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13F" w:rsidRPr="00D37425" w:rsidRDefault="003F113F" w:rsidP="00D37425">
      <w:pPr>
        <w:pStyle w:val="2"/>
      </w:pPr>
      <w:r w:rsidRPr="00D37425">
        <w:t>АДМИНИСТРАЦИЯ БЕРЕЗОВСКОГО РАЙОНА</w:t>
      </w:r>
    </w:p>
    <w:p w:rsidR="003F113F" w:rsidRPr="00D37425" w:rsidRDefault="003F113F" w:rsidP="00D37425">
      <w:pPr>
        <w:pStyle w:val="2"/>
        <w:rPr>
          <w:szCs w:val="20"/>
        </w:rPr>
      </w:pPr>
      <w:r w:rsidRPr="00D37425">
        <w:rPr>
          <w:szCs w:val="20"/>
        </w:rPr>
        <w:t>ХАНТЫ-МАНСИЙСКОГО АВТОНОМНОГО ОКРУГА</w:t>
      </w:r>
      <w:r w:rsidR="00D37425" w:rsidRPr="00D37425">
        <w:rPr>
          <w:szCs w:val="20"/>
        </w:rPr>
        <w:t>-</w:t>
      </w:r>
      <w:r w:rsidRPr="00D37425">
        <w:rPr>
          <w:szCs w:val="20"/>
        </w:rPr>
        <w:t>ЮГРЫ</w:t>
      </w:r>
    </w:p>
    <w:p w:rsidR="003F113F" w:rsidRPr="00D37425" w:rsidRDefault="003F113F" w:rsidP="00D37425">
      <w:pPr>
        <w:pStyle w:val="2"/>
      </w:pPr>
    </w:p>
    <w:p w:rsidR="003F113F" w:rsidRPr="00D37425" w:rsidRDefault="003F113F" w:rsidP="00D37425">
      <w:pPr>
        <w:pStyle w:val="2"/>
      </w:pPr>
      <w:r w:rsidRPr="00D37425">
        <w:t>ПОСТАНОВЛЕНИЕ</w:t>
      </w:r>
    </w:p>
    <w:p w:rsidR="003F113F" w:rsidRPr="00D37425" w:rsidRDefault="003F113F" w:rsidP="00634F09">
      <w:pPr>
        <w:ind w:left="-284" w:hanging="567"/>
        <w:rPr>
          <w:rFonts w:cs="Arial"/>
          <w:szCs w:val="28"/>
        </w:rPr>
      </w:pPr>
    </w:p>
    <w:p w:rsidR="003F113F" w:rsidRPr="00D37425" w:rsidRDefault="003F113F" w:rsidP="00D37425">
      <w:pPr>
        <w:tabs>
          <w:tab w:val="center" w:pos="9072"/>
        </w:tabs>
        <w:ind w:firstLine="0"/>
        <w:rPr>
          <w:rFonts w:cs="Arial"/>
          <w:szCs w:val="28"/>
        </w:rPr>
      </w:pPr>
      <w:r w:rsidRPr="00D37425">
        <w:rPr>
          <w:rFonts w:cs="Arial"/>
          <w:szCs w:val="28"/>
        </w:rPr>
        <w:t>от</w:t>
      </w:r>
      <w:r w:rsidR="00D37425" w:rsidRPr="00D37425">
        <w:rPr>
          <w:rFonts w:cs="Arial"/>
          <w:szCs w:val="28"/>
        </w:rPr>
        <w:t xml:space="preserve"> </w:t>
      </w:r>
      <w:r w:rsidR="00AF21AB" w:rsidRPr="00D37425">
        <w:rPr>
          <w:rFonts w:cs="Arial"/>
          <w:szCs w:val="28"/>
        </w:rPr>
        <w:t>04.05.2023</w:t>
      </w:r>
      <w:r w:rsidR="00D37425">
        <w:rPr>
          <w:rFonts w:cs="Arial"/>
          <w:szCs w:val="28"/>
        </w:rPr>
        <w:tab/>
      </w:r>
      <w:r w:rsidR="00AF21AB" w:rsidRPr="00D37425">
        <w:rPr>
          <w:rFonts w:cs="Arial"/>
          <w:szCs w:val="28"/>
        </w:rPr>
        <w:t>№ 304</w:t>
      </w:r>
    </w:p>
    <w:p w:rsidR="00D37425" w:rsidRPr="00D37425" w:rsidRDefault="003F113F" w:rsidP="00D37425">
      <w:pPr>
        <w:ind w:firstLine="0"/>
        <w:rPr>
          <w:rFonts w:cs="Arial"/>
          <w:szCs w:val="28"/>
        </w:rPr>
      </w:pPr>
      <w:proofErr w:type="spellStart"/>
      <w:r w:rsidRPr="00D37425">
        <w:rPr>
          <w:rFonts w:cs="Arial"/>
          <w:szCs w:val="28"/>
        </w:rPr>
        <w:t>пгт</w:t>
      </w:r>
      <w:proofErr w:type="spellEnd"/>
      <w:r w:rsidRPr="00D37425">
        <w:rPr>
          <w:rFonts w:cs="Arial"/>
          <w:szCs w:val="28"/>
        </w:rPr>
        <w:t>. Березово</w:t>
      </w:r>
    </w:p>
    <w:p w:rsidR="003F113F" w:rsidRPr="00D37425" w:rsidRDefault="003F113F" w:rsidP="00634F09">
      <w:pPr>
        <w:tabs>
          <w:tab w:val="left" w:pos="720"/>
        </w:tabs>
        <w:ind w:left="-142"/>
        <w:rPr>
          <w:rFonts w:cs="Arial"/>
          <w:szCs w:val="28"/>
        </w:rPr>
      </w:pPr>
    </w:p>
    <w:p w:rsidR="003F113F" w:rsidRPr="00D37425" w:rsidRDefault="003F113F" w:rsidP="00D37425">
      <w:pPr>
        <w:pStyle w:val="Title"/>
      </w:pPr>
      <w:r w:rsidRPr="00D37425">
        <w:t xml:space="preserve">О внесении изменений в постановление администрации Березовского района от 22.12.2021 № 1521 </w:t>
      </w:r>
      <w:r w:rsidR="00D37425" w:rsidRPr="00D37425">
        <w:t>«</w:t>
      </w:r>
      <w:r w:rsidRPr="00D37425">
        <w:t xml:space="preserve">О муниципальной программе </w:t>
      </w:r>
      <w:r w:rsidR="00D37425" w:rsidRPr="00D37425">
        <w:t>«</w:t>
      </w:r>
      <w:r w:rsidRPr="00D37425">
        <w:t>Устойчивое развитие коренных малочисленных народов Севера в Березовском районе</w:t>
      </w:r>
      <w:r w:rsidR="00D37425" w:rsidRPr="00D37425">
        <w:t>»</w:t>
      </w:r>
      <w:r w:rsidRPr="00D37425">
        <w:t xml:space="preserve"> </w:t>
      </w:r>
    </w:p>
    <w:p w:rsidR="00D37425" w:rsidRDefault="00D37425" w:rsidP="00634F09">
      <w:pPr>
        <w:pStyle w:val="ConsPlusTitle"/>
        <w:widowControl/>
        <w:ind w:left="-142" w:right="4959" w:firstLine="284"/>
        <w:jc w:val="both"/>
        <w:rPr>
          <w:b w:val="0"/>
          <w:sz w:val="24"/>
          <w:szCs w:val="28"/>
        </w:rPr>
      </w:pPr>
    </w:p>
    <w:p w:rsidR="003E7BCA" w:rsidRDefault="003E7BCA" w:rsidP="003E7BCA">
      <w:r>
        <w:t xml:space="preserve">(утратило силу постановлением Администрации </w:t>
      </w:r>
      <w:hyperlink r:id="rId9" w:tooltip="постановление от 24.01.2024 0:00:00 №40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3E7BCA">
          <w:rPr>
            <w:rStyle w:val="aa"/>
          </w:rPr>
          <w:t>от 24.01.2024 № 40</w:t>
        </w:r>
      </w:hyperlink>
      <w:bookmarkStart w:id="0" w:name="_GoBack"/>
      <w:bookmarkEnd w:id="0"/>
      <w:r>
        <w:t>)</w:t>
      </w:r>
    </w:p>
    <w:p w:rsidR="003E7BCA" w:rsidRPr="00D37425" w:rsidRDefault="003E7BCA" w:rsidP="00634F09">
      <w:pPr>
        <w:pStyle w:val="ConsPlusTitle"/>
        <w:widowControl/>
        <w:ind w:left="-142" w:right="4959" w:firstLine="284"/>
        <w:jc w:val="both"/>
        <w:rPr>
          <w:b w:val="0"/>
          <w:sz w:val="24"/>
          <w:szCs w:val="28"/>
        </w:rPr>
      </w:pPr>
    </w:p>
    <w:p w:rsidR="00D37425" w:rsidRPr="00D37425" w:rsidRDefault="00A8694C" w:rsidP="00D37425">
      <w:r w:rsidRPr="00D37425">
        <w:t xml:space="preserve">В </w:t>
      </w:r>
      <w:r w:rsidR="00916AF5" w:rsidRPr="00D37425">
        <w:t>целях приведения нормативн</w:t>
      </w:r>
      <w:r w:rsidR="002701F0" w:rsidRPr="00D37425">
        <w:t>ых</w:t>
      </w:r>
      <w:r w:rsidR="00916AF5" w:rsidRPr="00D37425">
        <w:t xml:space="preserve"> правов</w:t>
      </w:r>
      <w:r w:rsidR="002701F0" w:rsidRPr="00D37425">
        <w:t>ых актов</w:t>
      </w:r>
      <w:r w:rsidR="00916AF5" w:rsidRPr="00D37425">
        <w:t xml:space="preserve"> администрации Березовского района в соответствии </w:t>
      </w:r>
      <w:r w:rsidR="002701F0" w:rsidRPr="00D37425">
        <w:t>с действующим законодательством:</w:t>
      </w:r>
    </w:p>
    <w:p w:rsidR="00D37425" w:rsidRPr="00D37425" w:rsidRDefault="00251C0D" w:rsidP="00D37425">
      <w:r w:rsidRPr="00D37425">
        <w:t xml:space="preserve">1. </w:t>
      </w:r>
      <w:r w:rsidR="00A8694C" w:rsidRPr="00D37425">
        <w:t>Внести в приложение</w:t>
      </w:r>
      <w:r w:rsidR="00185618" w:rsidRPr="00D37425">
        <w:t xml:space="preserve"> к постановлению администрации Березовск</w:t>
      </w:r>
      <w:r w:rsidR="00634F09" w:rsidRPr="00D37425">
        <w:t>ого района</w:t>
      </w:r>
      <w:r w:rsidR="007C5B00">
        <w:t xml:space="preserve">                </w:t>
      </w:r>
      <w:r w:rsidR="00634F09" w:rsidRPr="00D37425">
        <w:t xml:space="preserve"> </w:t>
      </w:r>
      <w:hyperlink r:id="rId10" w:tooltip="постановление от 22.12.2021 0:00:00 №1521 Администрация Березовского района&#10;&#10;О муниципальной программе " w:history="1">
        <w:r w:rsidR="00634F09" w:rsidRPr="007C5B00">
          <w:rPr>
            <w:rStyle w:val="aa"/>
          </w:rPr>
          <w:t>от 22.12.2021 № 1521</w:t>
        </w:r>
      </w:hyperlink>
      <w:r w:rsidR="00634F09" w:rsidRPr="00D37425">
        <w:t xml:space="preserve"> </w:t>
      </w:r>
      <w:r w:rsidR="00D37425" w:rsidRPr="00D37425">
        <w:t>«</w:t>
      </w:r>
      <w:r w:rsidR="00185618" w:rsidRPr="00D37425">
        <w:t xml:space="preserve">О муниципальной программе </w:t>
      </w:r>
      <w:r w:rsidR="00D37425" w:rsidRPr="00D37425">
        <w:t>«</w:t>
      </w:r>
      <w:r w:rsidR="00185618" w:rsidRPr="00D37425">
        <w:t>Устойчивое развитие коренных малочисленных народ</w:t>
      </w:r>
      <w:r w:rsidR="00634F09" w:rsidRPr="00D37425">
        <w:t>ов Севера в Березовском районе</w:t>
      </w:r>
      <w:r w:rsidR="00D37425" w:rsidRPr="00D37425">
        <w:t>»</w:t>
      </w:r>
      <w:r w:rsidR="00634F09" w:rsidRPr="00D37425">
        <w:t xml:space="preserve"> </w:t>
      </w:r>
      <w:r w:rsidR="00185618" w:rsidRPr="00D37425">
        <w:t>(далее</w:t>
      </w:r>
      <w:r w:rsidR="00D37425" w:rsidRPr="00D37425">
        <w:t>-</w:t>
      </w:r>
      <w:r w:rsidR="00185618" w:rsidRPr="00D37425">
        <w:t>муниципальная</w:t>
      </w:r>
      <w:r w:rsidR="00F20A30" w:rsidRPr="00D37425">
        <w:t xml:space="preserve"> программа) следующие изменения</w:t>
      </w:r>
      <w:r w:rsidR="00185618" w:rsidRPr="00D37425">
        <w:t>:</w:t>
      </w:r>
    </w:p>
    <w:p w:rsidR="00213F81" w:rsidRPr="00D37425" w:rsidRDefault="00185618" w:rsidP="00D37425">
      <w:r w:rsidRPr="00D37425">
        <w:t>1.</w:t>
      </w:r>
      <w:r w:rsidR="0099098B" w:rsidRPr="00D37425">
        <w:t>1</w:t>
      </w:r>
      <w:r w:rsidR="002701F0" w:rsidRPr="00D37425">
        <w:t>.</w:t>
      </w:r>
      <w:r w:rsidR="00D37425" w:rsidRPr="00D37425">
        <w:t xml:space="preserve"> </w:t>
      </w:r>
      <w:r w:rsidR="002701F0" w:rsidRPr="00D37425">
        <w:t>В</w:t>
      </w:r>
      <w:r w:rsidRPr="00D37425">
        <w:t xml:space="preserve"> паспорте муниципальной программы</w:t>
      </w:r>
      <w:r w:rsidR="0099098B" w:rsidRPr="00D37425">
        <w:t xml:space="preserve"> с</w:t>
      </w:r>
      <w:r w:rsidR="00E93F80" w:rsidRPr="00D37425">
        <w:t>трок</w:t>
      </w:r>
      <w:r w:rsidR="0099098B" w:rsidRPr="00D37425">
        <w:t>и</w:t>
      </w:r>
      <w:r w:rsidR="00213F81" w:rsidRPr="00D37425">
        <w:t xml:space="preserve"> </w:t>
      </w:r>
      <w:r w:rsidR="00D37425" w:rsidRPr="00D37425">
        <w:t>«</w:t>
      </w:r>
      <w:r w:rsidR="00213F81" w:rsidRPr="00D37425">
        <w:t>Соисполнители муниципальной программы</w:t>
      </w:r>
      <w:r w:rsidR="00D37425" w:rsidRPr="00D37425">
        <w:t>»</w:t>
      </w:r>
      <w:r w:rsidR="0099098B" w:rsidRPr="00D37425">
        <w:t>,</w:t>
      </w:r>
      <w:r w:rsidR="00213F81" w:rsidRPr="00D37425">
        <w:t xml:space="preserve"> </w:t>
      </w:r>
      <w:r w:rsidR="00D37425" w:rsidRPr="00D37425">
        <w:t>«</w:t>
      </w:r>
      <w:r w:rsidR="0099098B" w:rsidRPr="00D37425">
        <w:t>Целевые показатели муниципальной программы</w:t>
      </w:r>
      <w:r w:rsidR="00D37425" w:rsidRPr="00D37425">
        <w:t>»</w:t>
      </w:r>
      <w:r w:rsidR="0099098B" w:rsidRPr="00D37425">
        <w:t xml:space="preserve">, </w:t>
      </w:r>
      <w:r w:rsidR="00D37425" w:rsidRPr="00D37425">
        <w:t>«</w:t>
      </w:r>
      <w:r w:rsidR="0099098B" w:rsidRPr="00D37425">
        <w:t>Параметры финансового обеспечения муниципальной программы</w:t>
      </w:r>
      <w:r w:rsidR="00D37425" w:rsidRPr="00D37425">
        <w:t>»</w:t>
      </w:r>
      <w:r w:rsidR="0099098B" w:rsidRPr="00D37425">
        <w:t xml:space="preserve"> </w:t>
      </w:r>
      <w:r w:rsidR="00213F81" w:rsidRPr="00D37425">
        <w:t xml:space="preserve">изложить в следующей редакции: </w:t>
      </w:r>
    </w:p>
    <w:p w:rsidR="00213F81" w:rsidRPr="00D37425" w:rsidRDefault="00D37425" w:rsidP="00D37425">
      <w:r w:rsidRPr="00D37425">
        <w:t>«</w:t>
      </w:r>
    </w:p>
    <w:tbl>
      <w:tblPr>
        <w:tblStyle w:val="a5"/>
        <w:tblW w:w="0" w:type="auto"/>
        <w:jc w:val="center"/>
        <w:tblInd w:w="-142" w:type="dxa"/>
        <w:tblLook w:val="04A0" w:firstRow="1" w:lastRow="0" w:firstColumn="1" w:lastColumn="0" w:noHBand="0" w:noVBand="1"/>
      </w:tblPr>
      <w:tblGrid>
        <w:gridCol w:w="1968"/>
        <w:gridCol w:w="8046"/>
      </w:tblGrid>
      <w:tr w:rsidR="00213F81" w:rsidRPr="00D37425" w:rsidTr="00D37425">
        <w:trPr>
          <w:trHeight w:val="863"/>
          <w:jc w:val="center"/>
        </w:trPr>
        <w:tc>
          <w:tcPr>
            <w:tcW w:w="1951" w:type="dxa"/>
            <w:vAlign w:val="center"/>
          </w:tcPr>
          <w:p w:rsidR="00213F81" w:rsidRPr="00D37425" w:rsidRDefault="00213F81" w:rsidP="007C5B00">
            <w:pPr>
              <w:ind w:firstLine="0"/>
              <w:rPr>
                <w:rFonts w:cs="Arial"/>
                <w:color w:val="000000"/>
              </w:rPr>
            </w:pPr>
            <w:r w:rsidRPr="00D37425">
              <w:rPr>
                <w:rFonts w:cs="Arial"/>
                <w:color w:val="000000"/>
              </w:rPr>
              <w:t xml:space="preserve">Соисполнители муниципальной программы </w:t>
            </w:r>
          </w:p>
        </w:tc>
        <w:tc>
          <w:tcPr>
            <w:tcW w:w="8046" w:type="dxa"/>
            <w:vAlign w:val="center"/>
          </w:tcPr>
          <w:p w:rsidR="00213F81" w:rsidRPr="00D37425" w:rsidRDefault="00213F81" w:rsidP="007C5B00">
            <w:pPr>
              <w:ind w:firstLine="0"/>
              <w:rPr>
                <w:rFonts w:cs="Arial"/>
                <w:color w:val="000000"/>
              </w:rPr>
            </w:pPr>
            <w:r w:rsidRPr="00D37425">
              <w:rPr>
                <w:rFonts w:cs="Arial"/>
                <w:color w:val="000000"/>
              </w:rPr>
              <w:t>Комитет культуры администрации Березовского района; Комитет спорта и социальной политики администрации Березовского района; Комитет образования администрации Березовского района; Отдел молодежной политики администрации Березовского района.</w:t>
            </w:r>
          </w:p>
        </w:tc>
      </w:tr>
    </w:tbl>
    <w:p w:rsidR="00AF1A77" w:rsidRPr="00D37425" w:rsidRDefault="00AF1A77" w:rsidP="0099098B">
      <w:pPr>
        <w:pStyle w:val="a4"/>
        <w:rPr>
          <w:rFonts w:ascii="Arial" w:hAnsi="Arial" w:cs="Arial"/>
          <w:sz w:val="24"/>
          <w:szCs w:val="28"/>
        </w:rPr>
      </w:pPr>
    </w:p>
    <w:tbl>
      <w:tblPr>
        <w:tblStyle w:val="a5"/>
        <w:tblW w:w="10065" w:type="dxa"/>
        <w:jc w:val="center"/>
        <w:tblInd w:w="-176" w:type="dxa"/>
        <w:tblLayout w:type="fixed"/>
        <w:tblLook w:val="04A0" w:firstRow="1" w:lastRow="0" w:firstColumn="1" w:lastColumn="0" w:noHBand="0" w:noVBand="1"/>
      </w:tblPr>
      <w:tblGrid>
        <w:gridCol w:w="1191"/>
        <w:gridCol w:w="444"/>
        <w:gridCol w:w="1627"/>
        <w:gridCol w:w="1480"/>
        <w:gridCol w:w="929"/>
        <w:gridCol w:w="425"/>
        <w:gridCol w:w="422"/>
        <w:gridCol w:w="444"/>
        <w:gridCol w:w="444"/>
        <w:gridCol w:w="958"/>
        <w:gridCol w:w="1701"/>
      </w:tblGrid>
      <w:tr w:rsidR="00E77EB6" w:rsidRPr="00D37425" w:rsidTr="00D37425">
        <w:trPr>
          <w:trHeight w:val="406"/>
          <w:jc w:val="center"/>
        </w:trPr>
        <w:tc>
          <w:tcPr>
            <w:tcW w:w="1191" w:type="dxa"/>
            <w:vMerge w:val="restart"/>
          </w:tcPr>
          <w:p w:rsidR="00E77EB6" w:rsidRPr="00D37425" w:rsidRDefault="00E77EB6" w:rsidP="00251C0D">
            <w:pPr>
              <w:pStyle w:val="a4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E77EB6" w:rsidRPr="00D37425" w:rsidRDefault="00E77EB6" w:rsidP="00251C0D">
            <w:pPr>
              <w:pStyle w:val="a4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Целевые показатели муниципальной программы</w:t>
            </w:r>
          </w:p>
        </w:tc>
        <w:tc>
          <w:tcPr>
            <w:tcW w:w="444" w:type="dxa"/>
            <w:vMerge w:val="restart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D37425">
              <w:rPr>
                <w:rFonts w:cs="Arial"/>
                <w:color w:val="000000"/>
                <w:sz w:val="20"/>
                <w:szCs w:val="20"/>
              </w:rPr>
              <w:t>п</w:t>
            </w:r>
            <w:proofErr w:type="gramEnd"/>
            <w:r w:rsidRPr="00D37425">
              <w:rPr>
                <w:rFonts w:cs="Arial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1627" w:type="dxa"/>
            <w:vMerge w:val="restart"/>
          </w:tcPr>
          <w:p w:rsidR="00E77EB6" w:rsidRPr="00D37425" w:rsidRDefault="00E77EB6" w:rsidP="00251C0D">
            <w:pPr>
              <w:pStyle w:val="a4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480" w:type="dxa"/>
            <w:vMerge w:val="restart"/>
          </w:tcPr>
          <w:p w:rsidR="00E77EB6" w:rsidRPr="00D37425" w:rsidRDefault="00E77EB6" w:rsidP="00251C0D">
            <w:pPr>
              <w:pStyle w:val="a4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Докумен</w:t>
            </w:r>
            <w:proofErr w:type="gramStart"/>
            <w:r w:rsidRPr="00D3742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т-</w:t>
            </w:r>
            <w:proofErr w:type="gramEnd"/>
            <w:r w:rsidRPr="00D3742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основание</w:t>
            </w:r>
          </w:p>
        </w:tc>
        <w:tc>
          <w:tcPr>
            <w:tcW w:w="5323" w:type="dxa"/>
            <w:gridSpan w:val="7"/>
          </w:tcPr>
          <w:p w:rsidR="00E77EB6" w:rsidRPr="00D37425" w:rsidRDefault="00E77EB6" w:rsidP="00251C0D">
            <w:pPr>
              <w:pStyle w:val="a4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</w:tr>
      <w:tr w:rsidR="00E77EB6" w:rsidRPr="00D37425" w:rsidTr="00D37425">
        <w:trPr>
          <w:trHeight w:val="695"/>
          <w:jc w:val="center"/>
        </w:trPr>
        <w:tc>
          <w:tcPr>
            <w:tcW w:w="1191" w:type="dxa"/>
            <w:vMerge/>
          </w:tcPr>
          <w:p w:rsidR="00E77EB6" w:rsidRPr="00D37425" w:rsidRDefault="00E77EB6" w:rsidP="00251C0D">
            <w:pPr>
              <w:pStyle w:val="a4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vMerge/>
            <w:vAlign w:val="center"/>
          </w:tcPr>
          <w:p w:rsidR="00E77EB6" w:rsidRPr="00D37425" w:rsidRDefault="00E77EB6" w:rsidP="002128C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627" w:type="dxa"/>
            <w:vMerge/>
          </w:tcPr>
          <w:p w:rsidR="00E77EB6" w:rsidRPr="00D37425" w:rsidRDefault="00E77EB6" w:rsidP="00251C0D">
            <w:pPr>
              <w:pStyle w:val="a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vMerge/>
          </w:tcPr>
          <w:p w:rsidR="00E77EB6" w:rsidRPr="00D37425" w:rsidRDefault="00E77EB6" w:rsidP="00251C0D">
            <w:pPr>
              <w:pStyle w:val="a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</w:tcPr>
          <w:p w:rsidR="00E77EB6" w:rsidRPr="00D37425" w:rsidRDefault="00E77EB6" w:rsidP="00251C0D">
            <w:pPr>
              <w:pStyle w:val="a4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25" w:type="dxa"/>
          </w:tcPr>
          <w:p w:rsidR="00E77EB6" w:rsidRPr="00D37425" w:rsidRDefault="00E77EB6" w:rsidP="00251C0D">
            <w:pPr>
              <w:pStyle w:val="a4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422" w:type="dxa"/>
          </w:tcPr>
          <w:p w:rsidR="00E77EB6" w:rsidRPr="00D37425" w:rsidRDefault="00E77EB6" w:rsidP="00251C0D">
            <w:pPr>
              <w:pStyle w:val="a4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444" w:type="dxa"/>
          </w:tcPr>
          <w:p w:rsidR="00E77EB6" w:rsidRPr="00D37425" w:rsidRDefault="00E77EB6" w:rsidP="00251C0D">
            <w:pPr>
              <w:pStyle w:val="a4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2024 г. </w:t>
            </w:r>
          </w:p>
        </w:tc>
        <w:tc>
          <w:tcPr>
            <w:tcW w:w="444" w:type="dxa"/>
          </w:tcPr>
          <w:p w:rsidR="00E77EB6" w:rsidRPr="00D37425" w:rsidRDefault="00E77EB6" w:rsidP="00251C0D">
            <w:pPr>
              <w:pStyle w:val="a4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958" w:type="dxa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На момент окончания реализации муниципальной программы</w:t>
            </w:r>
            <w:r w:rsidR="00D37425" w:rsidRPr="00D37425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Ответственный исполнитель/</w:t>
            </w:r>
            <w:proofErr w:type="gramStart"/>
            <w:r w:rsidRPr="00D37425">
              <w:rPr>
                <w:rFonts w:cs="Arial"/>
                <w:color w:val="000000"/>
                <w:sz w:val="20"/>
                <w:szCs w:val="20"/>
              </w:rPr>
              <w:t>со</w:t>
            </w:r>
            <w:proofErr w:type="gramEnd"/>
            <w:r w:rsidRPr="00D37425">
              <w:rPr>
                <w:rFonts w:cs="Arial"/>
                <w:color w:val="000000"/>
                <w:sz w:val="20"/>
                <w:szCs w:val="20"/>
              </w:rPr>
              <w:t xml:space="preserve"> исполнитель за достижение показателя</w:t>
            </w:r>
          </w:p>
        </w:tc>
      </w:tr>
      <w:tr w:rsidR="00E77EB6" w:rsidRPr="00D37425" w:rsidTr="00D37425">
        <w:trPr>
          <w:trHeight w:val="695"/>
          <w:jc w:val="center"/>
        </w:trPr>
        <w:tc>
          <w:tcPr>
            <w:tcW w:w="1191" w:type="dxa"/>
            <w:vMerge/>
          </w:tcPr>
          <w:p w:rsidR="00E77EB6" w:rsidRPr="00D37425" w:rsidRDefault="00E77EB6" w:rsidP="00A339E5">
            <w:pPr>
              <w:pStyle w:val="a4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27" w:type="dxa"/>
          </w:tcPr>
          <w:p w:rsidR="00E77EB6" w:rsidRPr="00D37425" w:rsidRDefault="00E77EB6" w:rsidP="00A339E5">
            <w:pPr>
              <w:pStyle w:val="a4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Количество национальных общин и организаций, осуществляющих традиционную хозяйственную деятельность </w:t>
            </w:r>
            <w:r w:rsidRPr="00D3742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 занимающихся традиционными промыслами коренных малочисленных народов Севера, ед.</w:t>
            </w:r>
          </w:p>
        </w:tc>
        <w:tc>
          <w:tcPr>
            <w:tcW w:w="1480" w:type="dxa"/>
          </w:tcPr>
          <w:p w:rsidR="00E77EB6" w:rsidRPr="00D37425" w:rsidRDefault="00E77EB6" w:rsidP="00A339E5">
            <w:pPr>
              <w:pStyle w:val="a4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Федеральный закон от 20 июля 2000 года </w:t>
            </w:r>
            <w:hyperlink r:id="rId11" w:tooltip="ФЕДЕРАЛЬНЫЙ ЗАКОН от 20.07.2000 № 104-ФЗ ГОСУДАРСТВЕННАЯ ДУМА ФЕДЕРАЛЬНОГО СОБРАНИЯ РФ&#10;&#10;ОБ ОБЩИХ ПРИНЦИПАХ ОРГАНИЗАЦИИ ОБЩИН КОРЕННЫХ МАЛОЧИСЛЕННЫХ НАРОДОВ СЕВЕРА, СИБИРИ И ДАЛЬНЕГО ВОСТОКА РОССИЙСКОЙ ФЕДЕРАЦИИ" w:history="1">
              <w:r w:rsidRPr="00275A0E">
                <w:rPr>
                  <w:rStyle w:val="aa"/>
                  <w:rFonts w:ascii="Arial" w:eastAsia="Times New Roman" w:hAnsi="Arial" w:cs="Arial"/>
                  <w:sz w:val="20"/>
                  <w:szCs w:val="20"/>
                  <w:lang w:eastAsia="ru-RU"/>
                </w:rPr>
                <w:t xml:space="preserve">№ 104-ФЗ </w:t>
              </w:r>
              <w:r w:rsidR="00D37425" w:rsidRPr="00275A0E">
                <w:rPr>
                  <w:rStyle w:val="aa"/>
                  <w:rFonts w:ascii="Arial" w:eastAsia="Times New Roman" w:hAnsi="Arial" w:cs="Arial"/>
                  <w:sz w:val="20"/>
                  <w:szCs w:val="20"/>
                  <w:lang w:eastAsia="ru-RU"/>
                </w:rPr>
                <w:t>«</w:t>
              </w:r>
              <w:r w:rsidRPr="00275A0E">
                <w:rPr>
                  <w:rStyle w:val="aa"/>
                  <w:rFonts w:ascii="Arial" w:eastAsia="Times New Roman" w:hAnsi="Arial" w:cs="Arial"/>
                  <w:sz w:val="20"/>
                  <w:szCs w:val="20"/>
                  <w:lang w:eastAsia="ru-RU"/>
                </w:rPr>
                <w:t>Об общих принципах</w:t>
              </w:r>
            </w:hyperlink>
            <w:r w:rsidRPr="00D3742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организации общин </w:t>
            </w:r>
            <w:r w:rsidRPr="00D3742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коренных малочисленных народов Севера, Сибири и Дальнего Востока Российской Федерации</w:t>
            </w:r>
            <w:r w:rsidR="00D37425" w:rsidRPr="00D3742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29" w:type="dxa"/>
          </w:tcPr>
          <w:p w:rsidR="00D37425" w:rsidRPr="00D37425" w:rsidRDefault="00D37425" w:rsidP="00A339E5">
            <w:pPr>
              <w:pStyle w:val="a4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E77EB6" w:rsidRPr="00D37425" w:rsidRDefault="00E77EB6" w:rsidP="00D37425">
            <w:pPr>
              <w:pStyle w:val="a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</w:tcPr>
          <w:p w:rsidR="00D37425" w:rsidRPr="00D37425" w:rsidRDefault="00D37425" w:rsidP="00D37425">
            <w:pPr>
              <w:pStyle w:val="a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E77EB6" w:rsidRPr="00D37425" w:rsidRDefault="00E77EB6" w:rsidP="00A339E5">
            <w:pPr>
              <w:pStyle w:val="a4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2" w:type="dxa"/>
          </w:tcPr>
          <w:p w:rsidR="00D37425" w:rsidRPr="00D37425" w:rsidRDefault="00D37425" w:rsidP="00A339E5">
            <w:pPr>
              <w:pStyle w:val="a4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E77EB6" w:rsidRPr="00D37425" w:rsidRDefault="00E77EB6" w:rsidP="00A339E5">
            <w:pPr>
              <w:pStyle w:val="a4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44" w:type="dxa"/>
          </w:tcPr>
          <w:p w:rsidR="00D37425" w:rsidRPr="00D37425" w:rsidRDefault="00D37425" w:rsidP="00A339E5">
            <w:pPr>
              <w:pStyle w:val="a4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E77EB6" w:rsidRPr="00D37425" w:rsidRDefault="00E77EB6" w:rsidP="00A339E5">
            <w:pPr>
              <w:pStyle w:val="a4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44" w:type="dxa"/>
          </w:tcPr>
          <w:p w:rsidR="00D37425" w:rsidRPr="00D37425" w:rsidRDefault="00D37425" w:rsidP="00D37425">
            <w:pPr>
              <w:pStyle w:val="a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E77EB6" w:rsidRPr="00D37425" w:rsidRDefault="00E77EB6" w:rsidP="00A339E5">
            <w:pPr>
              <w:pStyle w:val="a4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58" w:type="dxa"/>
          </w:tcPr>
          <w:p w:rsidR="00D37425" w:rsidRPr="00D37425" w:rsidRDefault="00D37425" w:rsidP="00D37425">
            <w:pPr>
              <w:pStyle w:val="a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E77EB6" w:rsidRPr="00D37425" w:rsidRDefault="00E77EB6" w:rsidP="00A339E5">
            <w:pPr>
              <w:pStyle w:val="a4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01" w:type="dxa"/>
          </w:tcPr>
          <w:p w:rsidR="00E77EB6" w:rsidRPr="00D37425" w:rsidRDefault="00E77EB6" w:rsidP="00A339E5">
            <w:pPr>
              <w:pStyle w:val="a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Отдел по вопросам малочисленных народов Севера, природопользованию, сельскому хозяйству и </w:t>
            </w:r>
            <w:r w:rsidRPr="00D3742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экологии администрации </w:t>
            </w:r>
          </w:p>
          <w:p w:rsidR="00E77EB6" w:rsidRPr="00D37425" w:rsidRDefault="00E77EB6" w:rsidP="00A339E5">
            <w:pPr>
              <w:pStyle w:val="a4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Березовского района</w:t>
            </w:r>
          </w:p>
        </w:tc>
      </w:tr>
      <w:tr w:rsidR="00E77EB6" w:rsidRPr="00D37425" w:rsidTr="00D37425">
        <w:trPr>
          <w:trHeight w:val="695"/>
          <w:jc w:val="center"/>
        </w:trPr>
        <w:tc>
          <w:tcPr>
            <w:tcW w:w="1191" w:type="dxa"/>
            <w:vMerge/>
          </w:tcPr>
          <w:p w:rsidR="00E77EB6" w:rsidRPr="00D37425" w:rsidRDefault="00E77EB6" w:rsidP="00A339E5">
            <w:pPr>
              <w:pStyle w:val="a4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Увеличение количества участников</w:t>
            </w:r>
            <w:r w:rsidR="00D37425" w:rsidRPr="00D37425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37425">
              <w:rPr>
                <w:rFonts w:cs="Arial"/>
                <w:color w:val="000000"/>
                <w:sz w:val="20"/>
                <w:szCs w:val="20"/>
              </w:rPr>
              <w:t>мероприятий, направленных на сохранение культуры и традиционного образа жизни коренных малочисленных народов Севера, чел.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Протокол № 2 заседания Совета представителей коренных малочисленных народов Севера Ханты-Мансийского автономного округа</w:t>
            </w:r>
            <w:r w:rsidR="00D37425" w:rsidRPr="00D37425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37425">
              <w:rPr>
                <w:rFonts w:cs="Arial"/>
                <w:color w:val="000000"/>
                <w:sz w:val="20"/>
                <w:szCs w:val="20"/>
              </w:rPr>
              <w:t>Югры при Правительстве Ханты-Мансийского автономного округа</w:t>
            </w:r>
            <w:r w:rsidR="00D37425" w:rsidRPr="00D37425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37425">
              <w:rPr>
                <w:rFonts w:cs="Arial"/>
                <w:color w:val="000000"/>
                <w:sz w:val="20"/>
                <w:szCs w:val="20"/>
              </w:rPr>
              <w:t>Югры от 29 июня 2020 года.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506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7C5B00">
            <w:pPr>
              <w:ind w:firstLine="0"/>
              <w:rPr>
                <w:rFonts w:cs="Arial"/>
                <w:sz w:val="20"/>
                <w:szCs w:val="20"/>
              </w:rPr>
            </w:pPr>
            <w:r w:rsidRPr="00D37425">
              <w:rPr>
                <w:rFonts w:cs="Arial"/>
                <w:sz w:val="20"/>
                <w:szCs w:val="20"/>
              </w:rPr>
              <w:t>531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7C5B00">
            <w:pPr>
              <w:ind w:firstLine="0"/>
              <w:rPr>
                <w:rFonts w:cs="Arial"/>
                <w:sz w:val="20"/>
                <w:szCs w:val="20"/>
              </w:rPr>
            </w:pPr>
            <w:r w:rsidRPr="00D37425">
              <w:rPr>
                <w:rFonts w:cs="Arial"/>
                <w:sz w:val="20"/>
                <w:szCs w:val="20"/>
              </w:rPr>
              <w:t>556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7C5B00">
            <w:pPr>
              <w:ind w:firstLine="0"/>
              <w:rPr>
                <w:rFonts w:cs="Arial"/>
                <w:sz w:val="20"/>
                <w:szCs w:val="20"/>
              </w:rPr>
            </w:pPr>
            <w:r w:rsidRPr="00D37425">
              <w:rPr>
                <w:rFonts w:cs="Arial"/>
                <w:sz w:val="20"/>
                <w:szCs w:val="20"/>
              </w:rPr>
              <w:t>585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7C5B00">
            <w:pPr>
              <w:ind w:firstLine="0"/>
              <w:rPr>
                <w:rFonts w:cs="Arial"/>
                <w:sz w:val="20"/>
                <w:szCs w:val="20"/>
              </w:rPr>
            </w:pPr>
            <w:r w:rsidRPr="00D37425">
              <w:rPr>
                <w:rFonts w:cs="Arial"/>
                <w:sz w:val="20"/>
                <w:szCs w:val="20"/>
              </w:rPr>
              <w:t>610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sz w:val="20"/>
                <w:szCs w:val="20"/>
              </w:rPr>
            </w:pPr>
            <w:r w:rsidRPr="00D37425">
              <w:rPr>
                <w:rFonts w:cs="Arial"/>
                <w:sz w:val="20"/>
                <w:szCs w:val="20"/>
              </w:rPr>
              <w:t>838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района/Комитет культуры администрации Березовского района/ Комитет спорта и социальной политики администрации Березовского района/ Комитет образования администрации Березовского района/ Отдел молодежной политики администрации Березовского района.</w:t>
            </w:r>
          </w:p>
        </w:tc>
      </w:tr>
      <w:tr w:rsidR="00E77EB6" w:rsidRPr="00D37425" w:rsidTr="00D37425">
        <w:trPr>
          <w:trHeight w:val="139"/>
          <w:jc w:val="center"/>
        </w:trPr>
        <w:tc>
          <w:tcPr>
            <w:tcW w:w="1191" w:type="dxa"/>
            <w:vMerge/>
          </w:tcPr>
          <w:p w:rsidR="00E77EB6" w:rsidRPr="00D37425" w:rsidRDefault="00E77EB6" w:rsidP="00A339E5">
            <w:pPr>
              <w:pStyle w:val="a4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 xml:space="preserve">Доля граждан из числа коренных малочисленных народов Севера, удовлетворенных качеством реализуемых мероприятий, направленных на поддержку экономического и социального развития коренных малочисленных народов, в общем количестве </w:t>
            </w:r>
            <w:r w:rsidRPr="00D37425">
              <w:rPr>
                <w:rFonts w:cs="Arial"/>
                <w:color w:val="000000"/>
                <w:sz w:val="20"/>
                <w:szCs w:val="20"/>
              </w:rPr>
              <w:lastRenderedPageBreak/>
              <w:t>опрошенных лиц, относящихся к коренным малочисленным народам Севера,%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Постановление Правительства Российской Федерации от 29 декабря 2016 года </w:t>
            </w:r>
            <w:hyperlink r:id="rId12" w:tooltip="ПОСТАНОВЛЕНИЕ от 29.12.2016 № 1532 ПРАВИТЕЛЬСТВО РФ&#10;&#10;ОБ УТВЕРЖДЕНИИ ГОСУДАРСТВЕННОЙ ПРОГРАММЫ РОССИЙСКОЙ ФЕДЕРАЦИИ &quot;РЕАЛИЗАЦИЯ ГОСУДАРСТВЕННОЙ НАЦИОНАЛЬНОЙ ПОЛИТИКИ&quot; " w:history="1">
              <w:r w:rsidRPr="00275A0E">
                <w:rPr>
                  <w:rStyle w:val="aa"/>
                  <w:rFonts w:cs="Arial"/>
                  <w:sz w:val="20"/>
                  <w:szCs w:val="20"/>
                </w:rPr>
                <w:t xml:space="preserve">№ 1532 </w:t>
              </w:r>
              <w:r w:rsidR="00D37425" w:rsidRPr="00275A0E">
                <w:rPr>
                  <w:rStyle w:val="aa"/>
                  <w:rFonts w:cs="Arial"/>
                  <w:sz w:val="20"/>
                  <w:szCs w:val="20"/>
                </w:rPr>
                <w:t>«</w:t>
              </w:r>
              <w:r w:rsidRPr="00275A0E">
                <w:rPr>
                  <w:rStyle w:val="aa"/>
                  <w:rFonts w:cs="Arial"/>
                  <w:sz w:val="20"/>
                  <w:szCs w:val="20"/>
                </w:rPr>
                <w:t>Об утверждении государственной</w:t>
              </w:r>
            </w:hyperlink>
            <w:r w:rsidRPr="00D37425">
              <w:rPr>
                <w:rFonts w:cs="Arial"/>
                <w:color w:val="000000"/>
                <w:sz w:val="20"/>
                <w:szCs w:val="20"/>
              </w:rPr>
              <w:t xml:space="preserve"> программы Российской Федерации </w:t>
            </w:r>
            <w:r w:rsidR="00D37425" w:rsidRPr="00D37425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D37425">
              <w:rPr>
                <w:rFonts w:cs="Arial"/>
                <w:color w:val="000000"/>
                <w:sz w:val="20"/>
                <w:szCs w:val="20"/>
              </w:rPr>
              <w:t>Реализация государственной национальной политики</w:t>
            </w:r>
            <w:r w:rsidR="00D37425" w:rsidRPr="00D37425">
              <w:rPr>
                <w:rFonts w:cs="Arial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 xml:space="preserve">Отдел по вопросам малочисленных народов Севера, природопользованию, сельскому хозяйству и экологии администрации Березовского района/Комитет культуры администрации Березовского района/ Комитет спорта и социальной политики администрации </w:t>
            </w:r>
            <w:r w:rsidRPr="00D37425">
              <w:rPr>
                <w:rFonts w:cs="Arial"/>
                <w:color w:val="000000"/>
                <w:sz w:val="20"/>
                <w:szCs w:val="20"/>
              </w:rPr>
              <w:lastRenderedPageBreak/>
              <w:t>Березовского района/ Комитет образования администрации Березовского района/ Отдел молодежной политики администрации Березовского района.</w:t>
            </w:r>
          </w:p>
        </w:tc>
      </w:tr>
      <w:tr w:rsidR="00E77EB6" w:rsidRPr="00D37425" w:rsidTr="00D37425">
        <w:trPr>
          <w:trHeight w:val="139"/>
          <w:jc w:val="center"/>
        </w:trPr>
        <w:tc>
          <w:tcPr>
            <w:tcW w:w="1191" w:type="dxa"/>
            <w:vMerge/>
          </w:tcPr>
          <w:p w:rsidR="00E77EB6" w:rsidRPr="00D37425" w:rsidRDefault="00E77EB6" w:rsidP="00E77EB6">
            <w:pPr>
              <w:pStyle w:val="a4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Количество муниципальных служащих и работников муниципальных учреждений, прошедших курсы повышения профессионального уровня, в том числе обучающих мероприятий, по вопросам обеспечения гарантий прав коренных малочисленных народов Севера, а также этнокультурной компетенции, чел.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Протокол № 2 заседания Совета представителей коренных малочисленных народов Севера Ханты-Мансийского автономного округа</w:t>
            </w:r>
            <w:r w:rsidR="00D37425" w:rsidRPr="00D37425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37425">
              <w:rPr>
                <w:rFonts w:cs="Arial"/>
                <w:color w:val="000000"/>
                <w:sz w:val="20"/>
                <w:szCs w:val="20"/>
              </w:rPr>
              <w:t>Югры при Правительстве Ханты-Мансийского автономного округа</w:t>
            </w:r>
            <w:r w:rsidR="00D37425" w:rsidRPr="00D37425">
              <w:rPr>
                <w:rFonts w:cs="Arial"/>
                <w:color w:val="000000"/>
                <w:sz w:val="20"/>
                <w:szCs w:val="20"/>
              </w:rPr>
              <w:t>-</w:t>
            </w:r>
            <w:r w:rsidRPr="00D37425">
              <w:rPr>
                <w:rFonts w:cs="Arial"/>
                <w:color w:val="000000"/>
                <w:sz w:val="20"/>
                <w:szCs w:val="20"/>
              </w:rPr>
              <w:t>Югры от 29 июня 2020 года.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7EB6" w:rsidRPr="00D37425" w:rsidRDefault="00E77EB6" w:rsidP="00D3742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D37425">
              <w:rPr>
                <w:rFonts w:cs="Arial"/>
                <w:color w:val="000000"/>
                <w:sz w:val="2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района/ Комитет культуры администрации Березовского района/ Комитет образования администрации Березовского района</w:t>
            </w:r>
          </w:p>
        </w:tc>
      </w:tr>
    </w:tbl>
    <w:p w:rsidR="00CD52BE" w:rsidRPr="00D37425" w:rsidRDefault="00D37425" w:rsidP="00251C0D">
      <w:pPr>
        <w:pStyle w:val="a4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37425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9098B" w:rsidRPr="00D37425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tbl>
      <w:tblPr>
        <w:tblStyle w:val="a5"/>
        <w:tblW w:w="10066" w:type="dxa"/>
        <w:jc w:val="center"/>
        <w:tblInd w:w="-318" w:type="dxa"/>
        <w:tblLook w:val="04A0" w:firstRow="1" w:lastRow="0" w:firstColumn="1" w:lastColumn="0" w:noHBand="0" w:noVBand="1"/>
      </w:tblPr>
      <w:tblGrid>
        <w:gridCol w:w="1968"/>
        <w:gridCol w:w="2126"/>
        <w:gridCol w:w="1084"/>
        <w:gridCol w:w="951"/>
        <w:gridCol w:w="951"/>
        <w:gridCol w:w="951"/>
        <w:gridCol w:w="951"/>
        <w:gridCol w:w="1084"/>
      </w:tblGrid>
      <w:tr w:rsidR="00CD52BE" w:rsidRPr="00D37425" w:rsidTr="00D37425">
        <w:trPr>
          <w:jc w:val="center"/>
        </w:trPr>
        <w:tc>
          <w:tcPr>
            <w:tcW w:w="1969" w:type="dxa"/>
            <w:vMerge w:val="restart"/>
          </w:tcPr>
          <w:p w:rsidR="00CD52BE" w:rsidRPr="00D37425" w:rsidRDefault="00CD52BE" w:rsidP="00251C0D">
            <w:pPr>
              <w:pStyle w:val="a4"/>
              <w:jc w:val="both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Параметры финансового обеспечения муниципальной программы</w:t>
            </w:r>
          </w:p>
        </w:tc>
        <w:tc>
          <w:tcPr>
            <w:tcW w:w="2144" w:type="dxa"/>
            <w:vMerge w:val="restart"/>
          </w:tcPr>
          <w:p w:rsidR="00CD52BE" w:rsidRPr="00D37425" w:rsidRDefault="00CD52BE" w:rsidP="00251C0D">
            <w:pPr>
              <w:pStyle w:val="a4"/>
              <w:jc w:val="both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5953" w:type="dxa"/>
            <w:gridSpan w:val="6"/>
          </w:tcPr>
          <w:p w:rsidR="00CD52BE" w:rsidRPr="00D37425" w:rsidRDefault="00CD52BE" w:rsidP="00CD52BE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Расходы по годам (тыс. рублей)</w:t>
            </w:r>
          </w:p>
        </w:tc>
      </w:tr>
      <w:tr w:rsidR="00CD52BE" w:rsidRPr="00D37425" w:rsidTr="00D37425">
        <w:trPr>
          <w:jc w:val="center"/>
        </w:trPr>
        <w:tc>
          <w:tcPr>
            <w:tcW w:w="1969" w:type="dxa"/>
            <w:vMerge/>
          </w:tcPr>
          <w:p w:rsidR="00CD52BE" w:rsidRPr="00D37425" w:rsidRDefault="00CD52BE" w:rsidP="00251C0D">
            <w:pPr>
              <w:pStyle w:val="a4"/>
              <w:jc w:val="both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144" w:type="dxa"/>
            <w:vMerge/>
          </w:tcPr>
          <w:p w:rsidR="00CD52BE" w:rsidRPr="00D37425" w:rsidRDefault="00CD52BE" w:rsidP="00251C0D">
            <w:pPr>
              <w:pStyle w:val="a4"/>
              <w:jc w:val="both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1084" w:type="dxa"/>
          </w:tcPr>
          <w:p w:rsidR="00CD52BE" w:rsidRPr="00D37425" w:rsidRDefault="00CD52BE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Всего</w:t>
            </w:r>
          </w:p>
        </w:tc>
        <w:tc>
          <w:tcPr>
            <w:tcW w:w="955" w:type="dxa"/>
          </w:tcPr>
          <w:p w:rsidR="00CD52BE" w:rsidRPr="00D37425" w:rsidRDefault="00CD52BE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2022 г.</w:t>
            </w:r>
          </w:p>
        </w:tc>
        <w:tc>
          <w:tcPr>
            <w:tcW w:w="955" w:type="dxa"/>
          </w:tcPr>
          <w:p w:rsidR="00CD52BE" w:rsidRPr="00D37425" w:rsidRDefault="00CD52BE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2023 г.</w:t>
            </w:r>
          </w:p>
        </w:tc>
        <w:tc>
          <w:tcPr>
            <w:tcW w:w="955" w:type="dxa"/>
          </w:tcPr>
          <w:p w:rsidR="00CD52BE" w:rsidRPr="00D37425" w:rsidRDefault="00CD52BE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2024 г.</w:t>
            </w:r>
          </w:p>
        </w:tc>
        <w:tc>
          <w:tcPr>
            <w:tcW w:w="955" w:type="dxa"/>
          </w:tcPr>
          <w:p w:rsidR="00CD52BE" w:rsidRPr="00D37425" w:rsidRDefault="00CD52BE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2025 г.</w:t>
            </w:r>
          </w:p>
        </w:tc>
        <w:tc>
          <w:tcPr>
            <w:tcW w:w="1049" w:type="dxa"/>
          </w:tcPr>
          <w:p w:rsidR="00CD52BE" w:rsidRPr="00D37425" w:rsidRDefault="00CD52BE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 xml:space="preserve">2026-2030 </w:t>
            </w:r>
            <w:proofErr w:type="spellStart"/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г.</w:t>
            </w:r>
            <w:proofErr w:type="gramStart"/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г</w:t>
            </w:r>
            <w:proofErr w:type="spellEnd"/>
            <w:proofErr w:type="gramEnd"/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.</w:t>
            </w:r>
          </w:p>
        </w:tc>
      </w:tr>
      <w:tr w:rsidR="00CD52BE" w:rsidRPr="00D37425" w:rsidTr="00D37425">
        <w:trPr>
          <w:jc w:val="center"/>
        </w:trPr>
        <w:tc>
          <w:tcPr>
            <w:tcW w:w="1969" w:type="dxa"/>
            <w:vMerge/>
          </w:tcPr>
          <w:p w:rsidR="00CD52BE" w:rsidRPr="00D37425" w:rsidRDefault="00CD52BE" w:rsidP="00251C0D">
            <w:pPr>
              <w:pStyle w:val="a4"/>
              <w:jc w:val="both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144" w:type="dxa"/>
          </w:tcPr>
          <w:p w:rsidR="00CD52BE" w:rsidRPr="00D37425" w:rsidRDefault="00CD52BE" w:rsidP="00251C0D">
            <w:pPr>
              <w:pStyle w:val="a4"/>
              <w:jc w:val="both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всего</w:t>
            </w:r>
          </w:p>
        </w:tc>
        <w:tc>
          <w:tcPr>
            <w:tcW w:w="1084" w:type="dxa"/>
          </w:tcPr>
          <w:p w:rsidR="00CD52BE" w:rsidRPr="00D37425" w:rsidRDefault="009B31A9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76893,4</w:t>
            </w:r>
          </w:p>
        </w:tc>
        <w:tc>
          <w:tcPr>
            <w:tcW w:w="955" w:type="dxa"/>
          </w:tcPr>
          <w:p w:rsidR="00CD52BE" w:rsidRPr="00D37425" w:rsidRDefault="00CD52BE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4922,1</w:t>
            </w:r>
          </w:p>
        </w:tc>
        <w:tc>
          <w:tcPr>
            <w:tcW w:w="955" w:type="dxa"/>
          </w:tcPr>
          <w:p w:rsidR="00CD52BE" w:rsidRPr="00D37425" w:rsidRDefault="00CD52BE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8997,3</w:t>
            </w:r>
          </w:p>
        </w:tc>
        <w:tc>
          <w:tcPr>
            <w:tcW w:w="955" w:type="dxa"/>
          </w:tcPr>
          <w:p w:rsidR="00CD52BE" w:rsidRPr="00D37425" w:rsidRDefault="00CD52BE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9008,2</w:t>
            </w:r>
          </w:p>
        </w:tc>
        <w:tc>
          <w:tcPr>
            <w:tcW w:w="955" w:type="dxa"/>
          </w:tcPr>
          <w:p w:rsidR="00CD52BE" w:rsidRPr="00D37425" w:rsidRDefault="00141702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8994,3</w:t>
            </w:r>
          </w:p>
        </w:tc>
        <w:tc>
          <w:tcPr>
            <w:tcW w:w="1049" w:type="dxa"/>
          </w:tcPr>
          <w:p w:rsidR="00CD52BE" w:rsidRPr="00D37425" w:rsidRDefault="009B31A9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44971,5</w:t>
            </w:r>
          </w:p>
        </w:tc>
      </w:tr>
      <w:tr w:rsidR="00CD52BE" w:rsidRPr="00D37425" w:rsidTr="00D37425">
        <w:trPr>
          <w:jc w:val="center"/>
        </w:trPr>
        <w:tc>
          <w:tcPr>
            <w:tcW w:w="1969" w:type="dxa"/>
            <w:vMerge/>
          </w:tcPr>
          <w:p w:rsidR="00CD52BE" w:rsidRPr="00D37425" w:rsidRDefault="00CD52BE" w:rsidP="00251C0D">
            <w:pPr>
              <w:pStyle w:val="a4"/>
              <w:jc w:val="both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144" w:type="dxa"/>
          </w:tcPr>
          <w:p w:rsidR="00CD52BE" w:rsidRPr="00D37425" w:rsidRDefault="00CD52BE" w:rsidP="00251C0D">
            <w:pPr>
              <w:pStyle w:val="a4"/>
              <w:jc w:val="both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4" w:type="dxa"/>
          </w:tcPr>
          <w:p w:rsidR="00CD52BE" w:rsidRPr="00D37425" w:rsidRDefault="009B31A9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955" w:type="dxa"/>
          </w:tcPr>
          <w:p w:rsidR="00CD52BE" w:rsidRPr="00D37425" w:rsidRDefault="00CD52BE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955" w:type="dxa"/>
          </w:tcPr>
          <w:p w:rsidR="00CD52BE" w:rsidRPr="00D37425" w:rsidRDefault="00CD52BE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955" w:type="dxa"/>
          </w:tcPr>
          <w:p w:rsidR="00CD52BE" w:rsidRPr="00D37425" w:rsidRDefault="00CD52BE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955" w:type="dxa"/>
          </w:tcPr>
          <w:p w:rsidR="00CD52BE" w:rsidRPr="00D37425" w:rsidRDefault="00141702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1049" w:type="dxa"/>
          </w:tcPr>
          <w:p w:rsidR="00CD52BE" w:rsidRPr="00D37425" w:rsidRDefault="00141702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</w:t>
            </w:r>
          </w:p>
        </w:tc>
      </w:tr>
      <w:tr w:rsidR="00CD52BE" w:rsidRPr="00D37425" w:rsidTr="00D37425">
        <w:trPr>
          <w:jc w:val="center"/>
        </w:trPr>
        <w:tc>
          <w:tcPr>
            <w:tcW w:w="1969" w:type="dxa"/>
            <w:vMerge/>
          </w:tcPr>
          <w:p w:rsidR="00CD52BE" w:rsidRPr="00D37425" w:rsidRDefault="00CD52BE" w:rsidP="00251C0D">
            <w:pPr>
              <w:pStyle w:val="a4"/>
              <w:jc w:val="both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144" w:type="dxa"/>
          </w:tcPr>
          <w:p w:rsidR="00CD52BE" w:rsidRPr="00D37425" w:rsidRDefault="00CD52BE" w:rsidP="00251C0D">
            <w:pPr>
              <w:pStyle w:val="a4"/>
              <w:jc w:val="both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084" w:type="dxa"/>
          </w:tcPr>
          <w:p w:rsidR="00CD52BE" w:rsidRPr="00D37425" w:rsidRDefault="009B31A9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76008,4</w:t>
            </w:r>
          </w:p>
        </w:tc>
        <w:tc>
          <w:tcPr>
            <w:tcW w:w="955" w:type="dxa"/>
          </w:tcPr>
          <w:p w:rsidR="00CD52BE" w:rsidRPr="00D37425" w:rsidRDefault="00CD52BE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4837,1</w:t>
            </w:r>
          </w:p>
        </w:tc>
        <w:tc>
          <w:tcPr>
            <w:tcW w:w="955" w:type="dxa"/>
          </w:tcPr>
          <w:p w:rsidR="00CD52BE" w:rsidRPr="00D37425" w:rsidRDefault="00CD52BE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8897,3</w:t>
            </w:r>
          </w:p>
        </w:tc>
        <w:tc>
          <w:tcPr>
            <w:tcW w:w="955" w:type="dxa"/>
          </w:tcPr>
          <w:p w:rsidR="00CD52BE" w:rsidRPr="00D37425" w:rsidRDefault="009B31A9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8908</w:t>
            </w:r>
            <w:r w:rsidR="00CD52BE"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,2</w:t>
            </w:r>
          </w:p>
        </w:tc>
        <w:tc>
          <w:tcPr>
            <w:tcW w:w="955" w:type="dxa"/>
          </w:tcPr>
          <w:p w:rsidR="00CD52BE" w:rsidRPr="00D37425" w:rsidRDefault="00141702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8894,3</w:t>
            </w:r>
          </w:p>
        </w:tc>
        <w:tc>
          <w:tcPr>
            <w:tcW w:w="1049" w:type="dxa"/>
          </w:tcPr>
          <w:p w:rsidR="00CD52BE" w:rsidRPr="00D37425" w:rsidRDefault="00141702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44471,5</w:t>
            </w:r>
          </w:p>
        </w:tc>
      </w:tr>
      <w:tr w:rsidR="00CD52BE" w:rsidRPr="00D37425" w:rsidTr="00D37425">
        <w:trPr>
          <w:jc w:val="center"/>
        </w:trPr>
        <w:tc>
          <w:tcPr>
            <w:tcW w:w="1969" w:type="dxa"/>
            <w:vMerge/>
          </w:tcPr>
          <w:p w:rsidR="00CD52BE" w:rsidRPr="00D37425" w:rsidRDefault="00CD52BE" w:rsidP="00251C0D">
            <w:pPr>
              <w:pStyle w:val="a4"/>
              <w:jc w:val="both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144" w:type="dxa"/>
          </w:tcPr>
          <w:p w:rsidR="00CD52BE" w:rsidRPr="00D37425" w:rsidRDefault="00CD52BE" w:rsidP="00251C0D">
            <w:pPr>
              <w:pStyle w:val="a4"/>
              <w:jc w:val="both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бюджет района</w:t>
            </w:r>
          </w:p>
        </w:tc>
        <w:tc>
          <w:tcPr>
            <w:tcW w:w="1084" w:type="dxa"/>
          </w:tcPr>
          <w:p w:rsidR="00CD52BE" w:rsidRPr="00D37425" w:rsidRDefault="00141702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885,0</w:t>
            </w:r>
          </w:p>
        </w:tc>
        <w:tc>
          <w:tcPr>
            <w:tcW w:w="955" w:type="dxa"/>
          </w:tcPr>
          <w:p w:rsidR="00CD52BE" w:rsidRPr="00D37425" w:rsidRDefault="00CD52BE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85,0</w:t>
            </w:r>
          </w:p>
        </w:tc>
        <w:tc>
          <w:tcPr>
            <w:tcW w:w="955" w:type="dxa"/>
          </w:tcPr>
          <w:p w:rsidR="00CD52BE" w:rsidRPr="00D37425" w:rsidRDefault="00CD52BE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100,0</w:t>
            </w:r>
          </w:p>
        </w:tc>
        <w:tc>
          <w:tcPr>
            <w:tcW w:w="955" w:type="dxa"/>
          </w:tcPr>
          <w:p w:rsidR="00CD52BE" w:rsidRPr="00D37425" w:rsidRDefault="00CD52BE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100,0</w:t>
            </w:r>
          </w:p>
        </w:tc>
        <w:tc>
          <w:tcPr>
            <w:tcW w:w="955" w:type="dxa"/>
          </w:tcPr>
          <w:p w:rsidR="00CD52BE" w:rsidRPr="00D37425" w:rsidRDefault="00141702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100,0</w:t>
            </w:r>
          </w:p>
        </w:tc>
        <w:tc>
          <w:tcPr>
            <w:tcW w:w="1049" w:type="dxa"/>
          </w:tcPr>
          <w:p w:rsidR="00CD52BE" w:rsidRPr="00D37425" w:rsidRDefault="00141702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500,0</w:t>
            </w:r>
          </w:p>
        </w:tc>
      </w:tr>
      <w:tr w:rsidR="00CD52BE" w:rsidRPr="00D37425" w:rsidTr="00D37425">
        <w:trPr>
          <w:jc w:val="center"/>
        </w:trPr>
        <w:tc>
          <w:tcPr>
            <w:tcW w:w="1969" w:type="dxa"/>
            <w:vMerge/>
          </w:tcPr>
          <w:p w:rsidR="00CD52BE" w:rsidRPr="00D37425" w:rsidRDefault="00CD52BE" w:rsidP="00251C0D">
            <w:pPr>
              <w:pStyle w:val="a4"/>
              <w:jc w:val="both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  <w:tc>
          <w:tcPr>
            <w:tcW w:w="2144" w:type="dxa"/>
          </w:tcPr>
          <w:p w:rsidR="00CD52BE" w:rsidRPr="00D37425" w:rsidRDefault="00CD52BE" w:rsidP="00251C0D">
            <w:pPr>
              <w:pStyle w:val="a4"/>
              <w:jc w:val="both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1084" w:type="dxa"/>
          </w:tcPr>
          <w:p w:rsidR="00CD52BE" w:rsidRPr="00D37425" w:rsidRDefault="00141702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955" w:type="dxa"/>
          </w:tcPr>
          <w:p w:rsidR="00CD52BE" w:rsidRPr="00D37425" w:rsidRDefault="00CD52BE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955" w:type="dxa"/>
          </w:tcPr>
          <w:p w:rsidR="00CD52BE" w:rsidRPr="00D37425" w:rsidRDefault="00CD52BE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955" w:type="dxa"/>
          </w:tcPr>
          <w:p w:rsidR="00CD52BE" w:rsidRPr="00D37425" w:rsidRDefault="00141702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955" w:type="dxa"/>
          </w:tcPr>
          <w:p w:rsidR="00CD52BE" w:rsidRPr="00D37425" w:rsidRDefault="00141702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1049" w:type="dxa"/>
          </w:tcPr>
          <w:p w:rsidR="00CD52BE" w:rsidRPr="00D37425" w:rsidRDefault="00F20A30" w:rsidP="00F20A3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0,0</w:t>
            </w:r>
          </w:p>
        </w:tc>
      </w:tr>
    </w:tbl>
    <w:p w:rsidR="00D37425" w:rsidRPr="00D37425" w:rsidRDefault="00D37425" w:rsidP="00A40520">
      <w:pPr>
        <w:pStyle w:val="a4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»</w:t>
      </w:r>
      <w:r w:rsidR="0099098B" w:rsidRPr="00D37425">
        <w:rPr>
          <w:rFonts w:ascii="Arial" w:eastAsia="Times New Roman" w:hAnsi="Arial" w:cs="Arial"/>
          <w:sz w:val="24"/>
          <w:szCs w:val="28"/>
          <w:lang w:eastAsia="ru-RU"/>
        </w:rPr>
        <w:t>;</w:t>
      </w:r>
    </w:p>
    <w:p w:rsidR="00D37425" w:rsidRPr="00D37425" w:rsidRDefault="0099098B" w:rsidP="00D37425">
      <w:r w:rsidRPr="00D37425">
        <w:t>1.2. таблицу 1 муниципальной программы изложить в следующей редакции согласно приложению к настоящему постановлению;</w:t>
      </w:r>
    </w:p>
    <w:p w:rsidR="000C737D" w:rsidRPr="00D37425" w:rsidRDefault="00A40520" w:rsidP="00D37425">
      <w:r w:rsidRPr="00D37425">
        <w:t>1.</w:t>
      </w:r>
      <w:r w:rsidR="0099098B" w:rsidRPr="00D37425">
        <w:t>3. с</w:t>
      </w:r>
      <w:r w:rsidR="009D3111" w:rsidRPr="00D37425">
        <w:t>троку</w:t>
      </w:r>
      <w:r w:rsidR="000C737D" w:rsidRPr="00D37425">
        <w:t xml:space="preserve"> 1.1 таблицы 2 </w:t>
      </w:r>
      <w:r w:rsidR="00D37425" w:rsidRPr="00D37425">
        <w:t>«</w:t>
      </w:r>
      <w:r w:rsidR="000C737D" w:rsidRPr="00D37425">
        <w:rPr>
          <w:lang w:bidi="ru-RU"/>
        </w:rPr>
        <w:t>Перечень структурных элементов (основных мероприятий)</w:t>
      </w:r>
      <w:r w:rsidR="00D37425" w:rsidRPr="00D37425">
        <w:rPr>
          <w:lang w:bidi="ru-RU"/>
        </w:rPr>
        <w:t>»</w:t>
      </w:r>
      <w:r w:rsidR="000C737D" w:rsidRPr="00D37425">
        <w:rPr>
          <w:lang w:bidi="ru-RU"/>
        </w:rPr>
        <w:t xml:space="preserve"> муниципальной программы</w:t>
      </w:r>
      <w:r w:rsidR="000C737D" w:rsidRPr="00D37425">
        <w:t xml:space="preserve"> изложить в следующей редакции:</w:t>
      </w:r>
    </w:p>
    <w:p w:rsidR="000C737D" w:rsidRPr="00D37425" w:rsidRDefault="00D37425" w:rsidP="00D37425">
      <w:r w:rsidRPr="00D37425">
        <w:t>«</w:t>
      </w:r>
    </w:p>
    <w:tbl>
      <w:tblPr>
        <w:tblStyle w:val="a5"/>
        <w:tblW w:w="10236" w:type="dxa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597"/>
        <w:gridCol w:w="1701"/>
        <w:gridCol w:w="3118"/>
        <w:gridCol w:w="4820"/>
      </w:tblGrid>
      <w:tr w:rsidR="000C737D" w:rsidRPr="00D37425" w:rsidTr="00D37425">
        <w:trPr>
          <w:jc w:val="center"/>
        </w:trPr>
        <w:tc>
          <w:tcPr>
            <w:tcW w:w="597" w:type="dxa"/>
            <w:vMerge w:val="restart"/>
          </w:tcPr>
          <w:p w:rsidR="000C737D" w:rsidRPr="00D37425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  <w:r w:rsidRPr="00D37425">
              <w:rPr>
                <w:rFonts w:ascii="Arial" w:hAnsi="Arial" w:cs="Arial"/>
                <w:bCs/>
                <w:szCs w:val="22"/>
              </w:rPr>
              <w:lastRenderedPageBreak/>
              <w:t>1.1</w:t>
            </w:r>
          </w:p>
        </w:tc>
        <w:tc>
          <w:tcPr>
            <w:tcW w:w="1701" w:type="dxa"/>
            <w:vMerge w:val="restart"/>
          </w:tcPr>
          <w:p w:rsidR="000C737D" w:rsidRPr="00D37425" w:rsidRDefault="000C737D" w:rsidP="00D37425">
            <w:pPr>
              <w:widowControl w:val="0"/>
              <w:ind w:firstLine="0"/>
              <w:rPr>
                <w:rFonts w:cs="Arial"/>
                <w:color w:val="000000"/>
              </w:rPr>
            </w:pPr>
            <w:r w:rsidRPr="00D37425">
              <w:rPr>
                <w:rFonts w:cs="Arial"/>
                <w:color w:val="000000"/>
              </w:rPr>
              <w:t xml:space="preserve">Основное мероприятие </w:t>
            </w:r>
          </w:p>
          <w:p w:rsidR="000C737D" w:rsidRPr="00D37425" w:rsidRDefault="00D37425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  <w:r w:rsidRPr="00D37425">
              <w:rPr>
                <w:rFonts w:ascii="Arial" w:hAnsi="Arial" w:cs="Arial"/>
                <w:color w:val="000000"/>
                <w:szCs w:val="22"/>
              </w:rPr>
              <w:t>«</w:t>
            </w:r>
            <w:r w:rsidR="000C737D" w:rsidRPr="00D37425">
              <w:rPr>
                <w:rFonts w:ascii="Arial" w:hAnsi="Arial" w:cs="Arial"/>
                <w:szCs w:val="22"/>
              </w:rPr>
              <w:t>Поддержка юридических лиц, осуществляющих традиционную хозяйственную деятельность и физических лиц из числа коренных малочисленных народов, ведущих традиционный образ жизни</w:t>
            </w:r>
            <w:r w:rsidRPr="00D37425">
              <w:rPr>
                <w:rFonts w:ascii="Arial" w:hAnsi="Arial" w:cs="Arial"/>
                <w:color w:val="000000"/>
                <w:szCs w:val="22"/>
              </w:rPr>
              <w:t>»</w:t>
            </w:r>
          </w:p>
        </w:tc>
        <w:tc>
          <w:tcPr>
            <w:tcW w:w="3118" w:type="dxa"/>
          </w:tcPr>
          <w:p w:rsidR="000C737D" w:rsidRPr="00D37425" w:rsidRDefault="00D37425" w:rsidP="00D37425">
            <w:pPr>
              <w:widowControl w:val="0"/>
              <w:tabs>
                <w:tab w:val="left" w:pos="317"/>
              </w:tabs>
              <w:ind w:firstLine="0"/>
              <w:rPr>
                <w:rFonts w:cs="Arial"/>
                <w:color w:val="000000"/>
                <w:lang w:bidi="ru-RU"/>
              </w:rPr>
            </w:pPr>
            <w:r w:rsidRPr="00D37425">
              <w:rPr>
                <w:rFonts w:cs="Arial"/>
                <w:color w:val="000000"/>
                <w:lang w:bidi="ru-RU"/>
              </w:rPr>
              <w:t>1. Предоставление субсидии на обустройство земельных участков территорий традиционного природопользования, лесных участков, предназначенных для ведения традиционной хозяйственной деятельности.</w:t>
            </w:r>
          </w:p>
        </w:tc>
        <w:tc>
          <w:tcPr>
            <w:tcW w:w="4820" w:type="dxa"/>
          </w:tcPr>
          <w:p w:rsidR="000C737D" w:rsidRPr="00D37425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  <w:r w:rsidRPr="00D37425">
              <w:rPr>
                <w:rFonts w:ascii="Arial" w:hAnsi="Arial" w:cs="Arial"/>
                <w:color w:val="000000"/>
                <w:szCs w:val="22"/>
                <w:lang w:bidi="ru-RU"/>
              </w:rPr>
              <w:t>Порядок предоставления субсидии на обустройство земельных участков территорий традиционного природопользования, лесных участков, предназначенных для ведения традиционной хозяйственной деятельности, утвержденный постановлением</w:t>
            </w:r>
            <w:r w:rsidRPr="00D37425">
              <w:rPr>
                <w:rFonts w:ascii="Arial" w:hAnsi="Arial" w:cs="Arial"/>
                <w:szCs w:val="22"/>
              </w:rPr>
              <w:t xml:space="preserve"> администрации Березовского района </w:t>
            </w:r>
            <w:hyperlink r:id="rId13" w:tooltip="постановление от 28.06.2022 0:00:00 №932 Администрация Березовского района&#10;&#10;Об утверждении Порядков предоставления субсидий (компенсаций) в рамках реализации мероприятий муниципальной программы " w:history="1">
              <w:r w:rsidRPr="00275A0E">
                <w:rPr>
                  <w:rStyle w:val="aa"/>
                  <w:rFonts w:ascii="Arial" w:hAnsi="Arial" w:cs="Arial"/>
                  <w:szCs w:val="22"/>
                </w:rPr>
                <w:t>от 28.06.2022 №932</w:t>
              </w:r>
            </w:hyperlink>
            <w:r w:rsidRPr="00D37425">
              <w:rPr>
                <w:rFonts w:ascii="Arial" w:hAnsi="Arial" w:cs="Arial"/>
                <w:szCs w:val="22"/>
              </w:rPr>
              <w:t xml:space="preserve"> </w:t>
            </w:r>
            <w:r w:rsidR="00D37425" w:rsidRPr="00D37425">
              <w:rPr>
                <w:rFonts w:ascii="Arial" w:hAnsi="Arial" w:cs="Arial"/>
                <w:szCs w:val="22"/>
              </w:rPr>
              <w:t>«</w:t>
            </w:r>
            <w:r w:rsidRPr="00D37425">
              <w:rPr>
                <w:rFonts w:ascii="Arial" w:hAnsi="Arial" w:cs="Arial"/>
                <w:szCs w:val="22"/>
              </w:rPr>
              <w:t xml:space="preserve">Об утверждении Порядков предоставления субсидий (компенсаций) в рамках реализации мероприятий муниципальной программы </w:t>
            </w:r>
            <w:r w:rsidR="00D37425" w:rsidRPr="00D37425">
              <w:rPr>
                <w:rFonts w:ascii="Arial" w:hAnsi="Arial" w:cs="Arial"/>
                <w:szCs w:val="22"/>
              </w:rPr>
              <w:t>«</w:t>
            </w:r>
            <w:r w:rsidRPr="00D37425">
              <w:rPr>
                <w:rFonts w:ascii="Arial" w:hAnsi="Arial" w:cs="Arial"/>
                <w:szCs w:val="22"/>
              </w:rPr>
              <w:t>Устойчивое развитие коренных малочисленных народов Севера в Березовском районе</w:t>
            </w:r>
            <w:r w:rsidR="00D37425" w:rsidRPr="00D37425">
              <w:rPr>
                <w:rFonts w:ascii="Arial" w:hAnsi="Arial" w:cs="Arial"/>
                <w:szCs w:val="22"/>
              </w:rPr>
              <w:t>»</w:t>
            </w:r>
            <w:r w:rsidRPr="00D37425">
              <w:rPr>
                <w:rFonts w:ascii="Arial" w:hAnsi="Arial" w:cs="Arial"/>
                <w:szCs w:val="22"/>
              </w:rPr>
              <w:t xml:space="preserve">. </w:t>
            </w:r>
          </w:p>
        </w:tc>
      </w:tr>
      <w:tr w:rsidR="000C737D" w:rsidRPr="00D37425" w:rsidTr="00D37425">
        <w:trPr>
          <w:jc w:val="center"/>
        </w:trPr>
        <w:tc>
          <w:tcPr>
            <w:tcW w:w="597" w:type="dxa"/>
            <w:vMerge/>
          </w:tcPr>
          <w:p w:rsidR="000C737D" w:rsidRPr="00D37425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701" w:type="dxa"/>
            <w:vMerge/>
          </w:tcPr>
          <w:p w:rsidR="000C737D" w:rsidRPr="00D37425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118" w:type="dxa"/>
          </w:tcPr>
          <w:p w:rsidR="000C737D" w:rsidRPr="00D37425" w:rsidRDefault="00D37425" w:rsidP="00D37425">
            <w:pPr>
              <w:widowControl w:val="0"/>
              <w:tabs>
                <w:tab w:val="left" w:pos="317"/>
              </w:tabs>
              <w:ind w:firstLine="0"/>
              <w:rPr>
                <w:rFonts w:cs="Arial"/>
                <w:color w:val="000000"/>
                <w:lang w:bidi="ru-RU"/>
              </w:rPr>
            </w:pPr>
            <w:r w:rsidRPr="00D37425">
              <w:rPr>
                <w:rFonts w:cs="Arial"/>
                <w:color w:val="000000"/>
                <w:lang w:bidi="ru-RU"/>
              </w:rPr>
              <w:t>2. Компенсация части затрат на приобретение материально-технических средств.</w:t>
            </w:r>
          </w:p>
        </w:tc>
        <w:tc>
          <w:tcPr>
            <w:tcW w:w="4820" w:type="dxa"/>
          </w:tcPr>
          <w:p w:rsidR="000C737D" w:rsidRPr="00D37425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  <w:r w:rsidRPr="00D37425">
              <w:rPr>
                <w:rFonts w:ascii="Arial" w:hAnsi="Arial" w:cs="Arial"/>
                <w:color w:val="000000"/>
                <w:szCs w:val="22"/>
                <w:lang w:bidi="ru-RU"/>
              </w:rPr>
              <w:t>Порядок предоставления компенсации расходов на приобретение материально-технических средств, утвержденный постановлением</w:t>
            </w:r>
            <w:r w:rsidRPr="00D37425">
              <w:rPr>
                <w:rFonts w:ascii="Arial" w:hAnsi="Arial" w:cs="Arial"/>
                <w:szCs w:val="22"/>
              </w:rPr>
              <w:t xml:space="preserve"> администрации Березовского района </w:t>
            </w:r>
            <w:hyperlink r:id="rId14" w:history="1">
              <w:r w:rsidR="00275A0E">
                <w:rPr>
                  <w:rStyle w:val="aa"/>
                  <w:rFonts w:ascii="Arial" w:hAnsi="Arial" w:cs="Arial"/>
                  <w:szCs w:val="22"/>
                </w:rPr>
                <w:t>от 28.06.2022 №932</w:t>
              </w:r>
            </w:hyperlink>
            <w:r w:rsidRPr="00D37425">
              <w:rPr>
                <w:rFonts w:ascii="Arial" w:hAnsi="Arial" w:cs="Arial"/>
                <w:szCs w:val="22"/>
              </w:rPr>
              <w:t xml:space="preserve"> </w:t>
            </w:r>
            <w:r w:rsidR="00D37425" w:rsidRPr="00D37425">
              <w:rPr>
                <w:rFonts w:ascii="Arial" w:hAnsi="Arial" w:cs="Arial"/>
                <w:szCs w:val="22"/>
              </w:rPr>
              <w:t>«</w:t>
            </w:r>
            <w:r w:rsidRPr="00D37425">
              <w:rPr>
                <w:rFonts w:ascii="Arial" w:hAnsi="Arial" w:cs="Arial"/>
                <w:szCs w:val="22"/>
              </w:rPr>
              <w:t xml:space="preserve">Об утверждении Порядков предоставления субсидий (компенсаций) в рамках реализации мероприятий муниципальной программы </w:t>
            </w:r>
            <w:r w:rsidR="00D37425" w:rsidRPr="00D37425">
              <w:rPr>
                <w:rFonts w:ascii="Arial" w:hAnsi="Arial" w:cs="Arial"/>
                <w:szCs w:val="22"/>
              </w:rPr>
              <w:t>«</w:t>
            </w:r>
            <w:r w:rsidRPr="00D37425">
              <w:rPr>
                <w:rFonts w:ascii="Arial" w:hAnsi="Arial" w:cs="Arial"/>
                <w:szCs w:val="22"/>
              </w:rPr>
              <w:t>Устойчивое развитие коренных малочисленных народов Севера в Березовском районе</w:t>
            </w:r>
            <w:r w:rsidR="00D37425" w:rsidRPr="00D37425">
              <w:rPr>
                <w:rFonts w:ascii="Arial" w:hAnsi="Arial" w:cs="Arial"/>
                <w:szCs w:val="22"/>
              </w:rPr>
              <w:t>»</w:t>
            </w:r>
            <w:r w:rsidRPr="00D37425">
              <w:rPr>
                <w:rFonts w:ascii="Arial" w:hAnsi="Arial" w:cs="Arial"/>
                <w:szCs w:val="22"/>
              </w:rPr>
              <w:t xml:space="preserve">. </w:t>
            </w:r>
          </w:p>
        </w:tc>
      </w:tr>
      <w:tr w:rsidR="000C737D" w:rsidRPr="00D37425" w:rsidTr="00D37425">
        <w:trPr>
          <w:jc w:val="center"/>
        </w:trPr>
        <w:tc>
          <w:tcPr>
            <w:tcW w:w="597" w:type="dxa"/>
            <w:vMerge/>
          </w:tcPr>
          <w:p w:rsidR="000C737D" w:rsidRPr="00D37425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701" w:type="dxa"/>
            <w:vMerge/>
          </w:tcPr>
          <w:p w:rsidR="000C737D" w:rsidRPr="00D37425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118" w:type="dxa"/>
          </w:tcPr>
          <w:p w:rsidR="000C737D" w:rsidRPr="00D37425" w:rsidRDefault="00D37425" w:rsidP="00D37425">
            <w:pPr>
              <w:widowControl w:val="0"/>
              <w:tabs>
                <w:tab w:val="left" w:pos="317"/>
              </w:tabs>
              <w:ind w:firstLine="0"/>
              <w:rPr>
                <w:rFonts w:cs="Arial"/>
                <w:color w:val="000000"/>
                <w:lang w:bidi="ru-RU"/>
              </w:rPr>
            </w:pPr>
            <w:r w:rsidRPr="00D37425">
              <w:rPr>
                <w:rFonts w:cs="Arial"/>
                <w:color w:val="000000"/>
                <w:lang w:bidi="ru-RU"/>
              </w:rPr>
              <w:t>3. Компенсация части затрат на приобретение северных оленей.</w:t>
            </w:r>
          </w:p>
        </w:tc>
        <w:tc>
          <w:tcPr>
            <w:tcW w:w="4820" w:type="dxa"/>
          </w:tcPr>
          <w:p w:rsidR="000C737D" w:rsidRPr="00D37425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  <w:r w:rsidRPr="00D37425">
              <w:rPr>
                <w:rFonts w:ascii="Arial" w:hAnsi="Arial" w:cs="Arial"/>
                <w:color w:val="000000"/>
                <w:szCs w:val="22"/>
                <w:lang w:bidi="ru-RU"/>
              </w:rPr>
              <w:t>Порядок предоставления компенсации расходов на приобретение северных оленей утвержденный постановлением</w:t>
            </w:r>
            <w:r w:rsidRPr="00D37425">
              <w:rPr>
                <w:rFonts w:ascii="Arial" w:hAnsi="Arial" w:cs="Arial"/>
                <w:szCs w:val="22"/>
              </w:rPr>
              <w:t xml:space="preserve"> администрации Березовского района </w:t>
            </w:r>
            <w:hyperlink r:id="rId15" w:history="1">
              <w:r w:rsidR="00275A0E">
                <w:rPr>
                  <w:rStyle w:val="aa"/>
                  <w:rFonts w:ascii="Arial" w:hAnsi="Arial" w:cs="Arial"/>
                  <w:szCs w:val="22"/>
                </w:rPr>
                <w:t>от 28.06.2022 №932</w:t>
              </w:r>
            </w:hyperlink>
            <w:r w:rsidRPr="00D37425">
              <w:rPr>
                <w:rFonts w:ascii="Arial" w:hAnsi="Arial" w:cs="Arial"/>
                <w:szCs w:val="22"/>
              </w:rPr>
              <w:t xml:space="preserve"> </w:t>
            </w:r>
            <w:r w:rsidR="00D37425" w:rsidRPr="00D37425">
              <w:rPr>
                <w:rFonts w:ascii="Arial" w:hAnsi="Arial" w:cs="Arial"/>
                <w:szCs w:val="22"/>
              </w:rPr>
              <w:t>«</w:t>
            </w:r>
            <w:r w:rsidRPr="00D37425">
              <w:rPr>
                <w:rFonts w:ascii="Arial" w:hAnsi="Arial" w:cs="Arial"/>
                <w:szCs w:val="22"/>
              </w:rPr>
              <w:t xml:space="preserve">Об утверждении Порядков предоставления субсидий (компенсаций) в рамках реализации мероприятий муниципальной программы </w:t>
            </w:r>
            <w:r w:rsidR="00D37425" w:rsidRPr="00D37425">
              <w:rPr>
                <w:rFonts w:ascii="Arial" w:hAnsi="Arial" w:cs="Arial"/>
                <w:szCs w:val="22"/>
              </w:rPr>
              <w:t>«</w:t>
            </w:r>
            <w:r w:rsidRPr="00D37425">
              <w:rPr>
                <w:rFonts w:ascii="Arial" w:hAnsi="Arial" w:cs="Arial"/>
                <w:szCs w:val="22"/>
              </w:rPr>
              <w:t>Устойчивое развитие коренных малочисленных народов Севера в Березовском районе</w:t>
            </w:r>
            <w:r w:rsidR="00D37425" w:rsidRPr="00D37425">
              <w:rPr>
                <w:rFonts w:ascii="Arial" w:hAnsi="Arial" w:cs="Arial"/>
                <w:szCs w:val="22"/>
              </w:rPr>
              <w:t>»</w:t>
            </w:r>
            <w:r w:rsidRPr="00D37425">
              <w:rPr>
                <w:rFonts w:ascii="Arial" w:hAnsi="Arial" w:cs="Arial"/>
                <w:szCs w:val="22"/>
              </w:rPr>
              <w:t xml:space="preserve">. </w:t>
            </w:r>
          </w:p>
        </w:tc>
      </w:tr>
      <w:tr w:rsidR="000C737D" w:rsidRPr="00D37425" w:rsidTr="00D37425">
        <w:trPr>
          <w:jc w:val="center"/>
        </w:trPr>
        <w:tc>
          <w:tcPr>
            <w:tcW w:w="597" w:type="dxa"/>
            <w:vMerge/>
          </w:tcPr>
          <w:p w:rsidR="000C737D" w:rsidRPr="00D37425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701" w:type="dxa"/>
            <w:vMerge/>
          </w:tcPr>
          <w:p w:rsidR="000C737D" w:rsidRPr="00D37425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118" w:type="dxa"/>
          </w:tcPr>
          <w:p w:rsidR="000C737D" w:rsidRPr="00D37425" w:rsidRDefault="00D37425" w:rsidP="00D37425">
            <w:pPr>
              <w:widowControl w:val="0"/>
              <w:tabs>
                <w:tab w:val="left" w:pos="317"/>
              </w:tabs>
              <w:ind w:firstLine="0"/>
              <w:rPr>
                <w:rFonts w:cs="Arial"/>
                <w:color w:val="000000"/>
                <w:lang w:bidi="ru-RU"/>
              </w:rPr>
            </w:pPr>
            <w:r w:rsidRPr="00D37425">
              <w:rPr>
                <w:rFonts w:cs="Arial"/>
                <w:color w:val="000000"/>
                <w:lang w:bidi="ru-RU"/>
              </w:rPr>
              <w:t>4. Предоставление субсидии на продукцию охоты.</w:t>
            </w:r>
          </w:p>
        </w:tc>
        <w:tc>
          <w:tcPr>
            <w:tcW w:w="4820" w:type="dxa"/>
          </w:tcPr>
          <w:p w:rsidR="000C737D" w:rsidRPr="00D37425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  <w:r w:rsidRPr="00D37425">
              <w:rPr>
                <w:rFonts w:ascii="Arial" w:hAnsi="Arial" w:cs="Arial"/>
                <w:color w:val="000000"/>
                <w:szCs w:val="22"/>
                <w:lang w:bidi="ru-RU"/>
              </w:rPr>
              <w:t>Порядок предоставления субсидии на продукцию охоты, утвержденный постановлением</w:t>
            </w:r>
            <w:r w:rsidRPr="00D37425">
              <w:rPr>
                <w:rFonts w:ascii="Arial" w:hAnsi="Arial" w:cs="Arial"/>
                <w:szCs w:val="22"/>
              </w:rPr>
              <w:t xml:space="preserve"> администрации Березовского района </w:t>
            </w:r>
            <w:hyperlink r:id="rId16" w:history="1">
              <w:r w:rsidR="00275A0E">
                <w:rPr>
                  <w:rStyle w:val="aa"/>
                  <w:rFonts w:ascii="Arial" w:hAnsi="Arial" w:cs="Arial"/>
                  <w:szCs w:val="22"/>
                </w:rPr>
                <w:t>от 28.06.2022 №932</w:t>
              </w:r>
            </w:hyperlink>
            <w:r w:rsidRPr="00D37425">
              <w:rPr>
                <w:rFonts w:ascii="Arial" w:hAnsi="Arial" w:cs="Arial"/>
                <w:szCs w:val="22"/>
              </w:rPr>
              <w:t xml:space="preserve"> </w:t>
            </w:r>
            <w:r w:rsidR="00D37425" w:rsidRPr="00D37425">
              <w:rPr>
                <w:rFonts w:ascii="Arial" w:hAnsi="Arial" w:cs="Arial"/>
                <w:szCs w:val="22"/>
              </w:rPr>
              <w:t>«</w:t>
            </w:r>
            <w:r w:rsidRPr="00D37425">
              <w:rPr>
                <w:rFonts w:ascii="Arial" w:hAnsi="Arial" w:cs="Arial"/>
                <w:szCs w:val="22"/>
              </w:rPr>
              <w:t xml:space="preserve">Об утверждении Порядков предоставления субсидий (компенсаций) в рамках реализации мероприятий муниципальной программы </w:t>
            </w:r>
            <w:r w:rsidR="00D37425" w:rsidRPr="00D37425">
              <w:rPr>
                <w:rFonts w:ascii="Arial" w:hAnsi="Arial" w:cs="Arial"/>
                <w:szCs w:val="22"/>
              </w:rPr>
              <w:t>«</w:t>
            </w:r>
            <w:r w:rsidRPr="00D37425">
              <w:rPr>
                <w:rFonts w:ascii="Arial" w:hAnsi="Arial" w:cs="Arial"/>
                <w:szCs w:val="22"/>
              </w:rPr>
              <w:t>Устойчивое развитие коренных малочисленных народов Севера в Березовском районе</w:t>
            </w:r>
            <w:r w:rsidR="00D37425" w:rsidRPr="00D37425">
              <w:rPr>
                <w:rFonts w:ascii="Arial" w:hAnsi="Arial" w:cs="Arial"/>
                <w:szCs w:val="22"/>
              </w:rPr>
              <w:t>»</w:t>
            </w:r>
            <w:r w:rsidRPr="00D37425">
              <w:rPr>
                <w:rFonts w:ascii="Arial" w:hAnsi="Arial" w:cs="Arial"/>
                <w:szCs w:val="22"/>
              </w:rPr>
              <w:t>.</w:t>
            </w:r>
          </w:p>
        </w:tc>
      </w:tr>
      <w:tr w:rsidR="000C737D" w:rsidRPr="00D37425" w:rsidTr="00D37425">
        <w:trPr>
          <w:jc w:val="center"/>
        </w:trPr>
        <w:tc>
          <w:tcPr>
            <w:tcW w:w="597" w:type="dxa"/>
            <w:vMerge/>
          </w:tcPr>
          <w:p w:rsidR="000C737D" w:rsidRPr="00D37425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701" w:type="dxa"/>
            <w:vMerge/>
          </w:tcPr>
          <w:p w:rsidR="000C737D" w:rsidRPr="00D37425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118" w:type="dxa"/>
          </w:tcPr>
          <w:p w:rsidR="000C737D" w:rsidRPr="00D37425" w:rsidRDefault="00D37425" w:rsidP="00D37425">
            <w:pPr>
              <w:widowControl w:val="0"/>
              <w:tabs>
                <w:tab w:val="left" w:pos="317"/>
              </w:tabs>
              <w:ind w:firstLine="0"/>
              <w:rPr>
                <w:rFonts w:cs="Arial"/>
                <w:color w:val="000000"/>
                <w:lang w:bidi="ru-RU"/>
              </w:rPr>
            </w:pPr>
            <w:r w:rsidRPr="00D37425">
              <w:rPr>
                <w:rFonts w:cs="Arial"/>
                <w:color w:val="000000"/>
                <w:lang w:bidi="ru-RU"/>
              </w:rPr>
              <w:t xml:space="preserve">5. Выплата единовременной </w:t>
            </w:r>
            <w:r w:rsidRPr="00D37425">
              <w:rPr>
                <w:rFonts w:cs="Arial"/>
                <w:color w:val="000000"/>
                <w:lang w:bidi="ru-RU"/>
              </w:rPr>
              <w:lastRenderedPageBreak/>
              <w:t>финансовой помощи молодым специалистам из числа коренных малочисленных народов Севера, работающим в местах традиционного проживания и традиционной хозяйственной деятельности, на обустройство быта.</w:t>
            </w:r>
          </w:p>
        </w:tc>
        <w:tc>
          <w:tcPr>
            <w:tcW w:w="4820" w:type="dxa"/>
          </w:tcPr>
          <w:p w:rsidR="000C737D" w:rsidRPr="00D37425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  <w:proofErr w:type="gramStart"/>
            <w:r w:rsidRPr="00D37425">
              <w:rPr>
                <w:rFonts w:ascii="Arial" w:hAnsi="Arial" w:cs="Arial"/>
                <w:color w:val="000000"/>
                <w:szCs w:val="22"/>
                <w:lang w:bidi="ru-RU"/>
              </w:rPr>
              <w:lastRenderedPageBreak/>
              <w:t xml:space="preserve">Порядок предоставления единовременной финансовой помощи </w:t>
            </w:r>
            <w:r w:rsidRPr="00D37425">
              <w:rPr>
                <w:rFonts w:ascii="Arial" w:hAnsi="Arial" w:cs="Arial"/>
                <w:color w:val="000000"/>
                <w:szCs w:val="22"/>
                <w:lang w:bidi="ru-RU"/>
              </w:rPr>
              <w:lastRenderedPageBreak/>
              <w:t>молодым специалистам из числа коренных малочисленных народов Севера, работающим в местах традиционного проживания и традиционной хозяйственной деятельности, на обустройство быта, утвержденный постановлением</w:t>
            </w:r>
            <w:r w:rsidRPr="00D37425">
              <w:rPr>
                <w:rFonts w:ascii="Arial" w:hAnsi="Arial" w:cs="Arial"/>
                <w:szCs w:val="22"/>
              </w:rPr>
              <w:t xml:space="preserve"> администрации Березовского района </w:t>
            </w:r>
            <w:hyperlink r:id="rId17" w:history="1">
              <w:r w:rsidR="00275A0E">
                <w:rPr>
                  <w:rStyle w:val="aa"/>
                  <w:rFonts w:ascii="Arial" w:hAnsi="Arial" w:cs="Arial"/>
                  <w:szCs w:val="22"/>
                </w:rPr>
                <w:t>от 28.06.2022 №932</w:t>
              </w:r>
            </w:hyperlink>
            <w:r w:rsidRPr="00D37425">
              <w:rPr>
                <w:rFonts w:ascii="Arial" w:hAnsi="Arial" w:cs="Arial"/>
                <w:szCs w:val="22"/>
              </w:rPr>
              <w:t xml:space="preserve"> </w:t>
            </w:r>
            <w:r w:rsidR="00D37425" w:rsidRPr="00D37425">
              <w:rPr>
                <w:rFonts w:ascii="Arial" w:hAnsi="Arial" w:cs="Arial"/>
                <w:szCs w:val="22"/>
              </w:rPr>
              <w:t>«</w:t>
            </w:r>
            <w:r w:rsidRPr="00D37425">
              <w:rPr>
                <w:rFonts w:ascii="Arial" w:hAnsi="Arial" w:cs="Arial"/>
                <w:szCs w:val="22"/>
              </w:rPr>
              <w:t xml:space="preserve">Об утверждении Порядков предоставления субсидий (компенсаций) в рамках реализации мероприятий муниципальной программы </w:t>
            </w:r>
            <w:r w:rsidR="00D37425" w:rsidRPr="00D37425">
              <w:rPr>
                <w:rFonts w:ascii="Arial" w:hAnsi="Arial" w:cs="Arial"/>
                <w:szCs w:val="22"/>
              </w:rPr>
              <w:t>«</w:t>
            </w:r>
            <w:r w:rsidRPr="00D37425">
              <w:rPr>
                <w:rFonts w:ascii="Arial" w:hAnsi="Arial" w:cs="Arial"/>
                <w:szCs w:val="22"/>
              </w:rPr>
              <w:t>Устойчивое развитие коренных малочисленных народов Севера в Березовском районе</w:t>
            </w:r>
            <w:r w:rsidR="00D37425" w:rsidRPr="00D37425">
              <w:rPr>
                <w:rFonts w:ascii="Arial" w:hAnsi="Arial" w:cs="Arial"/>
                <w:szCs w:val="22"/>
              </w:rPr>
              <w:t>»</w:t>
            </w:r>
            <w:r w:rsidRPr="00D37425">
              <w:rPr>
                <w:rFonts w:ascii="Arial" w:hAnsi="Arial" w:cs="Arial"/>
                <w:szCs w:val="22"/>
              </w:rPr>
              <w:t>.</w:t>
            </w:r>
            <w:r w:rsidR="00D37425" w:rsidRPr="00D37425">
              <w:rPr>
                <w:rFonts w:ascii="Arial" w:hAnsi="Arial" w:cs="Arial"/>
                <w:szCs w:val="22"/>
              </w:rPr>
              <w:t xml:space="preserve"> </w:t>
            </w:r>
            <w:proofErr w:type="gramEnd"/>
          </w:p>
        </w:tc>
      </w:tr>
      <w:tr w:rsidR="000C737D" w:rsidRPr="00D37425" w:rsidTr="00D37425">
        <w:trPr>
          <w:jc w:val="center"/>
        </w:trPr>
        <w:tc>
          <w:tcPr>
            <w:tcW w:w="597" w:type="dxa"/>
            <w:vMerge/>
          </w:tcPr>
          <w:p w:rsidR="000C737D" w:rsidRPr="00D37425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701" w:type="dxa"/>
            <w:vMerge/>
          </w:tcPr>
          <w:p w:rsidR="000C737D" w:rsidRPr="00D37425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118" w:type="dxa"/>
          </w:tcPr>
          <w:p w:rsidR="000C737D" w:rsidRPr="00D37425" w:rsidRDefault="00D37425" w:rsidP="00D37425">
            <w:pPr>
              <w:widowControl w:val="0"/>
              <w:tabs>
                <w:tab w:val="left" w:pos="317"/>
              </w:tabs>
              <w:ind w:firstLine="0"/>
              <w:rPr>
                <w:rFonts w:cs="Arial"/>
                <w:color w:val="000000"/>
                <w:lang w:bidi="ru-RU"/>
              </w:rPr>
            </w:pPr>
            <w:r w:rsidRPr="00D37425">
              <w:rPr>
                <w:rFonts w:cs="Arial"/>
                <w:color w:val="000000"/>
                <w:lang w:bidi="ru-RU"/>
              </w:rPr>
              <w:t>6. Компенсация расходов на оплату обучения правилам безопасного обращения с оружием, управлению самоходными машинами категории «А», управлению маломерными судами и на оплату проезда к месту нахождения организаций, имеющих право проводить указанные виды обучения, и обратно.</w:t>
            </w:r>
          </w:p>
        </w:tc>
        <w:tc>
          <w:tcPr>
            <w:tcW w:w="4820" w:type="dxa"/>
          </w:tcPr>
          <w:p w:rsidR="000C737D" w:rsidRPr="00D37425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  <w:proofErr w:type="gramStart"/>
            <w:r w:rsidRPr="00D37425">
              <w:rPr>
                <w:rFonts w:ascii="Arial" w:hAnsi="Arial" w:cs="Arial"/>
                <w:color w:val="000000"/>
                <w:szCs w:val="22"/>
                <w:lang w:bidi="ru-RU"/>
              </w:rPr>
              <w:t xml:space="preserve">Порядок предоставления компенсации расходов на оплату обучения правилам безопасного обращения с оружием, управлению самоходными машинами категории </w:t>
            </w:r>
            <w:r w:rsidR="00D37425" w:rsidRPr="00D37425">
              <w:rPr>
                <w:rFonts w:ascii="Arial" w:hAnsi="Arial" w:cs="Arial"/>
                <w:color w:val="000000"/>
                <w:szCs w:val="22"/>
                <w:lang w:bidi="ru-RU"/>
              </w:rPr>
              <w:t>«</w:t>
            </w:r>
            <w:r w:rsidRPr="00D37425">
              <w:rPr>
                <w:rFonts w:ascii="Arial" w:hAnsi="Arial" w:cs="Arial"/>
                <w:color w:val="000000"/>
                <w:szCs w:val="22"/>
                <w:lang w:bidi="ru-RU"/>
              </w:rPr>
              <w:t>А</w:t>
            </w:r>
            <w:r w:rsidR="00D37425" w:rsidRPr="00D37425">
              <w:rPr>
                <w:rFonts w:ascii="Arial" w:hAnsi="Arial" w:cs="Arial"/>
                <w:color w:val="000000"/>
                <w:szCs w:val="22"/>
                <w:lang w:bidi="ru-RU"/>
              </w:rPr>
              <w:t>»</w:t>
            </w:r>
            <w:r w:rsidRPr="00D37425">
              <w:rPr>
                <w:rFonts w:ascii="Arial" w:hAnsi="Arial" w:cs="Arial"/>
                <w:color w:val="000000"/>
                <w:szCs w:val="22"/>
                <w:lang w:bidi="ru-RU"/>
              </w:rPr>
              <w:t>, управлению маломерными судами и на оплату проезда к месту нахождения организаций, имеющих право проводить указанные виды обучения, и обратно, утвержденный постановлением</w:t>
            </w:r>
            <w:r w:rsidRPr="00D37425">
              <w:rPr>
                <w:rFonts w:ascii="Arial" w:hAnsi="Arial" w:cs="Arial"/>
                <w:szCs w:val="22"/>
              </w:rPr>
              <w:t xml:space="preserve"> администрации Березовского района </w:t>
            </w:r>
            <w:hyperlink r:id="rId18" w:history="1">
              <w:r w:rsidR="00275A0E">
                <w:rPr>
                  <w:rStyle w:val="aa"/>
                  <w:rFonts w:ascii="Arial" w:hAnsi="Arial" w:cs="Arial"/>
                  <w:szCs w:val="22"/>
                </w:rPr>
                <w:t>от 28.06.2022 №932</w:t>
              </w:r>
            </w:hyperlink>
            <w:r w:rsidRPr="00D37425">
              <w:rPr>
                <w:rFonts w:ascii="Arial" w:hAnsi="Arial" w:cs="Arial"/>
                <w:szCs w:val="22"/>
              </w:rPr>
              <w:t xml:space="preserve"> </w:t>
            </w:r>
            <w:r w:rsidR="00D37425" w:rsidRPr="00D37425">
              <w:rPr>
                <w:rFonts w:ascii="Arial" w:hAnsi="Arial" w:cs="Arial"/>
                <w:szCs w:val="22"/>
              </w:rPr>
              <w:t>«</w:t>
            </w:r>
            <w:r w:rsidRPr="00D37425">
              <w:rPr>
                <w:rFonts w:ascii="Arial" w:hAnsi="Arial" w:cs="Arial"/>
                <w:szCs w:val="22"/>
              </w:rPr>
              <w:t xml:space="preserve">Об утверждении Порядков предоставления субсидий (компенсаций) в рамках реализации мероприятий муниципальной программы </w:t>
            </w:r>
            <w:r w:rsidR="00D37425" w:rsidRPr="00D37425">
              <w:rPr>
                <w:rFonts w:ascii="Arial" w:hAnsi="Arial" w:cs="Arial"/>
                <w:szCs w:val="22"/>
              </w:rPr>
              <w:t>«</w:t>
            </w:r>
            <w:r w:rsidRPr="00D37425">
              <w:rPr>
                <w:rFonts w:ascii="Arial" w:hAnsi="Arial" w:cs="Arial"/>
                <w:szCs w:val="22"/>
              </w:rPr>
              <w:t>Устойчивое развитие коренных малочисленных</w:t>
            </w:r>
            <w:proofErr w:type="gramEnd"/>
            <w:r w:rsidRPr="00D37425">
              <w:rPr>
                <w:rFonts w:ascii="Arial" w:hAnsi="Arial" w:cs="Arial"/>
                <w:szCs w:val="22"/>
              </w:rPr>
              <w:t xml:space="preserve"> народов Севера в Березовском районе</w:t>
            </w:r>
            <w:r w:rsidR="00D37425" w:rsidRPr="00D37425">
              <w:rPr>
                <w:rFonts w:ascii="Arial" w:hAnsi="Arial" w:cs="Arial"/>
                <w:szCs w:val="22"/>
              </w:rPr>
              <w:t>»</w:t>
            </w:r>
            <w:r w:rsidRPr="00D37425">
              <w:rPr>
                <w:rFonts w:ascii="Arial" w:hAnsi="Arial" w:cs="Arial"/>
                <w:szCs w:val="22"/>
              </w:rPr>
              <w:t>.</w:t>
            </w:r>
            <w:r w:rsidR="00D37425" w:rsidRPr="00D37425">
              <w:rPr>
                <w:rFonts w:ascii="Arial" w:hAnsi="Arial" w:cs="Arial"/>
                <w:szCs w:val="22"/>
              </w:rPr>
              <w:t xml:space="preserve"> </w:t>
            </w:r>
          </w:p>
        </w:tc>
      </w:tr>
      <w:tr w:rsidR="000C737D" w:rsidRPr="00D37425" w:rsidTr="00D37425">
        <w:trPr>
          <w:jc w:val="center"/>
        </w:trPr>
        <w:tc>
          <w:tcPr>
            <w:tcW w:w="597" w:type="dxa"/>
            <w:vMerge/>
          </w:tcPr>
          <w:p w:rsidR="000C737D" w:rsidRPr="00D37425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701" w:type="dxa"/>
            <w:vMerge/>
          </w:tcPr>
          <w:p w:rsidR="000C737D" w:rsidRPr="00D37425" w:rsidRDefault="000C737D" w:rsidP="002128C5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118" w:type="dxa"/>
          </w:tcPr>
          <w:p w:rsidR="00D37425" w:rsidRPr="00D37425" w:rsidRDefault="00D37425" w:rsidP="00D37425">
            <w:pPr>
              <w:tabs>
                <w:tab w:val="left" w:pos="317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D37425">
              <w:rPr>
                <w:rFonts w:cs="Arial"/>
              </w:rPr>
              <w:t xml:space="preserve">7. Предоставление </w:t>
            </w:r>
          </w:p>
          <w:p w:rsidR="000C737D" w:rsidRPr="00D37425" w:rsidRDefault="00D37425" w:rsidP="00D37425">
            <w:pPr>
              <w:tabs>
                <w:tab w:val="left" w:pos="317"/>
              </w:tabs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D37425">
              <w:rPr>
                <w:rFonts w:cs="Arial"/>
              </w:rPr>
              <w:t>субсидии на возмещение затрат на оплату коммунальных услуг, понесенных в ходе заготовки и переработки продукции традиционной хозяйственной деятельности</w:t>
            </w:r>
          </w:p>
        </w:tc>
        <w:tc>
          <w:tcPr>
            <w:tcW w:w="4820" w:type="dxa"/>
          </w:tcPr>
          <w:p w:rsidR="000C737D" w:rsidRPr="007C5B00" w:rsidRDefault="000C737D" w:rsidP="00E77EB6">
            <w:pPr>
              <w:pStyle w:val="ConsPlusNormal"/>
              <w:tabs>
                <w:tab w:val="left" w:pos="1134"/>
              </w:tabs>
              <w:jc w:val="both"/>
              <w:rPr>
                <w:rFonts w:ascii="Arial" w:hAnsi="Arial" w:cs="Arial"/>
                <w:color w:val="000000"/>
                <w:szCs w:val="22"/>
                <w:lang w:bidi="ru-RU"/>
              </w:rPr>
            </w:pPr>
            <w:proofErr w:type="gramStart"/>
            <w:r w:rsidRPr="00D37425">
              <w:rPr>
                <w:rFonts w:ascii="Arial" w:hAnsi="Arial" w:cs="Arial"/>
                <w:color w:val="000000"/>
                <w:szCs w:val="22"/>
                <w:lang w:bidi="ru-RU"/>
              </w:rPr>
              <w:t xml:space="preserve">Порядок предоставления </w:t>
            </w:r>
            <w:r w:rsidR="009D28EA" w:rsidRPr="00D37425">
              <w:rPr>
                <w:rFonts w:ascii="Arial" w:hAnsi="Arial" w:cs="Arial"/>
                <w:color w:val="000000"/>
                <w:szCs w:val="22"/>
                <w:lang w:bidi="ru-RU"/>
              </w:rPr>
              <w:t>субсидии на</w:t>
            </w:r>
            <w:r w:rsidR="007C5B00">
              <w:rPr>
                <w:rFonts w:ascii="Arial" w:hAnsi="Arial" w:cs="Arial"/>
                <w:color w:val="000000"/>
                <w:szCs w:val="22"/>
                <w:lang w:bidi="ru-RU"/>
              </w:rPr>
              <w:t xml:space="preserve"> </w:t>
            </w:r>
            <w:r w:rsidR="009D28EA" w:rsidRPr="00D37425">
              <w:rPr>
                <w:rFonts w:ascii="Arial" w:hAnsi="Arial" w:cs="Arial"/>
                <w:color w:val="000000"/>
                <w:szCs w:val="22"/>
                <w:lang w:bidi="ru-RU"/>
              </w:rPr>
              <w:t xml:space="preserve">возмещение затрат на оплату коммунальных услуг, понесенных в ходе заготовки и переработки продукции традиционной хозяйственной деятельности </w:t>
            </w:r>
            <w:r w:rsidRPr="00D37425">
              <w:rPr>
                <w:rFonts w:ascii="Arial" w:hAnsi="Arial" w:cs="Arial"/>
                <w:szCs w:val="22"/>
              </w:rPr>
              <w:t xml:space="preserve">утвержденный постановлением администрации Березовского района </w:t>
            </w:r>
            <w:hyperlink r:id="rId19" w:history="1">
              <w:r w:rsidR="00275A0E">
                <w:rPr>
                  <w:rStyle w:val="aa"/>
                  <w:rFonts w:ascii="Arial" w:hAnsi="Arial" w:cs="Arial"/>
                  <w:szCs w:val="22"/>
                </w:rPr>
                <w:t>от 28.06.2022 №932</w:t>
              </w:r>
            </w:hyperlink>
            <w:r w:rsidRPr="00D37425">
              <w:rPr>
                <w:rFonts w:ascii="Arial" w:hAnsi="Arial" w:cs="Arial"/>
                <w:szCs w:val="22"/>
              </w:rPr>
              <w:t xml:space="preserve"> </w:t>
            </w:r>
            <w:r w:rsidR="00D37425" w:rsidRPr="00D37425">
              <w:rPr>
                <w:rFonts w:ascii="Arial" w:hAnsi="Arial" w:cs="Arial"/>
                <w:szCs w:val="22"/>
              </w:rPr>
              <w:t>«</w:t>
            </w:r>
            <w:r w:rsidRPr="00D37425">
              <w:rPr>
                <w:rFonts w:ascii="Arial" w:hAnsi="Arial" w:cs="Arial"/>
                <w:szCs w:val="22"/>
              </w:rPr>
              <w:t xml:space="preserve">Об утверждении Порядков предоставления субсидий (компенсаций) в рамках реализации мероприятий муниципальной программы </w:t>
            </w:r>
            <w:r w:rsidR="00D37425" w:rsidRPr="00D37425">
              <w:rPr>
                <w:rFonts w:ascii="Arial" w:hAnsi="Arial" w:cs="Arial"/>
                <w:szCs w:val="22"/>
              </w:rPr>
              <w:t>«</w:t>
            </w:r>
            <w:r w:rsidRPr="00D37425">
              <w:rPr>
                <w:rFonts w:ascii="Arial" w:hAnsi="Arial" w:cs="Arial"/>
                <w:szCs w:val="22"/>
              </w:rPr>
              <w:t>Устойчивое развитие коренных малочисленных народов Севера в Березовском районе</w:t>
            </w:r>
            <w:r w:rsidR="00D37425" w:rsidRPr="00D37425">
              <w:rPr>
                <w:rFonts w:ascii="Arial" w:hAnsi="Arial" w:cs="Arial"/>
                <w:szCs w:val="22"/>
              </w:rPr>
              <w:t>»</w:t>
            </w:r>
            <w:r w:rsidRPr="00D37425">
              <w:rPr>
                <w:rFonts w:ascii="Arial" w:hAnsi="Arial" w:cs="Arial"/>
                <w:szCs w:val="22"/>
              </w:rPr>
              <w:t>.</w:t>
            </w:r>
            <w:proofErr w:type="gramEnd"/>
          </w:p>
        </w:tc>
      </w:tr>
    </w:tbl>
    <w:p w:rsidR="00D37425" w:rsidRPr="00D37425" w:rsidRDefault="00D37425" w:rsidP="000C737D">
      <w:pPr>
        <w:pStyle w:val="ConsPlusNormal"/>
        <w:tabs>
          <w:tab w:val="left" w:pos="1134"/>
        </w:tabs>
        <w:ind w:left="1128"/>
        <w:jc w:val="right"/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»</w:t>
      </w:r>
      <w:r w:rsidR="0099098B" w:rsidRPr="00D37425">
        <w:rPr>
          <w:rFonts w:ascii="Arial" w:hAnsi="Arial" w:cs="Arial"/>
          <w:bCs/>
          <w:szCs w:val="28"/>
        </w:rPr>
        <w:t>;</w:t>
      </w:r>
    </w:p>
    <w:p w:rsidR="00D37425" w:rsidRDefault="00D37425" w:rsidP="00A40520">
      <w:pPr>
        <w:pStyle w:val="a4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A40520" w:rsidRPr="00D37425" w:rsidRDefault="0099098B" w:rsidP="00D37425">
      <w:r w:rsidRPr="00D37425">
        <w:lastRenderedPageBreak/>
        <w:t>1.4. с</w:t>
      </w:r>
      <w:r w:rsidR="00A40520" w:rsidRPr="00D37425">
        <w:t xml:space="preserve">троку 1 таблицы 7 </w:t>
      </w:r>
      <w:r w:rsidR="00D37425" w:rsidRPr="00D37425">
        <w:t>«</w:t>
      </w:r>
      <w:r w:rsidR="00A40520" w:rsidRPr="00D37425">
        <w:t>Показатели, характеризующие эффективность структурного элемента (основного мероприятия) муниципальной программы</w:t>
      </w:r>
      <w:r w:rsidR="00D37425" w:rsidRPr="00D37425">
        <w:t>»</w:t>
      </w:r>
      <w:r w:rsidR="00A40520" w:rsidRPr="00D37425">
        <w:t xml:space="preserve"> изложить в следующей редакции:</w:t>
      </w:r>
    </w:p>
    <w:p w:rsidR="00A40520" w:rsidRPr="00D37425" w:rsidRDefault="00D37425" w:rsidP="00D37425">
      <w:r w:rsidRPr="00D37425">
        <w:t>«</w:t>
      </w:r>
    </w:p>
    <w:tbl>
      <w:tblPr>
        <w:tblStyle w:val="a5"/>
        <w:tblW w:w="10207" w:type="dxa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582"/>
        <w:gridCol w:w="2254"/>
        <w:gridCol w:w="1386"/>
        <w:gridCol w:w="698"/>
        <w:gridCol w:w="698"/>
        <w:gridCol w:w="698"/>
        <w:gridCol w:w="698"/>
        <w:gridCol w:w="776"/>
        <w:gridCol w:w="2417"/>
      </w:tblGrid>
      <w:tr w:rsidR="00A40520" w:rsidRPr="00D37425" w:rsidTr="00D37425">
        <w:trPr>
          <w:jc w:val="center"/>
        </w:trPr>
        <w:tc>
          <w:tcPr>
            <w:tcW w:w="582" w:type="dxa"/>
          </w:tcPr>
          <w:p w:rsidR="00A40520" w:rsidRPr="00D37425" w:rsidRDefault="00A40520" w:rsidP="00A40520">
            <w:pPr>
              <w:pStyle w:val="a4"/>
              <w:jc w:val="both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2254" w:type="dxa"/>
          </w:tcPr>
          <w:p w:rsidR="00A40520" w:rsidRPr="00D37425" w:rsidRDefault="00A40520" w:rsidP="00A40520">
            <w:pPr>
              <w:pStyle w:val="a4"/>
              <w:jc w:val="both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Century Schoolbook" w:hAnsi="Arial" w:cs="Arial"/>
                <w:color w:val="000000"/>
                <w:sz w:val="24"/>
                <w:szCs w:val="20"/>
                <w:lang w:eastAsia="ru-RU" w:bidi="ru-RU"/>
              </w:rPr>
              <w:t>Количество национальных общин и организаций, осуществляющих традиционную хозяйственную деятельность и занимающихся традиционными промыслами коренных малочисленных народов Севера, ед.</w:t>
            </w:r>
          </w:p>
        </w:tc>
        <w:tc>
          <w:tcPr>
            <w:tcW w:w="1386" w:type="dxa"/>
          </w:tcPr>
          <w:p w:rsidR="00A40520" w:rsidRPr="00D37425" w:rsidRDefault="00A339E5" w:rsidP="00A4052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13</w:t>
            </w:r>
          </w:p>
        </w:tc>
        <w:tc>
          <w:tcPr>
            <w:tcW w:w="698" w:type="dxa"/>
          </w:tcPr>
          <w:p w:rsidR="00A40520" w:rsidRPr="00D37425" w:rsidRDefault="00A40520" w:rsidP="00BB68AE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1</w:t>
            </w:r>
            <w:r w:rsidR="00BB68AE"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698" w:type="dxa"/>
          </w:tcPr>
          <w:p w:rsidR="00A40520" w:rsidRPr="00D37425" w:rsidRDefault="00A40520" w:rsidP="00A4052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17</w:t>
            </w:r>
          </w:p>
        </w:tc>
        <w:tc>
          <w:tcPr>
            <w:tcW w:w="698" w:type="dxa"/>
          </w:tcPr>
          <w:p w:rsidR="00A40520" w:rsidRPr="00D37425" w:rsidRDefault="00A40520" w:rsidP="00A4052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17</w:t>
            </w:r>
          </w:p>
        </w:tc>
        <w:tc>
          <w:tcPr>
            <w:tcW w:w="698" w:type="dxa"/>
          </w:tcPr>
          <w:p w:rsidR="00A40520" w:rsidRPr="00D37425" w:rsidRDefault="00A40520" w:rsidP="00A4052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17</w:t>
            </w:r>
          </w:p>
        </w:tc>
        <w:tc>
          <w:tcPr>
            <w:tcW w:w="776" w:type="dxa"/>
          </w:tcPr>
          <w:p w:rsidR="00A40520" w:rsidRPr="00D37425" w:rsidRDefault="00A40520" w:rsidP="00A4052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18</w:t>
            </w:r>
          </w:p>
        </w:tc>
        <w:tc>
          <w:tcPr>
            <w:tcW w:w="2417" w:type="dxa"/>
          </w:tcPr>
          <w:p w:rsidR="00A40520" w:rsidRPr="00D37425" w:rsidRDefault="00A40520" w:rsidP="00A40520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18</w:t>
            </w:r>
          </w:p>
        </w:tc>
      </w:tr>
    </w:tbl>
    <w:p w:rsidR="00A40520" w:rsidRPr="00D37425" w:rsidRDefault="00D37425" w:rsidP="000C737D">
      <w:pPr>
        <w:pStyle w:val="ConsPlusNormal"/>
        <w:tabs>
          <w:tab w:val="left" w:pos="1134"/>
        </w:tabs>
        <w:ind w:left="1128"/>
        <w:jc w:val="right"/>
        <w:rPr>
          <w:rFonts w:ascii="Arial" w:hAnsi="Arial" w:cs="Arial"/>
          <w:bCs/>
          <w:szCs w:val="28"/>
        </w:rPr>
      </w:pPr>
      <w:r>
        <w:rPr>
          <w:rFonts w:ascii="Arial" w:hAnsi="Arial" w:cs="Arial"/>
          <w:szCs w:val="28"/>
        </w:rPr>
        <w:t>»</w:t>
      </w:r>
      <w:r w:rsidR="00A40520" w:rsidRPr="00D37425">
        <w:rPr>
          <w:rFonts w:ascii="Arial" w:hAnsi="Arial" w:cs="Arial"/>
          <w:szCs w:val="28"/>
        </w:rPr>
        <w:t>.</w:t>
      </w:r>
    </w:p>
    <w:p w:rsidR="00D37425" w:rsidRDefault="00D37425" w:rsidP="000C737D">
      <w:pPr>
        <w:pStyle w:val="ConsPlusNormal"/>
        <w:tabs>
          <w:tab w:val="left" w:pos="1134"/>
        </w:tabs>
        <w:ind w:left="-284" w:firstLine="709"/>
        <w:jc w:val="both"/>
        <w:rPr>
          <w:rFonts w:ascii="Arial" w:hAnsi="Arial" w:cs="Arial"/>
          <w:bCs/>
          <w:szCs w:val="28"/>
        </w:rPr>
      </w:pPr>
    </w:p>
    <w:p w:rsidR="000C737D" w:rsidRPr="00D37425" w:rsidRDefault="000C737D" w:rsidP="00D37425">
      <w:r w:rsidRPr="00D37425">
        <w:t xml:space="preserve">2. Опубликовать настоящее постановление в газете </w:t>
      </w:r>
      <w:r w:rsidR="00D37425" w:rsidRPr="00D37425">
        <w:t>«</w:t>
      </w:r>
      <w:r w:rsidRPr="00D37425">
        <w:t>Жизнь Югры</w:t>
      </w:r>
      <w:r w:rsidR="00D37425" w:rsidRPr="00D37425">
        <w:t>»</w:t>
      </w:r>
      <w:r w:rsidRPr="00D37425">
        <w:t xml:space="preserve"> и разместить на </w:t>
      </w:r>
      <w:proofErr w:type="gramStart"/>
      <w:r w:rsidRPr="00D37425">
        <w:t>официальном</w:t>
      </w:r>
      <w:proofErr w:type="gramEnd"/>
      <w:r w:rsidRPr="00D37425">
        <w:t xml:space="preserve"> веб-сайте органов местного самоуправления Березовского района.</w:t>
      </w:r>
    </w:p>
    <w:p w:rsidR="000C737D" w:rsidRPr="00D37425" w:rsidRDefault="000C737D" w:rsidP="00D37425">
      <w:r w:rsidRPr="00D37425">
        <w:t>3. Настоящее постановление вступает в силу после его официального опубликования и распространяется на правоотнош</w:t>
      </w:r>
      <w:r w:rsidR="00A40520" w:rsidRPr="00D37425">
        <w:t>ения, возникающие с 01</w:t>
      </w:r>
      <w:r w:rsidRPr="00D37425">
        <w:t xml:space="preserve"> января 2023 года.</w:t>
      </w:r>
    </w:p>
    <w:p w:rsidR="000C737D" w:rsidRDefault="000C737D" w:rsidP="00D37425"/>
    <w:p w:rsidR="00D37425" w:rsidRPr="00D37425" w:rsidRDefault="00D37425" w:rsidP="00D37425"/>
    <w:p w:rsidR="000C737D" w:rsidRPr="00D37425" w:rsidRDefault="000C737D" w:rsidP="00D37425">
      <w:pPr>
        <w:tabs>
          <w:tab w:val="center" w:pos="9072"/>
        </w:tabs>
        <w:ind w:firstLine="0"/>
      </w:pPr>
      <w:r w:rsidRPr="00D37425">
        <w:t>Глава района</w:t>
      </w:r>
      <w:r w:rsidR="00D37425" w:rsidRPr="00D37425">
        <w:t xml:space="preserve"> </w:t>
      </w:r>
      <w:r w:rsidR="00D37425">
        <w:tab/>
      </w:r>
      <w:r w:rsidRPr="00D37425">
        <w:t>П.В. Артеев</w:t>
      </w:r>
    </w:p>
    <w:p w:rsidR="00EA3B9F" w:rsidRPr="00D37425" w:rsidRDefault="00EA3B9F">
      <w:pPr>
        <w:rPr>
          <w:rFonts w:cs="Arial"/>
          <w:szCs w:val="28"/>
        </w:rPr>
      </w:pPr>
      <w:r w:rsidRPr="00D37425">
        <w:rPr>
          <w:rFonts w:cs="Arial"/>
          <w:szCs w:val="28"/>
        </w:rPr>
        <w:br w:type="page"/>
      </w:r>
    </w:p>
    <w:p w:rsidR="00EA3B9F" w:rsidRPr="00D37425" w:rsidRDefault="00EA3B9F" w:rsidP="000C737D">
      <w:pPr>
        <w:pStyle w:val="a4"/>
        <w:ind w:left="-284"/>
        <w:jc w:val="both"/>
        <w:rPr>
          <w:rFonts w:ascii="Arial" w:eastAsia="Times New Roman" w:hAnsi="Arial" w:cs="Arial"/>
          <w:sz w:val="24"/>
          <w:szCs w:val="28"/>
          <w:lang w:eastAsia="ru-RU"/>
        </w:rPr>
        <w:sectPr w:rsidR="00EA3B9F" w:rsidRPr="00D37425" w:rsidSect="00D37425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37425" w:rsidRDefault="00D37425" w:rsidP="002128C5">
      <w:pPr>
        <w:pStyle w:val="a4"/>
        <w:jc w:val="right"/>
        <w:rPr>
          <w:rFonts w:ascii="Arial" w:hAnsi="Arial" w:cs="Arial"/>
          <w:sz w:val="24"/>
          <w:szCs w:val="28"/>
        </w:rPr>
      </w:pPr>
    </w:p>
    <w:p w:rsidR="00D37425" w:rsidRPr="00D37425" w:rsidRDefault="00D37425" w:rsidP="002128C5">
      <w:pPr>
        <w:pStyle w:val="a4"/>
        <w:jc w:val="right"/>
        <w:rPr>
          <w:rFonts w:ascii="Arial" w:hAnsi="Arial" w:cs="Arial"/>
          <w:b/>
          <w:sz w:val="30"/>
          <w:szCs w:val="30"/>
        </w:rPr>
      </w:pPr>
    </w:p>
    <w:p w:rsidR="00D37425" w:rsidRPr="00D37425" w:rsidRDefault="00EA3B9F" w:rsidP="002128C5">
      <w:pPr>
        <w:pStyle w:val="a4"/>
        <w:jc w:val="right"/>
        <w:rPr>
          <w:rFonts w:ascii="Arial" w:hAnsi="Arial" w:cs="Arial"/>
          <w:b/>
          <w:sz w:val="30"/>
          <w:szCs w:val="30"/>
        </w:rPr>
      </w:pPr>
      <w:r w:rsidRPr="00D37425">
        <w:rPr>
          <w:rFonts w:ascii="Arial" w:hAnsi="Arial" w:cs="Arial"/>
          <w:b/>
          <w:sz w:val="30"/>
          <w:szCs w:val="30"/>
        </w:rPr>
        <w:t xml:space="preserve">Приложение </w:t>
      </w:r>
    </w:p>
    <w:p w:rsidR="00D37425" w:rsidRPr="00D37425" w:rsidRDefault="00EA3B9F" w:rsidP="002128C5">
      <w:pPr>
        <w:pStyle w:val="a4"/>
        <w:jc w:val="right"/>
        <w:rPr>
          <w:rFonts w:ascii="Arial" w:hAnsi="Arial" w:cs="Arial"/>
          <w:b/>
          <w:sz w:val="30"/>
          <w:szCs w:val="30"/>
        </w:rPr>
      </w:pPr>
      <w:r w:rsidRPr="00D37425">
        <w:rPr>
          <w:rFonts w:ascii="Arial" w:hAnsi="Arial" w:cs="Arial"/>
          <w:b/>
          <w:sz w:val="30"/>
          <w:szCs w:val="30"/>
        </w:rPr>
        <w:t>к постановлению администрации</w:t>
      </w:r>
    </w:p>
    <w:p w:rsidR="00EA3B9F" w:rsidRPr="00D37425" w:rsidRDefault="00EA3B9F" w:rsidP="002128C5">
      <w:pPr>
        <w:pStyle w:val="a4"/>
        <w:jc w:val="right"/>
        <w:rPr>
          <w:rFonts w:ascii="Arial" w:hAnsi="Arial" w:cs="Arial"/>
          <w:b/>
          <w:sz w:val="30"/>
          <w:szCs w:val="30"/>
        </w:rPr>
      </w:pPr>
      <w:r w:rsidRPr="00D37425">
        <w:rPr>
          <w:rFonts w:ascii="Arial" w:hAnsi="Arial" w:cs="Arial"/>
          <w:b/>
          <w:sz w:val="30"/>
          <w:szCs w:val="30"/>
        </w:rPr>
        <w:t xml:space="preserve"> Березовского района </w:t>
      </w:r>
    </w:p>
    <w:p w:rsidR="00EA3B9F" w:rsidRPr="00D37425" w:rsidRDefault="00EA3B9F" w:rsidP="002128C5">
      <w:pPr>
        <w:pStyle w:val="a4"/>
        <w:jc w:val="right"/>
        <w:rPr>
          <w:rFonts w:ascii="Arial" w:hAnsi="Arial" w:cs="Arial"/>
          <w:b/>
          <w:sz w:val="30"/>
          <w:szCs w:val="30"/>
        </w:rPr>
      </w:pPr>
      <w:r w:rsidRPr="00D37425">
        <w:rPr>
          <w:rFonts w:ascii="Arial" w:hAnsi="Arial" w:cs="Arial"/>
          <w:b/>
          <w:sz w:val="30"/>
          <w:szCs w:val="30"/>
        </w:rPr>
        <w:t xml:space="preserve">от </w:t>
      </w:r>
      <w:r w:rsidR="00AF21AB" w:rsidRPr="00D37425">
        <w:rPr>
          <w:rFonts w:ascii="Arial" w:hAnsi="Arial" w:cs="Arial"/>
          <w:b/>
          <w:sz w:val="30"/>
          <w:szCs w:val="30"/>
        </w:rPr>
        <w:t>04.05.2023 № 304</w:t>
      </w:r>
    </w:p>
    <w:p w:rsidR="00EA3B9F" w:rsidRPr="00D37425" w:rsidRDefault="00EA3B9F" w:rsidP="002128C5">
      <w:pPr>
        <w:pStyle w:val="a4"/>
        <w:jc w:val="right"/>
        <w:rPr>
          <w:rFonts w:ascii="Arial" w:hAnsi="Arial" w:cs="Arial"/>
          <w:b/>
          <w:color w:val="000000"/>
          <w:sz w:val="30"/>
          <w:szCs w:val="30"/>
          <w:lang w:bidi="ru-RU"/>
        </w:rPr>
      </w:pPr>
    </w:p>
    <w:p w:rsidR="00D37425" w:rsidRPr="00D37425" w:rsidRDefault="00D37425" w:rsidP="002128C5">
      <w:pPr>
        <w:pStyle w:val="a4"/>
        <w:jc w:val="right"/>
        <w:rPr>
          <w:rFonts w:ascii="Arial" w:hAnsi="Arial" w:cs="Arial"/>
          <w:b/>
          <w:color w:val="000000"/>
          <w:sz w:val="30"/>
          <w:szCs w:val="30"/>
          <w:lang w:bidi="ru-RU"/>
        </w:rPr>
      </w:pPr>
    </w:p>
    <w:p w:rsidR="00D37425" w:rsidRPr="00D37425" w:rsidRDefault="00D37425" w:rsidP="002128C5">
      <w:pPr>
        <w:pStyle w:val="a4"/>
        <w:jc w:val="right"/>
        <w:rPr>
          <w:rFonts w:ascii="Arial" w:hAnsi="Arial" w:cs="Arial"/>
          <w:b/>
          <w:color w:val="000000"/>
          <w:sz w:val="30"/>
          <w:szCs w:val="30"/>
          <w:lang w:bidi="ru-RU"/>
        </w:rPr>
      </w:pPr>
    </w:p>
    <w:p w:rsidR="00EA3B9F" w:rsidRPr="00D37425" w:rsidRDefault="00EA3B9F" w:rsidP="002128C5">
      <w:pPr>
        <w:pStyle w:val="a4"/>
        <w:jc w:val="right"/>
        <w:rPr>
          <w:rFonts w:ascii="Arial" w:hAnsi="Arial" w:cs="Arial"/>
          <w:color w:val="000000"/>
          <w:sz w:val="24"/>
          <w:szCs w:val="28"/>
          <w:lang w:bidi="ru-RU"/>
        </w:rPr>
      </w:pPr>
      <w:r w:rsidRPr="00D37425">
        <w:rPr>
          <w:rFonts w:ascii="Arial" w:hAnsi="Arial" w:cs="Arial"/>
          <w:color w:val="000000"/>
          <w:sz w:val="24"/>
          <w:szCs w:val="28"/>
          <w:lang w:bidi="ru-RU"/>
        </w:rPr>
        <w:t>Таблица 1</w:t>
      </w:r>
    </w:p>
    <w:p w:rsidR="00EA3B9F" w:rsidRPr="00D37425" w:rsidRDefault="00EA3B9F" w:rsidP="00EA3B9F">
      <w:pPr>
        <w:widowControl w:val="0"/>
        <w:spacing w:line="317" w:lineRule="exact"/>
        <w:jc w:val="center"/>
        <w:rPr>
          <w:rFonts w:cs="Arial"/>
          <w:color w:val="000000"/>
          <w:szCs w:val="28"/>
          <w:lang w:bidi="ru-RU"/>
        </w:rPr>
      </w:pPr>
    </w:p>
    <w:p w:rsidR="00EA3B9F" w:rsidRPr="00D37425" w:rsidRDefault="00EA3B9F" w:rsidP="00EA3B9F">
      <w:pPr>
        <w:widowControl w:val="0"/>
        <w:spacing w:line="317" w:lineRule="exact"/>
        <w:ind w:right="-739"/>
        <w:jc w:val="center"/>
        <w:rPr>
          <w:rFonts w:cs="Arial"/>
          <w:color w:val="000000"/>
          <w:szCs w:val="28"/>
          <w:lang w:bidi="ru-RU"/>
        </w:rPr>
      </w:pPr>
      <w:r w:rsidRPr="00D37425">
        <w:rPr>
          <w:rFonts w:cs="Arial"/>
          <w:color w:val="000000"/>
          <w:szCs w:val="28"/>
          <w:lang w:bidi="ru-RU"/>
        </w:rPr>
        <w:t>Распределение финансовых ресурсов муниципальной программы (по годам)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54"/>
        <w:gridCol w:w="2312"/>
        <w:gridCol w:w="3179"/>
        <w:gridCol w:w="2231"/>
        <w:gridCol w:w="1015"/>
        <w:gridCol w:w="23"/>
        <w:gridCol w:w="900"/>
        <w:gridCol w:w="900"/>
        <w:gridCol w:w="900"/>
        <w:gridCol w:w="22"/>
        <w:gridCol w:w="894"/>
        <w:gridCol w:w="24"/>
        <w:gridCol w:w="1015"/>
      </w:tblGrid>
      <w:tr w:rsidR="002128C5" w:rsidRPr="00D37425" w:rsidTr="00D37425">
        <w:trPr>
          <w:trHeight w:val="1650"/>
        </w:trPr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Ответственный исполнитель/соисполнитель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1868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128C5" w:rsidRPr="00D37425" w:rsidRDefault="002128C5" w:rsidP="00496036">
            <w:pPr>
              <w:jc w:val="center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Финансовые затраты на реализацию (тыс. рублей) </w:t>
            </w:r>
          </w:p>
        </w:tc>
      </w:tr>
      <w:tr w:rsidR="002128C5" w:rsidRPr="00D37425" w:rsidTr="00D37425">
        <w:trPr>
          <w:trHeight w:val="300"/>
        </w:trPr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3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52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496036">
            <w:pPr>
              <w:jc w:val="center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 том числе</w:t>
            </w:r>
          </w:p>
        </w:tc>
      </w:tr>
      <w:tr w:rsidR="002128C5" w:rsidRPr="00D37425" w:rsidTr="00D37425">
        <w:trPr>
          <w:trHeight w:val="300"/>
        </w:trPr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3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2022г.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2023г.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2024 г.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2025 г.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2026</w:t>
            </w:r>
            <w:r w:rsidR="00D37425" w:rsidRPr="00D37425">
              <w:rPr>
                <w:rFonts w:cs="Arial"/>
                <w:color w:val="000000"/>
                <w:szCs w:val="20"/>
              </w:rPr>
              <w:t>-</w:t>
            </w:r>
            <w:r w:rsidRPr="00D37425">
              <w:rPr>
                <w:rFonts w:cs="Arial"/>
                <w:color w:val="000000"/>
                <w:szCs w:val="20"/>
              </w:rPr>
              <w:t>2030 г.</w:t>
            </w:r>
          </w:p>
        </w:tc>
      </w:tr>
      <w:tr w:rsidR="002128C5" w:rsidRPr="00D37425" w:rsidTr="00D37425">
        <w:trPr>
          <w:trHeight w:val="300"/>
        </w:trPr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496036">
            <w:pPr>
              <w:jc w:val="center"/>
              <w:rPr>
                <w:rFonts w:cs="Arial"/>
                <w:color w:val="000000"/>
                <w:szCs w:val="16"/>
              </w:rPr>
            </w:pPr>
            <w:r w:rsidRPr="00D37425">
              <w:rPr>
                <w:rFonts w:cs="Arial"/>
                <w:color w:val="000000"/>
                <w:szCs w:val="16"/>
              </w:rPr>
              <w:t>1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496036">
            <w:pPr>
              <w:jc w:val="center"/>
              <w:rPr>
                <w:rFonts w:cs="Arial"/>
                <w:color w:val="000000"/>
                <w:szCs w:val="16"/>
              </w:rPr>
            </w:pPr>
            <w:r w:rsidRPr="00D37425">
              <w:rPr>
                <w:rFonts w:cs="Arial"/>
                <w:color w:val="000000"/>
                <w:szCs w:val="16"/>
              </w:rPr>
              <w:t>2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496036">
            <w:pPr>
              <w:jc w:val="center"/>
              <w:rPr>
                <w:rFonts w:cs="Arial"/>
                <w:color w:val="000000"/>
                <w:szCs w:val="16"/>
              </w:rPr>
            </w:pPr>
            <w:r w:rsidRPr="00D37425">
              <w:rPr>
                <w:rFonts w:cs="Arial"/>
                <w:color w:val="000000"/>
                <w:szCs w:val="16"/>
              </w:rPr>
              <w:t>3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496036">
            <w:pPr>
              <w:jc w:val="center"/>
              <w:rPr>
                <w:rFonts w:cs="Arial"/>
                <w:color w:val="000000"/>
                <w:szCs w:val="16"/>
              </w:rPr>
            </w:pPr>
            <w:r w:rsidRPr="00D37425">
              <w:rPr>
                <w:rFonts w:cs="Arial"/>
                <w:color w:val="000000"/>
                <w:szCs w:val="16"/>
              </w:rPr>
              <w:t>4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496036">
            <w:pPr>
              <w:jc w:val="center"/>
              <w:rPr>
                <w:rFonts w:cs="Arial"/>
                <w:color w:val="000000"/>
                <w:szCs w:val="16"/>
              </w:rPr>
            </w:pPr>
            <w:r w:rsidRPr="00D37425">
              <w:rPr>
                <w:rFonts w:cs="Arial"/>
                <w:color w:val="000000"/>
                <w:szCs w:val="16"/>
              </w:rPr>
              <w:t>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496036">
            <w:pPr>
              <w:jc w:val="center"/>
              <w:rPr>
                <w:rFonts w:cs="Arial"/>
                <w:color w:val="000000"/>
                <w:szCs w:val="16"/>
              </w:rPr>
            </w:pPr>
            <w:r w:rsidRPr="00D37425">
              <w:rPr>
                <w:rFonts w:cs="Arial"/>
                <w:color w:val="000000"/>
                <w:szCs w:val="16"/>
              </w:rPr>
              <w:t>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496036">
            <w:pPr>
              <w:jc w:val="center"/>
              <w:rPr>
                <w:rFonts w:cs="Arial"/>
                <w:color w:val="000000"/>
                <w:szCs w:val="16"/>
              </w:rPr>
            </w:pPr>
            <w:r w:rsidRPr="00D37425">
              <w:rPr>
                <w:rFonts w:cs="Arial"/>
                <w:color w:val="000000"/>
                <w:szCs w:val="16"/>
              </w:rPr>
              <w:t>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496036">
            <w:pPr>
              <w:jc w:val="center"/>
              <w:rPr>
                <w:rFonts w:cs="Arial"/>
                <w:color w:val="000000"/>
                <w:szCs w:val="16"/>
              </w:rPr>
            </w:pPr>
            <w:r w:rsidRPr="00D37425">
              <w:rPr>
                <w:rFonts w:cs="Arial"/>
                <w:color w:val="000000"/>
                <w:szCs w:val="16"/>
              </w:rPr>
              <w:t>8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496036">
            <w:pPr>
              <w:jc w:val="center"/>
              <w:rPr>
                <w:rFonts w:cs="Arial"/>
                <w:color w:val="000000"/>
                <w:szCs w:val="16"/>
              </w:rPr>
            </w:pPr>
            <w:r w:rsidRPr="00D37425">
              <w:rPr>
                <w:rFonts w:cs="Arial"/>
                <w:color w:val="000000"/>
                <w:szCs w:val="16"/>
              </w:rPr>
              <w:t>9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16"/>
              </w:rPr>
            </w:pPr>
            <w:r w:rsidRPr="00D37425">
              <w:rPr>
                <w:rFonts w:cs="Arial"/>
                <w:color w:val="000000"/>
                <w:szCs w:val="16"/>
              </w:rPr>
              <w:t>10</w:t>
            </w:r>
          </w:p>
        </w:tc>
      </w:tr>
      <w:tr w:rsidR="002128C5" w:rsidRPr="00D37425" w:rsidTr="00D37425">
        <w:trPr>
          <w:trHeight w:val="645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128C5" w:rsidRPr="00D37425" w:rsidRDefault="002128C5" w:rsidP="00496036">
            <w:pPr>
              <w:jc w:val="center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Подпрограмма № 1 </w:t>
            </w:r>
            <w:r w:rsidR="00D37425" w:rsidRPr="00D37425">
              <w:rPr>
                <w:rFonts w:cs="Arial"/>
                <w:color w:val="000000"/>
                <w:szCs w:val="20"/>
              </w:rPr>
              <w:t>«</w:t>
            </w:r>
            <w:r w:rsidRPr="00D37425">
              <w:rPr>
                <w:rFonts w:cs="Arial"/>
                <w:color w:val="000000"/>
                <w:szCs w:val="20"/>
              </w:rPr>
              <w:t>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</w:t>
            </w:r>
            <w:r w:rsidR="00D37425" w:rsidRPr="00D37425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2128C5" w:rsidRPr="00D37425" w:rsidTr="00D37425">
        <w:trPr>
          <w:trHeight w:val="300"/>
        </w:trPr>
        <w:tc>
          <w:tcPr>
            <w:tcW w:w="5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8C5" w:rsidRPr="00D37425" w:rsidRDefault="002128C5" w:rsidP="00D37425">
            <w:pPr>
              <w:ind w:firstLineChars="200" w:firstLine="48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1.1.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 w:themeColor="text1"/>
                <w:szCs w:val="20"/>
              </w:rPr>
              <w:t xml:space="preserve">Основное мероприятие </w:t>
            </w:r>
            <w:r w:rsidR="00D37425" w:rsidRPr="00D37425">
              <w:rPr>
                <w:rFonts w:cs="Arial"/>
                <w:szCs w:val="20"/>
              </w:rPr>
              <w:t>«</w:t>
            </w:r>
            <w:r w:rsidRPr="00D37425">
              <w:rPr>
                <w:rFonts w:cs="Arial"/>
                <w:szCs w:val="20"/>
              </w:rPr>
              <w:t xml:space="preserve">Поддержка юридических лиц, осуществляющих традиционную хозяйственную </w:t>
            </w:r>
            <w:r w:rsidRPr="00D37425">
              <w:rPr>
                <w:rFonts w:cs="Arial"/>
                <w:szCs w:val="20"/>
              </w:rPr>
              <w:lastRenderedPageBreak/>
              <w:t>деятельность и физических лиц из числа коренных малочисленных народов, ведущих традиционный образ жизни</w:t>
            </w:r>
            <w:r w:rsidR="00D37425" w:rsidRPr="00D37425">
              <w:rPr>
                <w:rFonts w:cs="Arial"/>
                <w:szCs w:val="20"/>
              </w:rPr>
              <w:t>»</w:t>
            </w:r>
            <w:r w:rsidRPr="00D37425">
              <w:rPr>
                <w:rFonts w:cs="Arial"/>
              </w:rPr>
              <w:t xml:space="preserve"> </w:t>
            </w:r>
            <w:r w:rsidRPr="00D37425">
              <w:rPr>
                <w:rFonts w:cs="Arial"/>
                <w:color w:val="000000"/>
                <w:szCs w:val="20"/>
              </w:rPr>
              <w:t>(1)</w:t>
            </w: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26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lastRenderedPageBreak/>
              <w:t xml:space="preserve">Отдел по вопросам малочисленных народов Севера, природопользованию, сельскому хозяйству и экологии администрации Березовского района, </w:t>
            </w:r>
            <w:r w:rsidRPr="00D37425">
              <w:rPr>
                <w:rFonts w:cs="Arial"/>
                <w:color w:val="000000"/>
                <w:szCs w:val="20"/>
              </w:rPr>
              <w:lastRenderedPageBreak/>
              <w:t xml:space="preserve">Комитет культуры администрации Березовского района, </w:t>
            </w:r>
            <w:r w:rsidR="005E7265" w:rsidRPr="00D37425">
              <w:rPr>
                <w:rFonts w:cs="Arial"/>
                <w:szCs w:val="20"/>
              </w:rPr>
              <w:t xml:space="preserve">Комитет спорта и социальной политики </w:t>
            </w:r>
            <w:r w:rsidRPr="00D37425">
              <w:rPr>
                <w:rFonts w:cs="Arial"/>
                <w:color w:val="000000"/>
                <w:szCs w:val="20"/>
              </w:rPr>
              <w:t xml:space="preserve">администрации Березовского района, Комитет образования администрации Березовского района, </w:t>
            </w:r>
          </w:p>
          <w:p w:rsidR="002128C5" w:rsidRPr="00D37425" w:rsidRDefault="005E726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Отдел молодежной политики администрации Березовского района, </w:t>
            </w:r>
            <w:r w:rsidR="002128C5" w:rsidRPr="00D37425">
              <w:rPr>
                <w:rFonts w:cs="Arial"/>
                <w:color w:val="000000"/>
                <w:szCs w:val="20"/>
              </w:rPr>
              <w:t>в том числе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76008,4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4837,1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8897,3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8908,2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8894,3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44471,5</w:t>
            </w:r>
          </w:p>
        </w:tc>
      </w:tr>
      <w:tr w:rsidR="002128C5" w:rsidRPr="00D37425" w:rsidTr="00D37425">
        <w:trPr>
          <w:trHeight w:val="39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55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76008,4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4837,1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8897,3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8908,2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8894,3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44471,5</w:t>
            </w:r>
          </w:p>
        </w:tc>
      </w:tr>
      <w:tr w:rsidR="002128C5" w:rsidRPr="00D37425" w:rsidTr="00D37425">
        <w:trPr>
          <w:trHeight w:val="52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82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85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42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  <w:p w:rsidR="00D37425" w:rsidRPr="00D37425" w:rsidRDefault="00D37425" w:rsidP="00D37425">
            <w:pPr>
              <w:ind w:firstLine="0"/>
              <w:rPr>
                <w:rFonts w:cs="Arial"/>
                <w:color w:val="000000"/>
                <w:szCs w:val="20"/>
              </w:rPr>
            </w:pPr>
          </w:p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</w:p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</w:p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416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76008,4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4837,1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8897,3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8908,2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8894,3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44471,5</w:t>
            </w:r>
          </w:p>
        </w:tc>
      </w:tr>
      <w:tr w:rsidR="002128C5" w:rsidRPr="00D37425" w:rsidTr="00D37425">
        <w:trPr>
          <w:trHeight w:val="42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554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76008,4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4837,1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8897,3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8908,2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8894,3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44471,5</w:t>
            </w:r>
          </w:p>
        </w:tc>
      </w:tr>
      <w:tr w:rsidR="002128C5" w:rsidRPr="00D37425" w:rsidTr="00D37425">
        <w:trPr>
          <w:trHeight w:val="27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55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559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42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  <w:p w:rsidR="00D37425" w:rsidRPr="00D37425" w:rsidRDefault="00D37425" w:rsidP="00D37425">
            <w:pPr>
              <w:ind w:firstLine="0"/>
              <w:rPr>
                <w:rFonts w:cs="Arial"/>
                <w:color w:val="000000"/>
                <w:szCs w:val="20"/>
              </w:rPr>
            </w:pPr>
          </w:p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27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культуры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404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412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бюджет автономного </w:t>
            </w:r>
            <w:r w:rsidRPr="00D37425">
              <w:rPr>
                <w:rFonts w:cs="Arial"/>
                <w:color w:val="000000"/>
                <w:szCs w:val="20"/>
              </w:rPr>
              <w:lastRenderedPageBreak/>
              <w:t>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36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56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558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42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Комитет спорта и </w:t>
            </w:r>
            <w:r w:rsidR="00363C8B" w:rsidRPr="00D37425">
              <w:rPr>
                <w:rFonts w:cs="Arial"/>
                <w:color w:val="000000"/>
                <w:szCs w:val="20"/>
              </w:rPr>
              <w:t>социальной</w:t>
            </w:r>
            <w:r w:rsidR="00D37425" w:rsidRPr="00D37425">
              <w:rPr>
                <w:rFonts w:cs="Arial"/>
                <w:color w:val="000000"/>
                <w:szCs w:val="20"/>
              </w:rPr>
              <w:t xml:space="preserve"> </w:t>
            </w:r>
            <w:r w:rsidRPr="00D37425">
              <w:rPr>
                <w:rFonts w:cs="Arial"/>
                <w:color w:val="000000"/>
                <w:szCs w:val="20"/>
              </w:rPr>
              <w:t>политики администрации Березовского района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41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56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416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55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57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4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образования администрации Березовского района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41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56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40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56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855"/>
        </w:trPr>
        <w:tc>
          <w:tcPr>
            <w:tcW w:w="5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73"/>
        </w:trPr>
        <w:tc>
          <w:tcPr>
            <w:tcW w:w="55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Отдел молодежной политики администрации Березовского района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4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7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28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9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90"/>
        </w:trPr>
        <w:tc>
          <w:tcPr>
            <w:tcW w:w="5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269"/>
        </w:trPr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8C5" w:rsidRPr="00D37425" w:rsidRDefault="002128C5" w:rsidP="00D37425">
            <w:pPr>
              <w:ind w:firstLineChars="100" w:firstLine="24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1.2.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D37425" w:rsidRPr="00D37425">
              <w:rPr>
                <w:rFonts w:cs="Arial"/>
                <w:color w:val="000000"/>
                <w:szCs w:val="20"/>
              </w:rPr>
              <w:t>«</w:t>
            </w:r>
            <w:r w:rsidRPr="00D37425">
              <w:rPr>
                <w:rFonts w:cs="Arial"/>
                <w:color w:val="000000"/>
                <w:szCs w:val="20"/>
              </w:rPr>
              <w:t>Организация мероприятий, направленных на развитие и популяризацию традиционных промыслов коренных малочисленных народов</w:t>
            </w:r>
            <w:r w:rsidR="00D37425" w:rsidRPr="00D37425">
              <w:rPr>
                <w:rFonts w:cs="Arial"/>
                <w:color w:val="000000"/>
                <w:szCs w:val="20"/>
              </w:rPr>
              <w:t>»</w:t>
            </w:r>
            <w:r w:rsidRPr="00D37425">
              <w:rPr>
                <w:rFonts w:cs="Arial"/>
                <w:color w:val="000000"/>
                <w:szCs w:val="20"/>
              </w:rPr>
              <w:t xml:space="preserve"> (2)</w:t>
            </w: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Отдел по вопросам малочисленных народов Севера, природопользованию, сельскому хозяйству и экологии администрации Березовского района, Комитет культуры администрации Березовского района, </w:t>
            </w:r>
            <w:r w:rsidRPr="00D37425">
              <w:rPr>
                <w:rFonts w:cs="Arial"/>
                <w:szCs w:val="20"/>
              </w:rPr>
              <w:t xml:space="preserve">Комитет спорта и социальной политики </w:t>
            </w:r>
            <w:r w:rsidRPr="00D37425">
              <w:rPr>
                <w:rFonts w:cs="Arial"/>
                <w:color w:val="000000"/>
                <w:szCs w:val="20"/>
              </w:rPr>
              <w:t xml:space="preserve">администрации Березовского района, Комитет образования администрации Березовского района, </w:t>
            </w:r>
          </w:p>
          <w:p w:rsidR="002128C5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Отдел молодежной политики администрации </w:t>
            </w:r>
            <w:r w:rsidRPr="00D37425">
              <w:rPr>
                <w:rFonts w:cs="Arial"/>
                <w:color w:val="000000"/>
                <w:szCs w:val="20"/>
              </w:rPr>
              <w:lastRenderedPageBreak/>
              <w:t>Березовского района, в том числе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41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56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90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117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97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459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409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699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28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97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97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40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культуры администрации Березовского района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27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559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55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70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97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57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Комитет спорта и </w:t>
            </w:r>
            <w:r w:rsidR="00363C8B" w:rsidRPr="00D37425">
              <w:rPr>
                <w:rFonts w:cs="Arial"/>
                <w:color w:val="000000"/>
                <w:szCs w:val="20"/>
              </w:rPr>
              <w:t>социальной</w:t>
            </w:r>
            <w:r w:rsidR="00D37425" w:rsidRPr="00D37425">
              <w:rPr>
                <w:rFonts w:cs="Arial"/>
                <w:color w:val="000000"/>
                <w:szCs w:val="20"/>
              </w:rPr>
              <w:t xml:space="preserve"> </w:t>
            </w:r>
            <w:r w:rsidRPr="00D37425">
              <w:rPr>
                <w:rFonts w:cs="Arial"/>
                <w:color w:val="000000"/>
                <w:szCs w:val="20"/>
              </w:rPr>
              <w:t>политики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409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556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40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69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70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42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образования администрации Березовского района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39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57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44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58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128C5" w:rsidRPr="00D37425" w:rsidTr="00D37425">
        <w:trPr>
          <w:trHeight w:val="455"/>
        </w:trPr>
        <w:tc>
          <w:tcPr>
            <w:tcW w:w="5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C5" w:rsidRPr="00D37425" w:rsidRDefault="002128C5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8C5" w:rsidRPr="00D37425" w:rsidRDefault="002128C5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92"/>
        </w:trPr>
        <w:tc>
          <w:tcPr>
            <w:tcW w:w="55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Отдел молодежной политики администрации Березовского района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3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40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6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4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15"/>
        </w:trPr>
        <w:tc>
          <w:tcPr>
            <w:tcW w:w="5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415"/>
        </w:trPr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496036">
            <w:pPr>
              <w:jc w:val="center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1.3.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D37425" w:rsidRPr="00D37425">
              <w:rPr>
                <w:rFonts w:cs="Arial"/>
                <w:color w:val="000000"/>
                <w:szCs w:val="20"/>
              </w:rPr>
              <w:t>«</w:t>
            </w:r>
            <w:r w:rsidRPr="00D37425">
              <w:rPr>
                <w:rFonts w:cs="Arial"/>
                <w:color w:val="000000"/>
                <w:szCs w:val="20"/>
              </w:rPr>
              <w:t>Обеспечение доступности правовой информации для граждан, относящихся к коренным малочисленным народам Севера, в том числе о мерах государственной поддержки юридических и физических лиц и гарантиях прав коренных малочисленных народов Севера</w:t>
            </w:r>
            <w:r w:rsidR="00D37425" w:rsidRPr="00D37425">
              <w:rPr>
                <w:rFonts w:cs="Arial"/>
                <w:color w:val="000000"/>
                <w:szCs w:val="20"/>
              </w:rPr>
              <w:t>»</w:t>
            </w:r>
            <w:r w:rsidRPr="00D37425">
              <w:rPr>
                <w:rFonts w:cs="Arial"/>
                <w:color w:val="000000"/>
                <w:szCs w:val="20"/>
              </w:rPr>
              <w:t xml:space="preserve"> (3)</w:t>
            </w: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Отдел по вопросам малочисленных народов Севера, природопользованию, сельскому хозяйству и экологии администрации Березовского района, Комитет культуры администрации Березовского района, </w:t>
            </w:r>
            <w:r w:rsidRPr="00D37425">
              <w:rPr>
                <w:rFonts w:cs="Arial"/>
                <w:szCs w:val="20"/>
              </w:rPr>
              <w:t xml:space="preserve">Комитет спорта и социальной политики </w:t>
            </w:r>
            <w:r w:rsidRPr="00D37425">
              <w:rPr>
                <w:rFonts w:cs="Arial"/>
                <w:color w:val="000000"/>
                <w:szCs w:val="20"/>
              </w:rPr>
              <w:t xml:space="preserve">администрации Березовского района, Комитет образования администрации Березовского района, </w:t>
            </w:r>
          </w:p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Отдел молодежной политики администрации Березовского района, в том числе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281"/>
        </w:trPr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427"/>
        </w:trPr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78"/>
        </w:trPr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425"/>
        </w:trPr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800"/>
        </w:trPr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D37425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04"/>
        </w:trPr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265"/>
        </w:trPr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67"/>
        </w:trPr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264"/>
        </w:trPr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423"/>
        </w:trPr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29"/>
        </w:trPr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D37425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26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культуры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414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6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42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5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6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40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спорта и социальной</w:t>
            </w:r>
            <w:r w:rsidR="00D37425" w:rsidRPr="00D37425">
              <w:rPr>
                <w:rFonts w:cs="Arial"/>
                <w:color w:val="000000"/>
                <w:szCs w:val="20"/>
              </w:rPr>
              <w:t xml:space="preserve"> </w:t>
            </w:r>
            <w:r w:rsidRPr="00D37425">
              <w:rPr>
                <w:rFonts w:cs="Arial"/>
                <w:color w:val="000000"/>
                <w:szCs w:val="20"/>
              </w:rPr>
              <w:t>политики администрации Березовского района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279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6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40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5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722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27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образования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42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7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hanging="57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82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hanging="57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7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hanging="57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835"/>
        </w:trPr>
        <w:tc>
          <w:tcPr>
            <w:tcW w:w="551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hanging="57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66"/>
        </w:trPr>
        <w:tc>
          <w:tcPr>
            <w:tcW w:w="55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Отдел молодежной политики администрации Березовского района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6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1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4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0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60"/>
        </w:trPr>
        <w:tc>
          <w:tcPr>
            <w:tcW w:w="55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00"/>
        </w:trPr>
        <w:tc>
          <w:tcPr>
            <w:tcW w:w="55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7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Итого по подпрограмме №1</w:t>
            </w:r>
          </w:p>
        </w:tc>
        <w:tc>
          <w:tcPr>
            <w:tcW w:w="106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76008,4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4837,1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8897,3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8908,2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8894,3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44471,5</w:t>
            </w:r>
          </w:p>
        </w:tc>
      </w:tr>
      <w:tr w:rsidR="00363C8B" w:rsidRPr="00D37425" w:rsidTr="00D37425">
        <w:trPr>
          <w:trHeight w:val="375"/>
        </w:trPr>
        <w:tc>
          <w:tcPr>
            <w:tcW w:w="55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55"/>
        </w:trPr>
        <w:tc>
          <w:tcPr>
            <w:tcW w:w="55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76008,4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4837,1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8897,3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8908,2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8894,3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44471,5</w:t>
            </w:r>
          </w:p>
        </w:tc>
      </w:tr>
      <w:tr w:rsidR="00363C8B" w:rsidRPr="00D37425" w:rsidTr="00D37425">
        <w:trPr>
          <w:trHeight w:val="300"/>
        </w:trPr>
        <w:tc>
          <w:tcPr>
            <w:tcW w:w="55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495"/>
        </w:trPr>
        <w:tc>
          <w:tcPr>
            <w:tcW w:w="55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25"/>
        </w:trPr>
        <w:tc>
          <w:tcPr>
            <w:tcW w:w="55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85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63C8B" w:rsidRPr="00D37425" w:rsidRDefault="00363C8B" w:rsidP="00496036">
            <w:pPr>
              <w:jc w:val="center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Подпрограмма № 2 </w:t>
            </w:r>
            <w:r w:rsidR="00D37425" w:rsidRPr="00D37425">
              <w:rPr>
                <w:rFonts w:cs="Arial"/>
                <w:color w:val="000000"/>
                <w:szCs w:val="20"/>
              </w:rPr>
              <w:t>«</w:t>
            </w:r>
            <w:r w:rsidRPr="00D37425">
              <w:rPr>
                <w:rFonts w:cs="Arial"/>
                <w:color w:val="000000"/>
                <w:szCs w:val="20"/>
              </w:rPr>
              <w:t>Содействие развитию самобытной культуры, традиционного образа жизни, родного языка и национальных видов спорта коренных малочисленных народов Севера</w:t>
            </w:r>
            <w:r w:rsidR="00D37425" w:rsidRPr="00D37425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363C8B" w:rsidRPr="00D37425" w:rsidTr="00D37425">
        <w:trPr>
          <w:trHeight w:val="300"/>
        </w:trPr>
        <w:tc>
          <w:tcPr>
            <w:tcW w:w="5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D37425">
            <w:pPr>
              <w:ind w:firstLineChars="100" w:firstLine="24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2.1.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Основное мероприятие</w:t>
            </w:r>
            <w:r w:rsidR="00D37425" w:rsidRPr="00D37425">
              <w:rPr>
                <w:rFonts w:cs="Arial"/>
                <w:color w:val="000000"/>
                <w:szCs w:val="20"/>
              </w:rPr>
              <w:t xml:space="preserve"> «</w:t>
            </w:r>
            <w:r w:rsidRPr="00D37425">
              <w:rPr>
                <w:rFonts w:cs="Arial"/>
                <w:color w:val="000000"/>
                <w:szCs w:val="20"/>
              </w:rPr>
              <w:t>Организация, проведение и участие в мероприятиях направленных на развитие национальных ремесел и промыслов</w:t>
            </w:r>
            <w:r w:rsidR="00D37425" w:rsidRPr="00D37425">
              <w:rPr>
                <w:rFonts w:cs="Arial"/>
                <w:color w:val="000000"/>
                <w:szCs w:val="20"/>
              </w:rPr>
              <w:t>»</w:t>
            </w:r>
            <w:r w:rsidRPr="00D37425">
              <w:rPr>
                <w:rFonts w:cs="Arial"/>
                <w:color w:val="000000"/>
                <w:szCs w:val="20"/>
              </w:rPr>
              <w:t xml:space="preserve"> (2)</w:t>
            </w: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Отдел по вопросам малочисленных народов Севера, природопользованию, сельскому хозяйству и экологии администрации Березовского района, Комитет культуры администрации Березовского района, </w:t>
            </w:r>
            <w:r w:rsidRPr="00D37425">
              <w:rPr>
                <w:rFonts w:cs="Arial"/>
                <w:szCs w:val="20"/>
              </w:rPr>
              <w:t xml:space="preserve">Комитет спорта и социальной политики </w:t>
            </w:r>
            <w:r w:rsidRPr="00D37425">
              <w:rPr>
                <w:rFonts w:cs="Arial"/>
                <w:color w:val="000000"/>
                <w:szCs w:val="20"/>
              </w:rPr>
              <w:t xml:space="preserve">администрации Березовского района, Комитет образования администрации Березовского района, </w:t>
            </w:r>
          </w:p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Отдел молодежной политики администрации Березовского района, в том числе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885,0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85,0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500,0</w:t>
            </w:r>
          </w:p>
        </w:tc>
      </w:tr>
      <w:tr w:rsidR="00363C8B" w:rsidRPr="00D37425" w:rsidTr="00D37425">
        <w:trPr>
          <w:trHeight w:val="33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5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30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885,0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85,0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500,0</w:t>
            </w:r>
          </w:p>
        </w:tc>
      </w:tr>
      <w:tr w:rsidR="00363C8B" w:rsidRPr="00D37425" w:rsidTr="00D37425">
        <w:trPr>
          <w:trHeight w:val="52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Отдел по вопросам малочисленных народов Севера, природопользованию, сельскому хозяйству и экологии администрации </w:t>
            </w:r>
            <w:r w:rsidRPr="00D37425">
              <w:rPr>
                <w:rFonts w:cs="Arial"/>
                <w:color w:val="000000"/>
                <w:szCs w:val="20"/>
              </w:rPr>
              <w:lastRenderedPageBreak/>
              <w:t>Березовского района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885,0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85,0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500,0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885,0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85,0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500,0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культуры администрации Березовского района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спорта и социальной</w:t>
            </w:r>
            <w:r w:rsidR="00D37425" w:rsidRPr="00D37425">
              <w:rPr>
                <w:rFonts w:cs="Arial"/>
                <w:color w:val="000000"/>
                <w:szCs w:val="20"/>
              </w:rPr>
              <w:t xml:space="preserve"> </w:t>
            </w:r>
            <w:r w:rsidRPr="00D37425">
              <w:rPr>
                <w:rFonts w:cs="Arial"/>
                <w:color w:val="000000"/>
                <w:szCs w:val="20"/>
              </w:rPr>
              <w:t>политики администрации Березовского района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образования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63C8B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8B" w:rsidRPr="00D37425" w:rsidRDefault="00363C8B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3C8B" w:rsidRPr="00D37425" w:rsidRDefault="00363C8B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76"/>
        </w:trPr>
        <w:tc>
          <w:tcPr>
            <w:tcW w:w="55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Отдел молодежной политики администрации Березовского района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0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24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1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27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270"/>
        </w:trPr>
        <w:tc>
          <w:tcPr>
            <w:tcW w:w="5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15"/>
        </w:trPr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2.2.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Основное мероприятие</w:t>
            </w:r>
            <w:r w:rsidR="00D37425" w:rsidRPr="00D37425">
              <w:rPr>
                <w:rFonts w:cs="Arial"/>
                <w:color w:val="000000"/>
                <w:szCs w:val="20"/>
              </w:rPr>
              <w:t xml:space="preserve"> «</w:t>
            </w:r>
            <w:r w:rsidRPr="00D37425">
              <w:rPr>
                <w:rFonts w:cs="Arial"/>
                <w:color w:val="000000"/>
                <w:szCs w:val="20"/>
              </w:rPr>
              <w:t xml:space="preserve">Организация и проведение мероприятий, направленных на сохранение и </w:t>
            </w:r>
            <w:r w:rsidRPr="00D37425">
              <w:rPr>
                <w:rFonts w:cs="Arial"/>
                <w:color w:val="000000"/>
                <w:szCs w:val="20"/>
              </w:rPr>
              <w:lastRenderedPageBreak/>
              <w:t>развитие самобытной культуры коренных малочисленных народов Севера</w:t>
            </w:r>
            <w:r w:rsidR="00D37425" w:rsidRPr="00D37425">
              <w:rPr>
                <w:rFonts w:cs="Arial"/>
                <w:color w:val="000000"/>
                <w:szCs w:val="20"/>
              </w:rPr>
              <w:t>»</w:t>
            </w:r>
            <w:r w:rsidRPr="00D37425">
              <w:rPr>
                <w:rFonts w:cs="Arial"/>
                <w:color w:val="000000"/>
                <w:szCs w:val="20"/>
              </w:rPr>
              <w:t xml:space="preserve"> (2)</w:t>
            </w: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lastRenderedPageBreak/>
              <w:t xml:space="preserve">Отдел по вопросам малочисленных народов Севера, природопользованию, сельскому хозяйству и экологии администрации Березовского района, </w:t>
            </w:r>
            <w:r w:rsidRPr="00D37425">
              <w:rPr>
                <w:rFonts w:cs="Arial"/>
                <w:color w:val="000000"/>
                <w:szCs w:val="20"/>
              </w:rPr>
              <w:lastRenderedPageBreak/>
              <w:t xml:space="preserve">Комитет культуры администрации Березовского района, </w:t>
            </w:r>
            <w:r w:rsidRPr="00D37425">
              <w:rPr>
                <w:rFonts w:cs="Arial"/>
                <w:szCs w:val="20"/>
              </w:rPr>
              <w:t xml:space="preserve">Комитет спорта и социальной политики </w:t>
            </w:r>
            <w:r w:rsidRPr="00D37425">
              <w:rPr>
                <w:rFonts w:cs="Arial"/>
                <w:color w:val="000000"/>
                <w:szCs w:val="20"/>
              </w:rPr>
              <w:t xml:space="preserve">администрации Березовского района, Комитет образования администрации Березовского района, </w:t>
            </w:r>
          </w:p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Отдел молодежной политики администрации Березовского района, в том числе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2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14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6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1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0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0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0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0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0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0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0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26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культуры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27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2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7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62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6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спорта и социальной политики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90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56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9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69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2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образования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1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2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69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4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67"/>
        </w:trPr>
        <w:tc>
          <w:tcPr>
            <w:tcW w:w="5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78"/>
        </w:trPr>
        <w:tc>
          <w:tcPr>
            <w:tcW w:w="55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Отдел молодежной политики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7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6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2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45"/>
        </w:trPr>
        <w:tc>
          <w:tcPr>
            <w:tcW w:w="5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2.3.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D37425" w:rsidRPr="00D37425">
              <w:rPr>
                <w:rFonts w:cs="Arial"/>
                <w:color w:val="000000"/>
                <w:szCs w:val="20"/>
              </w:rPr>
              <w:t>«</w:t>
            </w:r>
            <w:r w:rsidRPr="00D37425">
              <w:rPr>
                <w:rFonts w:cs="Arial"/>
                <w:color w:val="000000"/>
                <w:szCs w:val="20"/>
              </w:rPr>
              <w:t>Деятельность клубных учреждений культуры (дома и дворцы культуры различного уровня)</w:t>
            </w:r>
            <w:r w:rsidR="00D37425" w:rsidRPr="00D37425">
              <w:rPr>
                <w:rFonts w:cs="Arial"/>
                <w:color w:val="000000"/>
                <w:szCs w:val="20"/>
              </w:rPr>
              <w:t>»</w:t>
            </w:r>
            <w:r w:rsidRPr="00D37425">
              <w:rPr>
                <w:rFonts w:cs="Arial"/>
                <w:color w:val="000000"/>
                <w:szCs w:val="20"/>
              </w:rPr>
              <w:t xml:space="preserve"> (2)</w:t>
            </w: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Отдел по вопросам малочисленных народов Севера, природопользованию, сельскому хозяйству и экологии администрации Березовского района, Комитет культуры администрации Березовского района, </w:t>
            </w:r>
            <w:r w:rsidRPr="00D37425">
              <w:rPr>
                <w:rFonts w:cs="Arial"/>
                <w:szCs w:val="20"/>
              </w:rPr>
              <w:t xml:space="preserve">Комитет спорта и социальной политики </w:t>
            </w:r>
            <w:r w:rsidRPr="00D37425">
              <w:rPr>
                <w:rFonts w:cs="Arial"/>
                <w:color w:val="000000"/>
                <w:szCs w:val="20"/>
              </w:rPr>
              <w:t xml:space="preserve">администрации Березовского района, Комитет образования администрации Березовского района, </w:t>
            </w:r>
          </w:p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Отдел молодежной политики администрации Березовского района, в том числе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9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60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4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культуры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спорта и социальной политики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5B024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образования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33"/>
        </w:trPr>
        <w:tc>
          <w:tcPr>
            <w:tcW w:w="55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7425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Отдел</w:t>
            </w:r>
          </w:p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молодежной политики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6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27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7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4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45"/>
        </w:trPr>
        <w:tc>
          <w:tcPr>
            <w:tcW w:w="5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15"/>
        </w:trPr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lastRenderedPageBreak/>
              <w:t>2.4.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D37425" w:rsidRPr="00D37425">
              <w:rPr>
                <w:rFonts w:cs="Arial"/>
                <w:color w:val="000000"/>
                <w:szCs w:val="20"/>
              </w:rPr>
              <w:t>«</w:t>
            </w:r>
            <w:r w:rsidRPr="00D37425">
              <w:rPr>
                <w:rFonts w:cs="Arial"/>
                <w:color w:val="000000"/>
                <w:szCs w:val="20"/>
              </w:rPr>
              <w:t>Просветительские мероприятия, направленные на популяризацию и поддержку родных языков народов ханты, манси и ненцев</w:t>
            </w:r>
            <w:r w:rsidR="00D37425" w:rsidRPr="00D37425">
              <w:rPr>
                <w:rFonts w:cs="Arial"/>
                <w:color w:val="000000"/>
                <w:szCs w:val="20"/>
              </w:rPr>
              <w:t>»</w:t>
            </w:r>
            <w:r w:rsidRPr="00D37425">
              <w:rPr>
                <w:rFonts w:cs="Arial"/>
                <w:color w:val="000000"/>
                <w:szCs w:val="20"/>
              </w:rPr>
              <w:t xml:space="preserve"> (2)</w:t>
            </w: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Отдел по вопросам малочисленных народов Севера, природопользованию, сельскому хозяйству и экологии администрации Березовского района, Комитет культуры администрации Березовского района, </w:t>
            </w:r>
            <w:r w:rsidRPr="00D37425">
              <w:rPr>
                <w:rFonts w:cs="Arial"/>
                <w:szCs w:val="20"/>
              </w:rPr>
              <w:t xml:space="preserve">Комитет спорта и социальной политики </w:t>
            </w:r>
            <w:r w:rsidRPr="00D37425">
              <w:rPr>
                <w:rFonts w:cs="Arial"/>
                <w:color w:val="000000"/>
                <w:szCs w:val="20"/>
              </w:rPr>
              <w:t xml:space="preserve">администрации Березовского района, Комитет образования администрации Березовского района, </w:t>
            </w:r>
          </w:p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Отдел молодежной политики администрации Березовского района, в том числе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1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6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04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87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98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98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Отдел по вопросам малочисленных народов Севера, природопользованию, сельскому хозяйству и экологии администрации Березовского района, 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98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98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98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98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98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48"/>
        </w:trPr>
        <w:tc>
          <w:tcPr>
            <w:tcW w:w="55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культуры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1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1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6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2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9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14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спорта и социальной политики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19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0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6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4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286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образования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2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19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6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6"/>
        </w:trPr>
        <w:tc>
          <w:tcPr>
            <w:tcW w:w="5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10"/>
        </w:trPr>
        <w:tc>
          <w:tcPr>
            <w:tcW w:w="55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Отдел молодежной политики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1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75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4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28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45"/>
        </w:trPr>
        <w:tc>
          <w:tcPr>
            <w:tcW w:w="5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15"/>
        </w:trPr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2.5.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Основное мероприятие</w:t>
            </w:r>
            <w:r w:rsidR="00D37425" w:rsidRPr="00D37425">
              <w:rPr>
                <w:rFonts w:cs="Arial"/>
                <w:color w:val="000000"/>
                <w:szCs w:val="20"/>
              </w:rPr>
              <w:t xml:space="preserve"> «</w:t>
            </w:r>
            <w:r w:rsidRPr="00D37425">
              <w:rPr>
                <w:rFonts w:cs="Arial"/>
                <w:color w:val="000000"/>
                <w:szCs w:val="20"/>
              </w:rPr>
              <w:t xml:space="preserve">Повышение профессионального уровня муниципальных служащих и работников муниципальных учреждений по вопросам обеспечения гарантий прав коренных малочисленных народов Севера, а также </w:t>
            </w:r>
            <w:r w:rsidRPr="00D37425">
              <w:rPr>
                <w:rFonts w:cs="Arial"/>
                <w:color w:val="000000"/>
                <w:szCs w:val="20"/>
              </w:rPr>
              <w:lastRenderedPageBreak/>
              <w:t>этнокультурной компетенции</w:t>
            </w:r>
            <w:r w:rsidR="00D37425" w:rsidRPr="00D37425">
              <w:rPr>
                <w:rFonts w:cs="Arial"/>
                <w:color w:val="000000"/>
                <w:szCs w:val="20"/>
              </w:rPr>
              <w:t>»</w:t>
            </w:r>
            <w:r w:rsidRPr="00D37425">
              <w:rPr>
                <w:rFonts w:cs="Arial"/>
                <w:color w:val="000000"/>
                <w:szCs w:val="20"/>
              </w:rPr>
              <w:t xml:space="preserve"> (4)</w:t>
            </w: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lastRenderedPageBreak/>
              <w:t xml:space="preserve">Отдел по вопросам малочисленных народов Севера, природопользованию, сельскому хозяйству и экологии администрации Березовского района, Комитет культуры администрации Березовского района, </w:t>
            </w:r>
            <w:r w:rsidRPr="00D37425">
              <w:rPr>
                <w:rFonts w:cs="Arial"/>
                <w:szCs w:val="20"/>
              </w:rPr>
              <w:t>Комитет спорта и социальной политики</w:t>
            </w:r>
            <w:r w:rsidRPr="00D37425">
              <w:rPr>
                <w:rFonts w:cs="Arial"/>
                <w:szCs w:val="28"/>
              </w:rPr>
              <w:t xml:space="preserve"> </w:t>
            </w:r>
            <w:r w:rsidRPr="00D37425">
              <w:rPr>
                <w:rFonts w:cs="Arial"/>
                <w:color w:val="000000"/>
                <w:szCs w:val="20"/>
              </w:rPr>
              <w:t xml:space="preserve">администрации Березовского района, Комитет образования администрации Березовского района, </w:t>
            </w:r>
          </w:p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lastRenderedPageBreak/>
              <w:t>Отдел молодежной политики администрации Березовского района, в том числе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2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4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27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2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8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8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Отдел по вопросам малочисленных народов Севера, природопользованию, сельскому хозяйству и экологии администрации Березовского района, 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hanging="57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8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hanging="57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8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hanging="57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8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hanging="57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8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hanging="57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8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hanging="57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1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культуры администрации Березовского района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1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3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3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73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12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Комитет спорта и социальной политики администрации </w:t>
            </w:r>
            <w:r w:rsidRPr="00D37425">
              <w:rPr>
                <w:rFonts w:cs="Arial"/>
                <w:color w:val="000000"/>
                <w:szCs w:val="20"/>
              </w:rPr>
              <w:lastRenderedPageBreak/>
              <w:t>Березовского района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1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федеральный </w:t>
            </w:r>
            <w:r w:rsidRPr="00D37425">
              <w:rPr>
                <w:rFonts w:cs="Arial"/>
                <w:color w:val="000000"/>
                <w:szCs w:val="20"/>
              </w:rPr>
              <w:lastRenderedPageBreak/>
              <w:t>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1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1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91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5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образования администрации Березовского района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91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626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0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697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65"/>
        </w:trPr>
        <w:tc>
          <w:tcPr>
            <w:tcW w:w="55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180"/>
        </w:trPr>
        <w:tc>
          <w:tcPr>
            <w:tcW w:w="55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Отдел молодежной политики администрации Березовского района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30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1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4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05"/>
        </w:trPr>
        <w:tc>
          <w:tcPr>
            <w:tcW w:w="5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05"/>
        </w:trPr>
        <w:tc>
          <w:tcPr>
            <w:tcW w:w="55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Итого по подпрограмме №2</w:t>
            </w: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885,0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85,0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100,0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500,0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25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885,0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85,0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100,0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500,0</w:t>
            </w:r>
          </w:p>
        </w:tc>
      </w:tr>
      <w:tr w:rsidR="006C0607" w:rsidRPr="00D37425" w:rsidTr="00D37425">
        <w:trPr>
          <w:trHeight w:val="585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25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D37425" w:rsidRDefault="00D37425" w:rsidP="00496036">
            <w:pPr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Всего по муниципальной программе</w:t>
            </w: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76893,4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4922,1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8997,3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9008,2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8994,3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44971,5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8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76008,4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4837,1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8897,3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8908,2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8894,3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44471,5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885,0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85,0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100,0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500,0</w:t>
            </w:r>
          </w:p>
        </w:tc>
      </w:tr>
      <w:tr w:rsidR="006C0607" w:rsidRPr="00D37425" w:rsidTr="00D37425">
        <w:trPr>
          <w:trHeight w:val="57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25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bCs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Проектная часть</w:t>
            </w: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95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25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Процессная часть</w:t>
            </w: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76893,4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4922,1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8997,3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9008,2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8994,3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44971,5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8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76008,4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4837,1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8897,3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8908,2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8894,3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44471,5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885,0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85,0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100,0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500,0</w:t>
            </w:r>
          </w:p>
        </w:tc>
      </w:tr>
      <w:tr w:rsidR="006C0607" w:rsidRPr="00D37425" w:rsidTr="00D37425">
        <w:trPr>
          <w:trHeight w:val="555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4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hanging="2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4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Прочие расходы</w:t>
            </w:r>
          </w:p>
        </w:tc>
        <w:tc>
          <w:tcPr>
            <w:tcW w:w="10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76893,4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4922,1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8997,3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9008,2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8994,3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44971,5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25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76008,4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4837,1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8897,3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8908,2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8894,3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44471,5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885,0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85,0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100,0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500,0</w:t>
            </w:r>
          </w:p>
        </w:tc>
      </w:tr>
      <w:tr w:rsidR="006C0607" w:rsidRPr="00D37425" w:rsidTr="00D37425">
        <w:trPr>
          <w:trHeight w:val="525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836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76893,4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4922,1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8997,3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9008,2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8994,3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44971,5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76008,4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4837,1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8897,3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8908,2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8894,3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44471,5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885,0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85,0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100,0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100,0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bCs/>
                <w:color w:val="000000"/>
                <w:szCs w:val="20"/>
              </w:rPr>
            </w:pPr>
            <w:r w:rsidRPr="00D37425">
              <w:rPr>
                <w:rFonts w:cs="Arial"/>
                <w:bCs/>
                <w:color w:val="000000"/>
                <w:szCs w:val="20"/>
              </w:rPr>
              <w:t>500,0</w:t>
            </w:r>
          </w:p>
        </w:tc>
      </w:tr>
      <w:tr w:rsidR="006C0607" w:rsidRPr="00D37425" w:rsidTr="00D37425">
        <w:trPr>
          <w:trHeight w:val="54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8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Комитет культуры администрации </w:t>
            </w:r>
            <w:r w:rsidRPr="00D37425">
              <w:rPr>
                <w:rFonts w:cs="Arial"/>
                <w:color w:val="000000"/>
                <w:szCs w:val="20"/>
              </w:rPr>
              <w:lastRenderedPageBreak/>
              <w:t>Березовского района</w:t>
            </w:r>
          </w:p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8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15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25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D37425" w:rsidRDefault="00D37425" w:rsidP="00496036">
            <w:pPr>
              <w:jc w:val="center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8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спорта и социальной политики администрации Березовского района</w:t>
            </w:r>
          </w:p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4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4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07" w:rsidRPr="00D37425" w:rsidRDefault="00D37425" w:rsidP="00496036">
            <w:pPr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836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Комитет образования администрации Березовского района</w:t>
            </w:r>
          </w:p>
          <w:p w:rsidR="006C0607" w:rsidRPr="00D37425" w:rsidRDefault="006C0607" w:rsidP="00496036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495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30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7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96036" w:rsidRPr="00D37425" w:rsidTr="00D37425">
        <w:trPr>
          <w:trHeight w:val="510"/>
        </w:trPr>
        <w:tc>
          <w:tcPr>
            <w:tcW w:w="5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0607" w:rsidRPr="00D37425" w:rsidRDefault="006C0607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6C0607" w:rsidRPr="00D37425" w:rsidTr="00D37425">
        <w:trPr>
          <w:trHeight w:val="510"/>
        </w:trPr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36" w:type="pct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496036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Pr="00D37425" w:rsidRDefault="006C0607" w:rsidP="00496036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496036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496036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496036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496036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0607" w:rsidRPr="00D37425" w:rsidRDefault="006C0607" w:rsidP="00496036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</w:tr>
      <w:tr w:rsidR="00496036" w:rsidRPr="00D37425" w:rsidTr="00D374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1"/>
        </w:trPr>
        <w:tc>
          <w:tcPr>
            <w:tcW w:w="551" w:type="pct"/>
            <w:vMerge w:val="restart"/>
          </w:tcPr>
          <w:p w:rsidR="00496036" w:rsidRPr="00D37425" w:rsidRDefault="00496036" w:rsidP="00496036">
            <w:pPr>
              <w:pStyle w:val="a4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1836" w:type="pct"/>
            <w:gridSpan w:val="2"/>
            <w:vMerge w:val="restart"/>
          </w:tcPr>
          <w:p w:rsidR="00496036" w:rsidRPr="00D37425" w:rsidRDefault="00496036" w:rsidP="00496036">
            <w:pPr>
              <w:pStyle w:val="a4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D37425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Отдел молодежной политики администрации Березовского района</w:t>
            </w:r>
          </w:p>
        </w:tc>
        <w:tc>
          <w:tcPr>
            <w:tcW w:w="745" w:type="pct"/>
            <w:vAlign w:val="center"/>
          </w:tcPr>
          <w:p w:rsidR="00496036" w:rsidRPr="00D37425" w:rsidRDefault="00496036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36" w:type="pct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gridSpan w:val="2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8" w:type="pct"/>
            <w:gridSpan w:val="2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6" w:type="pct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96036" w:rsidRPr="00D37425" w:rsidTr="00D374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551" w:type="pct"/>
            <w:vMerge/>
          </w:tcPr>
          <w:p w:rsidR="00496036" w:rsidRPr="00D37425" w:rsidRDefault="00496036" w:rsidP="00496036">
            <w:pPr>
              <w:pStyle w:val="a4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1836" w:type="pct"/>
            <w:gridSpan w:val="2"/>
            <w:vMerge/>
          </w:tcPr>
          <w:p w:rsidR="00496036" w:rsidRPr="00D37425" w:rsidRDefault="00496036" w:rsidP="00496036">
            <w:pPr>
              <w:pStyle w:val="a4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745" w:type="pct"/>
            <w:vAlign w:val="center"/>
          </w:tcPr>
          <w:p w:rsidR="00496036" w:rsidRPr="00D37425" w:rsidRDefault="00496036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36" w:type="pct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gridSpan w:val="2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8" w:type="pct"/>
            <w:gridSpan w:val="2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6" w:type="pct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96036" w:rsidRPr="00D37425" w:rsidTr="00D374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51" w:type="pct"/>
            <w:vMerge/>
          </w:tcPr>
          <w:p w:rsidR="00496036" w:rsidRPr="00D37425" w:rsidRDefault="00496036" w:rsidP="00496036">
            <w:pPr>
              <w:pStyle w:val="a4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1836" w:type="pct"/>
            <w:gridSpan w:val="2"/>
            <w:vMerge/>
          </w:tcPr>
          <w:p w:rsidR="00496036" w:rsidRPr="00D37425" w:rsidRDefault="00496036" w:rsidP="00496036">
            <w:pPr>
              <w:pStyle w:val="a4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745" w:type="pct"/>
            <w:vAlign w:val="center"/>
          </w:tcPr>
          <w:p w:rsidR="00496036" w:rsidRPr="00D37425" w:rsidRDefault="00496036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36" w:type="pct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gridSpan w:val="2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8" w:type="pct"/>
            <w:gridSpan w:val="2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6" w:type="pct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96036" w:rsidRPr="00D37425" w:rsidTr="00D374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551" w:type="pct"/>
            <w:vMerge/>
          </w:tcPr>
          <w:p w:rsidR="00496036" w:rsidRPr="00D37425" w:rsidRDefault="00496036" w:rsidP="00496036">
            <w:pPr>
              <w:pStyle w:val="a4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1836" w:type="pct"/>
            <w:gridSpan w:val="2"/>
            <w:vMerge/>
          </w:tcPr>
          <w:p w:rsidR="00496036" w:rsidRPr="00D37425" w:rsidRDefault="00496036" w:rsidP="00496036">
            <w:pPr>
              <w:pStyle w:val="a4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745" w:type="pct"/>
            <w:vAlign w:val="center"/>
          </w:tcPr>
          <w:p w:rsidR="00496036" w:rsidRPr="00D37425" w:rsidRDefault="00496036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36" w:type="pct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gridSpan w:val="2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8" w:type="pct"/>
            <w:gridSpan w:val="2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6" w:type="pct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96036" w:rsidRPr="00D37425" w:rsidTr="00D374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551" w:type="pct"/>
            <w:vMerge/>
          </w:tcPr>
          <w:p w:rsidR="00496036" w:rsidRPr="00D37425" w:rsidRDefault="00496036" w:rsidP="00496036">
            <w:pPr>
              <w:pStyle w:val="a4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1836" w:type="pct"/>
            <w:gridSpan w:val="2"/>
            <w:vMerge/>
          </w:tcPr>
          <w:p w:rsidR="00496036" w:rsidRPr="00D37425" w:rsidRDefault="00496036" w:rsidP="00496036">
            <w:pPr>
              <w:pStyle w:val="a4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745" w:type="pct"/>
            <w:vAlign w:val="center"/>
          </w:tcPr>
          <w:p w:rsidR="00496036" w:rsidRPr="00D37425" w:rsidRDefault="00496036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D37425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36" w:type="pct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gridSpan w:val="2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8" w:type="pct"/>
            <w:gridSpan w:val="2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6" w:type="pct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96036" w:rsidRPr="00D37425" w:rsidTr="00D374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551" w:type="pct"/>
            <w:vMerge/>
          </w:tcPr>
          <w:p w:rsidR="00496036" w:rsidRPr="00D37425" w:rsidRDefault="00496036" w:rsidP="00496036">
            <w:pPr>
              <w:pStyle w:val="a4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1836" w:type="pct"/>
            <w:gridSpan w:val="2"/>
            <w:vMerge/>
          </w:tcPr>
          <w:p w:rsidR="00496036" w:rsidRPr="00D37425" w:rsidRDefault="00496036" w:rsidP="00496036">
            <w:pPr>
              <w:pStyle w:val="a4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745" w:type="pct"/>
            <w:vAlign w:val="center"/>
          </w:tcPr>
          <w:p w:rsidR="00496036" w:rsidRPr="00D37425" w:rsidRDefault="00496036" w:rsidP="007C5B00">
            <w:pPr>
              <w:ind w:firstLine="0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36" w:type="pct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gridSpan w:val="2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7" w:type="pct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9" w:type="pct"/>
            <w:gridSpan w:val="2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98" w:type="pct"/>
            <w:gridSpan w:val="2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36" w:type="pct"/>
            <w:vAlign w:val="center"/>
          </w:tcPr>
          <w:p w:rsidR="00496036" w:rsidRPr="00D37425" w:rsidRDefault="00496036" w:rsidP="007C5B00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D37425">
              <w:rPr>
                <w:rFonts w:cs="Arial"/>
                <w:color w:val="000000"/>
                <w:szCs w:val="20"/>
              </w:rPr>
              <w:t>0,0</w:t>
            </w:r>
          </w:p>
        </w:tc>
      </w:tr>
    </w:tbl>
    <w:p w:rsidR="000C737D" w:rsidRPr="00D37425" w:rsidRDefault="000C737D" w:rsidP="002128C5">
      <w:pPr>
        <w:pStyle w:val="a4"/>
        <w:ind w:left="-284"/>
        <w:rPr>
          <w:rFonts w:ascii="Arial" w:eastAsia="Times New Roman" w:hAnsi="Arial" w:cs="Arial"/>
          <w:sz w:val="24"/>
          <w:szCs w:val="28"/>
          <w:lang w:eastAsia="ru-RU"/>
        </w:rPr>
      </w:pPr>
    </w:p>
    <w:sectPr w:rsidR="000C737D" w:rsidRPr="00D37425" w:rsidSect="00D37425">
      <w:type w:val="continuous"/>
      <w:pgSz w:w="16838" w:h="11906" w:orient="landscape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9F3" w:rsidRDefault="006309F3" w:rsidP="006309F3">
      <w:r>
        <w:separator/>
      </w:r>
    </w:p>
  </w:endnote>
  <w:endnote w:type="continuationSeparator" w:id="0">
    <w:p w:rsidR="006309F3" w:rsidRDefault="006309F3" w:rsidP="00630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9F3" w:rsidRDefault="006309F3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9F3" w:rsidRDefault="006309F3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9F3" w:rsidRDefault="006309F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9F3" w:rsidRDefault="006309F3" w:rsidP="006309F3">
      <w:r>
        <w:separator/>
      </w:r>
    </w:p>
  </w:footnote>
  <w:footnote w:type="continuationSeparator" w:id="0">
    <w:p w:rsidR="006309F3" w:rsidRDefault="006309F3" w:rsidP="006309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9F3" w:rsidRDefault="006309F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9F3" w:rsidRDefault="006309F3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9F3" w:rsidRDefault="006309F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F4829"/>
    <w:multiLevelType w:val="multilevel"/>
    <w:tmpl w:val="C15223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1">
    <w:nsid w:val="2D1D5EFB"/>
    <w:multiLevelType w:val="hybridMultilevel"/>
    <w:tmpl w:val="227AEB64"/>
    <w:lvl w:ilvl="0" w:tplc="CCAC7514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ind w:left="6663" w:hanging="180"/>
      </w:pPr>
    </w:lvl>
  </w:abstractNum>
  <w:abstractNum w:abstractNumId="2">
    <w:nsid w:val="338E0EA5"/>
    <w:multiLevelType w:val="hybridMultilevel"/>
    <w:tmpl w:val="86C602DC"/>
    <w:lvl w:ilvl="0" w:tplc="7682CB30">
      <w:start w:val="1"/>
      <w:numFmt w:val="decimal"/>
      <w:lvlText w:val="%1."/>
      <w:lvlJc w:val="left"/>
      <w:pPr>
        <w:ind w:left="543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63" w:hanging="360"/>
      </w:pPr>
    </w:lvl>
    <w:lvl w:ilvl="2" w:tplc="0419001B" w:tentative="1">
      <w:start w:val="1"/>
      <w:numFmt w:val="lowerRoman"/>
      <w:lvlText w:val="%3."/>
      <w:lvlJc w:val="right"/>
      <w:pPr>
        <w:ind w:left="1983" w:hanging="180"/>
      </w:pPr>
    </w:lvl>
    <w:lvl w:ilvl="3" w:tplc="0419000F" w:tentative="1">
      <w:start w:val="1"/>
      <w:numFmt w:val="decimal"/>
      <w:lvlText w:val="%4."/>
      <w:lvlJc w:val="left"/>
      <w:pPr>
        <w:ind w:left="2703" w:hanging="360"/>
      </w:pPr>
    </w:lvl>
    <w:lvl w:ilvl="4" w:tplc="04190019" w:tentative="1">
      <w:start w:val="1"/>
      <w:numFmt w:val="lowerLetter"/>
      <w:lvlText w:val="%5."/>
      <w:lvlJc w:val="left"/>
      <w:pPr>
        <w:ind w:left="3423" w:hanging="360"/>
      </w:pPr>
    </w:lvl>
    <w:lvl w:ilvl="5" w:tplc="0419001B" w:tentative="1">
      <w:start w:val="1"/>
      <w:numFmt w:val="lowerRoman"/>
      <w:lvlText w:val="%6."/>
      <w:lvlJc w:val="right"/>
      <w:pPr>
        <w:ind w:left="4143" w:hanging="180"/>
      </w:pPr>
    </w:lvl>
    <w:lvl w:ilvl="6" w:tplc="0419000F" w:tentative="1">
      <w:start w:val="1"/>
      <w:numFmt w:val="decimal"/>
      <w:lvlText w:val="%7."/>
      <w:lvlJc w:val="left"/>
      <w:pPr>
        <w:ind w:left="4863" w:hanging="360"/>
      </w:pPr>
    </w:lvl>
    <w:lvl w:ilvl="7" w:tplc="04190019" w:tentative="1">
      <w:start w:val="1"/>
      <w:numFmt w:val="lowerLetter"/>
      <w:lvlText w:val="%8."/>
      <w:lvlJc w:val="left"/>
      <w:pPr>
        <w:ind w:left="5583" w:hanging="360"/>
      </w:pPr>
    </w:lvl>
    <w:lvl w:ilvl="8" w:tplc="0419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3">
    <w:nsid w:val="5946090A"/>
    <w:multiLevelType w:val="hybridMultilevel"/>
    <w:tmpl w:val="5504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>
    <w:nsid w:val="6EB13E90"/>
    <w:multiLevelType w:val="hybridMultilevel"/>
    <w:tmpl w:val="74A08AAE"/>
    <w:lvl w:ilvl="0" w:tplc="13727E0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36C"/>
    <w:rsid w:val="00067880"/>
    <w:rsid w:val="000C396C"/>
    <w:rsid w:val="000C737D"/>
    <w:rsid w:val="00100DF7"/>
    <w:rsid w:val="00141702"/>
    <w:rsid w:val="00185618"/>
    <w:rsid w:val="001870E6"/>
    <w:rsid w:val="001A434F"/>
    <w:rsid w:val="002128C5"/>
    <w:rsid w:val="00213F81"/>
    <w:rsid w:val="002172F6"/>
    <w:rsid w:val="00251C0D"/>
    <w:rsid w:val="002701F0"/>
    <w:rsid w:val="00275A0E"/>
    <w:rsid w:val="002E79CB"/>
    <w:rsid w:val="00363C8B"/>
    <w:rsid w:val="003A7BF9"/>
    <w:rsid w:val="003E7BCA"/>
    <w:rsid w:val="003F113F"/>
    <w:rsid w:val="00496036"/>
    <w:rsid w:val="004A426E"/>
    <w:rsid w:val="004B75A1"/>
    <w:rsid w:val="00504039"/>
    <w:rsid w:val="00525BA2"/>
    <w:rsid w:val="005B024B"/>
    <w:rsid w:val="005E7265"/>
    <w:rsid w:val="00617B1E"/>
    <w:rsid w:val="006309F3"/>
    <w:rsid w:val="00634F09"/>
    <w:rsid w:val="00671EA7"/>
    <w:rsid w:val="006C0607"/>
    <w:rsid w:val="007861E2"/>
    <w:rsid w:val="007C5B00"/>
    <w:rsid w:val="007F2516"/>
    <w:rsid w:val="0085536C"/>
    <w:rsid w:val="008E40E9"/>
    <w:rsid w:val="00916AF5"/>
    <w:rsid w:val="0099098B"/>
    <w:rsid w:val="009B31A9"/>
    <w:rsid w:val="009D28EA"/>
    <w:rsid w:val="009D3111"/>
    <w:rsid w:val="00A04C31"/>
    <w:rsid w:val="00A339E5"/>
    <w:rsid w:val="00A40520"/>
    <w:rsid w:val="00A5622E"/>
    <w:rsid w:val="00A8694C"/>
    <w:rsid w:val="00AA3886"/>
    <w:rsid w:val="00AF1A77"/>
    <w:rsid w:val="00AF21AB"/>
    <w:rsid w:val="00BA49DF"/>
    <w:rsid w:val="00BB68AE"/>
    <w:rsid w:val="00BD38C5"/>
    <w:rsid w:val="00C25664"/>
    <w:rsid w:val="00CD52BE"/>
    <w:rsid w:val="00D37425"/>
    <w:rsid w:val="00D84F8B"/>
    <w:rsid w:val="00D925B4"/>
    <w:rsid w:val="00DC6E7E"/>
    <w:rsid w:val="00E77EB6"/>
    <w:rsid w:val="00E93F80"/>
    <w:rsid w:val="00EA3B9F"/>
    <w:rsid w:val="00F00FB4"/>
    <w:rsid w:val="00F2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3E7BC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3E7BC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E7BC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E7BC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E7BC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3E7BCA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3E7BCA"/>
  </w:style>
  <w:style w:type="paragraph" w:customStyle="1" w:styleId="ConsPlusTitle">
    <w:name w:val="ConsPlusTitle"/>
    <w:uiPriority w:val="99"/>
    <w:qFormat/>
    <w:rsid w:val="003F11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8694C"/>
    <w:pPr>
      <w:ind w:left="720"/>
      <w:contextualSpacing/>
    </w:pPr>
  </w:style>
  <w:style w:type="paragraph" w:styleId="a4">
    <w:name w:val="No Spacing"/>
    <w:uiPriority w:val="1"/>
    <w:qFormat/>
    <w:rsid w:val="00251C0D"/>
    <w:pPr>
      <w:spacing w:after="0" w:line="240" w:lineRule="auto"/>
    </w:pPr>
  </w:style>
  <w:style w:type="table" w:styleId="a5">
    <w:name w:val="Table Grid"/>
    <w:basedOn w:val="a1"/>
    <w:uiPriority w:val="59"/>
    <w:rsid w:val="00AF1A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0C73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C73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925B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25B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128C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128C5"/>
  </w:style>
  <w:style w:type="character" w:styleId="aa">
    <w:name w:val="Hyperlink"/>
    <w:basedOn w:val="a0"/>
    <w:rsid w:val="003E7BCA"/>
    <w:rPr>
      <w:color w:val="0000FF"/>
      <w:u w:val="none"/>
    </w:rPr>
  </w:style>
  <w:style w:type="character" w:customStyle="1" w:styleId="21">
    <w:name w:val="Основной текст (2)_"/>
    <w:basedOn w:val="a0"/>
    <w:link w:val="22"/>
    <w:rsid w:val="002128C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128C5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2128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128C5"/>
  </w:style>
  <w:style w:type="character" w:customStyle="1" w:styleId="ad">
    <w:name w:val="Подпись к таблице_"/>
    <w:basedOn w:val="a0"/>
    <w:link w:val="ae"/>
    <w:rsid w:val="002128C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2128C5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11">
    <w:name w:val="Без интервала1"/>
    <w:rsid w:val="002128C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D3742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D37425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D37425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37425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3E7BCA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semiHidden/>
    <w:rsid w:val="003E7BCA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semiHidden/>
    <w:rsid w:val="00D37425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3E7BC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E7BCA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E7BC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E7BC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1">
    <w:name w:val="FollowedHyperlink"/>
    <w:basedOn w:val="a0"/>
    <w:uiPriority w:val="99"/>
    <w:semiHidden/>
    <w:unhideWhenUsed/>
    <w:rsid w:val="00275A0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3E7BC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3E7BC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E7BC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E7BC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E7BC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3E7BCA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3E7BCA"/>
  </w:style>
  <w:style w:type="paragraph" w:customStyle="1" w:styleId="ConsPlusTitle">
    <w:name w:val="ConsPlusTitle"/>
    <w:uiPriority w:val="99"/>
    <w:qFormat/>
    <w:rsid w:val="003F11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8694C"/>
    <w:pPr>
      <w:ind w:left="720"/>
      <w:contextualSpacing/>
    </w:pPr>
  </w:style>
  <w:style w:type="paragraph" w:styleId="a4">
    <w:name w:val="No Spacing"/>
    <w:uiPriority w:val="1"/>
    <w:qFormat/>
    <w:rsid w:val="00251C0D"/>
    <w:pPr>
      <w:spacing w:after="0" w:line="240" w:lineRule="auto"/>
    </w:pPr>
  </w:style>
  <w:style w:type="table" w:styleId="a5">
    <w:name w:val="Table Grid"/>
    <w:basedOn w:val="a1"/>
    <w:uiPriority w:val="59"/>
    <w:rsid w:val="00AF1A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0C73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C73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925B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25B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128C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128C5"/>
  </w:style>
  <w:style w:type="character" w:styleId="aa">
    <w:name w:val="Hyperlink"/>
    <w:basedOn w:val="a0"/>
    <w:rsid w:val="003E7BCA"/>
    <w:rPr>
      <w:color w:val="0000FF"/>
      <w:u w:val="none"/>
    </w:rPr>
  </w:style>
  <w:style w:type="character" w:customStyle="1" w:styleId="21">
    <w:name w:val="Основной текст (2)_"/>
    <w:basedOn w:val="a0"/>
    <w:link w:val="22"/>
    <w:rsid w:val="002128C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128C5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2128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128C5"/>
  </w:style>
  <w:style w:type="character" w:customStyle="1" w:styleId="ad">
    <w:name w:val="Подпись к таблице_"/>
    <w:basedOn w:val="a0"/>
    <w:link w:val="ae"/>
    <w:rsid w:val="002128C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2128C5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11">
    <w:name w:val="Без интервала1"/>
    <w:rsid w:val="002128C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D3742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D37425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D37425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37425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3E7BCA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semiHidden/>
    <w:rsid w:val="003E7BCA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semiHidden/>
    <w:rsid w:val="00D37425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3E7BC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E7BCA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E7BC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E7BC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1">
    <w:name w:val="FollowedHyperlink"/>
    <w:basedOn w:val="a0"/>
    <w:uiPriority w:val="99"/>
    <w:semiHidden/>
    <w:unhideWhenUsed/>
    <w:rsid w:val="00275A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3abca1de-b9f9-4b5d-b9ec-d3a3128505a3.doc" TargetMode="External"/><Relationship Id="rId18" Type="http://schemas.openxmlformats.org/officeDocument/2006/relationships/hyperlink" Target="file:///C:\content\act\3abca1de-b9f9-4b5d-b9ec-d3a3128505a3.doc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79dca9c2-c696-42a5-b036-e934f09f203a.html" TargetMode="External"/><Relationship Id="rId17" Type="http://schemas.openxmlformats.org/officeDocument/2006/relationships/hyperlink" Target="file:///C:\content\act\3abca1de-b9f9-4b5d-b9ec-d3a3128505a3.doc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file:///C:\content\act\3abca1de-b9f9-4b5d-b9ec-d3a3128505a3.doc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2a0f2ce6-9a91-4c02-a567-4f7e153d9cf4.html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file:///C:\content\act\3abca1de-b9f9-4b5d-b9ec-d3a3128505a3.doc" TargetMode="External"/><Relationship Id="rId23" Type="http://schemas.openxmlformats.org/officeDocument/2006/relationships/footer" Target="footer2.xml"/><Relationship Id="rId10" Type="http://schemas.openxmlformats.org/officeDocument/2006/relationships/hyperlink" Target="file:///C:\content\act\00f1cf54-755b-4f93-849b-c893dce0062a.doc" TargetMode="External"/><Relationship Id="rId19" Type="http://schemas.openxmlformats.org/officeDocument/2006/relationships/hyperlink" Target="file:///C:\content\act\3abca1de-b9f9-4b5d-b9ec-d3a3128505a3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4060ef08-3864-4018-8f23-11e8f6ca7d7d.doc" TargetMode="External"/><Relationship Id="rId14" Type="http://schemas.openxmlformats.org/officeDocument/2006/relationships/hyperlink" Target="file:///C:\content\act\3abca1de-b9f9-4b5d-b9ec-d3a3128505a3.doc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05610-B3F4-4338-A94C-763734A42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33</Pages>
  <Words>5823</Words>
  <Characters>33196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Ярдухина Виктория Вячеславовна</cp:lastModifiedBy>
  <cp:revision>2</cp:revision>
  <cp:lastPrinted>2023-05-05T05:56:00Z</cp:lastPrinted>
  <dcterms:created xsi:type="dcterms:W3CDTF">2024-01-29T05:34:00Z</dcterms:created>
  <dcterms:modified xsi:type="dcterms:W3CDTF">2024-01-29T05:34:00Z</dcterms:modified>
</cp:coreProperties>
</file>