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1AE" w:rsidRPr="00F776D9" w:rsidRDefault="00E161AE" w:rsidP="00F776D9">
      <w:pPr>
        <w:ind w:left="567" w:firstLine="0"/>
      </w:pPr>
      <w:bookmarkStart w:id="0" w:name="_GoBack"/>
      <w:bookmarkEnd w:id="0"/>
    </w:p>
    <w:p w:rsidR="00E161AE" w:rsidRPr="00F776D9" w:rsidRDefault="00E161AE" w:rsidP="00F776D9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776D9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E161AE" w:rsidRPr="00F776D9" w:rsidRDefault="00E161AE" w:rsidP="00F776D9">
      <w:pPr>
        <w:ind w:left="567" w:firstLine="0"/>
      </w:pPr>
    </w:p>
    <w:p w:rsidR="00E161AE" w:rsidRPr="00F776D9" w:rsidRDefault="00E161AE" w:rsidP="00F776D9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776D9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E161AE" w:rsidRPr="00F776D9" w:rsidRDefault="00E161AE" w:rsidP="00F776D9">
      <w:pPr>
        <w:ind w:left="567" w:firstLine="0"/>
      </w:pPr>
    </w:p>
    <w:p w:rsidR="00E161AE" w:rsidRPr="00F776D9" w:rsidRDefault="00E161AE" w:rsidP="00F776D9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776D9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E161AE" w:rsidRDefault="00E161AE" w:rsidP="00F776D9">
      <w:pPr>
        <w:ind w:left="567" w:firstLine="0"/>
      </w:pPr>
    </w:p>
    <w:p w:rsidR="00F776D9" w:rsidRPr="00F776D9" w:rsidRDefault="00F776D9" w:rsidP="00F776D9">
      <w:pPr>
        <w:ind w:left="567" w:firstLine="0"/>
      </w:pPr>
    </w:p>
    <w:p w:rsidR="00E161AE" w:rsidRPr="00F776D9" w:rsidRDefault="00E161AE" w:rsidP="00F776D9">
      <w:pPr>
        <w:ind w:left="567" w:firstLine="0"/>
      </w:pPr>
      <w:r w:rsidRPr="00F776D9">
        <w:t>от 12.11.2012</w:t>
      </w:r>
      <w:r w:rsidR="00997AFC" w:rsidRPr="00F776D9">
        <w:t xml:space="preserve"> </w:t>
      </w:r>
      <w:r w:rsidR="00F776D9">
        <w:tab/>
      </w:r>
      <w:r w:rsidR="00F776D9">
        <w:tab/>
      </w:r>
      <w:r w:rsidR="00F776D9">
        <w:tab/>
      </w:r>
      <w:r w:rsidR="00F776D9">
        <w:tab/>
      </w:r>
      <w:r w:rsidR="00F776D9">
        <w:tab/>
      </w:r>
      <w:r w:rsidR="00F776D9">
        <w:tab/>
      </w:r>
      <w:r w:rsidR="00F776D9">
        <w:tab/>
      </w:r>
      <w:r w:rsidR="00F776D9">
        <w:tab/>
      </w:r>
      <w:r w:rsidR="00F776D9">
        <w:tab/>
      </w:r>
      <w:r w:rsidRPr="00F776D9">
        <w:t>№1542</w:t>
      </w:r>
    </w:p>
    <w:p w:rsidR="00997AFC" w:rsidRPr="00F776D9" w:rsidRDefault="00E161AE" w:rsidP="00F776D9">
      <w:pPr>
        <w:ind w:left="567" w:firstLine="0"/>
      </w:pPr>
      <w:proofErr w:type="spellStart"/>
      <w:r w:rsidRPr="00F776D9">
        <w:t>пгт</w:t>
      </w:r>
      <w:proofErr w:type="gramStart"/>
      <w:r w:rsidRPr="00F776D9">
        <w:t>.Б</w:t>
      </w:r>
      <w:proofErr w:type="gramEnd"/>
      <w:r w:rsidRPr="00F776D9">
        <w:t>ерезово</w:t>
      </w:r>
      <w:proofErr w:type="spellEnd"/>
      <w:r w:rsidRPr="00F776D9">
        <w:t xml:space="preserve"> </w:t>
      </w:r>
    </w:p>
    <w:p w:rsidR="00997AFC" w:rsidRPr="00F776D9" w:rsidRDefault="00997AFC" w:rsidP="00F776D9">
      <w:pPr>
        <w:ind w:left="567" w:firstLine="0"/>
      </w:pPr>
    </w:p>
    <w:p w:rsidR="005A0760" w:rsidRPr="00F776D9" w:rsidRDefault="005A0760" w:rsidP="00F776D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776D9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</w:t>
      </w:r>
      <w:r w:rsidR="00E161AE" w:rsidRPr="00F776D9">
        <w:rPr>
          <w:rFonts w:cs="Arial"/>
          <w:b/>
          <w:bCs/>
          <w:kern w:val="28"/>
          <w:sz w:val="32"/>
          <w:szCs w:val="32"/>
        </w:rPr>
        <w:t xml:space="preserve"> района от 7 апреля</w:t>
      </w:r>
      <w:r w:rsidR="00997AFC" w:rsidRPr="00F776D9">
        <w:rPr>
          <w:rFonts w:cs="Arial"/>
          <w:b/>
          <w:bCs/>
          <w:kern w:val="28"/>
          <w:sz w:val="32"/>
          <w:szCs w:val="32"/>
        </w:rPr>
        <w:t xml:space="preserve"> </w:t>
      </w:r>
      <w:r w:rsidR="00E161AE" w:rsidRPr="00F776D9">
        <w:rPr>
          <w:rFonts w:cs="Arial"/>
          <w:b/>
          <w:bCs/>
          <w:kern w:val="28"/>
          <w:sz w:val="32"/>
          <w:szCs w:val="32"/>
        </w:rPr>
        <w:t>2011 года №</w:t>
      </w:r>
      <w:r w:rsidRPr="00F776D9">
        <w:rPr>
          <w:rFonts w:cs="Arial"/>
          <w:b/>
          <w:bCs/>
          <w:kern w:val="28"/>
          <w:sz w:val="32"/>
          <w:szCs w:val="32"/>
        </w:rPr>
        <w:t>464 «Об утверждении целевой программы «Развитие малого и среднего предпринимательства</w:t>
      </w:r>
      <w:r w:rsidR="00997AFC" w:rsidRPr="00F776D9">
        <w:rPr>
          <w:rFonts w:cs="Arial"/>
          <w:b/>
          <w:bCs/>
          <w:kern w:val="28"/>
          <w:sz w:val="32"/>
          <w:szCs w:val="32"/>
        </w:rPr>
        <w:t xml:space="preserve"> </w:t>
      </w:r>
      <w:r w:rsidR="00E161AE" w:rsidRPr="00F776D9">
        <w:rPr>
          <w:rFonts w:cs="Arial"/>
          <w:b/>
          <w:bCs/>
          <w:kern w:val="28"/>
          <w:sz w:val="32"/>
          <w:szCs w:val="32"/>
        </w:rPr>
        <w:t>в Березовском районе на 2011-</w:t>
      </w:r>
      <w:r w:rsidRPr="00F776D9">
        <w:rPr>
          <w:rFonts w:cs="Arial"/>
          <w:b/>
          <w:bCs/>
          <w:kern w:val="28"/>
          <w:sz w:val="32"/>
          <w:szCs w:val="32"/>
        </w:rPr>
        <w:t>2013 годы и на период</w:t>
      </w:r>
      <w:r w:rsidR="00997AFC" w:rsidRPr="00F776D9">
        <w:rPr>
          <w:rFonts w:cs="Arial"/>
          <w:b/>
          <w:bCs/>
          <w:kern w:val="28"/>
          <w:sz w:val="32"/>
          <w:szCs w:val="32"/>
        </w:rPr>
        <w:t xml:space="preserve"> </w:t>
      </w:r>
      <w:r w:rsidRPr="00F776D9">
        <w:rPr>
          <w:rFonts w:cs="Arial"/>
          <w:b/>
          <w:bCs/>
          <w:kern w:val="28"/>
          <w:sz w:val="32"/>
          <w:szCs w:val="32"/>
        </w:rPr>
        <w:t>до 2015 года»</w:t>
      </w:r>
    </w:p>
    <w:p w:rsidR="005A0760" w:rsidRDefault="005A0760" w:rsidP="005A0760">
      <w:pPr>
        <w:tabs>
          <w:tab w:val="left" w:pos="6300"/>
        </w:tabs>
        <w:ind w:right="3055"/>
        <w:rPr>
          <w:rFonts w:cs="Arial"/>
          <w:szCs w:val="28"/>
        </w:rPr>
      </w:pPr>
    </w:p>
    <w:p w:rsidR="00CE5C09" w:rsidRPr="00CE5C09" w:rsidRDefault="00CE5C09" w:rsidP="00CE5C09">
      <w:r w:rsidRPr="00CE5C09">
        <w:t xml:space="preserve">(утратил силу постановлением Администрации </w:t>
      </w:r>
      <w:hyperlink r:id="rId5" w:tgtFrame="Cancelling" w:tooltip="О внесении изменений в приложение к постановлению администрации Березовского района от 7 апреля 2011 года № 464 " w:history="1">
        <w:r w:rsidRPr="00CE5C09">
          <w:rPr>
            <w:rStyle w:val="a7"/>
          </w:rPr>
          <w:t>от 25.06.2013 № 852</w:t>
        </w:r>
      </w:hyperlink>
      <w:r w:rsidRPr="00CE5C09">
        <w:t>)</w:t>
      </w:r>
    </w:p>
    <w:p w:rsidR="00F776D9" w:rsidRPr="00AD07FD" w:rsidRDefault="00F776D9" w:rsidP="005A0760">
      <w:pPr>
        <w:tabs>
          <w:tab w:val="left" w:pos="6300"/>
        </w:tabs>
        <w:ind w:right="3055"/>
        <w:rPr>
          <w:rFonts w:cs="Arial"/>
          <w:szCs w:val="28"/>
        </w:rPr>
      </w:pPr>
    </w:p>
    <w:p w:rsidR="00995BF5" w:rsidRPr="00F776D9" w:rsidRDefault="005A0760" w:rsidP="00F776D9">
      <w:r w:rsidRPr="00F776D9">
        <w:t xml:space="preserve">В связи с увеличением </w:t>
      </w:r>
      <w:r w:rsidR="00144C9B" w:rsidRPr="00F776D9">
        <w:t>финансирования целевой программы «Развитие малого и среднего предпринимательств</w:t>
      </w:r>
      <w:r w:rsidR="00E161AE" w:rsidRPr="00F776D9">
        <w:t>а в Березовском районе на 2011-</w:t>
      </w:r>
      <w:r w:rsidR="00144C9B" w:rsidRPr="00F776D9">
        <w:t>2013 годы и на период до 2015 года», утверждённой постановлением администрации Березовского рай</w:t>
      </w:r>
      <w:r w:rsidR="00995BF5" w:rsidRPr="00F776D9">
        <w:t>она от 7 апреля 2011 года № 464:</w:t>
      </w:r>
    </w:p>
    <w:p w:rsidR="00995BF5" w:rsidRPr="00AD07FD" w:rsidRDefault="00995BF5" w:rsidP="00144C9B">
      <w:pPr>
        <w:tabs>
          <w:tab w:val="left" w:pos="9360"/>
        </w:tabs>
        <w:ind w:right="-5" w:firstLine="720"/>
        <w:rPr>
          <w:rFonts w:cs="Arial"/>
          <w:szCs w:val="16"/>
        </w:rPr>
      </w:pPr>
    </w:p>
    <w:p w:rsidR="005A0760" w:rsidRPr="00AD07FD" w:rsidRDefault="00995BF5" w:rsidP="00144C9B">
      <w:pPr>
        <w:tabs>
          <w:tab w:val="left" w:pos="9360"/>
        </w:tabs>
        <w:ind w:right="-5" w:firstLine="720"/>
        <w:rPr>
          <w:rFonts w:cs="Arial"/>
          <w:szCs w:val="28"/>
        </w:rPr>
      </w:pPr>
      <w:r w:rsidRPr="00AD07FD">
        <w:rPr>
          <w:rFonts w:cs="Arial"/>
          <w:szCs w:val="28"/>
        </w:rPr>
        <w:t>1. Внести в приложение к постановлению администрации Березовского</w:t>
      </w:r>
      <w:r w:rsidR="00E161AE" w:rsidRPr="00AD07FD">
        <w:rPr>
          <w:rFonts w:cs="Arial"/>
          <w:szCs w:val="28"/>
        </w:rPr>
        <w:t xml:space="preserve"> района </w:t>
      </w:r>
      <w:hyperlink r:id="rId6" w:tgtFrame="ChangingDocument" w:tooltip="Об утверждении целевой программы " w:history="1">
        <w:r w:rsidR="00E161AE" w:rsidRPr="00ED0E1D">
          <w:rPr>
            <w:rStyle w:val="a7"/>
            <w:rFonts w:cs="Arial"/>
            <w:szCs w:val="28"/>
          </w:rPr>
          <w:t>от 7 апреля 2011 года №</w:t>
        </w:r>
        <w:r w:rsidRPr="00ED0E1D">
          <w:rPr>
            <w:rStyle w:val="a7"/>
            <w:rFonts w:cs="Arial"/>
            <w:szCs w:val="28"/>
          </w:rPr>
          <w:t>464</w:t>
        </w:r>
      </w:hyperlink>
      <w:r w:rsidRPr="00AD07FD">
        <w:rPr>
          <w:rFonts w:cs="Arial"/>
          <w:szCs w:val="28"/>
        </w:rPr>
        <w:t xml:space="preserve"> «Об утверждении целевой программы «Развитие малого и среднего предпринимательст</w:t>
      </w:r>
      <w:r w:rsidR="00A81458" w:rsidRPr="00AD07FD">
        <w:rPr>
          <w:rFonts w:cs="Arial"/>
          <w:szCs w:val="28"/>
        </w:rPr>
        <w:t>ва в Березовском районе на 2011–</w:t>
      </w:r>
      <w:r w:rsidRPr="00AD07FD">
        <w:rPr>
          <w:rFonts w:cs="Arial"/>
          <w:szCs w:val="28"/>
        </w:rPr>
        <w:t>2013 годы и на период до 2015 года» (далее – Программа) следующие изменения:</w:t>
      </w:r>
      <w:r w:rsidR="00144C9B" w:rsidRPr="00AD07FD">
        <w:rPr>
          <w:rFonts w:cs="Arial"/>
          <w:szCs w:val="28"/>
        </w:rPr>
        <w:t xml:space="preserve"> </w:t>
      </w:r>
    </w:p>
    <w:p w:rsidR="001B1F28" w:rsidRPr="00AD07FD" w:rsidRDefault="00F76833" w:rsidP="00F76833">
      <w:pPr>
        <w:tabs>
          <w:tab w:val="left" w:pos="9360"/>
        </w:tabs>
        <w:ind w:right="-5" w:firstLine="720"/>
        <w:rPr>
          <w:rFonts w:cs="Arial"/>
          <w:szCs w:val="28"/>
        </w:rPr>
      </w:pPr>
      <w:r w:rsidRPr="00AD07FD">
        <w:rPr>
          <w:rFonts w:cs="Arial"/>
          <w:szCs w:val="28"/>
        </w:rPr>
        <w:t xml:space="preserve">1.1. </w:t>
      </w:r>
      <w:r w:rsidR="001B1F28" w:rsidRPr="00AD07FD">
        <w:rPr>
          <w:rFonts w:cs="Arial"/>
          <w:szCs w:val="28"/>
        </w:rPr>
        <w:t xml:space="preserve">Строку «Объём и источники финансирования Программы» </w:t>
      </w:r>
      <w:r w:rsidRPr="00AD07FD">
        <w:rPr>
          <w:rFonts w:cs="Arial"/>
          <w:szCs w:val="28"/>
        </w:rPr>
        <w:t xml:space="preserve">паспорта Программы </w:t>
      </w:r>
      <w:r w:rsidR="001B1F28" w:rsidRPr="00AD07FD">
        <w:rPr>
          <w:rFonts w:cs="Arial"/>
          <w:szCs w:val="28"/>
        </w:rPr>
        <w:t>изложить в следующей редакции:</w:t>
      </w:r>
    </w:p>
    <w:p w:rsidR="001B1F28" w:rsidRPr="00AD07FD" w:rsidRDefault="001B1F28" w:rsidP="001B1F28">
      <w:pPr>
        <w:tabs>
          <w:tab w:val="left" w:pos="9360"/>
        </w:tabs>
        <w:ind w:right="-5"/>
        <w:rPr>
          <w:rFonts w:cs="Arial"/>
          <w:szCs w:val="28"/>
        </w:rPr>
      </w:pPr>
      <w:r w:rsidRPr="00AD07FD">
        <w:rPr>
          <w:rFonts w:cs="Arial"/>
          <w:szCs w:val="28"/>
        </w:rPr>
        <w:t>«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6120"/>
      </w:tblGrid>
      <w:tr w:rsidR="001B1F28" w:rsidRPr="00AD07FD" w:rsidTr="00F776D9">
        <w:trPr>
          <w:trHeight w:val="255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28" w:rsidRPr="00AD07FD" w:rsidRDefault="001B1F28" w:rsidP="00F776D9">
            <w:pPr>
              <w:pStyle w:val="Table0"/>
            </w:pPr>
            <w:r w:rsidRPr="00AD07FD">
              <w:t>Объёмы и источники финансирования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28" w:rsidRPr="00AD07FD" w:rsidRDefault="001B1F28" w:rsidP="00F776D9">
            <w:pPr>
              <w:pStyle w:val="Table0"/>
            </w:pPr>
            <w:r w:rsidRPr="00AD07FD">
              <w:t>Общий объём финансовых средств, необходимых для</w:t>
            </w:r>
            <w:r w:rsidR="00E161AE" w:rsidRPr="00AD07FD">
              <w:t xml:space="preserve"> реализации Программы на 2011-</w:t>
            </w:r>
            <w:r w:rsidRPr="00AD07FD">
              <w:t>20</w:t>
            </w:r>
            <w:r w:rsidR="002640CD" w:rsidRPr="00AD07FD">
              <w:t>15 годы составит 30</w:t>
            </w:r>
            <w:r w:rsidR="00997AFC" w:rsidRPr="00AD07FD">
              <w:t xml:space="preserve"> </w:t>
            </w:r>
            <w:r w:rsidR="002640CD" w:rsidRPr="00AD07FD">
              <w:t>126,218</w:t>
            </w:r>
            <w:r w:rsidRPr="00AD07FD">
              <w:t xml:space="preserve"> тыс. рублей, из них: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2011 год – 6</w:t>
            </w:r>
            <w:r w:rsidR="00997AFC" w:rsidRPr="00AD07FD">
              <w:t xml:space="preserve"> </w:t>
            </w:r>
            <w:r w:rsidRPr="00AD07FD">
              <w:t>308,880 тыс. рублей;</w:t>
            </w:r>
          </w:p>
          <w:p w:rsidR="001B1F28" w:rsidRPr="00AD07FD" w:rsidRDefault="002640CD" w:rsidP="00F776D9">
            <w:pPr>
              <w:pStyle w:val="Table"/>
            </w:pPr>
            <w:r w:rsidRPr="00AD07FD">
              <w:t>2012 год – 4</w:t>
            </w:r>
            <w:r w:rsidR="00997AFC" w:rsidRPr="00AD07FD">
              <w:t xml:space="preserve"> </w:t>
            </w:r>
            <w:r w:rsidRPr="00AD07FD">
              <w:t>860</w:t>
            </w:r>
            <w:r w:rsidR="001B1F28" w:rsidRPr="00AD07FD">
              <w:t>,962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2013 год – 6</w:t>
            </w:r>
            <w:r w:rsidR="00997AFC" w:rsidRPr="00AD07FD">
              <w:t xml:space="preserve"> </w:t>
            </w:r>
            <w:r w:rsidRPr="00AD07FD">
              <w:t>318,792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2014 год – 6</w:t>
            </w:r>
            <w:r w:rsidR="00997AFC" w:rsidRPr="00AD07FD">
              <w:t xml:space="preserve"> </w:t>
            </w:r>
            <w:r w:rsidRPr="00AD07FD">
              <w:t>318,792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2015 год – 6</w:t>
            </w:r>
            <w:r w:rsidR="00997AFC" w:rsidRPr="00AD07FD">
              <w:t xml:space="preserve"> </w:t>
            </w:r>
            <w:r w:rsidRPr="00AD07FD">
              <w:t>318,792 тыс. рублей.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Общий объём финансовых средств за счёт средств бюджета Березовского района, необходимых для реализа</w:t>
            </w:r>
            <w:r w:rsidR="002640CD" w:rsidRPr="00AD07FD">
              <w:t>ции Программы составит 9</w:t>
            </w:r>
            <w:r w:rsidR="00997AFC" w:rsidRPr="00AD07FD">
              <w:t xml:space="preserve"> </w:t>
            </w:r>
            <w:r w:rsidR="002640CD" w:rsidRPr="00AD07FD">
              <w:t>290,088</w:t>
            </w:r>
            <w:r w:rsidRPr="00AD07FD">
              <w:t xml:space="preserve"> тыс. рублей, из них: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2011 год – 1</w:t>
            </w:r>
            <w:r w:rsidR="00997AFC" w:rsidRPr="00AD07FD">
              <w:t xml:space="preserve"> </w:t>
            </w:r>
            <w:r w:rsidRPr="00AD07FD">
              <w:t>790,088 тыс. рублей;</w:t>
            </w:r>
          </w:p>
          <w:p w:rsidR="001B1F28" w:rsidRPr="00AD07FD" w:rsidRDefault="002640CD" w:rsidP="00F776D9">
            <w:pPr>
              <w:pStyle w:val="Table"/>
            </w:pPr>
            <w:r w:rsidRPr="00AD07FD">
              <w:t>2012 год – 2 100</w:t>
            </w:r>
            <w:r w:rsidR="001B1F28" w:rsidRPr="00AD07FD">
              <w:t xml:space="preserve">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2013 год – 1 800</w:t>
            </w:r>
            <w:r w:rsidR="00997AFC" w:rsidRPr="00AD07FD">
              <w:t xml:space="preserve"> </w:t>
            </w:r>
            <w:r w:rsidRPr="00AD07FD">
              <w:t>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2014 год – 1 800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lastRenderedPageBreak/>
              <w:t>2015 год – 1 800 тыс. рублей.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Общий объём финансовых средств, необходимых для реализации Программы за счёт средств бюджета Ханты – Мансийского автономного округа – Югры составит 20</w:t>
            </w:r>
            <w:r w:rsidR="00997AFC" w:rsidRPr="00AD07FD">
              <w:t xml:space="preserve"> </w:t>
            </w:r>
            <w:r w:rsidRPr="00AD07FD">
              <w:t>836,130 тыс. рублей, из них: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2011 год – 4</w:t>
            </w:r>
            <w:r w:rsidR="00997AFC" w:rsidRPr="00AD07FD">
              <w:t xml:space="preserve"> </w:t>
            </w:r>
            <w:r w:rsidRPr="00AD07FD">
              <w:t>518,792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2012 год – 2</w:t>
            </w:r>
            <w:r w:rsidR="00997AFC" w:rsidRPr="00AD07FD">
              <w:t xml:space="preserve"> </w:t>
            </w:r>
            <w:r w:rsidRPr="00AD07FD">
              <w:t>760,962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2013 год – 4</w:t>
            </w:r>
            <w:r w:rsidR="00997AFC" w:rsidRPr="00AD07FD">
              <w:t xml:space="preserve"> </w:t>
            </w:r>
            <w:r w:rsidRPr="00AD07FD">
              <w:t>518,792 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2014 год – 4</w:t>
            </w:r>
            <w:r w:rsidR="00997AFC" w:rsidRPr="00AD07FD">
              <w:t xml:space="preserve"> </w:t>
            </w:r>
            <w:r w:rsidRPr="00AD07FD">
              <w:t>518,792</w:t>
            </w:r>
            <w:r w:rsidR="00997AFC" w:rsidRPr="00AD07FD">
              <w:t xml:space="preserve"> </w:t>
            </w:r>
            <w:r w:rsidRPr="00AD07FD">
              <w:t>тыс. рублей;</w:t>
            </w:r>
          </w:p>
          <w:p w:rsidR="001B1F28" w:rsidRPr="00AD07FD" w:rsidRDefault="001B1F28" w:rsidP="00F776D9">
            <w:pPr>
              <w:pStyle w:val="Table"/>
            </w:pPr>
            <w:r w:rsidRPr="00AD07FD">
              <w:t>2015 год – 4</w:t>
            </w:r>
            <w:r w:rsidR="00997AFC" w:rsidRPr="00AD07FD">
              <w:t xml:space="preserve"> </w:t>
            </w:r>
            <w:r w:rsidRPr="00AD07FD">
              <w:t>518,792</w:t>
            </w:r>
            <w:r w:rsidR="00997AFC" w:rsidRPr="00AD07FD">
              <w:t xml:space="preserve"> </w:t>
            </w:r>
            <w:r w:rsidRPr="00AD07FD">
              <w:t>тыс. рублей.</w:t>
            </w:r>
          </w:p>
        </w:tc>
      </w:tr>
    </w:tbl>
    <w:p w:rsidR="001B1F28" w:rsidRPr="00AD07FD" w:rsidRDefault="001B1F28" w:rsidP="001B1F28">
      <w:pPr>
        <w:tabs>
          <w:tab w:val="left" w:pos="9360"/>
        </w:tabs>
        <w:ind w:right="-5" w:firstLine="720"/>
        <w:jc w:val="right"/>
        <w:rPr>
          <w:rFonts w:cs="Arial"/>
          <w:szCs w:val="28"/>
        </w:rPr>
      </w:pPr>
      <w:r w:rsidRPr="00AD07FD">
        <w:rPr>
          <w:rFonts w:cs="Arial"/>
          <w:szCs w:val="28"/>
        </w:rPr>
        <w:lastRenderedPageBreak/>
        <w:t>».</w:t>
      </w:r>
    </w:p>
    <w:p w:rsidR="00FA4124" w:rsidRPr="00F776D9" w:rsidRDefault="009E30AE" w:rsidP="00F776D9">
      <w:pPr>
        <w:tabs>
          <w:tab w:val="left" w:pos="9360"/>
        </w:tabs>
        <w:ind w:right="-5" w:firstLine="720"/>
      </w:pPr>
      <w:r w:rsidRPr="00F776D9">
        <w:t>1.</w:t>
      </w:r>
      <w:r w:rsidR="00FA4124" w:rsidRPr="00F776D9">
        <w:t xml:space="preserve">2. </w:t>
      </w:r>
      <w:r w:rsidR="004E54BF" w:rsidRPr="00F776D9">
        <w:t>Абзац 4 раздела 4. «Обоснование ресурсного обеспечения Программы» изложить в следующей редакции:</w:t>
      </w:r>
    </w:p>
    <w:p w:rsidR="00051DD7" w:rsidRPr="00F776D9" w:rsidRDefault="00051DD7" w:rsidP="00F776D9">
      <w:pPr>
        <w:ind w:firstLine="851"/>
      </w:pPr>
      <w:r w:rsidRPr="00F776D9">
        <w:t>«Общий объём финансирования, необходимый для реализации Программы на 2011 –</w:t>
      </w:r>
      <w:r w:rsidR="002640CD" w:rsidRPr="00F776D9">
        <w:t xml:space="preserve"> 2015 годы составляет 30</w:t>
      </w:r>
      <w:r w:rsidR="00997AFC" w:rsidRPr="00F776D9">
        <w:t xml:space="preserve"> </w:t>
      </w:r>
      <w:r w:rsidR="002640CD" w:rsidRPr="00F776D9">
        <w:t>126,218</w:t>
      </w:r>
      <w:r w:rsidRPr="00F776D9">
        <w:t xml:space="preserve"> тыс. рублей, из них:</w:t>
      </w:r>
    </w:p>
    <w:p w:rsidR="00051DD7" w:rsidRPr="00F776D9" w:rsidRDefault="00051DD7" w:rsidP="00F776D9">
      <w:pPr>
        <w:ind w:firstLine="851"/>
      </w:pPr>
      <w:r w:rsidRPr="00F776D9">
        <w:t>2011 год – 6</w:t>
      </w:r>
      <w:r w:rsidR="00997AFC" w:rsidRPr="00F776D9">
        <w:t xml:space="preserve"> </w:t>
      </w:r>
      <w:r w:rsidRPr="00F776D9">
        <w:t>308,880 тыс. рублей;</w:t>
      </w:r>
    </w:p>
    <w:p w:rsidR="00051DD7" w:rsidRPr="00F776D9" w:rsidRDefault="002640CD" w:rsidP="00F776D9">
      <w:pPr>
        <w:ind w:firstLine="851"/>
      </w:pPr>
      <w:r w:rsidRPr="00F776D9">
        <w:t>2012 год – 4</w:t>
      </w:r>
      <w:r w:rsidR="00997AFC" w:rsidRPr="00F776D9">
        <w:t xml:space="preserve"> </w:t>
      </w:r>
      <w:r w:rsidRPr="00F776D9">
        <w:t>860,962</w:t>
      </w:r>
      <w:r w:rsidR="00051DD7" w:rsidRPr="00F776D9">
        <w:t xml:space="preserve"> тыс. рублей;</w:t>
      </w:r>
    </w:p>
    <w:p w:rsidR="00051DD7" w:rsidRPr="00F776D9" w:rsidRDefault="00051DD7" w:rsidP="00F776D9">
      <w:pPr>
        <w:ind w:firstLine="851"/>
      </w:pPr>
      <w:r w:rsidRPr="00F776D9">
        <w:t>2013 год – 6</w:t>
      </w:r>
      <w:r w:rsidR="00997AFC" w:rsidRPr="00F776D9">
        <w:t xml:space="preserve"> </w:t>
      </w:r>
      <w:r w:rsidRPr="00F776D9">
        <w:t>318,792 тыс. рублей;</w:t>
      </w:r>
    </w:p>
    <w:p w:rsidR="00051DD7" w:rsidRPr="00F776D9" w:rsidRDefault="00051DD7" w:rsidP="00F776D9">
      <w:pPr>
        <w:ind w:firstLine="851"/>
      </w:pPr>
      <w:r w:rsidRPr="00F776D9">
        <w:t>2014 год – 6</w:t>
      </w:r>
      <w:r w:rsidR="00997AFC" w:rsidRPr="00F776D9">
        <w:t xml:space="preserve"> </w:t>
      </w:r>
      <w:r w:rsidRPr="00F776D9">
        <w:t>318,792 тыс. рублей;</w:t>
      </w:r>
    </w:p>
    <w:p w:rsidR="00051DD7" w:rsidRPr="00F776D9" w:rsidRDefault="00051DD7" w:rsidP="00F776D9">
      <w:pPr>
        <w:ind w:firstLine="851"/>
      </w:pPr>
      <w:r w:rsidRPr="00F776D9">
        <w:t>2015 год – 6</w:t>
      </w:r>
      <w:r w:rsidR="00997AFC" w:rsidRPr="00F776D9">
        <w:t xml:space="preserve"> </w:t>
      </w:r>
      <w:r w:rsidRPr="00F776D9">
        <w:t>318,792 тыс. рублей;</w:t>
      </w:r>
    </w:p>
    <w:p w:rsidR="00051DD7" w:rsidRPr="00F776D9" w:rsidRDefault="00051DD7" w:rsidP="00F776D9">
      <w:pPr>
        <w:ind w:firstLine="851"/>
      </w:pPr>
      <w:r w:rsidRPr="00F776D9">
        <w:t>в том числе:</w:t>
      </w:r>
    </w:p>
    <w:p w:rsidR="00051DD7" w:rsidRPr="00F776D9" w:rsidRDefault="00051DD7" w:rsidP="00F776D9">
      <w:pPr>
        <w:ind w:firstLine="851"/>
      </w:pPr>
      <w:r w:rsidRPr="00F776D9">
        <w:t>1) за счёт средств бюдже</w:t>
      </w:r>
      <w:r w:rsidR="00796D7D" w:rsidRPr="00F776D9">
        <w:t>та Березовского района 9</w:t>
      </w:r>
      <w:r w:rsidR="00997AFC" w:rsidRPr="00F776D9">
        <w:t xml:space="preserve"> </w:t>
      </w:r>
      <w:r w:rsidR="00796D7D" w:rsidRPr="00F776D9">
        <w:t>290,088</w:t>
      </w:r>
      <w:r w:rsidRPr="00F776D9">
        <w:t xml:space="preserve"> тыс. рублей, из них:</w:t>
      </w:r>
    </w:p>
    <w:p w:rsidR="00051DD7" w:rsidRPr="00F776D9" w:rsidRDefault="00051DD7" w:rsidP="00F776D9">
      <w:pPr>
        <w:ind w:firstLine="851"/>
      </w:pPr>
      <w:r w:rsidRPr="00F776D9">
        <w:t>2011 год – 1</w:t>
      </w:r>
      <w:r w:rsidR="00997AFC" w:rsidRPr="00F776D9">
        <w:t xml:space="preserve"> </w:t>
      </w:r>
      <w:r w:rsidRPr="00F776D9">
        <w:t>790,088 тыс. рублей;</w:t>
      </w:r>
    </w:p>
    <w:p w:rsidR="00051DD7" w:rsidRPr="00F776D9" w:rsidRDefault="00796D7D" w:rsidP="00F776D9">
      <w:pPr>
        <w:ind w:firstLine="851"/>
      </w:pPr>
      <w:r w:rsidRPr="00F776D9">
        <w:t>2012 год – 2 100</w:t>
      </w:r>
      <w:r w:rsidR="00051DD7" w:rsidRPr="00F776D9">
        <w:t xml:space="preserve"> тыс. рублей;</w:t>
      </w:r>
    </w:p>
    <w:p w:rsidR="00051DD7" w:rsidRPr="00F776D9" w:rsidRDefault="00051DD7" w:rsidP="00F776D9">
      <w:pPr>
        <w:ind w:firstLine="851"/>
      </w:pPr>
      <w:r w:rsidRPr="00F776D9">
        <w:t>2013 год – 1</w:t>
      </w:r>
      <w:r w:rsidR="00997AFC" w:rsidRPr="00F776D9">
        <w:t xml:space="preserve"> </w:t>
      </w:r>
      <w:r w:rsidRPr="00F776D9">
        <w:t>800 тыс. рублей;</w:t>
      </w:r>
    </w:p>
    <w:p w:rsidR="00051DD7" w:rsidRPr="00F776D9" w:rsidRDefault="00051DD7" w:rsidP="00F776D9">
      <w:pPr>
        <w:ind w:firstLine="851"/>
      </w:pPr>
      <w:r w:rsidRPr="00F776D9">
        <w:t>2014 год – 1</w:t>
      </w:r>
      <w:r w:rsidR="00997AFC" w:rsidRPr="00F776D9">
        <w:t xml:space="preserve"> </w:t>
      </w:r>
      <w:r w:rsidRPr="00F776D9">
        <w:t>800 тыс. рублей;</w:t>
      </w:r>
    </w:p>
    <w:p w:rsidR="00051DD7" w:rsidRPr="00F776D9" w:rsidRDefault="00051DD7" w:rsidP="00F776D9">
      <w:pPr>
        <w:ind w:firstLine="851"/>
      </w:pPr>
      <w:r w:rsidRPr="00F776D9">
        <w:t>2015 год – 1</w:t>
      </w:r>
      <w:r w:rsidR="00997AFC" w:rsidRPr="00F776D9">
        <w:t xml:space="preserve"> </w:t>
      </w:r>
      <w:r w:rsidRPr="00F776D9">
        <w:t>800 тыс. рублей;</w:t>
      </w:r>
    </w:p>
    <w:p w:rsidR="00051DD7" w:rsidRPr="00F776D9" w:rsidRDefault="00051DD7" w:rsidP="00F776D9">
      <w:pPr>
        <w:ind w:firstLine="851"/>
      </w:pPr>
      <w:r w:rsidRPr="00F776D9">
        <w:t xml:space="preserve">2) за счёт </w:t>
      </w:r>
      <w:r w:rsidR="00E161AE" w:rsidRPr="00F776D9">
        <w:t>средств бюджета Ханты-</w:t>
      </w:r>
      <w:r w:rsidRPr="00F776D9">
        <w:t>Мансийского автономного округа – Югры 20</w:t>
      </w:r>
      <w:r w:rsidR="00997AFC" w:rsidRPr="00F776D9">
        <w:t xml:space="preserve"> </w:t>
      </w:r>
      <w:r w:rsidRPr="00F776D9">
        <w:t>836,130 тыс. рублей, в том числе:</w:t>
      </w:r>
    </w:p>
    <w:p w:rsidR="00051DD7" w:rsidRPr="00F776D9" w:rsidRDefault="00051DD7" w:rsidP="00F776D9">
      <w:pPr>
        <w:ind w:firstLine="851"/>
      </w:pPr>
      <w:r w:rsidRPr="00F776D9">
        <w:t>2011 год – 4</w:t>
      </w:r>
      <w:r w:rsidR="00997AFC" w:rsidRPr="00F776D9">
        <w:t xml:space="preserve"> </w:t>
      </w:r>
      <w:r w:rsidRPr="00F776D9">
        <w:t>518,792 тыс. рублей;</w:t>
      </w:r>
    </w:p>
    <w:p w:rsidR="00051DD7" w:rsidRPr="00F776D9" w:rsidRDefault="00051DD7" w:rsidP="00F776D9">
      <w:pPr>
        <w:ind w:firstLine="851"/>
      </w:pPr>
      <w:r w:rsidRPr="00F776D9">
        <w:t>2012 год – 2</w:t>
      </w:r>
      <w:r w:rsidR="00997AFC" w:rsidRPr="00F776D9">
        <w:t xml:space="preserve"> </w:t>
      </w:r>
      <w:r w:rsidRPr="00F776D9">
        <w:t>760,962 тыс. рублей;</w:t>
      </w:r>
    </w:p>
    <w:p w:rsidR="00051DD7" w:rsidRPr="00F776D9" w:rsidRDefault="00051DD7" w:rsidP="00F776D9">
      <w:pPr>
        <w:ind w:firstLine="851"/>
      </w:pPr>
      <w:r w:rsidRPr="00F776D9">
        <w:t>2013 год – 4</w:t>
      </w:r>
      <w:r w:rsidR="00997AFC" w:rsidRPr="00F776D9">
        <w:t xml:space="preserve"> </w:t>
      </w:r>
      <w:r w:rsidRPr="00F776D9">
        <w:t>518,792 тыс. рублей;</w:t>
      </w:r>
    </w:p>
    <w:p w:rsidR="00051DD7" w:rsidRPr="00F776D9" w:rsidRDefault="00051DD7" w:rsidP="00F776D9">
      <w:pPr>
        <w:ind w:firstLine="851"/>
      </w:pPr>
      <w:r w:rsidRPr="00F776D9">
        <w:t>2014 год – 4</w:t>
      </w:r>
      <w:r w:rsidR="00997AFC" w:rsidRPr="00F776D9">
        <w:t xml:space="preserve"> </w:t>
      </w:r>
      <w:r w:rsidRPr="00F776D9">
        <w:t>518,792 тыс. рублей;</w:t>
      </w:r>
    </w:p>
    <w:p w:rsidR="00051DD7" w:rsidRPr="00F776D9" w:rsidRDefault="00051DD7" w:rsidP="00F776D9">
      <w:pPr>
        <w:ind w:firstLine="851"/>
      </w:pPr>
      <w:r w:rsidRPr="00F776D9">
        <w:t>2015 год – 4</w:t>
      </w:r>
      <w:r w:rsidR="00997AFC" w:rsidRPr="00F776D9">
        <w:t xml:space="preserve"> </w:t>
      </w:r>
      <w:r w:rsidRPr="00F776D9">
        <w:t xml:space="preserve">518,792 </w:t>
      </w:r>
      <w:r w:rsidR="00E161AE" w:rsidRPr="00F776D9">
        <w:t>тыс. рублей</w:t>
      </w:r>
      <w:r w:rsidRPr="00F776D9">
        <w:t>».</w:t>
      </w:r>
    </w:p>
    <w:p w:rsidR="00F76833" w:rsidRPr="00F776D9" w:rsidRDefault="00F76833" w:rsidP="00F776D9">
      <w:pPr>
        <w:ind w:firstLine="851"/>
      </w:pPr>
      <w:r w:rsidRPr="00F776D9">
        <w:t xml:space="preserve">1.3. Приложение 2 к Программе «Основные </w:t>
      </w:r>
      <w:r w:rsidR="00E161AE" w:rsidRPr="00F776D9">
        <w:t>мероприятия Программы на 2011-</w:t>
      </w:r>
      <w:r w:rsidRPr="00F776D9">
        <w:t>2015 годы» изложить в следующей редакции:</w:t>
      </w:r>
    </w:p>
    <w:p w:rsidR="009E30AE" w:rsidRPr="00F776D9" w:rsidRDefault="009E30AE" w:rsidP="00F776D9">
      <w:pPr>
        <w:ind w:firstLine="851"/>
      </w:pPr>
    </w:p>
    <w:p w:rsidR="009E30AE" w:rsidRPr="00F776D9" w:rsidRDefault="009E30AE" w:rsidP="00F776D9">
      <w:pPr>
        <w:ind w:firstLine="851"/>
        <w:sectPr w:rsidR="009E30AE" w:rsidRPr="00F776D9" w:rsidSect="00E161AE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9E30AE" w:rsidRPr="00F776D9" w:rsidRDefault="009E30AE" w:rsidP="00F776D9">
      <w:pPr>
        <w:ind w:right="-730"/>
        <w:jc w:val="right"/>
        <w:rPr>
          <w:rFonts w:cs="Arial"/>
          <w:b/>
          <w:bCs/>
          <w:kern w:val="28"/>
          <w:sz w:val="32"/>
          <w:szCs w:val="32"/>
        </w:rPr>
      </w:pPr>
      <w:r w:rsidRPr="00F776D9">
        <w:rPr>
          <w:rFonts w:cs="Arial"/>
          <w:b/>
          <w:bCs/>
          <w:kern w:val="28"/>
          <w:sz w:val="32"/>
          <w:szCs w:val="32"/>
        </w:rPr>
        <w:lastRenderedPageBreak/>
        <w:t>«Приложение 2 к Программе</w:t>
      </w:r>
    </w:p>
    <w:p w:rsidR="009E30AE" w:rsidRPr="00F776D9" w:rsidRDefault="009E30AE" w:rsidP="00F776D9">
      <w:pPr>
        <w:ind w:firstLine="851"/>
      </w:pPr>
    </w:p>
    <w:p w:rsidR="009E30AE" w:rsidRPr="00F776D9" w:rsidRDefault="009E30AE" w:rsidP="00F776D9">
      <w:pPr>
        <w:ind w:firstLine="851"/>
        <w:jc w:val="center"/>
        <w:rPr>
          <w:rFonts w:cs="Arial"/>
          <w:b/>
          <w:bCs/>
          <w:iCs/>
          <w:sz w:val="30"/>
          <w:szCs w:val="28"/>
        </w:rPr>
      </w:pPr>
      <w:r w:rsidRPr="00F776D9">
        <w:rPr>
          <w:rFonts w:cs="Arial"/>
          <w:b/>
          <w:bCs/>
          <w:iCs/>
          <w:sz w:val="30"/>
          <w:szCs w:val="28"/>
        </w:rPr>
        <w:t xml:space="preserve">Основные мероприятия </w:t>
      </w:r>
      <w:r w:rsidR="00E161AE" w:rsidRPr="00F776D9">
        <w:rPr>
          <w:rFonts w:cs="Arial"/>
          <w:b/>
          <w:bCs/>
          <w:iCs/>
          <w:sz w:val="30"/>
          <w:szCs w:val="28"/>
        </w:rPr>
        <w:t>Программы на 2011 -</w:t>
      </w:r>
      <w:r w:rsidRPr="00F776D9">
        <w:rPr>
          <w:rFonts w:cs="Arial"/>
          <w:b/>
          <w:bCs/>
          <w:iCs/>
          <w:sz w:val="30"/>
          <w:szCs w:val="28"/>
        </w:rPr>
        <w:t>2015 годы</w:t>
      </w:r>
    </w:p>
    <w:p w:rsidR="009E30AE" w:rsidRPr="00F776D9" w:rsidRDefault="009E30AE" w:rsidP="00F776D9">
      <w:pPr>
        <w:ind w:firstLine="851"/>
      </w:pPr>
    </w:p>
    <w:tbl>
      <w:tblPr>
        <w:tblW w:w="158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522"/>
        <w:gridCol w:w="1538"/>
        <w:gridCol w:w="1225"/>
        <w:gridCol w:w="1080"/>
        <w:gridCol w:w="1115"/>
        <w:gridCol w:w="1080"/>
        <w:gridCol w:w="1080"/>
        <w:gridCol w:w="1080"/>
        <w:gridCol w:w="2700"/>
      </w:tblGrid>
      <w:tr w:rsidR="009E30AE" w:rsidRPr="00AD07FD" w:rsidTr="00B90DCA">
        <w:trPr>
          <w:trHeight w:val="31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0"/>
            </w:pPr>
            <w:r w:rsidRPr="00AD07FD">
              <w:t xml:space="preserve">№ </w:t>
            </w:r>
            <w:proofErr w:type="gramStart"/>
            <w:r w:rsidRPr="00AD07FD">
              <w:t>п</w:t>
            </w:r>
            <w:proofErr w:type="gramEnd"/>
            <w:r w:rsidRPr="00AD07FD">
              <w:t>/п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0"/>
            </w:pPr>
            <w:r w:rsidRPr="00AD07FD">
              <w:t>Мероприятия Программы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0"/>
            </w:pPr>
            <w:r w:rsidRPr="00AD07FD">
              <w:t>Исполнители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0"/>
            </w:pPr>
            <w:r w:rsidRPr="00AD07FD">
              <w:t>Источники финансирования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0"/>
            </w:pPr>
            <w:r w:rsidRPr="00AD07FD">
              <w:t>Финансовые затраты на реализацию, тыс. рублей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0"/>
            </w:pPr>
            <w:r w:rsidRPr="00AD07FD">
              <w:t>Ожидаемые результаты</w:t>
            </w:r>
          </w:p>
        </w:tc>
      </w:tr>
      <w:tr w:rsidR="009E30AE" w:rsidRPr="00AD07FD" w:rsidTr="00B90DCA">
        <w:trPr>
          <w:trHeight w:val="31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0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0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0"/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0"/>
            </w:pP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5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  <w:rPr>
                <w:b/>
              </w:rPr>
            </w:pPr>
            <w:r w:rsidRPr="00AD07FD">
              <w:t>в том числе по годам: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1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2011 год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2012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2013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2014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2015 год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4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11</w:t>
            </w:r>
          </w:p>
        </w:tc>
      </w:tr>
      <w:tr w:rsidR="009E30AE" w:rsidRPr="00AD07FD" w:rsidTr="00B90DCA">
        <w:trPr>
          <w:trHeight w:val="315"/>
        </w:trPr>
        <w:tc>
          <w:tcPr>
            <w:tcW w:w="15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Цель: Создание благоприятных условий для устойчивого развития малого и среднего предпринимательства 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 xml:space="preserve">на территории муниципального образования Березовский район, как важнейшего фактора 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социально политической стабильности</w:t>
            </w:r>
          </w:p>
        </w:tc>
      </w:tr>
      <w:tr w:rsidR="009E30AE" w:rsidRPr="00AD07FD" w:rsidTr="00B90DCA">
        <w:trPr>
          <w:trHeight w:val="315"/>
        </w:trPr>
        <w:tc>
          <w:tcPr>
            <w:tcW w:w="15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Задача 1: Мониторинг и информационное сопровождение деятельности представителей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малого и среднего предпринимательства</w:t>
            </w:r>
          </w:p>
        </w:tc>
      </w:tr>
      <w:tr w:rsidR="009E30AE" w:rsidRPr="00AD07FD" w:rsidTr="00B90DCA">
        <w:trPr>
          <w:trHeight w:val="86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1.1.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Проведение мониторинга деятельности малого и среднего предпринимательства в целях определения приоритетных</w:t>
            </w:r>
            <w:r w:rsidR="00997AFC" w:rsidRPr="00AD07FD">
              <w:t xml:space="preserve"> </w:t>
            </w:r>
            <w:r w:rsidRPr="00AD07FD">
              <w:t>направлений</w:t>
            </w:r>
            <w:r w:rsidR="00997AFC" w:rsidRPr="00AD07FD">
              <w:t xml:space="preserve">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Обеспечение эффективной муниципальной поддержки и развития сектора малого и среднего предпринимательства. Получение данных, для изменения, совершенствования мер поддержки и развития малого и среднего предпринимательства.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 xml:space="preserve">Определение приоритетных направлений развития малого и среднего </w:t>
            </w:r>
            <w:r w:rsidRPr="00AD07FD">
              <w:lastRenderedPageBreak/>
              <w:t xml:space="preserve">предпринимательства. </w:t>
            </w:r>
          </w:p>
        </w:tc>
      </w:tr>
      <w:tr w:rsidR="009E30AE" w:rsidRPr="00AD07FD" w:rsidTr="00B90DCA">
        <w:trPr>
          <w:trHeight w:val="1072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  <w:rPr>
                <w:lang w:val="en-US"/>
              </w:rPr>
            </w:pPr>
            <w:r w:rsidRPr="00AD07FD">
              <w:rPr>
                <w:lang w:val="en-US"/>
              </w:rPr>
              <w:t>4</w:t>
            </w:r>
            <w:r w:rsidRPr="00AD07FD">
              <w:t>,</w:t>
            </w:r>
            <w:r w:rsidRPr="00AD07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  <w:rPr>
                <w:lang w:val="en-US"/>
              </w:rPr>
            </w:pPr>
            <w:r w:rsidRPr="00AD07FD">
              <w:rPr>
                <w:lang w:val="en-US"/>
              </w:rPr>
              <w:t>4</w:t>
            </w:r>
            <w:r w:rsidRPr="00AD07FD">
              <w:t>,</w:t>
            </w:r>
            <w:r w:rsidRPr="00AD07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15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1.2.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Оказание информационной поддержки субъектам малого и среднего предпринимательства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Ежегодное обеспечение 50 Субъектов информацией об оказываемых видах поддержки органами местного самоуправления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1.3.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Ведение реестра субъектов малого и среднего предпринимательства – получателей поддержки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Ведение реестра, субъектов малого и среднего предпринимательства, получателей поддержки</w:t>
            </w:r>
          </w:p>
        </w:tc>
      </w:tr>
      <w:tr w:rsidR="009E30AE" w:rsidRPr="00AD07FD" w:rsidTr="00B90DCA">
        <w:trPr>
          <w:trHeight w:val="464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Итого по задаче 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80,132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  <w:rPr>
                <w:lang w:val="en-US"/>
              </w:rPr>
            </w:pPr>
            <w:r w:rsidRPr="00AD07FD">
              <w:rPr>
                <w:lang w:val="en-US"/>
              </w:rPr>
              <w:t>4</w:t>
            </w:r>
            <w:r w:rsidRPr="00AD07FD">
              <w:t>,</w:t>
            </w:r>
            <w:r w:rsidRPr="00AD07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  <w:rPr>
                <w:lang w:val="en-US"/>
              </w:rPr>
            </w:pPr>
            <w:r w:rsidRPr="00AD07FD">
              <w:rPr>
                <w:lang w:val="en-US"/>
              </w:rPr>
              <w:t>4</w:t>
            </w:r>
            <w:r w:rsidRPr="00AD07FD">
              <w:t>,</w:t>
            </w:r>
            <w:r w:rsidRPr="00AD07FD">
              <w:rPr>
                <w:lang w:val="en-US"/>
              </w:rPr>
              <w:t>535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75,597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15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Задача 2. Модернизация и создание условий для внедрения </w:t>
            </w:r>
            <w:proofErr w:type="spellStart"/>
            <w:r w:rsidRPr="00AD07FD">
              <w:t>энергоэффективных</w:t>
            </w:r>
            <w:proofErr w:type="spellEnd"/>
            <w:r w:rsidRPr="00AD07FD">
              <w:t xml:space="preserve"> технологий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на малых и средних предприятиях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2.1.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Предоставление субсидий субъектам малого и среднего предпринимательства для реализации проектов по </w:t>
            </w:r>
            <w:proofErr w:type="spellStart"/>
            <w:r w:rsidRPr="00AD07FD">
              <w:t>энергоэффективности</w:t>
            </w:r>
            <w:proofErr w:type="spellEnd"/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Увеличение товарооборота предприятий на 5%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1632,876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Итого по задаче 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119,648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6,772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1632,876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112,876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380,000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15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Задача 3. Стимулирование развития молодёжного предпринимательства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3.1.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Организации и проведение для молодёжи тренингов, семинаров, форумов,</w:t>
            </w:r>
            <w:r w:rsidR="00997AFC" w:rsidRPr="00AD07FD">
              <w:t xml:space="preserve"> </w:t>
            </w:r>
            <w:r w:rsidRPr="00AD07FD">
              <w:t>«круглых столов», бизнес - лагерей</w:t>
            </w:r>
            <w:r w:rsidR="00997AFC" w:rsidRPr="00AD07FD">
              <w:t xml:space="preserve">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FC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B90DCA" w:rsidP="00F776D9">
            <w:pPr>
              <w:pStyle w:val="Table"/>
            </w:pPr>
            <w:r w:rsidRPr="00AD07FD">
              <w:t>176,</w:t>
            </w:r>
            <w:r w:rsidR="00A24704" w:rsidRPr="00AD07FD">
              <w:t>447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</w:t>
            </w:r>
            <w:r w:rsidR="00477773" w:rsidRPr="00AD07FD">
              <w:t>6,</w:t>
            </w:r>
            <w:r w:rsidR="00FF224F" w:rsidRPr="00AD07FD">
              <w:t>447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Вовлечение молодёжи в малый бизнес. 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Обучение основам предпринимательской деятельности.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 xml:space="preserve">Участие 0,2% молодёжи района в мероприятиях. 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Создание 3 Субъектов. Создание рабочих мест.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21,650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1,650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B90DCA" w:rsidP="00F776D9">
            <w:pPr>
              <w:pStyle w:val="Table"/>
            </w:pPr>
            <w:r w:rsidRPr="00AD07FD">
              <w:t>154,</w:t>
            </w:r>
            <w:r w:rsidR="00A24704" w:rsidRPr="00AD07FD">
              <w:t>797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FF224F" w:rsidP="00F776D9">
            <w:pPr>
              <w:pStyle w:val="Table"/>
            </w:pPr>
            <w:r w:rsidRPr="00AD07FD">
              <w:t>34,79</w:t>
            </w:r>
            <w:r w:rsidR="00477773" w:rsidRPr="00AD07FD"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30,000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3.2.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Обучение молодёжи и студентов основам предпринимательской деятельности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FC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</w:t>
            </w:r>
            <w:r w:rsidR="00B90DCA" w:rsidRPr="00AD07FD">
              <w:t>1,</w:t>
            </w:r>
            <w:r w:rsidR="00A24704" w:rsidRPr="00AD07FD">
              <w:t>372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37,293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B90DCA" w:rsidP="00F776D9">
            <w:pPr>
              <w:pStyle w:val="Table"/>
            </w:pPr>
            <w:r w:rsidRPr="00AD07FD">
              <w:t>12,</w:t>
            </w:r>
            <w:r w:rsidR="00030DFA" w:rsidRPr="00AD07FD"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37,293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6,000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B90DCA" w:rsidP="00F776D9">
            <w:pPr>
              <w:pStyle w:val="Table"/>
            </w:pPr>
            <w:r w:rsidRPr="00AD07FD">
              <w:t>136,</w:t>
            </w:r>
            <w:r w:rsidR="00A24704" w:rsidRPr="00AD07FD">
              <w:t>372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31,293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B90DCA" w:rsidP="00F776D9">
            <w:pPr>
              <w:pStyle w:val="Table"/>
            </w:pPr>
            <w:r w:rsidRPr="00AD07FD">
              <w:t>11,</w:t>
            </w:r>
            <w:r w:rsidR="00030DFA" w:rsidRPr="00AD07FD">
              <w:t>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31,293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31,293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31,293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3.3.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Предоставление грантов субъектам малого и среднего предпринимательства из числа молодёжи до 31 года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FC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1350,000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  <w:rPr>
                <w:highlight w:val="red"/>
              </w:rPr>
            </w:pPr>
            <w:r w:rsidRPr="00AD07FD">
              <w:t>15,000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1282,500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142,500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Итого по задаче 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1688,001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372,293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198,829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372,293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372,293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372,293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114,150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10,150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1573,851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346,293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188,679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346,293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346,293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346,293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15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Задача 4. Создание условий для развития малого и среднего предпринимательства в сфере экологии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4.1.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Поддержка Субъектов в сфере экологии путем предоставления субсидии по приобретению оборудования (основных средств)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комитета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960,000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Создание 1 Субъекта, осуществляющего деятельность в сфере экологии. Создание новых рабочих мест.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48,000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Итого по задаче 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960,000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48,000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912,000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228,000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15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Задача 5. Совершенствование механизмов финансовой и имущественной поддержки</w:t>
            </w:r>
          </w:p>
        </w:tc>
      </w:tr>
      <w:tr w:rsidR="009E30AE" w:rsidRPr="00AD07FD" w:rsidTr="00B90DCA">
        <w:trPr>
          <w:trHeight w:val="5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5.1.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Финансовой поддержки Субъектов, осуществляющих производство, реализацию товаров и услуг в социально значимых видах деятельности, в части компенсации арендных платежей за нежилые помещения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BA224A" w:rsidP="00F776D9">
            <w:pPr>
              <w:pStyle w:val="Table"/>
            </w:pPr>
            <w:r w:rsidRPr="00AD07FD">
              <w:t>236</w:t>
            </w:r>
            <w:r w:rsidR="00C17179" w:rsidRPr="00AD07FD">
              <w:t>0,29255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409,677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E436A7" w:rsidP="00F776D9">
            <w:pPr>
              <w:pStyle w:val="Table"/>
            </w:pPr>
            <w:r w:rsidRPr="00AD07FD">
              <w:t>7</w:t>
            </w:r>
            <w:r w:rsidR="001804C1" w:rsidRPr="00AD07FD">
              <w:t>2</w:t>
            </w:r>
            <w:r w:rsidR="0070687D" w:rsidRPr="00AD07FD">
              <w:t>1,58455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409,677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409,677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409,677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Увеличение товарооборота предприятий на 5%. Создание рабочих мест.</w:t>
            </w:r>
          </w:p>
        </w:tc>
      </w:tr>
      <w:tr w:rsidR="009E30AE" w:rsidRPr="00AD07FD" w:rsidTr="00B90DCA">
        <w:trPr>
          <w:trHeight w:val="724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BA224A" w:rsidP="00F776D9">
            <w:pPr>
              <w:pStyle w:val="Table"/>
            </w:pPr>
            <w:r w:rsidRPr="00AD07FD">
              <w:t>9</w:t>
            </w:r>
            <w:r w:rsidR="00C17179" w:rsidRPr="00AD07FD">
              <w:t>84,40655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1804C1" w:rsidP="00F776D9">
            <w:pPr>
              <w:pStyle w:val="Table"/>
            </w:pPr>
            <w:r w:rsidRPr="00AD07FD">
              <w:t>4</w:t>
            </w:r>
            <w:r w:rsidR="0070687D" w:rsidRPr="00AD07FD">
              <w:t>84,40655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125,000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1375,886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284,677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237,178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284,677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284,677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284,677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62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5.2.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Финансовой поддержки </w:t>
            </w:r>
            <w:r w:rsidRPr="00AD07FD">
              <w:lastRenderedPageBreak/>
              <w:t>Субъектов, осуществляющих производство, реализацию товаров и услуг в социально значимых видах деятельности, по предоставленным консалтинговым услугам Организациями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комитет по экономичес</w:t>
            </w:r>
            <w:r w:rsidRPr="00AD07FD">
              <w:lastRenderedPageBreak/>
              <w:t>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Эффективное ведение бизнеса.</w:t>
            </w:r>
          </w:p>
        </w:tc>
      </w:tr>
      <w:tr w:rsidR="009E30AE" w:rsidRPr="00AD07FD" w:rsidTr="00B90DCA">
        <w:trPr>
          <w:trHeight w:val="574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237,500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661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5.3.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Финансовой поддержки Субъектов, осуществляющих производство, реализацию товаров и услуг в приоритетных видах деятельности, по приобретению оборудования (основных средств) и лицензионных программных продуктов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3930,665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807,795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699,485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807,795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807,795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807,795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Повышение производительности труда на 5%.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Увеличение товарооборота предприятий на 5 %</w:t>
            </w:r>
          </w:p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809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1930,665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407,795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299,485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407,795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407,795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407,795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452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5.4.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Формирования благоприятного общественного мнения о малом и среднем предпринимательстве, в том числе путем: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382338" w:rsidP="00F776D9">
            <w:pPr>
              <w:pStyle w:val="Table"/>
            </w:pPr>
            <w:r w:rsidRPr="00AD07FD">
              <w:t>1295,67345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316,282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382338" w:rsidP="00F776D9">
            <w:pPr>
              <w:pStyle w:val="Table"/>
            </w:pPr>
            <w:r w:rsidRPr="00AD07FD">
              <w:t>154,31045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275,027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275,027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275,027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Ежегодное информирование 50% населения района о положительном опыте ведения предпринимательской деятельности.</w:t>
            </w:r>
          </w:p>
          <w:p w:rsidR="00AD07FD" w:rsidRPr="00AD07FD" w:rsidRDefault="009E30AE" w:rsidP="00F776D9">
            <w:pPr>
              <w:pStyle w:val="Table"/>
            </w:pPr>
            <w:r w:rsidRPr="00AD07FD">
              <w:lastRenderedPageBreak/>
              <w:t>Поднятие престижа предпринимательской деятельности, формирование позитивного образа предпринимателя.</w:t>
            </w:r>
          </w:p>
          <w:p w:rsidR="00AD07FD" w:rsidRPr="00AD07FD" w:rsidRDefault="00AD07FD" w:rsidP="00F776D9">
            <w:pPr>
              <w:pStyle w:val="Table"/>
            </w:pPr>
          </w:p>
          <w:p w:rsidR="00997AFC" w:rsidRPr="00AD07FD" w:rsidRDefault="00997AFC" w:rsidP="00F776D9">
            <w:pPr>
              <w:pStyle w:val="Table"/>
            </w:pPr>
          </w:p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53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382338" w:rsidP="00F776D9">
            <w:pPr>
              <w:pStyle w:val="Table"/>
            </w:pPr>
            <w:r w:rsidRPr="00AD07FD">
              <w:t>159,64645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61,255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382338" w:rsidP="00F776D9">
            <w:pPr>
              <w:pStyle w:val="Table"/>
            </w:pPr>
            <w:r w:rsidRPr="00AD07FD">
              <w:t>38,39145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1136,027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255,027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115,919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255,027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255,027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255,027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5.4.1.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Организации и проведения целевых телепередач (программ), издания статей, направленных на освещение информации о предпринимательской</w:t>
            </w:r>
            <w:r w:rsidR="00997AFC" w:rsidRPr="00AD07FD">
              <w:t xml:space="preserve"> </w:t>
            </w:r>
            <w:r w:rsidRPr="00AD07FD">
              <w:t>деятельности и реализации мероприятий, направленных на поддержку малого и среднего предпринимательства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78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5.4.2.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Организации и проведения конкурсов, награждения (поощрения) Субъектов в рамках празднования Дня</w:t>
            </w:r>
            <w:r w:rsidR="00997AFC" w:rsidRPr="00AD07FD">
              <w:t xml:space="preserve"> </w:t>
            </w:r>
            <w:r w:rsidRPr="00AD07FD">
              <w:t>российского предпринимательства, в целях формирования благоприятного общественного мнения о малом и среднем предпринимательстве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555DF5" w:rsidP="00F776D9">
            <w:pPr>
              <w:pStyle w:val="Table"/>
            </w:pPr>
            <w:r w:rsidRPr="00AD07FD">
              <w:t>375,415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555DF5" w:rsidP="00F776D9">
            <w:pPr>
              <w:pStyle w:val="Table"/>
            </w:pPr>
            <w:r w:rsidRPr="00AD07FD">
              <w:t>327,904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100,000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89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555DF5" w:rsidP="00F776D9">
            <w:pPr>
              <w:pStyle w:val="Table"/>
            </w:pPr>
            <w:r w:rsidRPr="00AD07FD">
              <w:t>353,455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42,551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555DF5" w:rsidP="00F776D9">
            <w:pPr>
              <w:pStyle w:val="Table"/>
            </w:pPr>
            <w:r w:rsidRPr="00AD07FD">
              <w:t>25,904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95,000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887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5.4.3.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Организации и проведения выставок, ярмарок на территории Березовского района, привлечение субъектов малого и среднего предпринимательства к участию в подобных мероприятиях, проводимых на региональном, межрегиональном и межмуниципальном уровнях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382338" w:rsidP="00F776D9">
            <w:pPr>
              <w:pStyle w:val="Table"/>
            </w:pPr>
            <w:r w:rsidRPr="00AD07FD">
              <w:t>920,21845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268,731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555DF5" w:rsidP="00F776D9">
            <w:pPr>
              <w:pStyle w:val="Table"/>
            </w:pPr>
            <w:r w:rsidRPr="00AD07FD">
              <w:t>126,40645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175,027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175,027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175,027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8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382338" w:rsidP="00F776D9">
            <w:pPr>
              <w:pStyle w:val="Table"/>
            </w:pPr>
            <w:r w:rsidRPr="00AD07FD">
              <w:t>137,64645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56,255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555DF5" w:rsidP="00F776D9">
            <w:pPr>
              <w:pStyle w:val="Table"/>
            </w:pPr>
            <w:r w:rsidRPr="00AD07FD">
              <w:t>36,39145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382338" w:rsidP="00F776D9">
            <w:pPr>
              <w:pStyle w:val="Table"/>
            </w:pPr>
            <w:r w:rsidRPr="00AD07FD">
              <w:t>782,572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212,476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555DF5" w:rsidP="00F776D9">
            <w:pPr>
              <w:pStyle w:val="Table"/>
            </w:pPr>
            <w:r w:rsidRPr="00AD07FD">
              <w:t>90,015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160,027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160,027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160,027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5.5.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Проведение образовательных мероприятий для субъектов малого и среднего предпринимательства путем организации и проведения семинаров, тренингов, конференций, деловых встреч, «круглых столов»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249,500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249,500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249,500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249,500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249,500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Участие 5% Субъектов района в образовательных мероприятиях.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12,500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  <w:p w:rsidR="009E30AE" w:rsidRPr="00AD07FD" w:rsidRDefault="009E30AE" w:rsidP="00F776D9">
            <w:pPr>
              <w:pStyle w:val="Table"/>
            </w:pPr>
            <w:r w:rsidRPr="00AD07FD">
              <w:t>1185,000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  <w:p w:rsidR="009E30AE" w:rsidRPr="00AD07FD" w:rsidRDefault="009E30AE" w:rsidP="00F776D9">
            <w:pPr>
              <w:pStyle w:val="Table"/>
            </w:pPr>
            <w:r w:rsidRPr="00AD07FD">
              <w:t>237,000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  <w:p w:rsidR="009E30AE" w:rsidRPr="00AD07FD" w:rsidRDefault="009E30AE" w:rsidP="00F776D9">
            <w:pPr>
              <w:pStyle w:val="Table"/>
            </w:pPr>
            <w:r w:rsidRPr="00AD07FD">
              <w:t>237,000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  <w:p w:rsidR="009E30AE" w:rsidRPr="00AD07FD" w:rsidRDefault="009E30AE" w:rsidP="00F776D9">
            <w:pPr>
              <w:pStyle w:val="Table"/>
            </w:pPr>
            <w:r w:rsidRPr="00AD07FD">
              <w:t>237,000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  <w:p w:rsidR="009E30AE" w:rsidRPr="00AD07FD" w:rsidRDefault="009E30AE" w:rsidP="00F776D9">
            <w:pPr>
              <w:pStyle w:val="Table"/>
            </w:pPr>
            <w:r w:rsidRPr="00AD07FD">
              <w:t>237,000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  <w:p w:rsidR="009E30AE" w:rsidRPr="00AD07FD" w:rsidRDefault="009E30AE" w:rsidP="00F776D9">
            <w:pPr>
              <w:pStyle w:val="Table"/>
            </w:pPr>
            <w:r w:rsidRPr="00AD07FD">
              <w:t>237,000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4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5.6.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Развития семейного бизнеса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</w:t>
            </w:r>
            <w:r w:rsidRPr="00AD07FD">
              <w:lastRenderedPageBreak/>
              <w:t>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1459,760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259,760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300,000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Увеличение товарооборота </w:t>
            </w:r>
            <w:r w:rsidRPr="00AD07FD">
              <w:lastRenderedPageBreak/>
              <w:t>предприятий на 5%. Создание рабочих мест.</w:t>
            </w:r>
          </w:p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75,000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15,000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1384,760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244,760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285,000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5.7.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Создания условий для развития Субъектов, осуществляющих деятельность в следующих направлениях: быстровозводимое домостроение, крестьянские (фермерские) хозяйства, переработка леса, сбор и переработка дикоросов, переработка отходов, </w:t>
            </w:r>
            <w:proofErr w:type="spellStart"/>
            <w:r w:rsidRPr="00AD07FD">
              <w:t>рыбодобыча</w:t>
            </w:r>
            <w:proofErr w:type="spellEnd"/>
            <w:r w:rsidRPr="00AD07FD">
              <w:t xml:space="preserve">, </w:t>
            </w:r>
            <w:proofErr w:type="spellStart"/>
            <w:r w:rsidRPr="00AD07FD">
              <w:t>рыбопереработка</w:t>
            </w:r>
            <w:proofErr w:type="spellEnd"/>
            <w:r w:rsidRPr="00AD07FD">
              <w:t>, ремесленническая деятельность, оказание социальных услуг (создание групп по уходу и присмотру за детьми), въездной и внутренний туризм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10394,458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2223,245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1377,713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2264,500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2264,500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2264,500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1239,990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223,245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223,245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264,500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264,500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264,500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9154,468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2000,000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1154,468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2000,000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498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5.8.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Проведения </w:t>
            </w:r>
            <w:r w:rsidRPr="00AD07FD">
              <w:lastRenderedPageBreak/>
              <w:t xml:space="preserve">районного конкурса «Предприниматель года» 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 xml:space="preserve">комитет по </w:t>
            </w:r>
            <w:r w:rsidRPr="00AD07FD">
              <w:lastRenderedPageBreak/>
              <w:t>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FB72BA" w:rsidP="00F776D9">
            <w:pPr>
              <w:pStyle w:val="Table"/>
            </w:pPr>
            <w:r w:rsidRPr="00AD07FD">
              <w:t>265</w:t>
            </w:r>
            <w:r w:rsidR="009E30AE" w:rsidRPr="00AD07FD"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1804C1" w:rsidP="00F776D9">
            <w:pPr>
              <w:pStyle w:val="Table"/>
            </w:pPr>
            <w:r w:rsidRPr="00AD07FD">
              <w:t>65,000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Популяризация </w:t>
            </w:r>
            <w:r w:rsidRPr="00AD07FD">
              <w:lastRenderedPageBreak/>
              <w:t>предпринимательской деятельности.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FB72BA" w:rsidP="00F776D9">
            <w:pPr>
              <w:pStyle w:val="Table"/>
            </w:pPr>
            <w:r w:rsidRPr="00AD07FD">
              <w:t>27</w:t>
            </w:r>
            <w:r w:rsidR="009E30AE" w:rsidRPr="00AD07FD">
              <w:t>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1804C1" w:rsidP="00F776D9">
            <w:pPr>
              <w:pStyle w:val="Table"/>
            </w:pPr>
            <w:r w:rsidRPr="00AD07FD">
              <w:t>17,500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2,500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237,500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47,500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632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5.9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Финансовой поддержки Субъектов, осуществляющих производство и реализацию хлеба и хлебобулочных изделий в труднодоступных и малонаселённых</w:t>
            </w:r>
            <w:r w:rsidR="00997AFC" w:rsidRPr="00AD07FD">
              <w:t xml:space="preserve"> </w:t>
            </w:r>
            <w:r w:rsidRPr="00AD07FD">
              <w:t>населённых пунктах Березовского района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экономической политике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669FE" w:rsidP="00F776D9">
            <w:pPr>
              <w:pStyle w:val="Table"/>
            </w:pPr>
            <w:r w:rsidRPr="00AD07FD">
              <w:t>4490,088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890,088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0E555E" w:rsidP="00F776D9">
            <w:pPr>
              <w:pStyle w:val="Table"/>
            </w:pPr>
            <w:r w:rsidRPr="00AD07FD">
              <w:t>9</w:t>
            </w:r>
            <w:r w:rsidR="00AF51C2" w:rsidRPr="00AD07FD">
              <w:t>00</w:t>
            </w:r>
            <w:r w:rsidR="009E30AE" w:rsidRPr="00AD07FD"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900,000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  <w:rPr>
                <w:b/>
              </w:rPr>
            </w:pPr>
            <w:r w:rsidRPr="00AD07FD">
              <w:t>Увеличение товарооборота предприятий на 5%. Сдерживание роста цен на хлеб.</w:t>
            </w:r>
          </w:p>
        </w:tc>
      </w:tr>
      <w:tr w:rsidR="009E30AE" w:rsidRPr="00AD07FD" w:rsidTr="00B90DCA">
        <w:trPr>
          <w:trHeight w:val="766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669FE" w:rsidP="00F776D9">
            <w:pPr>
              <w:pStyle w:val="Table"/>
            </w:pPr>
            <w:r w:rsidRPr="00AD07FD">
              <w:t>4490,088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890,088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0E555E" w:rsidP="00F776D9">
            <w:pPr>
              <w:pStyle w:val="Table"/>
            </w:pPr>
            <w:r w:rsidRPr="00AD07FD">
              <w:t>9</w:t>
            </w:r>
            <w:r w:rsidR="009E30AE" w:rsidRPr="00AD07FD">
              <w:t>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900,000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5.10.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Имущественная поддержка, в том числе: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управлению муниципальным имуществом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5.10.1.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Формирование реестра муниципального имущества, предназначенного для сдачи в аренду субъектам малого и среднего предпринимательства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управлению муниципальным имуществом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Ведение реестра муниципального имущества</w:t>
            </w:r>
          </w:p>
        </w:tc>
      </w:tr>
      <w:tr w:rsidR="009E30AE" w:rsidRPr="00AD07FD" w:rsidTr="00B90DCA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lastRenderedPageBreak/>
              <w:t>5.10.2.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Предоставление в аренду нежилых помещений, земельных участков, оборудования, машин и механизмов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комитет по управлению муниципальным имуществом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без финансирования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Увеличение производительности труда на 5%.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Увеличение товарооборота предприятий на 5%.</w:t>
            </w:r>
          </w:p>
        </w:tc>
      </w:tr>
      <w:tr w:rsidR="009E30AE" w:rsidRPr="00AD07FD" w:rsidTr="00B90DCA">
        <w:trPr>
          <w:trHeight w:val="528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>Итого по задаче 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25678</w:t>
            </w:r>
            <w:r w:rsidR="009E30AE" w:rsidRPr="00AD07FD">
              <w:t>,437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5296,587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4462,353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5306,499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5306,499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5306,499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9036</w:t>
            </w:r>
            <w:r w:rsidR="009E30AE" w:rsidRPr="00AD07FD">
              <w:t>,631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1732,088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2078,543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1742,000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1742,000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1742,000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16641,806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3564,499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2383,810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3564,499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3564,499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3564,499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564"/>
        </w:trPr>
        <w:tc>
          <w:tcPr>
            <w:tcW w:w="49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  <w:r w:rsidRPr="00AD07FD">
              <w:t xml:space="preserve"> </w:t>
            </w:r>
          </w:p>
          <w:p w:rsidR="009E30AE" w:rsidRPr="00AD07FD" w:rsidRDefault="009E30AE" w:rsidP="00F776D9">
            <w:pPr>
              <w:pStyle w:val="Table"/>
            </w:pPr>
            <w:r w:rsidRPr="00AD07FD">
              <w:t>Итого по мероприятиям Программы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всего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30126</w:t>
            </w:r>
            <w:r w:rsidR="009E30AE" w:rsidRPr="00AD07FD">
              <w:t>,218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6308,880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4860</w:t>
            </w:r>
            <w:r w:rsidR="009E30AE" w:rsidRPr="00AD07FD">
              <w:t>,962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6318,792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6318,792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6318,792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544"/>
        </w:trPr>
        <w:tc>
          <w:tcPr>
            <w:tcW w:w="49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района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9290,088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1790,088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AF51C2" w:rsidP="00F776D9">
            <w:pPr>
              <w:pStyle w:val="Table"/>
            </w:pPr>
            <w:r w:rsidRPr="00AD07FD">
              <w:t>2100</w:t>
            </w:r>
            <w:r w:rsidR="009E30AE" w:rsidRPr="00AD07FD"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1800,000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1800,000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1800,000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  <w:tr w:rsidR="009E30AE" w:rsidRPr="00AD07FD" w:rsidTr="00B90DCA">
        <w:trPr>
          <w:trHeight w:val="390"/>
        </w:trPr>
        <w:tc>
          <w:tcPr>
            <w:tcW w:w="49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бюджет автономного округа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20836,130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4518,792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2760,962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4518,792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4518,792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  <w:r w:rsidRPr="00AD07FD">
              <w:t>4518,792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0AE" w:rsidRPr="00AD07FD" w:rsidRDefault="009E30AE" w:rsidP="00F776D9">
            <w:pPr>
              <w:pStyle w:val="Table"/>
            </w:pPr>
          </w:p>
        </w:tc>
      </w:tr>
    </w:tbl>
    <w:p w:rsidR="00997AFC" w:rsidRPr="00AD07FD" w:rsidRDefault="002F1419" w:rsidP="002F1419">
      <w:pPr>
        <w:jc w:val="right"/>
        <w:rPr>
          <w:rFonts w:cs="Arial"/>
          <w:szCs w:val="28"/>
        </w:rPr>
      </w:pPr>
      <w:r w:rsidRPr="00AD07FD">
        <w:rPr>
          <w:rFonts w:cs="Arial"/>
          <w:szCs w:val="28"/>
        </w:rPr>
        <w:t>».</w:t>
      </w:r>
    </w:p>
    <w:p w:rsidR="00997AFC" w:rsidRPr="00AD07FD" w:rsidRDefault="00997AFC" w:rsidP="002F1419">
      <w:pPr>
        <w:jc w:val="right"/>
        <w:rPr>
          <w:rFonts w:cs="Arial"/>
          <w:szCs w:val="28"/>
        </w:rPr>
      </w:pPr>
    </w:p>
    <w:p w:rsidR="005A4F8E" w:rsidRPr="00AD07FD" w:rsidRDefault="005A4F8E" w:rsidP="002F1419">
      <w:pPr>
        <w:jc w:val="right"/>
        <w:rPr>
          <w:rFonts w:cs="Arial"/>
          <w:szCs w:val="28"/>
        </w:rPr>
        <w:sectPr w:rsidR="005A4F8E" w:rsidRPr="00AD07FD" w:rsidSect="002F1419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5A4F8E" w:rsidRPr="00AD07FD" w:rsidRDefault="005A4F8E" w:rsidP="005A4F8E">
      <w:pPr>
        <w:ind w:firstLine="720"/>
        <w:rPr>
          <w:rFonts w:cs="Arial"/>
          <w:szCs w:val="28"/>
        </w:rPr>
      </w:pPr>
      <w:r w:rsidRPr="00AD07FD">
        <w:rPr>
          <w:rFonts w:cs="Arial"/>
          <w:szCs w:val="28"/>
        </w:rPr>
        <w:lastRenderedPageBreak/>
        <w:t>2. Опубликовать настоящее постановление в газете «Жизнь Югры».</w:t>
      </w:r>
    </w:p>
    <w:p w:rsidR="00997AFC" w:rsidRPr="00AD07FD" w:rsidRDefault="005A4F8E" w:rsidP="005A4F8E">
      <w:pPr>
        <w:ind w:firstLine="720"/>
        <w:rPr>
          <w:rFonts w:cs="Arial"/>
          <w:szCs w:val="28"/>
        </w:rPr>
      </w:pPr>
      <w:r w:rsidRPr="00AD07FD">
        <w:rPr>
          <w:rFonts w:cs="Arial"/>
          <w:szCs w:val="28"/>
        </w:rPr>
        <w:t>3. Настоящее постановление вступает в силу после его официального опубликования.</w:t>
      </w:r>
    </w:p>
    <w:p w:rsidR="00997AFC" w:rsidRDefault="00997AFC" w:rsidP="00F776D9">
      <w:pPr>
        <w:ind w:left="567" w:firstLine="0"/>
      </w:pPr>
    </w:p>
    <w:p w:rsidR="00F776D9" w:rsidRDefault="00F776D9" w:rsidP="00F776D9">
      <w:pPr>
        <w:ind w:left="567" w:firstLine="0"/>
      </w:pPr>
    </w:p>
    <w:p w:rsidR="00F776D9" w:rsidRPr="00F776D9" w:rsidRDefault="00F776D9" w:rsidP="00F776D9">
      <w:pPr>
        <w:ind w:left="567" w:firstLine="0"/>
      </w:pPr>
    </w:p>
    <w:p w:rsidR="00AD07FD" w:rsidRPr="00F776D9" w:rsidRDefault="005A4F8E" w:rsidP="00F776D9">
      <w:pPr>
        <w:ind w:left="567" w:firstLine="0"/>
      </w:pPr>
      <w:r w:rsidRPr="00F776D9">
        <w:t>Глава администрации района</w:t>
      </w:r>
      <w:r w:rsidR="00997AFC" w:rsidRPr="00F776D9">
        <w:t xml:space="preserve"> </w:t>
      </w:r>
      <w:r w:rsidR="00F776D9">
        <w:tab/>
      </w:r>
      <w:r w:rsidR="00F776D9">
        <w:tab/>
      </w:r>
      <w:r w:rsidR="00F776D9">
        <w:tab/>
      </w:r>
      <w:r w:rsidR="00F776D9">
        <w:tab/>
      </w:r>
      <w:r w:rsidR="00F776D9">
        <w:tab/>
      </w:r>
      <w:r w:rsidR="00F776D9">
        <w:tab/>
      </w:r>
      <w:r w:rsidRPr="00F776D9">
        <w:t xml:space="preserve">Л.К. </w:t>
      </w:r>
      <w:proofErr w:type="spellStart"/>
      <w:r w:rsidRPr="00F776D9">
        <w:t>Коротун</w:t>
      </w:r>
      <w:proofErr w:type="spellEnd"/>
    </w:p>
    <w:p w:rsidR="00AD07FD" w:rsidRPr="00F776D9" w:rsidRDefault="00AD07FD" w:rsidP="00F776D9">
      <w:pPr>
        <w:ind w:left="567" w:firstLine="0"/>
      </w:pPr>
    </w:p>
    <w:p w:rsidR="005A4F8E" w:rsidRPr="00F776D9" w:rsidRDefault="005A4F8E" w:rsidP="00F776D9">
      <w:pPr>
        <w:ind w:left="567" w:firstLine="0"/>
      </w:pPr>
    </w:p>
    <w:sectPr w:rsidR="005A4F8E" w:rsidRPr="00F776D9" w:rsidSect="005A4F8E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60"/>
    <w:rsid w:val="00012EFD"/>
    <w:rsid w:val="00030DFA"/>
    <w:rsid w:val="00041B01"/>
    <w:rsid w:val="00046F56"/>
    <w:rsid w:val="00051DD7"/>
    <w:rsid w:val="000615BD"/>
    <w:rsid w:val="0008218C"/>
    <w:rsid w:val="000B617B"/>
    <w:rsid w:val="000C15CF"/>
    <w:rsid w:val="000D1889"/>
    <w:rsid w:val="000D5C57"/>
    <w:rsid w:val="000E555E"/>
    <w:rsid w:val="000F672C"/>
    <w:rsid w:val="000F7901"/>
    <w:rsid w:val="00123A18"/>
    <w:rsid w:val="00144C9B"/>
    <w:rsid w:val="00162C28"/>
    <w:rsid w:val="00165662"/>
    <w:rsid w:val="0016602F"/>
    <w:rsid w:val="001768B1"/>
    <w:rsid w:val="001804C1"/>
    <w:rsid w:val="001913D6"/>
    <w:rsid w:val="00194CB6"/>
    <w:rsid w:val="001B1315"/>
    <w:rsid w:val="001B1F28"/>
    <w:rsid w:val="001B20AF"/>
    <w:rsid w:val="001F0D97"/>
    <w:rsid w:val="002008FA"/>
    <w:rsid w:val="00223A09"/>
    <w:rsid w:val="00230DAC"/>
    <w:rsid w:val="002640CD"/>
    <w:rsid w:val="00277C35"/>
    <w:rsid w:val="002914AF"/>
    <w:rsid w:val="002B140A"/>
    <w:rsid w:val="002F1419"/>
    <w:rsid w:val="002F7030"/>
    <w:rsid w:val="002F792D"/>
    <w:rsid w:val="003453FD"/>
    <w:rsid w:val="0036020B"/>
    <w:rsid w:val="00364E2E"/>
    <w:rsid w:val="00382338"/>
    <w:rsid w:val="003D337F"/>
    <w:rsid w:val="003D4A23"/>
    <w:rsid w:val="004302E5"/>
    <w:rsid w:val="00477773"/>
    <w:rsid w:val="004C2FCC"/>
    <w:rsid w:val="004D1A2E"/>
    <w:rsid w:val="004E54BF"/>
    <w:rsid w:val="004E621A"/>
    <w:rsid w:val="004F1668"/>
    <w:rsid w:val="00555DF5"/>
    <w:rsid w:val="00557547"/>
    <w:rsid w:val="00573115"/>
    <w:rsid w:val="005A0760"/>
    <w:rsid w:val="005A4F8E"/>
    <w:rsid w:val="005A7430"/>
    <w:rsid w:val="005B62C1"/>
    <w:rsid w:val="005C5D57"/>
    <w:rsid w:val="005D2535"/>
    <w:rsid w:val="00670F5D"/>
    <w:rsid w:val="006759D5"/>
    <w:rsid w:val="00684C63"/>
    <w:rsid w:val="006908FC"/>
    <w:rsid w:val="006B7152"/>
    <w:rsid w:val="006C49A6"/>
    <w:rsid w:val="006D6A61"/>
    <w:rsid w:val="0070687D"/>
    <w:rsid w:val="0071261F"/>
    <w:rsid w:val="0077797B"/>
    <w:rsid w:val="00796D7D"/>
    <w:rsid w:val="007C4EF7"/>
    <w:rsid w:val="0082063E"/>
    <w:rsid w:val="00892E1B"/>
    <w:rsid w:val="008F0095"/>
    <w:rsid w:val="008F117B"/>
    <w:rsid w:val="0092360D"/>
    <w:rsid w:val="00960CCF"/>
    <w:rsid w:val="009669FE"/>
    <w:rsid w:val="00980BC1"/>
    <w:rsid w:val="00990392"/>
    <w:rsid w:val="00995282"/>
    <w:rsid w:val="00995BF5"/>
    <w:rsid w:val="00997AFC"/>
    <w:rsid w:val="009A592D"/>
    <w:rsid w:val="009A7EB3"/>
    <w:rsid w:val="009B4F42"/>
    <w:rsid w:val="009C73F3"/>
    <w:rsid w:val="009E30AE"/>
    <w:rsid w:val="00A24704"/>
    <w:rsid w:val="00A25AA4"/>
    <w:rsid w:val="00A26C29"/>
    <w:rsid w:val="00A570F2"/>
    <w:rsid w:val="00A80D0B"/>
    <w:rsid w:val="00A81458"/>
    <w:rsid w:val="00AA7BD6"/>
    <w:rsid w:val="00AD07FD"/>
    <w:rsid w:val="00AF51C2"/>
    <w:rsid w:val="00AF66D8"/>
    <w:rsid w:val="00B1672D"/>
    <w:rsid w:val="00B416C5"/>
    <w:rsid w:val="00B90DCA"/>
    <w:rsid w:val="00B9475B"/>
    <w:rsid w:val="00BA224A"/>
    <w:rsid w:val="00BA351F"/>
    <w:rsid w:val="00BA6296"/>
    <w:rsid w:val="00BF5471"/>
    <w:rsid w:val="00C1436F"/>
    <w:rsid w:val="00C17179"/>
    <w:rsid w:val="00C1767C"/>
    <w:rsid w:val="00C5515E"/>
    <w:rsid w:val="00C81AEE"/>
    <w:rsid w:val="00C87895"/>
    <w:rsid w:val="00CE5C09"/>
    <w:rsid w:val="00CF55E2"/>
    <w:rsid w:val="00CF7B23"/>
    <w:rsid w:val="00D23128"/>
    <w:rsid w:val="00D30A13"/>
    <w:rsid w:val="00D636FC"/>
    <w:rsid w:val="00DC1D4C"/>
    <w:rsid w:val="00E161AE"/>
    <w:rsid w:val="00E436A7"/>
    <w:rsid w:val="00E82E27"/>
    <w:rsid w:val="00E83245"/>
    <w:rsid w:val="00EB46E9"/>
    <w:rsid w:val="00EB6D9C"/>
    <w:rsid w:val="00ED0E1D"/>
    <w:rsid w:val="00F013FB"/>
    <w:rsid w:val="00F04722"/>
    <w:rsid w:val="00F213FF"/>
    <w:rsid w:val="00F626CB"/>
    <w:rsid w:val="00F76833"/>
    <w:rsid w:val="00F776D9"/>
    <w:rsid w:val="00F878E5"/>
    <w:rsid w:val="00FA4124"/>
    <w:rsid w:val="00FB72BA"/>
    <w:rsid w:val="00FC14F0"/>
    <w:rsid w:val="00FD2163"/>
    <w:rsid w:val="00FF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5C0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E5C0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5C0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5C0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5C0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1F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A4F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A4F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ody Text"/>
    <w:basedOn w:val="a"/>
    <w:rsid w:val="00E161AE"/>
    <w:rPr>
      <w:sz w:val="28"/>
      <w:szCs w:val="20"/>
    </w:rPr>
  </w:style>
  <w:style w:type="paragraph" w:customStyle="1" w:styleId="a4">
    <w:name w:val="БланкАДМ"/>
    <w:basedOn w:val="a"/>
    <w:rsid w:val="00E161AE"/>
    <w:pPr>
      <w:ind w:firstLine="720"/>
    </w:pPr>
    <w:rPr>
      <w:sz w:val="28"/>
      <w:szCs w:val="20"/>
    </w:rPr>
  </w:style>
  <w:style w:type="character" w:customStyle="1" w:styleId="10">
    <w:name w:val="Заголовок 1 Знак"/>
    <w:aliases w:val="!Части документа Знак"/>
    <w:link w:val="1"/>
    <w:rsid w:val="00F776D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776D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776D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776D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E5C09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CE5C09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link w:val="a5"/>
    <w:rsid w:val="00F776D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5C0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CE5C09"/>
    <w:rPr>
      <w:color w:val="0000FF"/>
      <w:u w:val="none"/>
    </w:rPr>
  </w:style>
  <w:style w:type="paragraph" w:customStyle="1" w:styleId="Application">
    <w:name w:val="Application!Приложение"/>
    <w:rsid w:val="00CE5C0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5C0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5C0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5C0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E5C0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E5C0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5C0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5C0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5C0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1F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A4F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A4F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ody Text"/>
    <w:basedOn w:val="a"/>
    <w:rsid w:val="00E161AE"/>
    <w:rPr>
      <w:sz w:val="28"/>
      <w:szCs w:val="20"/>
    </w:rPr>
  </w:style>
  <w:style w:type="paragraph" w:customStyle="1" w:styleId="a4">
    <w:name w:val="БланкАДМ"/>
    <w:basedOn w:val="a"/>
    <w:rsid w:val="00E161AE"/>
    <w:pPr>
      <w:ind w:firstLine="720"/>
    </w:pPr>
    <w:rPr>
      <w:sz w:val="28"/>
      <w:szCs w:val="20"/>
    </w:rPr>
  </w:style>
  <w:style w:type="character" w:customStyle="1" w:styleId="10">
    <w:name w:val="Заголовок 1 Знак"/>
    <w:aliases w:val="!Части документа Знак"/>
    <w:link w:val="1"/>
    <w:rsid w:val="00F776D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776D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776D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776D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E5C09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CE5C09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link w:val="a5"/>
    <w:rsid w:val="00F776D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E5C0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CE5C09"/>
    <w:rPr>
      <w:color w:val="0000FF"/>
      <w:u w:val="none"/>
    </w:rPr>
  </w:style>
  <w:style w:type="paragraph" w:customStyle="1" w:styleId="Application">
    <w:name w:val="Application!Приложение"/>
    <w:rsid w:val="00CE5C0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5C0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5C0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E5C0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16f04424-b9ca-446c-9d5d-08cda596e99e.doc" TargetMode="External"/><Relationship Id="rId5" Type="http://schemas.openxmlformats.org/officeDocument/2006/relationships/hyperlink" Target="file:///C:\content\edition\1b940c83-77cf-44fb-9887-e21f3f7bc6ea.doc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13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Березовского района</Company>
  <LinksUpToDate>false</LinksUpToDate>
  <CharactersWithSpaces>15528</CharactersWithSpaces>
  <SharedDoc>false</SharedDoc>
  <HLinks>
    <vt:vector size="6" baseType="variant">
      <vt:variant>
        <vt:i4>655390</vt:i4>
      </vt:variant>
      <vt:variant>
        <vt:i4>0</vt:i4>
      </vt:variant>
      <vt:variant>
        <vt:i4>0</vt:i4>
      </vt:variant>
      <vt:variant>
        <vt:i4>5</vt:i4>
      </vt:variant>
      <vt:variant>
        <vt:lpwstr>/content/edition/16f04424-b9ca-446c-9d5d-08cda596e99e.doc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2012-11-14T03:26:00Z</cp:lastPrinted>
  <dcterms:created xsi:type="dcterms:W3CDTF">2024-04-01T12:37:00Z</dcterms:created>
  <dcterms:modified xsi:type="dcterms:W3CDTF">2024-04-01T12:37:00Z</dcterms:modified>
</cp:coreProperties>
</file>