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E3D" w:rsidRPr="005204CD" w:rsidRDefault="00D62E3D" w:rsidP="005204CD">
      <w:pPr>
        <w:pStyle w:val="2"/>
      </w:pPr>
      <w:r w:rsidRPr="005204CD">
        <w:t>АДМИНИСТРАЦИЯ БЕРЕЗОВСКОГО РАЙОНА</w:t>
      </w:r>
    </w:p>
    <w:p w:rsidR="00D62E3D" w:rsidRPr="005204CD" w:rsidRDefault="00D62E3D" w:rsidP="005204CD">
      <w:pPr>
        <w:pStyle w:val="2"/>
        <w:rPr>
          <w:szCs w:val="20"/>
        </w:rPr>
      </w:pPr>
      <w:r w:rsidRPr="005204CD">
        <w:rPr>
          <w:szCs w:val="20"/>
        </w:rPr>
        <w:t>ХАНТЫ-МАНСИЙСКОГО АВТОНОМНОГО ОКРУГА</w:t>
      </w:r>
      <w:r w:rsidR="005204CD" w:rsidRPr="005204CD">
        <w:rPr>
          <w:szCs w:val="20"/>
        </w:rPr>
        <w:t>-</w:t>
      </w:r>
      <w:r w:rsidRPr="005204CD">
        <w:rPr>
          <w:szCs w:val="20"/>
        </w:rPr>
        <w:t>ЮГРЫ</w:t>
      </w:r>
    </w:p>
    <w:p w:rsidR="00D62E3D" w:rsidRPr="005204CD" w:rsidRDefault="00D62E3D" w:rsidP="005204CD">
      <w:pPr>
        <w:pStyle w:val="2"/>
      </w:pPr>
    </w:p>
    <w:p w:rsidR="00D62E3D" w:rsidRPr="005204CD" w:rsidRDefault="00D62E3D" w:rsidP="005204CD">
      <w:pPr>
        <w:pStyle w:val="2"/>
      </w:pPr>
      <w:r w:rsidRPr="005204CD">
        <w:t>ПОСТАНОВЛЕНИЕ</w:t>
      </w:r>
    </w:p>
    <w:p w:rsidR="00D62E3D" w:rsidRPr="005204CD" w:rsidRDefault="00D62E3D" w:rsidP="00D62E3D">
      <w:pPr>
        <w:pStyle w:val="a7"/>
        <w:ind w:right="-1" w:firstLine="709"/>
        <w:rPr>
          <w:rFonts w:cs="Arial"/>
          <w:b/>
          <w:szCs w:val="28"/>
        </w:rPr>
      </w:pPr>
    </w:p>
    <w:p w:rsidR="00D62E3D" w:rsidRPr="005204CD" w:rsidRDefault="009A256F" w:rsidP="005204CD">
      <w:pPr>
        <w:tabs>
          <w:tab w:val="center" w:pos="9072"/>
        </w:tabs>
        <w:ind w:right="-1" w:firstLine="0"/>
        <w:rPr>
          <w:rFonts w:cs="Arial"/>
          <w:szCs w:val="28"/>
        </w:rPr>
      </w:pPr>
      <w:r w:rsidRPr="005204CD">
        <w:rPr>
          <w:rFonts w:cs="Arial"/>
          <w:szCs w:val="28"/>
        </w:rPr>
        <w:t>о</w:t>
      </w:r>
      <w:r w:rsidR="00D62E3D" w:rsidRPr="005204CD">
        <w:rPr>
          <w:rFonts w:cs="Arial"/>
          <w:szCs w:val="28"/>
        </w:rPr>
        <w:t>т</w:t>
      </w:r>
      <w:r w:rsidR="005204CD" w:rsidRPr="005204CD">
        <w:rPr>
          <w:rFonts w:cs="Arial"/>
          <w:szCs w:val="28"/>
        </w:rPr>
        <w:t xml:space="preserve"> </w:t>
      </w:r>
      <w:r w:rsidRPr="005204CD">
        <w:rPr>
          <w:rFonts w:cs="Arial"/>
          <w:szCs w:val="28"/>
        </w:rPr>
        <w:t>01.03.</w:t>
      </w:r>
      <w:r w:rsidR="005D3474" w:rsidRPr="005204CD">
        <w:rPr>
          <w:rFonts w:cs="Arial"/>
          <w:szCs w:val="28"/>
        </w:rPr>
        <w:t>2019</w:t>
      </w:r>
      <w:r w:rsidR="005204CD">
        <w:rPr>
          <w:rFonts w:cs="Arial"/>
          <w:szCs w:val="28"/>
        </w:rPr>
        <w:tab/>
      </w:r>
      <w:r w:rsidR="005204CD" w:rsidRPr="005204CD">
        <w:rPr>
          <w:rFonts w:cs="Arial"/>
          <w:szCs w:val="28"/>
        </w:rPr>
        <w:t xml:space="preserve">№ </w:t>
      </w:r>
      <w:r w:rsidRPr="005204CD">
        <w:rPr>
          <w:rFonts w:cs="Arial"/>
          <w:szCs w:val="28"/>
        </w:rPr>
        <w:t>211</w:t>
      </w:r>
    </w:p>
    <w:p w:rsidR="00D62E3D" w:rsidRPr="005204CD" w:rsidRDefault="00D62E3D" w:rsidP="005204CD">
      <w:pPr>
        <w:ind w:right="-1" w:firstLine="0"/>
        <w:rPr>
          <w:rFonts w:cs="Arial"/>
          <w:szCs w:val="28"/>
        </w:rPr>
      </w:pPr>
      <w:r w:rsidRPr="005204CD">
        <w:rPr>
          <w:rFonts w:cs="Arial"/>
          <w:szCs w:val="28"/>
        </w:rPr>
        <w:t>пгт. Березово</w:t>
      </w:r>
    </w:p>
    <w:p w:rsidR="00D62E3D" w:rsidRPr="005204CD" w:rsidRDefault="00D62E3D" w:rsidP="00D62E3D">
      <w:pPr>
        <w:ind w:right="-1" w:firstLine="709"/>
        <w:rPr>
          <w:rFonts w:cs="Arial"/>
          <w:szCs w:val="28"/>
        </w:rPr>
      </w:pPr>
    </w:p>
    <w:p w:rsidR="00D62E3D" w:rsidRPr="005204CD" w:rsidRDefault="00D62E3D" w:rsidP="0092375F">
      <w:pPr>
        <w:pStyle w:val="Title"/>
      </w:pPr>
      <w:r w:rsidRPr="005204CD">
        <w:t xml:space="preserve">Об утверждении административного регламента предоставления муниципальной услуги </w:t>
      </w:r>
      <w:r w:rsidR="005204CD" w:rsidRPr="005204CD">
        <w:t>«</w:t>
      </w:r>
      <w:r w:rsidR="0092375F">
        <w:t>Выдача разрешения на установку и эксплуатацию рекламных конструкций на территории Березовского района, аннулирование такого разрешения</w:t>
      </w:r>
      <w:r w:rsidR="005204CD" w:rsidRPr="005204CD">
        <w:t>»</w:t>
      </w:r>
      <w:r w:rsidRPr="005204CD">
        <w:t xml:space="preserve"> </w:t>
      </w:r>
      <w:r w:rsidR="005D3474" w:rsidRPr="005204CD">
        <w:t>и</w:t>
      </w:r>
      <w:r w:rsidR="005204CD" w:rsidRPr="005204CD">
        <w:t xml:space="preserve"> </w:t>
      </w:r>
      <w:r w:rsidRPr="005204CD">
        <w:t>признании утратившими силу некоторых</w:t>
      </w:r>
      <w:r w:rsidR="005204CD" w:rsidRPr="005204CD">
        <w:t xml:space="preserve"> </w:t>
      </w:r>
      <w:r w:rsidRPr="005204CD">
        <w:t>муниципальных правовых актов администрации Березовского района</w:t>
      </w:r>
    </w:p>
    <w:p w:rsidR="00B97D09" w:rsidRDefault="00B97D09" w:rsidP="00D62E3D">
      <w:pPr>
        <w:widowControl w:val="0"/>
        <w:autoSpaceDE w:val="0"/>
        <w:autoSpaceDN w:val="0"/>
        <w:adjustRightInd w:val="0"/>
        <w:ind w:right="-1" w:firstLine="709"/>
        <w:rPr>
          <w:rFonts w:cs="Arial"/>
          <w:szCs w:val="28"/>
        </w:rPr>
      </w:pPr>
    </w:p>
    <w:p w:rsidR="00EA7B5A" w:rsidRDefault="00EA7B5A" w:rsidP="00EA7B5A">
      <w:pPr>
        <w:widowControl w:val="0"/>
        <w:autoSpaceDE w:val="0"/>
        <w:autoSpaceDN w:val="0"/>
        <w:adjustRightInd w:val="0"/>
        <w:ind w:right="-1" w:firstLine="709"/>
        <w:rPr>
          <w:rFonts w:cs="Arial"/>
          <w:szCs w:val="28"/>
        </w:rPr>
      </w:pPr>
      <w:r>
        <w:rPr>
          <w:rFonts w:cs="Arial"/>
        </w:rPr>
        <w:t>(</w:t>
      </w:r>
      <w:r>
        <w:t xml:space="preserve">в заголовке, по всему тексту постановления и приложения к нему слова «Выдача разрешений на установку и эксплуатацию рекламных конструкций, аннулирование таких разрешений» заменены словами «Выдача разрешения на установку и эксплуатацию рекламных конструкций на территории Березовского района, аннулирование такого разрешения» в соответствующем падеже </w:t>
      </w:r>
      <w:r w:rsidRPr="00252B0D">
        <w:rPr>
          <w:rFonts w:cs="Arial"/>
          <w:szCs w:val="28"/>
        </w:rPr>
        <w:t>постановлением Администрации</w:t>
      </w:r>
      <w:r>
        <w:rPr>
          <w:rFonts w:cs="Arial"/>
          <w:szCs w:val="28"/>
        </w:rPr>
        <w:t xml:space="preserve"> </w:t>
      </w:r>
      <w:hyperlink r:id="rId8"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92375F">
          <w:rPr>
            <w:rStyle w:val="a3"/>
            <w:rFonts w:cs="Arial"/>
            <w:szCs w:val="28"/>
          </w:rPr>
          <w:t>от 11.05.2022 № 674</w:t>
        </w:r>
      </w:hyperlink>
      <w:r>
        <w:rPr>
          <w:rFonts w:cs="Arial"/>
          <w:szCs w:val="28"/>
        </w:rPr>
        <w:t>)</w:t>
      </w:r>
    </w:p>
    <w:p w:rsidR="00D62E3D" w:rsidRDefault="00B97D09" w:rsidP="00D62E3D">
      <w:pPr>
        <w:widowControl w:val="0"/>
        <w:autoSpaceDE w:val="0"/>
        <w:autoSpaceDN w:val="0"/>
        <w:adjustRightInd w:val="0"/>
        <w:ind w:right="-1" w:firstLine="709"/>
        <w:rPr>
          <w:rFonts w:cs="Arial"/>
          <w:szCs w:val="28"/>
        </w:rPr>
      </w:pPr>
      <w:r>
        <w:rPr>
          <w:rFonts w:cs="Arial"/>
          <w:szCs w:val="28"/>
        </w:rPr>
        <w:t xml:space="preserve">(с изменениями, внесенными постановлением Администрации </w:t>
      </w:r>
      <w:hyperlink r:id="rId9" w:tooltip="постановление от 20.05.2019 0:00:00 №591 Администрация Березовского района&#10;&#10;О внесении изменений в постановление администрации Березовского района от 01 марта 2019 года № 211 " w:history="1">
        <w:r w:rsidRPr="001C173A">
          <w:rPr>
            <w:rStyle w:val="a3"/>
            <w:rFonts w:cs="Arial"/>
            <w:szCs w:val="28"/>
          </w:rPr>
          <w:t xml:space="preserve">от 20.05.2019 </w:t>
        </w:r>
        <w:r w:rsidR="00ED58E8">
          <w:rPr>
            <w:rStyle w:val="a3"/>
            <w:rFonts w:cs="Arial"/>
            <w:szCs w:val="28"/>
          </w:rPr>
          <w:t xml:space="preserve">                </w:t>
        </w:r>
        <w:r w:rsidRPr="001C173A">
          <w:rPr>
            <w:rStyle w:val="a3"/>
            <w:rFonts w:cs="Arial"/>
            <w:szCs w:val="28"/>
          </w:rPr>
          <w:t>№ 591)</w:t>
        </w:r>
      </w:hyperlink>
    </w:p>
    <w:p w:rsidR="00B97D09" w:rsidRDefault="00925A48" w:rsidP="00D62E3D">
      <w:pPr>
        <w:widowControl w:val="0"/>
        <w:autoSpaceDE w:val="0"/>
        <w:autoSpaceDN w:val="0"/>
        <w:adjustRightInd w:val="0"/>
        <w:ind w:right="-1" w:firstLine="709"/>
        <w:rPr>
          <w:rFonts w:cs="Arial"/>
          <w:szCs w:val="28"/>
        </w:rPr>
      </w:pPr>
      <w:r w:rsidRPr="00925A48">
        <w:rPr>
          <w:rFonts w:cs="Arial"/>
          <w:szCs w:val="28"/>
        </w:rPr>
        <w:t xml:space="preserve">(с изменениями, внесенными постановлением Администрации </w:t>
      </w:r>
      <w:hyperlink r:id="rId10" w:tooltip="постановление от 16.02.2021 0:00:00 №182 Администрация Березовского района&#10;&#10;О внесении изменений в постановление администрации Березовского района от 01.03.2019 № 211 " w:history="1">
        <w:r w:rsidRPr="00925A48">
          <w:rPr>
            <w:rStyle w:val="a3"/>
            <w:rFonts w:cs="Arial"/>
            <w:szCs w:val="28"/>
          </w:rPr>
          <w:t>от 16.02.2021</w:t>
        </w:r>
        <w:r w:rsidR="00ED58E8">
          <w:rPr>
            <w:rStyle w:val="a3"/>
            <w:rFonts w:cs="Arial"/>
            <w:szCs w:val="28"/>
          </w:rPr>
          <w:t xml:space="preserve">             </w:t>
        </w:r>
        <w:r w:rsidRPr="00925A48">
          <w:rPr>
            <w:rStyle w:val="a3"/>
            <w:rFonts w:cs="Arial"/>
            <w:szCs w:val="28"/>
          </w:rPr>
          <w:t xml:space="preserve"> № 182</w:t>
        </w:r>
      </w:hyperlink>
      <w:r w:rsidRPr="00925A48">
        <w:rPr>
          <w:rFonts w:cs="Arial"/>
          <w:szCs w:val="28"/>
        </w:rPr>
        <w:t>)</w:t>
      </w:r>
    </w:p>
    <w:p w:rsidR="00F639AF" w:rsidRDefault="00F639AF" w:rsidP="00F639AF">
      <w:pPr>
        <w:widowControl w:val="0"/>
        <w:autoSpaceDE w:val="0"/>
        <w:autoSpaceDN w:val="0"/>
        <w:adjustRightInd w:val="0"/>
        <w:ind w:right="-1" w:firstLine="709"/>
        <w:rPr>
          <w:rFonts w:cs="Arial"/>
          <w:szCs w:val="28"/>
        </w:rPr>
      </w:pPr>
      <w:r w:rsidRPr="0042244E">
        <w:rPr>
          <w:rFonts w:cs="Arial"/>
          <w:szCs w:val="28"/>
        </w:rPr>
        <w:t xml:space="preserve">(с изменениями, внесенными постановлением Администрации </w:t>
      </w:r>
      <w:hyperlink r:id="rId11" w:tooltip="постановление от 18.05.2021 0:00:00 №506 Администрация Березовского района&#10;&#10;О внесении изменения в постановление администрации Березовского района от 01.03.2019 № 211 " w:history="1">
        <w:r w:rsidRPr="0042244E">
          <w:rPr>
            <w:rStyle w:val="a3"/>
            <w:rFonts w:cs="Arial"/>
            <w:szCs w:val="28"/>
          </w:rPr>
          <w:t xml:space="preserve">от 18.05.2021 </w:t>
        </w:r>
        <w:r w:rsidR="00ED58E8">
          <w:rPr>
            <w:rStyle w:val="a3"/>
            <w:rFonts w:cs="Arial"/>
            <w:szCs w:val="28"/>
          </w:rPr>
          <w:t xml:space="preserve">             </w:t>
        </w:r>
        <w:r w:rsidRPr="0042244E">
          <w:rPr>
            <w:rStyle w:val="a3"/>
            <w:rFonts w:cs="Arial"/>
            <w:szCs w:val="28"/>
          </w:rPr>
          <w:t>№ 506</w:t>
        </w:r>
      </w:hyperlink>
      <w:r w:rsidRPr="0042244E">
        <w:rPr>
          <w:rFonts w:cs="Arial"/>
          <w:szCs w:val="28"/>
        </w:rPr>
        <w:t>)</w:t>
      </w:r>
    </w:p>
    <w:p w:rsidR="00F639AF" w:rsidRDefault="00252B0D" w:rsidP="00F639AF">
      <w:pPr>
        <w:widowControl w:val="0"/>
        <w:autoSpaceDE w:val="0"/>
        <w:autoSpaceDN w:val="0"/>
        <w:adjustRightInd w:val="0"/>
        <w:ind w:right="-1" w:firstLine="709"/>
        <w:rPr>
          <w:rFonts w:cs="Arial"/>
          <w:szCs w:val="28"/>
        </w:rPr>
      </w:pPr>
      <w:r w:rsidRPr="00252B0D">
        <w:rPr>
          <w:rFonts w:cs="Arial"/>
          <w:szCs w:val="28"/>
        </w:rPr>
        <w:t xml:space="preserve">(с изменениями, внесенными постановлением Администрации </w:t>
      </w:r>
      <w:hyperlink r:id="rId12" w:tooltip="постановление от 27.12.2021 0:00:00 №1562 Администрация Березовского района&#10;&#10;О внесении изменений в постановление администрации Березовского района от 01.03.2019 № 211 " w:history="1">
        <w:r w:rsidRPr="00252B0D">
          <w:rPr>
            <w:rStyle w:val="a3"/>
            <w:rFonts w:cs="Arial"/>
            <w:szCs w:val="28"/>
          </w:rPr>
          <w:t xml:space="preserve">от 27.12.2021 </w:t>
        </w:r>
        <w:r w:rsidR="00ED58E8">
          <w:rPr>
            <w:rStyle w:val="a3"/>
            <w:rFonts w:cs="Arial"/>
            <w:szCs w:val="28"/>
          </w:rPr>
          <w:t xml:space="preserve">            </w:t>
        </w:r>
        <w:r w:rsidRPr="00252B0D">
          <w:rPr>
            <w:rStyle w:val="a3"/>
            <w:rFonts w:cs="Arial"/>
            <w:szCs w:val="28"/>
          </w:rPr>
          <w:t>№ 1562</w:t>
        </w:r>
      </w:hyperlink>
      <w:r w:rsidRPr="00252B0D">
        <w:rPr>
          <w:rFonts w:cs="Arial"/>
          <w:szCs w:val="28"/>
        </w:rPr>
        <w:t>)</w:t>
      </w:r>
    </w:p>
    <w:p w:rsidR="00252B0D" w:rsidRDefault="0092375F" w:rsidP="00F639AF">
      <w:pPr>
        <w:widowControl w:val="0"/>
        <w:autoSpaceDE w:val="0"/>
        <w:autoSpaceDN w:val="0"/>
        <w:adjustRightInd w:val="0"/>
        <w:ind w:right="-1" w:firstLine="709"/>
        <w:rPr>
          <w:rFonts w:cs="Arial"/>
          <w:szCs w:val="28"/>
        </w:rPr>
      </w:pPr>
      <w:r w:rsidRPr="00252B0D">
        <w:rPr>
          <w:rFonts w:cs="Arial"/>
          <w:szCs w:val="28"/>
        </w:rPr>
        <w:t>(с изменениями, внесенными постановлением Администрации</w:t>
      </w:r>
      <w:r>
        <w:rPr>
          <w:rFonts w:cs="Arial"/>
          <w:szCs w:val="28"/>
        </w:rPr>
        <w:t xml:space="preserve"> </w:t>
      </w:r>
      <w:hyperlink r:id="rId13"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92375F">
          <w:rPr>
            <w:rStyle w:val="a3"/>
            <w:rFonts w:cs="Arial"/>
            <w:szCs w:val="28"/>
          </w:rPr>
          <w:t>от 11.05.2022</w:t>
        </w:r>
        <w:r w:rsidR="00ED58E8">
          <w:rPr>
            <w:rStyle w:val="a3"/>
            <w:rFonts w:cs="Arial"/>
            <w:szCs w:val="28"/>
          </w:rPr>
          <w:t xml:space="preserve">              </w:t>
        </w:r>
        <w:r w:rsidRPr="0092375F">
          <w:rPr>
            <w:rStyle w:val="a3"/>
            <w:rFonts w:cs="Arial"/>
            <w:szCs w:val="28"/>
          </w:rPr>
          <w:t xml:space="preserve"> № 674</w:t>
        </w:r>
      </w:hyperlink>
      <w:r>
        <w:rPr>
          <w:rFonts w:cs="Arial"/>
          <w:szCs w:val="28"/>
        </w:rPr>
        <w:t>)</w:t>
      </w:r>
    </w:p>
    <w:p w:rsidR="001B3667" w:rsidRDefault="001B3667" w:rsidP="0092375F">
      <w:pPr>
        <w:widowControl w:val="0"/>
        <w:autoSpaceDE w:val="0"/>
        <w:autoSpaceDN w:val="0"/>
        <w:adjustRightInd w:val="0"/>
        <w:ind w:right="-1" w:firstLine="709"/>
        <w:rPr>
          <w:rFonts w:cs="Arial"/>
          <w:szCs w:val="28"/>
        </w:rPr>
      </w:pPr>
      <w:r w:rsidRPr="00252B0D">
        <w:rPr>
          <w:rFonts w:cs="Arial"/>
          <w:szCs w:val="28"/>
        </w:rPr>
        <w:t>(с изменениями, внесенными постановлением Администрации</w:t>
      </w:r>
      <w:r>
        <w:rPr>
          <w:rFonts w:cs="Arial"/>
          <w:szCs w:val="28"/>
        </w:rPr>
        <w:t xml:space="preserve"> </w:t>
      </w:r>
      <w:hyperlink r:id="rId14" w:tooltip="постановление от 10.08.2022 0:00:00 №1082 Администрация Березовского района&#10;&#10;О внесении изменения в постановление администрации Березовского района от 01.03.2019 № 211 " w:history="1">
        <w:r w:rsidRPr="001B3667">
          <w:rPr>
            <w:rStyle w:val="a3"/>
            <w:rFonts w:cs="Arial"/>
            <w:szCs w:val="28"/>
          </w:rPr>
          <w:t>от 10.08.2022                № 1082</w:t>
        </w:r>
      </w:hyperlink>
      <w:r>
        <w:rPr>
          <w:rFonts w:cs="Arial"/>
          <w:szCs w:val="28"/>
        </w:rPr>
        <w:t>)</w:t>
      </w:r>
    </w:p>
    <w:p w:rsidR="0092375F" w:rsidRDefault="00B7344C" w:rsidP="00B7344C">
      <w:r w:rsidRPr="00252B0D">
        <w:t>(с изменениями, внесенными постановлением Администрации</w:t>
      </w:r>
      <w:r>
        <w:t xml:space="preserve"> </w:t>
      </w:r>
      <w:hyperlink r:id="rId15" w:tooltip="постановление от 21.12.2022 0:00:00 №1728 Администрация Березовского района&#10;&#10;О внесении изменения в постановление администрации Березовского района от 01.03.2019 № 211 " w:history="1">
        <w:r w:rsidRPr="00B7344C">
          <w:rPr>
            <w:rStyle w:val="a3"/>
          </w:rPr>
          <w:t>от 21.12.2022                  № 1728</w:t>
        </w:r>
      </w:hyperlink>
      <w:r>
        <w:t>)</w:t>
      </w:r>
    </w:p>
    <w:p w:rsidR="00B7344C" w:rsidRDefault="001D7626" w:rsidP="00B7344C">
      <w:r w:rsidRPr="00252B0D">
        <w:t>(с изменениями, внесенными постановлением Администрации</w:t>
      </w:r>
      <w:r>
        <w:t xml:space="preserve"> </w:t>
      </w:r>
      <w:hyperlink r:id="rId16"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1D7626" w:rsidRDefault="00EA7B5A" w:rsidP="00B7344C">
      <w:r w:rsidRPr="00252B0D">
        <w:t>(с изменениями, внесенными постановлением Администрации</w:t>
      </w:r>
      <w:r>
        <w:t xml:space="preserve"> </w:t>
      </w:r>
      <w:hyperlink r:id="rId17" w:tooltip="постановление от 12.05.2025 0:00:00 №365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EA7B5A">
          <w:rPr>
            <w:rStyle w:val="a3"/>
          </w:rPr>
          <w:t>от 12.05.2025              № 365</w:t>
        </w:r>
      </w:hyperlink>
      <w:r>
        <w:t>)</w:t>
      </w:r>
    </w:p>
    <w:p w:rsidR="001E135B" w:rsidRDefault="001E135B" w:rsidP="00B7344C">
      <w:r w:rsidRPr="00252B0D">
        <w:t>(с изменениями, внесенными постановлением Администрации</w:t>
      </w:r>
      <w:r>
        <w:t xml:space="preserve"> </w:t>
      </w:r>
      <w:hyperlink r:id="rId18"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 xml:space="preserve">от 02.12.2025 </w:t>
        </w:r>
        <w:r>
          <w:rPr>
            <w:rStyle w:val="a3"/>
          </w:rPr>
          <w:t xml:space="preserve">           </w:t>
        </w:r>
        <w:r w:rsidRPr="001E135B">
          <w:rPr>
            <w:rStyle w:val="a3"/>
          </w:rPr>
          <w:t>№ 917</w:t>
        </w:r>
      </w:hyperlink>
      <w:r>
        <w:t>)</w:t>
      </w:r>
    </w:p>
    <w:p w:rsidR="002C6521" w:rsidRDefault="002C6521" w:rsidP="00B7344C">
      <w:r>
        <w:t xml:space="preserve">(с изменениями, внесенными постановлением Администрации </w:t>
      </w:r>
      <w:hyperlink r:id="rId19" w:tooltip="постановление от 27.02.2026 0:00:00 №168 Администрация Березовского района&#10;&#10;О внесении изменения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2C6521">
          <w:rPr>
            <w:rStyle w:val="a3"/>
          </w:rPr>
          <w:t xml:space="preserve">от 27.02.2026 </w:t>
        </w:r>
        <w:r>
          <w:rPr>
            <w:rStyle w:val="a3"/>
          </w:rPr>
          <w:t xml:space="preserve">                    </w:t>
        </w:r>
        <w:r w:rsidRPr="002C6521">
          <w:rPr>
            <w:rStyle w:val="a3"/>
          </w:rPr>
          <w:t>№ 168</w:t>
        </w:r>
      </w:hyperlink>
      <w:r>
        <w:t>)</w:t>
      </w:r>
    </w:p>
    <w:p w:rsidR="00EA7B5A" w:rsidRDefault="00EA7B5A" w:rsidP="001E135B">
      <w:pPr>
        <w:ind w:firstLine="0"/>
      </w:pPr>
    </w:p>
    <w:p w:rsidR="001E135B" w:rsidRPr="005204CD" w:rsidRDefault="001E135B" w:rsidP="00B7344C"/>
    <w:p w:rsidR="00D62E3D" w:rsidRDefault="00AB0165" w:rsidP="005204CD">
      <w:pPr>
        <w:rPr>
          <w:bCs/>
        </w:rPr>
      </w:pPr>
      <w:r w:rsidRPr="00AB0165">
        <w:lastRenderedPageBreak/>
        <w:t xml:space="preserve">В соответствии с Федеральным законом от 13 марта 2006 года </w:t>
      </w:r>
      <w:hyperlink r:id="rId20" w:tooltip="ФЕДЕРАЛЬНЫЙ ЗАКОН от 13.03.2006 № 38-ФЗ ГОСУДАРСТВЕННАЯ ДУМА ФЕДЕРАЛЬНОГО СОБРАНИЯ РФ&#10;&#10;О рекламе" w:history="1">
        <w:r w:rsidRPr="00AB0165">
          <w:rPr>
            <w:rStyle w:val="a3"/>
          </w:rPr>
          <w:t>№ 38-ФЗ</w:t>
        </w:r>
        <w:r w:rsidR="00384AA4">
          <w:rPr>
            <w:rStyle w:val="a3"/>
          </w:rPr>
          <w:t xml:space="preserve">                    </w:t>
        </w:r>
        <w:r w:rsidRPr="00AB0165">
          <w:rPr>
            <w:rStyle w:val="a3"/>
          </w:rPr>
          <w:t xml:space="preserve"> «О рекламе</w:t>
        </w:r>
      </w:hyperlink>
      <w:r w:rsidRPr="00AB0165">
        <w:t xml:space="preserve">», Федеральным законом от 27 июля 2010 года </w:t>
      </w:r>
      <w:hyperlink r:id="rId2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B0165">
          <w:rPr>
            <w:rStyle w:val="a3"/>
          </w:rPr>
          <w:t>№ 210-ФЗ «Об организации</w:t>
        </w:r>
      </w:hyperlink>
      <w:r w:rsidRPr="00AB0165">
        <w:t xml:space="preserve"> предоставления государственных и муниципальных услуг»,</w:t>
      </w:r>
      <w:r>
        <w:t xml:space="preserve"> </w:t>
      </w:r>
      <w:r w:rsidRPr="00AB0165">
        <w:t xml:space="preserve">Федеральным законом от 06 октября 2003 года </w:t>
      </w:r>
      <w:hyperlink r:id="rId22"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AB0165">
          <w:rPr>
            <w:rStyle w:val="a3"/>
          </w:rPr>
          <w:t>№ 131-ФЗ «Об общих принципах</w:t>
        </w:r>
      </w:hyperlink>
      <w:r w:rsidRPr="00AB0165">
        <w:t xml:space="preserve"> организации местного самоуправления в Росс</w:t>
      </w:r>
      <w:r w:rsidR="00EA7B5A">
        <w:t>ийской Федерации», постановлением</w:t>
      </w:r>
      <w:r w:rsidRPr="00AB0165">
        <w:t xml:space="preserve"> администрации Березовского </w:t>
      </w:r>
      <w:r>
        <w:t xml:space="preserve">района </w:t>
      </w:r>
      <w:hyperlink r:id="rId23"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AB0165">
          <w:rPr>
            <w:rStyle w:val="a3"/>
          </w:rPr>
          <w:t>от 29 декабря 2020 года № 1275</w:t>
        </w:r>
      </w:hyperlink>
      <w:r w:rsidRPr="00AB0165">
        <w:t xml:space="preserve"> «О</w:t>
      </w:r>
      <w:r>
        <w:t xml:space="preserve">б утверждении Порядка подачи и </w:t>
      </w:r>
      <w:r w:rsidRPr="00AB0165">
        <w:t>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00D62E3D" w:rsidRPr="005204CD">
        <w:rPr>
          <w:bCs/>
        </w:rPr>
        <w:t>:</w:t>
      </w:r>
    </w:p>
    <w:p w:rsidR="00AB0165" w:rsidRDefault="00AB0165" w:rsidP="005204CD">
      <w:pPr>
        <w:rPr>
          <w:bCs/>
        </w:rPr>
      </w:pPr>
      <w:r>
        <w:rPr>
          <w:bCs/>
        </w:rPr>
        <w:t>(п</w:t>
      </w:r>
      <w:r w:rsidRPr="00AB0165">
        <w:rPr>
          <w:bCs/>
        </w:rPr>
        <w:t>реамбул</w:t>
      </w:r>
      <w:r>
        <w:rPr>
          <w:bCs/>
        </w:rPr>
        <w:t>а</w:t>
      </w:r>
      <w:r w:rsidRPr="00AB0165">
        <w:rPr>
          <w:bCs/>
        </w:rPr>
        <w:t xml:space="preserve"> </w:t>
      </w:r>
      <w:r>
        <w:rPr>
          <w:bCs/>
        </w:rPr>
        <w:t xml:space="preserve">изложена в редакции постановления Администрации </w:t>
      </w:r>
      <w:hyperlink r:id="rId24" w:tooltip="постановление от 16.02.2021 0:00:00 №182 Администрация Березовского района&#10;&#10;О внесении изменений в постановление администрации Березовского района от 01.03.2019 № 211 " w:history="1">
        <w:r w:rsidRPr="00AB0165">
          <w:rPr>
            <w:rStyle w:val="a3"/>
            <w:bCs/>
          </w:rPr>
          <w:t xml:space="preserve">от 16.02.2021 </w:t>
        </w:r>
        <w:r w:rsidR="00384AA4">
          <w:rPr>
            <w:rStyle w:val="a3"/>
            <w:bCs/>
          </w:rPr>
          <w:t xml:space="preserve">                </w:t>
        </w:r>
        <w:r w:rsidRPr="00AB0165">
          <w:rPr>
            <w:rStyle w:val="a3"/>
            <w:bCs/>
          </w:rPr>
          <w:t>№ 182</w:t>
        </w:r>
      </w:hyperlink>
      <w:r>
        <w:rPr>
          <w:bCs/>
        </w:rPr>
        <w:t>)</w:t>
      </w:r>
    </w:p>
    <w:p w:rsidR="00EA7B5A" w:rsidRDefault="00EA7B5A" w:rsidP="00EA7B5A">
      <w:r>
        <w:rPr>
          <w:bCs/>
        </w:rPr>
        <w:t>(в</w:t>
      </w:r>
      <w:r w:rsidRPr="00EA7B5A">
        <w:rPr>
          <w:bCs/>
        </w:rPr>
        <w:t xml:space="preserve"> преамбуле слова «постановлениями администрации Березовского района </w:t>
      </w:r>
      <w:r>
        <w:rPr>
          <w:bCs/>
        </w:rPr>
        <w:t xml:space="preserve">                   </w:t>
      </w:r>
      <w:r w:rsidRPr="00EA7B5A">
        <w:rPr>
          <w:bCs/>
        </w:rPr>
        <w:t>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rPr>
          <w:bCs/>
        </w:rPr>
        <w:t>ены</w:t>
      </w:r>
      <w:r w:rsidRPr="00EA7B5A">
        <w:rPr>
          <w:bCs/>
        </w:rPr>
        <w:t xml:space="preserve"> словами «постановлением адм</w:t>
      </w:r>
      <w:r>
        <w:rPr>
          <w:bCs/>
        </w:rPr>
        <w:t xml:space="preserve">инистрации Березовского района» </w:t>
      </w:r>
      <w:r w:rsidRPr="00252B0D">
        <w:t>постановлением Администрации</w:t>
      </w:r>
      <w:r>
        <w:t xml:space="preserve"> </w:t>
      </w:r>
      <w:hyperlink r:id="rId25" w:tooltip="постановление от 12.05.2025 0:00:00 №365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EA7B5A">
          <w:rPr>
            <w:rStyle w:val="a3"/>
          </w:rPr>
          <w:t>от 12.05.2025 № 365</w:t>
        </w:r>
      </w:hyperlink>
      <w:r>
        <w:t>)</w:t>
      </w:r>
    </w:p>
    <w:p w:rsidR="00D62E3D" w:rsidRPr="005204CD" w:rsidRDefault="00D62E3D" w:rsidP="0092375F">
      <w:r w:rsidRPr="005204CD">
        <w:rPr>
          <w:bCs/>
        </w:rPr>
        <w:t xml:space="preserve">1. Утвердить административный регламент предоставления муниципальной услуги </w:t>
      </w:r>
      <w:r w:rsidR="005204CD" w:rsidRPr="005204CD">
        <w:t>«</w:t>
      </w:r>
      <w:r w:rsidR="0092375F">
        <w:t>Выдача разрешения на установку и эксплуатацию рекламных конструкций на территории Березовского района, аннулирование такого разрешения</w:t>
      </w:r>
      <w:r w:rsidR="005204CD" w:rsidRPr="005204CD">
        <w:t>»</w:t>
      </w:r>
      <w:r w:rsidRPr="005204CD">
        <w:t xml:space="preserve"> согласно </w:t>
      </w:r>
      <w:proofErr w:type="gramStart"/>
      <w:r w:rsidRPr="005204CD">
        <w:t>приложению</w:t>
      </w:r>
      <w:proofErr w:type="gramEnd"/>
      <w:r w:rsidRPr="005204CD">
        <w:t xml:space="preserve"> к настоящему постановлению.</w:t>
      </w:r>
    </w:p>
    <w:p w:rsidR="00D62E3D" w:rsidRPr="005204CD" w:rsidRDefault="00D62E3D" w:rsidP="005204CD">
      <w:r w:rsidRPr="005204CD">
        <w:t>2. Признать утратившими силу постановления администрации Березовского района:</w:t>
      </w:r>
    </w:p>
    <w:p w:rsidR="00D62E3D" w:rsidRPr="005204CD" w:rsidRDefault="00D62E3D" w:rsidP="005204CD">
      <w:r w:rsidRPr="005204CD">
        <w:t xml:space="preserve">- </w:t>
      </w:r>
      <w:r w:rsidR="00A50031" w:rsidRPr="005204CD">
        <w:t xml:space="preserve">от </w:t>
      </w:r>
      <w:hyperlink r:id="rId26" w:tooltip="постановление от 31.03.2016 0:00:00 №231 Администрация Березовского района&#10;&#10;Об утверждении административного регламента предоставления муниципальной услуги " w:history="1">
        <w:r w:rsidR="00A50031" w:rsidRPr="00B32121">
          <w:rPr>
            <w:rStyle w:val="a3"/>
          </w:rPr>
          <w:t>31 марта 2016 года</w:t>
        </w:r>
        <w:r w:rsidR="005204CD" w:rsidRPr="00B32121">
          <w:rPr>
            <w:rStyle w:val="a3"/>
          </w:rPr>
          <w:t xml:space="preserve"> № </w:t>
        </w:r>
        <w:r w:rsidR="00A50031" w:rsidRPr="00B32121">
          <w:rPr>
            <w:rStyle w:val="a3"/>
          </w:rPr>
          <w:t>231</w:t>
        </w:r>
      </w:hyperlink>
      <w:r w:rsidRPr="005204CD">
        <w:t xml:space="preserve"> </w:t>
      </w:r>
      <w:r w:rsidR="005204CD" w:rsidRPr="005204CD">
        <w:t>«</w:t>
      </w:r>
      <w:r w:rsidRPr="005204CD">
        <w:t xml:space="preserve">Об утверждении административного регламента предоставления муниципальной услуги </w:t>
      </w:r>
      <w:r w:rsidR="005204CD" w:rsidRPr="005204CD">
        <w:t>«</w:t>
      </w:r>
      <w:r w:rsidRPr="005204CD">
        <w:t>Выдача разрешений на установку и эксп</w:t>
      </w:r>
      <w:r w:rsidR="00A50031" w:rsidRPr="005204CD">
        <w:t>луатацию рекламных конструкций</w:t>
      </w:r>
      <w:r w:rsidR="005204CD" w:rsidRPr="005204CD">
        <w:t>»</w:t>
      </w:r>
      <w:r w:rsidR="00A50031" w:rsidRPr="005204CD">
        <w:t xml:space="preserve"> и о признании утратившими силу некоторых</w:t>
      </w:r>
      <w:r w:rsidR="005204CD" w:rsidRPr="005204CD">
        <w:t xml:space="preserve"> </w:t>
      </w:r>
      <w:r w:rsidR="00A50031" w:rsidRPr="005204CD">
        <w:t>нормативных муниципальных правовых актов администрации Березовского района</w:t>
      </w:r>
      <w:r w:rsidR="005204CD" w:rsidRPr="005204CD">
        <w:t>»</w:t>
      </w:r>
      <w:r w:rsidRPr="005204CD">
        <w:t>;</w:t>
      </w:r>
    </w:p>
    <w:p w:rsidR="00A50031" w:rsidRPr="005204CD" w:rsidRDefault="00D62E3D" w:rsidP="005204CD">
      <w:r w:rsidRPr="005204CD">
        <w:rPr>
          <w:bCs/>
        </w:rPr>
        <w:t xml:space="preserve">- </w:t>
      </w:r>
      <w:r w:rsidR="00A50031" w:rsidRPr="005204CD">
        <w:rPr>
          <w:bCs/>
        </w:rPr>
        <w:t xml:space="preserve">от </w:t>
      </w:r>
      <w:hyperlink r:id="rId27" w:tooltip="постановление от 10.06.2016 0:00:00 №440 Администрация Березовского района&#10;&#10;О внесении изменений в приложение к постановлению администрации Березовского района от 31.03.2016 № 231 " w:history="1">
        <w:r w:rsidR="00A50031" w:rsidRPr="00B32121">
          <w:rPr>
            <w:rStyle w:val="a3"/>
            <w:bCs/>
          </w:rPr>
          <w:t>10 июня 2016 года</w:t>
        </w:r>
        <w:r w:rsidR="005204CD" w:rsidRPr="00B32121">
          <w:rPr>
            <w:rStyle w:val="a3"/>
            <w:bCs/>
          </w:rPr>
          <w:t xml:space="preserve"> № </w:t>
        </w:r>
        <w:r w:rsidR="00A50031" w:rsidRPr="00B32121">
          <w:rPr>
            <w:rStyle w:val="a3"/>
            <w:bCs/>
          </w:rPr>
          <w:t>440</w:t>
        </w:r>
      </w:hyperlink>
      <w:r w:rsidRPr="005204CD">
        <w:rPr>
          <w:bCs/>
        </w:rPr>
        <w:t xml:space="preserve"> </w:t>
      </w:r>
      <w:r w:rsidR="005204CD" w:rsidRPr="005204CD">
        <w:rPr>
          <w:bCs/>
        </w:rPr>
        <w:t>«</w:t>
      </w:r>
      <w:r w:rsidRPr="005204CD">
        <w:t xml:space="preserve">О </w:t>
      </w:r>
      <w:r w:rsidR="00A50031" w:rsidRPr="005204CD">
        <w:t>внесении изменений в приложение</w:t>
      </w:r>
      <w:r w:rsidRPr="005204CD">
        <w:t xml:space="preserve"> к постановлению админис</w:t>
      </w:r>
      <w:r w:rsidR="00A50031" w:rsidRPr="005204CD">
        <w:t xml:space="preserve">трации Березовского района от </w:t>
      </w:r>
      <w:hyperlink r:id="rId28" w:tooltip="постановление от 31.03.2016 0:00:00 №231 Администрация Березовского района&#10;&#10;Об утверждении административного регламента предоставления муниципальной услуги " w:history="1">
        <w:r w:rsidR="00A50031" w:rsidRPr="00B32121">
          <w:rPr>
            <w:rStyle w:val="a3"/>
          </w:rPr>
          <w:t>31 марта 2016</w:t>
        </w:r>
        <w:r w:rsidRPr="00B32121">
          <w:rPr>
            <w:rStyle w:val="a3"/>
          </w:rPr>
          <w:t xml:space="preserve"> года</w:t>
        </w:r>
        <w:r w:rsidR="005204CD" w:rsidRPr="00B32121">
          <w:rPr>
            <w:rStyle w:val="a3"/>
          </w:rPr>
          <w:t xml:space="preserve"> № </w:t>
        </w:r>
        <w:r w:rsidR="00A50031" w:rsidRPr="00B32121">
          <w:rPr>
            <w:rStyle w:val="a3"/>
          </w:rPr>
          <w:t>231</w:t>
        </w:r>
      </w:hyperlink>
      <w:r w:rsidRPr="005204CD">
        <w:t xml:space="preserve"> </w:t>
      </w:r>
      <w:r w:rsidR="00384AA4">
        <w:t xml:space="preserve">              </w:t>
      </w:r>
      <w:r w:rsidR="005204CD" w:rsidRPr="005204CD">
        <w:t>«</w:t>
      </w:r>
      <w:r w:rsidRPr="005204CD">
        <w:t xml:space="preserve">Об утверждении административного регламента предоставления муниципальной услуги </w:t>
      </w:r>
      <w:r w:rsidR="005204CD" w:rsidRPr="005204CD">
        <w:t>«</w:t>
      </w:r>
      <w:r w:rsidRPr="005204CD">
        <w:t>Выдача разрешений на установку и экс</w:t>
      </w:r>
      <w:r w:rsidR="00A50031" w:rsidRPr="005204CD">
        <w:t>плуатацию рекламных конструкций</w:t>
      </w:r>
      <w:r w:rsidR="005204CD" w:rsidRPr="005204CD">
        <w:t>»</w:t>
      </w:r>
      <w:r w:rsidR="00A50031" w:rsidRPr="005204CD">
        <w:t xml:space="preserve"> и о признании утратившими силу некоторых</w:t>
      </w:r>
      <w:r w:rsidR="005204CD" w:rsidRPr="005204CD">
        <w:t xml:space="preserve"> </w:t>
      </w:r>
      <w:r w:rsidR="00A50031" w:rsidRPr="005204CD">
        <w:t>нормативных муниципальных правовых актов администрации Березовского района</w:t>
      </w:r>
      <w:r w:rsidR="005204CD" w:rsidRPr="005204CD">
        <w:t>»</w:t>
      </w:r>
      <w:r w:rsidR="00A50031" w:rsidRPr="005204CD">
        <w:t>;</w:t>
      </w:r>
    </w:p>
    <w:p w:rsidR="00A50031" w:rsidRPr="005204CD" w:rsidRDefault="00D62E3D" w:rsidP="005204CD">
      <w:r w:rsidRPr="005204CD">
        <w:rPr>
          <w:bCs/>
        </w:rPr>
        <w:t xml:space="preserve">- </w:t>
      </w:r>
      <w:r w:rsidR="00A50031" w:rsidRPr="005204CD">
        <w:rPr>
          <w:bCs/>
        </w:rPr>
        <w:t xml:space="preserve">от </w:t>
      </w:r>
      <w:hyperlink r:id="rId29" w:tooltip="постановление от 20.11.2017 0:00:00 №980 Администрация Березовского района&#10;&#10;О внесении изменений в приложение к постановлению администрации Березовского района от 31.03.2016 № 231 " w:history="1">
        <w:r w:rsidR="00A50031" w:rsidRPr="00B32121">
          <w:rPr>
            <w:rStyle w:val="a3"/>
            <w:bCs/>
          </w:rPr>
          <w:t>20 ноября 2017 года</w:t>
        </w:r>
        <w:r w:rsidR="005204CD" w:rsidRPr="00B32121">
          <w:rPr>
            <w:rStyle w:val="a3"/>
            <w:bCs/>
          </w:rPr>
          <w:t xml:space="preserve"> № </w:t>
        </w:r>
        <w:r w:rsidR="00A50031" w:rsidRPr="00B32121">
          <w:rPr>
            <w:rStyle w:val="a3"/>
            <w:bCs/>
          </w:rPr>
          <w:t>980</w:t>
        </w:r>
      </w:hyperlink>
      <w:r w:rsidRPr="005204CD">
        <w:rPr>
          <w:bCs/>
        </w:rPr>
        <w:t xml:space="preserve"> </w:t>
      </w:r>
      <w:r w:rsidR="005204CD" w:rsidRPr="005204CD">
        <w:rPr>
          <w:bCs/>
        </w:rPr>
        <w:t>«</w:t>
      </w:r>
      <w:r w:rsidR="00A50031" w:rsidRPr="005204CD">
        <w:t xml:space="preserve">О внесении изменений в приложение к постановлению администрации Березовского района от </w:t>
      </w:r>
      <w:hyperlink r:id="rId30" w:tooltip="постановление от 31.03.2016 0:00:00 №231 Администрация Березовского района&#10;&#10;Об утверждении административного регламента предоставления муниципальной услуги " w:history="1">
        <w:r w:rsidR="00A50031" w:rsidRPr="00B32121">
          <w:rPr>
            <w:rStyle w:val="a3"/>
          </w:rPr>
          <w:t>31 марта 2016 года</w:t>
        </w:r>
        <w:r w:rsidR="005204CD" w:rsidRPr="00B32121">
          <w:rPr>
            <w:rStyle w:val="a3"/>
          </w:rPr>
          <w:t xml:space="preserve"> № </w:t>
        </w:r>
        <w:r w:rsidR="00A50031" w:rsidRPr="00B32121">
          <w:rPr>
            <w:rStyle w:val="a3"/>
          </w:rPr>
          <w:t>231</w:t>
        </w:r>
      </w:hyperlink>
      <w:r w:rsidR="00A50031" w:rsidRPr="005204CD">
        <w:t xml:space="preserve"> </w:t>
      </w:r>
      <w:r w:rsidR="00384AA4">
        <w:t xml:space="preserve">             </w:t>
      </w:r>
      <w:r w:rsidR="005204CD" w:rsidRPr="005204CD">
        <w:t>«</w:t>
      </w:r>
      <w:r w:rsidR="00A50031" w:rsidRPr="005204CD">
        <w:t xml:space="preserve">Об утверждении административного регламента предоставления муниципальной услуги </w:t>
      </w:r>
      <w:r w:rsidR="005204CD" w:rsidRPr="005204CD">
        <w:t>«</w:t>
      </w:r>
      <w:r w:rsidR="00A50031" w:rsidRPr="005204CD">
        <w:t>Выдача разрешений на установку и эксплуатацию рекламных конструкций</w:t>
      </w:r>
      <w:r w:rsidR="005204CD" w:rsidRPr="005204CD">
        <w:t>»</w:t>
      </w:r>
      <w:r w:rsidR="00A50031" w:rsidRPr="005204CD">
        <w:t xml:space="preserve"> и о признании утратившими силу некоторых</w:t>
      </w:r>
      <w:r w:rsidR="005204CD" w:rsidRPr="005204CD">
        <w:t xml:space="preserve"> </w:t>
      </w:r>
      <w:r w:rsidR="00A50031" w:rsidRPr="005204CD">
        <w:t>нормативных муниципальных правовых актов администрации Березовского района</w:t>
      </w:r>
      <w:r w:rsidR="005204CD" w:rsidRPr="005204CD">
        <w:t>»</w:t>
      </w:r>
      <w:r w:rsidR="00A50031" w:rsidRPr="005204CD">
        <w:t>;</w:t>
      </w:r>
    </w:p>
    <w:p w:rsidR="00A50031" w:rsidRPr="005204CD" w:rsidRDefault="00A50031" w:rsidP="005204CD">
      <w:r w:rsidRPr="005204CD">
        <w:t xml:space="preserve">- от </w:t>
      </w:r>
      <w:hyperlink r:id="rId31" w:tooltip="постановление от 22.05.2018 0:00:00 №410 Администрация Березовского района&#10;&#10;О внесении изменений в приложение к постановлению администрации Березовского района от 31.03.2016 № 231 " w:history="1">
        <w:r w:rsidRPr="00B32121">
          <w:rPr>
            <w:rStyle w:val="a3"/>
          </w:rPr>
          <w:t>22 мая 2018 года</w:t>
        </w:r>
        <w:r w:rsidR="005204CD" w:rsidRPr="00B32121">
          <w:rPr>
            <w:rStyle w:val="a3"/>
          </w:rPr>
          <w:t xml:space="preserve"> № </w:t>
        </w:r>
        <w:r w:rsidRPr="00B32121">
          <w:rPr>
            <w:rStyle w:val="a3"/>
          </w:rPr>
          <w:t>410</w:t>
        </w:r>
      </w:hyperlink>
      <w:r w:rsidRPr="005204CD">
        <w:t xml:space="preserve"> </w:t>
      </w:r>
      <w:r w:rsidR="005204CD" w:rsidRPr="005204CD">
        <w:rPr>
          <w:bCs/>
        </w:rPr>
        <w:t>«</w:t>
      </w:r>
      <w:r w:rsidRPr="005204CD">
        <w:t xml:space="preserve">О внесении изменений в приложение к постановлению администрации Березовского района от </w:t>
      </w:r>
      <w:hyperlink r:id="rId32" w:tooltip="постановление от 31.03.2016 0:00:00 №231 Администрация Березовского района&#10;&#10;Об утверждении административного регламента предоставления муниципальной услуги " w:history="1">
        <w:r w:rsidRPr="00B32121">
          <w:rPr>
            <w:rStyle w:val="a3"/>
          </w:rPr>
          <w:t>31 марта 2016 года</w:t>
        </w:r>
        <w:r w:rsidR="005204CD" w:rsidRPr="00B32121">
          <w:rPr>
            <w:rStyle w:val="a3"/>
          </w:rPr>
          <w:t xml:space="preserve"> № </w:t>
        </w:r>
        <w:r w:rsidRPr="00B32121">
          <w:rPr>
            <w:rStyle w:val="a3"/>
          </w:rPr>
          <w:t>231</w:t>
        </w:r>
      </w:hyperlink>
      <w:r w:rsidRPr="005204CD">
        <w:t xml:space="preserve"> </w:t>
      </w:r>
      <w:r w:rsidR="00384AA4">
        <w:t xml:space="preserve">             </w:t>
      </w:r>
      <w:r w:rsidR="005204CD" w:rsidRPr="005204CD">
        <w:t>«</w:t>
      </w:r>
      <w:r w:rsidRPr="005204CD">
        <w:t xml:space="preserve">Об утверждении административного регламента предоставления муниципальной услуги </w:t>
      </w:r>
      <w:r w:rsidR="005204CD" w:rsidRPr="005204CD">
        <w:t>«</w:t>
      </w:r>
      <w:r w:rsidRPr="005204CD">
        <w:t>Выдача разрешений на установку и эксплуатацию рекламных конструкций</w:t>
      </w:r>
      <w:r w:rsidR="005204CD" w:rsidRPr="005204CD">
        <w:t>»</w:t>
      </w:r>
      <w:r w:rsidRPr="005204CD">
        <w:t xml:space="preserve"> и о признании утратившими силу некоторых</w:t>
      </w:r>
      <w:r w:rsidR="005204CD" w:rsidRPr="005204CD">
        <w:t xml:space="preserve"> </w:t>
      </w:r>
      <w:r w:rsidRPr="005204CD">
        <w:t>нормативных муниципальных правовых актов администрации Березовского района</w:t>
      </w:r>
      <w:r w:rsidR="005204CD" w:rsidRPr="005204CD">
        <w:t>»</w:t>
      </w:r>
      <w:r w:rsidRPr="005204CD">
        <w:t>;</w:t>
      </w:r>
    </w:p>
    <w:p w:rsidR="00A50031" w:rsidRPr="005204CD" w:rsidRDefault="00A50031" w:rsidP="005204CD">
      <w:r w:rsidRPr="005204CD">
        <w:t xml:space="preserve">- от </w:t>
      </w:r>
      <w:hyperlink r:id="rId33" w:tooltip="постановление от 08.06.2018 0:00:00 №486 Администрация Березовского района&#10;&#10;О внесении изменений в постановление администрации Березовского района от 31.03.2016 № 231 " w:history="1">
        <w:r w:rsidRPr="00B32121">
          <w:rPr>
            <w:rStyle w:val="a3"/>
          </w:rPr>
          <w:t>08 июня 2018 года</w:t>
        </w:r>
        <w:r w:rsidR="005204CD" w:rsidRPr="00B32121">
          <w:rPr>
            <w:rStyle w:val="a3"/>
          </w:rPr>
          <w:t xml:space="preserve"> № </w:t>
        </w:r>
        <w:r w:rsidRPr="00B32121">
          <w:rPr>
            <w:rStyle w:val="a3"/>
          </w:rPr>
          <w:t>486</w:t>
        </w:r>
      </w:hyperlink>
      <w:r w:rsidRPr="005204CD">
        <w:t xml:space="preserve"> </w:t>
      </w:r>
      <w:r w:rsidR="005204CD" w:rsidRPr="005204CD">
        <w:rPr>
          <w:bCs/>
        </w:rPr>
        <w:t>«</w:t>
      </w:r>
      <w:r w:rsidRPr="005204CD">
        <w:t xml:space="preserve">О внесении изменений в приложение к постановлению администрации Березовского района от </w:t>
      </w:r>
      <w:hyperlink r:id="rId34" w:tooltip="постановление от 31.03.2016 0:00:00 №231 Администрация Березовского района&#10;&#10;Об утверждении административного регламента предоставления муниципальной услуги " w:history="1">
        <w:r w:rsidRPr="00B32121">
          <w:rPr>
            <w:rStyle w:val="a3"/>
          </w:rPr>
          <w:t>31 марта 2016 года</w:t>
        </w:r>
        <w:r w:rsidR="005204CD" w:rsidRPr="00B32121">
          <w:rPr>
            <w:rStyle w:val="a3"/>
          </w:rPr>
          <w:t xml:space="preserve"> № </w:t>
        </w:r>
        <w:r w:rsidRPr="00B32121">
          <w:rPr>
            <w:rStyle w:val="a3"/>
          </w:rPr>
          <w:t>231</w:t>
        </w:r>
      </w:hyperlink>
      <w:r w:rsidR="00384AA4">
        <w:t xml:space="preserve">                 </w:t>
      </w:r>
      <w:r w:rsidRPr="005204CD">
        <w:t xml:space="preserve"> </w:t>
      </w:r>
      <w:r w:rsidR="005204CD" w:rsidRPr="005204CD">
        <w:t>«</w:t>
      </w:r>
      <w:r w:rsidRPr="005204CD">
        <w:t xml:space="preserve">Об утверждении административного регламента предоставления муниципальной услуги </w:t>
      </w:r>
      <w:r w:rsidR="005204CD" w:rsidRPr="005204CD">
        <w:t>«</w:t>
      </w:r>
      <w:r w:rsidRPr="005204CD">
        <w:t>Выдача разрешений на установку и эксплуатацию рекламных конструкций</w:t>
      </w:r>
      <w:r w:rsidR="005204CD" w:rsidRPr="005204CD">
        <w:t>»</w:t>
      </w:r>
      <w:r w:rsidRPr="005204CD">
        <w:t xml:space="preserve"> и о признании утратившими силу некоторых</w:t>
      </w:r>
      <w:r w:rsidR="005204CD" w:rsidRPr="005204CD">
        <w:t xml:space="preserve"> </w:t>
      </w:r>
      <w:r w:rsidRPr="005204CD">
        <w:t>нормативных муниципальных правовых актов администрации Березовского района</w:t>
      </w:r>
      <w:r w:rsidR="005204CD" w:rsidRPr="005204CD">
        <w:t>»</w:t>
      </w:r>
      <w:r w:rsidRPr="005204CD">
        <w:t>.</w:t>
      </w:r>
    </w:p>
    <w:p w:rsidR="00A50031" w:rsidRPr="005204CD" w:rsidRDefault="00A50031" w:rsidP="005204CD">
      <w:r w:rsidRPr="005204CD">
        <w:lastRenderedPageBreak/>
        <w:t xml:space="preserve">3. Опубликовать настоящее постановление в газете </w:t>
      </w:r>
      <w:r w:rsidR="005204CD" w:rsidRPr="005204CD">
        <w:t>«</w:t>
      </w:r>
      <w:r w:rsidRPr="005204CD">
        <w:t>Жизнь Югры</w:t>
      </w:r>
      <w:r w:rsidR="005204CD" w:rsidRPr="005204CD">
        <w:t xml:space="preserve">» </w:t>
      </w:r>
      <w:r w:rsidRPr="005204CD">
        <w:t>и разместить на официальном веб-сайте органов местного самоуправления</w:t>
      </w:r>
      <w:r w:rsidR="005204CD" w:rsidRPr="005204CD">
        <w:t xml:space="preserve"> </w:t>
      </w:r>
      <w:r w:rsidRPr="005204CD">
        <w:t>Березовского района.</w:t>
      </w:r>
    </w:p>
    <w:p w:rsidR="00B336D0" w:rsidRPr="005204CD" w:rsidRDefault="00FC0D66" w:rsidP="005204CD">
      <w:r>
        <w:t>4</w:t>
      </w:r>
      <w:r w:rsidR="00B336D0" w:rsidRPr="005204CD">
        <w:t>. Настоящее постановление вступает в силу после его официального опубликования</w:t>
      </w:r>
      <w:r w:rsidR="00C71417" w:rsidRPr="005204CD">
        <w:t>.</w:t>
      </w:r>
      <w:r w:rsidR="00B336D0" w:rsidRPr="005204CD">
        <w:t xml:space="preserve"> </w:t>
      </w:r>
    </w:p>
    <w:p w:rsidR="005204CD" w:rsidRPr="005204CD" w:rsidRDefault="00A50031" w:rsidP="005204CD">
      <w:r w:rsidRPr="005204CD">
        <w:t>5. Контроль за исполнением настоящего постановления возложить на заместителя главы</w:t>
      </w:r>
      <w:r w:rsidR="00B65DB4" w:rsidRPr="005204CD">
        <w:t xml:space="preserve"> Березовского</w:t>
      </w:r>
      <w:r w:rsidRPr="005204CD">
        <w:t xml:space="preserve"> </w:t>
      </w:r>
      <w:r w:rsidR="005D3474" w:rsidRPr="005204CD">
        <w:t xml:space="preserve">района </w:t>
      </w:r>
      <w:r w:rsidR="00C71417" w:rsidRPr="005204CD">
        <w:t xml:space="preserve">С.Ю. </w:t>
      </w:r>
      <w:proofErr w:type="spellStart"/>
      <w:r w:rsidR="00C71417" w:rsidRPr="005204CD">
        <w:t>Билаша</w:t>
      </w:r>
      <w:proofErr w:type="spellEnd"/>
      <w:r w:rsidRPr="005204CD">
        <w:t>.</w:t>
      </w:r>
    </w:p>
    <w:p w:rsidR="00632270" w:rsidRPr="005204CD" w:rsidRDefault="00632270" w:rsidP="005204CD"/>
    <w:p w:rsidR="005204CD" w:rsidRDefault="002B6B7C" w:rsidP="005204CD">
      <w:pPr>
        <w:tabs>
          <w:tab w:val="center" w:pos="9072"/>
        </w:tabs>
        <w:ind w:firstLine="0"/>
      </w:pPr>
      <w:r w:rsidRPr="005204CD">
        <w:t>И.о.</w:t>
      </w:r>
      <w:r w:rsidR="00925A48">
        <w:t xml:space="preserve"> </w:t>
      </w:r>
      <w:r w:rsidRPr="005204CD">
        <w:t>главы района</w:t>
      </w:r>
      <w:r w:rsidR="005204CD">
        <w:tab/>
      </w:r>
      <w:r w:rsidRPr="005204CD">
        <w:t>С.Н. Титов</w:t>
      </w:r>
    </w:p>
    <w:p w:rsidR="005204CD" w:rsidRDefault="005204CD" w:rsidP="005204CD">
      <w:pPr>
        <w:pStyle w:val="1"/>
        <w:jc w:val="right"/>
      </w:pPr>
      <w:r>
        <w:br w:type="page"/>
      </w:r>
    </w:p>
    <w:p w:rsidR="00384AA4" w:rsidRPr="00384AA4" w:rsidRDefault="00384AA4" w:rsidP="00384AA4"/>
    <w:p w:rsidR="00D62E3D" w:rsidRPr="005204CD" w:rsidRDefault="005204CD" w:rsidP="005204CD">
      <w:pPr>
        <w:pStyle w:val="1"/>
        <w:jc w:val="right"/>
      </w:pPr>
      <w:r w:rsidRPr="005204CD">
        <w:t>Приложение</w:t>
      </w:r>
    </w:p>
    <w:p w:rsidR="005204CD" w:rsidRPr="005204CD" w:rsidRDefault="00ED0F67" w:rsidP="005204CD">
      <w:pPr>
        <w:pStyle w:val="1"/>
        <w:jc w:val="right"/>
      </w:pPr>
      <w:r w:rsidRPr="005204CD">
        <w:t>к постановлению</w:t>
      </w:r>
      <w:r w:rsidR="00D62E3D" w:rsidRPr="005204CD">
        <w:t xml:space="preserve"> </w:t>
      </w:r>
      <w:r w:rsidR="005204CD" w:rsidRPr="005204CD">
        <w:t>администрации</w:t>
      </w:r>
    </w:p>
    <w:p w:rsidR="005204CD" w:rsidRPr="005204CD" w:rsidRDefault="005204CD" w:rsidP="005204CD">
      <w:pPr>
        <w:pStyle w:val="1"/>
        <w:jc w:val="right"/>
      </w:pPr>
      <w:r w:rsidRPr="005204CD">
        <w:t>Березовского района</w:t>
      </w:r>
    </w:p>
    <w:p w:rsidR="00ED0F67" w:rsidRPr="005204CD" w:rsidRDefault="00D62E3D" w:rsidP="005204CD">
      <w:pPr>
        <w:pStyle w:val="1"/>
        <w:jc w:val="right"/>
      </w:pPr>
      <w:r w:rsidRPr="005204CD">
        <w:t xml:space="preserve">от </w:t>
      </w:r>
      <w:r w:rsidR="009A256F" w:rsidRPr="005204CD">
        <w:t>01.03.2019</w:t>
      </w:r>
      <w:r w:rsidR="005204CD" w:rsidRPr="005204CD">
        <w:t xml:space="preserve"> № </w:t>
      </w:r>
      <w:r w:rsidR="009A256F" w:rsidRPr="005204CD">
        <w:t>211</w:t>
      </w:r>
    </w:p>
    <w:p w:rsidR="00F20DF3" w:rsidRDefault="00F20DF3" w:rsidP="005204CD">
      <w:pPr>
        <w:pStyle w:val="1"/>
        <w:jc w:val="right"/>
      </w:pPr>
    </w:p>
    <w:p w:rsidR="00384AA4" w:rsidRPr="00384AA4" w:rsidRDefault="00384AA4" w:rsidP="00384AA4"/>
    <w:p w:rsidR="00ED0F67" w:rsidRPr="005204CD" w:rsidRDefault="00ED0F67" w:rsidP="0092375F">
      <w:pPr>
        <w:pStyle w:val="2"/>
      </w:pPr>
      <w:r w:rsidRPr="005204CD">
        <w:t>Административный регламент</w:t>
      </w:r>
      <w:r w:rsidR="005204CD">
        <w:t xml:space="preserve"> предоставления </w:t>
      </w:r>
      <w:r w:rsidRPr="005204CD">
        <w:t>муниципальной услуги</w:t>
      </w:r>
      <w:r w:rsidR="005204CD">
        <w:t xml:space="preserve"> </w:t>
      </w:r>
      <w:r w:rsidR="005204CD" w:rsidRPr="005204CD">
        <w:t>«</w:t>
      </w:r>
      <w:r w:rsidR="0092375F">
        <w:t>Выдача разрешения на установку и эксплуатацию рекламных конструкций на территории Березовского района, аннулирование такого разрешения</w:t>
      </w:r>
      <w:r w:rsidR="005204CD" w:rsidRPr="005204CD">
        <w:t>»</w:t>
      </w:r>
    </w:p>
    <w:p w:rsidR="00ED0F67" w:rsidRPr="005204CD" w:rsidRDefault="00ED0F67" w:rsidP="00D828AC">
      <w:pPr>
        <w:pStyle w:val="11"/>
        <w:autoSpaceDE w:val="0"/>
        <w:autoSpaceDN w:val="0"/>
        <w:adjustRightInd w:val="0"/>
        <w:ind w:left="0" w:right="-1" w:firstLine="709"/>
        <w:jc w:val="center"/>
        <w:outlineLvl w:val="1"/>
        <w:rPr>
          <w:rFonts w:cs="Arial"/>
          <w:szCs w:val="28"/>
        </w:rPr>
      </w:pPr>
    </w:p>
    <w:p w:rsidR="00D828AC" w:rsidRPr="005204CD" w:rsidRDefault="00E20508" w:rsidP="005204CD">
      <w:pPr>
        <w:pStyle w:val="2"/>
      </w:pPr>
      <w:r w:rsidRPr="005204CD">
        <w:t>1</w:t>
      </w:r>
      <w:r w:rsidR="00D828AC" w:rsidRPr="005204CD">
        <w:t>. Общие положения</w:t>
      </w:r>
    </w:p>
    <w:p w:rsidR="009F1BD0" w:rsidRPr="005204CD" w:rsidRDefault="009F1BD0" w:rsidP="00D828AC">
      <w:pPr>
        <w:pStyle w:val="11"/>
        <w:autoSpaceDE w:val="0"/>
        <w:autoSpaceDN w:val="0"/>
        <w:adjustRightInd w:val="0"/>
        <w:ind w:left="0" w:right="-1" w:firstLine="709"/>
        <w:jc w:val="center"/>
        <w:outlineLvl w:val="1"/>
        <w:rPr>
          <w:rFonts w:cs="Arial"/>
          <w:szCs w:val="28"/>
        </w:rPr>
      </w:pPr>
    </w:p>
    <w:p w:rsidR="00B53B0C" w:rsidRDefault="005204CD" w:rsidP="00B53B0C">
      <w:r w:rsidRPr="005204CD">
        <w:t xml:space="preserve">1.1. </w:t>
      </w:r>
      <w:r w:rsidR="00B53B0C">
        <w:t>Предмет регулирования административного регламента.</w:t>
      </w:r>
    </w:p>
    <w:p w:rsidR="00B53B0C" w:rsidRDefault="001E135B" w:rsidP="00B53B0C">
      <w:r w:rsidRPr="001E135B">
        <w:t>Административный регламент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(далее-административный регламент, муниципальная услуга) устанавливает сроки и последовательность административных процедур и административных действий отдела архитектуры и градостроительства администрации Березовского района (далее-отдел), а также порядок его взаимодействия с заявителями, органами государственной власти учреждениями и организациями при предоставлении муниципальной услуги</w:t>
      </w:r>
      <w:r w:rsidR="00B53B0C">
        <w:t>.</w:t>
      </w:r>
    </w:p>
    <w:p w:rsidR="00B53B0C" w:rsidRDefault="00B53B0C" w:rsidP="00B53B0C">
      <w:pPr>
        <w:widowControl w:val="0"/>
        <w:autoSpaceDE w:val="0"/>
        <w:autoSpaceDN w:val="0"/>
        <w:adjustRightInd w:val="0"/>
        <w:ind w:right="-1" w:firstLine="709"/>
        <w:rPr>
          <w:rFonts w:cs="Arial"/>
          <w:szCs w:val="28"/>
        </w:rPr>
      </w:pPr>
      <w:r>
        <w:t xml:space="preserve">(пункт 1.1 изложен в редакции постановления </w:t>
      </w:r>
      <w:r w:rsidRPr="00252B0D">
        <w:rPr>
          <w:rFonts w:cs="Arial"/>
          <w:szCs w:val="28"/>
        </w:rPr>
        <w:t>Администрации</w:t>
      </w:r>
      <w:r>
        <w:rPr>
          <w:rFonts w:cs="Arial"/>
          <w:szCs w:val="28"/>
        </w:rPr>
        <w:t xml:space="preserve"> </w:t>
      </w:r>
      <w:hyperlink r:id="rId35"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92375F">
          <w:rPr>
            <w:rStyle w:val="a3"/>
            <w:rFonts w:cs="Arial"/>
            <w:szCs w:val="28"/>
          </w:rPr>
          <w:t>от 11.05.2022</w:t>
        </w:r>
        <w:r w:rsidR="00AE6DF7">
          <w:rPr>
            <w:rStyle w:val="a3"/>
            <w:rFonts w:cs="Arial"/>
            <w:szCs w:val="28"/>
          </w:rPr>
          <w:t xml:space="preserve">     </w:t>
        </w:r>
        <w:r w:rsidRPr="0092375F">
          <w:rPr>
            <w:rStyle w:val="a3"/>
            <w:rFonts w:cs="Arial"/>
            <w:szCs w:val="28"/>
          </w:rPr>
          <w:t xml:space="preserve"> № 674</w:t>
        </w:r>
      </w:hyperlink>
      <w:r>
        <w:rPr>
          <w:rFonts w:cs="Arial"/>
          <w:szCs w:val="28"/>
        </w:rPr>
        <w:t>)</w:t>
      </w:r>
    </w:p>
    <w:p w:rsidR="001E135B" w:rsidRDefault="001E135B" w:rsidP="00B53B0C">
      <w:pPr>
        <w:widowControl w:val="0"/>
        <w:autoSpaceDE w:val="0"/>
        <w:autoSpaceDN w:val="0"/>
        <w:adjustRightInd w:val="0"/>
        <w:ind w:right="-1" w:firstLine="709"/>
        <w:rPr>
          <w:rFonts w:cs="Arial"/>
          <w:szCs w:val="28"/>
        </w:rPr>
      </w:pPr>
      <w:r>
        <w:t>(</w:t>
      </w:r>
      <w:r w:rsidRPr="001E135B">
        <w:t>абзац второй пункта 1.1 раздела 1</w:t>
      </w:r>
      <w:r>
        <w:t xml:space="preserve"> изложен в редакции постановления Администрации </w:t>
      </w:r>
      <w:hyperlink r:id="rId36"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D828AC" w:rsidRPr="005204CD" w:rsidRDefault="00D828AC" w:rsidP="005204CD">
      <w:pPr>
        <w:rPr>
          <w:spacing w:val="-8"/>
        </w:rPr>
      </w:pPr>
      <w:r w:rsidRPr="005204CD">
        <w:rPr>
          <w:spacing w:val="-8"/>
        </w:rPr>
        <w:t>1.2.</w:t>
      </w:r>
      <w:r w:rsidR="005204CD" w:rsidRPr="005204CD">
        <w:rPr>
          <w:spacing w:val="-8"/>
        </w:rPr>
        <w:t xml:space="preserve"> </w:t>
      </w:r>
      <w:r w:rsidRPr="005204CD">
        <w:rPr>
          <w:spacing w:val="-8"/>
        </w:rPr>
        <w:t>Круг заявителей.</w:t>
      </w:r>
    </w:p>
    <w:p w:rsidR="00D828AC" w:rsidRPr="005204CD" w:rsidRDefault="00D828AC" w:rsidP="005204CD">
      <w:r w:rsidRPr="005204CD">
        <w:t>В качестве заявителей могут выступать 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 к которому присоединяется рекламная конструкция, либо являющиеся владельцами рекламной конструкции (далее</w:t>
      </w:r>
      <w:r w:rsidR="005204CD" w:rsidRPr="005204CD">
        <w:t>-</w:t>
      </w:r>
      <w:r w:rsidRPr="005204CD">
        <w:t>заявитель).</w:t>
      </w:r>
    </w:p>
    <w:p w:rsidR="00D828AC" w:rsidRPr="005204CD" w:rsidRDefault="00D828AC" w:rsidP="005204CD">
      <w:r w:rsidRPr="005204CD">
        <w:t>При предоставлении муниципальной услуги от имени заявителей вправе обратиться их законные представители, действующие в силу закона,</w:t>
      </w:r>
      <w:r w:rsidR="005204CD" w:rsidRPr="005204CD">
        <w:t xml:space="preserve"> </w:t>
      </w:r>
      <w:r w:rsidRPr="005204CD">
        <w:t>или их представители на основании доверенности.</w:t>
      </w:r>
    </w:p>
    <w:p w:rsidR="00B97D09" w:rsidRDefault="00D828AC" w:rsidP="00B97D09">
      <w:r w:rsidRPr="005204CD">
        <w:t>1.3.</w:t>
      </w:r>
      <w:r w:rsidR="005204CD" w:rsidRPr="005204CD">
        <w:t xml:space="preserve"> </w:t>
      </w:r>
      <w:r w:rsidR="001E135B" w:rsidRPr="001E135B">
        <w:t>Требования к порядку информирования о предоставлении муниципальной услуги</w:t>
      </w:r>
      <w:r w:rsidR="00B97D09" w:rsidRPr="00C85578">
        <w:t>.</w:t>
      </w:r>
    </w:p>
    <w:p w:rsidR="001E135B" w:rsidRDefault="001E135B" w:rsidP="001E135B">
      <w:pPr>
        <w:widowControl w:val="0"/>
        <w:autoSpaceDE w:val="0"/>
        <w:autoSpaceDN w:val="0"/>
        <w:adjustRightInd w:val="0"/>
        <w:ind w:right="-1" w:firstLine="709"/>
        <w:rPr>
          <w:rFonts w:cs="Arial"/>
          <w:szCs w:val="28"/>
        </w:rPr>
      </w:pPr>
      <w:r>
        <w:t>(</w:t>
      </w:r>
      <w:r w:rsidRPr="001E135B">
        <w:t xml:space="preserve">абзац </w:t>
      </w:r>
      <w:r>
        <w:t>первый</w:t>
      </w:r>
      <w:r w:rsidRPr="001E135B">
        <w:t xml:space="preserve"> пункта 1.</w:t>
      </w:r>
      <w:r>
        <w:t>3</w:t>
      </w:r>
      <w:r w:rsidRPr="001E135B">
        <w:t xml:space="preserve"> раздела 1</w:t>
      </w:r>
      <w:r>
        <w:t xml:space="preserve"> изложен в редакции постановления Администрации </w:t>
      </w:r>
      <w:hyperlink r:id="rId37"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B97D09" w:rsidRPr="00C85578" w:rsidRDefault="00B97D09" w:rsidP="00B97D09">
      <w:r>
        <w:t>1.3.1.</w:t>
      </w:r>
      <w:r w:rsidRPr="00C85578">
        <w:t xml:space="preserve"> Информирование по вопросам предоставления муниципальной услуги осуществляется специалистами отдела, в следующих формах и способах (по выбору заявителя):</w:t>
      </w:r>
    </w:p>
    <w:p w:rsidR="00B97D09" w:rsidRPr="00C85578" w:rsidRDefault="00B97D09" w:rsidP="00B97D09">
      <w:r w:rsidRPr="00C85578">
        <w:t xml:space="preserve">- в устной (при личном обращении </w:t>
      </w:r>
      <w:r>
        <w:t xml:space="preserve">заявителя </w:t>
      </w:r>
      <w:r w:rsidRPr="00C85578">
        <w:t>или по телефону);</w:t>
      </w:r>
    </w:p>
    <w:p w:rsidR="00B97D09" w:rsidRPr="00C85578" w:rsidRDefault="00B97D09" w:rsidP="00B97D09">
      <w:r w:rsidRPr="00C85578">
        <w:t xml:space="preserve">- письменной (при письменном обращении </w:t>
      </w:r>
      <w:r>
        <w:t>заявителя</w:t>
      </w:r>
      <w:r w:rsidRPr="00C85578">
        <w:t xml:space="preserve"> по почте, электронной почте, факсу);</w:t>
      </w:r>
    </w:p>
    <w:p w:rsidR="00B97D09" w:rsidRPr="00C85578" w:rsidRDefault="00B97D09" w:rsidP="00B97D09">
      <w:r w:rsidRPr="00C85578">
        <w:t>- на информационном стенде в месте предоставления муниципальной услуги в форме информационных (текстовых) материалов</w:t>
      </w:r>
      <w:r>
        <w:t>;</w:t>
      </w:r>
    </w:p>
    <w:p w:rsidR="00B97D09" w:rsidRPr="003F5F98" w:rsidRDefault="00B97D09" w:rsidP="00B97D09">
      <w:r w:rsidRPr="00C85578">
        <w:lastRenderedPageBreak/>
        <w:t xml:space="preserve">- </w:t>
      </w:r>
      <w:r w:rsidRPr="003F5F98">
        <w:t>в форме информационных (мультимедийных) материалов в информационно - телекоммуникационной сети "Интернет":</w:t>
      </w:r>
    </w:p>
    <w:p w:rsidR="00B97D09" w:rsidRDefault="00B97D09" w:rsidP="00B97D09">
      <w:r>
        <w:t xml:space="preserve">- </w:t>
      </w:r>
      <w:r w:rsidRPr="00C85578">
        <w:t xml:space="preserve">на официальном сайте органов местного самоуправления: </w:t>
      </w:r>
      <w:r w:rsidRPr="00360428">
        <w:t>www</w:t>
      </w:r>
      <w:r w:rsidRPr="00C85578">
        <w:t>.</w:t>
      </w:r>
      <w:r w:rsidRPr="00360428">
        <w:t>berezovo</w:t>
      </w:r>
      <w:r w:rsidRPr="00C85578">
        <w:t>.</w:t>
      </w:r>
      <w:r w:rsidRPr="00360428">
        <w:t>ru</w:t>
      </w:r>
      <w:r w:rsidR="001C173A">
        <w:t xml:space="preserve"> </w:t>
      </w:r>
      <w:r>
        <w:t>(далее – официальный сайт);</w:t>
      </w:r>
      <w:r w:rsidRPr="00C85578">
        <w:t xml:space="preserve"> </w:t>
      </w:r>
    </w:p>
    <w:p w:rsidR="00B97D09" w:rsidRDefault="00B97D09" w:rsidP="00B97D09">
      <w:r>
        <w:t xml:space="preserve">- </w:t>
      </w:r>
      <w:r w:rsidRPr="00C85578">
        <w:t xml:space="preserve">в федеральной государственной информационной системе «Единый портал государственных и муниципальных услуг (функций)» </w:t>
      </w:r>
      <w:r w:rsidRPr="00360428">
        <w:t>www</w:t>
      </w:r>
      <w:r w:rsidRPr="00C85578">
        <w:t>.</w:t>
      </w:r>
      <w:r w:rsidRPr="00360428">
        <w:t>gosuslugi</w:t>
      </w:r>
      <w:r w:rsidRPr="00C85578">
        <w:t>.</w:t>
      </w:r>
      <w:r w:rsidRPr="00360428">
        <w:t>ru</w:t>
      </w:r>
      <w:r w:rsidR="001D7626">
        <w:t xml:space="preserve"> (далее – Единый портал).</w:t>
      </w:r>
    </w:p>
    <w:p w:rsidR="001D7626" w:rsidRDefault="001D7626" w:rsidP="001D7626">
      <w:r>
        <w:t>(</w:t>
      </w:r>
      <w:r w:rsidRPr="001D7626">
        <w:t>абзац восьмой подпункта 1.3.1 пункта 1.3 утрати</w:t>
      </w:r>
      <w:r>
        <w:t xml:space="preserve">л силу </w:t>
      </w:r>
      <w:r w:rsidRPr="00252B0D">
        <w:t>постановлением Администрации</w:t>
      </w:r>
      <w:r>
        <w:t xml:space="preserve"> </w:t>
      </w:r>
      <w:hyperlink r:id="rId38"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B97D09" w:rsidRDefault="00B97D09" w:rsidP="00B53B0C">
      <w:r>
        <w:t xml:space="preserve">1.3.2. </w:t>
      </w:r>
      <w:r w:rsidR="00B53B0C">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B53B0C" w:rsidRDefault="00B53B0C" w:rsidP="001D7626">
      <w:pPr>
        <w:rPr>
          <w:rFonts w:cs="Arial"/>
          <w:szCs w:val="28"/>
        </w:rPr>
      </w:pPr>
      <w:r>
        <w:t xml:space="preserve">(подпункт 1.3.2 </w:t>
      </w:r>
      <w:r w:rsidR="00ED5EE4">
        <w:t xml:space="preserve">пункта 1.3 </w:t>
      </w:r>
      <w:r>
        <w:t xml:space="preserve">изложен в редакции постановления </w:t>
      </w:r>
      <w:r w:rsidRPr="00252B0D">
        <w:rPr>
          <w:rFonts w:cs="Arial"/>
          <w:szCs w:val="28"/>
        </w:rPr>
        <w:t>Администрации</w:t>
      </w:r>
      <w:r>
        <w:rPr>
          <w:rFonts w:cs="Arial"/>
          <w:szCs w:val="28"/>
        </w:rPr>
        <w:t xml:space="preserve"> </w:t>
      </w:r>
      <w:r w:rsidR="00AE6DF7">
        <w:rPr>
          <w:rFonts w:cs="Arial"/>
          <w:szCs w:val="28"/>
        </w:rPr>
        <w:t xml:space="preserve">  </w:t>
      </w:r>
      <w:r w:rsidR="001D7626">
        <w:rPr>
          <w:rFonts w:cs="Arial"/>
          <w:szCs w:val="28"/>
        </w:rPr>
        <w:t xml:space="preserve">                   </w:t>
      </w:r>
      <w:r w:rsidR="00AE6DF7">
        <w:rPr>
          <w:rFonts w:cs="Arial"/>
          <w:szCs w:val="28"/>
        </w:rPr>
        <w:t xml:space="preserve"> </w:t>
      </w:r>
      <w:hyperlink r:id="rId39"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92375F">
          <w:rPr>
            <w:rStyle w:val="a3"/>
            <w:rFonts w:cs="Arial"/>
            <w:szCs w:val="28"/>
          </w:rPr>
          <w:t>от 11.05.2022 № 674</w:t>
        </w:r>
      </w:hyperlink>
      <w:r>
        <w:rPr>
          <w:rFonts w:cs="Arial"/>
          <w:szCs w:val="28"/>
        </w:rPr>
        <w:t>)</w:t>
      </w:r>
    </w:p>
    <w:p w:rsidR="001D7626" w:rsidRDefault="001D7626" w:rsidP="001D7626">
      <w:r>
        <w:rPr>
          <w:rFonts w:cs="Arial"/>
          <w:szCs w:val="28"/>
        </w:rPr>
        <w:t>(</w:t>
      </w:r>
      <w:r w:rsidRPr="001D7626">
        <w:rPr>
          <w:rFonts w:cs="Arial"/>
          <w:szCs w:val="28"/>
        </w:rPr>
        <w:t>в подпункте 1.3.2 пункта 1.3 слова «Едином и региональном портале» замен</w:t>
      </w:r>
      <w:r>
        <w:rPr>
          <w:rFonts w:cs="Arial"/>
          <w:szCs w:val="28"/>
        </w:rPr>
        <w:t xml:space="preserve">ены словами «Едином портале» </w:t>
      </w:r>
      <w:r w:rsidRPr="00252B0D">
        <w:t>постановлением Администрации</w:t>
      </w:r>
      <w:r>
        <w:t xml:space="preserve"> </w:t>
      </w:r>
      <w:hyperlink r:id="rId40"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B97D09" w:rsidRPr="00C85578" w:rsidRDefault="00B97D09" w:rsidP="00B97D09">
      <w:r>
        <w:t xml:space="preserve">1.3.3. </w:t>
      </w:r>
      <w:r w:rsidRPr="00C85578">
        <w:t>В случае устного обращения (лично или по телефону) заявителя (его пр</w:t>
      </w:r>
      <w:r>
        <w:t>едставителя) специалист отдела,</w:t>
      </w:r>
      <w:r w:rsidRPr="00EB1AFC">
        <w:t xml:space="preserve"> </w:t>
      </w:r>
      <w:r>
        <w:t xml:space="preserve">специалист МФЦ в часы приема </w:t>
      </w:r>
      <w:r w:rsidRPr="00C85578">
        <w:t>осуществля</w:t>
      </w:r>
      <w:r>
        <w:t>ю</w:t>
      </w:r>
      <w:r w:rsidRPr="00C85578">
        <w:t>т устное информирование (соответственно лично или по теле</w:t>
      </w:r>
      <w:r>
        <w:t xml:space="preserve">фону) обратившегося </w:t>
      </w:r>
      <w:r w:rsidRPr="00C85578">
        <w:t>за информацией заявителя. Устное информирование осуще</w:t>
      </w:r>
      <w:r>
        <w:t>ствляется</w:t>
      </w:r>
      <w:r w:rsidRPr="00C85578">
        <w:t xml:space="preserve"> не более 15 минут.</w:t>
      </w:r>
    </w:p>
    <w:p w:rsidR="00B97D09" w:rsidRDefault="00B97D09" w:rsidP="00B97D09">
      <w:r w:rsidRPr="00C85578">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B97D09" w:rsidRDefault="00B97D09" w:rsidP="00B97D09">
      <w:r>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B97D09" w:rsidRDefault="00B97D09" w:rsidP="00B97D09">
      <w:r>
        <w:t>1.3.4. 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более 15 календарных дней с момента регистрации обращения.</w:t>
      </w:r>
    </w:p>
    <w:p w:rsidR="00B97D09" w:rsidRDefault="00B97D09" w:rsidP="00B97D09">
      <w: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1D7626" w:rsidRDefault="001D7626" w:rsidP="00B97D09">
      <w:r w:rsidRPr="001D7626">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подпункте 1.3.1 пункта 1.3 настоящего административного регламента.</w:t>
      </w:r>
    </w:p>
    <w:p w:rsidR="001D7626" w:rsidRDefault="001D7626" w:rsidP="00B97D09">
      <w:r>
        <w:t>(</w:t>
      </w:r>
      <w:r w:rsidRPr="001D7626">
        <w:t>абзац тре</w:t>
      </w:r>
      <w:r>
        <w:t>тий подпункта 1.3.4 пункта 1.3 изложен в редакции постановления</w:t>
      </w:r>
      <w:r w:rsidRPr="00252B0D">
        <w:t xml:space="preserve"> Администрации</w:t>
      </w:r>
      <w:r>
        <w:t xml:space="preserve"> </w:t>
      </w:r>
      <w:hyperlink r:id="rId41"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AB0165" w:rsidRDefault="00AB0165" w:rsidP="00AB0165">
      <w:pPr>
        <w:rPr>
          <w:rFonts w:eastAsia="Calibri"/>
        </w:rPr>
      </w:pPr>
      <w:r w:rsidRPr="00AB0165">
        <w:rPr>
          <w:rFonts w:eastAsia="Calibri"/>
        </w:rP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многофункциональный центр,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AB0165" w:rsidRDefault="00AB0165" w:rsidP="00AB0165">
      <w:pPr>
        <w:rPr>
          <w:rFonts w:eastAsia="Calibri"/>
        </w:rPr>
      </w:pPr>
      <w:r>
        <w:rPr>
          <w:rFonts w:eastAsia="Calibri"/>
        </w:rPr>
        <w:t>(а</w:t>
      </w:r>
      <w:r w:rsidRPr="00AB0165">
        <w:rPr>
          <w:rFonts w:eastAsia="Calibri"/>
        </w:rPr>
        <w:t xml:space="preserve">бзац четвертый подпункта 1.3.4 </w:t>
      </w:r>
      <w:r>
        <w:rPr>
          <w:rFonts w:eastAsia="Calibri"/>
        </w:rPr>
        <w:t xml:space="preserve">изложен в редакции постановления </w:t>
      </w:r>
      <w:r w:rsidR="00384AA4">
        <w:rPr>
          <w:rFonts w:eastAsia="Calibri"/>
        </w:rPr>
        <w:t xml:space="preserve">                             </w:t>
      </w:r>
      <w:hyperlink r:id="rId42" w:tooltip="постановление от 16.02.2021 0:00:00 №182 Администрация Березовского района&#10;&#10;О внесении изменений в постановление администрации Березовского района от 01.03.2019 № 211 " w:history="1">
        <w:r w:rsidRPr="008D230C">
          <w:rPr>
            <w:rStyle w:val="a3"/>
            <w:rFonts w:eastAsia="Calibri"/>
          </w:rPr>
          <w:t xml:space="preserve">от </w:t>
        </w:r>
        <w:r w:rsidR="008D230C" w:rsidRPr="008D230C">
          <w:rPr>
            <w:rStyle w:val="a3"/>
            <w:rFonts w:eastAsia="Calibri"/>
          </w:rPr>
          <w:t>16.02.2021 № 182</w:t>
        </w:r>
      </w:hyperlink>
      <w:r w:rsidR="008D230C">
        <w:rPr>
          <w:rFonts w:eastAsia="Calibri"/>
        </w:rPr>
        <w:t>)</w:t>
      </w:r>
    </w:p>
    <w:p w:rsidR="00B97D09" w:rsidRDefault="00B97D09" w:rsidP="00AB0165">
      <w:r>
        <w:lastRenderedPageBreak/>
        <w:t xml:space="preserve">1.3.5. </w:t>
      </w:r>
      <w:r w:rsidRPr="00C85578">
        <w:t>Информация о порядке и сроках предоставления муниципальной услуги</w:t>
      </w:r>
      <w:r>
        <w:t>, в том числе о сроках и порядке ее предоставления,</w:t>
      </w:r>
      <w:r w:rsidRPr="00C85578">
        <w:t xml:space="preserve"> размещенная</w:t>
      </w:r>
      <w:r w:rsidR="001C173A">
        <w:t xml:space="preserve"> </w:t>
      </w:r>
      <w:r w:rsidRPr="00C85578">
        <w:t>на Едином портал</w:t>
      </w:r>
      <w:r w:rsidR="00AA3B2F">
        <w:t>е</w:t>
      </w:r>
      <w:r w:rsidRPr="00C85578">
        <w:t xml:space="preserve"> и официальном сайте предоставляется заявителю бесплатно.</w:t>
      </w:r>
    </w:p>
    <w:p w:rsidR="00AA3B2F" w:rsidRDefault="001D7626" w:rsidP="00AA3B2F">
      <w:r>
        <w:t>(</w:t>
      </w:r>
      <w:r w:rsidRPr="001D7626">
        <w:t>в абзаце первом подпункта 1.3.5 пункта 1.3 слова «Едином и региональном порталах» замен</w:t>
      </w:r>
      <w:r w:rsidR="00AA3B2F">
        <w:t>ены словами «Едином портале» постановлением</w:t>
      </w:r>
      <w:r w:rsidR="00AA3B2F" w:rsidRPr="00252B0D">
        <w:t xml:space="preserve"> Администрации</w:t>
      </w:r>
      <w:r w:rsidR="00AA3B2F">
        <w:t xml:space="preserve">                </w:t>
      </w:r>
      <w:hyperlink r:id="rId43"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00AA3B2F" w:rsidRPr="001D7626">
          <w:rPr>
            <w:rStyle w:val="a3"/>
          </w:rPr>
          <w:t>от 14.05.2024 № 429</w:t>
        </w:r>
      </w:hyperlink>
      <w:r w:rsidR="00AA3B2F">
        <w:t>)</w:t>
      </w:r>
    </w:p>
    <w:p w:rsidR="00B97D09" w:rsidRPr="00C85578" w:rsidRDefault="00B97D09" w:rsidP="00B97D09">
      <w:r w:rsidRPr="00C85578">
        <w:t xml:space="preserve">Доступ к информации </w:t>
      </w:r>
      <w:r>
        <w:t>по вопросам</w:t>
      </w:r>
      <w:r w:rsidRPr="00C85578">
        <w:t xml:space="preserve"> предоставления муниципальной услуги</w:t>
      </w:r>
      <w:r>
        <w:t>, в том числе о ходе, сроках и порядке ее предоставления,</w:t>
      </w:r>
      <w:r w:rsidRPr="00C85578">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97D09" w:rsidRDefault="00B97D09" w:rsidP="00B97D09">
      <w:r>
        <w:t>1.3.6.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1C173A">
        <w:t xml:space="preserve"> </w:t>
      </w:r>
      <w:r>
        <w:t>предоставлении муниципальной услуги, в том числе многофункциональных центров.</w:t>
      </w:r>
    </w:p>
    <w:p w:rsidR="00B97D09" w:rsidRDefault="00B97D09" w:rsidP="00B97D09">
      <w:r>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также информационные материалы, размещены на официальных сайтах:</w:t>
      </w:r>
    </w:p>
    <w:p w:rsidR="00B97D09" w:rsidRDefault="00B97D09" w:rsidP="003C5545">
      <w:r>
        <w:t xml:space="preserve">- информацию об администрации Березовского района (далее – администрация), </w:t>
      </w:r>
      <w:r w:rsidRPr="00FA15E8">
        <w:t>Комитет</w:t>
      </w:r>
      <w:r>
        <w:t>е</w:t>
      </w:r>
      <w:r w:rsidRPr="00FA15E8">
        <w:t xml:space="preserve"> по земельным ресурсам и управлению муниципальным имуществом</w:t>
      </w:r>
      <w:r>
        <w:t xml:space="preserve"> администрации Березовского района, отделе предоставляющем муниципальную услугу заявитель может получить посредством обращения на сайт: </w:t>
      </w:r>
      <w:hyperlink r:id="rId44" w:history="1">
        <w:r w:rsidRPr="003C5545">
          <w:rPr>
            <w:rStyle w:val="a3"/>
          </w:rPr>
          <w:t>http://www.berezovo.ru/</w:t>
        </w:r>
      </w:hyperlink>
      <w:r w:rsidRPr="003C5545">
        <w:t>;</w:t>
      </w:r>
    </w:p>
    <w:p w:rsidR="00B97D09" w:rsidRDefault="00B97D09" w:rsidP="00B97D09">
      <w:r>
        <w:t>- и</w:t>
      </w:r>
      <w:r w:rsidRPr="00C85578">
        <w:t>нформацию об управлении</w:t>
      </w:r>
      <w:r w:rsidR="001C173A">
        <w:t xml:space="preserve"> </w:t>
      </w:r>
      <w:r w:rsidRPr="00C85578">
        <w:t>Федеральной службы</w:t>
      </w:r>
      <w:r w:rsidR="001C173A">
        <w:t xml:space="preserve"> </w:t>
      </w:r>
      <w:r w:rsidRPr="00C85578">
        <w:t>государственной регистрации, кадастра и картографии по Ханты-Мансийскому автономному округу – Югре, Березовский отдел заявитель может получить посредством</w:t>
      </w:r>
      <w:r w:rsidR="001C173A">
        <w:t xml:space="preserve"> </w:t>
      </w:r>
      <w:r w:rsidRPr="00C85578">
        <w:t xml:space="preserve">обращения на сайт: </w:t>
      </w:r>
      <w:r w:rsidRPr="003C5545">
        <w:t>http://www.to86.rosreestr.ru/;</w:t>
      </w:r>
    </w:p>
    <w:p w:rsidR="00B97D09" w:rsidRPr="007C21B4" w:rsidRDefault="00B97D09" w:rsidP="00B53B0C">
      <w:r>
        <w:t>-</w:t>
      </w:r>
      <w:r w:rsidR="00B53B0C">
        <w:t xml:space="preserve"> информацию о Межрайонной ИФНС России № 7 по Ханты-Мансийскому автономному округу – Югре заявитель может получить посредством обращения на сайт </w:t>
      </w:r>
      <w:hyperlink r:id="rId45" w:history="1">
        <w:r w:rsidR="00B53B0C">
          <w:rPr>
            <w:rStyle w:val="a3"/>
            <w:szCs w:val="28"/>
          </w:rPr>
          <w:t>https://www.nalog.gov.ru/rn86/ifns/imns86_07/;»</w:t>
        </w:r>
      </w:hyperlink>
      <w:r w:rsidR="00B53B0C">
        <w:t>;</w:t>
      </w:r>
    </w:p>
    <w:p w:rsidR="00B97D09" w:rsidRPr="007C21B4" w:rsidRDefault="00B97D09" w:rsidP="00B97D09">
      <w:r w:rsidRPr="007C21B4">
        <w:t>- информацию об управлении Федерального казначейства по Ханты-Мансийскому автономному округу – Югре, отдел № 1,</w:t>
      </w:r>
      <w:r w:rsidRPr="007C21B4">
        <w:rPr>
          <w:b/>
        </w:rPr>
        <w:t xml:space="preserve"> </w:t>
      </w:r>
      <w:r w:rsidRPr="007C21B4">
        <w:t>заявитель может получить посредством</w:t>
      </w:r>
      <w:r w:rsidR="001C173A" w:rsidRPr="007C21B4">
        <w:t xml:space="preserve"> </w:t>
      </w:r>
      <w:r w:rsidRPr="007C21B4">
        <w:t xml:space="preserve">обращения на сайт: </w:t>
      </w:r>
      <w:hyperlink r:id="rId46" w:tgtFrame="_blank" w:history="1">
        <w:r w:rsidRPr="007C21B4">
          <w:rPr>
            <w:rStyle w:val="a3"/>
            <w:bdr w:val="none" w:sz="0" w:space="0" w:color="auto" w:frame="1"/>
            <w:shd w:val="clear" w:color="auto" w:fill="FFFFFF"/>
          </w:rPr>
          <w:t>hantymansiysk.roskazna.ru</w:t>
        </w:r>
      </w:hyperlink>
      <w:r w:rsidRPr="007C21B4">
        <w:t>;</w:t>
      </w:r>
    </w:p>
    <w:p w:rsidR="008D230C" w:rsidRDefault="008D230C" w:rsidP="008D230C">
      <w:r>
        <w:t>- информацию об МФЦ заявитель может получить посредством обращения к порталу многофункциональных центров Ханты-Мансийского автономного округа - Югры (</w:t>
      </w:r>
      <w:hyperlink r:id="rId47" w:history="1">
        <w:r w:rsidR="007C21B4" w:rsidRPr="00A24975">
          <w:rPr>
            <w:rStyle w:val="a3"/>
          </w:rPr>
          <w:t>http://mfc.admhmao.ru/</w:t>
        </w:r>
      </w:hyperlink>
      <w:r>
        <w:t>)</w:t>
      </w:r>
      <w:r w:rsidR="007C21B4">
        <w:t xml:space="preserve"> (</w:t>
      </w:r>
      <w:r>
        <w:t>далее - портал МФЦ).</w:t>
      </w:r>
    </w:p>
    <w:p w:rsidR="008D230C" w:rsidRDefault="008D230C" w:rsidP="008D230C">
      <w:r>
        <w:t xml:space="preserve">(абзац седьмой подпункта 1.3.6 изложен в редакции постановления Администрации </w:t>
      </w:r>
      <w:hyperlink r:id="rId48" w:tooltip="постановление от 16.02.2021 0:00:00 №182 Администрация Березовского района&#10;&#10;О внесении изменений в постановление администрации Березовского района от 01.03.2019 № 211 " w:history="1">
        <w:r w:rsidRPr="008D230C">
          <w:rPr>
            <w:rStyle w:val="a3"/>
          </w:rPr>
          <w:t>от 16.02.2021 № 182</w:t>
        </w:r>
      </w:hyperlink>
      <w:r>
        <w:t>)</w:t>
      </w:r>
    </w:p>
    <w:p w:rsidR="00B53B0C" w:rsidRPr="00B53B0C" w:rsidRDefault="00B53B0C" w:rsidP="00B53B0C">
      <w:pPr>
        <w:widowControl w:val="0"/>
        <w:autoSpaceDE w:val="0"/>
        <w:autoSpaceDN w:val="0"/>
        <w:adjustRightInd w:val="0"/>
        <w:ind w:right="-1" w:firstLine="709"/>
        <w:rPr>
          <w:rFonts w:cs="Arial"/>
          <w:szCs w:val="28"/>
        </w:rPr>
      </w:pPr>
      <w:r>
        <w:t>(абзац пятый подпункта 1.3.6</w:t>
      </w:r>
      <w:r w:rsidR="00B9468E">
        <w:t xml:space="preserve"> пункта 1.3</w:t>
      </w:r>
      <w:r>
        <w:t xml:space="preserve"> изложен в редакции постановления </w:t>
      </w:r>
      <w:r w:rsidRPr="00252B0D">
        <w:rPr>
          <w:rFonts w:cs="Arial"/>
          <w:szCs w:val="28"/>
        </w:rPr>
        <w:t>Администрации</w:t>
      </w:r>
      <w:r>
        <w:rPr>
          <w:rFonts w:cs="Arial"/>
          <w:szCs w:val="28"/>
        </w:rPr>
        <w:t xml:space="preserve"> </w:t>
      </w:r>
      <w:hyperlink r:id="rId49"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92375F">
          <w:rPr>
            <w:rStyle w:val="a3"/>
            <w:rFonts w:cs="Arial"/>
            <w:szCs w:val="28"/>
          </w:rPr>
          <w:t>от 11.05.2022 № 674</w:t>
        </w:r>
      </w:hyperlink>
      <w:r>
        <w:rPr>
          <w:rFonts w:cs="Arial"/>
          <w:szCs w:val="28"/>
        </w:rPr>
        <w:t>)</w:t>
      </w:r>
    </w:p>
    <w:p w:rsidR="00B97D09" w:rsidRDefault="00B97D09" w:rsidP="008D230C">
      <w:r>
        <w:t xml:space="preserve">1.3.7. </w:t>
      </w:r>
      <w:r w:rsidR="001E135B" w:rsidRPr="001E135B">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Pr="00C85578">
        <w:t>.</w:t>
      </w:r>
    </w:p>
    <w:p w:rsidR="001E135B" w:rsidRDefault="001E135B" w:rsidP="001E135B">
      <w:pPr>
        <w:widowControl w:val="0"/>
        <w:autoSpaceDE w:val="0"/>
        <w:autoSpaceDN w:val="0"/>
        <w:adjustRightInd w:val="0"/>
        <w:ind w:right="-1" w:firstLine="709"/>
        <w:rPr>
          <w:rFonts w:cs="Arial"/>
          <w:szCs w:val="28"/>
        </w:rPr>
      </w:pPr>
      <w:r>
        <w:t>(</w:t>
      </w:r>
      <w:r w:rsidRPr="001E135B">
        <w:t xml:space="preserve">абзац </w:t>
      </w:r>
      <w:r>
        <w:t>первый</w:t>
      </w:r>
      <w:r w:rsidRPr="001E135B">
        <w:t xml:space="preserve"> пункта 1.</w:t>
      </w:r>
      <w:r>
        <w:t>3.7</w:t>
      </w:r>
      <w:r w:rsidRPr="001E135B">
        <w:t xml:space="preserve"> раздела 1</w:t>
      </w:r>
      <w:r>
        <w:t xml:space="preserve"> изложен в редакции постановления Администрации </w:t>
      </w:r>
      <w:hyperlink r:id="rId50"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B97D09" w:rsidRPr="00C85578" w:rsidRDefault="00B97D09" w:rsidP="00B97D09">
      <w:r>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w:t>
      </w:r>
      <w:r w:rsidR="001C173A">
        <w:t xml:space="preserve"> </w:t>
      </w:r>
      <w:r>
        <w:t xml:space="preserve">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w:t>
      </w:r>
      <w:r>
        <w:lastRenderedPageBreak/>
        <w:t>услуги», «Муниципальные услуги и административные регламенты», муниципальная услуга, «Справочная информация»).</w:t>
      </w:r>
    </w:p>
    <w:p w:rsidR="00B97D09" w:rsidRDefault="00B97D09" w:rsidP="00B97D09">
      <w:r>
        <w:t>На информационных стендах в месте предоставления муниципальной услуги, в МФЦ и в информационно-телекоммуникационной сети «Ин</w:t>
      </w:r>
      <w:r w:rsidR="00AA3B2F">
        <w:t>тернет», в том числе на Едином портале</w:t>
      </w:r>
      <w:r>
        <w:t xml:space="preserve"> размещается следующая информация:</w:t>
      </w:r>
    </w:p>
    <w:p w:rsidR="00AA3B2F" w:rsidRDefault="00AA3B2F" w:rsidP="00AA3B2F">
      <w:r>
        <w:t>(</w:t>
      </w:r>
      <w:r w:rsidRPr="00AA3B2F">
        <w:t>в абзаце третьем подпункта 1.3.7 пункта 1.3 слова «Едином и региональном портала</w:t>
      </w:r>
      <w:r>
        <w:t>х» заменены словами «Едином портале» постановлением</w:t>
      </w:r>
      <w:r w:rsidRPr="00252B0D">
        <w:t xml:space="preserve"> Администрации</w:t>
      </w:r>
      <w:r>
        <w:t xml:space="preserve">                </w:t>
      </w:r>
      <w:hyperlink r:id="rId51"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B97D09" w:rsidRDefault="00B97D09" w:rsidP="00B97D09">
      <w:r>
        <w:t>- справочная информация (место нахождения, графики работы, справочные телефоны, адреса официального сайта и электронной почты администрации, отдела, МФЦ);</w:t>
      </w:r>
    </w:p>
    <w:p w:rsidR="00B97D09" w:rsidRDefault="00B97D09" w:rsidP="00B97D09">
      <w:r>
        <w:t>- бланки заявлений о предоставлении муниципальной услуги и образцы их заполнения;</w:t>
      </w:r>
    </w:p>
    <w:p w:rsidR="00B97D09" w:rsidRDefault="00B97D09" w:rsidP="00B97D09">
      <w:r>
        <w:t>- перечень нормативно правовых актов, регулирующих предоставление муниципальной услуги;</w:t>
      </w:r>
    </w:p>
    <w:p w:rsidR="00B97D09" w:rsidRDefault="00B97D09" w:rsidP="00B97D09">
      <w:r>
        <w:t>- порядок</w:t>
      </w:r>
      <w:r w:rsidR="001C173A">
        <w:t xml:space="preserve"> </w:t>
      </w:r>
      <w:r>
        <w:t>досудебного (внесудебного) обжалования действий (бездействия) и решений, принятых (осуществляемых) в ходе предоставления муниципальной услуги.</w:t>
      </w:r>
    </w:p>
    <w:p w:rsidR="00B65DB4" w:rsidRDefault="00B97D09" w:rsidP="00B97D09">
      <w:r>
        <w:rPr>
          <w:bCs/>
        </w:rPr>
        <w:t xml:space="preserve">1.3.8. </w:t>
      </w:r>
      <w:r w:rsidRPr="00C85578">
        <w:rPr>
          <w:bCs/>
        </w:rPr>
        <w:t xml:space="preserve">В случае внесения изменений в порядок предоставления </w:t>
      </w:r>
      <w:r w:rsidRPr="00C85578">
        <w:t xml:space="preserve">муниципальной </w:t>
      </w:r>
      <w:r w:rsidRPr="00C85578">
        <w:rPr>
          <w:bCs/>
        </w:rPr>
        <w:t xml:space="preserve">услуги специалист </w:t>
      </w:r>
      <w:r w:rsidRPr="00C85578">
        <w:t>отдела, ответственный за предоставление муниципальной услуги</w:t>
      </w:r>
      <w:r w:rsidRPr="00C85578">
        <w:rPr>
          <w:bCs/>
        </w:rPr>
        <w:t>, в срок, не превышающий 5 рабочих дней со дня вступления в силу таких изменений, обеспечивает размещение информации в</w:t>
      </w:r>
      <w:r w:rsidRPr="00C85578">
        <w:t xml:space="preserve"> информационно-телекоммуникационной сети Интернет </w:t>
      </w:r>
      <w:r w:rsidRPr="003F5F98">
        <w:t xml:space="preserve">(на официальном сайте, Едином </w:t>
      </w:r>
      <w:r w:rsidR="00AA3B2F">
        <w:t>портале</w:t>
      </w:r>
      <w:r w:rsidRPr="003F5F98">
        <w:t>)</w:t>
      </w:r>
      <w:r>
        <w:t xml:space="preserve"> </w:t>
      </w:r>
      <w:r w:rsidRPr="00C85578">
        <w:t>и на информационном стенде, находящемся в месте предоставления муниципальной услуги.</w:t>
      </w:r>
    </w:p>
    <w:p w:rsidR="00AA3B2F" w:rsidRDefault="00AA3B2F" w:rsidP="00AA3B2F">
      <w:r>
        <w:t>(</w:t>
      </w:r>
      <w:r w:rsidRPr="00AA3B2F">
        <w:t>в подпункте 1.3.8 пункта 1.3 слова «Едином и региональном порталах» замен</w:t>
      </w:r>
      <w:r>
        <w:t>ены словами «Едином портале» постановлением</w:t>
      </w:r>
      <w:r w:rsidRPr="00252B0D">
        <w:t xml:space="preserve"> Администрации</w:t>
      </w:r>
      <w:r>
        <w:t xml:space="preserve"> </w:t>
      </w:r>
      <w:hyperlink r:id="rId52"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B97D09" w:rsidRPr="005204CD" w:rsidRDefault="00B97D09" w:rsidP="00B97D09">
      <w:r>
        <w:t xml:space="preserve">(пункт 1.3 изложен в редакции постановления Администрации </w:t>
      </w:r>
      <w:hyperlink r:id="rId53" w:tooltip="постановление от 20.05.2019 0:00:00 №591 Администрация Березовского района&#10;&#10;О внесении изменений в постановление администрации Березовского района от 01 марта 2019 года № 211 " w:history="1">
        <w:r w:rsidRPr="001C173A">
          <w:rPr>
            <w:rStyle w:val="a3"/>
          </w:rPr>
          <w:t xml:space="preserve">от 20.05.2019 </w:t>
        </w:r>
        <w:r w:rsidR="00384AA4">
          <w:rPr>
            <w:rStyle w:val="a3"/>
          </w:rPr>
          <w:t xml:space="preserve">                    </w:t>
        </w:r>
        <w:r w:rsidRPr="001C173A">
          <w:rPr>
            <w:rStyle w:val="a3"/>
          </w:rPr>
          <w:t>№ 591)</w:t>
        </w:r>
      </w:hyperlink>
    </w:p>
    <w:p w:rsidR="00B659E9" w:rsidRPr="005204CD" w:rsidRDefault="00B659E9" w:rsidP="00D828AC">
      <w:pPr>
        <w:tabs>
          <w:tab w:val="left" w:pos="0"/>
        </w:tabs>
        <w:autoSpaceDE w:val="0"/>
        <w:autoSpaceDN w:val="0"/>
        <w:adjustRightInd w:val="0"/>
        <w:ind w:right="-1" w:firstLine="709"/>
        <w:jc w:val="center"/>
        <w:outlineLvl w:val="1"/>
        <w:rPr>
          <w:rFonts w:cs="Arial"/>
          <w:szCs w:val="28"/>
        </w:rPr>
      </w:pPr>
    </w:p>
    <w:p w:rsidR="00D828AC" w:rsidRPr="005204CD" w:rsidRDefault="00E20508" w:rsidP="005204CD">
      <w:pPr>
        <w:pStyle w:val="2"/>
      </w:pPr>
      <w:r w:rsidRPr="005204CD">
        <w:t>2</w:t>
      </w:r>
      <w:r w:rsidR="00D828AC" w:rsidRPr="005204CD">
        <w:t>. Стандарт предоставления муниципальной услуги</w:t>
      </w:r>
    </w:p>
    <w:p w:rsidR="00B659E9" w:rsidRPr="005204CD" w:rsidRDefault="00B659E9" w:rsidP="005204CD"/>
    <w:p w:rsidR="00B9468E" w:rsidRDefault="00D828AC" w:rsidP="00B9468E">
      <w:r w:rsidRPr="005204CD">
        <w:t xml:space="preserve">2.1. </w:t>
      </w:r>
      <w:r w:rsidR="00B9468E">
        <w:t>Наименование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w:t>
      </w:r>
    </w:p>
    <w:p w:rsidR="00B9468E" w:rsidRDefault="00B9468E" w:rsidP="00B9468E">
      <w:r>
        <w:t>Муниципальная услуга имеет следующие подуслуги:</w:t>
      </w:r>
    </w:p>
    <w:p w:rsidR="00B9468E" w:rsidRDefault="00B9468E" w:rsidP="00B9468E">
      <w:r>
        <w:rPr>
          <w:szCs w:val="28"/>
        </w:rPr>
        <w:t xml:space="preserve">- </w:t>
      </w:r>
      <w:r>
        <w:t>выдача разрешения на установку и эксплуатацию рекламной конструкции;</w:t>
      </w:r>
    </w:p>
    <w:p w:rsidR="00D828AC" w:rsidRDefault="00B9468E" w:rsidP="00B9468E">
      <w:r>
        <w:t>- аннулирование разрешения на установку и эксплуатацию рекламной конструкции.</w:t>
      </w:r>
    </w:p>
    <w:p w:rsidR="00B9468E" w:rsidRPr="005204CD" w:rsidRDefault="00B9468E" w:rsidP="00B9468E">
      <w:r>
        <w:t xml:space="preserve">(пункт 2.1 изложен в редакции постановления Администрации </w:t>
      </w:r>
      <w:hyperlink r:id="rId54"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B9468E">
          <w:rPr>
            <w:rStyle w:val="a3"/>
          </w:rPr>
          <w:t>от 11.05.2022        № 674</w:t>
        </w:r>
      </w:hyperlink>
      <w:r>
        <w:t>)</w:t>
      </w:r>
    </w:p>
    <w:p w:rsidR="00D828AC" w:rsidRPr="005204CD" w:rsidRDefault="00D828AC" w:rsidP="005204CD">
      <w:r w:rsidRPr="005204CD">
        <w:t>2.2.</w:t>
      </w:r>
      <w:r w:rsidR="005204CD" w:rsidRPr="005204CD">
        <w:t xml:space="preserve"> </w:t>
      </w:r>
      <w:r w:rsidR="001E135B" w:rsidRPr="001E135B">
        <w:t>Наименование органа, предоставляющего муниципальную услугу. Органом местного самоуправления, предоставляющим муниципальную услугу, является администрация Березовского района</w:t>
      </w:r>
      <w:r w:rsidRPr="005204CD">
        <w:t xml:space="preserve">. </w:t>
      </w:r>
    </w:p>
    <w:p w:rsidR="001E135B" w:rsidRDefault="001E135B" w:rsidP="001E135B">
      <w:pPr>
        <w:widowControl w:val="0"/>
        <w:autoSpaceDE w:val="0"/>
        <w:autoSpaceDN w:val="0"/>
        <w:adjustRightInd w:val="0"/>
        <w:ind w:right="-1" w:firstLine="709"/>
        <w:rPr>
          <w:rFonts w:cs="Arial"/>
          <w:szCs w:val="28"/>
        </w:rPr>
      </w:pPr>
      <w:r>
        <w:t>(</w:t>
      </w:r>
      <w:r w:rsidRPr="001E135B">
        <w:t xml:space="preserve">абзац </w:t>
      </w:r>
      <w:r>
        <w:t>первый</w:t>
      </w:r>
      <w:r w:rsidRPr="001E135B">
        <w:t xml:space="preserve"> пункта </w:t>
      </w:r>
      <w:r>
        <w:t>2.2</w:t>
      </w:r>
      <w:r w:rsidRPr="001E135B">
        <w:t xml:space="preserve"> раздела </w:t>
      </w:r>
      <w:r>
        <w:t xml:space="preserve">2 изложен в редакции постановления Администрации </w:t>
      </w:r>
      <w:hyperlink r:id="rId55"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D828AC" w:rsidRPr="005204CD" w:rsidRDefault="002D0A28" w:rsidP="005204CD">
      <w:r w:rsidRPr="005204CD">
        <w:t>Непосредственное п</w:t>
      </w:r>
      <w:r w:rsidR="00D828AC" w:rsidRPr="005204CD">
        <w:t>редоставление муниципальной услуги</w:t>
      </w:r>
      <w:r w:rsidR="005204CD" w:rsidRPr="005204CD">
        <w:t xml:space="preserve"> </w:t>
      </w:r>
      <w:r w:rsidR="00D828AC" w:rsidRPr="005204CD">
        <w:t xml:space="preserve">осуществляет отдел архитектуры и градостроительства администрации Березовского района. </w:t>
      </w:r>
    </w:p>
    <w:p w:rsidR="007C21B4" w:rsidRDefault="007C21B4" w:rsidP="007C21B4">
      <w:pPr>
        <w:rPr>
          <w:bCs/>
        </w:rPr>
      </w:pPr>
      <w:r w:rsidRPr="007C21B4">
        <w:rPr>
          <w:bCs/>
        </w:rPr>
        <w:t>За получением муниципальной услуги заявитель может также обратиться в МФЦ.</w:t>
      </w:r>
    </w:p>
    <w:p w:rsidR="007C21B4" w:rsidRDefault="007C21B4" w:rsidP="007C21B4">
      <w:pPr>
        <w:rPr>
          <w:bCs/>
        </w:rPr>
      </w:pPr>
      <w:r>
        <w:rPr>
          <w:bCs/>
        </w:rPr>
        <w:t>(а</w:t>
      </w:r>
      <w:r w:rsidRPr="007C21B4">
        <w:rPr>
          <w:bCs/>
        </w:rPr>
        <w:t xml:space="preserve">бзац третий пункта 2.2. </w:t>
      </w:r>
      <w:r>
        <w:rPr>
          <w:bCs/>
        </w:rPr>
        <w:t xml:space="preserve">изложен в редакции постановления Администрации </w:t>
      </w:r>
      <w:r w:rsidR="00384AA4">
        <w:rPr>
          <w:bCs/>
        </w:rPr>
        <w:t xml:space="preserve">                </w:t>
      </w:r>
      <w:hyperlink r:id="rId56" w:tooltip="постановление от 16.02.2021 0:00:00 №182 Администрация Березовского района&#10;&#10;О внесении изменений в постановление администрации Березовского района от 01.03.2019 № 211 " w:history="1">
        <w:r w:rsidRPr="007C21B4">
          <w:rPr>
            <w:rStyle w:val="a3"/>
            <w:bCs/>
          </w:rPr>
          <w:t>от 16.02.2021 № 182</w:t>
        </w:r>
      </w:hyperlink>
      <w:r>
        <w:rPr>
          <w:bCs/>
        </w:rPr>
        <w:t>)</w:t>
      </w:r>
    </w:p>
    <w:p w:rsidR="00D828AC" w:rsidRPr="005204CD" w:rsidRDefault="00D828AC" w:rsidP="007C21B4">
      <w:r w:rsidRPr="005204CD">
        <w:t>При предоставлении муниципальной услуги отдел осуществляет межведомственное информационное взаимодействие со следующими органами власти:</w:t>
      </w:r>
    </w:p>
    <w:p w:rsidR="00D828AC" w:rsidRPr="005204CD" w:rsidRDefault="00E20508" w:rsidP="005204CD">
      <w:r w:rsidRPr="005204CD">
        <w:rPr>
          <w:bCs/>
        </w:rPr>
        <w:t xml:space="preserve">- </w:t>
      </w:r>
      <w:r w:rsidR="00D828AC" w:rsidRPr="005204CD">
        <w:rPr>
          <w:bCs/>
        </w:rPr>
        <w:t>Березовским отделом Управления Федеральной службы государственной регистрации, кадастра и картографии по Ханты-Мансийскому автономному округу</w:t>
      </w:r>
      <w:r w:rsidR="005204CD" w:rsidRPr="005204CD">
        <w:rPr>
          <w:bCs/>
        </w:rPr>
        <w:t>-</w:t>
      </w:r>
      <w:r w:rsidR="00D828AC" w:rsidRPr="005204CD">
        <w:rPr>
          <w:bCs/>
        </w:rPr>
        <w:t>Югре;</w:t>
      </w:r>
    </w:p>
    <w:p w:rsidR="00D828AC" w:rsidRPr="005204CD" w:rsidRDefault="00E20508" w:rsidP="005204CD">
      <w:r w:rsidRPr="005204CD">
        <w:lastRenderedPageBreak/>
        <w:t xml:space="preserve">- </w:t>
      </w:r>
      <w:r w:rsidR="00B9468E" w:rsidRPr="00B9468E">
        <w:rPr>
          <w:bCs/>
        </w:rPr>
        <w:t>Межрайонной ИФНС России № 7 по Ханты-Мансийскому автономному округу-Югре;</w:t>
      </w:r>
    </w:p>
    <w:p w:rsidR="00D828AC" w:rsidRPr="005204CD" w:rsidRDefault="00E20508" w:rsidP="005204CD">
      <w:r w:rsidRPr="005204CD">
        <w:rPr>
          <w:rStyle w:val="a4"/>
          <w:rFonts w:ascii="Arial" w:hAnsi="Arial" w:cs="Arial"/>
          <w:b w:val="0"/>
          <w:szCs w:val="28"/>
        </w:rPr>
        <w:t>- о</w:t>
      </w:r>
      <w:r w:rsidR="00D828AC" w:rsidRPr="005204CD">
        <w:rPr>
          <w:rStyle w:val="a4"/>
          <w:rFonts w:ascii="Arial" w:hAnsi="Arial" w:cs="Arial"/>
          <w:b w:val="0"/>
          <w:szCs w:val="28"/>
        </w:rPr>
        <w:t>тделом</w:t>
      </w:r>
      <w:r w:rsidR="005204CD" w:rsidRPr="005204CD">
        <w:rPr>
          <w:rStyle w:val="a4"/>
          <w:rFonts w:ascii="Arial" w:hAnsi="Arial" w:cs="Arial"/>
          <w:b w:val="0"/>
          <w:szCs w:val="28"/>
        </w:rPr>
        <w:t xml:space="preserve"> № </w:t>
      </w:r>
      <w:r w:rsidR="00D828AC" w:rsidRPr="005204CD">
        <w:rPr>
          <w:rStyle w:val="a4"/>
          <w:rFonts w:ascii="Arial" w:hAnsi="Arial" w:cs="Arial"/>
          <w:b w:val="0"/>
          <w:szCs w:val="28"/>
        </w:rPr>
        <w:t>1 Управления Федерального казначейства</w:t>
      </w:r>
      <w:r w:rsidR="00D828AC" w:rsidRPr="005204CD">
        <w:rPr>
          <w:b/>
        </w:rPr>
        <w:t xml:space="preserve"> </w:t>
      </w:r>
      <w:r w:rsidR="00D828AC" w:rsidRPr="005204CD">
        <w:rPr>
          <w:rStyle w:val="a4"/>
          <w:rFonts w:ascii="Arial" w:hAnsi="Arial" w:cs="Arial"/>
          <w:b w:val="0"/>
          <w:szCs w:val="28"/>
        </w:rPr>
        <w:t>по</w:t>
      </w:r>
      <w:r w:rsidR="005204CD" w:rsidRPr="005204CD">
        <w:rPr>
          <w:rStyle w:val="a4"/>
          <w:rFonts w:ascii="Arial" w:hAnsi="Arial" w:cs="Arial"/>
          <w:b w:val="0"/>
          <w:szCs w:val="28"/>
        </w:rPr>
        <w:t xml:space="preserve"> </w:t>
      </w:r>
      <w:r w:rsidR="00D828AC" w:rsidRPr="005204CD">
        <w:rPr>
          <w:rStyle w:val="a4"/>
          <w:rFonts w:ascii="Arial" w:hAnsi="Arial" w:cs="Arial"/>
          <w:b w:val="0"/>
          <w:szCs w:val="28"/>
        </w:rPr>
        <w:t>Ханты</w:t>
      </w:r>
      <w:r w:rsidRPr="005204CD">
        <w:rPr>
          <w:rStyle w:val="a4"/>
          <w:rFonts w:ascii="Arial" w:hAnsi="Arial" w:cs="Arial"/>
          <w:b w:val="0"/>
          <w:szCs w:val="28"/>
        </w:rPr>
        <w:t>-</w:t>
      </w:r>
      <w:r w:rsidR="00D828AC" w:rsidRPr="005204CD">
        <w:rPr>
          <w:rStyle w:val="a4"/>
          <w:rFonts w:ascii="Arial" w:hAnsi="Arial" w:cs="Arial"/>
          <w:b w:val="0"/>
          <w:szCs w:val="28"/>
        </w:rPr>
        <w:t>Мансийскому автономному округу</w:t>
      </w:r>
      <w:r w:rsidR="005204CD" w:rsidRPr="005204CD">
        <w:rPr>
          <w:rStyle w:val="a4"/>
          <w:rFonts w:ascii="Arial" w:hAnsi="Arial" w:cs="Arial"/>
          <w:b w:val="0"/>
          <w:szCs w:val="28"/>
        </w:rPr>
        <w:t>-</w:t>
      </w:r>
      <w:r w:rsidR="00D828AC" w:rsidRPr="005204CD">
        <w:rPr>
          <w:rStyle w:val="a4"/>
          <w:rFonts w:ascii="Arial" w:hAnsi="Arial" w:cs="Arial"/>
          <w:b w:val="0"/>
          <w:szCs w:val="28"/>
        </w:rPr>
        <w:t>Югре</w:t>
      </w:r>
      <w:r w:rsidR="00DA5AAF" w:rsidRPr="005204CD">
        <w:t>;</w:t>
      </w:r>
    </w:p>
    <w:p w:rsidR="00DA5AAF" w:rsidRPr="005204CD" w:rsidRDefault="00DA5AAF" w:rsidP="005204CD">
      <w:r w:rsidRPr="005204CD">
        <w:t>- Комитет</w:t>
      </w:r>
      <w:r w:rsidR="00946C0E" w:rsidRPr="005204CD">
        <w:t>ом</w:t>
      </w:r>
      <w:r w:rsidRPr="005204CD">
        <w:t xml:space="preserve"> по земельным ресурсам и управлению муниципальным имуществом</w:t>
      </w:r>
      <w:r w:rsidR="00946C0E" w:rsidRPr="005204CD">
        <w:t xml:space="preserve"> администрации Березовского района</w:t>
      </w:r>
      <w:r w:rsidRPr="005204CD">
        <w:t>.</w:t>
      </w:r>
    </w:p>
    <w:p w:rsidR="003B4B40" w:rsidRPr="005204CD" w:rsidRDefault="00D828AC" w:rsidP="005204CD">
      <w:r w:rsidRPr="005204CD">
        <w:t>В соответствии с требованиями пункта 3 части 1 статьи 7 Федерального закона от 27 июля 2010 года</w:t>
      </w:r>
      <w:r w:rsidR="005204CD" w:rsidRPr="005204CD">
        <w:t xml:space="preserve"> № </w:t>
      </w:r>
      <w:hyperlink r:id="rId5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B32121">
          <w:rPr>
            <w:rStyle w:val="a3"/>
            <w:lang w:eastAsia="ar-SA"/>
          </w:rPr>
          <w:t>210</w:t>
        </w:r>
        <w:r w:rsidR="00E20508" w:rsidRPr="00B32121">
          <w:rPr>
            <w:rStyle w:val="a3"/>
            <w:rFonts w:cs="Arial"/>
            <w:szCs w:val="28"/>
          </w:rPr>
          <w:t>-</w:t>
        </w:r>
        <w:r w:rsidRPr="00B32121">
          <w:rPr>
            <w:rStyle w:val="a3"/>
            <w:lang w:eastAsia="ar-SA"/>
          </w:rPr>
          <w:t xml:space="preserve">ФЗ </w:t>
        </w:r>
        <w:r w:rsidR="005204CD" w:rsidRPr="00B32121">
          <w:rPr>
            <w:rStyle w:val="a3"/>
            <w:lang w:eastAsia="ar-SA"/>
          </w:rPr>
          <w:t>«</w:t>
        </w:r>
        <w:r w:rsidRPr="00B32121">
          <w:rPr>
            <w:rStyle w:val="a3"/>
            <w:lang w:eastAsia="ar-SA"/>
          </w:rPr>
          <w:t>Об организации предоставления</w:t>
        </w:r>
      </w:hyperlink>
      <w:r w:rsidRPr="005204CD">
        <w:rPr>
          <w:lang w:eastAsia="ar-SA"/>
        </w:rPr>
        <w:t xml:space="preserve"> государственных и муниципальных услуг</w:t>
      </w:r>
      <w:r w:rsidR="005204CD" w:rsidRPr="005204CD">
        <w:rPr>
          <w:lang w:eastAsia="ar-SA"/>
        </w:rPr>
        <w:t>»</w:t>
      </w:r>
      <w:r w:rsidRPr="005204CD">
        <w:rPr>
          <w:lang w:eastAsia="ar-SA"/>
        </w:rPr>
        <w:t xml:space="preserve"> установлен запрет требовать</w:t>
      </w:r>
      <w:r w:rsidR="005204CD" w:rsidRPr="005204CD">
        <w:rPr>
          <w:lang w:eastAsia="ar-SA"/>
        </w:rPr>
        <w:t xml:space="preserve"> </w:t>
      </w:r>
      <w:r w:rsidRPr="005204CD">
        <w:t>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r w:rsidR="005204CD" w:rsidRPr="005204CD">
        <w:t xml:space="preserve"> </w:t>
      </w:r>
      <w:r w:rsidRPr="005204CD">
        <w:t>за исключением получения услуг и получения документов и информации, предоставляемых в результате предоставления таких услуг, включенных</w:t>
      </w:r>
      <w:r w:rsidR="005204CD" w:rsidRPr="005204CD">
        <w:t xml:space="preserve"> </w:t>
      </w:r>
    </w:p>
    <w:p w:rsidR="00D770FD" w:rsidRDefault="00D828AC" w:rsidP="005204CD">
      <w:r w:rsidRPr="005204CD">
        <w:t>в Перечень услуг, которые являются необходимыми и обязательными для предоставления муниципальных услуг,</w:t>
      </w:r>
      <w:r w:rsidR="00AA77B9" w:rsidRPr="005204CD">
        <w:t xml:space="preserve"> </w:t>
      </w:r>
      <w:r w:rsidRPr="005204CD">
        <w:t xml:space="preserve">утвержденный решением Думы Березовского района от </w:t>
      </w:r>
      <w:hyperlink r:id="rId58"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00E20508" w:rsidRPr="00B32121">
          <w:rPr>
            <w:rStyle w:val="a3"/>
          </w:rPr>
          <w:t>0</w:t>
        </w:r>
        <w:r w:rsidRPr="00B32121">
          <w:rPr>
            <w:rStyle w:val="a3"/>
          </w:rPr>
          <w:t>3 ноября 2011 года</w:t>
        </w:r>
        <w:r w:rsidR="005204CD" w:rsidRPr="00B32121">
          <w:rPr>
            <w:rStyle w:val="a3"/>
          </w:rPr>
          <w:t xml:space="preserve"> № </w:t>
        </w:r>
        <w:r w:rsidRPr="00B32121">
          <w:rPr>
            <w:rStyle w:val="a3"/>
          </w:rPr>
          <w:t>96</w:t>
        </w:r>
      </w:hyperlink>
      <w:r w:rsidRPr="005204CD">
        <w:t xml:space="preserve"> </w:t>
      </w:r>
      <w:r w:rsidR="005204CD" w:rsidRPr="005204CD">
        <w:t>«</w:t>
      </w:r>
      <w:r w:rsidRPr="005204CD">
        <w:t xml:space="preserve">Об утверждении перечня услуг, которые являются необходимыми и обязательными для предоставления органами местного самоуправления муниципальных </w:t>
      </w:r>
      <w:r w:rsidR="005D3474" w:rsidRPr="005204CD">
        <w:t>услуг, а так</w:t>
      </w:r>
      <w:r w:rsidRPr="005204CD">
        <w:t>же</w:t>
      </w:r>
      <w:r w:rsidR="005204CD" w:rsidRPr="005204CD">
        <w:t xml:space="preserve"> </w:t>
      </w:r>
      <w:r w:rsidRPr="005204CD">
        <w:t>порядка определения размера платы за оказание таких услуг</w:t>
      </w:r>
      <w:r w:rsidR="005204CD" w:rsidRPr="005204CD">
        <w:t>»</w:t>
      </w:r>
      <w:r w:rsidRPr="005204CD">
        <w:t>.</w:t>
      </w:r>
    </w:p>
    <w:p w:rsidR="00B9468E" w:rsidRPr="005204CD" w:rsidRDefault="00B9468E" w:rsidP="005204CD">
      <w:r>
        <w:t>(</w:t>
      </w:r>
      <w:r w:rsidRPr="00B9468E">
        <w:t>абзац шестой пункта 2.2</w:t>
      </w:r>
      <w:r>
        <w:t xml:space="preserve"> изложен в редакции постановления Администрации      </w:t>
      </w:r>
      <w:hyperlink r:id="rId59"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B9468E">
          <w:rPr>
            <w:rStyle w:val="a3"/>
          </w:rPr>
          <w:t>от 11.05.2022 № 674</w:t>
        </w:r>
      </w:hyperlink>
      <w:r>
        <w:t>)</w:t>
      </w:r>
    </w:p>
    <w:p w:rsidR="00556C08" w:rsidRPr="005204CD" w:rsidRDefault="00556C08" w:rsidP="005204CD">
      <w:r w:rsidRPr="005204CD">
        <w:t>2.3. Результат предоставления муниципальной услуги.</w:t>
      </w:r>
    </w:p>
    <w:p w:rsidR="00556C08" w:rsidRPr="005204CD" w:rsidRDefault="00556C08" w:rsidP="005204CD">
      <w:r w:rsidRPr="005204CD">
        <w:t>Результатом предоставления муниципальной услуги является выдача (направление) заявителю решения о предоставлении или об отказе в предоставлении муниципальной услуги.</w:t>
      </w:r>
    </w:p>
    <w:p w:rsidR="00556C08" w:rsidRPr="005204CD" w:rsidRDefault="00556C08" w:rsidP="005204CD">
      <w:r w:rsidRPr="005204CD">
        <w:t>Решение о предоставлении муниципальной услуги по выдаче разрешения</w:t>
      </w:r>
      <w:r w:rsidR="005204CD" w:rsidRPr="005204CD">
        <w:t xml:space="preserve"> </w:t>
      </w:r>
      <w:r w:rsidRPr="005204CD">
        <w:t>на установку и эксплуатацию рекламной конструкции оформляется по форме</w:t>
      </w:r>
      <w:r w:rsidR="005D3474" w:rsidRPr="005204CD">
        <w:t>,</w:t>
      </w:r>
      <w:r w:rsidRPr="005204CD">
        <w:t xml:space="preserve"> приведенной</w:t>
      </w:r>
      <w:r w:rsidR="00FB490D" w:rsidRPr="005204CD">
        <w:t xml:space="preserve"> в приложении</w:t>
      </w:r>
      <w:r w:rsidR="005204CD" w:rsidRPr="005204CD">
        <w:t xml:space="preserve"> </w:t>
      </w:r>
      <w:r w:rsidR="00FB490D" w:rsidRPr="005204CD">
        <w:t>3 к</w:t>
      </w:r>
      <w:r w:rsidR="005204CD" w:rsidRPr="005204CD">
        <w:t xml:space="preserve"> </w:t>
      </w:r>
      <w:r w:rsidR="00FB490D" w:rsidRPr="005204CD">
        <w:t>настоящему а</w:t>
      </w:r>
      <w:r w:rsidRPr="005204CD">
        <w:t>дминистративному регламенту.</w:t>
      </w:r>
    </w:p>
    <w:p w:rsidR="00556C08" w:rsidRPr="005204CD" w:rsidRDefault="00C93BCD" w:rsidP="005204CD">
      <w:r w:rsidRPr="005204CD">
        <w:t>Мотивированное р</w:t>
      </w:r>
      <w:r w:rsidR="00556C08" w:rsidRPr="005204CD">
        <w:t>ешение об отказе в предоставлении муниципальной услуги оформляется</w:t>
      </w:r>
      <w:r w:rsidR="005204CD" w:rsidRPr="005204CD">
        <w:t xml:space="preserve"> </w:t>
      </w:r>
      <w:r w:rsidR="00556C08" w:rsidRPr="005204CD">
        <w:t>в форме уведомления об отказе в выдаче разрешения на уст</w:t>
      </w:r>
      <w:r w:rsidRPr="005204CD">
        <w:t>ановку</w:t>
      </w:r>
      <w:r w:rsidR="005204CD" w:rsidRPr="005204CD">
        <w:t xml:space="preserve"> </w:t>
      </w:r>
      <w:r w:rsidR="00556C08" w:rsidRPr="005204CD">
        <w:t>и экс</w:t>
      </w:r>
      <w:r w:rsidR="00FB490D" w:rsidRPr="005204CD">
        <w:t>плуатацию рекламной конструкции.</w:t>
      </w:r>
    </w:p>
    <w:p w:rsidR="00556C08" w:rsidRPr="005204CD" w:rsidRDefault="00556C08" w:rsidP="005204CD">
      <w:r w:rsidRPr="005204CD">
        <w:t>Решение по аннулированию разрешения на установку и эксплуатацию рекламной конструкции оформляется в форме уведомления об аннулировании разрешения на установку и эксплуатацию рекламной конструкции.</w:t>
      </w:r>
    </w:p>
    <w:p w:rsidR="00B65DB4" w:rsidRPr="005204CD" w:rsidRDefault="00B65DB4" w:rsidP="005204CD">
      <w:pPr>
        <w:rPr>
          <w:color w:val="000000"/>
        </w:rPr>
      </w:pPr>
      <w:r w:rsidRPr="005204CD">
        <w:rPr>
          <w:color w:val="000000"/>
        </w:rPr>
        <w:t xml:space="preserve">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подписанного заведующим отделом, либо лицом его, замещающим с использованием усиленной квалифицированной электронной подписи. </w:t>
      </w:r>
    </w:p>
    <w:p w:rsidR="00B65DB4" w:rsidRDefault="00B65DB4" w:rsidP="005204CD">
      <w:pPr>
        <w:rPr>
          <w:color w:val="000000"/>
        </w:rPr>
      </w:pPr>
      <w:r w:rsidRPr="005204CD">
        <w:rPr>
          <w:color w:val="000000"/>
        </w:rPr>
        <w:t xml:space="preserve">Возможность получения результата предоставления </w:t>
      </w:r>
      <w:r w:rsidR="00C93BCD" w:rsidRPr="005204CD">
        <w:rPr>
          <w:color w:val="000000"/>
        </w:rPr>
        <w:t xml:space="preserve">муниципальной </w:t>
      </w:r>
      <w:r w:rsidRPr="005204CD">
        <w:rPr>
          <w:color w:val="000000"/>
        </w:rPr>
        <w:t>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w:t>
      </w:r>
    </w:p>
    <w:p w:rsidR="002C6521" w:rsidRPr="002C6521" w:rsidRDefault="002C6521" w:rsidP="002C6521">
      <w:pPr>
        <w:rPr>
          <w:color w:val="000000"/>
        </w:rPr>
      </w:pPr>
      <w:r w:rsidRPr="002C6521">
        <w:rPr>
          <w:color w:val="000000"/>
        </w:rP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2C6521" w:rsidRPr="002C6521" w:rsidRDefault="002C6521" w:rsidP="002C6521">
      <w:pPr>
        <w:rPr>
          <w:color w:val="000000"/>
        </w:rPr>
      </w:pPr>
      <w:r w:rsidRPr="002C6521">
        <w:rPr>
          <w:color w:val="000000"/>
        </w:rPr>
        <w:t>Формирование реестровой записи в качестве результата предоставления муниципальной услуги не предусмотрено.</w:t>
      </w:r>
    </w:p>
    <w:p w:rsidR="002C6521" w:rsidRDefault="002C6521" w:rsidP="002C6521">
      <w:pPr>
        <w:rPr>
          <w:color w:val="000000"/>
        </w:rPr>
      </w:pPr>
      <w:r w:rsidRPr="002C6521">
        <w:rPr>
          <w:color w:val="000000"/>
        </w:rPr>
        <w:t>Результат предоставления муниципальной услуги может быть получен заявителем посредством Единого портала, почтового отправления, лично в отделе, в МФЦ.</w:t>
      </w:r>
    </w:p>
    <w:p w:rsidR="002C6521" w:rsidRPr="005204CD" w:rsidRDefault="002C6521" w:rsidP="005204CD">
      <w:r>
        <w:lastRenderedPageBreak/>
        <w:t>(</w:t>
      </w:r>
      <w:r w:rsidRPr="002C6521">
        <w:t>пункт 2.3 раздела 2 дополн</w:t>
      </w:r>
      <w:r>
        <w:t>ен</w:t>
      </w:r>
      <w:r w:rsidRPr="002C6521">
        <w:t xml:space="preserve"> абзацами восьмым - десятым </w:t>
      </w:r>
      <w:r>
        <w:t xml:space="preserve">постановлением Администрации </w:t>
      </w:r>
      <w:hyperlink r:id="rId60" w:tooltip="постановление от 27.02.2026 0:00:00 №168 Администрация Березовского района&#10;&#10;О внесении изменения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2C6521">
          <w:rPr>
            <w:rStyle w:val="a3"/>
          </w:rPr>
          <w:t>от 27.02.2026 № 168</w:t>
        </w:r>
      </w:hyperlink>
      <w:r>
        <w:t>)</w:t>
      </w:r>
    </w:p>
    <w:p w:rsidR="00B9468E" w:rsidRPr="00B9468E" w:rsidRDefault="00D828AC" w:rsidP="00B9468E">
      <w:pPr>
        <w:rPr>
          <w:color w:val="000000"/>
        </w:rPr>
      </w:pPr>
      <w:r w:rsidRPr="005204CD">
        <w:t xml:space="preserve">2.4. </w:t>
      </w:r>
      <w:r w:rsidR="00B9468E" w:rsidRPr="00B9468E">
        <w:rPr>
          <w:color w:val="000000"/>
        </w:rPr>
        <w:t>Срок предоставления муниципальной услуги.</w:t>
      </w:r>
    </w:p>
    <w:p w:rsidR="00B9468E" w:rsidRPr="00B9468E" w:rsidRDefault="00B9468E" w:rsidP="00B9468E">
      <w:pPr>
        <w:rPr>
          <w:color w:val="000000"/>
        </w:rPr>
      </w:pPr>
      <w:r w:rsidRPr="00B9468E">
        <w:rPr>
          <w:color w:val="000000"/>
        </w:rPr>
        <w:t>Общий (максимальный) срок предоставления муниципальной услуги по выдаче разрешения на установку и эксплуатацию рекламной конструкции составляет 12 рабочих дней со дня поступления в отдел заявления о выдаче разрешения на установку и эксплуатацию рекламных конструкций.</w:t>
      </w:r>
    </w:p>
    <w:p w:rsidR="00B9468E" w:rsidRPr="00B9468E" w:rsidRDefault="00B9468E" w:rsidP="00B9468E">
      <w:pPr>
        <w:rPr>
          <w:color w:val="000000"/>
        </w:rPr>
      </w:pPr>
      <w:r w:rsidRPr="00B9468E">
        <w:rPr>
          <w:color w:val="000000"/>
        </w:rPr>
        <w:t>Общий (максимальный) срок предоставления муниципальной услуги по аннулированию разрешения на установку и эксплуатацию рекламной конструкции составляет 7 рабочих дней со дня поступления в отдел документов</w:t>
      </w:r>
      <w:r w:rsidR="002C6521">
        <w:rPr>
          <w:color w:val="000000"/>
        </w:rPr>
        <w:t>,</w:t>
      </w:r>
      <w:r w:rsidRPr="00B9468E">
        <w:rPr>
          <w:color w:val="000000"/>
        </w:rPr>
        <w:t xml:space="preserve"> указанных в подпункте 2.6.2 пункта 2.6 настоящего административного регламента. </w:t>
      </w:r>
    </w:p>
    <w:p w:rsidR="00B9468E" w:rsidRPr="00B9468E" w:rsidRDefault="00B9468E" w:rsidP="00B9468E">
      <w:pPr>
        <w:rPr>
          <w:color w:val="000000"/>
        </w:rPr>
      </w:pPr>
      <w:r w:rsidRPr="00B9468E">
        <w:rPr>
          <w:color w:val="000000"/>
        </w:rPr>
        <w:t>В общий срок предоставления муниципал</w:t>
      </w:r>
      <w:bookmarkStart w:id="0" w:name="_GoBack"/>
      <w:bookmarkEnd w:id="0"/>
      <w:r w:rsidRPr="00B9468E">
        <w:rPr>
          <w:color w:val="000000"/>
        </w:rPr>
        <w:t>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D828AC" w:rsidRDefault="00B9468E" w:rsidP="00B9468E">
      <w:pPr>
        <w:rPr>
          <w:color w:val="000000"/>
        </w:rPr>
      </w:pPr>
      <w:r w:rsidRPr="00B9468E">
        <w:rPr>
          <w:color w:val="000000"/>
        </w:rPr>
        <w:t>Срок выдачи (направления) документов, являющихся результатом предоставления муниципально</w:t>
      </w:r>
      <w:r w:rsidR="00384AA4">
        <w:rPr>
          <w:color w:val="000000"/>
        </w:rPr>
        <w:t xml:space="preserve">й услуги, - в течение </w:t>
      </w:r>
      <w:r w:rsidRPr="00B9468E">
        <w:rPr>
          <w:color w:val="000000"/>
        </w:rPr>
        <w:t>1 рабочего дня со дня принятия одного из указанных в пункте 2.3 настоящего административного регламента решений.</w:t>
      </w:r>
    </w:p>
    <w:p w:rsidR="00B9468E" w:rsidRPr="00B9468E" w:rsidRDefault="00B9468E" w:rsidP="00B9468E">
      <w:pPr>
        <w:rPr>
          <w:color w:val="000000"/>
        </w:rPr>
      </w:pPr>
      <w:r>
        <w:rPr>
          <w:color w:val="000000"/>
        </w:rPr>
        <w:t xml:space="preserve">(пункт 2.4 изложен в редакции постановления Администрации </w:t>
      </w:r>
      <w:hyperlink r:id="rId61"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B9468E">
          <w:rPr>
            <w:rStyle w:val="a3"/>
          </w:rPr>
          <w:t>от 11.05.2022        № 674)</w:t>
        </w:r>
      </w:hyperlink>
    </w:p>
    <w:p w:rsidR="00B97D09" w:rsidRPr="005204CD" w:rsidRDefault="00D828AC" w:rsidP="00EA7B5A">
      <w:r w:rsidRPr="005204CD">
        <w:t>2.5.</w:t>
      </w:r>
      <w:r w:rsidR="00AC011B" w:rsidRPr="005204CD">
        <w:t xml:space="preserve"> </w:t>
      </w:r>
      <w:r w:rsidR="00EA7B5A">
        <w:t>(</w:t>
      </w:r>
      <w:r w:rsidR="00EA7B5A" w:rsidRPr="00EA7B5A">
        <w:t xml:space="preserve">пункт 2.5 </w:t>
      </w:r>
      <w:r w:rsidR="00EA7B5A">
        <w:t xml:space="preserve">утратил силу </w:t>
      </w:r>
      <w:r w:rsidR="00EA7B5A" w:rsidRPr="00252B0D">
        <w:t>постановлением Администрации</w:t>
      </w:r>
      <w:r w:rsidR="00EA7B5A">
        <w:t xml:space="preserve"> </w:t>
      </w:r>
      <w:hyperlink r:id="rId62" w:tooltip="постановление от 12.05.2025 0:00:00 №365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00EA7B5A" w:rsidRPr="00EA7B5A">
          <w:rPr>
            <w:rStyle w:val="a3"/>
          </w:rPr>
          <w:t>от 12.05.2025 № 365</w:t>
        </w:r>
      </w:hyperlink>
      <w:r w:rsidR="00EA7B5A">
        <w:t>)</w:t>
      </w:r>
    </w:p>
    <w:p w:rsidR="00D828AC" w:rsidRPr="005204CD" w:rsidRDefault="00D828AC" w:rsidP="005204CD">
      <w:r w:rsidRPr="005204CD">
        <w:t>2.6. Исчерпывающий перечень документов</w:t>
      </w:r>
      <w:r w:rsidR="00480970" w:rsidRPr="005204CD">
        <w:t xml:space="preserve"> и требования к документам, необходимым</w:t>
      </w:r>
      <w:r w:rsidRPr="005204CD">
        <w:t xml:space="preserve"> для предоставления муниципальной услуги</w:t>
      </w:r>
      <w:r w:rsidR="00832943" w:rsidRPr="005204CD">
        <w:t>.</w:t>
      </w:r>
    </w:p>
    <w:p w:rsidR="002B201F" w:rsidRPr="005204CD" w:rsidRDefault="00435332" w:rsidP="005204CD">
      <w:r w:rsidRPr="005204CD">
        <w:t>Исчерпывающий перече</w:t>
      </w:r>
      <w:r w:rsidR="00D6744F" w:rsidRPr="005204CD">
        <w:t>нь документов, необходимые</w:t>
      </w:r>
      <w:r w:rsidRPr="005204CD">
        <w:t xml:space="preserve"> для предоставления муниципальной услуги.</w:t>
      </w:r>
    </w:p>
    <w:p w:rsidR="00B9468E" w:rsidRDefault="00D828AC" w:rsidP="00B9468E">
      <w:r w:rsidRPr="005204CD">
        <w:t>2.6.1</w:t>
      </w:r>
      <w:r w:rsidR="00997BF5" w:rsidRPr="005204CD">
        <w:t xml:space="preserve">. </w:t>
      </w:r>
      <w:r w:rsidR="00B9468E">
        <w:t>Для выдачи разрешения на установку и эксплуатацию рекламной конструкции заявитель самостоятельно представляет следующие документы:</w:t>
      </w:r>
    </w:p>
    <w:p w:rsidR="00B9468E" w:rsidRPr="00B9468E" w:rsidRDefault="00B9468E" w:rsidP="00B9468E">
      <w:r w:rsidRPr="00B9468E">
        <w:t>- заявление о предоставлении муниципальной услуги по форме, согл</w:t>
      </w:r>
      <w:r w:rsidR="0035076A">
        <w:t>асно приложению 1 к настоящему</w:t>
      </w:r>
      <w:r w:rsidRPr="00B9468E">
        <w:t xml:space="preserve"> административному регламенту;</w:t>
      </w:r>
    </w:p>
    <w:p w:rsidR="00B9468E" w:rsidRDefault="001E135B" w:rsidP="00B9468E">
      <w:r w:rsidRPr="001E135B">
        <w:t>- паспорт гражданина Российской Федерации либо иной документ, удостоверяющий личность Заявителя или представителя Заявителя в соответствии с законодательством Российской Федерации (представляется в случае личного обращения в отдел, МФЦ)</w:t>
      </w:r>
      <w:r w:rsidR="00B9468E" w:rsidRPr="00B9468E">
        <w:t>;</w:t>
      </w:r>
    </w:p>
    <w:p w:rsidR="001E135B" w:rsidRPr="00B9468E" w:rsidRDefault="001E135B" w:rsidP="00B9468E">
      <w:r>
        <w:t>(</w:t>
      </w:r>
      <w:r w:rsidR="00545258" w:rsidRPr="00545258">
        <w:t xml:space="preserve">абзац третий подпункта 2.6.1 пункта 2.6 раздела 2 </w:t>
      </w:r>
      <w:r>
        <w:t xml:space="preserve">изложен в редакции постановления Администрации </w:t>
      </w:r>
      <w:hyperlink r:id="rId63"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B9468E" w:rsidRPr="00B9468E" w:rsidRDefault="00B9468E" w:rsidP="00B9468E">
      <w:r w:rsidRPr="00B9468E">
        <w:t xml:space="preserve">-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w:t>
      </w:r>
    </w:p>
    <w:p w:rsidR="00B9468E" w:rsidRPr="00B9468E" w:rsidRDefault="00B9468E" w:rsidP="00B9468E">
      <w:r w:rsidRPr="00B9468E">
        <w:t>- проектную документацию рекламной конструкции;</w:t>
      </w:r>
    </w:p>
    <w:p w:rsidR="00B9468E" w:rsidRPr="00B9468E" w:rsidRDefault="00B9468E" w:rsidP="00B9468E">
      <w:r w:rsidRPr="00B9468E">
        <w:t>- эскиз рекламной конструкции;</w:t>
      </w:r>
    </w:p>
    <w:p w:rsidR="00B9468E" w:rsidRPr="00B9468E" w:rsidRDefault="00B9468E" w:rsidP="00B9468E">
      <w:r w:rsidRPr="00B9468E">
        <w:t>- нотариально удостоверенное согласие собственника недвижимого имущества на присоединение к этому имуществу рекламной конструкции (в случае если имущество передано уполномоченному лицу);</w:t>
      </w:r>
    </w:p>
    <w:p w:rsidR="00B9468E" w:rsidRPr="00B9468E" w:rsidRDefault="00B9468E" w:rsidP="00B9468E">
      <w:r w:rsidRPr="00B9468E">
        <w:t>- нотариально удостоверенное согласие собственника (-ов) недвижимого имущества на присоединение к этому имуществу рекламной конструкции (в случае если заявитель не является единоличным собственником имущества);</w:t>
      </w:r>
    </w:p>
    <w:p w:rsidR="00B9468E" w:rsidRPr="00B9468E" w:rsidRDefault="00B9468E" w:rsidP="00B9468E">
      <w:r w:rsidRPr="00B9468E">
        <w:t>- нотариально удостоверенный протокол общего собрания собственников помещений в многоквартирном доме (в случае, когда рекламная конструкция присоединяется к общему имуществу);</w:t>
      </w:r>
    </w:p>
    <w:p w:rsidR="00B9468E" w:rsidRPr="00B9468E" w:rsidRDefault="00B9468E" w:rsidP="00B9468E">
      <w:r w:rsidRPr="00B9468E">
        <w:t>- договор на установку и эксплуатацию рекламной конструкции, за исключением случаев:</w:t>
      </w:r>
    </w:p>
    <w:p w:rsidR="00B9468E" w:rsidRPr="00B9468E" w:rsidRDefault="00B9468E" w:rsidP="00B9468E">
      <w:r w:rsidRPr="00B9468E">
        <w:t>когда заявитель является собственником рекламной конструкции и единоличным собственником имущества, к которому присоединяется рекламная конструкция;</w:t>
      </w:r>
    </w:p>
    <w:p w:rsidR="003A31DA" w:rsidRDefault="00B9468E" w:rsidP="00B9468E">
      <w:r>
        <w:lastRenderedPageBreak/>
        <w:t>когда заключен договор по итогам проведения торгов в случае присоединения рекламной конструкции к имуществу, находящемуся в государственной (муниципальной) собственности.</w:t>
      </w:r>
    </w:p>
    <w:p w:rsidR="00B9468E" w:rsidRPr="005204CD" w:rsidRDefault="00B9468E" w:rsidP="00B9468E">
      <w:r>
        <w:t xml:space="preserve">(подпункт 2.6.1 пункта 2.6 изложен в редакции постановления Администрации     </w:t>
      </w:r>
      <w:hyperlink r:id="rId64"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B9468E">
          <w:rPr>
            <w:rStyle w:val="a3"/>
          </w:rPr>
          <w:t>от 11.05.2022 № 674</w:t>
        </w:r>
      </w:hyperlink>
      <w:r>
        <w:t xml:space="preserve">) </w:t>
      </w:r>
    </w:p>
    <w:p w:rsidR="00FA407C" w:rsidRPr="005204CD" w:rsidRDefault="00997BF5" w:rsidP="005204CD">
      <w:r w:rsidRPr="005204CD">
        <w:t xml:space="preserve">2.6.2. </w:t>
      </w:r>
      <w:r w:rsidR="00A66CAB" w:rsidRPr="005204CD">
        <w:t xml:space="preserve">Для </w:t>
      </w:r>
      <w:r w:rsidR="00FA407C" w:rsidRPr="005204CD">
        <w:t>аннулировани</w:t>
      </w:r>
      <w:r w:rsidR="00A66CAB" w:rsidRPr="005204CD">
        <w:t>я</w:t>
      </w:r>
      <w:r w:rsidR="00FA407C" w:rsidRPr="005204CD">
        <w:t xml:space="preserve"> разрешения </w:t>
      </w:r>
      <w:r w:rsidR="00A66CAB" w:rsidRPr="005204CD">
        <w:t>на установку и эксплуатацию рекламной конструкции заявитель самостоятельно предоставляет</w:t>
      </w:r>
      <w:r w:rsidR="00797162" w:rsidRPr="005204CD">
        <w:t xml:space="preserve"> следующие документы</w:t>
      </w:r>
      <w:r w:rsidR="00FA407C" w:rsidRPr="005204CD">
        <w:t>:</w:t>
      </w:r>
    </w:p>
    <w:p w:rsidR="00797162" w:rsidRDefault="00FA407C" w:rsidP="005204CD">
      <w:r w:rsidRPr="005204CD">
        <w:t xml:space="preserve">- </w:t>
      </w:r>
      <w:r w:rsidR="00584A3A" w:rsidRPr="005204CD">
        <w:t>уведомление</w:t>
      </w:r>
      <w:r w:rsidR="00797162" w:rsidRPr="005204CD">
        <w:t xml:space="preserve"> </w:t>
      </w:r>
      <w:r w:rsidR="00584A3A" w:rsidRPr="005204CD">
        <w:t xml:space="preserve">в письменной форме или форме электронного документа </w:t>
      </w:r>
      <w:r w:rsidR="00905490" w:rsidRPr="005204CD">
        <w:t xml:space="preserve">направленное </w:t>
      </w:r>
      <w:r w:rsidR="00584A3A" w:rsidRPr="005204CD">
        <w:t xml:space="preserve">с использованием </w:t>
      </w:r>
      <w:r w:rsidR="00A66CAB" w:rsidRPr="005204CD">
        <w:t>Е</w:t>
      </w:r>
      <w:r w:rsidR="00584A3A" w:rsidRPr="005204CD">
        <w:t xml:space="preserve">диного портала </w:t>
      </w:r>
      <w:r w:rsidR="00797162" w:rsidRPr="005204CD">
        <w:t>об отказе от дальнейшего использования разрешения на установку и эксплуатацию рекламной конструкции (в случае</w:t>
      </w:r>
      <w:r w:rsidR="005204CD" w:rsidRPr="005204CD">
        <w:t xml:space="preserve"> </w:t>
      </w:r>
      <w:r w:rsidR="00797162" w:rsidRPr="005204CD">
        <w:t>отказа</w:t>
      </w:r>
      <w:r w:rsidR="00905490" w:rsidRPr="005204CD">
        <w:t xml:space="preserve"> владельца рекламной конструкции</w:t>
      </w:r>
      <w:r w:rsidR="005204CD" w:rsidRPr="005204CD">
        <w:t xml:space="preserve"> </w:t>
      </w:r>
      <w:r w:rsidR="00797162" w:rsidRPr="005204CD">
        <w:t>от дальнейшего использования разрешения на установку и эксплуатацию рекламной конструкции)</w:t>
      </w:r>
      <w:r w:rsidR="004C19B8" w:rsidRPr="005204CD">
        <w:t xml:space="preserve"> </w:t>
      </w:r>
      <w:r w:rsidR="00D6744F" w:rsidRPr="005204CD">
        <w:t>согласно приложению</w:t>
      </w:r>
      <w:r w:rsidR="004C19B8" w:rsidRPr="005204CD">
        <w:t xml:space="preserve"> </w:t>
      </w:r>
      <w:r w:rsidR="009131BF" w:rsidRPr="005204CD">
        <w:t>2</w:t>
      </w:r>
      <w:r w:rsidR="004C19B8" w:rsidRPr="005204CD">
        <w:t xml:space="preserve"> к настоящему </w:t>
      </w:r>
      <w:r w:rsidR="00CE43D6" w:rsidRPr="005204CD">
        <w:t>а</w:t>
      </w:r>
      <w:r w:rsidR="00D6744F" w:rsidRPr="005204CD">
        <w:t>дминистративному регламенту</w:t>
      </w:r>
      <w:r w:rsidR="004C19B8" w:rsidRPr="005204CD">
        <w:t>;</w:t>
      </w:r>
      <w:r w:rsidR="005204CD" w:rsidRPr="005204CD">
        <w:t xml:space="preserve"> </w:t>
      </w:r>
    </w:p>
    <w:p w:rsidR="00AA3B2F" w:rsidRPr="005204CD" w:rsidRDefault="00AA3B2F" w:rsidP="005204CD">
      <w:r>
        <w:t>(</w:t>
      </w:r>
      <w:r w:rsidRPr="00AA3B2F">
        <w:t>в абзаце втором подпункта 2.6.2 пункта 2.6 слова «Единого портала и (или) регионального портала» замен</w:t>
      </w:r>
      <w:r>
        <w:t>ены словами «Единого портала» постановлением</w:t>
      </w:r>
      <w:r w:rsidRPr="00252B0D">
        <w:t xml:space="preserve"> Администрации</w:t>
      </w:r>
      <w:r>
        <w:t xml:space="preserve"> </w:t>
      </w:r>
      <w:hyperlink r:id="rId65"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CC3F28" w:rsidRDefault="005204CD" w:rsidP="005204CD">
      <w:r w:rsidRPr="005204CD">
        <w:t>-</w:t>
      </w:r>
      <w:r w:rsidR="00584A3A" w:rsidRPr="005204CD">
        <w:t>документ</w:t>
      </w:r>
      <w:r w:rsidR="003F0D13" w:rsidRPr="005204CD">
        <w:t>,</w:t>
      </w:r>
      <w:r w:rsidRPr="005204CD">
        <w:t xml:space="preserve"> </w:t>
      </w:r>
      <w:r w:rsidR="00584A3A" w:rsidRPr="005204CD">
        <w:t>подтверждающи</w:t>
      </w:r>
      <w:r w:rsidR="003F0D13" w:rsidRPr="005204CD">
        <w:t xml:space="preserve">й </w:t>
      </w:r>
      <w:r w:rsidR="00584A3A" w:rsidRPr="005204CD">
        <w:t xml:space="preserve">прекращение договора, заключенного между собственником или владельцем недвижимого имущества и владельцем рекламной конструкции </w:t>
      </w:r>
      <w:r w:rsidR="003F0D13" w:rsidRPr="005204CD">
        <w:t>(в случае направления (предоставления) документа собственником или иным законным владельцем недвижимого имущества, к которому присоединена рекламная конструкция)</w:t>
      </w:r>
      <w:r w:rsidR="00584A3A" w:rsidRPr="005204CD">
        <w:t>.</w:t>
      </w:r>
    </w:p>
    <w:p w:rsidR="00ED5EE4" w:rsidRDefault="00ED5EE4" w:rsidP="00ED5EE4">
      <w:r>
        <w:t xml:space="preserve">- </w:t>
      </w:r>
      <w:r w:rsidR="00545258" w:rsidRPr="00545258">
        <w:t>паспорт гражданина Российской Федерации либо иной документ, удостоверяющий личность Заявителя или представителя Заявителя в соответствии с законодательством Российской Федерации (предоставляется в случае личного обращения в отдел, МФЦ)</w:t>
      </w:r>
      <w:r>
        <w:t>;</w:t>
      </w:r>
    </w:p>
    <w:p w:rsidR="00545258" w:rsidRPr="00B9468E" w:rsidRDefault="00545258" w:rsidP="00545258">
      <w:r>
        <w:t>(</w:t>
      </w:r>
      <w:r w:rsidRPr="00545258">
        <w:t xml:space="preserve">абзац </w:t>
      </w:r>
      <w:r>
        <w:t>четвертый</w:t>
      </w:r>
      <w:r w:rsidRPr="00545258">
        <w:t xml:space="preserve"> подпункта 2.6.</w:t>
      </w:r>
      <w:r>
        <w:t>2</w:t>
      </w:r>
      <w:r w:rsidRPr="00545258">
        <w:t xml:space="preserve"> пункта 2.6 раздела 2 </w:t>
      </w:r>
      <w:r>
        <w:t xml:space="preserve">изложен в редакции постановления Администрации </w:t>
      </w:r>
      <w:hyperlink r:id="rId66"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ED5EE4" w:rsidRDefault="00ED5EE4" w:rsidP="00ED5EE4">
      <w:r>
        <w:t>-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w:t>
      </w:r>
    </w:p>
    <w:p w:rsidR="00ED5EE4" w:rsidRPr="005204CD" w:rsidRDefault="00ED5EE4" w:rsidP="005204CD">
      <w:r>
        <w:t xml:space="preserve">(подпункт 2.6.2 пункта 2.6 </w:t>
      </w:r>
      <w:r w:rsidR="00AE6DF7">
        <w:t>дополнен</w:t>
      </w:r>
      <w:r>
        <w:t xml:space="preserve"> абзацами четвертым, пятым постановлением Администрации </w:t>
      </w:r>
      <w:hyperlink r:id="rId67"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ED5EE4">
          <w:rPr>
            <w:rStyle w:val="a3"/>
          </w:rPr>
          <w:t>от 11.05.2022 № 674</w:t>
        </w:r>
      </w:hyperlink>
      <w:r>
        <w:t>)</w:t>
      </w:r>
    </w:p>
    <w:p w:rsidR="003A31DA" w:rsidRPr="005204CD" w:rsidRDefault="00997BF5" w:rsidP="005204CD">
      <w:r w:rsidRPr="005204CD">
        <w:t>2.6.3</w:t>
      </w:r>
      <w:r w:rsidR="00CC3F28" w:rsidRPr="005204CD">
        <w:t xml:space="preserve">. Перечень документов, которые заявитель вправе предоставить по собственной инициативе, </w:t>
      </w:r>
      <w:r w:rsidRPr="005204CD">
        <w:t xml:space="preserve">для выдачи разрешения на установку и эксплуатацию рекламной конструкции </w:t>
      </w:r>
      <w:r w:rsidR="00C22D1F" w:rsidRPr="005204CD">
        <w:t>(</w:t>
      </w:r>
      <w:r w:rsidRPr="005204CD">
        <w:t xml:space="preserve">временную установку и эксплуатацию рекламной конструкции), </w:t>
      </w:r>
      <w:r w:rsidR="00CC3F28" w:rsidRPr="005204CD">
        <w:t>так как они подлежат представлению в соответствии с межведомственным информационным взаимодействием:</w:t>
      </w:r>
    </w:p>
    <w:p w:rsidR="00D828AC" w:rsidRPr="005204CD" w:rsidRDefault="007E130D" w:rsidP="005204CD">
      <w:r w:rsidRPr="005204CD">
        <w:t xml:space="preserve">- </w:t>
      </w:r>
      <w:r w:rsidR="00D828AC" w:rsidRPr="005204CD">
        <w:t>св</w:t>
      </w:r>
      <w:r w:rsidR="00D603E9" w:rsidRPr="005204CD">
        <w:t>едения</w:t>
      </w:r>
      <w:r w:rsidR="00D828AC" w:rsidRPr="005204CD">
        <w:t xml:space="preserve"> о государственной</w:t>
      </w:r>
      <w:r w:rsidRPr="005204CD">
        <w:t xml:space="preserve"> регистрации юридического лица, </w:t>
      </w:r>
      <w:r w:rsidR="00D828AC" w:rsidRPr="005204CD">
        <w:t>в случае если заявление подается от имени юридического лица;</w:t>
      </w:r>
    </w:p>
    <w:p w:rsidR="00D828AC" w:rsidRPr="005204CD" w:rsidRDefault="007E130D" w:rsidP="005204CD">
      <w:r w:rsidRPr="005204CD">
        <w:t xml:space="preserve">- </w:t>
      </w:r>
      <w:r w:rsidR="00D828AC" w:rsidRPr="005204CD">
        <w:t>св</w:t>
      </w:r>
      <w:r w:rsidR="00D603E9" w:rsidRPr="005204CD">
        <w:t>едения</w:t>
      </w:r>
      <w:r w:rsidR="00D828AC" w:rsidRPr="005204CD">
        <w:t xml:space="preserve"> о государственн</w:t>
      </w:r>
      <w:r w:rsidRPr="005204CD">
        <w:t>ой регистрации физического лица</w:t>
      </w:r>
      <w:r w:rsidR="00D770FD" w:rsidRPr="005204CD">
        <w:t xml:space="preserve"> </w:t>
      </w:r>
      <w:r w:rsidR="00D828AC" w:rsidRPr="005204CD">
        <w:t>в качестве индивидуального предпринимателя, в случае если заявление подается от имени индивидуального предпринимателя;</w:t>
      </w:r>
    </w:p>
    <w:p w:rsidR="00D828AC" w:rsidRPr="005204CD" w:rsidRDefault="007E130D" w:rsidP="005204CD">
      <w:pPr>
        <w:rPr>
          <w:b/>
          <w:bCs/>
          <w:shd w:val="clear" w:color="auto" w:fill="FFFFFF"/>
        </w:rPr>
      </w:pPr>
      <w:r w:rsidRPr="005204CD">
        <w:t xml:space="preserve">- </w:t>
      </w:r>
      <w:r w:rsidR="00D828AC" w:rsidRPr="005204CD">
        <w:t xml:space="preserve">договор на установку и эксплуатацию рекламной конструкции, заключенного на основе торгов </w:t>
      </w:r>
      <w:r w:rsidR="00584A3A" w:rsidRPr="005204CD">
        <w:t xml:space="preserve">с комитетом </w:t>
      </w:r>
      <w:r w:rsidR="00D828AC" w:rsidRPr="005204CD">
        <w:t>по земельным ресурсам и управлению муниципальным имуществом</w:t>
      </w:r>
      <w:r w:rsidR="00D828AC" w:rsidRPr="005204CD">
        <w:rPr>
          <w:bCs/>
        </w:rPr>
        <w:t xml:space="preserve"> администрации Березовского района</w:t>
      </w:r>
      <w:r w:rsidR="00D828AC" w:rsidRPr="005204CD">
        <w:t xml:space="preserve">; </w:t>
      </w:r>
    </w:p>
    <w:p w:rsidR="00D828AC" w:rsidRPr="005204CD" w:rsidRDefault="007E130D" w:rsidP="005204CD">
      <w:r w:rsidRPr="005204CD">
        <w:lastRenderedPageBreak/>
        <w:t xml:space="preserve">- </w:t>
      </w:r>
      <w:r w:rsidR="00D828AC" w:rsidRPr="005204CD">
        <w:t>документ (квитанция или платежное поручение), подтверждающий уплату государственной пошлины за выдачу разрешения на установку рекламной конструкции (плательщиком должны быть организация или индивидуальный предприниматель, которые оформляют рекламную конструкцию);</w:t>
      </w:r>
    </w:p>
    <w:p w:rsidR="007E130D" w:rsidRPr="005204CD" w:rsidRDefault="007E130D" w:rsidP="005204CD">
      <w:r w:rsidRPr="005204CD">
        <w:t>-</w:t>
      </w:r>
      <w:r w:rsidR="005204CD" w:rsidRPr="005204CD">
        <w:t xml:space="preserve"> </w:t>
      </w:r>
      <w:r w:rsidR="00D828AC" w:rsidRPr="005204CD">
        <w:t xml:space="preserve">правоустанавливающие документы на объект недвижимости (подлинники или засвидетельствованные в нотариальном порядке копии), </w:t>
      </w:r>
      <w:r w:rsidR="00DB15E8" w:rsidRPr="005204CD">
        <w:t>право,</w:t>
      </w:r>
      <w:r w:rsidR="00D828AC" w:rsidRPr="005204CD">
        <w:t xml:space="preserve"> на которое</w:t>
      </w:r>
      <w:r w:rsidR="00832943" w:rsidRPr="005204CD">
        <w:t xml:space="preserve"> </w:t>
      </w:r>
      <w:r w:rsidR="00D828AC" w:rsidRPr="005204CD">
        <w:t xml:space="preserve">зарегистрировано в Едином государственном реестре </w:t>
      </w:r>
      <w:r w:rsidR="00584A3A" w:rsidRPr="005204CD">
        <w:t>недвижимости</w:t>
      </w:r>
      <w:r w:rsidR="00D828AC" w:rsidRPr="005204CD">
        <w:t>;</w:t>
      </w:r>
    </w:p>
    <w:p w:rsidR="00A96367" w:rsidRPr="005204CD" w:rsidRDefault="007E130D" w:rsidP="005204CD">
      <w:r w:rsidRPr="005204CD">
        <w:t xml:space="preserve">- </w:t>
      </w:r>
      <w:r w:rsidR="00A96367" w:rsidRPr="005204CD">
        <w:t xml:space="preserve">протокол общего собрания собственников помещений в многоквартирном доме, в том числе проведенного посредством заочного голосования с использованием государственной информационной системы жилищно-коммунального хозяйства в соответствии с </w:t>
      </w:r>
      <w:hyperlink r:id="rId68" w:tooltip="ФЕДЕРАЛЬНЫЙ ЗАКОН от 29.12.2004 № 188-ФЗ ГОСУДАРСТВЕННАЯ ДУМА ФЕДЕРАЛЬНОГО СОБРАНИЯ РФ&#10;&#10;Жилищный кодекс Российской Федерации" w:history="1">
        <w:r w:rsidR="00A96367" w:rsidRPr="00795960">
          <w:rPr>
            <w:rStyle w:val="a3"/>
          </w:rPr>
          <w:t>Жилищным кодексом</w:t>
        </w:r>
      </w:hyperlink>
      <w:r w:rsidR="00A96367" w:rsidRPr="005204CD">
        <w:t xml:space="preserve"> Российской </w:t>
      </w:r>
      <w:r w:rsidR="00221514" w:rsidRPr="005204CD">
        <w:t>Федерации (в</w:t>
      </w:r>
      <w:r w:rsidR="00A96367" w:rsidRPr="005204CD">
        <w:t xml:space="preserve"> случае, если заявитель не представил документ, подтверждающий получение согласия</w:t>
      </w:r>
      <w:r w:rsidR="00451F92" w:rsidRPr="005204CD">
        <w:t xml:space="preserve"> собственников помещений в многоквартирном доме,</w:t>
      </w:r>
      <w:r w:rsidR="00A96367" w:rsidRPr="005204CD">
        <w:t xml:space="preserve"> по собственной инициативе, а соответствующее недвижимое имущество находится в государственной или муниципальной собственности</w:t>
      </w:r>
      <w:r w:rsidR="00221514" w:rsidRPr="005204CD">
        <w:t>)</w:t>
      </w:r>
      <w:r w:rsidR="00A96367" w:rsidRPr="005204CD">
        <w:t>.</w:t>
      </w:r>
    </w:p>
    <w:p w:rsidR="00C76C97" w:rsidRPr="005204CD" w:rsidRDefault="00584A3A" w:rsidP="005204CD">
      <w:r w:rsidRPr="005204CD">
        <w:t>2.6.4</w:t>
      </w:r>
      <w:r w:rsidR="00C76C97" w:rsidRPr="005204CD">
        <w:t>. Непредставление заявителем документов и информации, которые он вправе представить по собственной инициативе, не является основанием для отказа ему в предоставлении муниципальной услуги.</w:t>
      </w:r>
    </w:p>
    <w:p w:rsidR="00D828AC" w:rsidRDefault="00584A3A" w:rsidP="005204CD">
      <w:pPr>
        <w:rPr>
          <w:spacing w:val="-3"/>
        </w:rPr>
      </w:pPr>
      <w:r w:rsidRPr="005204CD">
        <w:t>2.6.5</w:t>
      </w:r>
      <w:r w:rsidR="00D828AC" w:rsidRPr="005204CD">
        <w:t xml:space="preserve">. </w:t>
      </w:r>
      <w:r w:rsidR="00545258" w:rsidRPr="00545258">
        <w:rPr>
          <w:spacing w:val="-3"/>
        </w:rPr>
        <w:t>Способы получения заявителями документов, необходимых для предоставления муниципальной услуги</w:t>
      </w:r>
      <w:r w:rsidR="00D828AC" w:rsidRPr="005204CD">
        <w:rPr>
          <w:bCs/>
        </w:rPr>
        <w:t>.</w:t>
      </w:r>
    </w:p>
    <w:p w:rsidR="00545258" w:rsidRPr="005204CD" w:rsidRDefault="00545258" w:rsidP="005204CD">
      <w:pPr>
        <w:rPr>
          <w:spacing w:val="-3"/>
        </w:rPr>
      </w:pPr>
      <w:r>
        <w:t>(</w:t>
      </w:r>
      <w:r w:rsidRPr="00545258">
        <w:t xml:space="preserve">абзац </w:t>
      </w:r>
      <w:r>
        <w:t>первый</w:t>
      </w:r>
      <w:r w:rsidRPr="00545258">
        <w:t xml:space="preserve"> подпункта 2.6.</w:t>
      </w:r>
      <w:r>
        <w:t>5</w:t>
      </w:r>
      <w:r w:rsidRPr="00545258">
        <w:t xml:space="preserve"> пункта 2.6 раздела 2 </w:t>
      </w:r>
      <w:r>
        <w:t xml:space="preserve">изложен в редакции постановления Администрации </w:t>
      </w:r>
      <w:hyperlink r:id="rId69"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D828AC" w:rsidRPr="005204CD" w:rsidRDefault="00D828AC" w:rsidP="005204CD">
      <w:pPr>
        <w:rPr>
          <w:spacing w:val="-3"/>
        </w:rPr>
      </w:pPr>
      <w:r w:rsidRPr="005204CD">
        <w:rPr>
          <w:spacing w:val="-3"/>
        </w:rPr>
        <w:t xml:space="preserve">Формы заявлений о предоставлении муниципальной услуги </w:t>
      </w:r>
      <w:r w:rsidRPr="005204CD">
        <w:t>заявитель может получить</w:t>
      </w:r>
      <w:r w:rsidRPr="005204CD">
        <w:rPr>
          <w:spacing w:val="-3"/>
        </w:rPr>
        <w:t>:</w:t>
      </w:r>
    </w:p>
    <w:p w:rsidR="00D828AC" w:rsidRPr="005204CD" w:rsidRDefault="00A456C0" w:rsidP="005204CD">
      <w:pPr>
        <w:rPr>
          <w:spacing w:val="-3"/>
        </w:rPr>
      </w:pPr>
      <w:r w:rsidRPr="005204CD">
        <w:rPr>
          <w:spacing w:val="-3"/>
        </w:rPr>
        <w:t xml:space="preserve">- </w:t>
      </w:r>
      <w:r w:rsidR="00D828AC" w:rsidRPr="005204CD">
        <w:rPr>
          <w:spacing w:val="-3"/>
        </w:rPr>
        <w:t>на информационном стенде в месте предоставления муниципальной услуги;</w:t>
      </w:r>
    </w:p>
    <w:p w:rsidR="00D828AC" w:rsidRPr="005204CD" w:rsidRDefault="00A456C0" w:rsidP="005204CD">
      <w:pPr>
        <w:rPr>
          <w:spacing w:val="-3"/>
        </w:rPr>
      </w:pPr>
      <w:r w:rsidRPr="005204CD">
        <w:rPr>
          <w:spacing w:val="-3"/>
        </w:rPr>
        <w:t xml:space="preserve">- </w:t>
      </w:r>
      <w:r w:rsidR="00D828AC" w:rsidRPr="005204CD">
        <w:rPr>
          <w:spacing w:val="-3"/>
        </w:rPr>
        <w:t>у специалиста отдела;</w:t>
      </w:r>
    </w:p>
    <w:p w:rsidR="00D828AC" w:rsidRDefault="00ED5EE4" w:rsidP="005204CD">
      <w:pPr>
        <w:rPr>
          <w:spacing w:val="-3"/>
        </w:rPr>
      </w:pPr>
      <w:r>
        <w:rPr>
          <w:spacing w:val="-3"/>
        </w:rPr>
        <w:t xml:space="preserve">- </w:t>
      </w:r>
      <w:r w:rsidR="00D828AC" w:rsidRPr="005204CD">
        <w:rPr>
          <w:spacing w:val="-3"/>
        </w:rPr>
        <w:t>посредством информационно</w:t>
      </w:r>
      <w:r w:rsidR="00FA0020" w:rsidRPr="005204CD">
        <w:t>-</w:t>
      </w:r>
      <w:r w:rsidR="00D828AC" w:rsidRPr="005204CD">
        <w:rPr>
          <w:spacing w:val="-3"/>
        </w:rPr>
        <w:t>телекоммуникационной сети Интернет</w:t>
      </w:r>
      <w:r w:rsidR="005204CD" w:rsidRPr="005204CD">
        <w:rPr>
          <w:spacing w:val="-3"/>
        </w:rPr>
        <w:t xml:space="preserve"> </w:t>
      </w:r>
      <w:r w:rsidR="00D828AC" w:rsidRPr="005204CD">
        <w:rPr>
          <w:spacing w:val="-3"/>
        </w:rPr>
        <w:t xml:space="preserve">на официальном сайте, Едином </w:t>
      </w:r>
      <w:r w:rsidR="00AA3B2F">
        <w:rPr>
          <w:spacing w:val="-3"/>
        </w:rPr>
        <w:t>портале</w:t>
      </w:r>
      <w:r w:rsidR="00D828AC" w:rsidRPr="005204CD">
        <w:rPr>
          <w:spacing w:val="-3"/>
        </w:rPr>
        <w:t xml:space="preserve">. </w:t>
      </w:r>
    </w:p>
    <w:p w:rsidR="00AA3B2F" w:rsidRPr="005204CD" w:rsidRDefault="00AA3B2F" w:rsidP="005204CD">
      <w:r>
        <w:rPr>
          <w:spacing w:val="-3"/>
        </w:rPr>
        <w:t>(</w:t>
      </w:r>
      <w:r w:rsidRPr="00AA3B2F">
        <w:rPr>
          <w:spacing w:val="-3"/>
        </w:rPr>
        <w:t>в абзаце пятом подпункта 2.6.5 пункта 2.6 слова «Едином и региональном порталах» замен</w:t>
      </w:r>
      <w:r>
        <w:rPr>
          <w:spacing w:val="-3"/>
        </w:rPr>
        <w:t>ены</w:t>
      </w:r>
      <w:r w:rsidRPr="00AA3B2F">
        <w:rPr>
          <w:spacing w:val="-3"/>
        </w:rPr>
        <w:t xml:space="preserve"> словами «Едином портале»</w:t>
      </w:r>
      <w:r>
        <w:rPr>
          <w:spacing w:val="-3"/>
        </w:rPr>
        <w:t xml:space="preserve"> </w:t>
      </w:r>
      <w:r>
        <w:t>постановлением</w:t>
      </w:r>
      <w:r w:rsidRPr="00252B0D">
        <w:t xml:space="preserve"> Администрации</w:t>
      </w:r>
      <w:r>
        <w:t xml:space="preserve">                  </w:t>
      </w:r>
      <w:hyperlink r:id="rId70"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D828AC" w:rsidRPr="005204CD" w:rsidRDefault="00A96367" w:rsidP="005204CD">
      <w:r w:rsidRPr="005204CD">
        <w:t>Документ</w:t>
      </w:r>
      <w:r w:rsidR="00D828AC" w:rsidRPr="005204CD">
        <w:t>, указ</w:t>
      </w:r>
      <w:r w:rsidRPr="005204CD">
        <w:t>анный</w:t>
      </w:r>
      <w:r w:rsidR="00C966D7" w:rsidRPr="005204CD">
        <w:t xml:space="preserve"> в </w:t>
      </w:r>
      <w:r w:rsidR="007E130D" w:rsidRPr="005204CD">
        <w:t xml:space="preserve">абзаце шестом </w:t>
      </w:r>
      <w:r w:rsidR="00FD486A" w:rsidRPr="005204CD">
        <w:t>под</w:t>
      </w:r>
      <w:r w:rsidR="00C966D7" w:rsidRPr="005204CD">
        <w:t>пункта 2.6.3</w:t>
      </w:r>
      <w:r w:rsidR="005204CD" w:rsidRPr="005204CD">
        <w:t xml:space="preserve"> </w:t>
      </w:r>
      <w:r w:rsidR="00DB3429" w:rsidRPr="005204CD">
        <w:t>пункта 2.6 настоящего а</w:t>
      </w:r>
      <w:r w:rsidR="00D828AC" w:rsidRPr="005204CD">
        <w:t xml:space="preserve">дминистративного регламента, заявитель может получить, обратившись в </w:t>
      </w:r>
      <w:r w:rsidR="00D828AC" w:rsidRPr="005204CD">
        <w:rPr>
          <w:bCs/>
        </w:rPr>
        <w:t>Управление Федеральной службы государственной регистрации, кадастра и картографии по Ханты</w:t>
      </w:r>
      <w:r w:rsidR="00FA0020" w:rsidRPr="005204CD">
        <w:t>-</w:t>
      </w:r>
      <w:r w:rsidR="00D828AC" w:rsidRPr="005204CD">
        <w:rPr>
          <w:bCs/>
        </w:rPr>
        <w:t>Мансийскому автономному округу</w:t>
      </w:r>
      <w:r w:rsidR="005204CD" w:rsidRPr="005204CD">
        <w:rPr>
          <w:bCs/>
        </w:rPr>
        <w:t>-</w:t>
      </w:r>
      <w:r w:rsidR="00D828AC" w:rsidRPr="005204CD">
        <w:rPr>
          <w:bCs/>
        </w:rPr>
        <w:t xml:space="preserve">Югре </w:t>
      </w:r>
      <w:r w:rsidR="00D828AC" w:rsidRPr="005204CD">
        <w:t xml:space="preserve">(способы получения информации о месте нахождения федерального органа указаны в </w:t>
      </w:r>
      <w:r w:rsidR="00FB490D" w:rsidRPr="005204CD">
        <w:t>пункт</w:t>
      </w:r>
      <w:r w:rsidR="00541F88" w:rsidRPr="005204CD">
        <w:t>е 1.3</w:t>
      </w:r>
      <w:r w:rsidR="00FB490D" w:rsidRPr="005204CD">
        <w:t xml:space="preserve"> настоящего </w:t>
      </w:r>
      <w:r w:rsidR="00DB3429" w:rsidRPr="005204CD">
        <w:t>а</w:t>
      </w:r>
      <w:r w:rsidR="00D828AC" w:rsidRPr="005204CD">
        <w:t>дминистративного регламента).</w:t>
      </w:r>
    </w:p>
    <w:p w:rsidR="00ED5EE4" w:rsidRDefault="00ED5EE4" w:rsidP="00ED5EE4">
      <w:r>
        <w:t xml:space="preserve">Документы, указанные в абзацах втором, третьем подпункта 2.6.3 пункта 2.6 настоящего административного регламента, заявитель может получить, обратившись в Межрайонную ИФНС России № 7 по </w:t>
      </w:r>
      <w:r w:rsidRPr="00ED5EE4">
        <w:rPr>
          <w:rStyle w:val="a3"/>
          <w:rFonts w:cs="Arial"/>
          <w:color w:val="auto"/>
          <w:szCs w:val="28"/>
        </w:rPr>
        <w:t>Ханты-Мансийскому автономному округу-Югре</w:t>
      </w:r>
      <w:r>
        <w:t xml:space="preserve"> (способ получения информации о месте нахождения органа указан в пункте 1.3.6 настоящего административного регламента).</w:t>
      </w:r>
    </w:p>
    <w:p w:rsidR="00D828AC" w:rsidRPr="005204CD" w:rsidRDefault="00D828AC" w:rsidP="005204CD">
      <w:r w:rsidRPr="005204CD">
        <w:t>Д</w:t>
      </w:r>
      <w:r w:rsidR="00C966D7" w:rsidRPr="005204CD">
        <w:t xml:space="preserve">окумент, указанный в </w:t>
      </w:r>
      <w:r w:rsidR="007E130D" w:rsidRPr="005204CD">
        <w:t>абзаце четвертом</w:t>
      </w:r>
      <w:r w:rsidR="00C966D7" w:rsidRPr="005204CD">
        <w:t xml:space="preserve"> </w:t>
      </w:r>
      <w:r w:rsidR="00FD486A" w:rsidRPr="005204CD">
        <w:t>под</w:t>
      </w:r>
      <w:r w:rsidR="00C966D7" w:rsidRPr="005204CD">
        <w:t>пункта 2.6.3</w:t>
      </w:r>
      <w:r w:rsidR="00FD486A" w:rsidRPr="005204CD">
        <w:t xml:space="preserve"> пункта 2.6 настоящего </w:t>
      </w:r>
      <w:r w:rsidR="00DB3429" w:rsidRPr="005204CD">
        <w:t>а</w:t>
      </w:r>
      <w:r w:rsidRPr="005204CD">
        <w:t>дминистративного регламента, заявит</w:t>
      </w:r>
      <w:r w:rsidR="00C966D7" w:rsidRPr="005204CD">
        <w:t>ель может получить, обратившись</w:t>
      </w:r>
      <w:r w:rsidR="00D770FD" w:rsidRPr="005204CD">
        <w:t xml:space="preserve"> </w:t>
      </w:r>
      <w:r w:rsidRPr="005204CD">
        <w:t>в к</w:t>
      </w:r>
      <w:r w:rsidRPr="005204CD">
        <w:rPr>
          <w:rStyle w:val="apple-style-span"/>
          <w:rFonts w:ascii="Arial" w:hAnsi="Arial" w:cs="Arial"/>
          <w:bCs/>
          <w:szCs w:val="28"/>
        </w:rPr>
        <w:t>омитет по земельным ресурсам</w:t>
      </w:r>
      <w:r w:rsidRPr="005204CD">
        <w:rPr>
          <w:b/>
          <w:bCs/>
        </w:rPr>
        <w:t xml:space="preserve"> </w:t>
      </w:r>
      <w:r w:rsidRPr="005204CD">
        <w:rPr>
          <w:bCs/>
        </w:rPr>
        <w:t>и управлению муниципальным имуществом</w:t>
      </w:r>
      <w:r w:rsidRPr="005204CD">
        <w:rPr>
          <w:b/>
          <w:bCs/>
        </w:rPr>
        <w:t xml:space="preserve"> </w:t>
      </w:r>
      <w:r w:rsidRPr="005204CD">
        <w:rPr>
          <w:bCs/>
        </w:rPr>
        <w:t>администрации Березовского района</w:t>
      </w:r>
      <w:r w:rsidR="005204CD" w:rsidRPr="005204CD">
        <w:rPr>
          <w:b/>
          <w:bCs/>
        </w:rPr>
        <w:t xml:space="preserve"> </w:t>
      </w:r>
      <w:r w:rsidRPr="005204CD">
        <w:t>(способы получения информации о месте нахождения органа указаны в пункт</w:t>
      </w:r>
      <w:r w:rsidR="00541F88" w:rsidRPr="005204CD">
        <w:t>е</w:t>
      </w:r>
      <w:r w:rsidRPr="005204CD">
        <w:t xml:space="preserve"> 1.3 настоящего админи</w:t>
      </w:r>
      <w:r w:rsidR="00E568DB" w:rsidRPr="005204CD">
        <w:t>стративного регламента).</w:t>
      </w:r>
    </w:p>
    <w:p w:rsidR="00D828AC" w:rsidRDefault="00D828AC" w:rsidP="005204CD">
      <w:r w:rsidRPr="005204CD">
        <w:t xml:space="preserve">Документ, указанный в </w:t>
      </w:r>
      <w:r w:rsidR="00457195" w:rsidRPr="005204CD">
        <w:t>абзаце пятом</w:t>
      </w:r>
      <w:r w:rsidR="00C966D7" w:rsidRPr="005204CD">
        <w:t xml:space="preserve"> </w:t>
      </w:r>
      <w:r w:rsidR="00E568DB" w:rsidRPr="005204CD">
        <w:t>под</w:t>
      </w:r>
      <w:r w:rsidR="00C966D7" w:rsidRPr="005204CD">
        <w:t>пункта 2.6.3</w:t>
      </w:r>
      <w:r w:rsidR="00E568DB" w:rsidRPr="005204CD">
        <w:t xml:space="preserve"> пункта 2.6</w:t>
      </w:r>
      <w:r w:rsidR="005204CD" w:rsidRPr="005204CD">
        <w:t xml:space="preserve"> </w:t>
      </w:r>
      <w:r w:rsidR="00C966D7" w:rsidRPr="005204CD">
        <w:t xml:space="preserve">настоящего </w:t>
      </w:r>
      <w:r w:rsidR="00DB3429" w:rsidRPr="005204CD">
        <w:t>а</w:t>
      </w:r>
      <w:r w:rsidRPr="005204CD">
        <w:t>дминистративного регламента, заявитель может получить, обратившись</w:t>
      </w:r>
      <w:r w:rsidR="005204CD" w:rsidRPr="005204CD">
        <w:t xml:space="preserve"> </w:t>
      </w:r>
      <w:r w:rsidRPr="005204CD">
        <w:t xml:space="preserve">в </w:t>
      </w:r>
      <w:r w:rsidRPr="005204CD">
        <w:rPr>
          <w:rStyle w:val="a3"/>
          <w:rFonts w:cs="Arial"/>
          <w:color w:val="auto"/>
          <w:szCs w:val="28"/>
        </w:rPr>
        <w:t>Управление фед</w:t>
      </w:r>
      <w:r w:rsidR="00A456C0" w:rsidRPr="005204CD">
        <w:rPr>
          <w:rStyle w:val="a3"/>
          <w:rFonts w:cs="Arial"/>
          <w:color w:val="auto"/>
          <w:szCs w:val="28"/>
        </w:rPr>
        <w:t>ерального казначейства по Ханты</w:t>
      </w:r>
      <w:r w:rsidR="00FA0020" w:rsidRPr="005204CD">
        <w:t>-</w:t>
      </w:r>
      <w:r w:rsidRPr="005204CD">
        <w:rPr>
          <w:rStyle w:val="a3"/>
          <w:rFonts w:cs="Arial"/>
          <w:color w:val="auto"/>
          <w:szCs w:val="28"/>
        </w:rPr>
        <w:t>Мансийскому автономному округу</w:t>
      </w:r>
      <w:r w:rsidR="005204CD" w:rsidRPr="005204CD">
        <w:rPr>
          <w:rStyle w:val="a3"/>
          <w:rFonts w:cs="Arial"/>
          <w:color w:val="auto"/>
          <w:szCs w:val="28"/>
        </w:rPr>
        <w:t>-</w:t>
      </w:r>
      <w:r w:rsidRPr="005204CD">
        <w:rPr>
          <w:rStyle w:val="a3"/>
          <w:rFonts w:cs="Arial"/>
          <w:color w:val="auto"/>
          <w:szCs w:val="28"/>
        </w:rPr>
        <w:t>Югре</w:t>
      </w:r>
      <w:r w:rsidRPr="005204CD">
        <w:t xml:space="preserve"> (способы получения информации о месте нахождения федерального органа указаны в пункт</w:t>
      </w:r>
      <w:r w:rsidR="00541F88" w:rsidRPr="005204CD">
        <w:t>е 1.3</w:t>
      </w:r>
      <w:r w:rsidRPr="005204CD">
        <w:t xml:space="preserve"> настоящего административного регламента).</w:t>
      </w:r>
    </w:p>
    <w:p w:rsidR="00ED5EE4" w:rsidRPr="005204CD" w:rsidRDefault="00ED5EE4" w:rsidP="00ED5EE4">
      <w:r>
        <w:lastRenderedPageBreak/>
        <w:t xml:space="preserve">(абзац седьмой подпункта 2.6.5 пункта 2.6 изложен в редакции постановления Администрации </w:t>
      </w:r>
      <w:hyperlink r:id="rId71"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ED5EE4">
          <w:rPr>
            <w:rStyle w:val="a3"/>
          </w:rPr>
          <w:t>от 11.05.2022 № 674</w:t>
        </w:r>
      </w:hyperlink>
      <w:r>
        <w:t>)</w:t>
      </w:r>
    </w:p>
    <w:p w:rsidR="00D828AC" w:rsidRPr="005204CD" w:rsidRDefault="00584A3A" w:rsidP="005204CD">
      <w:r w:rsidRPr="005204CD">
        <w:t>2.6.6</w:t>
      </w:r>
      <w:r w:rsidR="00D828AC" w:rsidRPr="005204CD">
        <w:t>. Способы подачи документов заявителем:</w:t>
      </w:r>
    </w:p>
    <w:p w:rsidR="00D828AC" w:rsidRPr="005204CD" w:rsidRDefault="00D828AC" w:rsidP="005204CD">
      <w:pPr>
        <w:rPr>
          <w:bCs/>
        </w:rPr>
      </w:pPr>
      <w:r w:rsidRPr="005204CD">
        <w:t xml:space="preserve">- при личном обращении </w:t>
      </w:r>
      <w:r w:rsidRPr="005204CD">
        <w:rPr>
          <w:bCs/>
        </w:rPr>
        <w:t xml:space="preserve">в </w:t>
      </w:r>
      <w:r w:rsidR="0017221F" w:rsidRPr="005204CD">
        <w:t>отдел;</w:t>
      </w:r>
    </w:p>
    <w:p w:rsidR="00D828AC" w:rsidRPr="005204CD" w:rsidRDefault="00D828AC" w:rsidP="005204CD">
      <w:pPr>
        <w:rPr>
          <w:bCs/>
        </w:rPr>
      </w:pPr>
      <w:r w:rsidRPr="005204CD">
        <w:t>- посредством обращения в МФЦ</w:t>
      </w:r>
      <w:r w:rsidRPr="005204CD">
        <w:rPr>
          <w:bCs/>
        </w:rPr>
        <w:t>;</w:t>
      </w:r>
    </w:p>
    <w:p w:rsidR="00D828AC" w:rsidRPr="005204CD" w:rsidRDefault="00D828AC" w:rsidP="005204CD">
      <w:pPr>
        <w:rPr>
          <w:bCs/>
        </w:rPr>
      </w:pPr>
      <w:r w:rsidRPr="005204CD">
        <w:rPr>
          <w:bCs/>
        </w:rPr>
        <w:t xml:space="preserve">- по почте в </w:t>
      </w:r>
      <w:r w:rsidRPr="005204CD">
        <w:t>отдел</w:t>
      </w:r>
      <w:r w:rsidRPr="005204CD">
        <w:rPr>
          <w:bCs/>
        </w:rPr>
        <w:t>;</w:t>
      </w:r>
    </w:p>
    <w:p w:rsidR="00D828AC" w:rsidRDefault="00D828AC" w:rsidP="005204CD">
      <w:r w:rsidRPr="005204CD">
        <w:t xml:space="preserve">- посредством Единого </w:t>
      </w:r>
      <w:r w:rsidR="00AA3B2F">
        <w:t>портала</w:t>
      </w:r>
      <w:r w:rsidRPr="005204CD">
        <w:t xml:space="preserve">. </w:t>
      </w:r>
    </w:p>
    <w:p w:rsidR="00AA3B2F" w:rsidRPr="005204CD" w:rsidRDefault="00AA3B2F" w:rsidP="005204CD">
      <w:r>
        <w:t>(</w:t>
      </w:r>
      <w:r w:rsidRPr="00AA3B2F">
        <w:t>в абзаце пя</w:t>
      </w:r>
      <w:r>
        <w:t xml:space="preserve">том подпункта 2.6.6 пункта 2.6 </w:t>
      </w:r>
      <w:r w:rsidRPr="00AA3B2F">
        <w:t>слова «Единого или регионального порталов» замен</w:t>
      </w:r>
      <w:r>
        <w:t>ены словами «Единого портала» постановлением</w:t>
      </w:r>
      <w:r w:rsidRPr="00252B0D">
        <w:t xml:space="preserve"> Администрации</w:t>
      </w:r>
      <w:r>
        <w:t xml:space="preserve">                  </w:t>
      </w:r>
      <w:hyperlink r:id="rId72"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F639AF" w:rsidRDefault="00F639AF" w:rsidP="00F639AF">
      <w:r>
        <w:t>2.6.7. Запрещается требовать от заявителей:</w:t>
      </w:r>
    </w:p>
    <w:p w:rsidR="00F639AF" w:rsidRDefault="00F639AF" w:rsidP="00F639AF">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639AF" w:rsidRDefault="00F639AF" w:rsidP="00F639AF">
      <w:r>
        <w:t>- представления документов и информации, в том числе подтверждающих внесение заявителем платы за предоставление  муниципальной услуги, которые нах</w:t>
      </w:r>
      <w:r w:rsidR="00795960">
        <w:t>одятся в распоряжении органов,</w:t>
      </w:r>
      <w:r>
        <w:t xml:space="preserve">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w:t>
      </w:r>
      <w:hyperlink r:id="rId7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F639AF">
          <w:rPr>
            <w:rStyle w:val="a3"/>
          </w:rPr>
          <w:t>№ 210-ФЗ «Об организации</w:t>
        </w:r>
      </w:hyperlink>
      <w:r>
        <w:t xml:space="preserve">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органы, органы, предоставляющие муниципальные услуги, по собственной инициативе;</w:t>
      </w:r>
    </w:p>
    <w:p w:rsidR="00F639AF" w:rsidRDefault="00F639AF" w:rsidP="00F639AF">
      <w:r>
        <w:t>-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639AF" w:rsidRDefault="00F639AF" w:rsidP="00F639AF">
      <w: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639AF" w:rsidRDefault="00F639AF" w:rsidP="00F639AF">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639AF" w:rsidRDefault="00F639AF" w:rsidP="00F639AF">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639AF" w:rsidRDefault="00F639AF" w:rsidP="00F639AF">
      <w: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639AF" w:rsidRDefault="00F639AF" w:rsidP="00F639AF">
      <w:r>
        <w:t xml:space="preserve">выявление документально подтвержденного факта (признаков) ошибочного или противоправного действия (бездействия) должностного лица отдела, предоставляющего муниципальную услугу, муниципального служащего, работника </w:t>
      </w:r>
      <w:r>
        <w:lastRenderedPageBreak/>
        <w:t>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отделом,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252B0D" w:rsidRDefault="00252B0D" w:rsidP="00252B0D">
      <w:pPr>
        <w:widowControl w:val="0"/>
        <w:autoSpaceDE w:val="0"/>
        <w:autoSpaceDN w:val="0"/>
        <w:adjustRightInd w:val="0"/>
        <w:ind w:right="-1" w:firstLine="709"/>
        <w:rPr>
          <w:rFonts w:cs="Arial"/>
          <w:szCs w:val="28"/>
        </w:rPr>
      </w:pPr>
      <w:r w:rsidRPr="00252B0D">
        <w:rPr>
          <w:rFonts w:cs="Arial"/>
          <w:szCs w:val="28"/>
        </w:rP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w:t>
      </w:r>
      <w:hyperlink r:id="rId7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252B0D">
          <w:rPr>
            <w:rStyle w:val="a3"/>
            <w:rFonts w:cs="Arial"/>
            <w:szCs w:val="28"/>
          </w:rPr>
          <w:t>№ 210-ФЗ «Об организации</w:t>
        </w:r>
      </w:hyperlink>
      <w:r w:rsidRPr="00252B0D">
        <w:rPr>
          <w:rFonts w:cs="Arial"/>
          <w:szCs w:val="28"/>
        </w:rPr>
        <w:t xml:space="preserve">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52B0D" w:rsidRDefault="00252B0D" w:rsidP="00252B0D">
      <w:pPr>
        <w:widowControl w:val="0"/>
        <w:autoSpaceDE w:val="0"/>
        <w:autoSpaceDN w:val="0"/>
        <w:adjustRightInd w:val="0"/>
        <w:ind w:right="-1" w:firstLine="709"/>
        <w:rPr>
          <w:rFonts w:cs="Arial"/>
          <w:szCs w:val="28"/>
        </w:rPr>
      </w:pPr>
      <w:r>
        <w:rPr>
          <w:rFonts w:cs="Arial"/>
          <w:szCs w:val="28"/>
        </w:rPr>
        <w:t>(а</w:t>
      </w:r>
      <w:r w:rsidRPr="00252B0D">
        <w:rPr>
          <w:rFonts w:cs="Arial"/>
          <w:szCs w:val="28"/>
        </w:rPr>
        <w:t xml:space="preserve">бзац десятый подпункта 2.6.7 пункта 2.6 </w:t>
      </w:r>
      <w:r>
        <w:rPr>
          <w:rFonts w:cs="Arial"/>
          <w:szCs w:val="28"/>
        </w:rPr>
        <w:t xml:space="preserve">изложен в редакции </w:t>
      </w:r>
      <w:r w:rsidRPr="00252B0D">
        <w:rPr>
          <w:rFonts w:cs="Arial"/>
          <w:szCs w:val="28"/>
        </w:rPr>
        <w:t>постановлени</w:t>
      </w:r>
      <w:r>
        <w:rPr>
          <w:rFonts w:cs="Arial"/>
          <w:szCs w:val="28"/>
        </w:rPr>
        <w:t>я</w:t>
      </w:r>
      <w:r w:rsidRPr="00252B0D">
        <w:rPr>
          <w:rFonts w:cs="Arial"/>
          <w:szCs w:val="28"/>
        </w:rPr>
        <w:t xml:space="preserve"> Администрации </w:t>
      </w:r>
      <w:hyperlink r:id="rId75" w:tooltip="постановление от 27.12.2021 0:00:00 №1562 Администрация Березовского района&#10;&#10;О внесении изменений в постановление администрации Березовского района от 01.03.2019 № 211 " w:history="1">
        <w:r w:rsidRPr="00252B0D">
          <w:rPr>
            <w:rStyle w:val="a3"/>
            <w:rFonts w:cs="Arial"/>
            <w:szCs w:val="28"/>
          </w:rPr>
          <w:t>от 27.12.2021 № 1562</w:t>
        </w:r>
      </w:hyperlink>
      <w:r w:rsidRPr="00252B0D">
        <w:rPr>
          <w:rFonts w:cs="Arial"/>
          <w:szCs w:val="28"/>
        </w:rPr>
        <w:t>)</w:t>
      </w:r>
    </w:p>
    <w:p w:rsidR="00F639AF" w:rsidRDefault="00F639AF" w:rsidP="00F639AF">
      <w:r>
        <w:t>Запрещается отказывать заявителям:</w:t>
      </w:r>
    </w:p>
    <w:p w:rsidR="00F639AF" w:rsidRDefault="00F639AF" w:rsidP="00F639AF">
      <w:r>
        <w:t xml:space="preserve">-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D30F93">
        <w:t>портале</w:t>
      </w:r>
      <w:r>
        <w:t>;</w:t>
      </w:r>
    </w:p>
    <w:p w:rsidR="00D30F93" w:rsidRPr="005204CD" w:rsidRDefault="00AA3B2F" w:rsidP="00D30F93">
      <w:r>
        <w:t>(</w:t>
      </w:r>
      <w:r w:rsidRPr="00AA3B2F">
        <w:t>в абзаце двенадцатом подпункта 2.6.7 пункта 2.6 слова «Едином и региональном порталах» замен</w:t>
      </w:r>
      <w:r w:rsidR="00D30F93">
        <w:t>ены словами «Едином портале» постановлением</w:t>
      </w:r>
      <w:r w:rsidR="00D30F93" w:rsidRPr="00252B0D">
        <w:t xml:space="preserve"> Администрации</w:t>
      </w:r>
      <w:r w:rsidR="00D30F93">
        <w:t xml:space="preserve">                  </w:t>
      </w:r>
      <w:hyperlink r:id="rId76"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00D30F93" w:rsidRPr="001D7626">
          <w:rPr>
            <w:rStyle w:val="a3"/>
          </w:rPr>
          <w:t>от 14.05.2024 № 429</w:t>
        </w:r>
      </w:hyperlink>
      <w:r w:rsidR="00D30F93">
        <w:t>)</w:t>
      </w:r>
    </w:p>
    <w:p w:rsidR="00F639AF" w:rsidRDefault="00F639AF" w:rsidP="00D30F93">
      <w:r>
        <w:t xml:space="preserve">-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D30F93">
        <w:t>портале</w:t>
      </w:r>
      <w:r>
        <w:t>.</w:t>
      </w:r>
    </w:p>
    <w:p w:rsidR="00D30F93" w:rsidRPr="005204CD" w:rsidRDefault="00D30F93" w:rsidP="00D30F93">
      <w:r>
        <w:t>(</w:t>
      </w:r>
      <w:r w:rsidRPr="00D30F93">
        <w:t>в абзаце тринадцатом подпункта 2.6.7 пункта 2.6 слова «Едином и региональном порталах» замен</w:t>
      </w:r>
      <w:r>
        <w:t>ены</w:t>
      </w:r>
      <w:r w:rsidRPr="00D30F93">
        <w:t xml:space="preserve"> словами «Едином порта</w:t>
      </w:r>
      <w:r>
        <w:t>ле» постановлением</w:t>
      </w:r>
      <w:r w:rsidRPr="00252B0D">
        <w:t xml:space="preserve"> Администрации</w:t>
      </w:r>
      <w:r>
        <w:t xml:space="preserve">                  </w:t>
      </w:r>
      <w:hyperlink r:id="rId77"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F639AF" w:rsidRDefault="00F639AF" w:rsidP="00D30F93">
      <w:pPr>
        <w:rPr>
          <w:rFonts w:cs="Arial"/>
          <w:szCs w:val="28"/>
        </w:rPr>
      </w:pPr>
      <w:r>
        <w:t>(п</w:t>
      </w:r>
      <w:r w:rsidRPr="00F639AF">
        <w:t xml:space="preserve">одпункт 2.6.7 пункта 2.6 </w:t>
      </w:r>
      <w:r>
        <w:t xml:space="preserve">изложен в редакции </w:t>
      </w:r>
      <w:r w:rsidRPr="00F639AF">
        <w:t>постановлени</w:t>
      </w:r>
      <w:r>
        <w:t>я</w:t>
      </w:r>
      <w:r w:rsidRPr="00F639AF">
        <w:t xml:space="preserve"> </w:t>
      </w:r>
      <w:r w:rsidRPr="0042244E">
        <w:rPr>
          <w:rFonts w:cs="Arial"/>
          <w:szCs w:val="28"/>
        </w:rPr>
        <w:t xml:space="preserve">Администрации </w:t>
      </w:r>
      <w:r w:rsidR="00384AA4">
        <w:rPr>
          <w:rFonts w:cs="Arial"/>
          <w:szCs w:val="28"/>
        </w:rPr>
        <w:t xml:space="preserve">               </w:t>
      </w:r>
      <w:hyperlink r:id="rId78" w:tooltip="постановление от 18.05.2021 0:00:00 №506 Администрация Березовского района&#10;&#10;О внесении изменения в постановление администрации Березовского района от 01.03.2019 № 211 " w:history="1">
        <w:r w:rsidRPr="0042244E">
          <w:rPr>
            <w:rStyle w:val="a3"/>
            <w:rFonts w:cs="Arial"/>
            <w:szCs w:val="28"/>
          </w:rPr>
          <w:t>от 18.05.2021 № 506</w:t>
        </w:r>
      </w:hyperlink>
      <w:r w:rsidRPr="0042244E">
        <w:rPr>
          <w:rFonts w:cs="Arial"/>
          <w:szCs w:val="28"/>
        </w:rPr>
        <w:t>)</w:t>
      </w:r>
    </w:p>
    <w:p w:rsidR="00ED5EE4" w:rsidRDefault="00584A3A" w:rsidP="00ED5EE4">
      <w:r w:rsidRPr="005204CD">
        <w:t>2.6.8</w:t>
      </w:r>
      <w:r w:rsidR="00774F37" w:rsidRPr="005204CD">
        <w:t xml:space="preserve">. </w:t>
      </w:r>
      <w:r w:rsidR="00ED5EE4">
        <w:t>Требования к документам, необходимым для предоставления муниципальной услуги.</w:t>
      </w:r>
    </w:p>
    <w:p w:rsidR="00ED5EE4" w:rsidRDefault="00ED5EE4" w:rsidP="00ED5EE4">
      <w:pPr>
        <w:rPr>
          <w:lang w:eastAsia="en-US"/>
        </w:rPr>
      </w:pPr>
      <w:r>
        <w:rPr>
          <w:lang w:eastAsia="en-US"/>
        </w:rPr>
        <w:t xml:space="preserve">Заявление о выдаче разрешения на установку и эксплуатацию рекламных конструкций предоставляется по форме, согласно </w:t>
      </w:r>
      <w:proofErr w:type="gramStart"/>
      <w:r>
        <w:rPr>
          <w:lang w:eastAsia="en-US"/>
        </w:rPr>
        <w:t>приложению  1</w:t>
      </w:r>
      <w:proofErr w:type="gramEnd"/>
      <w:r>
        <w:rPr>
          <w:lang w:eastAsia="en-US"/>
        </w:rPr>
        <w:t xml:space="preserve"> к настоящему   административному регламенту.</w:t>
      </w:r>
    </w:p>
    <w:p w:rsidR="00D30F93" w:rsidRDefault="00D30F93" w:rsidP="00ED5EE4">
      <w:pPr>
        <w:rPr>
          <w:lang w:eastAsia="en-US"/>
        </w:rPr>
      </w:pPr>
      <w:r w:rsidRPr="00D30F93">
        <w:rPr>
          <w:lang w:eastAsia="en-US"/>
        </w:rPr>
        <w:t>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какой-либо иной форме.</w:t>
      </w:r>
    </w:p>
    <w:p w:rsidR="00D30F93" w:rsidRPr="005204CD" w:rsidRDefault="00D30F93" w:rsidP="00D30F93">
      <w:r>
        <w:rPr>
          <w:lang w:eastAsia="en-US"/>
        </w:rPr>
        <w:t>(</w:t>
      </w:r>
      <w:r w:rsidRPr="00D30F93">
        <w:rPr>
          <w:lang w:eastAsia="en-US"/>
        </w:rPr>
        <w:t>абзац третий подпункта 2.6.8 пункта 2.6</w:t>
      </w:r>
      <w:r>
        <w:rPr>
          <w:lang w:eastAsia="en-US"/>
        </w:rPr>
        <w:t xml:space="preserve"> изложен в редакции </w:t>
      </w:r>
      <w:r>
        <w:t>постановления</w:t>
      </w:r>
      <w:r w:rsidRPr="00252B0D">
        <w:t xml:space="preserve"> Администрации</w:t>
      </w:r>
      <w:r>
        <w:t xml:space="preserve"> </w:t>
      </w:r>
      <w:hyperlink r:id="rId79"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ED5EE4" w:rsidRDefault="00ED5EE4" w:rsidP="00ED5EE4">
      <w:pPr>
        <w:rPr>
          <w:lang w:eastAsia="en-US"/>
        </w:rPr>
      </w:pPr>
      <w:r>
        <w:rPr>
          <w:lang w:eastAsia="en-US"/>
        </w:rPr>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ED5EE4" w:rsidRDefault="00ED5EE4" w:rsidP="00ED5EE4">
      <w:pPr>
        <w:rPr>
          <w:lang w:eastAsia="en-US"/>
        </w:rPr>
      </w:pPr>
      <w:r>
        <w:rPr>
          <w:lang w:eastAsia="en-US"/>
        </w:rPr>
        <w:t xml:space="preserve">В случае направления заявления посредством Единого </w:t>
      </w:r>
      <w:r w:rsidR="00D30F93">
        <w:rPr>
          <w:lang w:eastAsia="en-US"/>
        </w:rPr>
        <w:t>портала</w:t>
      </w:r>
      <w:r>
        <w:rPr>
          <w:lang w:eastAsia="en-US"/>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w:t>
      </w:r>
      <w:r>
        <w:rPr>
          <w:lang w:eastAsia="en-US"/>
        </w:rPr>
        <w:lastRenderedPageBreak/>
        <w:t>путем направления запроса с использованием системы межведомственного электронного взаимодействия;</w:t>
      </w:r>
    </w:p>
    <w:p w:rsidR="00D30F93" w:rsidRPr="005204CD" w:rsidRDefault="00D30F93" w:rsidP="00D30F93">
      <w:r>
        <w:rPr>
          <w:lang w:eastAsia="en-US"/>
        </w:rPr>
        <w:t>(</w:t>
      </w:r>
      <w:r w:rsidRPr="00D30F93">
        <w:rPr>
          <w:lang w:eastAsia="en-US"/>
        </w:rPr>
        <w:t>в абзаце пятом подпункта 2.6.8 пункта 2.6 слова «Единого и регионального порталов» замен</w:t>
      </w:r>
      <w:r>
        <w:rPr>
          <w:lang w:eastAsia="en-US"/>
        </w:rPr>
        <w:t xml:space="preserve">ены словами «Единого портала» </w:t>
      </w:r>
      <w:r>
        <w:t>постановлением</w:t>
      </w:r>
      <w:r w:rsidRPr="00252B0D">
        <w:t xml:space="preserve"> Администрации</w:t>
      </w:r>
      <w:r>
        <w:t xml:space="preserve">             </w:t>
      </w:r>
      <w:hyperlink r:id="rId80"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ED5EE4" w:rsidRDefault="00ED5EE4" w:rsidP="00ED5EE4">
      <w:r>
        <w:rPr>
          <w:lang w:eastAsia="en-US"/>
        </w:rPr>
        <w:t xml:space="preserve">При обращении посредством Единого </w:t>
      </w:r>
      <w:r w:rsidR="00D30F93">
        <w:rPr>
          <w:lang w:eastAsia="en-US"/>
        </w:rPr>
        <w:t>портала</w:t>
      </w:r>
      <w:r>
        <w:rPr>
          <w:lang w:eastAsia="en-US"/>
        </w:rPr>
        <w:t xml:space="preserve"> документ, подтверждающий полномочия представителя Заявителя действовать от имени </w:t>
      </w:r>
      <w:r>
        <w:t xml:space="preserve">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ED5EE4">
        <w:t>sig</w:t>
      </w:r>
      <w:r>
        <w:t>3.</w:t>
      </w:r>
    </w:p>
    <w:p w:rsidR="00D30F93" w:rsidRPr="005204CD" w:rsidRDefault="00D30F93" w:rsidP="00D30F93">
      <w:r>
        <w:t>(</w:t>
      </w:r>
      <w:r w:rsidRPr="00D30F93">
        <w:t>в абзаце шестом подпункта 2.6.8 пункта 2.6 слова «Единого и регионального порталов» замен</w:t>
      </w:r>
      <w:r>
        <w:t xml:space="preserve">ены словами </w:t>
      </w:r>
      <w:r w:rsidRPr="00D30F93">
        <w:t>«Единого порт</w:t>
      </w:r>
      <w:r>
        <w:t>ала» постановлением</w:t>
      </w:r>
      <w:r w:rsidRPr="00252B0D">
        <w:t xml:space="preserve"> Администрации</w:t>
      </w:r>
      <w:r>
        <w:t xml:space="preserve">             </w:t>
      </w:r>
      <w:hyperlink r:id="rId81"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ED5EE4" w:rsidRPr="00ED5EE4" w:rsidRDefault="00ED5EE4" w:rsidP="00ED5EE4">
      <w:r w:rsidRPr="00ED5EE4">
        <w:t>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ED5EE4" w:rsidRPr="00ED5EE4" w:rsidRDefault="00ED5EE4" w:rsidP="00ED5EE4">
      <w:r w:rsidRPr="00ED5EE4">
        <w:t>- xml - для формализованных документов;</w:t>
      </w:r>
    </w:p>
    <w:p w:rsidR="00ED5EE4" w:rsidRDefault="00ED5EE4" w:rsidP="00ED5EE4">
      <w:r w:rsidRPr="00ED5EE4">
        <w:t xml:space="preserve">- </w:t>
      </w:r>
      <w:r w:rsidR="00D30F93" w:rsidRPr="00D30F93">
        <w:t>doc, docx, odt - для документов с текстовым содержанием, не включающим формулы (за исключением документов, указанных в аб</w:t>
      </w:r>
      <w:r w:rsidR="00D30F93">
        <w:t>заце 10 настоящего подпункта);</w:t>
      </w:r>
    </w:p>
    <w:p w:rsidR="00D30F93" w:rsidRPr="005204CD" w:rsidRDefault="00D30F93" w:rsidP="00D30F93">
      <w:r>
        <w:t>(</w:t>
      </w:r>
      <w:r w:rsidRPr="00D30F93">
        <w:t>абзац девя</w:t>
      </w:r>
      <w:r>
        <w:t>тый подпункта 2.6.8 пункта 2.6 изложен в редакции постановления</w:t>
      </w:r>
      <w:r w:rsidRPr="00252B0D">
        <w:t xml:space="preserve"> Администрации</w:t>
      </w:r>
      <w:r>
        <w:t xml:space="preserve"> </w:t>
      </w:r>
      <w:hyperlink r:id="rId82"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ED5EE4" w:rsidRPr="00ED5EE4" w:rsidRDefault="00ED5EE4" w:rsidP="00ED5EE4">
      <w:r w:rsidRPr="00ED5EE4">
        <w:t>- xls, xlsx, ods - для документов, содержащих расчеты;</w:t>
      </w:r>
    </w:p>
    <w:p w:rsidR="00ED5EE4" w:rsidRDefault="00ED5EE4" w:rsidP="00ED5EE4">
      <w:r w:rsidRPr="00ED5EE4">
        <w:t xml:space="preserve">- </w:t>
      </w:r>
      <w:r w:rsidR="00D30F93" w:rsidRPr="00D30F93">
        <w:t>- pdf, jpg, jpeg — для документов с текстовым содержанием, в том числе включающих формулы и (или) графические изображения, (за исключением документов, указанных в абзаце десятом настоящего подпункта), а также документов с графическим содержанием</w:t>
      </w:r>
      <w:r w:rsidR="00D30F93">
        <w:t>;</w:t>
      </w:r>
    </w:p>
    <w:p w:rsidR="00D30F93" w:rsidRPr="005204CD" w:rsidRDefault="00D30F93" w:rsidP="00D30F93">
      <w:r>
        <w:t>(</w:t>
      </w:r>
      <w:r w:rsidRPr="00D30F93">
        <w:t>абзац одиннадцатый подпункта 2.6.8</w:t>
      </w:r>
      <w:r>
        <w:t xml:space="preserve"> пункта 2.6 изложен в редакции постановления</w:t>
      </w:r>
      <w:r w:rsidRPr="00252B0D">
        <w:t xml:space="preserve"> Администрации</w:t>
      </w:r>
      <w:r>
        <w:t xml:space="preserve"> </w:t>
      </w:r>
      <w:hyperlink r:id="rId83"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ED5EE4" w:rsidRPr="00ED5EE4" w:rsidRDefault="00ED5EE4" w:rsidP="00ED5EE4">
      <w:r w:rsidRPr="00ED5EE4">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ED5EE4" w:rsidRPr="00ED5EE4" w:rsidRDefault="00ED5EE4" w:rsidP="00ED5EE4">
      <w:r w:rsidRPr="00ED5EE4">
        <w:t>«черно-белый» (при отсутствии в документе графических изображений и (или) цветного текста);</w:t>
      </w:r>
    </w:p>
    <w:p w:rsidR="00ED5EE4" w:rsidRPr="00ED5EE4" w:rsidRDefault="00ED5EE4" w:rsidP="00ED5EE4">
      <w:r w:rsidRPr="00ED5EE4">
        <w:t>«оттенки серого» (при наличии в документе графических изображений, отличных от цветного графического изображения);</w:t>
      </w:r>
    </w:p>
    <w:p w:rsidR="00ED5EE4" w:rsidRPr="00ED5EE4" w:rsidRDefault="00ED5EE4" w:rsidP="00ED5EE4">
      <w:r w:rsidRPr="00ED5EE4">
        <w:t>«цветной» или «режим полной цветопередачи» (при наличии в документе цветных графических изображений либо цветного текста);</w:t>
      </w:r>
    </w:p>
    <w:p w:rsidR="00ED5EE4" w:rsidRPr="00ED5EE4" w:rsidRDefault="00ED5EE4" w:rsidP="00ED5EE4">
      <w:r w:rsidRPr="00ED5EE4">
        <w:t>сохранением всех аутентичных признаков подлинности, а именно: графической подписи лица, печати, углового штампа бланка;</w:t>
      </w:r>
    </w:p>
    <w:p w:rsidR="00ED5EE4" w:rsidRPr="00ED5EE4" w:rsidRDefault="00ED5EE4" w:rsidP="00ED5EE4">
      <w:r w:rsidRPr="00ED5EE4">
        <w:t>количество файлов должно соответствовать количеству документов, каждый из которых содержит текстовую и (или) графическую информацию.</w:t>
      </w:r>
    </w:p>
    <w:p w:rsidR="00ED5EE4" w:rsidRPr="00ED5EE4" w:rsidRDefault="00ED5EE4" w:rsidP="00ED5EE4">
      <w:r w:rsidRPr="00ED5EE4">
        <w:t>Электронные документы должны обеспечивать:</w:t>
      </w:r>
    </w:p>
    <w:p w:rsidR="00ED5EE4" w:rsidRPr="00ED5EE4" w:rsidRDefault="00ED5EE4" w:rsidP="00ED5EE4">
      <w:r w:rsidRPr="00ED5EE4">
        <w:t>возможность идентифицировать документ и количество листов в документе;</w:t>
      </w:r>
    </w:p>
    <w:p w:rsidR="00ED5EE4" w:rsidRPr="00ED5EE4" w:rsidRDefault="00ED5EE4" w:rsidP="00ED5EE4">
      <w:r w:rsidRPr="00ED5EE4">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ED5EE4" w:rsidRPr="00ED5EE4" w:rsidRDefault="00ED5EE4" w:rsidP="00ED5EE4">
      <w:r w:rsidRPr="00ED5EE4">
        <w:t>содержать оглавление, соответствующее их смыслу и содержанию;</w:t>
      </w:r>
    </w:p>
    <w:p w:rsidR="00ED5EE4" w:rsidRPr="00ED5EE4" w:rsidRDefault="00ED5EE4" w:rsidP="00ED5EE4">
      <w:r w:rsidRPr="00ED5EE4">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D5EE4" w:rsidRPr="00ED5EE4" w:rsidRDefault="00ED5EE4" w:rsidP="00ED5EE4">
      <w:r w:rsidRPr="00ED5EE4">
        <w:lastRenderedPageBreak/>
        <w:t>Документы, подлежащие представлению в форматах xls, xlsx или ods, формируются в виде отдельного электронного документа.</w:t>
      </w:r>
    </w:p>
    <w:p w:rsidR="00ED5EE4" w:rsidRPr="00ED5EE4" w:rsidRDefault="00ED5EE4" w:rsidP="00ED5EE4">
      <w:r w:rsidRPr="00ED5EE4">
        <w:t>Максимально допустимый размер прикрепленного пакета докуме</w:t>
      </w:r>
      <w:r>
        <w:t>нтов не должен превышать 10 ГБ.</w:t>
      </w:r>
    </w:p>
    <w:p w:rsidR="00444E81" w:rsidRPr="005204CD" w:rsidRDefault="00ED5EE4" w:rsidP="00ED5EE4">
      <w:r>
        <w:t xml:space="preserve">(подпункт 2.6.8 пункта 2.6 изложен в редакции постановления Администрации     </w:t>
      </w:r>
      <w:hyperlink r:id="rId84"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ED5EE4">
          <w:rPr>
            <w:rStyle w:val="a3"/>
          </w:rPr>
          <w:t>от 11.05.2022 № 674</w:t>
        </w:r>
      </w:hyperlink>
      <w:r>
        <w:t>)</w:t>
      </w:r>
    </w:p>
    <w:p w:rsidR="00D828AC" w:rsidRPr="005204CD" w:rsidRDefault="00D828AC" w:rsidP="005204CD">
      <w:r w:rsidRPr="005204CD">
        <w:t>2.7. Исчерпывающий перечень оснований для отказа в приеме документов, необходимых для предоставления муниципальной услуги.</w:t>
      </w:r>
    </w:p>
    <w:p w:rsidR="00D828AC" w:rsidRPr="005204CD" w:rsidRDefault="00D828AC" w:rsidP="005204CD">
      <w:r w:rsidRPr="005204CD">
        <w:t>Оснований для отказа в приеме документов о предоставлении муниципальной услуги не предусмотрено.</w:t>
      </w:r>
    </w:p>
    <w:p w:rsidR="00D828AC" w:rsidRDefault="00D828AC" w:rsidP="005204CD">
      <w:r w:rsidRPr="005204CD">
        <w:t xml:space="preserve">2.8. </w:t>
      </w:r>
      <w:r w:rsidR="00545258" w:rsidRPr="00545258">
        <w:t>Исчерпывающий перечень оснований для приостановления или отказа в предоставлении муниципальной услуги</w:t>
      </w:r>
      <w:r w:rsidR="00BD7C1D" w:rsidRPr="005204CD">
        <w:t>.</w:t>
      </w:r>
    </w:p>
    <w:p w:rsidR="00545258" w:rsidRPr="005204CD" w:rsidRDefault="00545258" w:rsidP="005204CD">
      <w:r>
        <w:t>(</w:t>
      </w:r>
      <w:r w:rsidRPr="00545258">
        <w:t xml:space="preserve">абзац </w:t>
      </w:r>
      <w:r>
        <w:t>первый</w:t>
      </w:r>
      <w:r w:rsidRPr="00545258">
        <w:t xml:space="preserve"> пунк</w:t>
      </w:r>
      <w:r>
        <w:t>та 2.8</w:t>
      </w:r>
      <w:r w:rsidRPr="00545258">
        <w:t xml:space="preserve"> раздела 2 </w:t>
      </w:r>
      <w:r>
        <w:t xml:space="preserve">изложен в редакции постановления Администрации </w:t>
      </w:r>
      <w:hyperlink r:id="rId85"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1B3667" w:rsidRDefault="00B65DB4" w:rsidP="001B3667">
      <w:r w:rsidRPr="005204CD">
        <w:t xml:space="preserve">2.8.1. </w:t>
      </w:r>
      <w:r w:rsidR="001B3667">
        <w:t xml:space="preserve">Решение об отказе в выдаче разрешения </w:t>
      </w:r>
      <w:r w:rsidR="001B3667">
        <w:rPr>
          <w:color w:val="000000"/>
        </w:rPr>
        <w:t xml:space="preserve">на установку и эксплуатацию рекламной конструкции </w:t>
      </w:r>
      <w:r w:rsidR="001B3667">
        <w:t>принимается по следующим основаниям:</w:t>
      </w:r>
    </w:p>
    <w:p w:rsidR="001B3667" w:rsidRDefault="001B3667" w:rsidP="001B3667">
      <w:r>
        <w:t>- несоответствие проекта рекламной конструкции и ее территориального размещения требованиям технического регламента;</w:t>
      </w:r>
    </w:p>
    <w:p w:rsidR="001B3667" w:rsidRDefault="001B3667" w:rsidP="001B3667">
      <w:r>
        <w:t xml:space="preserve">-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13.03.2006  </w:t>
      </w:r>
      <w:hyperlink r:id="rId86" w:tooltip="ФЕДЕРАЛЬНЫЙ ЗАКОН от 13.03.2006 № 38-ФЗ ГОСУДАРСТВЕННАЯ ДУМА ФЕДЕРАЛЬНОГО СОБРАНИЯ РФ&#10;&#10;О рекламе" w:history="1">
        <w:r w:rsidRPr="001B3667">
          <w:rPr>
            <w:rStyle w:val="a3"/>
            <w:szCs w:val="28"/>
          </w:rPr>
          <w:t>№ 38-ФЗ «О рекламе</w:t>
        </w:r>
        <w:r w:rsidRPr="001B3667">
          <w:rPr>
            <w:rStyle w:val="a3"/>
          </w:rPr>
          <w:t>»</w:t>
        </w:r>
      </w:hyperlink>
      <w:r>
        <w:t xml:space="preserve"> определяется схемой размещения рекламных конструкций);</w:t>
      </w:r>
    </w:p>
    <w:p w:rsidR="001B3667" w:rsidRDefault="001B3667" w:rsidP="001B3667">
      <w:r>
        <w:t>- нарушение требований нормативных актов по безопасности движения транспорта;</w:t>
      </w:r>
    </w:p>
    <w:p w:rsidR="001B3667" w:rsidRDefault="001B3667" w:rsidP="001B3667">
      <w:pPr>
        <w:rPr>
          <w:rFonts w:eastAsia="Calibri"/>
        </w:rPr>
      </w:pPr>
      <w:r>
        <w:t xml:space="preserve">- </w:t>
      </w:r>
      <w:r>
        <w:rPr>
          <w:rFonts w:eastAsia="Calibri"/>
        </w:rPr>
        <w:t xml:space="preserve">нарушение внешнего архитектурного облика сложившейся застройки поселения. Органы местного самоуправления муниципальных </w:t>
      </w:r>
      <w:proofErr w:type="gramStart"/>
      <w:r>
        <w:rPr>
          <w:rFonts w:eastAsia="Calibri"/>
        </w:rPr>
        <w:t>районов  вправе</w:t>
      </w:r>
      <w:proofErr w:type="gramEnd"/>
      <w:r>
        <w:rPr>
          <w:rFonts w:eastAsia="Calibri"/>
        </w:rPr>
        <w:t xml:space="preserve"> определять типы и виды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w:t>
      </w:r>
    </w:p>
    <w:p w:rsidR="001B3667" w:rsidRDefault="001B3667" w:rsidP="001B3667">
      <w:r>
        <w:t>-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1B3667" w:rsidRDefault="001B3667" w:rsidP="001B3667">
      <w:r>
        <w:t xml:space="preserve">- нарушение требований, установленных </w:t>
      </w:r>
      <w:r w:rsidRPr="001B3667">
        <w:rPr>
          <w:szCs w:val="28"/>
        </w:rPr>
        <w:t>частью 5</w:t>
      </w:r>
      <w:r>
        <w:t xml:space="preserve"> в случае, если для установки и эксплуатации рекламной конструкции используется общее имущество собственников помещений в многоквартирном доме, </w:t>
      </w:r>
      <w:r w:rsidRPr="001B3667">
        <w:rPr>
          <w:szCs w:val="28"/>
        </w:rPr>
        <w:t>частями 5.1</w:t>
      </w:r>
      <w:r>
        <w:t xml:space="preserve">, </w:t>
      </w:r>
      <w:r w:rsidRPr="001B3667">
        <w:rPr>
          <w:szCs w:val="28"/>
        </w:rPr>
        <w:t>5.6</w:t>
      </w:r>
      <w:r>
        <w:t xml:space="preserve">, </w:t>
      </w:r>
      <w:r w:rsidRPr="001B3667">
        <w:rPr>
          <w:szCs w:val="28"/>
        </w:rPr>
        <w:t>5.7</w:t>
      </w:r>
      <w:r>
        <w:t xml:space="preserve"> статьи 19 Федерального закона от 13.03.2006 </w:t>
      </w:r>
      <w:hyperlink r:id="rId87" w:history="1">
        <w:r>
          <w:rPr>
            <w:rStyle w:val="a3"/>
          </w:rPr>
          <w:t>№ 38-ФЗ «О рекламе»</w:t>
        </w:r>
      </w:hyperlink>
      <w:r>
        <w:t>.</w:t>
      </w:r>
    </w:p>
    <w:p w:rsidR="00ED5EE4" w:rsidRDefault="00ED5EE4" w:rsidP="007301D2">
      <w:r>
        <w:rPr>
          <w:rFonts w:eastAsia="Calibri"/>
        </w:rPr>
        <w:t>(</w:t>
      </w:r>
      <w:r>
        <w:t xml:space="preserve">подпункт 2.8.1 пункта 2.8 </w:t>
      </w:r>
      <w:r w:rsidR="007301D2">
        <w:t xml:space="preserve">дополнен абзацами восьмым-десятым постановлением Администрации </w:t>
      </w:r>
      <w:hyperlink r:id="rId88"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007301D2" w:rsidRPr="007301D2">
          <w:rPr>
            <w:rStyle w:val="a3"/>
          </w:rPr>
          <w:t>от 11.05.2022 № 674</w:t>
        </w:r>
      </w:hyperlink>
      <w:r w:rsidR="007301D2">
        <w:t>)</w:t>
      </w:r>
    </w:p>
    <w:p w:rsidR="001B3667" w:rsidRDefault="001B3667" w:rsidP="001B3667">
      <w:r>
        <w:t>(п</w:t>
      </w:r>
      <w:r w:rsidRPr="001B3667">
        <w:t>одпункт 2.8.1 пункта 2.8 изложен в редакции постановления</w:t>
      </w:r>
      <w:r>
        <w:rPr>
          <w:sz w:val="28"/>
        </w:rPr>
        <w:t xml:space="preserve"> </w:t>
      </w:r>
      <w:r w:rsidRPr="001B3667">
        <w:t xml:space="preserve">Администрации </w:t>
      </w:r>
      <w:r>
        <w:t xml:space="preserve">               </w:t>
      </w:r>
      <w:hyperlink r:id="rId89" w:tooltip="постановление от 10.08.2022 0:00:00 №1082 Администрация Березовского района&#10;&#10;О внесении изменения в постановление администрации Березовского района от 01.03.2019 № 211 " w:history="1">
        <w:r w:rsidRPr="001B3667">
          <w:rPr>
            <w:rStyle w:val="a3"/>
            <w:rFonts w:cs="Arial"/>
            <w:szCs w:val="28"/>
          </w:rPr>
          <w:t>от 10.08.2022</w:t>
        </w:r>
        <w:r>
          <w:rPr>
            <w:rStyle w:val="a3"/>
            <w:rFonts w:cs="Arial"/>
            <w:szCs w:val="28"/>
          </w:rPr>
          <w:t xml:space="preserve"> </w:t>
        </w:r>
        <w:r w:rsidRPr="001B3667">
          <w:rPr>
            <w:rStyle w:val="a3"/>
            <w:rFonts w:cs="Arial"/>
            <w:szCs w:val="28"/>
          </w:rPr>
          <w:t>№ 1082</w:t>
        </w:r>
      </w:hyperlink>
      <w:r>
        <w:t>)</w:t>
      </w:r>
    </w:p>
    <w:p w:rsidR="00D828AC" w:rsidRPr="005204CD" w:rsidRDefault="00D828AC" w:rsidP="005204CD">
      <w:r w:rsidRPr="005204CD">
        <w:t xml:space="preserve">2.8.2. Решение об отказе в аннулировании разрешения </w:t>
      </w:r>
      <w:r w:rsidRPr="005204CD">
        <w:rPr>
          <w:color w:val="000000"/>
        </w:rPr>
        <w:t>на установку</w:t>
      </w:r>
      <w:r w:rsidR="005204CD" w:rsidRPr="005204CD">
        <w:rPr>
          <w:color w:val="000000"/>
        </w:rPr>
        <w:t xml:space="preserve"> </w:t>
      </w:r>
      <w:r w:rsidRPr="005204CD">
        <w:rPr>
          <w:color w:val="000000"/>
        </w:rPr>
        <w:t xml:space="preserve">и эксплуатацию рекламной конструкции </w:t>
      </w:r>
      <w:r w:rsidRPr="005204CD">
        <w:t>принимается по следующим основаниям:</w:t>
      </w:r>
    </w:p>
    <w:p w:rsidR="00D828AC" w:rsidRPr="005204CD" w:rsidRDefault="0077244C" w:rsidP="005204CD">
      <w:r w:rsidRPr="005204CD">
        <w:t xml:space="preserve">- </w:t>
      </w:r>
      <w:r w:rsidR="00D828AC" w:rsidRPr="005204CD">
        <w:t>непредставления документов, обязанность по представлению которых возложена на заявителя;</w:t>
      </w:r>
    </w:p>
    <w:p w:rsidR="00D828AC" w:rsidRPr="005204CD" w:rsidRDefault="0077244C" w:rsidP="005204CD">
      <w:r w:rsidRPr="005204CD">
        <w:t xml:space="preserve">- </w:t>
      </w:r>
      <w:r w:rsidR="00D828AC" w:rsidRPr="005204CD">
        <w:t>отсутствие правомочий у заявителя.</w:t>
      </w:r>
    </w:p>
    <w:p w:rsidR="00BD7C1D" w:rsidRDefault="00BD7C1D" w:rsidP="005204CD">
      <w:r w:rsidRPr="005204CD">
        <w:t xml:space="preserve">2.8.3. </w:t>
      </w:r>
      <w:r w:rsidR="00545258" w:rsidRPr="00545258">
        <w:t>Основания для приостановления предоставления муниципальной услуги законодательством Российск</w:t>
      </w:r>
      <w:r w:rsidR="00545258">
        <w:t>ой Федерации, законодательством</w:t>
      </w:r>
      <w:r w:rsidR="00545258" w:rsidRPr="00545258">
        <w:t xml:space="preserve"> Ханты-Мансийского автономного округа – Югры, муниципальными правовыми актами администрации Березовского района не предусмотрены</w:t>
      </w:r>
      <w:r w:rsidRPr="005204CD">
        <w:t>.</w:t>
      </w:r>
    </w:p>
    <w:p w:rsidR="00545258" w:rsidRPr="005204CD" w:rsidRDefault="00545258" w:rsidP="005204CD">
      <w:r>
        <w:t>(подпункт 2.8.3</w:t>
      </w:r>
      <w:r w:rsidRPr="00545258">
        <w:t xml:space="preserve"> пунк</w:t>
      </w:r>
      <w:r>
        <w:t>та 2.8</w:t>
      </w:r>
      <w:r w:rsidRPr="00545258">
        <w:t xml:space="preserve"> раздела 2 </w:t>
      </w:r>
      <w:r>
        <w:t xml:space="preserve">изложен в редакции постановления Администрации </w:t>
      </w:r>
      <w:hyperlink r:id="rId90"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252B0D" w:rsidRDefault="00252B0D" w:rsidP="00252B0D">
      <w:pPr>
        <w:widowControl w:val="0"/>
        <w:autoSpaceDE w:val="0"/>
        <w:autoSpaceDN w:val="0"/>
        <w:adjustRightInd w:val="0"/>
        <w:ind w:right="-1" w:firstLine="709"/>
      </w:pPr>
      <w:r w:rsidRPr="00252B0D">
        <w:lastRenderedPageBreak/>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252B0D" w:rsidRDefault="00252B0D" w:rsidP="00252B0D">
      <w:pPr>
        <w:widowControl w:val="0"/>
        <w:autoSpaceDE w:val="0"/>
        <w:autoSpaceDN w:val="0"/>
        <w:adjustRightInd w:val="0"/>
        <w:ind w:right="-1" w:firstLine="709"/>
        <w:rPr>
          <w:rFonts w:cs="Arial"/>
          <w:szCs w:val="28"/>
        </w:rPr>
      </w:pPr>
      <w:r>
        <w:rPr>
          <w:rFonts w:cs="Arial"/>
          <w:szCs w:val="28"/>
        </w:rPr>
        <w:t>(а</w:t>
      </w:r>
      <w:r w:rsidRPr="00252B0D">
        <w:rPr>
          <w:rFonts w:cs="Arial"/>
          <w:szCs w:val="28"/>
        </w:rPr>
        <w:t xml:space="preserve">бзац первый пункта 2.9. </w:t>
      </w:r>
      <w:r>
        <w:rPr>
          <w:rFonts w:cs="Arial"/>
          <w:szCs w:val="28"/>
        </w:rPr>
        <w:t xml:space="preserve">изложен в редакции </w:t>
      </w:r>
      <w:r w:rsidRPr="00252B0D">
        <w:rPr>
          <w:rFonts w:cs="Arial"/>
          <w:szCs w:val="28"/>
        </w:rPr>
        <w:t>постановлени</w:t>
      </w:r>
      <w:r>
        <w:rPr>
          <w:rFonts w:cs="Arial"/>
          <w:szCs w:val="28"/>
        </w:rPr>
        <w:t>я</w:t>
      </w:r>
      <w:r w:rsidRPr="00252B0D">
        <w:rPr>
          <w:rFonts w:cs="Arial"/>
          <w:szCs w:val="28"/>
        </w:rPr>
        <w:t xml:space="preserve"> Администрации </w:t>
      </w:r>
      <w:r w:rsidR="00384AA4">
        <w:rPr>
          <w:rFonts w:cs="Arial"/>
          <w:szCs w:val="28"/>
        </w:rPr>
        <w:t xml:space="preserve">               </w:t>
      </w:r>
      <w:hyperlink r:id="rId91" w:tooltip="постановление от 27.12.2021 0:00:00 №1562 Администрация Березовского района&#10;&#10;О внесении изменений в постановление администрации Березовского района от 01.03.2019 № 211 " w:history="1">
        <w:r w:rsidRPr="00252B0D">
          <w:rPr>
            <w:rStyle w:val="a3"/>
            <w:rFonts w:cs="Arial"/>
            <w:szCs w:val="28"/>
          </w:rPr>
          <w:t>от 27.12.2021 № 1562</w:t>
        </w:r>
      </w:hyperlink>
      <w:r w:rsidRPr="00252B0D">
        <w:rPr>
          <w:rFonts w:cs="Arial"/>
          <w:szCs w:val="28"/>
        </w:rPr>
        <w:t>)</w:t>
      </w:r>
    </w:p>
    <w:p w:rsidR="00D828AC" w:rsidRPr="005204CD" w:rsidRDefault="00D828AC" w:rsidP="005204CD">
      <w:r w:rsidRPr="005204CD">
        <w:t>Услугами, необходимыми и обязательными для предоставления муниципальной услуги являются:</w:t>
      </w:r>
    </w:p>
    <w:p w:rsidR="007E425A" w:rsidRPr="005204CD" w:rsidRDefault="00006B5E" w:rsidP="005204CD">
      <w:r w:rsidRPr="005204CD">
        <w:t>1)</w:t>
      </w:r>
      <w:r w:rsidRPr="005204CD">
        <w:rPr>
          <w:color w:val="000000"/>
        </w:rPr>
        <w:t xml:space="preserve"> </w:t>
      </w:r>
      <w:r w:rsidR="00294834" w:rsidRPr="005204CD">
        <w:t>П</w:t>
      </w:r>
      <w:r w:rsidRPr="005204CD">
        <w:t>одготовка и выдача рабочего проекта рекламной конструкции</w:t>
      </w:r>
      <w:r w:rsidR="00294834" w:rsidRPr="005204CD">
        <w:t xml:space="preserve">. </w:t>
      </w:r>
      <w:r w:rsidR="007E425A" w:rsidRPr="005204CD">
        <w:t>Данная услуга предоставляется проектными организациями, имеющими</w:t>
      </w:r>
      <w:r w:rsidR="005204CD" w:rsidRPr="005204CD">
        <w:t xml:space="preserve"> </w:t>
      </w:r>
      <w:r w:rsidR="007E425A" w:rsidRPr="005204CD">
        <w:t>свидетельство</w:t>
      </w:r>
      <w:r w:rsidR="005204CD" w:rsidRPr="005204CD">
        <w:t xml:space="preserve"> </w:t>
      </w:r>
      <w:r w:rsidR="007E425A" w:rsidRPr="005204CD">
        <w:t xml:space="preserve">о допуске к данным видам работ, выданное в установленном порядке саморегулируемой организацией. </w:t>
      </w:r>
    </w:p>
    <w:p w:rsidR="00AA7257" w:rsidRPr="005204CD" w:rsidRDefault="00AA7257" w:rsidP="005204CD">
      <w:r w:rsidRPr="005204CD">
        <w:t>В результате предост</w:t>
      </w:r>
      <w:r w:rsidR="00D0112B" w:rsidRPr="005204CD">
        <w:t>авления данной</w:t>
      </w:r>
      <w:r w:rsidRPr="005204CD">
        <w:t xml:space="preserve"> услуг</w:t>
      </w:r>
      <w:r w:rsidR="00D0112B" w:rsidRPr="005204CD">
        <w:t>и</w:t>
      </w:r>
      <w:r w:rsidRPr="005204CD">
        <w:t xml:space="preserve"> заявителю выдается рабочий проект рекламной конструкции.</w:t>
      </w:r>
    </w:p>
    <w:p w:rsidR="00294834" w:rsidRPr="005204CD" w:rsidRDefault="00294834" w:rsidP="005204CD">
      <w:r w:rsidRPr="005204CD">
        <w:t>2) Подтверждение в письменной форме согласия собственника или иного законного владельца соответствующего недвижимого имущества</w:t>
      </w:r>
      <w:r w:rsidR="005204CD" w:rsidRPr="005204CD">
        <w:t xml:space="preserve"> </w:t>
      </w:r>
      <w:r w:rsidRPr="005204CD">
        <w:t>на присоединение к этому имуществу рекламной конструкции, если заявитель</w:t>
      </w:r>
      <w:r w:rsidR="005204CD" w:rsidRPr="005204CD">
        <w:t xml:space="preserve"> </w:t>
      </w:r>
      <w:r w:rsidRPr="005204CD">
        <w:t>не является собственником или иным законным владельцем недвижимого имущества. В случае, если для установки и эксплуатации рекламной конструкции необходимо использование общего имущества собственников помещений</w:t>
      </w:r>
      <w:r w:rsidR="005204CD" w:rsidRPr="005204CD">
        <w:t xml:space="preserve"> </w:t>
      </w:r>
      <w:r w:rsidRPr="005204CD">
        <w:t>в многоквартирном доме, документом, подтверждающим согласие этих собственников, является протокол общего собрания собственников помещений</w:t>
      </w:r>
      <w:r w:rsidR="005204CD" w:rsidRPr="005204CD">
        <w:t xml:space="preserve"> </w:t>
      </w:r>
      <w:r w:rsidRPr="005204CD">
        <w:t>в многоквартирном доме.</w:t>
      </w:r>
      <w:r w:rsidR="006B1675" w:rsidRPr="005204CD">
        <w:t xml:space="preserve"> Данная услуга предоставляется собственником соответствующего имущества.</w:t>
      </w:r>
      <w:r w:rsidRPr="005204CD">
        <w:t xml:space="preserve"> </w:t>
      </w:r>
    </w:p>
    <w:p w:rsidR="007301D2" w:rsidRDefault="00D828AC" w:rsidP="007301D2">
      <w:r w:rsidRPr="005204CD">
        <w:t xml:space="preserve">2.10. </w:t>
      </w:r>
      <w:r w:rsidR="00545258" w:rsidRPr="00545258">
        <w:t>Размер платы, взимаемой с заявителя при предоставлении муниципальной услуги, и способы ее взимания</w:t>
      </w:r>
      <w:r w:rsidR="00545258">
        <w:t>.</w:t>
      </w:r>
    </w:p>
    <w:p w:rsidR="00545258" w:rsidRDefault="00545258" w:rsidP="007301D2">
      <w:r>
        <w:t>(абзац первый</w:t>
      </w:r>
      <w:r w:rsidRPr="00545258">
        <w:t xml:space="preserve"> пунк</w:t>
      </w:r>
      <w:r>
        <w:t>та 2.10</w:t>
      </w:r>
      <w:r w:rsidRPr="00545258">
        <w:t xml:space="preserve"> раздела 2 </w:t>
      </w:r>
      <w:r>
        <w:t xml:space="preserve">изложен в редакции постановления Администрации </w:t>
      </w:r>
      <w:hyperlink r:id="rId92"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7301D2" w:rsidRPr="007301D2" w:rsidRDefault="007301D2" w:rsidP="007301D2">
      <w:r w:rsidRPr="007301D2">
        <w:t xml:space="preserve">За выдачу разрешения на установку и эксплуатацию рекламной конструкции заявителем уплачивается государственная пошлина. </w:t>
      </w:r>
    </w:p>
    <w:p w:rsidR="007301D2" w:rsidRPr="007301D2" w:rsidRDefault="007301D2" w:rsidP="007301D2">
      <w:r w:rsidRPr="007301D2">
        <w:t xml:space="preserve">За выдачу разрешения на установку и эксплуатацию рекламной конструкции взимается государственная пошлина в порядке и размере, которые установлены статьей 333.18 и пунктом 105 статьи 333.33 </w:t>
      </w:r>
      <w:hyperlink r:id="rId93" w:tooltip="ФЕДЕРАЛЬНЫЙ ЗАКОН от 31.07.1998 № 146-ФЗ ГОСУДАРСТВЕННАЯ ДУМА ФЕДЕРАЛЬНОГО СОБРАНИЯ РФ&#10;&#10;НАЛОГОВЫЙ КОДЕКС РОССИЙСКОЙ ФЕДЕРАЦИИ. ЧАСТЬ ПЕРВАЯ" w:history="1">
        <w:r w:rsidRPr="00795960">
          <w:rPr>
            <w:rStyle w:val="a3"/>
          </w:rPr>
          <w:t>Налогового кодекса</w:t>
        </w:r>
      </w:hyperlink>
      <w:r w:rsidRPr="007301D2">
        <w:t xml:space="preserve"> Российской Федерации.</w:t>
      </w:r>
    </w:p>
    <w:p w:rsidR="007301D2" w:rsidRPr="007301D2" w:rsidRDefault="007301D2" w:rsidP="007301D2">
      <w:r w:rsidRPr="007301D2">
        <w:t>Реквизиты для оплаты государственной пошлины размещаются на официальном сайте администрации</w:t>
      </w:r>
      <w:r>
        <w:t xml:space="preserve"> Березовского района, </w:t>
      </w:r>
      <w:r w:rsidRPr="007301D2">
        <w:t>на информационном стенде отдела, а также предоставляются на основании устных и письменных обращений.</w:t>
      </w:r>
    </w:p>
    <w:p w:rsidR="007301D2" w:rsidRPr="007301D2" w:rsidRDefault="007301D2" w:rsidP="007301D2">
      <w:r w:rsidRPr="007301D2">
        <w:t xml:space="preserve">За аннулирование разрешения на установку и эксплуатацию рекламной конструкции </w:t>
      </w:r>
      <w:r>
        <w:t>государственная пошлина или иная плата не взимается.</w:t>
      </w:r>
    </w:p>
    <w:p w:rsidR="007301D2" w:rsidRDefault="007301D2" w:rsidP="007301D2">
      <w:r w:rsidRPr="007301D2">
        <w:t xml:space="preserve">Заявителю в Личном кабинете на Едином </w:t>
      </w:r>
      <w:r w:rsidR="00D30F93">
        <w:t>портале</w:t>
      </w:r>
      <w:r w:rsidRPr="007301D2">
        <w:t xml:space="preserve"> предоставлена возможность 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w:t>
      </w:r>
    </w:p>
    <w:p w:rsidR="00D30F93" w:rsidRPr="007301D2" w:rsidRDefault="00D30F93" w:rsidP="007301D2">
      <w:r>
        <w:t>(</w:t>
      </w:r>
      <w:r w:rsidRPr="00D30F93">
        <w:t>в абзаце шестом пункта 2.10 слова «Едином и региональном порталах» замен</w:t>
      </w:r>
      <w:r>
        <w:t>ены словами «Едином портале» постановлением</w:t>
      </w:r>
      <w:r w:rsidRPr="00252B0D">
        <w:t xml:space="preserve"> Администрации</w:t>
      </w:r>
      <w:r>
        <w:t xml:space="preserve"> </w:t>
      </w:r>
      <w:hyperlink r:id="rId94"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7301D2" w:rsidRDefault="007301D2" w:rsidP="007301D2">
      <w:r w:rsidRPr="007301D2">
        <w:t xml:space="preserve">В случае оплаты государственной пошлины до подачи заявления, заявителю при подаче заявления на Едином </w:t>
      </w:r>
      <w:r w:rsidR="00FA4C89">
        <w:t>портале</w:t>
      </w:r>
      <w:r w:rsidRPr="007301D2">
        <w:t xml:space="preserve"> представлена возможность прикрепить электронный образ документа, подтверждающего оплату государственной пошлины за предоставление</w:t>
      </w:r>
      <w:r w:rsidR="00FA4C89">
        <w:t xml:space="preserve"> </w:t>
      </w:r>
      <w:r w:rsidRPr="007301D2">
        <w:t>муниципальной услуги.</w:t>
      </w:r>
    </w:p>
    <w:p w:rsidR="00FA4C89" w:rsidRPr="007301D2" w:rsidRDefault="00FA4C89" w:rsidP="00FA4C89">
      <w:r>
        <w:lastRenderedPageBreak/>
        <w:t>(</w:t>
      </w:r>
      <w:r w:rsidRPr="00FA4C89">
        <w:t>в абзаце седьмом пункта 2.10 слова «Едином</w:t>
      </w:r>
      <w:r>
        <w:t xml:space="preserve"> и региональном порталах» заменены словами «Едином портале» постановлением</w:t>
      </w:r>
      <w:r w:rsidRPr="00252B0D">
        <w:t xml:space="preserve"> Администрации</w:t>
      </w:r>
      <w:r>
        <w:t xml:space="preserve"> </w:t>
      </w:r>
      <w:hyperlink r:id="rId95"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7301D2" w:rsidRPr="007301D2" w:rsidRDefault="007301D2" w:rsidP="007301D2">
      <w:r w:rsidRPr="007301D2">
        <w:t xml:space="preserve">Получение информации об уплате государственной пошлины за </w:t>
      </w:r>
      <w:proofErr w:type="gramStart"/>
      <w:r w:rsidRPr="007301D2">
        <w:t>предоставление  муниципальной</w:t>
      </w:r>
      <w:proofErr w:type="gramEnd"/>
      <w:r w:rsidRPr="007301D2">
        <w:t xml:space="preserve"> услуги осуществляется отделом с использованием сведений, содержащихся в государственной информационной системе о государственных и муниципальных платежах (ГИС ГМП).</w:t>
      </w:r>
    </w:p>
    <w:p w:rsidR="00D828AC" w:rsidRDefault="007301D2" w:rsidP="007301D2">
      <w:r>
        <w:t>В случа</w:t>
      </w:r>
      <w:r w:rsidR="00133BBB">
        <w:t>е отказа заявителя от получения</w:t>
      </w:r>
      <w:r>
        <w:t xml:space="preserve"> муниципальной</w:t>
      </w:r>
      <w:r w:rsidR="00133BBB">
        <w:t xml:space="preserve"> услуги плата за предоставление муниципальной</w:t>
      </w:r>
      <w:r>
        <w:t xml:space="preserve"> услуги возвращается в порядке, установленном законодательством Российской Федерации.</w:t>
      </w:r>
    </w:p>
    <w:p w:rsidR="007301D2" w:rsidRPr="007301D2" w:rsidRDefault="007301D2" w:rsidP="007301D2">
      <w:r>
        <w:t xml:space="preserve">(пункт 2.10 изложен в редакции постановления Администрации </w:t>
      </w:r>
      <w:hyperlink r:id="rId96"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7301D2">
          <w:rPr>
            <w:rStyle w:val="a3"/>
          </w:rPr>
          <w:t>от 11.05.2022      № 674</w:t>
        </w:r>
      </w:hyperlink>
      <w:r>
        <w:t>)</w:t>
      </w:r>
    </w:p>
    <w:p w:rsidR="00D828AC" w:rsidRPr="005204CD" w:rsidRDefault="00D828AC" w:rsidP="005204CD">
      <w:r w:rsidRPr="005204CD">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D828AC" w:rsidRPr="005204CD" w:rsidRDefault="00D828AC" w:rsidP="005204CD">
      <w:r w:rsidRPr="005204CD">
        <w:t>Порядок и размер платы за подготовку в установленном порядке проекта</w:t>
      </w:r>
      <w:r w:rsidRPr="005204CD">
        <w:rPr>
          <w:color w:val="000000"/>
        </w:rPr>
        <w:t xml:space="preserve"> рекламной конструкции</w:t>
      </w:r>
      <w:r w:rsidRPr="005204CD">
        <w:t xml:space="preserve"> определяется соглашением заявителя и организации, предоставляющей эту услугу.</w:t>
      </w:r>
    </w:p>
    <w:p w:rsidR="00EA7B5A" w:rsidRDefault="00D828AC" w:rsidP="00EA7B5A">
      <w:r w:rsidRPr="005204CD">
        <w:t>2.12.</w:t>
      </w:r>
      <w:r w:rsidR="005204CD" w:rsidRPr="005204CD">
        <w:t xml:space="preserve"> </w:t>
      </w:r>
      <w:r w:rsidR="00EA7B5A">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D828AC" w:rsidRDefault="00EA7B5A" w:rsidP="00EA7B5A">
      <w:r>
        <w:t>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или МФЦ не должен превышать 15 минут.</w:t>
      </w:r>
    </w:p>
    <w:p w:rsidR="00EA7B5A" w:rsidRPr="005204CD" w:rsidRDefault="00EA7B5A" w:rsidP="00EA7B5A">
      <w:r>
        <w:t xml:space="preserve">(пункт 2.12 изложен в редакции </w:t>
      </w:r>
      <w:r w:rsidRPr="00252B0D">
        <w:t>по</w:t>
      </w:r>
      <w:r>
        <w:t>становления</w:t>
      </w:r>
      <w:r w:rsidRPr="00252B0D">
        <w:t xml:space="preserve"> Администрации</w:t>
      </w:r>
      <w:r>
        <w:t xml:space="preserve"> </w:t>
      </w:r>
      <w:hyperlink r:id="rId97" w:tooltip="постановление от 12.05.2025 0:00:00 №365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EA7B5A">
          <w:rPr>
            <w:rStyle w:val="a3"/>
          </w:rPr>
          <w:t>от 12.05.2025</w:t>
        </w:r>
        <w:r>
          <w:rPr>
            <w:rStyle w:val="a3"/>
          </w:rPr>
          <w:t xml:space="preserve">             </w:t>
        </w:r>
        <w:r w:rsidRPr="00EA7B5A">
          <w:rPr>
            <w:rStyle w:val="a3"/>
          </w:rPr>
          <w:t xml:space="preserve"> № 365</w:t>
        </w:r>
      </w:hyperlink>
      <w:r>
        <w:t>)</w:t>
      </w:r>
    </w:p>
    <w:p w:rsidR="00D828AC" w:rsidRDefault="00D828AC" w:rsidP="005204CD">
      <w:r w:rsidRPr="005204CD">
        <w:t xml:space="preserve">2.13. </w:t>
      </w:r>
      <w:r w:rsidR="00545258" w:rsidRPr="00545258">
        <w:t>Срок регистрации запроса заявителя о предоставлении муниципальной услуги</w:t>
      </w:r>
      <w:r w:rsidRPr="005204CD">
        <w:t>.</w:t>
      </w:r>
    </w:p>
    <w:p w:rsidR="00FA4C89" w:rsidRDefault="00FA4C89" w:rsidP="00FA4C89">
      <w:r>
        <w:t>(</w:t>
      </w:r>
      <w:r w:rsidRPr="00FA4C89">
        <w:t>в абзаце первом пункта 2.13 слова «Единого и регионального порталов» замен</w:t>
      </w:r>
      <w:r>
        <w:t>ены</w:t>
      </w:r>
      <w:r w:rsidRPr="00FA4C89">
        <w:t xml:space="preserve"> слов</w:t>
      </w:r>
      <w:r>
        <w:t>ами «Единого портала» постановлением</w:t>
      </w:r>
      <w:r w:rsidRPr="00252B0D">
        <w:t xml:space="preserve"> Администрации</w:t>
      </w:r>
      <w:r>
        <w:t xml:space="preserve"> </w:t>
      </w:r>
      <w:hyperlink r:id="rId98"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545258" w:rsidRPr="007301D2" w:rsidRDefault="00545258" w:rsidP="00FA4C89">
      <w:r>
        <w:t>(абзац первый</w:t>
      </w:r>
      <w:r w:rsidRPr="00545258">
        <w:t xml:space="preserve"> пунк</w:t>
      </w:r>
      <w:r>
        <w:t>та 2.13</w:t>
      </w:r>
      <w:r w:rsidRPr="00545258">
        <w:t xml:space="preserve"> раздела 2 </w:t>
      </w:r>
      <w:r>
        <w:t xml:space="preserve">изложен в редакции постановления Администрации </w:t>
      </w:r>
      <w:hyperlink r:id="rId99"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D828AC" w:rsidRPr="005204CD" w:rsidRDefault="00D828AC" w:rsidP="005204CD">
      <w:r w:rsidRPr="005204CD">
        <w:t>Письменные обращения, поступившие в адрес отдела</w:t>
      </w:r>
      <w:r w:rsidRPr="005204CD">
        <w:rPr>
          <w:shd w:val="clear" w:color="auto" w:fill="FFFFFF"/>
        </w:rPr>
        <w:t xml:space="preserve">, </w:t>
      </w:r>
      <w:r w:rsidRPr="005204CD">
        <w:t>подлежат обязательной регистрации специалистом</w:t>
      </w:r>
      <w:r w:rsidR="00D0112B" w:rsidRPr="005204CD">
        <w:t xml:space="preserve"> отдела</w:t>
      </w:r>
      <w:r w:rsidRPr="005204CD">
        <w:t>, ответственным за предоставление муниципальной услуги в журнале регистрации заявлений в день поступления обращения в отдел.</w:t>
      </w:r>
    </w:p>
    <w:p w:rsidR="00D828AC" w:rsidRPr="005204CD" w:rsidRDefault="00D828AC" w:rsidP="005204CD">
      <w:r w:rsidRPr="005204CD">
        <w:t>В случае личного обращения заявителя в отдел, заявление о предоставлении муниципальной услуги подлежит обязательной регистрации специалистом отдела ответственн</w:t>
      </w:r>
      <w:r w:rsidR="005E5298" w:rsidRPr="005204CD">
        <w:t>ым</w:t>
      </w:r>
      <w:r w:rsidR="005204CD" w:rsidRPr="005204CD">
        <w:t xml:space="preserve"> </w:t>
      </w:r>
      <w:r w:rsidRPr="005204CD">
        <w:t>за прием и регистрацию документов в журнале регистрации заявлений документации</w:t>
      </w:r>
      <w:r w:rsidR="005204CD" w:rsidRPr="005204CD">
        <w:t xml:space="preserve"> </w:t>
      </w:r>
      <w:r w:rsidRPr="005204CD">
        <w:t>в течение 15 минут.</w:t>
      </w:r>
    </w:p>
    <w:p w:rsidR="00D828AC" w:rsidRDefault="00D828AC" w:rsidP="005204CD">
      <w:pPr>
        <w:rPr>
          <w:i/>
        </w:rPr>
      </w:pPr>
      <w:r w:rsidRPr="005204CD">
        <w:t xml:space="preserve">В случае подачи заявления посредством Единого </w:t>
      </w:r>
      <w:r w:rsidR="00FA4C89">
        <w:t>портала</w:t>
      </w:r>
      <w:r w:rsidRPr="005204CD">
        <w:t xml:space="preserve"> письменные обращения подлежат обязательной регистрации специалистом отдела в журнале регистрации заявлений в день поступления обращения в отдел.</w:t>
      </w:r>
      <w:r w:rsidRPr="005204CD">
        <w:rPr>
          <w:i/>
        </w:rPr>
        <w:t xml:space="preserve"> </w:t>
      </w:r>
    </w:p>
    <w:p w:rsidR="00FA4C89" w:rsidRPr="007301D2" w:rsidRDefault="00FA4C89" w:rsidP="00FA4C89">
      <w:r>
        <w:t>(</w:t>
      </w:r>
      <w:r w:rsidRPr="00FA4C89">
        <w:t>в абзаце четвертом пункта 2.13 слова «Единого и регионального порталов» зам</w:t>
      </w:r>
      <w:r>
        <w:t>енены словами «Единого портала» постановлением</w:t>
      </w:r>
      <w:r w:rsidRPr="00252B0D">
        <w:t xml:space="preserve"> Администрации</w:t>
      </w:r>
      <w:r>
        <w:t xml:space="preserve"> </w:t>
      </w:r>
      <w:hyperlink r:id="rId100"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D828AC" w:rsidRPr="005204CD" w:rsidRDefault="00D828AC" w:rsidP="005204CD">
      <w:r w:rsidRPr="005204CD">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D828AC" w:rsidRPr="005204CD" w:rsidRDefault="00D828AC" w:rsidP="005204CD">
      <w:r w:rsidRPr="005204CD">
        <w:lastRenderedPageBreak/>
        <w:t>Заявителю, подавшему заявление в отдел или МФЦ, выдается расписка</w:t>
      </w:r>
      <w:r w:rsidR="005204CD" w:rsidRPr="005204CD">
        <w:t xml:space="preserve"> </w:t>
      </w:r>
      <w:r w:rsidRPr="005204CD">
        <w:t xml:space="preserve">в получении документов с указанием их перечня и даты их получения отделом или МФЦ, а также с указанием перечня сведений и документов, которые будут получены отделом по межведомственным запросам. </w:t>
      </w:r>
    </w:p>
    <w:p w:rsidR="00D828AC" w:rsidRPr="005204CD" w:rsidRDefault="00D828AC" w:rsidP="005204CD">
      <w:r w:rsidRPr="005204CD">
        <w:t xml:space="preserve">Документы, необходимые для предоставления муниципальной услуги, посредством электронной почты отделом не принимаются. </w:t>
      </w:r>
    </w:p>
    <w:p w:rsidR="00DE36BA" w:rsidRDefault="00DE36BA" w:rsidP="005204CD">
      <w:r w:rsidRPr="005204CD">
        <w:t>2.14.</w:t>
      </w:r>
      <w:r w:rsidR="00EA7B5A">
        <w:t xml:space="preserve"> </w:t>
      </w:r>
      <w:r w:rsidR="00EA7B5A" w:rsidRPr="00EA7B5A">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A7B5A" w:rsidRPr="005204CD" w:rsidRDefault="00EA7B5A" w:rsidP="00EA7B5A">
      <w:r>
        <w:t>(</w:t>
      </w:r>
      <w:r w:rsidRPr="00EA7B5A">
        <w:t>абзац первый пункта 2.14</w:t>
      </w:r>
      <w:r>
        <w:t xml:space="preserve"> изложен в редакции </w:t>
      </w:r>
      <w:r w:rsidRPr="00252B0D">
        <w:t>по</w:t>
      </w:r>
      <w:r>
        <w:t>становления</w:t>
      </w:r>
      <w:r w:rsidRPr="00252B0D">
        <w:t xml:space="preserve"> Администрации</w:t>
      </w:r>
      <w:r>
        <w:t xml:space="preserve">               </w:t>
      </w:r>
      <w:hyperlink r:id="rId101" w:tooltip="постановление от 12.05.2025 0:00:00 №365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EA7B5A">
          <w:rPr>
            <w:rStyle w:val="a3"/>
          </w:rPr>
          <w:t>от 12.05.2025 № 365</w:t>
        </w:r>
      </w:hyperlink>
      <w:r>
        <w:t>)</w:t>
      </w:r>
    </w:p>
    <w:p w:rsidR="00DE36BA" w:rsidRPr="005204CD" w:rsidRDefault="00DE36BA" w:rsidP="005204CD">
      <w:r w:rsidRPr="005204CD">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DE36BA" w:rsidRPr="005204CD" w:rsidRDefault="00DE36BA" w:rsidP="005204CD">
      <w:r w:rsidRPr="005204CD">
        <w:t>Помещения для предоставления муниципальной услуги размещаются преимущественно на нижних этажах зданий или в отдельно стоящих зданиях.</w:t>
      </w:r>
    </w:p>
    <w:p w:rsidR="00DE36BA" w:rsidRPr="005204CD" w:rsidRDefault="00DE36BA" w:rsidP="005204CD">
      <w:r w:rsidRPr="005204CD">
        <w:t xml:space="preserve">Вход и выход из помещения для предоставления муниципальной услуги оборудуются: </w:t>
      </w:r>
    </w:p>
    <w:p w:rsidR="00DE36BA" w:rsidRPr="005204CD" w:rsidRDefault="00DE36BA" w:rsidP="005204CD">
      <w:r w:rsidRPr="005204CD">
        <w:t>пандусами, расширенными проходами, тактильными полосами по путям движения, позволяющими обеспечить беспрепятственный доступ инвалидов;</w:t>
      </w:r>
    </w:p>
    <w:p w:rsidR="00DE36BA" w:rsidRPr="005204CD" w:rsidRDefault="00DE36BA" w:rsidP="005204CD">
      <w:r w:rsidRPr="005204CD">
        <w:t>соответствующими указателями с автономными источниками бесперебойного питания;</w:t>
      </w:r>
    </w:p>
    <w:p w:rsidR="00DE36BA" w:rsidRPr="005204CD" w:rsidRDefault="00DE36BA" w:rsidP="005204CD">
      <w:r w:rsidRPr="005204CD">
        <w:t>контрастной маркировкой ступеней по пути движения;</w:t>
      </w:r>
    </w:p>
    <w:p w:rsidR="00DE36BA" w:rsidRPr="005204CD" w:rsidRDefault="00DE36BA" w:rsidP="005204CD">
      <w:r w:rsidRPr="005204CD">
        <w:t>информационной мнемосхемой (тактильной схемой движения);</w:t>
      </w:r>
    </w:p>
    <w:p w:rsidR="00DE36BA" w:rsidRPr="005204CD" w:rsidRDefault="00DE36BA" w:rsidP="005204CD">
      <w:r w:rsidRPr="005204CD">
        <w:t>тактильными табличками с надписями, дублированными шрифтом Брайля.</w:t>
      </w:r>
    </w:p>
    <w:p w:rsidR="00DE36BA" w:rsidRPr="005204CD" w:rsidRDefault="00DE36BA" w:rsidP="005204CD">
      <w:r w:rsidRPr="005204CD">
        <w:t>Лестницы, находящиеся по пути движения в помещение для предоставления муниципальной услуги оборудуются:</w:t>
      </w:r>
    </w:p>
    <w:p w:rsidR="00DE36BA" w:rsidRPr="005204CD" w:rsidRDefault="00DE36BA" w:rsidP="005204CD">
      <w:r w:rsidRPr="005204CD">
        <w:t>тактильными полосами;</w:t>
      </w:r>
    </w:p>
    <w:p w:rsidR="00DE36BA" w:rsidRPr="005204CD" w:rsidRDefault="00DE36BA" w:rsidP="005204CD">
      <w:r w:rsidRPr="005204CD">
        <w:t>контрастной маркировкой крайних ступеней;</w:t>
      </w:r>
    </w:p>
    <w:p w:rsidR="00DE36BA" w:rsidRPr="005204CD" w:rsidRDefault="00DE36BA" w:rsidP="005204CD">
      <w:r w:rsidRPr="005204CD">
        <w:t>поручнями с двух сторон, с тактильными полосами, нанесенными на поручни, с тактильно-выпуклым шрифтом и шрифтом Брайля с указанием этажа;</w:t>
      </w:r>
    </w:p>
    <w:p w:rsidR="00DE36BA" w:rsidRPr="005204CD" w:rsidRDefault="00DE36BA" w:rsidP="005204CD">
      <w:r w:rsidRPr="005204CD">
        <w:t>тактильными табличками с указанием этажей, дублированными шрифтом Брайля.</w:t>
      </w:r>
    </w:p>
    <w:p w:rsidR="00DE36BA" w:rsidRPr="005204CD" w:rsidRDefault="00DE36BA" w:rsidP="005204CD">
      <w:r w:rsidRPr="005204CD">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DE36BA" w:rsidRPr="005204CD" w:rsidRDefault="00DE36BA" w:rsidP="005204CD">
      <w:r w:rsidRPr="005204CD">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7301D2" w:rsidRPr="007301D2" w:rsidRDefault="007301D2" w:rsidP="007301D2">
      <w: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DE36BA" w:rsidRPr="005204CD" w:rsidRDefault="00DE36BA" w:rsidP="005204CD">
      <w:r w:rsidRPr="005204CD">
        <w:t xml:space="preserve">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w:t>
      </w:r>
      <w:r w:rsidRPr="005204CD">
        <w:lastRenderedPageBreak/>
        <w:t>информацию по вопросам предоставления услуги и организовать предоставление муниципальной услуги в полном объеме.</w:t>
      </w:r>
    </w:p>
    <w:p w:rsidR="00DE36BA" w:rsidRPr="005204CD" w:rsidRDefault="00DE36BA" w:rsidP="005204CD">
      <w:r w:rsidRPr="005204CD">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DE36BA" w:rsidRPr="005204CD" w:rsidRDefault="00DE36BA" w:rsidP="005204CD">
      <w:r w:rsidRPr="005204CD">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DE36BA" w:rsidRDefault="00DE36BA" w:rsidP="005204CD">
      <w:r w:rsidRPr="005204CD">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B97D09" w:rsidRDefault="00B97D09" w:rsidP="005204CD">
      <w:r w:rsidRPr="00B97D09">
        <w:t xml:space="preserve">На информационных стендах, информационном терминале и в информационно-телекоммуникационной сети «Интернет» размещается информация о порядке предоставления муниципальной услуги, а также информация, указанная в </w:t>
      </w:r>
      <w:hyperlink w:anchor="Par116" w:history="1">
        <w:r w:rsidRPr="00B97D09">
          <w:t>подпункте 1.3.7 пункта 1.3</w:t>
        </w:r>
      </w:hyperlink>
      <w:r w:rsidRPr="00B97D09">
        <w:t xml:space="preserve"> настоящего административного регламента.</w:t>
      </w:r>
    </w:p>
    <w:p w:rsidR="00B97D09" w:rsidRDefault="00B97D09" w:rsidP="005204CD">
      <w:r>
        <w:t xml:space="preserve">(абзац двадцать второй пункта 2.14 изложен в редакции постановления Администрации </w:t>
      </w:r>
      <w:hyperlink r:id="rId102" w:tooltip="постановление от 20.05.2019 0:00:00 №591 Администрация Березовского района&#10;&#10;О внесении изменений в постановление администрации Березовского района от 01 марта 2019 года № 211 " w:history="1">
        <w:r w:rsidRPr="001C173A">
          <w:rPr>
            <w:rStyle w:val="a3"/>
          </w:rPr>
          <w:t>от 20.05.2019 № 591)</w:t>
        </w:r>
      </w:hyperlink>
    </w:p>
    <w:p w:rsidR="007301D2" w:rsidRPr="005204CD" w:rsidRDefault="007301D2" w:rsidP="005204CD">
      <w:r>
        <w:t xml:space="preserve">(абзац семнадцатый пункта 2.14 изложен в редакции постановления Администрации </w:t>
      </w:r>
      <w:hyperlink r:id="rId103"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9F7623">
          <w:rPr>
            <w:rStyle w:val="a3"/>
          </w:rPr>
          <w:t>от 11.05.2022 № 674</w:t>
        </w:r>
      </w:hyperlink>
      <w:r>
        <w:t>)</w:t>
      </w:r>
    </w:p>
    <w:p w:rsidR="00D828AC" w:rsidRPr="005204CD" w:rsidRDefault="00D828AC" w:rsidP="005204CD">
      <w:r w:rsidRPr="005204CD">
        <w:t>2.15. Показатели доступности и качества муниципальной услуги.</w:t>
      </w:r>
    </w:p>
    <w:p w:rsidR="00D828AC" w:rsidRPr="005204CD" w:rsidRDefault="00D828AC" w:rsidP="005204CD">
      <w:r w:rsidRPr="005204CD">
        <w:t>2.15.1.</w:t>
      </w:r>
      <w:r w:rsidR="005204CD" w:rsidRPr="005204CD">
        <w:t xml:space="preserve"> </w:t>
      </w:r>
      <w:r w:rsidRPr="005204CD">
        <w:t>Показателями доступности муниципальной услуги являются:</w:t>
      </w:r>
    </w:p>
    <w:p w:rsidR="00D828AC" w:rsidRPr="005204CD" w:rsidRDefault="0077244C" w:rsidP="005204CD">
      <w:r w:rsidRPr="005204CD">
        <w:t xml:space="preserve">- </w:t>
      </w:r>
      <w:r w:rsidR="00D828AC" w:rsidRPr="005204CD">
        <w:t>транспортная доступность к местам предоставления муниципальной услуги;</w:t>
      </w:r>
    </w:p>
    <w:p w:rsidR="00D828AC" w:rsidRPr="005204CD" w:rsidRDefault="0077244C" w:rsidP="005204CD">
      <w:r w:rsidRPr="005204CD">
        <w:t xml:space="preserve">- </w:t>
      </w:r>
      <w:r w:rsidR="00D828AC" w:rsidRPr="005204CD">
        <w:t>возможность получения заявителем муниципальной услуги в МФЦ;</w:t>
      </w:r>
    </w:p>
    <w:p w:rsidR="00D828AC" w:rsidRPr="005204CD" w:rsidRDefault="0077244C" w:rsidP="005204CD">
      <w:r w:rsidRPr="005204CD">
        <w:t xml:space="preserve">- </w:t>
      </w:r>
      <w:r w:rsidR="00D828AC" w:rsidRPr="005204CD">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информирования, в том числе посредством официального сайта;</w:t>
      </w:r>
    </w:p>
    <w:p w:rsidR="00D828AC" w:rsidRPr="005204CD" w:rsidRDefault="0077244C" w:rsidP="005204CD">
      <w:r w:rsidRPr="005204CD">
        <w:t xml:space="preserve">- </w:t>
      </w:r>
      <w:r w:rsidR="00D828AC" w:rsidRPr="005204CD">
        <w:t>бесплатность предоставления информации о процедуре предоставления муниципальной услуги;</w:t>
      </w:r>
    </w:p>
    <w:p w:rsidR="00D828AC" w:rsidRDefault="0077244C" w:rsidP="005204CD">
      <w:r w:rsidRPr="005204CD">
        <w:t xml:space="preserve">- </w:t>
      </w:r>
      <w:r w:rsidR="00D828AC" w:rsidRPr="005204CD">
        <w:t>доступность заявителей к формам заявлений и иным документам, необходимым для получения муниципальной услуги, размещенных на Едином</w:t>
      </w:r>
      <w:r w:rsidR="005204CD" w:rsidRPr="005204CD">
        <w:t xml:space="preserve"> </w:t>
      </w:r>
      <w:r w:rsidR="00FA4C89">
        <w:t>портале</w:t>
      </w:r>
      <w:r w:rsidR="00D828AC" w:rsidRPr="005204CD">
        <w:t>, в том числе с возможностью их копирования</w:t>
      </w:r>
      <w:r w:rsidR="005204CD" w:rsidRPr="005204CD">
        <w:t xml:space="preserve"> </w:t>
      </w:r>
      <w:r w:rsidR="00D828AC" w:rsidRPr="005204CD">
        <w:t>и заполнения в электронном виде.</w:t>
      </w:r>
    </w:p>
    <w:p w:rsidR="00FA4C89" w:rsidRPr="007301D2" w:rsidRDefault="00FA4C89" w:rsidP="00FA4C89">
      <w:r>
        <w:t>(</w:t>
      </w:r>
      <w:r w:rsidRPr="00FA4C89">
        <w:t>в абзаце шестом подпункта 2.15.1 пункта 2.15 слова «Едином и региональном порталах» замен</w:t>
      </w:r>
      <w:r>
        <w:t>ены словами «Едином портале» постановлением</w:t>
      </w:r>
      <w:r w:rsidRPr="00252B0D">
        <w:t xml:space="preserve"> Администрации</w:t>
      </w:r>
      <w:r>
        <w:t xml:space="preserve">               </w:t>
      </w:r>
      <w:hyperlink r:id="rId104"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D828AC" w:rsidRPr="005204CD" w:rsidRDefault="00D828AC" w:rsidP="005204CD">
      <w:r w:rsidRPr="005204CD">
        <w:t>2.15.2. Показателями качества муниципальной услуги являются:</w:t>
      </w:r>
    </w:p>
    <w:p w:rsidR="00D828AC" w:rsidRPr="005204CD" w:rsidRDefault="0077244C" w:rsidP="005204CD">
      <w:r w:rsidRPr="005204CD">
        <w:t xml:space="preserve">- </w:t>
      </w:r>
      <w:r w:rsidR="00D828AC" w:rsidRPr="005204CD">
        <w:t>соблюдение должностными лицами отдела, предоставляющими муниципальную услугу, сроков предоставления муниципальной услуги;</w:t>
      </w:r>
    </w:p>
    <w:p w:rsidR="00D828AC" w:rsidRPr="005204CD" w:rsidRDefault="0077244C" w:rsidP="005204CD">
      <w:r w:rsidRPr="005204CD">
        <w:t xml:space="preserve">- </w:t>
      </w:r>
      <w:r w:rsidR="00D828AC" w:rsidRPr="005204CD">
        <w:t>соблюдение сроков ожидания в очереди при подаче заявления</w:t>
      </w:r>
      <w:r w:rsidR="005204CD" w:rsidRPr="005204CD">
        <w:t xml:space="preserve"> </w:t>
      </w:r>
      <w:r w:rsidR="00D828AC" w:rsidRPr="005204CD">
        <w:t>о предоставлении муниципальной услуги и при получении результата предоставления муниципальной услуги;</w:t>
      </w:r>
    </w:p>
    <w:p w:rsidR="00D828AC" w:rsidRPr="005204CD" w:rsidRDefault="0077244C" w:rsidP="005204CD">
      <w:r w:rsidRPr="005204CD">
        <w:t xml:space="preserve">- </w:t>
      </w:r>
      <w:r w:rsidR="00D828AC" w:rsidRPr="005204CD">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D828AC" w:rsidRPr="005204CD" w:rsidRDefault="0077244C" w:rsidP="005204CD">
      <w:r w:rsidRPr="005204CD">
        <w:t xml:space="preserve">- </w:t>
      </w:r>
      <w:r w:rsidR="00D828AC" w:rsidRPr="005204CD">
        <w:t>восстановление нарушенных прав заявителя.</w:t>
      </w:r>
    </w:p>
    <w:p w:rsidR="009F7623" w:rsidRDefault="00B65DB4" w:rsidP="009F7623">
      <w:r w:rsidRPr="005204CD">
        <w:t>2.16.</w:t>
      </w:r>
      <w:r w:rsidR="009F7623" w:rsidRPr="009F7623">
        <w:t xml:space="preserve"> </w:t>
      </w:r>
      <w:r w:rsidR="009F7623">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FA4C89" w:rsidRPr="00FA4C89" w:rsidRDefault="009F7623" w:rsidP="00FA4C89">
      <w:pPr>
        <w:rPr>
          <w:szCs w:val="28"/>
        </w:rPr>
      </w:pPr>
      <w:r>
        <w:rPr>
          <w:szCs w:val="28"/>
        </w:rPr>
        <w:t xml:space="preserve">2.16.1. </w:t>
      </w:r>
      <w:r w:rsidR="00FA4C89" w:rsidRPr="00FA4C89">
        <w:rPr>
          <w:szCs w:val="28"/>
        </w:rPr>
        <w:t>При предоставлении услуг в электронной форме заявителю обеспечивается:</w:t>
      </w:r>
    </w:p>
    <w:p w:rsidR="00FA4C89" w:rsidRPr="00FA4C89" w:rsidRDefault="00FA4C89" w:rsidP="00FA4C89">
      <w:pPr>
        <w:rPr>
          <w:szCs w:val="28"/>
        </w:rPr>
      </w:pPr>
      <w:r w:rsidRPr="00FA4C89">
        <w:rPr>
          <w:szCs w:val="28"/>
        </w:rPr>
        <w:lastRenderedPageBreak/>
        <w:t xml:space="preserve">- получение информации о </w:t>
      </w:r>
      <w:r w:rsidR="0035076A">
        <w:rPr>
          <w:szCs w:val="28"/>
        </w:rPr>
        <w:t>порядке и сроках предоставления</w:t>
      </w:r>
      <w:r w:rsidRPr="00FA4C89">
        <w:rPr>
          <w:szCs w:val="28"/>
        </w:rPr>
        <w:t xml:space="preserve"> муниципальной услуги посредством Единого портала;</w:t>
      </w:r>
    </w:p>
    <w:p w:rsidR="00FA4C89" w:rsidRPr="00FA4C89" w:rsidRDefault="00FA4C89" w:rsidP="00FA4C89">
      <w:pPr>
        <w:rPr>
          <w:szCs w:val="28"/>
        </w:rPr>
      </w:pPr>
      <w:r w:rsidRPr="00FA4C89">
        <w:rPr>
          <w:szCs w:val="28"/>
        </w:rPr>
        <w:t>- запись на прием в МФЦ для подачи заявления о предоставлении муниципальной услуги посредством портала МФЦ;</w:t>
      </w:r>
    </w:p>
    <w:p w:rsidR="00FA4C89" w:rsidRPr="00FA4C89" w:rsidRDefault="00FA4C89" w:rsidP="00FA4C89">
      <w:pPr>
        <w:rPr>
          <w:szCs w:val="28"/>
        </w:rPr>
      </w:pPr>
      <w:r w:rsidRPr="00FA4C89">
        <w:rPr>
          <w:szCs w:val="28"/>
        </w:rPr>
        <w:t>- формирование заявления на Едином портале;</w:t>
      </w:r>
    </w:p>
    <w:p w:rsidR="00FA4C89" w:rsidRPr="00FA4C89" w:rsidRDefault="0035076A" w:rsidP="00FA4C89">
      <w:pPr>
        <w:rPr>
          <w:szCs w:val="28"/>
        </w:rPr>
      </w:pPr>
      <w:r>
        <w:rPr>
          <w:szCs w:val="28"/>
        </w:rPr>
        <w:t>- прием и регистрация отделом</w:t>
      </w:r>
      <w:r w:rsidR="00FA4C89" w:rsidRPr="00FA4C89">
        <w:rPr>
          <w:szCs w:val="28"/>
        </w:rPr>
        <w:t xml:space="preserve"> заявления о предоставлении муниципальной услуги и иных документов посредством Единого портала, необходимых для</w:t>
      </w:r>
      <w:r>
        <w:rPr>
          <w:szCs w:val="28"/>
        </w:rPr>
        <w:t xml:space="preserve"> </w:t>
      </w:r>
      <w:proofErr w:type="gramStart"/>
      <w:r>
        <w:rPr>
          <w:szCs w:val="28"/>
        </w:rPr>
        <w:t>предоставления  муниципальной</w:t>
      </w:r>
      <w:proofErr w:type="gramEnd"/>
      <w:r>
        <w:rPr>
          <w:szCs w:val="28"/>
        </w:rPr>
        <w:t xml:space="preserve"> </w:t>
      </w:r>
      <w:r w:rsidR="00FA4C89" w:rsidRPr="00FA4C89">
        <w:rPr>
          <w:szCs w:val="28"/>
        </w:rPr>
        <w:t>услуги;</w:t>
      </w:r>
    </w:p>
    <w:p w:rsidR="00FA4C89" w:rsidRPr="00FA4C89" w:rsidRDefault="00FA4C89" w:rsidP="00FA4C89">
      <w:pPr>
        <w:rPr>
          <w:szCs w:val="28"/>
        </w:rPr>
      </w:pPr>
      <w:r w:rsidRPr="00FA4C89">
        <w:rPr>
          <w:szCs w:val="28"/>
        </w:rPr>
        <w:t>- оплата государственной пошлины за предоставление муниципальной услуги посредством Единого портала;</w:t>
      </w:r>
    </w:p>
    <w:p w:rsidR="00FA4C89" w:rsidRPr="00FA4C89" w:rsidRDefault="00FA4C89" w:rsidP="00FA4C89">
      <w:pPr>
        <w:rPr>
          <w:szCs w:val="28"/>
        </w:rPr>
      </w:pPr>
      <w:r w:rsidRPr="00FA4C89">
        <w:rPr>
          <w:szCs w:val="28"/>
        </w:rPr>
        <w:t>- получение результата предоставления муниципальной услуги посредством Единого портала;</w:t>
      </w:r>
    </w:p>
    <w:p w:rsidR="00FA4C89" w:rsidRPr="00FA4C89" w:rsidRDefault="00FA4C89" w:rsidP="00FA4C89">
      <w:pPr>
        <w:rPr>
          <w:szCs w:val="28"/>
        </w:rPr>
      </w:pPr>
      <w:r w:rsidRPr="00FA4C89">
        <w:rPr>
          <w:szCs w:val="28"/>
        </w:rPr>
        <w:t>- получение сведений о ходе рассмотрения заявления о предоставлении муниципальной услуги посредством Единого портала;</w:t>
      </w:r>
    </w:p>
    <w:p w:rsidR="00FA4C89" w:rsidRPr="00FA4C89" w:rsidRDefault="00FA4C89" w:rsidP="00FA4C89">
      <w:pPr>
        <w:rPr>
          <w:szCs w:val="28"/>
        </w:rPr>
      </w:pPr>
      <w:r w:rsidRPr="00FA4C89">
        <w:rPr>
          <w:szCs w:val="28"/>
        </w:rPr>
        <w:t>- осуществление оценки качества предоставления муниципальной услуги посредством Единого портала;</w:t>
      </w:r>
    </w:p>
    <w:p w:rsidR="00FA4C89" w:rsidRPr="00FA4C89" w:rsidRDefault="00FA4C89" w:rsidP="00FA4C89">
      <w:pPr>
        <w:rPr>
          <w:szCs w:val="28"/>
        </w:rPr>
      </w:pPr>
      <w:r w:rsidRPr="00FA4C89">
        <w:rPr>
          <w:szCs w:val="28"/>
        </w:rPr>
        <w:t>- досудебное (внесудебное) обжалование решений и действий (бездействий)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9F7623" w:rsidRDefault="00FA4C89" w:rsidP="00FA4C89">
      <w:pPr>
        <w:rPr>
          <w:szCs w:val="28"/>
        </w:rPr>
      </w:pPr>
      <w:r w:rsidRPr="00FA4C89">
        <w:rPr>
          <w:szCs w:val="28"/>
        </w:rPr>
        <w:t xml:space="preserve">Административные процедуры, в электронной форме предусмотренные настоящим административным регламентом выполняются </w:t>
      </w:r>
      <w:proofErr w:type="gramStart"/>
      <w:r w:rsidRPr="00FA4C89">
        <w:rPr>
          <w:szCs w:val="28"/>
        </w:rPr>
        <w:t>в соответствии с особенностями</w:t>
      </w:r>
      <w:proofErr w:type="gramEnd"/>
      <w:r w:rsidRPr="00FA4C89">
        <w:rPr>
          <w:szCs w:val="28"/>
        </w:rPr>
        <w:t xml:space="preserve"> установленными пунктом 3.6 настоящего административного регламента.</w:t>
      </w:r>
    </w:p>
    <w:p w:rsidR="00FA4C89" w:rsidRPr="007301D2" w:rsidRDefault="00FA4C89" w:rsidP="00FA4C89">
      <w:r>
        <w:rPr>
          <w:szCs w:val="28"/>
        </w:rPr>
        <w:t>(</w:t>
      </w:r>
      <w:r w:rsidRPr="00FA4C89">
        <w:rPr>
          <w:szCs w:val="28"/>
        </w:rPr>
        <w:t>подпункт 2.16.1 пункта 2.16</w:t>
      </w:r>
      <w:r>
        <w:rPr>
          <w:szCs w:val="28"/>
        </w:rPr>
        <w:t xml:space="preserve"> изложен в редакции </w:t>
      </w:r>
      <w:r>
        <w:t>постановления</w:t>
      </w:r>
      <w:r w:rsidRPr="00252B0D">
        <w:t xml:space="preserve"> Администрации</w:t>
      </w:r>
      <w:r>
        <w:t xml:space="preserve">               </w:t>
      </w:r>
      <w:hyperlink r:id="rId105"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9F7623" w:rsidRDefault="009F7623" w:rsidP="009F7623">
      <w:r>
        <w:rPr>
          <w:rFonts w:cs="Arial"/>
          <w:szCs w:val="28"/>
        </w:rPr>
        <w:t xml:space="preserve">2.16.2.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106" w:tooltip="ФЕДЕРАЛЬНЫЙ ЗАКОН от 06.04.2011 № 63-ФЗ ГОСУДАРСТВЕННАЯ ДУМА ФЕДЕРАЛЬНОГО СОБРАНИЯ РФ&#10;&#10;ОБ ЭЛЕКТРОННОЙ ПОДПИСИ" w:history="1">
        <w:r w:rsidRPr="00795960">
          <w:rPr>
            <w:rStyle w:val="a3"/>
            <w:rFonts w:cs="Arial"/>
            <w:szCs w:val="28"/>
          </w:rPr>
          <w:t>№ 63-ФЗ «Об электронной подписи</w:t>
        </w:r>
      </w:hyperlink>
      <w:r>
        <w:rPr>
          <w:rFonts w:cs="Arial"/>
          <w:szCs w:val="28"/>
        </w:rPr>
        <w:t>»</w:t>
      </w:r>
      <w:r>
        <w:t>.</w:t>
      </w:r>
    </w:p>
    <w:p w:rsidR="009F7623" w:rsidRDefault="009F7623" w:rsidP="009F7623">
      <w: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 </w:t>
      </w:r>
      <w:hyperlink r:id="rId107"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 w:history="1">
        <w:r>
          <w:rPr>
            <w:rStyle w:val="a3"/>
          </w:rPr>
          <w:t xml:space="preserve">852 </w:t>
        </w:r>
        <w:r w:rsidR="00384AA4">
          <w:rPr>
            <w:rStyle w:val="a3"/>
          </w:rPr>
          <w:t xml:space="preserve">                                </w:t>
        </w:r>
        <w:r>
          <w:rPr>
            <w:rStyle w:val="a3"/>
          </w:rPr>
          <w:t>«Об утверждении Правил</w:t>
        </w:r>
      </w:hyperlink>
      <w:r>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F760EF" w:rsidRDefault="009F7623" w:rsidP="0035076A">
      <w:r>
        <w:t>2.16.3. Предоставление муниципальной услуги в МФЦ осуществляется по принципу «одного окна» в соответствии с законодательством Российской Федерации.</w:t>
      </w:r>
    </w:p>
    <w:p w:rsidR="009F7623" w:rsidRPr="005204CD" w:rsidRDefault="009F7623" w:rsidP="0035076A">
      <w:r>
        <w:t xml:space="preserve">(пункт 2.16 изложен в редакции постановления Администрации </w:t>
      </w:r>
      <w:hyperlink r:id="rId108"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9F7623">
          <w:rPr>
            <w:rStyle w:val="a3"/>
          </w:rPr>
          <w:t>от 11.05.2022      № 674</w:t>
        </w:r>
      </w:hyperlink>
      <w:r>
        <w:t>)</w:t>
      </w:r>
    </w:p>
    <w:p w:rsidR="00252B0D" w:rsidRPr="00252B0D" w:rsidRDefault="00252B0D" w:rsidP="0035076A">
      <w:pPr>
        <w:rPr>
          <w:rFonts w:cs="Arial"/>
          <w:szCs w:val="28"/>
        </w:rPr>
      </w:pPr>
      <w:r w:rsidRPr="00252B0D">
        <w:rPr>
          <w:rFonts w:cs="Arial"/>
          <w:szCs w:val="28"/>
        </w:rPr>
        <w:t>2.17. Случаи и порядок предоставления муниципальной услуги в упреждающем (проактивном) режиме.</w:t>
      </w:r>
    </w:p>
    <w:p w:rsidR="00252B0D" w:rsidRDefault="00252B0D" w:rsidP="0035076A">
      <w:pPr>
        <w:rPr>
          <w:rFonts w:cs="Arial"/>
          <w:szCs w:val="28"/>
        </w:rPr>
      </w:pPr>
      <w:r w:rsidRPr="00252B0D">
        <w:rPr>
          <w:rFonts w:cs="Arial"/>
          <w:szCs w:val="28"/>
        </w:rPr>
        <w:t>Случаи предоставления муниципальной услуги в упреждающем (проактивном) режиме не предусмотрены.</w:t>
      </w:r>
    </w:p>
    <w:p w:rsidR="00252B0D" w:rsidRDefault="00252B0D" w:rsidP="0035076A">
      <w:pPr>
        <w:rPr>
          <w:rFonts w:cs="Arial"/>
          <w:szCs w:val="28"/>
        </w:rPr>
      </w:pPr>
      <w:r>
        <w:rPr>
          <w:rFonts w:cs="Arial"/>
          <w:szCs w:val="28"/>
        </w:rPr>
        <w:t>(д</w:t>
      </w:r>
      <w:r w:rsidRPr="00252B0D">
        <w:rPr>
          <w:rFonts w:cs="Arial"/>
          <w:szCs w:val="28"/>
        </w:rPr>
        <w:t>ополн</w:t>
      </w:r>
      <w:r>
        <w:rPr>
          <w:rFonts w:cs="Arial"/>
          <w:szCs w:val="28"/>
        </w:rPr>
        <w:t xml:space="preserve">ено </w:t>
      </w:r>
      <w:r w:rsidRPr="00252B0D">
        <w:rPr>
          <w:rFonts w:cs="Arial"/>
          <w:szCs w:val="28"/>
        </w:rPr>
        <w:t>пунктом 2.17 постановлени</w:t>
      </w:r>
      <w:r w:rsidR="00133BBB">
        <w:rPr>
          <w:rFonts w:cs="Arial"/>
          <w:szCs w:val="28"/>
        </w:rPr>
        <w:t>ем Администрации</w:t>
      </w:r>
      <w:r w:rsidR="00384AA4">
        <w:rPr>
          <w:rFonts w:cs="Arial"/>
          <w:szCs w:val="28"/>
        </w:rPr>
        <w:t xml:space="preserve"> </w:t>
      </w:r>
      <w:hyperlink r:id="rId109" w:tooltip="постановление от 27.12.2021 0:00:00 №1562 Администрация Березовского района&#10;&#10;О внесении изменений в постановление администрации Березовского района от 01.03.2019 № 211 " w:history="1">
        <w:r w:rsidRPr="00252B0D">
          <w:rPr>
            <w:rStyle w:val="a3"/>
            <w:rFonts w:cs="Arial"/>
            <w:szCs w:val="28"/>
          </w:rPr>
          <w:t>от 27.12.2021 № 1562</w:t>
        </w:r>
      </w:hyperlink>
      <w:r w:rsidRPr="00252B0D">
        <w:rPr>
          <w:rFonts w:cs="Arial"/>
          <w:szCs w:val="28"/>
        </w:rPr>
        <w:t>)</w:t>
      </w:r>
    </w:p>
    <w:p w:rsidR="00457195" w:rsidRPr="005204CD" w:rsidRDefault="00457195" w:rsidP="00B65DB4">
      <w:pPr>
        <w:ind w:right="-1" w:firstLine="709"/>
        <w:rPr>
          <w:rFonts w:cs="Arial"/>
          <w:szCs w:val="28"/>
        </w:rPr>
      </w:pPr>
    </w:p>
    <w:p w:rsidR="00F760EF" w:rsidRPr="005204CD" w:rsidRDefault="0077244C" w:rsidP="005204CD">
      <w:pPr>
        <w:pStyle w:val="2"/>
      </w:pPr>
      <w:r w:rsidRPr="005204CD">
        <w:t>3</w:t>
      </w:r>
      <w:r w:rsidR="00F760EF" w:rsidRPr="005204CD">
        <w:t>. Состав, последовательность и сроки выполнения</w:t>
      </w:r>
      <w:r w:rsidR="005204CD">
        <w:t xml:space="preserve"> </w:t>
      </w:r>
      <w:r w:rsidR="00F760EF" w:rsidRPr="005204CD">
        <w:t xml:space="preserve">административных процедур, требования к порядку </w:t>
      </w:r>
      <w:r w:rsidR="005204CD">
        <w:t xml:space="preserve">их </w:t>
      </w:r>
      <w:r w:rsidR="00F760EF" w:rsidRPr="005204CD">
        <w:t>выполнения, в том числе особенности выполнения</w:t>
      </w:r>
      <w:r w:rsidR="005204CD">
        <w:t xml:space="preserve"> </w:t>
      </w:r>
      <w:r w:rsidR="00F760EF" w:rsidRPr="005204CD">
        <w:t>административных процедур в электронной форме</w:t>
      </w:r>
      <w:r w:rsidR="00C00E8E" w:rsidRPr="005204CD">
        <w:t xml:space="preserve">, а </w:t>
      </w:r>
      <w:proofErr w:type="gramStart"/>
      <w:r w:rsidR="00C00E8E" w:rsidRPr="005204CD">
        <w:t>так же</w:t>
      </w:r>
      <w:proofErr w:type="gramEnd"/>
      <w:r w:rsidR="00C00E8E" w:rsidRPr="005204CD">
        <w:t xml:space="preserve"> особенности выполнения административных процедур в МФЦ.</w:t>
      </w:r>
    </w:p>
    <w:p w:rsidR="00F760EF" w:rsidRPr="005204CD" w:rsidRDefault="00F760EF" w:rsidP="00F760EF">
      <w:pPr>
        <w:autoSpaceDE w:val="0"/>
        <w:autoSpaceDN w:val="0"/>
        <w:adjustRightInd w:val="0"/>
        <w:rPr>
          <w:rFonts w:cs="Arial"/>
          <w:szCs w:val="28"/>
        </w:rPr>
      </w:pPr>
    </w:p>
    <w:p w:rsidR="00F760EF" w:rsidRPr="005204CD" w:rsidRDefault="00F760EF" w:rsidP="005204CD">
      <w:r w:rsidRPr="005204CD">
        <w:t>3.1. Предоставление муниципальной услуги включает в себя следующие административные процедуры:</w:t>
      </w:r>
    </w:p>
    <w:p w:rsidR="00F760EF" w:rsidRPr="005204CD" w:rsidRDefault="006D02B8" w:rsidP="005204CD">
      <w:r w:rsidRPr="005204CD">
        <w:t xml:space="preserve">- </w:t>
      </w:r>
      <w:r w:rsidR="00F760EF" w:rsidRPr="005204CD">
        <w:t>прием и регистрация заявления о предоставлении муниципальной услуги;</w:t>
      </w:r>
    </w:p>
    <w:p w:rsidR="00F760EF" w:rsidRPr="005204CD" w:rsidRDefault="006D02B8" w:rsidP="005204CD">
      <w:r w:rsidRPr="005204CD">
        <w:t xml:space="preserve">- </w:t>
      </w:r>
      <w:r w:rsidR="00F760EF" w:rsidRPr="005204CD">
        <w:t>формирование и направление межведомственных запросов в органы власти, участвующие в предоставлении муниципальной услуги;</w:t>
      </w:r>
    </w:p>
    <w:p w:rsidR="00F760EF" w:rsidRPr="005204CD" w:rsidRDefault="006D02B8" w:rsidP="005204CD">
      <w:r w:rsidRPr="005204CD">
        <w:t xml:space="preserve">- </w:t>
      </w:r>
      <w:r w:rsidR="00F760EF" w:rsidRPr="005204CD">
        <w:t>рассмотрение представленных документов и принятие решения</w:t>
      </w:r>
      <w:r w:rsidR="005204CD" w:rsidRPr="005204CD">
        <w:t xml:space="preserve"> </w:t>
      </w:r>
      <w:r w:rsidR="00F760EF" w:rsidRPr="005204CD">
        <w:t>о предоставлении или об отказе в предоставлении муниципальной услуги;</w:t>
      </w:r>
    </w:p>
    <w:p w:rsidR="00F760EF" w:rsidRPr="005204CD" w:rsidRDefault="006D02B8" w:rsidP="005204CD">
      <w:r w:rsidRPr="005204CD">
        <w:rPr>
          <w:color w:val="000000"/>
        </w:rPr>
        <w:t xml:space="preserve">- </w:t>
      </w:r>
      <w:r w:rsidR="00F760EF" w:rsidRPr="005204CD">
        <w:t>выдача (направление) заявителю документов, являющихся результатом предоставления муниципальной услуги.</w:t>
      </w:r>
    </w:p>
    <w:p w:rsidR="001C173A" w:rsidRDefault="00F760EF" w:rsidP="005204CD">
      <w:r w:rsidRPr="005204CD">
        <w:t>Блок</w:t>
      </w:r>
      <w:r w:rsidR="00141198" w:rsidRPr="005204CD">
        <w:t>-</w:t>
      </w:r>
      <w:r w:rsidRPr="005204CD">
        <w:t>схема предоставления муниципальной услуги приведе</w:t>
      </w:r>
      <w:r w:rsidR="00C00E8E" w:rsidRPr="005204CD">
        <w:t xml:space="preserve">на в приложении </w:t>
      </w:r>
      <w:r w:rsidR="009131BF" w:rsidRPr="005204CD">
        <w:t>4</w:t>
      </w:r>
      <w:r w:rsidR="00C00E8E" w:rsidRPr="005204CD">
        <w:t xml:space="preserve"> к настоящему а</w:t>
      </w:r>
      <w:r w:rsidRPr="005204CD">
        <w:t>дминистративному регламенту.</w:t>
      </w:r>
    </w:p>
    <w:p w:rsidR="001C173A" w:rsidRDefault="001C173A" w:rsidP="005204CD">
      <w:r>
        <w:t>(абзац шестой пункта 3.1 утратил силу постановлением Администрации</w:t>
      </w:r>
      <w:r w:rsidR="00384AA4">
        <w:t xml:space="preserve">                               </w:t>
      </w:r>
      <w:r>
        <w:t xml:space="preserve"> </w:t>
      </w:r>
      <w:hyperlink r:id="rId110" w:tooltip="постановление от 20.05.2019 0:00:00 №591 Администрация Березовского района&#10;&#10;О внесении изменений в постановление администрации Березовского района от 01 марта 2019 года № 211 " w:history="1">
        <w:r w:rsidRPr="001C173A">
          <w:rPr>
            <w:rStyle w:val="a3"/>
          </w:rPr>
          <w:t>от 20.05.2019 № 591)</w:t>
        </w:r>
      </w:hyperlink>
    </w:p>
    <w:p w:rsidR="00F760EF" w:rsidRPr="005204CD" w:rsidRDefault="00F760EF" w:rsidP="005204CD">
      <w:r w:rsidRPr="005204CD">
        <w:t>3.2.</w:t>
      </w:r>
      <w:r w:rsidR="005204CD" w:rsidRPr="005204CD">
        <w:t xml:space="preserve"> </w:t>
      </w:r>
      <w:r w:rsidRPr="005204CD">
        <w:t>Прием и регистрация заявления о предоставлении муниципальной услуги.</w:t>
      </w:r>
    </w:p>
    <w:p w:rsidR="00F760EF" w:rsidRDefault="00F760EF" w:rsidP="005204CD">
      <w:pPr>
        <w:rPr>
          <w:spacing w:val="-1"/>
        </w:rPr>
      </w:pPr>
      <w:r w:rsidRPr="005204CD">
        <w:t xml:space="preserve">Основанием для начала административной процедуры является поступление в </w:t>
      </w:r>
      <w:r w:rsidR="000C598F" w:rsidRPr="005204CD">
        <w:t>отдел</w:t>
      </w:r>
      <w:r w:rsidRPr="005204CD">
        <w:t xml:space="preserve"> заявления о предоставлении муниципальной услуги, </w:t>
      </w:r>
      <w:r w:rsidRPr="005204CD">
        <w:rPr>
          <w:spacing w:val="-1"/>
        </w:rPr>
        <w:t>в том числе</w:t>
      </w:r>
      <w:r w:rsidR="00DE011C" w:rsidRPr="005204CD">
        <w:rPr>
          <w:spacing w:val="-1"/>
        </w:rPr>
        <w:t>,</w:t>
      </w:r>
      <w:r w:rsidRPr="005204CD">
        <w:rPr>
          <w:spacing w:val="-1"/>
        </w:rPr>
        <w:t xml:space="preserve"> посредством Единого порт</w:t>
      </w:r>
      <w:r w:rsidR="00FA4C89">
        <w:rPr>
          <w:spacing w:val="-1"/>
        </w:rPr>
        <w:t>ала</w:t>
      </w:r>
      <w:r w:rsidRPr="005204CD">
        <w:rPr>
          <w:spacing w:val="-1"/>
        </w:rPr>
        <w:t>.</w:t>
      </w:r>
    </w:p>
    <w:p w:rsidR="00FA4C89" w:rsidRPr="007301D2" w:rsidRDefault="00FA4C89" w:rsidP="00FA4C89">
      <w:r>
        <w:rPr>
          <w:spacing w:val="-1"/>
        </w:rPr>
        <w:t>(</w:t>
      </w:r>
      <w:r w:rsidRPr="00FA4C89">
        <w:rPr>
          <w:spacing w:val="-1"/>
        </w:rPr>
        <w:t>в абзаце втором пункта 3.2 слова «Единого и регионального порталов» замен</w:t>
      </w:r>
      <w:r>
        <w:rPr>
          <w:spacing w:val="-1"/>
        </w:rPr>
        <w:t>ены</w:t>
      </w:r>
      <w:r w:rsidRPr="00FA4C89">
        <w:rPr>
          <w:spacing w:val="-1"/>
        </w:rPr>
        <w:t xml:space="preserve"> словами «Единого портала»</w:t>
      </w:r>
      <w:r>
        <w:rPr>
          <w:spacing w:val="-1"/>
        </w:rPr>
        <w:t xml:space="preserve"> </w:t>
      </w:r>
      <w:r>
        <w:t>постановлением</w:t>
      </w:r>
      <w:r w:rsidRPr="00252B0D">
        <w:t xml:space="preserve"> Администрации</w:t>
      </w:r>
      <w:r>
        <w:t xml:space="preserve"> </w:t>
      </w:r>
      <w:hyperlink r:id="rId111"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FA4C89" w:rsidRPr="005204CD" w:rsidRDefault="00FA4C89" w:rsidP="005204CD"/>
    <w:p w:rsidR="00F760EF" w:rsidRPr="005204CD" w:rsidRDefault="00F760EF" w:rsidP="005204CD">
      <w:r w:rsidRPr="005204CD">
        <w:t xml:space="preserve">Сведения о должностном лице, ответственном за выполнение административной процедуры: </w:t>
      </w:r>
    </w:p>
    <w:p w:rsidR="00F760EF" w:rsidRPr="005204CD" w:rsidRDefault="00920004" w:rsidP="005204CD">
      <w:r w:rsidRPr="005204CD">
        <w:t xml:space="preserve">- </w:t>
      </w:r>
      <w:r w:rsidR="00F760EF" w:rsidRPr="005204CD">
        <w:t xml:space="preserve">за прием и регистрацию </w:t>
      </w:r>
      <w:proofErr w:type="gramStart"/>
      <w:r w:rsidR="00F760EF" w:rsidRPr="005204CD">
        <w:t>заявления</w:t>
      </w:r>
      <w:proofErr w:type="gramEnd"/>
      <w:r w:rsidR="00F760EF" w:rsidRPr="005204CD">
        <w:t xml:space="preserve"> поступившего по почте в адрес </w:t>
      </w:r>
      <w:r w:rsidR="000C598F" w:rsidRPr="005204CD">
        <w:t>отдела</w:t>
      </w:r>
      <w:r w:rsidR="00F760EF" w:rsidRPr="005204CD">
        <w:t xml:space="preserve"> или предоставленного заявителем лично</w:t>
      </w:r>
      <w:r w:rsidR="005204CD" w:rsidRPr="005204CD">
        <w:t>-</w:t>
      </w:r>
      <w:r w:rsidR="00F760EF" w:rsidRPr="005204CD">
        <w:t>специалист</w:t>
      </w:r>
      <w:r w:rsidR="00C00E8E" w:rsidRPr="005204CD">
        <w:t xml:space="preserve"> отдела</w:t>
      </w:r>
      <w:r w:rsidR="00F760EF" w:rsidRPr="005204CD">
        <w:t>, ответственный</w:t>
      </w:r>
      <w:r w:rsidR="005204CD" w:rsidRPr="005204CD">
        <w:t xml:space="preserve"> </w:t>
      </w:r>
      <w:r w:rsidR="00F760EF" w:rsidRPr="005204CD">
        <w:t>за предоставление муниципальной услуги;</w:t>
      </w:r>
    </w:p>
    <w:p w:rsidR="00F760EF" w:rsidRDefault="00920004" w:rsidP="005204CD">
      <w:r w:rsidRPr="005204CD">
        <w:t xml:space="preserve">- </w:t>
      </w:r>
      <w:r w:rsidR="00F760EF" w:rsidRPr="005204CD">
        <w:t>за прием и регистрацию заявления, поступившего в адрес</w:t>
      </w:r>
      <w:r w:rsidR="00F760EF" w:rsidRPr="005204CD">
        <w:rPr>
          <w:color w:val="000000"/>
        </w:rPr>
        <w:t xml:space="preserve"> </w:t>
      </w:r>
      <w:r w:rsidR="000C598F" w:rsidRPr="005204CD">
        <w:rPr>
          <w:color w:val="000000"/>
        </w:rPr>
        <w:t xml:space="preserve">отдела </w:t>
      </w:r>
      <w:r w:rsidR="00F760EF" w:rsidRPr="005204CD">
        <w:t xml:space="preserve">посредством Единого </w:t>
      </w:r>
      <w:r w:rsidR="00FA4C89">
        <w:t>портала</w:t>
      </w:r>
      <w:r w:rsidR="005204CD" w:rsidRPr="005204CD">
        <w:rPr>
          <w:color w:val="000000"/>
        </w:rPr>
        <w:t>-</w:t>
      </w:r>
      <w:r w:rsidR="00F760EF" w:rsidRPr="005204CD">
        <w:t>специалист</w:t>
      </w:r>
      <w:r w:rsidR="00C00E8E" w:rsidRPr="005204CD">
        <w:t xml:space="preserve"> отдела</w:t>
      </w:r>
      <w:r w:rsidR="00F760EF" w:rsidRPr="005204CD">
        <w:t>,</w:t>
      </w:r>
      <w:r w:rsidR="005204CD" w:rsidRPr="005204CD">
        <w:t xml:space="preserve"> </w:t>
      </w:r>
      <w:r w:rsidR="00F760EF" w:rsidRPr="005204CD">
        <w:t>ответственный</w:t>
      </w:r>
      <w:r w:rsidR="005204CD" w:rsidRPr="005204CD">
        <w:t xml:space="preserve"> </w:t>
      </w:r>
      <w:r w:rsidR="00F760EF" w:rsidRPr="005204CD">
        <w:t>за предоставление муниципальной услуги;</w:t>
      </w:r>
    </w:p>
    <w:p w:rsidR="00FA4C89" w:rsidRPr="005204CD" w:rsidRDefault="00FA4C89" w:rsidP="005204CD">
      <w:r>
        <w:t>(</w:t>
      </w:r>
      <w:r w:rsidRPr="00FA4C89">
        <w:t>в абзаце пятом пункта 3.2 слова «Единого и регионального порталов» замен</w:t>
      </w:r>
      <w:r>
        <w:t>ены словами «Единого портала» постановлением</w:t>
      </w:r>
      <w:r w:rsidRPr="00252B0D">
        <w:t xml:space="preserve"> Администрации</w:t>
      </w:r>
      <w:r>
        <w:t xml:space="preserve"> </w:t>
      </w:r>
      <w:hyperlink r:id="rId112"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F760EF" w:rsidRPr="005204CD" w:rsidRDefault="00920004" w:rsidP="005204CD">
      <w:r w:rsidRPr="005204CD">
        <w:t xml:space="preserve">- </w:t>
      </w:r>
      <w:r w:rsidR="00F760EF" w:rsidRPr="005204CD">
        <w:t xml:space="preserve">за прием </w:t>
      </w:r>
      <w:r w:rsidR="00141198" w:rsidRPr="005204CD">
        <w:t>и регистрацию заявления в МФЦ</w:t>
      </w:r>
      <w:r w:rsidR="005204CD" w:rsidRPr="005204CD">
        <w:t>-</w:t>
      </w:r>
      <w:r w:rsidR="00F760EF" w:rsidRPr="005204CD">
        <w:t>специалист МФЦ.</w:t>
      </w:r>
    </w:p>
    <w:p w:rsidR="00F760EF" w:rsidRPr="005204CD" w:rsidRDefault="00F760EF" w:rsidP="005204CD">
      <w:r w:rsidRPr="005204CD">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(продолжительность и (или) максимальный срок</w:t>
      </w:r>
      <w:r w:rsidR="005204CD" w:rsidRPr="005204CD">
        <w:t xml:space="preserve"> </w:t>
      </w:r>
      <w:r w:rsidRPr="005204CD">
        <w:t>их выполнения</w:t>
      </w:r>
      <w:r w:rsidR="005204CD" w:rsidRPr="005204CD">
        <w:t>-</w:t>
      </w:r>
      <w:r w:rsidRPr="005204CD">
        <w:t xml:space="preserve">в день поступления обращения в </w:t>
      </w:r>
      <w:r w:rsidR="00DE011C" w:rsidRPr="005204CD">
        <w:t>отдел</w:t>
      </w:r>
      <w:r w:rsidRPr="005204CD">
        <w:t>; при личном обращении заявителя</w:t>
      </w:r>
      <w:r w:rsidR="005204CD" w:rsidRPr="005204CD">
        <w:t>-</w:t>
      </w:r>
      <w:r w:rsidRPr="005204CD">
        <w:t>15 минут с момента получения заявления о предоставлении муниципальной услуги).</w:t>
      </w:r>
    </w:p>
    <w:p w:rsidR="00F760EF" w:rsidRPr="005204CD" w:rsidRDefault="00F760EF" w:rsidP="005204CD">
      <w:r w:rsidRPr="005204CD">
        <w:t>Критерий принятия решения о приеме и регистрации заявления: наличие заявления о предоставлении муниципальной услуги.</w:t>
      </w:r>
    </w:p>
    <w:p w:rsidR="00F760EF" w:rsidRPr="005204CD" w:rsidRDefault="00F760EF" w:rsidP="005204CD">
      <w:r w:rsidRPr="005204CD">
        <w:t>Результат административной процедуры: зарегистрированное заявление</w:t>
      </w:r>
      <w:r w:rsidR="005204CD" w:rsidRPr="005204CD">
        <w:t xml:space="preserve"> </w:t>
      </w:r>
      <w:r w:rsidRPr="005204CD">
        <w:t>о предоставлении муниципальной услуги.</w:t>
      </w:r>
    </w:p>
    <w:p w:rsidR="00F760EF" w:rsidRPr="005204CD" w:rsidRDefault="00F760EF" w:rsidP="005204CD">
      <w:pPr>
        <w:rPr>
          <w:spacing w:val="-1"/>
        </w:rPr>
      </w:pPr>
      <w:r w:rsidRPr="005204CD">
        <w:rPr>
          <w:spacing w:val="-1"/>
        </w:rPr>
        <w:t xml:space="preserve">Способ фиксации результата административной процедуры: </w:t>
      </w:r>
    </w:p>
    <w:p w:rsidR="00F760EF" w:rsidRPr="005204CD" w:rsidRDefault="00141198" w:rsidP="005204CD">
      <w:r w:rsidRPr="005204CD">
        <w:t xml:space="preserve">- </w:t>
      </w:r>
      <w:r w:rsidR="00F760EF" w:rsidRPr="005204CD">
        <w:t>в случае поступления заявления по почте специалист</w:t>
      </w:r>
      <w:r w:rsidR="00C00E8E" w:rsidRPr="005204CD">
        <w:t xml:space="preserve"> отдела</w:t>
      </w:r>
      <w:r w:rsidR="00F760EF" w:rsidRPr="005204CD">
        <w:t>, ответств</w:t>
      </w:r>
      <w:r w:rsidR="00C00E8E" w:rsidRPr="005204CD">
        <w:t>енный</w:t>
      </w:r>
      <w:r w:rsidR="00920004" w:rsidRPr="005204CD">
        <w:t xml:space="preserve"> </w:t>
      </w:r>
      <w:r w:rsidR="00F760EF" w:rsidRPr="005204CD">
        <w:t>за предоставление муниципальной услуги, регистрирует заявление</w:t>
      </w:r>
      <w:r w:rsidR="005204CD" w:rsidRPr="005204CD">
        <w:t xml:space="preserve"> </w:t>
      </w:r>
      <w:r w:rsidR="00F760EF" w:rsidRPr="005204CD">
        <w:t>о предоставлении муниципальной услуги в</w:t>
      </w:r>
      <w:r w:rsidR="005204CD" w:rsidRPr="005204CD">
        <w:t xml:space="preserve"> </w:t>
      </w:r>
      <w:r w:rsidR="00F760EF" w:rsidRPr="005204CD">
        <w:t>журнале регистрации заявлений;</w:t>
      </w:r>
    </w:p>
    <w:p w:rsidR="00F760EF" w:rsidRPr="005204CD" w:rsidRDefault="00141198" w:rsidP="005204CD">
      <w:r w:rsidRPr="005204CD">
        <w:lastRenderedPageBreak/>
        <w:t xml:space="preserve">- </w:t>
      </w:r>
      <w:r w:rsidR="00F760EF" w:rsidRPr="005204CD">
        <w:t>в случае подачи заявления лично специалист</w:t>
      </w:r>
      <w:r w:rsidR="00C00E8E" w:rsidRPr="005204CD">
        <w:t xml:space="preserve"> отдела</w:t>
      </w:r>
      <w:r w:rsidR="00F760EF" w:rsidRPr="005204CD">
        <w:t>, ответственный</w:t>
      </w:r>
      <w:r w:rsidR="005204CD" w:rsidRPr="005204CD">
        <w:t xml:space="preserve"> </w:t>
      </w:r>
      <w:r w:rsidR="00F760EF" w:rsidRPr="005204CD">
        <w:t>за предоставление муниципальной услуги, регистрирует заявление</w:t>
      </w:r>
      <w:r w:rsidR="005204CD" w:rsidRPr="005204CD">
        <w:t xml:space="preserve"> </w:t>
      </w:r>
      <w:r w:rsidR="00F760EF" w:rsidRPr="005204CD">
        <w:t>о предоставлении муниципальной услуги в журнале регистрации заявлений;</w:t>
      </w:r>
    </w:p>
    <w:p w:rsidR="00F760EF" w:rsidRDefault="00141198" w:rsidP="005204CD">
      <w:r w:rsidRPr="005204CD">
        <w:t xml:space="preserve">- </w:t>
      </w:r>
      <w:r w:rsidR="00F760EF" w:rsidRPr="005204CD">
        <w:t xml:space="preserve">в случае направления заявления посредством Единого </w:t>
      </w:r>
      <w:r w:rsidR="00234453">
        <w:t>портала</w:t>
      </w:r>
      <w:r w:rsidR="00F760EF" w:rsidRPr="005204CD">
        <w:t xml:space="preserve"> специалист</w:t>
      </w:r>
      <w:r w:rsidR="00C00E8E" w:rsidRPr="005204CD">
        <w:t xml:space="preserve"> отдела</w:t>
      </w:r>
      <w:r w:rsidR="00F760EF" w:rsidRPr="005204CD">
        <w:t>, ответственный за предоставление муниципальной услуги, регистрирует заявление о предоставлении муниципальной услуги в журнале регистрации заявлений;</w:t>
      </w:r>
    </w:p>
    <w:p w:rsidR="00234453" w:rsidRPr="005204CD" w:rsidRDefault="00234453" w:rsidP="005204CD">
      <w:r>
        <w:t>(</w:t>
      </w:r>
      <w:r w:rsidRPr="00234453">
        <w:t>в абзаце тринадцатом пункта 3.2 слова «Единого и регионального порталов» замен</w:t>
      </w:r>
      <w:r>
        <w:t>ены словами «Единого портала» постановлением</w:t>
      </w:r>
      <w:r w:rsidRPr="00252B0D">
        <w:t xml:space="preserve"> Администрации</w:t>
      </w:r>
      <w:r>
        <w:t xml:space="preserve"> </w:t>
      </w:r>
      <w:hyperlink r:id="rId113"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D7626">
          <w:rPr>
            <w:rStyle w:val="a3"/>
          </w:rPr>
          <w:t>от 14.05.2024 № 429</w:t>
        </w:r>
      </w:hyperlink>
      <w:r>
        <w:t>)</w:t>
      </w:r>
    </w:p>
    <w:p w:rsidR="00F760EF" w:rsidRPr="005204CD" w:rsidRDefault="00141198" w:rsidP="005204CD">
      <w:r w:rsidRPr="005204CD">
        <w:t xml:space="preserve">- </w:t>
      </w:r>
      <w:r w:rsidR="00F760EF" w:rsidRPr="005204CD">
        <w:t xml:space="preserve">в случае подачи заявления в МФЦ специалист МФЦ регистрирует заявление о предоставлении муниципальной услуги в </w:t>
      </w:r>
      <w:r w:rsidR="00924C73" w:rsidRPr="005204CD">
        <w:t>электронном документообороте</w:t>
      </w:r>
      <w:r w:rsidR="00F760EF" w:rsidRPr="005204CD">
        <w:t>;</w:t>
      </w:r>
    </w:p>
    <w:p w:rsidR="00F760EF" w:rsidRPr="005204CD" w:rsidRDefault="00141198" w:rsidP="005204CD">
      <w:r w:rsidRPr="005204CD">
        <w:t xml:space="preserve">- </w:t>
      </w:r>
      <w:r w:rsidR="00F760EF" w:rsidRPr="005204CD">
        <w:t xml:space="preserve">заявителю, подавшему заявление в </w:t>
      </w:r>
      <w:r w:rsidR="00924C73" w:rsidRPr="005204CD">
        <w:t>отдел</w:t>
      </w:r>
      <w:r w:rsidR="00F760EF" w:rsidRPr="005204CD">
        <w:rPr>
          <w:b/>
          <w:i/>
        </w:rPr>
        <w:t xml:space="preserve"> </w:t>
      </w:r>
      <w:r w:rsidR="00F760EF" w:rsidRPr="005204CD">
        <w:t>или МФЦ, выдается расписка</w:t>
      </w:r>
      <w:r w:rsidR="005204CD" w:rsidRPr="005204CD">
        <w:t xml:space="preserve"> </w:t>
      </w:r>
      <w:r w:rsidR="00F760EF" w:rsidRPr="005204CD">
        <w:t xml:space="preserve">в получении документов с указанием их перечня и даты их получения </w:t>
      </w:r>
      <w:r w:rsidR="00924C73" w:rsidRPr="005204CD">
        <w:t xml:space="preserve">отделом </w:t>
      </w:r>
      <w:r w:rsidR="00F760EF" w:rsidRPr="005204CD">
        <w:t xml:space="preserve">или МФЦ, а также с указанием перечня сведений и документов, которые будут получены по межведомственным запросам. </w:t>
      </w:r>
    </w:p>
    <w:p w:rsidR="00F760EF" w:rsidRPr="005204CD" w:rsidRDefault="00F760EF" w:rsidP="005204CD">
      <w:r w:rsidRPr="005204CD">
        <w:t>В случае поступления заявления по почте, зарегистрированное заявление</w:t>
      </w:r>
      <w:r w:rsidR="005204CD" w:rsidRPr="005204CD">
        <w:t xml:space="preserve"> </w:t>
      </w:r>
      <w:r w:rsidRPr="005204CD">
        <w:t>о предоставлении муниципальной услуги с приложениями, передается специалисту</w:t>
      </w:r>
      <w:r w:rsidR="00C00E8E" w:rsidRPr="005204CD">
        <w:t xml:space="preserve"> отдела</w:t>
      </w:r>
      <w:r w:rsidRPr="005204CD">
        <w:t>, ответственному за предоставление муниципальной услуги.</w:t>
      </w:r>
    </w:p>
    <w:p w:rsidR="00F760EF" w:rsidRPr="005204CD" w:rsidRDefault="00F760EF" w:rsidP="005204CD">
      <w:r w:rsidRPr="005204CD">
        <w:t>В случае подачи заявления в МФЦ зарегистрированное заявление</w:t>
      </w:r>
      <w:r w:rsidR="005204CD" w:rsidRPr="005204CD">
        <w:t xml:space="preserve"> </w:t>
      </w:r>
      <w:r w:rsidRPr="005204CD">
        <w:t xml:space="preserve">о предоставлении муниципальной услуги с приложениями передается в </w:t>
      </w:r>
      <w:r w:rsidR="00924C73" w:rsidRPr="005204CD">
        <w:t>отдел</w:t>
      </w:r>
      <w:r w:rsidR="005204CD" w:rsidRPr="005204CD">
        <w:t xml:space="preserve"> </w:t>
      </w:r>
      <w:r w:rsidR="00924C73" w:rsidRPr="005204CD">
        <w:t>в течени</w:t>
      </w:r>
      <w:r w:rsidR="00A12A7E" w:rsidRPr="005204CD">
        <w:t>е</w:t>
      </w:r>
      <w:r w:rsidR="00924C73" w:rsidRPr="005204CD">
        <w:t xml:space="preserve"> одного рабочего дня</w:t>
      </w:r>
      <w:r w:rsidRPr="005204CD">
        <w:t>.</w:t>
      </w:r>
    </w:p>
    <w:p w:rsidR="00F760EF" w:rsidRPr="005204CD" w:rsidRDefault="00F760EF" w:rsidP="005204CD">
      <w:r w:rsidRPr="005204CD">
        <w:t>3.3.</w:t>
      </w:r>
      <w:r w:rsidR="005204CD" w:rsidRPr="005204CD">
        <w:t xml:space="preserve"> </w:t>
      </w:r>
      <w:r w:rsidRPr="005204CD">
        <w:t>Формирование и направление межведомственных запросов в органы власти, участвующие в предоставлении муниципальной услуги.</w:t>
      </w:r>
    </w:p>
    <w:p w:rsidR="00F760EF" w:rsidRPr="005204CD" w:rsidRDefault="00F760EF" w:rsidP="005204CD">
      <w:r w:rsidRPr="005204CD">
        <w:t>Основанием для начала административной процедуры является поступление зарегистрированного заявления к специалисту</w:t>
      </w:r>
      <w:r w:rsidR="00924C73" w:rsidRPr="005204CD">
        <w:t xml:space="preserve"> отдела</w:t>
      </w:r>
      <w:r w:rsidRPr="005204CD">
        <w:t>, ответственному</w:t>
      </w:r>
      <w:r w:rsidR="005204CD" w:rsidRPr="005204CD">
        <w:t xml:space="preserve"> </w:t>
      </w:r>
      <w:r w:rsidRPr="005204CD">
        <w:t>за предоставление муниципальной услуги.</w:t>
      </w:r>
    </w:p>
    <w:p w:rsidR="00F760EF" w:rsidRPr="005204CD" w:rsidRDefault="00F760EF" w:rsidP="005204CD">
      <w:r w:rsidRPr="005204CD">
        <w:t>Сведения о должностном лице, ответственном за выполнение административной процедуры: специалист</w:t>
      </w:r>
      <w:r w:rsidR="00924C73" w:rsidRPr="005204CD">
        <w:t xml:space="preserve"> отдела</w:t>
      </w:r>
      <w:r w:rsidRPr="005204CD">
        <w:t>, ответственный</w:t>
      </w:r>
      <w:r w:rsidR="005204CD" w:rsidRPr="005204CD">
        <w:t xml:space="preserve"> </w:t>
      </w:r>
      <w:r w:rsidRPr="005204CD">
        <w:t>за пред</w:t>
      </w:r>
      <w:r w:rsidR="00924C73" w:rsidRPr="005204CD">
        <w:t>оставление муниципальной услуги</w:t>
      </w:r>
      <w:r w:rsidRPr="005204CD">
        <w:t>.</w:t>
      </w:r>
    </w:p>
    <w:p w:rsidR="00F760EF" w:rsidRPr="005204CD" w:rsidRDefault="00F760EF" w:rsidP="005204CD">
      <w:r w:rsidRPr="005204CD">
        <w:t xml:space="preserve">Содержание административных действий, входящих в состав административной процедуры: </w:t>
      </w:r>
    </w:p>
    <w:p w:rsidR="00F760EF" w:rsidRDefault="00457195" w:rsidP="005204CD">
      <w:r w:rsidRPr="005204CD">
        <w:t>1</w:t>
      </w:r>
      <w:r w:rsidR="00141198" w:rsidRPr="005204CD">
        <w:t xml:space="preserve">) </w:t>
      </w:r>
      <w:r w:rsidR="00F760EF" w:rsidRPr="005204CD">
        <w:t>экспертиза представленных заявителем документов, формирование</w:t>
      </w:r>
      <w:r w:rsidR="005204CD" w:rsidRPr="005204CD">
        <w:t xml:space="preserve"> </w:t>
      </w:r>
      <w:r w:rsidR="00F760EF" w:rsidRPr="005204CD">
        <w:t>и направление межведомственных запросов в органы власти, участвующие</w:t>
      </w:r>
      <w:r w:rsidR="005204CD" w:rsidRPr="005204CD">
        <w:t xml:space="preserve"> </w:t>
      </w:r>
      <w:r w:rsidR="00F760EF" w:rsidRPr="005204CD">
        <w:t>в предоставлении муниципальной услуги (продолжительность и (или) максимальный срок выполнения административного действия:</w:t>
      </w:r>
    </w:p>
    <w:p w:rsidR="009F7623" w:rsidRDefault="009F7623" w:rsidP="009F7623">
      <w:r>
        <w:t>– в течении 2 рабочих дней со дня поступления зарегистрированного заявления о выдаче разрешения на установку и эксплуатацию рекламной конструкции к специалисту отдела, ответственному за предоставление муниципальной услуги;</w:t>
      </w:r>
    </w:p>
    <w:p w:rsidR="009F7623" w:rsidRPr="009F7623" w:rsidRDefault="009F7623" w:rsidP="009F7623">
      <w:r>
        <w:t xml:space="preserve">– в день поступления </w:t>
      </w:r>
      <w:proofErr w:type="gramStart"/>
      <w:r>
        <w:t>зарегистрированных документов</w:t>
      </w:r>
      <w:proofErr w:type="gramEnd"/>
      <w:r>
        <w:t xml:space="preserve"> указанных в подпункте 2.6.2 пункта 2.6 настоящего административного регламента для аннулирования разрешения на установку и эксплуатацию рекламной конструкции к специалисту отдела, ответственному за предоставление муниципальной услуги;</w:t>
      </w:r>
    </w:p>
    <w:p w:rsidR="00F760EF" w:rsidRPr="005204CD" w:rsidRDefault="006D02B8" w:rsidP="005204CD">
      <w:r w:rsidRPr="005204CD">
        <w:t>2</w:t>
      </w:r>
      <w:r w:rsidR="00141198" w:rsidRPr="005204CD">
        <w:t xml:space="preserve">) </w:t>
      </w:r>
      <w:r w:rsidR="00F760EF" w:rsidRPr="005204CD">
        <w:t>получение ответов на межведомственные запросы (продолжительность</w:t>
      </w:r>
      <w:r w:rsidR="005204CD" w:rsidRPr="005204CD">
        <w:t xml:space="preserve"> </w:t>
      </w:r>
      <w:r w:rsidR="00F760EF" w:rsidRPr="005204CD">
        <w:t>и (или) максимальный срок выполнения административного действия</w:t>
      </w:r>
      <w:r w:rsidR="005204CD" w:rsidRPr="005204CD">
        <w:t>-</w:t>
      </w:r>
      <w:r w:rsidR="00F760EF" w:rsidRPr="005204CD">
        <w:t>5 рабочих дней со дня поступления межведомственного запроса в органы власти, предоставляющие документ и информацию).</w:t>
      </w:r>
    </w:p>
    <w:p w:rsidR="00F760EF" w:rsidRPr="005204CD" w:rsidRDefault="00F760EF" w:rsidP="005204CD">
      <w:r w:rsidRPr="005204CD">
        <w:t>Критерий принятия решения о направлении межведомственного запроса: отсутствие документов, необходимых для предоставления</w:t>
      </w:r>
      <w:r w:rsidR="006D02B8" w:rsidRPr="005204CD">
        <w:t xml:space="preserve"> муниципальной услуги, указанные</w:t>
      </w:r>
      <w:r w:rsidRPr="005204CD">
        <w:t xml:space="preserve"> в </w:t>
      </w:r>
      <w:r w:rsidR="006D02B8" w:rsidRPr="005204CD">
        <w:t>под</w:t>
      </w:r>
      <w:r w:rsidRPr="005204CD">
        <w:t>пу</w:t>
      </w:r>
      <w:r w:rsidR="006D02B8" w:rsidRPr="005204CD">
        <w:t>нкте 2.6.3</w:t>
      </w:r>
      <w:r w:rsidRPr="005204CD">
        <w:t xml:space="preserve"> </w:t>
      </w:r>
      <w:r w:rsidR="006D02B8" w:rsidRPr="005204CD">
        <w:t xml:space="preserve">пункта 2.6 </w:t>
      </w:r>
      <w:r w:rsidRPr="005204CD">
        <w:t xml:space="preserve">настоящего </w:t>
      </w:r>
      <w:r w:rsidR="00DB3429" w:rsidRPr="005204CD">
        <w:t>а</w:t>
      </w:r>
      <w:r w:rsidRPr="005204CD">
        <w:t>дминистративного регламента.</w:t>
      </w:r>
    </w:p>
    <w:p w:rsidR="00F760EF" w:rsidRPr="005204CD" w:rsidRDefault="00F760EF" w:rsidP="005204CD">
      <w:r w:rsidRPr="005204CD">
        <w:t>Результат административной процедуры: полученные ответы</w:t>
      </w:r>
      <w:r w:rsidR="005204CD" w:rsidRPr="005204CD">
        <w:t xml:space="preserve"> </w:t>
      </w:r>
      <w:r w:rsidRPr="005204CD">
        <w:t>на межведомственные запросы.</w:t>
      </w:r>
    </w:p>
    <w:p w:rsidR="00F760EF" w:rsidRPr="005204CD" w:rsidRDefault="00F760EF" w:rsidP="005204CD">
      <w:r w:rsidRPr="005204CD">
        <w:t xml:space="preserve">Способ фиксации результата административной процедуры: </w:t>
      </w:r>
    </w:p>
    <w:p w:rsidR="00F760EF" w:rsidRPr="005204CD" w:rsidRDefault="00141198" w:rsidP="005204CD">
      <w:r w:rsidRPr="005204CD">
        <w:lastRenderedPageBreak/>
        <w:t xml:space="preserve">- </w:t>
      </w:r>
      <w:r w:rsidR="00F760EF" w:rsidRPr="005204CD">
        <w:t>специалист</w:t>
      </w:r>
      <w:r w:rsidR="00150B65" w:rsidRPr="005204CD">
        <w:t xml:space="preserve"> отдела</w:t>
      </w:r>
      <w:r w:rsidR="00F760EF" w:rsidRPr="005204CD">
        <w:t>, ответственный за предоставление муниципальной услуги, регистрирует ответ на запрос в</w:t>
      </w:r>
      <w:r w:rsidR="005204CD" w:rsidRPr="005204CD">
        <w:t xml:space="preserve"> </w:t>
      </w:r>
      <w:r w:rsidR="00F760EF" w:rsidRPr="005204CD">
        <w:t xml:space="preserve">журнале регистрации </w:t>
      </w:r>
      <w:r w:rsidR="00150B65" w:rsidRPr="005204CD">
        <w:t>входящей документации</w:t>
      </w:r>
      <w:r w:rsidR="005204CD" w:rsidRPr="005204CD">
        <w:t xml:space="preserve"> </w:t>
      </w:r>
      <w:r w:rsidR="00150B65" w:rsidRPr="005204CD">
        <w:t>в день его поступления</w:t>
      </w:r>
      <w:r w:rsidR="00F760EF" w:rsidRPr="005204CD">
        <w:t>;</w:t>
      </w:r>
    </w:p>
    <w:p w:rsidR="00150B65" w:rsidRPr="005204CD" w:rsidRDefault="00141198" w:rsidP="005204CD">
      <w:r w:rsidRPr="005204CD">
        <w:t xml:space="preserve">- </w:t>
      </w:r>
      <w:r w:rsidR="00F760EF" w:rsidRPr="005204CD">
        <w:t xml:space="preserve">в случае поступления ответа на межведомственный запрос по почте специалист </w:t>
      </w:r>
      <w:r w:rsidR="00150B65" w:rsidRPr="005204CD">
        <w:t>отдела</w:t>
      </w:r>
      <w:r w:rsidR="00C00E8E" w:rsidRPr="005204CD">
        <w:t>,</w:t>
      </w:r>
      <w:r w:rsidR="00F760EF" w:rsidRPr="005204CD">
        <w:t xml:space="preserve"> регистрирует ответ на запрос, </w:t>
      </w:r>
      <w:r w:rsidR="00150B65" w:rsidRPr="005204CD">
        <w:t>в</w:t>
      </w:r>
      <w:r w:rsidR="005204CD" w:rsidRPr="005204CD">
        <w:t xml:space="preserve"> </w:t>
      </w:r>
      <w:r w:rsidR="00150B65" w:rsidRPr="005204CD">
        <w:t>журнале регистрации входящей документации в день его поступления;</w:t>
      </w:r>
    </w:p>
    <w:p w:rsidR="00F760EF" w:rsidRDefault="00141198" w:rsidP="005204CD">
      <w:r w:rsidRPr="005204CD">
        <w:t>- в</w:t>
      </w:r>
      <w:r w:rsidR="00F760EF" w:rsidRPr="005204CD">
        <w:t xml:space="preserve"> случае поступления ответа на межведомственный запрос по почте в </w:t>
      </w:r>
      <w:r w:rsidR="00150B65" w:rsidRPr="005204CD">
        <w:t>отдел</w:t>
      </w:r>
      <w:r w:rsidR="00C00E8E" w:rsidRPr="005204CD">
        <w:t>,</w:t>
      </w:r>
      <w:r w:rsidR="00C00E8E" w:rsidRPr="005204CD">
        <w:rPr>
          <w:color w:val="3366FF"/>
        </w:rPr>
        <w:t xml:space="preserve"> </w:t>
      </w:r>
      <w:r w:rsidR="00F760EF" w:rsidRPr="005204CD">
        <w:t>специалист</w:t>
      </w:r>
      <w:r w:rsidR="00C00E8E" w:rsidRPr="005204CD">
        <w:t xml:space="preserve"> отдела</w:t>
      </w:r>
      <w:r w:rsidR="00F760EF" w:rsidRPr="005204CD">
        <w:t xml:space="preserve"> передает зарегистрированный ответ на межведомственный запрос специалисту</w:t>
      </w:r>
      <w:r w:rsidR="00150B65" w:rsidRPr="005204CD">
        <w:t xml:space="preserve"> отдела</w:t>
      </w:r>
      <w:r w:rsidR="00F760EF" w:rsidRPr="005204CD">
        <w:t>, ответственному за предоставление муниципальной услуги</w:t>
      </w:r>
      <w:r w:rsidR="006F56AE" w:rsidRPr="005204CD">
        <w:t>,</w:t>
      </w:r>
      <w:r w:rsidR="005204CD" w:rsidRPr="005204CD">
        <w:t xml:space="preserve"> </w:t>
      </w:r>
      <w:r w:rsidR="006F56AE" w:rsidRPr="005204CD">
        <w:t>в день его получения</w:t>
      </w:r>
      <w:r w:rsidR="00F760EF" w:rsidRPr="005204CD">
        <w:t>.</w:t>
      </w:r>
    </w:p>
    <w:p w:rsidR="009F7623" w:rsidRPr="005204CD" w:rsidRDefault="009F7623" w:rsidP="009F7623">
      <w:r>
        <w:t xml:space="preserve">(абзацы шестой, седьмой пункта 3.3 изложены в редакции постановления Администрации </w:t>
      </w:r>
      <w:hyperlink r:id="rId114"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9F7623">
          <w:rPr>
            <w:rStyle w:val="a3"/>
          </w:rPr>
          <w:t>от 11.05.2022 № 674</w:t>
        </w:r>
      </w:hyperlink>
      <w:r>
        <w:t>)</w:t>
      </w:r>
    </w:p>
    <w:p w:rsidR="009F7623" w:rsidRDefault="00F760EF" w:rsidP="009F7623">
      <w:r w:rsidRPr="005204CD">
        <w:t>3.4.</w:t>
      </w:r>
      <w:r w:rsidR="005204CD" w:rsidRPr="005204CD">
        <w:t xml:space="preserve"> </w:t>
      </w:r>
      <w:r w:rsidR="009F7623">
        <w:t>Рассмотрение представленных документов, и принятие решения о предоставлении или об отказе в предоставлении муниципальной услуги.</w:t>
      </w:r>
    </w:p>
    <w:p w:rsidR="009F7623" w:rsidRDefault="009F7623" w:rsidP="009F7623">
      <w:r>
        <w:t xml:space="preserve">Основанием для начала административной процедуры является поступление к специалисту отдела, ответственному за предоставление муниципальной услуги, зарегистрированного заявления о предоставлении муниципальной услуги </w:t>
      </w:r>
      <w:proofErr w:type="gramStart"/>
      <w:r>
        <w:t>и  документов</w:t>
      </w:r>
      <w:proofErr w:type="gramEnd"/>
      <w:r>
        <w:t xml:space="preserve"> указанных в подпунктах 2.6.1, 2.6.2 пункта 2.6 настоящего административного регламента, либо ответа на межведомственные запросы.</w:t>
      </w:r>
    </w:p>
    <w:p w:rsidR="009F7623" w:rsidRDefault="009F7623" w:rsidP="009F7623">
      <w:r>
        <w:t xml:space="preserve">Сведения о должностном лице, ответственном за выполнение административной процедуры: </w:t>
      </w:r>
    </w:p>
    <w:p w:rsidR="009F7623" w:rsidRDefault="009F7623" w:rsidP="009F7623">
      <w:r>
        <w:t xml:space="preserve">- за рассмотрение комплекта документов, подготовку проекта решения о предоставлении (об отказе в предоставлении) муниципальной услуги, за регистрацию решения о предоставлении (об отказе в предоставлении) муниципальной услуги-специалист отдела, ответственный за предоставление муниципальной услуги; </w:t>
      </w:r>
    </w:p>
    <w:p w:rsidR="009F7623" w:rsidRDefault="009F7623" w:rsidP="009F7623">
      <w:r>
        <w:t>- за подписание решения о предоставлении (об отказе в предоставлении) муниципальной услуги-заведующий отделом либо лицо, его замещающее.</w:t>
      </w:r>
    </w:p>
    <w:p w:rsidR="009F7623" w:rsidRDefault="009F7623" w:rsidP="009F7623">
      <w:r>
        <w:t>Содержание административных действий, входящих в состав административной процедуры:</w:t>
      </w:r>
    </w:p>
    <w:p w:rsidR="009F7623" w:rsidRDefault="009F7623" w:rsidP="009F7623">
      <w:r>
        <w:t xml:space="preserve">- рассмотрение комплекта документов и подготовка проекта решения о предоставлении (об отказе в предоставлении) муниципальной услуги; </w:t>
      </w:r>
    </w:p>
    <w:p w:rsidR="009F7623" w:rsidRDefault="009F7623" w:rsidP="009F7623">
      <w:r>
        <w:t>- подписание решения о предоставлении (об отказе в предоставлении) муниципальной услуги;</w:t>
      </w:r>
    </w:p>
    <w:p w:rsidR="009F7623" w:rsidRDefault="009F7623" w:rsidP="009F7623">
      <w:r>
        <w:t>- регистрация решения о предоставлении (об отказе в предоставлении) муниципальной услуги.</w:t>
      </w:r>
    </w:p>
    <w:p w:rsidR="009F7623" w:rsidRDefault="009F7623" w:rsidP="009F7623">
      <w:r>
        <w:t>Продолжительность и (или) максимальный срок выполнения административных действий:</w:t>
      </w:r>
    </w:p>
    <w:p w:rsidR="009F7623" w:rsidRDefault="009F7623" w:rsidP="009F7623">
      <w:r>
        <w:t xml:space="preserve"> - в случае выдачи разрешения на установку и эксплуатацию рекламной конструкции - в течение 3 рабочих дней со дня поступления в отдел ответов на межведомственные запросы;</w:t>
      </w:r>
    </w:p>
    <w:p w:rsidR="009F7623" w:rsidRDefault="009F7623" w:rsidP="009F7623">
      <w:r>
        <w:t>- в случае аннулирования разрешения на установку и эксплуатацию рекламной конструкции течение 1 рабочего дня со дня поступления в отдел ответов на межведомственные запросы.</w:t>
      </w:r>
    </w:p>
    <w:p w:rsidR="009F7623" w:rsidRDefault="009F7623" w:rsidP="009F7623">
      <w:r>
        <w:t>Критерием принятия решения о предоставлении (об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пункте 2.8 настоящего административного регламента.</w:t>
      </w:r>
    </w:p>
    <w:p w:rsidR="009F7623" w:rsidRDefault="009F7623" w:rsidP="009F7623">
      <w:r>
        <w:t>Результат административной процедуры: подписанное заведующим отделом либо лицом, его замещающим, решение о предоставлении (об отказе в предоставлении) муниципальной услуги, указанное в пункте 2.3 настоящего административного регламента.</w:t>
      </w:r>
    </w:p>
    <w:p w:rsidR="009F7623" w:rsidRDefault="009F7623" w:rsidP="009F7623">
      <w:r>
        <w:lastRenderedPageBreak/>
        <w:t>Способ фиксации результата выполнения административной процедуры: решение о предоставлении (об отказе в предоставлении) муниципальной услуги регистрируется в журнале выданных разрешений на установку и эксплуатацию рекламных конструкций.</w:t>
      </w:r>
    </w:p>
    <w:p w:rsidR="00F760EF" w:rsidRDefault="009F7623" w:rsidP="009F7623">
      <w:r>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9F7623" w:rsidRPr="005204CD" w:rsidRDefault="009F7623" w:rsidP="009F7623">
      <w:r>
        <w:t xml:space="preserve">(пункт 3.4 изложен в редакции постановления Администрации </w:t>
      </w:r>
      <w:hyperlink r:id="rId115"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9F7623">
          <w:rPr>
            <w:rStyle w:val="a3"/>
          </w:rPr>
          <w:t>от 11.05.2022        № 674</w:t>
        </w:r>
      </w:hyperlink>
      <w:r>
        <w:t>)</w:t>
      </w:r>
    </w:p>
    <w:p w:rsidR="00F760EF" w:rsidRPr="005204CD" w:rsidRDefault="00F760EF" w:rsidP="005204CD">
      <w:r w:rsidRPr="005204CD">
        <w:t>3.5. Выдача (направление) заявителю документов, являющихся результатом предоставления муниципальной услуги.</w:t>
      </w:r>
    </w:p>
    <w:p w:rsidR="00F760EF" w:rsidRPr="005204CD" w:rsidRDefault="00F760EF" w:rsidP="005204CD">
      <w:r w:rsidRPr="005204CD">
        <w:t>Основанием для начала административной процедуры является:</w:t>
      </w:r>
      <w:r w:rsidR="005204CD" w:rsidRPr="005204CD">
        <w:t xml:space="preserve"> </w:t>
      </w:r>
      <w:r w:rsidRPr="005204CD">
        <w:t xml:space="preserve">зарегистрированные документы, являющиеся результатом предоставления муниципальной услуги, либо поступление их </w:t>
      </w:r>
      <w:r w:rsidR="006D02B8" w:rsidRPr="005204CD">
        <w:t xml:space="preserve">к </w:t>
      </w:r>
      <w:r w:rsidRPr="005204CD">
        <w:t>специалисту</w:t>
      </w:r>
      <w:r w:rsidR="001D0D04" w:rsidRPr="005204CD">
        <w:t xml:space="preserve"> отдела</w:t>
      </w:r>
      <w:r w:rsidR="006D02B8" w:rsidRPr="005204CD">
        <w:t xml:space="preserve">, ответственному </w:t>
      </w:r>
      <w:r w:rsidRPr="005204CD">
        <w:t xml:space="preserve">за предоставление муниципальной услуги, или </w:t>
      </w:r>
      <w:r w:rsidR="006D02B8" w:rsidRPr="005204CD">
        <w:t xml:space="preserve">к </w:t>
      </w:r>
      <w:r w:rsidRPr="005204CD">
        <w:t>специалисту МФЦ.</w:t>
      </w:r>
    </w:p>
    <w:p w:rsidR="00F760EF" w:rsidRPr="005204CD" w:rsidRDefault="00F760EF" w:rsidP="005204CD">
      <w:r w:rsidRPr="005204CD">
        <w:t xml:space="preserve">Сведения о должностном лице, ответственном за выполнение административной процедуры: </w:t>
      </w:r>
    </w:p>
    <w:p w:rsidR="00F760EF" w:rsidRPr="005204CD" w:rsidRDefault="008F03D5" w:rsidP="005204CD">
      <w:r w:rsidRPr="005204CD">
        <w:t xml:space="preserve">- </w:t>
      </w:r>
      <w:r w:rsidR="00F760EF" w:rsidRPr="005204CD">
        <w:t>за направление заявителю документов, являющихся результатом предоставления муниципальной услуги, почтой</w:t>
      </w:r>
      <w:r w:rsidR="005204CD" w:rsidRPr="005204CD">
        <w:t>-</w:t>
      </w:r>
      <w:r w:rsidR="00F760EF" w:rsidRPr="005204CD">
        <w:t xml:space="preserve">специалист </w:t>
      </w:r>
      <w:r w:rsidR="0078752A" w:rsidRPr="005204CD">
        <w:t>отдела ответственный за предоставление муниципальной услуги</w:t>
      </w:r>
      <w:r w:rsidR="00F760EF" w:rsidRPr="005204CD">
        <w:t>;</w:t>
      </w:r>
    </w:p>
    <w:p w:rsidR="00F760EF" w:rsidRDefault="008F03D5" w:rsidP="005204CD">
      <w:r w:rsidRPr="005204CD">
        <w:t xml:space="preserve">- </w:t>
      </w:r>
      <w:r w:rsidR="00F760EF" w:rsidRPr="005204CD">
        <w:t>за выдачу заявителю документов, являющихся результатом предоставления муниципальной услуги, нарочно или посредством Единого портала</w:t>
      </w:r>
      <w:r w:rsidR="005204CD" w:rsidRPr="005204CD">
        <w:t>-</w:t>
      </w:r>
      <w:r w:rsidR="00F760EF" w:rsidRPr="005204CD">
        <w:t>специалист</w:t>
      </w:r>
      <w:r w:rsidR="0078752A" w:rsidRPr="005204CD">
        <w:t xml:space="preserve"> отдела</w:t>
      </w:r>
      <w:r w:rsidR="00F760EF" w:rsidRPr="005204CD">
        <w:t>, ответственный за предоставление муниципальной услуги;</w:t>
      </w:r>
    </w:p>
    <w:p w:rsidR="00234453" w:rsidRPr="005204CD" w:rsidRDefault="00234453" w:rsidP="005204CD">
      <w:r>
        <w:t>(</w:t>
      </w:r>
      <w:r w:rsidRPr="00234453">
        <w:t>в абзаце пятом пункта 3.5 слова «Единого или регионального портала» замен</w:t>
      </w:r>
      <w:r>
        <w:t xml:space="preserve">ены словами «Единого портала» постановлением Администрации </w:t>
      </w:r>
      <w:hyperlink r:id="rId116"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234453">
          <w:rPr>
            <w:rStyle w:val="a3"/>
          </w:rPr>
          <w:t>от 14.05.2024 № 429</w:t>
        </w:r>
      </w:hyperlink>
      <w:r>
        <w:t>)</w:t>
      </w:r>
    </w:p>
    <w:p w:rsidR="00F760EF" w:rsidRDefault="008F03D5" w:rsidP="005204CD">
      <w:r w:rsidRPr="005204CD">
        <w:t xml:space="preserve">- </w:t>
      </w:r>
      <w:r w:rsidR="00F760EF" w:rsidRPr="005204CD">
        <w:t>за выдачу документов, являющихся результатом предоставления муниципальной услуги, в МФЦ</w:t>
      </w:r>
      <w:r w:rsidR="005204CD" w:rsidRPr="005204CD">
        <w:t>-</w:t>
      </w:r>
      <w:r w:rsidR="00F760EF" w:rsidRPr="005204CD">
        <w:t>специалист МФЦ.</w:t>
      </w:r>
    </w:p>
    <w:p w:rsidR="00AE6DF7" w:rsidRPr="005204CD" w:rsidRDefault="00AE6DF7" w:rsidP="00AE6DF7">
      <w:r>
        <w:t>Содержание административных действий, входящих в состав административной процедуры: направление (выдача) документов, являющихся результатом предоставления муниципальной услуги (продолжительность и (или) максимальный срок выполнения админист</w:t>
      </w:r>
      <w:r w:rsidR="00384AA4">
        <w:t xml:space="preserve">ративного действия - в течение </w:t>
      </w:r>
      <w:r>
        <w:t>1 рабочего дня со дня принятия одного из указанных в пункте 2.3 настоящего административного регламента решений.</w:t>
      </w:r>
    </w:p>
    <w:p w:rsidR="00F760EF" w:rsidRPr="005204CD" w:rsidRDefault="00F760EF" w:rsidP="005204CD">
      <w:r w:rsidRPr="005204CD">
        <w:t>Критерий принятия решения: оформленные документы, являющиеся результатом предоставления муниципальной услуги.</w:t>
      </w:r>
    </w:p>
    <w:p w:rsidR="00F760EF" w:rsidRDefault="00F760EF" w:rsidP="005204CD">
      <w:r w:rsidRPr="005204CD">
        <w:t>Результат административной процедуры: выданные (направленные) заявителю документы, являющиеся результатом предоставления муниципальной услуги, посредством Единого портала, либо нарочно</w:t>
      </w:r>
      <w:r w:rsidR="005204CD" w:rsidRPr="005204CD">
        <w:t xml:space="preserve"> </w:t>
      </w:r>
      <w:r w:rsidRPr="005204CD">
        <w:t>или по адресу, указанному в заявлении, либо через МФЦ.</w:t>
      </w:r>
    </w:p>
    <w:p w:rsidR="00234453" w:rsidRPr="005204CD" w:rsidRDefault="00234453" w:rsidP="005204CD">
      <w:r>
        <w:t>(</w:t>
      </w:r>
      <w:r w:rsidRPr="00234453">
        <w:t>в абзаце девятом пункта 3.5 слова «Единого или регионального портала» замен</w:t>
      </w:r>
      <w:r>
        <w:t xml:space="preserve">ены словами «Единого портала» постановлением Администрации </w:t>
      </w:r>
      <w:hyperlink r:id="rId117"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234453">
          <w:rPr>
            <w:rStyle w:val="a3"/>
          </w:rPr>
          <w:t>от 14.05.2024 № 429</w:t>
        </w:r>
      </w:hyperlink>
      <w:r>
        <w:t>)</w:t>
      </w:r>
    </w:p>
    <w:p w:rsidR="00F760EF" w:rsidRPr="005204CD" w:rsidRDefault="00F760EF" w:rsidP="005204CD">
      <w:pPr>
        <w:rPr>
          <w:i/>
        </w:rPr>
      </w:pPr>
      <w:r w:rsidRPr="005204CD">
        <w:t xml:space="preserve">Способ фиксации: </w:t>
      </w:r>
    </w:p>
    <w:p w:rsidR="00F760EF" w:rsidRPr="005204CD" w:rsidRDefault="00170433" w:rsidP="005204CD">
      <w:r w:rsidRPr="005204CD">
        <w:t xml:space="preserve">- </w:t>
      </w:r>
      <w:r w:rsidR="00F760EF" w:rsidRPr="005204CD">
        <w:t>в случае выдачи документов, являющихся результатом предоставления муниципальной услуги, нарочно заявителю, запись о выдаче документов заявителю в журнале регистрации заявлений;</w:t>
      </w:r>
    </w:p>
    <w:p w:rsidR="00F760EF" w:rsidRPr="005204CD" w:rsidRDefault="00170433" w:rsidP="005204CD">
      <w:r w:rsidRPr="005204CD">
        <w:t xml:space="preserve">- </w:t>
      </w:r>
      <w:r w:rsidR="00F760EF" w:rsidRPr="005204CD">
        <w:t xml:space="preserve">в случае направления заявителю документов, являющихся результатом предоставления муниципальной услуги, почтой получение заявителем документов </w:t>
      </w:r>
      <w:r w:rsidR="0078752A" w:rsidRPr="005204CD">
        <w:t>подтверждается</w:t>
      </w:r>
      <w:r w:rsidR="005204CD" w:rsidRPr="005204CD">
        <w:t xml:space="preserve"> </w:t>
      </w:r>
      <w:r w:rsidR="00F760EF" w:rsidRPr="005204CD">
        <w:t>уве</w:t>
      </w:r>
      <w:r w:rsidR="0078752A" w:rsidRPr="005204CD">
        <w:t>домлением о вручении</w:t>
      </w:r>
      <w:r w:rsidR="00F760EF" w:rsidRPr="005204CD">
        <w:t>;</w:t>
      </w:r>
    </w:p>
    <w:p w:rsidR="00F760EF" w:rsidRDefault="00170433" w:rsidP="005204CD">
      <w:r w:rsidRPr="005204CD">
        <w:lastRenderedPageBreak/>
        <w:t xml:space="preserve">- </w:t>
      </w:r>
      <w:r w:rsidR="00A4484D" w:rsidRPr="00A4484D">
        <w:t>в случае направления документов, являющихся результатом предоставления муниципальной услуги, посредством Единого портала, запись о выдаче документов заявителю отображается в Ли</w:t>
      </w:r>
      <w:r w:rsidR="00A4484D">
        <w:t>чном кабинете Единого портала;</w:t>
      </w:r>
    </w:p>
    <w:p w:rsidR="00A4484D" w:rsidRPr="005204CD" w:rsidRDefault="00A4484D" w:rsidP="00A4484D">
      <w:r>
        <w:t xml:space="preserve">(абзац тринадцатый пункта 3.5 изложен в редакции постановления Администрации </w:t>
      </w:r>
      <w:hyperlink r:id="rId118"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234453">
          <w:rPr>
            <w:rStyle w:val="a3"/>
          </w:rPr>
          <w:t>от 14.05.2024 № 429</w:t>
        </w:r>
      </w:hyperlink>
      <w:r>
        <w:t>)</w:t>
      </w:r>
    </w:p>
    <w:p w:rsidR="00F760EF" w:rsidRDefault="00170433" w:rsidP="005204CD">
      <w:r w:rsidRPr="005204CD">
        <w:t xml:space="preserve">- </w:t>
      </w:r>
      <w:r w:rsidR="00F760EF" w:rsidRPr="005204CD">
        <w:t xml:space="preserve">в случае выдачи документов, являющихся результатом предоставления муниципальной услуги, в МФЦ, запись о выдаче документов заявителю </w:t>
      </w:r>
      <w:r w:rsidR="0078752A" w:rsidRPr="005204CD">
        <w:t>фиксируется в электронном документообороте.</w:t>
      </w:r>
    </w:p>
    <w:p w:rsidR="00AE6DF7" w:rsidRPr="005204CD" w:rsidRDefault="00AE6DF7" w:rsidP="00AE6DF7">
      <w:r>
        <w:t xml:space="preserve">(абзац седьмой пункта 3.5 изложен в редакции постановления Администрации     </w:t>
      </w:r>
      <w:hyperlink r:id="rId119"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AE6DF7">
          <w:rPr>
            <w:rStyle w:val="a3"/>
          </w:rPr>
          <w:t>от 11.05.2022 № 674</w:t>
        </w:r>
      </w:hyperlink>
      <w:r>
        <w:t>)</w:t>
      </w:r>
    </w:p>
    <w:p w:rsidR="00AE6DF7" w:rsidRDefault="00237537" w:rsidP="00AE6DF7">
      <w:r w:rsidRPr="005204CD">
        <w:t xml:space="preserve">3.6. </w:t>
      </w:r>
      <w:r w:rsidR="00AE6DF7">
        <w:t xml:space="preserve">Особенности выполнения </w:t>
      </w:r>
      <w:proofErr w:type="gramStart"/>
      <w:r w:rsidR="00AE6DF7">
        <w:t>административных процедур</w:t>
      </w:r>
      <w:proofErr w:type="gramEnd"/>
      <w:r w:rsidR="00AE6DF7">
        <w:t xml:space="preserve"> предусмотренных настоящим разделом в электронной форме.</w:t>
      </w:r>
    </w:p>
    <w:p w:rsidR="00AE6DF7" w:rsidRDefault="00AE6DF7" w:rsidP="00AE6DF7">
      <w:r>
        <w:t xml:space="preserve">3.6.1. Предоставление муниципальной услуги посредством Единого </w:t>
      </w:r>
      <w:r w:rsidR="00A4484D">
        <w:t>портала</w:t>
      </w:r>
      <w:r>
        <w:t xml:space="preserve"> осуществляется на основе сведений, содержащихся в Федеральной информационной системе «Федеральный реестр государственных и м</w:t>
      </w:r>
      <w:r w:rsidR="00A4484D">
        <w:t xml:space="preserve">униципальных услуг (функций)». </w:t>
      </w:r>
    </w:p>
    <w:p w:rsidR="00A4484D" w:rsidRPr="005204CD" w:rsidRDefault="00A4484D" w:rsidP="00A4484D">
      <w:r>
        <w:t>(</w:t>
      </w:r>
      <w:r w:rsidRPr="00A4484D">
        <w:t>в абзаце первом подпункта 3.6.1 пункта 3.6 слова «Единого и регионального порталов» замен</w:t>
      </w:r>
      <w:r>
        <w:t xml:space="preserve">ены словами «Единого портала» постановлением Администрации                </w:t>
      </w:r>
      <w:hyperlink r:id="rId120"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234453">
          <w:rPr>
            <w:rStyle w:val="a3"/>
          </w:rPr>
          <w:t>от 14.05.2024 № 429</w:t>
        </w:r>
      </w:hyperlink>
      <w:r>
        <w:t>)</w:t>
      </w:r>
    </w:p>
    <w:p w:rsidR="00AE6DF7" w:rsidRDefault="00AE6DF7" w:rsidP="00AE6DF7">
      <w:r>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proofErr w:type="gramStart"/>
      <w:r>
        <w:t>так же</w:t>
      </w:r>
      <w:proofErr w:type="gramEnd"/>
      <w:r>
        <w:t xml:space="preserve"> иными способами, указанными в пункте 1.3.1 настоящего административного регламента. </w:t>
      </w:r>
    </w:p>
    <w:p w:rsidR="00AE6DF7" w:rsidRDefault="00AE6DF7" w:rsidP="00AE6DF7">
      <w:r>
        <w:t>3.6.</w:t>
      </w:r>
      <w:proofErr w:type="gramStart"/>
      <w:r>
        <w:t>2.Запись</w:t>
      </w:r>
      <w:proofErr w:type="gramEnd"/>
      <w:r>
        <w:t xml:space="preserve">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AE6DF7" w:rsidRDefault="00AE6DF7" w:rsidP="00AE6DF7">
      <w:r>
        <w:t>3.6.3.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B7344C" w:rsidRPr="00B7344C" w:rsidRDefault="00B7344C" w:rsidP="00B7344C">
      <w:r w:rsidRPr="00B7344C">
        <w:rPr>
          <w:rFonts w:eastAsia="Calibri"/>
          <w:lang w:eastAsia="en-US"/>
        </w:rPr>
        <w:t xml:space="preserve">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w:t>
      </w:r>
      <w:r w:rsidRPr="00B7344C">
        <w:t>непосредственно в электронной форме заявления.</w:t>
      </w:r>
    </w:p>
    <w:p w:rsidR="00B7344C" w:rsidRDefault="00B7344C" w:rsidP="00B7344C">
      <w:r w:rsidRPr="00B7344C">
        <w:t xml:space="preserve">(абзац второй подпункта 3.6.3 пункта 3.6 </w:t>
      </w:r>
      <w:r>
        <w:t xml:space="preserve">изложен в редакции постановления Администрации </w:t>
      </w:r>
      <w:hyperlink r:id="rId121" w:tooltip="постановление от 21.12.2022 0:00:00 №1728 Администрация Березовского района&#10;&#10;О внесении изменения в постановление администрации Березовского района от 01.03.2019 № 211 " w:history="1">
        <w:r w:rsidRPr="00B7344C">
          <w:rPr>
            <w:rStyle w:val="a3"/>
          </w:rPr>
          <w:t>от 21.12.2022 № 1728</w:t>
        </w:r>
      </w:hyperlink>
      <w:r>
        <w:t>)</w:t>
      </w:r>
    </w:p>
    <w:p w:rsidR="00AE6DF7" w:rsidRDefault="00AE6DF7" w:rsidP="00AE6DF7">
      <w:r>
        <w:t>При формировании заявления заявителю обеспечивается:</w:t>
      </w:r>
    </w:p>
    <w:p w:rsidR="00AE6DF7" w:rsidRDefault="00AE6DF7" w:rsidP="00AE6DF7">
      <w:r>
        <w:t>- возможность копирования и сохранения заявления и иных документов, указанных в пункте 2.6.1, 2.6.2 настоящего административного регламента, необходимых для предоставления муниципальной услуги;</w:t>
      </w:r>
    </w:p>
    <w:p w:rsidR="00AE6DF7" w:rsidRDefault="00AE6DF7" w:rsidP="00AE6DF7">
      <w:r>
        <w:t>- возможность печати на бумажном носителе копии электронной формы заявления;</w:t>
      </w:r>
    </w:p>
    <w:p w:rsidR="00AE6DF7" w:rsidRDefault="00AE6DF7" w:rsidP="00AE6DF7">
      <w: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E6DF7" w:rsidRDefault="00AE6DF7" w:rsidP="00AE6DF7">
      <w:r>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w:t>
      </w:r>
      <w:r>
        <w:lastRenderedPageBreak/>
        <w:t>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AE6DF7" w:rsidRDefault="00AE6DF7" w:rsidP="00AE6DF7">
      <w:r>
        <w:t>- возможность вернуться на любой из этапов заполнения электронной формы заявления без потери, ранее введенной информации;</w:t>
      </w:r>
    </w:p>
    <w:p w:rsidR="00AE6DF7" w:rsidRDefault="00AE6DF7" w:rsidP="00AE6DF7">
      <w: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AE6DF7" w:rsidRDefault="00AE6DF7" w:rsidP="00AE6DF7">
      <w:r>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AE6DF7" w:rsidRDefault="00AE6DF7" w:rsidP="00AE6DF7">
      <w:r>
        <w:t>3.6.4.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w:t>
      </w:r>
    </w:p>
    <w:p w:rsidR="00AE6DF7" w:rsidRDefault="00AE6DF7" w:rsidP="00AE6DF7">
      <w:r>
        <w:t xml:space="preserve">При получении заявления в электронной форме в автоматическом режиме осуществляется форматно-логический контроль заявления. </w:t>
      </w:r>
    </w:p>
    <w:p w:rsidR="00AE6DF7" w:rsidRDefault="00AE6DF7" w:rsidP="00AE6DF7">
      <w: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AE6DF7" w:rsidRDefault="00AE6DF7" w:rsidP="00AE6DF7">
      <w:r>
        <w:t>Прием и регистрация заявления осуществляются специалистом отдела, ответственным за предоставление муниципальных услуг.</w:t>
      </w:r>
    </w:p>
    <w:p w:rsidR="00AE6DF7" w:rsidRDefault="00AE6DF7" w:rsidP="00AE6DF7">
      <w: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AE6DF7" w:rsidRDefault="00AE6DF7" w:rsidP="00AE6DF7">
      <w:pPr>
        <w:rPr>
          <w:rFonts w:eastAsia="Calibri"/>
          <w:lang w:eastAsia="en-US"/>
        </w:rPr>
      </w:pPr>
      <w:r>
        <w:t xml:space="preserve">3.6.5. </w:t>
      </w:r>
      <w:r w:rsidRPr="00AE6DF7">
        <w:rPr>
          <w:rFonts w:eastAsia="Calibri"/>
          <w:lang w:eastAsia="en-US"/>
        </w:rPr>
        <w:t xml:space="preserve">Оплата государственной пошлины за предоставление муниципальной услуги осуществляется заявителем с использованием Единого </w:t>
      </w:r>
      <w:r w:rsidR="00A4484D">
        <w:rPr>
          <w:rFonts w:eastAsia="Calibri"/>
          <w:lang w:eastAsia="en-US"/>
        </w:rPr>
        <w:t>портала</w:t>
      </w:r>
      <w:r w:rsidR="00384AA4">
        <w:rPr>
          <w:rFonts w:eastAsia="Calibri"/>
          <w:lang w:eastAsia="en-US"/>
        </w:rPr>
        <w:t xml:space="preserve"> по предварительно заполненным</w:t>
      </w:r>
      <w:r w:rsidRPr="00AE6DF7">
        <w:rPr>
          <w:rFonts w:eastAsia="Calibri"/>
          <w:lang w:eastAsia="en-US"/>
        </w:rPr>
        <w:t xml:space="preserve"> реквизитам. </w:t>
      </w:r>
    </w:p>
    <w:p w:rsidR="007B0248" w:rsidRPr="005204CD" w:rsidRDefault="00A4484D" w:rsidP="007B0248">
      <w:r>
        <w:rPr>
          <w:rFonts w:eastAsia="Calibri"/>
          <w:lang w:eastAsia="en-US"/>
        </w:rPr>
        <w:t>(</w:t>
      </w:r>
      <w:r w:rsidRPr="00A4484D">
        <w:rPr>
          <w:rFonts w:eastAsia="Calibri"/>
          <w:lang w:eastAsia="en-US"/>
        </w:rPr>
        <w:t>в абзаце пе</w:t>
      </w:r>
      <w:r>
        <w:rPr>
          <w:rFonts w:eastAsia="Calibri"/>
          <w:lang w:eastAsia="en-US"/>
        </w:rPr>
        <w:t>рвом подпункта 3.6.5 пункта 3.6</w:t>
      </w:r>
      <w:r w:rsidRPr="00A4484D">
        <w:rPr>
          <w:rFonts w:eastAsia="Calibri"/>
          <w:lang w:eastAsia="en-US"/>
        </w:rPr>
        <w:t xml:space="preserve"> слова «Единого и регионального порталов» замен</w:t>
      </w:r>
      <w:r>
        <w:rPr>
          <w:rFonts w:eastAsia="Calibri"/>
          <w:lang w:eastAsia="en-US"/>
        </w:rPr>
        <w:t xml:space="preserve">ены словами «Единого портала» </w:t>
      </w:r>
      <w:r w:rsidR="007B0248">
        <w:t xml:space="preserve">постановлением Администрации                </w:t>
      </w:r>
      <w:hyperlink r:id="rId122"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007B0248" w:rsidRPr="00234453">
          <w:rPr>
            <w:rStyle w:val="a3"/>
          </w:rPr>
          <w:t>от 14.05.2024 № 429</w:t>
        </w:r>
      </w:hyperlink>
      <w:r w:rsidR="007B0248">
        <w:t>)</w:t>
      </w:r>
    </w:p>
    <w:p w:rsidR="00AE6DF7" w:rsidRDefault="00AE6DF7" w:rsidP="00AE6DF7">
      <w:pPr>
        <w:rPr>
          <w:rFonts w:eastAsia="Calibri"/>
          <w:lang w:eastAsia="en-US"/>
        </w:rPr>
      </w:pPr>
      <w:r w:rsidRPr="00AE6DF7">
        <w:rPr>
          <w:rFonts w:eastAsia="Calibri"/>
          <w:lang w:eastAsia="en-US"/>
        </w:rPr>
        <w:t xml:space="preserve">При оплате госпошлины заявителю обеспечивается возможность сохранения платежного документа, заполненного или частично заполненного в соответствии с </w:t>
      </w:r>
      <w:hyperlink r:id="rId123" w:history="1">
        <w:r w:rsidRPr="00AE6DF7">
          <w:rPr>
            <w:rStyle w:val="a3"/>
            <w:rFonts w:eastAsia="Calibri"/>
            <w:szCs w:val="28"/>
            <w:lang w:eastAsia="en-US"/>
          </w:rPr>
          <w:t>правилами</w:t>
        </w:r>
      </w:hyperlink>
      <w:r w:rsidRPr="00AE6DF7">
        <w:rPr>
          <w:rFonts w:eastAsia="Calibri"/>
          <w:lang w:eastAsia="en-US"/>
        </w:rPr>
        <w:t xml:space="preserve"> указания информации в реквизитах распоряжений о переводе денежных средств в уплату платежей в бюджетную систему Российской Федерации, утвержденными Министерством финансов Российской Федерации, в том числе в едином личном кабинете гражданина - информационной подсистеме Единого портал</w:t>
      </w:r>
      <w:r w:rsidR="007B0248">
        <w:rPr>
          <w:rFonts w:eastAsia="Calibri"/>
          <w:lang w:eastAsia="en-US"/>
        </w:rPr>
        <w:t>а</w:t>
      </w:r>
      <w:r w:rsidRPr="00AE6DF7">
        <w:rPr>
          <w:rFonts w:eastAsia="Calibri"/>
          <w:lang w:eastAsia="en-US"/>
        </w:rPr>
        <w:t>, обеспечивающей отображение текущего статуса предо</w:t>
      </w:r>
      <w:r w:rsidR="007B0248">
        <w:rPr>
          <w:rFonts w:eastAsia="Calibri"/>
          <w:lang w:eastAsia="en-US"/>
        </w:rPr>
        <w:t xml:space="preserve">ставления муниципальной услуги </w:t>
      </w:r>
      <w:r w:rsidRPr="00AE6DF7">
        <w:rPr>
          <w:rFonts w:eastAsia="Calibri"/>
          <w:lang w:eastAsia="en-US"/>
        </w:rPr>
        <w:t>и сохранение истории обращений за получением муниципальной услуги, включая хранение результатов таких обращений и электронных документов. Заявителю обеспечивается возможность печати на бумажном носителе копии заполненного платежного документа.</w:t>
      </w:r>
    </w:p>
    <w:p w:rsidR="007B0248" w:rsidRPr="005204CD" w:rsidRDefault="007B0248" w:rsidP="007B0248">
      <w:r>
        <w:rPr>
          <w:rFonts w:eastAsia="Calibri"/>
          <w:lang w:eastAsia="en-US"/>
        </w:rPr>
        <w:t>(</w:t>
      </w:r>
      <w:r w:rsidRPr="007B0248">
        <w:rPr>
          <w:rFonts w:eastAsia="Calibri"/>
          <w:lang w:eastAsia="en-US"/>
        </w:rPr>
        <w:t>в абзаце второ</w:t>
      </w:r>
      <w:r>
        <w:rPr>
          <w:rFonts w:eastAsia="Calibri"/>
          <w:lang w:eastAsia="en-US"/>
        </w:rPr>
        <w:t xml:space="preserve">м подпункта 3.6.5 пункта 3.6 </w:t>
      </w:r>
      <w:r w:rsidRPr="007B0248">
        <w:rPr>
          <w:rFonts w:eastAsia="Calibri"/>
          <w:lang w:eastAsia="en-US"/>
        </w:rPr>
        <w:t>слова «Единого и регионального порталов» зам</w:t>
      </w:r>
      <w:r>
        <w:rPr>
          <w:rFonts w:eastAsia="Calibri"/>
          <w:lang w:eastAsia="en-US"/>
        </w:rPr>
        <w:t>ен</w:t>
      </w:r>
      <w:r w:rsidR="0035076A">
        <w:rPr>
          <w:rFonts w:eastAsia="Calibri"/>
          <w:lang w:eastAsia="en-US"/>
        </w:rPr>
        <w:t>ены</w:t>
      </w:r>
      <w:r>
        <w:rPr>
          <w:rFonts w:eastAsia="Calibri"/>
          <w:lang w:eastAsia="en-US"/>
        </w:rPr>
        <w:t xml:space="preserve"> словами «Единого портала» </w:t>
      </w:r>
      <w:r>
        <w:t xml:space="preserve">постановлением Администрации                </w:t>
      </w:r>
      <w:hyperlink r:id="rId124"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234453">
          <w:rPr>
            <w:rStyle w:val="a3"/>
          </w:rPr>
          <w:t>от 14.05.2024 № 429</w:t>
        </w:r>
      </w:hyperlink>
      <w:r>
        <w:t>)</w:t>
      </w:r>
    </w:p>
    <w:p w:rsidR="00B7344C" w:rsidRPr="00B7344C" w:rsidRDefault="00AE6DF7" w:rsidP="00B7344C">
      <w:r>
        <w:t xml:space="preserve">3.6.6. </w:t>
      </w:r>
      <w:r w:rsidR="00B7344C" w:rsidRPr="00B7344C">
        <w:t>Заявителю в кач</w:t>
      </w:r>
      <w:r w:rsidR="007B0248">
        <w:t>естве результата предоставления</w:t>
      </w:r>
      <w:r w:rsidR="00B7344C" w:rsidRPr="00B7344C">
        <w:t xml:space="preserve"> муниципальной услуги обеспечивается по его выбору возможность:</w:t>
      </w:r>
    </w:p>
    <w:p w:rsidR="00B7344C" w:rsidRPr="00B7344C" w:rsidRDefault="00B7344C" w:rsidP="00B7344C">
      <w:r w:rsidRPr="00B7344C">
        <w:t>- получения электронного документа, подписанного с использованием усиленной квалифицированной электронной подписи;</w:t>
      </w:r>
    </w:p>
    <w:p w:rsidR="00B7344C" w:rsidRPr="00B7344C" w:rsidRDefault="00B7344C" w:rsidP="00B7344C">
      <w:r w:rsidRPr="00B7344C">
        <w:lastRenderedPageBreak/>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B7344C" w:rsidRPr="00B7344C" w:rsidRDefault="00B7344C" w:rsidP="00B7344C">
      <w:r w:rsidRPr="00B7344C">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B7344C" w:rsidRPr="00B7344C" w:rsidRDefault="00B7344C" w:rsidP="00B7344C">
      <w:pPr>
        <w:rPr>
          <w:rFonts w:eastAsia="Calibri"/>
          <w:lang w:eastAsia="en-US"/>
        </w:rPr>
      </w:pPr>
      <w:r w:rsidRPr="00B7344C">
        <w:t xml:space="preserve">- </w:t>
      </w:r>
      <w:r w:rsidRPr="00B7344C">
        <w:rPr>
          <w:rFonts w:eastAsia="Calibri"/>
          <w:lang w:eastAsia="en-US"/>
        </w:rPr>
        <w:t>полу</w:t>
      </w:r>
      <w:r w:rsidR="007B0248">
        <w:rPr>
          <w:rFonts w:eastAsia="Calibri"/>
          <w:lang w:eastAsia="en-US"/>
        </w:rPr>
        <w:t xml:space="preserve">чения с использованием Единого </w:t>
      </w:r>
      <w:r w:rsidRPr="00B7344C">
        <w:rPr>
          <w:rFonts w:eastAsia="Calibri"/>
          <w:lang w:eastAsia="en-US"/>
        </w:rPr>
        <w:t>портала электронного документа в машиночитаемом формате, подписанного усиленной квалифицированной электронной подписью со стороны администрации.</w:t>
      </w:r>
    </w:p>
    <w:p w:rsidR="00B7344C" w:rsidRPr="00B7344C" w:rsidRDefault="00B7344C" w:rsidP="00B7344C">
      <w:r w:rsidRPr="00B7344C">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B7344C" w:rsidRPr="00B7344C" w:rsidRDefault="00B7344C" w:rsidP="00B7344C">
      <w:r w:rsidRPr="00B7344C">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AE6DF7" w:rsidRDefault="00B7344C" w:rsidP="00B7344C">
      <w:r w:rsidRPr="00B7344C">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B7344C" w:rsidRDefault="00B7344C" w:rsidP="00B7344C">
      <w:r>
        <w:t>(</w:t>
      </w:r>
      <w:r w:rsidRPr="00B7344C">
        <w:t xml:space="preserve">подпункт 3.6.6 пункта 3.6 </w:t>
      </w:r>
      <w:r>
        <w:t xml:space="preserve">изложен в редакции постановления Администрации              </w:t>
      </w:r>
      <w:hyperlink r:id="rId125" w:tooltip="постановление от 21.12.2022 0:00:00 №1728 Администрация Березовского района&#10; &#10; О внесении изменения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B7344C">
          <w:rPr>
            <w:rStyle w:val="a3"/>
          </w:rPr>
          <w:t>от 21.12.2022 № 1728</w:t>
        </w:r>
      </w:hyperlink>
      <w:r>
        <w:t>)</w:t>
      </w:r>
    </w:p>
    <w:p w:rsidR="00AE6DF7" w:rsidRDefault="00AE6DF7" w:rsidP="00AE6DF7">
      <w:r>
        <w:t>3.6.7. Заявитель имеет возможность получения информации о ходе предоставления муниципальной услуги.</w:t>
      </w:r>
    </w:p>
    <w:p w:rsidR="00AE6DF7" w:rsidRDefault="00AE6DF7" w:rsidP="00AE6DF7">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AE6DF7" w:rsidRDefault="00AE6DF7" w:rsidP="00AE6DF7">
      <w:r>
        <w:t>При предоставлении муниципальной услуги в электронной форме заявителю направляется:</w:t>
      </w:r>
    </w:p>
    <w:p w:rsidR="00AE6DF7" w:rsidRDefault="00AE6DF7" w:rsidP="00AE6DF7">
      <w:r>
        <w:t>- уведомление о записи на прием в МФЦ, содержащее сведения о дате, времени и месте приема;</w:t>
      </w:r>
    </w:p>
    <w:p w:rsidR="00AE6DF7" w:rsidRDefault="00AE6DF7" w:rsidP="00AE6DF7">
      <w: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AE6DF7" w:rsidRDefault="00AE6DF7" w:rsidP="00AE6DF7">
      <w:r>
        <w:t>- уведомление о факте получения информации, подтверждающей оплату государственной пошлины за предоставление муниципальной услуги;</w:t>
      </w:r>
    </w:p>
    <w:p w:rsidR="00AE6DF7" w:rsidRDefault="00AE6DF7" w:rsidP="00AE6DF7">
      <w: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w:t>
      </w:r>
      <w:r>
        <w:lastRenderedPageBreak/>
        <w:t>получить результат предоставления муниципальной услуги либо мотивированный отказ в предоставлении муниципальной услуги.</w:t>
      </w:r>
    </w:p>
    <w:p w:rsidR="00AE6DF7" w:rsidRDefault="00AE6DF7" w:rsidP="00AE6DF7">
      <w:pPr>
        <w:rPr>
          <w:rFonts w:eastAsia="Calibri"/>
          <w:lang w:eastAsia="en-US"/>
        </w:rPr>
      </w:pPr>
      <w:r>
        <w:t xml:space="preserve">3.6.8. </w:t>
      </w:r>
      <w:r>
        <w:rPr>
          <w:rFonts w:eastAsia="Calibri"/>
          <w:lang w:eastAsia="en-US"/>
        </w:rPr>
        <w:t>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237537" w:rsidRDefault="00AE6DF7" w:rsidP="00AE6DF7">
      <w:r>
        <w:t xml:space="preserve">3.6.9.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w:t>
      </w:r>
      <w:hyperlink r:id="rId12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795960">
          <w:rPr>
            <w:rStyle w:val="a3"/>
          </w:rPr>
          <w:t>№ 210-ФЗ</w:t>
        </w:r>
      </w:hyperlink>
      <w:r>
        <w:t xml:space="preserve"> и в порядке, установленном постановлением Правительства Российской Федерации от 20 ноября 2012 года </w:t>
      </w:r>
      <w:hyperlink r:id="rId127"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795960">
          <w:rPr>
            <w:rStyle w:val="a3"/>
          </w:rPr>
          <w:t xml:space="preserve">№ 1198 </w:t>
        </w:r>
        <w:r w:rsidR="00384AA4">
          <w:rPr>
            <w:rStyle w:val="a3"/>
          </w:rPr>
          <w:t xml:space="preserve">                                 </w:t>
        </w:r>
        <w:r w:rsidRPr="00795960">
          <w:rPr>
            <w:rStyle w:val="a3"/>
          </w:rPr>
          <w:t>«О федеральной государственной</w:t>
        </w:r>
      </w:hyperlink>
      <w: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E6DF7" w:rsidRDefault="00AE6DF7" w:rsidP="00AE6DF7">
      <w:r>
        <w:t xml:space="preserve">(пункт 3.6 изложен в редакции постановления Администрации </w:t>
      </w:r>
      <w:hyperlink r:id="rId128"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AE6DF7">
          <w:rPr>
            <w:rStyle w:val="a3"/>
          </w:rPr>
          <w:t>от 11.05.2022        № 674</w:t>
        </w:r>
      </w:hyperlink>
      <w:r>
        <w:t>)</w:t>
      </w:r>
    </w:p>
    <w:p w:rsidR="00252B0D" w:rsidRDefault="00252B0D" w:rsidP="00252B0D">
      <w:pPr>
        <w:widowControl w:val="0"/>
        <w:autoSpaceDE w:val="0"/>
        <w:autoSpaceDN w:val="0"/>
        <w:adjustRightInd w:val="0"/>
        <w:ind w:right="-1" w:firstLine="709"/>
        <w:rPr>
          <w:rFonts w:cs="Arial"/>
          <w:szCs w:val="28"/>
        </w:rPr>
      </w:pPr>
      <w:r w:rsidRPr="00252B0D">
        <w:rPr>
          <w:rFonts w:cs="Arial"/>
          <w:szCs w:val="28"/>
        </w:rPr>
        <w:t>3.7.</w:t>
      </w:r>
    </w:p>
    <w:p w:rsidR="00252B0D" w:rsidRDefault="00252B0D" w:rsidP="00252B0D">
      <w:pPr>
        <w:widowControl w:val="0"/>
        <w:autoSpaceDE w:val="0"/>
        <w:autoSpaceDN w:val="0"/>
        <w:adjustRightInd w:val="0"/>
        <w:ind w:right="-1" w:firstLine="709"/>
        <w:rPr>
          <w:rFonts w:cs="Arial"/>
          <w:szCs w:val="28"/>
        </w:rPr>
      </w:pPr>
      <w:r>
        <w:rPr>
          <w:rFonts w:cs="Arial"/>
          <w:szCs w:val="28"/>
        </w:rPr>
        <w:t>(р</w:t>
      </w:r>
      <w:r w:rsidRPr="00252B0D">
        <w:rPr>
          <w:rFonts w:cs="Arial"/>
          <w:szCs w:val="28"/>
        </w:rPr>
        <w:t>аздел 3 дополн</w:t>
      </w:r>
      <w:r>
        <w:rPr>
          <w:rFonts w:cs="Arial"/>
          <w:szCs w:val="28"/>
        </w:rPr>
        <w:t>ен</w:t>
      </w:r>
      <w:r w:rsidRPr="00252B0D">
        <w:rPr>
          <w:rFonts w:cs="Arial"/>
          <w:szCs w:val="28"/>
        </w:rPr>
        <w:t xml:space="preserve"> пунктом 3.7 постановлени</w:t>
      </w:r>
      <w:r w:rsidR="00133BBB">
        <w:rPr>
          <w:rFonts w:cs="Arial"/>
          <w:szCs w:val="28"/>
        </w:rPr>
        <w:t>ем</w:t>
      </w:r>
      <w:r w:rsidRPr="00252B0D">
        <w:rPr>
          <w:rFonts w:cs="Arial"/>
          <w:szCs w:val="28"/>
        </w:rPr>
        <w:t xml:space="preserve"> Администрации </w:t>
      </w:r>
      <w:hyperlink r:id="rId129" w:tooltip="постановление от 27.12.2021 0:00:00 №1562 Администрация Березовского района&#10;&#10;О внесении изменений в постановление администрации Березовского района от 01.03.2019 № 211 " w:history="1">
        <w:r w:rsidRPr="00252B0D">
          <w:rPr>
            <w:rStyle w:val="a3"/>
            <w:rFonts w:cs="Arial"/>
            <w:szCs w:val="28"/>
          </w:rPr>
          <w:t xml:space="preserve">от 27.12.2021 </w:t>
        </w:r>
        <w:r w:rsidR="00384AA4">
          <w:rPr>
            <w:rStyle w:val="a3"/>
            <w:rFonts w:cs="Arial"/>
            <w:szCs w:val="28"/>
          </w:rPr>
          <w:t xml:space="preserve">                   </w:t>
        </w:r>
        <w:r w:rsidRPr="00252B0D">
          <w:rPr>
            <w:rStyle w:val="a3"/>
            <w:rFonts w:cs="Arial"/>
            <w:szCs w:val="28"/>
          </w:rPr>
          <w:t>№ 1562</w:t>
        </w:r>
      </w:hyperlink>
      <w:r w:rsidRPr="00252B0D">
        <w:rPr>
          <w:rFonts w:cs="Arial"/>
          <w:szCs w:val="28"/>
        </w:rPr>
        <w:t>)</w:t>
      </w:r>
    </w:p>
    <w:p w:rsidR="00545258" w:rsidRDefault="00545258" w:rsidP="00252B0D">
      <w:pPr>
        <w:widowControl w:val="0"/>
        <w:autoSpaceDE w:val="0"/>
        <w:autoSpaceDN w:val="0"/>
        <w:adjustRightInd w:val="0"/>
        <w:ind w:right="-1" w:firstLine="709"/>
        <w:rPr>
          <w:rFonts w:cs="Arial"/>
          <w:szCs w:val="28"/>
        </w:rPr>
      </w:pPr>
      <w:r>
        <w:t xml:space="preserve">(пункт 3.7 </w:t>
      </w:r>
      <w:r w:rsidRPr="00545258">
        <w:t xml:space="preserve">раздела </w:t>
      </w:r>
      <w:r>
        <w:t>3</w:t>
      </w:r>
      <w:r w:rsidRPr="00545258">
        <w:t xml:space="preserve"> </w:t>
      </w:r>
      <w:r>
        <w:t xml:space="preserve">утратил силу постановлением Администрации </w:t>
      </w:r>
      <w:hyperlink r:id="rId130"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AE6DF7" w:rsidRPr="00AE6DF7" w:rsidRDefault="00AE6DF7" w:rsidP="00AE6DF7">
      <w:pPr>
        <w:rPr>
          <w:rFonts w:cs="Arial"/>
          <w:szCs w:val="28"/>
        </w:rPr>
      </w:pPr>
      <w:bookmarkStart w:id="1" w:name="bookmark21"/>
      <w:r>
        <w:t xml:space="preserve">3.8. </w:t>
      </w:r>
      <w:r w:rsidRPr="00AE6DF7">
        <w:rPr>
          <w:rFonts w:cs="Arial"/>
          <w:szCs w:val="28"/>
        </w:rPr>
        <w:t>Порядок исправления допущенных опечаток и ошибок в выданных в результате предоставления муниципальной услуги документах</w:t>
      </w:r>
      <w:bookmarkEnd w:id="1"/>
      <w:r w:rsidRPr="00AE6DF7">
        <w:rPr>
          <w:rFonts w:cs="Arial"/>
          <w:szCs w:val="28"/>
        </w:rPr>
        <w:t>.</w:t>
      </w:r>
    </w:p>
    <w:p w:rsidR="00AE6DF7" w:rsidRPr="00AE6DF7" w:rsidRDefault="00AE6DF7" w:rsidP="00AE6DF7">
      <w:pPr>
        <w:rPr>
          <w:rFonts w:cs="Arial"/>
          <w:szCs w:val="28"/>
        </w:rPr>
      </w:pPr>
      <w:r w:rsidRPr="00AE6DF7">
        <w:rPr>
          <w:rFonts w:cs="Arial"/>
          <w:szCs w:val="28"/>
        </w:rPr>
        <w:t>В случае обнаружения заявителем допущенных в выданных в результате предоставления муниципальной услуги документах опечаток и ошибок заявитель направляет в отдел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AE6DF7" w:rsidRPr="00AE6DF7" w:rsidRDefault="00AE6DF7" w:rsidP="00AE6DF7">
      <w:pPr>
        <w:rPr>
          <w:rFonts w:cs="Arial"/>
          <w:szCs w:val="28"/>
        </w:rPr>
      </w:pPr>
      <w:r w:rsidRPr="00AE6DF7">
        <w:rPr>
          <w:rFonts w:cs="Arial"/>
          <w:szCs w:val="28"/>
        </w:rPr>
        <w:t>Заявление по внесению изменений в выданные в результате предоставления муниципальной услуги документы подлежит регистрации в день его поступления в отдел.</w:t>
      </w:r>
    </w:p>
    <w:p w:rsidR="00AE6DF7" w:rsidRPr="00AE6DF7" w:rsidRDefault="007B0248" w:rsidP="00AE6DF7">
      <w:pPr>
        <w:rPr>
          <w:rFonts w:cs="Arial"/>
          <w:szCs w:val="28"/>
        </w:rPr>
      </w:pPr>
      <w:r>
        <w:rPr>
          <w:rFonts w:cs="Arial"/>
          <w:szCs w:val="28"/>
        </w:rPr>
        <w:t>Отдел</w:t>
      </w:r>
      <w:r w:rsidR="00AE6DF7" w:rsidRPr="00AE6DF7">
        <w:rPr>
          <w:rFonts w:cs="Arial"/>
          <w:szCs w:val="28"/>
        </w:rPr>
        <w:t xml:space="preserve">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не превышающий трех рабочих дней со дня </w:t>
      </w:r>
      <w:proofErr w:type="gramStart"/>
      <w:r w:rsidR="00AE6DF7" w:rsidRPr="00AE6DF7">
        <w:rPr>
          <w:rFonts w:cs="Arial"/>
          <w:szCs w:val="28"/>
        </w:rPr>
        <w:t>поступления  заявления</w:t>
      </w:r>
      <w:proofErr w:type="gramEnd"/>
      <w:r w:rsidR="00AE6DF7" w:rsidRPr="00AE6DF7">
        <w:rPr>
          <w:rFonts w:cs="Arial"/>
          <w:szCs w:val="28"/>
        </w:rPr>
        <w:t>.</w:t>
      </w:r>
    </w:p>
    <w:p w:rsidR="00AE6DF7" w:rsidRPr="00AE6DF7" w:rsidRDefault="00AE6DF7" w:rsidP="00AE6DF7">
      <w:pPr>
        <w:rPr>
          <w:rFonts w:cs="Arial"/>
          <w:szCs w:val="28"/>
        </w:rPr>
      </w:pPr>
      <w:r w:rsidRPr="00AE6DF7">
        <w:rPr>
          <w:rFonts w:cs="Arial"/>
          <w:szCs w:val="28"/>
        </w:rPr>
        <w:t>Исчерпывающий перечень оснований для отказа в исправлении допущенных опечаток и ошибок в выданных в результате предоставления услуги документов:</w:t>
      </w:r>
    </w:p>
    <w:p w:rsidR="00AE6DF7" w:rsidRPr="00AE6DF7" w:rsidRDefault="00AE6DF7" w:rsidP="00AE6DF7">
      <w:pPr>
        <w:rPr>
          <w:rFonts w:cs="Arial"/>
          <w:szCs w:val="28"/>
        </w:rPr>
      </w:pPr>
      <w:r w:rsidRPr="00AE6DF7">
        <w:rPr>
          <w:rFonts w:cs="Arial"/>
          <w:szCs w:val="28"/>
        </w:rPr>
        <w:t>- несоответствие заявителя кругу лиц, указанных в пункте 1.2 настоящего административного регламента;</w:t>
      </w:r>
    </w:p>
    <w:p w:rsidR="00AE6DF7" w:rsidRDefault="00AE6DF7" w:rsidP="00AE6DF7">
      <w:pPr>
        <w:rPr>
          <w:rFonts w:cs="Arial"/>
          <w:szCs w:val="28"/>
        </w:rPr>
      </w:pPr>
      <w:r w:rsidRPr="00AE6DF7">
        <w:rPr>
          <w:rFonts w:cs="Arial"/>
          <w:szCs w:val="28"/>
        </w:rPr>
        <w:t xml:space="preserve">- отсутствие факта допущения опечаток и ошибок </w:t>
      </w:r>
      <w:proofErr w:type="gramStart"/>
      <w:r w:rsidRPr="00AE6DF7">
        <w:rPr>
          <w:rFonts w:cs="Arial"/>
          <w:szCs w:val="28"/>
        </w:rPr>
        <w:t>в  выданных</w:t>
      </w:r>
      <w:proofErr w:type="gramEnd"/>
      <w:r w:rsidRPr="00AE6DF7">
        <w:rPr>
          <w:rFonts w:cs="Arial"/>
          <w:szCs w:val="28"/>
        </w:rPr>
        <w:t xml:space="preserve"> в результате предоставления услуги документов.</w:t>
      </w:r>
    </w:p>
    <w:p w:rsidR="00AE6DF7" w:rsidRDefault="00AE6DF7" w:rsidP="00AE6DF7">
      <w:pPr>
        <w:rPr>
          <w:rFonts w:cs="Arial"/>
          <w:szCs w:val="28"/>
        </w:rPr>
      </w:pPr>
      <w:r>
        <w:rPr>
          <w:rFonts w:cs="Arial"/>
          <w:szCs w:val="28"/>
        </w:rPr>
        <w:t>(</w:t>
      </w:r>
      <w:r>
        <w:t xml:space="preserve">раздел 3 дополнен пунктом 3.8 постановлением Администрации </w:t>
      </w:r>
      <w:hyperlink r:id="rId131" w:tooltip="постановление от 11.05.2022 0:00:00 №674 Администрация Березовского района&#10;&#10;О внесении изменений в постановление администрации Березовского района от 01.03.2019 № 211 " w:history="1">
        <w:r w:rsidRPr="00AE6DF7">
          <w:rPr>
            <w:rStyle w:val="a3"/>
          </w:rPr>
          <w:t>от 11.05.2022    № 674</w:t>
        </w:r>
      </w:hyperlink>
      <w:r>
        <w:t xml:space="preserve">) </w:t>
      </w:r>
    </w:p>
    <w:p w:rsidR="00252B0D" w:rsidRPr="005204CD" w:rsidRDefault="00252B0D" w:rsidP="005204CD"/>
    <w:p w:rsidR="00F760EF" w:rsidRPr="005204CD" w:rsidRDefault="00F760EF" w:rsidP="00141198">
      <w:pPr>
        <w:autoSpaceDE w:val="0"/>
        <w:autoSpaceDN w:val="0"/>
        <w:adjustRightInd w:val="0"/>
        <w:ind w:firstLine="709"/>
        <w:outlineLvl w:val="1"/>
        <w:rPr>
          <w:rFonts w:cs="Arial"/>
          <w:szCs w:val="28"/>
        </w:rPr>
      </w:pPr>
    </w:p>
    <w:p w:rsidR="00A202CB" w:rsidRPr="005204CD" w:rsidRDefault="00A202CB" w:rsidP="005204CD">
      <w:pPr>
        <w:pStyle w:val="2"/>
        <w:rPr>
          <w:lang w:eastAsia="en-US"/>
        </w:rPr>
      </w:pPr>
      <w:r w:rsidRPr="005204CD">
        <w:rPr>
          <w:lang w:eastAsia="en-US"/>
        </w:rPr>
        <w:t>4. Формы контроля за исполнением административного регламента</w:t>
      </w:r>
    </w:p>
    <w:p w:rsidR="00556C08" w:rsidRPr="005204CD" w:rsidRDefault="00556C08" w:rsidP="005204CD">
      <w:pPr>
        <w:pStyle w:val="2"/>
        <w:rPr>
          <w:lang w:eastAsia="en-US"/>
        </w:rPr>
      </w:pPr>
    </w:p>
    <w:p w:rsidR="00EA7B5A" w:rsidRDefault="00EA7B5A" w:rsidP="00EA7B5A">
      <w:pPr>
        <w:rPr>
          <w:lang w:eastAsia="en-US"/>
        </w:rPr>
      </w:pPr>
      <w:r>
        <w:t xml:space="preserve">(раздел 4 утратил силу </w:t>
      </w:r>
      <w:r w:rsidRPr="00252B0D">
        <w:t>по</w:t>
      </w:r>
      <w:r>
        <w:t>становлением</w:t>
      </w:r>
      <w:r w:rsidRPr="00252B0D">
        <w:t xml:space="preserve"> Администрации</w:t>
      </w:r>
      <w:r>
        <w:t xml:space="preserve"> </w:t>
      </w:r>
      <w:hyperlink r:id="rId132" w:tooltip="постановление от 12.05.2025 0:00:00 №365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EA7B5A">
          <w:rPr>
            <w:rStyle w:val="a3"/>
          </w:rPr>
          <w:t>от 12.05.2025 № 365</w:t>
        </w:r>
      </w:hyperlink>
      <w:r>
        <w:t>)</w:t>
      </w:r>
    </w:p>
    <w:p w:rsidR="00EA7B5A" w:rsidRDefault="00EA7B5A" w:rsidP="001C173A">
      <w:pPr>
        <w:pStyle w:val="2"/>
        <w:rPr>
          <w:lang w:eastAsia="en-US"/>
        </w:rPr>
      </w:pPr>
    </w:p>
    <w:p w:rsidR="00E0377D" w:rsidRPr="005204CD" w:rsidRDefault="00E0377D" w:rsidP="001C173A">
      <w:pPr>
        <w:pStyle w:val="2"/>
        <w:rPr>
          <w:rFonts w:eastAsia="Calibri"/>
          <w:lang w:eastAsia="en-US"/>
        </w:rPr>
      </w:pPr>
      <w:r w:rsidRPr="005204CD">
        <w:rPr>
          <w:lang w:eastAsia="en-US"/>
        </w:rPr>
        <w:lastRenderedPageBreak/>
        <w:t>5</w:t>
      </w:r>
      <w:r w:rsidRPr="005204CD">
        <w:rPr>
          <w:rFonts w:eastAsia="Calibri"/>
          <w:lang w:eastAsia="en-US"/>
        </w:rPr>
        <w:t xml:space="preserve">. </w:t>
      </w:r>
      <w:r w:rsidR="001C173A" w:rsidRPr="00F06C95">
        <w:rPr>
          <w:rFonts w:eastAsia="Calibri"/>
          <w:lang w:eastAsia="en-US"/>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w:t>
      </w:r>
      <w:r w:rsidR="001C173A">
        <w:rPr>
          <w:rFonts w:eastAsia="Calibri"/>
          <w:lang w:eastAsia="en-US"/>
        </w:rPr>
        <w:t xml:space="preserve"> </w:t>
      </w:r>
      <w:r w:rsidR="001C173A" w:rsidRPr="00F06C95">
        <w:rPr>
          <w:rFonts w:eastAsia="Calibri"/>
          <w:lang w:eastAsia="en-US"/>
        </w:rPr>
        <w:t>работников</w:t>
      </w:r>
    </w:p>
    <w:p w:rsidR="00E0377D" w:rsidRDefault="00E0377D" w:rsidP="00E0377D">
      <w:pPr>
        <w:tabs>
          <w:tab w:val="left" w:pos="9781"/>
          <w:tab w:val="left" w:pos="10490"/>
        </w:tabs>
        <w:autoSpaceDE w:val="0"/>
        <w:autoSpaceDN w:val="0"/>
        <w:adjustRightInd w:val="0"/>
        <w:ind w:firstLine="709"/>
        <w:jc w:val="center"/>
        <w:outlineLvl w:val="1"/>
        <w:rPr>
          <w:rFonts w:eastAsia="Calibri" w:cs="Arial"/>
          <w:szCs w:val="28"/>
          <w:lang w:eastAsia="en-US"/>
        </w:rPr>
      </w:pPr>
    </w:p>
    <w:p w:rsidR="00EA7B5A" w:rsidRDefault="00EA7B5A" w:rsidP="00EA7B5A">
      <w:pPr>
        <w:rPr>
          <w:lang w:eastAsia="en-US"/>
        </w:rPr>
      </w:pPr>
      <w:r>
        <w:t xml:space="preserve">(раздел 5 утратил силу </w:t>
      </w:r>
      <w:r w:rsidRPr="00252B0D">
        <w:t>по</w:t>
      </w:r>
      <w:r>
        <w:t>становлением</w:t>
      </w:r>
      <w:r w:rsidRPr="00252B0D">
        <w:t xml:space="preserve"> Администрации</w:t>
      </w:r>
      <w:r>
        <w:t xml:space="preserve"> </w:t>
      </w:r>
      <w:hyperlink r:id="rId133" w:tooltip="постановление от 12.05.2025 0:00:00 №365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EA7B5A">
          <w:rPr>
            <w:rStyle w:val="a3"/>
          </w:rPr>
          <w:t>от 12.05.2025 № 365</w:t>
        </w:r>
      </w:hyperlink>
      <w:r>
        <w:t>)</w:t>
      </w:r>
    </w:p>
    <w:p w:rsidR="00EA7B5A" w:rsidRDefault="00EA7B5A" w:rsidP="00E0377D">
      <w:pPr>
        <w:tabs>
          <w:tab w:val="left" w:pos="9781"/>
          <w:tab w:val="left" w:pos="10490"/>
        </w:tabs>
        <w:autoSpaceDE w:val="0"/>
        <w:autoSpaceDN w:val="0"/>
        <w:adjustRightInd w:val="0"/>
        <w:ind w:firstLine="709"/>
        <w:jc w:val="center"/>
        <w:outlineLvl w:val="1"/>
        <w:rPr>
          <w:rFonts w:eastAsia="Calibri" w:cs="Arial"/>
          <w:szCs w:val="28"/>
          <w:lang w:eastAsia="en-US"/>
        </w:rPr>
      </w:pPr>
    </w:p>
    <w:p w:rsidR="00545258" w:rsidRPr="00545258" w:rsidRDefault="00545258" w:rsidP="00545258">
      <w:pPr>
        <w:pStyle w:val="2"/>
        <w:rPr>
          <w:rFonts w:eastAsia="Calibri"/>
          <w:lang w:eastAsia="en-US"/>
        </w:rPr>
      </w:pPr>
      <w:r w:rsidRPr="00545258">
        <w:rPr>
          <w:rFonts w:eastAsia="Calibri"/>
          <w:lang w:eastAsia="en-US"/>
        </w:rPr>
        <w:t>6. Иные положения, предусмотренные нормативным правовым актом Правительства Российской Федерации</w:t>
      </w:r>
    </w:p>
    <w:p w:rsidR="00545258" w:rsidRPr="00545258" w:rsidRDefault="00545258" w:rsidP="00545258">
      <w:pPr>
        <w:tabs>
          <w:tab w:val="left" w:pos="9781"/>
          <w:tab w:val="left" w:pos="10490"/>
        </w:tabs>
        <w:autoSpaceDE w:val="0"/>
        <w:autoSpaceDN w:val="0"/>
        <w:adjustRightInd w:val="0"/>
        <w:ind w:firstLine="709"/>
        <w:jc w:val="center"/>
        <w:outlineLvl w:val="1"/>
        <w:rPr>
          <w:rFonts w:eastAsia="Calibri" w:cs="Arial"/>
          <w:szCs w:val="28"/>
          <w:lang w:eastAsia="en-US"/>
        </w:rPr>
      </w:pPr>
    </w:p>
    <w:p w:rsidR="00545258" w:rsidRDefault="00545258" w:rsidP="00545258">
      <w:pPr>
        <w:rPr>
          <w:rFonts w:eastAsia="Calibri"/>
          <w:lang w:eastAsia="en-US"/>
        </w:rPr>
      </w:pPr>
      <w:r w:rsidRPr="00545258">
        <w:rPr>
          <w:rFonts w:eastAsia="Calibri"/>
          <w:lang w:eastAsia="en-US"/>
        </w:rPr>
        <w:t>6.1. Иные положения, предусмотренные нормативным правовым актом Правительства Российской Федерации, отсутствуют.</w:t>
      </w:r>
    </w:p>
    <w:p w:rsidR="00545258" w:rsidRPr="005204CD" w:rsidRDefault="00545258" w:rsidP="00545258">
      <w:pPr>
        <w:tabs>
          <w:tab w:val="left" w:pos="9781"/>
          <w:tab w:val="left" w:pos="10490"/>
        </w:tabs>
        <w:autoSpaceDE w:val="0"/>
        <w:autoSpaceDN w:val="0"/>
        <w:adjustRightInd w:val="0"/>
        <w:ind w:firstLine="709"/>
        <w:outlineLvl w:val="1"/>
        <w:rPr>
          <w:rFonts w:eastAsia="Calibri" w:cs="Arial"/>
          <w:szCs w:val="28"/>
          <w:lang w:eastAsia="en-US"/>
        </w:rPr>
      </w:pPr>
      <w:r>
        <w:t xml:space="preserve">(приложение дополнено разделом 6 постановлением Администрации                    </w:t>
      </w:r>
      <w:hyperlink r:id="rId134" w:tooltip="постановление от 02.12.2025 0:00:00 №917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Pr="001E135B">
          <w:rPr>
            <w:rStyle w:val="a3"/>
          </w:rPr>
          <w:t>от 02.12.2025 № 917</w:t>
        </w:r>
      </w:hyperlink>
      <w:r>
        <w:t>)</w:t>
      </w:r>
    </w:p>
    <w:p w:rsidR="005204CD" w:rsidRPr="005204CD" w:rsidRDefault="005204CD" w:rsidP="00FC0D66">
      <w:r>
        <w:rPr>
          <w:rFonts w:eastAsia="Calibri"/>
          <w:lang w:eastAsia="en-US"/>
        </w:rPr>
        <w:br w:type="page"/>
      </w:r>
      <w:r w:rsidR="007B0248">
        <w:rPr>
          <w:rFonts w:eastAsia="Calibri"/>
          <w:lang w:eastAsia="en-US"/>
        </w:rPr>
        <w:lastRenderedPageBreak/>
        <w:t>(</w:t>
      </w:r>
      <w:r w:rsidR="007B0248" w:rsidRPr="007B0248">
        <w:rPr>
          <w:rFonts w:eastAsia="Calibri"/>
          <w:lang w:eastAsia="en-US"/>
        </w:rPr>
        <w:t>в приложении 1 к административному регламенту слова «Единого и регионального порталов» замен</w:t>
      </w:r>
      <w:r w:rsidR="007B0248">
        <w:rPr>
          <w:rFonts w:eastAsia="Calibri"/>
          <w:lang w:eastAsia="en-US"/>
        </w:rPr>
        <w:t xml:space="preserve">ены словами «Единого портала» </w:t>
      </w:r>
      <w:r w:rsidR="007B0248">
        <w:t xml:space="preserve">постановлением Администрации </w:t>
      </w:r>
      <w:hyperlink r:id="rId135"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007B0248" w:rsidRPr="00234453">
          <w:rPr>
            <w:rStyle w:val="a3"/>
          </w:rPr>
          <w:t>от 14.05.2024 № 429</w:t>
        </w:r>
      </w:hyperlink>
      <w:r w:rsidR="007B0248">
        <w:t>)</w:t>
      </w:r>
    </w:p>
    <w:p w:rsidR="007B0248" w:rsidRDefault="007B0248" w:rsidP="007B0248">
      <w:pPr>
        <w:pStyle w:val="1"/>
      </w:pPr>
    </w:p>
    <w:p w:rsidR="007B0248" w:rsidRDefault="007B0248" w:rsidP="005204CD">
      <w:pPr>
        <w:pStyle w:val="1"/>
        <w:jc w:val="right"/>
      </w:pPr>
    </w:p>
    <w:p w:rsidR="007B0248" w:rsidRDefault="007B0248" w:rsidP="005204CD">
      <w:pPr>
        <w:pStyle w:val="1"/>
        <w:jc w:val="right"/>
      </w:pPr>
    </w:p>
    <w:p w:rsidR="00F760EF" w:rsidRPr="005204CD" w:rsidRDefault="005204CD" w:rsidP="005204CD">
      <w:pPr>
        <w:pStyle w:val="1"/>
        <w:jc w:val="right"/>
        <w:rPr>
          <w:rFonts w:eastAsia="Calibri"/>
          <w:lang w:eastAsia="en-US"/>
        </w:rPr>
      </w:pPr>
      <w:r>
        <w:t>Приложение 1</w:t>
      </w:r>
    </w:p>
    <w:p w:rsidR="00F760EF" w:rsidRPr="005204CD" w:rsidRDefault="00A47079" w:rsidP="005204CD">
      <w:pPr>
        <w:pStyle w:val="1"/>
        <w:jc w:val="right"/>
      </w:pPr>
      <w:r w:rsidRPr="005204CD">
        <w:t>к а</w:t>
      </w:r>
      <w:r w:rsidR="00F760EF" w:rsidRPr="005204CD">
        <w:t>дминистративному регламенту</w:t>
      </w:r>
    </w:p>
    <w:p w:rsidR="00F760EF" w:rsidRPr="005204CD" w:rsidRDefault="00F760EF" w:rsidP="005204CD">
      <w:pPr>
        <w:pStyle w:val="1"/>
        <w:jc w:val="right"/>
      </w:pPr>
      <w:r w:rsidRPr="005204CD">
        <w:t>предоставления муниципальной услуги</w:t>
      </w:r>
    </w:p>
    <w:p w:rsidR="00B53B0C" w:rsidRDefault="005204CD" w:rsidP="00B53B0C">
      <w:pPr>
        <w:pStyle w:val="1"/>
        <w:jc w:val="right"/>
      </w:pPr>
      <w:r w:rsidRPr="005204CD">
        <w:t>«</w:t>
      </w:r>
      <w:r w:rsidR="00B53B0C">
        <w:t xml:space="preserve">Выдача разрешения на установку </w:t>
      </w:r>
    </w:p>
    <w:p w:rsidR="00B53B0C" w:rsidRDefault="00B53B0C" w:rsidP="00B53B0C">
      <w:pPr>
        <w:pStyle w:val="1"/>
        <w:jc w:val="right"/>
      </w:pPr>
      <w:r>
        <w:t>и эксплуатацию рекламных конструкций</w:t>
      </w:r>
    </w:p>
    <w:p w:rsidR="00B53B0C" w:rsidRDefault="00B53B0C" w:rsidP="00B53B0C">
      <w:pPr>
        <w:pStyle w:val="1"/>
        <w:jc w:val="right"/>
      </w:pPr>
      <w:r>
        <w:t xml:space="preserve"> на территории Березовского района, </w:t>
      </w:r>
    </w:p>
    <w:p w:rsidR="00F760EF" w:rsidRPr="005204CD" w:rsidRDefault="00B53B0C" w:rsidP="00B53B0C">
      <w:pPr>
        <w:pStyle w:val="1"/>
        <w:jc w:val="right"/>
      </w:pPr>
      <w:r>
        <w:t>аннулирование такого разрешения</w:t>
      </w:r>
      <w:r w:rsidR="005204CD" w:rsidRPr="005204CD">
        <w:t>»</w:t>
      </w:r>
    </w:p>
    <w:p w:rsidR="005204CD" w:rsidRPr="005204CD" w:rsidRDefault="005204CD" w:rsidP="005204CD">
      <w:pPr>
        <w:pStyle w:val="1"/>
        <w:jc w:val="right"/>
      </w:pPr>
    </w:p>
    <w:p w:rsidR="005204CD" w:rsidRPr="005204CD" w:rsidRDefault="005204CD" w:rsidP="005204CD">
      <w:pPr>
        <w:autoSpaceDE w:val="0"/>
        <w:autoSpaceDN w:val="0"/>
        <w:adjustRightInd w:val="0"/>
        <w:ind w:right="-4"/>
        <w:jc w:val="right"/>
        <w:rPr>
          <w:rFonts w:cs="Arial"/>
          <w:sz w:val="32"/>
          <w:szCs w:val="32"/>
        </w:rPr>
      </w:pPr>
    </w:p>
    <w:p w:rsidR="002B4C90" w:rsidRPr="005204CD" w:rsidRDefault="002B4C90" w:rsidP="005204CD">
      <w:pPr>
        <w:spacing w:before="260" w:after="1"/>
        <w:contextualSpacing/>
        <w:jc w:val="right"/>
        <w:rPr>
          <w:rFonts w:cs="Arial"/>
        </w:rPr>
      </w:pPr>
      <w:r w:rsidRPr="005204CD">
        <w:rPr>
          <w:rFonts w:cs="Arial"/>
        </w:rPr>
        <w:t>____________________________________</w:t>
      </w:r>
    </w:p>
    <w:p w:rsidR="005204CD" w:rsidRPr="006254EC" w:rsidRDefault="002B4C90" w:rsidP="00E4275C">
      <w:pPr>
        <w:spacing w:before="260" w:after="1"/>
        <w:contextualSpacing/>
        <w:jc w:val="right"/>
        <w:rPr>
          <w:rFonts w:cs="Arial"/>
          <w:sz w:val="20"/>
          <w:szCs w:val="20"/>
        </w:rPr>
      </w:pPr>
      <w:r w:rsidRPr="006254EC">
        <w:rPr>
          <w:rFonts w:cs="Arial"/>
          <w:sz w:val="20"/>
          <w:szCs w:val="20"/>
        </w:rPr>
        <w:t>(наименование органа местного самоуправления)</w:t>
      </w:r>
    </w:p>
    <w:p w:rsidR="005204CD" w:rsidRPr="005204CD" w:rsidRDefault="002B4C90" w:rsidP="002B4C90">
      <w:pPr>
        <w:spacing w:after="1" w:line="200" w:lineRule="atLeast"/>
        <w:jc w:val="right"/>
        <w:rPr>
          <w:rFonts w:cs="Arial"/>
        </w:rPr>
      </w:pPr>
      <w:r w:rsidRPr="005204CD">
        <w:rPr>
          <w:rFonts w:cs="Arial"/>
        </w:rPr>
        <w:t>адрес: __________________________________</w:t>
      </w:r>
    </w:p>
    <w:p w:rsidR="005204CD" w:rsidRPr="005204CD" w:rsidRDefault="002B4C90" w:rsidP="002B4C90">
      <w:pPr>
        <w:spacing w:after="1" w:line="200" w:lineRule="atLeast"/>
        <w:jc w:val="right"/>
        <w:rPr>
          <w:rFonts w:cs="Arial"/>
        </w:rPr>
      </w:pPr>
      <w:r w:rsidRPr="005204CD">
        <w:rPr>
          <w:rFonts w:cs="Arial"/>
        </w:rPr>
        <w:t>телефон: ________________ факс: __________</w:t>
      </w:r>
    </w:p>
    <w:p w:rsidR="002B4C90" w:rsidRPr="005204CD" w:rsidRDefault="002B4C90" w:rsidP="002B4C90">
      <w:pPr>
        <w:spacing w:after="1" w:line="200" w:lineRule="atLeast"/>
        <w:jc w:val="right"/>
        <w:rPr>
          <w:rFonts w:cs="Arial"/>
        </w:rPr>
      </w:pPr>
      <w:r w:rsidRPr="005204CD">
        <w:rPr>
          <w:rFonts w:cs="Arial"/>
        </w:rPr>
        <w:t>адрес электронной почты: ____________</w:t>
      </w:r>
    </w:p>
    <w:p w:rsidR="005204CD" w:rsidRPr="005204CD" w:rsidRDefault="005204CD" w:rsidP="002B4C90">
      <w:pPr>
        <w:spacing w:after="1" w:line="200" w:lineRule="atLeast"/>
        <w:jc w:val="right"/>
        <w:rPr>
          <w:rFonts w:cs="Arial"/>
        </w:rPr>
      </w:pPr>
    </w:p>
    <w:p w:rsidR="005204CD" w:rsidRPr="005204CD" w:rsidRDefault="002B4C90" w:rsidP="002B4C90">
      <w:pPr>
        <w:spacing w:after="1" w:line="200" w:lineRule="atLeast"/>
        <w:jc w:val="right"/>
        <w:rPr>
          <w:rFonts w:cs="Arial"/>
        </w:rPr>
      </w:pPr>
      <w:r w:rsidRPr="005204CD">
        <w:rPr>
          <w:rFonts w:cs="Arial"/>
        </w:rPr>
        <w:t>от ______________________________________</w:t>
      </w:r>
    </w:p>
    <w:p w:rsidR="005204CD" w:rsidRPr="006254EC" w:rsidRDefault="002B4C90" w:rsidP="002B4C90">
      <w:pPr>
        <w:spacing w:after="1" w:line="200" w:lineRule="atLeast"/>
        <w:jc w:val="right"/>
        <w:rPr>
          <w:rFonts w:cs="Arial"/>
          <w:sz w:val="20"/>
          <w:szCs w:val="20"/>
        </w:rPr>
      </w:pPr>
      <w:r w:rsidRPr="006254EC">
        <w:rPr>
          <w:rFonts w:cs="Arial"/>
          <w:sz w:val="20"/>
          <w:szCs w:val="20"/>
        </w:rPr>
        <w:t>(наименование или Ф.И.О. владельца</w:t>
      </w:r>
    </w:p>
    <w:p w:rsidR="005204CD" w:rsidRPr="006254EC" w:rsidRDefault="002B4C90" w:rsidP="002B4C90">
      <w:pPr>
        <w:spacing w:after="1" w:line="200" w:lineRule="atLeast"/>
        <w:jc w:val="right"/>
        <w:rPr>
          <w:rFonts w:cs="Arial"/>
          <w:sz w:val="20"/>
          <w:szCs w:val="20"/>
        </w:rPr>
      </w:pPr>
      <w:r w:rsidRPr="006254EC">
        <w:rPr>
          <w:rFonts w:cs="Arial"/>
          <w:sz w:val="20"/>
          <w:szCs w:val="20"/>
        </w:rPr>
        <w:t>недвижимого имущества</w:t>
      </w:r>
    </w:p>
    <w:p w:rsidR="005204CD" w:rsidRPr="006254EC" w:rsidRDefault="002B4C90" w:rsidP="002B4C90">
      <w:pPr>
        <w:spacing w:after="1" w:line="200" w:lineRule="atLeast"/>
        <w:jc w:val="right"/>
        <w:rPr>
          <w:rFonts w:cs="Arial"/>
          <w:sz w:val="20"/>
          <w:szCs w:val="20"/>
        </w:rPr>
      </w:pPr>
      <w:r w:rsidRPr="006254EC">
        <w:rPr>
          <w:rFonts w:cs="Arial"/>
          <w:sz w:val="20"/>
          <w:szCs w:val="20"/>
        </w:rPr>
        <w:t>(или рекламной конструкции))</w:t>
      </w:r>
    </w:p>
    <w:p w:rsidR="005204CD" w:rsidRPr="005204CD" w:rsidRDefault="002B4C90" w:rsidP="002B4C90">
      <w:pPr>
        <w:spacing w:after="1" w:line="200" w:lineRule="atLeast"/>
        <w:jc w:val="right"/>
        <w:rPr>
          <w:rFonts w:cs="Arial"/>
        </w:rPr>
      </w:pPr>
      <w:r w:rsidRPr="005204CD">
        <w:rPr>
          <w:rFonts w:cs="Arial"/>
        </w:rPr>
        <w:t>адрес: ______________________________</w:t>
      </w:r>
    </w:p>
    <w:p w:rsidR="005204CD" w:rsidRPr="005204CD" w:rsidRDefault="002B4C90" w:rsidP="002B4C90">
      <w:pPr>
        <w:spacing w:after="1" w:line="200" w:lineRule="atLeast"/>
        <w:jc w:val="right"/>
        <w:rPr>
          <w:rFonts w:cs="Arial"/>
        </w:rPr>
      </w:pPr>
      <w:r w:rsidRPr="005204CD">
        <w:rPr>
          <w:rFonts w:cs="Arial"/>
        </w:rPr>
        <w:t>телефон: ___________ факс: __________</w:t>
      </w:r>
    </w:p>
    <w:p w:rsidR="002B4C90" w:rsidRPr="005204CD" w:rsidRDefault="002B4C90" w:rsidP="002B4C90">
      <w:pPr>
        <w:spacing w:after="1" w:line="200" w:lineRule="atLeast"/>
        <w:jc w:val="right"/>
        <w:rPr>
          <w:rFonts w:cs="Arial"/>
        </w:rPr>
      </w:pPr>
      <w:r w:rsidRPr="005204CD">
        <w:rPr>
          <w:rFonts w:cs="Arial"/>
        </w:rPr>
        <w:t>адрес электронной почты: ____________</w:t>
      </w:r>
    </w:p>
    <w:p w:rsidR="002B4C90" w:rsidRPr="005204CD" w:rsidRDefault="002B4C90" w:rsidP="002B4C90">
      <w:pPr>
        <w:spacing w:after="1" w:line="200" w:lineRule="atLeast"/>
        <w:jc w:val="right"/>
        <w:rPr>
          <w:rFonts w:cs="Arial"/>
        </w:rPr>
      </w:pPr>
    </w:p>
    <w:p w:rsidR="002B4C90" w:rsidRPr="005204CD" w:rsidRDefault="002B4C90" w:rsidP="005204CD">
      <w:pPr>
        <w:pStyle w:val="2"/>
      </w:pPr>
      <w:r w:rsidRPr="005204CD">
        <w:t>ЗАЯВЛЕНИЕ</w:t>
      </w:r>
    </w:p>
    <w:p w:rsidR="002B4C90" w:rsidRPr="005204CD" w:rsidRDefault="002B4C90" w:rsidP="005204CD">
      <w:pPr>
        <w:pStyle w:val="2"/>
      </w:pPr>
      <w:r w:rsidRPr="005204CD">
        <w:t>о выдаче разрешения на установку и эксплуатацию</w:t>
      </w:r>
    </w:p>
    <w:p w:rsidR="002B4C90" w:rsidRPr="005204CD" w:rsidRDefault="002B4C90" w:rsidP="005204CD">
      <w:pPr>
        <w:pStyle w:val="2"/>
      </w:pPr>
      <w:r w:rsidRPr="005204CD">
        <w:t>рекламной конструкции</w:t>
      </w:r>
    </w:p>
    <w:p w:rsidR="002B4C90" w:rsidRPr="005204CD" w:rsidRDefault="002B4C90" w:rsidP="002B4C90">
      <w:pPr>
        <w:spacing w:after="1" w:line="200" w:lineRule="atLeast"/>
        <w:jc w:val="center"/>
        <w:rPr>
          <w:rFonts w:cs="Arial"/>
        </w:rPr>
      </w:pPr>
    </w:p>
    <w:p w:rsidR="002B4C90" w:rsidRPr="005204CD" w:rsidRDefault="002B4C90" w:rsidP="0094662D">
      <w:pPr>
        <w:spacing w:after="1" w:line="276" w:lineRule="auto"/>
        <w:ind w:firstLine="0"/>
        <w:rPr>
          <w:rFonts w:cs="Arial"/>
        </w:rPr>
      </w:pPr>
      <w:r w:rsidRPr="005204CD">
        <w:rPr>
          <w:rFonts w:cs="Arial"/>
        </w:rPr>
        <w:t>________________________________</w:t>
      </w:r>
      <w:r w:rsidR="0094662D">
        <w:rPr>
          <w:rFonts w:cs="Arial"/>
        </w:rPr>
        <w:t>_________________</w:t>
      </w:r>
      <w:r w:rsidR="006254EC">
        <w:rPr>
          <w:rFonts w:cs="Arial"/>
        </w:rPr>
        <w:t>_</w:t>
      </w:r>
      <w:r w:rsidR="0094662D">
        <w:rPr>
          <w:rFonts w:cs="Arial"/>
        </w:rPr>
        <w:t>_____</w:t>
      </w:r>
      <w:r w:rsidRPr="005204CD">
        <w:rPr>
          <w:rFonts w:cs="Arial"/>
        </w:rPr>
        <w:t>является владельцем</w:t>
      </w:r>
    </w:p>
    <w:p w:rsidR="002B4C90" w:rsidRPr="006254EC" w:rsidRDefault="002B4C90" w:rsidP="009F1610">
      <w:pPr>
        <w:spacing w:after="1" w:line="276" w:lineRule="auto"/>
        <w:jc w:val="center"/>
        <w:rPr>
          <w:rFonts w:cs="Arial"/>
          <w:sz w:val="20"/>
          <w:szCs w:val="20"/>
        </w:rPr>
      </w:pPr>
      <w:r w:rsidRPr="006254EC">
        <w:rPr>
          <w:rFonts w:cs="Arial"/>
          <w:sz w:val="20"/>
          <w:szCs w:val="20"/>
        </w:rPr>
        <w:t>(наименование или Ф.И.О. владельца недвижимого имущества)</w:t>
      </w:r>
    </w:p>
    <w:p w:rsidR="005204CD" w:rsidRPr="005204CD" w:rsidRDefault="002B4C90" w:rsidP="0094662D">
      <w:pPr>
        <w:spacing w:after="1" w:line="276" w:lineRule="auto"/>
        <w:ind w:firstLine="0"/>
        <w:rPr>
          <w:rFonts w:cs="Arial"/>
        </w:rPr>
      </w:pPr>
      <w:r w:rsidRPr="005204CD">
        <w:rPr>
          <w:rFonts w:cs="Arial"/>
        </w:rPr>
        <w:t>__________</w:t>
      </w:r>
      <w:r w:rsidR="0094662D">
        <w:rPr>
          <w:rFonts w:cs="Arial"/>
        </w:rPr>
        <w:t>_______________________________</w:t>
      </w:r>
      <w:r w:rsidR="00E4275C" w:rsidRPr="005204CD">
        <w:rPr>
          <w:rFonts w:cs="Arial"/>
        </w:rPr>
        <w:t>___</w:t>
      </w:r>
      <w:r w:rsidRPr="005204CD">
        <w:rPr>
          <w:rFonts w:cs="Arial"/>
        </w:rPr>
        <w:t>______, расположенного по адресу:</w:t>
      </w:r>
    </w:p>
    <w:p w:rsidR="002B4C90" w:rsidRPr="006254EC" w:rsidRDefault="002B4C90" w:rsidP="0094662D">
      <w:pPr>
        <w:spacing w:after="1" w:line="276" w:lineRule="auto"/>
        <w:jc w:val="left"/>
        <w:rPr>
          <w:rFonts w:cs="Arial"/>
          <w:sz w:val="20"/>
          <w:szCs w:val="20"/>
        </w:rPr>
      </w:pPr>
      <w:r w:rsidRPr="006254EC">
        <w:rPr>
          <w:rFonts w:cs="Arial"/>
          <w:sz w:val="20"/>
          <w:szCs w:val="20"/>
        </w:rPr>
        <w:t>(тип недвижимого имущества)</w:t>
      </w:r>
    </w:p>
    <w:p w:rsidR="002B4C90" w:rsidRPr="005204CD" w:rsidRDefault="002B4C90" w:rsidP="0094662D">
      <w:pPr>
        <w:spacing w:after="1" w:line="276" w:lineRule="auto"/>
        <w:ind w:firstLine="0"/>
        <w:rPr>
          <w:rFonts w:cs="Arial"/>
        </w:rPr>
      </w:pPr>
      <w:r w:rsidRPr="005204CD">
        <w:rPr>
          <w:rFonts w:cs="Arial"/>
        </w:rPr>
        <w:t>______________________</w:t>
      </w:r>
      <w:r w:rsidR="0094662D">
        <w:rPr>
          <w:rFonts w:cs="Arial"/>
        </w:rPr>
        <w:t>___</w:t>
      </w:r>
      <w:r w:rsidR="00E4275C" w:rsidRPr="005204CD">
        <w:rPr>
          <w:rFonts w:cs="Arial"/>
        </w:rPr>
        <w:t>___</w:t>
      </w:r>
      <w:r w:rsidR="0094662D">
        <w:rPr>
          <w:rFonts w:cs="Arial"/>
        </w:rPr>
        <w:t xml:space="preserve">____, что </w:t>
      </w:r>
      <w:r w:rsidRPr="005204CD">
        <w:rPr>
          <w:rFonts w:cs="Arial"/>
        </w:rPr>
        <w:t>подтверждается _______</w:t>
      </w:r>
      <w:r w:rsidR="00E4275C" w:rsidRPr="005204CD">
        <w:rPr>
          <w:rFonts w:cs="Arial"/>
        </w:rPr>
        <w:t>__</w:t>
      </w:r>
      <w:r w:rsidR="0094662D">
        <w:rPr>
          <w:rFonts w:cs="Arial"/>
        </w:rPr>
        <w:t>_______</w:t>
      </w:r>
      <w:r w:rsidRPr="005204CD">
        <w:rPr>
          <w:rFonts w:cs="Arial"/>
        </w:rPr>
        <w:t>_______.</w:t>
      </w:r>
    </w:p>
    <w:p w:rsidR="005204CD" w:rsidRPr="005204CD" w:rsidRDefault="002B4C90" w:rsidP="0094662D">
      <w:pPr>
        <w:spacing w:after="1" w:line="276" w:lineRule="auto"/>
        <w:ind w:firstLine="0"/>
        <w:rPr>
          <w:rFonts w:cs="Arial"/>
        </w:rPr>
      </w:pPr>
      <w:r w:rsidRPr="005204CD">
        <w:rPr>
          <w:rFonts w:cs="Arial"/>
        </w:rPr>
        <w:t>_________________________________</w:t>
      </w:r>
      <w:r w:rsidR="0094662D">
        <w:rPr>
          <w:rFonts w:cs="Arial"/>
        </w:rPr>
        <w:t>____________</w:t>
      </w:r>
      <w:r w:rsidRPr="005204CD">
        <w:rPr>
          <w:rFonts w:cs="Arial"/>
        </w:rPr>
        <w:t xml:space="preserve"> является владельцем рекламной</w:t>
      </w:r>
    </w:p>
    <w:p w:rsidR="002B4C90" w:rsidRPr="006254EC" w:rsidRDefault="002B4C90" w:rsidP="00E4275C">
      <w:pPr>
        <w:spacing w:after="1" w:line="276" w:lineRule="auto"/>
        <w:rPr>
          <w:rFonts w:cs="Arial"/>
          <w:sz w:val="20"/>
          <w:szCs w:val="20"/>
        </w:rPr>
      </w:pPr>
      <w:r w:rsidRPr="006254EC">
        <w:rPr>
          <w:rFonts w:cs="Arial"/>
          <w:sz w:val="20"/>
          <w:szCs w:val="20"/>
        </w:rPr>
        <w:t>(наименование или Ф.И.О. владельца рекламной конструкции)</w:t>
      </w:r>
    </w:p>
    <w:p w:rsidR="002B4C90" w:rsidRPr="005204CD" w:rsidRDefault="0094662D" w:rsidP="0094662D">
      <w:pPr>
        <w:spacing w:after="1" w:line="276" w:lineRule="auto"/>
        <w:ind w:firstLine="0"/>
        <w:rPr>
          <w:rFonts w:cs="Arial"/>
        </w:rPr>
      </w:pPr>
      <w:r>
        <w:rPr>
          <w:rFonts w:cs="Arial"/>
        </w:rPr>
        <w:t>конструкции_____________</w:t>
      </w:r>
      <w:r w:rsidR="002B4C90" w:rsidRPr="005204CD">
        <w:rPr>
          <w:rFonts w:cs="Arial"/>
        </w:rPr>
        <w:t>____, что подтверждается ___________________________.)</w:t>
      </w:r>
    </w:p>
    <w:p w:rsidR="002B4C90" w:rsidRPr="005204CD" w:rsidRDefault="002B4C90" w:rsidP="00E4275C">
      <w:pPr>
        <w:spacing w:after="1" w:line="276" w:lineRule="auto"/>
        <w:ind w:firstLine="284"/>
        <w:rPr>
          <w:rFonts w:cs="Arial"/>
        </w:rPr>
      </w:pPr>
      <w:r w:rsidRPr="005204CD">
        <w:rPr>
          <w:rFonts w:cs="Arial"/>
        </w:rPr>
        <w:t>В</w:t>
      </w:r>
      <w:r w:rsidR="005204CD" w:rsidRPr="005204CD">
        <w:rPr>
          <w:rFonts w:cs="Arial"/>
        </w:rPr>
        <w:t xml:space="preserve"> </w:t>
      </w:r>
      <w:r w:rsidRPr="005204CD">
        <w:rPr>
          <w:rFonts w:cs="Arial"/>
        </w:rPr>
        <w:t>соответствии с п. 9 ст. 19 Федерального закона от 13.03.2006</w:t>
      </w:r>
      <w:r w:rsidR="005204CD" w:rsidRPr="005204CD">
        <w:rPr>
          <w:rFonts w:cs="Arial"/>
        </w:rPr>
        <w:t xml:space="preserve"> № </w:t>
      </w:r>
      <w:hyperlink r:id="rId136" w:history="1">
        <w:r w:rsidR="00AB0165">
          <w:rPr>
            <w:rStyle w:val="a3"/>
            <w:rFonts w:cs="Arial"/>
          </w:rPr>
          <w:t xml:space="preserve">№ 38-ФЗ </w:t>
        </w:r>
        <w:r w:rsidR="00384AA4">
          <w:rPr>
            <w:rStyle w:val="a3"/>
            <w:rFonts w:cs="Arial"/>
          </w:rPr>
          <w:t xml:space="preserve">                    </w:t>
        </w:r>
        <w:r w:rsidR="00AB0165">
          <w:rPr>
            <w:rStyle w:val="a3"/>
            <w:rFonts w:cs="Arial"/>
          </w:rPr>
          <w:t>«О рекламе</w:t>
        </w:r>
      </w:hyperlink>
      <w:r w:rsidR="005204CD" w:rsidRPr="005204CD">
        <w:rPr>
          <w:rFonts w:cs="Arial"/>
        </w:rPr>
        <w:t>»</w:t>
      </w:r>
      <w:r w:rsidRPr="005204CD">
        <w:rPr>
          <w:rFonts w:cs="Arial"/>
        </w:rPr>
        <w:t xml:space="preserve"> просьба выдать разрешение на установку и эксплуатацию ре</w:t>
      </w:r>
      <w:r w:rsidR="0094662D">
        <w:rPr>
          <w:rFonts w:cs="Arial"/>
        </w:rPr>
        <w:t>кламной конструкции ____</w:t>
      </w:r>
      <w:r w:rsidRPr="005204CD">
        <w:rPr>
          <w:rFonts w:cs="Arial"/>
        </w:rPr>
        <w:t>_______________ по адресу: _________</w:t>
      </w:r>
      <w:r w:rsidR="0094662D">
        <w:rPr>
          <w:rFonts w:cs="Arial"/>
        </w:rPr>
        <w:t>__________________</w:t>
      </w:r>
      <w:r w:rsidRPr="005204CD">
        <w:rPr>
          <w:rFonts w:cs="Arial"/>
        </w:rPr>
        <w:t>_______.</w:t>
      </w:r>
    </w:p>
    <w:p w:rsidR="002B4C90" w:rsidRPr="005204CD" w:rsidRDefault="002B4C90">
      <w:pPr>
        <w:spacing w:after="1" w:line="200" w:lineRule="atLeast"/>
        <w:rPr>
          <w:rFonts w:cs="Arial"/>
        </w:rPr>
      </w:pPr>
    </w:p>
    <w:p w:rsidR="009131BF" w:rsidRPr="005204CD" w:rsidRDefault="009131BF" w:rsidP="00F30E26">
      <w:pPr>
        <w:spacing w:after="1" w:line="200" w:lineRule="atLeast"/>
        <w:ind w:firstLine="284"/>
        <w:rPr>
          <w:rFonts w:cs="Arial"/>
        </w:rPr>
      </w:pPr>
      <w:r w:rsidRPr="005204CD">
        <w:rPr>
          <w:rFonts w:cs="Arial"/>
        </w:rPr>
        <w:t>Документы, являющиеся результатом предоставления муниципальной услуги, прошу выдать (направить):</w:t>
      </w:r>
    </w:p>
    <w:p w:rsidR="005204CD" w:rsidRPr="005204CD" w:rsidRDefault="005204CD" w:rsidP="005204CD">
      <w:pPr>
        <w:spacing w:after="1" w:line="200" w:lineRule="atLeast"/>
        <w:rPr>
          <w:rFonts w:cs="Arial"/>
        </w:rPr>
      </w:pPr>
      <w:r w:rsidRPr="005204CD">
        <w:rPr>
          <w:rFonts w:cs="Arial"/>
        </w:rPr>
        <w:lastRenderedPageBreak/>
        <w:t>нарочно в МФЦ</w:t>
      </w:r>
    </w:p>
    <w:p w:rsidR="005204CD" w:rsidRPr="005204CD" w:rsidRDefault="005204CD" w:rsidP="005204CD">
      <w:pPr>
        <w:spacing w:after="1" w:line="200" w:lineRule="atLeast"/>
        <w:rPr>
          <w:rFonts w:cs="Arial"/>
        </w:rPr>
      </w:pPr>
      <w:r w:rsidRPr="005204CD">
        <w:rPr>
          <w:rFonts w:cs="Arial"/>
        </w:rPr>
        <w:t xml:space="preserve">нарочно в отделе архитектуры и градостроительства </w:t>
      </w:r>
    </w:p>
    <w:p w:rsidR="005204CD" w:rsidRPr="005204CD" w:rsidRDefault="005204CD" w:rsidP="005204CD">
      <w:pPr>
        <w:spacing w:after="1" w:line="200" w:lineRule="atLeast"/>
        <w:rPr>
          <w:rFonts w:cs="Arial"/>
        </w:rPr>
      </w:pPr>
      <w:r w:rsidRPr="005204CD">
        <w:rPr>
          <w:rFonts w:cs="Arial"/>
        </w:rPr>
        <w:t xml:space="preserve">посредством почтовой связи </w:t>
      </w:r>
    </w:p>
    <w:p w:rsidR="009131BF" w:rsidRPr="005204CD" w:rsidRDefault="005204CD" w:rsidP="005204CD">
      <w:pPr>
        <w:spacing w:after="1" w:line="200" w:lineRule="atLeast"/>
        <w:rPr>
          <w:rFonts w:cs="Arial"/>
        </w:rPr>
      </w:pPr>
      <w:r w:rsidRPr="005204CD">
        <w:rPr>
          <w:rFonts w:cs="Arial"/>
        </w:rPr>
        <w:t xml:space="preserve">посредством Единого </w:t>
      </w:r>
      <w:r w:rsidR="007B0248">
        <w:rPr>
          <w:rFonts w:cs="Arial"/>
        </w:rPr>
        <w:t>портала</w:t>
      </w:r>
    </w:p>
    <w:p w:rsidR="009131BF" w:rsidRPr="005204CD" w:rsidRDefault="009131BF" w:rsidP="00F30E26">
      <w:pPr>
        <w:spacing w:after="1" w:line="200" w:lineRule="atLeast"/>
        <w:ind w:firstLine="708"/>
        <w:rPr>
          <w:rFonts w:cs="Arial"/>
        </w:rPr>
      </w:pPr>
      <w:proofErr w:type="gramStart"/>
      <w:r w:rsidRPr="005204CD">
        <w:rPr>
          <w:rFonts w:cs="Arial"/>
        </w:rPr>
        <w:t>Приложения:_</w:t>
      </w:r>
      <w:proofErr w:type="gramEnd"/>
      <w:r w:rsidRPr="005204CD">
        <w:rPr>
          <w:rFonts w:cs="Arial"/>
        </w:rPr>
        <w:t>____________________________________________________________________________________________________________________________________________</w:t>
      </w:r>
      <w:r w:rsidR="006E5792" w:rsidRPr="005204CD">
        <w:rPr>
          <w:rFonts w:cs="Arial"/>
        </w:rPr>
        <w:t>_____________________________________________________________</w:t>
      </w:r>
      <w:r w:rsidR="0094662D">
        <w:rPr>
          <w:rFonts w:cs="Arial"/>
        </w:rPr>
        <w:t>____</w:t>
      </w:r>
    </w:p>
    <w:p w:rsidR="009131BF" w:rsidRPr="005204CD" w:rsidRDefault="005204CD" w:rsidP="009131BF">
      <w:pPr>
        <w:spacing w:after="1" w:line="200" w:lineRule="atLeast"/>
        <w:rPr>
          <w:rFonts w:cs="Arial"/>
        </w:rPr>
      </w:pPr>
      <w:r w:rsidRPr="005204CD">
        <w:rPr>
          <w:rFonts w:cs="Arial"/>
        </w:rPr>
        <w:t>«</w:t>
      </w:r>
      <w:r w:rsidR="009131BF" w:rsidRPr="005204CD">
        <w:rPr>
          <w:rFonts w:cs="Arial"/>
        </w:rPr>
        <w:t>_____</w:t>
      </w:r>
      <w:r w:rsidRPr="005204CD">
        <w:rPr>
          <w:rFonts w:cs="Arial"/>
        </w:rPr>
        <w:t>»</w:t>
      </w:r>
      <w:r w:rsidR="009131BF" w:rsidRPr="005204CD">
        <w:rPr>
          <w:rFonts w:cs="Arial"/>
        </w:rPr>
        <w:t xml:space="preserve"> ________________ 20__ года</w:t>
      </w:r>
    </w:p>
    <w:p w:rsidR="005204CD" w:rsidRPr="006254EC" w:rsidRDefault="0094662D" w:rsidP="006254EC">
      <w:pPr>
        <w:spacing w:after="1" w:line="200" w:lineRule="atLeast"/>
        <w:ind w:firstLine="0"/>
        <w:jc w:val="center"/>
        <w:rPr>
          <w:rFonts w:cs="Arial"/>
          <w:sz w:val="20"/>
          <w:szCs w:val="20"/>
        </w:rPr>
      </w:pPr>
      <w:r>
        <w:rPr>
          <w:rFonts w:cs="Arial"/>
        </w:rPr>
        <w:t>___</w:t>
      </w:r>
      <w:r w:rsidR="009131BF" w:rsidRPr="005204CD">
        <w:rPr>
          <w:rFonts w:cs="Arial"/>
        </w:rPr>
        <w:t>_____________________________________________________________</w:t>
      </w:r>
      <w:r>
        <w:rPr>
          <w:rFonts w:cs="Arial"/>
        </w:rPr>
        <w:t>____</w:t>
      </w:r>
      <w:r w:rsidR="009131BF" w:rsidRPr="005204CD">
        <w:rPr>
          <w:rFonts w:cs="Arial"/>
        </w:rPr>
        <w:t>______</w:t>
      </w:r>
      <w:r w:rsidR="006E5792" w:rsidRPr="005204CD">
        <w:rPr>
          <w:rFonts w:cs="Arial"/>
        </w:rPr>
        <w:t xml:space="preserve"> </w:t>
      </w:r>
      <w:r w:rsidR="009131BF" w:rsidRPr="006254EC">
        <w:rPr>
          <w:rFonts w:cs="Arial"/>
          <w:sz w:val="20"/>
          <w:szCs w:val="20"/>
        </w:rPr>
        <w:t>(подпись и расшифровка подписи заявителя либо уполномоченного лица)</w:t>
      </w:r>
    </w:p>
    <w:p w:rsidR="00786A3D" w:rsidRDefault="00786A3D" w:rsidP="0094662D">
      <w:pPr>
        <w:spacing w:after="1" w:line="200" w:lineRule="atLeast"/>
        <w:ind w:firstLine="0"/>
        <w:rPr>
          <w:rFonts w:cs="Arial"/>
        </w:rPr>
      </w:pPr>
    </w:p>
    <w:p w:rsidR="00786A3D" w:rsidRPr="005204CD" w:rsidRDefault="00786A3D" w:rsidP="0094662D">
      <w:pPr>
        <w:spacing w:after="1" w:line="200" w:lineRule="atLeast"/>
        <w:ind w:firstLine="0"/>
        <w:rPr>
          <w:rFonts w:cs="Arial"/>
        </w:rPr>
      </w:pPr>
    </w:p>
    <w:p w:rsidR="002B4C90" w:rsidRDefault="009131BF">
      <w:pPr>
        <w:spacing w:after="1" w:line="200" w:lineRule="atLeast"/>
        <w:rPr>
          <w:rFonts w:cs="Arial"/>
        </w:rPr>
      </w:pPr>
      <w:r w:rsidRPr="005204CD">
        <w:rPr>
          <w:rFonts w:cs="Arial"/>
        </w:rPr>
        <w:t>М.П.</w:t>
      </w:r>
    </w:p>
    <w:p w:rsidR="007B0248" w:rsidRPr="005204CD" w:rsidRDefault="005204CD" w:rsidP="007B0248">
      <w:r>
        <w:br w:type="page"/>
      </w:r>
      <w:r w:rsidR="007B0248">
        <w:lastRenderedPageBreak/>
        <w:t>(</w:t>
      </w:r>
      <w:r w:rsidR="007B0248" w:rsidRPr="007B0248">
        <w:t>в приложении 2 к административному регламенту слова «Единого и регионального порталов» замен</w:t>
      </w:r>
      <w:r w:rsidR="007B0248">
        <w:t xml:space="preserve">ены словами «Единого портала» постановлением Администрации </w:t>
      </w:r>
      <w:hyperlink r:id="rId137" w:tooltip="постановление от 14.05.2024 0:00:00 №429 Администрация Березовского района&#10;&#10;О внесении изменений в постановление администрации Березовского района от 01.03.2019 № 211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Березовского района, аннулирование такого разрешения» и признании утратившими силу некоторых муниципальных правовых актов администрации Березовского района»&#10;" w:history="1">
        <w:r w:rsidR="007B0248" w:rsidRPr="00234453">
          <w:rPr>
            <w:rStyle w:val="a3"/>
          </w:rPr>
          <w:t>от 14.05.2024 № 429</w:t>
        </w:r>
      </w:hyperlink>
      <w:r w:rsidR="007B0248">
        <w:t>)</w:t>
      </w:r>
    </w:p>
    <w:p w:rsidR="005204CD" w:rsidRDefault="005204CD" w:rsidP="007B0248"/>
    <w:p w:rsidR="007B0248" w:rsidRPr="007B0248" w:rsidRDefault="007B0248" w:rsidP="007B0248"/>
    <w:p w:rsidR="005204CD" w:rsidRPr="005204CD" w:rsidRDefault="005204CD" w:rsidP="005204CD">
      <w:pPr>
        <w:pStyle w:val="1"/>
        <w:jc w:val="right"/>
      </w:pPr>
    </w:p>
    <w:p w:rsidR="00556C08" w:rsidRPr="005204CD" w:rsidRDefault="005204CD" w:rsidP="005204CD">
      <w:pPr>
        <w:pStyle w:val="1"/>
        <w:jc w:val="right"/>
      </w:pPr>
      <w:r>
        <w:t>Приложение 2</w:t>
      </w:r>
    </w:p>
    <w:p w:rsidR="00556C08" w:rsidRPr="005204CD" w:rsidRDefault="00A47079" w:rsidP="005204CD">
      <w:pPr>
        <w:pStyle w:val="1"/>
        <w:jc w:val="right"/>
      </w:pPr>
      <w:r w:rsidRPr="005204CD">
        <w:t>к а</w:t>
      </w:r>
      <w:r w:rsidR="005204CD">
        <w:t>дминистративному регламенту</w:t>
      </w:r>
    </w:p>
    <w:p w:rsidR="00556C08" w:rsidRPr="005204CD" w:rsidRDefault="00556C08" w:rsidP="005204CD">
      <w:pPr>
        <w:pStyle w:val="1"/>
        <w:jc w:val="right"/>
      </w:pPr>
      <w:r w:rsidRPr="005204CD">
        <w:t>предоставления муниципальной услуги</w:t>
      </w:r>
    </w:p>
    <w:p w:rsidR="00B53B0C" w:rsidRDefault="005204CD" w:rsidP="00B53B0C">
      <w:pPr>
        <w:pStyle w:val="1"/>
        <w:jc w:val="right"/>
      </w:pPr>
      <w:r w:rsidRPr="005204CD">
        <w:t>«</w:t>
      </w:r>
      <w:r w:rsidR="00B53B0C">
        <w:t xml:space="preserve">Выдача разрешения на установку </w:t>
      </w:r>
    </w:p>
    <w:p w:rsidR="00B53B0C" w:rsidRDefault="00B53B0C" w:rsidP="00B53B0C">
      <w:pPr>
        <w:pStyle w:val="1"/>
        <w:jc w:val="right"/>
      </w:pPr>
      <w:r>
        <w:t>и эксплуатацию рекламных конструкций</w:t>
      </w:r>
    </w:p>
    <w:p w:rsidR="00B53B0C" w:rsidRDefault="00B53B0C" w:rsidP="00B53B0C">
      <w:pPr>
        <w:pStyle w:val="1"/>
        <w:jc w:val="right"/>
      </w:pPr>
      <w:r>
        <w:t xml:space="preserve"> на территории Березовского района, </w:t>
      </w:r>
    </w:p>
    <w:p w:rsidR="005204CD" w:rsidRPr="005204CD" w:rsidRDefault="00B53B0C" w:rsidP="00B53B0C">
      <w:pPr>
        <w:pStyle w:val="1"/>
        <w:jc w:val="right"/>
      </w:pPr>
      <w:r>
        <w:t>аннулирование такого разрешения</w:t>
      </w:r>
      <w:r w:rsidR="005204CD" w:rsidRPr="005204CD">
        <w:t>»</w:t>
      </w:r>
    </w:p>
    <w:p w:rsidR="005204CD" w:rsidRPr="005204CD" w:rsidRDefault="005204CD" w:rsidP="005204CD">
      <w:pPr>
        <w:pStyle w:val="1"/>
        <w:jc w:val="right"/>
      </w:pPr>
    </w:p>
    <w:p w:rsidR="005204CD" w:rsidRPr="005204CD" w:rsidRDefault="009131BF" w:rsidP="009131BF">
      <w:pPr>
        <w:spacing w:before="260" w:after="1" w:line="200" w:lineRule="atLeast"/>
        <w:jc w:val="right"/>
        <w:rPr>
          <w:rFonts w:cs="Arial"/>
        </w:rPr>
      </w:pPr>
      <w:r w:rsidRPr="005204CD">
        <w:rPr>
          <w:rFonts w:cs="Arial"/>
        </w:rPr>
        <w:t>____</w:t>
      </w:r>
      <w:r w:rsidR="00C8580D">
        <w:rPr>
          <w:rFonts w:cs="Arial"/>
        </w:rPr>
        <w:t>________</w:t>
      </w:r>
      <w:r w:rsidRPr="005204CD">
        <w:rPr>
          <w:rFonts w:cs="Arial"/>
        </w:rPr>
        <w:t>_______________________________</w:t>
      </w:r>
    </w:p>
    <w:p w:rsidR="005204CD" w:rsidRPr="00795960" w:rsidRDefault="009131BF" w:rsidP="009131BF">
      <w:pPr>
        <w:spacing w:after="1" w:line="200" w:lineRule="atLeast"/>
        <w:jc w:val="right"/>
        <w:rPr>
          <w:rFonts w:cs="Arial"/>
          <w:sz w:val="20"/>
          <w:szCs w:val="20"/>
        </w:rPr>
      </w:pPr>
      <w:r w:rsidRPr="00795960">
        <w:rPr>
          <w:rFonts w:cs="Arial"/>
          <w:sz w:val="20"/>
          <w:szCs w:val="20"/>
        </w:rPr>
        <w:t>(наименование органа местного самоуправления)</w:t>
      </w:r>
    </w:p>
    <w:p w:rsidR="009131BF" w:rsidRPr="005204CD" w:rsidRDefault="009131BF" w:rsidP="009131BF">
      <w:pPr>
        <w:spacing w:after="1" w:line="200" w:lineRule="atLeast"/>
        <w:jc w:val="right"/>
        <w:rPr>
          <w:rFonts w:cs="Arial"/>
          <w:szCs w:val="22"/>
        </w:rPr>
      </w:pPr>
    </w:p>
    <w:p w:rsidR="009131BF" w:rsidRPr="005204CD" w:rsidRDefault="009131BF" w:rsidP="009131BF">
      <w:pPr>
        <w:spacing w:after="1" w:line="200" w:lineRule="atLeast"/>
        <w:jc w:val="right"/>
        <w:rPr>
          <w:rFonts w:cs="Arial"/>
          <w:szCs w:val="22"/>
        </w:rPr>
      </w:pPr>
      <w:r w:rsidRPr="005204CD">
        <w:rPr>
          <w:rFonts w:cs="Arial"/>
          <w:szCs w:val="22"/>
        </w:rPr>
        <w:t>адрес: ___________________________________________</w:t>
      </w:r>
    </w:p>
    <w:p w:rsidR="005204CD" w:rsidRPr="005204CD" w:rsidRDefault="005204CD" w:rsidP="009131BF">
      <w:pPr>
        <w:spacing w:after="1" w:line="200" w:lineRule="atLeast"/>
        <w:jc w:val="right"/>
        <w:rPr>
          <w:rFonts w:cs="Arial"/>
          <w:szCs w:val="22"/>
        </w:rPr>
      </w:pPr>
    </w:p>
    <w:p w:rsidR="005204CD" w:rsidRPr="005204CD" w:rsidRDefault="009131BF" w:rsidP="009131BF">
      <w:pPr>
        <w:spacing w:after="1" w:line="200" w:lineRule="atLeast"/>
        <w:jc w:val="right"/>
        <w:rPr>
          <w:rFonts w:cs="Arial"/>
          <w:szCs w:val="22"/>
        </w:rPr>
      </w:pPr>
      <w:r w:rsidRPr="005204CD">
        <w:rPr>
          <w:rFonts w:cs="Arial"/>
          <w:szCs w:val="22"/>
        </w:rPr>
        <w:t>от ___________________________________________</w:t>
      </w:r>
    </w:p>
    <w:p w:rsidR="005204CD" w:rsidRPr="006254EC" w:rsidRDefault="009131BF" w:rsidP="009131BF">
      <w:pPr>
        <w:spacing w:after="1" w:line="200" w:lineRule="atLeast"/>
        <w:jc w:val="right"/>
        <w:rPr>
          <w:rFonts w:cs="Arial"/>
          <w:sz w:val="20"/>
          <w:szCs w:val="20"/>
        </w:rPr>
      </w:pPr>
      <w:r w:rsidRPr="006254EC">
        <w:rPr>
          <w:rFonts w:cs="Arial"/>
          <w:sz w:val="20"/>
          <w:szCs w:val="20"/>
        </w:rPr>
        <w:t>(наименование или Ф.И.О. владельца рекламной конструкции)</w:t>
      </w:r>
    </w:p>
    <w:p w:rsidR="005204CD" w:rsidRPr="005204CD" w:rsidRDefault="009131BF" w:rsidP="009131BF">
      <w:pPr>
        <w:spacing w:after="1" w:line="200" w:lineRule="atLeast"/>
        <w:jc w:val="right"/>
        <w:rPr>
          <w:rFonts w:cs="Arial"/>
          <w:szCs w:val="22"/>
        </w:rPr>
      </w:pPr>
      <w:r w:rsidRPr="005204CD">
        <w:rPr>
          <w:rFonts w:cs="Arial"/>
          <w:szCs w:val="22"/>
        </w:rPr>
        <w:t>адрес: ____________</w:t>
      </w:r>
      <w:r w:rsidR="00C8580D">
        <w:rPr>
          <w:rFonts w:cs="Arial"/>
          <w:szCs w:val="22"/>
        </w:rPr>
        <w:t>________</w:t>
      </w:r>
      <w:r w:rsidRPr="005204CD">
        <w:rPr>
          <w:rFonts w:cs="Arial"/>
          <w:szCs w:val="22"/>
        </w:rPr>
        <w:t>______________________,</w:t>
      </w:r>
    </w:p>
    <w:p w:rsidR="005204CD" w:rsidRPr="005204CD" w:rsidRDefault="009131BF" w:rsidP="009131BF">
      <w:pPr>
        <w:spacing w:after="1" w:line="200" w:lineRule="atLeast"/>
        <w:jc w:val="right"/>
        <w:rPr>
          <w:rFonts w:cs="Arial"/>
          <w:szCs w:val="22"/>
        </w:rPr>
      </w:pPr>
      <w:r w:rsidRPr="005204CD">
        <w:rPr>
          <w:rFonts w:cs="Arial"/>
          <w:szCs w:val="22"/>
        </w:rPr>
        <w:t>телефон: __________________, факс: ________,</w:t>
      </w:r>
    </w:p>
    <w:p w:rsidR="009131BF" w:rsidRPr="005204CD" w:rsidRDefault="009131BF" w:rsidP="009131BF">
      <w:pPr>
        <w:spacing w:after="1" w:line="200" w:lineRule="atLeast"/>
        <w:jc w:val="right"/>
        <w:rPr>
          <w:rFonts w:cs="Arial"/>
          <w:szCs w:val="22"/>
        </w:rPr>
      </w:pPr>
      <w:r w:rsidRPr="005204CD">
        <w:rPr>
          <w:rFonts w:cs="Arial"/>
          <w:szCs w:val="22"/>
        </w:rPr>
        <w:t>адрес электронной почты: __________________________</w:t>
      </w:r>
    </w:p>
    <w:p w:rsidR="009131BF" w:rsidRPr="005204CD" w:rsidRDefault="009131BF" w:rsidP="009131BF">
      <w:pPr>
        <w:spacing w:after="1" w:line="200" w:lineRule="atLeast"/>
        <w:jc w:val="right"/>
        <w:rPr>
          <w:rFonts w:cs="Arial"/>
          <w:szCs w:val="22"/>
        </w:rPr>
      </w:pPr>
    </w:p>
    <w:p w:rsidR="00384AA4" w:rsidRDefault="00384AA4" w:rsidP="00632270">
      <w:pPr>
        <w:pStyle w:val="2"/>
      </w:pPr>
    </w:p>
    <w:p w:rsidR="009131BF" w:rsidRPr="005204CD" w:rsidRDefault="009131BF" w:rsidP="00632270">
      <w:pPr>
        <w:pStyle w:val="2"/>
      </w:pPr>
      <w:r w:rsidRPr="005204CD">
        <w:t>Уведомление</w:t>
      </w:r>
    </w:p>
    <w:p w:rsidR="009131BF" w:rsidRPr="005204CD" w:rsidRDefault="009131BF" w:rsidP="00632270">
      <w:pPr>
        <w:pStyle w:val="2"/>
      </w:pPr>
      <w:r w:rsidRPr="005204CD">
        <w:t>об отказе от дальнейшего использования разрешения</w:t>
      </w:r>
    </w:p>
    <w:p w:rsidR="009131BF" w:rsidRPr="005204CD" w:rsidRDefault="009131BF" w:rsidP="00632270">
      <w:pPr>
        <w:pStyle w:val="2"/>
      </w:pPr>
      <w:r w:rsidRPr="005204CD">
        <w:t>на установку рекламной конструкции</w:t>
      </w:r>
    </w:p>
    <w:p w:rsidR="005204CD" w:rsidRPr="005204CD" w:rsidRDefault="005204CD" w:rsidP="009131BF">
      <w:pPr>
        <w:spacing w:after="1" w:line="200" w:lineRule="atLeast"/>
        <w:rPr>
          <w:rFonts w:cs="Arial"/>
          <w:szCs w:val="22"/>
        </w:rPr>
      </w:pPr>
    </w:p>
    <w:p w:rsidR="009131BF" w:rsidRPr="005204CD" w:rsidRDefault="00632270" w:rsidP="00A00B28">
      <w:pPr>
        <w:spacing w:after="1" w:line="200" w:lineRule="atLeast"/>
        <w:jc w:val="left"/>
        <w:rPr>
          <w:rFonts w:cs="Arial"/>
          <w:szCs w:val="22"/>
        </w:rPr>
      </w:pPr>
      <w:r>
        <w:rPr>
          <w:rFonts w:cs="Arial"/>
          <w:szCs w:val="22"/>
        </w:rPr>
        <w:t xml:space="preserve">В </w:t>
      </w:r>
      <w:r w:rsidR="009131BF" w:rsidRPr="005204CD">
        <w:rPr>
          <w:rFonts w:cs="Arial"/>
          <w:szCs w:val="22"/>
        </w:rPr>
        <w:t>связи с _</w:t>
      </w:r>
      <w:r w:rsidR="0094662D">
        <w:rPr>
          <w:rFonts w:cs="Arial"/>
          <w:szCs w:val="22"/>
        </w:rPr>
        <w:t>________________________</w:t>
      </w:r>
      <w:r w:rsidR="00A00B28">
        <w:rPr>
          <w:rFonts w:cs="Arial"/>
          <w:szCs w:val="22"/>
        </w:rPr>
        <w:t>_____________</w:t>
      </w:r>
      <w:r w:rsidR="009131BF" w:rsidRPr="005204CD">
        <w:rPr>
          <w:rFonts w:cs="Arial"/>
          <w:szCs w:val="22"/>
        </w:rPr>
        <w:t>_____</w:t>
      </w:r>
      <w:r w:rsidR="0094662D">
        <w:rPr>
          <w:rFonts w:cs="Arial"/>
          <w:szCs w:val="22"/>
        </w:rPr>
        <w:t>_____</w:t>
      </w:r>
      <w:r w:rsidR="009131BF" w:rsidRPr="005204CD">
        <w:rPr>
          <w:rFonts w:cs="Arial"/>
          <w:szCs w:val="22"/>
        </w:rPr>
        <w:t>_____________</w:t>
      </w:r>
    </w:p>
    <w:p w:rsidR="009131BF" w:rsidRPr="006254EC" w:rsidRDefault="009131BF" w:rsidP="009131BF">
      <w:pPr>
        <w:spacing w:after="1" w:line="200" w:lineRule="atLeast"/>
        <w:jc w:val="center"/>
        <w:rPr>
          <w:rFonts w:cs="Arial"/>
          <w:sz w:val="20"/>
          <w:szCs w:val="20"/>
        </w:rPr>
      </w:pPr>
      <w:r w:rsidRPr="006254EC">
        <w:rPr>
          <w:rFonts w:cs="Arial"/>
          <w:sz w:val="20"/>
          <w:szCs w:val="20"/>
        </w:rPr>
        <w:t>(обстоятельства, послужившие причиной отказа от использования разрешения)</w:t>
      </w:r>
    </w:p>
    <w:p w:rsidR="009131BF" w:rsidRPr="005204CD" w:rsidRDefault="00632270" w:rsidP="0094662D">
      <w:pPr>
        <w:spacing w:after="1" w:line="200" w:lineRule="atLeast"/>
        <w:ind w:firstLine="0"/>
        <w:rPr>
          <w:rFonts w:cs="Arial"/>
          <w:szCs w:val="22"/>
        </w:rPr>
      </w:pPr>
      <w:r>
        <w:rPr>
          <w:rFonts w:cs="Arial"/>
          <w:szCs w:val="22"/>
        </w:rPr>
        <w:t>____________</w:t>
      </w:r>
      <w:r w:rsidR="009131BF" w:rsidRPr="005204CD">
        <w:rPr>
          <w:rFonts w:cs="Arial"/>
          <w:szCs w:val="22"/>
        </w:rPr>
        <w:t>_____________________</w:t>
      </w:r>
      <w:r w:rsidR="0094662D">
        <w:rPr>
          <w:rFonts w:cs="Arial"/>
          <w:szCs w:val="22"/>
        </w:rPr>
        <w:t>_________________________</w:t>
      </w:r>
      <w:r w:rsidR="009131BF" w:rsidRPr="005204CD">
        <w:rPr>
          <w:rFonts w:cs="Arial"/>
          <w:szCs w:val="22"/>
        </w:rPr>
        <w:t>____ как владелец</w:t>
      </w:r>
    </w:p>
    <w:p w:rsidR="009131BF" w:rsidRPr="006254EC" w:rsidRDefault="009131BF" w:rsidP="009131BF">
      <w:pPr>
        <w:spacing w:after="1" w:line="200" w:lineRule="atLeast"/>
        <w:jc w:val="center"/>
        <w:rPr>
          <w:rFonts w:cs="Arial"/>
          <w:sz w:val="20"/>
          <w:szCs w:val="20"/>
        </w:rPr>
      </w:pPr>
      <w:r w:rsidRPr="006254EC">
        <w:rPr>
          <w:rFonts w:cs="Arial"/>
          <w:sz w:val="20"/>
          <w:szCs w:val="20"/>
        </w:rPr>
        <w:t>(наименование или Ф.И.О. владельца рекламной конструкции)</w:t>
      </w:r>
    </w:p>
    <w:p w:rsidR="009131BF" w:rsidRPr="005204CD" w:rsidRDefault="009131BF" w:rsidP="009131BF">
      <w:pPr>
        <w:spacing w:after="1" w:line="200" w:lineRule="atLeast"/>
        <w:rPr>
          <w:rFonts w:cs="Arial"/>
          <w:szCs w:val="22"/>
        </w:rPr>
      </w:pPr>
      <w:r w:rsidRPr="005204CD">
        <w:rPr>
          <w:rFonts w:cs="Arial"/>
          <w:szCs w:val="22"/>
        </w:rPr>
        <w:t>рекламно</w:t>
      </w:r>
      <w:r w:rsidR="0094662D">
        <w:rPr>
          <w:rFonts w:cs="Arial"/>
          <w:szCs w:val="22"/>
        </w:rPr>
        <w:t>й конструкции ______</w:t>
      </w:r>
      <w:r w:rsidRPr="005204CD">
        <w:rPr>
          <w:rFonts w:cs="Arial"/>
          <w:szCs w:val="22"/>
        </w:rPr>
        <w:t>__________________</w:t>
      </w:r>
      <w:r w:rsidR="0094662D">
        <w:rPr>
          <w:rFonts w:cs="Arial"/>
          <w:szCs w:val="22"/>
        </w:rPr>
        <w:t>__</w:t>
      </w:r>
      <w:r w:rsidRPr="005204CD">
        <w:rPr>
          <w:rFonts w:cs="Arial"/>
          <w:szCs w:val="22"/>
        </w:rPr>
        <w:t>_______, расположенной на</w:t>
      </w:r>
    </w:p>
    <w:p w:rsidR="009131BF" w:rsidRPr="006254EC" w:rsidRDefault="009131BF" w:rsidP="009131BF">
      <w:pPr>
        <w:spacing w:after="1" w:line="200" w:lineRule="atLeast"/>
        <w:jc w:val="center"/>
        <w:rPr>
          <w:rFonts w:cs="Arial"/>
          <w:sz w:val="20"/>
          <w:szCs w:val="20"/>
        </w:rPr>
      </w:pPr>
      <w:r w:rsidRPr="006254EC">
        <w:rPr>
          <w:rFonts w:cs="Arial"/>
          <w:sz w:val="20"/>
          <w:szCs w:val="20"/>
        </w:rPr>
        <w:t>(тип конструкции)</w:t>
      </w:r>
    </w:p>
    <w:p w:rsidR="009131BF" w:rsidRPr="005204CD" w:rsidRDefault="0094662D" w:rsidP="0094662D">
      <w:pPr>
        <w:spacing w:after="1" w:line="200" w:lineRule="atLeast"/>
        <w:ind w:firstLine="0"/>
        <w:rPr>
          <w:rFonts w:cs="Arial"/>
          <w:szCs w:val="22"/>
        </w:rPr>
      </w:pPr>
      <w:r>
        <w:rPr>
          <w:rFonts w:cs="Arial"/>
          <w:szCs w:val="22"/>
        </w:rPr>
        <w:t>___________________________</w:t>
      </w:r>
      <w:r w:rsidR="009131BF" w:rsidRPr="005204CD">
        <w:rPr>
          <w:rFonts w:cs="Arial"/>
          <w:szCs w:val="22"/>
        </w:rPr>
        <w:t>______________________________________________,</w:t>
      </w:r>
    </w:p>
    <w:p w:rsidR="009131BF" w:rsidRPr="006254EC" w:rsidRDefault="009131BF" w:rsidP="009131BF">
      <w:pPr>
        <w:spacing w:after="1" w:line="200" w:lineRule="atLeast"/>
        <w:jc w:val="center"/>
        <w:rPr>
          <w:rFonts w:cs="Arial"/>
          <w:sz w:val="20"/>
          <w:szCs w:val="20"/>
        </w:rPr>
      </w:pPr>
      <w:r w:rsidRPr="006254EC">
        <w:rPr>
          <w:rFonts w:cs="Arial"/>
          <w:sz w:val="20"/>
          <w:szCs w:val="20"/>
        </w:rPr>
        <w:t>(идентификационные признаки земельного участка, здания или иного недвижимого имущества, к которому присоединяется рекламная конструкция)</w:t>
      </w:r>
    </w:p>
    <w:p w:rsidR="0094662D" w:rsidRPr="005204CD" w:rsidRDefault="0094662D" w:rsidP="009131BF">
      <w:pPr>
        <w:spacing w:after="1" w:line="200" w:lineRule="atLeast"/>
        <w:jc w:val="center"/>
        <w:rPr>
          <w:rFonts w:cs="Arial"/>
          <w:szCs w:val="22"/>
        </w:rPr>
      </w:pPr>
    </w:p>
    <w:p w:rsidR="009131BF" w:rsidRPr="005204CD" w:rsidRDefault="009131BF" w:rsidP="0094662D">
      <w:pPr>
        <w:spacing w:after="1" w:line="200" w:lineRule="atLeast"/>
        <w:ind w:firstLine="0"/>
        <w:rPr>
          <w:rFonts w:cs="Arial"/>
          <w:szCs w:val="22"/>
        </w:rPr>
      </w:pPr>
      <w:r w:rsidRPr="005204CD">
        <w:rPr>
          <w:rFonts w:cs="Arial"/>
          <w:szCs w:val="22"/>
        </w:rPr>
        <w:t>уведомляет</w:t>
      </w:r>
      <w:r w:rsidR="005204CD" w:rsidRPr="005204CD">
        <w:rPr>
          <w:rFonts w:cs="Arial"/>
          <w:szCs w:val="22"/>
        </w:rPr>
        <w:t xml:space="preserve"> </w:t>
      </w:r>
      <w:r w:rsidRPr="005204CD">
        <w:rPr>
          <w:rFonts w:cs="Arial"/>
          <w:szCs w:val="22"/>
        </w:rPr>
        <w:t>об отказе</w:t>
      </w:r>
      <w:r w:rsidR="005204CD" w:rsidRPr="005204CD">
        <w:rPr>
          <w:rFonts w:cs="Arial"/>
          <w:szCs w:val="22"/>
        </w:rPr>
        <w:t xml:space="preserve"> </w:t>
      </w:r>
      <w:r w:rsidRPr="005204CD">
        <w:rPr>
          <w:rFonts w:cs="Arial"/>
          <w:szCs w:val="22"/>
        </w:rPr>
        <w:t>от дальнейшего использования разрешения на установку рекламной конструкции</w:t>
      </w:r>
      <w:r w:rsidR="005204CD" w:rsidRPr="005204CD">
        <w:rPr>
          <w:rFonts w:cs="Arial"/>
          <w:szCs w:val="22"/>
        </w:rPr>
        <w:t xml:space="preserve"> № </w:t>
      </w:r>
      <w:r w:rsidR="0094662D">
        <w:rPr>
          <w:rFonts w:cs="Arial"/>
          <w:szCs w:val="22"/>
        </w:rPr>
        <w:t>____</w:t>
      </w:r>
      <w:r w:rsidRPr="005204CD">
        <w:rPr>
          <w:rFonts w:cs="Arial"/>
          <w:szCs w:val="22"/>
        </w:rPr>
        <w:t xml:space="preserve">____, выданного </w:t>
      </w:r>
      <w:r w:rsidR="005204CD" w:rsidRPr="005204CD">
        <w:rPr>
          <w:rFonts w:cs="Arial"/>
          <w:szCs w:val="22"/>
        </w:rPr>
        <w:t>«</w:t>
      </w:r>
      <w:r w:rsidR="0094662D">
        <w:rPr>
          <w:rFonts w:cs="Arial"/>
          <w:szCs w:val="22"/>
        </w:rPr>
        <w:t>___</w:t>
      </w:r>
      <w:r w:rsidRPr="005204CD">
        <w:rPr>
          <w:rFonts w:cs="Arial"/>
          <w:szCs w:val="22"/>
        </w:rPr>
        <w:t>__</w:t>
      </w:r>
      <w:proofErr w:type="gramStart"/>
      <w:r w:rsidRPr="005204CD">
        <w:rPr>
          <w:rFonts w:cs="Arial"/>
          <w:szCs w:val="22"/>
        </w:rPr>
        <w:t>_</w:t>
      </w:r>
      <w:r w:rsidR="005204CD" w:rsidRPr="005204CD">
        <w:rPr>
          <w:rFonts w:cs="Arial"/>
          <w:szCs w:val="22"/>
        </w:rPr>
        <w:t>»</w:t>
      </w:r>
      <w:r w:rsidRPr="005204CD">
        <w:rPr>
          <w:rFonts w:cs="Arial"/>
          <w:szCs w:val="22"/>
        </w:rPr>
        <w:t>_</w:t>
      </w:r>
      <w:proofErr w:type="gramEnd"/>
      <w:r w:rsidRPr="005204CD">
        <w:rPr>
          <w:rFonts w:cs="Arial"/>
          <w:szCs w:val="22"/>
        </w:rPr>
        <w:t>_____________</w:t>
      </w:r>
      <w:r w:rsidR="0094662D">
        <w:rPr>
          <w:rFonts w:cs="Arial"/>
          <w:szCs w:val="22"/>
        </w:rPr>
        <w:t>__ ___</w:t>
      </w:r>
      <w:r w:rsidRPr="005204CD">
        <w:rPr>
          <w:rFonts w:cs="Arial"/>
          <w:szCs w:val="22"/>
        </w:rPr>
        <w:t>____ г.</w:t>
      </w:r>
    </w:p>
    <w:p w:rsidR="009131BF" w:rsidRPr="005204CD" w:rsidRDefault="009131BF" w:rsidP="00A00B28">
      <w:pPr>
        <w:spacing w:after="1" w:line="200" w:lineRule="atLeast"/>
        <w:ind w:firstLine="0"/>
        <w:rPr>
          <w:rFonts w:cs="Arial"/>
          <w:szCs w:val="22"/>
        </w:rPr>
      </w:pPr>
      <w:r w:rsidRPr="005204CD">
        <w:rPr>
          <w:rFonts w:cs="Arial"/>
          <w:szCs w:val="22"/>
        </w:rPr>
        <w:t>____________________</w:t>
      </w:r>
      <w:r w:rsidR="005204CD">
        <w:rPr>
          <w:rFonts w:cs="Arial"/>
          <w:szCs w:val="22"/>
        </w:rPr>
        <w:t>_____________________________</w:t>
      </w:r>
      <w:r w:rsidR="00A00B28">
        <w:rPr>
          <w:rFonts w:cs="Arial"/>
          <w:szCs w:val="22"/>
        </w:rPr>
        <w:t>________________________</w:t>
      </w:r>
      <w:r w:rsidRPr="005204CD">
        <w:rPr>
          <w:rFonts w:cs="Arial"/>
          <w:szCs w:val="22"/>
        </w:rPr>
        <w:t>.</w:t>
      </w:r>
    </w:p>
    <w:p w:rsidR="009131BF" w:rsidRPr="006254EC" w:rsidRDefault="009131BF" w:rsidP="009131BF">
      <w:pPr>
        <w:spacing w:after="1" w:line="200" w:lineRule="atLeast"/>
        <w:jc w:val="center"/>
        <w:rPr>
          <w:rFonts w:cs="Arial"/>
          <w:sz w:val="20"/>
          <w:szCs w:val="20"/>
        </w:rPr>
      </w:pPr>
      <w:r w:rsidRPr="006254EC">
        <w:rPr>
          <w:rFonts w:cs="Arial"/>
          <w:sz w:val="20"/>
          <w:szCs w:val="20"/>
        </w:rPr>
        <w:t>(наименование органа местного самоуправления)</w:t>
      </w:r>
    </w:p>
    <w:p w:rsidR="00A00B28" w:rsidRDefault="009131BF" w:rsidP="009131BF">
      <w:pPr>
        <w:spacing w:after="1" w:line="200" w:lineRule="atLeast"/>
        <w:rPr>
          <w:rFonts w:cs="Arial"/>
          <w:szCs w:val="22"/>
        </w:rPr>
      </w:pPr>
      <w:r w:rsidRPr="005204CD">
        <w:rPr>
          <w:rFonts w:cs="Arial"/>
          <w:szCs w:val="22"/>
        </w:rPr>
        <w:t>На</w:t>
      </w:r>
      <w:r w:rsidR="005204CD" w:rsidRPr="005204CD">
        <w:rPr>
          <w:rFonts w:cs="Arial"/>
          <w:szCs w:val="22"/>
        </w:rPr>
        <w:t xml:space="preserve"> </w:t>
      </w:r>
      <w:r w:rsidRPr="005204CD">
        <w:rPr>
          <w:rFonts w:cs="Arial"/>
          <w:szCs w:val="22"/>
        </w:rPr>
        <w:t>основании</w:t>
      </w:r>
      <w:r w:rsidR="005204CD" w:rsidRPr="005204CD">
        <w:rPr>
          <w:rFonts w:cs="Arial"/>
          <w:szCs w:val="22"/>
        </w:rPr>
        <w:t xml:space="preserve"> </w:t>
      </w:r>
      <w:r w:rsidRPr="005204CD">
        <w:rPr>
          <w:rFonts w:cs="Arial"/>
          <w:szCs w:val="22"/>
        </w:rPr>
        <w:t>вышеизложенного</w:t>
      </w:r>
      <w:r w:rsidR="005204CD" w:rsidRPr="005204CD">
        <w:rPr>
          <w:rFonts w:cs="Arial"/>
          <w:szCs w:val="22"/>
        </w:rPr>
        <w:t xml:space="preserve"> </w:t>
      </w:r>
      <w:r w:rsidRPr="005204CD">
        <w:rPr>
          <w:rFonts w:cs="Arial"/>
          <w:szCs w:val="22"/>
        </w:rPr>
        <w:t>и</w:t>
      </w:r>
      <w:r w:rsidR="005204CD" w:rsidRPr="005204CD">
        <w:rPr>
          <w:rFonts w:cs="Arial"/>
          <w:szCs w:val="22"/>
        </w:rPr>
        <w:t xml:space="preserve"> </w:t>
      </w:r>
      <w:r w:rsidRPr="005204CD">
        <w:rPr>
          <w:rFonts w:cs="Arial"/>
          <w:szCs w:val="22"/>
        </w:rPr>
        <w:t>в</w:t>
      </w:r>
      <w:r w:rsidR="005204CD" w:rsidRPr="005204CD">
        <w:rPr>
          <w:rFonts w:cs="Arial"/>
          <w:szCs w:val="22"/>
        </w:rPr>
        <w:t xml:space="preserve"> </w:t>
      </w:r>
      <w:r w:rsidRPr="005204CD">
        <w:rPr>
          <w:rFonts w:cs="Arial"/>
          <w:szCs w:val="22"/>
        </w:rPr>
        <w:t>соответствии</w:t>
      </w:r>
      <w:r w:rsidR="005204CD" w:rsidRPr="005204CD">
        <w:rPr>
          <w:rFonts w:cs="Arial"/>
          <w:szCs w:val="22"/>
        </w:rPr>
        <w:t xml:space="preserve"> </w:t>
      </w:r>
      <w:r w:rsidRPr="005204CD">
        <w:rPr>
          <w:rFonts w:cs="Arial"/>
          <w:szCs w:val="22"/>
        </w:rPr>
        <w:t>с</w:t>
      </w:r>
      <w:r w:rsidR="005204CD" w:rsidRPr="005204CD">
        <w:rPr>
          <w:rFonts w:cs="Arial"/>
          <w:szCs w:val="22"/>
        </w:rPr>
        <w:t xml:space="preserve"> </w:t>
      </w:r>
      <w:r w:rsidRPr="005204CD">
        <w:rPr>
          <w:rFonts w:cs="Arial"/>
          <w:szCs w:val="22"/>
        </w:rPr>
        <w:t>п.</w:t>
      </w:r>
      <w:r w:rsidR="005204CD" w:rsidRPr="005204CD">
        <w:rPr>
          <w:rFonts w:cs="Arial"/>
          <w:szCs w:val="22"/>
        </w:rPr>
        <w:t xml:space="preserve"> </w:t>
      </w:r>
      <w:r w:rsidRPr="005204CD">
        <w:rPr>
          <w:rFonts w:cs="Arial"/>
          <w:szCs w:val="22"/>
        </w:rPr>
        <w:t>18</w:t>
      </w:r>
      <w:r w:rsidR="005204CD" w:rsidRPr="005204CD">
        <w:rPr>
          <w:rFonts w:cs="Arial"/>
          <w:szCs w:val="22"/>
        </w:rPr>
        <w:t xml:space="preserve"> </w:t>
      </w:r>
      <w:r w:rsidRPr="005204CD">
        <w:rPr>
          <w:rFonts w:cs="Arial"/>
          <w:szCs w:val="22"/>
        </w:rPr>
        <w:t>ст.</w:t>
      </w:r>
      <w:r w:rsidR="005204CD" w:rsidRPr="005204CD">
        <w:rPr>
          <w:rFonts w:cs="Arial"/>
          <w:szCs w:val="22"/>
        </w:rPr>
        <w:t xml:space="preserve"> </w:t>
      </w:r>
      <w:r w:rsidRPr="005204CD">
        <w:rPr>
          <w:rFonts w:cs="Arial"/>
          <w:szCs w:val="22"/>
        </w:rPr>
        <w:t>19 Федерального</w:t>
      </w:r>
      <w:r w:rsidR="005204CD" w:rsidRPr="005204CD">
        <w:rPr>
          <w:rFonts w:cs="Arial"/>
          <w:szCs w:val="22"/>
        </w:rPr>
        <w:t xml:space="preserve"> </w:t>
      </w:r>
      <w:r w:rsidRPr="005204CD">
        <w:rPr>
          <w:rFonts w:cs="Arial"/>
          <w:szCs w:val="22"/>
        </w:rPr>
        <w:t>закона</w:t>
      </w:r>
      <w:r w:rsidR="005204CD" w:rsidRPr="005204CD">
        <w:rPr>
          <w:rFonts w:cs="Arial"/>
          <w:szCs w:val="22"/>
        </w:rPr>
        <w:t xml:space="preserve"> </w:t>
      </w:r>
      <w:r w:rsidRPr="005204CD">
        <w:rPr>
          <w:rFonts w:cs="Arial"/>
          <w:szCs w:val="22"/>
        </w:rPr>
        <w:t>от 13.03.2006</w:t>
      </w:r>
      <w:r w:rsidR="005204CD" w:rsidRPr="005204CD">
        <w:rPr>
          <w:rFonts w:cs="Arial"/>
          <w:szCs w:val="22"/>
        </w:rPr>
        <w:t xml:space="preserve"> № </w:t>
      </w:r>
      <w:hyperlink r:id="rId138" w:history="1">
        <w:r w:rsidR="00AB0165">
          <w:rPr>
            <w:rStyle w:val="a3"/>
            <w:rFonts w:cs="Arial"/>
            <w:szCs w:val="22"/>
          </w:rPr>
          <w:t>№ 38-ФЗ «О рекламе</w:t>
        </w:r>
      </w:hyperlink>
      <w:r w:rsidR="005204CD" w:rsidRPr="005204CD">
        <w:rPr>
          <w:rFonts w:cs="Arial"/>
          <w:szCs w:val="22"/>
        </w:rPr>
        <w:t xml:space="preserve">» </w:t>
      </w:r>
      <w:r w:rsidRPr="005204CD">
        <w:rPr>
          <w:rFonts w:cs="Arial"/>
          <w:szCs w:val="22"/>
        </w:rPr>
        <w:t>просьба</w:t>
      </w:r>
      <w:r w:rsidR="005204CD" w:rsidRPr="005204CD">
        <w:rPr>
          <w:rFonts w:cs="Arial"/>
          <w:szCs w:val="22"/>
        </w:rPr>
        <w:t xml:space="preserve"> </w:t>
      </w:r>
      <w:r w:rsidRPr="005204CD">
        <w:rPr>
          <w:rFonts w:cs="Arial"/>
          <w:szCs w:val="22"/>
        </w:rPr>
        <w:t>принять решение</w:t>
      </w:r>
      <w:r w:rsidR="005204CD" w:rsidRPr="005204CD">
        <w:rPr>
          <w:rFonts w:cs="Arial"/>
          <w:szCs w:val="22"/>
        </w:rPr>
        <w:t xml:space="preserve"> </w:t>
      </w:r>
      <w:r w:rsidRPr="005204CD">
        <w:rPr>
          <w:rFonts w:cs="Arial"/>
          <w:szCs w:val="22"/>
        </w:rPr>
        <w:t>об аннулировании</w:t>
      </w:r>
      <w:r w:rsidR="005204CD" w:rsidRPr="005204CD">
        <w:rPr>
          <w:rFonts w:cs="Arial"/>
          <w:szCs w:val="22"/>
        </w:rPr>
        <w:t xml:space="preserve"> </w:t>
      </w:r>
      <w:r w:rsidRPr="005204CD">
        <w:rPr>
          <w:rFonts w:cs="Arial"/>
          <w:szCs w:val="22"/>
        </w:rPr>
        <w:t>разрешения</w:t>
      </w:r>
      <w:r w:rsidR="005204CD" w:rsidRPr="005204CD">
        <w:rPr>
          <w:rFonts w:cs="Arial"/>
          <w:szCs w:val="22"/>
        </w:rPr>
        <w:t xml:space="preserve"> </w:t>
      </w:r>
      <w:r w:rsidRPr="005204CD">
        <w:rPr>
          <w:rFonts w:cs="Arial"/>
          <w:szCs w:val="22"/>
        </w:rPr>
        <w:t>на установку</w:t>
      </w:r>
      <w:r w:rsidR="005204CD" w:rsidRPr="005204CD">
        <w:rPr>
          <w:rFonts w:cs="Arial"/>
          <w:szCs w:val="22"/>
        </w:rPr>
        <w:t xml:space="preserve"> </w:t>
      </w:r>
      <w:r w:rsidRPr="005204CD">
        <w:rPr>
          <w:rFonts w:cs="Arial"/>
          <w:szCs w:val="22"/>
        </w:rPr>
        <w:t>рекламной</w:t>
      </w:r>
      <w:r w:rsidR="005204CD" w:rsidRPr="005204CD">
        <w:rPr>
          <w:rFonts w:cs="Arial"/>
          <w:szCs w:val="22"/>
        </w:rPr>
        <w:t xml:space="preserve"> </w:t>
      </w:r>
      <w:r w:rsidRPr="005204CD">
        <w:rPr>
          <w:rFonts w:cs="Arial"/>
          <w:szCs w:val="22"/>
        </w:rPr>
        <w:t>конструкции</w:t>
      </w:r>
      <w:r w:rsidR="005204CD" w:rsidRPr="005204CD">
        <w:rPr>
          <w:rFonts w:cs="Arial"/>
          <w:szCs w:val="22"/>
        </w:rPr>
        <w:t xml:space="preserve"> № </w:t>
      </w:r>
      <w:r w:rsidR="00A00B28">
        <w:rPr>
          <w:rFonts w:cs="Arial"/>
          <w:szCs w:val="22"/>
        </w:rPr>
        <w:t>__________, выданного</w:t>
      </w:r>
      <w:r w:rsidR="005204CD" w:rsidRPr="005204CD">
        <w:rPr>
          <w:rFonts w:cs="Arial"/>
          <w:szCs w:val="22"/>
        </w:rPr>
        <w:t>«</w:t>
      </w:r>
      <w:r w:rsidRPr="005204CD">
        <w:rPr>
          <w:rFonts w:cs="Arial"/>
          <w:szCs w:val="22"/>
        </w:rPr>
        <w:t>__</w:t>
      </w:r>
      <w:r w:rsidR="00A00B28">
        <w:rPr>
          <w:rFonts w:cs="Arial"/>
          <w:szCs w:val="22"/>
        </w:rPr>
        <w:t>__</w:t>
      </w:r>
      <w:r w:rsidRPr="005204CD">
        <w:rPr>
          <w:rFonts w:cs="Arial"/>
          <w:szCs w:val="22"/>
        </w:rPr>
        <w:t>__</w:t>
      </w:r>
      <w:r w:rsidR="005204CD" w:rsidRPr="005204CD">
        <w:rPr>
          <w:rFonts w:cs="Arial"/>
          <w:szCs w:val="22"/>
        </w:rPr>
        <w:t>»</w:t>
      </w:r>
      <w:r w:rsidRPr="005204CD">
        <w:rPr>
          <w:rFonts w:cs="Arial"/>
          <w:szCs w:val="22"/>
        </w:rPr>
        <w:t>__</w:t>
      </w:r>
      <w:r w:rsidR="00A00B28">
        <w:rPr>
          <w:rFonts w:cs="Arial"/>
          <w:szCs w:val="22"/>
        </w:rPr>
        <w:t xml:space="preserve">_____________ _______ г. </w:t>
      </w:r>
    </w:p>
    <w:p w:rsidR="009131BF" w:rsidRPr="005204CD" w:rsidRDefault="00A00B28" w:rsidP="00A00B28">
      <w:pPr>
        <w:spacing w:after="1" w:line="200" w:lineRule="atLeast"/>
        <w:ind w:firstLine="0"/>
        <w:rPr>
          <w:rFonts w:cs="Arial"/>
          <w:szCs w:val="22"/>
        </w:rPr>
      </w:pPr>
      <w:r>
        <w:rPr>
          <w:rFonts w:cs="Arial"/>
          <w:szCs w:val="22"/>
        </w:rPr>
        <w:t>_________________</w:t>
      </w:r>
      <w:r w:rsidR="009131BF" w:rsidRPr="005204CD">
        <w:rPr>
          <w:rFonts w:cs="Arial"/>
          <w:szCs w:val="22"/>
        </w:rPr>
        <w:t>_________</w:t>
      </w:r>
      <w:r>
        <w:rPr>
          <w:rFonts w:cs="Arial"/>
          <w:szCs w:val="22"/>
        </w:rPr>
        <w:t>______________________</w:t>
      </w:r>
      <w:r w:rsidR="009131BF" w:rsidRPr="005204CD">
        <w:rPr>
          <w:rFonts w:cs="Arial"/>
          <w:szCs w:val="22"/>
        </w:rPr>
        <w:t>_____</w:t>
      </w:r>
      <w:r>
        <w:rPr>
          <w:rFonts w:cs="Arial"/>
          <w:szCs w:val="22"/>
        </w:rPr>
        <w:t>________________</w:t>
      </w:r>
      <w:r w:rsidR="009131BF" w:rsidRPr="005204CD">
        <w:rPr>
          <w:rFonts w:cs="Arial"/>
          <w:szCs w:val="22"/>
        </w:rPr>
        <w:t>____.</w:t>
      </w:r>
    </w:p>
    <w:p w:rsidR="009131BF" w:rsidRPr="006254EC" w:rsidRDefault="009131BF" w:rsidP="009131BF">
      <w:pPr>
        <w:spacing w:after="1" w:line="200" w:lineRule="atLeast"/>
        <w:jc w:val="center"/>
        <w:rPr>
          <w:rFonts w:cs="Arial"/>
          <w:sz w:val="20"/>
          <w:szCs w:val="20"/>
        </w:rPr>
      </w:pPr>
      <w:r w:rsidRPr="006254EC">
        <w:rPr>
          <w:rFonts w:cs="Arial"/>
          <w:sz w:val="20"/>
          <w:szCs w:val="20"/>
        </w:rPr>
        <w:lastRenderedPageBreak/>
        <w:t>(наименование органа местного самоуправления)</w:t>
      </w:r>
    </w:p>
    <w:p w:rsidR="00440D0E" w:rsidRPr="005204CD" w:rsidRDefault="00440D0E" w:rsidP="00440D0E">
      <w:pPr>
        <w:spacing w:after="1" w:line="200" w:lineRule="atLeast"/>
        <w:rPr>
          <w:rFonts w:cs="Arial"/>
          <w:szCs w:val="22"/>
        </w:rPr>
      </w:pPr>
      <w:r w:rsidRPr="005204CD">
        <w:rPr>
          <w:rFonts w:cs="Arial"/>
          <w:szCs w:val="22"/>
        </w:rPr>
        <w:t>Документы, являющиеся результатом предоставления муниципальной услуги, прошу выдать (направить):</w:t>
      </w:r>
    </w:p>
    <w:p w:rsidR="00440D0E" w:rsidRPr="005204CD" w:rsidRDefault="00440D0E" w:rsidP="00440D0E">
      <w:pPr>
        <w:spacing w:after="1" w:line="200" w:lineRule="atLeast"/>
        <w:rPr>
          <w:rFonts w:cs="Arial"/>
          <w:szCs w:val="22"/>
        </w:rPr>
      </w:pPr>
      <w:r w:rsidRPr="005204CD">
        <w:rPr>
          <w:rFonts w:cs="Arial"/>
          <w:szCs w:val="22"/>
        </w:rPr>
        <w:t>нарочно в МФЦ</w:t>
      </w:r>
    </w:p>
    <w:p w:rsidR="00440D0E" w:rsidRPr="005204CD" w:rsidRDefault="00C22D1F" w:rsidP="00440D0E">
      <w:pPr>
        <w:spacing w:after="1" w:line="200" w:lineRule="atLeast"/>
        <w:rPr>
          <w:rFonts w:cs="Arial"/>
          <w:szCs w:val="22"/>
        </w:rPr>
      </w:pPr>
      <w:r w:rsidRPr="005204CD">
        <w:rPr>
          <w:rFonts w:cs="Arial"/>
          <w:szCs w:val="22"/>
        </w:rPr>
        <w:t>нарочно в о</w:t>
      </w:r>
      <w:r w:rsidR="00440D0E" w:rsidRPr="005204CD">
        <w:rPr>
          <w:rFonts w:cs="Arial"/>
          <w:szCs w:val="22"/>
        </w:rPr>
        <w:t xml:space="preserve">тделе архитектуры и градостроительства </w:t>
      </w:r>
    </w:p>
    <w:p w:rsidR="00440D0E" w:rsidRPr="005204CD" w:rsidRDefault="00440D0E" w:rsidP="00440D0E">
      <w:pPr>
        <w:spacing w:after="1" w:line="200" w:lineRule="atLeast"/>
        <w:rPr>
          <w:rFonts w:cs="Arial"/>
          <w:szCs w:val="22"/>
        </w:rPr>
      </w:pPr>
      <w:r w:rsidRPr="005204CD">
        <w:rPr>
          <w:rFonts w:cs="Arial"/>
          <w:szCs w:val="22"/>
        </w:rPr>
        <w:t xml:space="preserve">посредством почтовой связи </w:t>
      </w:r>
    </w:p>
    <w:p w:rsidR="005204CD" w:rsidRPr="005204CD" w:rsidRDefault="00440D0E" w:rsidP="00440D0E">
      <w:pPr>
        <w:spacing w:after="1" w:line="200" w:lineRule="atLeast"/>
        <w:rPr>
          <w:rFonts w:cs="Arial"/>
          <w:szCs w:val="22"/>
        </w:rPr>
      </w:pPr>
      <w:r w:rsidRPr="005204CD">
        <w:rPr>
          <w:rFonts w:cs="Arial"/>
          <w:szCs w:val="22"/>
        </w:rPr>
        <w:t xml:space="preserve">посредством Единого </w:t>
      </w:r>
      <w:r w:rsidR="007B0248">
        <w:rPr>
          <w:rFonts w:cs="Arial"/>
          <w:szCs w:val="22"/>
        </w:rPr>
        <w:t>портала</w:t>
      </w:r>
    </w:p>
    <w:p w:rsidR="005204CD" w:rsidRPr="005204CD" w:rsidRDefault="009131BF" w:rsidP="009131BF">
      <w:pPr>
        <w:spacing w:after="1" w:line="200" w:lineRule="atLeast"/>
        <w:rPr>
          <w:rFonts w:cs="Arial"/>
          <w:szCs w:val="22"/>
        </w:rPr>
      </w:pPr>
      <w:r w:rsidRPr="005204CD">
        <w:rPr>
          <w:rFonts w:cs="Arial"/>
          <w:szCs w:val="22"/>
        </w:rPr>
        <w:t>Приложение:</w:t>
      </w:r>
    </w:p>
    <w:p w:rsidR="009131BF" w:rsidRPr="005204CD" w:rsidRDefault="009131BF" w:rsidP="009131BF">
      <w:pPr>
        <w:spacing w:after="1" w:line="200" w:lineRule="atLeast"/>
        <w:rPr>
          <w:rFonts w:cs="Arial"/>
          <w:szCs w:val="22"/>
        </w:rPr>
      </w:pPr>
      <w:r w:rsidRPr="005204CD">
        <w:rPr>
          <w:rFonts w:cs="Arial"/>
          <w:szCs w:val="22"/>
        </w:rPr>
        <w:t xml:space="preserve">1. Доверенность представителя от </w:t>
      </w:r>
      <w:r w:rsidR="005204CD" w:rsidRPr="005204CD">
        <w:rPr>
          <w:rFonts w:cs="Arial"/>
          <w:szCs w:val="22"/>
        </w:rPr>
        <w:t>«</w:t>
      </w:r>
      <w:r w:rsidRPr="005204CD">
        <w:rPr>
          <w:rFonts w:cs="Arial"/>
          <w:szCs w:val="22"/>
        </w:rPr>
        <w:t>__</w:t>
      </w:r>
      <w:proofErr w:type="gramStart"/>
      <w:r w:rsidRPr="005204CD">
        <w:rPr>
          <w:rFonts w:cs="Arial"/>
          <w:szCs w:val="22"/>
        </w:rPr>
        <w:t>_</w:t>
      </w:r>
      <w:r w:rsidR="005204CD" w:rsidRPr="005204CD">
        <w:rPr>
          <w:rFonts w:cs="Arial"/>
          <w:szCs w:val="22"/>
        </w:rPr>
        <w:t>»</w:t>
      </w:r>
      <w:r w:rsidRPr="005204CD">
        <w:rPr>
          <w:rFonts w:cs="Arial"/>
          <w:szCs w:val="22"/>
        </w:rPr>
        <w:t>_</w:t>
      </w:r>
      <w:proofErr w:type="gramEnd"/>
      <w:r w:rsidRPr="005204CD">
        <w:rPr>
          <w:rFonts w:cs="Arial"/>
          <w:szCs w:val="22"/>
        </w:rPr>
        <w:t>_________ ____ г.</w:t>
      </w:r>
      <w:r w:rsidR="005204CD" w:rsidRPr="005204CD">
        <w:rPr>
          <w:rFonts w:cs="Arial"/>
          <w:szCs w:val="22"/>
        </w:rPr>
        <w:t xml:space="preserve"> № </w:t>
      </w:r>
      <w:r w:rsidRPr="005204CD">
        <w:rPr>
          <w:rFonts w:cs="Arial"/>
          <w:szCs w:val="22"/>
        </w:rPr>
        <w:t>______ (если уведомление подписывается представителем владельца рекламной конструкции).</w:t>
      </w:r>
    </w:p>
    <w:p w:rsidR="005204CD" w:rsidRPr="005204CD" w:rsidRDefault="005204CD" w:rsidP="009131BF">
      <w:pPr>
        <w:spacing w:after="1" w:line="200" w:lineRule="atLeast"/>
        <w:rPr>
          <w:rFonts w:cs="Arial"/>
          <w:szCs w:val="22"/>
        </w:rPr>
      </w:pPr>
    </w:p>
    <w:p w:rsidR="009131BF" w:rsidRPr="005204CD" w:rsidRDefault="005204CD" w:rsidP="009131BF">
      <w:pPr>
        <w:spacing w:after="1" w:line="200" w:lineRule="atLeast"/>
        <w:rPr>
          <w:rFonts w:cs="Arial"/>
          <w:szCs w:val="22"/>
        </w:rPr>
      </w:pPr>
      <w:r w:rsidRPr="005204CD">
        <w:rPr>
          <w:rFonts w:cs="Arial"/>
          <w:szCs w:val="22"/>
        </w:rPr>
        <w:t>«</w:t>
      </w:r>
      <w:r w:rsidR="009131BF" w:rsidRPr="005204CD">
        <w:rPr>
          <w:rFonts w:cs="Arial"/>
          <w:szCs w:val="22"/>
        </w:rPr>
        <w:t>_____</w:t>
      </w:r>
      <w:proofErr w:type="gramStart"/>
      <w:r w:rsidR="009131BF" w:rsidRPr="005204CD">
        <w:rPr>
          <w:rFonts w:cs="Arial"/>
          <w:szCs w:val="22"/>
        </w:rPr>
        <w:t>_</w:t>
      </w:r>
      <w:r w:rsidRPr="005204CD">
        <w:rPr>
          <w:rFonts w:cs="Arial"/>
          <w:szCs w:val="22"/>
        </w:rPr>
        <w:t>»</w:t>
      </w:r>
      <w:r w:rsidR="009131BF" w:rsidRPr="005204CD">
        <w:rPr>
          <w:rFonts w:cs="Arial"/>
          <w:szCs w:val="22"/>
        </w:rPr>
        <w:t>_</w:t>
      </w:r>
      <w:proofErr w:type="gramEnd"/>
      <w:r w:rsidR="009131BF" w:rsidRPr="005204CD">
        <w:rPr>
          <w:rFonts w:cs="Arial"/>
          <w:szCs w:val="22"/>
        </w:rPr>
        <w:t>______________ _______ г.</w:t>
      </w:r>
    </w:p>
    <w:p w:rsidR="005204CD" w:rsidRPr="005204CD" w:rsidRDefault="005204CD" w:rsidP="009131BF">
      <w:pPr>
        <w:spacing w:after="1" w:line="200" w:lineRule="atLeast"/>
        <w:rPr>
          <w:rFonts w:cs="Arial"/>
          <w:szCs w:val="22"/>
        </w:rPr>
      </w:pPr>
    </w:p>
    <w:p w:rsidR="009131BF" w:rsidRPr="005204CD" w:rsidRDefault="009131BF" w:rsidP="009131BF">
      <w:pPr>
        <w:spacing w:after="1" w:line="200" w:lineRule="atLeast"/>
        <w:rPr>
          <w:rFonts w:cs="Arial"/>
          <w:szCs w:val="22"/>
        </w:rPr>
      </w:pPr>
      <w:r w:rsidRPr="005204CD">
        <w:rPr>
          <w:rFonts w:cs="Arial"/>
          <w:szCs w:val="22"/>
        </w:rPr>
        <w:t>Владелец рекламной конструкции (представитель):</w:t>
      </w:r>
    </w:p>
    <w:p w:rsidR="005204CD" w:rsidRPr="005204CD" w:rsidRDefault="005204CD" w:rsidP="009131BF">
      <w:pPr>
        <w:spacing w:after="1" w:line="200" w:lineRule="atLeast"/>
        <w:rPr>
          <w:rFonts w:cs="Arial"/>
          <w:szCs w:val="22"/>
        </w:rPr>
      </w:pPr>
    </w:p>
    <w:p w:rsidR="005204CD" w:rsidRPr="005204CD" w:rsidRDefault="009131BF" w:rsidP="009131BF">
      <w:pPr>
        <w:spacing w:after="1" w:line="200" w:lineRule="atLeast"/>
        <w:rPr>
          <w:rFonts w:cs="Arial"/>
          <w:szCs w:val="22"/>
        </w:rPr>
      </w:pPr>
      <w:r w:rsidRPr="005204CD">
        <w:rPr>
          <w:rFonts w:cs="Arial"/>
          <w:szCs w:val="22"/>
        </w:rPr>
        <w:t>_______________/______________________</w:t>
      </w:r>
    </w:p>
    <w:p w:rsidR="009131BF" w:rsidRPr="006254EC" w:rsidRDefault="009131BF" w:rsidP="006254EC">
      <w:pPr>
        <w:tabs>
          <w:tab w:val="center" w:pos="3969"/>
        </w:tabs>
        <w:spacing w:after="1" w:line="200" w:lineRule="atLeast"/>
        <w:ind w:left="426" w:firstLine="425"/>
        <w:rPr>
          <w:rFonts w:cs="Arial"/>
          <w:sz w:val="20"/>
          <w:szCs w:val="20"/>
        </w:rPr>
      </w:pPr>
      <w:r w:rsidRPr="006254EC">
        <w:rPr>
          <w:rFonts w:cs="Arial"/>
          <w:sz w:val="20"/>
          <w:szCs w:val="20"/>
        </w:rPr>
        <w:t>(подпись)</w:t>
      </w:r>
      <w:r w:rsidR="005204CD" w:rsidRPr="006254EC">
        <w:rPr>
          <w:rFonts w:cs="Arial"/>
          <w:sz w:val="20"/>
          <w:szCs w:val="20"/>
        </w:rPr>
        <w:t xml:space="preserve"> </w:t>
      </w:r>
      <w:r w:rsidR="006254EC">
        <w:rPr>
          <w:rFonts w:cs="Arial"/>
          <w:sz w:val="20"/>
          <w:szCs w:val="20"/>
        </w:rPr>
        <w:tab/>
      </w:r>
      <w:r w:rsidRPr="006254EC">
        <w:rPr>
          <w:rFonts w:cs="Arial"/>
          <w:sz w:val="20"/>
          <w:szCs w:val="20"/>
        </w:rPr>
        <w:t>(Ф.И.О.)</w:t>
      </w:r>
    </w:p>
    <w:p w:rsidR="005204CD" w:rsidRDefault="005204CD" w:rsidP="009131BF">
      <w:pPr>
        <w:spacing w:after="1" w:line="200" w:lineRule="atLeast"/>
        <w:rPr>
          <w:rFonts w:cs="Arial"/>
          <w:szCs w:val="22"/>
        </w:rPr>
      </w:pPr>
    </w:p>
    <w:p w:rsidR="005204CD" w:rsidRPr="005204CD" w:rsidRDefault="005204CD" w:rsidP="005204CD">
      <w:pPr>
        <w:pStyle w:val="1"/>
        <w:jc w:val="right"/>
      </w:pPr>
      <w:r>
        <w:br w:type="page"/>
      </w:r>
    </w:p>
    <w:p w:rsidR="00235EB2" w:rsidRPr="005204CD" w:rsidRDefault="00235EB2" w:rsidP="005204CD">
      <w:pPr>
        <w:pStyle w:val="1"/>
        <w:jc w:val="right"/>
      </w:pPr>
    </w:p>
    <w:p w:rsidR="005204CD" w:rsidRPr="005204CD" w:rsidRDefault="00440D0E" w:rsidP="005204CD">
      <w:pPr>
        <w:pStyle w:val="1"/>
        <w:jc w:val="right"/>
      </w:pPr>
      <w:r w:rsidRPr="005204CD">
        <w:t>П</w:t>
      </w:r>
      <w:r w:rsidR="009131BF" w:rsidRPr="005204CD">
        <w:t>риложение 3</w:t>
      </w:r>
    </w:p>
    <w:p w:rsidR="009131BF" w:rsidRPr="005204CD" w:rsidRDefault="005204CD" w:rsidP="005204CD">
      <w:pPr>
        <w:pStyle w:val="1"/>
        <w:jc w:val="right"/>
      </w:pPr>
      <w:r>
        <w:t>к административному регламенту</w:t>
      </w:r>
    </w:p>
    <w:p w:rsidR="009131BF" w:rsidRPr="005204CD" w:rsidRDefault="009131BF" w:rsidP="005204CD">
      <w:pPr>
        <w:pStyle w:val="1"/>
        <w:jc w:val="right"/>
      </w:pPr>
      <w:r w:rsidRPr="005204CD">
        <w:t>предоставления муниципальной услуги</w:t>
      </w:r>
    </w:p>
    <w:p w:rsidR="00B53B0C" w:rsidRDefault="005204CD" w:rsidP="00B53B0C">
      <w:pPr>
        <w:pStyle w:val="1"/>
        <w:jc w:val="right"/>
      </w:pPr>
      <w:r w:rsidRPr="005204CD">
        <w:t>«</w:t>
      </w:r>
      <w:r w:rsidR="00B53B0C">
        <w:t xml:space="preserve">Выдача разрешения на установку </w:t>
      </w:r>
    </w:p>
    <w:p w:rsidR="00B53B0C" w:rsidRDefault="00B53B0C" w:rsidP="00B53B0C">
      <w:pPr>
        <w:pStyle w:val="1"/>
        <w:jc w:val="right"/>
      </w:pPr>
      <w:r>
        <w:t>и эксплуатацию рекламных конструкций</w:t>
      </w:r>
    </w:p>
    <w:p w:rsidR="00B53B0C" w:rsidRDefault="00B53B0C" w:rsidP="00B53B0C">
      <w:pPr>
        <w:pStyle w:val="1"/>
        <w:jc w:val="right"/>
      </w:pPr>
      <w:r>
        <w:t xml:space="preserve"> на территории Березовского района, </w:t>
      </w:r>
    </w:p>
    <w:p w:rsidR="005204CD" w:rsidRPr="005204CD" w:rsidRDefault="00B53B0C" w:rsidP="00B53B0C">
      <w:pPr>
        <w:pStyle w:val="1"/>
        <w:jc w:val="right"/>
      </w:pPr>
      <w:r>
        <w:t>аннулирование такого разрешения</w:t>
      </w:r>
      <w:r w:rsidR="005204CD" w:rsidRPr="005204CD">
        <w:t>»</w:t>
      </w:r>
    </w:p>
    <w:p w:rsidR="005204CD" w:rsidRDefault="005204CD" w:rsidP="005204CD">
      <w:pPr>
        <w:pStyle w:val="1"/>
        <w:jc w:val="right"/>
      </w:pPr>
    </w:p>
    <w:p w:rsidR="005204CD" w:rsidRPr="005204CD" w:rsidRDefault="005204CD" w:rsidP="005204CD">
      <w:pPr>
        <w:pStyle w:val="1"/>
        <w:jc w:val="right"/>
      </w:pPr>
    </w:p>
    <w:p w:rsidR="009131BF" w:rsidRPr="005204CD" w:rsidRDefault="009131BF" w:rsidP="005204CD">
      <w:pPr>
        <w:pStyle w:val="2"/>
      </w:pPr>
      <w:r w:rsidRPr="005204CD">
        <w:t>Разрешение</w:t>
      </w:r>
    </w:p>
    <w:p w:rsidR="009131BF" w:rsidRPr="005204CD" w:rsidRDefault="009131BF" w:rsidP="005204CD">
      <w:pPr>
        <w:pStyle w:val="2"/>
      </w:pPr>
      <w:r w:rsidRPr="005204CD">
        <w:t>на установку и эксплуатацию рекламной конструкции</w:t>
      </w:r>
    </w:p>
    <w:p w:rsidR="009131BF" w:rsidRPr="005204CD" w:rsidRDefault="009131BF" w:rsidP="005204CD">
      <w:pPr>
        <w:pStyle w:val="2"/>
      </w:pPr>
      <w:r w:rsidRPr="005204CD">
        <w:t>на территории Березовского района</w:t>
      </w:r>
    </w:p>
    <w:p w:rsidR="005204CD" w:rsidRPr="005204CD" w:rsidRDefault="005204CD" w:rsidP="009131BF">
      <w:pPr>
        <w:ind w:left="-567" w:right="-4"/>
        <w:jc w:val="center"/>
        <w:rPr>
          <w:rFonts w:cs="Arial"/>
        </w:rPr>
      </w:pPr>
    </w:p>
    <w:p w:rsidR="009131BF" w:rsidRPr="005204CD" w:rsidRDefault="005204CD" w:rsidP="00EB3D0C">
      <w:pPr>
        <w:tabs>
          <w:tab w:val="center" w:pos="7371"/>
          <w:tab w:val="center" w:pos="7797"/>
          <w:tab w:val="center" w:pos="8505"/>
          <w:tab w:val="center" w:pos="9072"/>
          <w:tab w:val="center" w:pos="9639"/>
        </w:tabs>
        <w:ind w:left="-567" w:right="-4"/>
        <w:rPr>
          <w:rFonts w:cs="Arial"/>
        </w:rPr>
      </w:pPr>
      <w:r w:rsidRPr="005204CD">
        <w:rPr>
          <w:rFonts w:cs="Arial"/>
        </w:rPr>
        <w:t xml:space="preserve">№ </w:t>
      </w:r>
      <w:r w:rsidR="009131BF" w:rsidRPr="005204CD">
        <w:rPr>
          <w:rFonts w:cs="Arial"/>
        </w:rPr>
        <w:t>____</w:t>
      </w:r>
      <w:r w:rsidR="00EB3D0C">
        <w:rPr>
          <w:rFonts w:cs="Arial"/>
        </w:rPr>
        <w:tab/>
      </w:r>
      <w:r w:rsidR="009131BF" w:rsidRPr="005204CD">
        <w:rPr>
          <w:rFonts w:cs="Arial"/>
        </w:rPr>
        <w:t xml:space="preserve">от </w:t>
      </w:r>
      <w:r w:rsidRPr="005204CD">
        <w:rPr>
          <w:rFonts w:cs="Arial"/>
        </w:rPr>
        <w:t>«</w:t>
      </w:r>
      <w:r w:rsidR="009131BF" w:rsidRPr="005204CD">
        <w:rPr>
          <w:rFonts w:cs="Arial"/>
        </w:rPr>
        <w:t>___</w:t>
      </w:r>
      <w:r w:rsidRPr="005204CD">
        <w:rPr>
          <w:rFonts w:cs="Arial"/>
        </w:rPr>
        <w:t>»</w:t>
      </w:r>
      <w:r w:rsidR="009131BF" w:rsidRPr="005204CD">
        <w:rPr>
          <w:rFonts w:cs="Arial"/>
        </w:rPr>
        <w:t xml:space="preserve"> ___</w:t>
      </w:r>
      <w:r w:rsidR="00EB3D0C">
        <w:rPr>
          <w:rFonts w:cs="Arial"/>
        </w:rPr>
        <w:t>_</w:t>
      </w:r>
      <w:r w:rsidR="009131BF" w:rsidRPr="005204CD">
        <w:rPr>
          <w:rFonts w:cs="Arial"/>
        </w:rPr>
        <w:t>______ 20__</w:t>
      </w:r>
      <w:r w:rsidR="00EB3D0C">
        <w:rPr>
          <w:rFonts w:cs="Arial"/>
        </w:rPr>
        <w:t>__</w:t>
      </w:r>
      <w:r w:rsidR="009131BF" w:rsidRPr="005204CD">
        <w:rPr>
          <w:rFonts w:cs="Arial"/>
        </w:rPr>
        <w:t xml:space="preserve"> года</w:t>
      </w:r>
    </w:p>
    <w:p w:rsidR="009131BF" w:rsidRPr="005204CD" w:rsidRDefault="009131BF" w:rsidP="009131BF">
      <w:pPr>
        <w:ind w:left="-567" w:right="-4"/>
        <w:jc w:val="center"/>
        <w:rPr>
          <w:rFonts w:cs="Arial"/>
        </w:rPr>
      </w:pPr>
    </w:p>
    <w:p w:rsidR="009131BF" w:rsidRPr="005204CD" w:rsidRDefault="009131BF" w:rsidP="009131BF">
      <w:pPr>
        <w:ind w:left="-567" w:right="-4"/>
        <w:rPr>
          <w:rFonts w:cs="Arial"/>
        </w:rPr>
      </w:pPr>
      <w:r w:rsidRPr="005204CD">
        <w:rPr>
          <w:rFonts w:cs="Arial"/>
        </w:rPr>
        <w:t>__________________________________________________</w:t>
      </w:r>
      <w:r w:rsidR="005204CD">
        <w:rPr>
          <w:rFonts w:cs="Arial"/>
        </w:rPr>
        <w:t>________________________</w:t>
      </w:r>
    </w:p>
    <w:p w:rsidR="009131BF" w:rsidRPr="006254EC" w:rsidRDefault="009131BF" w:rsidP="00C818C0">
      <w:pPr>
        <w:ind w:left="-567" w:right="-4"/>
        <w:jc w:val="center"/>
        <w:rPr>
          <w:rFonts w:cs="Arial"/>
          <w:sz w:val="20"/>
          <w:szCs w:val="20"/>
        </w:rPr>
      </w:pPr>
      <w:r w:rsidRPr="006254EC">
        <w:rPr>
          <w:rFonts w:cs="Arial"/>
          <w:sz w:val="20"/>
          <w:szCs w:val="20"/>
        </w:rPr>
        <w:t>(полное наименование заявителя)</w:t>
      </w:r>
    </w:p>
    <w:p w:rsidR="009131BF" w:rsidRPr="005204CD" w:rsidRDefault="009131BF" w:rsidP="009131BF">
      <w:pPr>
        <w:ind w:left="-567" w:right="-4"/>
        <w:rPr>
          <w:rFonts w:cs="Arial"/>
        </w:rPr>
      </w:pPr>
      <w:r w:rsidRPr="005204CD">
        <w:rPr>
          <w:rFonts w:cs="Arial"/>
        </w:rPr>
        <w:t>_________________</w:t>
      </w:r>
      <w:r w:rsidR="005204CD">
        <w:rPr>
          <w:rFonts w:cs="Arial"/>
        </w:rPr>
        <w:t>_________________________________________________________</w:t>
      </w:r>
    </w:p>
    <w:p w:rsidR="009131BF" w:rsidRPr="006254EC" w:rsidRDefault="009131BF" w:rsidP="005204CD">
      <w:pPr>
        <w:ind w:right="-4" w:firstLine="0"/>
        <w:jc w:val="center"/>
        <w:rPr>
          <w:rFonts w:cs="Arial"/>
          <w:sz w:val="20"/>
          <w:szCs w:val="20"/>
        </w:rPr>
      </w:pPr>
      <w:r w:rsidRPr="006254EC">
        <w:rPr>
          <w:rFonts w:cs="Arial"/>
          <w:sz w:val="20"/>
          <w:szCs w:val="20"/>
        </w:rPr>
        <w:t>(место установки рекламной конструкции)</w:t>
      </w:r>
    </w:p>
    <w:p w:rsidR="009131BF" w:rsidRPr="005204CD" w:rsidRDefault="009131BF" w:rsidP="009131BF">
      <w:pPr>
        <w:ind w:left="-567" w:right="-4"/>
        <w:rPr>
          <w:rFonts w:cs="Arial"/>
        </w:rPr>
      </w:pPr>
      <w:r w:rsidRPr="005204CD">
        <w:rPr>
          <w:rFonts w:cs="Arial"/>
        </w:rPr>
        <w:t>____</w:t>
      </w:r>
      <w:r w:rsidR="005204CD">
        <w:rPr>
          <w:rFonts w:cs="Arial"/>
        </w:rPr>
        <w:t>____________________________</w:t>
      </w:r>
      <w:r w:rsidRPr="005204CD">
        <w:rPr>
          <w:rFonts w:cs="Arial"/>
        </w:rPr>
        <w:t>__________________________________________</w:t>
      </w:r>
    </w:p>
    <w:p w:rsidR="009131BF" w:rsidRPr="006254EC" w:rsidRDefault="009131BF" w:rsidP="00C818C0">
      <w:pPr>
        <w:ind w:left="-567" w:right="-4"/>
        <w:jc w:val="center"/>
        <w:rPr>
          <w:rFonts w:cs="Arial"/>
          <w:sz w:val="20"/>
          <w:szCs w:val="20"/>
        </w:rPr>
      </w:pPr>
      <w:r w:rsidRPr="006254EC">
        <w:rPr>
          <w:rFonts w:cs="Arial"/>
          <w:sz w:val="20"/>
          <w:szCs w:val="20"/>
        </w:rPr>
        <w:t>(тип рекламной конструкции и площадь рекламного поля)</w:t>
      </w:r>
    </w:p>
    <w:p w:rsidR="009131BF" w:rsidRPr="005204CD" w:rsidRDefault="009131BF" w:rsidP="009131BF">
      <w:pPr>
        <w:ind w:left="-567" w:right="-4"/>
        <w:rPr>
          <w:rFonts w:cs="Arial"/>
        </w:rPr>
      </w:pPr>
      <w:r w:rsidRPr="005204CD">
        <w:rPr>
          <w:rFonts w:cs="Arial"/>
        </w:rPr>
        <w:t>_________________</w:t>
      </w:r>
      <w:r w:rsidR="005204CD">
        <w:rPr>
          <w:rFonts w:cs="Arial"/>
        </w:rPr>
        <w:t>________________________</w:t>
      </w:r>
      <w:r w:rsidRPr="005204CD">
        <w:rPr>
          <w:rFonts w:cs="Arial"/>
        </w:rPr>
        <w:t>_________________________________</w:t>
      </w:r>
    </w:p>
    <w:p w:rsidR="009131BF" w:rsidRPr="006254EC" w:rsidRDefault="009131BF" w:rsidP="00C818C0">
      <w:pPr>
        <w:ind w:left="-567" w:right="-4"/>
        <w:jc w:val="center"/>
        <w:rPr>
          <w:rFonts w:cs="Arial"/>
          <w:sz w:val="20"/>
          <w:szCs w:val="20"/>
        </w:rPr>
      </w:pPr>
      <w:r w:rsidRPr="006254EC">
        <w:rPr>
          <w:rFonts w:cs="Arial"/>
          <w:sz w:val="20"/>
          <w:szCs w:val="20"/>
        </w:rPr>
        <w:t>(собственник земельного участка, здания или иного недвижимого имущества,</w:t>
      </w:r>
      <w:r w:rsidR="005204CD" w:rsidRPr="006254EC">
        <w:rPr>
          <w:rFonts w:cs="Arial"/>
          <w:sz w:val="20"/>
          <w:szCs w:val="20"/>
        </w:rPr>
        <w:t xml:space="preserve"> </w:t>
      </w:r>
      <w:r w:rsidRPr="006254EC">
        <w:rPr>
          <w:rFonts w:cs="Arial"/>
          <w:sz w:val="20"/>
          <w:szCs w:val="20"/>
        </w:rPr>
        <w:t>к которому присоединена рекламная конструкция)</w:t>
      </w:r>
    </w:p>
    <w:p w:rsidR="009131BF" w:rsidRPr="005204CD" w:rsidRDefault="009131BF" w:rsidP="009131BF">
      <w:pPr>
        <w:ind w:left="-567" w:right="-4"/>
        <w:rPr>
          <w:rFonts w:cs="Arial"/>
        </w:rPr>
      </w:pPr>
    </w:p>
    <w:p w:rsidR="009131BF" w:rsidRPr="005204CD" w:rsidRDefault="009131BF" w:rsidP="009131BF">
      <w:pPr>
        <w:ind w:left="-567" w:right="-4"/>
        <w:rPr>
          <w:rFonts w:cs="Arial"/>
        </w:rPr>
      </w:pPr>
      <w:r w:rsidRPr="005204CD">
        <w:rPr>
          <w:rFonts w:cs="Arial"/>
        </w:rPr>
        <w:t xml:space="preserve">Срок действия разрешения с </w:t>
      </w:r>
      <w:r w:rsidR="005204CD" w:rsidRPr="005204CD">
        <w:rPr>
          <w:rFonts w:cs="Arial"/>
        </w:rPr>
        <w:t>«</w:t>
      </w:r>
      <w:r w:rsidRPr="005204CD">
        <w:rPr>
          <w:rFonts w:cs="Arial"/>
        </w:rPr>
        <w:t>___</w:t>
      </w:r>
      <w:r w:rsidR="005204CD" w:rsidRPr="005204CD">
        <w:rPr>
          <w:rFonts w:cs="Arial"/>
        </w:rPr>
        <w:t>»</w:t>
      </w:r>
      <w:r w:rsidRPr="005204CD">
        <w:rPr>
          <w:rFonts w:cs="Arial"/>
        </w:rPr>
        <w:t xml:space="preserve"> _________ 20__ года</w:t>
      </w:r>
      <w:r w:rsidR="005204CD" w:rsidRPr="005204CD">
        <w:rPr>
          <w:rFonts w:cs="Arial"/>
        </w:rPr>
        <w:t xml:space="preserve"> </w:t>
      </w:r>
      <w:r w:rsidRPr="005204CD">
        <w:rPr>
          <w:rFonts w:cs="Arial"/>
        </w:rPr>
        <w:t xml:space="preserve">по </w:t>
      </w:r>
      <w:r w:rsidR="005204CD" w:rsidRPr="005204CD">
        <w:rPr>
          <w:rFonts w:cs="Arial"/>
        </w:rPr>
        <w:t>«</w:t>
      </w:r>
      <w:r w:rsidRPr="005204CD">
        <w:rPr>
          <w:rFonts w:cs="Arial"/>
        </w:rPr>
        <w:t>___</w:t>
      </w:r>
      <w:r w:rsidR="005204CD" w:rsidRPr="005204CD">
        <w:rPr>
          <w:rFonts w:cs="Arial"/>
        </w:rPr>
        <w:t>»</w:t>
      </w:r>
      <w:r w:rsidRPr="005204CD">
        <w:rPr>
          <w:rFonts w:cs="Arial"/>
        </w:rPr>
        <w:t xml:space="preserve"> _________ 20__ года</w:t>
      </w:r>
    </w:p>
    <w:p w:rsidR="009131BF" w:rsidRPr="005204CD" w:rsidRDefault="009131BF" w:rsidP="009131BF">
      <w:pPr>
        <w:ind w:left="-567" w:right="-4"/>
        <w:rPr>
          <w:rFonts w:cs="Arial"/>
        </w:rPr>
      </w:pPr>
    </w:p>
    <w:p w:rsidR="009131BF" w:rsidRPr="005204CD" w:rsidRDefault="00EB3D0C" w:rsidP="009131BF">
      <w:pPr>
        <w:ind w:left="-567" w:right="-4"/>
        <w:rPr>
          <w:rFonts w:cs="Arial"/>
        </w:rPr>
      </w:pPr>
      <w:r>
        <w:rPr>
          <w:rFonts w:cs="Arial"/>
        </w:rPr>
        <w:t xml:space="preserve">Основание: </w:t>
      </w:r>
      <w:r w:rsidR="009131BF" w:rsidRPr="005204CD">
        <w:rPr>
          <w:rFonts w:cs="Arial"/>
        </w:rPr>
        <w:t>_____________________________________</w:t>
      </w:r>
      <w:r>
        <w:rPr>
          <w:rFonts w:cs="Arial"/>
        </w:rPr>
        <w:t>_______</w:t>
      </w:r>
      <w:r w:rsidR="009131BF" w:rsidRPr="005204CD">
        <w:rPr>
          <w:rFonts w:cs="Arial"/>
        </w:rPr>
        <w:t>_______</w:t>
      </w:r>
      <w:r w:rsidR="0024352D">
        <w:rPr>
          <w:rFonts w:cs="Arial"/>
        </w:rPr>
        <w:t>______</w:t>
      </w:r>
      <w:r w:rsidR="009131BF" w:rsidRPr="005204CD">
        <w:rPr>
          <w:rFonts w:cs="Arial"/>
        </w:rPr>
        <w:t>_______</w:t>
      </w:r>
    </w:p>
    <w:p w:rsidR="009131BF" w:rsidRPr="006254EC" w:rsidRDefault="009131BF" w:rsidP="00C818C0">
      <w:pPr>
        <w:ind w:left="-567" w:right="-4"/>
        <w:jc w:val="center"/>
        <w:rPr>
          <w:rFonts w:cs="Arial"/>
          <w:sz w:val="20"/>
          <w:szCs w:val="20"/>
        </w:rPr>
      </w:pPr>
      <w:r w:rsidRPr="006254EC">
        <w:rPr>
          <w:rFonts w:cs="Arial"/>
          <w:sz w:val="20"/>
          <w:szCs w:val="20"/>
        </w:rPr>
        <w:t>(на отдельно стоящую рекламную конструкцию</w:t>
      </w:r>
      <w:r w:rsidR="005204CD" w:rsidRPr="006254EC">
        <w:rPr>
          <w:rFonts w:cs="Arial"/>
          <w:sz w:val="20"/>
          <w:szCs w:val="20"/>
        </w:rPr>
        <w:t>-</w:t>
      </w:r>
      <w:r w:rsidRPr="006254EC">
        <w:rPr>
          <w:rFonts w:cs="Arial"/>
          <w:sz w:val="20"/>
          <w:szCs w:val="20"/>
        </w:rPr>
        <w:t>сведения о документе по аренде земельного участка, договор с владельцем земельного участка)</w:t>
      </w:r>
    </w:p>
    <w:p w:rsidR="009131BF" w:rsidRPr="005204CD" w:rsidRDefault="009131BF" w:rsidP="009131BF">
      <w:pPr>
        <w:ind w:left="-567" w:right="-4"/>
        <w:rPr>
          <w:rFonts w:cs="Arial"/>
        </w:rPr>
      </w:pPr>
    </w:p>
    <w:p w:rsidR="009131BF" w:rsidRPr="005204CD" w:rsidRDefault="0024352D" w:rsidP="009131BF">
      <w:pPr>
        <w:ind w:left="-567" w:right="-4"/>
        <w:rPr>
          <w:rFonts w:cs="Arial"/>
        </w:rPr>
      </w:pPr>
      <w:r>
        <w:rPr>
          <w:rFonts w:cs="Arial"/>
        </w:rPr>
        <w:t>__________________</w:t>
      </w:r>
      <w:r w:rsidR="009131BF" w:rsidRPr="005204CD">
        <w:rPr>
          <w:rFonts w:cs="Arial"/>
        </w:rPr>
        <w:t>________________________________________________________</w:t>
      </w:r>
    </w:p>
    <w:p w:rsidR="005204CD" w:rsidRPr="006254EC" w:rsidRDefault="009131BF" w:rsidP="00C818C0">
      <w:pPr>
        <w:ind w:left="-567" w:right="-4"/>
        <w:jc w:val="center"/>
        <w:rPr>
          <w:rFonts w:cs="Arial"/>
          <w:sz w:val="20"/>
          <w:szCs w:val="20"/>
        </w:rPr>
      </w:pPr>
      <w:r w:rsidRPr="006254EC">
        <w:rPr>
          <w:rFonts w:cs="Arial"/>
          <w:sz w:val="20"/>
          <w:szCs w:val="20"/>
        </w:rPr>
        <w:t>(На рекламную конструкцию, размещенную на здании, сооружении</w:t>
      </w:r>
      <w:r w:rsidR="005204CD" w:rsidRPr="006254EC">
        <w:rPr>
          <w:rFonts w:cs="Arial"/>
          <w:sz w:val="20"/>
          <w:szCs w:val="20"/>
        </w:rPr>
        <w:t>-</w:t>
      </w:r>
      <w:r w:rsidRPr="006254EC">
        <w:rPr>
          <w:rFonts w:cs="Arial"/>
          <w:sz w:val="20"/>
          <w:szCs w:val="20"/>
        </w:rPr>
        <w:t>договор с владельцем здания, сооружения)</w:t>
      </w:r>
    </w:p>
    <w:p w:rsidR="005204CD" w:rsidRPr="006254EC" w:rsidRDefault="005204CD" w:rsidP="00C818C0">
      <w:pPr>
        <w:ind w:left="-567" w:right="-4"/>
        <w:jc w:val="center"/>
        <w:rPr>
          <w:rFonts w:cs="Arial"/>
          <w:sz w:val="20"/>
          <w:szCs w:val="20"/>
        </w:rPr>
      </w:pPr>
    </w:p>
    <w:p w:rsidR="009131BF" w:rsidRPr="005204CD" w:rsidRDefault="0024352D" w:rsidP="009131BF">
      <w:pPr>
        <w:ind w:left="-567" w:right="-4"/>
        <w:rPr>
          <w:rFonts w:cs="Arial"/>
        </w:rPr>
      </w:pPr>
      <w:r>
        <w:rPr>
          <w:rFonts w:cs="Arial"/>
        </w:rPr>
        <w:t>_______________</w:t>
      </w:r>
      <w:r w:rsidR="009131BF" w:rsidRPr="005204CD">
        <w:rPr>
          <w:rFonts w:cs="Arial"/>
        </w:rPr>
        <w:t>___________________________________________________________</w:t>
      </w:r>
    </w:p>
    <w:p w:rsidR="009131BF" w:rsidRPr="006254EC" w:rsidRDefault="009131BF" w:rsidP="00EB3D0C">
      <w:pPr>
        <w:tabs>
          <w:tab w:val="center" w:pos="3828"/>
          <w:tab w:val="center" w:pos="5529"/>
        </w:tabs>
        <w:ind w:left="-567" w:right="-4"/>
        <w:jc w:val="left"/>
        <w:rPr>
          <w:rFonts w:cs="Arial"/>
          <w:sz w:val="20"/>
          <w:szCs w:val="20"/>
        </w:rPr>
      </w:pPr>
      <w:r w:rsidRPr="006254EC">
        <w:rPr>
          <w:rFonts w:cs="Arial"/>
          <w:sz w:val="20"/>
          <w:szCs w:val="20"/>
        </w:rPr>
        <w:t>(Должность</w:t>
      </w:r>
      <w:r w:rsidR="005204CD" w:rsidRPr="006254EC">
        <w:rPr>
          <w:rFonts w:cs="Arial"/>
          <w:sz w:val="20"/>
          <w:szCs w:val="20"/>
        </w:rPr>
        <w:t xml:space="preserve"> </w:t>
      </w:r>
      <w:r w:rsidRPr="006254EC">
        <w:rPr>
          <w:rFonts w:cs="Arial"/>
          <w:sz w:val="20"/>
          <w:szCs w:val="20"/>
        </w:rPr>
        <w:t>осуществляющего</w:t>
      </w:r>
      <w:r w:rsidR="00EB3D0C" w:rsidRPr="006254EC">
        <w:rPr>
          <w:rFonts w:cs="Arial"/>
          <w:sz w:val="20"/>
          <w:szCs w:val="20"/>
        </w:rPr>
        <w:tab/>
      </w:r>
      <w:r w:rsidR="00EB3D0C" w:rsidRPr="006254EC">
        <w:rPr>
          <w:rFonts w:cs="Arial"/>
          <w:sz w:val="20"/>
          <w:szCs w:val="20"/>
        </w:rPr>
        <w:tab/>
      </w:r>
      <w:r w:rsidRPr="006254EC">
        <w:rPr>
          <w:rFonts w:cs="Arial"/>
          <w:sz w:val="20"/>
          <w:szCs w:val="20"/>
        </w:rPr>
        <w:t>(подпись)</w:t>
      </w:r>
      <w:r w:rsidR="00EB3D0C" w:rsidRPr="006254EC">
        <w:rPr>
          <w:rFonts w:cs="Arial"/>
          <w:sz w:val="20"/>
          <w:szCs w:val="20"/>
        </w:rPr>
        <w:tab/>
      </w:r>
      <w:r w:rsidR="00EB3D0C" w:rsidRPr="006254EC">
        <w:rPr>
          <w:rFonts w:cs="Arial"/>
          <w:sz w:val="20"/>
          <w:szCs w:val="20"/>
        </w:rPr>
        <w:tab/>
      </w:r>
      <w:r w:rsidR="00EB3D0C" w:rsidRPr="006254EC">
        <w:rPr>
          <w:rFonts w:cs="Arial"/>
          <w:sz w:val="20"/>
          <w:szCs w:val="20"/>
        </w:rPr>
        <w:tab/>
      </w:r>
      <w:r w:rsidR="00EB3D0C" w:rsidRPr="006254EC">
        <w:rPr>
          <w:rFonts w:cs="Arial"/>
          <w:sz w:val="20"/>
          <w:szCs w:val="20"/>
        </w:rPr>
        <w:tab/>
      </w:r>
      <w:r w:rsidRPr="006254EC">
        <w:rPr>
          <w:rFonts w:cs="Arial"/>
          <w:sz w:val="20"/>
          <w:szCs w:val="20"/>
        </w:rPr>
        <w:t>(Ф.И.О.)</w:t>
      </w:r>
    </w:p>
    <w:p w:rsidR="009131BF" w:rsidRPr="006254EC" w:rsidRDefault="009131BF" w:rsidP="00EB3D0C">
      <w:pPr>
        <w:ind w:left="-567" w:right="-4"/>
        <w:rPr>
          <w:rFonts w:cs="Arial"/>
          <w:sz w:val="20"/>
          <w:szCs w:val="20"/>
        </w:rPr>
      </w:pPr>
      <w:r w:rsidRPr="006254EC">
        <w:rPr>
          <w:rFonts w:cs="Arial"/>
          <w:sz w:val="20"/>
          <w:szCs w:val="20"/>
        </w:rPr>
        <w:t>выдачу разрешения на установку и</w:t>
      </w:r>
    </w:p>
    <w:p w:rsidR="005204CD" w:rsidRPr="006254EC" w:rsidRDefault="009131BF" w:rsidP="00EB3D0C">
      <w:pPr>
        <w:ind w:left="-567" w:right="-4"/>
        <w:rPr>
          <w:rFonts w:cs="Arial"/>
          <w:sz w:val="20"/>
          <w:szCs w:val="20"/>
        </w:rPr>
      </w:pPr>
      <w:r w:rsidRPr="006254EC">
        <w:rPr>
          <w:rFonts w:cs="Arial"/>
          <w:sz w:val="20"/>
          <w:szCs w:val="20"/>
        </w:rPr>
        <w:t>эксплуатацию рекламной конструкции)</w:t>
      </w:r>
    </w:p>
    <w:p w:rsidR="005204CD" w:rsidRDefault="005204CD" w:rsidP="009131BF">
      <w:pPr>
        <w:ind w:left="-567" w:right="-4"/>
        <w:rPr>
          <w:rFonts w:cs="Arial"/>
        </w:rPr>
      </w:pPr>
    </w:p>
    <w:p w:rsidR="00EB3D0C" w:rsidRPr="005204CD" w:rsidRDefault="00EB3D0C" w:rsidP="009131BF">
      <w:pPr>
        <w:ind w:left="-567" w:right="-4"/>
        <w:rPr>
          <w:rFonts w:cs="Arial"/>
        </w:rPr>
      </w:pPr>
    </w:p>
    <w:p w:rsidR="005204CD" w:rsidRPr="005204CD" w:rsidRDefault="009131BF" w:rsidP="009131BF">
      <w:pPr>
        <w:ind w:left="-567" w:right="-4"/>
        <w:rPr>
          <w:rFonts w:cs="Arial"/>
        </w:rPr>
      </w:pPr>
      <w:r w:rsidRPr="005204CD">
        <w:rPr>
          <w:rFonts w:cs="Arial"/>
        </w:rPr>
        <w:t>М.П.</w:t>
      </w:r>
    </w:p>
    <w:p w:rsidR="001C173A" w:rsidRDefault="0024352D" w:rsidP="001C173A">
      <w:r>
        <w:br w:type="page"/>
      </w:r>
      <w:r w:rsidR="001C173A">
        <w:lastRenderedPageBreak/>
        <w:t xml:space="preserve">(приложение 4 утратило силу постановлением Администрации </w:t>
      </w:r>
      <w:hyperlink r:id="rId139" w:tooltip="постановление от 20.05.2019 0:00:00 №591 Администрация Березовского района&#10;&#10;О внесении изменений в постановление администрации Березовского района от 01 марта 2019 года № 211 " w:history="1">
        <w:r w:rsidR="001C173A" w:rsidRPr="001C173A">
          <w:rPr>
            <w:rStyle w:val="a3"/>
          </w:rPr>
          <w:t>от 20.05.2019</w:t>
        </w:r>
        <w:r w:rsidR="00384AA4">
          <w:rPr>
            <w:rStyle w:val="a3"/>
          </w:rPr>
          <w:t xml:space="preserve">                         </w:t>
        </w:r>
        <w:r w:rsidR="001C173A" w:rsidRPr="001C173A">
          <w:rPr>
            <w:rStyle w:val="a3"/>
          </w:rPr>
          <w:t xml:space="preserve"> № 591)</w:t>
        </w:r>
      </w:hyperlink>
    </w:p>
    <w:p w:rsidR="001C173A" w:rsidRPr="001C173A" w:rsidRDefault="001C173A" w:rsidP="001C173A">
      <w:pPr>
        <w:jc w:val="right"/>
        <w:rPr>
          <w:b/>
          <w:sz w:val="32"/>
          <w:szCs w:val="32"/>
        </w:rPr>
      </w:pPr>
    </w:p>
    <w:p w:rsidR="0024352D" w:rsidRPr="0024352D" w:rsidRDefault="0024352D" w:rsidP="0024352D">
      <w:pPr>
        <w:pStyle w:val="1"/>
        <w:jc w:val="right"/>
      </w:pPr>
    </w:p>
    <w:p w:rsidR="009131BF" w:rsidRPr="0024352D" w:rsidRDefault="0024352D" w:rsidP="0024352D">
      <w:pPr>
        <w:pStyle w:val="1"/>
        <w:jc w:val="right"/>
      </w:pPr>
      <w:r>
        <w:t>Приложение 4</w:t>
      </w:r>
    </w:p>
    <w:p w:rsidR="009131BF" w:rsidRPr="0024352D" w:rsidRDefault="009131BF" w:rsidP="0024352D">
      <w:pPr>
        <w:pStyle w:val="1"/>
        <w:jc w:val="right"/>
      </w:pPr>
      <w:r w:rsidRPr="0024352D">
        <w:t>к</w:t>
      </w:r>
      <w:r w:rsidR="0024352D">
        <w:t xml:space="preserve"> административному регламенту</w:t>
      </w:r>
    </w:p>
    <w:p w:rsidR="009131BF" w:rsidRPr="0024352D" w:rsidRDefault="009131BF" w:rsidP="0024352D">
      <w:pPr>
        <w:pStyle w:val="1"/>
        <w:jc w:val="right"/>
      </w:pPr>
      <w:r w:rsidRPr="0024352D">
        <w:t>предоставления муниципальной услуги</w:t>
      </w:r>
    </w:p>
    <w:p w:rsidR="00B53B0C" w:rsidRDefault="005204CD" w:rsidP="00B53B0C">
      <w:pPr>
        <w:pStyle w:val="1"/>
        <w:jc w:val="right"/>
      </w:pPr>
      <w:r w:rsidRPr="0024352D">
        <w:t>«</w:t>
      </w:r>
      <w:r w:rsidR="00B53B0C">
        <w:t xml:space="preserve">Выдача разрешения на установку </w:t>
      </w:r>
    </w:p>
    <w:p w:rsidR="00B53B0C" w:rsidRDefault="00B53B0C" w:rsidP="00B53B0C">
      <w:pPr>
        <w:pStyle w:val="1"/>
        <w:jc w:val="right"/>
      </w:pPr>
      <w:r>
        <w:t>и эксплуатацию рекламных конструкций</w:t>
      </w:r>
    </w:p>
    <w:p w:rsidR="00B53B0C" w:rsidRDefault="00B53B0C" w:rsidP="00B53B0C">
      <w:pPr>
        <w:pStyle w:val="1"/>
        <w:jc w:val="right"/>
      </w:pPr>
      <w:r>
        <w:t xml:space="preserve"> на территории Березовского района, </w:t>
      </w:r>
    </w:p>
    <w:p w:rsidR="009131BF" w:rsidRPr="0024352D" w:rsidRDefault="00B53B0C" w:rsidP="00B53B0C">
      <w:pPr>
        <w:pStyle w:val="1"/>
        <w:jc w:val="right"/>
      </w:pPr>
      <w:r>
        <w:t>аннулирование такого разрешения</w:t>
      </w:r>
      <w:r w:rsidR="005204CD" w:rsidRPr="0024352D">
        <w:t>»</w:t>
      </w:r>
    </w:p>
    <w:p w:rsidR="00C33874" w:rsidRPr="005204CD" w:rsidRDefault="00C33874" w:rsidP="0067679B">
      <w:pPr>
        <w:autoSpaceDE w:val="0"/>
        <w:autoSpaceDN w:val="0"/>
        <w:adjustRightInd w:val="0"/>
        <w:ind w:right="-4" w:firstLine="0"/>
        <w:rPr>
          <w:rFonts w:cs="Arial"/>
          <w:szCs w:val="28"/>
        </w:rPr>
      </w:pPr>
    </w:p>
    <w:sectPr w:rsidR="00C33874" w:rsidRPr="005204CD" w:rsidSect="00133BBB">
      <w:headerReference w:type="even" r:id="rId140"/>
      <w:headerReference w:type="default" r:id="rId141"/>
      <w:footerReference w:type="even" r:id="rId142"/>
      <w:footerReference w:type="default" r:id="rId143"/>
      <w:headerReference w:type="first" r:id="rId144"/>
      <w:footerReference w:type="first" r:id="rId145"/>
      <w:pgSz w:w="11906" w:h="16838"/>
      <w:pgMar w:top="1134" w:right="851"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843" w:rsidRDefault="00CD7843" w:rsidP="00C54142">
      <w:r>
        <w:separator/>
      </w:r>
    </w:p>
  </w:endnote>
  <w:endnote w:type="continuationSeparator" w:id="0">
    <w:p w:rsidR="00CD7843" w:rsidRDefault="00CD7843" w:rsidP="00C5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258" w:rsidRDefault="00545258">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258" w:rsidRDefault="00545258">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258" w:rsidRDefault="0054525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843" w:rsidRDefault="00CD7843" w:rsidP="00C54142">
      <w:r>
        <w:separator/>
      </w:r>
    </w:p>
  </w:footnote>
  <w:footnote w:type="continuationSeparator" w:id="0">
    <w:p w:rsidR="00CD7843" w:rsidRDefault="00CD7843" w:rsidP="00C54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258" w:rsidRDefault="00545258">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258" w:rsidRDefault="00545258">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626" w:rsidRPr="001B3667" w:rsidRDefault="001D7626" w:rsidP="001B3667">
    <w:pPr>
      <w:pStyle w:val="a8"/>
      <w:ind w:firstLine="0"/>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80428"/>
    <w:multiLevelType w:val="hybridMultilevel"/>
    <w:tmpl w:val="D6F04FF2"/>
    <w:lvl w:ilvl="0" w:tplc="36907C66">
      <w:start w:val="3"/>
      <w:numFmt w:val="decimal"/>
      <w:lvlText w:val="%1."/>
      <w:lvlJc w:val="left"/>
      <w:pPr>
        <w:ind w:left="360"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 w15:restartNumberingAfterBreak="0">
    <w:nsid w:val="394003DD"/>
    <w:multiLevelType w:val="multilevel"/>
    <w:tmpl w:val="DE08959E"/>
    <w:lvl w:ilvl="0">
      <w:start w:val="1"/>
      <w:numFmt w:val="decimal"/>
      <w:lvlText w:val="%1."/>
      <w:lvlJc w:val="left"/>
      <w:pPr>
        <w:ind w:left="450" w:hanging="450"/>
      </w:pPr>
      <w:rPr>
        <w:rFonts w:cs="Times New Roman"/>
      </w:rPr>
    </w:lvl>
    <w:lvl w:ilvl="1">
      <w:start w:val="1"/>
      <w:numFmt w:val="decimal"/>
      <w:lvlText w:val="%1.%2."/>
      <w:lvlJc w:val="left"/>
      <w:pPr>
        <w:ind w:left="1288"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2" w15:restartNumberingAfterBreak="0">
    <w:nsid w:val="4E2244D0"/>
    <w:multiLevelType w:val="multilevel"/>
    <w:tmpl w:val="F252C34A"/>
    <w:lvl w:ilvl="0">
      <w:start w:val="1"/>
      <w:numFmt w:val="decimal"/>
      <w:lvlText w:val="%1."/>
      <w:lvlJc w:val="left"/>
      <w:pPr>
        <w:ind w:left="450" w:hanging="450"/>
      </w:pPr>
      <w:rPr>
        <w:rFonts w:cs="Times New Roman"/>
      </w:rPr>
    </w:lvl>
    <w:lvl w:ilvl="1">
      <w:start w:val="3"/>
      <w:numFmt w:val="decimal"/>
      <w:lvlText w:val="%1.%2."/>
      <w:lvlJc w:val="left"/>
      <w:pPr>
        <w:ind w:left="1288" w:hanging="720"/>
      </w:pPr>
      <w:rPr>
        <w:rFonts w:cs="Times New Roman"/>
      </w:rPr>
    </w:lvl>
    <w:lvl w:ilvl="2">
      <w:start w:val="1"/>
      <w:numFmt w:val="decimal"/>
      <w:lvlText w:val="%1.%2.%3."/>
      <w:lvlJc w:val="left"/>
      <w:pPr>
        <w:ind w:left="1856" w:hanging="720"/>
      </w:pPr>
      <w:rPr>
        <w:rFonts w:cs="Times New Roman"/>
      </w:rPr>
    </w:lvl>
    <w:lvl w:ilvl="3">
      <w:start w:val="1"/>
      <w:numFmt w:val="decimal"/>
      <w:lvlText w:val="%1.%2.%3.%4."/>
      <w:lvlJc w:val="left"/>
      <w:pPr>
        <w:ind w:left="2784" w:hanging="1080"/>
      </w:pPr>
      <w:rPr>
        <w:rFonts w:cs="Times New Roman"/>
      </w:rPr>
    </w:lvl>
    <w:lvl w:ilvl="4">
      <w:start w:val="1"/>
      <w:numFmt w:val="decimal"/>
      <w:lvlText w:val="%1.%2.%3.%4.%5."/>
      <w:lvlJc w:val="left"/>
      <w:pPr>
        <w:ind w:left="3352" w:hanging="1080"/>
      </w:pPr>
      <w:rPr>
        <w:rFonts w:cs="Times New Roman"/>
      </w:rPr>
    </w:lvl>
    <w:lvl w:ilvl="5">
      <w:start w:val="1"/>
      <w:numFmt w:val="decimal"/>
      <w:lvlText w:val="%1.%2.%3.%4.%5.%6."/>
      <w:lvlJc w:val="left"/>
      <w:pPr>
        <w:ind w:left="4280" w:hanging="1440"/>
      </w:pPr>
      <w:rPr>
        <w:rFonts w:cs="Times New Roman"/>
      </w:rPr>
    </w:lvl>
    <w:lvl w:ilvl="6">
      <w:start w:val="1"/>
      <w:numFmt w:val="decimal"/>
      <w:lvlText w:val="%1.%2.%3.%4.%5.%6.%7."/>
      <w:lvlJc w:val="left"/>
      <w:pPr>
        <w:ind w:left="5208" w:hanging="1800"/>
      </w:pPr>
      <w:rPr>
        <w:rFonts w:cs="Times New Roman"/>
      </w:rPr>
    </w:lvl>
    <w:lvl w:ilvl="7">
      <w:start w:val="1"/>
      <w:numFmt w:val="decimal"/>
      <w:lvlText w:val="%1.%2.%3.%4.%5.%6.%7.%8."/>
      <w:lvlJc w:val="left"/>
      <w:pPr>
        <w:ind w:left="5776" w:hanging="1800"/>
      </w:pPr>
      <w:rPr>
        <w:rFonts w:cs="Times New Roman"/>
      </w:rPr>
    </w:lvl>
    <w:lvl w:ilvl="8">
      <w:start w:val="1"/>
      <w:numFmt w:val="decimal"/>
      <w:lvlText w:val="%1.%2.%3.%4.%5.%6.%7.%8.%9."/>
      <w:lvlJc w:val="left"/>
      <w:pPr>
        <w:ind w:left="6704" w:hanging="2160"/>
      </w:pPr>
      <w:rPr>
        <w:rFonts w:cs="Times New Roman"/>
      </w:rPr>
    </w:lvl>
  </w:abstractNum>
  <w:abstractNum w:abstractNumId="3" w15:restartNumberingAfterBreak="0">
    <w:nsid w:val="5B860017"/>
    <w:multiLevelType w:val="hybridMultilevel"/>
    <w:tmpl w:val="52CA8044"/>
    <w:lvl w:ilvl="0" w:tplc="7CFA0A58">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CF6"/>
    <w:rsid w:val="00006B5E"/>
    <w:rsid w:val="00010143"/>
    <w:rsid w:val="0005307B"/>
    <w:rsid w:val="00064DDE"/>
    <w:rsid w:val="0007488D"/>
    <w:rsid w:val="00077378"/>
    <w:rsid w:val="000A4C95"/>
    <w:rsid w:val="000B2F6E"/>
    <w:rsid w:val="000B304B"/>
    <w:rsid w:val="000B6836"/>
    <w:rsid w:val="000C0A10"/>
    <w:rsid w:val="000C4385"/>
    <w:rsid w:val="000C50FD"/>
    <w:rsid w:val="000C598F"/>
    <w:rsid w:val="000D259C"/>
    <w:rsid w:val="000E3AE1"/>
    <w:rsid w:val="000F55DF"/>
    <w:rsid w:val="00106650"/>
    <w:rsid w:val="00110556"/>
    <w:rsid w:val="00115CB1"/>
    <w:rsid w:val="00117E11"/>
    <w:rsid w:val="0013004F"/>
    <w:rsid w:val="00133BBB"/>
    <w:rsid w:val="00141198"/>
    <w:rsid w:val="00150B65"/>
    <w:rsid w:val="00170433"/>
    <w:rsid w:val="0017221F"/>
    <w:rsid w:val="001770A8"/>
    <w:rsid w:val="0019622F"/>
    <w:rsid w:val="001B3667"/>
    <w:rsid w:val="001B41D8"/>
    <w:rsid w:val="001C173A"/>
    <w:rsid w:val="001C2679"/>
    <w:rsid w:val="001C3E04"/>
    <w:rsid w:val="001D0D04"/>
    <w:rsid w:val="001D2883"/>
    <w:rsid w:val="001D32B9"/>
    <w:rsid w:val="001D7626"/>
    <w:rsid w:val="001D7810"/>
    <w:rsid w:val="001E135B"/>
    <w:rsid w:val="001E1896"/>
    <w:rsid w:val="001E1A7C"/>
    <w:rsid w:val="001F4246"/>
    <w:rsid w:val="00200DEB"/>
    <w:rsid w:val="00214461"/>
    <w:rsid w:val="00214813"/>
    <w:rsid w:val="00214DFB"/>
    <w:rsid w:val="00221514"/>
    <w:rsid w:val="002272CC"/>
    <w:rsid w:val="002330E1"/>
    <w:rsid w:val="002335E0"/>
    <w:rsid w:val="00234453"/>
    <w:rsid w:val="00235EB2"/>
    <w:rsid w:val="00237537"/>
    <w:rsid w:val="00242AB2"/>
    <w:rsid w:val="0024352D"/>
    <w:rsid w:val="0024742C"/>
    <w:rsid w:val="00252B0D"/>
    <w:rsid w:val="00253231"/>
    <w:rsid w:val="00253369"/>
    <w:rsid w:val="00276956"/>
    <w:rsid w:val="002911AB"/>
    <w:rsid w:val="00294834"/>
    <w:rsid w:val="002A16CE"/>
    <w:rsid w:val="002B201F"/>
    <w:rsid w:val="002B4C90"/>
    <w:rsid w:val="002B6B7C"/>
    <w:rsid w:val="002C6521"/>
    <w:rsid w:val="002D0A28"/>
    <w:rsid w:val="002E5073"/>
    <w:rsid w:val="0034257B"/>
    <w:rsid w:val="0035076A"/>
    <w:rsid w:val="00371BCE"/>
    <w:rsid w:val="00377A9A"/>
    <w:rsid w:val="00384AA4"/>
    <w:rsid w:val="003867F8"/>
    <w:rsid w:val="003A31DA"/>
    <w:rsid w:val="003A42B3"/>
    <w:rsid w:val="003B4186"/>
    <w:rsid w:val="003B4417"/>
    <w:rsid w:val="003B4B40"/>
    <w:rsid w:val="003B5E2B"/>
    <w:rsid w:val="003C2EEC"/>
    <w:rsid w:val="003C4413"/>
    <w:rsid w:val="003C5545"/>
    <w:rsid w:val="003C7C97"/>
    <w:rsid w:val="003D4EBE"/>
    <w:rsid w:val="003F0D13"/>
    <w:rsid w:val="004161CA"/>
    <w:rsid w:val="004216E3"/>
    <w:rsid w:val="0042244E"/>
    <w:rsid w:val="00426FFE"/>
    <w:rsid w:val="004308D0"/>
    <w:rsid w:val="00433B5A"/>
    <w:rsid w:val="00435332"/>
    <w:rsid w:val="0043677A"/>
    <w:rsid w:val="00440D0E"/>
    <w:rsid w:val="00444E81"/>
    <w:rsid w:val="00451F92"/>
    <w:rsid w:val="00454258"/>
    <w:rsid w:val="00457195"/>
    <w:rsid w:val="004774C2"/>
    <w:rsid w:val="00480970"/>
    <w:rsid w:val="004A5E8B"/>
    <w:rsid w:val="004B58CA"/>
    <w:rsid w:val="004C19B8"/>
    <w:rsid w:val="004C42DE"/>
    <w:rsid w:val="004E4553"/>
    <w:rsid w:val="00501B56"/>
    <w:rsid w:val="00502FB6"/>
    <w:rsid w:val="00516F6F"/>
    <w:rsid w:val="005204CD"/>
    <w:rsid w:val="0052524A"/>
    <w:rsid w:val="00534339"/>
    <w:rsid w:val="0053585A"/>
    <w:rsid w:val="00541F88"/>
    <w:rsid w:val="00542CF9"/>
    <w:rsid w:val="0054304A"/>
    <w:rsid w:val="00545258"/>
    <w:rsid w:val="0055541C"/>
    <w:rsid w:val="00556C08"/>
    <w:rsid w:val="00557929"/>
    <w:rsid w:val="00566BFB"/>
    <w:rsid w:val="00570823"/>
    <w:rsid w:val="005764C1"/>
    <w:rsid w:val="0058279E"/>
    <w:rsid w:val="00584A3A"/>
    <w:rsid w:val="005A0521"/>
    <w:rsid w:val="005B4C4B"/>
    <w:rsid w:val="005D3474"/>
    <w:rsid w:val="005E1B55"/>
    <w:rsid w:val="005E5298"/>
    <w:rsid w:val="005E64AA"/>
    <w:rsid w:val="005F4E98"/>
    <w:rsid w:val="0060152E"/>
    <w:rsid w:val="006254EC"/>
    <w:rsid w:val="00631AE5"/>
    <w:rsid w:val="00632270"/>
    <w:rsid w:val="00636BB9"/>
    <w:rsid w:val="006505EB"/>
    <w:rsid w:val="006671C4"/>
    <w:rsid w:val="006729B9"/>
    <w:rsid w:val="00673A0F"/>
    <w:rsid w:val="0067679B"/>
    <w:rsid w:val="00683C85"/>
    <w:rsid w:val="00692BDB"/>
    <w:rsid w:val="006B1675"/>
    <w:rsid w:val="006D02B8"/>
    <w:rsid w:val="006D57AE"/>
    <w:rsid w:val="006E1ED2"/>
    <w:rsid w:val="006E5792"/>
    <w:rsid w:val="006F28FD"/>
    <w:rsid w:val="006F56AE"/>
    <w:rsid w:val="00714438"/>
    <w:rsid w:val="00721605"/>
    <w:rsid w:val="007301D2"/>
    <w:rsid w:val="00747881"/>
    <w:rsid w:val="00757052"/>
    <w:rsid w:val="0076295F"/>
    <w:rsid w:val="0077244C"/>
    <w:rsid w:val="00774F37"/>
    <w:rsid w:val="0077646D"/>
    <w:rsid w:val="00786A3D"/>
    <w:rsid w:val="0078752A"/>
    <w:rsid w:val="00791704"/>
    <w:rsid w:val="00795960"/>
    <w:rsid w:val="00797162"/>
    <w:rsid w:val="007B0248"/>
    <w:rsid w:val="007C21B4"/>
    <w:rsid w:val="007E130D"/>
    <w:rsid w:val="007E215C"/>
    <w:rsid w:val="007E425A"/>
    <w:rsid w:val="007E773E"/>
    <w:rsid w:val="00821E39"/>
    <w:rsid w:val="00832943"/>
    <w:rsid w:val="00846B25"/>
    <w:rsid w:val="0085078B"/>
    <w:rsid w:val="00851016"/>
    <w:rsid w:val="00866241"/>
    <w:rsid w:val="008703A2"/>
    <w:rsid w:val="0088304C"/>
    <w:rsid w:val="0089323E"/>
    <w:rsid w:val="00895715"/>
    <w:rsid w:val="008A0ACA"/>
    <w:rsid w:val="008A1AB2"/>
    <w:rsid w:val="008C09F2"/>
    <w:rsid w:val="008D230C"/>
    <w:rsid w:val="008E703E"/>
    <w:rsid w:val="008F03D5"/>
    <w:rsid w:val="008F654C"/>
    <w:rsid w:val="00905490"/>
    <w:rsid w:val="00906CF6"/>
    <w:rsid w:val="009131BF"/>
    <w:rsid w:val="00920004"/>
    <w:rsid w:val="0092375F"/>
    <w:rsid w:val="00924C73"/>
    <w:rsid w:val="00925A48"/>
    <w:rsid w:val="00943E30"/>
    <w:rsid w:val="0094662D"/>
    <w:rsid w:val="00946C0E"/>
    <w:rsid w:val="00987D8B"/>
    <w:rsid w:val="0099614C"/>
    <w:rsid w:val="00997BF5"/>
    <w:rsid w:val="009A256F"/>
    <w:rsid w:val="009A6E1A"/>
    <w:rsid w:val="009C3496"/>
    <w:rsid w:val="009D00AC"/>
    <w:rsid w:val="009D13E8"/>
    <w:rsid w:val="009D2D42"/>
    <w:rsid w:val="009E2365"/>
    <w:rsid w:val="009F1610"/>
    <w:rsid w:val="009F1BD0"/>
    <w:rsid w:val="009F7623"/>
    <w:rsid w:val="00A00B28"/>
    <w:rsid w:val="00A12A7E"/>
    <w:rsid w:val="00A202CB"/>
    <w:rsid w:val="00A32CF7"/>
    <w:rsid w:val="00A4484D"/>
    <w:rsid w:val="00A456C0"/>
    <w:rsid w:val="00A4590D"/>
    <w:rsid w:val="00A47079"/>
    <w:rsid w:val="00A50031"/>
    <w:rsid w:val="00A64C89"/>
    <w:rsid w:val="00A660A9"/>
    <w:rsid w:val="00A66CAB"/>
    <w:rsid w:val="00A7745B"/>
    <w:rsid w:val="00A96367"/>
    <w:rsid w:val="00AA1552"/>
    <w:rsid w:val="00AA210E"/>
    <w:rsid w:val="00AA3B2F"/>
    <w:rsid w:val="00AA4695"/>
    <w:rsid w:val="00AA7257"/>
    <w:rsid w:val="00AA77B9"/>
    <w:rsid w:val="00AB0165"/>
    <w:rsid w:val="00AB6A50"/>
    <w:rsid w:val="00AC011B"/>
    <w:rsid w:val="00AE4A11"/>
    <w:rsid w:val="00AE6DF7"/>
    <w:rsid w:val="00B01270"/>
    <w:rsid w:val="00B048E9"/>
    <w:rsid w:val="00B32121"/>
    <w:rsid w:val="00B336D0"/>
    <w:rsid w:val="00B427AF"/>
    <w:rsid w:val="00B53B0C"/>
    <w:rsid w:val="00B56C6F"/>
    <w:rsid w:val="00B62008"/>
    <w:rsid w:val="00B636E0"/>
    <w:rsid w:val="00B659E9"/>
    <w:rsid w:val="00B65DB4"/>
    <w:rsid w:val="00B6752F"/>
    <w:rsid w:val="00B7344C"/>
    <w:rsid w:val="00B90964"/>
    <w:rsid w:val="00B9468E"/>
    <w:rsid w:val="00B97D09"/>
    <w:rsid w:val="00BC7D1D"/>
    <w:rsid w:val="00BC7F0C"/>
    <w:rsid w:val="00BD6568"/>
    <w:rsid w:val="00BD7C1D"/>
    <w:rsid w:val="00BF7296"/>
    <w:rsid w:val="00C00E8E"/>
    <w:rsid w:val="00C175D7"/>
    <w:rsid w:val="00C20027"/>
    <w:rsid w:val="00C2091B"/>
    <w:rsid w:val="00C22D1F"/>
    <w:rsid w:val="00C255D2"/>
    <w:rsid w:val="00C25F47"/>
    <w:rsid w:val="00C3069C"/>
    <w:rsid w:val="00C33874"/>
    <w:rsid w:val="00C54142"/>
    <w:rsid w:val="00C547EA"/>
    <w:rsid w:val="00C67A12"/>
    <w:rsid w:val="00C71417"/>
    <w:rsid w:val="00C72068"/>
    <w:rsid w:val="00C745C5"/>
    <w:rsid w:val="00C76C97"/>
    <w:rsid w:val="00C818C0"/>
    <w:rsid w:val="00C853EA"/>
    <w:rsid w:val="00C8580D"/>
    <w:rsid w:val="00C90A08"/>
    <w:rsid w:val="00C92EF5"/>
    <w:rsid w:val="00C933A1"/>
    <w:rsid w:val="00C93BCD"/>
    <w:rsid w:val="00C966D7"/>
    <w:rsid w:val="00CB2B19"/>
    <w:rsid w:val="00CC0C26"/>
    <w:rsid w:val="00CC3F28"/>
    <w:rsid w:val="00CC4FCE"/>
    <w:rsid w:val="00CC7E44"/>
    <w:rsid w:val="00CD2DA4"/>
    <w:rsid w:val="00CD7843"/>
    <w:rsid w:val="00CD7E2B"/>
    <w:rsid w:val="00CE43D6"/>
    <w:rsid w:val="00CF55A1"/>
    <w:rsid w:val="00D0112B"/>
    <w:rsid w:val="00D27268"/>
    <w:rsid w:val="00D30F93"/>
    <w:rsid w:val="00D42844"/>
    <w:rsid w:val="00D603E9"/>
    <w:rsid w:val="00D62E3D"/>
    <w:rsid w:val="00D6459A"/>
    <w:rsid w:val="00D66DF4"/>
    <w:rsid w:val="00D6744F"/>
    <w:rsid w:val="00D770FD"/>
    <w:rsid w:val="00D80411"/>
    <w:rsid w:val="00D828AC"/>
    <w:rsid w:val="00DA462F"/>
    <w:rsid w:val="00DA5AAF"/>
    <w:rsid w:val="00DB15E8"/>
    <w:rsid w:val="00DB3429"/>
    <w:rsid w:val="00DC2092"/>
    <w:rsid w:val="00DC7F78"/>
    <w:rsid w:val="00DD1EC2"/>
    <w:rsid w:val="00DD5117"/>
    <w:rsid w:val="00DE011C"/>
    <w:rsid w:val="00DE36BA"/>
    <w:rsid w:val="00DF13CF"/>
    <w:rsid w:val="00E0377D"/>
    <w:rsid w:val="00E20508"/>
    <w:rsid w:val="00E24BB3"/>
    <w:rsid w:val="00E34053"/>
    <w:rsid w:val="00E34C48"/>
    <w:rsid w:val="00E4275C"/>
    <w:rsid w:val="00E43DBF"/>
    <w:rsid w:val="00E47092"/>
    <w:rsid w:val="00E5003C"/>
    <w:rsid w:val="00E5353D"/>
    <w:rsid w:val="00E53DA8"/>
    <w:rsid w:val="00E568DB"/>
    <w:rsid w:val="00E60A05"/>
    <w:rsid w:val="00E62A5E"/>
    <w:rsid w:val="00E723DA"/>
    <w:rsid w:val="00E76B4F"/>
    <w:rsid w:val="00EA7B5A"/>
    <w:rsid w:val="00EB3D0C"/>
    <w:rsid w:val="00EC2CA5"/>
    <w:rsid w:val="00ED0F67"/>
    <w:rsid w:val="00ED2905"/>
    <w:rsid w:val="00ED58E8"/>
    <w:rsid w:val="00ED5EE4"/>
    <w:rsid w:val="00ED79DA"/>
    <w:rsid w:val="00F20DF3"/>
    <w:rsid w:val="00F30C55"/>
    <w:rsid w:val="00F30E26"/>
    <w:rsid w:val="00F5272B"/>
    <w:rsid w:val="00F52DA7"/>
    <w:rsid w:val="00F53481"/>
    <w:rsid w:val="00F53999"/>
    <w:rsid w:val="00F55E0E"/>
    <w:rsid w:val="00F61ED9"/>
    <w:rsid w:val="00F639AF"/>
    <w:rsid w:val="00F6727A"/>
    <w:rsid w:val="00F760EF"/>
    <w:rsid w:val="00F86304"/>
    <w:rsid w:val="00F927E0"/>
    <w:rsid w:val="00F92E6D"/>
    <w:rsid w:val="00F9360C"/>
    <w:rsid w:val="00FA0020"/>
    <w:rsid w:val="00FA15E8"/>
    <w:rsid w:val="00FA407C"/>
    <w:rsid w:val="00FA4C89"/>
    <w:rsid w:val="00FB26B6"/>
    <w:rsid w:val="00FB2C7B"/>
    <w:rsid w:val="00FB490D"/>
    <w:rsid w:val="00FC0D66"/>
    <w:rsid w:val="00FC2B40"/>
    <w:rsid w:val="00FC726F"/>
    <w:rsid w:val="00FD486A"/>
    <w:rsid w:val="00FE5C6B"/>
    <w:rsid w:val="00FF2368"/>
    <w:rsid w:val="00FF461C"/>
    <w:rsid w:val="00FF5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4EA586"/>
  <w15:chartTrackingRefBased/>
  <w15:docId w15:val="{9BA8D2EB-9751-4323-9138-7D86CADA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99"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545258"/>
    <w:pPr>
      <w:ind w:firstLine="567"/>
      <w:jc w:val="both"/>
    </w:pPr>
    <w:rPr>
      <w:rFonts w:ascii="Arial" w:hAnsi="Arial"/>
      <w:sz w:val="24"/>
      <w:szCs w:val="24"/>
    </w:rPr>
  </w:style>
  <w:style w:type="paragraph" w:styleId="1">
    <w:name w:val="heading 1"/>
    <w:aliases w:val="!Части документа"/>
    <w:basedOn w:val="a"/>
    <w:next w:val="a"/>
    <w:link w:val="10"/>
    <w:qFormat/>
    <w:rsid w:val="00545258"/>
    <w:pPr>
      <w:jc w:val="center"/>
      <w:outlineLvl w:val="0"/>
    </w:pPr>
    <w:rPr>
      <w:rFonts w:cs="Arial"/>
      <w:b/>
      <w:bCs/>
      <w:kern w:val="32"/>
      <w:sz w:val="32"/>
      <w:szCs w:val="32"/>
    </w:rPr>
  </w:style>
  <w:style w:type="paragraph" w:styleId="2">
    <w:name w:val="heading 2"/>
    <w:aliases w:val="!Разделы документа"/>
    <w:basedOn w:val="a"/>
    <w:link w:val="20"/>
    <w:qFormat/>
    <w:rsid w:val="00545258"/>
    <w:pPr>
      <w:jc w:val="center"/>
      <w:outlineLvl w:val="1"/>
    </w:pPr>
    <w:rPr>
      <w:rFonts w:cs="Arial"/>
      <w:b/>
      <w:bCs/>
      <w:iCs/>
      <w:sz w:val="30"/>
      <w:szCs w:val="28"/>
    </w:rPr>
  </w:style>
  <w:style w:type="paragraph" w:styleId="3">
    <w:name w:val="heading 3"/>
    <w:aliases w:val="!Главы документа"/>
    <w:basedOn w:val="a"/>
    <w:link w:val="30"/>
    <w:qFormat/>
    <w:rsid w:val="00545258"/>
    <w:pPr>
      <w:outlineLvl w:val="2"/>
    </w:pPr>
    <w:rPr>
      <w:rFonts w:cs="Arial"/>
      <w:b/>
      <w:bCs/>
      <w:sz w:val="28"/>
      <w:szCs w:val="26"/>
    </w:rPr>
  </w:style>
  <w:style w:type="paragraph" w:styleId="4">
    <w:name w:val="heading 4"/>
    <w:aliases w:val="!Параграфы/Статьи документа"/>
    <w:basedOn w:val="a"/>
    <w:link w:val="40"/>
    <w:qFormat/>
    <w:rsid w:val="00545258"/>
    <w:pPr>
      <w:outlineLvl w:val="3"/>
    </w:pPr>
    <w:rPr>
      <w:b/>
      <w:bCs/>
      <w:sz w:val="26"/>
      <w:szCs w:val="28"/>
    </w:rPr>
  </w:style>
  <w:style w:type="character" w:default="1" w:styleId="a0">
    <w:name w:val="Default Paragraph Font"/>
    <w:semiHidden/>
    <w:rsid w:val="00545258"/>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545258"/>
  </w:style>
  <w:style w:type="character" w:customStyle="1" w:styleId="21">
    <w:name w:val="Основной текст 2 Знак"/>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character" w:customStyle="1" w:styleId="30">
    <w:name w:val="Заголовок 3 Знак"/>
    <w:aliases w:val="!Главы документа Знак"/>
    <w:link w:val="3"/>
    <w:rsid w:val="00D828AC"/>
    <w:rPr>
      <w:rFonts w:ascii="Arial" w:hAnsi="Arial" w:cs="Arial"/>
      <w:b/>
      <w:bCs/>
      <w:sz w:val="28"/>
      <w:szCs w:val="26"/>
    </w:rPr>
  </w:style>
  <w:style w:type="character" w:styleId="a3">
    <w:name w:val="Hyperlink"/>
    <w:rsid w:val="00545258"/>
    <w:rPr>
      <w:color w:val="0000FF"/>
      <w:u w:val="none"/>
    </w:rPr>
  </w:style>
  <w:style w:type="character" w:styleId="a4">
    <w:name w:val="Strong"/>
    <w:uiPriority w:val="99"/>
    <w:qFormat/>
    <w:rsid w:val="00D828AC"/>
    <w:rPr>
      <w:rFonts w:ascii="Times New Roman" w:hAnsi="Times New Roman" w:cs="Times New Roman" w:hint="default"/>
      <w:b/>
      <w:bCs w:val="0"/>
    </w:rPr>
  </w:style>
  <w:style w:type="paragraph" w:styleId="a5">
    <w:name w:val="Normal (Web)"/>
    <w:aliases w:val="Обычный (Web)"/>
    <w:basedOn w:val="a"/>
    <w:link w:val="a6"/>
    <w:unhideWhenUsed/>
    <w:rsid w:val="00D828AC"/>
    <w:pPr>
      <w:spacing w:before="100" w:beforeAutospacing="1" w:after="100" w:afterAutospacing="1"/>
    </w:pPr>
  </w:style>
  <w:style w:type="paragraph" w:customStyle="1" w:styleId="ConsPlusNormal">
    <w:name w:val="ConsPlusNormal"/>
    <w:rsid w:val="00D828AC"/>
    <w:pPr>
      <w:widowControl w:val="0"/>
      <w:autoSpaceDE w:val="0"/>
      <w:autoSpaceDN w:val="0"/>
      <w:adjustRightInd w:val="0"/>
      <w:ind w:firstLine="720"/>
    </w:pPr>
    <w:rPr>
      <w:rFonts w:ascii="Arial" w:hAnsi="Arial" w:cs="Arial"/>
    </w:rPr>
  </w:style>
  <w:style w:type="paragraph" w:customStyle="1" w:styleId="11">
    <w:name w:val="Абзац списка1"/>
    <w:basedOn w:val="a"/>
    <w:rsid w:val="00D828AC"/>
    <w:pPr>
      <w:ind w:left="720"/>
      <w:contextualSpacing/>
    </w:pPr>
    <w:rPr>
      <w:rFonts w:eastAsia="Calibri"/>
    </w:rPr>
  </w:style>
  <w:style w:type="character" w:customStyle="1" w:styleId="apple-converted-space">
    <w:name w:val="apple-converted-space"/>
    <w:uiPriority w:val="99"/>
    <w:rsid w:val="00D828AC"/>
    <w:rPr>
      <w:rFonts w:ascii="Times New Roman" w:hAnsi="Times New Roman" w:cs="Times New Roman" w:hint="default"/>
    </w:rPr>
  </w:style>
  <w:style w:type="character" w:customStyle="1" w:styleId="apple-style-span">
    <w:name w:val="apple-style-span"/>
    <w:uiPriority w:val="99"/>
    <w:rsid w:val="00D828AC"/>
    <w:rPr>
      <w:rFonts w:ascii="Times New Roman" w:hAnsi="Times New Roman" w:cs="Times New Roman" w:hint="default"/>
    </w:rPr>
  </w:style>
  <w:style w:type="paragraph" w:customStyle="1" w:styleId="ConsPlusNonformat">
    <w:name w:val="ConsPlusNonformat"/>
    <w:rsid w:val="00FF461C"/>
    <w:pPr>
      <w:widowControl w:val="0"/>
      <w:autoSpaceDE w:val="0"/>
      <w:autoSpaceDN w:val="0"/>
    </w:pPr>
    <w:rPr>
      <w:rFonts w:ascii="Courier New" w:hAnsi="Courier New" w:cs="Courier New"/>
    </w:rPr>
  </w:style>
  <w:style w:type="character" w:customStyle="1" w:styleId="a6">
    <w:name w:val="Обычный (веб) Знак"/>
    <w:aliases w:val="Обычный (Web) Знак"/>
    <w:link w:val="a5"/>
    <w:locked/>
    <w:rsid w:val="00444E81"/>
    <w:rPr>
      <w:sz w:val="24"/>
      <w:szCs w:val="24"/>
      <w:lang w:val="ru-RU" w:eastAsia="ru-RU" w:bidi="ar-SA"/>
    </w:rPr>
  </w:style>
  <w:style w:type="paragraph" w:styleId="a7">
    <w:name w:val="Body Text"/>
    <w:basedOn w:val="a"/>
    <w:rsid w:val="00FC2B40"/>
    <w:pPr>
      <w:spacing w:after="120"/>
    </w:pPr>
  </w:style>
  <w:style w:type="paragraph" w:customStyle="1" w:styleId="AeaieAAI">
    <w:name w:val="AeaieAAI"/>
    <w:basedOn w:val="a"/>
    <w:rsid w:val="00FC2B40"/>
    <w:pPr>
      <w:overflowPunct w:val="0"/>
      <w:autoSpaceDE w:val="0"/>
      <w:autoSpaceDN w:val="0"/>
      <w:adjustRightInd w:val="0"/>
      <w:ind w:firstLine="720"/>
      <w:textAlignment w:val="baseline"/>
    </w:pPr>
    <w:rPr>
      <w:rFonts w:eastAsia="Calibri"/>
      <w:sz w:val="28"/>
      <w:szCs w:val="20"/>
    </w:rPr>
  </w:style>
  <w:style w:type="paragraph" w:customStyle="1" w:styleId="24">
    <w:name w:val="Абзац списка2"/>
    <w:basedOn w:val="a"/>
    <w:rsid w:val="00FC2B40"/>
    <w:pPr>
      <w:ind w:left="720"/>
      <w:contextualSpacing/>
    </w:pPr>
    <w:rPr>
      <w:rFonts w:eastAsia="Calibri"/>
    </w:rPr>
  </w:style>
  <w:style w:type="paragraph" w:styleId="a8">
    <w:name w:val="header"/>
    <w:basedOn w:val="a"/>
    <w:link w:val="a9"/>
    <w:uiPriority w:val="99"/>
    <w:rsid w:val="00C54142"/>
    <w:pPr>
      <w:tabs>
        <w:tab w:val="center" w:pos="4677"/>
        <w:tab w:val="right" w:pos="9355"/>
      </w:tabs>
    </w:pPr>
    <w:rPr>
      <w:lang w:val="x-none" w:eastAsia="x-none"/>
    </w:rPr>
  </w:style>
  <w:style w:type="character" w:customStyle="1" w:styleId="a9">
    <w:name w:val="Верхний колонтитул Знак"/>
    <w:link w:val="a8"/>
    <w:uiPriority w:val="99"/>
    <w:rsid w:val="00C54142"/>
    <w:rPr>
      <w:sz w:val="24"/>
      <w:szCs w:val="24"/>
    </w:rPr>
  </w:style>
  <w:style w:type="paragraph" w:styleId="aa">
    <w:name w:val="footer"/>
    <w:basedOn w:val="a"/>
    <w:link w:val="ab"/>
    <w:rsid w:val="00C54142"/>
    <w:pPr>
      <w:tabs>
        <w:tab w:val="center" w:pos="4677"/>
        <w:tab w:val="right" w:pos="9355"/>
      </w:tabs>
    </w:pPr>
    <w:rPr>
      <w:lang w:val="x-none" w:eastAsia="x-none"/>
    </w:rPr>
  </w:style>
  <w:style w:type="character" w:customStyle="1" w:styleId="ab">
    <w:name w:val="Нижний колонтитул Знак"/>
    <w:link w:val="aa"/>
    <w:rsid w:val="00C54142"/>
    <w:rPr>
      <w:sz w:val="24"/>
      <w:szCs w:val="24"/>
    </w:rPr>
  </w:style>
  <w:style w:type="paragraph" w:styleId="ac">
    <w:name w:val="Balloon Text"/>
    <w:basedOn w:val="a"/>
    <w:link w:val="ad"/>
    <w:rsid w:val="00A7745B"/>
    <w:rPr>
      <w:rFonts w:ascii="Tahoma" w:hAnsi="Tahoma"/>
      <w:sz w:val="16"/>
      <w:szCs w:val="16"/>
      <w:lang w:val="x-none" w:eastAsia="x-none"/>
    </w:rPr>
  </w:style>
  <w:style w:type="character" w:customStyle="1" w:styleId="ad">
    <w:name w:val="Текст выноски Знак"/>
    <w:link w:val="ac"/>
    <w:rsid w:val="00A7745B"/>
    <w:rPr>
      <w:rFonts w:ascii="Tahoma" w:hAnsi="Tahoma" w:cs="Tahoma"/>
      <w:sz w:val="16"/>
      <w:szCs w:val="16"/>
    </w:rPr>
  </w:style>
  <w:style w:type="paragraph" w:styleId="ae">
    <w:name w:val="List Paragraph"/>
    <w:basedOn w:val="a"/>
    <w:uiPriority w:val="34"/>
    <w:qFormat/>
    <w:rsid w:val="00237537"/>
    <w:pPr>
      <w:spacing w:after="200" w:line="276" w:lineRule="auto"/>
      <w:ind w:left="720"/>
      <w:contextualSpacing/>
    </w:pPr>
    <w:rPr>
      <w:rFonts w:ascii="Calibri" w:eastAsia="Calibri" w:hAnsi="Calibri"/>
      <w:sz w:val="22"/>
      <w:szCs w:val="22"/>
      <w:lang w:eastAsia="en-US"/>
    </w:rPr>
  </w:style>
  <w:style w:type="paragraph" w:customStyle="1" w:styleId="ConsPlusCell">
    <w:name w:val="ConsPlusCell"/>
    <w:rsid w:val="00C933A1"/>
    <w:pPr>
      <w:widowControl w:val="0"/>
      <w:autoSpaceDE w:val="0"/>
      <w:autoSpaceDN w:val="0"/>
      <w:adjustRightInd w:val="0"/>
    </w:pPr>
    <w:rPr>
      <w:rFonts w:ascii="Arial" w:hAnsi="Arial" w:cs="Arial"/>
    </w:rPr>
  </w:style>
  <w:style w:type="table" w:styleId="af">
    <w:name w:val="Table Grid"/>
    <w:basedOn w:val="a1"/>
    <w:uiPriority w:val="59"/>
    <w:rsid w:val="00A4707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Части документа Знак"/>
    <w:link w:val="1"/>
    <w:rsid w:val="005204CD"/>
    <w:rPr>
      <w:rFonts w:ascii="Arial" w:hAnsi="Arial" w:cs="Arial"/>
      <w:b/>
      <w:bCs/>
      <w:kern w:val="32"/>
      <w:sz w:val="32"/>
      <w:szCs w:val="32"/>
    </w:rPr>
  </w:style>
  <w:style w:type="character" w:customStyle="1" w:styleId="20">
    <w:name w:val="Заголовок 2 Знак"/>
    <w:aliases w:val="!Разделы документа Знак"/>
    <w:link w:val="2"/>
    <w:rsid w:val="005204CD"/>
    <w:rPr>
      <w:rFonts w:ascii="Arial" w:hAnsi="Arial" w:cs="Arial"/>
      <w:b/>
      <w:bCs/>
      <w:iCs/>
      <w:sz w:val="30"/>
      <w:szCs w:val="28"/>
    </w:rPr>
  </w:style>
  <w:style w:type="character" w:customStyle="1" w:styleId="40">
    <w:name w:val="Заголовок 4 Знак"/>
    <w:aliases w:val="!Параграфы/Статьи документа Знак"/>
    <w:link w:val="4"/>
    <w:rsid w:val="005204CD"/>
    <w:rPr>
      <w:rFonts w:ascii="Arial" w:hAnsi="Arial"/>
      <w:b/>
      <w:bCs/>
      <w:sz w:val="26"/>
      <w:szCs w:val="28"/>
    </w:rPr>
  </w:style>
  <w:style w:type="character" w:styleId="HTML">
    <w:name w:val="HTML Variable"/>
    <w:aliases w:val="!Ссылки в документе"/>
    <w:rsid w:val="00545258"/>
    <w:rPr>
      <w:rFonts w:ascii="Arial" w:hAnsi="Arial"/>
      <w:b w:val="0"/>
      <w:i w:val="0"/>
      <w:iCs/>
      <w:color w:val="0000FF"/>
      <w:sz w:val="24"/>
      <w:u w:val="none"/>
    </w:rPr>
  </w:style>
  <w:style w:type="paragraph" w:styleId="af0">
    <w:name w:val="annotation text"/>
    <w:aliases w:val="!Равноширинный текст документа"/>
    <w:basedOn w:val="a"/>
    <w:link w:val="af1"/>
    <w:rsid w:val="00545258"/>
    <w:rPr>
      <w:rFonts w:ascii="Courier" w:hAnsi="Courier"/>
      <w:sz w:val="22"/>
      <w:szCs w:val="20"/>
    </w:rPr>
  </w:style>
  <w:style w:type="character" w:customStyle="1" w:styleId="af1">
    <w:name w:val="Текст примечания Знак"/>
    <w:aliases w:val="!Равноширинный текст документа Знак"/>
    <w:link w:val="af0"/>
    <w:rsid w:val="005204CD"/>
    <w:rPr>
      <w:rFonts w:ascii="Courier" w:hAnsi="Courier"/>
      <w:sz w:val="22"/>
    </w:rPr>
  </w:style>
  <w:style w:type="paragraph" w:customStyle="1" w:styleId="Title">
    <w:name w:val="Title!Название НПА"/>
    <w:basedOn w:val="a"/>
    <w:rsid w:val="00545258"/>
    <w:pPr>
      <w:spacing w:before="240" w:after="60"/>
      <w:jc w:val="center"/>
      <w:outlineLvl w:val="0"/>
    </w:pPr>
    <w:rPr>
      <w:rFonts w:cs="Arial"/>
      <w:b/>
      <w:bCs/>
      <w:kern w:val="28"/>
      <w:sz w:val="32"/>
      <w:szCs w:val="32"/>
    </w:rPr>
  </w:style>
  <w:style w:type="paragraph" w:customStyle="1" w:styleId="Application">
    <w:name w:val="Application!Приложение"/>
    <w:rsid w:val="00545258"/>
    <w:pPr>
      <w:spacing w:before="120" w:after="120"/>
      <w:jc w:val="right"/>
    </w:pPr>
    <w:rPr>
      <w:rFonts w:ascii="Arial" w:hAnsi="Arial" w:cs="Arial"/>
      <w:b/>
      <w:bCs/>
      <w:kern w:val="28"/>
      <w:sz w:val="32"/>
      <w:szCs w:val="32"/>
    </w:rPr>
  </w:style>
  <w:style w:type="paragraph" w:customStyle="1" w:styleId="Table">
    <w:name w:val="Table!Таблица"/>
    <w:rsid w:val="00545258"/>
    <w:rPr>
      <w:rFonts w:ascii="Arial" w:hAnsi="Arial" w:cs="Arial"/>
      <w:bCs/>
      <w:kern w:val="28"/>
      <w:sz w:val="24"/>
      <w:szCs w:val="32"/>
    </w:rPr>
  </w:style>
  <w:style w:type="paragraph" w:customStyle="1" w:styleId="Table0">
    <w:name w:val="Table!"/>
    <w:next w:val="Table"/>
    <w:rsid w:val="00545258"/>
    <w:pPr>
      <w:jc w:val="center"/>
    </w:pPr>
    <w:rPr>
      <w:rFonts w:ascii="Arial" w:hAnsi="Arial" w:cs="Arial"/>
      <w:b/>
      <w:bCs/>
      <w:kern w:val="28"/>
      <w:sz w:val="24"/>
      <w:szCs w:val="32"/>
    </w:rPr>
  </w:style>
  <w:style w:type="character" w:styleId="af2">
    <w:name w:val="FollowedHyperlink"/>
    <w:rsid w:val="00632270"/>
    <w:rPr>
      <w:color w:val="800080"/>
      <w:u w:val="single"/>
    </w:rPr>
  </w:style>
  <w:style w:type="character" w:customStyle="1" w:styleId="25">
    <w:name w:val="Основной текст (2)_"/>
    <w:link w:val="26"/>
    <w:locked/>
    <w:rsid w:val="00B9468E"/>
    <w:rPr>
      <w:sz w:val="28"/>
      <w:szCs w:val="28"/>
      <w:shd w:val="clear" w:color="auto" w:fill="FFFFFF"/>
    </w:rPr>
  </w:style>
  <w:style w:type="paragraph" w:customStyle="1" w:styleId="26">
    <w:name w:val="Основной текст (2)"/>
    <w:basedOn w:val="a"/>
    <w:link w:val="25"/>
    <w:rsid w:val="00B9468E"/>
    <w:pPr>
      <w:widowControl w:val="0"/>
      <w:shd w:val="clear" w:color="auto" w:fill="FFFFFF"/>
      <w:spacing w:after="780" w:line="310" w:lineRule="exact"/>
      <w:ind w:firstLine="0"/>
      <w:jc w:val="left"/>
    </w:pPr>
    <w:rPr>
      <w:rFonts w:ascii="Times New Roman" w:hAnsi="Times New Roman"/>
      <w:sz w:val="28"/>
      <w:szCs w:val="28"/>
    </w:rPr>
  </w:style>
  <w:style w:type="character" w:customStyle="1" w:styleId="27">
    <w:name w:val="Заголовок №2_"/>
    <w:link w:val="28"/>
    <w:locked/>
    <w:rsid w:val="00AE6DF7"/>
    <w:rPr>
      <w:b/>
      <w:bCs/>
      <w:sz w:val="28"/>
      <w:szCs w:val="28"/>
      <w:shd w:val="clear" w:color="auto" w:fill="FFFFFF"/>
    </w:rPr>
  </w:style>
  <w:style w:type="paragraph" w:customStyle="1" w:styleId="28">
    <w:name w:val="Заголовок №2"/>
    <w:basedOn w:val="a"/>
    <w:link w:val="27"/>
    <w:rsid w:val="00AE6DF7"/>
    <w:pPr>
      <w:widowControl w:val="0"/>
      <w:shd w:val="clear" w:color="auto" w:fill="FFFFFF"/>
      <w:spacing w:line="760" w:lineRule="exact"/>
      <w:ind w:firstLine="0"/>
      <w:jc w:val="left"/>
      <w:outlineLvl w:val="1"/>
    </w:pPr>
    <w:rPr>
      <w:rFonts w:ascii="Times New Roman" w:hAnsi="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919652">
      <w:bodyDiv w:val="1"/>
      <w:marLeft w:val="0"/>
      <w:marRight w:val="0"/>
      <w:marTop w:val="0"/>
      <w:marBottom w:val="0"/>
      <w:divBdr>
        <w:top w:val="none" w:sz="0" w:space="0" w:color="auto"/>
        <w:left w:val="none" w:sz="0" w:space="0" w:color="auto"/>
        <w:bottom w:val="none" w:sz="0" w:space="0" w:color="auto"/>
        <w:right w:val="none" w:sz="0" w:space="0" w:color="auto"/>
      </w:divBdr>
    </w:div>
    <w:div w:id="572080847">
      <w:bodyDiv w:val="1"/>
      <w:marLeft w:val="0"/>
      <w:marRight w:val="0"/>
      <w:marTop w:val="0"/>
      <w:marBottom w:val="0"/>
      <w:divBdr>
        <w:top w:val="none" w:sz="0" w:space="0" w:color="auto"/>
        <w:left w:val="none" w:sz="0" w:space="0" w:color="auto"/>
        <w:bottom w:val="none" w:sz="0" w:space="0" w:color="auto"/>
        <w:right w:val="none" w:sz="0" w:space="0" w:color="auto"/>
      </w:divBdr>
    </w:div>
    <w:div w:id="674921248">
      <w:bodyDiv w:val="1"/>
      <w:marLeft w:val="0"/>
      <w:marRight w:val="0"/>
      <w:marTop w:val="0"/>
      <w:marBottom w:val="0"/>
      <w:divBdr>
        <w:top w:val="none" w:sz="0" w:space="0" w:color="auto"/>
        <w:left w:val="none" w:sz="0" w:space="0" w:color="auto"/>
        <w:bottom w:val="none" w:sz="0" w:space="0" w:color="auto"/>
        <w:right w:val="none" w:sz="0" w:space="0" w:color="auto"/>
      </w:divBdr>
    </w:div>
    <w:div w:id="693305458">
      <w:bodyDiv w:val="1"/>
      <w:marLeft w:val="0"/>
      <w:marRight w:val="0"/>
      <w:marTop w:val="0"/>
      <w:marBottom w:val="0"/>
      <w:divBdr>
        <w:top w:val="none" w:sz="0" w:space="0" w:color="auto"/>
        <w:left w:val="none" w:sz="0" w:space="0" w:color="auto"/>
        <w:bottom w:val="none" w:sz="0" w:space="0" w:color="auto"/>
        <w:right w:val="none" w:sz="0" w:space="0" w:color="auto"/>
      </w:divBdr>
    </w:div>
    <w:div w:id="698048343">
      <w:bodyDiv w:val="1"/>
      <w:marLeft w:val="0"/>
      <w:marRight w:val="0"/>
      <w:marTop w:val="0"/>
      <w:marBottom w:val="0"/>
      <w:divBdr>
        <w:top w:val="none" w:sz="0" w:space="0" w:color="auto"/>
        <w:left w:val="none" w:sz="0" w:space="0" w:color="auto"/>
        <w:bottom w:val="none" w:sz="0" w:space="0" w:color="auto"/>
        <w:right w:val="none" w:sz="0" w:space="0" w:color="auto"/>
      </w:divBdr>
    </w:div>
    <w:div w:id="706100139">
      <w:bodyDiv w:val="1"/>
      <w:marLeft w:val="0"/>
      <w:marRight w:val="0"/>
      <w:marTop w:val="0"/>
      <w:marBottom w:val="0"/>
      <w:divBdr>
        <w:top w:val="none" w:sz="0" w:space="0" w:color="auto"/>
        <w:left w:val="none" w:sz="0" w:space="0" w:color="auto"/>
        <w:bottom w:val="none" w:sz="0" w:space="0" w:color="auto"/>
        <w:right w:val="none" w:sz="0" w:space="0" w:color="auto"/>
      </w:divBdr>
    </w:div>
    <w:div w:id="851721339">
      <w:bodyDiv w:val="1"/>
      <w:marLeft w:val="0"/>
      <w:marRight w:val="0"/>
      <w:marTop w:val="0"/>
      <w:marBottom w:val="0"/>
      <w:divBdr>
        <w:top w:val="none" w:sz="0" w:space="0" w:color="auto"/>
        <w:left w:val="none" w:sz="0" w:space="0" w:color="auto"/>
        <w:bottom w:val="none" w:sz="0" w:space="0" w:color="auto"/>
        <w:right w:val="none" w:sz="0" w:space="0" w:color="auto"/>
      </w:divBdr>
    </w:div>
    <w:div w:id="1173102849">
      <w:bodyDiv w:val="1"/>
      <w:marLeft w:val="0"/>
      <w:marRight w:val="0"/>
      <w:marTop w:val="0"/>
      <w:marBottom w:val="0"/>
      <w:divBdr>
        <w:top w:val="none" w:sz="0" w:space="0" w:color="auto"/>
        <w:left w:val="none" w:sz="0" w:space="0" w:color="auto"/>
        <w:bottom w:val="none" w:sz="0" w:space="0" w:color="auto"/>
        <w:right w:val="none" w:sz="0" w:space="0" w:color="auto"/>
      </w:divBdr>
    </w:div>
    <w:div w:id="1173254280">
      <w:bodyDiv w:val="1"/>
      <w:marLeft w:val="0"/>
      <w:marRight w:val="0"/>
      <w:marTop w:val="0"/>
      <w:marBottom w:val="0"/>
      <w:divBdr>
        <w:top w:val="none" w:sz="0" w:space="0" w:color="auto"/>
        <w:left w:val="none" w:sz="0" w:space="0" w:color="auto"/>
        <w:bottom w:val="none" w:sz="0" w:space="0" w:color="auto"/>
        <w:right w:val="none" w:sz="0" w:space="0" w:color="auto"/>
      </w:divBdr>
    </w:div>
    <w:div w:id="1205869599">
      <w:bodyDiv w:val="1"/>
      <w:marLeft w:val="0"/>
      <w:marRight w:val="0"/>
      <w:marTop w:val="0"/>
      <w:marBottom w:val="0"/>
      <w:divBdr>
        <w:top w:val="none" w:sz="0" w:space="0" w:color="auto"/>
        <w:left w:val="none" w:sz="0" w:space="0" w:color="auto"/>
        <w:bottom w:val="none" w:sz="0" w:space="0" w:color="auto"/>
        <w:right w:val="none" w:sz="0" w:space="0" w:color="auto"/>
      </w:divBdr>
    </w:div>
    <w:div w:id="1247110133">
      <w:bodyDiv w:val="1"/>
      <w:marLeft w:val="0"/>
      <w:marRight w:val="0"/>
      <w:marTop w:val="0"/>
      <w:marBottom w:val="0"/>
      <w:divBdr>
        <w:top w:val="none" w:sz="0" w:space="0" w:color="auto"/>
        <w:left w:val="none" w:sz="0" w:space="0" w:color="auto"/>
        <w:bottom w:val="none" w:sz="0" w:space="0" w:color="auto"/>
        <w:right w:val="none" w:sz="0" w:space="0" w:color="auto"/>
      </w:divBdr>
    </w:div>
    <w:div w:id="1275821708">
      <w:bodyDiv w:val="1"/>
      <w:marLeft w:val="0"/>
      <w:marRight w:val="0"/>
      <w:marTop w:val="0"/>
      <w:marBottom w:val="0"/>
      <w:divBdr>
        <w:top w:val="none" w:sz="0" w:space="0" w:color="auto"/>
        <w:left w:val="none" w:sz="0" w:space="0" w:color="auto"/>
        <w:bottom w:val="none" w:sz="0" w:space="0" w:color="auto"/>
        <w:right w:val="none" w:sz="0" w:space="0" w:color="auto"/>
      </w:divBdr>
    </w:div>
    <w:div w:id="1341129514">
      <w:bodyDiv w:val="1"/>
      <w:marLeft w:val="0"/>
      <w:marRight w:val="0"/>
      <w:marTop w:val="0"/>
      <w:marBottom w:val="0"/>
      <w:divBdr>
        <w:top w:val="none" w:sz="0" w:space="0" w:color="auto"/>
        <w:left w:val="none" w:sz="0" w:space="0" w:color="auto"/>
        <w:bottom w:val="none" w:sz="0" w:space="0" w:color="auto"/>
        <w:right w:val="none" w:sz="0" w:space="0" w:color="auto"/>
      </w:divBdr>
    </w:div>
    <w:div w:id="1355499326">
      <w:bodyDiv w:val="1"/>
      <w:marLeft w:val="0"/>
      <w:marRight w:val="0"/>
      <w:marTop w:val="0"/>
      <w:marBottom w:val="0"/>
      <w:divBdr>
        <w:top w:val="none" w:sz="0" w:space="0" w:color="auto"/>
        <w:left w:val="none" w:sz="0" w:space="0" w:color="auto"/>
        <w:bottom w:val="none" w:sz="0" w:space="0" w:color="auto"/>
        <w:right w:val="none" w:sz="0" w:space="0" w:color="auto"/>
      </w:divBdr>
    </w:div>
    <w:div w:id="1419208235">
      <w:bodyDiv w:val="1"/>
      <w:marLeft w:val="0"/>
      <w:marRight w:val="0"/>
      <w:marTop w:val="0"/>
      <w:marBottom w:val="0"/>
      <w:divBdr>
        <w:top w:val="none" w:sz="0" w:space="0" w:color="auto"/>
        <w:left w:val="none" w:sz="0" w:space="0" w:color="auto"/>
        <w:bottom w:val="none" w:sz="0" w:space="0" w:color="auto"/>
        <w:right w:val="none" w:sz="0" w:space="0" w:color="auto"/>
      </w:divBdr>
    </w:div>
    <w:div w:id="1559825594">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704741815">
      <w:bodyDiv w:val="1"/>
      <w:marLeft w:val="0"/>
      <w:marRight w:val="0"/>
      <w:marTop w:val="0"/>
      <w:marBottom w:val="0"/>
      <w:divBdr>
        <w:top w:val="none" w:sz="0" w:space="0" w:color="auto"/>
        <w:left w:val="none" w:sz="0" w:space="0" w:color="auto"/>
        <w:bottom w:val="none" w:sz="0" w:space="0" w:color="auto"/>
        <w:right w:val="none" w:sz="0" w:space="0" w:color="auto"/>
      </w:divBdr>
    </w:div>
    <w:div w:id="1711806916">
      <w:bodyDiv w:val="1"/>
      <w:marLeft w:val="0"/>
      <w:marRight w:val="0"/>
      <w:marTop w:val="0"/>
      <w:marBottom w:val="0"/>
      <w:divBdr>
        <w:top w:val="none" w:sz="0" w:space="0" w:color="auto"/>
        <w:left w:val="none" w:sz="0" w:space="0" w:color="auto"/>
        <w:bottom w:val="none" w:sz="0" w:space="0" w:color="auto"/>
        <w:right w:val="none" w:sz="0" w:space="0" w:color="auto"/>
      </w:divBdr>
    </w:div>
    <w:div w:id="1760445849">
      <w:bodyDiv w:val="1"/>
      <w:marLeft w:val="0"/>
      <w:marRight w:val="0"/>
      <w:marTop w:val="0"/>
      <w:marBottom w:val="0"/>
      <w:divBdr>
        <w:top w:val="none" w:sz="0" w:space="0" w:color="auto"/>
        <w:left w:val="none" w:sz="0" w:space="0" w:color="auto"/>
        <w:bottom w:val="none" w:sz="0" w:space="0" w:color="auto"/>
        <w:right w:val="none" w:sz="0" w:space="0" w:color="auto"/>
      </w:divBdr>
    </w:div>
    <w:div w:id="1979262633">
      <w:bodyDiv w:val="1"/>
      <w:marLeft w:val="0"/>
      <w:marRight w:val="0"/>
      <w:marTop w:val="0"/>
      <w:marBottom w:val="0"/>
      <w:divBdr>
        <w:top w:val="none" w:sz="0" w:space="0" w:color="auto"/>
        <w:left w:val="none" w:sz="0" w:space="0" w:color="auto"/>
        <w:bottom w:val="none" w:sz="0" w:space="0" w:color="auto"/>
        <w:right w:val="none" w:sz="0" w:space="0" w:color="auto"/>
      </w:divBdr>
    </w:div>
    <w:div w:id="1992129409">
      <w:bodyDiv w:val="1"/>
      <w:marLeft w:val="0"/>
      <w:marRight w:val="0"/>
      <w:marTop w:val="0"/>
      <w:marBottom w:val="0"/>
      <w:divBdr>
        <w:top w:val="none" w:sz="0" w:space="0" w:color="auto"/>
        <w:left w:val="none" w:sz="0" w:space="0" w:color="auto"/>
        <w:bottom w:val="none" w:sz="0" w:space="0" w:color="auto"/>
        <w:right w:val="none" w:sz="0" w:space="0" w:color="auto"/>
      </w:divBdr>
    </w:div>
    <w:div w:id="210726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12.10.1.199\..\..\..\..\content\act\ecd83733-8485-4d7e-8d73-4b3c999df7a4.docx" TargetMode="External"/><Relationship Id="rId117" Type="http://schemas.openxmlformats.org/officeDocument/2006/relationships/hyperlink" Target="file:///\\12.10.10.10\content\act\a1a2d6bc-62de-43bd-9a82-c597c0471020.doc" TargetMode="External"/><Relationship Id="rId21" Type="http://schemas.openxmlformats.org/officeDocument/2006/relationships/hyperlink" Target="file:///\\12.10.1.199\..\..\..\..\content\act\bba0bfb1-06c7-4e50-a8d3-fe1045784bf1.html" TargetMode="External"/><Relationship Id="rId42" Type="http://schemas.openxmlformats.org/officeDocument/2006/relationships/hyperlink" Target="file:///\\12.10.1.199\..\..\..\..\content\act\5e45f3b1-a485-49cd-b0d2-f7ff95d08103.doc" TargetMode="External"/><Relationship Id="rId47" Type="http://schemas.openxmlformats.org/officeDocument/2006/relationships/hyperlink" Target="http://mfc.admhmao.ru/" TargetMode="External"/><Relationship Id="rId63" Type="http://schemas.openxmlformats.org/officeDocument/2006/relationships/hyperlink" Target="file:///C:\content\act\ead9bfee-9390-49c5-9e84-387cceb19298.doc" TargetMode="External"/><Relationship Id="rId68" Type="http://schemas.openxmlformats.org/officeDocument/2006/relationships/hyperlink" Target="file:///\\12.10.1.199\content\act\370ba400-14c4-4cdb-8a8b-b11f2a1a2f55.html" TargetMode="External"/><Relationship Id="rId84" Type="http://schemas.openxmlformats.org/officeDocument/2006/relationships/hyperlink" Target="file:///\\12.10.1.199\content\act\625cda94-fc7a-4147-9938-4abaddc1228c.doc" TargetMode="External"/><Relationship Id="rId89" Type="http://schemas.openxmlformats.org/officeDocument/2006/relationships/hyperlink" Target="file:///\\12.10.10.10\..\..\..\..\..\..\content\act\a2f18b1d-c55e-4614-b189-c93783f02d31.doc" TargetMode="External"/><Relationship Id="rId112" Type="http://schemas.openxmlformats.org/officeDocument/2006/relationships/hyperlink" Target="file:///\\12.10.10.10\content\act\a1a2d6bc-62de-43bd-9a82-c597c0471020.doc" TargetMode="External"/><Relationship Id="rId133" Type="http://schemas.openxmlformats.org/officeDocument/2006/relationships/hyperlink" Target="file:///\\12.10.10.10\content\act\4b6ef88d-8fd9-4848-9f01-282ee96e4fbc.doc" TargetMode="External"/><Relationship Id="rId138" Type="http://schemas.openxmlformats.org/officeDocument/2006/relationships/hyperlink" Target="file:///\\12.10.1.199\..\..\..\..\content\act\14eb0f9e-ff4c-49c8-bfc5-3ede32af8a57.html" TargetMode="External"/><Relationship Id="rId16" Type="http://schemas.openxmlformats.org/officeDocument/2006/relationships/hyperlink" Target="file:///\\12.10.10.10\content\act\a1a2d6bc-62de-43bd-9a82-c597c0471020.doc" TargetMode="External"/><Relationship Id="rId107" Type="http://schemas.openxmlformats.org/officeDocument/2006/relationships/hyperlink" Target="file:///\\12.10.1.199\..\..\..\..\content\act\18fa49ed-eae5-4a91-a0f9-81eb6912d9d3.html" TargetMode="External"/><Relationship Id="rId11" Type="http://schemas.openxmlformats.org/officeDocument/2006/relationships/hyperlink" Target="file:///\\12.10.1.199\content\act\8a2eecb6-7c82-4bb2-9318-aa629075914a.doc" TargetMode="External"/><Relationship Id="rId32" Type="http://schemas.openxmlformats.org/officeDocument/2006/relationships/hyperlink" Target="file:///\\12.10.1.199\..\..\..\..\content\act\ecd83733-8485-4d7e-8d73-4b3c999df7a4.docx" TargetMode="External"/><Relationship Id="rId37" Type="http://schemas.openxmlformats.org/officeDocument/2006/relationships/hyperlink" Target="file:///C:\content\act\ead9bfee-9390-49c5-9e84-387cceb19298.doc" TargetMode="External"/><Relationship Id="rId53" Type="http://schemas.openxmlformats.org/officeDocument/2006/relationships/hyperlink" Target="file:///\\12.10.1.199\..\..\..\..\content\act\b396dc92-a9a6-4835-b084-bd6a2cd8cb0f.doc" TargetMode="External"/><Relationship Id="rId58" Type="http://schemas.openxmlformats.org/officeDocument/2006/relationships/hyperlink" Target="file:///\\12.10.1.199\..\..\..\..\content\act\cd0f7e47-48e9-4653-9f12-14cbbd55446e.doc" TargetMode="External"/><Relationship Id="rId74" Type="http://schemas.openxmlformats.org/officeDocument/2006/relationships/hyperlink" Target="file:///\\12.10.1.199\content\act\bba0bfb1-06c7-4e50-a8d3-fe1045784bf1.html" TargetMode="External"/><Relationship Id="rId79" Type="http://schemas.openxmlformats.org/officeDocument/2006/relationships/hyperlink" Target="file:///\\12.10.10.10\content\act\a1a2d6bc-62de-43bd-9a82-c597c0471020.doc" TargetMode="External"/><Relationship Id="rId102" Type="http://schemas.openxmlformats.org/officeDocument/2006/relationships/hyperlink" Target="file:///\\12.10.1.199\..\..\..\..\content\act\b396dc92-a9a6-4835-b084-bd6a2cd8cb0f.doc" TargetMode="External"/><Relationship Id="rId123" Type="http://schemas.openxmlformats.org/officeDocument/2006/relationships/hyperlink" Target="consultantplus://offline/ref=E8DDEDFC8C43D2154D3CA2C2D383ECCB2924FDDFCF474A9D77C3CCB4A3D0DD64474DB873048F4FA11E7152A541F88A91FF578E69324248BBX4m0K" TargetMode="External"/><Relationship Id="rId128" Type="http://schemas.openxmlformats.org/officeDocument/2006/relationships/hyperlink" Target="file:///\\12.10.1.199\content\act\625cda94-fc7a-4147-9938-4abaddc1228c.doc" TargetMode="External"/><Relationship Id="rId144" Type="http://schemas.openxmlformats.org/officeDocument/2006/relationships/header" Target="header3.xml"/><Relationship Id="rId5" Type="http://schemas.openxmlformats.org/officeDocument/2006/relationships/webSettings" Target="webSettings.xml"/><Relationship Id="rId90" Type="http://schemas.openxmlformats.org/officeDocument/2006/relationships/hyperlink" Target="file:///C:\content\act\ead9bfee-9390-49c5-9e84-387cceb19298.doc" TargetMode="External"/><Relationship Id="rId95" Type="http://schemas.openxmlformats.org/officeDocument/2006/relationships/hyperlink" Target="file:///\\12.10.10.10\content\act\a1a2d6bc-62de-43bd-9a82-c597c0471020.doc" TargetMode="External"/><Relationship Id="rId22" Type="http://schemas.openxmlformats.org/officeDocument/2006/relationships/hyperlink" Target="file:///\\12.10.1.199\..\..\..\..\content\act\96e20c02-1b12-465a-b64c-24aa92270007.html" TargetMode="External"/><Relationship Id="rId27" Type="http://schemas.openxmlformats.org/officeDocument/2006/relationships/hyperlink" Target="file:///\\12.10.1.199\..\..\..\..\content\act\ee96ca54-a655-4259-97e6-2c55a2bd900e.docx" TargetMode="External"/><Relationship Id="rId43" Type="http://schemas.openxmlformats.org/officeDocument/2006/relationships/hyperlink" Target="file:///\\12.10.10.10\content\act\a1a2d6bc-62de-43bd-9a82-c597c0471020.doc" TargetMode="External"/><Relationship Id="rId48" Type="http://schemas.openxmlformats.org/officeDocument/2006/relationships/hyperlink" Target="file:///\\12.10.1.199\..\..\..\..\content\act\5e45f3b1-a485-49cd-b0d2-f7ff95d08103.doc" TargetMode="External"/><Relationship Id="rId64" Type="http://schemas.openxmlformats.org/officeDocument/2006/relationships/hyperlink" Target="file:///\\12.10.1.199\content\act\625cda94-fc7a-4147-9938-4abaddc1228c.doc" TargetMode="External"/><Relationship Id="rId69" Type="http://schemas.openxmlformats.org/officeDocument/2006/relationships/hyperlink" Target="file:///C:\content\act\ead9bfee-9390-49c5-9e84-387cceb19298.doc" TargetMode="External"/><Relationship Id="rId113" Type="http://schemas.openxmlformats.org/officeDocument/2006/relationships/hyperlink" Target="file:///\\12.10.10.10\content\act\a1a2d6bc-62de-43bd-9a82-c597c0471020.doc" TargetMode="External"/><Relationship Id="rId118" Type="http://schemas.openxmlformats.org/officeDocument/2006/relationships/hyperlink" Target="file:///\\12.10.10.10\content\act\a1a2d6bc-62de-43bd-9a82-c597c0471020.doc" TargetMode="External"/><Relationship Id="rId134" Type="http://schemas.openxmlformats.org/officeDocument/2006/relationships/hyperlink" Target="file:///C:\content\act\ead9bfee-9390-49c5-9e84-387cceb19298.doc" TargetMode="External"/><Relationship Id="rId139" Type="http://schemas.openxmlformats.org/officeDocument/2006/relationships/hyperlink" Target="file:///\\12.10.1.199\..\..\..\..\content\act\b396dc92-a9a6-4835-b084-bd6a2cd8cb0f.doc" TargetMode="External"/><Relationship Id="rId80" Type="http://schemas.openxmlformats.org/officeDocument/2006/relationships/hyperlink" Target="file:///\\12.10.10.10\content\act\a1a2d6bc-62de-43bd-9a82-c597c0471020.doc" TargetMode="External"/><Relationship Id="rId85" Type="http://schemas.openxmlformats.org/officeDocument/2006/relationships/hyperlink" Target="file:///C:\content\act\ead9bfee-9390-49c5-9e84-387cceb19298.doc" TargetMode="External"/><Relationship Id="rId3" Type="http://schemas.openxmlformats.org/officeDocument/2006/relationships/styles" Target="styles.xml"/><Relationship Id="rId12" Type="http://schemas.openxmlformats.org/officeDocument/2006/relationships/hyperlink" Target="file:///\\12.10.1.199\content\act\6f9e97e1-aec8-4c36-9383-a16afa66f768.doc" TargetMode="External"/><Relationship Id="rId17" Type="http://schemas.openxmlformats.org/officeDocument/2006/relationships/hyperlink" Target="file:///\\12.10.10.10\content\act\4b6ef88d-8fd9-4848-9f01-282ee96e4fbc.doc" TargetMode="External"/><Relationship Id="rId25" Type="http://schemas.openxmlformats.org/officeDocument/2006/relationships/hyperlink" Target="file:///\\12.10.10.10\content\act\4b6ef88d-8fd9-4848-9f01-282ee96e4fbc.doc" TargetMode="External"/><Relationship Id="rId33" Type="http://schemas.openxmlformats.org/officeDocument/2006/relationships/hyperlink" Target="file:///\\12.10.1.199\..\..\..\..\content\act\c1e57f22-919d-4e95-af43-8b8324dde836.docx" TargetMode="External"/><Relationship Id="rId38" Type="http://schemas.openxmlformats.org/officeDocument/2006/relationships/hyperlink" Target="file:///\\12.10.10.10\content\act\a1a2d6bc-62de-43bd-9a82-c597c0471020.doc" TargetMode="External"/><Relationship Id="rId46" Type="http://schemas.openxmlformats.org/officeDocument/2006/relationships/hyperlink" Target="http://qlaster.ru/go/230913/aGFudHltYW5zaXlzay5yb3NrYXpuYS5ydQ" TargetMode="External"/><Relationship Id="rId59" Type="http://schemas.openxmlformats.org/officeDocument/2006/relationships/hyperlink" Target="file:///\\12.10.1.199\content\act\625cda94-fc7a-4147-9938-4abaddc1228c.doc" TargetMode="External"/><Relationship Id="rId67" Type="http://schemas.openxmlformats.org/officeDocument/2006/relationships/hyperlink" Target="file:///\\12.10.1.199\content\act\625cda94-fc7a-4147-9938-4abaddc1228c.doc" TargetMode="External"/><Relationship Id="rId103" Type="http://schemas.openxmlformats.org/officeDocument/2006/relationships/hyperlink" Target="file:///\\12.10.1.199\content\act\625cda94-fc7a-4147-9938-4abaddc1228c.doc" TargetMode="External"/><Relationship Id="rId108" Type="http://schemas.openxmlformats.org/officeDocument/2006/relationships/hyperlink" Target="file:///\\12.10.1.199\content\act\625cda94-fc7a-4147-9938-4abaddc1228c.doc" TargetMode="External"/><Relationship Id="rId116" Type="http://schemas.openxmlformats.org/officeDocument/2006/relationships/hyperlink" Target="file:///\\12.10.10.10\content\act\a1a2d6bc-62de-43bd-9a82-c597c0471020.doc" TargetMode="External"/><Relationship Id="rId124" Type="http://schemas.openxmlformats.org/officeDocument/2006/relationships/hyperlink" Target="file:///\\12.10.10.10\content\act\a1a2d6bc-62de-43bd-9a82-c597c0471020.doc" TargetMode="External"/><Relationship Id="rId129" Type="http://schemas.openxmlformats.org/officeDocument/2006/relationships/hyperlink" Target="file:///\\12.10.1.199\content\act\6f9e97e1-aec8-4c36-9383-a16afa66f768.doc" TargetMode="External"/><Relationship Id="rId137" Type="http://schemas.openxmlformats.org/officeDocument/2006/relationships/hyperlink" Target="file:///\\12.10.10.10\content\act\a1a2d6bc-62de-43bd-9a82-c597c0471020.doc" TargetMode="External"/><Relationship Id="rId20" Type="http://schemas.openxmlformats.org/officeDocument/2006/relationships/hyperlink" Target="file:///\\12.10.1.199\..\..\..\..\content\act\14eb0f9e-ff4c-49c8-bfc5-3ede32af8a57.html" TargetMode="External"/><Relationship Id="rId41" Type="http://schemas.openxmlformats.org/officeDocument/2006/relationships/hyperlink" Target="file:///\\12.10.10.10\content\act\a1a2d6bc-62de-43bd-9a82-c597c0471020.doc" TargetMode="External"/><Relationship Id="rId54" Type="http://schemas.openxmlformats.org/officeDocument/2006/relationships/hyperlink" Target="file:///\\12.10.1.199\content\act\625cda94-fc7a-4147-9938-4abaddc1228c.doc" TargetMode="External"/><Relationship Id="rId62" Type="http://schemas.openxmlformats.org/officeDocument/2006/relationships/hyperlink" Target="file:///\\12.10.10.10\content\act\4b6ef88d-8fd9-4848-9f01-282ee96e4fbc.doc" TargetMode="External"/><Relationship Id="rId70" Type="http://schemas.openxmlformats.org/officeDocument/2006/relationships/hyperlink" Target="file:///\\12.10.10.10\content\act\a1a2d6bc-62de-43bd-9a82-c597c0471020.doc" TargetMode="External"/><Relationship Id="rId75" Type="http://schemas.openxmlformats.org/officeDocument/2006/relationships/hyperlink" Target="file:///\\12.10.1.199\content\act\6f9e97e1-aec8-4c36-9383-a16afa66f768.doc" TargetMode="External"/><Relationship Id="rId83" Type="http://schemas.openxmlformats.org/officeDocument/2006/relationships/hyperlink" Target="file:///\\12.10.10.10\content\act\a1a2d6bc-62de-43bd-9a82-c597c0471020.doc" TargetMode="External"/><Relationship Id="rId88" Type="http://schemas.openxmlformats.org/officeDocument/2006/relationships/hyperlink" Target="file:///\\12.10.1.199\content\act\625cda94-fc7a-4147-9938-4abaddc1228c.doc" TargetMode="External"/><Relationship Id="rId91" Type="http://schemas.openxmlformats.org/officeDocument/2006/relationships/hyperlink" Target="file:///\\12.10.1.199\content\act\6f9e97e1-aec8-4c36-9383-a16afa66f768.doc" TargetMode="External"/><Relationship Id="rId96" Type="http://schemas.openxmlformats.org/officeDocument/2006/relationships/hyperlink" Target="file:///\\12.10.1.199\content\act\625cda94-fc7a-4147-9938-4abaddc1228c.doc" TargetMode="External"/><Relationship Id="rId111" Type="http://schemas.openxmlformats.org/officeDocument/2006/relationships/hyperlink" Target="file:///\\12.10.10.10\content\act\a1a2d6bc-62de-43bd-9a82-c597c0471020.doc" TargetMode="External"/><Relationship Id="rId132" Type="http://schemas.openxmlformats.org/officeDocument/2006/relationships/hyperlink" Target="file:///\\12.10.10.10\content\act\4b6ef88d-8fd9-4848-9f01-282ee96e4fbc.doc" TargetMode="External"/><Relationship Id="rId140" Type="http://schemas.openxmlformats.org/officeDocument/2006/relationships/header" Target="header1.xml"/><Relationship Id="rId14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2b6ad2e0-34de-4995-a0c5-e953a7c4f19d.docx" TargetMode="External"/><Relationship Id="rId23" Type="http://schemas.openxmlformats.org/officeDocument/2006/relationships/hyperlink" Target="file:///\\12.10.1.199\..\..\..\..\content\act\5854b5a9-5430-4e50-8455-009b1ff390bd.doc" TargetMode="External"/><Relationship Id="rId28" Type="http://schemas.openxmlformats.org/officeDocument/2006/relationships/hyperlink" Target="file:///\\12.10.1.199\..\..\..\..\content\act\ecd83733-8485-4d7e-8d73-4b3c999df7a4.docx" TargetMode="External"/><Relationship Id="rId36" Type="http://schemas.openxmlformats.org/officeDocument/2006/relationships/hyperlink" Target="file:///C:\content\act\ead9bfee-9390-49c5-9e84-387cceb19298.doc" TargetMode="External"/><Relationship Id="rId49" Type="http://schemas.openxmlformats.org/officeDocument/2006/relationships/hyperlink" Target="file:///\\12.10.1.199\content\act\625cda94-fc7a-4147-9938-4abaddc1228c.doc" TargetMode="External"/><Relationship Id="rId57" Type="http://schemas.openxmlformats.org/officeDocument/2006/relationships/hyperlink" Target="file:///\\12.10.1.199\..\..\..\..\content\act\bba0bfb1-06c7-4e50-a8d3-fe1045784bf1.html" TargetMode="External"/><Relationship Id="rId106" Type="http://schemas.openxmlformats.org/officeDocument/2006/relationships/hyperlink" Target="file:///\\12.10.1.199\content\act\03cf0fb8-17d5-46f6-a5ec-d1642676534b.html" TargetMode="External"/><Relationship Id="rId114" Type="http://schemas.openxmlformats.org/officeDocument/2006/relationships/hyperlink" Target="file:///\\12.10.1.199\content\act\625cda94-fc7a-4147-9938-4abaddc1228c.doc" TargetMode="External"/><Relationship Id="rId119" Type="http://schemas.openxmlformats.org/officeDocument/2006/relationships/hyperlink" Target="file:///\\12.10.1.199\content\act\625cda94-fc7a-4147-9938-4abaddc1228c.doc" TargetMode="External"/><Relationship Id="rId127" Type="http://schemas.openxmlformats.org/officeDocument/2006/relationships/hyperlink" Target="file:///\\12.10.1.199\content\act\14f79f23-26a1-4aac-9064-101f96742a57.html" TargetMode="External"/><Relationship Id="rId10" Type="http://schemas.openxmlformats.org/officeDocument/2006/relationships/hyperlink" Target="file:///\\12.10.1.199\..\..\..\..\content\act\5e45f3b1-a485-49cd-b0d2-f7ff95d08103.doc" TargetMode="External"/><Relationship Id="rId31" Type="http://schemas.openxmlformats.org/officeDocument/2006/relationships/hyperlink" Target="file:///\\12.10.1.199\..\..\..\..\content\act\517ce10c-7806-4cab-83fb-a722a23bf9e2.docx" TargetMode="External"/><Relationship Id="rId44" Type="http://schemas.openxmlformats.org/officeDocument/2006/relationships/hyperlink" Target="http://www.berezovo.ru/" TargetMode="External"/><Relationship Id="rId52" Type="http://schemas.openxmlformats.org/officeDocument/2006/relationships/hyperlink" Target="file:///\\12.10.10.10\content\act\a1a2d6bc-62de-43bd-9a82-c597c0471020.doc" TargetMode="External"/><Relationship Id="rId60" Type="http://schemas.openxmlformats.org/officeDocument/2006/relationships/hyperlink" Target="file:///C:\content\act\23f3e2cc-df25-400b-aa27-4396a0d58dbd.docx" TargetMode="External"/><Relationship Id="rId65" Type="http://schemas.openxmlformats.org/officeDocument/2006/relationships/hyperlink" Target="file:///\\12.10.10.10\content\act\a1a2d6bc-62de-43bd-9a82-c597c0471020.doc" TargetMode="External"/><Relationship Id="rId73" Type="http://schemas.openxmlformats.org/officeDocument/2006/relationships/hyperlink" Target="file:///\\12.10.1.199\content\act\bba0bfb1-06c7-4e50-a8d3-fe1045784bf1.html" TargetMode="External"/><Relationship Id="rId78" Type="http://schemas.openxmlformats.org/officeDocument/2006/relationships/hyperlink" Target="file:///\\12.10.1.199\content\act\8a2eecb6-7c82-4bb2-9318-aa629075914a.doc" TargetMode="External"/><Relationship Id="rId81" Type="http://schemas.openxmlformats.org/officeDocument/2006/relationships/hyperlink" Target="file:///\\12.10.10.10\content\act\a1a2d6bc-62de-43bd-9a82-c597c0471020.doc" TargetMode="External"/><Relationship Id="rId86" Type="http://schemas.openxmlformats.org/officeDocument/2006/relationships/hyperlink" Target="file:///\\12.10.1.199\content\act\14eb0f9e-ff4c-49c8-bfc5-3ede32af8a57.html" TargetMode="External"/><Relationship Id="rId94" Type="http://schemas.openxmlformats.org/officeDocument/2006/relationships/hyperlink" Target="file:///\\12.10.10.10\content\act\a1a2d6bc-62de-43bd-9a82-c597c0471020.doc" TargetMode="External"/><Relationship Id="rId99" Type="http://schemas.openxmlformats.org/officeDocument/2006/relationships/hyperlink" Target="file:///C:\content\act\ead9bfee-9390-49c5-9e84-387cceb19298.doc" TargetMode="External"/><Relationship Id="rId101" Type="http://schemas.openxmlformats.org/officeDocument/2006/relationships/hyperlink" Target="file:///\\12.10.10.10\content\act\4b6ef88d-8fd9-4848-9f01-282ee96e4fbc.doc" TargetMode="External"/><Relationship Id="rId122" Type="http://schemas.openxmlformats.org/officeDocument/2006/relationships/hyperlink" Target="file:///\\12.10.10.10\content\act\a1a2d6bc-62de-43bd-9a82-c597c0471020.doc" TargetMode="External"/><Relationship Id="rId130" Type="http://schemas.openxmlformats.org/officeDocument/2006/relationships/hyperlink" Target="file:///C:\content\act\ead9bfee-9390-49c5-9e84-387cceb19298.doc" TargetMode="External"/><Relationship Id="rId135" Type="http://schemas.openxmlformats.org/officeDocument/2006/relationships/hyperlink" Target="file:///\\12.10.10.10\content\act\a1a2d6bc-62de-43bd-9a82-c597c0471020.doc" TargetMode="External"/><Relationship Id="rId14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12.10.1.199\..\..\..\..\content\act\b396dc92-a9a6-4835-b084-bd6a2cd8cb0f.doc" TargetMode="External"/><Relationship Id="rId13" Type="http://schemas.openxmlformats.org/officeDocument/2006/relationships/hyperlink" Target="file:///\\12.10.1.199\content\act\625cda94-fc7a-4147-9938-4abaddc1228c.doc" TargetMode="External"/><Relationship Id="rId18" Type="http://schemas.openxmlformats.org/officeDocument/2006/relationships/hyperlink" Target="file:///\\12.10.10.10\content\act\ead9bfee-9390-49c5-9e84-387cceb19298.doc" TargetMode="External"/><Relationship Id="rId39" Type="http://schemas.openxmlformats.org/officeDocument/2006/relationships/hyperlink" Target="file:///\\12.10.1.199\content\act\625cda94-fc7a-4147-9938-4abaddc1228c.doc" TargetMode="External"/><Relationship Id="rId109" Type="http://schemas.openxmlformats.org/officeDocument/2006/relationships/hyperlink" Target="file:///\\12.10.1.199\content\act\6f9e97e1-aec8-4c36-9383-a16afa66f768.doc" TargetMode="External"/><Relationship Id="rId34" Type="http://schemas.openxmlformats.org/officeDocument/2006/relationships/hyperlink" Target="file:///\\12.10.1.199\..\..\..\..\content\act\ecd83733-8485-4d7e-8d73-4b3c999df7a4.docx" TargetMode="External"/><Relationship Id="rId50" Type="http://schemas.openxmlformats.org/officeDocument/2006/relationships/hyperlink" Target="file:///C:\content\act\ead9bfee-9390-49c5-9e84-387cceb19298.doc" TargetMode="External"/><Relationship Id="rId55" Type="http://schemas.openxmlformats.org/officeDocument/2006/relationships/hyperlink" Target="file:///C:\content\act\ead9bfee-9390-49c5-9e84-387cceb19298.doc" TargetMode="External"/><Relationship Id="rId76" Type="http://schemas.openxmlformats.org/officeDocument/2006/relationships/hyperlink" Target="file:///\\12.10.10.10\content\act\a1a2d6bc-62de-43bd-9a82-c597c0471020.doc" TargetMode="External"/><Relationship Id="rId97" Type="http://schemas.openxmlformats.org/officeDocument/2006/relationships/hyperlink" Target="file:///\\12.10.10.10\content\act\4b6ef88d-8fd9-4848-9f01-282ee96e4fbc.doc" TargetMode="External"/><Relationship Id="rId104" Type="http://schemas.openxmlformats.org/officeDocument/2006/relationships/hyperlink" Target="file:///\\12.10.10.10\content\act\a1a2d6bc-62de-43bd-9a82-c597c0471020.doc" TargetMode="External"/><Relationship Id="rId120" Type="http://schemas.openxmlformats.org/officeDocument/2006/relationships/hyperlink" Target="file:///\\12.10.10.10\content\act\a1a2d6bc-62de-43bd-9a82-c597c0471020.doc" TargetMode="External"/><Relationship Id="rId125" Type="http://schemas.openxmlformats.org/officeDocument/2006/relationships/hyperlink" Target="file:///\\12.10.10.10\..\..\..\..\..\..\content\act\2b6ad2e0-34de-4995-a0c5-e953a7c4f19d.docx" TargetMode="External"/><Relationship Id="rId141" Type="http://schemas.openxmlformats.org/officeDocument/2006/relationships/header" Target="header2.xml"/><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file:///\\12.10.1.199\content\act\625cda94-fc7a-4147-9938-4abaddc1228c.doc" TargetMode="External"/><Relationship Id="rId92" Type="http://schemas.openxmlformats.org/officeDocument/2006/relationships/hyperlink" Target="file:///C:\content\act\ead9bfee-9390-49c5-9e84-387cceb19298.doc" TargetMode="External"/><Relationship Id="rId2" Type="http://schemas.openxmlformats.org/officeDocument/2006/relationships/numbering" Target="numbering.xml"/><Relationship Id="rId29" Type="http://schemas.openxmlformats.org/officeDocument/2006/relationships/hyperlink" Target="file:///\\12.10.1.199\..\..\..\..\content\act\b6274815-0534-46c6-b2af-65100a8648b5.docx" TargetMode="External"/><Relationship Id="rId24" Type="http://schemas.openxmlformats.org/officeDocument/2006/relationships/hyperlink" Target="file:///\\12.10.1.199\..\..\..\..\content\act\5e45f3b1-a485-49cd-b0d2-f7ff95d08103.doc" TargetMode="External"/><Relationship Id="rId40" Type="http://schemas.openxmlformats.org/officeDocument/2006/relationships/hyperlink" Target="file:///\\12.10.10.10\content\act\a1a2d6bc-62de-43bd-9a82-c597c0471020.doc" TargetMode="External"/><Relationship Id="rId45" Type="http://schemas.openxmlformats.org/officeDocument/2006/relationships/hyperlink" Target="https://www.nalog.gov.ru/rn86/ifns/imns86_07/;" TargetMode="External"/><Relationship Id="rId66" Type="http://schemas.openxmlformats.org/officeDocument/2006/relationships/hyperlink" Target="file:///C:\content\act\ead9bfee-9390-49c5-9e84-387cceb19298.doc" TargetMode="External"/><Relationship Id="rId87" Type="http://schemas.openxmlformats.org/officeDocument/2006/relationships/hyperlink" Target="file:///\\12.10.1.199\content\act\14eb0f9e-ff4c-49c8-bfc5-3ede32af8a57.html" TargetMode="External"/><Relationship Id="rId110" Type="http://schemas.openxmlformats.org/officeDocument/2006/relationships/hyperlink" Target="file:///\\12.10.1.199\..\..\..\..\content\act\b396dc92-a9a6-4835-b084-bd6a2cd8cb0f.doc" TargetMode="External"/><Relationship Id="rId115" Type="http://schemas.openxmlformats.org/officeDocument/2006/relationships/hyperlink" Target="file:///\\12.10.1.199\content\act\625cda94-fc7a-4147-9938-4abaddc1228c.doc" TargetMode="External"/><Relationship Id="rId131" Type="http://schemas.openxmlformats.org/officeDocument/2006/relationships/hyperlink" Target="file:///\\12.10.1.199\content\act\625cda94-fc7a-4147-9938-4abaddc1228c.doc" TargetMode="External"/><Relationship Id="rId136" Type="http://schemas.openxmlformats.org/officeDocument/2006/relationships/hyperlink" Target="file:///\\12.10.1.199\..\..\..\..\content\act\14eb0f9e-ff4c-49c8-bfc5-3ede32af8a57.html" TargetMode="External"/><Relationship Id="rId61" Type="http://schemas.openxmlformats.org/officeDocument/2006/relationships/hyperlink" Target="file:///\\12.10.1.199\content\act\625cda94-fc7a-4147-9938-4abaddc1228c.doc" TargetMode="External"/><Relationship Id="rId82" Type="http://schemas.openxmlformats.org/officeDocument/2006/relationships/hyperlink" Target="file:///\\12.10.10.10\content\act\a1a2d6bc-62de-43bd-9a82-c597c0471020.doc" TargetMode="External"/><Relationship Id="rId19" Type="http://schemas.openxmlformats.org/officeDocument/2006/relationships/hyperlink" Target="file:///C:\content\act\23f3e2cc-df25-400b-aa27-4396a0d58dbd.docx" TargetMode="External"/><Relationship Id="rId14" Type="http://schemas.openxmlformats.org/officeDocument/2006/relationships/hyperlink" Target="file:///\\12.10.1.199\content\act\a2f18b1d-c55e-4614-b189-c93783f02d31.doc" TargetMode="External"/><Relationship Id="rId30" Type="http://schemas.openxmlformats.org/officeDocument/2006/relationships/hyperlink" Target="file:///\\12.10.1.199\..\..\..\..\content\act\ecd83733-8485-4d7e-8d73-4b3c999df7a4.docx" TargetMode="External"/><Relationship Id="rId35" Type="http://schemas.openxmlformats.org/officeDocument/2006/relationships/hyperlink" Target="file:///\\12.10.1.199\content\act\625cda94-fc7a-4147-9938-4abaddc1228c.doc" TargetMode="External"/><Relationship Id="rId56" Type="http://schemas.openxmlformats.org/officeDocument/2006/relationships/hyperlink" Target="file:///\\12.10.1.199\..\..\..\..\content\act\5e45f3b1-a485-49cd-b0d2-f7ff95d08103.doc" TargetMode="External"/><Relationship Id="rId77" Type="http://schemas.openxmlformats.org/officeDocument/2006/relationships/hyperlink" Target="file:///\\12.10.10.10\content\act\a1a2d6bc-62de-43bd-9a82-c597c0471020.doc" TargetMode="External"/><Relationship Id="rId100" Type="http://schemas.openxmlformats.org/officeDocument/2006/relationships/hyperlink" Target="file:///\\12.10.10.10\content\act\a1a2d6bc-62de-43bd-9a82-c597c0471020.doc" TargetMode="External"/><Relationship Id="rId105" Type="http://schemas.openxmlformats.org/officeDocument/2006/relationships/hyperlink" Target="file:///\\12.10.10.10\content\act\a1a2d6bc-62de-43bd-9a82-c597c0471020.doc" TargetMode="External"/><Relationship Id="rId126" Type="http://schemas.openxmlformats.org/officeDocument/2006/relationships/hyperlink" Target="file:///\\12.10.1.199\content\act\bba0bfb1-06c7-4e50-a8d3-fe1045784bf1.html" TargetMode="External"/><Relationship Id="rId147" Type="http://schemas.openxmlformats.org/officeDocument/2006/relationships/theme" Target="theme/theme1.xml"/><Relationship Id="rId8" Type="http://schemas.openxmlformats.org/officeDocument/2006/relationships/hyperlink" Target="file:///\\12.10.1.199\content\act\625cda94-fc7a-4147-9938-4abaddc1228c.doc" TargetMode="External"/><Relationship Id="rId51" Type="http://schemas.openxmlformats.org/officeDocument/2006/relationships/hyperlink" Target="file:///\\12.10.10.10\content\act\a1a2d6bc-62de-43bd-9a82-c597c0471020.doc" TargetMode="External"/><Relationship Id="rId72" Type="http://schemas.openxmlformats.org/officeDocument/2006/relationships/hyperlink" Target="file:///\\12.10.10.10\content\act\a1a2d6bc-62de-43bd-9a82-c597c0471020.doc" TargetMode="External"/><Relationship Id="rId93" Type="http://schemas.openxmlformats.org/officeDocument/2006/relationships/hyperlink" Target="file:///\\12.10.1.199\content\act\f7de1846-3c6a-47ab-b440-b8e4cea90c68.html" TargetMode="External"/><Relationship Id="rId98" Type="http://schemas.openxmlformats.org/officeDocument/2006/relationships/hyperlink" Target="file:///\\12.10.10.10\content\act\a1a2d6bc-62de-43bd-9a82-c597c0471020.doc" TargetMode="External"/><Relationship Id="rId121" Type="http://schemas.openxmlformats.org/officeDocument/2006/relationships/hyperlink" Target="file:///\\12.10.10.10\..\..\..\..\..\..\content\act\2b6ad2e0-34de-4995-a0c5-e953a7c4f19d.docx" TargetMode="External"/><Relationship Id="rId14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3FB9B9-33FB-421D-BBC7-5870E41B4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35</Pages>
  <Words>22225</Words>
  <Characters>126685</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148613</CharactersWithSpaces>
  <SharedDoc>false</SharedDoc>
  <HLinks>
    <vt:vector size="786" baseType="variant">
      <vt:variant>
        <vt:i4>7471193</vt:i4>
      </vt:variant>
      <vt:variant>
        <vt:i4>390</vt:i4>
      </vt:variant>
      <vt:variant>
        <vt:i4>0</vt:i4>
      </vt:variant>
      <vt:variant>
        <vt:i4>5</vt:i4>
      </vt:variant>
      <vt:variant>
        <vt:lpwstr>\\12.10.1.199\..\..\..\..\content\act\b396dc92-a9a6-4835-b084-bd6a2cd8cb0f.doc</vt:lpwstr>
      </vt:variant>
      <vt:variant>
        <vt:lpwstr/>
      </vt:variant>
      <vt:variant>
        <vt:i4>2883661</vt:i4>
      </vt:variant>
      <vt:variant>
        <vt:i4>387</vt:i4>
      </vt:variant>
      <vt:variant>
        <vt:i4>0</vt:i4>
      </vt:variant>
      <vt:variant>
        <vt:i4>5</vt:i4>
      </vt:variant>
      <vt:variant>
        <vt:lpwstr>\\12.10.1.199\..\..\..\..\content\act\14eb0f9e-ff4c-49c8-bfc5-3ede32af8a57.html</vt:lpwstr>
      </vt:variant>
      <vt:variant>
        <vt:lpwstr/>
      </vt:variant>
      <vt:variant>
        <vt:i4>6946894</vt:i4>
      </vt:variant>
      <vt:variant>
        <vt:i4>384</vt:i4>
      </vt:variant>
      <vt:variant>
        <vt:i4>0</vt:i4>
      </vt:variant>
      <vt:variant>
        <vt:i4>5</vt:i4>
      </vt:variant>
      <vt:variant>
        <vt:lpwstr>\\12.10.10.10\content\act\a1a2d6bc-62de-43bd-9a82-c597c0471020.doc</vt:lpwstr>
      </vt:variant>
      <vt:variant>
        <vt:lpwstr/>
      </vt:variant>
      <vt:variant>
        <vt:i4>2883661</vt:i4>
      </vt:variant>
      <vt:variant>
        <vt:i4>381</vt:i4>
      </vt:variant>
      <vt:variant>
        <vt:i4>0</vt:i4>
      </vt:variant>
      <vt:variant>
        <vt:i4>5</vt:i4>
      </vt:variant>
      <vt:variant>
        <vt:lpwstr>\\12.10.1.199\..\..\..\..\content\act\14eb0f9e-ff4c-49c8-bfc5-3ede32af8a57.html</vt:lpwstr>
      </vt:variant>
      <vt:variant>
        <vt:lpwstr/>
      </vt:variant>
      <vt:variant>
        <vt:i4>6946894</vt:i4>
      </vt:variant>
      <vt:variant>
        <vt:i4>378</vt:i4>
      </vt:variant>
      <vt:variant>
        <vt:i4>0</vt:i4>
      </vt:variant>
      <vt:variant>
        <vt:i4>5</vt:i4>
      </vt:variant>
      <vt:variant>
        <vt:lpwstr>\\12.10.10.10\content\act\a1a2d6bc-62de-43bd-9a82-c597c0471020.doc</vt:lpwstr>
      </vt:variant>
      <vt:variant>
        <vt:lpwstr/>
      </vt:variant>
      <vt:variant>
        <vt:i4>4325454</vt:i4>
      </vt:variant>
      <vt:variant>
        <vt:i4>375</vt:i4>
      </vt:variant>
      <vt:variant>
        <vt:i4>0</vt:i4>
      </vt:variant>
      <vt:variant>
        <vt:i4>5</vt:i4>
      </vt:variant>
      <vt:variant>
        <vt:lpwstr>../../../../../../../../content/act/ead9bfee-9390-49c5-9e84-387cceb19298.doc</vt:lpwstr>
      </vt:variant>
      <vt:variant>
        <vt:lpwstr/>
      </vt:variant>
      <vt:variant>
        <vt:i4>3604549</vt:i4>
      </vt:variant>
      <vt:variant>
        <vt:i4>372</vt:i4>
      </vt:variant>
      <vt:variant>
        <vt:i4>0</vt:i4>
      </vt:variant>
      <vt:variant>
        <vt:i4>5</vt:i4>
      </vt:variant>
      <vt:variant>
        <vt:lpwstr>\\12.10.10.10\content\act\4b6ef88d-8fd9-4848-9f01-282ee96e4fbc.doc</vt:lpwstr>
      </vt:variant>
      <vt:variant>
        <vt:lpwstr/>
      </vt:variant>
      <vt:variant>
        <vt:i4>3604549</vt:i4>
      </vt:variant>
      <vt:variant>
        <vt:i4>369</vt:i4>
      </vt:variant>
      <vt:variant>
        <vt:i4>0</vt:i4>
      </vt:variant>
      <vt:variant>
        <vt:i4>5</vt:i4>
      </vt:variant>
      <vt:variant>
        <vt:lpwstr>\\12.10.10.10\content\act\4b6ef88d-8fd9-4848-9f01-282ee96e4fbc.doc</vt:lpwstr>
      </vt:variant>
      <vt:variant>
        <vt:lpwstr/>
      </vt:variant>
      <vt:variant>
        <vt:i4>7733252</vt:i4>
      </vt:variant>
      <vt:variant>
        <vt:i4>366</vt:i4>
      </vt:variant>
      <vt:variant>
        <vt:i4>0</vt:i4>
      </vt:variant>
      <vt:variant>
        <vt:i4>5</vt:i4>
      </vt:variant>
      <vt:variant>
        <vt:lpwstr>\\12.10.1.199\content\act\625cda94-fc7a-4147-9938-4abaddc1228c.doc</vt:lpwstr>
      </vt:variant>
      <vt:variant>
        <vt:lpwstr/>
      </vt:variant>
      <vt:variant>
        <vt:i4>4325454</vt:i4>
      </vt:variant>
      <vt:variant>
        <vt:i4>363</vt:i4>
      </vt:variant>
      <vt:variant>
        <vt:i4>0</vt:i4>
      </vt:variant>
      <vt:variant>
        <vt:i4>5</vt:i4>
      </vt:variant>
      <vt:variant>
        <vt:lpwstr>../../../../../../../../content/act/ead9bfee-9390-49c5-9e84-387cceb19298.doc</vt:lpwstr>
      </vt:variant>
      <vt:variant>
        <vt:lpwstr/>
      </vt:variant>
      <vt:variant>
        <vt:i4>7340124</vt:i4>
      </vt:variant>
      <vt:variant>
        <vt:i4>360</vt:i4>
      </vt:variant>
      <vt:variant>
        <vt:i4>0</vt:i4>
      </vt:variant>
      <vt:variant>
        <vt:i4>5</vt:i4>
      </vt:variant>
      <vt:variant>
        <vt:lpwstr>\\12.10.1.199\content\act\6f9e97e1-aec8-4c36-9383-a16afa66f768.doc</vt:lpwstr>
      </vt:variant>
      <vt:variant>
        <vt:lpwstr/>
      </vt:variant>
      <vt:variant>
        <vt:i4>7733252</vt:i4>
      </vt:variant>
      <vt:variant>
        <vt:i4>357</vt:i4>
      </vt:variant>
      <vt:variant>
        <vt:i4>0</vt:i4>
      </vt:variant>
      <vt:variant>
        <vt:i4>5</vt:i4>
      </vt:variant>
      <vt:variant>
        <vt:lpwstr>\\12.10.1.199\content\act\625cda94-fc7a-4147-9938-4abaddc1228c.doc</vt:lpwstr>
      </vt:variant>
      <vt:variant>
        <vt:lpwstr/>
      </vt:variant>
      <vt:variant>
        <vt:i4>2293786</vt:i4>
      </vt:variant>
      <vt:variant>
        <vt:i4>354</vt:i4>
      </vt:variant>
      <vt:variant>
        <vt:i4>0</vt:i4>
      </vt:variant>
      <vt:variant>
        <vt:i4>5</vt:i4>
      </vt:variant>
      <vt:variant>
        <vt:lpwstr>\\12.10.1.199\content\act\14f79f23-26a1-4aac-9064-101f96742a57.html</vt:lpwstr>
      </vt:variant>
      <vt:variant>
        <vt:lpwstr/>
      </vt:variant>
      <vt:variant>
        <vt:i4>2359319</vt:i4>
      </vt:variant>
      <vt:variant>
        <vt:i4>351</vt:i4>
      </vt:variant>
      <vt:variant>
        <vt:i4>0</vt:i4>
      </vt:variant>
      <vt:variant>
        <vt:i4>5</vt:i4>
      </vt:variant>
      <vt:variant>
        <vt:lpwstr>\\12.10.1.199\content\act\bba0bfb1-06c7-4e50-a8d3-fe1045784bf1.html</vt:lpwstr>
      </vt:variant>
      <vt:variant>
        <vt:lpwstr/>
      </vt:variant>
      <vt:variant>
        <vt:i4>6619161</vt:i4>
      </vt:variant>
      <vt:variant>
        <vt:i4>348</vt:i4>
      </vt:variant>
      <vt:variant>
        <vt:i4>0</vt:i4>
      </vt:variant>
      <vt:variant>
        <vt:i4>5</vt:i4>
      </vt:variant>
      <vt:variant>
        <vt:lpwstr>\\12.10.10.10\..\..\..\..\..\..\content\act\2b6ad2e0-34de-4995-a0c5-e953a7c4f19d.docx</vt:lpwstr>
      </vt:variant>
      <vt:variant>
        <vt:lpwstr/>
      </vt:variant>
      <vt:variant>
        <vt:i4>6946894</vt:i4>
      </vt:variant>
      <vt:variant>
        <vt:i4>345</vt:i4>
      </vt:variant>
      <vt:variant>
        <vt:i4>0</vt:i4>
      </vt:variant>
      <vt:variant>
        <vt:i4>5</vt:i4>
      </vt:variant>
      <vt:variant>
        <vt:lpwstr>\\12.10.10.10\content\act\a1a2d6bc-62de-43bd-9a82-c597c0471020.doc</vt:lpwstr>
      </vt:variant>
      <vt:variant>
        <vt:lpwstr/>
      </vt:variant>
      <vt:variant>
        <vt:i4>6357044</vt:i4>
      </vt:variant>
      <vt:variant>
        <vt:i4>342</vt:i4>
      </vt:variant>
      <vt:variant>
        <vt:i4>0</vt:i4>
      </vt:variant>
      <vt:variant>
        <vt:i4>5</vt:i4>
      </vt:variant>
      <vt:variant>
        <vt:lpwstr>consultantplus://offline/ref=E8DDEDFC8C43D2154D3CA2C2D383ECCB2924FDDFCF474A9D77C3CCB4A3D0DD64474DB873048F4FA11E7152A541F88A91FF578E69324248BBX4m0K</vt:lpwstr>
      </vt:variant>
      <vt:variant>
        <vt:lpwstr/>
      </vt:variant>
      <vt:variant>
        <vt:i4>6946894</vt:i4>
      </vt:variant>
      <vt:variant>
        <vt:i4>339</vt:i4>
      </vt:variant>
      <vt:variant>
        <vt:i4>0</vt:i4>
      </vt:variant>
      <vt:variant>
        <vt:i4>5</vt:i4>
      </vt:variant>
      <vt:variant>
        <vt:lpwstr>\\12.10.10.10\content\act\a1a2d6bc-62de-43bd-9a82-c597c0471020.doc</vt:lpwstr>
      </vt:variant>
      <vt:variant>
        <vt:lpwstr/>
      </vt:variant>
      <vt:variant>
        <vt:i4>6619161</vt:i4>
      </vt:variant>
      <vt:variant>
        <vt:i4>336</vt:i4>
      </vt:variant>
      <vt:variant>
        <vt:i4>0</vt:i4>
      </vt:variant>
      <vt:variant>
        <vt:i4>5</vt:i4>
      </vt:variant>
      <vt:variant>
        <vt:lpwstr>\\12.10.10.10\..\..\..\..\..\..\content\act\2b6ad2e0-34de-4995-a0c5-e953a7c4f19d.docx</vt:lpwstr>
      </vt:variant>
      <vt:variant>
        <vt:lpwstr/>
      </vt:variant>
      <vt:variant>
        <vt:i4>6946894</vt:i4>
      </vt:variant>
      <vt:variant>
        <vt:i4>333</vt:i4>
      </vt:variant>
      <vt:variant>
        <vt:i4>0</vt:i4>
      </vt:variant>
      <vt:variant>
        <vt:i4>5</vt:i4>
      </vt:variant>
      <vt:variant>
        <vt:lpwstr>\\12.10.10.10\content\act\a1a2d6bc-62de-43bd-9a82-c597c0471020.doc</vt:lpwstr>
      </vt:variant>
      <vt:variant>
        <vt:lpwstr/>
      </vt:variant>
      <vt:variant>
        <vt:i4>7733252</vt:i4>
      </vt:variant>
      <vt:variant>
        <vt:i4>330</vt:i4>
      </vt:variant>
      <vt:variant>
        <vt:i4>0</vt:i4>
      </vt:variant>
      <vt:variant>
        <vt:i4>5</vt:i4>
      </vt:variant>
      <vt:variant>
        <vt:lpwstr>\\12.10.1.199\content\act\625cda94-fc7a-4147-9938-4abaddc1228c.doc</vt:lpwstr>
      </vt:variant>
      <vt:variant>
        <vt:lpwstr/>
      </vt:variant>
      <vt:variant>
        <vt:i4>6946894</vt:i4>
      </vt:variant>
      <vt:variant>
        <vt:i4>327</vt:i4>
      </vt:variant>
      <vt:variant>
        <vt:i4>0</vt:i4>
      </vt:variant>
      <vt:variant>
        <vt:i4>5</vt:i4>
      </vt:variant>
      <vt:variant>
        <vt:lpwstr>\\12.10.10.10\content\act\a1a2d6bc-62de-43bd-9a82-c597c0471020.doc</vt:lpwstr>
      </vt:variant>
      <vt:variant>
        <vt:lpwstr/>
      </vt:variant>
      <vt:variant>
        <vt:i4>6946894</vt:i4>
      </vt:variant>
      <vt:variant>
        <vt:i4>324</vt:i4>
      </vt:variant>
      <vt:variant>
        <vt:i4>0</vt:i4>
      </vt:variant>
      <vt:variant>
        <vt:i4>5</vt:i4>
      </vt:variant>
      <vt:variant>
        <vt:lpwstr>\\12.10.10.10\content\act\a1a2d6bc-62de-43bd-9a82-c597c0471020.doc</vt:lpwstr>
      </vt:variant>
      <vt:variant>
        <vt:lpwstr/>
      </vt:variant>
      <vt:variant>
        <vt:i4>6946894</vt:i4>
      </vt:variant>
      <vt:variant>
        <vt:i4>321</vt:i4>
      </vt:variant>
      <vt:variant>
        <vt:i4>0</vt:i4>
      </vt:variant>
      <vt:variant>
        <vt:i4>5</vt:i4>
      </vt:variant>
      <vt:variant>
        <vt:lpwstr>\\12.10.10.10\content\act\a1a2d6bc-62de-43bd-9a82-c597c0471020.doc</vt:lpwstr>
      </vt:variant>
      <vt:variant>
        <vt:lpwstr/>
      </vt:variant>
      <vt:variant>
        <vt:i4>7733252</vt:i4>
      </vt:variant>
      <vt:variant>
        <vt:i4>318</vt:i4>
      </vt:variant>
      <vt:variant>
        <vt:i4>0</vt:i4>
      </vt:variant>
      <vt:variant>
        <vt:i4>5</vt:i4>
      </vt:variant>
      <vt:variant>
        <vt:lpwstr>\\12.10.1.199\content\act\625cda94-fc7a-4147-9938-4abaddc1228c.doc</vt:lpwstr>
      </vt:variant>
      <vt:variant>
        <vt:lpwstr/>
      </vt:variant>
      <vt:variant>
        <vt:i4>7733252</vt:i4>
      </vt:variant>
      <vt:variant>
        <vt:i4>315</vt:i4>
      </vt:variant>
      <vt:variant>
        <vt:i4>0</vt:i4>
      </vt:variant>
      <vt:variant>
        <vt:i4>5</vt:i4>
      </vt:variant>
      <vt:variant>
        <vt:lpwstr>\\12.10.1.199\content\act\625cda94-fc7a-4147-9938-4abaddc1228c.doc</vt:lpwstr>
      </vt:variant>
      <vt:variant>
        <vt:lpwstr/>
      </vt:variant>
      <vt:variant>
        <vt:i4>6946894</vt:i4>
      </vt:variant>
      <vt:variant>
        <vt:i4>312</vt:i4>
      </vt:variant>
      <vt:variant>
        <vt:i4>0</vt:i4>
      </vt:variant>
      <vt:variant>
        <vt:i4>5</vt:i4>
      </vt:variant>
      <vt:variant>
        <vt:lpwstr>\\12.10.10.10\content\act\a1a2d6bc-62de-43bd-9a82-c597c0471020.doc</vt:lpwstr>
      </vt:variant>
      <vt:variant>
        <vt:lpwstr/>
      </vt:variant>
      <vt:variant>
        <vt:i4>6946894</vt:i4>
      </vt:variant>
      <vt:variant>
        <vt:i4>309</vt:i4>
      </vt:variant>
      <vt:variant>
        <vt:i4>0</vt:i4>
      </vt:variant>
      <vt:variant>
        <vt:i4>5</vt:i4>
      </vt:variant>
      <vt:variant>
        <vt:lpwstr>\\12.10.10.10\content\act\a1a2d6bc-62de-43bd-9a82-c597c0471020.doc</vt:lpwstr>
      </vt:variant>
      <vt:variant>
        <vt:lpwstr/>
      </vt:variant>
      <vt:variant>
        <vt:i4>6946894</vt:i4>
      </vt:variant>
      <vt:variant>
        <vt:i4>306</vt:i4>
      </vt:variant>
      <vt:variant>
        <vt:i4>0</vt:i4>
      </vt:variant>
      <vt:variant>
        <vt:i4>5</vt:i4>
      </vt:variant>
      <vt:variant>
        <vt:lpwstr>\\12.10.10.10\content\act\a1a2d6bc-62de-43bd-9a82-c597c0471020.doc</vt:lpwstr>
      </vt:variant>
      <vt:variant>
        <vt:lpwstr/>
      </vt:variant>
      <vt:variant>
        <vt:i4>7471193</vt:i4>
      </vt:variant>
      <vt:variant>
        <vt:i4>303</vt:i4>
      </vt:variant>
      <vt:variant>
        <vt:i4>0</vt:i4>
      </vt:variant>
      <vt:variant>
        <vt:i4>5</vt:i4>
      </vt:variant>
      <vt:variant>
        <vt:lpwstr>\\12.10.1.199\..\..\..\..\content\act\b396dc92-a9a6-4835-b084-bd6a2cd8cb0f.doc</vt:lpwstr>
      </vt:variant>
      <vt:variant>
        <vt:lpwstr/>
      </vt:variant>
      <vt:variant>
        <vt:i4>7340124</vt:i4>
      </vt:variant>
      <vt:variant>
        <vt:i4>300</vt:i4>
      </vt:variant>
      <vt:variant>
        <vt:i4>0</vt:i4>
      </vt:variant>
      <vt:variant>
        <vt:i4>5</vt:i4>
      </vt:variant>
      <vt:variant>
        <vt:lpwstr>\\12.10.1.199\content\act\6f9e97e1-aec8-4c36-9383-a16afa66f768.doc</vt:lpwstr>
      </vt:variant>
      <vt:variant>
        <vt:lpwstr/>
      </vt:variant>
      <vt:variant>
        <vt:i4>7733252</vt:i4>
      </vt:variant>
      <vt:variant>
        <vt:i4>297</vt:i4>
      </vt:variant>
      <vt:variant>
        <vt:i4>0</vt:i4>
      </vt:variant>
      <vt:variant>
        <vt:i4>5</vt:i4>
      </vt:variant>
      <vt:variant>
        <vt:lpwstr>\\12.10.1.199\content\act\625cda94-fc7a-4147-9938-4abaddc1228c.doc</vt:lpwstr>
      </vt:variant>
      <vt:variant>
        <vt:lpwstr/>
      </vt:variant>
      <vt:variant>
        <vt:i4>2621461</vt:i4>
      </vt:variant>
      <vt:variant>
        <vt:i4>294</vt:i4>
      </vt:variant>
      <vt:variant>
        <vt:i4>0</vt:i4>
      </vt:variant>
      <vt:variant>
        <vt:i4>5</vt:i4>
      </vt:variant>
      <vt:variant>
        <vt:lpwstr>\\12.10.1.199\..\..\..\..\content\act\18fa49ed-eae5-4a91-a0f9-81eb6912d9d3.html</vt:lpwstr>
      </vt:variant>
      <vt:variant>
        <vt:lpwstr/>
      </vt:variant>
      <vt:variant>
        <vt:i4>2555976</vt:i4>
      </vt:variant>
      <vt:variant>
        <vt:i4>291</vt:i4>
      </vt:variant>
      <vt:variant>
        <vt:i4>0</vt:i4>
      </vt:variant>
      <vt:variant>
        <vt:i4>5</vt:i4>
      </vt:variant>
      <vt:variant>
        <vt:lpwstr>\\12.10.1.199\content\act\03cf0fb8-17d5-46f6-a5ec-d1642676534b.html</vt:lpwstr>
      </vt:variant>
      <vt:variant>
        <vt:lpwstr/>
      </vt:variant>
      <vt:variant>
        <vt:i4>6946894</vt:i4>
      </vt:variant>
      <vt:variant>
        <vt:i4>288</vt:i4>
      </vt:variant>
      <vt:variant>
        <vt:i4>0</vt:i4>
      </vt:variant>
      <vt:variant>
        <vt:i4>5</vt:i4>
      </vt:variant>
      <vt:variant>
        <vt:lpwstr>\\12.10.10.10\content\act\a1a2d6bc-62de-43bd-9a82-c597c0471020.doc</vt:lpwstr>
      </vt:variant>
      <vt:variant>
        <vt:lpwstr/>
      </vt:variant>
      <vt:variant>
        <vt:i4>6946894</vt:i4>
      </vt:variant>
      <vt:variant>
        <vt:i4>285</vt:i4>
      </vt:variant>
      <vt:variant>
        <vt:i4>0</vt:i4>
      </vt:variant>
      <vt:variant>
        <vt:i4>5</vt:i4>
      </vt:variant>
      <vt:variant>
        <vt:lpwstr>\\12.10.10.10\content\act\a1a2d6bc-62de-43bd-9a82-c597c0471020.doc</vt:lpwstr>
      </vt:variant>
      <vt:variant>
        <vt:lpwstr/>
      </vt:variant>
      <vt:variant>
        <vt:i4>7733252</vt:i4>
      </vt:variant>
      <vt:variant>
        <vt:i4>282</vt:i4>
      </vt:variant>
      <vt:variant>
        <vt:i4>0</vt:i4>
      </vt:variant>
      <vt:variant>
        <vt:i4>5</vt:i4>
      </vt:variant>
      <vt:variant>
        <vt:lpwstr>\\12.10.1.199\content\act\625cda94-fc7a-4147-9938-4abaddc1228c.doc</vt:lpwstr>
      </vt:variant>
      <vt:variant>
        <vt:lpwstr/>
      </vt:variant>
      <vt:variant>
        <vt:i4>7471193</vt:i4>
      </vt:variant>
      <vt:variant>
        <vt:i4>279</vt:i4>
      </vt:variant>
      <vt:variant>
        <vt:i4>0</vt:i4>
      </vt:variant>
      <vt:variant>
        <vt:i4>5</vt:i4>
      </vt:variant>
      <vt:variant>
        <vt:lpwstr>\\12.10.1.199\..\..\..\..\content\act\b396dc92-a9a6-4835-b084-bd6a2cd8cb0f.doc</vt:lpwstr>
      </vt:variant>
      <vt:variant>
        <vt:lpwstr/>
      </vt:variant>
      <vt:variant>
        <vt:i4>6684723</vt:i4>
      </vt:variant>
      <vt:variant>
        <vt:i4>276</vt:i4>
      </vt:variant>
      <vt:variant>
        <vt:i4>0</vt:i4>
      </vt:variant>
      <vt:variant>
        <vt:i4>5</vt:i4>
      </vt:variant>
      <vt:variant>
        <vt:lpwstr/>
      </vt:variant>
      <vt:variant>
        <vt:lpwstr>Par116</vt:lpwstr>
      </vt:variant>
      <vt:variant>
        <vt:i4>3604549</vt:i4>
      </vt:variant>
      <vt:variant>
        <vt:i4>273</vt:i4>
      </vt:variant>
      <vt:variant>
        <vt:i4>0</vt:i4>
      </vt:variant>
      <vt:variant>
        <vt:i4>5</vt:i4>
      </vt:variant>
      <vt:variant>
        <vt:lpwstr>\\12.10.10.10\content\act\4b6ef88d-8fd9-4848-9f01-282ee96e4fbc.doc</vt:lpwstr>
      </vt:variant>
      <vt:variant>
        <vt:lpwstr/>
      </vt:variant>
      <vt:variant>
        <vt:i4>6946894</vt:i4>
      </vt:variant>
      <vt:variant>
        <vt:i4>270</vt:i4>
      </vt:variant>
      <vt:variant>
        <vt:i4>0</vt:i4>
      </vt:variant>
      <vt:variant>
        <vt:i4>5</vt:i4>
      </vt:variant>
      <vt:variant>
        <vt:lpwstr>\\12.10.10.10\content\act\a1a2d6bc-62de-43bd-9a82-c597c0471020.doc</vt:lpwstr>
      </vt:variant>
      <vt:variant>
        <vt:lpwstr/>
      </vt:variant>
      <vt:variant>
        <vt:i4>4325454</vt:i4>
      </vt:variant>
      <vt:variant>
        <vt:i4>267</vt:i4>
      </vt:variant>
      <vt:variant>
        <vt:i4>0</vt:i4>
      </vt:variant>
      <vt:variant>
        <vt:i4>5</vt:i4>
      </vt:variant>
      <vt:variant>
        <vt:lpwstr>../../../../../../../../content/act/ead9bfee-9390-49c5-9e84-387cceb19298.doc</vt:lpwstr>
      </vt:variant>
      <vt:variant>
        <vt:lpwstr/>
      </vt:variant>
      <vt:variant>
        <vt:i4>6946894</vt:i4>
      </vt:variant>
      <vt:variant>
        <vt:i4>264</vt:i4>
      </vt:variant>
      <vt:variant>
        <vt:i4>0</vt:i4>
      </vt:variant>
      <vt:variant>
        <vt:i4>5</vt:i4>
      </vt:variant>
      <vt:variant>
        <vt:lpwstr>\\12.10.10.10\content\act\a1a2d6bc-62de-43bd-9a82-c597c0471020.doc</vt:lpwstr>
      </vt:variant>
      <vt:variant>
        <vt:lpwstr/>
      </vt:variant>
      <vt:variant>
        <vt:i4>3604549</vt:i4>
      </vt:variant>
      <vt:variant>
        <vt:i4>261</vt:i4>
      </vt:variant>
      <vt:variant>
        <vt:i4>0</vt:i4>
      </vt:variant>
      <vt:variant>
        <vt:i4>5</vt:i4>
      </vt:variant>
      <vt:variant>
        <vt:lpwstr>\\12.10.10.10\content\act\4b6ef88d-8fd9-4848-9f01-282ee96e4fbc.doc</vt:lpwstr>
      </vt:variant>
      <vt:variant>
        <vt:lpwstr/>
      </vt:variant>
      <vt:variant>
        <vt:i4>7733252</vt:i4>
      </vt:variant>
      <vt:variant>
        <vt:i4>258</vt:i4>
      </vt:variant>
      <vt:variant>
        <vt:i4>0</vt:i4>
      </vt:variant>
      <vt:variant>
        <vt:i4>5</vt:i4>
      </vt:variant>
      <vt:variant>
        <vt:lpwstr>\\12.10.1.199\content\act\625cda94-fc7a-4147-9938-4abaddc1228c.doc</vt:lpwstr>
      </vt:variant>
      <vt:variant>
        <vt:lpwstr/>
      </vt:variant>
      <vt:variant>
        <vt:i4>6946894</vt:i4>
      </vt:variant>
      <vt:variant>
        <vt:i4>255</vt:i4>
      </vt:variant>
      <vt:variant>
        <vt:i4>0</vt:i4>
      </vt:variant>
      <vt:variant>
        <vt:i4>5</vt:i4>
      </vt:variant>
      <vt:variant>
        <vt:lpwstr>\\12.10.10.10\content\act\a1a2d6bc-62de-43bd-9a82-c597c0471020.doc</vt:lpwstr>
      </vt:variant>
      <vt:variant>
        <vt:lpwstr/>
      </vt:variant>
      <vt:variant>
        <vt:i4>6946894</vt:i4>
      </vt:variant>
      <vt:variant>
        <vt:i4>252</vt:i4>
      </vt:variant>
      <vt:variant>
        <vt:i4>0</vt:i4>
      </vt:variant>
      <vt:variant>
        <vt:i4>5</vt:i4>
      </vt:variant>
      <vt:variant>
        <vt:lpwstr>\\12.10.10.10\content\act\a1a2d6bc-62de-43bd-9a82-c597c0471020.doc</vt:lpwstr>
      </vt:variant>
      <vt:variant>
        <vt:lpwstr/>
      </vt:variant>
      <vt:variant>
        <vt:i4>7864398</vt:i4>
      </vt:variant>
      <vt:variant>
        <vt:i4>249</vt:i4>
      </vt:variant>
      <vt:variant>
        <vt:i4>0</vt:i4>
      </vt:variant>
      <vt:variant>
        <vt:i4>5</vt:i4>
      </vt:variant>
      <vt:variant>
        <vt:lpwstr>\\12.10.1.199\content\act\f7de1846-3c6a-47ab-b440-b8e4cea90c68.html</vt:lpwstr>
      </vt:variant>
      <vt:variant>
        <vt:lpwstr/>
      </vt:variant>
      <vt:variant>
        <vt:i4>4325454</vt:i4>
      </vt:variant>
      <vt:variant>
        <vt:i4>246</vt:i4>
      </vt:variant>
      <vt:variant>
        <vt:i4>0</vt:i4>
      </vt:variant>
      <vt:variant>
        <vt:i4>5</vt:i4>
      </vt:variant>
      <vt:variant>
        <vt:lpwstr>../../../../../../../../content/act/ead9bfee-9390-49c5-9e84-387cceb19298.doc</vt:lpwstr>
      </vt:variant>
      <vt:variant>
        <vt:lpwstr/>
      </vt:variant>
      <vt:variant>
        <vt:i4>7340124</vt:i4>
      </vt:variant>
      <vt:variant>
        <vt:i4>243</vt:i4>
      </vt:variant>
      <vt:variant>
        <vt:i4>0</vt:i4>
      </vt:variant>
      <vt:variant>
        <vt:i4>5</vt:i4>
      </vt:variant>
      <vt:variant>
        <vt:lpwstr>\\12.10.1.199\content\act\6f9e97e1-aec8-4c36-9383-a16afa66f768.doc</vt:lpwstr>
      </vt:variant>
      <vt:variant>
        <vt:lpwstr/>
      </vt:variant>
      <vt:variant>
        <vt:i4>4325454</vt:i4>
      </vt:variant>
      <vt:variant>
        <vt:i4>240</vt:i4>
      </vt:variant>
      <vt:variant>
        <vt:i4>0</vt:i4>
      </vt:variant>
      <vt:variant>
        <vt:i4>5</vt:i4>
      </vt:variant>
      <vt:variant>
        <vt:lpwstr>../../../../../../../../content/act/ead9bfee-9390-49c5-9e84-387cceb19298.doc</vt:lpwstr>
      </vt:variant>
      <vt:variant>
        <vt:lpwstr/>
      </vt:variant>
      <vt:variant>
        <vt:i4>3276820</vt:i4>
      </vt:variant>
      <vt:variant>
        <vt:i4>237</vt:i4>
      </vt:variant>
      <vt:variant>
        <vt:i4>0</vt:i4>
      </vt:variant>
      <vt:variant>
        <vt:i4>5</vt:i4>
      </vt:variant>
      <vt:variant>
        <vt:lpwstr>\\12.10.10.10\..\..\..\..\..\..\content\act\a2f18b1d-c55e-4614-b189-c93783f02d31.doc</vt:lpwstr>
      </vt:variant>
      <vt:variant>
        <vt:lpwstr/>
      </vt:variant>
      <vt:variant>
        <vt:i4>7733252</vt:i4>
      </vt:variant>
      <vt:variant>
        <vt:i4>234</vt:i4>
      </vt:variant>
      <vt:variant>
        <vt:i4>0</vt:i4>
      </vt:variant>
      <vt:variant>
        <vt:i4>5</vt:i4>
      </vt:variant>
      <vt:variant>
        <vt:lpwstr>\\12.10.1.199\content\act\625cda94-fc7a-4147-9938-4abaddc1228c.doc</vt:lpwstr>
      </vt:variant>
      <vt:variant>
        <vt:lpwstr/>
      </vt:variant>
      <vt:variant>
        <vt:i4>2883661</vt:i4>
      </vt:variant>
      <vt:variant>
        <vt:i4>231</vt:i4>
      </vt:variant>
      <vt:variant>
        <vt:i4>0</vt:i4>
      </vt:variant>
      <vt:variant>
        <vt:i4>5</vt:i4>
      </vt:variant>
      <vt:variant>
        <vt:lpwstr>\\12.10.1.199\content\act\14eb0f9e-ff4c-49c8-bfc5-3ede32af8a57.html</vt:lpwstr>
      </vt:variant>
      <vt:variant>
        <vt:lpwstr/>
      </vt:variant>
      <vt:variant>
        <vt:i4>2883661</vt:i4>
      </vt:variant>
      <vt:variant>
        <vt:i4>228</vt:i4>
      </vt:variant>
      <vt:variant>
        <vt:i4>0</vt:i4>
      </vt:variant>
      <vt:variant>
        <vt:i4>5</vt:i4>
      </vt:variant>
      <vt:variant>
        <vt:lpwstr>\\12.10.1.199\content\act\14eb0f9e-ff4c-49c8-bfc5-3ede32af8a57.html</vt:lpwstr>
      </vt:variant>
      <vt:variant>
        <vt:lpwstr/>
      </vt:variant>
      <vt:variant>
        <vt:i4>4325454</vt:i4>
      </vt:variant>
      <vt:variant>
        <vt:i4>225</vt:i4>
      </vt:variant>
      <vt:variant>
        <vt:i4>0</vt:i4>
      </vt:variant>
      <vt:variant>
        <vt:i4>5</vt:i4>
      </vt:variant>
      <vt:variant>
        <vt:lpwstr>../../../../../../../../content/act/ead9bfee-9390-49c5-9e84-387cceb19298.doc</vt:lpwstr>
      </vt:variant>
      <vt:variant>
        <vt:lpwstr/>
      </vt:variant>
      <vt:variant>
        <vt:i4>7733252</vt:i4>
      </vt:variant>
      <vt:variant>
        <vt:i4>222</vt:i4>
      </vt:variant>
      <vt:variant>
        <vt:i4>0</vt:i4>
      </vt:variant>
      <vt:variant>
        <vt:i4>5</vt:i4>
      </vt:variant>
      <vt:variant>
        <vt:lpwstr>\\12.10.1.199\content\act\625cda94-fc7a-4147-9938-4abaddc1228c.doc</vt:lpwstr>
      </vt:variant>
      <vt:variant>
        <vt:lpwstr/>
      </vt:variant>
      <vt:variant>
        <vt:i4>6946894</vt:i4>
      </vt:variant>
      <vt:variant>
        <vt:i4>219</vt:i4>
      </vt:variant>
      <vt:variant>
        <vt:i4>0</vt:i4>
      </vt:variant>
      <vt:variant>
        <vt:i4>5</vt:i4>
      </vt:variant>
      <vt:variant>
        <vt:lpwstr>\\12.10.10.10\content\act\a1a2d6bc-62de-43bd-9a82-c597c0471020.doc</vt:lpwstr>
      </vt:variant>
      <vt:variant>
        <vt:lpwstr/>
      </vt:variant>
      <vt:variant>
        <vt:i4>6946894</vt:i4>
      </vt:variant>
      <vt:variant>
        <vt:i4>216</vt:i4>
      </vt:variant>
      <vt:variant>
        <vt:i4>0</vt:i4>
      </vt:variant>
      <vt:variant>
        <vt:i4>5</vt:i4>
      </vt:variant>
      <vt:variant>
        <vt:lpwstr>\\12.10.10.10\content\act\a1a2d6bc-62de-43bd-9a82-c597c0471020.doc</vt:lpwstr>
      </vt:variant>
      <vt:variant>
        <vt:lpwstr/>
      </vt:variant>
      <vt:variant>
        <vt:i4>6946894</vt:i4>
      </vt:variant>
      <vt:variant>
        <vt:i4>213</vt:i4>
      </vt:variant>
      <vt:variant>
        <vt:i4>0</vt:i4>
      </vt:variant>
      <vt:variant>
        <vt:i4>5</vt:i4>
      </vt:variant>
      <vt:variant>
        <vt:lpwstr>\\12.10.10.10\content\act\a1a2d6bc-62de-43bd-9a82-c597c0471020.doc</vt:lpwstr>
      </vt:variant>
      <vt:variant>
        <vt:lpwstr/>
      </vt:variant>
      <vt:variant>
        <vt:i4>6946894</vt:i4>
      </vt:variant>
      <vt:variant>
        <vt:i4>210</vt:i4>
      </vt:variant>
      <vt:variant>
        <vt:i4>0</vt:i4>
      </vt:variant>
      <vt:variant>
        <vt:i4>5</vt:i4>
      </vt:variant>
      <vt:variant>
        <vt:lpwstr>\\12.10.10.10\content\act\a1a2d6bc-62de-43bd-9a82-c597c0471020.doc</vt:lpwstr>
      </vt:variant>
      <vt:variant>
        <vt:lpwstr/>
      </vt:variant>
      <vt:variant>
        <vt:i4>6946894</vt:i4>
      </vt:variant>
      <vt:variant>
        <vt:i4>207</vt:i4>
      </vt:variant>
      <vt:variant>
        <vt:i4>0</vt:i4>
      </vt:variant>
      <vt:variant>
        <vt:i4>5</vt:i4>
      </vt:variant>
      <vt:variant>
        <vt:lpwstr>\\12.10.10.10\content\act\a1a2d6bc-62de-43bd-9a82-c597c0471020.doc</vt:lpwstr>
      </vt:variant>
      <vt:variant>
        <vt:lpwstr/>
      </vt:variant>
      <vt:variant>
        <vt:i4>2818135</vt:i4>
      </vt:variant>
      <vt:variant>
        <vt:i4>204</vt:i4>
      </vt:variant>
      <vt:variant>
        <vt:i4>0</vt:i4>
      </vt:variant>
      <vt:variant>
        <vt:i4>5</vt:i4>
      </vt:variant>
      <vt:variant>
        <vt:lpwstr>\\12.10.1.199\content\act\8a2eecb6-7c82-4bb2-9318-aa629075914a.doc</vt:lpwstr>
      </vt:variant>
      <vt:variant>
        <vt:lpwstr/>
      </vt:variant>
      <vt:variant>
        <vt:i4>6946894</vt:i4>
      </vt:variant>
      <vt:variant>
        <vt:i4>201</vt:i4>
      </vt:variant>
      <vt:variant>
        <vt:i4>0</vt:i4>
      </vt:variant>
      <vt:variant>
        <vt:i4>5</vt:i4>
      </vt:variant>
      <vt:variant>
        <vt:lpwstr>\\12.10.10.10\content\act\a1a2d6bc-62de-43bd-9a82-c597c0471020.doc</vt:lpwstr>
      </vt:variant>
      <vt:variant>
        <vt:lpwstr/>
      </vt:variant>
      <vt:variant>
        <vt:i4>6946894</vt:i4>
      </vt:variant>
      <vt:variant>
        <vt:i4>198</vt:i4>
      </vt:variant>
      <vt:variant>
        <vt:i4>0</vt:i4>
      </vt:variant>
      <vt:variant>
        <vt:i4>5</vt:i4>
      </vt:variant>
      <vt:variant>
        <vt:lpwstr>\\12.10.10.10\content\act\a1a2d6bc-62de-43bd-9a82-c597c0471020.doc</vt:lpwstr>
      </vt:variant>
      <vt:variant>
        <vt:lpwstr/>
      </vt:variant>
      <vt:variant>
        <vt:i4>7340124</vt:i4>
      </vt:variant>
      <vt:variant>
        <vt:i4>195</vt:i4>
      </vt:variant>
      <vt:variant>
        <vt:i4>0</vt:i4>
      </vt:variant>
      <vt:variant>
        <vt:i4>5</vt:i4>
      </vt:variant>
      <vt:variant>
        <vt:lpwstr>\\12.10.1.199\content\act\6f9e97e1-aec8-4c36-9383-a16afa66f768.doc</vt:lpwstr>
      </vt:variant>
      <vt:variant>
        <vt:lpwstr/>
      </vt:variant>
      <vt:variant>
        <vt:i4>2359319</vt:i4>
      </vt:variant>
      <vt:variant>
        <vt:i4>192</vt:i4>
      </vt:variant>
      <vt:variant>
        <vt:i4>0</vt:i4>
      </vt:variant>
      <vt:variant>
        <vt:i4>5</vt:i4>
      </vt:variant>
      <vt:variant>
        <vt:lpwstr>\\12.10.1.199\content\act\bba0bfb1-06c7-4e50-a8d3-fe1045784bf1.html</vt:lpwstr>
      </vt:variant>
      <vt:variant>
        <vt:lpwstr/>
      </vt:variant>
      <vt:variant>
        <vt:i4>2359319</vt:i4>
      </vt:variant>
      <vt:variant>
        <vt:i4>189</vt:i4>
      </vt:variant>
      <vt:variant>
        <vt:i4>0</vt:i4>
      </vt:variant>
      <vt:variant>
        <vt:i4>5</vt:i4>
      </vt:variant>
      <vt:variant>
        <vt:lpwstr>\\12.10.1.199\content\act\bba0bfb1-06c7-4e50-a8d3-fe1045784bf1.html</vt:lpwstr>
      </vt:variant>
      <vt:variant>
        <vt:lpwstr/>
      </vt:variant>
      <vt:variant>
        <vt:i4>6946894</vt:i4>
      </vt:variant>
      <vt:variant>
        <vt:i4>186</vt:i4>
      </vt:variant>
      <vt:variant>
        <vt:i4>0</vt:i4>
      </vt:variant>
      <vt:variant>
        <vt:i4>5</vt:i4>
      </vt:variant>
      <vt:variant>
        <vt:lpwstr>\\12.10.10.10\content\act\a1a2d6bc-62de-43bd-9a82-c597c0471020.doc</vt:lpwstr>
      </vt:variant>
      <vt:variant>
        <vt:lpwstr/>
      </vt:variant>
      <vt:variant>
        <vt:i4>7733252</vt:i4>
      </vt:variant>
      <vt:variant>
        <vt:i4>183</vt:i4>
      </vt:variant>
      <vt:variant>
        <vt:i4>0</vt:i4>
      </vt:variant>
      <vt:variant>
        <vt:i4>5</vt:i4>
      </vt:variant>
      <vt:variant>
        <vt:lpwstr>\\12.10.1.199\content\act\625cda94-fc7a-4147-9938-4abaddc1228c.doc</vt:lpwstr>
      </vt:variant>
      <vt:variant>
        <vt:lpwstr/>
      </vt:variant>
      <vt:variant>
        <vt:i4>6946894</vt:i4>
      </vt:variant>
      <vt:variant>
        <vt:i4>180</vt:i4>
      </vt:variant>
      <vt:variant>
        <vt:i4>0</vt:i4>
      </vt:variant>
      <vt:variant>
        <vt:i4>5</vt:i4>
      </vt:variant>
      <vt:variant>
        <vt:lpwstr>\\12.10.10.10\content\act\a1a2d6bc-62de-43bd-9a82-c597c0471020.doc</vt:lpwstr>
      </vt:variant>
      <vt:variant>
        <vt:lpwstr/>
      </vt:variant>
      <vt:variant>
        <vt:i4>4325454</vt:i4>
      </vt:variant>
      <vt:variant>
        <vt:i4>177</vt:i4>
      </vt:variant>
      <vt:variant>
        <vt:i4>0</vt:i4>
      </vt:variant>
      <vt:variant>
        <vt:i4>5</vt:i4>
      </vt:variant>
      <vt:variant>
        <vt:lpwstr>../../../../../../../../content/act/ead9bfee-9390-49c5-9e84-387cceb19298.doc</vt:lpwstr>
      </vt:variant>
      <vt:variant>
        <vt:lpwstr/>
      </vt:variant>
      <vt:variant>
        <vt:i4>3080271</vt:i4>
      </vt:variant>
      <vt:variant>
        <vt:i4>174</vt:i4>
      </vt:variant>
      <vt:variant>
        <vt:i4>0</vt:i4>
      </vt:variant>
      <vt:variant>
        <vt:i4>5</vt:i4>
      </vt:variant>
      <vt:variant>
        <vt:lpwstr>\\12.10.1.199\content\act\370ba400-14c4-4cdb-8a8b-b11f2a1a2f55.html</vt:lpwstr>
      </vt:variant>
      <vt:variant>
        <vt:lpwstr/>
      </vt:variant>
      <vt:variant>
        <vt:i4>7733252</vt:i4>
      </vt:variant>
      <vt:variant>
        <vt:i4>171</vt:i4>
      </vt:variant>
      <vt:variant>
        <vt:i4>0</vt:i4>
      </vt:variant>
      <vt:variant>
        <vt:i4>5</vt:i4>
      </vt:variant>
      <vt:variant>
        <vt:lpwstr>\\12.10.1.199\content\act\625cda94-fc7a-4147-9938-4abaddc1228c.doc</vt:lpwstr>
      </vt:variant>
      <vt:variant>
        <vt:lpwstr/>
      </vt:variant>
      <vt:variant>
        <vt:i4>4325454</vt:i4>
      </vt:variant>
      <vt:variant>
        <vt:i4>168</vt:i4>
      </vt:variant>
      <vt:variant>
        <vt:i4>0</vt:i4>
      </vt:variant>
      <vt:variant>
        <vt:i4>5</vt:i4>
      </vt:variant>
      <vt:variant>
        <vt:lpwstr>../../../../../../../../content/act/ead9bfee-9390-49c5-9e84-387cceb19298.doc</vt:lpwstr>
      </vt:variant>
      <vt:variant>
        <vt:lpwstr/>
      </vt:variant>
      <vt:variant>
        <vt:i4>6946894</vt:i4>
      </vt:variant>
      <vt:variant>
        <vt:i4>165</vt:i4>
      </vt:variant>
      <vt:variant>
        <vt:i4>0</vt:i4>
      </vt:variant>
      <vt:variant>
        <vt:i4>5</vt:i4>
      </vt:variant>
      <vt:variant>
        <vt:lpwstr>\\12.10.10.10\content\act\a1a2d6bc-62de-43bd-9a82-c597c0471020.doc</vt:lpwstr>
      </vt:variant>
      <vt:variant>
        <vt:lpwstr/>
      </vt:variant>
      <vt:variant>
        <vt:i4>7733252</vt:i4>
      </vt:variant>
      <vt:variant>
        <vt:i4>162</vt:i4>
      </vt:variant>
      <vt:variant>
        <vt:i4>0</vt:i4>
      </vt:variant>
      <vt:variant>
        <vt:i4>5</vt:i4>
      </vt:variant>
      <vt:variant>
        <vt:lpwstr>\\12.10.1.199\content\act\625cda94-fc7a-4147-9938-4abaddc1228c.doc</vt:lpwstr>
      </vt:variant>
      <vt:variant>
        <vt:lpwstr/>
      </vt:variant>
      <vt:variant>
        <vt:i4>4325454</vt:i4>
      </vt:variant>
      <vt:variant>
        <vt:i4>159</vt:i4>
      </vt:variant>
      <vt:variant>
        <vt:i4>0</vt:i4>
      </vt:variant>
      <vt:variant>
        <vt:i4>5</vt:i4>
      </vt:variant>
      <vt:variant>
        <vt:lpwstr>../../../../../../../../content/act/ead9bfee-9390-49c5-9e84-387cceb19298.doc</vt:lpwstr>
      </vt:variant>
      <vt:variant>
        <vt:lpwstr/>
      </vt:variant>
      <vt:variant>
        <vt:i4>3604549</vt:i4>
      </vt:variant>
      <vt:variant>
        <vt:i4>156</vt:i4>
      </vt:variant>
      <vt:variant>
        <vt:i4>0</vt:i4>
      </vt:variant>
      <vt:variant>
        <vt:i4>5</vt:i4>
      </vt:variant>
      <vt:variant>
        <vt:lpwstr>\\12.10.10.10\content\act\4b6ef88d-8fd9-4848-9f01-282ee96e4fbc.doc</vt:lpwstr>
      </vt:variant>
      <vt:variant>
        <vt:lpwstr/>
      </vt:variant>
      <vt:variant>
        <vt:i4>7733252</vt:i4>
      </vt:variant>
      <vt:variant>
        <vt:i4>153</vt:i4>
      </vt:variant>
      <vt:variant>
        <vt:i4>0</vt:i4>
      </vt:variant>
      <vt:variant>
        <vt:i4>5</vt:i4>
      </vt:variant>
      <vt:variant>
        <vt:lpwstr>\\12.10.1.199\content\act\625cda94-fc7a-4147-9938-4abaddc1228c.doc</vt:lpwstr>
      </vt:variant>
      <vt:variant>
        <vt:lpwstr/>
      </vt:variant>
      <vt:variant>
        <vt:i4>7733252</vt:i4>
      </vt:variant>
      <vt:variant>
        <vt:i4>150</vt:i4>
      </vt:variant>
      <vt:variant>
        <vt:i4>0</vt:i4>
      </vt:variant>
      <vt:variant>
        <vt:i4>5</vt:i4>
      </vt:variant>
      <vt:variant>
        <vt:lpwstr>\\12.10.1.199\content\act\625cda94-fc7a-4147-9938-4abaddc1228c.doc</vt:lpwstr>
      </vt:variant>
      <vt:variant>
        <vt:lpwstr/>
      </vt:variant>
      <vt:variant>
        <vt:i4>7405569</vt:i4>
      </vt:variant>
      <vt:variant>
        <vt:i4>147</vt:i4>
      </vt:variant>
      <vt:variant>
        <vt:i4>0</vt:i4>
      </vt:variant>
      <vt:variant>
        <vt:i4>5</vt:i4>
      </vt:variant>
      <vt:variant>
        <vt:lpwstr>\\12.10.1.199\..\..\..\..\content\act\cd0f7e47-48e9-4653-9f12-14cbbd55446e.doc</vt:lpwstr>
      </vt:variant>
      <vt:variant>
        <vt:lpwstr/>
      </vt:variant>
      <vt:variant>
        <vt:i4>2359319</vt:i4>
      </vt:variant>
      <vt:variant>
        <vt:i4>144</vt:i4>
      </vt:variant>
      <vt:variant>
        <vt:i4>0</vt:i4>
      </vt:variant>
      <vt:variant>
        <vt:i4>5</vt:i4>
      </vt:variant>
      <vt:variant>
        <vt:lpwstr>\\12.10.1.199\..\..\..\..\content\act\bba0bfb1-06c7-4e50-a8d3-fe1045784bf1.html</vt:lpwstr>
      </vt:variant>
      <vt:variant>
        <vt:lpwstr/>
      </vt:variant>
      <vt:variant>
        <vt:i4>2949126</vt:i4>
      </vt:variant>
      <vt:variant>
        <vt:i4>141</vt:i4>
      </vt:variant>
      <vt:variant>
        <vt:i4>0</vt:i4>
      </vt:variant>
      <vt:variant>
        <vt:i4>5</vt:i4>
      </vt:variant>
      <vt:variant>
        <vt:lpwstr>\\12.10.1.199\..\..\..\..\content\act\5e45f3b1-a485-49cd-b0d2-f7ff95d08103.doc</vt:lpwstr>
      </vt:variant>
      <vt:variant>
        <vt:lpwstr/>
      </vt:variant>
      <vt:variant>
        <vt:i4>4325454</vt:i4>
      </vt:variant>
      <vt:variant>
        <vt:i4>138</vt:i4>
      </vt:variant>
      <vt:variant>
        <vt:i4>0</vt:i4>
      </vt:variant>
      <vt:variant>
        <vt:i4>5</vt:i4>
      </vt:variant>
      <vt:variant>
        <vt:lpwstr>../../../../../../../../content/act/ead9bfee-9390-49c5-9e84-387cceb19298.doc</vt:lpwstr>
      </vt:variant>
      <vt:variant>
        <vt:lpwstr/>
      </vt:variant>
      <vt:variant>
        <vt:i4>7733252</vt:i4>
      </vt:variant>
      <vt:variant>
        <vt:i4>135</vt:i4>
      </vt:variant>
      <vt:variant>
        <vt:i4>0</vt:i4>
      </vt:variant>
      <vt:variant>
        <vt:i4>5</vt:i4>
      </vt:variant>
      <vt:variant>
        <vt:lpwstr>\\12.10.1.199\content\act\625cda94-fc7a-4147-9938-4abaddc1228c.doc</vt:lpwstr>
      </vt:variant>
      <vt:variant>
        <vt:lpwstr/>
      </vt:variant>
      <vt:variant>
        <vt:i4>7471193</vt:i4>
      </vt:variant>
      <vt:variant>
        <vt:i4>132</vt:i4>
      </vt:variant>
      <vt:variant>
        <vt:i4>0</vt:i4>
      </vt:variant>
      <vt:variant>
        <vt:i4>5</vt:i4>
      </vt:variant>
      <vt:variant>
        <vt:lpwstr>\\12.10.1.199\..\..\..\..\content\act\b396dc92-a9a6-4835-b084-bd6a2cd8cb0f.doc</vt:lpwstr>
      </vt:variant>
      <vt:variant>
        <vt:lpwstr/>
      </vt:variant>
      <vt:variant>
        <vt:i4>6946894</vt:i4>
      </vt:variant>
      <vt:variant>
        <vt:i4>129</vt:i4>
      </vt:variant>
      <vt:variant>
        <vt:i4>0</vt:i4>
      </vt:variant>
      <vt:variant>
        <vt:i4>5</vt:i4>
      </vt:variant>
      <vt:variant>
        <vt:lpwstr>\\12.10.10.10\content\act\a1a2d6bc-62de-43bd-9a82-c597c0471020.doc</vt:lpwstr>
      </vt:variant>
      <vt:variant>
        <vt:lpwstr/>
      </vt:variant>
      <vt:variant>
        <vt:i4>6946894</vt:i4>
      </vt:variant>
      <vt:variant>
        <vt:i4>126</vt:i4>
      </vt:variant>
      <vt:variant>
        <vt:i4>0</vt:i4>
      </vt:variant>
      <vt:variant>
        <vt:i4>5</vt:i4>
      </vt:variant>
      <vt:variant>
        <vt:lpwstr>\\12.10.10.10\content\act\a1a2d6bc-62de-43bd-9a82-c597c0471020.doc</vt:lpwstr>
      </vt:variant>
      <vt:variant>
        <vt:lpwstr/>
      </vt:variant>
      <vt:variant>
        <vt:i4>4325454</vt:i4>
      </vt:variant>
      <vt:variant>
        <vt:i4>123</vt:i4>
      </vt:variant>
      <vt:variant>
        <vt:i4>0</vt:i4>
      </vt:variant>
      <vt:variant>
        <vt:i4>5</vt:i4>
      </vt:variant>
      <vt:variant>
        <vt:lpwstr>../../../../../../../../content/act/ead9bfee-9390-49c5-9e84-387cceb19298.doc</vt:lpwstr>
      </vt:variant>
      <vt:variant>
        <vt:lpwstr/>
      </vt:variant>
      <vt:variant>
        <vt:i4>7733252</vt:i4>
      </vt:variant>
      <vt:variant>
        <vt:i4>120</vt:i4>
      </vt:variant>
      <vt:variant>
        <vt:i4>0</vt:i4>
      </vt:variant>
      <vt:variant>
        <vt:i4>5</vt:i4>
      </vt:variant>
      <vt:variant>
        <vt:lpwstr>\\12.10.1.199\content\act\625cda94-fc7a-4147-9938-4abaddc1228c.doc</vt:lpwstr>
      </vt:variant>
      <vt:variant>
        <vt:lpwstr/>
      </vt:variant>
      <vt:variant>
        <vt:i4>2949126</vt:i4>
      </vt:variant>
      <vt:variant>
        <vt:i4>117</vt:i4>
      </vt:variant>
      <vt:variant>
        <vt:i4>0</vt:i4>
      </vt:variant>
      <vt:variant>
        <vt:i4>5</vt:i4>
      </vt:variant>
      <vt:variant>
        <vt:lpwstr>\\12.10.1.199\..\..\..\..\content\act\5e45f3b1-a485-49cd-b0d2-f7ff95d08103.doc</vt:lpwstr>
      </vt:variant>
      <vt:variant>
        <vt:lpwstr/>
      </vt:variant>
      <vt:variant>
        <vt:i4>7733367</vt:i4>
      </vt:variant>
      <vt:variant>
        <vt:i4>114</vt:i4>
      </vt:variant>
      <vt:variant>
        <vt:i4>0</vt:i4>
      </vt:variant>
      <vt:variant>
        <vt:i4>5</vt:i4>
      </vt:variant>
      <vt:variant>
        <vt:lpwstr>http://mfc.admhmao.ru/</vt:lpwstr>
      </vt:variant>
      <vt:variant>
        <vt:lpwstr/>
      </vt:variant>
      <vt:variant>
        <vt:i4>2424942</vt:i4>
      </vt:variant>
      <vt:variant>
        <vt:i4>111</vt:i4>
      </vt:variant>
      <vt:variant>
        <vt:i4>0</vt:i4>
      </vt:variant>
      <vt:variant>
        <vt:i4>5</vt:i4>
      </vt:variant>
      <vt:variant>
        <vt:lpwstr>http://qlaster.ru/go/230913/aGFudHltYW5zaXlzay5yb3NrYXpuYS5ydQ</vt:lpwstr>
      </vt:variant>
      <vt:variant>
        <vt:lpwstr/>
      </vt:variant>
      <vt:variant>
        <vt:i4>4194350</vt:i4>
      </vt:variant>
      <vt:variant>
        <vt:i4>108</vt:i4>
      </vt:variant>
      <vt:variant>
        <vt:i4>0</vt:i4>
      </vt:variant>
      <vt:variant>
        <vt:i4>5</vt:i4>
      </vt:variant>
      <vt:variant>
        <vt:lpwstr>https://www.nalog.gov.ru/rn86/ifns/imns86_07/;</vt:lpwstr>
      </vt:variant>
      <vt:variant>
        <vt:lpwstr/>
      </vt:variant>
      <vt:variant>
        <vt:i4>7077922</vt:i4>
      </vt:variant>
      <vt:variant>
        <vt:i4>105</vt:i4>
      </vt:variant>
      <vt:variant>
        <vt:i4>0</vt:i4>
      </vt:variant>
      <vt:variant>
        <vt:i4>5</vt:i4>
      </vt:variant>
      <vt:variant>
        <vt:lpwstr>http://www.berezovo.ru/</vt:lpwstr>
      </vt:variant>
      <vt:variant>
        <vt:lpwstr/>
      </vt:variant>
      <vt:variant>
        <vt:i4>6946894</vt:i4>
      </vt:variant>
      <vt:variant>
        <vt:i4>102</vt:i4>
      </vt:variant>
      <vt:variant>
        <vt:i4>0</vt:i4>
      </vt:variant>
      <vt:variant>
        <vt:i4>5</vt:i4>
      </vt:variant>
      <vt:variant>
        <vt:lpwstr>\\12.10.10.10\content\act\a1a2d6bc-62de-43bd-9a82-c597c0471020.doc</vt:lpwstr>
      </vt:variant>
      <vt:variant>
        <vt:lpwstr/>
      </vt:variant>
      <vt:variant>
        <vt:i4>2949126</vt:i4>
      </vt:variant>
      <vt:variant>
        <vt:i4>99</vt:i4>
      </vt:variant>
      <vt:variant>
        <vt:i4>0</vt:i4>
      </vt:variant>
      <vt:variant>
        <vt:i4>5</vt:i4>
      </vt:variant>
      <vt:variant>
        <vt:lpwstr>\\12.10.1.199\..\..\..\..\content\act\5e45f3b1-a485-49cd-b0d2-f7ff95d08103.doc</vt:lpwstr>
      </vt:variant>
      <vt:variant>
        <vt:lpwstr/>
      </vt:variant>
      <vt:variant>
        <vt:i4>6946894</vt:i4>
      </vt:variant>
      <vt:variant>
        <vt:i4>96</vt:i4>
      </vt:variant>
      <vt:variant>
        <vt:i4>0</vt:i4>
      </vt:variant>
      <vt:variant>
        <vt:i4>5</vt:i4>
      </vt:variant>
      <vt:variant>
        <vt:lpwstr>\\12.10.10.10\content\act\a1a2d6bc-62de-43bd-9a82-c597c0471020.doc</vt:lpwstr>
      </vt:variant>
      <vt:variant>
        <vt:lpwstr/>
      </vt:variant>
      <vt:variant>
        <vt:i4>6946894</vt:i4>
      </vt:variant>
      <vt:variant>
        <vt:i4>93</vt:i4>
      </vt:variant>
      <vt:variant>
        <vt:i4>0</vt:i4>
      </vt:variant>
      <vt:variant>
        <vt:i4>5</vt:i4>
      </vt:variant>
      <vt:variant>
        <vt:lpwstr>\\12.10.10.10\content\act\a1a2d6bc-62de-43bd-9a82-c597c0471020.doc</vt:lpwstr>
      </vt:variant>
      <vt:variant>
        <vt:lpwstr/>
      </vt:variant>
      <vt:variant>
        <vt:i4>7733252</vt:i4>
      </vt:variant>
      <vt:variant>
        <vt:i4>90</vt:i4>
      </vt:variant>
      <vt:variant>
        <vt:i4>0</vt:i4>
      </vt:variant>
      <vt:variant>
        <vt:i4>5</vt:i4>
      </vt:variant>
      <vt:variant>
        <vt:lpwstr>\\12.10.1.199\content\act\625cda94-fc7a-4147-9938-4abaddc1228c.doc</vt:lpwstr>
      </vt:variant>
      <vt:variant>
        <vt:lpwstr/>
      </vt:variant>
      <vt:variant>
        <vt:i4>6946894</vt:i4>
      </vt:variant>
      <vt:variant>
        <vt:i4>87</vt:i4>
      </vt:variant>
      <vt:variant>
        <vt:i4>0</vt:i4>
      </vt:variant>
      <vt:variant>
        <vt:i4>5</vt:i4>
      </vt:variant>
      <vt:variant>
        <vt:lpwstr>\\12.10.10.10\content\act\a1a2d6bc-62de-43bd-9a82-c597c0471020.doc</vt:lpwstr>
      </vt:variant>
      <vt:variant>
        <vt:lpwstr/>
      </vt:variant>
      <vt:variant>
        <vt:i4>4325454</vt:i4>
      </vt:variant>
      <vt:variant>
        <vt:i4>84</vt:i4>
      </vt:variant>
      <vt:variant>
        <vt:i4>0</vt:i4>
      </vt:variant>
      <vt:variant>
        <vt:i4>5</vt:i4>
      </vt:variant>
      <vt:variant>
        <vt:lpwstr>../../../../../../../../content/act/ead9bfee-9390-49c5-9e84-387cceb19298.doc</vt:lpwstr>
      </vt:variant>
      <vt:variant>
        <vt:lpwstr/>
      </vt:variant>
      <vt:variant>
        <vt:i4>4325454</vt:i4>
      </vt:variant>
      <vt:variant>
        <vt:i4>81</vt:i4>
      </vt:variant>
      <vt:variant>
        <vt:i4>0</vt:i4>
      </vt:variant>
      <vt:variant>
        <vt:i4>5</vt:i4>
      </vt:variant>
      <vt:variant>
        <vt:lpwstr>../../../../../../../../content/act/ead9bfee-9390-49c5-9e84-387cceb19298.doc</vt:lpwstr>
      </vt:variant>
      <vt:variant>
        <vt:lpwstr/>
      </vt:variant>
      <vt:variant>
        <vt:i4>7733252</vt:i4>
      </vt:variant>
      <vt:variant>
        <vt:i4>78</vt:i4>
      </vt:variant>
      <vt:variant>
        <vt:i4>0</vt:i4>
      </vt:variant>
      <vt:variant>
        <vt:i4>5</vt:i4>
      </vt:variant>
      <vt:variant>
        <vt:lpwstr>\\12.10.1.199\content\act\625cda94-fc7a-4147-9938-4abaddc1228c.doc</vt:lpwstr>
      </vt:variant>
      <vt:variant>
        <vt:lpwstr/>
      </vt:variant>
      <vt:variant>
        <vt:i4>2424918</vt:i4>
      </vt:variant>
      <vt:variant>
        <vt:i4>75</vt:i4>
      </vt:variant>
      <vt:variant>
        <vt:i4>0</vt:i4>
      </vt:variant>
      <vt:variant>
        <vt:i4>5</vt:i4>
      </vt:variant>
      <vt:variant>
        <vt:lpwstr>\\12.10.1.199\..\..\..\..\content\act\ecd83733-8485-4d7e-8d73-4b3c999df7a4.docx</vt:lpwstr>
      </vt:variant>
      <vt:variant>
        <vt:lpwstr/>
      </vt:variant>
      <vt:variant>
        <vt:i4>7405580</vt:i4>
      </vt:variant>
      <vt:variant>
        <vt:i4>72</vt:i4>
      </vt:variant>
      <vt:variant>
        <vt:i4>0</vt:i4>
      </vt:variant>
      <vt:variant>
        <vt:i4>5</vt:i4>
      </vt:variant>
      <vt:variant>
        <vt:lpwstr>\\12.10.1.199\..\..\..\..\content\act\c1e57f22-919d-4e95-af43-8b8324dde836.docx</vt:lpwstr>
      </vt:variant>
      <vt:variant>
        <vt:lpwstr/>
      </vt:variant>
      <vt:variant>
        <vt:i4>2424918</vt:i4>
      </vt:variant>
      <vt:variant>
        <vt:i4>69</vt:i4>
      </vt:variant>
      <vt:variant>
        <vt:i4>0</vt:i4>
      </vt:variant>
      <vt:variant>
        <vt:i4>5</vt:i4>
      </vt:variant>
      <vt:variant>
        <vt:lpwstr>\\12.10.1.199\..\..\..\..\content\act\ecd83733-8485-4d7e-8d73-4b3c999df7a4.docx</vt:lpwstr>
      </vt:variant>
      <vt:variant>
        <vt:lpwstr/>
      </vt:variant>
      <vt:variant>
        <vt:i4>2949213</vt:i4>
      </vt:variant>
      <vt:variant>
        <vt:i4>66</vt:i4>
      </vt:variant>
      <vt:variant>
        <vt:i4>0</vt:i4>
      </vt:variant>
      <vt:variant>
        <vt:i4>5</vt:i4>
      </vt:variant>
      <vt:variant>
        <vt:lpwstr>\\12.10.1.199\..\..\..\..\content\act\517ce10c-7806-4cab-83fb-a722a23bf9e2.docx</vt:lpwstr>
      </vt:variant>
      <vt:variant>
        <vt:lpwstr/>
      </vt:variant>
      <vt:variant>
        <vt:i4>2424918</vt:i4>
      </vt:variant>
      <vt:variant>
        <vt:i4>63</vt:i4>
      </vt:variant>
      <vt:variant>
        <vt:i4>0</vt:i4>
      </vt:variant>
      <vt:variant>
        <vt:i4>5</vt:i4>
      </vt:variant>
      <vt:variant>
        <vt:lpwstr>\\12.10.1.199\..\..\..\..\content\act\ecd83733-8485-4d7e-8d73-4b3c999df7a4.docx</vt:lpwstr>
      </vt:variant>
      <vt:variant>
        <vt:lpwstr/>
      </vt:variant>
      <vt:variant>
        <vt:i4>7864332</vt:i4>
      </vt:variant>
      <vt:variant>
        <vt:i4>60</vt:i4>
      </vt:variant>
      <vt:variant>
        <vt:i4>0</vt:i4>
      </vt:variant>
      <vt:variant>
        <vt:i4>5</vt:i4>
      </vt:variant>
      <vt:variant>
        <vt:lpwstr>\\12.10.1.199\..\..\..\..\content\act\b6274815-0534-46c6-b2af-65100a8648b5.docx</vt:lpwstr>
      </vt:variant>
      <vt:variant>
        <vt:lpwstr/>
      </vt:variant>
      <vt:variant>
        <vt:i4>2424918</vt:i4>
      </vt:variant>
      <vt:variant>
        <vt:i4>57</vt:i4>
      </vt:variant>
      <vt:variant>
        <vt:i4>0</vt:i4>
      </vt:variant>
      <vt:variant>
        <vt:i4>5</vt:i4>
      </vt:variant>
      <vt:variant>
        <vt:lpwstr>\\12.10.1.199\..\..\..\..\content\act\ecd83733-8485-4d7e-8d73-4b3c999df7a4.docx</vt:lpwstr>
      </vt:variant>
      <vt:variant>
        <vt:lpwstr/>
      </vt:variant>
      <vt:variant>
        <vt:i4>8060934</vt:i4>
      </vt:variant>
      <vt:variant>
        <vt:i4>54</vt:i4>
      </vt:variant>
      <vt:variant>
        <vt:i4>0</vt:i4>
      </vt:variant>
      <vt:variant>
        <vt:i4>5</vt:i4>
      </vt:variant>
      <vt:variant>
        <vt:lpwstr>\\12.10.1.199\..\..\..\..\content\act\ee96ca54-a655-4259-97e6-2c55a2bd900e.docx</vt:lpwstr>
      </vt:variant>
      <vt:variant>
        <vt:lpwstr/>
      </vt:variant>
      <vt:variant>
        <vt:i4>2424918</vt:i4>
      </vt:variant>
      <vt:variant>
        <vt:i4>51</vt:i4>
      </vt:variant>
      <vt:variant>
        <vt:i4>0</vt:i4>
      </vt:variant>
      <vt:variant>
        <vt:i4>5</vt:i4>
      </vt:variant>
      <vt:variant>
        <vt:lpwstr>\\12.10.1.199\..\..\..\..\content\act\ecd83733-8485-4d7e-8d73-4b3c999df7a4.docx</vt:lpwstr>
      </vt:variant>
      <vt:variant>
        <vt:lpwstr/>
      </vt:variant>
      <vt:variant>
        <vt:i4>3604549</vt:i4>
      </vt:variant>
      <vt:variant>
        <vt:i4>48</vt:i4>
      </vt:variant>
      <vt:variant>
        <vt:i4>0</vt:i4>
      </vt:variant>
      <vt:variant>
        <vt:i4>5</vt:i4>
      </vt:variant>
      <vt:variant>
        <vt:lpwstr>\\12.10.10.10\content\act\4b6ef88d-8fd9-4848-9f01-282ee96e4fbc.doc</vt:lpwstr>
      </vt:variant>
      <vt:variant>
        <vt:lpwstr/>
      </vt:variant>
      <vt:variant>
        <vt:i4>2949126</vt:i4>
      </vt:variant>
      <vt:variant>
        <vt:i4>45</vt:i4>
      </vt:variant>
      <vt:variant>
        <vt:i4>0</vt:i4>
      </vt:variant>
      <vt:variant>
        <vt:i4>5</vt:i4>
      </vt:variant>
      <vt:variant>
        <vt:lpwstr>\\12.10.1.199\..\..\..\..\content\act\5e45f3b1-a485-49cd-b0d2-f7ff95d08103.doc</vt:lpwstr>
      </vt:variant>
      <vt:variant>
        <vt:lpwstr/>
      </vt:variant>
      <vt:variant>
        <vt:i4>2490368</vt:i4>
      </vt:variant>
      <vt:variant>
        <vt:i4>42</vt:i4>
      </vt:variant>
      <vt:variant>
        <vt:i4>0</vt:i4>
      </vt:variant>
      <vt:variant>
        <vt:i4>5</vt:i4>
      </vt:variant>
      <vt:variant>
        <vt:lpwstr>\\12.10.1.199\..\..\..\..\content\act\5854b5a9-5430-4e50-8455-009b1ff390bd.doc</vt:lpwstr>
      </vt:variant>
      <vt:variant>
        <vt:lpwstr/>
      </vt:variant>
      <vt:variant>
        <vt:i4>2752537</vt:i4>
      </vt:variant>
      <vt:variant>
        <vt:i4>39</vt:i4>
      </vt:variant>
      <vt:variant>
        <vt:i4>0</vt:i4>
      </vt:variant>
      <vt:variant>
        <vt:i4>5</vt:i4>
      </vt:variant>
      <vt:variant>
        <vt:lpwstr>\\12.10.1.199\..\..\..\..\content\act\96e20c02-1b12-465a-b64c-24aa92270007.html</vt:lpwstr>
      </vt:variant>
      <vt:variant>
        <vt:lpwstr/>
      </vt:variant>
      <vt:variant>
        <vt:i4>2359319</vt:i4>
      </vt:variant>
      <vt:variant>
        <vt:i4>36</vt:i4>
      </vt:variant>
      <vt:variant>
        <vt:i4>0</vt:i4>
      </vt:variant>
      <vt:variant>
        <vt:i4>5</vt:i4>
      </vt:variant>
      <vt:variant>
        <vt:lpwstr>\\12.10.1.199\..\..\..\..\content\act\bba0bfb1-06c7-4e50-a8d3-fe1045784bf1.html</vt:lpwstr>
      </vt:variant>
      <vt:variant>
        <vt:lpwstr/>
      </vt:variant>
      <vt:variant>
        <vt:i4>2883661</vt:i4>
      </vt:variant>
      <vt:variant>
        <vt:i4>33</vt:i4>
      </vt:variant>
      <vt:variant>
        <vt:i4>0</vt:i4>
      </vt:variant>
      <vt:variant>
        <vt:i4>5</vt:i4>
      </vt:variant>
      <vt:variant>
        <vt:lpwstr>\\12.10.1.199\..\..\..\..\content\act\14eb0f9e-ff4c-49c8-bfc5-3ede32af8a57.html</vt:lpwstr>
      </vt:variant>
      <vt:variant>
        <vt:lpwstr/>
      </vt:variant>
      <vt:variant>
        <vt:i4>7208978</vt:i4>
      </vt:variant>
      <vt:variant>
        <vt:i4>30</vt:i4>
      </vt:variant>
      <vt:variant>
        <vt:i4>0</vt:i4>
      </vt:variant>
      <vt:variant>
        <vt:i4>5</vt:i4>
      </vt:variant>
      <vt:variant>
        <vt:lpwstr>\\12.10.10.10\content\act\ead9bfee-9390-49c5-9e84-387cceb19298.doc</vt:lpwstr>
      </vt:variant>
      <vt:variant>
        <vt:lpwstr/>
      </vt:variant>
      <vt:variant>
        <vt:i4>3604549</vt:i4>
      </vt:variant>
      <vt:variant>
        <vt:i4>27</vt:i4>
      </vt:variant>
      <vt:variant>
        <vt:i4>0</vt:i4>
      </vt:variant>
      <vt:variant>
        <vt:i4>5</vt:i4>
      </vt:variant>
      <vt:variant>
        <vt:lpwstr>\\12.10.10.10\content\act\4b6ef88d-8fd9-4848-9f01-282ee96e4fbc.doc</vt:lpwstr>
      </vt:variant>
      <vt:variant>
        <vt:lpwstr/>
      </vt:variant>
      <vt:variant>
        <vt:i4>6946894</vt:i4>
      </vt:variant>
      <vt:variant>
        <vt:i4>24</vt:i4>
      </vt:variant>
      <vt:variant>
        <vt:i4>0</vt:i4>
      </vt:variant>
      <vt:variant>
        <vt:i4>5</vt:i4>
      </vt:variant>
      <vt:variant>
        <vt:lpwstr>\\12.10.10.10\content\act\a1a2d6bc-62de-43bd-9a82-c597c0471020.doc</vt:lpwstr>
      </vt:variant>
      <vt:variant>
        <vt:lpwstr/>
      </vt:variant>
      <vt:variant>
        <vt:i4>6619161</vt:i4>
      </vt:variant>
      <vt:variant>
        <vt:i4>21</vt:i4>
      </vt:variant>
      <vt:variant>
        <vt:i4>0</vt:i4>
      </vt:variant>
      <vt:variant>
        <vt:i4>5</vt:i4>
      </vt:variant>
      <vt:variant>
        <vt:lpwstr>\\12.10.10.10\..\..\..\..\..\..\content\act\2b6ad2e0-34de-4995-a0c5-e953a7c4f19d.docx</vt:lpwstr>
      </vt:variant>
      <vt:variant>
        <vt:lpwstr/>
      </vt:variant>
      <vt:variant>
        <vt:i4>7864414</vt:i4>
      </vt:variant>
      <vt:variant>
        <vt:i4>18</vt:i4>
      </vt:variant>
      <vt:variant>
        <vt:i4>0</vt:i4>
      </vt:variant>
      <vt:variant>
        <vt:i4>5</vt:i4>
      </vt:variant>
      <vt:variant>
        <vt:lpwstr>\\12.10.1.199\content\act\a2f18b1d-c55e-4614-b189-c93783f02d31.doc</vt:lpwstr>
      </vt:variant>
      <vt:variant>
        <vt:lpwstr/>
      </vt:variant>
      <vt:variant>
        <vt:i4>7733252</vt:i4>
      </vt:variant>
      <vt:variant>
        <vt:i4>15</vt:i4>
      </vt:variant>
      <vt:variant>
        <vt:i4>0</vt:i4>
      </vt:variant>
      <vt:variant>
        <vt:i4>5</vt:i4>
      </vt:variant>
      <vt:variant>
        <vt:lpwstr>\\12.10.1.199\content\act\625cda94-fc7a-4147-9938-4abaddc1228c.doc</vt:lpwstr>
      </vt:variant>
      <vt:variant>
        <vt:lpwstr/>
      </vt:variant>
      <vt:variant>
        <vt:i4>7340124</vt:i4>
      </vt:variant>
      <vt:variant>
        <vt:i4>12</vt:i4>
      </vt:variant>
      <vt:variant>
        <vt:i4>0</vt:i4>
      </vt:variant>
      <vt:variant>
        <vt:i4>5</vt:i4>
      </vt:variant>
      <vt:variant>
        <vt:lpwstr>\\12.10.1.199\content\act\6f9e97e1-aec8-4c36-9383-a16afa66f768.doc</vt:lpwstr>
      </vt:variant>
      <vt:variant>
        <vt:lpwstr/>
      </vt:variant>
      <vt:variant>
        <vt:i4>2818135</vt:i4>
      </vt:variant>
      <vt:variant>
        <vt:i4>9</vt:i4>
      </vt:variant>
      <vt:variant>
        <vt:i4>0</vt:i4>
      </vt:variant>
      <vt:variant>
        <vt:i4>5</vt:i4>
      </vt:variant>
      <vt:variant>
        <vt:lpwstr>\\12.10.1.199\content\act\8a2eecb6-7c82-4bb2-9318-aa629075914a.doc</vt:lpwstr>
      </vt:variant>
      <vt:variant>
        <vt:lpwstr/>
      </vt:variant>
      <vt:variant>
        <vt:i4>2949126</vt:i4>
      </vt:variant>
      <vt:variant>
        <vt:i4>6</vt:i4>
      </vt:variant>
      <vt:variant>
        <vt:i4>0</vt:i4>
      </vt:variant>
      <vt:variant>
        <vt:i4>5</vt:i4>
      </vt:variant>
      <vt:variant>
        <vt:lpwstr>\\12.10.1.199\..\..\..\..\content\act\5e45f3b1-a485-49cd-b0d2-f7ff95d08103.doc</vt:lpwstr>
      </vt:variant>
      <vt:variant>
        <vt:lpwstr/>
      </vt:variant>
      <vt:variant>
        <vt:i4>7471193</vt:i4>
      </vt:variant>
      <vt:variant>
        <vt:i4>3</vt:i4>
      </vt:variant>
      <vt:variant>
        <vt:i4>0</vt:i4>
      </vt:variant>
      <vt:variant>
        <vt:i4>5</vt:i4>
      </vt:variant>
      <vt:variant>
        <vt:lpwstr>\\12.10.1.199\..\..\..\..\content\act\b396dc92-a9a6-4835-b084-bd6a2cd8cb0f.doc</vt:lpwstr>
      </vt:variant>
      <vt:variant>
        <vt:lpwstr/>
      </vt:variant>
      <vt:variant>
        <vt:i4>7733252</vt:i4>
      </vt:variant>
      <vt:variant>
        <vt:i4>0</vt:i4>
      </vt:variant>
      <vt:variant>
        <vt:i4>0</vt:i4>
      </vt:variant>
      <vt:variant>
        <vt:i4>5</vt:i4>
      </vt:variant>
      <vt:variant>
        <vt:lpwstr>\\12.10.1.199\content\act\625cda94-fc7a-4147-9938-4abaddc1228c.doc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LomakovaOD</dc:creator>
  <cp:keywords/>
  <cp:lastModifiedBy>Антонова Елена Павловна</cp:lastModifiedBy>
  <cp:revision>2</cp:revision>
  <cp:lastPrinted>2019-03-04T09:35:00Z</cp:lastPrinted>
  <dcterms:created xsi:type="dcterms:W3CDTF">2026-03-02T16:42:00Z</dcterms:created>
  <dcterms:modified xsi:type="dcterms:W3CDTF">2026-03-02T16:42:00Z</dcterms:modified>
</cp:coreProperties>
</file>