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6B9" w:rsidRPr="00213462" w:rsidRDefault="00CB76B9" w:rsidP="00213462">
      <w:pPr>
        <w:pStyle w:val="2"/>
      </w:pPr>
      <w:r w:rsidRPr="00213462">
        <w:t>АДМИНИСТРАЦИЯ БЕРЕЗОВСКОГО РАЙОНА</w:t>
      </w:r>
    </w:p>
    <w:p w:rsidR="00CB76B9" w:rsidRPr="00213462" w:rsidRDefault="00CB76B9" w:rsidP="00213462">
      <w:pPr>
        <w:pStyle w:val="2"/>
        <w:rPr>
          <w:szCs w:val="20"/>
        </w:rPr>
      </w:pPr>
      <w:r w:rsidRPr="00213462">
        <w:rPr>
          <w:szCs w:val="20"/>
        </w:rPr>
        <w:t>ХАНТЫ-МАНСИЙСКОГО АВТОНОМНОГО ОКРУГА</w:t>
      </w:r>
      <w:r w:rsidR="00213462" w:rsidRPr="00213462">
        <w:rPr>
          <w:szCs w:val="20"/>
        </w:rPr>
        <w:t>-</w:t>
      </w:r>
      <w:r w:rsidRPr="00213462">
        <w:rPr>
          <w:szCs w:val="20"/>
        </w:rPr>
        <w:t>ЮГРЫ</w:t>
      </w:r>
    </w:p>
    <w:p w:rsidR="00CB76B9" w:rsidRPr="00213462" w:rsidRDefault="00CB76B9" w:rsidP="00213462">
      <w:pPr>
        <w:pStyle w:val="2"/>
        <w:rPr>
          <w:i/>
          <w:szCs w:val="24"/>
        </w:rPr>
      </w:pPr>
    </w:p>
    <w:p w:rsidR="00CB76B9" w:rsidRPr="00213462" w:rsidRDefault="00CB76B9" w:rsidP="00213462">
      <w:pPr>
        <w:pStyle w:val="2"/>
      </w:pPr>
      <w:r w:rsidRPr="00213462">
        <w:t xml:space="preserve">ПОСТАНОВЛЕНИЕ </w:t>
      </w:r>
    </w:p>
    <w:p w:rsidR="00CB76B9" w:rsidRPr="00213462" w:rsidRDefault="00CB76B9" w:rsidP="00213462">
      <w:pPr>
        <w:tabs>
          <w:tab w:val="left" w:pos="709"/>
          <w:tab w:val="left" w:pos="993"/>
        </w:tabs>
        <w:ind w:firstLine="0"/>
        <w:rPr>
          <w:rFonts w:cs="Arial"/>
          <w:szCs w:val="20"/>
        </w:rPr>
      </w:pPr>
    </w:p>
    <w:p w:rsidR="00CB76B9" w:rsidRPr="00213462" w:rsidRDefault="00CB76B9" w:rsidP="00213462">
      <w:pPr>
        <w:tabs>
          <w:tab w:val="center" w:pos="9072"/>
        </w:tabs>
        <w:ind w:right="-1" w:firstLine="0"/>
        <w:rPr>
          <w:rFonts w:cs="Arial"/>
          <w:szCs w:val="28"/>
        </w:rPr>
      </w:pPr>
      <w:r w:rsidRPr="00213462">
        <w:rPr>
          <w:rFonts w:cs="Arial"/>
          <w:szCs w:val="28"/>
        </w:rPr>
        <w:t>от</w:t>
      </w:r>
      <w:r w:rsidR="00213462" w:rsidRPr="00213462">
        <w:rPr>
          <w:rFonts w:cs="Arial"/>
          <w:szCs w:val="28"/>
        </w:rPr>
        <w:t xml:space="preserve"> </w:t>
      </w:r>
      <w:r w:rsidR="004B46DC" w:rsidRPr="00213462">
        <w:rPr>
          <w:rFonts w:cs="Arial"/>
          <w:szCs w:val="28"/>
        </w:rPr>
        <w:t>02.05.2023</w:t>
      </w:r>
      <w:r w:rsidR="00213462">
        <w:rPr>
          <w:rFonts w:cs="Arial"/>
          <w:szCs w:val="28"/>
        </w:rPr>
        <w:tab/>
      </w:r>
      <w:r w:rsidRPr="00213462">
        <w:rPr>
          <w:rFonts w:cs="Arial"/>
          <w:szCs w:val="28"/>
        </w:rPr>
        <w:t>№</w:t>
      </w:r>
      <w:r w:rsidR="004B46DC" w:rsidRPr="00213462">
        <w:rPr>
          <w:rFonts w:cs="Arial"/>
          <w:szCs w:val="28"/>
        </w:rPr>
        <w:t xml:space="preserve"> 285</w:t>
      </w:r>
    </w:p>
    <w:p w:rsidR="00CB76B9" w:rsidRPr="00213462" w:rsidRDefault="00CB76B9" w:rsidP="00213462">
      <w:pPr>
        <w:ind w:right="5243" w:firstLine="0"/>
        <w:rPr>
          <w:rFonts w:cs="Arial"/>
          <w:szCs w:val="28"/>
        </w:rPr>
      </w:pPr>
      <w:proofErr w:type="spellStart"/>
      <w:r w:rsidRPr="00213462">
        <w:rPr>
          <w:rFonts w:cs="Arial"/>
          <w:szCs w:val="28"/>
        </w:rPr>
        <w:t>пгт</w:t>
      </w:r>
      <w:proofErr w:type="spellEnd"/>
      <w:r w:rsidRPr="00213462">
        <w:rPr>
          <w:rFonts w:cs="Arial"/>
          <w:szCs w:val="28"/>
        </w:rPr>
        <w:t>. Березово</w:t>
      </w:r>
    </w:p>
    <w:p w:rsidR="00F7371E" w:rsidRPr="00213462" w:rsidRDefault="00F7371E" w:rsidP="00F7371E">
      <w:pPr>
        <w:widowControl w:val="0"/>
        <w:autoSpaceDE w:val="0"/>
        <w:autoSpaceDN w:val="0"/>
        <w:adjustRightInd w:val="0"/>
        <w:rPr>
          <w:rFonts w:cs="Arial"/>
          <w:bCs/>
        </w:rPr>
      </w:pPr>
    </w:p>
    <w:p w:rsidR="00F7371E" w:rsidRPr="00213462" w:rsidRDefault="00BF75C6" w:rsidP="00213462">
      <w:pPr>
        <w:pStyle w:val="Title"/>
      </w:pPr>
      <w:r w:rsidRPr="00213462">
        <w:t xml:space="preserve">О внесении изменений в постановление администрации Березовского района от 28.12.2021 № 1585 </w:t>
      </w:r>
      <w:r w:rsidR="00213462" w:rsidRPr="00213462">
        <w:t>«</w:t>
      </w:r>
      <w:r w:rsidR="00437079" w:rsidRPr="00213462">
        <w:t>О</w:t>
      </w:r>
      <w:r w:rsidR="001F6254" w:rsidRPr="00213462">
        <w:t xml:space="preserve"> </w:t>
      </w:r>
      <w:r w:rsidR="00F7371E" w:rsidRPr="00213462">
        <w:t>муниципальной</w:t>
      </w:r>
      <w:r w:rsidR="003A71CB" w:rsidRPr="00213462">
        <w:t xml:space="preserve"> </w:t>
      </w:r>
      <w:r w:rsidR="00F7371E" w:rsidRPr="00213462">
        <w:t>программ</w:t>
      </w:r>
      <w:r w:rsidR="001F6254" w:rsidRPr="00213462">
        <w:t>е</w:t>
      </w:r>
      <w:r w:rsidR="00F7371E" w:rsidRPr="00213462">
        <w:t xml:space="preserve"> </w:t>
      </w:r>
      <w:r w:rsidR="00213462" w:rsidRPr="00213462">
        <w:t>«</w:t>
      </w:r>
      <w:r w:rsidR="00C65EE1" w:rsidRPr="00213462">
        <w:t>Современная транспортная система Березовского района</w:t>
      </w:r>
      <w:r w:rsidR="00213462" w:rsidRPr="00213462">
        <w:t>»</w:t>
      </w:r>
    </w:p>
    <w:p w:rsidR="00213462" w:rsidRDefault="00213462" w:rsidP="008C7D50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</w:p>
    <w:p w:rsidR="00BA6522" w:rsidRDefault="00BA6522" w:rsidP="008C7D50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>
        <w:rPr>
          <w:rFonts w:cs="Arial"/>
          <w:bCs/>
          <w:szCs w:val="28"/>
        </w:rPr>
        <w:t xml:space="preserve">(утратило силу постановлением Администрации </w:t>
      </w:r>
      <w:hyperlink r:id="rId9" w:tooltip="постановление от 29.01.2024 0:00:00 №61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BA6522">
          <w:rPr>
            <w:rStyle w:val="ac"/>
            <w:rFonts w:cs="Arial"/>
            <w:bCs/>
            <w:szCs w:val="28"/>
          </w:rPr>
          <w:t>от 29.01.2024 № 61</w:t>
        </w:r>
      </w:hyperlink>
      <w:bookmarkStart w:id="0" w:name="_GoBack"/>
      <w:bookmarkEnd w:id="0"/>
      <w:r>
        <w:rPr>
          <w:rFonts w:cs="Arial"/>
          <w:bCs/>
          <w:szCs w:val="28"/>
        </w:rPr>
        <w:t>)</w:t>
      </w:r>
    </w:p>
    <w:p w:rsidR="00BA6522" w:rsidRDefault="00BA6522" w:rsidP="008C7D50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</w:p>
    <w:p w:rsidR="008C7D50" w:rsidRPr="00213462" w:rsidRDefault="006204E9" w:rsidP="008C7D50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proofErr w:type="gramStart"/>
      <w:r w:rsidRPr="00213462">
        <w:rPr>
          <w:rFonts w:cs="Arial"/>
          <w:bCs/>
          <w:szCs w:val="28"/>
        </w:rPr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3D2B79">
          <w:rPr>
            <w:rStyle w:val="ac"/>
            <w:rFonts w:cs="Arial"/>
            <w:bCs/>
            <w:szCs w:val="28"/>
          </w:rPr>
          <w:t>Бюджетного кодекса</w:t>
        </w:r>
      </w:hyperlink>
      <w:r w:rsidRPr="00213462">
        <w:rPr>
          <w:rFonts w:cs="Arial"/>
          <w:bCs/>
          <w:szCs w:val="28"/>
        </w:rPr>
        <w:t xml:space="preserve"> Российской Федерации, решениями Думы Березовского района </w:t>
      </w:r>
      <w:hyperlink r:id="rId11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3D2B79">
          <w:rPr>
            <w:rStyle w:val="ac"/>
            <w:rFonts w:cs="Arial"/>
            <w:bCs/>
            <w:szCs w:val="28"/>
          </w:rPr>
          <w:t>от 22 декабря 2022 года № 172</w:t>
        </w:r>
      </w:hyperlink>
      <w:r w:rsidRPr="00213462">
        <w:rPr>
          <w:rFonts w:cs="Arial"/>
          <w:bCs/>
          <w:szCs w:val="28"/>
        </w:rPr>
        <w:t xml:space="preserve"> </w:t>
      </w:r>
      <w:r w:rsidR="00213462" w:rsidRPr="00213462">
        <w:rPr>
          <w:rFonts w:cs="Arial"/>
          <w:bCs/>
          <w:szCs w:val="28"/>
        </w:rPr>
        <w:t>«</w:t>
      </w:r>
      <w:r w:rsidRPr="00213462">
        <w:rPr>
          <w:rFonts w:cs="Arial"/>
          <w:bCs/>
          <w:szCs w:val="28"/>
        </w:rPr>
        <w:t xml:space="preserve">О внесении изменений в решение Думы Березовского района от 23 декабря 2021 года № 33 </w:t>
      </w:r>
      <w:r w:rsidR="00213462">
        <w:rPr>
          <w:rFonts w:cs="Arial"/>
          <w:bCs/>
          <w:szCs w:val="28"/>
        </w:rPr>
        <w:t xml:space="preserve">                  </w:t>
      </w:r>
      <w:r w:rsidR="00213462" w:rsidRPr="00213462">
        <w:rPr>
          <w:rFonts w:cs="Arial"/>
          <w:bCs/>
          <w:szCs w:val="28"/>
        </w:rPr>
        <w:t>«</w:t>
      </w:r>
      <w:r w:rsidRPr="00213462">
        <w:rPr>
          <w:rFonts w:cs="Arial"/>
          <w:bCs/>
          <w:szCs w:val="28"/>
        </w:rPr>
        <w:t>О бюджете Березовского района на 2022</w:t>
      </w:r>
      <w:r w:rsidR="001928A3" w:rsidRPr="00213462">
        <w:rPr>
          <w:rFonts w:cs="Arial"/>
          <w:bCs/>
          <w:szCs w:val="28"/>
        </w:rPr>
        <w:t xml:space="preserve"> </w:t>
      </w:r>
      <w:r w:rsidRPr="00213462">
        <w:rPr>
          <w:rFonts w:cs="Arial"/>
          <w:bCs/>
          <w:szCs w:val="28"/>
        </w:rPr>
        <w:t>год и плановый период 2023 и 2024 годов</w:t>
      </w:r>
      <w:r w:rsidR="00213462" w:rsidRPr="00213462">
        <w:rPr>
          <w:rFonts w:cs="Arial"/>
          <w:bCs/>
          <w:szCs w:val="28"/>
        </w:rPr>
        <w:t>»</w:t>
      </w:r>
      <w:r w:rsidRPr="00213462">
        <w:rPr>
          <w:rFonts w:cs="Arial"/>
          <w:bCs/>
          <w:szCs w:val="28"/>
        </w:rPr>
        <w:t xml:space="preserve">, </w:t>
      </w:r>
      <w:hyperlink r:id="rId12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3D2B79">
          <w:rPr>
            <w:rStyle w:val="ac"/>
            <w:rFonts w:cs="Arial"/>
            <w:bCs/>
            <w:szCs w:val="28"/>
          </w:rPr>
          <w:t xml:space="preserve">от 22 декабря 2022 </w:t>
        </w:r>
        <w:r w:rsidR="008A1233" w:rsidRPr="003D2B79">
          <w:rPr>
            <w:rStyle w:val="ac"/>
            <w:rFonts w:cs="Arial"/>
            <w:bCs/>
            <w:szCs w:val="28"/>
          </w:rPr>
          <w:t xml:space="preserve">года </w:t>
        </w:r>
        <w:r w:rsidRPr="003D2B79">
          <w:rPr>
            <w:rStyle w:val="ac"/>
            <w:rFonts w:cs="Arial"/>
            <w:bCs/>
            <w:szCs w:val="28"/>
          </w:rPr>
          <w:t>№ 171</w:t>
        </w:r>
      </w:hyperlink>
      <w:r w:rsidRPr="00213462">
        <w:rPr>
          <w:rFonts w:cs="Arial"/>
          <w:bCs/>
          <w:szCs w:val="28"/>
        </w:rPr>
        <w:t xml:space="preserve"> </w:t>
      </w:r>
      <w:r w:rsidR="00213462" w:rsidRPr="00213462">
        <w:rPr>
          <w:rFonts w:cs="Arial"/>
          <w:bCs/>
          <w:szCs w:val="28"/>
        </w:rPr>
        <w:t>«</w:t>
      </w:r>
      <w:r w:rsidRPr="00213462">
        <w:rPr>
          <w:rFonts w:cs="Arial"/>
          <w:bCs/>
          <w:szCs w:val="28"/>
        </w:rPr>
        <w:t>О бюджете Березовского района на 2023 год</w:t>
      </w:r>
      <w:proofErr w:type="gramEnd"/>
      <w:r w:rsidRPr="00213462">
        <w:rPr>
          <w:rFonts w:cs="Arial"/>
          <w:bCs/>
          <w:szCs w:val="28"/>
        </w:rPr>
        <w:t xml:space="preserve"> и плановый период 2024 и 2025 годов</w:t>
      </w:r>
      <w:r w:rsidR="00213462" w:rsidRPr="00213462">
        <w:rPr>
          <w:rFonts w:cs="Arial"/>
          <w:bCs/>
          <w:szCs w:val="28"/>
        </w:rPr>
        <w:t>»</w:t>
      </w:r>
      <w:r w:rsidR="00311AFB" w:rsidRPr="00213462">
        <w:rPr>
          <w:rFonts w:cs="Arial"/>
          <w:bCs/>
          <w:szCs w:val="28"/>
        </w:rPr>
        <w:t>:</w:t>
      </w:r>
    </w:p>
    <w:p w:rsidR="00213462" w:rsidRPr="00213462" w:rsidRDefault="00213462" w:rsidP="00213462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 w:rsidRPr="00213462">
        <w:rPr>
          <w:rFonts w:cs="Arial"/>
          <w:bCs/>
          <w:szCs w:val="28"/>
        </w:rPr>
        <w:t xml:space="preserve">1. Внести в приложение 1 к постановлению администрации Березовского района </w:t>
      </w:r>
      <w:hyperlink r:id="rId13" w:tooltip="постановление от 28.12.2021 0:00:00 №1585 Администрация Березовского района&#10;&#10;О муниципальной программе " w:history="1">
        <w:r w:rsidRPr="008E7F76">
          <w:rPr>
            <w:rStyle w:val="ac"/>
            <w:rFonts w:cs="Arial"/>
            <w:bCs/>
            <w:szCs w:val="28"/>
          </w:rPr>
          <w:t>от 28.12.2021 № 1585</w:t>
        </w:r>
      </w:hyperlink>
      <w:r w:rsidRPr="00213462">
        <w:rPr>
          <w:rFonts w:cs="Arial"/>
          <w:bCs/>
          <w:szCs w:val="28"/>
        </w:rPr>
        <w:t xml:space="preserve"> «О муниципальной программе «Современная транспортная система Березовского района» (далее-муниципальная программа) следующие изменения:</w:t>
      </w:r>
    </w:p>
    <w:p w:rsidR="00213462" w:rsidRPr="00213462" w:rsidRDefault="00213462" w:rsidP="00213462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 w:rsidRPr="00213462">
        <w:rPr>
          <w:rFonts w:cs="Arial"/>
          <w:bCs/>
          <w:szCs w:val="28"/>
        </w:rPr>
        <w:t>1.1. паспорт муниципальной программы изложить в следующей редакции согласно приложению 1 к настоящему постановлению;</w:t>
      </w:r>
    </w:p>
    <w:p w:rsidR="00213462" w:rsidRPr="00213462" w:rsidRDefault="00213462" w:rsidP="00213462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 w:rsidRPr="00213462">
        <w:rPr>
          <w:rFonts w:cs="Arial"/>
          <w:bCs/>
          <w:szCs w:val="28"/>
        </w:rPr>
        <w:t>1.2. таблицу 1 муниципальной программы изложить в следующей редакции согласно приложению 2 к настоящему постановлению;</w:t>
      </w:r>
    </w:p>
    <w:p w:rsidR="00213462" w:rsidRPr="00213462" w:rsidRDefault="00213462" w:rsidP="00213462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 w:rsidRPr="00213462">
        <w:rPr>
          <w:rFonts w:cs="Arial"/>
          <w:bCs/>
          <w:szCs w:val="28"/>
        </w:rPr>
        <w:t>1.3. таблицу 2 муниципальной программы изложить в следующей редакции согласно приложению 3 к настоящему постановлению;</w:t>
      </w:r>
    </w:p>
    <w:p w:rsidR="00213462" w:rsidRPr="00213462" w:rsidRDefault="00213462" w:rsidP="00213462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 w:rsidRPr="00213462">
        <w:rPr>
          <w:rFonts w:cs="Arial"/>
          <w:bCs/>
          <w:szCs w:val="28"/>
        </w:rPr>
        <w:t>1.4. таблицу 7 муниципальной программы изложить в следующей редакции согласно приложению 4 к настоящему постановлению.</w:t>
      </w:r>
    </w:p>
    <w:p w:rsidR="00213462" w:rsidRPr="00213462" w:rsidRDefault="00213462" w:rsidP="00213462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 w:rsidRPr="00213462">
        <w:rPr>
          <w:rFonts w:cs="Arial"/>
          <w:bCs/>
          <w:szCs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213462">
        <w:rPr>
          <w:rFonts w:cs="Arial"/>
          <w:bCs/>
          <w:szCs w:val="28"/>
        </w:rPr>
        <w:t>официальном</w:t>
      </w:r>
      <w:proofErr w:type="gramEnd"/>
      <w:r w:rsidRPr="00213462">
        <w:rPr>
          <w:rFonts w:cs="Arial"/>
          <w:bCs/>
          <w:szCs w:val="28"/>
        </w:rPr>
        <w:t xml:space="preserve"> веб-сайте органов местного самоуправления Березовского района. </w:t>
      </w:r>
    </w:p>
    <w:p w:rsidR="00213462" w:rsidRPr="00213462" w:rsidRDefault="00213462" w:rsidP="00213462">
      <w:pPr>
        <w:widowControl w:val="0"/>
        <w:autoSpaceDE w:val="0"/>
        <w:autoSpaceDN w:val="0"/>
        <w:adjustRightInd w:val="0"/>
        <w:ind w:firstLine="709"/>
        <w:rPr>
          <w:rFonts w:cs="Arial"/>
          <w:bCs/>
          <w:szCs w:val="28"/>
        </w:rPr>
      </w:pPr>
      <w:r w:rsidRPr="00213462">
        <w:rPr>
          <w:rFonts w:cs="Arial"/>
          <w:bCs/>
          <w:szCs w:val="28"/>
        </w:rPr>
        <w:t>3. Настоящее постановление вступает в силу после его официального опубликования.</w:t>
      </w:r>
    </w:p>
    <w:p w:rsidR="0038593B" w:rsidRDefault="0038593B" w:rsidP="0038593B">
      <w:pPr>
        <w:widowControl w:val="0"/>
        <w:autoSpaceDE w:val="0"/>
        <w:autoSpaceDN w:val="0"/>
        <w:adjustRightInd w:val="0"/>
        <w:rPr>
          <w:rFonts w:cs="Arial"/>
        </w:rPr>
      </w:pPr>
    </w:p>
    <w:p w:rsidR="00213462" w:rsidRPr="00213462" w:rsidRDefault="00213462" w:rsidP="0038593B">
      <w:pPr>
        <w:widowControl w:val="0"/>
        <w:autoSpaceDE w:val="0"/>
        <w:autoSpaceDN w:val="0"/>
        <w:adjustRightInd w:val="0"/>
        <w:rPr>
          <w:rFonts w:cs="Arial"/>
        </w:rPr>
      </w:pPr>
    </w:p>
    <w:p w:rsidR="00200888" w:rsidRDefault="00815793" w:rsidP="00213462">
      <w:pPr>
        <w:pStyle w:val="af2"/>
        <w:tabs>
          <w:tab w:val="center" w:pos="9072"/>
        </w:tabs>
        <w:jc w:val="both"/>
        <w:rPr>
          <w:rFonts w:ascii="Arial" w:hAnsi="Arial" w:cs="Arial"/>
          <w:sz w:val="24"/>
        </w:rPr>
      </w:pPr>
      <w:r w:rsidRPr="00213462">
        <w:rPr>
          <w:rFonts w:ascii="Arial" w:hAnsi="Arial" w:cs="Arial"/>
          <w:sz w:val="24"/>
        </w:rPr>
        <w:t>Г</w:t>
      </w:r>
      <w:r w:rsidR="00CE6308" w:rsidRPr="00213462">
        <w:rPr>
          <w:rFonts w:ascii="Arial" w:hAnsi="Arial" w:cs="Arial"/>
          <w:sz w:val="24"/>
        </w:rPr>
        <w:t>лав</w:t>
      </w:r>
      <w:r w:rsidRPr="00213462">
        <w:rPr>
          <w:rFonts w:ascii="Arial" w:hAnsi="Arial" w:cs="Arial"/>
          <w:sz w:val="24"/>
        </w:rPr>
        <w:t>а</w:t>
      </w:r>
      <w:r w:rsidR="00CE6308" w:rsidRPr="00213462">
        <w:rPr>
          <w:rFonts w:ascii="Arial" w:hAnsi="Arial" w:cs="Arial"/>
          <w:sz w:val="24"/>
        </w:rPr>
        <w:t xml:space="preserve"> рай</w:t>
      </w:r>
      <w:r w:rsidR="001E6772" w:rsidRPr="00213462">
        <w:rPr>
          <w:rFonts w:ascii="Arial" w:hAnsi="Arial" w:cs="Arial"/>
          <w:sz w:val="24"/>
        </w:rPr>
        <w:t>она</w:t>
      </w:r>
      <w:r w:rsidR="00213462">
        <w:rPr>
          <w:rFonts w:ascii="Arial" w:hAnsi="Arial" w:cs="Arial"/>
          <w:sz w:val="24"/>
        </w:rPr>
        <w:tab/>
      </w:r>
      <w:r w:rsidR="00213462" w:rsidRPr="00213462">
        <w:rPr>
          <w:rFonts w:ascii="Arial" w:hAnsi="Arial" w:cs="Arial"/>
          <w:sz w:val="24"/>
        </w:rPr>
        <w:t xml:space="preserve"> </w:t>
      </w:r>
      <w:r w:rsidR="00F85DA5" w:rsidRPr="00213462">
        <w:rPr>
          <w:rFonts w:ascii="Arial" w:hAnsi="Arial" w:cs="Arial"/>
          <w:sz w:val="24"/>
        </w:rPr>
        <w:t>П.В. Артее</w:t>
      </w:r>
      <w:r w:rsidR="00607A10" w:rsidRPr="00213462">
        <w:rPr>
          <w:rFonts w:ascii="Arial" w:hAnsi="Arial" w:cs="Arial"/>
          <w:sz w:val="24"/>
        </w:rPr>
        <w:t>в</w:t>
      </w:r>
    </w:p>
    <w:p w:rsidR="00213462" w:rsidRDefault="00213462" w:rsidP="00EE530C">
      <w:pPr>
        <w:pStyle w:val="af2"/>
        <w:jc w:val="both"/>
        <w:rPr>
          <w:rFonts w:ascii="Arial" w:hAnsi="Arial" w:cs="Arial"/>
          <w:sz w:val="24"/>
        </w:rPr>
      </w:pPr>
    </w:p>
    <w:p w:rsidR="00213462" w:rsidRPr="00213462" w:rsidRDefault="00213462" w:rsidP="00EE530C">
      <w:pPr>
        <w:pStyle w:val="af2"/>
        <w:jc w:val="both"/>
        <w:rPr>
          <w:rFonts w:ascii="Arial" w:hAnsi="Arial" w:cs="Arial"/>
          <w:sz w:val="24"/>
        </w:rPr>
        <w:sectPr w:rsidR="00213462" w:rsidRPr="00213462" w:rsidSect="0021346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1134" w:right="851" w:bottom="1134" w:left="1134" w:header="709" w:footer="709" w:gutter="0"/>
          <w:cols w:space="720"/>
        </w:sectPr>
      </w:pPr>
    </w:p>
    <w:p w:rsidR="00213462" w:rsidRPr="00213462" w:rsidRDefault="00213462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213462" w:rsidRPr="00213462" w:rsidRDefault="00213462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0B2735" w:rsidRPr="00213462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213462">
        <w:rPr>
          <w:rFonts w:cs="Arial"/>
          <w:b/>
          <w:color w:val="000000"/>
          <w:sz w:val="30"/>
          <w:szCs w:val="30"/>
        </w:rPr>
        <w:t xml:space="preserve">Приложение 1 </w:t>
      </w:r>
    </w:p>
    <w:p w:rsidR="00213462" w:rsidRPr="00213462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213462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0B2735" w:rsidRPr="00213462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213462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0B2735" w:rsidRPr="00213462" w:rsidRDefault="000B2735" w:rsidP="000B2735">
      <w:pPr>
        <w:jc w:val="right"/>
        <w:rPr>
          <w:rFonts w:cs="Arial"/>
          <w:b/>
          <w:color w:val="000000"/>
          <w:sz w:val="30"/>
          <w:szCs w:val="30"/>
        </w:rPr>
      </w:pPr>
      <w:r w:rsidRPr="00213462">
        <w:rPr>
          <w:rFonts w:cs="Arial"/>
          <w:b/>
          <w:color w:val="000000"/>
          <w:sz w:val="30"/>
          <w:szCs w:val="30"/>
        </w:rPr>
        <w:t xml:space="preserve">от </w:t>
      </w:r>
      <w:r w:rsidR="004B46DC" w:rsidRPr="00213462">
        <w:rPr>
          <w:rFonts w:cs="Arial"/>
          <w:b/>
          <w:color w:val="000000"/>
          <w:sz w:val="30"/>
          <w:szCs w:val="30"/>
        </w:rPr>
        <w:t>02.05.2023 № 285</w:t>
      </w:r>
    </w:p>
    <w:p w:rsidR="00213462" w:rsidRPr="00213462" w:rsidRDefault="00213462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p w:rsidR="00213462" w:rsidRPr="00213462" w:rsidRDefault="00213462" w:rsidP="000B2735">
      <w:pPr>
        <w:jc w:val="right"/>
        <w:rPr>
          <w:rFonts w:cs="Arial"/>
          <w:b/>
          <w:color w:val="000000"/>
          <w:sz w:val="30"/>
          <w:szCs w:val="30"/>
        </w:rPr>
      </w:pPr>
    </w:p>
    <w:tbl>
      <w:tblPr>
        <w:tblW w:w="14540" w:type="dxa"/>
        <w:tblLook w:val="04A0" w:firstRow="1" w:lastRow="0" w:firstColumn="1" w:lastColumn="0" w:noHBand="0" w:noVBand="1"/>
      </w:tblPr>
      <w:tblGrid>
        <w:gridCol w:w="1871"/>
        <w:gridCol w:w="531"/>
        <w:gridCol w:w="2222"/>
        <w:gridCol w:w="1862"/>
        <w:gridCol w:w="1194"/>
        <w:gridCol w:w="911"/>
        <w:gridCol w:w="911"/>
        <w:gridCol w:w="911"/>
        <w:gridCol w:w="911"/>
        <w:gridCol w:w="1872"/>
        <w:gridCol w:w="1873"/>
      </w:tblGrid>
      <w:tr w:rsidR="00F37E74" w:rsidRPr="00213462" w:rsidTr="00F37E74">
        <w:trPr>
          <w:trHeight w:val="300"/>
        </w:trPr>
        <w:tc>
          <w:tcPr>
            <w:tcW w:w="1454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Муниципальная программа</w:t>
            </w:r>
            <w:r w:rsidR="00213462" w:rsidRPr="00213462">
              <w:rPr>
                <w:rFonts w:cs="Arial"/>
                <w:color w:val="000000"/>
              </w:rPr>
              <w:t xml:space="preserve"> «</w:t>
            </w:r>
            <w:r w:rsidRPr="00213462">
              <w:rPr>
                <w:rFonts w:cs="Arial"/>
                <w:color w:val="000000"/>
              </w:rPr>
              <w:t>Современная транспортная система Березовского района</w:t>
            </w:r>
            <w:r w:rsidR="00213462" w:rsidRPr="00213462">
              <w:rPr>
                <w:rFonts w:cs="Arial"/>
                <w:color w:val="000000"/>
              </w:rPr>
              <w:t>»</w:t>
            </w:r>
            <w:r w:rsidRPr="00213462">
              <w:rPr>
                <w:rFonts w:cs="Arial"/>
                <w:color w:val="000000"/>
              </w:rPr>
              <w:t xml:space="preserve"> (далее</w:t>
            </w:r>
            <w:r w:rsidR="00213462" w:rsidRPr="00213462">
              <w:rPr>
                <w:rFonts w:cs="Arial"/>
                <w:color w:val="000000"/>
              </w:rPr>
              <w:t>-</w:t>
            </w:r>
            <w:r w:rsidRPr="00213462">
              <w:rPr>
                <w:rFonts w:cs="Arial"/>
                <w:color w:val="000000"/>
              </w:rPr>
              <w:t>муниципальная программа)</w:t>
            </w:r>
            <w:r w:rsidR="00213462" w:rsidRPr="00213462">
              <w:rPr>
                <w:rFonts w:cs="Arial"/>
                <w:color w:val="000000"/>
              </w:rPr>
              <w:t xml:space="preserve"> </w:t>
            </w:r>
            <w:r w:rsidRPr="00213462">
              <w:rPr>
                <w:rFonts w:cs="Arial"/>
                <w:color w:val="000000"/>
              </w:rPr>
              <w:t>Паспорт муниципальной программы</w:t>
            </w:r>
          </w:p>
        </w:tc>
      </w:tr>
      <w:tr w:rsidR="00F37E74" w:rsidRPr="00213462" w:rsidTr="00F37E74">
        <w:trPr>
          <w:trHeight w:val="630"/>
        </w:trPr>
        <w:tc>
          <w:tcPr>
            <w:tcW w:w="1454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</w:rPr>
            </w:pPr>
          </w:p>
        </w:tc>
      </w:tr>
      <w:tr w:rsidR="00F37E74" w:rsidRPr="00213462" w:rsidTr="00F37E74">
        <w:trPr>
          <w:trHeight w:val="300"/>
        </w:trPr>
        <w:tc>
          <w:tcPr>
            <w:tcW w:w="1454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7E74" w:rsidRPr="00213462" w:rsidRDefault="00213462" w:rsidP="00F37E74">
            <w:pPr>
              <w:jc w:val="center"/>
              <w:rPr>
                <w:rFonts w:cs="Arial"/>
                <w:i/>
                <w:iCs/>
                <w:color w:val="000000"/>
                <w:szCs w:val="20"/>
              </w:rPr>
            </w:pPr>
            <w:r w:rsidRPr="00213462">
              <w:rPr>
                <w:rFonts w:cs="Arial"/>
                <w:i/>
                <w:iCs/>
                <w:color w:val="000000"/>
                <w:szCs w:val="20"/>
              </w:rPr>
              <w:t xml:space="preserve"> </w:t>
            </w:r>
          </w:p>
        </w:tc>
      </w:tr>
      <w:tr w:rsidR="00F37E74" w:rsidRPr="00213462" w:rsidTr="00F37E74">
        <w:trPr>
          <w:trHeight w:val="51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Наименование муниципальной программы</w:t>
            </w:r>
          </w:p>
        </w:tc>
        <w:tc>
          <w:tcPr>
            <w:tcW w:w="3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Современная транспортная система Березовского района</w:t>
            </w:r>
          </w:p>
        </w:tc>
        <w:tc>
          <w:tcPr>
            <w:tcW w:w="44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Сроки реализации муниципальной программы</w:t>
            </w:r>
          </w:p>
        </w:tc>
        <w:tc>
          <w:tcPr>
            <w:tcW w:w="27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2022–2025 годы и на период до 2030 года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Тип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Муниципальная программа</w:t>
            </w:r>
          </w:p>
        </w:tc>
      </w:tr>
      <w:tr w:rsidR="00F37E74" w:rsidRPr="00213462" w:rsidTr="00F37E74">
        <w:trPr>
          <w:trHeight w:val="585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Куратор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F37E74" w:rsidRPr="00213462" w:rsidTr="00F37E74">
        <w:trPr>
          <w:trHeight w:val="51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Отдел транспорта администрации Березовского района</w:t>
            </w:r>
          </w:p>
        </w:tc>
      </w:tr>
      <w:tr w:rsidR="00F37E74" w:rsidRPr="00213462" w:rsidTr="00F37E74">
        <w:trPr>
          <w:trHeight w:val="825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Соисполнители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Муниципальное казенное учреждение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  <w:r w:rsidRPr="00213462">
              <w:rPr>
                <w:rFonts w:cs="Arial"/>
                <w:color w:val="000000"/>
                <w:szCs w:val="20"/>
              </w:rPr>
              <w:t xml:space="preserve"> (далее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 xml:space="preserve">МКУ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района), Городские и сельские поселения Березовского района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Национальная цель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Комфортная и безопасная среда для жизни</w:t>
            </w:r>
          </w:p>
        </w:tc>
      </w:tr>
      <w:tr w:rsidR="00F37E74" w:rsidRPr="00213462" w:rsidTr="00F37E74">
        <w:trPr>
          <w:trHeight w:val="885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Цели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  <w:r w:rsidRPr="00213462">
              <w:rPr>
                <w:rFonts w:cs="Arial"/>
                <w:color w:val="000000"/>
                <w:szCs w:val="20"/>
              </w:rPr>
              <w:t>Сокращение дорожно-транспортных происшествий и тяжести их последствий</w:t>
            </w:r>
          </w:p>
        </w:tc>
      </w:tr>
      <w:tr w:rsidR="00F37E74" w:rsidRPr="00213462" w:rsidTr="00F37E74">
        <w:trPr>
          <w:trHeight w:val="41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Задачи муниципальной 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1. Обеспечение доступности и повышение качества транспортных услуг автомобильным транспортом.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2. Обеспечение доступности и повышение качества транспортных услуг воздушным транспортом.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3. Обеспечение доступности и повышение качества транспортных услуг водным транспортом.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4. Строительство, реконструкция, капитальный ремонт и сохранность автомобильных дорог общего пользования местного значения.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5. Предупреждение опасного поведения участников дорожного движения и профилактика дорожно-транспортных происшествий.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6. Совершенствование контрольно-надзорной деятельности в сфере обеспечения безопасности дорожного движения.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7. Совершенствование организации движения транспорта и пешеходов в поселении.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8. Снижение детского дорожно-транспортного травматизма и пропаганда безопасности дорожного движения.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9. Профилактика правонарушений в сфере безопасности дорожного движения.</w:t>
            </w:r>
          </w:p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10. </w:t>
            </w:r>
            <w:r w:rsidR="00563FFE" w:rsidRPr="00213462">
              <w:rPr>
                <w:rFonts w:cs="Arial"/>
                <w:color w:val="000000"/>
                <w:szCs w:val="20"/>
              </w:rPr>
              <w:t>Обеспечение транспортной безопасности на объектах транспортной инфраструктуры, находящихся в муниципальной собственности МО Березовский район</w:t>
            </w:r>
          </w:p>
        </w:tc>
      </w:tr>
      <w:tr w:rsidR="00F37E74" w:rsidRPr="00213462" w:rsidTr="00F37E74">
        <w:trPr>
          <w:trHeight w:val="70"/>
        </w:trPr>
        <w:tc>
          <w:tcPr>
            <w:tcW w:w="33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Подпрограммы</w:t>
            </w: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Подпрограмма 1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Автомобильный транспорт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»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Подпрограмма 2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Гражданская авиация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»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Подпрограмма 3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Водный транспорт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Подпрограмма 4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Дорожное хозяйство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» </w:t>
            </w:r>
          </w:p>
          <w:p w:rsidR="0022526B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Подпрограмма 5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Формирование законопослушного поведения участников дорожного движения на территории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 xml:space="preserve">» </w:t>
            </w:r>
          </w:p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Подпрограмма 6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Транспортная безопасность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  <w:r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№ 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п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>/п</w:t>
            </w:r>
          </w:p>
        </w:tc>
        <w:tc>
          <w:tcPr>
            <w:tcW w:w="1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Наименование целевого показателя</w:t>
            </w:r>
          </w:p>
        </w:tc>
        <w:tc>
          <w:tcPr>
            <w:tcW w:w="1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Докумен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т-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 xml:space="preserve"> основание</w:t>
            </w:r>
          </w:p>
        </w:tc>
        <w:tc>
          <w:tcPr>
            <w:tcW w:w="72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Значение показателя по годам</w:t>
            </w:r>
          </w:p>
        </w:tc>
      </w:tr>
      <w:tr w:rsidR="00F37E74" w:rsidRPr="00213462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Базовое значение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На момент окончания реализации муниципальной программы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Ответственный исполнитель/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со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 xml:space="preserve"> исполнитель за достижение показателя</w:t>
            </w:r>
          </w:p>
        </w:tc>
      </w:tr>
      <w:tr w:rsidR="00F37E74" w:rsidRPr="00213462" w:rsidTr="00F37E74">
        <w:trPr>
          <w:trHeight w:val="804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Количество перевезенных пассажиров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автомобильным транспортом, чел.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 xml:space="preserve">Решение Думы Березовского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2 750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2 750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2 750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Отдел транспорта администраци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и Березовского района</w:t>
            </w:r>
          </w:p>
        </w:tc>
      </w:tr>
      <w:tr w:rsidR="00F37E74" w:rsidRPr="00213462" w:rsidTr="00F37E74">
        <w:trPr>
          <w:trHeight w:val="105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11 100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11 100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11 100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Отдел транспорта администрации Березовского района</w:t>
            </w:r>
          </w:p>
        </w:tc>
      </w:tr>
      <w:tr w:rsidR="00F37E74" w:rsidRPr="00213462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3.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Количество перевезенных пассажиров водным транспортом, чел.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Решение 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13 200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13 200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35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13 200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Отдел транспорта администрации Березовского района</w:t>
            </w:r>
          </w:p>
        </w:tc>
      </w:tr>
      <w:tr w:rsidR="00F37E74" w:rsidRPr="00213462" w:rsidTr="00F37E74">
        <w:trPr>
          <w:trHeight w:val="126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4.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Транспортная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подвижность населения района на внутрирайонных маршрутах, 1 житель/год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 xml:space="preserve">Решение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Думы Березовского 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1,17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1,17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1,17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Отдел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транспорта администрации Березовского района</w:t>
            </w:r>
          </w:p>
        </w:tc>
      </w:tr>
      <w:tr w:rsidR="00F37E74" w:rsidRPr="00213462" w:rsidTr="00F37E74">
        <w:trPr>
          <w:trHeight w:val="1661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5.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Протяженность сети автомобильных дорог общего пользования местного значения, 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км</w:t>
            </w:r>
            <w:proofErr w:type="gram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233,68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233,68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234,205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F37E74" w:rsidRPr="00213462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6.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Объем ввода в эксплуатацию после строительства и 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реконструкции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 xml:space="preserve"> автомобильных дорог общего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пользования местного значения,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 xml:space="preserve">В соответствии с данными Управления капитального строительства и ремонта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1,851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Отдел транспорта администрации Березовского района, городские и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 xml:space="preserve">сельские поселения, МКУ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F37E74" w:rsidRPr="00213462" w:rsidTr="00F37E74">
        <w:trPr>
          <w:trHeight w:val="2359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Прирост 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 xml:space="preserve"> в результате строительства новых автомобильных дорог,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объекта)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0,525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F37E74" w:rsidRPr="00213462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8.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ремонта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 xml:space="preserve"> автомобильных дорог, км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181,88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2,561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2,561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F37E74" w:rsidRPr="00213462" w:rsidTr="00F37E74">
        <w:trPr>
          <w:trHeight w:val="2111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9.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км</w:t>
            </w:r>
            <w:proofErr w:type="gram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51,8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49,239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49,239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49,239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49,239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49,239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F37E74" w:rsidRPr="00213462" w:rsidTr="00F37E74">
        <w:trPr>
          <w:trHeight w:val="693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10.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значения, %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Приказ Росстата от 22.07.2019 № 418 (форма 3-ДГ (МО))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77,83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78,93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78,93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78,93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78,93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79,77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Отдел транспорта администрации Березовского района, городские и сельские поселения, МКУ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Управление капитального строительства и ремонта Березовского района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</w:tr>
      <w:tr w:rsidR="00F37E74" w:rsidRPr="00213462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 соответствии с официальными данными ОГИБДД ОМВД России по Березовскому району ХМАО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 xml:space="preserve">Югры, ежегодный отчет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>О состоянии безопасности дорожного движения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99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98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97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96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94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Отдел транспорта администрации Березовского района</w:t>
            </w:r>
          </w:p>
        </w:tc>
      </w:tr>
      <w:tr w:rsidR="00F37E74" w:rsidRPr="00213462" w:rsidTr="0022526B">
        <w:trPr>
          <w:trHeight w:val="699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12.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Повышение безопасности дорожного движения, %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 соответствии с официальными данными ОГИБДД ОМВД России по Березовскому району ХМАО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 xml:space="preserve">Югры, ежегодный отчет </w:t>
            </w:r>
            <w:r w:rsidR="00213462" w:rsidRPr="00213462">
              <w:rPr>
                <w:rFonts w:cs="Arial"/>
                <w:color w:val="000000"/>
                <w:szCs w:val="20"/>
              </w:rPr>
              <w:t>«</w:t>
            </w:r>
            <w:r w:rsidRPr="00213462">
              <w:rPr>
                <w:rFonts w:cs="Arial"/>
                <w:color w:val="000000"/>
                <w:szCs w:val="20"/>
              </w:rPr>
              <w:t xml:space="preserve">О состоянии безопасности </w:t>
            </w:r>
            <w:r w:rsidRPr="00213462">
              <w:rPr>
                <w:rFonts w:cs="Arial"/>
                <w:color w:val="000000"/>
                <w:szCs w:val="20"/>
              </w:rPr>
              <w:lastRenderedPageBreak/>
              <w:t>дорожного движения</w:t>
            </w:r>
            <w:r w:rsidR="00213462" w:rsidRPr="00213462">
              <w:rPr>
                <w:rFonts w:cs="Arial"/>
                <w:color w:val="000000"/>
                <w:szCs w:val="20"/>
              </w:rPr>
              <w:t>»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right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74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78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80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Отдел транспорта администрации Березовского района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lastRenderedPageBreak/>
              <w:t>Параметры финансового обеспечения муниципальной программы</w:t>
            </w:r>
          </w:p>
        </w:tc>
        <w:tc>
          <w:tcPr>
            <w:tcW w:w="2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89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8E7F7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8E7F7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2026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 xml:space="preserve">2030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г.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г</w:t>
            </w:r>
            <w:proofErr w:type="spellEnd"/>
            <w:proofErr w:type="gramEnd"/>
            <w:r w:rsidRPr="00213462">
              <w:rPr>
                <w:rFonts w:cs="Arial"/>
                <w:color w:val="000000"/>
                <w:szCs w:val="20"/>
              </w:rPr>
              <w:t>.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646206,2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205115,3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60430,9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54380,0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54380,0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271900,0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163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11739,0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11739,0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633298,0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192207,1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60430,9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54380,0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54380,0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271900,0</w:t>
            </w:r>
          </w:p>
        </w:tc>
      </w:tr>
      <w:tr w:rsidR="00F37E74" w:rsidRPr="00213462" w:rsidTr="00316C19">
        <w:trPr>
          <w:trHeight w:val="103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бюджет городского поселения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1169,2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1169,2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1169,2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1169,2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Параметры финансового обеспечения проектов, проектов автономного округа, Березовского района</w:t>
            </w:r>
          </w:p>
        </w:tc>
        <w:tc>
          <w:tcPr>
            <w:tcW w:w="22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Источники финансирования</w:t>
            </w:r>
          </w:p>
        </w:tc>
        <w:tc>
          <w:tcPr>
            <w:tcW w:w="759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213462" w:rsidP="00F37E74">
            <w:pPr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 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8E7F76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8E7F76">
            <w:pPr>
              <w:ind w:hanging="13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2026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 xml:space="preserve">2030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г.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г</w:t>
            </w:r>
            <w:proofErr w:type="spellEnd"/>
            <w:proofErr w:type="gramEnd"/>
            <w:r w:rsidRPr="00213462">
              <w:rPr>
                <w:rFonts w:cs="Arial"/>
                <w:color w:val="000000"/>
                <w:szCs w:val="20"/>
              </w:rPr>
              <w:t>.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дд.мм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.г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>ггг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>дд.мм.гггг</w:t>
            </w:r>
            <w:proofErr w:type="spellEnd"/>
            <w:r w:rsidRPr="00213462">
              <w:rPr>
                <w:rFonts w:cs="Arial"/>
                <w:color w:val="000000"/>
                <w:szCs w:val="20"/>
              </w:rPr>
              <w:t>.)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F37E74">
        <w:trPr>
          <w:trHeight w:val="465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F37E74">
        <w:trPr>
          <w:trHeight w:val="465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F37E74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123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Наименование проекта автономного округа, Березовского района (срок реализации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дд.мм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.г</w:t>
            </w:r>
            <w:proofErr w:type="gramEnd"/>
            <w:r w:rsidRPr="00213462">
              <w:rPr>
                <w:rFonts w:cs="Arial"/>
                <w:color w:val="000000"/>
                <w:szCs w:val="20"/>
              </w:rPr>
              <w:t>ггг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>дд.мм.гггг</w:t>
            </w:r>
            <w:proofErr w:type="spellEnd"/>
            <w:r w:rsidRPr="00213462">
              <w:rPr>
                <w:rFonts w:cs="Arial"/>
                <w:color w:val="000000"/>
                <w:szCs w:val="20"/>
              </w:rPr>
              <w:t>.)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F37E74">
        <w:trPr>
          <w:trHeight w:val="30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федеральный бюджет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бюджет автономного округа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бюджет района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0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 xml:space="preserve">в том числе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софинансирование</w:t>
            </w:r>
            <w:proofErr w:type="spellEnd"/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108"/>
        </w:trPr>
        <w:tc>
          <w:tcPr>
            <w:tcW w:w="33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иные источники финансирования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ind w:firstLine="0"/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  <w:tr w:rsidR="00F37E74" w:rsidRPr="00213462" w:rsidTr="00316C19">
        <w:trPr>
          <w:trHeight w:val="71"/>
        </w:trPr>
        <w:tc>
          <w:tcPr>
            <w:tcW w:w="55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Объём налоговых расходов Березовского района</w:t>
            </w:r>
          </w:p>
        </w:tc>
        <w:tc>
          <w:tcPr>
            <w:tcW w:w="89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Расходы по годам (тыс. рублей)</w:t>
            </w:r>
          </w:p>
        </w:tc>
      </w:tr>
      <w:tr w:rsidR="00F37E74" w:rsidRPr="00213462" w:rsidTr="00F37E74">
        <w:trPr>
          <w:trHeight w:val="300"/>
        </w:trPr>
        <w:tc>
          <w:tcPr>
            <w:tcW w:w="55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Всего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22526B">
            <w:pPr>
              <w:ind w:firstLine="0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2022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2023 г.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2024 г.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2025 г.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37E74" w:rsidRPr="00213462" w:rsidRDefault="00F37E74" w:rsidP="00F37E74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2026</w:t>
            </w:r>
            <w:r w:rsidR="00213462" w:rsidRPr="00213462">
              <w:rPr>
                <w:rFonts w:cs="Arial"/>
                <w:color w:val="000000"/>
                <w:szCs w:val="20"/>
              </w:rPr>
              <w:t>-</w:t>
            </w:r>
            <w:r w:rsidRPr="00213462">
              <w:rPr>
                <w:rFonts w:cs="Arial"/>
                <w:color w:val="000000"/>
                <w:szCs w:val="20"/>
              </w:rPr>
              <w:t xml:space="preserve">2030 </w:t>
            </w:r>
            <w:proofErr w:type="spellStart"/>
            <w:r w:rsidRPr="00213462">
              <w:rPr>
                <w:rFonts w:cs="Arial"/>
                <w:color w:val="000000"/>
                <w:szCs w:val="20"/>
              </w:rPr>
              <w:t>г.</w:t>
            </w:r>
            <w:proofErr w:type="gramStart"/>
            <w:r w:rsidRPr="00213462">
              <w:rPr>
                <w:rFonts w:cs="Arial"/>
                <w:color w:val="000000"/>
                <w:szCs w:val="20"/>
              </w:rPr>
              <w:t>г</w:t>
            </w:r>
            <w:proofErr w:type="spellEnd"/>
            <w:proofErr w:type="gramEnd"/>
            <w:r w:rsidRPr="00213462">
              <w:rPr>
                <w:rFonts w:cs="Arial"/>
                <w:color w:val="000000"/>
                <w:szCs w:val="20"/>
              </w:rPr>
              <w:t>.</w:t>
            </w:r>
          </w:p>
        </w:tc>
      </w:tr>
      <w:tr w:rsidR="00F37E74" w:rsidRPr="00213462" w:rsidTr="00316C19">
        <w:trPr>
          <w:trHeight w:val="70"/>
        </w:trPr>
        <w:tc>
          <w:tcPr>
            <w:tcW w:w="55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7E74" w:rsidRPr="00213462" w:rsidRDefault="00F37E74" w:rsidP="00F37E7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7E74" w:rsidRPr="00213462" w:rsidRDefault="00F37E74" w:rsidP="0022526B">
            <w:pPr>
              <w:jc w:val="center"/>
              <w:rPr>
                <w:rFonts w:cs="Arial"/>
                <w:color w:val="000000"/>
                <w:szCs w:val="20"/>
              </w:rPr>
            </w:pPr>
            <w:r w:rsidRPr="00213462">
              <w:rPr>
                <w:rFonts w:cs="Arial"/>
                <w:color w:val="000000"/>
                <w:szCs w:val="20"/>
              </w:rPr>
              <w:t>0,0</w:t>
            </w:r>
          </w:p>
        </w:tc>
      </w:tr>
    </w:tbl>
    <w:p w:rsidR="00213462" w:rsidRPr="00213462" w:rsidRDefault="00213462" w:rsidP="00F85DA5">
      <w:pPr>
        <w:rPr>
          <w:rFonts w:cs="Arial"/>
          <w:color w:val="000000"/>
          <w:szCs w:val="20"/>
        </w:rPr>
      </w:pPr>
    </w:p>
    <w:p w:rsidR="00213462" w:rsidRPr="00213462" w:rsidRDefault="00213462" w:rsidP="00F85DA5">
      <w:pPr>
        <w:rPr>
          <w:rFonts w:cs="Arial"/>
          <w:color w:val="000000"/>
          <w:szCs w:val="20"/>
        </w:rPr>
      </w:pPr>
    </w:p>
    <w:p w:rsidR="00E845FD" w:rsidRPr="00213462" w:rsidRDefault="007A0326" w:rsidP="00F85DA5">
      <w:pPr>
        <w:rPr>
          <w:rFonts w:cs="Arial"/>
          <w:color w:val="000000"/>
          <w:szCs w:val="20"/>
        </w:rPr>
      </w:pPr>
      <w:r w:rsidRPr="00213462">
        <w:rPr>
          <w:rFonts w:cs="Arial"/>
          <w:color w:val="000000"/>
          <w:szCs w:val="20"/>
        </w:rPr>
        <w:br w:type="page"/>
      </w:r>
    </w:p>
    <w:p w:rsidR="0022526B" w:rsidRPr="0022526B" w:rsidRDefault="0022526B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22526B" w:rsidRPr="0022526B" w:rsidRDefault="0022526B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1F542D" w:rsidRPr="0022526B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22526B">
        <w:rPr>
          <w:rFonts w:cs="Arial"/>
          <w:b/>
          <w:color w:val="000000"/>
          <w:sz w:val="30"/>
          <w:szCs w:val="30"/>
        </w:rPr>
        <w:t xml:space="preserve">Приложение 2 </w:t>
      </w:r>
    </w:p>
    <w:p w:rsidR="0022526B" w:rsidRPr="0022526B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22526B">
        <w:rPr>
          <w:rFonts w:cs="Arial"/>
          <w:b/>
          <w:color w:val="000000"/>
          <w:sz w:val="30"/>
          <w:szCs w:val="30"/>
        </w:rPr>
        <w:t xml:space="preserve">к постановлению администрации </w:t>
      </w:r>
    </w:p>
    <w:p w:rsidR="001F542D" w:rsidRPr="0022526B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22526B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1F542D" w:rsidRPr="0022526B" w:rsidRDefault="001F542D" w:rsidP="001F542D">
      <w:pPr>
        <w:jc w:val="right"/>
        <w:rPr>
          <w:rFonts w:cs="Arial"/>
          <w:b/>
          <w:color w:val="000000"/>
          <w:sz w:val="30"/>
          <w:szCs w:val="30"/>
        </w:rPr>
      </w:pPr>
      <w:r w:rsidRPr="0022526B">
        <w:rPr>
          <w:rFonts w:cs="Arial"/>
          <w:b/>
          <w:color w:val="000000"/>
          <w:sz w:val="30"/>
          <w:szCs w:val="30"/>
        </w:rPr>
        <w:t xml:space="preserve">от </w:t>
      </w:r>
      <w:r w:rsidR="004B46DC" w:rsidRPr="0022526B">
        <w:rPr>
          <w:rFonts w:cs="Arial"/>
          <w:b/>
          <w:color w:val="000000"/>
          <w:sz w:val="30"/>
          <w:szCs w:val="30"/>
        </w:rPr>
        <w:t>02.05.2023 № 285</w:t>
      </w:r>
    </w:p>
    <w:p w:rsidR="0022526B" w:rsidRDefault="0022526B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22526B" w:rsidRDefault="0022526B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22526B" w:rsidRPr="0022526B" w:rsidRDefault="0022526B" w:rsidP="001F542D">
      <w:pPr>
        <w:jc w:val="right"/>
        <w:rPr>
          <w:rFonts w:cs="Arial"/>
          <w:b/>
          <w:color w:val="000000"/>
          <w:sz w:val="30"/>
          <w:szCs w:val="30"/>
        </w:rPr>
      </w:pPr>
    </w:p>
    <w:p w:rsidR="0022526B" w:rsidRDefault="0022526B" w:rsidP="0022526B">
      <w:pPr>
        <w:jc w:val="right"/>
      </w:pPr>
      <w:r w:rsidRPr="0022526B">
        <w:t>Таблица 1</w:t>
      </w:r>
    </w:p>
    <w:p w:rsidR="0022526B" w:rsidRDefault="0022526B" w:rsidP="0022526B"/>
    <w:p w:rsidR="0022526B" w:rsidRDefault="0022526B" w:rsidP="0022526B">
      <w:pPr>
        <w:jc w:val="center"/>
      </w:pPr>
      <w:r w:rsidRPr="0022526B">
        <w:t>Распределение финансовых ресурсов муниципальной программы (по годам)</w:t>
      </w:r>
    </w:p>
    <w:p w:rsidR="0022526B" w:rsidRPr="0022526B" w:rsidRDefault="0022526B" w:rsidP="0022526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2303"/>
        <w:gridCol w:w="2934"/>
        <w:gridCol w:w="2215"/>
        <w:gridCol w:w="1071"/>
        <w:gridCol w:w="1071"/>
        <w:gridCol w:w="956"/>
        <w:gridCol w:w="956"/>
        <w:gridCol w:w="956"/>
        <w:gridCol w:w="1071"/>
      </w:tblGrid>
      <w:tr w:rsidR="00526D9C" w:rsidRPr="00213462" w:rsidTr="0022526B">
        <w:trPr>
          <w:trHeight w:val="159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jc w:val="center"/>
            </w:pPr>
            <w:r w:rsidRPr="00213462">
              <w:t>№ структурного элемента (основного мероприятия)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jc w:val="center"/>
            </w:pPr>
            <w:r w:rsidRPr="00213462">
              <w:t>Структурный элемент (основное мероприятие) муниципальной программы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jc w:val="center"/>
            </w:pPr>
            <w:r w:rsidRPr="00213462">
              <w:t>Ответственный исполнитель/соисполнитель</w:t>
            </w:r>
          </w:p>
        </w:tc>
        <w:tc>
          <w:tcPr>
            <w:tcW w:w="735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jc w:val="center"/>
            </w:pPr>
            <w:r w:rsidRPr="00213462">
              <w:t>Источники финансирования</w:t>
            </w:r>
          </w:p>
        </w:tc>
        <w:tc>
          <w:tcPr>
            <w:tcW w:w="2018" w:type="pct"/>
            <w:gridSpan w:val="6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Финансовые затраты на реализацию (тыс. рублей)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355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1662" w:type="pct"/>
            <w:gridSpan w:val="5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>в том числе</w:t>
            </w:r>
          </w:p>
        </w:tc>
      </w:tr>
      <w:tr w:rsidR="00526D9C" w:rsidRPr="00213462" w:rsidTr="0022526B">
        <w:trPr>
          <w:trHeight w:val="7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355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2022г.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2023г.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2024 г.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2025 г.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2026</w:t>
            </w:r>
            <w:r w:rsidR="00213462" w:rsidRPr="00213462">
              <w:t>-</w:t>
            </w:r>
            <w:r w:rsidRPr="00213462">
              <w:t>2030 г.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1</w:t>
            </w:r>
          </w:p>
        </w:tc>
        <w:tc>
          <w:tcPr>
            <w:tcW w:w="764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2</w:t>
            </w:r>
          </w:p>
        </w:tc>
        <w:tc>
          <w:tcPr>
            <w:tcW w:w="974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3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4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5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6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7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8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9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rPr>
                <w:szCs w:val="16"/>
              </w:rPr>
            </w:pPr>
            <w:r w:rsidRPr="00213462">
              <w:rPr>
                <w:szCs w:val="16"/>
              </w:rPr>
              <w:t>10</w:t>
            </w:r>
          </w:p>
        </w:tc>
      </w:tr>
      <w:tr w:rsidR="00526D9C" w:rsidRPr="00213462" w:rsidTr="0022526B">
        <w:trPr>
          <w:trHeight w:val="285"/>
        </w:trPr>
        <w:tc>
          <w:tcPr>
            <w:tcW w:w="5000" w:type="pct"/>
            <w:gridSpan w:val="10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 xml:space="preserve">Подпрограмма 1 </w:t>
            </w:r>
            <w:r w:rsidR="00213462" w:rsidRPr="00213462">
              <w:t>«</w:t>
            </w:r>
            <w:r w:rsidRPr="00213462">
              <w:t>Автомобильный транспорт</w:t>
            </w:r>
            <w:r w:rsidR="00213462" w:rsidRPr="00213462">
              <w:t>»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1.1.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>Обеспечение доступности и повышение качества транспортных услуг автомобильным транспортом</w:t>
            </w:r>
            <w:r w:rsidR="00213462" w:rsidRPr="00213462">
              <w:t>»</w:t>
            </w:r>
            <w:r w:rsidRPr="00213462">
              <w:t xml:space="preserve"> (1,4)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56091,4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4011,4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32550,0</w:t>
            </w:r>
          </w:p>
        </w:tc>
      </w:tr>
      <w:tr w:rsidR="00526D9C" w:rsidRPr="00213462" w:rsidTr="0022526B">
        <w:trPr>
          <w:trHeight w:val="39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7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56091,4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4011,4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32550,0</w:t>
            </w:r>
          </w:p>
        </w:tc>
      </w:tr>
      <w:tr w:rsidR="00526D9C" w:rsidRPr="00213462" w:rsidTr="0022526B">
        <w:trPr>
          <w:trHeight w:val="39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</w:t>
            </w:r>
            <w:r w:rsidRPr="00213462">
              <w:lastRenderedPageBreak/>
              <w:t>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7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1.1.1.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Осуществление закупки на оказание услуг, связанных с осуществлением регулярных</w:t>
            </w:r>
            <w:r w:rsidR="00213462" w:rsidRPr="00213462">
              <w:t xml:space="preserve"> </w:t>
            </w:r>
            <w:r w:rsidRPr="00213462">
              <w:t>перевозок пассажиров и багажа автомобильным транспортом по муниципальным</w:t>
            </w:r>
            <w:r w:rsidR="00213462" w:rsidRPr="00213462">
              <w:t xml:space="preserve"> </w:t>
            </w:r>
            <w:r w:rsidRPr="00213462">
              <w:t>маршрутам регулярных перевозок в границах Березовского района по регулируемым тарифам (1,4)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56091,4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4011,4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32550,0</w:t>
            </w:r>
          </w:p>
        </w:tc>
      </w:tr>
      <w:tr w:rsidR="00526D9C" w:rsidRPr="00213462" w:rsidTr="0022526B">
        <w:trPr>
          <w:trHeight w:val="33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3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56091,4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4011,4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32550,0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87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Итого по подпрограмме 1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56091,4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4011,4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32550,0</w:t>
            </w:r>
          </w:p>
        </w:tc>
      </w:tr>
      <w:tr w:rsidR="00526D9C" w:rsidRPr="00213462" w:rsidTr="0022526B">
        <w:trPr>
          <w:trHeight w:val="37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7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56091,4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4011,4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6510,0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32550,0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</w:t>
            </w:r>
            <w:r w:rsidRPr="00213462">
              <w:lastRenderedPageBreak/>
              <w:t>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2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000" w:type="pct"/>
            <w:gridSpan w:val="10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 xml:space="preserve">Подпрограмма 2 </w:t>
            </w:r>
            <w:r w:rsidR="00213462" w:rsidRPr="00213462">
              <w:t>«</w:t>
            </w:r>
            <w:r w:rsidRPr="00213462">
              <w:t>Гражданская авиация</w:t>
            </w:r>
            <w:r w:rsidR="00213462" w:rsidRPr="00213462">
              <w:t>»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2.1.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>Обеспечение доступности и повышение качества транспортных услуг воздушным транспортом</w:t>
            </w:r>
            <w:r w:rsidR="00213462" w:rsidRPr="00213462">
              <w:t>»</w:t>
            </w:r>
            <w:r w:rsidRPr="00213462">
              <w:t xml:space="preserve"> (2,4)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329648,8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96728,8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33490,0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142450,0</w:t>
            </w:r>
          </w:p>
        </w:tc>
      </w:tr>
      <w:tr w:rsidR="00526D9C" w:rsidRPr="00213462" w:rsidTr="0022526B">
        <w:trPr>
          <w:trHeight w:val="33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3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329648,8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96728,8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33490,0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142450,0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2.1.1.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 (2,4)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329648,8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96728,8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33490,0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142450,0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329648,8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96728,8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33490,0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142450,0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2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>2.2.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</w:t>
            </w:r>
            <w:r w:rsidRPr="00213462">
              <w:lastRenderedPageBreak/>
              <w:t xml:space="preserve">мероприятие </w:t>
            </w:r>
            <w:r w:rsidR="00213462" w:rsidRPr="00213462">
              <w:t>«</w:t>
            </w:r>
            <w:r w:rsidRPr="00213462">
              <w:t>Проектирование, строительство, капитальный и (или) текущий ремонт вертолетных площадок</w:t>
            </w:r>
            <w:r w:rsidR="00213462" w:rsidRPr="00213462">
              <w:t>»</w:t>
            </w:r>
            <w:r w:rsidRPr="00213462">
              <w:t xml:space="preserve"> (2,4)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 xml:space="preserve">Отдел транспорта </w:t>
            </w:r>
            <w:r w:rsidRPr="00213462">
              <w:lastRenderedPageBreak/>
              <w:t>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3972,5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722,5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3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3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3972,5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722,5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3250,0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Итого по подпрограмме 2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  <w:rPr>
                <w:b/>
                <w:bCs/>
              </w:rPr>
            </w:pPr>
            <w:r w:rsidRPr="00213462">
              <w:rPr>
                <w:b/>
                <w:bCs/>
              </w:rPr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333621,3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97451,3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36740,0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142450,0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333621,3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97451,3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36740,0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28490,0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142450,0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2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000" w:type="pct"/>
            <w:gridSpan w:val="10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 xml:space="preserve">Подпрограмма 3 </w:t>
            </w:r>
            <w:r w:rsidR="00213462" w:rsidRPr="00213462">
              <w:t>«</w:t>
            </w:r>
            <w:r w:rsidRPr="00213462">
              <w:t>Водный транспорт</w:t>
            </w:r>
            <w:r w:rsidR="00213462" w:rsidRPr="00213462">
              <w:t>»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>3.1.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 xml:space="preserve">Обеспечение доступности и повышение качества транспортных услуг водным </w:t>
            </w:r>
            <w:r w:rsidRPr="00213462">
              <w:lastRenderedPageBreak/>
              <w:t>транспортом</w:t>
            </w:r>
            <w:r w:rsidR="00213462" w:rsidRPr="00213462">
              <w:t>»</w:t>
            </w:r>
            <w:r w:rsidRPr="00213462">
              <w:t xml:space="preserve"> (3,4)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176321,6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61321,6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10000,0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75000,0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176321</w:t>
            </w:r>
            <w:r w:rsidRPr="00213462">
              <w:lastRenderedPageBreak/>
              <w:t>,6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61321,</w:t>
            </w:r>
            <w:r w:rsidRPr="00213462">
              <w:lastRenderedPageBreak/>
              <w:t>6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10000,</w:t>
            </w:r>
            <w:r w:rsidRPr="00213462">
              <w:lastRenderedPageBreak/>
              <w:t>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15000,</w:t>
            </w:r>
            <w:r w:rsidRPr="00213462">
              <w:lastRenderedPageBreak/>
              <w:t>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15000,</w:t>
            </w:r>
            <w:r w:rsidRPr="00213462">
              <w:lastRenderedPageBreak/>
              <w:t>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75000,</w:t>
            </w:r>
            <w:r w:rsidRPr="00213462">
              <w:lastRenderedPageBreak/>
              <w:t>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3.1.1.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Субсидии предприятиям на возмещение недополученных доходов от пассажирских перевозок водным</w:t>
            </w:r>
            <w:r w:rsidR="00213462" w:rsidRPr="00213462">
              <w:t xml:space="preserve"> </w:t>
            </w:r>
            <w:r w:rsidRPr="00213462">
              <w:t>транспортом между поселениями в пределах района (3,4)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176321,6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61321,6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10000,0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75000,0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176321,6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61321,6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10000,0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75000,0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Итого по подпрограмме 3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176321,6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61321,6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10000,0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75000,0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176321,6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61321,6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10000,0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15000,0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75000,0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000" w:type="pct"/>
            <w:gridSpan w:val="10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lastRenderedPageBreak/>
              <w:t xml:space="preserve">Подпрограмма 4 </w:t>
            </w:r>
            <w:r w:rsidR="00213462" w:rsidRPr="00213462">
              <w:t>«</w:t>
            </w:r>
            <w:r w:rsidRPr="00213462">
              <w:t>Дорожное хозяйство</w:t>
            </w:r>
            <w:r w:rsidR="00213462" w:rsidRPr="00213462">
              <w:t>»</w:t>
            </w:r>
          </w:p>
        </w:tc>
      </w:tr>
      <w:tr w:rsidR="00526D9C" w:rsidRPr="00213462" w:rsidTr="0022526B">
        <w:trPr>
          <w:trHeight w:val="54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4.1.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>Строительство, реконструкция, капитальный ремонт, ремонт автомобильных дорог общего пользования местного значения</w:t>
            </w:r>
            <w:r w:rsidR="00213462" w:rsidRPr="00213462">
              <w:t>»</w:t>
            </w:r>
            <w:r w:rsidRPr="00213462">
              <w:t xml:space="preserve"> (5-10)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Отдел транспорта администрации Березовского района, МКУ </w:t>
            </w:r>
            <w:r w:rsidR="00213462" w:rsidRPr="00213462">
              <w:t>«</w:t>
            </w:r>
            <w:r w:rsidRPr="00213462">
              <w:t>Управление капитального строительства и ремонта Березовского района</w:t>
            </w:r>
            <w:r w:rsidR="00213462" w:rsidRPr="00213462">
              <w:t>»</w:t>
            </w:r>
            <w:r w:rsidRPr="00213462">
              <w:t>, Городские и сельские поселения Березовского района, в том числе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80171,9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42331,0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7180,9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21900,0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4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11739,0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11739,0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45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67263,7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29422,8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7180,9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21900,0</w:t>
            </w:r>
          </w:p>
        </w:tc>
      </w:tr>
      <w:tr w:rsidR="00526D9C" w:rsidRPr="00213462" w:rsidTr="0022526B">
        <w:trPr>
          <w:trHeight w:val="45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городского поселения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46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189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36962,2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1922,2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36962,2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1922,2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</w:t>
            </w:r>
            <w:r w:rsidRPr="00213462">
              <w:lastRenderedPageBreak/>
              <w:t>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МКУ </w:t>
            </w:r>
            <w:r w:rsidR="00213462" w:rsidRPr="00213462">
              <w:t>«</w:t>
            </w:r>
            <w:r w:rsidRPr="00213462">
              <w:t>Управление капитального строительства и ремонта Березовского района</w:t>
            </w:r>
            <w:r w:rsidR="00213462" w:rsidRPr="00213462">
              <w:t>»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2800,9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2800,9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2800,9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2800,9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Городские и сельские поселения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40408,8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40408,8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11739,0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11739,0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27500,6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27500,6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городского поселения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Итого по подпрограмме 4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80171,9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42331,0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7180,9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11739,0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11739,0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67263,7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29422,8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7180,9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4380,0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21900,0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бюджет городского поселения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31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000" w:type="pct"/>
            <w:gridSpan w:val="10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Подпрограмма 5 </w:t>
            </w:r>
            <w:r w:rsidR="00213462" w:rsidRPr="00213462">
              <w:t>«</w:t>
            </w:r>
            <w:r w:rsidRPr="00213462">
              <w:t>Формирование законопослушного поведения участников дорожного движения на территории Березовского района</w:t>
            </w:r>
            <w:r w:rsidR="00213462" w:rsidRPr="00213462">
              <w:t>»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5.1.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</w:t>
            </w:r>
            <w:r w:rsidR="00213462" w:rsidRPr="00213462">
              <w:t>»</w:t>
            </w:r>
            <w:r w:rsidRPr="00213462">
              <w:t xml:space="preserve"> (11,12)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5.2.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lastRenderedPageBreak/>
              <w:t>«</w:t>
            </w:r>
            <w:r w:rsidRPr="00213462">
              <w:t>Совершенствование работы по профилактике и сокращению детского дорожно-транспортного травматизма</w:t>
            </w:r>
            <w:r w:rsidR="00213462" w:rsidRPr="00213462">
              <w:t>»</w:t>
            </w:r>
            <w:r w:rsidRPr="00213462">
              <w:t xml:space="preserve"> (11,12)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 xml:space="preserve">Отдел транспорта администрации </w:t>
            </w:r>
            <w:r w:rsidRPr="00213462">
              <w:lastRenderedPageBreak/>
              <w:t>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федеральный </w:t>
            </w:r>
            <w:r w:rsidRPr="00213462">
              <w:lastRenderedPageBreak/>
              <w:t>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5.3.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>Формирование у населения, особенно у детей, навыков безопасного поведения на дорогах</w:t>
            </w:r>
            <w:r w:rsidR="00213462" w:rsidRPr="00213462">
              <w:t>»</w:t>
            </w:r>
            <w:r w:rsidRPr="00213462">
              <w:t xml:space="preserve"> (11,12)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t>5.4.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 xml:space="preserve">Установка и обновление информационных панно с указанием телефонов спасательных служб и экстренной </w:t>
            </w:r>
            <w:r w:rsidRPr="00213462">
              <w:lastRenderedPageBreak/>
              <w:t>медицинской помощи</w:t>
            </w:r>
            <w:r w:rsidR="00213462" w:rsidRPr="00213462">
              <w:t>»</w:t>
            </w:r>
            <w:r w:rsidRPr="00213462">
              <w:t xml:space="preserve"> (11,12)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r w:rsidRPr="00213462">
              <w:lastRenderedPageBreak/>
              <w:t>5.5.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  <w:r w:rsidR="00213462" w:rsidRPr="00213462">
              <w:t>»</w:t>
            </w:r>
            <w:r w:rsidRPr="00213462">
              <w:t xml:space="preserve"> (11,12)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Итого по подпрограмме 5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000" w:type="pct"/>
            <w:gridSpan w:val="10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 xml:space="preserve">Подпрограмма 6 </w:t>
            </w:r>
            <w:r w:rsidR="00213462" w:rsidRPr="00213462">
              <w:t>«</w:t>
            </w:r>
            <w:r w:rsidRPr="00213462">
              <w:t>Транспортная безопасность</w:t>
            </w:r>
            <w:r w:rsidR="00213462" w:rsidRPr="00213462">
              <w:t>»</w:t>
            </w:r>
            <w:r w:rsidRPr="00213462">
              <w:t xml:space="preserve"> 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r w:rsidRPr="00213462">
              <w:t>6.1.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Основное мероприятие </w:t>
            </w:r>
            <w:r w:rsidR="00213462" w:rsidRPr="00213462">
              <w:t>«</w:t>
            </w:r>
            <w:r w:rsidRPr="00213462">
              <w:t xml:space="preserve">Обеспечение транспортной безопасности на объектах </w:t>
            </w:r>
            <w:r w:rsidRPr="00213462">
              <w:lastRenderedPageBreak/>
              <w:t>транспортной инфраструктуры, находящихся в муниципальной собственности МО Березовский район</w:t>
            </w:r>
            <w:r w:rsidR="00213462" w:rsidRPr="00213462">
              <w:t>»</w:t>
            </w:r>
            <w:r w:rsidRPr="00213462">
              <w:t xml:space="preserve"> (4)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lastRenderedPageBreak/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Итого по подпрограмме 6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Отдел транспорта администрации Березовского района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000000" w:fill="FFFFFF"/>
            <w:noWrap/>
            <w:vAlign w:val="bottom"/>
            <w:hideMark/>
          </w:tcPr>
          <w:p w:rsidR="00526D9C" w:rsidRPr="00213462" w:rsidRDefault="00213462" w:rsidP="00C20A30">
            <w:pPr>
              <w:rPr>
                <w:b/>
                <w:bCs/>
              </w:rPr>
            </w:pPr>
            <w:r w:rsidRPr="00213462">
              <w:rPr>
                <w:b/>
                <w:bCs/>
              </w:rPr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Всего по муниципальной программе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526D9C" w:rsidRPr="00213462" w:rsidRDefault="00213462" w:rsidP="00C20A30">
            <w:pPr>
              <w:rPr>
                <w:b/>
                <w:bCs/>
              </w:rPr>
            </w:pPr>
            <w:r w:rsidRPr="00213462">
              <w:rPr>
                <w:b/>
                <w:bCs/>
              </w:rPr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646206,2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205115,3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60430,9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54380,0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54380,0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271900,0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федеральный бюджет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бюджет автономного округа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11739,0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11739,0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бюджет района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633298,0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192207,1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60430,9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54380,0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54380,0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271900,0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бюджет городского поселения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1169,2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1169,2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 xml:space="preserve">в том числе </w:t>
            </w:r>
            <w:proofErr w:type="spellStart"/>
            <w:r w:rsidRPr="00213462">
              <w:rPr>
                <w:b/>
                <w:bCs/>
              </w:rPr>
              <w:t>софинансирование</w:t>
            </w:r>
            <w:proofErr w:type="spellEnd"/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1169,2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1169,2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</w:tr>
      <w:tr w:rsidR="00526D9C" w:rsidRPr="00213462" w:rsidTr="0022526B">
        <w:trPr>
          <w:trHeight w:val="525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>
            <w:pPr>
              <w:rPr>
                <w:b/>
                <w:bCs/>
              </w:rPr>
            </w:pP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иные источники финансирования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shd w:val="clear" w:color="auto" w:fill="auto"/>
            <w:noWrap/>
            <w:vAlign w:val="bottom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shd w:val="clear" w:color="000000" w:fill="FFFFFF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В том числе:</w:t>
            </w:r>
          </w:p>
        </w:tc>
        <w:tc>
          <w:tcPr>
            <w:tcW w:w="974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noWrap/>
            <w:vAlign w:val="bottom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Проектная часть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  <w:rPr>
                <w:b/>
                <w:bCs/>
              </w:rPr>
            </w:pPr>
            <w:r w:rsidRPr="00213462">
              <w:rPr>
                <w:b/>
                <w:bCs/>
              </w:rPr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hanging="57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noWrap/>
            <w:vAlign w:val="bottom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526D9C" w:rsidP="00C20A30">
            <w:pPr>
              <w:ind w:firstLine="0"/>
            </w:pPr>
            <w:r w:rsidRPr="00213462">
              <w:t>Процессная часть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646206,2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205115,3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60430,9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271900,0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11739,0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11739,0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633298,0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192207,1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60430,9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271900,0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бюджет городского поселения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6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974" w:type="pct"/>
            <w:vMerge/>
            <w:vAlign w:val="center"/>
            <w:hideMark/>
          </w:tcPr>
          <w:p w:rsidR="00526D9C" w:rsidRPr="00213462" w:rsidRDefault="00526D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0,0</w:t>
            </w:r>
          </w:p>
        </w:tc>
      </w:tr>
      <w:tr w:rsidR="00526D9C" w:rsidRPr="00213462" w:rsidTr="0022526B">
        <w:trPr>
          <w:trHeight w:val="300"/>
        </w:trPr>
        <w:tc>
          <w:tcPr>
            <w:tcW w:w="510" w:type="pct"/>
            <w:shd w:val="clear" w:color="auto" w:fill="auto"/>
            <w:noWrap/>
            <w:vAlign w:val="bottom"/>
            <w:hideMark/>
          </w:tcPr>
          <w:p w:rsidR="00526D9C" w:rsidRPr="00213462" w:rsidRDefault="00213462" w:rsidP="00C20A30">
            <w:r w:rsidRPr="00213462">
              <w:lastRenderedPageBreak/>
              <w:t xml:space="preserve"> </w:t>
            </w:r>
          </w:p>
        </w:tc>
        <w:tc>
          <w:tcPr>
            <w:tcW w:w="764" w:type="pct"/>
            <w:shd w:val="clear" w:color="000000" w:fill="FFFFFF"/>
            <w:vAlign w:val="center"/>
            <w:hideMark/>
          </w:tcPr>
          <w:p w:rsidR="00526D9C" w:rsidRPr="00213462" w:rsidRDefault="00526D9C" w:rsidP="003D2B79">
            <w:pPr>
              <w:ind w:firstLine="0"/>
            </w:pPr>
            <w:r w:rsidRPr="00213462">
              <w:t>В том числе:</w:t>
            </w:r>
          </w:p>
        </w:tc>
        <w:tc>
          <w:tcPr>
            <w:tcW w:w="974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526D9C" w:rsidRPr="00213462" w:rsidRDefault="00213462" w:rsidP="00C20A30">
            <w:r w:rsidRPr="00213462">
              <w:t xml:space="preserve"> 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noWrap/>
            <w:vAlign w:val="bottom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Инвестиции в объекты муниципальной собственности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noWrap/>
            <w:vAlign w:val="bottom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Прочие расходы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643405,3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205115,3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57630,0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271900,0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11739,0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11739,0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630497,1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192207,1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57630,0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271900,0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бюджет городского поселения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shd w:val="clear" w:color="auto" w:fill="auto"/>
            <w:noWrap/>
            <w:vAlign w:val="bottom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В том числе:</w:t>
            </w:r>
          </w:p>
        </w:tc>
        <w:tc>
          <w:tcPr>
            <w:tcW w:w="974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noWrap/>
            <w:vAlign w:val="bottom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 xml:space="preserve">Ответственный исполнитель 1 </w:t>
            </w:r>
            <w:r w:rsidRPr="00213462">
              <w:lastRenderedPageBreak/>
              <w:t>(Отдел транспорта администрации Березовского района)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lastRenderedPageBreak/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602996,5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164706,5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57630,0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271900,0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602996,5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164706,5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57630,0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54380,0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271900,0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noWrap/>
            <w:vAlign w:val="bottom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 xml:space="preserve">Соисполнитель 1 (МКУ </w:t>
            </w:r>
            <w:r w:rsidR="00213462" w:rsidRPr="00213462">
              <w:t>«</w:t>
            </w:r>
            <w:r w:rsidRPr="00213462">
              <w:t>Управление капитального строительства и ремонта Березовского района)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2800,9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31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 w:val="restart"/>
            <w:shd w:val="clear" w:color="auto" w:fill="auto"/>
            <w:noWrap/>
            <w:vAlign w:val="bottom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6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Соисполнитель 2 (Городские и сельские поселения Березовского района)</w:t>
            </w:r>
          </w:p>
        </w:tc>
        <w:tc>
          <w:tcPr>
            <w:tcW w:w="974" w:type="pct"/>
            <w:vMerge w:val="restart"/>
            <w:shd w:val="clear" w:color="000000" w:fill="FFFFFF"/>
            <w:vAlign w:val="center"/>
            <w:hideMark/>
          </w:tcPr>
          <w:p w:rsidR="009F3B9C" w:rsidRPr="00213462" w:rsidRDefault="00213462" w:rsidP="00C20A30">
            <w:r w:rsidRPr="00213462">
              <w:t xml:space="preserve"> </w:t>
            </w:r>
          </w:p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всего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40408,8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40408,8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федеральный бюджет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бюджет автономного округа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11739,0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11739,0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бюджет района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27500,6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27500,6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 xml:space="preserve">бюджет </w:t>
            </w:r>
            <w:r w:rsidRPr="00213462">
              <w:lastRenderedPageBreak/>
              <w:t>городского поселения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lastRenderedPageBreak/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30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 xml:space="preserve">в том числе </w:t>
            </w:r>
            <w:proofErr w:type="spellStart"/>
            <w:r w:rsidRPr="00213462">
              <w:t>софинансирование</w:t>
            </w:r>
            <w:proofErr w:type="spellEnd"/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1169,2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  <w:tr w:rsidR="009F3B9C" w:rsidRPr="00213462" w:rsidTr="0022526B">
        <w:trPr>
          <w:trHeight w:val="510"/>
        </w:trPr>
        <w:tc>
          <w:tcPr>
            <w:tcW w:w="510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6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974" w:type="pct"/>
            <w:vMerge/>
            <w:vAlign w:val="center"/>
            <w:hideMark/>
          </w:tcPr>
          <w:p w:rsidR="009F3B9C" w:rsidRPr="00213462" w:rsidRDefault="009F3B9C" w:rsidP="00C20A30"/>
        </w:tc>
        <w:tc>
          <w:tcPr>
            <w:tcW w:w="735" w:type="pct"/>
            <w:shd w:val="clear" w:color="000000" w:fill="FFFFFF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иные источники финансирования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  <w:tc>
          <w:tcPr>
            <w:tcW w:w="355" w:type="pct"/>
            <w:shd w:val="clear" w:color="auto" w:fill="auto"/>
            <w:vAlign w:val="center"/>
            <w:hideMark/>
          </w:tcPr>
          <w:p w:rsidR="009F3B9C" w:rsidRPr="00213462" w:rsidRDefault="009F3B9C" w:rsidP="003D2B79">
            <w:pPr>
              <w:ind w:firstLine="0"/>
            </w:pPr>
            <w:r w:rsidRPr="00213462">
              <w:t>0,0</w:t>
            </w:r>
          </w:p>
        </w:tc>
      </w:tr>
    </w:tbl>
    <w:p w:rsidR="001F542D" w:rsidRPr="00213462" w:rsidRDefault="001F542D" w:rsidP="001F542D">
      <w:pPr>
        <w:jc w:val="right"/>
        <w:rPr>
          <w:rFonts w:cs="Arial"/>
          <w:color w:val="000000"/>
          <w:szCs w:val="20"/>
        </w:rPr>
      </w:pPr>
    </w:p>
    <w:p w:rsidR="003D2B79" w:rsidRDefault="002A13C0" w:rsidP="00AD0EA1">
      <w:pPr>
        <w:jc w:val="right"/>
        <w:rPr>
          <w:rFonts w:cs="Arial"/>
          <w:color w:val="000000"/>
          <w:szCs w:val="20"/>
        </w:rPr>
      </w:pPr>
      <w:r w:rsidRPr="00213462">
        <w:rPr>
          <w:rFonts w:cs="Arial"/>
          <w:color w:val="000000"/>
          <w:szCs w:val="20"/>
        </w:rPr>
        <w:br w:type="page"/>
      </w:r>
    </w:p>
    <w:p w:rsidR="003D2B79" w:rsidRPr="003D2B79" w:rsidRDefault="003D2B79" w:rsidP="00AD0EA1">
      <w:pPr>
        <w:jc w:val="right"/>
        <w:rPr>
          <w:rFonts w:cs="Arial"/>
          <w:b/>
          <w:color w:val="000000"/>
          <w:sz w:val="30"/>
          <w:szCs w:val="30"/>
        </w:rPr>
      </w:pPr>
    </w:p>
    <w:p w:rsidR="003D2B79" w:rsidRPr="003D2B79" w:rsidRDefault="003D2B79" w:rsidP="00AD0EA1">
      <w:pPr>
        <w:jc w:val="right"/>
        <w:rPr>
          <w:rFonts w:cs="Arial"/>
          <w:b/>
          <w:color w:val="000000"/>
          <w:sz w:val="30"/>
          <w:szCs w:val="30"/>
        </w:rPr>
      </w:pPr>
    </w:p>
    <w:p w:rsidR="003D2B79" w:rsidRPr="003D2B79" w:rsidRDefault="003D2B79" w:rsidP="00AD0EA1">
      <w:pPr>
        <w:jc w:val="right"/>
        <w:rPr>
          <w:rFonts w:cs="Arial"/>
          <w:b/>
          <w:color w:val="000000"/>
          <w:sz w:val="30"/>
          <w:szCs w:val="30"/>
        </w:rPr>
      </w:pPr>
    </w:p>
    <w:p w:rsidR="00AD0EA1" w:rsidRPr="003D2B79" w:rsidRDefault="00AD0EA1" w:rsidP="00AD0EA1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 xml:space="preserve">Приложение 3 </w:t>
      </w:r>
    </w:p>
    <w:p w:rsidR="003D2B79" w:rsidRPr="003D2B79" w:rsidRDefault="00AD0EA1" w:rsidP="00AD0EA1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>к постановлению администрации</w:t>
      </w:r>
    </w:p>
    <w:p w:rsidR="00AD0EA1" w:rsidRPr="003D2B79" w:rsidRDefault="00AD0EA1" w:rsidP="00AD0EA1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 xml:space="preserve"> Березовского района</w:t>
      </w:r>
    </w:p>
    <w:p w:rsidR="00AD0EA1" w:rsidRPr="003D2B79" w:rsidRDefault="00AD0EA1" w:rsidP="00AD0EA1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 xml:space="preserve">от </w:t>
      </w:r>
      <w:r w:rsidR="004B46DC" w:rsidRPr="003D2B79">
        <w:rPr>
          <w:rFonts w:cs="Arial"/>
          <w:b/>
          <w:color w:val="000000"/>
          <w:sz w:val="30"/>
          <w:szCs w:val="30"/>
        </w:rPr>
        <w:t>02.05.2023 № 285</w:t>
      </w:r>
    </w:p>
    <w:p w:rsidR="003D2B79" w:rsidRPr="003D2B79" w:rsidRDefault="003D2B79" w:rsidP="00AD0EA1">
      <w:pPr>
        <w:jc w:val="right"/>
        <w:rPr>
          <w:rFonts w:cs="Arial"/>
          <w:b/>
          <w:color w:val="000000"/>
          <w:sz w:val="30"/>
          <w:szCs w:val="30"/>
        </w:rPr>
      </w:pPr>
    </w:p>
    <w:p w:rsidR="003D2B79" w:rsidRPr="003D2B79" w:rsidRDefault="003D2B79" w:rsidP="00AD0EA1">
      <w:pPr>
        <w:jc w:val="right"/>
        <w:rPr>
          <w:rFonts w:cs="Arial"/>
          <w:b/>
          <w:color w:val="000000"/>
          <w:sz w:val="30"/>
          <w:szCs w:val="30"/>
        </w:rPr>
      </w:pPr>
    </w:p>
    <w:p w:rsidR="003D2B79" w:rsidRPr="003D2B79" w:rsidRDefault="003D2B79" w:rsidP="00AD0EA1">
      <w:pPr>
        <w:jc w:val="right"/>
        <w:rPr>
          <w:rFonts w:cs="Arial"/>
          <w:b/>
          <w:color w:val="000000"/>
          <w:sz w:val="30"/>
          <w:szCs w:val="30"/>
        </w:rPr>
      </w:pPr>
    </w:p>
    <w:p w:rsidR="00AD0EA1" w:rsidRPr="00213462" w:rsidRDefault="00AD0EA1">
      <w:pPr>
        <w:rPr>
          <w:rFonts w:cs="Arial"/>
          <w:color w:val="00000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76"/>
        <w:gridCol w:w="5208"/>
        <w:gridCol w:w="4798"/>
        <w:gridCol w:w="2987"/>
      </w:tblGrid>
      <w:tr w:rsidR="009A76BE" w:rsidRPr="00213462" w:rsidTr="009A76BE">
        <w:trPr>
          <w:trHeight w:val="375"/>
        </w:trPr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rPr>
                <w:rFonts w:cs="Arial"/>
                <w:szCs w:val="20"/>
              </w:rPr>
            </w:pP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rPr>
                <w:rFonts w:cs="Arial"/>
                <w:szCs w:val="20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jc w:val="right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Таблица 2</w:t>
            </w:r>
          </w:p>
        </w:tc>
      </w:tr>
      <w:tr w:rsidR="009A76BE" w:rsidRPr="00213462" w:rsidTr="009A76BE">
        <w:trPr>
          <w:trHeight w:val="375"/>
        </w:trPr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rPr>
                <w:rFonts w:cs="Arial"/>
                <w:szCs w:val="20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rPr>
                <w:rFonts w:cs="Arial"/>
                <w:szCs w:val="20"/>
              </w:rPr>
            </w:pPr>
          </w:p>
        </w:tc>
      </w:tr>
      <w:tr w:rsidR="009A76BE" w:rsidRPr="00213462" w:rsidTr="009A76BE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  <w:szCs w:val="28"/>
              </w:rPr>
            </w:pPr>
            <w:r w:rsidRPr="00213462">
              <w:rPr>
                <w:rFonts w:cs="Arial"/>
                <w:color w:val="000000"/>
                <w:szCs w:val="28"/>
              </w:rPr>
              <w:t>Перечень структурных элементов (основных мероприятий)</w:t>
            </w:r>
          </w:p>
        </w:tc>
      </w:tr>
      <w:tr w:rsidR="009A76BE" w:rsidRPr="00213462" w:rsidTr="009A76BE">
        <w:trPr>
          <w:trHeight w:val="37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  <w:szCs w:val="28"/>
              </w:rPr>
            </w:pPr>
            <w:r w:rsidRPr="00213462">
              <w:rPr>
                <w:rFonts w:cs="Arial"/>
                <w:color w:val="000000"/>
                <w:szCs w:val="28"/>
              </w:rPr>
              <w:t xml:space="preserve"> муниципальной программы</w:t>
            </w:r>
          </w:p>
        </w:tc>
      </w:tr>
      <w:tr w:rsidR="009A76BE" w:rsidRPr="00213462" w:rsidTr="009A76BE">
        <w:trPr>
          <w:trHeight w:val="375"/>
        </w:trPr>
        <w:tc>
          <w:tcPr>
            <w:tcW w:w="6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szCs w:val="20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rPr>
                <w:rFonts w:cs="Arial"/>
                <w:szCs w:val="20"/>
              </w:rPr>
            </w:pPr>
          </w:p>
        </w:tc>
        <w:tc>
          <w:tcPr>
            <w:tcW w:w="9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rPr>
                <w:rFonts w:cs="Arial"/>
                <w:szCs w:val="20"/>
              </w:rPr>
            </w:pPr>
          </w:p>
        </w:tc>
      </w:tr>
      <w:tr w:rsidR="009A76BE" w:rsidRPr="00213462" w:rsidTr="009A76BE">
        <w:trPr>
          <w:trHeight w:val="738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№ структурного элемента (основного мероприятия)</w:t>
            </w:r>
          </w:p>
        </w:tc>
        <w:tc>
          <w:tcPr>
            <w:tcW w:w="17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Наименование структурного элемента (основного мероприятия)</w:t>
            </w:r>
          </w:p>
        </w:tc>
        <w:tc>
          <w:tcPr>
            <w:tcW w:w="1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9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Наименование порядка, номер приложения (при наличии)</w:t>
            </w:r>
          </w:p>
        </w:tc>
      </w:tr>
      <w:tr w:rsidR="009A76BE" w:rsidRPr="00213462" w:rsidTr="009A76BE">
        <w:trPr>
          <w:trHeight w:val="31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3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</w:t>
            </w:r>
          </w:p>
        </w:tc>
      </w:tr>
      <w:tr w:rsidR="009A76BE" w:rsidRPr="00213462" w:rsidTr="009A76BE">
        <w:trPr>
          <w:trHeight w:val="6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Цель 1. 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</w:t>
            </w:r>
          </w:p>
        </w:tc>
      </w:tr>
      <w:tr w:rsidR="009A76BE" w:rsidRPr="00213462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Задача 1. Обеспечение доступности и повышение качества транспортных услуг автомобильным транспортом</w:t>
            </w:r>
          </w:p>
        </w:tc>
      </w:tr>
      <w:tr w:rsidR="009A76BE" w:rsidRPr="00213462" w:rsidTr="009A76BE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Подпрограмма 1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Автомобильный транспорт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</w:tr>
      <w:tr w:rsidR="009A76BE" w:rsidRPr="00213462" w:rsidTr="00D47402">
        <w:trPr>
          <w:trHeight w:val="1159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1.1.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Обеспечение доступности и повышение качества транспортных услуг автомобильным транспортом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1. Выполнение пассажирских перевозок автомобильным транспортом в пригородном, муниципальном сообщении на территории Березовского района по регулируемым тарифам</w:t>
            </w:r>
            <w:r w:rsidR="00213462" w:rsidRPr="00213462">
              <w:rPr>
                <w:rFonts w:cs="Arial"/>
                <w:color w:val="000000"/>
              </w:rPr>
              <w:t xml:space="preserve"> </w:t>
            </w:r>
            <w:r w:rsidRPr="00213462">
              <w:rPr>
                <w:rFonts w:cs="Arial"/>
                <w:color w:val="000000"/>
              </w:rPr>
              <w:t>2. Разработка документов транспортного планирования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213462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  <w:tr w:rsidR="009A76BE" w:rsidRPr="00213462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Задача 2. Обеспечение доступности и повышение качества транспортных услуг воздушным транспортом</w:t>
            </w:r>
          </w:p>
        </w:tc>
      </w:tr>
      <w:tr w:rsidR="009A76BE" w:rsidRPr="00213462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Подпрограмма 2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Гражданская авиация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</w:tr>
      <w:tr w:rsidR="009A76BE" w:rsidRPr="00213462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Обеспечение доступности и повышение качества транспортных услуг воздушным транспортом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proofErr w:type="gramStart"/>
            <w:r w:rsidRPr="00213462">
              <w:rPr>
                <w:rFonts w:cs="Arial"/>
                <w:color w:val="000000"/>
              </w:rPr>
              <w:t>Предоставление субсидии из бюджета Березовского района в целях возмещения недополученных доходов от пассажирских перевозок воздушным транспортом между поселениями в границах Березовского района, в целях возмещения недополученных доходов от основной деятельности аэропортов и посадочных площадок, возникших в результате регулирования тарифов на перевозку пассажиров и багажа воздушным транспортом между поселениями в границах Березовского района</w:t>
            </w:r>
            <w:proofErr w:type="gramEnd"/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Порядок предоставления субсидий из бюджета Березовского района юридическим лицам, индивидуальным предпринимателям, осуществляющим перевозку пассажиров и багажа воздушным транспортом на территории Березовского района, в целях реализации муниципальной программы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Современная транспортная система Березовского района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</w:tr>
      <w:tr w:rsidR="009A76BE" w:rsidRPr="00213462" w:rsidTr="00D47402">
        <w:trPr>
          <w:trHeight w:val="79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2.2.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Проектирование, строительство, капитальный и (или) текущий ремонт вертолетных площадок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Строительство и реконструкция объектов инфраструктуры вертолетных площадок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213462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  <w:tr w:rsidR="009A76BE" w:rsidRPr="00213462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Задача 3. Обеспечение доступности и повышение качества транспортных услуг водным транспортом</w:t>
            </w:r>
          </w:p>
        </w:tc>
      </w:tr>
      <w:tr w:rsidR="009A76BE" w:rsidRPr="00213462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Подпрограмма 3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Водный транспорт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</w:tr>
      <w:tr w:rsidR="009A76BE" w:rsidRPr="00213462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3.1.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 xml:space="preserve">Обеспечение </w:t>
            </w:r>
            <w:r w:rsidRPr="00213462">
              <w:rPr>
                <w:rFonts w:cs="Arial"/>
                <w:color w:val="000000"/>
              </w:rPr>
              <w:lastRenderedPageBreak/>
              <w:t>доступности и повышение качества транспортных услуг водным транспортом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 xml:space="preserve">Предоставление субсидии </w:t>
            </w:r>
            <w:proofErr w:type="gramStart"/>
            <w:r w:rsidRPr="00213462">
              <w:rPr>
                <w:rFonts w:cs="Arial"/>
                <w:color w:val="000000"/>
              </w:rPr>
              <w:t xml:space="preserve">из </w:t>
            </w:r>
            <w:r w:rsidRPr="00213462">
              <w:rPr>
                <w:rFonts w:cs="Arial"/>
                <w:color w:val="000000"/>
              </w:rPr>
              <w:lastRenderedPageBreak/>
              <w:t>бюджета Березовского района в целях возмещения недополученных доходов от пассажирских перевозок водным транспортом между поселениями в границах</w:t>
            </w:r>
            <w:proofErr w:type="gramEnd"/>
            <w:r w:rsidRPr="00213462">
              <w:rPr>
                <w:rFonts w:cs="Arial"/>
                <w:color w:val="000000"/>
              </w:rPr>
              <w:t xml:space="preserve"> Березовского района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 xml:space="preserve">Порядок </w:t>
            </w:r>
            <w:r w:rsidRPr="00213462">
              <w:rPr>
                <w:rFonts w:cs="Arial"/>
                <w:color w:val="000000"/>
              </w:rPr>
              <w:lastRenderedPageBreak/>
              <w:t xml:space="preserve">предоставления субсидий из бюджета Березовского района юридическим лицам, индивидуальным предпринимателям, осуществляющим перевозку пассажиров и багажа водным транспортом на территории Березовского района, в целях реализации муниципальной программы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Современная транспортная система Березовского района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</w:tr>
      <w:tr w:rsidR="009A76BE" w:rsidRPr="00213462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Задача 4. Строительство, реконструкция, капитальный</w:t>
            </w:r>
            <w:r w:rsidR="00213462" w:rsidRPr="00213462">
              <w:rPr>
                <w:rFonts w:cs="Arial"/>
                <w:color w:val="000000"/>
              </w:rPr>
              <w:t xml:space="preserve"> </w:t>
            </w:r>
            <w:r w:rsidRPr="00213462">
              <w:rPr>
                <w:rFonts w:cs="Arial"/>
                <w:color w:val="000000"/>
              </w:rPr>
              <w:t>ремонт и сохранность автомобильных дорог общего пользования местного значения</w:t>
            </w:r>
          </w:p>
        </w:tc>
      </w:tr>
      <w:tr w:rsidR="009A76BE" w:rsidRPr="00213462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Подпрограмма 4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Дорожное хозяйство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</w:tr>
      <w:tr w:rsidR="009A76BE" w:rsidRPr="00213462" w:rsidTr="00D47402">
        <w:trPr>
          <w:trHeight w:val="3389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Строительство, реконструкция, капитальный ремонт, ремонт автомобильных дорог общего пользования местного значения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Развитие и улучшение </w:t>
            </w:r>
            <w:proofErr w:type="gramStart"/>
            <w:r w:rsidRPr="00213462">
              <w:rPr>
                <w:rFonts w:cs="Arial"/>
                <w:color w:val="000000"/>
              </w:rPr>
              <w:t>параметров сети автомобильных дорог общего пользования местного значения Березовского района</w:t>
            </w:r>
            <w:proofErr w:type="gramEnd"/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Порядок предоставления субсидии на оказание финансовой поддержки бюджетам городских и сельских поселений Березовского района для обеспечения дорожной деятельности в отношении автомобильных дорог общего пользования местного значения в </w:t>
            </w:r>
            <w:r w:rsidRPr="00213462">
              <w:rPr>
                <w:rFonts w:cs="Arial"/>
                <w:color w:val="000000"/>
              </w:rPr>
              <w:lastRenderedPageBreak/>
              <w:t>границах населенных пунктов за счет средств дорожного фонда Березовского района</w:t>
            </w:r>
          </w:p>
        </w:tc>
      </w:tr>
      <w:tr w:rsidR="009A76BE" w:rsidRPr="00213462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Цель 2. Сокращение дорожно-транспортных происшествий и тяжести их последствий</w:t>
            </w:r>
          </w:p>
        </w:tc>
      </w:tr>
      <w:tr w:rsidR="009A76BE" w:rsidRPr="00213462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Подпрограмма 5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Формирование законопослушного поведения участников дорожного движения на территории Березовского района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</w:tr>
      <w:tr w:rsidR="009A76BE" w:rsidRPr="00213462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Задача 5. Предупреждение опасного поведения участников дорожного движения и профилактика дорожно-транспортных происшествий</w:t>
            </w:r>
          </w:p>
        </w:tc>
      </w:tr>
      <w:tr w:rsidR="009A76BE" w:rsidRPr="00213462" w:rsidTr="00D47402">
        <w:trPr>
          <w:trHeight w:val="1209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5.1.</w:t>
            </w:r>
          </w:p>
        </w:tc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Подготовка комплексной схемы организации дорожного движения и проектов организации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213462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  <w:tr w:rsidR="009A76BE" w:rsidRPr="00213462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Задача 6. Совершенствование контрольно-надзорной деятельности в сфере обеспечения безопасности дорожного движения</w:t>
            </w:r>
          </w:p>
        </w:tc>
      </w:tr>
      <w:tr w:rsidR="009A76BE" w:rsidRPr="00213462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5.2.</w:t>
            </w:r>
          </w:p>
        </w:tc>
        <w:tc>
          <w:tcPr>
            <w:tcW w:w="17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Совершенствование работы по профилактике и сокращению детского дорожно-транспортного травматизма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Подготовка комплексной схемы организации дорожного движения и проектов организации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213462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  <w:tr w:rsidR="009A76BE" w:rsidRPr="00213462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Задача 7. Совершенствование организации движения транспорта и пешеходов в поселении</w:t>
            </w:r>
          </w:p>
        </w:tc>
      </w:tr>
      <w:tr w:rsidR="009A76BE" w:rsidRPr="00213462" w:rsidTr="00D47402">
        <w:trPr>
          <w:trHeight w:val="7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5.3.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Формирование у населения, особенно у детей, навыков безопасного поведения на дорогах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Подготовка комплексной схемы организации дорожного движения и проектов организации дорожного движения</w:t>
            </w:r>
            <w:r w:rsidR="00213462" w:rsidRPr="00213462">
              <w:rPr>
                <w:rFonts w:cs="Arial"/>
                <w:color w:val="000000"/>
              </w:rPr>
              <w:t xml:space="preserve"> </w:t>
            </w:r>
            <w:r w:rsidRPr="00213462">
              <w:rPr>
                <w:rFonts w:cs="Arial"/>
                <w:color w:val="000000"/>
              </w:rPr>
              <w:t xml:space="preserve">Продолжение пропагандистских кампаний, направленных на формирование у </w:t>
            </w:r>
            <w:r w:rsidRPr="00213462">
              <w:rPr>
                <w:rFonts w:cs="Arial"/>
                <w:color w:val="000000"/>
              </w:rPr>
              <w:lastRenderedPageBreak/>
              <w:t>участников дорожного движения устойчивых стереотипов законопослушного поведения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213462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 xml:space="preserve"> </w:t>
            </w:r>
          </w:p>
        </w:tc>
      </w:tr>
      <w:tr w:rsidR="009A76BE" w:rsidRPr="00213462" w:rsidTr="00D4740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Задача 8. Снижение детского дорожно-транспортного травматизма и пропаганда безопасности дорожного движения</w:t>
            </w:r>
          </w:p>
        </w:tc>
      </w:tr>
      <w:tr w:rsidR="009A76BE" w:rsidRPr="00213462" w:rsidTr="00D47402">
        <w:trPr>
          <w:trHeight w:val="145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5.4.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 xml:space="preserve">Установка и обновление </w:t>
            </w:r>
            <w:r w:rsidR="00D47402" w:rsidRPr="00213462">
              <w:rPr>
                <w:rFonts w:cs="Arial"/>
                <w:color w:val="000000"/>
              </w:rPr>
              <w:t>информационных панно</w:t>
            </w:r>
            <w:r w:rsidRPr="00213462">
              <w:rPr>
                <w:rFonts w:cs="Arial"/>
                <w:color w:val="000000"/>
              </w:rPr>
              <w:t xml:space="preserve"> с указанием телефонов спасательных служб и экстренной медицинской помощи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</w:t>
            </w:r>
            <w:r w:rsidR="00213462" w:rsidRPr="00213462">
              <w:rPr>
                <w:rFonts w:cs="Arial"/>
                <w:color w:val="000000"/>
              </w:rPr>
              <w:t xml:space="preserve"> </w:t>
            </w:r>
            <w:r w:rsidRPr="00213462">
              <w:rPr>
                <w:rFonts w:cs="Arial"/>
                <w:color w:val="000000"/>
              </w:rPr>
              <w:t>Информирование жителей о правилах и требованиях в области обеспечения безопасности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213462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  <w:tr w:rsidR="009A76BE" w:rsidRPr="00213462" w:rsidTr="009A76BE">
        <w:trPr>
          <w:trHeight w:val="3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Задача 9. Профилактика правонарушений в сфере безопасности дорожного движения</w:t>
            </w:r>
          </w:p>
        </w:tc>
      </w:tr>
      <w:tr w:rsidR="009A76BE" w:rsidRPr="00213462" w:rsidTr="00D47402">
        <w:trPr>
          <w:trHeight w:val="73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5.5.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Подготовка комплексной схемы организации дорожного движения и проектов организации дорожного движения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213462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  <w:tr w:rsidR="009A76BE" w:rsidRPr="00213462" w:rsidTr="00D47402">
        <w:trPr>
          <w:trHeight w:val="24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Задача 10. </w:t>
            </w:r>
            <w:r w:rsidR="00B33B7E" w:rsidRPr="00213462">
              <w:rPr>
                <w:rFonts w:cs="Arial"/>
                <w:color w:val="000000"/>
              </w:rPr>
              <w:t>Обеспечение транспортной безопасности на объектах транспортной инфраструктуры, находящихся в муниципальной собственности МО Березовский район</w:t>
            </w:r>
          </w:p>
        </w:tc>
      </w:tr>
      <w:tr w:rsidR="009A76BE" w:rsidRPr="00213462" w:rsidTr="00B50F51">
        <w:trPr>
          <w:trHeight w:val="23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Подпрограмма 6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Транспортная безопасность</w:t>
            </w:r>
            <w:r w:rsidR="00213462" w:rsidRPr="00213462">
              <w:rPr>
                <w:rFonts w:cs="Arial"/>
                <w:color w:val="000000"/>
              </w:rPr>
              <w:t>»</w:t>
            </w: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  <w:tr w:rsidR="009A76BE" w:rsidRPr="00213462" w:rsidTr="009A76BE">
        <w:trPr>
          <w:trHeight w:val="2205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6BE" w:rsidRPr="00213462" w:rsidRDefault="009A76BE" w:rsidP="009A76BE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6.1.</w:t>
            </w:r>
          </w:p>
        </w:tc>
        <w:tc>
          <w:tcPr>
            <w:tcW w:w="17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Основное мероприятие </w:t>
            </w:r>
            <w:r w:rsidR="00213462" w:rsidRPr="00213462">
              <w:rPr>
                <w:rFonts w:cs="Arial"/>
                <w:color w:val="000000"/>
              </w:rPr>
              <w:t>«</w:t>
            </w:r>
            <w:r w:rsidRPr="00213462">
              <w:rPr>
                <w:rFonts w:cs="Arial"/>
                <w:color w:val="000000"/>
              </w:rPr>
              <w:t>Обеспечение транспортной безопасности на объектах транспортной инфраструктуры, находящихся в муниципальной собственности МО Березовский район</w:t>
            </w:r>
            <w:r w:rsidR="00213462" w:rsidRPr="00213462">
              <w:rPr>
                <w:rFonts w:cs="Arial"/>
                <w:color w:val="000000"/>
              </w:rPr>
              <w:t>»</w:t>
            </w:r>
          </w:p>
        </w:tc>
        <w:tc>
          <w:tcPr>
            <w:tcW w:w="1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76BE" w:rsidRPr="00213462" w:rsidRDefault="009A76BE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Разработка паспорта безопасности паромного причала в </w:t>
            </w:r>
            <w:proofErr w:type="spellStart"/>
            <w:r w:rsidRPr="00213462">
              <w:rPr>
                <w:rFonts w:cs="Arial"/>
                <w:color w:val="000000"/>
              </w:rPr>
              <w:t>пгт</w:t>
            </w:r>
            <w:proofErr w:type="spellEnd"/>
            <w:r w:rsidRPr="00213462">
              <w:rPr>
                <w:rFonts w:cs="Arial"/>
                <w:color w:val="000000"/>
              </w:rPr>
              <w:t xml:space="preserve">. Березово (3-я очередь </w:t>
            </w:r>
            <w:proofErr w:type="spellStart"/>
            <w:r w:rsidRPr="00213462">
              <w:rPr>
                <w:rFonts w:cs="Arial"/>
                <w:color w:val="000000"/>
              </w:rPr>
              <w:t>авторечвокзала</w:t>
            </w:r>
            <w:proofErr w:type="spellEnd"/>
            <w:r w:rsidRPr="00213462">
              <w:rPr>
                <w:rFonts w:cs="Arial"/>
                <w:color w:val="000000"/>
              </w:rPr>
              <w:t>)</w:t>
            </w:r>
          </w:p>
        </w:tc>
        <w:tc>
          <w:tcPr>
            <w:tcW w:w="9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76BE" w:rsidRPr="003D2B79" w:rsidRDefault="00213462" w:rsidP="009A76BE">
            <w:pPr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 </w:t>
            </w:r>
          </w:p>
        </w:tc>
      </w:tr>
    </w:tbl>
    <w:p w:rsidR="00213462" w:rsidRPr="00213462" w:rsidRDefault="00213462">
      <w:pPr>
        <w:rPr>
          <w:rFonts w:cs="Arial"/>
          <w:color w:val="000000"/>
          <w:szCs w:val="20"/>
        </w:rPr>
      </w:pPr>
    </w:p>
    <w:p w:rsidR="003D2B79" w:rsidRDefault="003D2B79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br w:type="page"/>
      </w:r>
    </w:p>
    <w:p w:rsidR="00213462" w:rsidRPr="00213462" w:rsidRDefault="00213462">
      <w:pPr>
        <w:rPr>
          <w:rFonts w:cs="Arial"/>
          <w:color w:val="000000"/>
          <w:szCs w:val="20"/>
        </w:rPr>
      </w:pPr>
    </w:p>
    <w:p w:rsidR="003D2B79" w:rsidRDefault="003D2B79" w:rsidP="002A13C0">
      <w:pPr>
        <w:jc w:val="right"/>
        <w:rPr>
          <w:rFonts w:cs="Arial"/>
          <w:color w:val="000000"/>
          <w:szCs w:val="20"/>
        </w:rPr>
      </w:pPr>
    </w:p>
    <w:p w:rsidR="003D2B79" w:rsidRPr="003D2B79" w:rsidRDefault="003D2B79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3D2B79" w:rsidRPr="003D2B79" w:rsidRDefault="003D2B79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2A13C0" w:rsidRPr="003D2B79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 xml:space="preserve">Приложение </w:t>
      </w:r>
      <w:r w:rsidR="00AD0EA1" w:rsidRPr="003D2B79">
        <w:rPr>
          <w:rFonts w:cs="Arial"/>
          <w:b/>
          <w:color w:val="000000"/>
          <w:sz w:val="30"/>
          <w:szCs w:val="30"/>
        </w:rPr>
        <w:t>4</w:t>
      </w:r>
      <w:r w:rsidRPr="003D2B79">
        <w:rPr>
          <w:rFonts w:cs="Arial"/>
          <w:b/>
          <w:color w:val="000000"/>
          <w:sz w:val="30"/>
          <w:szCs w:val="30"/>
        </w:rPr>
        <w:t xml:space="preserve"> </w:t>
      </w:r>
    </w:p>
    <w:p w:rsidR="003D2B79" w:rsidRPr="003D2B79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 xml:space="preserve">к постановлению администрации </w:t>
      </w:r>
    </w:p>
    <w:p w:rsidR="002A13C0" w:rsidRPr="003D2B79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>Березовского района</w:t>
      </w:r>
    </w:p>
    <w:p w:rsidR="002A13C0" w:rsidRPr="003D2B79" w:rsidRDefault="002A13C0" w:rsidP="002A13C0">
      <w:pPr>
        <w:jc w:val="right"/>
        <w:rPr>
          <w:rFonts w:cs="Arial"/>
          <w:b/>
          <w:color w:val="000000"/>
          <w:sz w:val="30"/>
          <w:szCs w:val="30"/>
        </w:rPr>
      </w:pPr>
      <w:r w:rsidRPr="003D2B79">
        <w:rPr>
          <w:rFonts w:cs="Arial"/>
          <w:b/>
          <w:color w:val="000000"/>
          <w:sz w:val="30"/>
          <w:szCs w:val="30"/>
        </w:rPr>
        <w:t xml:space="preserve">от </w:t>
      </w:r>
      <w:r w:rsidR="004B46DC" w:rsidRPr="003D2B79">
        <w:rPr>
          <w:rFonts w:cs="Arial"/>
          <w:b/>
          <w:color w:val="000000"/>
          <w:sz w:val="30"/>
          <w:szCs w:val="30"/>
        </w:rPr>
        <w:t>02.05.2023 № 285</w:t>
      </w:r>
    </w:p>
    <w:p w:rsidR="003D2B79" w:rsidRPr="003D2B79" w:rsidRDefault="003D2B79" w:rsidP="002A13C0">
      <w:pPr>
        <w:jc w:val="right"/>
        <w:rPr>
          <w:rFonts w:cs="Arial"/>
          <w:b/>
          <w:color w:val="000000"/>
          <w:sz w:val="30"/>
          <w:szCs w:val="30"/>
        </w:rPr>
      </w:pPr>
    </w:p>
    <w:p w:rsidR="003D2B79" w:rsidRPr="00213462" w:rsidRDefault="003D2B79" w:rsidP="002A13C0">
      <w:pPr>
        <w:jc w:val="right"/>
        <w:rPr>
          <w:rFonts w:cs="Arial"/>
          <w:color w:val="00000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75"/>
        <w:gridCol w:w="3206"/>
        <w:gridCol w:w="2086"/>
        <w:gridCol w:w="1076"/>
        <w:gridCol w:w="1076"/>
        <w:gridCol w:w="1076"/>
        <w:gridCol w:w="1076"/>
        <w:gridCol w:w="1640"/>
        <w:gridCol w:w="2758"/>
      </w:tblGrid>
      <w:tr w:rsidR="00191A13" w:rsidRPr="00213462" w:rsidTr="00191A13">
        <w:trPr>
          <w:trHeight w:val="31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right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Таблица 7</w:t>
            </w:r>
          </w:p>
        </w:tc>
      </w:tr>
      <w:tr w:rsidR="00191A13" w:rsidRPr="00213462" w:rsidTr="00191A13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right"/>
              <w:rPr>
                <w:rFonts w:cs="Arial"/>
                <w:color w:val="000000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</w:tr>
      <w:tr w:rsidR="00191A13" w:rsidRPr="00213462" w:rsidTr="00191A13">
        <w:trPr>
          <w:trHeight w:val="3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  <w:szCs w:val="28"/>
              </w:rPr>
            </w:pPr>
            <w:r w:rsidRPr="00213462">
              <w:rPr>
                <w:rFonts w:cs="Arial"/>
                <w:color w:val="000000"/>
                <w:szCs w:val="28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191A13" w:rsidRPr="00213462" w:rsidTr="00191A13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  <w:szCs w:val="28"/>
              </w:rPr>
            </w:pPr>
            <w:r w:rsidRPr="00213462">
              <w:rPr>
                <w:rFonts w:cs="Arial"/>
                <w:color w:val="000000"/>
                <w:szCs w:val="28"/>
              </w:rPr>
              <w:t>муниципальной программы</w:t>
            </w:r>
          </w:p>
        </w:tc>
      </w:tr>
      <w:tr w:rsidR="00191A13" w:rsidRPr="00213462" w:rsidTr="00191A13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jc w:val="right"/>
              <w:rPr>
                <w:rFonts w:cs="Arial"/>
                <w:szCs w:val="20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A13" w:rsidRPr="00213462" w:rsidRDefault="00191A13" w:rsidP="00191A13">
            <w:pPr>
              <w:rPr>
                <w:rFonts w:cs="Arial"/>
                <w:szCs w:val="20"/>
              </w:rPr>
            </w:pPr>
          </w:p>
        </w:tc>
      </w:tr>
      <w:tr w:rsidR="00191A13" w:rsidRPr="00213462" w:rsidTr="00191A13">
        <w:trPr>
          <w:trHeight w:val="315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№ </w:t>
            </w:r>
            <w:proofErr w:type="gramStart"/>
            <w:r w:rsidRPr="00213462">
              <w:rPr>
                <w:rFonts w:cs="Arial"/>
                <w:color w:val="000000"/>
              </w:rPr>
              <w:t>п</w:t>
            </w:r>
            <w:proofErr w:type="gramEnd"/>
            <w:r w:rsidRPr="00213462">
              <w:rPr>
                <w:rFonts w:cs="Arial"/>
                <w:color w:val="000000"/>
              </w:rPr>
              <w:t>/п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Наименование показателя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9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Значения показателя по годам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191A13" w:rsidRPr="00213462" w:rsidTr="00191A13">
        <w:trPr>
          <w:trHeight w:val="600"/>
        </w:trPr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213462" w:rsidRDefault="00191A13" w:rsidP="00191A13">
            <w:pPr>
              <w:rPr>
                <w:rFonts w:cs="Arial"/>
                <w:color w:val="000000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213462" w:rsidRDefault="00191A13" w:rsidP="00191A13">
            <w:pPr>
              <w:rPr>
                <w:rFonts w:cs="Arial"/>
                <w:color w:val="000000"/>
              </w:rPr>
            </w:pPr>
          </w:p>
        </w:tc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213462" w:rsidRDefault="00191A13" w:rsidP="00191A13">
            <w:pPr>
              <w:rPr>
                <w:rFonts w:cs="Arial"/>
                <w:color w:val="000000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2022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2023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2024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2025 год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2026-2030 гг.</w:t>
            </w: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A13" w:rsidRPr="00213462" w:rsidRDefault="00191A13" w:rsidP="00191A13">
            <w:pPr>
              <w:rPr>
                <w:rFonts w:cs="Arial"/>
                <w:color w:val="000000"/>
              </w:rPr>
            </w:pPr>
          </w:p>
        </w:tc>
      </w:tr>
      <w:tr w:rsidR="00191A13" w:rsidRPr="00213462" w:rsidTr="00191A13">
        <w:trPr>
          <w:trHeight w:val="3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</w:t>
            </w:r>
          </w:p>
        </w:tc>
      </w:tr>
      <w:tr w:rsidR="00191A13" w:rsidRPr="00213462" w:rsidTr="00191A13">
        <w:trPr>
          <w:trHeight w:val="511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2 750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13 750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2 750</w:t>
            </w:r>
          </w:p>
        </w:tc>
      </w:tr>
      <w:tr w:rsidR="00191A13" w:rsidRPr="00213462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11 100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55 500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11 100</w:t>
            </w:r>
          </w:p>
        </w:tc>
      </w:tr>
      <w:tr w:rsidR="00191A13" w:rsidRPr="00213462" w:rsidTr="00191A13">
        <w:trPr>
          <w:trHeight w:val="126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3.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Количество перевезенных пассажиров водным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13 200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66 000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13 200</w:t>
            </w:r>
          </w:p>
        </w:tc>
      </w:tr>
      <w:tr w:rsidR="00191A13" w:rsidRPr="00213462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Транспортная подвижность населения района на внутрирайонных маршрутах, 1 житель/год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1,17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1,17</w:t>
            </w:r>
          </w:p>
        </w:tc>
      </w:tr>
      <w:tr w:rsidR="00191A13" w:rsidRPr="00213462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</w:t>
            </w:r>
            <w:proofErr w:type="gramStart"/>
            <w:r w:rsidRPr="00213462">
              <w:rPr>
                <w:rFonts w:cs="Arial"/>
                <w:color w:val="000000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233,68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234,205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234,205</w:t>
            </w:r>
          </w:p>
        </w:tc>
      </w:tr>
      <w:tr w:rsidR="00191A13" w:rsidRPr="00213462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6.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Объем ввода в эксплуатацию после строительства и </w:t>
            </w:r>
            <w:proofErr w:type="gramStart"/>
            <w:r w:rsidRPr="00213462">
              <w:rPr>
                <w:rFonts w:cs="Arial"/>
                <w:color w:val="000000"/>
              </w:rPr>
              <w:t>реконструкции</w:t>
            </w:r>
            <w:proofErr w:type="gramEnd"/>
            <w:r w:rsidRPr="00213462">
              <w:rPr>
                <w:rFonts w:cs="Arial"/>
                <w:color w:val="000000"/>
              </w:rPr>
              <w:t xml:space="preserve"> автомобильных дорог общего пользования местного значения,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1,851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1,851</w:t>
            </w:r>
          </w:p>
        </w:tc>
      </w:tr>
      <w:tr w:rsidR="00191A13" w:rsidRPr="00213462" w:rsidTr="00191A13">
        <w:trPr>
          <w:trHeight w:val="905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Прирост </w:t>
            </w:r>
            <w:proofErr w:type="gramStart"/>
            <w:r w:rsidRPr="00213462">
              <w:rPr>
                <w:rFonts w:cs="Arial"/>
                <w:color w:val="000000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213462">
              <w:rPr>
                <w:rFonts w:cs="Arial"/>
                <w:color w:val="000000"/>
              </w:rPr>
              <w:t xml:space="preserve"> в результате строительства новых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0,525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0,525</w:t>
            </w:r>
          </w:p>
        </w:tc>
      </w:tr>
      <w:tr w:rsidR="00191A13" w:rsidRPr="00213462" w:rsidTr="00191A13">
        <w:trPr>
          <w:trHeight w:val="2082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8.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213462">
              <w:rPr>
                <w:rFonts w:cs="Arial"/>
                <w:color w:val="000000"/>
              </w:rPr>
              <w:t>ремонта</w:t>
            </w:r>
            <w:proofErr w:type="gramEnd"/>
            <w:r w:rsidRPr="00213462">
              <w:rPr>
                <w:rFonts w:cs="Arial"/>
                <w:color w:val="000000"/>
              </w:rPr>
              <w:t xml:space="preserve">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181,88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2,561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2,561</w:t>
            </w:r>
          </w:p>
        </w:tc>
      </w:tr>
      <w:tr w:rsidR="00191A13" w:rsidRPr="00213462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213462">
              <w:rPr>
                <w:rFonts w:cs="Arial"/>
                <w:color w:val="000000"/>
              </w:rPr>
              <w:t>км</w:t>
            </w:r>
            <w:proofErr w:type="gramEnd"/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51,8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12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12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12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49,239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12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49,239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49,239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49,239</w:t>
            </w:r>
          </w:p>
        </w:tc>
      </w:tr>
      <w:tr w:rsidR="00191A13" w:rsidRPr="00213462" w:rsidTr="00191A13">
        <w:trPr>
          <w:trHeight w:val="2303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jc w:val="right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10.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</w:t>
            </w:r>
            <w:r w:rsidRPr="00213462">
              <w:rPr>
                <w:rFonts w:cs="Arial"/>
                <w:color w:val="000000"/>
              </w:rPr>
              <w:lastRenderedPageBreak/>
              <w:t>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77,83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78,93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78,93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79,77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79,77</w:t>
            </w:r>
          </w:p>
        </w:tc>
      </w:tr>
      <w:tr w:rsidR="00191A13" w:rsidRPr="00213462" w:rsidTr="00191A13">
        <w:trPr>
          <w:trHeight w:val="679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3D2B79">
            <w:pPr>
              <w:ind w:firstLine="0"/>
              <w:jc w:val="right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lastRenderedPageBreak/>
              <w:t>11.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94</w:t>
            </w:r>
          </w:p>
        </w:tc>
      </w:tr>
      <w:tr w:rsidR="00191A13" w:rsidRPr="00213462" w:rsidTr="00191A13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3D2B79">
            <w:pPr>
              <w:ind w:firstLine="0"/>
              <w:jc w:val="right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12.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3D2B79">
            <w:pPr>
              <w:ind w:firstLine="0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Повышение безопасности дорожного движения,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80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A13" w:rsidRPr="00213462" w:rsidRDefault="00191A13" w:rsidP="00191A13">
            <w:pPr>
              <w:jc w:val="center"/>
              <w:rPr>
                <w:rFonts w:cs="Arial"/>
                <w:color w:val="000000"/>
              </w:rPr>
            </w:pPr>
            <w:r w:rsidRPr="00213462">
              <w:rPr>
                <w:rFonts w:cs="Arial"/>
                <w:color w:val="000000"/>
              </w:rPr>
              <w:t>80</w:t>
            </w:r>
          </w:p>
        </w:tc>
      </w:tr>
    </w:tbl>
    <w:p w:rsidR="0015217B" w:rsidRPr="00213462" w:rsidRDefault="0015217B" w:rsidP="00F85DA5">
      <w:pPr>
        <w:rPr>
          <w:rFonts w:cs="Arial"/>
          <w:color w:val="000000"/>
          <w:szCs w:val="20"/>
        </w:rPr>
      </w:pPr>
    </w:p>
    <w:sectPr w:rsidR="0015217B" w:rsidRPr="00213462" w:rsidSect="00213462">
      <w:type w:val="continuous"/>
      <w:pgSz w:w="16838" w:h="11906" w:orient="landscape"/>
      <w:pgMar w:top="1134" w:right="851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26B" w:rsidRDefault="0022526B" w:rsidP="003C0E65">
      <w:r>
        <w:separator/>
      </w:r>
    </w:p>
  </w:endnote>
  <w:endnote w:type="continuationSeparator" w:id="0">
    <w:p w:rsidR="0022526B" w:rsidRDefault="0022526B" w:rsidP="003C0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6B" w:rsidRDefault="0022526B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526B" w:rsidRDefault="0022526B" w:rsidP="003C7C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6B" w:rsidRDefault="0022526B" w:rsidP="003C7CB9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6B" w:rsidRDefault="0022526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26B" w:rsidRDefault="0022526B" w:rsidP="003C0E65">
      <w:r>
        <w:separator/>
      </w:r>
    </w:p>
  </w:footnote>
  <w:footnote w:type="continuationSeparator" w:id="0">
    <w:p w:rsidR="0022526B" w:rsidRDefault="0022526B" w:rsidP="003C0E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6B" w:rsidRDefault="0022526B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4</w:t>
    </w:r>
    <w:r>
      <w:rPr>
        <w:rStyle w:val="a6"/>
      </w:rPr>
      <w:fldChar w:fldCharType="end"/>
    </w:r>
  </w:p>
  <w:p w:rsidR="0022526B" w:rsidRDefault="0022526B" w:rsidP="003C7CB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6B" w:rsidRPr="00471891" w:rsidRDefault="0022526B" w:rsidP="003C7CB9">
    <w:pPr>
      <w:pStyle w:val="ad"/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26B" w:rsidRDefault="00225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51E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DE712F"/>
    <w:multiLevelType w:val="multilevel"/>
    <w:tmpl w:val="B70002EE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0E242A"/>
    <w:multiLevelType w:val="hybridMultilevel"/>
    <w:tmpl w:val="74B259D0"/>
    <w:lvl w:ilvl="0" w:tplc="D25C9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9C1AB9"/>
    <w:multiLevelType w:val="hybridMultilevel"/>
    <w:tmpl w:val="B54C9F5A"/>
    <w:lvl w:ilvl="0" w:tplc="ED440FF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3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9F60E4"/>
    <w:multiLevelType w:val="hybridMultilevel"/>
    <w:tmpl w:val="D0E81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D71916"/>
    <w:multiLevelType w:val="multilevel"/>
    <w:tmpl w:val="999C7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95474A"/>
    <w:multiLevelType w:val="hybridMultilevel"/>
    <w:tmpl w:val="495008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84E2C7A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6">
    <w:nsid w:val="7BFB1D1C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>
    <w:nsid w:val="7F8316B4"/>
    <w:multiLevelType w:val="multilevel"/>
    <w:tmpl w:val="3BBC130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4"/>
  </w:num>
  <w:num w:numId="2">
    <w:abstractNumId w:val="16"/>
  </w:num>
  <w:num w:numId="3">
    <w:abstractNumId w:val="18"/>
  </w:num>
  <w:num w:numId="4">
    <w:abstractNumId w:val="3"/>
  </w:num>
  <w:num w:numId="5">
    <w:abstractNumId w:val="10"/>
  </w:num>
  <w:num w:numId="6">
    <w:abstractNumId w:val="20"/>
  </w:num>
  <w:num w:numId="7">
    <w:abstractNumId w:val="1"/>
  </w:num>
  <w:num w:numId="8">
    <w:abstractNumId w:val="8"/>
  </w:num>
  <w:num w:numId="9">
    <w:abstractNumId w:val="11"/>
  </w:num>
  <w:num w:numId="10">
    <w:abstractNumId w:val="24"/>
  </w:num>
  <w:num w:numId="11">
    <w:abstractNumId w:val="22"/>
  </w:num>
  <w:num w:numId="12">
    <w:abstractNumId w:val="19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5"/>
  </w:num>
  <w:num w:numId="16">
    <w:abstractNumId w:val="7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5"/>
  </w:num>
  <w:num w:numId="20">
    <w:abstractNumId w:val="9"/>
  </w:num>
  <w:num w:numId="21">
    <w:abstractNumId w:val="0"/>
  </w:num>
  <w:num w:numId="22">
    <w:abstractNumId w:val="26"/>
  </w:num>
  <w:num w:numId="23">
    <w:abstractNumId w:val="14"/>
  </w:num>
  <w:num w:numId="24">
    <w:abstractNumId w:val="6"/>
  </w:num>
  <w:num w:numId="25">
    <w:abstractNumId w:val="21"/>
  </w:num>
  <w:num w:numId="26">
    <w:abstractNumId w:val="15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C6"/>
    <w:rsid w:val="00001B5F"/>
    <w:rsid w:val="00001E10"/>
    <w:rsid w:val="00001FFD"/>
    <w:rsid w:val="00003F90"/>
    <w:rsid w:val="0000404B"/>
    <w:rsid w:val="00004B9D"/>
    <w:rsid w:val="0000578F"/>
    <w:rsid w:val="000057CB"/>
    <w:rsid w:val="00005C40"/>
    <w:rsid w:val="0000626D"/>
    <w:rsid w:val="00006EFF"/>
    <w:rsid w:val="00007076"/>
    <w:rsid w:val="00007332"/>
    <w:rsid w:val="000073E0"/>
    <w:rsid w:val="00007933"/>
    <w:rsid w:val="0001011E"/>
    <w:rsid w:val="000112D9"/>
    <w:rsid w:val="000114AE"/>
    <w:rsid w:val="000117E3"/>
    <w:rsid w:val="00011E45"/>
    <w:rsid w:val="00013660"/>
    <w:rsid w:val="00013B0B"/>
    <w:rsid w:val="00013F6E"/>
    <w:rsid w:val="00015100"/>
    <w:rsid w:val="00015BD0"/>
    <w:rsid w:val="00016277"/>
    <w:rsid w:val="0001770E"/>
    <w:rsid w:val="00017FF9"/>
    <w:rsid w:val="0002039B"/>
    <w:rsid w:val="00020400"/>
    <w:rsid w:val="0002109A"/>
    <w:rsid w:val="0002130F"/>
    <w:rsid w:val="0002350B"/>
    <w:rsid w:val="0002445F"/>
    <w:rsid w:val="00024651"/>
    <w:rsid w:val="00024ECD"/>
    <w:rsid w:val="0002596F"/>
    <w:rsid w:val="00025D03"/>
    <w:rsid w:val="0002622A"/>
    <w:rsid w:val="000266B2"/>
    <w:rsid w:val="00026834"/>
    <w:rsid w:val="00027552"/>
    <w:rsid w:val="0002760B"/>
    <w:rsid w:val="00030315"/>
    <w:rsid w:val="0003067D"/>
    <w:rsid w:val="00032729"/>
    <w:rsid w:val="000327EA"/>
    <w:rsid w:val="00032B04"/>
    <w:rsid w:val="000330F1"/>
    <w:rsid w:val="0003475C"/>
    <w:rsid w:val="00034D8E"/>
    <w:rsid w:val="00036647"/>
    <w:rsid w:val="0003674E"/>
    <w:rsid w:val="00037886"/>
    <w:rsid w:val="00037D6E"/>
    <w:rsid w:val="000418FA"/>
    <w:rsid w:val="00041D31"/>
    <w:rsid w:val="00042B9A"/>
    <w:rsid w:val="00043AEF"/>
    <w:rsid w:val="00045625"/>
    <w:rsid w:val="00046291"/>
    <w:rsid w:val="000462A4"/>
    <w:rsid w:val="000462F8"/>
    <w:rsid w:val="000464B0"/>
    <w:rsid w:val="00047004"/>
    <w:rsid w:val="000472B5"/>
    <w:rsid w:val="00050722"/>
    <w:rsid w:val="00052D25"/>
    <w:rsid w:val="00053274"/>
    <w:rsid w:val="0005494A"/>
    <w:rsid w:val="00055DDD"/>
    <w:rsid w:val="00057000"/>
    <w:rsid w:val="00057268"/>
    <w:rsid w:val="0005785E"/>
    <w:rsid w:val="00057865"/>
    <w:rsid w:val="000579B0"/>
    <w:rsid w:val="00057F42"/>
    <w:rsid w:val="000601C9"/>
    <w:rsid w:val="000601E0"/>
    <w:rsid w:val="00060D22"/>
    <w:rsid w:val="000611ED"/>
    <w:rsid w:val="00061BB3"/>
    <w:rsid w:val="000624D0"/>
    <w:rsid w:val="00062DAB"/>
    <w:rsid w:val="00063B08"/>
    <w:rsid w:val="00064021"/>
    <w:rsid w:val="0006456E"/>
    <w:rsid w:val="000648D2"/>
    <w:rsid w:val="000656F3"/>
    <w:rsid w:val="0006618D"/>
    <w:rsid w:val="00066E77"/>
    <w:rsid w:val="00067CA5"/>
    <w:rsid w:val="00070AD7"/>
    <w:rsid w:val="00072D9E"/>
    <w:rsid w:val="000744B2"/>
    <w:rsid w:val="00075118"/>
    <w:rsid w:val="00076808"/>
    <w:rsid w:val="00076EAA"/>
    <w:rsid w:val="00076F45"/>
    <w:rsid w:val="00081728"/>
    <w:rsid w:val="0008191C"/>
    <w:rsid w:val="00082174"/>
    <w:rsid w:val="000825A6"/>
    <w:rsid w:val="00082C51"/>
    <w:rsid w:val="00083567"/>
    <w:rsid w:val="00083F7E"/>
    <w:rsid w:val="000840C7"/>
    <w:rsid w:val="000842D6"/>
    <w:rsid w:val="00085010"/>
    <w:rsid w:val="000856C3"/>
    <w:rsid w:val="00085A93"/>
    <w:rsid w:val="00086DD3"/>
    <w:rsid w:val="00086EB3"/>
    <w:rsid w:val="00087189"/>
    <w:rsid w:val="000877C9"/>
    <w:rsid w:val="00090D70"/>
    <w:rsid w:val="00090EB4"/>
    <w:rsid w:val="000926F7"/>
    <w:rsid w:val="00093148"/>
    <w:rsid w:val="000938E3"/>
    <w:rsid w:val="00093B9B"/>
    <w:rsid w:val="00094FFA"/>
    <w:rsid w:val="00095908"/>
    <w:rsid w:val="00097613"/>
    <w:rsid w:val="00097A3E"/>
    <w:rsid w:val="00097C36"/>
    <w:rsid w:val="000A0273"/>
    <w:rsid w:val="000A0B65"/>
    <w:rsid w:val="000A0E13"/>
    <w:rsid w:val="000A336B"/>
    <w:rsid w:val="000A3674"/>
    <w:rsid w:val="000A3D8C"/>
    <w:rsid w:val="000A4F59"/>
    <w:rsid w:val="000A59A1"/>
    <w:rsid w:val="000A5C7A"/>
    <w:rsid w:val="000A6C48"/>
    <w:rsid w:val="000A6FB8"/>
    <w:rsid w:val="000A724F"/>
    <w:rsid w:val="000B18F9"/>
    <w:rsid w:val="000B26B4"/>
    <w:rsid w:val="000B2735"/>
    <w:rsid w:val="000B2BDF"/>
    <w:rsid w:val="000B3C85"/>
    <w:rsid w:val="000B41CE"/>
    <w:rsid w:val="000B436D"/>
    <w:rsid w:val="000B474B"/>
    <w:rsid w:val="000B589B"/>
    <w:rsid w:val="000B58A8"/>
    <w:rsid w:val="000B593B"/>
    <w:rsid w:val="000B5D46"/>
    <w:rsid w:val="000B7603"/>
    <w:rsid w:val="000B7B52"/>
    <w:rsid w:val="000C05FF"/>
    <w:rsid w:val="000C1993"/>
    <w:rsid w:val="000C1D41"/>
    <w:rsid w:val="000C31E7"/>
    <w:rsid w:val="000C6CF2"/>
    <w:rsid w:val="000C7E69"/>
    <w:rsid w:val="000D318A"/>
    <w:rsid w:val="000D415D"/>
    <w:rsid w:val="000D5B82"/>
    <w:rsid w:val="000D5B92"/>
    <w:rsid w:val="000D606E"/>
    <w:rsid w:val="000D7357"/>
    <w:rsid w:val="000D73F6"/>
    <w:rsid w:val="000D7ECD"/>
    <w:rsid w:val="000E0AC3"/>
    <w:rsid w:val="000E41AD"/>
    <w:rsid w:val="000E46A8"/>
    <w:rsid w:val="000E5C00"/>
    <w:rsid w:val="000E6952"/>
    <w:rsid w:val="000E6996"/>
    <w:rsid w:val="000E69DB"/>
    <w:rsid w:val="000E7AEF"/>
    <w:rsid w:val="000E7B62"/>
    <w:rsid w:val="000F1C0B"/>
    <w:rsid w:val="000F2A75"/>
    <w:rsid w:val="000F2DC3"/>
    <w:rsid w:val="000F3F57"/>
    <w:rsid w:val="000F4EA0"/>
    <w:rsid w:val="000F5701"/>
    <w:rsid w:val="000F6A0E"/>
    <w:rsid w:val="000F7607"/>
    <w:rsid w:val="000F784A"/>
    <w:rsid w:val="0010008C"/>
    <w:rsid w:val="001028EC"/>
    <w:rsid w:val="00102EC1"/>
    <w:rsid w:val="00104032"/>
    <w:rsid w:val="001052E4"/>
    <w:rsid w:val="001059C7"/>
    <w:rsid w:val="001061AA"/>
    <w:rsid w:val="0010642C"/>
    <w:rsid w:val="0011030E"/>
    <w:rsid w:val="00110480"/>
    <w:rsid w:val="001119B6"/>
    <w:rsid w:val="0011290B"/>
    <w:rsid w:val="0011342A"/>
    <w:rsid w:val="00114172"/>
    <w:rsid w:val="00114286"/>
    <w:rsid w:val="0011524A"/>
    <w:rsid w:val="0011558B"/>
    <w:rsid w:val="00115CAE"/>
    <w:rsid w:val="001161A8"/>
    <w:rsid w:val="00116420"/>
    <w:rsid w:val="00117487"/>
    <w:rsid w:val="00120651"/>
    <w:rsid w:val="001206F3"/>
    <w:rsid w:val="0012189B"/>
    <w:rsid w:val="00121A8F"/>
    <w:rsid w:val="00121B7E"/>
    <w:rsid w:val="00125613"/>
    <w:rsid w:val="00125ADF"/>
    <w:rsid w:val="00126375"/>
    <w:rsid w:val="00126DD0"/>
    <w:rsid w:val="001304D8"/>
    <w:rsid w:val="001306CE"/>
    <w:rsid w:val="00131C77"/>
    <w:rsid w:val="00131F57"/>
    <w:rsid w:val="001325E0"/>
    <w:rsid w:val="00133523"/>
    <w:rsid w:val="001341C9"/>
    <w:rsid w:val="00134C13"/>
    <w:rsid w:val="00135327"/>
    <w:rsid w:val="00137125"/>
    <w:rsid w:val="00140E3D"/>
    <w:rsid w:val="00140E8A"/>
    <w:rsid w:val="00141277"/>
    <w:rsid w:val="001415F3"/>
    <w:rsid w:val="0014190C"/>
    <w:rsid w:val="0014193F"/>
    <w:rsid w:val="001424DB"/>
    <w:rsid w:val="001425D5"/>
    <w:rsid w:val="00142A4E"/>
    <w:rsid w:val="00143026"/>
    <w:rsid w:val="00143160"/>
    <w:rsid w:val="001439D6"/>
    <w:rsid w:val="00144465"/>
    <w:rsid w:val="00144C9E"/>
    <w:rsid w:val="001459CD"/>
    <w:rsid w:val="00146618"/>
    <w:rsid w:val="00147301"/>
    <w:rsid w:val="00147C00"/>
    <w:rsid w:val="0015217B"/>
    <w:rsid w:val="0015230F"/>
    <w:rsid w:val="00152E51"/>
    <w:rsid w:val="001532E8"/>
    <w:rsid w:val="00154E23"/>
    <w:rsid w:val="00154E71"/>
    <w:rsid w:val="0015564A"/>
    <w:rsid w:val="0015576F"/>
    <w:rsid w:val="00155D9A"/>
    <w:rsid w:val="00156187"/>
    <w:rsid w:val="00156B81"/>
    <w:rsid w:val="00157028"/>
    <w:rsid w:val="00157D4B"/>
    <w:rsid w:val="00162BCF"/>
    <w:rsid w:val="00163D1D"/>
    <w:rsid w:val="00164405"/>
    <w:rsid w:val="0016539A"/>
    <w:rsid w:val="001656F4"/>
    <w:rsid w:val="00165B37"/>
    <w:rsid w:val="00166EB1"/>
    <w:rsid w:val="00167023"/>
    <w:rsid w:val="001673E8"/>
    <w:rsid w:val="001673F6"/>
    <w:rsid w:val="0016771F"/>
    <w:rsid w:val="00167C5F"/>
    <w:rsid w:val="00167DC8"/>
    <w:rsid w:val="00170064"/>
    <w:rsid w:val="001706A4"/>
    <w:rsid w:val="0017088F"/>
    <w:rsid w:val="00170BB6"/>
    <w:rsid w:val="00171966"/>
    <w:rsid w:val="0017204D"/>
    <w:rsid w:val="00172D73"/>
    <w:rsid w:val="00173321"/>
    <w:rsid w:val="00174535"/>
    <w:rsid w:val="00174B71"/>
    <w:rsid w:val="00174FDA"/>
    <w:rsid w:val="001758C9"/>
    <w:rsid w:val="00175CF9"/>
    <w:rsid w:val="00176F87"/>
    <w:rsid w:val="00177622"/>
    <w:rsid w:val="00180954"/>
    <w:rsid w:val="00180B1F"/>
    <w:rsid w:val="00181DC9"/>
    <w:rsid w:val="001820E7"/>
    <w:rsid w:val="00182214"/>
    <w:rsid w:val="001836A4"/>
    <w:rsid w:val="00183ADD"/>
    <w:rsid w:val="00183E31"/>
    <w:rsid w:val="00184BF2"/>
    <w:rsid w:val="00185490"/>
    <w:rsid w:val="00186220"/>
    <w:rsid w:val="00186413"/>
    <w:rsid w:val="001865AF"/>
    <w:rsid w:val="0018702E"/>
    <w:rsid w:val="00190475"/>
    <w:rsid w:val="00191A13"/>
    <w:rsid w:val="00191AEE"/>
    <w:rsid w:val="00191E94"/>
    <w:rsid w:val="00192002"/>
    <w:rsid w:val="00192322"/>
    <w:rsid w:val="001928A3"/>
    <w:rsid w:val="00194678"/>
    <w:rsid w:val="001947C5"/>
    <w:rsid w:val="00195273"/>
    <w:rsid w:val="0019553C"/>
    <w:rsid w:val="001956C1"/>
    <w:rsid w:val="00196416"/>
    <w:rsid w:val="00197B62"/>
    <w:rsid w:val="00197C25"/>
    <w:rsid w:val="00197EB7"/>
    <w:rsid w:val="001A082F"/>
    <w:rsid w:val="001A0B20"/>
    <w:rsid w:val="001A0C10"/>
    <w:rsid w:val="001A0C80"/>
    <w:rsid w:val="001A1BFD"/>
    <w:rsid w:val="001A355F"/>
    <w:rsid w:val="001A3995"/>
    <w:rsid w:val="001A3EBC"/>
    <w:rsid w:val="001A45C9"/>
    <w:rsid w:val="001A476C"/>
    <w:rsid w:val="001A476E"/>
    <w:rsid w:val="001A49C9"/>
    <w:rsid w:val="001A4E27"/>
    <w:rsid w:val="001A510A"/>
    <w:rsid w:val="001A55EB"/>
    <w:rsid w:val="001A5AE5"/>
    <w:rsid w:val="001A649B"/>
    <w:rsid w:val="001A66FB"/>
    <w:rsid w:val="001A6AF7"/>
    <w:rsid w:val="001A7946"/>
    <w:rsid w:val="001A7EE8"/>
    <w:rsid w:val="001B01F9"/>
    <w:rsid w:val="001B41CD"/>
    <w:rsid w:val="001B476C"/>
    <w:rsid w:val="001B5F59"/>
    <w:rsid w:val="001B6630"/>
    <w:rsid w:val="001B6673"/>
    <w:rsid w:val="001C21B0"/>
    <w:rsid w:val="001C3423"/>
    <w:rsid w:val="001C5133"/>
    <w:rsid w:val="001C5C2C"/>
    <w:rsid w:val="001C5F6B"/>
    <w:rsid w:val="001C6124"/>
    <w:rsid w:val="001C6899"/>
    <w:rsid w:val="001C6BBC"/>
    <w:rsid w:val="001C76B9"/>
    <w:rsid w:val="001D00AE"/>
    <w:rsid w:val="001D0BCE"/>
    <w:rsid w:val="001D14CA"/>
    <w:rsid w:val="001D1FAF"/>
    <w:rsid w:val="001D23C4"/>
    <w:rsid w:val="001D2ED8"/>
    <w:rsid w:val="001D3548"/>
    <w:rsid w:val="001D3B57"/>
    <w:rsid w:val="001D44BC"/>
    <w:rsid w:val="001D4BCC"/>
    <w:rsid w:val="001D5E71"/>
    <w:rsid w:val="001D68D3"/>
    <w:rsid w:val="001D6905"/>
    <w:rsid w:val="001E0BC0"/>
    <w:rsid w:val="001E1121"/>
    <w:rsid w:val="001E3864"/>
    <w:rsid w:val="001E49B3"/>
    <w:rsid w:val="001E56AB"/>
    <w:rsid w:val="001E6642"/>
    <w:rsid w:val="001E6772"/>
    <w:rsid w:val="001E6B06"/>
    <w:rsid w:val="001F01FC"/>
    <w:rsid w:val="001F06D5"/>
    <w:rsid w:val="001F0A3A"/>
    <w:rsid w:val="001F13CB"/>
    <w:rsid w:val="001F15BF"/>
    <w:rsid w:val="001F183B"/>
    <w:rsid w:val="001F542D"/>
    <w:rsid w:val="001F5588"/>
    <w:rsid w:val="001F5AD4"/>
    <w:rsid w:val="001F5F5D"/>
    <w:rsid w:val="001F5FF9"/>
    <w:rsid w:val="001F6254"/>
    <w:rsid w:val="001F6CE6"/>
    <w:rsid w:val="001F762C"/>
    <w:rsid w:val="002004E1"/>
    <w:rsid w:val="00200888"/>
    <w:rsid w:val="00200EF2"/>
    <w:rsid w:val="00201221"/>
    <w:rsid w:val="0020303A"/>
    <w:rsid w:val="002034A8"/>
    <w:rsid w:val="00203BF4"/>
    <w:rsid w:val="00204688"/>
    <w:rsid w:val="002057AA"/>
    <w:rsid w:val="00205885"/>
    <w:rsid w:val="002071F5"/>
    <w:rsid w:val="0020748F"/>
    <w:rsid w:val="00210607"/>
    <w:rsid w:val="0021110E"/>
    <w:rsid w:val="00212562"/>
    <w:rsid w:val="002126B0"/>
    <w:rsid w:val="002129A8"/>
    <w:rsid w:val="00213242"/>
    <w:rsid w:val="00213462"/>
    <w:rsid w:val="00214574"/>
    <w:rsid w:val="002160F3"/>
    <w:rsid w:val="00216195"/>
    <w:rsid w:val="002166CC"/>
    <w:rsid w:val="002176E9"/>
    <w:rsid w:val="00221423"/>
    <w:rsid w:val="00221826"/>
    <w:rsid w:val="002223F3"/>
    <w:rsid w:val="002226BD"/>
    <w:rsid w:val="002236D7"/>
    <w:rsid w:val="00223748"/>
    <w:rsid w:val="00223885"/>
    <w:rsid w:val="0022526B"/>
    <w:rsid w:val="002257C1"/>
    <w:rsid w:val="00225C64"/>
    <w:rsid w:val="0022791E"/>
    <w:rsid w:val="002323BC"/>
    <w:rsid w:val="002327FB"/>
    <w:rsid w:val="00232A54"/>
    <w:rsid w:val="00233AC4"/>
    <w:rsid w:val="002344BF"/>
    <w:rsid w:val="002349DA"/>
    <w:rsid w:val="00234BE9"/>
    <w:rsid w:val="00236525"/>
    <w:rsid w:val="00237CE6"/>
    <w:rsid w:val="00240BEB"/>
    <w:rsid w:val="0024173C"/>
    <w:rsid w:val="00241B4B"/>
    <w:rsid w:val="002426AC"/>
    <w:rsid w:val="0024279F"/>
    <w:rsid w:val="0024294B"/>
    <w:rsid w:val="00242CC3"/>
    <w:rsid w:val="00245227"/>
    <w:rsid w:val="00245B99"/>
    <w:rsid w:val="00245E88"/>
    <w:rsid w:val="00246411"/>
    <w:rsid w:val="00247F41"/>
    <w:rsid w:val="00250C31"/>
    <w:rsid w:val="00250F01"/>
    <w:rsid w:val="00251B66"/>
    <w:rsid w:val="00252D69"/>
    <w:rsid w:val="0025548F"/>
    <w:rsid w:val="00256434"/>
    <w:rsid w:val="002608D3"/>
    <w:rsid w:val="00260E6C"/>
    <w:rsid w:val="00261043"/>
    <w:rsid w:val="00262398"/>
    <w:rsid w:val="002633BA"/>
    <w:rsid w:val="002634D9"/>
    <w:rsid w:val="00263A55"/>
    <w:rsid w:val="002642A8"/>
    <w:rsid w:val="0026453D"/>
    <w:rsid w:val="00265D6C"/>
    <w:rsid w:val="0026675A"/>
    <w:rsid w:val="00266798"/>
    <w:rsid w:val="0026730E"/>
    <w:rsid w:val="0027126E"/>
    <w:rsid w:val="00271306"/>
    <w:rsid w:val="00272BCA"/>
    <w:rsid w:val="00273978"/>
    <w:rsid w:val="00274295"/>
    <w:rsid w:val="0027477E"/>
    <w:rsid w:val="00276DA7"/>
    <w:rsid w:val="00276FB2"/>
    <w:rsid w:val="00277164"/>
    <w:rsid w:val="0027742F"/>
    <w:rsid w:val="00280830"/>
    <w:rsid w:val="00282E1C"/>
    <w:rsid w:val="0028333D"/>
    <w:rsid w:val="00286750"/>
    <w:rsid w:val="00286E6A"/>
    <w:rsid w:val="0029039E"/>
    <w:rsid w:val="00291DC6"/>
    <w:rsid w:val="0029574D"/>
    <w:rsid w:val="00295846"/>
    <w:rsid w:val="0029594F"/>
    <w:rsid w:val="0029611A"/>
    <w:rsid w:val="00296574"/>
    <w:rsid w:val="00296952"/>
    <w:rsid w:val="00296F54"/>
    <w:rsid w:val="00297603"/>
    <w:rsid w:val="0029762C"/>
    <w:rsid w:val="002A13C0"/>
    <w:rsid w:val="002A2A47"/>
    <w:rsid w:val="002A3CEB"/>
    <w:rsid w:val="002A6729"/>
    <w:rsid w:val="002A6AB6"/>
    <w:rsid w:val="002A718F"/>
    <w:rsid w:val="002A75BA"/>
    <w:rsid w:val="002A7E26"/>
    <w:rsid w:val="002B09E2"/>
    <w:rsid w:val="002B122D"/>
    <w:rsid w:val="002B4D60"/>
    <w:rsid w:val="002B5390"/>
    <w:rsid w:val="002B663F"/>
    <w:rsid w:val="002C0A30"/>
    <w:rsid w:val="002C1199"/>
    <w:rsid w:val="002C254B"/>
    <w:rsid w:val="002C25A2"/>
    <w:rsid w:val="002C2FFB"/>
    <w:rsid w:val="002C494C"/>
    <w:rsid w:val="002C6132"/>
    <w:rsid w:val="002C6C22"/>
    <w:rsid w:val="002C6C25"/>
    <w:rsid w:val="002D1474"/>
    <w:rsid w:val="002D302C"/>
    <w:rsid w:val="002D436F"/>
    <w:rsid w:val="002D43D3"/>
    <w:rsid w:val="002D620B"/>
    <w:rsid w:val="002D67D3"/>
    <w:rsid w:val="002D6882"/>
    <w:rsid w:val="002D68AE"/>
    <w:rsid w:val="002E0835"/>
    <w:rsid w:val="002E11B9"/>
    <w:rsid w:val="002E249A"/>
    <w:rsid w:val="002E33E7"/>
    <w:rsid w:val="002E38EB"/>
    <w:rsid w:val="002E42A1"/>
    <w:rsid w:val="002E533D"/>
    <w:rsid w:val="002E5C79"/>
    <w:rsid w:val="002E69AE"/>
    <w:rsid w:val="002F0B4F"/>
    <w:rsid w:val="002F0E28"/>
    <w:rsid w:val="002F10A0"/>
    <w:rsid w:val="002F2D7A"/>
    <w:rsid w:val="002F439F"/>
    <w:rsid w:val="002F6590"/>
    <w:rsid w:val="002F7706"/>
    <w:rsid w:val="003009D2"/>
    <w:rsid w:val="0030147B"/>
    <w:rsid w:val="0030151E"/>
    <w:rsid w:val="00301AAE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1AFB"/>
    <w:rsid w:val="00312814"/>
    <w:rsid w:val="00313EE0"/>
    <w:rsid w:val="00314EE4"/>
    <w:rsid w:val="00315AF4"/>
    <w:rsid w:val="00315B10"/>
    <w:rsid w:val="00316ABC"/>
    <w:rsid w:val="00316C19"/>
    <w:rsid w:val="0031787A"/>
    <w:rsid w:val="00317D91"/>
    <w:rsid w:val="0032068C"/>
    <w:rsid w:val="0032179B"/>
    <w:rsid w:val="00323C19"/>
    <w:rsid w:val="00323F69"/>
    <w:rsid w:val="003250A8"/>
    <w:rsid w:val="0032543F"/>
    <w:rsid w:val="003256B7"/>
    <w:rsid w:val="00326383"/>
    <w:rsid w:val="00330E2B"/>
    <w:rsid w:val="003317B8"/>
    <w:rsid w:val="0033299A"/>
    <w:rsid w:val="00332EBA"/>
    <w:rsid w:val="00333ECE"/>
    <w:rsid w:val="00334635"/>
    <w:rsid w:val="00336474"/>
    <w:rsid w:val="003376C2"/>
    <w:rsid w:val="00337E31"/>
    <w:rsid w:val="003401D6"/>
    <w:rsid w:val="0034021B"/>
    <w:rsid w:val="00340803"/>
    <w:rsid w:val="00342323"/>
    <w:rsid w:val="00343198"/>
    <w:rsid w:val="003431E2"/>
    <w:rsid w:val="00343494"/>
    <w:rsid w:val="00343FBB"/>
    <w:rsid w:val="003449FA"/>
    <w:rsid w:val="003456A7"/>
    <w:rsid w:val="003460F6"/>
    <w:rsid w:val="003464B7"/>
    <w:rsid w:val="00346996"/>
    <w:rsid w:val="00351C51"/>
    <w:rsid w:val="00352E78"/>
    <w:rsid w:val="00353C4C"/>
    <w:rsid w:val="0035482C"/>
    <w:rsid w:val="00354D33"/>
    <w:rsid w:val="00354EC4"/>
    <w:rsid w:val="00355950"/>
    <w:rsid w:val="00355AA1"/>
    <w:rsid w:val="00356EA3"/>
    <w:rsid w:val="003576B2"/>
    <w:rsid w:val="00357F5F"/>
    <w:rsid w:val="00357F65"/>
    <w:rsid w:val="00360246"/>
    <w:rsid w:val="003606EB"/>
    <w:rsid w:val="00362600"/>
    <w:rsid w:val="003638E7"/>
    <w:rsid w:val="00364528"/>
    <w:rsid w:val="00365790"/>
    <w:rsid w:val="0036656C"/>
    <w:rsid w:val="003707BC"/>
    <w:rsid w:val="00370BB9"/>
    <w:rsid w:val="00370DF1"/>
    <w:rsid w:val="00370E3A"/>
    <w:rsid w:val="003722ED"/>
    <w:rsid w:val="0037378C"/>
    <w:rsid w:val="00373FAB"/>
    <w:rsid w:val="003740C6"/>
    <w:rsid w:val="003744AD"/>
    <w:rsid w:val="00374799"/>
    <w:rsid w:val="00375A18"/>
    <w:rsid w:val="00375A6B"/>
    <w:rsid w:val="00375E3E"/>
    <w:rsid w:val="003767DC"/>
    <w:rsid w:val="00376ED2"/>
    <w:rsid w:val="00377AF8"/>
    <w:rsid w:val="003808D6"/>
    <w:rsid w:val="00380A7C"/>
    <w:rsid w:val="003813D5"/>
    <w:rsid w:val="00382E03"/>
    <w:rsid w:val="0038593B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AD0"/>
    <w:rsid w:val="003A0FF7"/>
    <w:rsid w:val="003A1F7F"/>
    <w:rsid w:val="003A2AB7"/>
    <w:rsid w:val="003A2D06"/>
    <w:rsid w:val="003A37C8"/>
    <w:rsid w:val="003A3AF0"/>
    <w:rsid w:val="003A3EF0"/>
    <w:rsid w:val="003A533D"/>
    <w:rsid w:val="003A557C"/>
    <w:rsid w:val="003A5800"/>
    <w:rsid w:val="003A6EF8"/>
    <w:rsid w:val="003A71CB"/>
    <w:rsid w:val="003A7E20"/>
    <w:rsid w:val="003B01F1"/>
    <w:rsid w:val="003B0459"/>
    <w:rsid w:val="003B0C97"/>
    <w:rsid w:val="003B1701"/>
    <w:rsid w:val="003B2C8F"/>
    <w:rsid w:val="003B3BDA"/>
    <w:rsid w:val="003B52E9"/>
    <w:rsid w:val="003B534E"/>
    <w:rsid w:val="003B64D0"/>
    <w:rsid w:val="003B6722"/>
    <w:rsid w:val="003B68D7"/>
    <w:rsid w:val="003B693E"/>
    <w:rsid w:val="003C0E65"/>
    <w:rsid w:val="003C18A9"/>
    <w:rsid w:val="003C223D"/>
    <w:rsid w:val="003C2816"/>
    <w:rsid w:val="003C28EB"/>
    <w:rsid w:val="003C4FA5"/>
    <w:rsid w:val="003C54BC"/>
    <w:rsid w:val="003C5F0E"/>
    <w:rsid w:val="003C626A"/>
    <w:rsid w:val="003C6460"/>
    <w:rsid w:val="003C65FE"/>
    <w:rsid w:val="003C663F"/>
    <w:rsid w:val="003C682A"/>
    <w:rsid w:val="003C79C2"/>
    <w:rsid w:val="003C7CB9"/>
    <w:rsid w:val="003C7DA1"/>
    <w:rsid w:val="003C7F58"/>
    <w:rsid w:val="003D0DEB"/>
    <w:rsid w:val="003D0E3C"/>
    <w:rsid w:val="003D1B79"/>
    <w:rsid w:val="003D1FF3"/>
    <w:rsid w:val="003D20A7"/>
    <w:rsid w:val="003D2B79"/>
    <w:rsid w:val="003D2EFB"/>
    <w:rsid w:val="003D3928"/>
    <w:rsid w:val="003D4D67"/>
    <w:rsid w:val="003D51B7"/>
    <w:rsid w:val="003D5CFF"/>
    <w:rsid w:val="003D62D7"/>
    <w:rsid w:val="003D6C04"/>
    <w:rsid w:val="003E05C8"/>
    <w:rsid w:val="003E2463"/>
    <w:rsid w:val="003E259C"/>
    <w:rsid w:val="003E364A"/>
    <w:rsid w:val="003E4A47"/>
    <w:rsid w:val="003E5242"/>
    <w:rsid w:val="003E5841"/>
    <w:rsid w:val="003E5ADA"/>
    <w:rsid w:val="003F095B"/>
    <w:rsid w:val="003F1FE8"/>
    <w:rsid w:val="003F3A7A"/>
    <w:rsid w:val="003F3EA4"/>
    <w:rsid w:val="003F51F9"/>
    <w:rsid w:val="003F5E45"/>
    <w:rsid w:val="003F7441"/>
    <w:rsid w:val="003F7B3A"/>
    <w:rsid w:val="00400345"/>
    <w:rsid w:val="00401191"/>
    <w:rsid w:val="00402DCC"/>
    <w:rsid w:val="004047B9"/>
    <w:rsid w:val="00404E51"/>
    <w:rsid w:val="00405117"/>
    <w:rsid w:val="00405DAF"/>
    <w:rsid w:val="00405F41"/>
    <w:rsid w:val="004068DA"/>
    <w:rsid w:val="00406DA4"/>
    <w:rsid w:val="00407100"/>
    <w:rsid w:val="0041006A"/>
    <w:rsid w:val="00413965"/>
    <w:rsid w:val="00414243"/>
    <w:rsid w:val="00414827"/>
    <w:rsid w:val="00414A8C"/>
    <w:rsid w:val="0041500F"/>
    <w:rsid w:val="00415525"/>
    <w:rsid w:val="00415A9F"/>
    <w:rsid w:val="004173D5"/>
    <w:rsid w:val="0041768A"/>
    <w:rsid w:val="00417929"/>
    <w:rsid w:val="00420578"/>
    <w:rsid w:val="00422813"/>
    <w:rsid w:val="0042358E"/>
    <w:rsid w:val="00423D20"/>
    <w:rsid w:val="004241A9"/>
    <w:rsid w:val="00424A91"/>
    <w:rsid w:val="00424BC6"/>
    <w:rsid w:val="004254BB"/>
    <w:rsid w:val="00426A2B"/>
    <w:rsid w:val="004277BD"/>
    <w:rsid w:val="0043084A"/>
    <w:rsid w:val="004308C3"/>
    <w:rsid w:val="00431FD5"/>
    <w:rsid w:val="0043270B"/>
    <w:rsid w:val="00432F28"/>
    <w:rsid w:val="0043327F"/>
    <w:rsid w:val="00434CCE"/>
    <w:rsid w:val="00435CB5"/>
    <w:rsid w:val="00436192"/>
    <w:rsid w:val="00436C30"/>
    <w:rsid w:val="00437079"/>
    <w:rsid w:val="004370BC"/>
    <w:rsid w:val="0043788E"/>
    <w:rsid w:val="00440F85"/>
    <w:rsid w:val="00440FC1"/>
    <w:rsid w:val="00441146"/>
    <w:rsid w:val="004434CB"/>
    <w:rsid w:val="004440C3"/>
    <w:rsid w:val="004455BA"/>
    <w:rsid w:val="00445A78"/>
    <w:rsid w:val="004476D8"/>
    <w:rsid w:val="0044789A"/>
    <w:rsid w:val="004520AB"/>
    <w:rsid w:val="00452CAA"/>
    <w:rsid w:val="00453048"/>
    <w:rsid w:val="00453E40"/>
    <w:rsid w:val="0045481E"/>
    <w:rsid w:val="00455888"/>
    <w:rsid w:val="00456435"/>
    <w:rsid w:val="00457778"/>
    <w:rsid w:val="00457909"/>
    <w:rsid w:val="004614BE"/>
    <w:rsid w:val="00461508"/>
    <w:rsid w:val="00461683"/>
    <w:rsid w:val="00461E97"/>
    <w:rsid w:val="004634F6"/>
    <w:rsid w:val="004638BC"/>
    <w:rsid w:val="004639E8"/>
    <w:rsid w:val="00464814"/>
    <w:rsid w:val="00464C56"/>
    <w:rsid w:val="00465111"/>
    <w:rsid w:val="00465C2C"/>
    <w:rsid w:val="00465E92"/>
    <w:rsid w:val="00465F44"/>
    <w:rsid w:val="00466063"/>
    <w:rsid w:val="00466707"/>
    <w:rsid w:val="004669DE"/>
    <w:rsid w:val="00466FC3"/>
    <w:rsid w:val="004703B7"/>
    <w:rsid w:val="004705CE"/>
    <w:rsid w:val="0047280A"/>
    <w:rsid w:val="00474993"/>
    <w:rsid w:val="00474CDE"/>
    <w:rsid w:val="00475F2D"/>
    <w:rsid w:val="0047732A"/>
    <w:rsid w:val="004777BF"/>
    <w:rsid w:val="00477B61"/>
    <w:rsid w:val="00480333"/>
    <w:rsid w:val="004810D5"/>
    <w:rsid w:val="00481B4B"/>
    <w:rsid w:val="004828C2"/>
    <w:rsid w:val="0048346E"/>
    <w:rsid w:val="00484643"/>
    <w:rsid w:val="0048501B"/>
    <w:rsid w:val="00485108"/>
    <w:rsid w:val="00490ED1"/>
    <w:rsid w:val="00493BDD"/>
    <w:rsid w:val="0049452E"/>
    <w:rsid w:val="004947F8"/>
    <w:rsid w:val="0049504C"/>
    <w:rsid w:val="004954AC"/>
    <w:rsid w:val="00495C2E"/>
    <w:rsid w:val="004975C5"/>
    <w:rsid w:val="0049795F"/>
    <w:rsid w:val="00497D51"/>
    <w:rsid w:val="004A0A96"/>
    <w:rsid w:val="004A0BDD"/>
    <w:rsid w:val="004A25EB"/>
    <w:rsid w:val="004A3DB7"/>
    <w:rsid w:val="004A5114"/>
    <w:rsid w:val="004A51F4"/>
    <w:rsid w:val="004A562C"/>
    <w:rsid w:val="004A6BB6"/>
    <w:rsid w:val="004A6D13"/>
    <w:rsid w:val="004A7732"/>
    <w:rsid w:val="004B0339"/>
    <w:rsid w:val="004B0B76"/>
    <w:rsid w:val="004B16B8"/>
    <w:rsid w:val="004B203F"/>
    <w:rsid w:val="004B414B"/>
    <w:rsid w:val="004B46DC"/>
    <w:rsid w:val="004B4DC1"/>
    <w:rsid w:val="004B4FDD"/>
    <w:rsid w:val="004B50A8"/>
    <w:rsid w:val="004B59CA"/>
    <w:rsid w:val="004B6428"/>
    <w:rsid w:val="004B7526"/>
    <w:rsid w:val="004C1099"/>
    <w:rsid w:val="004C1279"/>
    <w:rsid w:val="004C132D"/>
    <w:rsid w:val="004C1359"/>
    <w:rsid w:val="004C19A8"/>
    <w:rsid w:val="004C1CD9"/>
    <w:rsid w:val="004C29A3"/>
    <w:rsid w:val="004C349B"/>
    <w:rsid w:val="004C36C1"/>
    <w:rsid w:val="004C375E"/>
    <w:rsid w:val="004C3897"/>
    <w:rsid w:val="004C4AA7"/>
    <w:rsid w:val="004C6373"/>
    <w:rsid w:val="004C6A50"/>
    <w:rsid w:val="004D11F6"/>
    <w:rsid w:val="004D1438"/>
    <w:rsid w:val="004D2162"/>
    <w:rsid w:val="004D2F40"/>
    <w:rsid w:val="004D37B6"/>
    <w:rsid w:val="004D4EB4"/>
    <w:rsid w:val="004D54D8"/>
    <w:rsid w:val="004D5932"/>
    <w:rsid w:val="004D5EBD"/>
    <w:rsid w:val="004D6624"/>
    <w:rsid w:val="004D7369"/>
    <w:rsid w:val="004D7507"/>
    <w:rsid w:val="004E08BF"/>
    <w:rsid w:val="004E16E9"/>
    <w:rsid w:val="004E3AAF"/>
    <w:rsid w:val="004E3B56"/>
    <w:rsid w:val="004E3C8E"/>
    <w:rsid w:val="004E3D87"/>
    <w:rsid w:val="004E482A"/>
    <w:rsid w:val="004E4AB2"/>
    <w:rsid w:val="004E530D"/>
    <w:rsid w:val="004E72B7"/>
    <w:rsid w:val="004F122D"/>
    <w:rsid w:val="004F21F2"/>
    <w:rsid w:val="004F2998"/>
    <w:rsid w:val="004F2A4D"/>
    <w:rsid w:val="004F3355"/>
    <w:rsid w:val="004F38CD"/>
    <w:rsid w:val="004F3969"/>
    <w:rsid w:val="004F4917"/>
    <w:rsid w:val="004F54CA"/>
    <w:rsid w:val="004F58CA"/>
    <w:rsid w:val="004F5BB8"/>
    <w:rsid w:val="004F676A"/>
    <w:rsid w:val="004F733A"/>
    <w:rsid w:val="004F77CD"/>
    <w:rsid w:val="00500D69"/>
    <w:rsid w:val="00501E59"/>
    <w:rsid w:val="005022F6"/>
    <w:rsid w:val="00502526"/>
    <w:rsid w:val="0050287B"/>
    <w:rsid w:val="00502C8E"/>
    <w:rsid w:val="0050329D"/>
    <w:rsid w:val="00503620"/>
    <w:rsid w:val="00504177"/>
    <w:rsid w:val="00504819"/>
    <w:rsid w:val="005049F2"/>
    <w:rsid w:val="00505C15"/>
    <w:rsid w:val="005077E4"/>
    <w:rsid w:val="005102A7"/>
    <w:rsid w:val="00510B5C"/>
    <w:rsid w:val="00511A77"/>
    <w:rsid w:val="00511E2B"/>
    <w:rsid w:val="00511F4D"/>
    <w:rsid w:val="005129AB"/>
    <w:rsid w:val="00512BD1"/>
    <w:rsid w:val="00513C01"/>
    <w:rsid w:val="00513C4E"/>
    <w:rsid w:val="00513D85"/>
    <w:rsid w:val="005144A8"/>
    <w:rsid w:val="005149D4"/>
    <w:rsid w:val="005155C6"/>
    <w:rsid w:val="00515932"/>
    <w:rsid w:val="0051664F"/>
    <w:rsid w:val="00517094"/>
    <w:rsid w:val="00517C7C"/>
    <w:rsid w:val="00520C32"/>
    <w:rsid w:val="00521B81"/>
    <w:rsid w:val="00522B62"/>
    <w:rsid w:val="00523088"/>
    <w:rsid w:val="0052310F"/>
    <w:rsid w:val="00523805"/>
    <w:rsid w:val="00524980"/>
    <w:rsid w:val="00524B1C"/>
    <w:rsid w:val="0052522B"/>
    <w:rsid w:val="00525F4D"/>
    <w:rsid w:val="00526818"/>
    <w:rsid w:val="00526D9C"/>
    <w:rsid w:val="00527AF8"/>
    <w:rsid w:val="00530BE2"/>
    <w:rsid w:val="005320DE"/>
    <w:rsid w:val="00533362"/>
    <w:rsid w:val="005336CD"/>
    <w:rsid w:val="005342FD"/>
    <w:rsid w:val="00534AE5"/>
    <w:rsid w:val="00534FEB"/>
    <w:rsid w:val="00535081"/>
    <w:rsid w:val="0053590D"/>
    <w:rsid w:val="00535A60"/>
    <w:rsid w:val="00536A00"/>
    <w:rsid w:val="00537174"/>
    <w:rsid w:val="00537D89"/>
    <w:rsid w:val="005404D8"/>
    <w:rsid w:val="005410FE"/>
    <w:rsid w:val="00541637"/>
    <w:rsid w:val="0054307F"/>
    <w:rsid w:val="005430F7"/>
    <w:rsid w:val="0054385C"/>
    <w:rsid w:val="00544BF7"/>
    <w:rsid w:val="00545E54"/>
    <w:rsid w:val="005465D5"/>
    <w:rsid w:val="00547613"/>
    <w:rsid w:val="00550291"/>
    <w:rsid w:val="00551437"/>
    <w:rsid w:val="00551594"/>
    <w:rsid w:val="005528B4"/>
    <w:rsid w:val="0055375B"/>
    <w:rsid w:val="005542B4"/>
    <w:rsid w:val="00554A4B"/>
    <w:rsid w:val="0055551D"/>
    <w:rsid w:val="005559B8"/>
    <w:rsid w:val="00557112"/>
    <w:rsid w:val="00562574"/>
    <w:rsid w:val="00562998"/>
    <w:rsid w:val="00562B54"/>
    <w:rsid w:val="00562C03"/>
    <w:rsid w:val="00562DB1"/>
    <w:rsid w:val="00563FFE"/>
    <w:rsid w:val="00564975"/>
    <w:rsid w:val="00565306"/>
    <w:rsid w:val="00565812"/>
    <w:rsid w:val="00565DE7"/>
    <w:rsid w:val="0056623A"/>
    <w:rsid w:val="00567A93"/>
    <w:rsid w:val="00567AE1"/>
    <w:rsid w:val="00571CBA"/>
    <w:rsid w:val="00571D4C"/>
    <w:rsid w:val="0057257E"/>
    <w:rsid w:val="005738CC"/>
    <w:rsid w:val="005750DC"/>
    <w:rsid w:val="005751B4"/>
    <w:rsid w:val="005755E4"/>
    <w:rsid w:val="00580EDA"/>
    <w:rsid w:val="00580F42"/>
    <w:rsid w:val="00580FB7"/>
    <w:rsid w:val="00581295"/>
    <w:rsid w:val="005813DA"/>
    <w:rsid w:val="00581A18"/>
    <w:rsid w:val="00583107"/>
    <w:rsid w:val="00583F1E"/>
    <w:rsid w:val="00584078"/>
    <w:rsid w:val="005845FE"/>
    <w:rsid w:val="00584D6E"/>
    <w:rsid w:val="005856C0"/>
    <w:rsid w:val="00585CC5"/>
    <w:rsid w:val="005869BF"/>
    <w:rsid w:val="0058737D"/>
    <w:rsid w:val="005877DD"/>
    <w:rsid w:val="00587C26"/>
    <w:rsid w:val="00587CBA"/>
    <w:rsid w:val="00587DF7"/>
    <w:rsid w:val="00590BCD"/>
    <w:rsid w:val="00591978"/>
    <w:rsid w:val="00591AFE"/>
    <w:rsid w:val="0059219C"/>
    <w:rsid w:val="0059241F"/>
    <w:rsid w:val="00593BDB"/>
    <w:rsid w:val="00594942"/>
    <w:rsid w:val="005A145A"/>
    <w:rsid w:val="005A29E0"/>
    <w:rsid w:val="005A4D41"/>
    <w:rsid w:val="005A5831"/>
    <w:rsid w:val="005A5920"/>
    <w:rsid w:val="005A596F"/>
    <w:rsid w:val="005B1029"/>
    <w:rsid w:val="005B22BA"/>
    <w:rsid w:val="005B36F6"/>
    <w:rsid w:val="005B3DF6"/>
    <w:rsid w:val="005B427F"/>
    <w:rsid w:val="005B461F"/>
    <w:rsid w:val="005B4E23"/>
    <w:rsid w:val="005B54E6"/>
    <w:rsid w:val="005B7658"/>
    <w:rsid w:val="005B7A53"/>
    <w:rsid w:val="005C1C71"/>
    <w:rsid w:val="005C1EFB"/>
    <w:rsid w:val="005C33FB"/>
    <w:rsid w:val="005C3A19"/>
    <w:rsid w:val="005C4021"/>
    <w:rsid w:val="005C466F"/>
    <w:rsid w:val="005C4C69"/>
    <w:rsid w:val="005C51D5"/>
    <w:rsid w:val="005C5534"/>
    <w:rsid w:val="005C7203"/>
    <w:rsid w:val="005C7B00"/>
    <w:rsid w:val="005D05D7"/>
    <w:rsid w:val="005D0806"/>
    <w:rsid w:val="005D1036"/>
    <w:rsid w:val="005D110C"/>
    <w:rsid w:val="005D128C"/>
    <w:rsid w:val="005D17BA"/>
    <w:rsid w:val="005D28E2"/>
    <w:rsid w:val="005D2CE4"/>
    <w:rsid w:val="005D30B7"/>
    <w:rsid w:val="005D35D0"/>
    <w:rsid w:val="005D3E39"/>
    <w:rsid w:val="005D5902"/>
    <w:rsid w:val="005D5D28"/>
    <w:rsid w:val="005D7501"/>
    <w:rsid w:val="005D7A1E"/>
    <w:rsid w:val="005E011C"/>
    <w:rsid w:val="005E0CEE"/>
    <w:rsid w:val="005E10A3"/>
    <w:rsid w:val="005E1AED"/>
    <w:rsid w:val="005E2CE5"/>
    <w:rsid w:val="005E369D"/>
    <w:rsid w:val="005E3D1E"/>
    <w:rsid w:val="005E3D4A"/>
    <w:rsid w:val="005E3DA4"/>
    <w:rsid w:val="005E641C"/>
    <w:rsid w:val="005E6901"/>
    <w:rsid w:val="005F17CF"/>
    <w:rsid w:val="005F1BD4"/>
    <w:rsid w:val="005F24D2"/>
    <w:rsid w:val="005F269E"/>
    <w:rsid w:val="005F48BE"/>
    <w:rsid w:val="005F5045"/>
    <w:rsid w:val="005F5138"/>
    <w:rsid w:val="005F59F6"/>
    <w:rsid w:val="005F6D74"/>
    <w:rsid w:val="005F7A21"/>
    <w:rsid w:val="005F7B7B"/>
    <w:rsid w:val="00600116"/>
    <w:rsid w:val="006020C2"/>
    <w:rsid w:val="0060345B"/>
    <w:rsid w:val="00603543"/>
    <w:rsid w:val="0060367B"/>
    <w:rsid w:val="006044B6"/>
    <w:rsid w:val="006047B4"/>
    <w:rsid w:val="006051C0"/>
    <w:rsid w:val="0060521C"/>
    <w:rsid w:val="00605EEA"/>
    <w:rsid w:val="006060A1"/>
    <w:rsid w:val="00606B10"/>
    <w:rsid w:val="006073A5"/>
    <w:rsid w:val="0060751C"/>
    <w:rsid w:val="006078FA"/>
    <w:rsid w:val="00607A10"/>
    <w:rsid w:val="00610178"/>
    <w:rsid w:val="0061246D"/>
    <w:rsid w:val="00612658"/>
    <w:rsid w:val="006126E4"/>
    <w:rsid w:val="00612E80"/>
    <w:rsid w:val="00614D71"/>
    <w:rsid w:val="0061768B"/>
    <w:rsid w:val="00617E8B"/>
    <w:rsid w:val="006204E9"/>
    <w:rsid w:val="00620798"/>
    <w:rsid w:val="00620887"/>
    <w:rsid w:val="00620CEE"/>
    <w:rsid w:val="00623B72"/>
    <w:rsid w:val="006253EF"/>
    <w:rsid w:val="00625404"/>
    <w:rsid w:val="006257D1"/>
    <w:rsid w:val="0062636D"/>
    <w:rsid w:val="006266AD"/>
    <w:rsid w:val="00627E8B"/>
    <w:rsid w:val="006306A8"/>
    <w:rsid w:val="00631434"/>
    <w:rsid w:val="00631A17"/>
    <w:rsid w:val="00632160"/>
    <w:rsid w:val="006358B3"/>
    <w:rsid w:val="006359C4"/>
    <w:rsid w:val="00637A9D"/>
    <w:rsid w:val="00640150"/>
    <w:rsid w:val="0064086C"/>
    <w:rsid w:val="006413C7"/>
    <w:rsid w:val="0064189C"/>
    <w:rsid w:val="0064296B"/>
    <w:rsid w:val="00643738"/>
    <w:rsid w:val="00643E68"/>
    <w:rsid w:val="0064567A"/>
    <w:rsid w:val="0064624C"/>
    <w:rsid w:val="0064692E"/>
    <w:rsid w:val="00646D28"/>
    <w:rsid w:val="00646D70"/>
    <w:rsid w:val="00647090"/>
    <w:rsid w:val="00647194"/>
    <w:rsid w:val="00647FFC"/>
    <w:rsid w:val="0065042F"/>
    <w:rsid w:val="00651DAF"/>
    <w:rsid w:val="00652139"/>
    <w:rsid w:val="00652436"/>
    <w:rsid w:val="006531AD"/>
    <w:rsid w:val="006535DE"/>
    <w:rsid w:val="00653635"/>
    <w:rsid w:val="0065364D"/>
    <w:rsid w:val="00653D60"/>
    <w:rsid w:val="00653F06"/>
    <w:rsid w:val="0065405B"/>
    <w:rsid w:val="00656847"/>
    <w:rsid w:val="0065704C"/>
    <w:rsid w:val="00660126"/>
    <w:rsid w:val="006608BC"/>
    <w:rsid w:val="0066126C"/>
    <w:rsid w:val="00662308"/>
    <w:rsid w:val="0066291A"/>
    <w:rsid w:val="00662BFA"/>
    <w:rsid w:val="00662D1F"/>
    <w:rsid w:val="00663DD4"/>
    <w:rsid w:val="00663F6F"/>
    <w:rsid w:val="0066499A"/>
    <w:rsid w:val="00664D41"/>
    <w:rsid w:val="00664F3E"/>
    <w:rsid w:val="006654CC"/>
    <w:rsid w:val="00665DD9"/>
    <w:rsid w:val="006672F4"/>
    <w:rsid w:val="00667804"/>
    <w:rsid w:val="0067062B"/>
    <w:rsid w:val="0067109A"/>
    <w:rsid w:val="006710B6"/>
    <w:rsid w:val="006720C1"/>
    <w:rsid w:val="00672732"/>
    <w:rsid w:val="0067295B"/>
    <w:rsid w:val="006741FC"/>
    <w:rsid w:val="006768D2"/>
    <w:rsid w:val="00680434"/>
    <w:rsid w:val="0068194C"/>
    <w:rsid w:val="00681F1A"/>
    <w:rsid w:val="00682F98"/>
    <w:rsid w:val="006835AC"/>
    <w:rsid w:val="00683F2E"/>
    <w:rsid w:val="006840BC"/>
    <w:rsid w:val="00684519"/>
    <w:rsid w:val="00684647"/>
    <w:rsid w:val="00684991"/>
    <w:rsid w:val="00685313"/>
    <w:rsid w:val="006858D0"/>
    <w:rsid w:val="006858D4"/>
    <w:rsid w:val="00686D1D"/>
    <w:rsid w:val="00686DF4"/>
    <w:rsid w:val="006878C1"/>
    <w:rsid w:val="00690C86"/>
    <w:rsid w:val="006916BF"/>
    <w:rsid w:val="006926BE"/>
    <w:rsid w:val="00692A79"/>
    <w:rsid w:val="006935DA"/>
    <w:rsid w:val="00693FBE"/>
    <w:rsid w:val="006951C5"/>
    <w:rsid w:val="00695658"/>
    <w:rsid w:val="00695FBB"/>
    <w:rsid w:val="00696FBC"/>
    <w:rsid w:val="00697B3D"/>
    <w:rsid w:val="006A0047"/>
    <w:rsid w:val="006A1A49"/>
    <w:rsid w:val="006A1D70"/>
    <w:rsid w:val="006A3E6D"/>
    <w:rsid w:val="006A3F5D"/>
    <w:rsid w:val="006A48A4"/>
    <w:rsid w:val="006A603D"/>
    <w:rsid w:val="006A7292"/>
    <w:rsid w:val="006B093C"/>
    <w:rsid w:val="006B2265"/>
    <w:rsid w:val="006B4A5C"/>
    <w:rsid w:val="006B50CA"/>
    <w:rsid w:val="006B6928"/>
    <w:rsid w:val="006B6DBE"/>
    <w:rsid w:val="006B775E"/>
    <w:rsid w:val="006B799A"/>
    <w:rsid w:val="006B7FC6"/>
    <w:rsid w:val="006C0CE6"/>
    <w:rsid w:val="006C22C1"/>
    <w:rsid w:val="006C2E4D"/>
    <w:rsid w:val="006C30C0"/>
    <w:rsid w:val="006C312E"/>
    <w:rsid w:val="006C3C7B"/>
    <w:rsid w:val="006C47D6"/>
    <w:rsid w:val="006C486A"/>
    <w:rsid w:val="006C6043"/>
    <w:rsid w:val="006C765F"/>
    <w:rsid w:val="006C7BDA"/>
    <w:rsid w:val="006D0775"/>
    <w:rsid w:val="006D0FE0"/>
    <w:rsid w:val="006D2127"/>
    <w:rsid w:val="006D259F"/>
    <w:rsid w:val="006D2B85"/>
    <w:rsid w:val="006D2D13"/>
    <w:rsid w:val="006D2D4B"/>
    <w:rsid w:val="006D3B4C"/>
    <w:rsid w:val="006D4598"/>
    <w:rsid w:val="006D4D41"/>
    <w:rsid w:val="006D51DF"/>
    <w:rsid w:val="006D54AE"/>
    <w:rsid w:val="006D7B07"/>
    <w:rsid w:val="006D7E51"/>
    <w:rsid w:val="006E046A"/>
    <w:rsid w:val="006E1111"/>
    <w:rsid w:val="006E11B5"/>
    <w:rsid w:val="006E1C3B"/>
    <w:rsid w:val="006E1D25"/>
    <w:rsid w:val="006E2A53"/>
    <w:rsid w:val="006E3098"/>
    <w:rsid w:val="006E394F"/>
    <w:rsid w:val="006E3B6D"/>
    <w:rsid w:val="006E422E"/>
    <w:rsid w:val="006E4512"/>
    <w:rsid w:val="006E4E57"/>
    <w:rsid w:val="006E5671"/>
    <w:rsid w:val="006E59B4"/>
    <w:rsid w:val="006E6C73"/>
    <w:rsid w:val="006E7007"/>
    <w:rsid w:val="006E76AB"/>
    <w:rsid w:val="006F1023"/>
    <w:rsid w:val="006F151F"/>
    <w:rsid w:val="006F2845"/>
    <w:rsid w:val="006F2CDB"/>
    <w:rsid w:val="006F3439"/>
    <w:rsid w:val="006F470C"/>
    <w:rsid w:val="006F4F8A"/>
    <w:rsid w:val="006F4FA8"/>
    <w:rsid w:val="006F661A"/>
    <w:rsid w:val="006F68F8"/>
    <w:rsid w:val="006F7D27"/>
    <w:rsid w:val="006F7FD3"/>
    <w:rsid w:val="007003FC"/>
    <w:rsid w:val="0070055A"/>
    <w:rsid w:val="00700A9F"/>
    <w:rsid w:val="00700DC9"/>
    <w:rsid w:val="00701FB1"/>
    <w:rsid w:val="0070294C"/>
    <w:rsid w:val="00703360"/>
    <w:rsid w:val="00703936"/>
    <w:rsid w:val="0070644E"/>
    <w:rsid w:val="0070683B"/>
    <w:rsid w:val="00706DAA"/>
    <w:rsid w:val="00706EC8"/>
    <w:rsid w:val="007078FB"/>
    <w:rsid w:val="007079A9"/>
    <w:rsid w:val="007102C9"/>
    <w:rsid w:val="0071082C"/>
    <w:rsid w:val="00711BA5"/>
    <w:rsid w:val="00713089"/>
    <w:rsid w:val="0071351A"/>
    <w:rsid w:val="00713763"/>
    <w:rsid w:val="00713AE1"/>
    <w:rsid w:val="007145F2"/>
    <w:rsid w:val="0071518F"/>
    <w:rsid w:val="0071606D"/>
    <w:rsid w:val="00716D43"/>
    <w:rsid w:val="00717826"/>
    <w:rsid w:val="00717930"/>
    <w:rsid w:val="00720CF2"/>
    <w:rsid w:val="00720F07"/>
    <w:rsid w:val="007216BB"/>
    <w:rsid w:val="00721ED7"/>
    <w:rsid w:val="007220EC"/>
    <w:rsid w:val="00722259"/>
    <w:rsid w:val="007230C2"/>
    <w:rsid w:val="007250A2"/>
    <w:rsid w:val="00725CCE"/>
    <w:rsid w:val="007269CC"/>
    <w:rsid w:val="00727182"/>
    <w:rsid w:val="007304E8"/>
    <w:rsid w:val="00730B3E"/>
    <w:rsid w:val="007316A2"/>
    <w:rsid w:val="00731D76"/>
    <w:rsid w:val="007322EA"/>
    <w:rsid w:val="00733438"/>
    <w:rsid w:val="0073366F"/>
    <w:rsid w:val="00733C1B"/>
    <w:rsid w:val="00733CDE"/>
    <w:rsid w:val="00734319"/>
    <w:rsid w:val="00735EC5"/>
    <w:rsid w:val="00740017"/>
    <w:rsid w:val="0074095F"/>
    <w:rsid w:val="00742D66"/>
    <w:rsid w:val="00743B56"/>
    <w:rsid w:val="0074440E"/>
    <w:rsid w:val="00744D7C"/>
    <w:rsid w:val="007453E7"/>
    <w:rsid w:val="0074671D"/>
    <w:rsid w:val="00750500"/>
    <w:rsid w:val="00750CB6"/>
    <w:rsid w:val="00751439"/>
    <w:rsid w:val="00751A21"/>
    <w:rsid w:val="00752150"/>
    <w:rsid w:val="007528B6"/>
    <w:rsid w:val="00752B4F"/>
    <w:rsid w:val="00753825"/>
    <w:rsid w:val="007539D6"/>
    <w:rsid w:val="00754687"/>
    <w:rsid w:val="007546A4"/>
    <w:rsid w:val="00755B8C"/>
    <w:rsid w:val="00757176"/>
    <w:rsid w:val="00757355"/>
    <w:rsid w:val="0075746B"/>
    <w:rsid w:val="0076044C"/>
    <w:rsid w:val="00760C5C"/>
    <w:rsid w:val="00760CCC"/>
    <w:rsid w:val="007640FD"/>
    <w:rsid w:val="00764286"/>
    <w:rsid w:val="007642A2"/>
    <w:rsid w:val="007649EB"/>
    <w:rsid w:val="00765A45"/>
    <w:rsid w:val="00767654"/>
    <w:rsid w:val="00767A91"/>
    <w:rsid w:val="0077008D"/>
    <w:rsid w:val="00770634"/>
    <w:rsid w:val="00770830"/>
    <w:rsid w:val="007714BA"/>
    <w:rsid w:val="00772351"/>
    <w:rsid w:val="007725BA"/>
    <w:rsid w:val="00772AA3"/>
    <w:rsid w:val="00772ADD"/>
    <w:rsid w:val="00773F75"/>
    <w:rsid w:val="00774875"/>
    <w:rsid w:val="00774B04"/>
    <w:rsid w:val="00775384"/>
    <w:rsid w:val="007756EB"/>
    <w:rsid w:val="00775F5A"/>
    <w:rsid w:val="00776609"/>
    <w:rsid w:val="00776639"/>
    <w:rsid w:val="00777055"/>
    <w:rsid w:val="007775D0"/>
    <w:rsid w:val="00777721"/>
    <w:rsid w:val="00780149"/>
    <w:rsid w:val="00780C35"/>
    <w:rsid w:val="007810A7"/>
    <w:rsid w:val="007810B9"/>
    <w:rsid w:val="00781C23"/>
    <w:rsid w:val="0078256C"/>
    <w:rsid w:val="007825FE"/>
    <w:rsid w:val="007851AD"/>
    <w:rsid w:val="00785233"/>
    <w:rsid w:val="00786047"/>
    <w:rsid w:val="0078624B"/>
    <w:rsid w:val="00790ACF"/>
    <w:rsid w:val="00790EF2"/>
    <w:rsid w:val="00791EF3"/>
    <w:rsid w:val="0079343F"/>
    <w:rsid w:val="00794601"/>
    <w:rsid w:val="00795606"/>
    <w:rsid w:val="007A0326"/>
    <w:rsid w:val="007A2395"/>
    <w:rsid w:val="007A2C77"/>
    <w:rsid w:val="007A2E17"/>
    <w:rsid w:val="007A3188"/>
    <w:rsid w:val="007A343C"/>
    <w:rsid w:val="007A4F87"/>
    <w:rsid w:val="007A56AF"/>
    <w:rsid w:val="007A5B46"/>
    <w:rsid w:val="007A5E2D"/>
    <w:rsid w:val="007A650E"/>
    <w:rsid w:val="007A6C63"/>
    <w:rsid w:val="007B0ADC"/>
    <w:rsid w:val="007B101A"/>
    <w:rsid w:val="007B2929"/>
    <w:rsid w:val="007B316D"/>
    <w:rsid w:val="007B39F0"/>
    <w:rsid w:val="007B5A4A"/>
    <w:rsid w:val="007C0B87"/>
    <w:rsid w:val="007C0E11"/>
    <w:rsid w:val="007C3A79"/>
    <w:rsid w:val="007C41EA"/>
    <w:rsid w:val="007C4C00"/>
    <w:rsid w:val="007C4DD9"/>
    <w:rsid w:val="007C6A79"/>
    <w:rsid w:val="007D042D"/>
    <w:rsid w:val="007D0E00"/>
    <w:rsid w:val="007D27BD"/>
    <w:rsid w:val="007D2F0D"/>
    <w:rsid w:val="007D2F21"/>
    <w:rsid w:val="007D2F60"/>
    <w:rsid w:val="007D341A"/>
    <w:rsid w:val="007D3761"/>
    <w:rsid w:val="007D39E8"/>
    <w:rsid w:val="007D3D57"/>
    <w:rsid w:val="007D494F"/>
    <w:rsid w:val="007D4A5B"/>
    <w:rsid w:val="007D6545"/>
    <w:rsid w:val="007D6C86"/>
    <w:rsid w:val="007E0F45"/>
    <w:rsid w:val="007E12F2"/>
    <w:rsid w:val="007E1610"/>
    <w:rsid w:val="007E2614"/>
    <w:rsid w:val="007E2679"/>
    <w:rsid w:val="007E2AB9"/>
    <w:rsid w:val="007E31F0"/>
    <w:rsid w:val="007E4896"/>
    <w:rsid w:val="007E5A72"/>
    <w:rsid w:val="007E5C41"/>
    <w:rsid w:val="007E6E00"/>
    <w:rsid w:val="007E74C2"/>
    <w:rsid w:val="007E7D46"/>
    <w:rsid w:val="007F0397"/>
    <w:rsid w:val="007F0F6C"/>
    <w:rsid w:val="007F210E"/>
    <w:rsid w:val="007F268D"/>
    <w:rsid w:val="007F3AE2"/>
    <w:rsid w:val="007F43D2"/>
    <w:rsid w:val="007F45FC"/>
    <w:rsid w:val="007F74FA"/>
    <w:rsid w:val="007F76D3"/>
    <w:rsid w:val="00800104"/>
    <w:rsid w:val="0080178D"/>
    <w:rsid w:val="0080313C"/>
    <w:rsid w:val="008034CE"/>
    <w:rsid w:val="00803518"/>
    <w:rsid w:val="00804C6C"/>
    <w:rsid w:val="00804E46"/>
    <w:rsid w:val="00805172"/>
    <w:rsid w:val="00807C72"/>
    <w:rsid w:val="00811DEA"/>
    <w:rsid w:val="00813630"/>
    <w:rsid w:val="00813945"/>
    <w:rsid w:val="00814BF8"/>
    <w:rsid w:val="00815793"/>
    <w:rsid w:val="008178C3"/>
    <w:rsid w:val="008231D1"/>
    <w:rsid w:val="00823EB9"/>
    <w:rsid w:val="0082402A"/>
    <w:rsid w:val="00824F79"/>
    <w:rsid w:val="0082657E"/>
    <w:rsid w:val="00826595"/>
    <w:rsid w:val="00826802"/>
    <w:rsid w:val="00826AA2"/>
    <w:rsid w:val="00826E34"/>
    <w:rsid w:val="00832F4E"/>
    <w:rsid w:val="008335BD"/>
    <w:rsid w:val="00833CD1"/>
    <w:rsid w:val="00833F05"/>
    <w:rsid w:val="00834067"/>
    <w:rsid w:val="00834545"/>
    <w:rsid w:val="00835797"/>
    <w:rsid w:val="00835CEF"/>
    <w:rsid w:val="00841DD1"/>
    <w:rsid w:val="00841E53"/>
    <w:rsid w:val="00841F90"/>
    <w:rsid w:val="00842EFF"/>
    <w:rsid w:val="008433C6"/>
    <w:rsid w:val="008440C1"/>
    <w:rsid w:val="00844532"/>
    <w:rsid w:val="0084531C"/>
    <w:rsid w:val="0084640C"/>
    <w:rsid w:val="00846C6C"/>
    <w:rsid w:val="008511C5"/>
    <w:rsid w:val="00851210"/>
    <w:rsid w:val="00851A72"/>
    <w:rsid w:val="00852C13"/>
    <w:rsid w:val="00853867"/>
    <w:rsid w:val="00853D55"/>
    <w:rsid w:val="00854190"/>
    <w:rsid w:val="0085431E"/>
    <w:rsid w:val="00854A7B"/>
    <w:rsid w:val="00854E33"/>
    <w:rsid w:val="008553AC"/>
    <w:rsid w:val="00855B5C"/>
    <w:rsid w:val="008572E1"/>
    <w:rsid w:val="00857723"/>
    <w:rsid w:val="00857A7B"/>
    <w:rsid w:val="00857B4E"/>
    <w:rsid w:val="00857EBB"/>
    <w:rsid w:val="00861664"/>
    <w:rsid w:val="00862520"/>
    <w:rsid w:val="008627CA"/>
    <w:rsid w:val="00862B69"/>
    <w:rsid w:val="0086388D"/>
    <w:rsid w:val="00863A02"/>
    <w:rsid w:val="0086411F"/>
    <w:rsid w:val="00864D24"/>
    <w:rsid w:val="00865302"/>
    <w:rsid w:val="00865472"/>
    <w:rsid w:val="008656DD"/>
    <w:rsid w:val="00865887"/>
    <w:rsid w:val="00866848"/>
    <w:rsid w:val="00871806"/>
    <w:rsid w:val="0087196A"/>
    <w:rsid w:val="008719EB"/>
    <w:rsid w:val="008724DC"/>
    <w:rsid w:val="0087363E"/>
    <w:rsid w:val="00873A70"/>
    <w:rsid w:val="00874F77"/>
    <w:rsid w:val="008750AD"/>
    <w:rsid w:val="008758C5"/>
    <w:rsid w:val="008758DB"/>
    <w:rsid w:val="00875BB1"/>
    <w:rsid w:val="00876052"/>
    <w:rsid w:val="00877154"/>
    <w:rsid w:val="00877324"/>
    <w:rsid w:val="008779DD"/>
    <w:rsid w:val="00877D8D"/>
    <w:rsid w:val="0088026A"/>
    <w:rsid w:val="00881AEC"/>
    <w:rsid w:val="008821F0"/>
    <w:rsid w:val="00883361"/>
    <w:rsid w:val="00886A03"/>
    <w:rsid w:val="00886E3B"/>
    <w:rsid w:val="00887BEE"/>
    <w:rsid w:val="008901C6"/>
    <w:rsid w:val="008902D8"/>
    <w:rsid w:val="00890EF4"/>
    <w:rsid w:val="008913D0"/>
    <w:rsid w:val="00893970"/>
    <w:rsid w:val="00893D4D"/>
    <w:rsid w:val="00893E78"/>
    <w:rsid w:val="0089425F"/>
    <w:rsid w:val="00894967"/>
    <w:rsid w:val="00895297"/>
    <w:rsid w:val="008953D5"/>
    <w:rsid w:val="008957CB"/>
    <w:rsid w:val="00896212"/>
    <w:rsid w:val="00896342"/>
    <w:rsid w:val="00896981"/>
    <w:rsid w:val="00896AA8"/>
    <w:rsid w:val="00896DAF"/>
    <w:rsid w:val="00896E45"/>
    <w:rsid w:val="00897047"/>
    <w:rsid w:val="0089746F"/>
    <w:rsid w:val="00897ECC"/>
    <w:rsid w:val="008A007A"/>
    <w:rsid w:val="008A1233"/>
    <w:rsid w:val="008A12E7"/>
    <w:rsid w:val="008A1637"/>
    <w:rsid w:val="008A3427"/>
    <w:rsid w:val="008A35F5"/>
    <w:rsid w:val="008A3900"/>
    <w:rsid w:val="008A3B30"/>
    <w:rsid w:val="008A5852"/>
    <w:rsid w:val="008A6710"/>
    <w:rsid w:val="008A697D"/>
    <w:rsid w:val="008B2185"/>
    <w:rsid w:val="008B3B12"/>
    <w:rsid w:val="008B60E3"/>
    <w:rsid w:val="008B79C4"/>
    <w:rsid w:val="008C01B9"/>
    <w:rsid w:val="008C1401"/>
    <w:rsid w:val="008C2385"/>
    <w:rsid w:val="008C3210"/>
    <w:rsid w:val="008C3394"/>
    <w:rsid w:val="008C3EB4"/>
    <w:rsid w:val="008C469B"/>
    <w:rsid w:val="008C75CD"/>
    <w:rsid w:val="008C7D50"/>
    <w:rsid w:val="008D0919"/>
    <w:rsid w:val="008D0C0D"/>
    <w:rsid w:val="008D1A21"/>
    <w:rsid w:val="008D2089"/>
    <w:rsid w:val="008D23D2"/>
    <w:rsid w:val="008D2552"/>
    <w:rsid w:val="008D4376"/>
    <w:rsid w:val="008D59DD"/>
    <w:rsid w:val="008D59F1"/>
    <w:rsid w:val="008D701B"/>
    <w:rsid w:val="008D77B6"/>
    <w:rsid w:val="008D79B9"/>
    <w:rsid w:val="008D7E5A"/>
    <w:rsid w:val="008E0869"/>
    <w:rsid w:val="008E1284"/>
    <w:rsid w:val="008E166F"/>
    <w:rsid w:val="008E1E3B"/>
    <w:rsid w:val="008E2B34"/>
    <w:rsid w:val="008E5656"/>
    <w:rsid w:val="008E7D7C"/>
    <w:rsid w:val="008E7F76"/>
    <w:rsid w:val="008F0144"/>
    <w:rsid w:val="008F1760"/>
    <w:rsid w:val="008F1B8F"/>
    <w:rsid w:val="008F2E00"/>
    <w:rsid w:val="008F2E99"/>
    <w:rsid w:val="008F3A7D"/>
    <w:rsid w:val="008F43CD"/>
    <w:rsid w:val="00900087"/>
    <w:rsid w:val="00900195"/>
    <w:rsid w:val="009008B1"/>
    <w:rsid w:val="0090165E"/>
    <w:rsid w:val="0090348B"/>
    <w:rsid w:val="00904C20"/>
    <w:rsid w:val="00904D2F"/>
    <w:rsid w:val="0090634D"/>
    <w:rsid w:val="00907404"/>
    <w:rsid w:val="009075A2"/>
    <w:rsid w:val="009076A7"/>
    <w:rsid w:val="00907DE9"/>
    <w:rsid w:val="00910F61"/>
    <w:rsid w:val="009111D1"/>
    <w:rsid w:val="009113D9"/>
    <w:rsid w:val="00912D84"/>
    <w:rsid w:val="00915347"/>
    <w:rsid w:val="00916FD0"/>
    <w:rsid w:val="00917D91"/>
    <w:rsid w:val="0092001D"/>
    <w:rsid w:val="00920193"/>
    <w:rsid w:val="009204C5"/>
    <w:rsid w:val="009216E1"/>
    <w:rsid w:val="00921CC9"/>
    <w:rsid w:val="00922436"/>
    <w:rsid w:val="00923388"/>
    <w:rsid w:val="00924EB4"/>
    <w:rsid w:val="00925119"/>
    <w:rsid w:val="00925175"/>
    <w:rsid w:val="00925C86"/>
    <w:rsid w:val="0092637F"/>
    <w:rsid w:val="009266C0"/>
    <w:rsid w:val="009275FA"/>
    <w:rsid w:val="009300B7"/>
    <w:rsid w:val="009313B7"/>
    <w:rsid w:val="0093240B"/>
    <w:rsid w:val="00932A2D"/>
    <w:rsid w:val="0093317B"/>
    <w:rsid w:val="00935038"/>
    <w:rsid w:val="009357CF"/>
    <w:rsid w:val="00936CEF"/>
    <w:rsid w:val="00936D04"/>
    <w:rsid w:val="00936D74"/>
    <w:rsid w:val="00937B0A"/>
    <w:rsid w:val="009407D6"/>
    <w:rsid w:val="009423B2"/>
    <w:rsid w:val="00942693"/>
    <w:rsid w:val="00942FD2"/>
    <w:rsid w:val="009432B4"/>
    <w:rsid w:val="00943DE2"/>
    <w:rsid w:val="00944B87"/>
    <w:rsid w:val="009471B2"/>
    <w:rsid w:val="00947DF9"/>
    <w:rsid w:val="00950153"/>
    <w:rsid w:val="009506F9"/>
    <w:rsid w:val="00951939"/>
    <w:rsid w:val="00954831"/>
    <w:rsid w:val="00955FB8"/>
    <w:rsid w:val="0095660F"/>
    <w:rsid w:val="009568FD"/>
    <w:rsid w:val="00956E42"/>
    <w:rsid w:val="00956F31"/>
    <w:rsid w:val="00957420"/>
    <w:rsid w:val="00957C10"/>
    <w:rsid w:val="009600AF"/>
    <w:rsid w:val="009604CC"/>
    <w:rsid w:val="0096056E"/>
    <w:rsid w:val="009606C5"/>
    <w:rsid w:val="00960C5C"/>
    <w:rsid w:val="00962D2B"/>
    <w:rsid w:val="009635A8"/>
    <w:rsid w:val="00963801"/>
    <w:rsid w:val="00964E67"/>
    <w:rsid w:val="009654E3"/>
    <w:rsid w:val="0096686F"/>
    <w:rsid w:val="00967368"/>
    <w:rsid w:val="009677B7"/>
    <w:rsid w:val="009703F0"/>
    <w:rsid w:val="009704D0"/>
    <w:rsid w:val="00970AFC"/>
    <w:rsid w:val="0097111B"/>
    <w:rsid w:val="0097141A"/>
    <w:rsid w:val="0097188A"/>
    <w:rsid w:val="00972B7E"/>
    <w:rsid w:val="00973610"/>
    <w:rsid w:val="009738B4"/>
    <w:rsid w:val="00973A3D"/>
    <w:rsid w:val="00975407"/>
    <w:rsid w:val="009775C9"/>
    <w:rsid w:val="00977C2B"/>
    <w:rsid w:val="00980AC2"/>
    <w:rsid w:val="00980D07"/>
    <w:rsid w:val="009820B8"/>
    <w:rsid w:val="00982998"/>
    <w:rsid w:val="00983503"/>
    <w:rsid w:val="00984684"/>
    <w:rsid w:val="009857E8"/>
    <w:rsid w:val="00985B3B"/>
    <w:rsid w:val="009870E7"/>
    <w:rsid w:val="00987E93"/>
    <w:rsid w:val="00990174"/>
    <w:rsid w:val="00990183"/>
    <w:rsid w:val="0099197E"/>
    <w:rsid w:val="0099294D"/>
    <w:rsid w:val="00993282"/>
    <w:rsid w:val="009933C7"/>
    <w:rsid w:val="009959DD"/>
    <w:rsid w:val="00996C6D"/>
    <w:rsid w:val="00996CF2"/>
    <w:rsid w:val="00997B78"/>
    <w:rsid w:val="009A0867"/>
    <w:rsid w:val="009A0EB4"/>
    <w:rsid w:val="009A10AC"/>
    <w:rsid w:val="009A1DE8"/>
    <w:rsid w:val="009A2D3D"/>
    <w:rsid w:val="009A3561"/>
    <w:rsid w:val="009A39B8"/>
    <w:rsid w:val="009A5E0B"/>
    <w:rsid w:val="009A76BE"/>
    <w:rsid w:val="009A7CA4"/>
    <w:rsid w:val="009B109B"/>
    <w:rsid w:val="009B1766"/>
    <w:rsid w:val="009B1A78"/>
    <w:rsid w:val="009B2773"/>
    <w:rsid w:val="009B27E7"/>
    <w:rsid w:val="009B37B5"/>
    <w:rsid w:val="009B529A"/>
    <w:rsid w:val="009B5336"/>
    <w:rsid w:val="009B565A"/>
    <w:rsid w:val="009B7E9E"/>
    <w:rsid w:val="009C10A6"/>
    <w:rsid w:val="009C20B6"/>
    <w:rsid w:val="009C2961"/>
    <w:rsid w:val="009C2A1A"/>
    <w:rsid w:val="009C2A23"/>
    <w:rsid w:val="009C359B"/>
    <w:rsid w:val="009C3C8C"/>
    <w:rsid w:val="009C454C"/>
    <w:rsid w:val="009C55AC"/>
    <w:rsid w:val="009C5FF2"/>
    <w:rsid w:val="009C6F5F"/>
    <w:rsid w:val="009D0082"/>
    <w:rsid w:val="009D04A5"/>
    <w:rsid w:val="009D0520"/>
    <w:rsid w:val="009D0B3C"/>
    <w:rsid w:val="009D1260"/>
    <w:rsid w:val="009D16B5"/>
    <w:rsid w:val="009D1915"/>
    <w:rsid w:val="009D1975"/>
    <w:rsid w:val="009D209A"/>
    <w:rsid w:val="009D2824"/>
    <w:rsid w:val="009D34F9"/>
    <w:rsid w:val="009D35D1"/>
    <w:rsid w:val="009D3C91"/>
    <w:rsid w:val="009D3E2B"/>
    <w:rsid w:val="009D4438"/>
    <w:rsid w:val="009D49FD"/>
    <w:rsid w:val="009D5392"/>
    <w:rsid w:val="009D5ACE"/>
    <w:rsid w:val="009D62FB"/>
    <w:rsid w:val="009D6780"/>
    <w:rsid w:val="009D75CD"/>
    <w:rsid w:val="009D78EE"/>
    <w:rsid w:val="009E253E"/>
    <w:rsid w:val="009E28AE"/>
    <w:rsid w:val="009E2EEB"/>
    <w:rsid w:val="009E3FA0"/>
    <w:rsid w:val="009E588F"/>
    <w:rsid w:val="009E5FEC"/>
    <w:rsid w:val="009E6632"/>
    <w:rsid w:val="009E7186"/>
    <w:rsid w:val="009E7362"/>
    <w:rsid w:val="009E7434"/>
    <w:rsid w:val="009E7773"/>
    <w:rsid w:val="009E7E15"/>
    <w:rsid w:val="009F24AA"/>
    <w:rsid w:val="009F3B9C"/>
    <w:rsid w:val="009F4CC6"/>
    <w:rsid w:val="009F5919"/>
    <w:rsid w:val="009F5B0E"/>
    <w:rsid w:val="009F75FB"/>
    <w:rsid w:val="009F7812"/>
    <w:rsid w:val="009F7832"/>
    <w:rsid w:val="00A001A8"/>
    <w:rsid w:val="00A00DC5"/>
    <w:rsid w:val="00A01E42"/>
    <w:rsid w:val="00A03779"/>
    <w:rsid w:val="00A05079"/>
    <w:rsid w:val="00A059BE"/>
    <w:rsid w:val="00A05EDF"/>
    <w:rsid w:val="00A064D5"/>
    <w:rsid w:val="00A07936"/>
    <w:rsid w:val="00A10BA4"/>
    <w:rsid w:val="00A11637"/>
    <w:rsid w:val="00A129F4"/>
    <w:rsid w:val="00A1397F"/>
    <w:rsid w:val="00A13BD7"/>
    <w:rsid w:val="00A144FB"/>
    <w:rsid w:val="00A15B13"/>
    <w:rsid w:val="00A178DC"/>
    <w:rsid w:val="00A17DF0"/>
    <w:rsid w:val="00A20636"/>
    <w:rsid w:val="00A216FE"/>
    <w:rsid w:val="00A23E7F"/>
    <w:rsid w:val="00A26149"/>
    <w:rsid w:val="00A26832"/>
    <w:rsid w:val="00A26A3E"/>
    <w:rsid w:val="00A26F72"/>
    <w:rsid w:val="00A27D17"/>
    <w:rsid w:val="00A32B78"/>
    <w:rsid w:val="00A34A34"/>
    <w:rsid w:val="00A3558C"/>
    <w:rsid w:val="00A35A85"/>
    <w:rsid w:val="00A369E9"/>
    <w:rsid w:val="00A36DD0"/>
    <w:rsid w:val="00A375B0"/>
    <w:rsid w:val="00A37CAA"/>
    <w:rsid w:val="00A41636"/>
    <w:rsid w:val="00A423FB"/>
    <w:rsid w:val="00A42477"/>
    <w:rsid w:val="00A42732"/>
    <w:rsid w:val="00A42CFD"/>
    <w:rsid w:val="00A43774"/>
    <w:rsid w:val="00A43FAE"/>
    <w:rsid w:val="00A45551"/>
    <w:rsid w:val="00A46A9A"/>
    <w:rsid w:val="00A46F1E"/>
    <w:rsid w:val="00A47CA4"/>
    <w:rsid w:val="00A47D68"/>
    <w:rsid w:val="00A51D00"/>
    <w:rsid w:val="00A51DDA"/>
    <w:rsid w:val="00A52735"/>
    <w:rsid w:val="00A52BE6"/>
    <w:rsid w:val="00A53152"/>
    <w:rsid w:val="00A5337A"/>
    <w:rsid w:val="00A533AF"/>
    <w:rsid w:val="00A53DA5"/>
    <w:rsid w:val="00A54611"/>
    <w:rsid w:val="00A54B80"/>
    <w:rsid w:val="00A54C3E"/>
    <w:rsid w:val="00A556AF"/>
    <w:rsid w:val="00A55E16"/>
    <w:rsid w:val="00A5733B"/>
    <w:rsid w:val="00A60684"/>
    <w:rsid w:val="00A6078F"/>
    <w:rsid w:val="00A60BA6"/>
    <w:rsid w:val="00A61392"/>
    <w:rsid w:val="00A61A79"/>
    <w:rsid w:val="00A6264B"/>
    <w:rsid w:val="00A65771"/>
    <w:rsid w:val="00A658FA"/>
    <w:rsid w:val="00A662B2"/>
    <w:rsid w:val="00A67C51"/>
    <w:rsid w:val="00A67DE5"/>
    <w:rsid w:val="00A67ED2"/>
    <w:rsid w:val="00A70309"/>
    <w:rsid w:val="00A715BC"/>
    <w:rsid w:val="00A72D92"/>
    <w:rsid w:val="00A72F4D"/>
    <w:rsid w:val="00A747DE"/>
    <w:rsid w:val="00A74B99"/>
    <w:rsid w:val="00A76132"/>
    <w:rsid w:val="00A77F2C"/>
    <w:rsid w:val="00A8004D"/>
    <w:rsid w:val="00A80729"/>
    <w:rsid w:val="00A80D32"/>
    <w:rsid w:val="00A81734"/>
    <w:rsid w:val="00A8230C"/>
    <w:rsid w:val="00A83603"/>
    <w:rsid w:val="00A83F2C"/>
    <w:rsid w:val="00A84473"/>
    <w:rsid w:val="00A852EC"/>
    <w:rsid w:val="00A8605B"/>
    <w:rsid w:val="00A8752B"/>
    <w:rsid w:val="00A90015"/>
    <w:rsid w:val="00A90764"/>
    <w:rsid w:val="00A91684"/>
    <w:rsid w:val="00A91A99"/>
    <w:rsid w:val="00A9397C"/>
    <w:rsid w:val="00A9415A"/>
    <w:rsid w:val="00A94695"/>
    <w:rsid w:val="00A94D04"/>
    <w:rsid w:val="00A951DB"/>
    <w:rsid w:val="00A963C9"/>
    <w:rsid w:val="00A969BB"/>
    <w:rsid w:val="00A9794D"/>
    <w:rsid w:val="00AA01EB"/>
    <w:rsid w:val="00AA11C4"/>
    <w:rsid w:val="00AA2BCC"/>
    <w:rsid w:val="00AA31A0"/>
    <w:rsid w:val="00AA5616"/>
    <w:rsid w:val="00AA6026"/>
    <w:rsid w:val="00AA77D7"/>
    <w:rsid w:val="00AA7A04"/>
    <w:rsid w:val="00AB03BE"/>
    <w:rsid w:val="00AB03D4"/>
    <w:rsid w:val="00AB06AB"/>
    <w:rsid w:val="00AB07FA"/>
    <w:rsid w:val="00AB09B9"/>
    <w:rsid w:val="00AB232C"/>
    <w:rsid w:val="00AB2563"/>
    <w:rsid w:val="00AB3CE4"/>
    <w:rsid w:val="00AB5317"/>
    <w:rsid w:val="00AB6F0D"/>
    <w:rsid w:val="00AB735E"/>
    <w:rsid w:val="00AB7D84"/>
    <w:rsid w:val="00AC00D6"/>
    <w:rsid w:val="00AC00E4"/>
    <w:rsid w:val="00AC12B2"/>
    <w:rsid w:val="00AC254A"/>
    <w:rsid w:val="00AC2DB5"/>
    <w:rsid w:val="00AC3CD1"/>
    <w:rsid w:val="00AC4645"/>
    <w:rsid w:val="00AC4ADB"/>
    <w:rsid w:val="00AC4D16"/>
    <w:rsid w:val="00AC68B6"/>
    <w:rsid w:val="00AC7D55"/>
    <w:rsid w:val="00AC7EFF"/>
    <w:rsid w:val="00AD0A18"/>
    <w:rsid w:val="00AD0EA1"/>
    <w:rsid w:val="00AD2176"/>
    <w:rsid w:val="00AD2874"/>
    <w:rsid w:val="00AD34AE"/>
    <w:rsid w:val="00AD3A5B"/>
    <w:rsid w:val="00AD4C0E"/>
    <w:rsid w:val="00AD5638"/>
    <w:rsid w:val="00AD5B42"/>
    <w:rsid w:val="00AD6561"/>
    <w:rsid w:val="00AD6E08"/>
    <w:rsid w:val="00AD6FE3"/>
    <w:rsid w:val="00AD7843"/>
    <w:rsid w:val="00AD79CB"/>
    <w:rsid w:val="00AD7A2D"/>
    <w:rsid w:val="00AE0053"/>
    <w:rsid w:val="00AE00EB"/>
    <w:rsid w:val="00AE106F"/>
    <w:rsid w:val="00AE1A5F"/>
    <w:rsid w:val="00AE1ABF"/>
    <w:rsid w:val="00AE1AFA"/>
    <w:rsid w:val="00AE2BA8"/>
    <w:rsid w:val="00AE3864"/>
    <w:rsid w:val="00AE3CFC"/>
    <w:rsid w:val="00AE3D7E"/>
    <w:rsid w:val="00AE3F0E"/>
    <w:rsid w:val="00AE3FEE"/>
    <w:rsid w:val="00AE53F9"/>
    <w:rsid w:val="00AE58F2"/>
    <w:rsid w:val="00AE5A8B"/>
    <w:rsid w:val="00AE5DE1"/>
    <w:rsid w:val="00AE5F0E"/>
    <w:rsid w:val="00AE666F"/>
    <w:rsid w:val="00AE699E"/>
    <w:rsid w:val="00AF01D6"/>
    <w:rsid w:val="00AF0958"/>
    <w:rsid w:val="00AF0D79"/>
    <w:rsid w:val="00AF181A"/>
    <w:rsid w:val="00AF27BF"/>
    <w:rsid w:val="00AF3801"/>
    <w:rsid w:val="00AF39F4"/>
    <w:rsid w:val="00AF408D"/>
    <w:rsid w:val="00AF4500"/>
    <w:rsid w:val="00AF5C6F"/>
    <w:rsid w:val="00AF6A72"/>
    <w:rsid w:val="00AF6E83"/>
    <w:rsid w:val="00AF7363"/>
    <w:rsid w:val="00AF7EBF"/>
    <w:rsid w:val="00B00CE1"/>
    <w:rsid w:val="00B016F0"/>
    <w:rsid w:val="00B0186B"/>
    <w:rsid w:val="00B0199B"/>
    <w:rsid w:val="00B01B02"/>
    <w:rsid w:val="00B01FAA"/>
    <w:rsid w:val="00B02E34"/>
    <w:rsid w:val="00B0304C"/>
    <w:rsid w:val="00B03A7D"/>
    <w:rsid w:val="00B040CD"/>
    <w:rsid w:val="00B05124"/>
    <w:rsid w:val="00B060E4"/>
    <w:rsid w:val="00B06CD2"/>
    <w:rsid w:val="00B07B7C"/>
    <w:rsid w:val="00B10922"/>
    <w:rsid w:val="00B10984"/>
    <w:rsid w:val="00B10F5A"/>
    <w:rsid w:val="00B12360"/>
    <w:rsid w:val="00B12DFB"/>
    <w:rsid w:val="00B14045"/>
    <w:rsid w:val="00B14475"/>
    <w:rsid w:val="00B149EC"/>
    <w:rsid w:val="00B1539A"/>
    <w:rsid w:val="00B15A60"/>
    <w:rsid w:val="00B15ABA"/>
    <w:rsid w:val="00B16038"/>
    <w:rsid w:val="00B209DF"/>
    <w:rsid w:val="00B20D74"/>
    <w:rsid w:val="00B2197A"/>
    <w:rsid w:val="00B21AF7"/>
    <w:rsid w:val="00B22746"/>
    <w:rsid w:val="00B22F42"/>
    <w:rsid w:val="00B2417E"/>
    <w:rsid w:val="00B24D2A"/>
    <w:rsid w:val="00B2599F"/>
    <w:rsid w:val="00B27DFD"/>
    <w:rsid w:val="00B30778"/>
    <w:rsid w:val="00B31D34"/>
    <w:rsid w:val="00B33B7E"/>
    <w:rsid w:val="00B376BB"/>
    <w:rsid w:val="00B40C69"/>
    <w:rsid w:val="00B40E44"/>
    <w:rsid w:val="00B4181B"/>
    <w:rsid w:val="00B422CB"/>
    <w:rsid w:val="00B42683"/>
    <w:rsid w:val="00B43014"/>
    <w:rsid w:val="00B43B3C"/>
    <w:rsid w:val="00B44DAF"/>
    <w:rsid w:val="00B4549C"/>
    <w:rsid w:val="00B45F84"/>
    <w:rsid w:val="00B4680F"/>
    <w:rsid w:val="00B50F51"/>
    <w:rsid w:val="00B50FAC"/>
    <w:rsid w:val="00B52079"/>
    <w:rsid w:val="00B521CE"/>
    <w:rsid w:val="00B533EF"/>
    <w:rsid w:val="00B547E2"/>
    <w:rsid w:val="00B550A4"/>
    <w:rsid w:val="00B553A1"/>
    <w:rsid w:val="00B55CF3"/>
    <w:rsid w:val="00B55DB8"/>
    <w:rsid w:val="00B55F6E"/>
    <w:rsid w:val="00B561F7"/>
    <w:rsid w:val="00B56739"/>
    <w:rsid w:val="00B60309"/>
    <w:rsid w:val="00B60866"/>
    <w:rsid w:val="00B61B8E"/>
    <w:rsid w:val="00B61F5B"/>
    <w:rsid w:val="00B62E48"/>
    <w:rsid w:val="00B66514"/>
    <w:rsid w:val="00B66D7B"/>
    <w:rsid w:val="00B67296"/>
    <w:rsid w:val="00B70209"/>
    <w:rsid w:val="00B70CCF"/>
    <w:rsid w:val="00B70F62"/>
    <w:rsid w:val="00B7105C"/>
    <w:rsid w:val="00B714AC"/>
    <w:rsid w:val="00B7154E"/>
    <w:rsid w:val="00B71C17"/>
    <w:rsid w:val="00B72015"/>
    <w:rsid w:val="00B72E3B"/>
    <w:rsid w:val="00B74701"/>
    <w:rsid w:val="00B74E07"/>
    <w:rsid w:val="00B75185"/>
    <w:rsid w:val="00B7632C"/>
    <w:rsid w:val="00B76697"/>
    <w:rsid w:val="00B774C7"/>
    <w:rsid w:val="00B77A89"/>
    <w:rsid w:val="00B8022D"/>
    <w:rsid w:val="00B80675"/>
    <w:rsid w:val="00B82A7B"/>
    <w:rsid w:val="00B833D2"/>
    <w:rsid w:val="00B83FC0"/>
    <w:rsid w:val="00B8467E"/>
    <w:rsid w:val="00B846DC"/>
    <w:rsid w:val="00B866EC"/>
    <w:rsid w:val="00B87197"/>
    <w:rsid w:val="00B87F4F"/>
    <w:rsid w:val="00B902AF"/>
    <w:rsid w:val="00B904D7"/>
    <w:rsid w:val="00B90C11"/>
    <w:rsid w:val="00B916D2"/>
    <w:rsid w:val="00B91781"/>
    <w:rsid w:val="00B92AD2"/>
    <w:rsid w:val="00B9358D"/>
    <w:rsid w:val="00B95186"/>
    <w:rsid w:val="00BA164B"/>
    <w:rsid w:val="00BA16D3"/>
    <w:rsid w:val="00BA1DA1"/>
    <w:rsid w:val="00BA1F6B"/>
    <w:rsid w:val="00BA2D83"/>
    <w:rsid w:val="00BA31ED"/>
    <w:rsid w:val="00BA324A"/>
    <w:rsid w:val="00BA336F"/>
    <w:rsid w:val="00BA4C82"/>
    <w:rsid w:val="00BA5001"/>
    <w:rsid w:val="00BA5D13"/>
    <w:rsid w:val="00BA6522"/>
    <w:rsid w:val="00BA6D0C"/>
    <w:rsid w:val="00BA71ED"/>
    <w:rsid w:val="00BB004E"/>
    <w:rsid w:val="00BB1391"/>
    <w:rsid w:val="00BB14FF"/>
    <w:rsid w:val="00BB2CD9"/>
    <w:rsid w:val="00BB3616"/>
    <w:rsid w:val="00BB3D57"/>
    <w:rsid w:val="00BB4243"/>
    <w:rsid w:val="00BB452A"/>
    <w:rsid w:val="00BB54CD"/>
    <w:rsid w:val="00BB552C"/>
    <w:rsid w:val="00BB676D"/>
    <w:rsid w:val="00BB74F9"/>
    <w:rsid w:val="00BB7A55"/>
    <w:rsid w:val="00BC0D98"/>
    <w:rsid w:val="00BC1BB5"/>
    <w:rsid w:val="00BC1FFF"/>
    <w:rsid w:val="00BC2C19"/>
    <w:rsid w:val="00BC3142"/>
    <w:rsid w:val="00BC3C28"/>
    <w:rsid w:val="00BC52AD"/>
    <w:rsid w:val="00BC7602"/>
    <w:rsid w:val="00BC7871"/>
    <w:rsid w:val="00BC7CAE"/>
    <w:rsid w:val="00BC7D62"/>
    <w:rsid w:val="00BD0068"/>
    <w:rsid w:val="00BD1069"/>
    <w:rsid w:val="00BD10C6"/>
    <w:rsid w:val="00BD1A4A"/>
    <w:rsid w:val="00BD2535"/>
    <w:rsid w:val="00BD3947"/>
    <w:rsid w:val="00BD40FD"/>
    <w:rsid w:val="00BD48E7"/>
    <w:rsid w:val="00BD4B72"/>
    <w:rsid w:val="00BD501A"/>
    <w:rsid w:val="00BD53F6"/>
    <w:rsid w:val="00BD569A"/>
    <w:rsid w:val="00BD5D58"/>
    <w:rsid w:val="00BD5E82"/>
    <w:rsid w:val="00BD6CBC"/>
    <w:rsid w:val="00BD6DB7"/>
    <w:rsid w:val="00BD760A"/>
    <w:rsid w:val="00BD7E10"/>
    <w:rsid w:val="00BD7EA0"/>
    <w:rsid w:val="00BE0920"/>
    <w:rsid w:val="00BE1F7A"/>
    <w:rsid w:val="00BE2184"/>
    <w:rsid w:val="00BE252C"/>
    <w:rsid w:val="00BE26FA"/>
    <w:rsid w:val="00BE3B6E"/>
    <w:rsid w:val="00BE4273"/>
    <w:rsid w:val="00BE5753"/>
    <w:rsid w:val="00BE751F"/>
    <w:rsid w:val="00BF046A"/>
    <w:rsid w:val="00BF2AE0"/>
    <w:rsid w:val="00BF41A4"/>
    <w:rsid w:val="00BF48C6"/>
    <w:rsid w:val="00BF50F5"/>
    <w:rsid w:val="00BF5316"/>
    <w:rsid w:val="00BF55C7"/>
    <w:rsid w:val="00BF6999"/>
    <w:rsid w:val="00BF75C6"/>
    <w:rsid w:val="00C000BA"/>
    <w:rsid w:val="00C00244"/>
    <w:rsid w:val="00C0390C"/>
    <w:rsid w:val="00C03974"/>
    <w:rsid w:val="00C0436E"/>
    <w:rsid w:val="00C04404"/>
    <w:rsid w:val="00C04EBF"/>
    <w:rsid w:val="00C07028"/>
    <w:rsid w:val="00C07761"/>
    <w:rsid w:val="00C078DE"/>
    <w:rsid w:val="00C11C6D"/>
    <w:rsid w:val="00C12351"/>
    <w:rsid w:val="00C129F0"/>
    <w:rsid w:val="00C1321A"/>
    <w:rsid w:val="00C13A4B"/>
    <w:rsid w:val="00C142A0"/>
    <w:rsid w:val="00C14757"/>
    <w:rsid w:val="00C15291"/>
    <w:rsid w:val="00C1606C"/>
    <w:rsid w:val="00C16735"/>
    <w:rsid w:val="00C16A08"/>
    <w:rsid w:val="00C16BDB"/>
    <w:rsid w:val="00C1782F"/>
    <w:rsid w:val="00C17EA4"/>
    <w:rsid w:val="00C17FCE"/>
    <w:rsid w:val="00C20A30"/>
    <w:rsid w:val="00C20ACE"/>
    <w:rsid w:val="00C21383"/>
    <w:rsid w:val="00C21488"/>
    <w:rsid w:val="00C21727"/>
    <w:rsid w:val="00C2370E"/>
    <w:rsid w:val="00C23B2D"/>
    <w:rsid w:val="00C23BDE"/>
    <w:rsid w:val="00C24450"/>
    <w:rsid w:val="00C24AE9"/>
    <w:rsid w:val="00C26244"/>
    <w:rsid w:val="00C26A58"/>
    <w:rsid w:val="00C27E7F"/>
    <w:rsid w:val="00C30641"/>
    <w:rsid w:val="00C3107C"/>
    <w:rsid w:val="00C324EC"/>
    <w:rsid w:val="00C33A44"/>
    <w:rsid w:val="00C33FBC"/>
    <w:rsid w:val="00C34870"/>
    <w:rsid w:val="00C34E95"/>
    <w:rsid w:val="00C3570B"/>
    <w:rsid w:val="00C35852"/>
    <w:rsid w:val="00C35AB7"/>
    <w:rsid w:val="00C35DA2"/>
    <w:rsid w:val="00C361B0"/>
    <w:rsid w:val="00C36D18"/>
    <w:rsid w:val="00C36EDA"/>
    <w:rsid w:val="00C36EF6"/>
    <w:rsid w:val="00C37FBF"/>
    <w:rsid w:val="00C40CAC"/>
    <w:rsid w:val="00C41717"/>
    <w:rsid w:val="00C42CDE"/>
    <w:rsid w:val="00C42DF8"/>
    <w:rsid w:val="00C4346D"/>
    <w:rsid w:val="00C444FE"/>
    <w:rsid w:val="00C448BA"/>
    <w:rsid w:val="00C46A84"/>
    <w:rsid w:val="00C47969"/>
    <w:rsid w:val="00C47B89"/>
    <w:rsid w:val="00C50213"/>
    <w:rsid w:val="00C50686"/>
    <w:rsid w:val="00C50CE0"/>
    <w:rsid w:val="00C51628"/>
    <w:rsid w:val="00C51DDE"/>
    <w:rsid w:val="00C52544"/>
    <w:rsid w:val="00C54F4B"/>
    <w:rsid w:val="00C55D11"/>
    <w:rsid w:val="00C56950"/>
    <w:rsid w:val="00C56EE4"/>
    <w:rsid w:val="00C56F03"/>
    <w:rsid w:val="00C57725"/>
    <w:rsid w:val="00C57F47"/>
    <w:rsid w:val="00C62BCE"/>
    <w:rsid w:val="00C63278"/>
    <w:rsid w:val="00C6360F"/>
    <w:rsid w:val="00C640CC"/>
    <w:rsid w:val="00C645C5"/>
    <w:rsid w:val="00C6529C"/>
    <w:rsid w:val="00C65658"/>
    <w:rsid w:val="00C659B5"/>
    <w:rsid w:val="00C65EE1"/>
    <w:rsid w:val="00C705F9"/>
    <w:rsid w:val="00C717FC"/>
    <w:rsid w:val="00C72EB1"/>
    <w:rsid w:val="00C743D3"/>
    <w:rsid w:val="00C758EC"/>
    <w:rsid w:val="00C759E0"/>
    <w:rsid w:val="00C7602A"/>
    <w:rsid w:val="00C76285"/>
    <w:rsid w:val="00C762AC"/>
    <w:rsid w:val="00C80120"/>
    <w:rsid w:val="00C81525"/>
    <w:rsid w:val="00C81E08"/>
    <w:rsid w:val="00C83095"/>
    <w:rsid w:val="00C848C1"/>
    <w:rsid w:val="00C85B5F"/>
    <w:rsid w:val="00C86A95"/>
    <w:rsid w:val="00C86B3F"/>
    <w:rsid w:val="00C87555"/>
    <w:rsid w:val="00C8793B"/>
    <w:rsid w:val="00C87AAA"/>
    <w:rsid w:val="00C913C0"/>
    <w:rsid w:val="00C92699"/>
    <w:rsid w:val="00C92D74"/>
    <w:rsid w:val="00C9345F"/>
    <w:rsid w:val="00C93851"/>
    <w:rsid w:val="00C959A5"/>
    <w:rsid w:val="00C95F1F"/>
    <w:rsid w:val="00C9615B"/>
    <w:rsid w:val="00C965DE"/>
    <w:rsid w:val="00C96EBE"/>
    <w:rsid w:val="00C97EDB"/>
    <w:rsid w:val="00CA0535"/>
    <w:rsid w:val="00CA105B"/>
    <w:rsid w:val="00CA10C5"/>
    <w:rsid w:val="00CA1A49"/>
    <w:rsid w:val="00CA2AC3"/>
    <w:rsid w:val="00CA3008"/>
    <w:rsid w:val="00CA3B62"/>
    <w:rsid w:val="00CA3F54"/>
    <w:rsid w:val="00CA5E80"/>
    <w:rsid w:val="00CA70D1"/>
    <w:rsid w:val="00CA71B5"/>
    <w:rsid w:val="00CA79C1"/>
    <w:rsid w:val="00CA7D61"/>
    <w:rsid w:val="00CB02FC"/>
    <w:rsid w:val="00CB0BB0"/>
    <w:rsid w:val="00CB204C"/>
    <w:rsid w:val="00CB238D"/>
    <w:rsid w:val="00CB26FF"/>
    <w:rsid w:val="00CB2E24"/>
    <w:rsid w:val="00CB30F8"/>
    <w:rsid w:val="00CB393C"/>
    <w:rsid w:val="00CB41A4"/>
    <w:rsid w:val="00CB4758"/>
    <w:rsid w:val="00CB54E1"/>
    <w:rsid w:val="00CB5C88"/>
    <w:rsid w:val="00CB657B"/>
    <w:rsid w:val="00CB6D47"/>
    <w:rsid w:val="00CB7224"/>
    <w:rsid w:val="00CB76B9"/>
    <w:rsid w:val="00CC0127"/>
    <w:rsid w:val="00CC0A44"/>
    <w:rsid w:val="00CC2D11"/>
    <w:rsid w:val="00CC378E"/>
    <w:rsid w:val="00CC3F25"/>
    <w:rsid w:val="00CC40C1"/>
    <w:rsid w:val="00CC42BC"/>
    <w:rsid w:val="00CC4EAF"/>
    <w:rsid w:val="00CC6C2B"/>
    <w:rsid w:val="00CC755A"/>
    <w:rsid w:val="00CC7A74"/>
    <w:rsid w:val="00CD0856"/>
    <w:rsid w:val="00CD08D4"/>
    <w:rsid w:val="00CD0A7A"/>
    <w:rsid w:val="00CD1385"/>
    <w:rsid w:val="00CD1C94"/>
    <w:rsid w:val="00CD1ED8"/>
    <w:rsid w:val="00CD28F8"/>
    <w:rsid w:val="00CD317A"/>
    <w:rsid w:val="00CD3E53"/>
    <w:rsid w:val="00CD470D"/>
    <w:rsid w:val="00CD54C7"/>
    <w:rsid w:val="00CD595A"/>
    <w:rsid w:val="00CE006D"/>
    <w:rsid w:val="00CE00CB"/>
    <w:rsid w:val="00CE09ED"/>
    <w:rsid w:val="00CE292B"/>
    <w:rsid w:val="00CE2F5B"/>
    <w:rsid w:val="00CE31B8"/>
    <w:rsid w:val="00CE3934"/>
    <w:rsid w:val="00CE3B3C"/>
    <w:rsid w:val="00CE41F1"/>
    <w:rsid w:val="00CE5718"/>
    <w:rsid w:val="00CE6308"/>
    <w:rsid w:val="00CF03CD"/>
    <w:rsid w:val="00CF0D5D"/>
    <w:rsid w:val="00CF0D5E"/>
    <w:rsid w:val="00CF0E44"/>
    <w:rsid w:val="00CF1BCC"/>
    <w:rsid w:val="00CF312C"/>
    <w:rsid w:val="00CF34E6"/>
    <w:rsid w:val="00CF41D1"/>
    <w:rsid w:val="00CF49C7"/>
    <w:rsid w:val="00CF49F0"/>
    <w:rsid w:val="00CF4DE3"/>
    <w:rsid w:val="00CF53E3"/>
    <w:rsid w:val="00CF6493"/>
    <w:rsid w:val="00CF6954"/>
    <w:rsid w:val="00CF6A57"/>
    <w:rsid w:val="00CF7056"/>
    <w:rsid w:val="00CF751E"/>
    <w:rsid w:val="00CF78F1"/>
    <w:rsid w:val="00D00053"/>
    <w:rsid w:val="00D015CD"/>
    <w:rsid w:val="00D01758"/>
    <w:rsid w:val="00D017C3"/>
    <w:rsid w:val="00D01FC5"/>
    <w:rsid w:val="00D02CEA"/>
    <w:rsid w:val="00D04E2E"/>
    <w:rsid w:val="00D051F1"/>
    <w:rsid w:val="00D05273"/>
    <w:rsid w:val="00D05356"/>
    <w:rsid w:val="00D06FEF"/>
    <w:rsid w:val="00D07E9E"/>
    <w:rsid w:val="00D07F40"/>
    <w:rsid w:val="00D1098E"/>
    <w:rsid w:val="00D10D62"/>
    <w:rsid w:val="00D10F89"/>
    <w:rsid w:val="00D10F8D"/>
    <w:rsid w:val="00D1149E"/>
    <w:rsid w:val="00D11FE6"/>
    <w:rsid w:val="00D122B7"/>
    <w:rsid w:val="00D12A5A"/>
    <w:rsid w:val="00D13C85"/>
    <w:rsid w:val="00D146DD"/>
    <w:rsid w:val="00D152AC"/>
    <w:rsid w:val="00D179FE"/>
    <w:rsid w:val="00D206CA"/>
    <w:rsid w:val="00D2350D"/>
    <w:rsid w:val="00D235E9"/>
    <w:rsid w:val="00D243ED"/>
    <w:rsid w:val="00D24DDF"/>
    <w:rsid w:val="00D264E1"/>
    <w:rsid w:val="00D26A45"/>
    <w:rsid w:val="00D27340"/>
    <w:rsid w:val="00D273EA"/>
    <w:rsid w:val="00D27E70"/>
    <w:rsid w:val="00D27EFA"/>
    <w:rsid w:val="00D27F65"/>
    <w:rsid w:val="00D309C5"/>
    <w:rsid w:val="00D31979"/>
    <w:rsid w:val="00D31DA9"/>
    <w:rsid w:val="00D31DBA"/>
    <w:rsid w:val="00D334D7"/>
    <w:rsid w:val="00D34C24"/>
    <w:rsid w:val="00D34DC8"/>
    <w:rsid w:val="00D34ECA"/>
    <w:rsid w:val="00D35470"/>
    <w:rsid w:val="00D36A7D"/>
    <w:rsid w:val="00D40CCC"/>
    <w:rsid w:val="00D412C4"/>
    <w:rsid w:val="00D41B5F"/>
    <w:rsid w:val="00D42D25"/>
    <w:rsid w:val="00D43A4C"/>
    <w:rsid w:val="00D43E16"/>
    <w:rsid w:val="00D44275"/>
    <w:rsid w:val="00D44A82"/>
    <w:rsid w:val="00D45431"/>
    <w:rsid w:val="00D45D49"/>
    <w:rsid w:val="00D46906"/>
    <w:rsid w:val="00D46B40"/>
    <w:rsid w:val="00D47402"/>
    <w:rsid w:val="00D47EDB"/>
    <w:rsid w:val="00D5007A"/>
    <w:rsid w:val="00D50E0A"/>
    <w:rsid w:val="00D50E16"/>
    <w:rsid w:val="00D5202C"/>
    <w:rsid w:val="00D52EC4"/>
    <w:rsid w:val="00D53C18"/>
    <w:rsid w:val="00D561B1"/>
    <w:rsid w:val="00D562A9"/>
    <w:rsid w:val="00D604A0"/>
    <w:rsid w:val="00D646C4"/>
    <w:rsid w:val="00D64D79"/>
    <w:rsid w:val="00D651BA"/>
    <w:rsid w:val="00D652F6"/>
    <w:rsid w:val="00D654D1"/>
    <w:rsid w:val="00D65643"/>
    <w:rsid w:val="00D67687"/>
    <w:rsid w:val="00D67FFB"/>
    <w:rsid w:val="00D70531"/>
    <w:rsid w:val="00D708D9"/>
    <w:rsid w:val="00D70B66"/>
    <w:rsid w:val="00D71E8C"/>
    <w:rsid w:val="00D72C0A"/>
    <w:rsid w:val="00D72FFD"/>
    <w:rsid w:val="00D732E1"/>
    <w:rsid w:val="00D739EE"/>
    <w:rsid w:val="00D7422E"/>
    <w:rsid w:val="00D74354"/>
    <w:rsid w:val="00D74BAC"/>
    <w:rsid w:val="00D750C1"/>
    <w:rsid w:val="00D757E4"/>
    <w:rsid w:val="00D75864"/>
    <w:rsid w:val="00D766CF"/>
    <w:rsid w:val="00D80C63"/>
    <w:rsid w:val="00D83142"/>
    <w:rsid w:val="00D85221"/>
    <w:rsid w:val="00D863C0"/>
    <w:rsid w:val="00D8660B"/>
    <w:rsid w:val="00D867AD"/>
    <w:rsid w:val="00D87A5D"/>
    <w:rsid w:val="00D91517"/>
    <w:rsid w:val="00D91561"/>
    <w:rsid w:val="00D929BD"/>
    <w:rsid w:val="00D92B09"/>
    <w:rsid w:val="00D92CD7"/>
    <w:rsid w:val="00D9304A"/>
    <w:rsid w:val="00D94964"/>
    <w:rsid w:val="00D9542C"/>
    <w:rsid w:val="00D954FF"/>
    <w:rsid w:val="00D95693"/>
    <w:rsid w:val="00D97527"/>
    <w:rsid w:val="00D97861"/>
    <w:rsid w:val="00DA09B3"/>
    <w:rsid w:val="00DA1003"/>
    <w:rsid w:val="00DA2665"/>
    <w:rsid w:val="00DA274B"/>
    <w:rsid w:val="00DA2A47"/>
    <w:rsid w:val="00DA2C48"/>
    <w:rsid w:val="00DA4592"/>
    <w:rsid w:val="00DA4CA6"/>
    <w:rsid w:val="00DA66ED"/>
    <w:rsid w:val="00DA714B"/>
    <w:rsid w:val="00DA73E9"/>
    <w:rsid w:val="00DA797E"/>
    <w:rsid w:val="00DA79EC"/>
    <w:rsid w:val="00DA7EDA"/>
    <w:rsid w:val="00DB00DD"/>
    <w:rsid w:val="00DB01C5"/>
    <w:rsid w:val="00DB0D54"/>
    <w:rsid w:val="00DB0E81"/>
    <w:rsid w:val="00DB10B4"/>
    <w:rsid w:val="00DB2FC3"/>
    <w:rsid w:val="00DB3219"/>
    <w:rsid w:val="00DB534B"/>
    <w:rsid w:val="00DB7886"/>
    <w:rsid w:val="00DC0998"/>
    <w:rsid w:val="00DC179C"/>
    <w:rsid w:val="00DC18A2"/>
    <w:rsid w:val="00DC2150"/>
    <w:rsid w:val="00DC34A2"/>
    <w:rsid w:val="00DC4386"/>
    <w:rsid w:val="00DC4A8B"/>
    <w:rsid w:val="00DC4DB6"/>
    <w:rsid w:val="00DC5056"/>
    <w:rsid w:val="00DC7BAA"/>
    <w:rsid w:val="00DC7CFB"/>
    <w:rsid w:val="00DD0384"/>
    <w:rsid w:val="00DD1B5B"/>
    <w:rsid w:val="00DD2529"/>
    <w:rsid w:val="00DD2C7D"/>
    <w:rsid w:val="00DD4DA5"/>
    <w:rsid w:val="00DD4FE7"/>
    <w:rsid w:val="00DD59F2"/>
    <w:rsid w:val="00DD6793"/>
    <w:rsid w:val="00DD7124"/>
    <w:rsid w:val="00DE0989"/>
    <w:rsid w:val="00DE318C"/>
    <w:rsid w:val="00DE3371"/>
    <w:rsid w:val="00DE36D5"/>
    <w:rsid w:val="00DE3DCE"/>
    <w:rsid w:val="00DE4195"/>
    <w:rsid w:val="00DE6715"/>
    <w:rsid w:val="00DE7F60"/>
    <w:rsid w:val="00DF0DF7"/>
    <w:rsid w:val="00DF13C9"/>
    <w:rsid w:val="00DF1F59"/>
    <w:rsid w:val="00DF2627"/>
    <w:rsid w:val="00DF31E7"/>
    <w:rsid w:val="00DF3408"/>
    <w:rsid w:val="00DF382F"/>
    <w:rsid w:val="00DF3870"/>
    <w:rsid w:val="00DF38AA"/>
    <w:rsid w:val="00DF6871"/>
    <w:rsid w:val="00DF7C56"/>
    <w:rsid w:val="00E00343"/>
    <w:rsid w:val="00E00541"/>
    <w:rsid w:val="00E008C3"/>
    <w:rsid w:val="00E01141"/>
    <w:rsid w:val="00E0267E"/>
    <w:rsid w:val="00E042DC"/>
    <w:rsid w:val="00E0485C"/>
    <w:rsid w:val="00E05108"/>
    <w:rsid w:val="00E051FF"/>
    <w:rsid w:val="00E06489"/>
    <w:rsid w:val="00E07F6B"/>
    <w:rsid w:val="00E100EB"/>
    <w:rsid w:val="00E12C76"/>
    <w:rsid w:val="00E12D25"/>
    <w:rsid w:val="00E138CC"/>
    <w:rsid w:val="00E13A05"/>
    <w:rsid w:val="00E15D7A"/>
    <w:rsid w:val="00E1722E"/>
    <w:rsid w:val="00E17F41"/>
    <w:rsid w:val="00E200E2"/>
    <w:rsid w:val="00E2172A"/>
    <w:rsid w:val="00E22A16"/>
    <w:rsid w:val="00E22F01"/>
    <w:rsid w:val="00E2344B"/>
    <w:rsid w:val="00E234A2"/>
    <w:rsid w:val="00E2359E"/>
    <w:rsid w:val="00E235E4"/>
    <w:rsid w:val="00E239F8"/>
    <w:rsid w:val="00E23BB5"/>
    <w:rsid w:val="00E23BC0"/>
    <w:rsid w:val="00E24713"/>
    <w:rsid w:val="00E258B0"/>
    <w:rsid w:val="00E261BA"/>
    <w:rsid w:val="00E2642D"/>
    <w:rsid w:val="00E27088"/>
    <w:rsid w:val="00E27F80"/>
    <w:rsid w:val="00E30A8F"/>
    <w:rsid w:val="00E30B42"/>
    <w:rsid w:val="00E31B0F"/>
    <w:rsid w:val="00E31D74"/>
    <w:rsid w:val="00E33BE5"/>
    <w:rsid w:val="00E33D13"/>
    <w:rsid w:val="00E34725"/>
    <w:rsid w:val="00E34E72"/>
    <w:rsid w:val="00E358DB"/>
    <w:rsid w:val="00E35E28"/>
    <w:rsid w:val="00E370C8"/>
    <w:rsid w:val="00E40179"/>
    <w:rsid w:val="00E41206"/>
    <w:rsid w:val="00E41B1D"/>
    <w:rsid w:val="00E42CB2"/>
    <w:rsid w:val="00E4360A"/>
    <w:rsid w:val="00E46676"/>
    <w:rsid w:val="00E472BF"/>
    <w:rsid w:val="00E47980"/>
    <w:rsid w:val="00E513DA"/>
    <w:rsid w:val="00E5280F"/>
    <w:rsid w:val="00E537F7"/>
    <w:rsid w:val="00E53866"/>
    <w:rsid w:val="00E54C8C"/>
    <w:rsid w:val="00E54E45"/>
    <w:rsid w:val="00E55092"/>
    <w:rsid w:val="00E5529A"/>
    <w:rsid w:val="00E55E25"/>
    <w:rsid w:val="00E576D8"/>
    <w:rsid w:val="00E60824"/>
    <w:rsid w:val="00E609C6"/>
    <w:rsid w:val="00E61A46"/>
    <w:rsid w:val="00E62422"/>
    <w:rsid w:val="00E64EC3"/>
    <w:rsid w:val="00E65BE9"/>
    <w:rsid w:val="00E662ED"/>
    <w:rsid w:val="00E674E3"/>
    <w:rsid w:val="00E67B1A"/>
    <w:rsid w:val="00E67CBC"/>
    <w:rsid w:val="00E70079"/>
    <w:rsid w:val="00E7057A"/>
    <w:rsid w:val="00E713A7"/>
    <w:rsid w:val="00E71BA3"/>
    <w:rsid w:val="00E724B4"/>
    <w:rsid w:val="00E72795"/>
    <w:rsid w:val="00E72F0D"/>
    <w:rsid w:val="00E7606C"/>
    <w:rsid w:val="00E778D1"/>
    <w:rsid w:val="00E77A0C"/>
    <w:rsid w:val="00E81069"/>
    <w:rsid w:val="00E817F4"/>
    <w:rsid w:val="00E81A3D"/>
    <w:rsid w:val="00E8252C"/>
    <w:rsid w:val="00E826D7"/>
    <w:rsid w:val="00E83581"/>
    <w:rsid w:val="00E83B7D"/>
    <w:rsid w:val="00E845FD"/>
    <w:rsid w:val="00E8564E"/>
    <w:rsid w:val="00E86630"/>
    <w:rsid w:val="00E8738B"/>
    <w:rsid w:val="00E87D05"/>
    <w:rsid w:val="00E900A1"/>
    <w:rsid w:val="00E904A9"/>
    <w:rsid w:val="00E90A86"/>
    <w:rsid w:val="00E91209"/>
    <w:rsid w:val="00E914A4"/>
    <w:rsid w:val="00E93B68"/>
    <w:rsid w:val="00E94583"/>
    <w:rsid w:val="00E95992"/>
    <w:rsid w:val="00E95B94"/>
    <w:rsid w:val="00E960DE"/>
    <w:rsid w:val="00E96290"/>
    <w:rsid w:val="00E9668D"/>
    <w:rsid w:val="00E96FC1"/>
    <w:rsid w:val="00EA1347"/>
    <w:rsid w:val="00EA200A"/>
    <w:rsid w:val="00EA2410"/>
    <w:rsid w:val="00EA25DF"/>
    <w:rsid w:val="00EA2EA7"/>
    <w:rsid w:val="00EA4217"/>
    <w:rsid w:val="00EA4D38"/>
    <w:rsid w:val="00EA4E2F"/>
    <w:rsid w:val="00EA57AB"/>
    <w:rsid w:val="00EA6E55"/>
    <w:rsid w:val="00EA7848"/>
    <w:rsid w:val="00EB0C72"/>
    <w:rsid w:val="00EB12A5"/>
    <w:rsid w:val="00EB15A3"/>
    <w:rsid w:val="00EB1BB8"/>
    <w:rsid w:val="00EB2280"/>
    <w:rsid w:val="00EB2530"/>
    <w:rsid w:val="00EB30A8"/>
    <w:rsid w:val="00EB3A69"/>
    <w:rsid w:val="00EB458A"/>
    <w:rsid w:val="00EB4BB5"/>
    <w:rsid w:val="00EB5811"/>
    <w:rsid w:val="00EB5B0C"/>
    <w:rsid w:val="00EB5C31"/>
    <w:rsid w:val="00EB5E3B"/>
    <w:rsid w:val="00EB652C"/>
    <w:rsid w:val="00EB6F35"/>
    <w:rsid w:val="00EC2DE9"/>
    <w:rsid w:val="00EC3D97"/>
    <w:rsid w:val="00EC40E0"/>
    <w:rsid w:val="00EC4B1A"/>
    <w:rsid w:val="00EC5174"/>
    <w:rsid w:val="00EC6E93"/>
    <w:rsid w:val="00EC749B"/>
    <w:rsid w:val="00ED0939"/>
    <w:rsid w:val="00ED0B75"/>
    <w:rsid w:val="00ED10B5"/>
    <w:rsid w:val="00ED1308"/>
    <w:rsid w:val="00ED1C2A"/>
    <w:rsid w:val="00ED238C"/>
    <w:rsid w:val="00ED3EBD"/>
    <w:rsid w:val="00ED41A2"/>
    <w:rsid w:val="00ED664F"/>
    <w:rsid w:val="00ED74CA"/>
    <w:rsid w:val="00ED7870"/>
    <w:rsid w:val="00EE01B1"/>
    <w:rsid w:val="00EE07B1"/>
    <w:rsid w:val="00EE07D1"/>
    <w:rsid w:val="00EE09CF"/>
    <w:rsid w:val="00EE0FE7"/>
    <w:rsid w:val="00EE11D9"/>
    <w:rsid w:val="00EE1A0A"/>
    <w:rsid w:val="00EE216B"/>
    <w:rsid w:val="00EE23C8"/>
    <w:rsid w:val="00EE2ABB"/>
    <w:rsid w:val="00EE32D0"/>
    <w:rsid w:val="00EE3519"/>
    <w:rsid w:val="00EE530C"/>
    <w:rsid w:val="00EE5A10"/>
    <w:rsid w:val="00EF028C"/>
    <w:rsid w:val="00EF3BCD"/>
    <w:rsid w:val="00EF4AD8"/>
    <w:rsid w:val="00EF6EA8"/>
    <w:rsid w:val="00EF70EB"/>
    <w:rsid w:val="00F00E54"/>
    <w:rsid w:val="00F01F1A"/>
    <w:rsid w:val="00F022C6"/>
    <w:rsid w:val="00F02FB7"/>
    <w:rsid w:val="00F03E9C"/>
    <w:rsid w:val="00F064E5"/>
    <w:rsid w:val="00F06AC2"/>
    <w:rsid w:val="00F105C5"/>
    <w:rsid w:val="00F10797"/>
    <w:rsid w:val="00F10D8A"/>
    <w:rsid w:val="00F10DE7"/>
    <w:rsid w:val="00F112E5"/>
    <w:rsid w:val="00F11C52"/>
    <w:rsid w:val="00F14B52"/>
    <w:rsid w:val="00F14BD2"/>
    <w:rsid w:val="00F15E15"/>
    <w:rsid w:val="00F17500"/>
    <w:rsid w:val="00F1754C"/>
    <w:rsid w:val="00F203B0"/>
    <w:rsid w:val="00F20B7B"/>
    <w:rsid w:val="00F21D0A"/>
    <w:rsid w:val="00F22F38"/>
    <w:rsid w:val="00F2340D"/>
    <w:rsid w:val="00F239D0"/>
    <w:rsid w:val="00F239FF"/>
    <w:rsid w:val="00F2429B"/>
    <w:rsid w:val="00F245E7"/>
    <w:rsid w:val="00F24FB2"/>
    <w:rsid w:val="00F25D88"/>
    <w:rsid w:val="00F260A7"/>
    <w:rsid w:val="00F272BA"/>
    <w:rsid w:val="00F27404"/>
    <w:rsid w:val="00F30931"/>
    <w:rsid w:val="00F30B3A"/>
    <w:rsid w:val="00F3100C"/>
    <w:rsid w:val="00F3130A"/>
    <w:rsid w:val="00F32341"/>
    <w:rsid w:val="00F33525"/>
    <w:rsid w:val="00F33D4E"/>
    <w:rsid w:val="00F34348"/>
    <w:rsid w:val="00F344FF"/>
    <w:rsid w:val="00F34B6D"/>
    <w:rsid w:val="00F35BF6"/>
    <w:rsid w:val="00F3606C"/>
    <w:rsid w:val="00F364A6"/>
    <w:rsid w:val="00F37918"/>
    <w:rsid w:val="00F37E74"/>
    <w:rsid w:val="00F40835"/>
    <w:rsid w:val="00F426B9"/>
    <w:rsid w:val="00F43676"/>
    <w:rsid w:val="00F445B3"/>
    <w:rsid w:val="00F44DA3"/>
    <w:rsid w:val="00F44F98"/>
    <w:rsid w:val="00F45F27"/>
    <w:rsid w:val="00F45FCE"/>
    <w:rsid w:val="00F462EF"/>
    <w:rsid w:val="00F463CA"/>
    <w:rsid w:val="00F46DED"/>
    <w:rsid w:val="00F4752A"/>
    <w:rsid w:val="00F47B80"/>
    <w:rsid w:val="00F47EA5"/>
    <w:rsid w:val="00F5008C"/>
    <w:rsid w:val="00F514E6"/>
    <w:rsid w:val="00F5299E"/>
    <w:rsid w:val="00F52E56"/>
    <w:rsid w:val="00F53B94"/>
    <w:rsid w:val="00F551D9"/>
    <w:rsid w:val="00F55410"/>
    <w:rsid w:val="00F558E2"/>
    <w:rsid w:val="00F60C22"/>
    <w:rsid w:val="00F611DC"/>
    <w:rsid w:val="00F61271"/>
    <w:rsid w:val="00F61D7A"/>
    <w:rsid w:val="00F61E99"/>
    <w:rsid w:val="00F649DD"/>
    <w:rsid w:val="00F660D5"/>
    <w:rsid w:val="00F66C09"/>
    <w:rsid w:val="00F66D2D"/>
    <w:rsid w:val="00F671B2"/>
    <w:rsid w:val="00F7146E"/>
    <w:rsid w:val="00F7198C"/>
    <w:rsid w:val="00F7371E"/>
    <w:rsid w:val="00F73D79"/>
    <w:rsid w:val="00F74214"/>
    <w:rsid w:val="00F760C7"/>
    <w:rsid w:val="00F775C1"/>
    <w:rsid w:val="00F77BA6"/>
    <w:rsid w:val="00F80934"/>
    <w:rsid w:val="00F8117F"/>
    <w:rsid w:val="00F82142"/>
    <w:rsid w:val="00F824BD"/>
    <w:rsid w:val="00F83988"/>
    <w:rsid w:val="00F8592D"/>
    <w:rsid w:val="00F85DA5"/>
    <w:rsid w:val="00F862A1"/>
    <w:rsid w:val="00F86418"/>
    <w:rsid w:val="00F877EA"/>
    <w:rsid w:val="00F90C24"/>
    <w:rsid w:val="00F91645"/>
    <w:rsid w:val="00F91EAA"/>
    <w:rsid w:val="00F92188"/>
    <w:rsid w:val="00F93209"/>
    <w:rsid w:val="00F933FD"/>
    <w:rsid w:val="00F94BDB"/>
    <w:rsid w:val="00F9540D"/>
    <w:rsid w:val="00F95726"/>
    <w:rsid w:val="00F970B0"/>
    <w:rsid w:val="00FA0800"/>
    <w:rsid w:val="00FA0FFD"/>
    <w:rsid w:val="00FA10F2"/>
    <w:rsid w:val="00FA1591"/>
    <w:rsid w:val="00FA2314"/>
    <w:rsid w:val="00FA4346"/>
    <w:rsid w:val="00FA438B"/>
    <w:rsid w:val="00FA47F1"/>
    <w:rsid w:val="00FA528E"/>
    <w:rsid w:val="00FA6638"/>
    <w:rsid w:val="00FA7D77"/>
    <w:rsid w:val="00FA7DD8"/>
    <w:rsid w:val="00FB0877"/>
    <w:rsid w:val="00FB0B78"/>
    <w:rsid w:val="00FB16FD"/>
    <w:rsid w:val="00FB288F"/>
    <w:rsid w:val="00FB3098"/>
    <w:rsid w:val="00FB3712"/>
    <w:rsid w:val="00FB4C29"/>
    <w:rsid w:val="00FB595B"/>
    <w:rsid w:val="00FB5C33"/>
    <w:rsid w:val="00FB62D3"/>
    <w:rsid w:val="00FB7486"/>
    <w:rsid w:val="00FB7596"/>
    <w:rsid w:val="00FB7833"/>
    <w:rsid w:val="00FB7AE9"/>
    <w:rsid w:val="00FC0088"/>
    <w:rsid w:val="00FC0141"/>
    <w:rsid w:val="00FC17B4"/>
    <w:rsid w:val="00FC24B9"/>
    <w:rsid w:val="00FC2EEE"/>
    <w:rsid w:val="00FC33C9"/>
    <w:rsid w:val="00FC33DD"/>
    <w:rsid w:val="00FC38EF"/>
    <w:rsid w:val="00FC4172"/>
    <w:rsid w:val="00FC456B"/>
    <w:rsid w:val="00FC5BDA"/>
    <w:rsid w:val="00FC65D9"/>
    <w:rsid w:val="00FC6A6A"/>
    <w:rsid w:val="00FC7578"/>
    <w:rsid w:val="00FC7B52"/>
    <w:rsid w:val="00FC7D40"/>
    <w:rsid w:val="00FD00F9"/>
    <w:rsid w:val="00FD0805"/>
    <w:rsid w:val="00FD0D7C"/>
    <w:rsid w:val="00FD201F"/>
    <w:rsid w:val="00FD3479"/>
    <w:rsid w:val="00FD35CD"/>
    <w:rsid w:val="00FD5919"/>
    <w:rsid w:val="00FD6174"/>
    <w:rsid w:val="00FD6A61"/>
    <w:rsid w:val="00FD769A"/>
    <w:rsid w:val="00FE180F"/>
    <w:rsid w:val="00FE21CC"/>
    <w:rsid w:val="00FE2375"/>
    <w:rsid w:val="00FE3A0A"/>
    <w:rsid w:val="00FE3D61"/>
    <w:rsid w:val="00FE42F6"/>
    <w:rsid w:val="00FE4D28"/>
    <w:rsid w:val="00FF0EF6"/>
    <w:rsid w:val="00FF11F2"/>
    <w:rsid w:val="00FF31FC"/>
    <w:rsid w:val="00FF3D0A"/>
    <w:rsid w:val="00FF592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20A30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20A3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20A3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20A3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20A3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basedOn w:val="a0"/>
    <w:rsid w:val="00C20A30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2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</w:pPr>
    <w:rPr>
      <w:rFonts w:ascii="Times New Roman" w:hAnsi="Times New Roman"/>
      <w:sz w:val="27"/>
      <w:szCs w:val="27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F37918"/>
  </w:style>
  <w:style w:type="numbering" w:customStyle="1" w:styleId="33">
    <w:name w:val="Нет списка3"/>
    <w:next w:val="a2"/>
    <w:uiPriority w:val="99"/>
    <w:semiHidden/>
    <w:unhideWhenUsed/>
    <w:rsid w:val="003C663F"/>
  </w:style>
  <w:style w:type="numbering" w:customStyle="1" w:styleId="41">
    <w:name w:val="Нет списка4"/>
    <w:next w:val="a2"/>
    <w:uiPriority w:val="99"/>
    <w:semiHidden/>
    <w:unhideWhenUsed/>
    <w:rsid w:val="00AD0EA1"/>
  </w:style>
  <w:style w:type="paragraph" w:customStyle="1" w:styleId="xl161">
    <w:name w:val="xl161"/>
    <w:basedOn w:val="a"/>
    <w:rsid w:val="00AD0E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2">
    <w:name w:val="xl162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3">
    <w:name w:val="xl163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64">
    <w:name w:val="xl164"/>
    <w:basedOn w:val="a"/>
    <w:rsid w:val="00AD0E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5">
    <w:name w:val="xl165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6">
    <w:name w:val="xl166"/>
    <w:basedOn w:val="a"/>
    <w:rsid w:val="00526D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1346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1346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13462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13462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20A3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C20A30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213462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20A3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20A30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20A30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20A30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C20A30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20A3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20A3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20A3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20A3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/>
    </w:pPr>
    <w:rPr>
      <w:rFonts w:ascii="Times New Roman" w:hAnsi="Times New Roman"/>
      <w:sz w:val="20"/>
      <w:szCs w:val="20"/>
      <w:lang w:val="x-none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2323BC"/>
    <w:pPr>
      <w:spacing w:after="120" w:line="480" w:lineRule="auto"/>
    </w:pPr>
    <w:rPr>
      <w:sz w:val="20"/>
      <w:szCs w:val="20"/>
      <w:lang w:val="x-none"/>
    </w:rPr>
  </w:style>
  <w:style w:type="character" w:customStyle="1" w:styleId="22">
    <w:name w:val="Основной текст 2 Знак"/>
    <w:link w:val="21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basedOn w:val="a0"/>
    <w:rsid w:val="00C20A30"/>
    <w:rPr>
      <w:color w:val="0000FF"/>
      <w:u w:val="non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ind w:firstLine="720"/>
    </w:pPr>
    <w:rPr>
      <w:rFonts w:ascii="Times New Roman" w:hAnsi="Times New Roman"/>
      <w:sz w:val="28"/>
      <w:szCs w:val="20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/>
    </w:pPr>
    <w:rPr>
      <w:rFonts w:ascii="Times New Roman" w:hAnsi="Times New Roman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1">
    <w:name w:val="Body Text Indent 3"/>
    <w:basedOn w:val="a"/>
    <w:link w:val="32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2">
    <w:name w:val="Основной текст с отступом 3 Знак"/>
    <w:link w:val="31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2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</w:pPr>
    <w:rPr>
      <w:rFonts w:ascii="Times New Roman" w:hAnsi="Times New Roman"/>
      <w:sz w:val="27"/>
      <w:szCs w:val="27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/>
    </w:pPr>
    <w:rPr>
      <w:rFonts w:ascii="Times New Roman" w:hAnsi="Times New Roman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/>
      <w:jc w:val="center"/>
    </w:pPr>
    <w:rPr>
      <w:rFonts w:ascii="Times New Roman" w:hAnsi="Times New Roman"/>
      <w:sz w:val="28"/>
      <w:szCs w:val="28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color w:val="000000"/>
      <w:sz w:val="20"/>
      <w:szCs w:val="20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hAnsi="Times New Roman"/>
      <w:b/>
      <w:bCs/>
      <w:sz w:val="20"/>
      <w:szCs w:val="20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color w:val="000000"/>
      <w:sz w:val="20"/>
      <w:szCs w:val="20"/>
    </w:rPr>
  </w:style>
  <w:style w:type="numbering" w:customStyle="1" w:styleId="23">
    <w:name w:val="Нет списка2"/>
    <w:next w:val="a2"/>
    <w:uiPriority w:val="99"/>
    <w:semiHidden/>
    <w:unhideWhenUsed/>
    <w:rsid w:val="00F37918"/>
  </w:style>
  <w:style w:type="numbering" w:customStyle="1" w:styleId="33">
    <w:name w:val="Нет списка3"/>
    <w:next w:val="a2"/>
    <w:uiPriority w:val="99"/>
    <w:semiHidden/>
    <w:unhideWhenUsed/>
    <w:rsid w:val="003C663F"/>
  </w:style>
  <w:style w:type="numbering" w:customStyle="1" w:styleId="41">
    <w:name w:val="Нет списка4"/>
    <w:next w:val="a2"/>
    <w:uiPriority w:val="99"/>
    <w:semiHidden/>
    <w:unhideWhenUsed/>
    <w:rsid w:val="00AD0EA1"/>
  </w:style>
  <w:style w:type="paragraph" w:customStyle="1" w:styleId="xl161">
    <w:name w:val="xl161"/>
    <w:basedOn w:val="a"/>
    <w:rsid w:val="00AD0EA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2">
    <w:name w:val="xl162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63">
    <w:name w:val="xl163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</w:rPr>
  </w:style>
  <w:style w:type="paragraph" w:customStyle="1" w:styleId="xl164">
    <w:name w:val="xl164"/>
    <w:basedOn w:val="a"/>
    <w:rsid w:val="00AD0EA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5">
    <w:name w:val="xl165"/>
    <w:basedOn w:val="a"/>
    <w:rsid w:val="00AD0E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</w:rPr>
  </w:style>
  <w:style w:type="paragraph" w:customStyle="1" w:styleId="xl166">
    <w:name w:val="xl166"/>
    <w:basedOn w:val="a"/>
    <w:rsid w:val="00526D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13462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13462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13462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13462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20A30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semiHidden/>
    <w:rsid w:val="00C20A30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semiHidden/>
    <w:rsid w:val="00213462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20A3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20A30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20A30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20A30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a1586c89-b489-4dfe-acb4-dca59b62a734.doc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350740ac-a815-406a-b16a-19b0f1f35fbd.doc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d6af4e51-30c7-468a-a2b8-83c27c54b07b.do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b01953a4-d143-4ee5-b2bc-8f7ed76ac18b.doc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6F9C0-C766-4CD5-8B98-D532511AC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35</Pages>
  <Words>5371</Words>
  <Characters>30616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35916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Купцова Елена Владимировна</dc:creator>
  <cp:lastModifiedBy>Ярдухина Виктория Вячеславовна</cp:lastModifiedBy>
  <cp:revision>2</cp:revision>
  <cp:lastPrinted>2023-05-03T06:37:00Z</cp:lastPrinted>
  <dcterms:created xsi:type="dcterms:W3CDTF">2024-02-01T07:21:00Z</dcterms:created>
  <dcterms:modified xsi:type="dcterms:W3CDTF">2024-02-01T07:21:00Z</dcterms:modified>
</cp:coreProperties>
</file>