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BC" w:rsidRPr="00DC3D7A" w:rsidRDefault="006734BC" w:rsidP="00DC3D7A">
      <w:pPr>
        <w:ind w:right="277"/>
      </w:pPr>
      <w:bookmarkStart w:id="0" w:name="_GoBack"/>
      <w:bookmarkEnd w:id="0"/>
    </w:p>
    <w:p w:rsidR="006734BC" w:rsidRPr="00DC3D7A" w:rsidRDefault="006734BC" w:rsidP="00DC3D7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C3D7A">
        <w:rPr>
          <w:rFonts w:cs="Arial"/>
          <w:b/>
          <w:bCs/>
          <w:kern w:val="32"/>
          <w:sz w:val="32"/>
          <w:szCs w:val="32"/>
        </w:rPr>
        <w:t xml:space="preserve">АДМИНИСТРАЦИЯ БЕРЕЗОВСКОГО РАЙОНА </w:t>
      </w:r>
    </w:p>
    <w:p w:rsidR="006734BC" w:rsidRPr="00DC3D7A" w:rsidRDefault="006734BC" w:rsidP="00DC3D7A"/>
    <w:p w:rsidR="006734BC" w:rsidRPr="00DC3D7A" w:rsidRDefault="006734BC" w:rsidP="00DC3D7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C3D7A">
        <w:rPr>
          <w:rFonts w:cs="Arial"/>
          <w:b/>
          <w:bCs/>
          <w:kern w:val="32"/>
          <w:sz w:val="32"/>
          <w:szCs w:val="32"/>
        </w:rPr>
        <w:t xml:space="preserve">ХАНТЫ-МАНСИЙСКОГО АВТОНОМНОГО ОКРУГА – ЮГРЫ </w:t>
      </w:r>
    </w:p>
    <w:p w:rsidR="006734BC" w:rsidRPr="00DC3D7A" w:rsidRDefault="006734BC" w:rsidP="00DC3D7A"/>
    <w:p w:rsidR="006734BC" w:rsidRPr="00DC3D7A" w:rsidRDefault="006734BC" w:rsidP="00DC3D7A">
      <w:pPr>
        <w:jc w:val="center"/>
        <w:rPr>
          <w:rFonts w:cs="Arial"/>
          <w:bCs/>
          <w:kern w:val="32"/>
          <w:sz w:val="32"/>
          <w:szCs w:val="32"/>
        </w:rPr>
      </w:pPr>
      <w:r w:rsidRPr="00DC3D7A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CE0F7F" w:rsidRPr="00DC3D7A" w:rsidRDefault="00CE0F7F" w:rsidP="00DC3D7A">
      <w:pPr>
        <w:ind w:left="-540" w:firstLine="540"/>
      </w:pPr>
    </w:p>
    <w:p w:rsidR="006734BC" w:rsidRPr="00DC3D7A" w:rsidRDefault="00A4143C" w:rsidP="00DC3D7A">
      <w:pPr>
        <w:ind w:left="-540" w:firstLine="540"/>
      </w:pPr>
      <w:r w:rsidRPr="00DC3D7A">
        <w:t>о</w:t>
      </w:r>
      <w:r w:rsidR="004B0768" w:rsidRPr="00DC3D7A">
        <w:t>т</w:t>
      </w:r>
      <w:r w:rsidR="00E54EE9" w:rsidRPr="00DC3D7A">
        <w:t xml:space="preserve"> 13.09.2011</w:t>
      </w:r>
      <w:r w:rsidR="00DC3D7A" w:rsidRPr="00DC3D7A">
        <w:t xml:space="preserve"> </w:t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E54EE9" w:rsidRPr="00DC3D7A">
        <w:t>№1284</w:t>
      </w:r>
    </w:p>
    <w:p w:rsidR="00DC3D7A" w:rsidRPr="00DC3D7A" w:rsidRDefault="006734BC" w:rsidP="00DC3D7A">
      <w:pPr>
        <w:ind w:left="-540" w:firstLine="540"/>
      </w:pPr>
      <w:proofErr w:type="spellStart"/>
      <w:r w:rsidRPr="00DC3D7A">
        <w:t>пгт</w:t>
      </w:r>
      <w:proofErr w:type="gramStart"/>
      <w:r w:rsidRPr="00DC3D7A">
        <w:t>.Б</w:t>
      </w:r>
      <w:proofErr w:type="gramEnd"/>
      <w:r w:rsidRPr="00DC3D7A">
        <w:t>ерезово</w:t>
      </w:r>
      <w:proofErr w:type="spellEnd"/>
    </w:p>
    <w:p w:rsidR="00DC3D7A" w:rsidRPr="00DC3D7A" w:rsidRDefault="00DC3D7A" w:rsidP="00DC3D7A">
      <w:pPr>
        <w:ind w:left="-540" w:firstLine="540"/>
      </w:pPr>
    </w:p>
    <w:p w:rsidR="00816D59" w:rsidRPr="00DC3D7A" w:rsidRDefault="00816D59" w:rsidP="00DC3D7A">
      <w:pPr>
        <w:ind w:right="-2"/>
        <w:jc w:val="center"/>
        <w:rPr>
          <w:rFonts w:cs="Arial"/>
          <w:szCs w:val="28"/>
        </w:rPr>
      </w:pPr>
      <w:r w:rsidRPr="00DC3D7A">
        <w:rPr>
          <w:rFonts w:cs="Arial"/>
          <w:b/>
          <w:bCs/>
          <w:kern w:val="28"/>
          <w:sz w:val="32"/>
          <w:szCs w:val="32"/>
        </w:rPr>
        <w:t>Об утверждении целевой программы</w:t>
      </w:r>
      <w:r w:rsidR="001212FF" w:rsidRPr="00DC3D7A">
        <w:rPr>
          <w:rFonts w:cs="Arial"/>
          <w:b/>
          <w:bCs/>
          <w:kern w:val="28"/>
          <w:sz w:val="32"/>
          <w:szCs w:val="32"/>
        </w:rPr>
        <w:t xml:space="preserve"> </w:t>
      </w:r>
      <w:r w:rsidRPr="00DC3D7A">
        <w:rPr>
          <w:rFonts w:cs="Arial"/>
          <w:b/>
          <w:bCs/>
          <w:kern w:val="28"/>
          <w:sz w:val="32"/>
          <w:szCs w:val="32"/>
        </w:rPr>
        <w:t>Березовского района</w:t>
      </w:r>
      <w:r w:rsidR="00A24C68" w:rsidRPr="00DC3D7A">
        <w:rPr>
          <w:rFonts w:cs="Arial"/>
          <w:b/>
          <w:bCs/>
          <w:kern w:val="28"/>
          <w:sz w:val="32"/>
          <w:szCs w:val="32"/>
        </w:rPr>
        <w:t xml:space="preserve"> ц</w:t>
      </w:r>
      <w:r w:rsidRPr="00DC3D7A">
        <w:rPr>
          <w:rFonts w:cs="Arial"/>
          <w:b/>
          <w:bCs/>
          <w:kern w:val="28"/>
          <w:sz w:val="32"/>
          <w:szCs w:val="32"/>
        </w:rPr>
        <w:t>ентрализованное электроснабжение населённых пунктов Березовского района на 2011-2013 годы и на перспективу до 2015 года»</w:t>
      </w:r>
    </w:p>
    <w:p w:rsidR="00DC3D7A" w:rsidRDefault="00DC3D7A" w:rsidP="00DC3D7A"/>
    <w:p w:rsidR="00312913" w:rsidRDefault="00312913" w:rsidP="00312913">
      <w:pPr>
        <w:jc w:val="center"/>
      </w:pPr>
      <w:r>
        <w:t xml:space="preserve">(с изменениями внесенными постановлением Администрации </w:t>
      </w:r>
      <w:hyperlink r:id="rId8" w:tgtFrame="ChangingDocument" w:tooltip="О внесении изменений в приложение к постановлению администрации Березовского района от 13.09.2011 №1284 " w:history="1">
        <w:r w:rsidRPr="00312913">
          <w:rPr>
            <w:rStyle w:val="af1"/>
          </w:rPr>
          <w:t>от 16.07.2012 № 990</w:t>
        </w:r>
      </w:hyperlink>
      <w:r>
        <w:t>)</w:t>
      </w:r>
    </w:p>
    <w:p w:rsidR="00047D41" w:rsidRDefault="00047D41" w:rsidP="00312913">
      <w:pPr>
        <w:jc w:val="center"/>
      </w:pPr>
      <w:r>
        <w:t xml:space="preserve">(с изменениями внесенными постановлением Администрации </w:t>
      </w:r>
      <w:hyperlink r:id="rId9" w:tgtFrame="ChangingDocument" w:tooltip="О внесении изменений в приложение к постановлению администрации Березовского района от 13.09.2011г. № 1284 " w:history="1">
        <w:r w:rsidRPr="00047D41">
          <w:rPr>
            <w:rStyle w:val="af1"/>
          </w:rPr>
          <w:t>от 20.05.2013 № 704</w:t>
        </w:r>
      </w:hyperlink>
      <w:r>
        <w:t>)</w:t>
      </w:r>
    </w:p>
    <w:p w:rsidR="00606AEE" w:rsidRPr="00DC3D7A" w:rsidRDefault="00606AEE" w:rsidP="00312913">
      <w:pPr>
        <w:jc w:val="center"/>
      </w:pPr>
      <w:r>
        <w:t xml:space="preserve">(с изменениями внесенными постановлением Администрации </w:t>
      </w:r>
      <w:hyperlink r:id="rId10" w:tgtFrame="ChangingDocument" w:tooltip="О внесении изменений в приложение к постановлению администрации Березовского района от 13.09.2011года № 1284 " w:history="1">
        <w:r w:rsidRPr="00606AEE">
          <w:rPr>
            <w:rStyle w:val="af1"/>
          </w:rPr>
          <w:t>от 01.08.2013 № 1108</w:t>
        </w:r>
      </w:hyperlink>
      <w:r>
        <w:t>)</w:t>
      </w:r>
    </w:p>
    <w:p w:rsidR="00816D59" w:rsidRDefault="00816D59" w:rsidP="00DC3D7A"/>
    <w:p w:rsidR="007F33B2" w:rsidRDefault="007F33B2" w:rsidP="00DC3D7A">
      <w:r>
        <w:t xml:space="preserve">(утратил силу постановлением Администрации </w:t>
      </w:r>
      <w:hyperlink r:id="rId11" w:tgtFrame="Cancelling" w:tooltip="О муниципальной программе " w:history="1">
        <w:r w:rsidRPr="00CE432C">
          <w:rPr>
            <w:rStyle w:val="af1"/>
          </w:rPr>
          <w:t>от 31.12.2013 № 1955</w:t>
        </w:r>
      </w:hyperlink>
      <w:r>
        <w:t>)</w:t>
      </w:r>
    </w:p>
    <w:p w:rsidR="007F33B2" w:rsidRPr="00DC3D7A" w:rsidRDefault="007F33B2" w:rsidP="00DC3D7A"/>
    <w:p w:rsidR="00816D59" w:rsidRPr="00DC3D7A" w:rsidRDefault="00816D59" w:rsidP="00DC3D7A">
      <w:pPr>
        <w:ind w:firstLine="708"/>
      </w:pPr>
      <w:r w:rsidRPr="00DC3D7A">
        <w:t xml:space="preserve">На основании статьи 179 </w:t>
      </w:r>
      <w:hyperlink r:id="rId12" w:history="1">
        <w:r w:rsidR="008653B7">
          <w:rPr>
            <w:rStyle w:val="af1"/>
          </w:rPr>
          <w:t>Бюджетного кодекса</w:t>
        </w:r>
      </w:hyperlink>
      <w:r w:rsidRPr="00DC3D7A">
        <w:t xml:space="preserve"> Российской Федерации, постановлением администрации Березовского района</w:t>
      </w:r>
      <w:r w:rsidR="001212FF" w:rsidRPr="00DC3D7A">
        <w:t xml:space="preserve"> </w:t>
      </w:r>
      <w:r w:rsidRPr="00DC3D7A">
        <w:t>от 19 января 2009 года № 30 «О долгосрочных и ведомственных целевых программах Березовского района»:</w:t>
      </w:r>
    </w:p>
    <w:p w:rsidR="00816D59" w:rsidRPr="00DC3D7A" w:rsidRDefault="00816D59" w:rsidP="00DC3D7A"/>
    <w:p w:rsidR="00816D59" w:rsidRPr="00DC3D7A" w:rsidRDefault="00A24C68" w:rsidP="00DC3D7A">
      <w:pPr>
        <w:ind w:firstLine="708"/>
      </w:pPr>
      <w:r w:rsidRPr="00DC3D7A">
        <w:t xml:space="preserve">1. </w:t>
      </w:r>
      <w:r w:rsidR="00816D59" w:rsidRPr="00DC3D7A">
        <w:t>Утвердить целевую программу Березовского района</w:t>
      </w:r>
      <w:r w:rsidR="001212FF" w:rsidRPr="00DC3D7A">
        <w:t xml:space="preserve"> </w:t>
      </w:r>
      <w:r w:rsidR="00816D59" w:rsidRPr="00DC3D7A">
        <w:t>«Централизованное электроснабжение населённых пунктов Березовского района на 2011-2013 годы и на перспективу до 2015 года» (</w:t>
      </w:r>
      <w:hyperlink r:id="rId13" w:anchor="приложение" w:tgtFrame="Logical" w:tooltip="Об утверждении целевой программы Березовского района централизованное электроснабжение населённых пунктов Березовского района на 2011-2013 годы и на перспективу до 2015 года" w:history="1">
        <w:r w:rsidR="00816D59" w:rsidRPr="006669BF">
          <w:rPr>
            <w:rStyle w:val="af1"/>
          </w:rPr>
          <w:t>приложение</w:t>
        </w:r>
      </w:hyperlink>
      <w:r w:rsidR="00816D59" w:rsidRPr="00DC3D7A">
        <w:t>).</w:t>
      </w:r>
    </w:p>
    <w:p w:rsidR="00816D59" w:rsidRPr="00DC3D7A" w:rsidRDefault="00816D59" w:rsidP="00DC3D7A">
      <w:pPr>
        <w:ind w:firstLine="708"/>
      </w:pPr>
      <w:r w:rsidRPr="00DC3D7A">
        <w:t>2.</w:t>
      </w:r>
      <w:r w:rsidR="001212FF" w:rsidRPr="00DC3D7A">
        <w:t xml:space="preserve"> </w:t>
      </w:r>
      <w:r w:rsidRPr="00DC3D7A">
        <w:t>Комитету по финанса</w:t>
      </w:r>
      <w:r w:rsidR="00A24C68" w:rsidRPr="00DC3D7A">
        <w:t>м администрации района (Граф О.</w:t>
      </w:r>
      <w:r w:rsidRPr="00DC3D7A">
        <w:t xml:space="preserve">И.) предусматривать средства для реализации целевой программы «Централизованное электроснабжение населённых пунктов Березовского района на 2011-2013 годы и на перспективу до 2015 года» при разработке проекта бюджета района на 2011-2013 годы и на перспективу до 2015 года, исходя из возможностей бюджета района. </w:t>
      </w:r>
    </w:p>
    <w:p w:rsidR="00816D59" w:rsidRPr="00DC3D7A" w:rsidRDefault="00A24C68" w:rsidP="00DC3D7A">
      <w:pPr>
        <w:ind w:firstLine="708"/>
      </w:pPr>
      <w:r w:rsidRPr="00DC3D7A">
        <w:t>3. Объё</w:t>
      </w:r>
      <w:r w:rsidR="00816D59" w:rsidRPr="00DC3D7A">
        <w:t>мы финансирования Программы на 2011-2013 годы и на перспективу до 2015 года могут подлежать корректировке в течение финансового года, исходя из возможностей бюджета района, путем уточнения по сумме и мероприятиям.</w:t>
      </w:r>
    </w:p>
    <w:p w:rsidR="00816D59" w:rsidRPr="00DC3D7A" w:rsidRDefault="00A24C68" w:rsidP="00DC3D7A">
      <w:pPr>
        <w:ind w:firstLine="708"/>
      </w:pPr>
      <w:r w:rsidRPr="00DC3D7A">
        <w:t xml:space="preserve">4. </w:t>
      </w:r>
      <w:r w:rsidR="00816D59" w:rsidRPr="00DC3D7A">
        <w:t>Опубликовать настоящее постановление в газете «Жизнь Югры».</w:t>
      </w:r>
    </w:p>
    <w:p w:rsidR="00DC3D7A" w:rsidRPr="00DC3D7A" w:rsidRDefault="00A24C68" w:rsidP="00DC3D7A">
      <w:pPr>
        <w:ind w:firstLine="708"/>
      </w:pPr>
      <w:r w:rsidRPr="00DC3D7A">
        <w:t xml:space="preserve">5. </w:t>
      </w:r>
      <w:r w:rsidR="00816D59" w:rsidRPr="00DC3D7A">
        <w:t xml:space="preserve">Настоящее постановление вступает в силу после его официального опубликования. </w:t>
      </w:r>
    </w:p>
    <w:p w:rsidR="00DC3D7A" w:rsidRPr="00DC3D7A" w:rsidRDefault="00A24C68" w:rsidP="00DC3D7A">
      <w:r w:rsidRPr="00DC3D7A">
        <w:t xml:space="preserve">6. </w:t>
      </w:r>
      <w:proofErr w:type="gramStart"/>
      <w:r w:rsidR="00816D59" w:rsidRPr="00DC3D7A">
        <w:t>Контроль за</w:t>
      </w:r>
      <w:proofErr w:type="gramEnd"/>
      <w:r w:rsidR="00816D59" w:rsidRPr="00DC3D7A">
        <w:t xml:space="preserve"> выполнением постановления возложить на начальника управления по жилищно-коммунальному хозяйству администрации района Ивченко С. И.</w:t>
      </w:r>
    </w:p>
    <w:p w:rsidR="00DC3D7A" w:rsidRDefault="00DC3D7A" w:rsidP="00DC3D7A"/>
    <w:p w:rsidR="00DC3D7A" w:rsidRDefault="00DC3D7A" w:rsidP="00DC3D7A"/>
    <w:p w:rsidR="00DC3D7A" w:rsidRPr="00DC3D7A" w:rsidRDefault="00DC3D7A" w:rsidP="00DC3D7A"/>
    <w:p w:rsidR="00816D59" w:rsidRDefault="00816D59" w:rsidP="00DC3D7A">
      <w:r w:rsidRPr="00DC3D7A">
        <w:t>Глава администрации района</w:t>
      </w:r>
      <w:r w:rsidR="001212FF" w:rsidRPr="00DC3D7A">
        <w:t xml:space="preserve"> </w:t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r w:rsidR="00DC3D7A">
        <w:tab/>
      </w:r>
      <w:proofErr w:type="spellStart"/>
      <w:r w:rsidR="000B4E7E" w:rsidRPr="00DC3D7A">
        <w:t>Е.И.</w:t>
      </w:r>
      <w:r w:rsidRPr="00DC3D7A">
        <w:t>Кузнецов</w:t>
      </w:r>
      <w:proofErr w:type="spellEnd"/>
    </w:p>
    <w:p w:rsidR="00DC3D7A" w:rsidRDefault="00DC3D7A" w:rsidP="00DC3D7A"/>
    <w:p w:rsidR="00DC3D7A" w:rsidRPr="00DC3D7A" w:rsidRDefault="00DC3D7A" w:rsidP="00DC3D7A"/>
    <w:p w:rsidR="00DC3D7A" w:rsidRPr="00DC3D7A" w:rsidRDefault="00A24C68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C3D7A">
        <w:rPr>
          <w:rFonts w:cs="Arial"/>
          <w:szCs w:val="28"/>
        </w:rPr>
        <w:br w:type="page"/>
      </w:r>
    </w:p>
    <w:p w:rsidR="00DC3D7A" w:rsidRPr="00DC3D7A" w:rsidRDefault="00DC3D7A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DC3D7A" w:rsidRPr="00DC3D7A" w:rsidRDefault="00A24C68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DC3D7A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DC3D7A" w:rsidRDefault="00A24C68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C3D7A">
        <w:rPr>
          <w:rFonts w:cs="Arial"/>
          <w:b/>
          <w:bCs/>
          <w:kern w:val="28"/>
          <w:sz w:val="32"/>
          <w:szCs w:val="32"/>
        </w:rPr>
        <w:t xml:space="preserve"> </w:t>
      </w:r>
      <w:r w:rsidR="00816D59" w:rsidRPr="00DC3D7A">
        <w:rPr>
          <w:rFonts w:cs="Arial"/>
          <w:b/>
          <w:bCs/>
          <w:kern w:val="28"/>
          <w:sz w:val="32"/>
          <w:szCs w:val="32"/>
        </w:rPr>
        <w:t xml:space="preserve">к </w:t>
      </w:r>
      <w:r w:rsidRPr="00DC3D7A">
        <w:rPr>
          <w:rFonts w:cs="Arial"/>
          <w:b/>
          <w:bCs/>
          <w:kern w:val="28"/>
          <w:sz w:val="32"/>
          <w:szCs w:val="32"/>
        </w:rPr>
        <w:t>п</w:t>
      </w:r>
      <w:r w:rsidR="00816D59" w:rsidRPr="00DC3D7A">
        <w:rPr>
          <w:rFonts w:cs="Arial"/>
          <w:b/>
          <w:bCs/>
          <w:kern w:val="28"/>
          <w:sz w:val="32"/>
          <w:szCs w:val="32"/>
        </w:rPr>
        <w:t>остановлению администрации</w:t>
      </w:r>
    </w:p>
    <w:p w:rsidR="00816D59" w:rsidRPr="00DC3D7A" w:rsidRDefault="00816D59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C3D7A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DC3D7A" w:rsidRPr="00DC3D7A" w:rsidRDefault="00A24C68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C3D7A">
        <w:rPr>
          <w:rFonts w:cs="Arial"/>
          <w:b/>
          <w:bCs/>
          <w:kern w:val="28"/>
          <w:sz w:val="32"/>
          <w:szCs w:val="32"/>
        </w:rPr>
        <w:t xml:space="preserve">от </w:t>
      </w:r>
      <w:r w:rsidR="00E54EE9" w:rsidRPr="00DC3D7A">
        <w:rPr>
          <w:rFonts w:cs="Arial"/>
          <w:b/>
          <w:bCs/>
          <w:kern w:val="28"/>
          <w:sz w:val="32"/>
          <w:szCs w:val="32"/>
        </w:rPr>
        <w:t>13.09.2011</w:t>
      </w:r>
      <w:r w:rsidR="001212FF" w:rsidRPr="00DC3D7A">
        <w:rPr>
          <w:rFonts w:cs="Arial"/>
          <w:b/>
          <w:bCs/>
          <w:kern w:val="28"/>
          <w:sz w:val="32"/>
          <w:szCs w:val="32"/>
        </w:rPr>
        <w:t xml:space="preserve"> </w:t>
      </w:r>
      <w:r w:rsidRPr="00DC3D7A">
        <w:rPr>
          <w:rFonts w:cs="Arial"/>
          <w:b/>
          <w:bCs/>
          <w:kern w:val="28"/>
          <w:sz w:val="32"/>
          <w:szCs w:val="32"/>
        </w:rPr>
        <w:t>№</w:t>
      </w:r>
      <w:r w:rsidR="00E54EE9" w:rsidRPr="00DC3D7A">
        <w:rPr>
          <w:rFonts w:cs="Arial"/>
          <w:b/>
          <w:bCs/>
          <w:kern w:val="28"/>
          <w:sz w:val="32"/>
          <w:szCs w:val="32"/>
        </w:rPr>
        <w:t>1284</w:t>
      </w:r>
    </w:p>
    <w:p w:rsidR="00DC3D7A" w:rsidRPr="00DC3D7A" w:rsidRDefault="00DC3D7A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DC3D7A" w:rsidRPr="00DC3D7A" w:rsidRDefault="00DC3D7A" w:rsidP="00DC3D7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312913" w:rsidRDefault="00312913" w:rsidP="00312913">
      <w:r>
        <w:t xml:space="preserve">(приложение изложено в редакции постановления Администрации </w:t>
      </w:r>
      <w:hyperlink r:id="rId14" w:tgtFrame="ChangingDocument" w:tooltip="О внесении изменений в приложение к постановлению администрации Березовского района от 13.09.2011 №1284 " w:history="1">
        <w:r w:rsidRPr="00312913">
          <w:rPr>
            <w:rStyle w:val="af1"/>
          </w:rPr>
          <w:t>от 16.07.2012 № 990</w:t>
        </w:r>
      </w:hyperlink>
      <w:r>
        <w:t>)</w:t>
      </w:r>
    </w:p>
    <w:p w:rsidR="00312913" w:rsidRDefault="00312913" w:rsidP="00312913"/>
    <w:p w:rsidR="00312913" w:rsidRDefault="00312913" w:rsidP="00312913"/>
    <w:p w:rsidR="00312913" w:rsidRPr="00DE4AC5" w:rsidRDefault="00312913" w:rsidP="00312913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ЦЕЛЕВАЯ ПРОГРАММА</w:t>
      </w:r>
    </w:p>
    <w:p w:rsidR="00312913" w:rsidRPr="00DE4AC5" w:rsidRDefault="00312913" w:rsidP="00312913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312913" w:rsidRPr="00DE4AC5" w:rsidRDefault="00312913" w:rsidP="00312913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«Централизованное электроснабжение населенных пунктов Березовского района на 2011 - 2013 годы и на перспективу до 2015 года»</w:t>
      </w:r>
    </w:p>
    <w:p w:rsidR="00312913" w:rsidRPr="00DE4AC5" w:rsidRDefault="00312913" w:rsidP="00312913">
      <w:pPr>
        <w:pStyle w:val="FR1"/>
        <w:tabs>
          <w:tab w:val="left" w:pos="4678"/>
        </w:tabs>
        <w:spacing w:before="0"/>
        <w:jc w:val="both"/>
        <w:rPr>
          <w:b w:val="0"/>
          <w:snapToGrid/>
          <w:sz w:val="24"/>
          <w:szCs w:val="24"/>
        </w:rPr>
      </w:pPr>
    </w:p>
    <w:p w:rsidR="00312913" w:rsidRPr="00DE4AC5" w:rsidRDefault="00312913" w:rsidP="00312913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ПАСПОРТ</w:t>
      </w:r>
    </w:p>
    <w:p w:rsidR="00312913" w:rsidRPr="00DE4AC5" w:rsidRDefault="00312913" w:rsidP="00312913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целевой программы Березовского района «Централизованное электроснабжение населенных пунктов Березовского района на 2011 - 2013 годы и на перспективу до 2015 года»</w:t>
      </w:r>
    </w:p>
    <w:p w:rsidR="00312913" w:rsidRPr="00DE4AC5" w:rsidRDefault="00312913" w:rsidP="00312913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(далее – Программа)</w:t>
      </w:r>
    </w:p>
    <w:p w:rsidR="00312913" w:rsidRPr="00DE4AC5" w:rsidRDefault="00312913" w:rsidP="00312913">
      <w:pPr>
        <w:pStyle w:val="afa"/>
        <w:ind w:left="0" w:firstLine="0"/>
        <w:jc w:val="both"/>
        <w:rPr>
          <w:snapToGrid w:val="0"/>
          <w:sz w:val="24"/>
        </w:rPr>
      </w:pPr>
    </w:p>
    <w:p w:rsidR="00312913" w:rsidRPr="00DE4AC5" w:rsidRDefault="00312913" w:rsidP="00312913">
      <w:pPr>
        <w:pStyle w:val="afa"/>
        <w:ind w:left="0" w:firstLine="0"/>
        <w:jc w:val="both"/>
        <w:rPr>
          <w:snapToGrid w:val="0"/>
          <w:sz w:val="24"/>
        </w:rPr>
      </w:pP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121"/>
      </w:tblGrid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0"/>
            </w:pPr>
            <w:r w:rsidRPr="00002A13">
              <w:br w:type="page"/>
              <w:t>Наименование</w:t>
            </w:r>
          </w:p>
          <w:p w:rsidR="00312913" w:rsidRPr="00002A13" w:rsidRDefault="00312913" w:rsidP="007524BA">
            <w:pPr>
              <w:pStyle w:val="Table0"/>
            </w:pPr>
            <w:r w:rsidRPr="00002A13">
              <w:t>программы</w:t>
            </w: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>Целевая Программа Березовского района «Централизованное электроснабжение населенных пунктов Березовского района на 2011-2013 годы и на перспективу до 2015 года»</w:t>
            </w:r>
          </w:p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"/>
              <w:rPr>
                <w:color w:val="000000"/>
                <w:szCs w:val="24"/>
              </w:rPr>
            </w:pPr>
            <w:r w:rsidRPr="00002A13">
              <w:t>Наименование и номер распоряжения администрации Березовского района о разработке программы</w:t>
            </w: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Распоряжение администрации Березовского района от 23.03.2011 №139-р "О разработке целевой программы Березовского района "Централизованное электроснабжение населенных пунктов Березовского района на 2011-2013 годы и на перспективу до 2015 года" </w:t>
            </w:r>
          </w:p>
          <w:p w:rsidR="00312913" w:rsidRPr="00002A13" w:rsidRDefault="00312913" w:rsidP="007524BA">
            <w:pPr>
              <w:pStyle w:val="Table"/>
            </w:pPr>
            <w:r w:rsidRPr="00002A13">
              <w:t xml:space="preserve"> 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"/>
              <w:rPr>
                <w:szCs w:val="24"/>
              </w:rPr>
            </w:pPr>
            <w:r w:rsidRPr="00002A13">
              <w:t>Должностное лицо, утвердившее программу (наименование и номер постановления главы администрации Березовского района)</w:t>
            </w: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Постановление главы администрации Березовского района от ____ _______ 2012 года № ____ «О внесении изменений в приложение к постановлению администрации Березовского района от 13.09.2011 №1284 «Централизованное электроснабжение населённых пунктов Березовского района на 2011-2013 годы и на перспективу до 2015 года» </w:t>
            </w:r>
          </w:p>
          <w:p w:rsidR="00312913" w:rsidRPr="00002A13" w:rsidRDefault="00312913" w:rsidP="007524BA">
            <w:pPr>
              <w:pStyle w:val="Table"/>
            </w:pPr>
          </w:p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"/>
            </w:pPr>
            <w:r w:rsidRPr="00002A13">
              <w:lastRenderedPageBreak/>
              <w:t>Муниципальный заказчик – координатор целевой программы</w:t>
            </w:r>
          </w:p>
          <w:p w:rsidR="00312913" w:rsidRPr="00002A13" w:rsidRDefault="00312913" w:rsidP="007524BA">
            <w:pPr>
              <w:pStyle w:val="Table"/>
            </w:pP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>Управление по жилищно-коммунальному хозяйству администрации Березовского района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"/>
              <w:rPr>
                <w:szCs w:val="24"/>
              </w:rPr>
            </w:pPr>
            <w:r w:rsidRPr="00002A13">
              <w:t>Цели и задачи программы</w:t>
            </w: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Цель программы: </w:t>
            </w:r>
          </w:p>
          <w:p w:rsidR="00312913" w:rsidRPr="00002A13" w:rsidRDefault="00312913" w:rsidP="007524BA">
            <w:pPr>
              <w:pStyle w:val="Table"/>
              <w:rPr>
                <w:szCs w:val="24"/>
              </w:rPr>
            </w:pPr>
            <w:r w:rsidRPr="00002A13">
              <w:t>- удовлетворение потребностей населения в предоставлении бесперебойного, стабильного и качественного электроснабжения в населённых пунктах Березовского района.</w:t>
            </w:r>
          </w:p>
          <w:p w:rsidR="00312913" w:rsidRPr="00002A13" w:rsidRDefault="00312913" w:rsidP="007524BA">
            <w:pPr>
              <w:pStyle w:val="Table"/>
            </w:pPr>
            <w:r w:rsidRPr="00002A13">
              <w:t>Задачи программы:</w:t>
            </w:r>
          </w:p>
          <w:p w:rsidR="00312913" w:rsidRPr="00002A13" w:rsidRDefault="00312913" w:rsidP="007524BA">
            <w:pPr>
              <w:pStyle w:val="Table"/>
            </w:pPr>
            <w:r w:rsidRPr="00002A13">
              <w:t>-повышение надёжности и снижение длительности перерывов электроснабжения потребителей, повышение пропускной способности линий электропередачи и снижение транспортных потерь электроэнергии;</w:t>
            </w:r>
          </w:p>
          <w:p w:rsidR="00312913" w:rsidRDefault="00312913" w:rsidP="007524BA">
            <w:pPr>
              <w:pStyle w:val="Table"/>
            </w:pPr>
            <w:r w:rsidRPr="00002A13">
              <w:t>-возмещение недополученных доходов организациям, осуществляющим реализацию электрической энергии населению и приравненным к категории потребителям, предприятиям жилищно-коммунального и агропромышленного комплексов, субъектам малого и среднего предпринимательства, организациям бюджетной сферы.</w:t>
            </w:r>
          </w:p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Важнейшие целевые индикаторы </w:t>
            </w:r>
          </w:p>
          <w:p w:rsidR="00312913" w:rsidRPr="00002A13" w:rsidRDefault="00312913" w:rsidP="007524BA">
            <w:pPr>
              <w:pStyle w:val="Table"/>
            </w:pPr>
            <w:proofErr w:type="gramStart"/>
            <w:r w:rsidRPr="00002A13">
              <w:t>и показатели (непосредственные</w:t>
            </w:r>
            <w:proofErr w:type="gramEnd"/>
          </w:p>
          <w:p w:rsidR="00312913" w:rsidRDefault="00312913" w:rsidP="007524BA">
            <w:pPr>
              <w:pStyle w:val="Table"/>
            </w:pPr>
            <w:r w:rsidRPr="00002A13">
              <w:t>результаты реализации программы)</w:t>
            </w:r>
          </w:p>
          <w:p w:rsidR="00312913" w:rsidRPr="00002A13" w:rsidRDefault="00312913" w:rsidP="007524BA">
            <w:pPr>
              <w:pStyle w:val="Table"/>
            </w:pP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Устройство линий 0,38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2,59 км"/>
              </w:smartTagPr>
              <w:r w:rsidRPr="00002A13">
                <w:t>2,59 км</w:t>
              </w:r>
            </w:smartTag>
            <w:r w:rsidRPr="00002A13">
              <w:t xml:space="preserve">; устройство линий 6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0,288 км"/>
              </w:smartTagPr>
              <w:r w:rsidRPr="00002A13">
                <w:t>0,288 км</w:t>
              </w:r>
            </w:smartTag>
            <w:r w:rsidRPr="00002A13">
              <w:t>; устройство трансформаторных подстанций: ТП-250 – 1 шт., ТП-400 – 2 шт.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"/>
            </w:pPr>
            <w:r w:rsidRPr="00002A13">
              <w:t>Сроки и этапы реализации программы</w:t>
            </w:r>
          </w:p>
          <w:p w:rsidR="00312913" w:rsidRPr="00002A13" w:rsidRDefault="00312913" w:rsidP="007524BA">
            <w:pPr>
              <w:pStyle w:val="Table"/>
            </w:pPr>
          </w:p>
          <w:p w:rsidR="00312913" w:rsidRPr="00002A13" w:rsidRDefault="00312913" w:rsidP="007524BA">
            <w:pPr>
              <w:pStyle w:val="Table"/>
            </w:pP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2011-2015 годы </w:t>
            </w:r>
          </w:p>
          <w:p w:rsidR="00312913" w:rsidRPr="00002A13" w:rsidRDefault="00312913" w:rsidP="007524BA">
            <w:pPr>
              <w:pStyle w:val="Table"/>
            </w:pPr>
          </w:p>
        </w:tc>
      </w:tr>
      <w:tr w:rsidR="00606AEE" w:rsidRPr="00002A13" w:rsidTr="007524BA">
        <w:trPr>
          <w:cantSplit/>
          <w:jc w:val="center"/>
        </w:trPr>
        <w:tc>
          <w:tcPr>
            <w:tcW w:w="3227" w:type="dxa"/>
          </w:tcPr>
          <w:p w:rsidR="00606AEE" w:rsidRPr="005530CE" w:rsidRDefault="00606AEE" w:rsidP="00DC6825">
            <w:pPr>
              <w:pStyle w:val="Table0"/>
            </w:pPr>
            <w:r w:rsidRPr="005530CE">
              <w:lastRenderedPageBreak/>
              <w:t>Объемы и источники финансирования программы»</w:t>
            </w:r>
          </w:p>
        </w:tc>
        <w:tc>
          <w:tcPr>
            <w:tcW w:w="6121" w:type="dxa"/>
          </w:tcPr>
          <w:p w:rsidR="00606AEE" w:rsidRPr="005530CE" w:rsidRDefault="00606AEE" w:rsidP="00DC6825">
            <w:pPr>
              <w:pStyle w:val="Table0"/>
            </w:pPr>
            <w:r w:rsidRPr="005530CE">
              <w:t>Общий объем финансирования программы на 2011- 2015 годы составляет: 967 516,5 тысяч рублей, в том числе за счет средств: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 xml:space="preserve">- бюджета ХМАО – Югры – </w:t>
            </w:r>
            <w:r w:rsidRPr="005530CE">
              <w:rPr>
                <w:b/>
              </w:rPr>
              <w:t>949 875,2</w:t>
            </w:r>
            <w:r w:rsidRPr="005530CE">
              <w:t xml:space="preserve">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 xml:space="preserve">- бюджета Березовского района – </w:t>
            </w:r>
            <w:r w:rsidRPr="005530CE">
              <w:rPr>
                <w:b/>
              </w:rPr>
              <w:t>17 641,3</w:t>
            </w:r>
            <w:r w:rsidRPr="005530CE">
              <w:t xml:space="preserve">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2011 год: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-объем финансирования 288 319,2 тысяч рублей, в том числе за счет средств: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бюджета ХМАО – Югры – 284 402,4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 бюджета Березовского района – 3 916,8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2012 год: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объем финансирования 384 090,4 тысяч рублей, в том числе за счет средств: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бюджета ХМАО – Югры – 381 180,8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 бюджета Березовского района – 2 909,6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2013 год: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объем финансирования 84 054,9 тысяч рублей, в том числе за счет средств: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-бюджета ХМАО – Югры – 83 792,0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 бюджета Березовского района – 262,9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 xml:space="preserve">2014 год: 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объем финансирования 128 947,0 тысяч рублей, в том числе за счет средств: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-бюджета ХМАО – Югры – 122 500,0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 бюджета Березовского района – 6 447,0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 xml:space="preserve">2015 год: 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объем финансирования 82 105,0 тысяч рублей, в том числе за счет средств: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-бюджета ХМАО – Югры – 78000,0 тысяч рублей;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- бюджета Березовского района – 4 105,0 тысяч рублей;</w:t>
            </w:r>
          </w:p>
          <w:p w:rsidR="00606AEE" w:rsidRPr="005530CE" w:rsidRDefault="00606AEE" w:rsidP="00DC6825">
            <w:pPr>
              <w:pStyle w:val="Table"/>
            </w:pPr>
          </w:p>
          <w:p w:rsidR="00606AEE" w:rsidRPr="005530CE" w:rsidRDefault="00606AEE" w:rsidP="00DC6825">
            <w:pPr>
              <w:pStyle w:val="Table"/>
            </w:pPr>
            <w:r w:rsidRPr="005530CE"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606AEE" w:rsidRPr="005530CE" w:rsidRDefault="00606AEE" w:rsidP="00DC6825">
            <w:pPr>
              <w:pStyle w:val="Table"/>
            </w:pPr>
            <w:r w:rsidRPr="005530CE">
              <w:t>В ходе реализации Программы ежегодные объемы финансирования мероприятий при необходимости подлежат котировке.</w:t>
            </w:r>
          </w:p>
          <w:p w:rsidR="00606AEE" w:rsidRPr="005530CE" w:rsidRDefault="00606AEE" w:rsidP="00DC6825">
            <w:pPr>
              <w:pStyle w:val="Table"/>
            </w:pPr>
          </w:p>
        </w:tc>
      </w:tr>
      <w:tr w:rsidR="00312913" w:rsidRPr="00002A13" w:rsidTr="007524BA">
        <w:trPr>
          <w:cantSplit/>
          <w:jc w:val="center"/>
        </w:trPr>
        <w:tc>
          <w:tcPr>
            <w:tcW w:w="3227" w:type="dxa"/>
          </w:tcPr>
          <w:p w:rsidR="00312913" w:rsidRPr="00002A13" w:rsidRDefault="00312913" w:rsidP="007524BA">
            <w:pPr>
              <w:pStyle w:val="Table"/>
            </w:pPr>
            <w:r w:rsidRPr="00002A13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121" w:type="dxa"/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Устройство линий 0,38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2,59 км"/>
              </w:smartTagPr>
              <w:r w:rsidRPr="00002A13">
                <w:t>2,59 км</w:t>
              </w:r>
            </w:smartTag>
            <w:r w:rsidRPr="00002A13">
              <w:t xml:space="preserve">; устройство линий 6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0,288 км"/>
              </w:smartTagPr>
              <w:r w:rsidRPr="00002A13">
                <w:t>0,288 км</w:t>
              </w:r>
            </w:smartTag>
            <w:r w:rsidRPr="00002A13">
              <w:t>; устройство трансформаторных подстанций: ТП-250 – 1 шт., ТП-400 – 2 шт.</w:t>
            </w:r>
          </w:p>
        </w:tc>
      </w:tr>
    </w:tbl>
    <w:p w:rsidR="00047D41" w:rsidRDefault="00047D41" w:rsidP="00047D41">
      <w:pPr>
        <w:pStyle w:val="FR5"/>
        <w:spacing w:line="240" w:lineRule="auto"/>
        <w:ind w:firstLine="0"/>
        <w:rPr>
          <w:rFonts w:ascii="Arial" w:hAnsi="Arial"/>
          <w:szCs w:val="24"/>
        </w:rPr>
      </w:pPr>
      <w:r w:rsidRPr="00047D41">
        <w:rPr>
          <w:rFonts w:ascii="Arial" w:hAnsi="Arial"/>
          <w:szCs w:val="24"/>
        </w:rPr>
        <w:t xml:space="preserve">(Строка «Объемы и источники финансирования программы» изложена в редакции постановления Администрации </w:t>
      </w:r>
      <w:hyperlink r:id="rId15" w:tgtFrame="ChangingDocument" w:tooltip="О внесении изменений в приложение к постановлению администрации Березовского района от 13.09.2011г. № 1284 " w:history="1">
        <w:r w:rsidRPr="00047D41">
          <w:rPr>
            <w:rStyle w:val="af1"/>
            <w:rFonts w:ascii="Arial" w:hAnsi="Arial"/>
            <w:szCs w:val="24"/>
          </w:rPr>
          <w:t>от 20.05.2013 № 704</w:t>
        </w:r>
      </w:hyperlink>
      <w:r w:rsidRPr="00047D41">
        <w:rPr>
          <w:rFonts w:ascii="Arial" w:hAnsi="Arial"/>
          <w:szCs w:val="24"/>
        </w:rPr>
        <w:t>)</w:t>
      </w:r>
    </w:p>
    <w:p w:rsidR="00606AEE" w:rsidRPr="00606AEE" w:rsidRDefault="00606AEE" w:rsidP="00606AEE">
      <w:pPr>
        <w:pStyle w:val="FR5"/>
        <w:spacing w:line="240" w:lineRule="auto"/>
        <w:ind w:firstLine="0"/>
        <w:rPr>
          <w:rFonts w:ascii="Arial" w:hAnsi="Arial"/>
          <w:szCs w:val="24"/>
        </w:rPr>
      </w:pPr>
      <w:r w:rsidRPr="00047D41">
        <w:rPr>
          <w:rFonts w:ascii="Arial" w:hAnsi="Arial"/>
          <w:szCs w:val="24"/>
        </w:rPr>
        <w:t>(Строка «Объемы и источники финансирования программы» изложена в редакции постановления Администрации</w:t>
      </w:r>
      <w:r w:rsidRPr="00606AEE">
        <w:rPr>
          <w:rFonts w:ascii="Arial" w:hAnsi="Arial"/>
          <w:szCs w:val="24"/>
        </w:rPr>
        <w:t xml:space="preserve"> </w:t>
      </w:r>
      <w:hyperlink r:id="rId16" w:tgtFrame="ChangingDocument" w:tooltip="О внесении изменений в приложение к постановлению администрации Березовского района от 13.09.2011года № 1284 " w:history="1">
        <w:r w:rsidRPr="00606AEE">
          <w:rPr>
            <w:rStyle w:val="af1"/>
            <w:rFonts w:ascii="Arial" w:hAnsi="Arial"/>
            <w:szCs w:val="24"/>
          </w:rPr>
          <w:t>от 01.08.2013 № 1108</w:t>
        </w:r>
      </w:hyperlink>
      <w:r w:rsidRPr="00606AEE">
        <w:rPr>
          <w:rFonts w:ascii="Arial" w:hAnsi="Arial"/>
          <w:szCs w:val="24"/>
        </w:rPr>
        <w:t>)</w:t>
      </w:r>
    </w:p>
    <w:p w:rsidR="00047D41" w:rsidRPr="00047D41" w:rsidRDefault="00047D41" w:rsidP="00047D41">
      <w:pPr>
        <w:pStyle w:val="FR5"/>
        <w:spacing w:line="240" w:lineRule="auto"/>
        <w:ind w:firstLine="0"/>
        <w:rPr>
          <w:rFonts w:ascii="Arial" w:hAnsi="Arial"/>
          <w:szCs w:val="24"/>
        </w:rPr>
      </w:pPr>
    </w:p>
    <w:p w:rsidR="00312913" w:rsidRPr="00DE4AC5" w:rsidRDefault="00312913" w:rsidP="00312913">
      <w:pPr>
        <w:pStyle w:val="FR5"/>
        <w:spacing w:line="240" w:lineRule="auto"/>
        <w:ind w:firstLine="0"/>
        <w:jc w:val="center"/>
        <w:rPr>
          <w:rFonts w:ascii="Arial" w:hAnsi="Arial" w:cs="Arial"/>
          <w:b/>
          <w:bCs/>
          <w:iCs/>
          <w:sz w:val="30"/>
          <w:szCs w:val="24"/>
        </w:rPr>
      </w:pPr>
      <w:r w:rsidRPr="00DE4AC5">
        <w:rPr>
          <w:rFonts w:ascii="Arial" w:hAnsi="Arial" w:cs="Arial"/>
          <w:b/>
          <w:bCs/>
          <w:iCs/>
          <w:sz w:val="30"/>
          <w:szCs w:val="28"/>
        </w:rPr>
        <w:br w:type="page"/>
      </w:r>
      <w:r w:rsidRPr="00DE4AC5">
        <w:rPr>
          <w:rFonts w:ascii="Arial" w:hAnsi="Arial" w:cs="Arial"/>
          <w:b/>
          <w:bCs/>
          <w:iCs/>
          <w:sz w:val="30"/>
          <w:szCs w:val="24"/>
        </w:rPr>
        <w:lastRenderedPageBreak/>
        <w:t>Раздел 1. Характеристика проблемы, на решение которой направлена целевая Программа</w:t>
      </w:r>
    </w:p>
    <w:p w:rsidR="00312913" w:rsidRPr="00DE4AC5" w:rsidRDefault="00312913" w:rsidP="00312913">
      <w:pPr>
        <w:pStyle w:val="FR5"/>
        <w:spacing w:line="240" w:lineRule="auto"/>
        <w:ind w:firstLine="840"/>
        <w:rPr>
          <w:rFonts w:ascii="Arial" w:hAnsi="Arial"/>
          <w:szCs w:val="24"/>
        </w:rPr>
      </w:pPr>
    </w:p>
    <w:p w:rsidR="00312913" w:rsidRPr="00DE4AC5" w:rsidRDefault="00312913" w:rsidP="00312913">
      <w:pPr>
        <w:pStyle w:val="FR5"/>
        <w:spacing w:line="240" w:lineRule="auto"/>
        <w:ind w:firstLine="708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 xml:space="preserve">Березовский район находится на северо-западе Ханты-Мансийского автономного округа – Югры. Площадь составляет 88, 1 </w:t>
      </w:r>
      <w:proofErr w:type="spellStart"/>
      <w:r w:rsidRPr="00DE4AC5">
        <w:rPr>
          <w:rFonts w:ascii="Arial" w:hAnsi="Arial"/>
          <w:szCs w:val="24"/>
        </w:rPr>
        <w:t>тыс.кв.км</w:t>
      </w:r>
      <w:proofErr w:type="spellEnd"/>
      <w:r w:rsidRPr="00DE4AC5">
        <w:rPr>
          <w:rFonts w:ascii="Arial" w:hAnsi="Arial"/>
          <w:szCs w:val="24"/>
        </w:rPr>
        <w:t>. Численность населения района – 25, 86 тысяч человек. В состав района входят 26 населенных пунктов из них 2 городских поселения и 4 сельских поселения. В силу ряда природно-климатических факторов транспортная схема района не развита – нет железных и автомобильных дорог с твёрдым покрытием, существующие сезонные дороги ограничивают его экономическое развитие, снижают конкурентоспособность продукции вывозимой за пределы муниципального образования.</w:t>
      </w:r>
    </w:p>
    <w:p w:rsidR="00312913" w:rsidRPr="00DE4AC5" w:rsidRDefault="00312913" w:rsidP="00312913">
      <w:r w:rsidRPr="00DE4AC5">
        <w:t xml:space="preserve">Одной из наиболее острых проблем является полное отсутствие централизованного электроснабжения Березовского района. Электроснабжение поселений осуществляется от 17 автономных электростанций. В </w:t>
      </w:r>
      <w:proofErr w:type="spellStart"/>
      <w:r w:rsidRPr="00DE4AC5">
        <w:t>пгт.Березово</w:t>
      </w:r>
      <w:proofErr w:type="spellEnd"/>
      <w:r w:rsidRPr="00DE4AC5">
        <w:t xml:space="preserve"> эксплуатируются </w:t>
      </w:r>
      <w:proofErr w:type="spellStart"/>
      <w:r w:rsidRPr="00DE4AC5">
        <w:t>газопоршневые</w:t>
      </w:r>
      <w:proofErr w:type="spellEnd"/>
      <w:r w:rsidRPr="00DE4AC5">
        <w:t xml:space="preserve"> дизельные электростанции, использующие в качестве топлива природный газ Березовского месторождения. В поселениях </w:t>
      </w:r>
      <w:proofErr w:type="spellStart"/>
      <w:r w:rsidRPr="00DE4AC5">
        <w:t>Игрим</w:t>
      </w:r>
      <w:proofErr w:type="spellEnd"/>
      <w:r w:rsidRPr="00DE4AC5">
        <w:t xml:space="preserve">, Светлый, Приполярный, </w:t>
      </w:r>
      <w:proofErr w:type="spellStart"/>
      <w:r w:rsidRPr="00DE4AC5">
        <w:t>Хулимсунт</w:t>
      </w:r>
      <w:proofErr w:type="spellEnd"/>
      <w:r w:rsidRPr="00DE4AC5">
        <w:t xml:space="preserve"> эксплуатируются газотурбинные электростанции, использующие в качестве топлива природный газ из системы магистральных газопроводов. Снабжение электрической энергией остальных населенных пунктов района осуществляется от 10 дизельных электростанций, наиболее крупная из которых расположена в </w:t>
      </w:r>
      <w:proofErr w:type="spellStart"/>
      <w:r w:rsidRPr="00DE4AC5">
        <w:t>с.Саранпауль</w:t>
      </w:r>
      <w:proofErr w:type="spellEnd"/>
      <w:r w:rsidRPr="00DE4AC5">
        <w:t xml:space="preserve"> (мощностью 4,64 МВт).</w:t>
      </w:r>
    </w:p>
    <w:p w:rsidR="00312913" w:rsidRPr="00DE4AC5" w:rsidRDefault="00312913" w:rsidP="00312913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Основными проблемами при эксплуатации дизельных электростанций в условиях отсутствия дорог являются:</w:t>
      </w:r>
    </w:p>
    <w:p w:rsidR="00312913" w:rsidRPr="00DE4AC5" w:rsidRDefault="00312913" w:rsidP="00312913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доставка в населенные пункты дизель генераторов;</w:t>
      </w:r>
    </w:p>
    <w:p w:rsidR="00312913" w:rsidRPr="00DE4AC5" w:rsidRDefault="00312913" w:rsidP="00312913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сезонный завоз дизельного топлива, который возможен только в летнюю навигацию водным путем;</w:t>
      </w:r>
    </w:p>
    <w:p w:rsidR="00312913" w:rsidRPr="00DE4AC5" w:rsidRDefault="00312913" w:rsidP="00312913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высокая себестоимость электрической энергии, вырабатываемой дизельной электростанцией;</w:t>
      </w:r>
    </w:p>
    <w:p w:rsidR="00312913" w:rsidRPr="00DE4AC5" w:rsidRDefault="00312913" w:rsidP="00312913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нестабильное и некачественное снабжение потребителей электрической энергией.</w:t>
      </w:r>
    </w:p>
    <w:p w:rsidR="00312913" w:rsidRPr="00002A13" w:rsidRDefault="00312913" w:rsidP="00312913">
      <w:pPr>
        <w:pStyle w:val="FR5"/>
        <w:spacing w:line="240" w:lineRule="auto"/>
        <w:rPr>
          <w:rFonts w:ascii="Arial" w:hAnsi="Arial" w:cs="Arial"/>
          <w:szCs w:val="24"/>
        </w:rPr>
      </w:pPr>
      <w:r w:rsidRPr="00002A13">
        <w:rPr>
          <w:rFonts w:ascii="Arial" w:hAnsi="Arial" w:cs="Arial"/>
          <w:szCs w:val="24"/>
        </w:rPr>
        <w:t xml:space="preserve">В населенных пунктах Березово, </w:t>
      </w:r>
      <w:proofErr w:type="spellStart"/>
      <w:r w:rsidRPr="00002A13">
        <w:rPr>
          <w:rFonts w:ascii="Arial" w:hAnsi="Arial" w:cs="Arial"/>
          <w:szCs w:val="24"/>
        </w:rPr>
        <w:t>Игрим</w:t>
      </w:r>
      <w:proofErr w:type="spellEnd"/>
      <w:r w:rsidRPr="00002A13">
        <w:rPr>
          <w:rFonts w:ascii="Arial" w:hAnsi="Arial" w:cs="Arial"/>
          <w:szCs w:val="24"/>
        </w:rPr>
        <w:t xml:space="preserve">, Светлый, Приполярный, </w:t>
      </w:r>
      <w:proofErr w:type="spellStart"/>
      <w:r w:rsidRPr="00002A13">
        <w:rPr>
          <w:rFonts w:ascii="Arial" w:hAnsi="Arial" w:cs="Arial"/>
          <w:szCs w:val="24"/>
        </w:rPr>
        <w:t>Хулимсунт</w:t>
      </w:r>
      <w:proofErr w:type="spellEnd"/>
      <w:r w:rsidRPr="00002A13">
        <w:rPr>
          <w:rFonts w:ascii="Arial" w:hAnsi="Arial" w:cs="Arial"/>
          <w:szCs w:val="24"/>
        </w:rPr>
        <w:t xml:space="preserve">, </w:t>
      </w:r>
      <w:proofErr w:type="spellStart"/>
      <w:r w:rsidRPr="00002A13">
        <w:rPr>
          <w:rFonts w:ascii="Arial" w:hAnsi="Arial" w:cs="Arial"/>
          <w:szCs w:val="24"/>
        </w:rPr>
        <w:t>Саранпауль</w:t>
      </w:r>
      <w:proofErr w:type="spellEnd"/>
      <w:r w:rsidRPr="00002A13">
        <w:rPr>
          <w:rFonts w:ascii="Arial" w:hAnsi="Arial" w:cs="Arial"/>
          <w:szCs w:val="24"/>
        </w:rPr>
        <w:t xml:space="preserve">, Сосьва, </w:t>
      </w:r>
      <w:proofErr w:type="spellStart"/>
      <w:r w:rsidRPr="00002A13">
        <w:rPr>
          <w:rFonts w:ascii="Arial" w:hAnsi="Arial" w:cs="Arial"/>
          <w:szCs w:val="24"/>
        </w:rPr>
        <w:t>Анеево</w:t>
      </w:r>
      <w:proofErr w:type="spellEnd"/>
      <w:r w:rsidRPr="00002A13">
        <w:rPr>
          <w:rFonts w:ascii="Arial" w:hAnsi="Arial" w:cs="Arial"/>
          <w:szCs w:val="24"/>
        </w:rPr>
        <w:t xml:space="preserve">, </w:t>
      </w:r>
      <w:proofErr w:type="spellStart"/>
      <w:r w:rsidRPr="00002A13">
        <w:rPr>
          <w:rFonts w:ascii="Arial" w:hAnsi="Arial" w:cs="Arial"/>
          <w:szCs w:val="24"/>
        </w:rPr>
        <w:t>Ванзетур</w:t>
      </w:r>
      <w:proofErr w:type="spellEnd"/>
      <w:r w:rsidRPr="00002A13">
        <w:rPr>
          <w:rFonts w:ascii="Arial" w:hAnsi="Arial" w:cs="Arial"/>
          <w:szCs w:val="24"/>
        </w:rPr>
        <w:t xml:space="preserve">, Теги, </w:t>
      </w:r>
      <w:proofErr w:type="spellStart"/>
      <w:r w:rsidRPr="00002A13">
        <w:rPr>
          <w:rFonts w:ascii="Arial" w:hAnsi="Arial" w:cs="Arial"/>
          <w:szCs w:val="24"/>
        </w:rPr>
        <w:t>Няксимволь</w:t>
      </w:r>
      <w:proofErr w:type="spellEnd"/>
      <w:r w:rsidRPr="00002A13">
        <w:rPr>
          <w:rFonts w:ascii="Arial" w:hAnsi="Arial" w:cs="Arial"/>
          <w:szCs w:val="24"/>
        </w:rPr>
        <w:t xml:space="preserve">, </w:t>
      </w:r>
      <w:proofErr w:type="spellStart"/>
      <w:r w:rsidRPr="00002A13">
        <w:rPr>
          <w:rFonts w:ascii="Arial" w:hAnsi="Arial" w:cs="Arial"/>
          <w:szCs w:val="24"/>
        </w:rPr>
        <w:t>Сартынья</w:t>
      </w:r>
      <w:proofErr w:type="spellEnd"/>
      <w:r w:rsidRPr="00002A13">
        <w:rPr>
          <w:rFonts w:ascii="Arial" w:hAnsi="Arial" w:cs="Arial"/>
          <w:szCs w:val="24"/>
        </w:rPr>
        <w:t xml:space="preserve"> автономные электростанции работают круглосуточно, а в населенном пункте </w:t>
      </w:r>
      <w:proofErr w:type="spellStart"/>
      <w:r w:rsidRPr="00002A13">
        <w:rPr>
          <w:rFonts w:ascii="Arial" w:hAnsi="Arial" w:cs="Arial"/>
          <w:szCs w:val="24"/>
        </w:rPr>
        <w:t>Пугоры</w:t>
      </w:r>
      <w:proofErr w:type="spellEnd"/>
      <w:r w:rsidRPr="00002A13">
        <w:rPr>
          <w:rFonts w:ascii="Arial" w:hAnsi="Arial" w:cs="Arial"/>
          <w:szCs w:val="24"/>
        </w:rPr>
        <w:t xml:space="preserve"> работает по 12 часов в сутки.</w:t>
      </w:r>
    </w:p>
    <w:p w:rsidR="00312913" w:rsidRPr="00002A13" w:rsidRDefault="00312913" w:rsidP="00312913">
      <w:pPr>
        <w:rPr>
          <w:rFonts w:cs="Arial"/>
        </w:rPr>
      </w:pPr>
      <w:r w:rsidRPr="00002A13">
        <w:rPr>
          <w:rFonts w:cs="Arial"/>
        </w:rPr>
        <w:t>Существующее состояние дизель генераторов для электроснабжения населенных пунктов Березовского района по поселениям с указанием количества проживающих приведено в таблице 1.</w:t>
      </w:r>
    </w:p>
    <w:p w:rsidR="00312913" w:rsidRPr="00002A13" w:rsidRDefault="00312913" w:rsidP="00312913">
      <w:pPr>
        <w:pStyle w:val="FR5"/>
        <w:spacing w:line="240" w:lineRule="auto"/>
        <w:jc w:val="right"/>
        <w:rPr>
          <w:rFonts w:ascii="Arial" w:hAnsi="Arial" w:cs="Arial"/>
          <w:szCs w:val="24"/>
        </w:rPr>
      </w:pPr>
      <w:r w:rsidRPr="00002A13">
        <w:rPr>
          <w:rFonts w:ascii="Arial" w:hAnsi="Arial" w:cs="Arial"/>
          <w:szCs w:val="24"/>
        </w:rPr>
        <w:t>Таблица 1</w:t>
      </w:r>
    </w:p>
    <w:p w:rsidR="00312913" w:rsidRPr="00002A13" w:rsidRDefault="00312913" w:rsidP="00312913">
      <w:pPr>
        <w:pStyle w:val="FR5"/>
        <w:spacing w:line="240" w:lineRule="auto"/>
        <w:jc w:val="right"/>
        <w:rPr>
          <w:rFonts w:ascii="Arial" w:hAnsi="Arial" w:cs="Arial"/>
          <w:szCs w:val="24"/>
        </w:rPr>
      </w:pPr>
    </w:p>
    <w:tbl>
      <w:tblPr>
        <w:tblW w:w="912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1680"/>
        <w:gridCol w:w="1680"/>
        <w:gridCol w:w="1560"/>
      </w:tblGrid>
      <w:tr w:rsidR="00312913" w:rsidRPr="00002A13" w:rsidTr="007524BA">
        <w:trPr>
          <w:jc w:val="center"/>
        </w:trPr>
        <w:tc>
          <w:tcPr>
            <w:tcW w:w="42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0"/>
            </w:pPr>
            <w:r w:rsidRPr="00002A13">
              <w:t>Наименование поселения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0"/>
            </w:pPr>
            <w:r w:rsidRPr="00002A13">
              <w:t>Количество проживающего населения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0"/>
            </w:pPr>
          </w:p>
        </w:tc>
        <w:tc>
          <w:tcPr>
            <w:tcW w:w="1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всего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Состояние дизель генераторов на 1 января 2012 года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Общее количество дизель генераторов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Выработали установленный моторесурс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1. Городское поселение Березово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7716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 </w:t>
            </w:r>
            <w:proofErr w:type="spellStart"/>
            <w:r w:rsidRPr="00002A13">
              <w:t>пгт</w:t>
            </w:r>
            <w:proofErr w:type="spellEnd"/>
            <w:r w:rsidRPr="00002A13">
              <w:t>. Березово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7032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Демино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Электроснабжение от </w:t>
            </w:r>
            <w:proofErr w:type="spellStart"/>
            <w:r w:rsidRPr="00002A13">
              <w:t>пгт.Березово</w:t>
            </w:r>
            <w:proofErr w:type="spellEnd"/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Шайтанка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150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Электроснабжение от </w:t>
            </w:r>
            <w:proofErr w:type="spellStart"/>
            <w:r w:rsidRPr="00002A13">
              <w:t>пгт.Березово</w:t>
            </w:r>
            <w:proofErr w:type="spellEnd"/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с. Теги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418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Пугоры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71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lastRenderedPageBreak/>
              <w:t xml:space="preserve">д. </w:t>
            </w:r>
            <w:proofErr w:type="spellStart"/>
            <w:r w:rsidRPr="00002A13">
              <w:t>Устрем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55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Электроснабжение от </w:t>
            </w:r>
            <w:proofErr w:type="spellStart"/>
            <w:r w:rsidRPr="00002A13">
              <w:t>с.Теги</w:t>
            </w:r>
            <w:proofErr w:type="spellEnd"/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ОАО «Сибирская рыба»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Березовский филиал ОАО «</w:t>
            </w:r>
            <w:proofErr w:type="spellStart"/>
            <w:r w:rsidRPr="00002A13">
              <w:t>ЮТЭйР</w:t>
            </w:r>
            <w:proofErr w:type="spellEnd"/>
            <w:r w:rsidRPr="00002A13">
              <w:t>»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2. Городское поселение </w:t>
            </w:r>
            <w:proofErr w:type="spellStart"/>
            <w:r w:rsidRPr="00002A13">
              <w:t>Игрим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9162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8534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6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Анеево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Ванзетур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450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Электроснабжение от </w:t>
            </w:r>
            <w:proofErr w:type="spellStart"/>
            <w:r w:rsidRPr="00002A13">
              <w:t>пгт.Игрим</w:t>
            </w:r>
            <w:proofErr w:type="spellEnd"/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Новинская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3. Сельское поселение </w:t>
            </w:r>
            <w:proofErr w:type="spellStart"/>
            <w:r w:rsidRPr="00002A13">
              <w:t>Саранпауль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4256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с. </w:t>
            </w:r>
            <w:proofErr w:type="spellStart"/>
            <w:r w:rsidRPr="00002A13">
              <w:t>Саранпауль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2842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Щекурья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Электроснабжение от </w:t>
            </w:r>
            <w:proofErr w:type="spellStart"/>
            <w:r w:rsidRPr="00002A13">
              <w:t>с.Саранпауль</w:t>
            </w:r>
            <w:proofErr w:type="spellEnd"/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п. Сосьва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903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Ломбовож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Кимкьясуй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Сартынья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 Сельское поселение Приполярный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1180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 Сельское поселение Светлый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1464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6 Сельское поселение </w:t>
            </w:r>
            <w:proofErr w:type="spellStart"/>
            <w:r w:rsidRPr="00002A13">
              <w:t>Хулимсунт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1395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с. </w:t>
            </w:r>
            <w:proofErr w:type="spellStart"/>
            <w:r w:rsidRPr="00002A13">
              <w:t>Няксимволь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</w:t>
            </w:r>
          </w:p>
        </w:tc>
      </w:tr>
      <w:tr w:rsidR="00312913" w:rsidRPr="00002A13" w:rsidTr="007524BA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Итого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25 788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 127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40</w:t>
            </w:r>
          </w:p>
        </w:tc>
      </w:tr>
    </w:tbl>
    <w:p w:rsidR="00312913" w:rsidRPr="009B411C" w:rsidRDefault="00312913" w:rsidP="00312913">
      <w:pPr>
        <w:pStyle w:val="FR5"/>
        <w:spacing w:line="240" w:lineRule="auto"/>
        <w:rPr>
          <w:rFonts w:ascii="Arial" w:hAnsi="Arial"/>
          <w:szCs w:val="24"/>
        </w:rPr>
      </w:pPr>
    </w:p>
    <w:p w:rsidR="00312913" w:rsidRPr="009B411C" w:rsidRDefault="00312913" w:rsidP="00312913">
      <w:pPr>
        <w:pStyle w:val="21"/>
        <w:spacing w:after="0" w:line="240" w:lineRule="auto"/>
        <w:ind w:firstLine="840"/>
      </w:pPr>
      <w:r w:rsidRPr="009B411C">
        <w:t>В настоящее время актуальность опережающего развития централизованной электроэнергетики Березовского района обусловлена перспективами проекта «Урал Промышленный – Урал Полярный», в основе которого заложено использование природно-ресурсного потенциала Приполярного и Полярного Урала.</w:t>
      </w:r>
    </w:p>
    <w:p w:rsidR="00312913" w:rsidRPr="009B411C" w:rsidRDefault="00312913" w:rsidP="00312913">
      <w:pPr>
        <w:pStyle w:val="21"/>
        <w:spacing w:after="0" w:line="240" w:lineRule="auto"/>
        <w:ind w:firstLine="840"/>
      </w:pPr>
      <w:r w:rsidRPr="009B411C">
        <w:t>В связи с чем, целевой программой Ханты-Мансийского автономного округа – Югры «Централизованное электроснабжение населённых пунктов Ханты-Мансийского автономного округа – Югры на 2011-2013 годы и на перспективу до 2015 года» предусматривается сооружение структурообразующих центров питания и линий электропередачи в Березовском районе за счет средств бюджета автономного округа, бюджета района и внебюджетных привлекаемых инвестиций.</w:t>
      </w:r>
    </w:p>
    <w:p w:rsidR="00312913" w:rsidRPr="009B411C" w:rsidRDefault="00312913" w:rsidP="00312913">
      <w:pPr>
        <w:ind w:firstLine="720"/>
      </w:pPr>
      <w:proofErr w:type="spellStart"/>
      <w:r w:rsidRPr="009B411C">
        <w:t>Внутрипоселковые</w:t>
      </w:r>
      <w:proofErr w:type="spellEnd"/>
      <w:r w:rsidRPr="009B411C">
        <w:t xml:space="preserve"> электрические сети 0.4-6-10 </w:t>
      </w:r>
      <w:proofErr w:type="spellStart"/>
      <w:r w:rsidRPr="009B411C">
        <w:t>кВ</w:t>
      </w:r>
      <w:proofErr w:type="spellEnd"/>
      <w:r w:rsidRPr="009B411C">
        <w:t xml:space="preserve"> населенных пунктов Березовского района </w:t>
      </w:r>
      <w:proofErr w:type="spellStart"/>
      <w:r w:rsidRPr="009B411C">
        <w:t>пгт.Игрим</w:t>
      </w:r>
      <w:proofErr w:type="spellEnd"/>
      <w:r w:rsidRPr="009B411C">
        <w:t xml:space="preserve">, </w:t>
      </w:r>
      <w:proofErr w:type="spellStart"/>
      <w:r w:rsidRPr="009B411C">
        <w:t>пгт.Березово</w:t>
      </w:r>
      <w:proofErr w:type="spellEnd"/>
      <w:r w:rsidRPr="009B411C">
        <w:t xml:space="preserve"> </w:t>
      </w:r>
      <w:proofErr w:type="spellStart"/>
      <w:r w:rsidRPr="009B411C">
        <w:t>п.Саранпауль</w:t>
      </w:r>
      <w:proofErr w:type="spellEnd"/>
      <w:r w:rsidRPr="009B411C">
        <w:t xml:space="preserve">, </w:t>
      </w:r>
      <w:proofErr w:type="spellStart"/>
      <w:r w:rsidRPr="009B411C">
        <w:t>д.Ломбовож</w:t>
      </w:r>
      <w:proofErr w:type="spellEnd"/>
      <w:r w:rsidRPr="009B411C">
        <w:t xml:space="preserve">, </w:t>
      </w:r>
      <w:proofErr w:type="spellStart"/>
      <w:r w:rsidRPr="009B411C">
        <w:t>д.Дёмино</w:t>
      </w:r>
      <w:proofErr w:type="spellEnd"/>
      <w:r w:rsidRPr="009B411C">
        <w:t xml:space="preserve"> </w:t>
      </w:r>
      <w:proofErr w:type="spellStart"/>
      <w:r w:rsidRPr="009B411C">
        <w:t>д.Кимкьясуй</w:t>
      </w:r>
      <w:proofErr w:type="spellEnd"/>
      <w:r w:rsidRPr="009B411C">
        <w:t xml:space="preserve">, </w:t>
      </w:r>
      <w:proofErr w:type="spellStart"/>
      <w:r w:rsidRPr="009B411C">
        <w:t>с.Няксимволь</w:t>
      </w:r>
      <w:proofErr w:type="spellEnd"/>
      <w:r w:rsidRPr="009B411C">
        <w:t xml:space="preserve"> введены в эксплуатацию в семидесятые годы и ранее, в основном выполнены на деревянных опорах и эксплуатируются в сложных климатических условиях.</w:t>
      </w:r>
    </w:p>
    <w:p w:rsidR="00312913" w:rsidRPr="009B411C" w:rsidRDefault="00312913" w:rsidP="00312913">
      <w:pPr>
        <w:ind w:firstLine="720"/>
      </w:pPr>
      <w:r w:rsidRPr="009B411C">
        <w:t xml:space="preserve">Морально и физически устаревшее оборудование </w:t>
      </w:r>
      <w:proofErr w:type="spellStart"/>
      <w:r w:rsidRPr="009B411C">
        <w:t>внутрипоселковых</w:t>
      </w:r>
      <w:proofErr w:type="spellEnd"/>
      <w:r w:rsidRPr="009B411C">
        <w:t xml:space="preserve"> сетей имеет низкие технические характеристики,</w:t>
      </w:r>
      <w:r w:rsidRPr="009B411C">
        <w:rPr>
          <w:b/>
        </w:rPr>
        <w:t xml:space="preserve"> </w:t>
      </w:r>
      <w:r w:rsidRPr="009B411C">
        <w:t>не отвечает нормативным требованиям, часто выходит</w:t>
      </w:r>
      <w:r w:rsidRPr="009B411C">
        <w:rPr>
          <w:b/>
        </w:rPr>
        <w:t xml:space="preserve"> </w:t>
      </w:r>
      <w:r w:rsidRPr="009B411C">
        <w:t>из строя и приводит к продолжительным перерывам в электроснабжении потребителей.</w:t>
      </w:r>
    </w:p>
    <w:p w:rsidR="00312913" w:rsidRPr="009B411C" w:rsidRDefault="00312913" w:rsidP="00312913">
      <w:pPr>
        <w:ind w:firstLine="720"/>
      </w:pPr>
      <w:r w:rsidRPr="009B411C">
        <w:t xml:space="preserve">Из-за высокой степени износа (от 30 до 100 %) требуются значительные затраты на эксплуатацию и ремонтно-восстановительные работы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и дизельных электростанций населенных пунктов.</w:t>
      </w:r>
    </w:p>
    <w:p w:rsidR="00312913" w:rsidRPr="009B411C" w:rsidRDefault="00312913" w:rsidP="00312913">
      <w:pPr>
        <w:ind w:firstLine="720"/>
      </w:pPr>
      <w:r w:rsidRPr="009B411C">
        <w:t>Неблагополучное состояние электрических сетей и износ основного оборудования дизельных электростанций (дизель генераторов) в поселках</w:t>
      </w:r>
      <w:r w:rsidRPr="009B411C">
        <w:rPr>
          <w:b/>
        </w:rPr>
        <w:t xml:space="preserve"> </w:t>
      </w:r>
      <w:r w:rsidRPr="009B411C">
        <w:t xml:space="preserve">не позволяет осуществлять подключение новых потребителей, вследствие чего </w:t>
      </w:r>
      <w:r w:rsidRPr="009B411C">
        <w:lastRenderedPageBreak/>
        <w:t>сдерживается развитие местной промышленности и</w:t>
      </w:r>
      <w:r w:rsidRPr="009B411C">
        <w:rPr>
          <w:b/>
        </w:rPr>
        <w:t xml:space="preserve"> </w:t>
      </w:r>
      <w:r w:rsidRPr="009B411C">
        <w:t>не улучшаются условия проживания населения.</w:t>
      </w:r>
    </w:p>
    <w:p w:rsidR="00312913" w:rsidRPr="009B411C" w:rsidRDefault="00312913" w:rsidP="00312913">
      <w:pPr>
        <w:ind w:firstLine="720"/>
      </w:pPr>
      <w:r w:rsidRPr="009B411C">
        <w:t xml:space="preserve">В настоящее время городскими и сельскими поселениями с имеющимися инвестиционными возможностями проводятся работы только по аварийному восстановлению </w:t>
      </w:r>
      <w:proofErr w:type="spellStart"/>
      <w:r w:rsidRPr="009B411C">
        <w:t>внутрипоселковых</w:t>
      </w:r>
      <w:proofErr w:type="spellEnd"/>
      <w:r w:rsidRPr="009B411C">
        <w:t xml:space="preserve"> сетей 0.4-6-10 </w:t>
      </w:r>
      <w:proofErr w:type="spellStart"/>
      <w:r w:rsidRPr="009B411C">
        <w:t>кВ.</w:t>
      </w:r>
      <w:proofErr w:type="spellEnd"/>
      <w:r w:rsidRPr="009B411C">
        <w:t xml:space="preserve"> </w:t>
      </w:r>
    </w:p>
    <w:p w:rsidR="00312913" w:rsidRPr="009B411C" w:rsidRDefault="00312913" w:rsidP="00312913">
      <w:pPr>
        <w:ind w:firstLine="709"/>
      </w:pPr>
      <w:r w:rsidRPr="009B411C">
        <w:t xml:space="preserve">Необходимость реконструкции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обусловлена неудовлетворительным техническим состоянием и является одним из направлений в энергосберегающей политике Березовского района и Ханты-Мансийского автономного округа – Югры.</w:t>
      </w:r>
    </w:p>
    <w:p w:rsidR="00312913" w:rsidRPr="009B411C" w:rsidRDefault="00312913" w:rsidP="00312913">
      <w:pPr>
        <w:ind w:firstLine="709"/>
      </w:pPr>
      <w:r w:rsidRPr="009B411C">
        <w:t xml:space="preserve">Реконструкция электрических сетей населенных пунктов района предусматривает реконструкцию, техническое перевооружение и дальнейшее развитие </w:t>
      </w:r>
      <w:proofErr w:type="spellStart"/>
      <w:r w:rsidRPr="009B411C">
        <w:t>внутрипоселковых</w:t>
      </w:r>
      <w:proofErr w:type="spellEnd"/>
      <w:r w:rsidRPr="009B411C">
        <w:t xml:space="preserve"> сетей, что обеспечит рациональное и эффективное использование энергетических ресурсов в каждом отдельном населенном пункте и в целом по району.</w:t>
      </w:r>
    </w:p>
    <w:p w:rsidR="00312913" w:rsidRPr="009B411C" w:rsidRDefault="00312913" w:rsidP="00312913">
      <w:pPr>
        <w:ind w:firstLine="720"/>
      </w:pPr>
      <w:r w:rsidRPr="009B411C">
        <w:t>По состоянию на 1 января 2012 года реконструкция внутри поселковых сетей за период с 1997 по 2010 гг. выполнена в 7 населенных пунктах и еще требуется в 17 населенных пунктах района, из них предусматривается подготовка и перевод на централизованное электроснабжение 8 населенных пунктов.</w:t>
      </w:r>
    </w:p>
    <w:p w:rsidR="00312913" w:rsidRPr="009B411C" w:rsidRDefault="00312913" w:rsidP="00312913">
      <w:pPr>
        <w:ind w:firstLine="720"/>
      </w:pPr>
      <w:r w:rsidRPr="009B411C">
        <w:t xml:space="preserve">Потребность в реконструкции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0.4-6-10 </w:t>
      </w:r>
      <w:proofErr w:type="spellStart"/>
      <w:r w:rsidRPr="009B411C">
        <w:t>кВ</w:t>
      </w:r>
      <w:proofErr w:type="spellEnd"/>
      <w:r w:rsidRPr="009B411C">
        <w:t xml:space="preserve"> населенных пунктов Березовского района приведена в таблице 2.</w:t>
      </w:r>
    </w:p>
    <w:p w:rsidR="00312913" w:rsidRPr="009B411C" w:rsidRDefault="00312913" w:rsidP="00312913">
      <w:pPr>
        <w:ind w:firstLine="720"/>
      </w:pPr>
    </w:p>
    <w:p w:rsidR="00312913" w:rsidRPr="00002A13" w:rsidRDefault="00312913" w:rsidP="00312913">
      <w:pPr>
        <w:jc w:val="right"/>
        <w:rPr>
          <w:rFonts w:cs="Arial"/>
        </w:rPr>
      </w:pPr>
      <w:r w:rsidRPr="00002A13">
        <w:rPr>
          <w:rFonts w:cs="Arial"/>
        </w:rPr>
        <w:t>Таблица 2</w:t>
      </w:r>
    </w:p>
    <w:p w:rsidR="00312913" w:rsidRPr="00002A13" w:rsidRDefault="00312913" w:rsidP="00312913">
      <w:pPr>
        <w:jc w:val="right"/>
        <w:rPr>
          <w:rFonts w:cs="Arial"/>
        </w:rPr>
      </w:pPr>
    </w:p>
    <w:tbl>
      <w:tblPr>
        <w:tblW w:w="900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528"/>
        <w:gridCol w:w="1560"/>
        <w:gridCol w:w="1680"/>
        <w:gridCol w:w="1680"/>
      </w:tblGrid>
      <w:tr w:rsidR="00312913" w:rsidRPr="00002A13" w:rsidTr="007524BA">
        <w:trPr>
          <w:cantSplit/>
          <w:jc w:val="center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0"/>
            </w:pPr>
            <w:r w:rsidRPr="00002A13">
              <w:t>Наименование городских (сельских) поселений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0"/>
            </w:pPr>
            <w:r w:rsidRPr="00002A13">
              <w:t>Всего проживает населения (человек)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0"/>
            </w:pPr>
            <w:r w:rsidRPr="00002A13">
              <w:t xml:space="preserve">Выполнение реконструкции </w:t>
            </w:r>
            <w:proofErr w:type="spellStart"/>
            <w:r w:rsidRPr="00002A13">
              <w:t>внутрипоселковых</w:t>
            </w:r>
            <w:proofErr w:type="spellEnd"/>
            <w:r w:rsidRPr="00002A13">
              <w:t xml:space="preserve"> электрических сетей на 1 января 2012 года, % 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0"/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реконструкция выполнена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требуется реконструкция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Default="00312913" w:rsidP="007524BA">
            <w:pPr>
              <w:pStyle w:val="Table"/>
            </w:pPr>
            <w:r w:rsidRPr="00002A13">
              <w:t>реконструкция, предусмотренная программой</w:t>
            </w:r>
          </w:p>
          <w:p w:rsidR="00312913" w:rsidRPr="00002A13" w:rsidRDefault="00312913" w:rsidP="007524BA">
            <w:pPr>
              <w:pStyle w:val="Table"/>
            </w:pP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1. </w:t>
            </w:r>
            <w:proofErr w:type="spellStart"/>
            <w:r w:rsidRPr="00002A13">
              <w:t>пгт</w:t>
            </w:r>
            <w:proofErr w:type="spellEnd"/>
            <w:r w:rsidRPr="00002A13">
              <w:t>. Березово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7032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90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2. д. </w:t>
            </w:r>
            <w:proofErr w:type="spellStart"/>
            <w:r w:rsidRPr="00002A13">
              <w:t>Демино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36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3. д. </w:t>
            </w:r>
            <w:proofErr w:type="spellStart"/>
            <w:r w:rsidRPr="00002A13">
              <w:t>Шайтанка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4. д. </w:t>
            </w:r>
            <w:proofErr w:type="spellStart"/>
            <w:r w:rsidRPr="00002A13">
              <w:t>Устрем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92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5. д. </w:t>
            </w:r>
            <w:proofErr w:type="spellStart"/>
            <w:r w:rsidRPr="00002A13">
              <w:t>Пугоры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71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6. с. Теги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7.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8534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15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8. д. </w:t>
            </w:r>
            <w:proofErr w:type="spellStart"/>
            <w:r w:rsidRPr="00002A13">
              <w:t>Анеево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158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9. п. </w:t>
            </w:r>
            <w:proofErr w:type="spellStart"/>
            <w:r w:rsidRPr="00002A13">
              <w:t>Ванзетур</w:t>
            </w:r>
            <w:proofErr w:type="spellEnd"/>
            <w:r w:rsidRPr="00002A13">
              <w:t xml:space="preserve">.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450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90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10. с. </w:t>
            </w:r>
            <w:proofErr w:type="spellStart"/>
            <w:r w:rsidRPr="00002A13">
              <w:t>Саранпауль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2842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11. д. </w:t>
            </w:r>
            <w:proofErr w:type="spellStart"/>
            <w:r w:rsidRPr="00002A13">
              <w:t>Ломбовож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210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12. д. </w:t>
            </w:r>
            <w:proofErr w:type="spellStart"/>
            <w:r w:rsidRPr="00002A13">
              <w:t>Кимкьясуй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13. д. </w:t>
            </w:r>
            <w:proofErr w:type="spellStart"/>
            <w:r w:rsidRPr="00002A13">
              <w:t>Сартынья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14. д. Сосьва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903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15. д. </w:t>
            </w:r>
            <w:proofErr w:type="spellStart"/>
            <w:r w:rsidRPr="00002A13">
              <w:t>Хулимсунт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1395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16. с. </w:t>
            </w:r>
            <w:proofErr w:type="spellStart"/>
            <w:r w:rsidRPr="00002A13">
              <w:t>Няксимволь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523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90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 xml:space="preserve">17. п. Приполярный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1180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  <w:tr w:rsidR="00312913" w:rsidRPr="00002A13" w:rsidTr="007524BA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18. п. Светлый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1464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12913" w:rsidRPr="00002A13" w:rsidRDefault="00312913" w:rsidP="007524BA">
            <w:pPr>
              <w:pStyle w:val="Table"/>
            </w:pPr>
            <w:r w:rsidRPr="00002A13">
              <w:t>0</w:t>
            </w:r>
          </w:p>
        </w:tc>
      </w:tr>
    </w:tbl>
    <w:p w:rsidR="00312913" w:rsidRPr="009B411C" w:rsidRDefault="00312913" w:rsidP="00312913">
      <w:pPr>
        <w:ind w:firstLine="709"/>
      </w:pPr>
    </w:p>
    <w:p w:rsidR="00312913" w:rsidRPr="009B411C" w:rsidRDefault="00312913" w:rsidP="00312913">
      <w:pPr>
        <w:ind w:firstLine="709"/>
      </w:pPr>
      <w:r w:rsidRPr="009B411C">
        <w:t xml:space="preserve">В связи со значительным моральным и физическим износом существующих электросетей населенных пунктов района, неудовлетворительным техническим состоянием, не обеспечивающим принятие по вновь построенным линиям </w:t>
      </w:r>
      <w:r w:rsidRPr="009B411C">
        <w:lastRenderedPageBreak/>
        <w:t>электропередачи централизованного электроснабжения, требуется</w:t>
      </w:r>
      <w:r w:rsidRPr="009B411C">
        <w:rPr>
          <w:b/>
        </w:rPr>
        <w:t xml:space="preserve"> </w:t>
      </w:r>
      <w:r w:rsidRPr="009B411C">
        <w:t xml:space="preserve">финансовая поддержка из средств бюджета района и автономного округа. </w:t>
      </w:r>
    </w:p>
    <w:p w:rsidR="00312913" w:rsidRPr="009B411C" w:rsidRDefault="00312913" w:rsidP="00312913">
      <w:pPr>
        <w:ind w:firstLine="709"/>
      </w:pPr>
      <w:r w:rsidRPr="009B411C">
        <w:t>В программе представлен ориентировочный объем капитальных вложений, необходимый для оказания содействия поселениям района в реконструкции электрических сетей населенных пунктов.</w:t>
      </w:r>
    </w:p>
    <w:p w:rsidR="00312913" w:rsidRPr="009B411C" w:rsidRDefault="00312913" w:rsidP="00312913">
      <w:pPr>
        <w:ind w:firstLine="708"/>
      </w:pPr>
      <w:r w:rsidRPr="009B411C">
        <w:t xml:space="preserve">В целях сохранения социальной стабильности необходимо обеспечить покрытие убытков </w:t>
      </w:r>
      <w:proofErr w:type="spellStart"/>
      <w:r w:rsidRPr="009B411C">
        <w:t>энергоснабжающих</w:t>
      </w:r>
      <w:proofErr w:type="spellEnd"/>
      <w:r w:rsidRPr="009B411C">
        <w:t xml:space="preserve"> организаций в зоне децентрализованного сектора района, возникающих в связи с реализацией услуг по социально ориентированным тарифам. </w:t>
      </w:r>
    </w:p>
    <w:p w:rsidR="00312913" w:rsidRPr="009B411C" w:rsidRDefault="00312913" w:rsidP="00312913">
      <w:pPr>
        <w:pStyle w:val="FR5"/>
        <w:spacing w:line="240" w:lineRule="auto"/>
        <w:ind w:right="-8" w:firstLine="0"/>
        <w:rPr>
          <w:rFonts w:ascii="Arial" w:hAnsi="Arial"/>
          <w:szCs w:val="24"/>
        </w:rPr>
      </w:pPr>
    </w:p>
    <w:p w:rsidR="00312913" w:rsidRPr="009B411C" w:rsidRDefault="00312913" w:rsidP="00312913">
      <w:pPr>
        <w:pStyle w:val="FR5"/>
        <w:spacing w:line="240" w:lineRule="auto"/>
        <w:ind w:right="-8" w:firstLine="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9B411C">
        <w:rPr>
          <w:rFonts w:ascii="Arial" w:hAnsi="Arial" w:cs="Arial"/>
          <w:b/>
          <w:bCs/>
          <w:iCs/>
          <w:sz w:val="30"/>
          <w:szCs w:val="28"/>
        </w:rPr>
        <w:t>Раздел 2. Основные цели и задачи целевой программы, сроки её реализации.</w:t>
      </w:r>
    </w:p>
    <w:p w:rsidR="00312913" w:rsidRPr="009B411C" w:rsidRDefault="00312913" w:rsidP="00312913"/>
    <w:p w:rsidR="00312913" w:rsidRPr="009B411C" w:rsidRDefault="00312913" w:rsidP="00312913">
      <w:pPr>
        <w:ind w:left="567" w:firstLine="0"/>
      </w:pPr>
      <w:r w:rsidRPr="009B411C">
        <w:t xml:space="preserve">1. Целью реализации программы является: </w:t>
      </w:r>
    </w:p>
    <w:p w:rsidR="00312913" w:rsidRPr="009B411C" w:rsidRDefault="00312913" w:rsidP="00312913">
      <w:r w:rsidRPr="009B411C">
        <w:t>удовлетворение потребностей населения в предоставлении бесперебойного, стабильного и качественного электроснабжения в населённых пунктах Березовского района.</w:t>
      </w:r>
    </w:p>
    <w:p w:rsidR="00312913" w:rsidRPr="00002A13" w:rsidRDefault="00312913" w:rsidP="00312913">
      <w:pPr>
        <w:autoSpaceDE w:val="0"/>
        <w:autoSpaceDN w:val="0"/>
        <w:adjustRightInd w:val="0"/>
        <w:rPr>
          <w:rFonts w:cs="Arial"/>
          <w:szCs w:val="16"/>
        </w:rPr>
      </w:pPr>
    </w:p>
    <w:p w:rsidR="00312913" w:rsidRPr="009B411C" w:rsidRDefault="00312913" w:rsidP="00312913">
      <w:r w:rsidRPr="009B411C">
        <w:t>2. Задачи программы:</w:t>
      </w:r>
    </w:p>
    <w:p w:rsidR="00312913" w:rsidRPr="009B411C" w:rsidRDefault="00312913" w:rsidP="00312913">
      <w:r w:rsidRPr="009B411C">
        <w:t>1) повышение надёжности и снижение длительности перерывов электроснабжения потребителей, повышение пропускной способности линий электропередачи и снижение транспортных потерь электроэнергии;</w:t>
      </w:r>
    </w:p>
    <w:p w:rsidR="00312913" w:rsidRPr="009B411C" w:rsidRDefault="00312913" w:rsidP="00312913">
      <w:pPr>
        <w:ind w:left="567" w:firstLine="0"/>
      </w:pPr>
      <w:r w:rsidRPr="009B411C">
        <w:t>2) возмещение недополученных доходов организациям, осуществляющим</w:t>
      </w:r>
    </w:p>
    <w:p w:rsidR="00312913" w:rsidRPr="009B411C" w:rsidRDefault="00312913" w:rsidP="00312913">
      <w:r w:rsidRPr="009B411C">
        <w:t xml:space="preserve">реализацию электрической энергии населению и приравненным к категории потребителям, предприятиям жилищно-коммунального и агропромышленного комплексов, субъектам малого и среднего предпринимательства, организациям бюджетной сферы. </w:t>
      </w:r>
    </w:p>
    <w:p w:rsidR="00312913" w:rsidRPr="009B411C" w:rsidRDefault="00312913" w:rsidP="00312913"/>
    <w:p w:rsidR="00312913" w:rsidRPr="00002A13" w:rsidRDefault="00312913" w:rsidP="00312913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>3. Срок реализации программы – 2011 - 2015 годы.</w:t>
      </w:r>
    </w:p>
    <w:p w:rsidR="00312913" w:rsidRPr="00002A13" w:rsidRDefault="00312913" w:rsidP="00312913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 xml:space="preserve">Условиями прекращения реализации программы являются досрочное достижение целей и задач программы, а также изменение механизмов реализации программы </w:t>
      </w:r>
    </w:p>
    <w:p w:rsidR="00312913" w:rsidRDefault="00312913" w:rsidP="00312913">
      <w:pPr>
        <w:rPr>
          <w:rFonts w:cs="Arial"/>
        </w:rPr>
      </w:pPr>
    </w:p>
    <w:p w:rsidR="00606AEE" w:rsidRDefault="00606AEE" w:rsidP="00312913">
      <w:pPr>
        <w:rPr>
          <w:rFonts w:cs="Arial"/>
        </w:rPr>
      </w:pPr>
      <w:r>
        <w:t xml:space="preserve">(Раздел 3 </w:t>
      </w:r>
      <w:r w:rsidRPr="00047D41">
        <w:t xml:space="preserve">изложен в редакции постановления Администрации </w:t>
      </w:r>
      <w:hyperlink r:id="rId17" w:tgtFrame="ChangingDocument" w:tooltip="О внесении изменений в приложение к постановлению администрации Березовского района от 13.09.2011года № 1284 " w:history="1">
        <w:r w:rsidRPr="00606AEE">
          <w:rPr>
            <w:rStyle w:val="af1"/>
          </w:rPr>
          <w:t>от 01.08.2013 № 1108</w:t>
        </w:r>
      </w:hyperlink>
      <w:r w:rsidRPr="00606AEE">
        <w:t>)</w:t>
      </w:r>
    </w:p>
    <w:p w:rsidR="00047D41" w:rsidRPr="00002A13" w:rsidRDefault="00047D41" w:rsidP="00312913">
      <w:pPr>
        <w:rPr>
          <w:rFonts w:cs="Arial"/>
        </w:rPr>
      </w:pPr>
      <w:r>
        <w:t xml:space="preserve">(Раздел 3 </w:t>
      </w:r>
      <w:r w:rsidRPr="00047D41">
        <w:t xml:space="preserve">изложен в редакции постановления Администрации </w:t>
      </w:r>
      <w:hyperlink r:id="rId18" w:tgtFrame="ChangingDocument" w:tooltip="О внесении изменений в приложение к постановлению администрации Березовского района от 13.09.2011г. № 1284 " w:history="1">
        <w:r w:rsidRPr="00047D41">
          <w:rPr>
            <w:rStyle w:val="af1"/>
          </w:rPr>
          <w:t>от 20.05.2013 № 704</w:t>
        </w:r>
      </w:hyperlink>
      <w:r w:rsidRPr="00047D41">
        <w:t>)</w:t>
      </w:r>
    </w:p>
    <w:p w:rsidR="00312913" w:rsidRPr="009B411C" w:rsidRDefault="00312913" w:rsidP="00312913">
      <w:pPr>
        <w:pStyle w:val="FR5"/>
        <w:spacing w:line="240" w:lineRule="auto"/>
        <w:ind w:right="-8" w:firstLine="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9B411C">
        <w:rPr>
          <w:rFonts w:ascii="Arial" w:hAnsi="Arial" w:cs="Arial"/>
          <w:b/>
          <w:bCs/>
          <w:iCs/>
          <w:sz w:val="30"/>
          <w:szCs w:val="28"/>
        </w:rPr>
        <w:t>Раздел 3. Перечень программных мероприятий</w:t>
      </w:r>
    </w:p>
    <w:p w:rsidR="00606AEE" w:rsidRPr="00C52590" w:rsidRDefault="00606AEE" w:rsidP="00606AEE">
      <w:pPr>
        <w:ind w:firstLine="708"/>
      </w:pPr>
    </w:p>
    <w:p w:rsidR="00606AEE" w:rsidRPr="00C52590" w:rsidRDefault="00606AEE" w:rsidP="00606AEE">
      <w:pPr>
        <w:ind w:firstLine="708"/>
      </w:pPr>
      <w:r w:rsidRPr="00C52590">
        <w:t xml:space="preserve">- Инженерные сети электроснабжения жилых домов по ул. Молодежная в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>, Березовского района (ПИР);</w:t>
      </w:r>
    </w:p>
    <w:p w:rsidR="00606AEE" w:rsidRPr="00C52590" w:rsidRDefault="00606AEE" w:rsidP="00606AEE">
      <w:pPr>
        <w:ind w:firstLine="708"/>
      </w:pPr>
      <w:r w:rsidRPr="00C52590">
        <w:t xml:space="preserve">-Инженерные сети электроснабжения жилых домов по ул. Молодежная в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>, Березовского района (СМР);</w:t>
      </w:r>
    </w:p>
    <w:p w:rsidR="00606AEE" w:rsidRPr="00C52590" w:rsidRDefault="00606AEE" w:rsidP="00606AEE">
      <w:pPr>
        <w:ind w:firstLine="708"/>
      </w:pPr>
      <w:r w:rsidRPr="00C52590">
        <w:t xml:space="preserve">- 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</w:t>
      </w:r>
      <w:r w:rsidRPr="00C52590">
        <w:t xml:space="preserve"> этап (СМР);</w:t>
      </w:r>
    </w:p>
    <w:p w:rsidR="00606AEE" w:rsidRPr="00C52590" w:rsidRDefault="00606AEE" w:rsidP="00606AEE">
      <w:pPr>
        <w:ind w:firstLine="708"/>
      </w:pPr>
      <w:r w:rsidRPr="00C52590">
        <w:t xml:space="preserve">- Инженерные изыскания для объекта «Реконструкция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606AEE" w:rsidRPr="00C52590" w:rsidRDefault="00606AEE" w:rsidP="00606AEE">
      <w:pPr>
        <w:ind w:firstLine="708"/>
      </w:pPr>
      <w:r w:rsidRPr="00C52590">
        <w:t xml:space="preserve">- Проведение санитарно-эпидемиологической экспертизы земельного участка объекта «Реконструкция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606AEE" w:rsidRPr="00C52590" w:rsidRDefault="00606AEE" w:rsidP="00606AEE">
      <w:pPr>
        <w:ind w:firstLine="708"/>
      </w:pPr>
      <w:r w:rsidRPr="00C52590">
        <w:t xml:space="preserve">- Проведение межевых работ земельного участка объекта: «Реконструкция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606AEE" w:rsidRPr="00C52590" w:rsidRDefault="00606AEE" w:rsidP="00606AEE">
      <w:pPr>
        <w:ind w:firstLine="708"/>
      </w:pPr>
      <w:r w:rsidRPr="00C52590">
        <w:t xml:space="preserve">- Проведение государственной экспертизы проекта: «Реконструкция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606AEE" w:rsidRPr="00C52590" w:rsidRDefault="00606AEE" w:rsidP="00606AEE">
      <w:pPr>
        <w:ind w:firstLine="708"/>
      </w:pPr>
      <w:r w:rsidRPr="00C52590">
        <w:lastRenderedPageBreak/>
        <w:t xml:space="preserve">- Проведение проверки достоверности определения сметной стоимости объекта капитального строительства по проектной документации «Реконструкция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</w:t>
      </w:r>
      <w:r w:rsidRPr="00C52590">
        <w:t xml:space="preserve"> этап;</w:t>
      </w:r>
    </w:p>
    <w:p w:rsidR="00606AEE" w:rsidRPr="00C52590" w:rsidRDefault="00606AEE" w:rsidP="00606AEE">
      <w:pPr>
        <w:ind w:firstLine="708"/>
      </w:pPr>
      <w:r w:rsidRPr="00C52590">
        <w:t xml:space="preserve">- 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II</w:t>
      </w:r>
      <w:r w:rsidRPr="00C52590">
        <w:t xml:space="preserve"> этап (СМР);</w:t>
      </w:r>
    </w:p>
    <w:p w:rsidR="00606AEE" w:rsidRPr="00C52590" w:rsidRDefault="00606AEE" w:rsidP="00606AEE">
      <w:pPr>
        <w:ind w:firstLine="708"/>
      </w:pPr>
      <w:r w:rsidRPr="00C52590">
        <w:t xml:space="preserve">- Реконструкция сетей электроснабжения в с. </w:t>
      </w:r>
      <w:proofErr w:type="spellStart"/>
      <w:r w:rsidRPr="00C52590">
        <w:t>Саранпауль</w:t>
      </w:r>
      <w:proofErr w:type="spellEnd"/>
      <w:r w:rsidRPr="00C52590">
        <w:t>;</w:t>
      </w:r>
    </w:p>
    <w:p w:rsidR="00606AEE" w:rsidRPr="00C52590" w:rsidRDefault="00606AEE" w:rsidP="00606AEE">
      <w:pPr>
        <w:ind w:firstLine="708"/>
      </w:pPr>
      <w:r w:rsidRPr="00C52590">
        <w:t>- Реконструкция сетей электроснабжения в п. Светлый;</w:t>
      </w:r>
    </w:p>
    <w:p w:rsidR="00606AEE" w:rsidRPr="00C52590" w:rsidRDefault="00606AEE" w:rsidP="00606AEE">
      <w:pPr>
        <w:ind w:firstLine="708"/>
      </w:pPr>
      <w:r w:rsidRPr="00C52590">
        <w:t xml:space="preserve">- Реконструкция сетей электроснабжения в д. </w:t>
      </w:r>
      <w:proofErr w:type="spellStart"/>
      <w:r w:rsidRPr="00C52590">
        <w:t>Пугоры</w:t>
      </w:r>
      <w:proofErr w:type="spellEnd"/>
      <w:r w:rsidRPr="00C52590">
        <w:t xml:space="preserve">, </w:t>
      </w:r>
      <w:proofErr w:type="spellStart"/>
      <w:r w:rsidRPr="00C52590">
        <w:t>с.Теги</w:t>
      </w:r>
      <w:proofErr w:type="spellEnd"/>
      <w:r w:rsidRPr="00C52590">
        <w:t xml:space="preserve">, д. </w:t>
      </w:r>
      <w:proofErr w:type="spellStart"/>
      <w:r w:rsidRPr="00C52590">
        <w:t>Шайтанка</w:t>
      </w:r>
      <w:proofErr w:type="spellEnd"/>
      <w:r w:rsidRPr="00C52590">
        <w:t xml:space="preserve">, д. </w:t>
      </w:r>
      <w:proofErr w:type="spellStart"/>
      <w:r w:rsidRPr="00C52590">
        <w:t>Анеева</w:t>
      </w:r>
      <w:proofErr w:type="spellEnd"/>
      <w:r w:rsidRPr="00C52590">
        <w:t>;</w:t>
      </w:r>
    </w:p>
    <w:p w:rsidR="00606AEE" w:rsidRPr="00C52590" w:rsidRDefault="00606AEE" w:rsidP="00606AEE">
      <w:pPr>
        <w:ind w:firstLine="708"/>
      </w:pPr>
      <w:r w:rsidRPr="00C52590">
        <w:t>-Межбюджетные трансферты муниципальному образованию Березовский район по возмещению недополученных доходов,</w:t>
      </w:r>
    </w:p>
    <w:p w:rsidR="00312913" w:rsidRDefault="00606AEE" w:rsidP="00606AEE">
      <w:pPr>
        <w:ind w:firstLine="708"/>
      </w:pPr>
      <w:r w:rsidRPr="00C52590">
        <w:t xml:space="preserve">- Корректировка проектно-сметной документации в соответствии с ПП РФ №87 от 16.02.2008 года «Реконструкция сетей электроснабжения </w:t>
      </w:r>
      <w:proofErr w:type="spellStart"/>
      <w:r w:rsidRPr="00C52590">
        <w:t>пгт</w:t>
      </w:r>
      <w:proofErr w:type="spellEnd"/>
      <w:r w:rsidRPr="00C52590">
        <w:t xml:space="preserve">. </w:t>
      </w:r>
      <w:proofErr w:type="spellStart"/>
      <w:r w:rsidRPr="00C52590">
        <w:t>Игрим</w:t>
      </w:r>
      <w:proofErr w:type="spellEnd"/>
      <w:r w:rsidRPr="00C52590">
        <w:t xml:space="preserve">, Березовского района </w:t>
      </w:r>
      <w:r w:rsidRPr="00C52590">
        <w:rPr>
          <w:lang w:val="en-US"/>
        </w:rPr>
        <w:t>I</w:t>
      </w:r>
      <w:r w:rsidRPr="00C52590">
        <w:t xml:space="preserve"> этап</w:t>
      </w:r>
      <w:r w:rsidR="00047D41">
        <w:t>.</w:t>
      </w:r>
    </w:p>
    <w:p w:rsidR="00047D41" w:rsidRDefault="00047D41" w:rsidP="00047D41">
      <w:pPr>
        <w:ind w:firstLine="708"/>
      </w:pPr>
    </w:p>
    <w:p w:rsidR="00606AEE" w:rsidRDefault="00606AEE" w:rsidP="00047D41">
      <w:pPr>
        <w:ind w:firstLine="708"/>
      </w:pPr>
    </w:p>
    <w:p w:rsidR="00606AEE" w:rsidRDefault="00606AEE" w:rsidP="00047D41">
      <w:pPr>
        <w:ind w:firstLine="708"/>
      </w:pPr>
      <w:r>
        <w:t xml:space="preserve">(Раздел 4 </w:t>
      </w:r>
      <w:r w:rsidRPr="00047D41">
        <w:t xml:space="preserve">изложен в редакции постановления Администрации </w:t>
      </w:r>
      <w:hyperlink r:id="rId19" w:tgtFrame="ChangingDocument" w:tooltip="О внесении изменений в приложение к постановлению администрации Березовского района от 13.09.2011года № 1284 " w:history="1">
        <w:r w:rsidRPr="00606AEE">
          <w:rPr>
            <w:rStyle w:val="af1"/>
          </w:rPr>
          <w:t>от 01.08.2013 № 1108</w:t>
        </w:r>
      </w:hyperlink>
      <w:r w:rsidRPr="00606AEE">
        <w:t>)</w:t>
      </w:r>
    </w:p>
    <w:p w:rsidR="00047D41" w:rsidRPr="00002A13" w:rsidRDefault="00047D41" w:rsidP="00047D41">
      <w:pPr>
        <w:ind w:firstLine="708"/>
        <w:rPr>
          <w:rFonts w:cs="Arial"/>
        </w:rPr>
      </w:pPr>
      <w:r>
        <w:t xml:space="preserve">(Раздел 4 </w:t>
      </w:r>
      <w:r w:rsidRPr="00047D41">
        <w:t xml:space="preserve">изложен в редакции постановления Администрации </w:t>
      </w:r>
      <w:hyperlink r:id="rId20" w:tgtFrame="ChangingDocument" w:tooltip="О внесении изменений в приложение к постановлению администрации Березовского района от 13.09.2011г. № 1284 " w:history="1">
        <w:r w:rsidRPr="00047D41">
          <w:rPr>
            <w:rStyle w:val="af1"/>
          </w:rPr>
          <w:t>от 20.05.2013 № 704</w:t>
        </w:r>
      </w:hyperlink>
      <w:r w:rsidRPr="00047D41">
        <w:t>)</w:t>
      </w:r>
    </w:p>
    <w:p w:rsidR="00312913" w:rsidRPr="00002A13" w:rsidRDefault="00312913" w:rsidP="00312913">
      <w:pPr>
        <w:rPr>
          <w:rFonts w:cs="Arial"/>
        </w:rPr>
      </w:pPr>
    </w:p>
    <w:p w:rsidR="00312913" w:rsidRPr="009B411C" w:rsidRDefault="00312913" w:rsidP="00312913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B411C">
        <w:rPr>
          <w:rFonts w:cs="Arial"/>
          <w:b/>
          <w:bCs/>
          <w:iCs/>
          <w:sz w:val="30"/>
          <w:szCs w:val="28"/>
        </w:rPr>
        <w:t>Раздел 4. Обоснование ресурсного обеспечения целевой Программы</w:t>
      </w:r>
    </w:p>
    <w:p w:rsidR="00606AEE" w:rsidRDefault="00606AEE" w:rsidP="00606AEE">
      <w:pPr>
        <w:rPr>
          <w:rFonts w:cs="Arial"/>
          <w:szCs w:val="28"/>
        </w:rPr>
      </w:pPr>
    </w:p>
    <w:p w:rsidR="00606AEE" w:rsidRPr="00C52590" w:rsidRDefault="00606AEE" w:rsidP="00606AEE">
      <w:r w:rsidRPr="00C52590">
        <w:t>Общий объем финансирования программы на 2011-2015 годы составляет: 967 516,5</w:t>
      </w:r>
      <w:r w:rsidRPr="00C52590">
        <w:rPr>
          <w:b/>
        </w:rPr>
        <w:t xml:space="preserve"> </w:t>
      </w:r>
      <w:r w:rsidRPr="00C52590">
        <w:t>тысяч рублей, в том числе 949 875,2 тысяч рублей за счет средств бюджета Ханты-Мансийского автономного округа – Югры в форме субсидии; 17 641,3 тысяч рублей за счет средств бюджета Березовского района.</w:t>
      </w:r>
    </w:p>
    <w:p w:rsidR="00606AEE" w:rsidRPr="00C52590" w:rsidRDefault="00606AEE" w:rsidP="00606AEE">
      <w:r w:rsidRPr="00C52590">
        <w:t xml:space="preserve">2011 год: </w:t>
      </w:r>
    </w:p>
    <w:p w:rsidR="00606AEE" w:rsidRPr="00C52590" w:rsidRDefault="00606AEE" w:rsidP="00606AEE">
      <w:r w:rsidRPr="00C52590">
        <w:t>288 319,2 тысяч рублей, в том числе: 284 402,4 тысяч рублей за счет средств бюджета автономного округа в форме субсидии; 3 916,8 тысяч рублей за счет средств бюджета Березовского района.</w:t>
      </w:r>
    </w:p>
    <w:p w:rsidR="00606AEE" w:rsidRPr="00C52590" w:rsidRDefault="00606AEE" w:rsidP="00606AEE"/>
    <w:p w:rsidR="00606AEE" w:rsidRPr="00C52590" w:rsidRDefault="00606AEE" w:rsidP="00606AEE">
      <w:r w:rsidRPr="00C52590">
        <w:t>2012 год:</w:t>
      </w:r>
    </w:p>
    <w:p w:rsidR="00606AEE" w:rsidRPr="00C52590" w:rsidRDefault="00606AEE" w:rsidP="00606AEE">
      <w:r w:rsidRPr="00C52590">
        <w:t>384 090,4 тысяч рублей, в том числе: 381 180,8 тысяч рублей за средств бюджета автономного округа в форме субсидии; 2 909,6 тысяч рублей за счет средств бюджета Березовского района;</w:t>
      </w:r>
    </w:p>
    <w:p w:rsidR="00606AEE" w:rsidRPr="00C52590" w:rsidRDefault="00606AEE" w:rsidP="00606AEE"/>
    <w:p w:rsidR="00606AEE" w:rsidRPr="00C52590" w:rsidRDefault="00606AEE" w:rsidP="00606AEE">
      <w:r w:rsidRPr="00C52590">
        <w:t>2013 год:</w:t>
      </w:r>
    </w:p>
    <w:p w:rsidR="00606AEE" w:rsidRPr="00C52590" w:rsidRDefault="00606AEE" w:rsidP="00606AEE">
      <w:r w:rsidRPr="00C52590">
        <w:t>84 054,9 тысяч рублей, в том числе: 83 792,0 тысяч рублей за средств бюджета автономного округа в форме субсидии; 262,9 тысяч рублей за счет средств бюджета Березовского района;</w:t>
      </w:r>
    </w:p>
    <w:p w:rsidR="00606AEE" w:rsidRPr="00C52590" w:rsidRDefault="00606AEE" w:rsidP="00606AEE"/>
    <w:p w:rsidR="00606AEE" w:rsidRPr="00C52590" w:rsidRDefault="00606AEE" w:rsidP="00606AEE">
      <w:r w:rsidRPr="00C52590">
        <w:t>2014 год:</w:t>
      </w:r>
    </w:p>
    <w:p w:rsidR="00606AEE" w:rsidRPr="00C52590" w:rsidRDefault="00606AEE" w:rsidP="00606AEE">
      <w:r w:rsidRPr="00C52590">
        <w:t>128 947,0 тысяч рублей, в том числе: 122 500,0 тысяч рублей за средств бюджета автономного округа в форме субсидии; 6 447,0 тысяч рублей за счет средств бюджета Березовского района;</w:t>
      </w:r>
    </w:p>
    <w:p w:rsidR="00606AEE" w:rsidRPr="00C52590" w:rsidRDefault="00606AEE" w:rsidP="00606AEE"/>
    <w:p w:rsidR="00606AEE" w:rsidRPr="00C52590" w:rsidRDefault="00606AEE" w:rsidP="00606AEE">
      <w:r w:rsidRPr="00C52590">
        <w:t>2015 год:</w:t>
      </w:r>
    </w:p>
    <w:p w:rsidR="00606AEE" w:rsidRPr="00C52590" w:rsidRDefault="00606AEE" w:rsidP="00606AEE">
      <w:r w:rsidRPr="00C52590">
        <w:t>82 105,0 тысяч рублей, в том числе: 78 000,0 тысяч рублей за средств бюджета автономного округа в форме субсидии; 4 105,0 тысяч рублей за счет средств бюджета Березовского района.</w:t>
      </w:r>
    </w:p>
    <w:p w:rsidR="00606AEE" w:rsidRPr="00C52590" w:rsidRDefault="00606AEE" w:rsidP="00606AEE"/>
    <w:p w:rsidR="00606AEE" w:rsidRPr="00C52590" w:rsidRDefault="00606AEE" w:rsidP="00606AEE">
      <w:r w:rsidRPr="00C52590">
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</w:r>
    </w:p>
    <w:p w:rsidR="00312913" w:rsidRPr="009B411C" w:rsidRDefault="00606AEE" w:rsidP="00606AEE">
      <w:r w:rsidRPr="00C52590">
        <w:lastRenderedPageBreak/>
        <w:t>В ходе реализации Программы ежегодные объемы финансирования программных мероприятий при необходимости подлежат корректировке</w:t>
      </w:r>
      <w:r w:rsidR="00312913" w:rsidRPr="009B411C">
        <w:t>.</w:t>
      </w:r>
    </w:p>
    <w:p w:rsidR="00312913" w:rsidRPr="009B411C" w:rsidRDefault="00312913" w:rsidP="00312913"/>
    <w:p w:rsidR="00312913" w:rsidRPr="009B411C" w:rsidRDefault="00312913" w:rsidP="00312913">
      <w:pPr>
        <w:pStyle w:val="FR5"/>
        <w:spacing w:line="240" w:lineRule="auto"/>
        <w:ind w:firstLine="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9B411C">
        <w:rPr>
          <w:rFonts w:ascii="Arial" w:hAnsi="Arial" w:cs="Arial"/>
          <w:b/>
          <w:bCs/>
          <w:iCs/>
          <w:sz w:val="30"/>
          <w:szCs w:val="28"/>
        </w:rPr>
        <w:t>Раздел 5. Механизм реализации целевой программы</w:t>
      </w:r>
    </w:p>
    <w:p w:rsidR="00312913" w:rsidRPr="009B411C" w:rsidRDefault="00312913" w:rsidP="00312913"/>
    <w:p w:rsidR="00312913" w:rsidRPr="009B411C" w:rsidRDefault="00312913" w:rsidP="00312913">
      <w:r w:rsidRPr="009B411C">
        <w:t>Механизм реализации Программы включает разработку и принятие нормативных правовых актов Березовского района, необходимых для выполнения Программы,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Программы, информирование общественности о ходе и результатах реализации Программы, финансировании программных мероприятий.</w:t>
      </w:r>
    </w:p>
    <w:p w:rsidR="00312913" w:rsidRPr="009B411C" w:rsidRDefault="00312913" w:rsidP="00312913">
      <w:r w:rsidRPr="009B411C">
        <w:t>Реализация мероприятий Программы осуществляется в соответствии с законодательством Российской Федерации о размещении заказов для государственных и муниципальных нужд, а также в соответствии с муниципальными нормативными правовыми актами Березовского района.</w:t>
      </w:r>
    </w:p>
    <w:p w:rsidR="00312913" w:rsidRPr="009B411C" w:rsidRDefault="00312913" w:rsidP="00312913">
      <w:r w:rsidRPr="009B411C">
        <w:t xml:space="preserve">Реализация мероприятий осуществляется путём </w:t>
      </w:r>
      <w:proofErr w:type="spellStart"/>
      <w:r w:rsidRPr="009B411C">
        <w:t>софинансирования</w:t>
      </w:r>
      <w:proofErr w:type="spellEnd"/>
      <w:r w:rsidRPr="009B411C">
        <w:t xml:space="preserve"> на реконструкцию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населённых пунктов, за счёт средств бюджета автономного округа и средств бюджета Березовского района. </w:t>
      </w:r>
    </w:p>
    <w:p w:rsidR="00312913" w:rsidRPr="009B411C" w:rsidRDefault="00312913" w:rsidP="00312913">
      <w:r w:rsidRPr="009B411C">
        <w:t>Координатор Программы – управление по жилищно-коммунальному хозяйству администрации Березовского района – осуществляет текущее управление реализацией Программы, обладает правом вносить предложения об изменении размеров финансовых средств, направляемых на решение отдельных задач Программы.</w:t>
      </w:r>
    </w:p>
    <w:p w:rsidR="00312913" w:rsidRPr="009B411C" w:rsidRDefault="00312913" w:rsidP="00312913">
      <w:r w:rsidRPr="009B411C">
        <w:t>Исполнитель Программы – Управление капитального строительства и ремонта администрации Березовского района несёт ответственность за качественное и своевременное выполнение программных мероприятий, целевое и эффективное использование бюджетных средств, выделяемых на их реализацию.</w:t>
      </w:r>
    </w:p>
    <w:p w:rsidR="00312913" w:rsidRPr="009B411C" w:rsidRDefault="00312913" w:rsidP="00312913">
      <w:r w:rsidRPr="009B411C">
        <w:t>Исполнитель Программы может вносить предложения по внесению дополнений и изменений в Программу.</w:t>
      </w:r>
    </w:p>
    <w:p w:rsidR="00312913" w:rsidRPr="009B411C" w:rsidRDefault="00312913" w:rsidP="00312913"/>
    <w:p w:rsidR="00312913" w:rsidRPr="009B411C" w:rsidRDefault="00312913" w:rsidP="00312913">
      <w:pPr>
        <w:jc w:val="center"/>
        <w:rPr>
          <w:rFonts w:cs="Arial"/>
          <w:b/>
          <w:bCs/>
          <w:iCs/>
          <w:sz w:val="30"/>
          <w:szCs w:val="28"/>
        </w:rPr>
      </w:pPr>
      <w:r w:rsidRPr="009B411C">
        <w:rPr>
          <w:rFonts w:cs="Arial"/>
          <w:b/>
          <w:bCs/>
          <w:iCs/>
          <w:sz w:val="30"/>
          <w:szCs w:val="28"/>
        </w:rPr>
        <w:t>Раздел 6. Ожидаемые конечные результаты реализации целевой программы</w:t>
      </w:r>
    </w:p>
    <w:p w:rsidR="00312913" w:rsidRPr="009B411C" w:rsidRDefault="00312913" w:rsidP="00312913"/>
    <w:p w:rsidR="00312913" w:rsidRPr="009B411C" w:rsidRDefault="00312913" w:rsidP="00312913">
      <w:r w:rsidRPr="009B411C">
        <w:t>В ходе реализации программных мероприятий будут достигнуты следующие результаты:</w:t>
      </w:r>
    </w:p>
    <w:p w:rsidR="00312913" w:rsidRPr="009B411C" w:rsidRDefault="00312913" w:rsidP="00312913">
      <w:r w:rsidRPr="009B411C">
        <w:t xml:space="preserve">Городское поселение </w:t>
      </w:r>
      <w:proofErr w:type="spellStart"/>
      <w:r w:rsidRPr="009B411C">
        <w:t>Игрим</w:t>
      </w:r>
      <w:proofErr w:type="spellEnd"/>
    </w:p>
    <w:p w:rsidR="00312913" w:rsidRPr="009B411C" w:rsidRDefault="00312913" w:rsidP="00312913">
      <w:r w:rsidRPr="009B411C">
        <w:t xml:space="preserve">Устройство линий 0,38 </w:t>
      </w:r>
      <w:proofErr w:type="spellStart"/>
      <w:r w:rsidRPr="009B411C">
        <w:t>кВ</w:t>
      </w:r>
      <w:proofErr w:type="spellEnd"/>
      <w:r w:rsidRPr="009B411C">
        <w:t xml:space="preserve"> – </w:t>
      </w:r>
      <w:smartTag w:uri="urn:schemas-microsoft-com:office:smarttags" w:element="metricconverter">
        <w:smartTagPr>
          <w:attr w:name="ProductID" w:val="2,59 км"/>
        </w:smartTagPr>
        <w:r w:rsidRPr="009B411C">
          <w:t>2,59 км</w:t>
        </w:r>
      </w:smartTag>
      <w:r w:rsidRPr="009B411C">
        <w:t xml:space="preserve">; устройство линий 6 </w:t>
      </w:r>
      <w:proofErr w:type="spellStart"/>
      <w:r w:rsidRPr="009B411C">
        <w:t>кВ</w:t>
      </w:r>
      <w:proofErr w:type="spellEnd"/>
      <w:r w:rsidRPr="009B411C">
        <w:t xml:space="preserve"> – </w:t>
      </w:r>
      <w:smartTag w:uri="urn:schemas-microsoft-com:office:smarttags" w:element="metricconverter">
        <w:smartTagPr>
          <w:attr w:name="ProductID" w:val="0,288 км"/>
        </w:smartTagPr>
        <w:r w:rsidRPr="009B411C">
          <w:t>0,288 км</w:t>
        </w:r>
      </w:smartTag>
      <w:r w:rsidRPr="009B411C">
        <w:t>; устройство трансформаторных подстанций: ТП-250 – 1 шт., ТП-400 – 2 шт.</w:t>
      </w:r>
    </w:p>
    <w:p w:rsidR="00312913" w:rsidRPr="009B411C" w:rsidRDefault="00312913" w:rsidP="00312913"/>
    <w:p w:rsidR="00312913" w:rsidRDefault="00312913" w:rsidP="00312913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  <w:sectPr w:rsidR="00312913" w:rsidSect="00312913">
          <w:type w:val="continuous"/>
          <w:pgSz w:w="11906" w:h="16838"/>
          <w:pgMar w:top="567" w:right="707" w:bottom="567" w:left="1418" w:header="709" w:footer="709" w:gutter="0"/>
          <w:cols w:space="708"/>
          <w:docGrid w:linePitch="360"/>
        </w:sectPr>
      </w:pP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«Централизованное энергоснабжение населенных</w:t>
      </w: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пунктов Березовского района на 2011-2013 годы и на</w:t>
      </w: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73368">
        <w:rPr>
          <w:rFonts w:cs="Arial"/>
          <w:b/>
          <w:bCs/>
          <w:kern w:val="28"/>
          <w:sz w:val="32"/>
          <w:szCs w:val="32"/>
        </w:rPr>
        <w:t>перспективу до 2015 года»</w:t>
      </w: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06AEE" w:rsidRPr="00573368" w:rsidRDefault="00606AEE" w:rsidP="00606A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47D41" w:rsidRDefault="00047D41" w:rsidP="00606AEE">
      <w:r w:rsidRPr="00047D41">
        <w:t xml:space="preserve">(Приложение к целевой программе «Перечень программных мероприятий целевой программы» изложено в редакции  постановления Администрации </w:t>
      </w:r>
      <w:hyperlink r:id="rId21" w:tgtFrame="ChangingDocument" w:tooltip="О внесении изменений в приложение к постановлению администрации Березовского района от 13.09.2011г. № 1284 " w:history="1">
        <w:r w:rsidRPr="00047D41">
          <w:rPr>
            <w:rStyle w:val="af1"/>
          </w:rPr>
          <w:t>от 20.05.2013 № 704</w:t>
        </w:r>
      </w:hyperlink>
      <w:r w:rsidRPr="00047D41">
        <w:t>)</w:t>
      </w:r>
    </w:p>
    <w:p w:rsidR="00606AEE" w:rsidRPr="00047D41" w:rsidRDefault="00606AEE" w:rsidP="00047D41">
      <w:r w:rsidRPr="00047D41">
        <w:t xml:space="preserve">(Приложение к целевой программе «Перечень программных мероприятий целевой программы» изложено в редакции  постановления Администрации </w:t>
      </w:r>
      <w:hyperlink r:id="rId22" w:tgtFrame="ChangingDocument" w:tooltip="О внесении изменений в приложение к постановлению администрации Березовского района от 13.09.2011года № 1284 " w:history="1">
        <w:r w:rsidRPr="00606AEE">
          <w:rPr>
            <w:rStyle w:val="af1"/>
          </w:rPr>
          <w:t>от 01.08.2013 № 1108</w:t>
        </w:r>
      </w:hyperlink>
      <w:r w:rsidRPr="00606AEE">
        <w:t>)</w:t>
      </w:r>
    </w:p>
    <w:p w:rsidR="00047D41" w:rsidRPr="00047D41" w:rsidRDefault="00047D41" w:rsidP="00047D41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p w:rsidR="00606AEE" w:rsidRPr="00573368" w:rsidRDefault="00606AEE" w:rsidP="00606AEE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73368">
        <w:rPr>
          <w:rFonts w:cs="Arial"/>
          <w:b/>
          <w:bCs/>
          <w:iCs/>
          <w:sz w:val="30"/>
          <w:szCs w:val="28"/>
        </w:rPr>
        <w:t>ПЕРЕЧЕНЬ</w:t>
      </w:r>
    </w:p>
    <w:p w:rsidR="00606AEE" w:rsidRPr="00573368" w:rsidRDefault="00606AEE" w:rsidP="00606AEE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73368">
        <w:rPr>
          <w:rFonts w:cs="Arial"/>
          <w:b/>
          <w:bCs/>
          <w:iCs/>
          <w:sz w:val="30"/>
          <w:szCs w:val="28"/>
        </w:rPr>
        <w:t>программных мероприятий целевой программы</w:t>
      </w:r>
    </w:p>
    <w:p w:rsidR="00606AEE" w:rsidRPr="00573368" w:rsidRDefault="00606AEE" w:rsidP="00606AEE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73368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606AEE" w:rsidRDefault="00606AEE" w:rsidP="00606AEE">
      <w:pPr>
        <w:ind w:left="567" w:firstLine="0"/>
      </w:pPr>
    </w:p>
    <w:tbl>
      <w:tblPr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50"/>
        <w:gridCol w:w="2384"/>
        <w:gridCol w:w="2285"/>
        <w:gridCol w:w="1218"/>
        <w:gridCol w:w="1218"/>
        <w:gridCol w:w="1218"/>
        <w:gridCol w:w="1084"/>
        <w:gridCol w:w="1218"/>
        <w:gridCol w:w="1084"/>
        <w:gridCol w:w="1419"/>
        <w:gridCol w:w="2140"/>
      </w:tblGrid>
      <w:tr w:rsidR="00606AEE" w:rsidRPr="00573368" w:rsidTr="00606AEE">
        <w:trPr>
          <w:trHeight w:val="450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0"/>
            </w:pPr>
            <w:r w:rsidRPr="00573368">
              <w:t>№ п/п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0"/>
            </w:pPr>
            <w:r w:rsidRPr="00573368">
              <w:t>Мероприятия программы</w:t>
            </w:r>
          </w:p>
        </w:tc>
        <w:tc>
          <w:tcPr>
            <w:tcW w:w="22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0"/>
            </w:pPr>
            <w:r w:rsidRPr="00573368">
              <w:t>Источники финансирования</w:t>
            </w:r>
          </w:p>
        </w:tc>
        <w:tc>
          <w:tcPr>
            <w:tcW w:w="70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0"/>
            </w:pPr>
            <w:r w:rsidRPr="00573368">
              <w:t>Финансовые затраты на реализацию (</w:t>
            </w:r>
            <w:proofErr w:type="spellStart"/>
            <w:r w:rsidRPr="00573368">
              <w:t>тыс.рублей</w:t>
            </w:r>
            <w:proofErr w:type="spellEnd"/>
            <w:r w:rsidRPr="00573368">
              <w:t>)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0"/>
            </w:pPr>
            <w:r w:rsidRPr="00573368">
              <w:t>Срок выполнения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0"/>
            </w:pPr>
            <w:r w:rsidRPr="00573368">
              <w:t>Ожидаемые результаты</w:t>
            </w:r>
          </w:p>
        </w:tc>
      </w:tr>
      <w:tr w:rsidR="00606AEE" w:rsidRPr="00573368" w:rsidTr="00606AEE">
        <w:trPr>
          <w:trHeight w:val="33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0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0"/>
            </w:pPr>
          </w:p>
        </w:tc>
        <w:tc>
          <w:tcPr>
            <w:tcW w:w="2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0"/>
            </w:pPr>
          </w:p>
        </w:tc>
        <w:tc>
          <w:tcPr>
            <w:tcW w:w="12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0"/>
            </w:pPr>
            <w:r w:rsidRPr="00573368">
              <w:t>Всего</w:t>
            </w:r>
          </w:p>
        </w:tc>
        <w:tc>
          <w:tcPr>
            <w:tcW w:w="582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 том числе по годам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33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12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2014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2015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330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11</w:t>
            </w:r>
          </w:p>
        </w:tc>
      </w:tr>
      <w:tr w:rsidR="00606AEE" w:rsidRPr="00573368" w:rsidTr="00606AEE">
        <w:trPr>
          <w:trHeight w:val="735"/>
        </w:trPr>
        <w:tc>
          <w:tcPr>
            <w:tcW w:w="160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</w:t>
            </w:r>
            <w:r w:rsidRPr="00573368">
              <w:rPr>
                <w:sz w:val="14"/>
                <w:szCs w:val="14"/>
              </w:rPr>
              <w:t xml:space="preserve">      </w:t>
            </w:r>
            <w:r w:rsidRPr="00573368">
              <w:t>Цель. Удовлетворение потребностей населения в предоставлении бесперебойного, стабильного и качественного электроснабжения в населенных пунктах Березовского района</w:t>
            </w:r>
          </w:p>
        </w:tc>
      </w:tr>
      <w:tr w:rsidR="00606AEE" w:rsidRPr="00573368" w:rsidTr="00606AEE">
        <w:trPr>
          <w:trHeight w:val="765"/>
        </w:trPr>
        <w:tc>
          <w:tcPr>
            <w:tcW w:w="160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Задача 1. Повышение надёжности и снижение длительности перерывов электроснабжения потребителей, повышение пропускной способности линий электропередачи и снижение транспортных потерь электроэнергии.</w:t>
            </w:r>
          </w:p>
        </w:tc>
      </w:tr>
      <w:tr w:rsidR="00606AEE" w:rsidRPr="00573368" w:rsidTr="00606AEE">
        <w:trPr>
          <w:trHeight w:val="525"/>
        </w:trPr>
        <w:tc>
          <w:tcPr>
            <w:tcW w:w="7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1.1.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"Инженерные сети </w:t>
            </w:r>
            <w:r w:rsidRPr="00573368">
              <w:lastRenderedPageBreak/>
              <w:t xml:space="preserve">электроснабжения жилых домов по </w:t>
            </w:r>
            <w:proofErr w:type="spellStart"/>
            <w:r w:rsidRPr="00573368">
              <w:t>ул.Молодежная</w:t>
            </w:r>
            <w:proofErr w:type="spellEnd"/>
            <w:r w:rsidRPr="00573368">
              <w:t xml:space="preserve"> в </w:t>
            </w:r>
            <w:proofErr w:type="spellStart"/>
            <w:r w:rsidRPr="00573368">
              <w:t>пгт.Игрим</w:t>
            </w:r>
            <w:proofErr w:type="spellEnd"/>
            <w:r w:rsidRPr="00573368">
              <w:t>, Березовского района, ХМАО-Югры"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12632,0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12632,0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2014 год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Завершить </w:t>
            </w:r>
            <w:r w:rsidRPr="00573368">
              <w:lastRenderedPageBreak/>
              <w:t>реконструкцию сетей</w:t>
            </w:r>
          </w:p>
        </w:tc>
      </w:tr>
      <w:tr w:rsidR="00606AEE" w:rsidRPr="00573368" w:rsidTr="00606AEE">
        <w:trPr>
          <w:trHeight w:val="1020"/>
        </w:trPr>
        <w:tc>
          <w:tcPr>
            <w:tcW w:w="7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12000,0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12000,0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915"/>
        </w:trPr>
        <w:tc>
          <w:tcPr>
            <w:tcW w:w="7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632,0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632,0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540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1.2.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Реконструкция сетей электроснабжения </w:t>
            </w:r>
            <w:proofErr w:type="spellStart"/>
            <w:r w:rsidRPr="00573368">
              <w:t>пгт.Игрим</w:t>
            </w:r>
            <w:proofErr w:type="spellEnd"/>
            <w:r w:rsidRPr="00573368">
              <w:t xml:space="preserve"> Березовского района 1 этап"(СМР)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9296,0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1044,0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8252,0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2014 год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Устройство воздушных линий протяженностью 0,38-6 квт-2,878 км. Устройство  трансформаторных </w:t>
            </w:r>
            <w:proofErr w:type="spellStart"/>
            <w:r w:rsidRPr="00573368">
              <w:t>подстанциий</w:t>
            </w:r>
            <w:proofErr w:type="spellEnd"/>
            <w:r w:rsidRPr="00573368">
              <w:t xml:space="preserve"> ТП 250-1, ТП-400-2.</w:t>
            </w:r>
          </w:p>
        </w:tc>
      </w:tr>
      <w:tr w:rsidR="00606AEE" w:rsidRPr="00573368" w:rsidTr="00606AEE">
        <w:trPr>
          <w:trHeight w:val="106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8003,0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8003,0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121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1293,0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1044,0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249,0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525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1.3.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Инженерные изыскания для объекта "Реконструкция сетей электроснабжения </w:t>
            </w:r>
            <w:proofErr w:type="spellStart"/>
            <w:r w:rsidRPr="00573368">
              <w:t>пгт.Игрим</w:t>
            </w:r>
            <w:proofErr w:type="spellEnd"/>
            <w:r w:rsidRPr="00573368">
              <w:t xml:space="preserve"> Березовского района 1 этап"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494,3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494,3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Второй квартал    2011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Завершить инженерные изыскания</w:t>
            </w:r>
          </w:p>
        </w:tc>
      </w:tr>
      <w:tr w:rsidR="00606AEE" w:rsidRPr="00573368" w:rsidTr="00606AEE">
        <w:trPr>
          <w:trHeight w:val="172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494,3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494,3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675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1.4.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Корректировка проектно-сметной </w:t>
            </w:r>
            <w:r w:rsidRPr="00573368">
              <w:lastRenderedPageBreak/>
              <w:t xml:space="preserve">документации в соответствии с ПП РФ №87 от 16 февраля 2008 г. "Реконструкция сетей электроснабжения </w:t>
            </w:r>
            <w:proofErr w:type="spellStart"/>
            <w:r w:rsidRPr="00573368">
              <w:t>пгт.Игрим</w:t>
            </w:r>
            <w:proofErr w:type="spellEnd"/>
            <w:r w:rsidRPr="00573368">
              <w:t xml:space="preserve"> Березовского района 1 этап".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124,7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25,7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Третий квартал   </w:t>
            </w:r>
            <w:r w:rsidRPr="00573368">
              <w:lastRenderedPageBreak/>
              <w:t>2011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 xml:space="preserve">Завершить корректировку </w:t>
            </w:r>
            <w:r w:rsidRPr="00573368">
              <w:lastRenderedPageBreak/>
              <w:t>проектно-сметной документации</w:t>
            </w:r>
          </w:p>
        </w:tc>
      </w:tr>
      <w:tr w:rsidR="00606AEE" w:rsidRPr="00573368" w:rsidTr="00606AEE">
        <w:trPr>
          <w:trHeight w:val="226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124,7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25,7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765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>1.5.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Проведение санитарно-эпидемиологической экспертизы земельного участка </w:t>
            </w:r>
            <w:proofErr w:type="spellStart"/>
            <w:r w:rsidRPr="00573368">
              <w:t>объекиа</w:t>
            </w:r>
            <w:proofErr w:type="spellEnd"/>
            <w:r w:rsidRPr="00573368">
              <w:t xml:space="preserve"> "Реконструкция сетей электроснабжения </w:t>
            </w:r>
            <w:proofErr w:type="spellStart"/>
            <w:r w:rsidRPr="00573368">
              <w:t>пгт.Игрим</w:t>
            </w:r>
            <w:proofErr w:type="spellEnd"/>
            <w:r w:rsidRPr="00573368">
              <w:t xml:space="preserve"> Березовского района 1 этап"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19,3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19,3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Второй квартал    2011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Получение санитарно-эпидемиологической экспертизы земельного участка</w:t>
            </w:r>
          </w:p>
        </w:tc>
      </w:tr>
      <w:tr w:rsidR="00606AEE" w:rsidRPr="00573368" w:rsidTr="00606AEE">
        <w:trPr>
          <w:trHeight w:val="231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19,3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19,3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1320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1.6.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Проведение межевых работ земельного участка объекта "Реконструкция сетей электроснабжения </w:t>
            </w:r>
            <w:proofErr w:type="spellStart"/>
            <w:r w:rsidRPr="00573368">
              <w:t>пгт.Игрим</w:t>
            </w:r>
            <w:proofErr w:type="spellEnd"/>
            <w:r w:rsidRPr="00573368">
              <w:t xml:space="preserve"> Березовского района 1 этап"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Четвертый квартал   2011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Завершить межевые работы земельного участка</w:t>
            </w:r>
          </w:p>
        </w:tc>
      </w:tr>
      <w:tr w:rsidR="00606AEE" w:rsidRPr="00573368" w:rsidTr="00606AEE">
        <w:trPr>
          <w:trHeight w:val="66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525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1.7.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Проведение </w:t>
            </w:r>
            <w:r w:rsidRPr="00573368">
              <w:lastRenderedPageBreak/>
              <w:t xml:space="preserve">государственной экспертизы проекта «Реконструкция сетей электроснабжения </w:t>
            </w:r>
            <w:proofErr w:type="spellStart"/>
            <w:r w:rsidRPr="00573368">
              <w:t>пгт</w:t>
            </w:r>
            <w:proofErr w:type="spellEnd"/>
            <w:r w:rsidRPr="00573368">
              <w:t xml:space="preserve">. </w:t>
            </w:r>
            <w:proofErr w:type="spellStart"/>
            <w:r w:rsidRPr="00573368">
              <w:t>Игрим</w:t>
            </w:r>
            <w:proofErr w:type="spellEnd"/>
            <w:r w:rsidRPr="00573368">
              <w:t xml:space="preserve"> Березовского района  I этап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312,5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312,5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Четверты</w:t>
            </w:r>
            <w:r w:rsidRPr="00573368">
              <w:lastRenderedPageBreak/>
              <w:t>й квартал   2011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 xml:space="preserve">Провести </w:t>
            </w:r>
            <w:proofErr w:type="spellStart"/>
            <w:r w:rsidRPr="00573368">
              <w:lastRenderedPageBreak/>
              <w:t>госэкспертизу</w:t>
            </w:r>
            <w:proofErr w:type="spellEnd"/>
            <w:r w:rsidRPr="00573368">
              <w:t xml:space="preserve"> проекта</w:t>
            </w:r>
          </w:p>
        </w:tc>
      </w:tr>
      <w:tr w:rsidR="00606AEE" w:rsidRPr="00573368" w:rsidTr="00606AEE">
        <w:trPr>
          <w:trHeight w:val="175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312,5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312,5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65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>1.8.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Проведение проверки достоверности определения сметной стоимости объекта капитального строительства по проектной документации «Реконструкция сетей электроснабжения </w:t>
            </w:r>
            <w:proofErr w:type="spellStart"/>
            <w:r w:rsidRPr="00573368">
              <w:t>пгт</w:t>
            </w:r>
            <w:proofErr w:type="spellEnd"/>
            <w:r w:rsidRPr="00573368">
              <w:t xml:space="preserve">. </w:t>
            </w:r>
            <w:proofErr w:type="spellStart"/>
            <w:r w:rsidRPr="00573368">
              <w:t>Игрим</w:t>
            </w:r>
            <w:proofErr w:type="spellEnd"/>
            <w:r w:rsidRPr="00573368">
              <w:t xml:space="preserve"> Березовского района  I этап»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Четвертый квартал   2011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</w:tr>
      <w:tr w:rsidR="00606AEE" w:rsidRPr="00573368" w:rsidTr="00606AEE">
        <w:trPr>
          <w:trHeight w:val="346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555"/>
        </w:trPr>
        <w:tc>
          <w:tcPr>
            <w:tcW w:w="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1.9.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«Реконструкция сетей электроснабжения </w:t>
            </w:r>
            <w:proofErr w:type="spellStart"/>
            <w:r w:rsidRPr="00573368">
              <w:t>пгт</w:t>
            </w:r>
            <w:proofErr w:type="spellEnd"/>
            <w:r w:rsidRPr="00573368">
              <w:t xml:space="preserve">. </w:t>
            </w:r>
            <w:proofErr w:type="spellStart"/>
            <w:r w:rsidRPr="00573368">
              <w:t>Игрим</w:t>
            </w:r>
            <w:proofErr w:type="spellEnd"/>
            <w:r w:rsidRPr="00573368">
              <w:t xml:space="preserve">, Березовского района, ХМАО-Югры  II этап» (СМР) 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33158,0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33158,0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Определяется обоснованием инвестиций</w:t>
            </w:r>
          </w:p>
        </w:tc>
      </w:tr>
      <w:tr w:rsidR="00606AEE" w:rsidRPr="00573368" w:rsidTr="00606AEE">
        <w:trPr>
          <w:trHeight w:val="1050"/>
        </w:trPr>
        <w:tc>
          <w:tcPr>
            <w:tcW w:w="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  <w:tc>
          <w:tcPr>
            <w:tcW w:w="2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31500,0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31500,0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65"/>
        </w:trPr>
        <w:tc>
          <w:tcPr>
            <w:tcW w:w="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  <w:tc>
          <w:tcPr>
            <w:tcW w:w="23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1658,0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1658,0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95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1.10.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Реконструкция </w:t>
            </w:r>
            <w:r w:rsidRPr="00573368">
              <w:lastRenderedPageBreak/>
              <w:t xml:space="preserve">сетей электроснабжения             с. </w:t>
            </w:r>
            <w:proofErr w:type="spellStart"/>
            <w:r w:rsidRPr="00573368">
              <w:t>Саранпауль</w:t>
            </w:r>
            <w:proofErr w:type="spellEnd"/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47368,0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47368,0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Четверты</w:t>
            </w:r>
            <w:r w:rsidRPr="00573368">
              <w:lastRenderedPageBreak/>
              <w:t>й квартал   2014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 xml:space="preserve">Определяется </w:t>
            </w:r>
            <w:r w:rsidRPr="00573368">
              <w:lastRenderedPageBreak/>
              <w:t>обоснованием инвестиций</w:t>
            </w:r>
          </w:p>
        </w:tc>
      </w:tr>
      <w:tr w:rsidR="00606AEE" w:rsidRPr="00573368" w:rsidTr="00606AEE">
        <w:trPr>
          <w:trHeight w:val="108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45000,0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45000,0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2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2368,0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2368,0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65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1.11.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Реконструкция сетей электроснабжения </w:t>
            </w:r>
            <w:proofErr w:type="spellStart"/>
            <w:r w:rsidRPr="00573368">
              <w:t>п.Светлый</w:t>
            </w:r>
            <w:proofErr w:type="spellEnd"/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35789,0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35789,0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Четвертый квартал   2014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Определяется обоснованием инвестиций</w:t>
            </w:r>
          </w:p>
        </w:tc>
      </w:tr>
      <w:tr w:rsidR="00606AEE" w:rsidRPr="00573368" w:rsidTr="00606AEE">
        <w:trPr>
          <w:trHeight w:val="97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34000,0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34000,0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8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1789,0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1789,0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570"/>
        </w:trPr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1.12.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Реконструкция сетей электроснабжения д. </w:t>
            </w:r>
            <w:proofErr w:type="spellStart"/>
            <w:r w:rsidRPr="00573368">
              <w:t>Пугоры</w:t>
            </w:r>
            <w:proofErr w:type="spellEnd"/>
            <w:r w:rsidRPr="00573368">
              <w:t xml:space="preserve">, с. Теги, д. </w:t>
            </w:r>
            <w:proofErr w:type="spellStart"/>
            <w:r w:rsidRPr="00573368">
              <w:t>Шайтанка</w:t>
            </w:r>
            <w:proofErr w:type="spellEnd"/>
            <w:r w:rsidRPr="00573368">
              <w:t xml:space="preserve">, д. </w:t>
            </w:r>
            <w:proofErr w:type="spellStart"/>
            <w:r w:rsidRPr="00573368">
              <w:t>Анеева</w:t>
            </w:r>
            <w:proofErr w:type="spellEnd"/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82105,0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82105,0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Четвертый квартал   2015 года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Определяется обоснованием инвестиций</w:t>
            </w:r>
          </w:p>
        </w:tc>
      </w:tr>
      <w:tr w:rsidR="00606AEE" w:rsidRPr="00573368" w:rsidTr="00606AEE">
        <w:trPr>
          <w:trHeight w:val="975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78000,0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78000,0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540"/>
        </w:trPr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4105,0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4105,0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05"/>
        </w:trPr>
        <w:tc>
          <w:tcPr>
            <w:tcW w:w="3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Итого по Задаче 1: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220348,0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1044,0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8252,0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128947,0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82105,0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</w:tr>
      <w:tr w:rsidR="00606AEE" w:rsidRPr="00573368" w:rsidTr="00606AEE">
        <w:trPr>
          <w:trHeight w:val="1050"/>
        </w:trPr>
        <w:tc>
          <w:tcPr>
            <w:tcW w:w="3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208503,0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8003,0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122500,0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78000,0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540"/>
        </w:trPr>
        <w:tc>
          <w:tcPr>
            <w:tcW w:w="3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11845,0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1044,0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249,0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6447,0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4105,0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1125"/>
        </w:trPr>
        <w:tc>
          <w:tcPr>
            <w:tcW w:w="160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Задача 2. Возмещение недополученных доходов организациями, осуществляющими </w:t>
            </w:r>
            <w:proofErr w:type="spellStart"/>
            <w:r w:rsidRPr="00573368">
              <w:t>раелизацию</w:t>
            </w:r>
            <w:proofErr w:type="spellEnd"/>
            <w:r w:rsidRPr="00573368">
              <w:t xml:space="preserve"> электрической энергии населению и приравненным к категории потребителям,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606AEE" w:rsidRPr="00573368" w:rsidTr="00606AEE">
        <w:trPr>
          <w:trHeight w:val="450"/>
        </w:trPr>
        <w:tc>
          <w:tcPr>
            <w:tcW w:w="7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2.1</w:t>
            </w:r>
          </w:p>
        </w:tc>
        <w:tc>
          <w:tcPr>
            <w:tcW w:w="2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Возмещение </w:t>
            </w:r>
            <w:r w:rsidRPr="00573368">
              <w:lastRenderedPageBreak/>
              <w:t xml:space="preserve">недополученных доходов организациями, осуществляющими реализацию электрической энергии  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lastRenderedPageBreak/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747168,5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287275,2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384090,4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75802,9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</w:tr>
      <w:tr w:rsidR="00606AEE" w:rsidRPr="00573368" w:rsidTr="00606AEE">
        <w:trPr>
          <w:trHeight w:val="1080"/>
        </w:trPr>
        <w:tc>
          <w:tcPr>
            <w:tcW w:w="7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741372,2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284402,4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381180,8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75789,0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675"/>
        </w:trPr>
        <w:tc>
          <w:tcPr>
            <w:tcW w:w="7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5796,3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2872,8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2909,6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13,9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330"/>
        </w:trPr>
        <w:tc>
          <w:tcPr>
            <w:tcW w:w="3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Итого по Задаче 2: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747168,5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287275,2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384090,4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75802,9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  <w:tc>
          <w:tcPr>
            <w:tcW w:w="2140" w:type="dxa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</w:tr>
      <w:tr w:rsidR="00606AEE" w:rsidRPr="00573368" w:rsidTr="00606AEE">
        <w:trPr>
          <w:trHeight w:val="990"/>
        </w:trPr>
        <w:tc>
          <w:tcPr>
            <w:tcW w:w="3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741372,2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284402,4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381180,8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75789,0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50"/>
        </w:trPr>
        <w:tc>
          <w:tcPr>
            <w:tcW w:w="3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5796,3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2872,8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2909,6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13,9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420"/>
        </w:trPr>
        <w:tc>
          <w:tcPr>
            <w:tcW w:w="3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 по программе: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967516,5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288319,2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384090,4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84054,9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128947,0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82105,0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 </w:t>
            </w:r>
          </w:p>
        </w:tc>
      </w:tr>
      <w:tr w:rsidR="00606AEE" w:rsidRPr="00573368" w:rsidTr="00606AEE">
        <w:trPr>
          <w:trHeight w:val="1005"/>
        </w:trPr>
        <w:tc>
          <w:tcPr>
            <w:tcW w:w="3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бюджет автономного округа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949875,2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284402,4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381180,8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83792,0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122500,0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78000,0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  <w:tr w:rsidR="00606AEE" w:rsidRPr="00573368" w:rsidTr="00606AEE">
        <w:trPr>
          <w:trHeight w:val="330"/>
        </w:trPr>
        <w:tc>
          <w:tcPr>
            <w:tcW w:w="3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 xml:space="preserve"> бюджет района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17641,3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3916,8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2909,6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262,9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6447,0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06AEE" w:rsidRPr="00573368" w:rsidRDefault="00606AEE" w:rsidP="00DC6825">
            <w:pPr>
              <w:pStyle w:val="Table"/>
            </w:pPr>
            <w:r w:rsidRPr="00573368">
              <w:t>4105,0</w:t>
            </w:r>
          </w:p>
        </w:tc>
        <w:tc>
          <w:tcPr>
            <w:tcW w:w="14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AEE" w:rsidRPr="00573368" w:rsidRDefault="00606AEE" w:rsidP="00DC6825">
            <w:pPr>
              <w:pStyle w:val="Table"/>
            </w:pPr>
          </w:p>
        </w:tc>
      </w:tr>
    </w:tbl>
    <w:p w:rsidR="00606AEE" w:rsidRDefault="00606AEE" w:rsidP="00606AEE">
      <w:pPr>
        <w:ind w:left="567" w:firstLine="0"/>
      </w:pPr>
    </w:p>
    <w:p w:rsidR="00606AEE" w:rsidRDefault="00606AEE" w:rsidP="00606AEE">
      <w:pPr>
        <w:ind w:left="567" w:firstLine="0"/>
      </w:pPr>
    </w:p>
    <w:p w:rsidR="00606AEE" w:rsidRPr="00C52590" w:rsidRDefault="00606AEE" w:rsidP="00606AEE">
      <w:pPr>
        <w:ind w:left="567" w:firstLine="0"/>
      </w:pPr>
    </w:p>
    <w:sectPr w:rsidR="00606AEE" w:rsidRPr="00C52590" w:rsidSect="00312913">
      <w:type w:val="continuous"/>
      <w:pgSz w:w="16838" w:h="11906" w:orient="landscape"/>
      <w:pgMar w:top="141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3B2" w:rsidRDefault="007F33B2">
      <w:r>
        <w:separator/>
      </w:r>
    </w:p>
  </w:endnote>
  <w:endnote w:type="continuationSeparator" w:id="0">
    <w:p w:rsidR="007F33B2" w:rsidRDefault="007F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3B2" w:rsidRDefault="007F33B2">
      <w:r>
        <w:separator/>
      </w:r>
    </w:p>
  </w:footnote>
  <w:footnote w:type="continuationSeparator" w:id="0">
    <w:p w:rsidR="007F33B2" w:rsidRDefault="007F3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81E"/>
    <w:multiLevelType w:val="hybridMultilevel"/>
    <w:tmpl w:val="3D0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C4C5C"/>
    <w:multiLevelType w:val="hybridMultilevel"/>
    <w:tmpl w:val="88F241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FE8034F"/>
    <w:multiLevelType w:val="multilevel"/>
    <w:tmpl w:val="388480FA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337E29B6"/>
    <w:multiLevelType w:val="hybridMultilevel"/>
    <w:tmpl w:val="3E02227E"/>
    <w:lvl w:ilvl="0" w:tplc="7F14CA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B5323C"/>
    <w:multiLevelType w:val="hybridMultilevel"/>
    <w:tmpl w:val="76EEF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B7C69"/>
    <w:multiLevelType w:val="multilevel"/>
    <w:tmpl w:val="1D7C6BC4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29279D6"/>
    <w:multiLevelType w:val="hybridMultilevel"/>
    <w:tmpl w:val="61FA2934"/>
    <w:lvl w:ilvl="0" w:tplc="03E005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D70CDF"/>
    <w:multiLevelType w:val="hybridMultilevel"/>
    <w:tmpl w:val="8EA4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893007"/>
    <w:multiLevelType w:val="multilevel"/>
    <w:tmpl w:val="5058D6F4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62E24454"/>
    <w:multiLevelType w:val="hybridMultilevel"/>
    <w:tmpl w:val="71265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6D834E3"/>
    <w:multiLevelType w:val="hybridMultilevel"/>
    <w:tmpl w:val="759C4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E92356"/>
    <w:multiLevelType w:val="multilevel"/>
    <w:tmpl w:val="9FD2CE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723102F4"/>
    <w:multiLevelType w:val="hybridMultilevel"/>
    <w:tmpl w:val="FC4A3DE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5"/>
  </w:num>
  <w:num w:numId="5">
    <w:abstractNumId w:val="8"/>
  </w:num>
  <w:num w:numId="6">
    <w:abstractNumId w:val="9"/>
  </w:num>
  <w:num w:numId="7">
    <w:abstractNumId w:val="12"/>
  </w:num>
  <w:num w:numId="8">
    <w:abstractNumId w:val="6"/>
  </w:num>
  <w:num w:numId="9">
    <w:abstractNumId w:val="3"/>
  </w:num>
  <w:num w:numId="10">
    <w:abstractNumId w:val="4"/>
  </w:num>
  <w:num w:numId="11">
    <w:abstractNumId w:val="10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6D"/>
    <w:rsid w:val="00010E7E"/>
    <w:rsid w:val="00020DFE"/>
    <w:rsid w:val="000219D3"/>
    <w:rsid w:val="000219FB"/>
    <w:rsid w:val="000227BA"/>
    <w:rsid w:val="00026B03"/>
    <w:rsid w:val="00035C87"/>
    <w:rsid w:val="00047D41"/>
    <w:rsid w:val="00053C41"/>
    <w:rsid w:val="000700CD"/>
    <w:rsid w:val="000706A5"/>
    <w:rsid w:val="00073F27"/>
    <w:rsid w:val="00074BA4"/>
    <w:rsid w:val="00092D1D"/>
    <w:rsid w:val="00095E2B"/>
    <w:rsid w:val="000A0B4E"/>
    <w:rsid w:val="000A2DB0"/>
    <w:rsid w:val="000A4024"/>
    <w:rsid w:val="000B4E7E"/>
    <w:rsid w:val="000B4F77"/>
    <w:rsid w:val="000B79FE"/>
    <w:rsid w:val="000C6487"/>
    <w:rsid w:val="000D45FB"/>
    <w:rsid w:val="000D6FAF"/>
    <w:rsid w:val="000E3872"/>
    <w:rsid w:val="000E436D"/>
    <w:rsid w:val="000E52D8"/>
    <w:rsid w:val="000F16C3"/>
    <w:rsid w:val="000F3814"/>
    <w:rsid w:val="00114CCD"/>
    <w:rsid w:val="00116D5E"/>
    <w:rsid w:val="001212FF"/>
    <w:rsid w:val="00121FB0"/>
    <w:rsid w:val="00130D70"/>
    <w:rsid w:val="001437A8"/>
    <w:rsid w:val="001448FD"/>
    <w:rsid w:val="0014541A"/>
    <w:rsid w:val="001521E9"/>
    <w:rsid w:val="0015273A"/>
    <w:rsid w:val="00155598"/>
    <w:rsid w:val="00160E79"/>
    <w:rsid w:val="0016264E"/>
    <w:rsid w:val="00176B0B"/>
    <w:rsid w:val="00181192"/>
    <w:rsid w:val="00181AE5"/>
    <w:rsid w:val="001A6A7B"/>
    <w:rsid w:val="001C7B5C"/>
    <w:rsid w:val="001D05B8"/>
    <w:rsid w:val="001D1286"/>
    <w:rsid w:val="001D2EC2"/>
    <w:rsid w:val="001D6DC9"/>
    <w:rsid w:val="001E063D"/>
    <w:rsid w:val="001F2511"/>
    <w:rsid w:val="001F3C26"/>
    <w:rsid w:val="001F4192"/>
    <w:rsid w:val="00214125"/>
    <w:rsid w:val="00220EEB"/>
    <w:rsid w:val="00225394"/>
    <w:rsid w:val="00226076"/>
    <w:rsid w:val="00227BBF"/>
    <w:rsid w:val="002333C4"/>
    <w:rsid w:val="00235A8E"/>
    <w:rsid w:val="00235E00"/>
    <w:rsid w:val="00247E6B"/>
    <w:rsid w:val="002555E6"/>
    <w:rsid w:val="00283689"/>
    <w:rsid w:val="00284029"/>
    <w:rsid w:val="00291E5F"/>
    <w:rsid w:val="002950F6"/>
    <w:rsid w:val="002A5D00"/>
    <w:rsid w:val="002B021D"/>
    <w:rsid w:val="002C29C4"/>
    <w:rsid w:val="002C7EF3"/>
    <w:rsid w:val="002D2D7F"/>
    <w:rsid w:val="002D3391"/>
    <w:rsid w:val="002E1307"/>
    <w:rsid w:val="002E4C50"/>
    <w:rsid w:val="002E4F8F"/>
    <w:rsid w:val="002E664A"/>
    <w:rsid w:val="002E6D29"/>
    <w:rsid w:val="002F1F0E"/>
    <w:rsid w:val="00302ADB"/>
    <w:rsid w:val="00303D15"/>
    <w:rsid w:val="00304122"/>
    <w:rsid w:val="00307A12"/>
    <w:rsid w:val="00312913"/>
    <w:rsid w:val="00322660"/>
    <w:rsid w:val="0032692D"/>
    <w:rsid w:val="00331CBF"/>
    <w:rsid w:val="00340775"/>
    <w:rsid w:val="00344105"/>
    <w:rsid w:val="00346F7A"/>
    <w:rsid w:val="00350DDF"/>
    <w:rsid w:val="00354F20"/>
    <w:rsid w:val="00366F98"/>
    <w:rsid w:val="00372DF7"/>
    <w:rsid w:val="00380030"/>
    <w:rsid w:val="003829A2"/>
    <w:rsid w:val="00382F95"/>
    <w:rsid w:val="00383609"/>
    <w:rsid w:val="00386011"/>
    <w:rsid w:val="00392EEC"/>
    <w:rsid w:val="00396BA7"/>
    <w:rsid w:val="003A14BB"/>
    <w:rsid w:val="003A640D"/>
    <w:rsid w:val="003B291B"/>
    <w:rsid w:val="003B3592"/>
    <w:rsid w:val="003B5B7C"/>
    <w:rsid w:val="003B7903"/>
    <w:rsid w:val="003C0192"/>
    <w:rsid w:val="003D6434"/>
    <w:rsid w:val="003E67DE"/>
    <w:rsid w:val="003F72BB"/>
    <w:rsid w:val="00413DCF"/>
    <w:rsid w:val="0041451E"/>
    <w:rsid w:val="00417AA6"/>
    <w:rsid w:val="00417CD5"/>
    <w:rsid w:val="004202C8"/>
    <w:rsid w:val="00423145"/>
    <w:rsid w:val="004372B4"/>
    <w:rsid w:val="00440151"/>
    <w:rsid w:val="00447DBE"/>
    <w:rsid w:val="00454229"/>
    <w:rsid w:val="00454249"/>
    <w:rsid w:val="004647FE"/>
    <w:rsid w:val="00466813"/>
    <w:rsid w:val="004674A1"/>
    <w:rsid w:val="00470680"/>
    <w:rsid w:val="00474FB4"/>
    <w:rsid w:val="0048140E"/>
    <w:rsid w:val="00485063"/>
    <w:rsid w:val="00486991"/>
    <w:rsid w:val="00495263"/>
    <w:rsid w:val="0049689A"/>
    <w:rsid w:val="004A6ECF"/>
    <w:rsid w:val="004B0768"/>
    <w:rsid w:val="004B1317"/>
    <w:rsid w:val="004B6656"/>
    <w:rsid w:val="004C7670"/>
    <w:rsid w:val="004D2E56"/>
    <w:rsid w:val="004D4C07"/>
    <w:rsid w:val="004E2246"/>
    <w:rsid w:val="004F67B6"/>
    <w:rsid w:val="00501B15"/>
    <w:rsid w:val="00510418"/>
    <w:rsid w:val="005120C2"/>
    <w:rsid w:val="00515D10"/>
    <w:rsid w:val="00521F0C"/>
    <w:rsid w:val="00544DDC"/>
    <w:rsid w:val="00545E08"/>
    <w:rsid w:val="0055391E"/>
    <w:rsid w:val="00554293"/>
    <w:rsid w:val="00555012"/>
    <w:rsid w:val="005644C4"/>
    <w:rsid w:val="00567E51"/>
    <w:rsid w:val="00576FCB"/>
    <w:rsid w:val="00582D1C"/>
    <w:rsid w:val="005860F0"/>
    <w:rsid w:val="00587B0C"/>
    <w:rsid w:val="00591A50"/>
    <w:rsid w:val="00595C2F"/>
    <w:rsid w:val="00596547"/>
    <w:rsid w:val="00597C5D"/>
    <w:rsid w:val="005A4F03"/>
    <w:rsid w:val="005B0A9E"/>
    <w:rsid w:val="005B497A"/>
    <w:rsid w:val="005C2626"/>
    <w:rsid w:val="005D23E0"/>
    <w:rsid w:val="005D5A86"/>
    <w:rsid w:val="005D5CD1"/>
    <w:rsid w:val="005E3EE6"/>
    <w:rsid w:val="005E7E7E"/>
    <w:rsid w:val="005F2857"/>
    <w:rsid w:val="005F576E"/>
    <w:rsid w:val="00600E99"/>
    <w:rsid w:val="00602548"/>
    <w:rsid w:val="0060650B"/>
    <w:rsid w:val="00606AEE"/>
    <w:rsid w:val="00620877"/>
    <w:rsid w:val="00636DCF"/>
    <w:rsid w:val="006373B3"/>
    <w:rsid w:val="00637FF7"/>
    <w:rsid w:val="0064597E"/>
    <w:rsid w:val="006669BF"/>
    <w:rsid w:val="00671928"/>
    <w:rsid w:val="006734BC"/>
    <w:rsid w:val="006776F8"/>
    <w:rsid w:val="0068575A"/>
    <w:rsid w:val="00687D43"/>
    <w:rsid w:val="006951F8"/>
    <w:rsid w:val="00695C98"/>
    <w:rsid w:val="006A21DA"/>
    <w:rsid w:val="006A5070"/>
    <w:rsid w:val="006B0CF1"/>
    <w:rsid w:val="006B358C"/>
    <w:rsid w:val="006B5191"/>
    <w:rsid w:val="006B57BB"/>
    <w:rsid w:val="006C0569"/>
    <w:rsid w:val="006C4159"/>
    <w:rsid w:val="006C4669"/>
    <w:rsid w:val="006D0970"/>
    <w:rsid w:val="006D3EC0"/>
    <w:rsid w:val="006D58E7"/>
    <w:rsid w:val="006E0FAA"/>
    <w:rsid w:val="006E46CD"/>
    <w:rsid w:val="00705071"/>
    <w:rsid w:val="007055F0"/>
    <w:rsid w:val="00707DC0"/>
    <w:rsid w:val="007141EE"/>
    <w:rsid w:val="00726D21"/>
    <w:rsid w:val="007337CC"/>
    <w:rsid w:val="007524BA"/>
    <w:rsid w:val="0075255F"/>
    <w:rsid w:val="00755519"/>
    <w:rsid w:val="00771B97"/>
    <w:rsid w:val="00773BB3"/>
    <w:rsid w:val="007757F0"/>
    <w:rsid w:val="0078269A"/>
    <w:rsid w:val="007879ED"/>
    <w:rsid w:val="007B0ECE"/>
    <w:rsid w:val="007B495E"/>
    <w:rsid w:val="007B5F93"/>
    <w:rsid w:val="007C7C38"/>
    <w:rsid w:val="007D0EA3"/>
    <w:rsid w:val="007D68BE"/>
    <w:rsid w:val="007E0BE3"/>
    <w:rsid w:val="007E3D1A"/>
    <w:rsid w:val="007F33B2"/>
    <w:rsid w:val="007F46F0"/>
    <w:rsid w:val="00816D59"/>
    <w:rsid w:val="00822E64"/>
    <w:rsid w:val="00833253"/>
    <w:rsid w:val="0083354A"/>
    <w:rsid w:val="008457E7"/>
    <w:rsid w:val="0085052F"/>
    <w:rsid w:val="008514E0"/>
    <w:rsid w:val="008567B7"/>
    <w:rsid w:val="008653B7"/>
    <w:rsid w:val="00865538"/>
    <w:rsid w:val="00872E7B"/>
    <w:rsid w:val="00873B1E"/>
    <w:rsid w:val="00875491"/>
    <w:rsid w:val="00876DC8"/>
    <w:rsid w:val="00881271"/>
    <w:rsid w:val="00882356"/>
    <w:rsid w:val="00883DDC"/>
    <w:rsid w:val="0088515B"/>
    <w:rsid w:val="00891397"/>
    <w:rsid w:val="008969AA"/>
    <w:rsid w:val="00897E6F"/>
    <w:rsid w:val="008A001E"/>
    <w:rsid w:val="008A0B28"/>
    <w:rsid w:val="008B4593"/>
    <w:rsid w:val="008C7556"/>
    <w:rsid w:val="008E5DE0"/>
    <w:rsid w:val="008F089B"/>
    <w:rsid w:val="008F6FCB"/>
    <w:rsid w:val="00902CAE"/>
    <w:rsid w:val="00915149"/>
    <w:rsid w:val="009170D0"/>
    <w:rsid w:val="00917375"/>
    <w:rsid w:val="00920F64"/>
    <w:rsid w:val="00931278"/>
    <w:rsid w:val="00940685"/>
    <w:rsid w:val="0094192D"/>
    <w:rsid w:val="00942004"/>
    <w:rsid w:val="00946E45"/>
    <w:rsid w:val="009655CC"/>
    <w:rsid w:val="00973052"/>
    <w:rsid w:val="00973C23"/>
    <w:rsid w:val="00984D6B"/>
    <w:rsid w:val="00992FB9"/>
    <w:rsid w:val="009970FB"/>
    <w:rsid w:val="0099797A"/>
    <w:rsid w:val="009A6212"/>
    <w:rsid w:val="009A6837"/>
    <w:rsid w:val="009C2172"/>
    <w:rsid w:val="009C3586"/>
    <w:rsid w:val="009D6E5C"/>
    <w:rsid w:val="009E01EB"/>
    <w:rsid w:val="009F1775"/>
    <w:rsid w:val="009F4F63"/>
    <w:rsid w:val="00A02F26"/>
    <w:rsid w:val="00A073FB"/>
    <w:rsid w:val="00A126FE"/>
    <w:rsid w:val="00A1378B"/>
    <w:rsid w:val="00A14430"/>
    <w:rsid w:val="00A160C6"/>
    <w:rsid w:val="00A17F77"/>
    <w:rsid w:val="00A24C68"/>
    <w:rsid w:val="00A3714B"/>
    <w:rsid w:val="00A4143C"/>
    <w:rsid w:val="00A42A19"/>
    <w:rsid w:val="00A447B4"/>
    <w:rsid w:val="00A511A5"/>
    <w:rsid w:val="00A57169"/>
    <w:rsid w:val="00A57615"/>
    <w:rsid w:val="00A57A51"/>
    <w:rsid w:val="00A66E6D"/>
    <w:rsid w:val="00A73585"/>
    <w:rsid w:val="00A75118"/>
    <w:rsid w:val="00A83211"/>
    <w:rsid w:val="00A8446B"/>
    <w:rsid w:val="00A95E24"/>
    <w:rsid w:val="00AA0438"/>
    <w:rsid w:val="00AB2462"/>
    <w:rsid w:val="00AB3BF7"/>
    <w:rsid w:val="00AC14C6"/>
    <w:rsid w:val="00AC34D8"/>
    <w:rsid w:val="00AE676E"/>
    <w:rsid w:val="00AF43FA"/>
    <w:rsid w:val="00B0095B"/>
    <w:rsid w:val="00B011A1"/>
    <w:rsid w:val="00B044C8"/>
    <w:rsid w:val="00B3082D"/>
    <w:rsid w:val="00B312EC"/>
    <w:rsid w:val="00B32860"/>
    <w:rsid w:val="00B36BD2"/>
    <w:rsid w:val="00B52EFD"/>
    <w:rsid w:val="00B674E4"/>
    <w:rsid w:val="00B7051E"/>
    <w:rsid w:val="00B95FAE"/>
    <w:rsid w:val="00B97AC4"/>
    <w:rsid w:val="00BA3881"/>
    <w:rsid w:val="00BB68FD"/>
    <w:rsid w:val="00BB779F"/>
    <w:rsid w:val="00BC3BC7"/>
    <w:rsid w:val="00BC77EB"/>
    <w:rsid w:val="00BE0B60"/>
    <w:rsid w:val="00BF0D91"/>
    <w:rsid w:val="00C05886"/>
    <w:rsid w:val="00C152D1"/>
    <w:rsid w:val="00C205AC"/>
    <w:rsid w:val="00C220D5"/>
    <w:rsid w:val="00C25716"/>
    <w:rsid w:val="00C258B5"/>
    <w:rsid w:val="00C2788C"/>
    <w:rsid w:val="00C311C2"/>
    <w:rsid w:val="00C42A9A"/>
    <w:rsid w:val="00C42F06"/>
    <w:rsid w:val="00C448C9"/>
    <w:rsid w:val="00C61212"/>
    <w:rsid w:val="00C80BD9"/>
    <w:rsid w:val="00C85224"/>
    <w:rsid w:val="00C85ECC"/>
    <w:rsid w:val="00C929D9"/>
    <w:rsid w:val="00CA1878"/>
    <w:rsid w:val="00CA680E"/>
    <w:rsid w:val="00CB2B45"/>
    <w:rsid w:val="00CC2A92"/>
    <w:rsid w:val="00CC601F"/>
    <w:rsid w:val="00CD4B7D"/>
    <w:rsid w:val="00CE0F7F"/>
    <w:rsid w:val="00CE5F20"/>
    <w:rsid w:val="00CE737B"/>
    <w:rsid w:val="00CF1887"/>
    <w:rsid w:val="00CF1B8B"/>
    <w:rsid w:val="00D07109"/>
    <w:rsid w:val="00D07626"/>
    <w:rsid w:val="00D16685"/>
    <w:rsid w:val="00D20A15"/>
    <w:rsid w:val="00D23141"/>
    <w:rsid w:val="00D247CE"/>
    <w:rsid w:val="00D311A2"/>
    <w:rsid w:val="00D33E4B"/>
    <w:rsid w:val="00D368B9"/>
    <w:rsid w:val="00D374D4"/>
    <w:rsid w:val="00D409FB"/>
    <w:rsid w:val="00D41ECB"/>
    <w:rsid w:val="00D516DF"/>
    <w:rsid w:val="00D535BF"/>
    <w:rsid w:val="00D646A9"/>
    <w:rsid w:val="00D6708A"/>
    <w:rsid w:val="00D67D48"/>
    <w:rsid w:val="00D77AC5"/>
    <w:rsid w:val="00D82FEF"/>
    <w:rsid w:val="00D85F68"/>
    <w:rsid w:val="00D9446C"/>
    <w:rsid w:val="00DA24D2"/>
    <w:rsid w:val="00DA4CD3"/>
    <w:rsid w:val="00DA7DCD"/>
    <w:rsid w:val="00DB0BFD"/>
    <w:rsid w:val="00DC236A"/>
    <w:rsid w:val="00DC3D7A"/>
    <w:rsid w:val="00DD3C98"/>
    <w:rsid w:val="00DD48E9"/>
    <w:rsid w:val="00DE47F7"/>
    <w:rsid w:val="00DE7B9A"/>
    <w:rsid w:val="00DF02AD"/>
    <w:rsid w:val="00DF4D96"/>
    <w:rsid w:val="00E0036D"/>
    <w:rsid w:val="00E02BE5"/>
    <w:rsid w:val="00E15863"/>
    <w:rsid w:val="00E177AF"/>
    <w:rsid w:val="00E213B7"/>
    <w:rsid w:val="00E452E9"/>
    <w:rsid w:val="00E47AA0"/>
    <w:rsid w:val="00E54EE9"/>
    <w:rsid w:val="00E56B8A"/>
    <w:rsid w:val="00E64A1E"/>
    <w:rsid w:val="00E678F8"/>
    <w:rsid w:val="00E74759"/>
    <w:rsid w:val="00E755B2"/>
    <w:rsid w:val="00E90D3E"/>
    <w:rsid w:val="00E921CF"/>
    <w:rsid w:val="00E95271"/>
    <w:rsid w:val="00E95FD8"/>
    <w:rsid w:val="00EA1515"/>
    <w:rsid w:val="00EA29E4"/>
    <w:rsid w:val="00EA5884"/>
    <w:rsid w:val="00EA5B42"/>
    <w:rsid w:val="00EB1ED0"/>
    <w:rsid w:val="00EB24EC"/>
    <w:rsid w:val="00EB3BAD"/>
    <w:rsid w:val="00EC0B52"/>
    <w:rsid w:val="00EC33E7"/>
    <w:rsid w:val="00EC5B99"/>
    <w:rsid w:val="00EC5C97"/>
    <w:rsid w:val="00EC6977"/>
    <w:rsid w:val="00ED3F18"/>
    <w:rsid w:val="00ED7018"/>
    <w:rsid w:val="00EE1D71"/>
    <w:rsid w:val="00EE4FE9"/>
    <w:rsid w:val="00EE648E"/>
    <w:rsid w:val="00EE793B"/>
    <w:rsid w:val="00F006D3"/>
    <w:rsid w:val="00F079F4"/>
    <w:rsid w:val="00F107CF"/>
    <w:rsid w:val="00F2643A"/>
    <w:rsid w:val="00F275D7"/>
    <w:rsid w:val="00F30DE9"/>
    <w:rsid w:val="00F317B9"/>
    <w:rsid w:val="00F3482D"/>
    <w:rsid w:val="00F3514E"/>
    <w:rsid w:val="00F37138"/>
    <w:rsid w:val="00F42C2E"/>
    <w:rsid w:val="00F47FEA"/>
    <w:rsid w:val="00F62883"/>
    <w:rsid w:val="00F6348D"/>
    <w:rsid w:val="00F66D4F"/>
    <w:rsid w:val="00F74F4D"/>
    <w:rsid w:val="00F900BF"/>
    <w:rsid w:val="00F91DC4"/>
    <w:rsid w:val="00F944C4"/>
    <w:rsid w:val="00F974C5"/>
    <w:rsid w:val="00FA2E7E"/>
    <w:rsid w:val="00FA6A06"/>
    <w:rsid w:val="00FB2966"/>
    <w:rsid w:val="00FB2B0E"/>
    <w:rsid w:val="00FC10B7"/>
    <w:rsid w:val="00FC19FD"/>
    <w:rsid w:val="00FC35AA"/>
    <w:rsid w:val="00FD6E8D"/>
    <w:rsid w:val="00FE0610"/>
    <w:rsid w:val="00FE33E5"/>
    <w:rsid w:val="00FF118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F33B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F33B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F33B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F33B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F33B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qFormat/>
    <w:rsid w:val="00176B0B"/>
    <w:rPr>
      <w:b/>
      <w:bCs/>
      <w:i/>
      <w:iCs/>
      <w:color w:val="4F81BD"/>
    </w:rPr>
  </w:style>
  <w:style w:type="paragraph" w:styleId="21">
    <w:name w:val="Body Text 2"/>
    <w:basedOn w:val="a"/>
    <w:link w:val="22"/>
    <w:uiPriority w:val="99"/>
    <w:rsid w:val="00020DFE"/>
    <w:pPr>
      <w:spacing w:after="120" w:line="480" w:lineRule="auto"/>
    </w:pPr>
  </w:style>
  <w:style w:type="paragraph" w:styleId="23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uiPriority w:val="99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uiPriority w:val="99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7F33B2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uiPriority w:val="99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2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rsid w:val="00E213B7"/>
    <w:pPr>
      <w:ind w:left="720"/>
      <w:contextualSpacing/>
    </w:pPr>
  </w:style>
  <w:style w:type="paragraph" w:customStyle="1" w:styleId="FR5">
    <w:name w:val="FR5"/>
    <w:rsid w:val="00816D59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FR1">
    <w:name w:val="FR1"/>
    <w:rsid w:val="00816D59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character" w:styleId="HTML">
    <w:name w:val="HTML Variable"/>
    <w:aliases w:val="!Ссылки в документе"/>
    <w:basedOn w:val="a0"/>
    <w:rsid w:val="007F33B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7F33B2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link w:val="afc"/>
    <w:rsid w:val="00DC3D7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F33B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F33B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F33B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F33B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22">
    <w:name w:val="Основной текст 2 Знак"/>
    <w:link w:val="21"/>
    <w:uiPriority w:val="99"/>
    <w:rsid w:val="00312913"/>
    <w:rPr>
      <w:rFonts w:ascii="Arial" w:hAnsi="Arial"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3129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312913"/>
    <w:rPr>
      <w:rFonts w:ascii="Arial" w:hAnsi="Arial" w:cs="Arial"/>
      <w:b/>
      <w:bCs/>
      <w:iCs/>
      <w:sz w:val="30"/>
      <w:szCs w:val="28"/>
    </w:rPr>
  </w:style>
  <w:style w:type="paragraph" w:customStyle="1" w:styleId="NumberAndDate">
    <w:name w:val="NumberAndDate"/>
    <w:aliases w:val="!Дата и Номер"/>
    <w:qFormat/>
    <w:rsid w:val="007F33B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F33B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F33B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F33B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F33B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F33B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qFormat/>
    <w:rsid w:val="00176B0B"/>
    <w:rPr>
      <w:b/>
      <w:bCs/>
      <w:i/>
      <w:iCs/>
      <w:color w:val="4F81BD"/>
    </w:rPr>
  </w:style>
  <w:style w:type="paragraph" w:styleId="21">
    <w:name w:val="Body Text 2"/>
    <w:basedOn w:val="a"/>
    <w:link w:val="22"/>
    <w:uiPriority w:val="99"/>
    <w:rsid w:val="00020DFE"/>
    <w:pPr>
      <w:spacing w:after="120" w:line="480" w:lineRule="auto"/>
    </w:pPr>
  </w:style>
  <w:style w:type="paragraph" w:styleId="23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uiPriority w:val="99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uiPriority w:val="99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7F33B2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uiPriority w:val="99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2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rsid w:val="00E213B7"/>
    <w:pPr>
      <w:ind w:left="720"/>
      <w:contextualSpacing/>
    </w:pPr>
  </w:style>
  <w:style w:type="paragraph" w:customStyle="1" w:styleId="FR5">
    <w:name w:val="FR5"/>
    <w:rsid w:val="00816D59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customStyle="1" w:styleId="FR1">
    <w:name w:val="FR1"/>
    <w:rsid w:val="00816D59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character" w:styleId="HTML">
    <w:name w:val="HTML Variable"/>
    <w:aliases w:val="!Ссылки в документе"/>
    <w:basedOn w:val="a0"/>
    <w:rsid w:val="007F33B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7F33B2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link w:val="afc"/>
    <w:rsid w:val="00DC3D7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F33B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F33B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F33B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F33B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22">
    <w:name w:val="Основной текст 2 Знак"/>
    <w:link w:val="21"/>
    <w:uiPriority w:val="99"/>
    <w:rsid w:val="00312913"/>
    <w:rPr>
      <w:rFonts w:ascii="Arial" w:hAnsi="Arial"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3129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312913"/>
    <w:rPr>
      <w:rFonts w:ascii="Arial" w:hAnsi="Arial" w:cs="Arial"/>
      <w:b/>
      <w:bCs/>
      <w:iCs/>
      <w:sz w:val="30"/>
      <w:szCs w:val="28"/>
    </w:rPr>
  </w:style>
  <w:style w:type="paragraph" w:customStyle="1" w:styleId="NumberAndDate">
    <w:name w:val="NumberAndDate"/>
    <w:aliases w:val="!Дата и Номер"/>
    <w:qFormat/>
    <w:rsid w:val="007F33B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c96b84b0-0a12-4629-9c18-1dd77157d3b2.doc" TargetMode="External"/><Relationship Id="rId13" Type="http://schemas.openxmlformats.org/officeDocument/2006/relationships/hyperlink" Target="file:///C:\content\edition\a347d7e3-89d3-4870-8a49-c5c18447a801.doc" TargetMode="External"/><Relationship Id="rId18" Type="http://schemas.openxmlformats.org/officeDocument/2006/relationships/hyperlink" Target="file:///C:\content\edition\67935b5b-5827-4f88-abb7-e584390b4974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ontent\edition\67935b5b-5827-4f88-abb7-e584390b4974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content\act\8f21b21c-a408-42c4-b9fe-a939b863c84a.html" TargetMode="External"/><Relationship Id="rId17" Type="http://schemas.openxmlformats.org/officeDocument/2006/relationships/hyperlink" Target="file:///C:\content\edition\fa1390f7-ec72-4b7a-b94e-575ae8860b63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ontent\edition\fa1390f7-ec72-4b7a-b94e-575ae8860b63.doc" TargetMode="External"/><Relationship Id="rId20" Type="http://schemas.openxmlformats.org/officeDocument/2006/relationships/hyperlink" Target="file:///C:\content\edition\67935b5b-5827-4f88-abb7-e584390b4974.do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7962dd70-3fdc-4c50-b998-83018b3607d9.do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content\edition\67935b5b-5827-4f88-abb7-e584390b4974.doc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content\edition\fa1390f7-ec72-4b7a-b94e-575ae8860b63.doc" TargetMode="External"/><Relationship Id="rId19" Type="http://schemas.openxmlformats.org/officeDocument/2006/relationships/hyperlink" Target="file:///C:\content\edition\fa1390f7-ec72-4b7a-b94e-575ae8860b63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67935b5b-5827-4f88-abb7-e584390b4974.doc" TargetMode="External"/><Relationship Id="rId14" Type="http://schemas.openxmlformats.org/officeDocument/2006/relationships/hyperlink" Target="file:///C:\content\edition\c96b84b0-0a12-4629-9c18-1dd77157d3b2.doc" TargetMode="External"/><Relationship Id="rId22" Type="http://schemas.openxmlformats.org/officeDocument/2006/relationships/hyperlink" Target="file:///C:\content\edition\fa1390f7-ec72-4b7a-b94e-575ae8860b63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16</Pages>
  <Words>4511</Words>
  <Characters>25719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Общий отдел</Company>
  <LinksUpToDate>false</LinksUpToDate>
  <CharactersWithSpaces>30170</CharactersWithSpaces>
  <SharedDoc>false</SharedDoc>
  <HLinks>
    <vt:vector size="24" baseType="variant">
      <vt:variant>
        <vt:i4>393292</vt:i4>
      </vt:variant>
      <vt:variant>
        <vt:i4>9</vt:i4>
      </vt:variant>
      <vt:variant>
        <vt:i4>0</vt:i4>
      </vt:variant>
      <vt:variant>
        <vt:i4>5</vt:i4>
      </vt:variant>
      <vt:variant>
        <vt:lpwstr>/content/edition/c96b84b0-0a12-4629-9c18-1dd77157d3b2.doc</vt:lpwstr>
      </vt:variant>
      <vt:variant>
        <vt:lpwstr/>
      </vt:variant>
      <vt:variant>
        <vt:i4>72025123</vt:i4>
      </vt:variant>
      <vt:variant>
        <vt:i4>6</vt:i4>
      </vt:variant>
      <vt:variant>
        <vt:i4>0</vt:i4>
      </vt:variant>
      <vt:variant>
        <vt:i4>5</vt:i4>
      </vt:variant>
      <vt:variant>
        <vt:lpwstr>/content/edition/a347d7e3-89d3-4870-8a49-c5c18447a801.doc</vt:lpwstr>
      </vt:variant>
      <vt:variant>
        <vt:lpwstr>приложение</vt:lpwstr>
      </vt:variant>
      <vt:variant>
        <vt:i4>3145787</vt:i4>
      </vt:variant>
      <vt:variant>
        <vt:i4>3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393292</vt:i4>
      </vt:variant>
      <vt:variant>
        <vt:i4>0</vt:i4>
      </vt:variant>
      <vt:variant>
        <vt:i4>0</vt:i4>
      </vt:variant>
      <vt:variant>
        <vt:i4>5</vt:i4>
      </vt:variant>
      <vt:variant>
        <vt:lpwstr>/content/edition/c96b84b0-0a12-4629-9c18-1dd77157d3b2.doc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2011-11-08T05:45:00Z</cp:lastPrinted>
  <dcterms:created xsi:type="dcterms:W3CDTF">2024-04-01T12:02:00Z</dcterms:created>
  <dcterms:modified xsi:type="dcterms:W3CDTF">2024-04-01T12:02:00Z</dcterms:modified>
</cp:coreProperties>
</file>