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9FF" w:rsidRPr="00A1168E" w:rsidRDefault="009439FF" w:rsidP="00A1168E">
      <w:pPr>
        <w:pStyle w:val="2"/>
      </w:pPr>
      <w:r w:rsidRPr="00A1168E">
        <w:t>АДМИНИСТРАЦИЯ БЕРЕЗОВСКОГО РАЙОНА</w:t>
      </w:r>
    </w:p>
    <w:p w:rsidR="009439FF" w:rsidRPr="00A1168E" w:rsidRDefault="009439FF" w:rsidP="00A1168E">
      <w:pPr>
        <w:pStyle w:val="2"/>
      </w:pPr>
      <w:r w:rsidRPr="00A1168E">
        <w:t>ХАНТЫ-МАНСИЙСКОГО АВТОНОМНОГО ОКРУГА</w:t>
      </w:r>
      <w:r w:rsidR="00A1168E" w:rsidRPr="00A1168E">
        <w:t>-</w:t>
      </w:r>
      <w:r w:rsidRPr="00A1168E">
        <w:t>ЮГРЫ</w:t>
      </w:r>
    </w:p>
    <w:p w:rsidR="009439FF" w:rsidRPr="00A1168E" w:rsidRDefault="009439FF" w:rsidP="00A1168E">
      <w:pPr>
        <w:pStyle w:val="2"/>
        <w:rPr>
          <w:szCs w:val="16"/>
        </w:rPr>
      </w:pPr>
    </w:p>
    <w:p w:rsidR="009439FF" w:rsidRPr="00A1168E" w:rsidRDefault="009439FF" w:rsidP="00A1168E">
      <w:pPr>
        <w:pStyle w:val="2"/>
        <w:rPr>
          <w:szCs w:val="36"/>
        </w:rPr>
      </w:pPr>
      <w:r w:rsidRPr="00A1168E">
        <w:rPr>
          <w:szCs w:val="36"/>
        </w:rPr>
        <w:t xml:space="preserve">ПОСТАНОВЛЕНИЕ </w:t>
      </w:r>
    </w:p>
    <w:p w:rsidR="00BB2ACB" w:rsidRPr="00A1168E" w:rsidRDefault="00BB2ACB" w:rsidP="00A1168E">
      <w:pPr>
        <w:pStyle w:val="2"/>
      </w:pPr>
    </w:p>
    <w:p w:rsidR="00BB2ACB" w:rsidRPr="00A1168E" w:rsidRDefault="005E7BC8" w:rsidP="00A1168E">
      <w:pPr>
        <w:tabs>
          <w:tab w:val="center" w:pos="9072"/>
          <w:tab w:val="left" w:pos="9498"/>
          <w:tab w:val="left" w:pos="9781"/>
        </w:tabs>
        <w:ind w:firstLine="0"/>
        <w:rPr>
          <w:rFonts w:cs="Arial"/>
          <w:szCs w:val="28"/>
        </w:rPr>
      </w:pPr>
      <w:r w:rsidRPr="00A1168E">
        <w:rPr>
          <w:rFonts w:cs="Arial"/>
          <w:szCs w:val="28"/>
        </w:rPr>
        <w:t>от</w:t>
      </w:r>
      <w:r w:rsidR="00A1168E" w:rsidRPr="00A1168E">
        <w:rPr>
          <w:rFonts w:cs="Arial"/>
          <w:szCs w:val="28"/>
        </w:rPr>
        <w:t xml:space="preserve"> </w:t>
      </w:r>
      <w:r w:rsidRPr="00A1168E">
        <w:rPr>
          <w:rFonts w:cs="Arial"/>
          <w:szCs w:val="28"/>
        </w:rPr>
        <w:t>22.12.</w:t>
      </w:r>
      <w:r w:rsidR="00BB2ACB" w:rsidRPr="00A1168E">
        <w:rPr>
          <w:rFonts w:cs="Arial"/>
          <w:szCs w:val="28"/>
        </w:rPr>
        <w:t>2020</w:t>
      </w:r>
      <w:r w:rsidR="00A1168E" w:rsidRPr="00A1168E">
        <w:rPr>
          <w:rFonts w:cs="Arial"/>
          <w:szCs w:val="28"/>
        </w:rPr>
        <w:t xml:space="preserve"> </w:t>
      </w:r>
      <w:r w:rsidR="00A1168E">
        <w:rPr>
          <w:rFonts w:cs="Arial"/>
          <w:szCs w:val="28"/>
        </w:rPr>
        <w:tab/>
      </w:r>
      <w:r w:rsidR="00A1168E" w:rsidRPr="00A1168E">
        <w:rPr>
          <w:rFonts w:cs="Arial"/>
          <w:szCs w:val="28"/>
        </w:rPr>
        <w:t xml:space="preserve">№ </w:t>
      </w:r>
      <w:r w:rsidRPr="00A1168E">
        <w:rPr>
          <w:rFonts w:cs="Arial"/>
          <w:szCs w:val="28"/>
        </w:rPr>
        <w:t>1246</w:t>
      </w:r>
    </w:p>
    <w:p w:rsidR="00BB2ACB" w:rsidRPr="00A1168E" w:rsidRDefault="00BB2ACB" w:rsidP="00A1168E">
      <w:pPr>
        <w:tabs>
          <w:tab w:val="center" w:pos="9072"/>
          <w:tab w:val="left" w:pos="9498"/>
          <w:tab w:val="left" w:pos="9781"/>
        </w:tabs>
        <w:spacing w:line="480" w:lineRule="auto"/>
        <w:ind w:firstLine="0"/>
        <w:rPr>
          <w:rFonts w:cs="Arial"/>
          <w:szCs w:val="28"/>
        </w:rPr>
      </w:pPr>
      <w:r w:rsidRPr="00A1168E">
        <w:rPr>
          <w:rFonts w:cs="Arial"/>
          <w:szCs w:val="28"/>
        </w:rPr>
        <w:t>пгт. Березово</w:t>
      </w:r>
    </w:p>
    <w:p w:rsidR="00BB2ACB" w:rsidRPr="00A1168E" w:rsidRDefault="00BB2ACB" w:rsidP="00A1168E">
      <w:pPr>
        <w:pStyle w:val="Title"/>
      </w:pPr>
      <w:r w:rsidRPr="00A1168E">
        <w:t xml:space="preserve">Об </w:t>
      </w:r>
      <w:r w:rsidR="00953236" w:rsidRPr="00A1168E">
        <w:t>утверждении административного</w:t>
      </w:r>
      <w:r w:rsidR="00A1168E" w:rsidRPr="00A1168E">
        <w:t xml:space="preserve"> </w:t>
      </w:r>
      <w:r w:rsidR="00953236" w:rsidRPr="00A1168E">
        <w:t>регламента</w:t>
      </w:r>
      <w:r w:rsidRPr="00A1168E">
        <w:t xml:space="preserve"> предоставления</w:t>
      </w:r>
      <w:r w:rsidR="00A1168E" w:rsidRPr="00A1168E">
        <w:t xml:space="preserve"> </w:t>
      </w:r>
      <w:r w:rsidRPr="00A1168E">
        <w:t>муниципальной</w:t>
      </w:r>
      <w:r w:rsidR="00A1168E" w:rsidRPr="00A1168E">
        <w:t xml:space="preserve"> </w:t>
      </w:r>
      <w:r w:rsidRPr="00A1168E">
        <w:t>услуги</w:t>
      </w:r>
      <w:r w:rsidR="00A1168E" w:rsidRPr="00A1168E">
        <w:t xml:space="preserve"> «</w:t>
      </w:r>
      <w:r w:rsidRPr="00A1168E">
        <w:t>Признание помещения жилым помещением, жилого помещения непригодным для проживания</w:t>
      </w:r>
      <w:r w:rsidR="00953236" w:rsidRPr="00A1168E">
        <w:t>,</w:t>
      </w:r>
      <w:r w:rsidRPr="00A1168E">
        <w:t xml:space="preserve"> многоквартирного дома аварийным и подлежащим сносу или реконструкции</w:t>
      </w:r>
      <w:r w:rsidR="00A1168E" w:rsidRPr="00A1168E">
        <w:t>»</w:t>
      </w:r>
      <w:r w:rsidRPr="00A1168E">
        <w:t xml:space="preserve"> и признании утратившими силу некоторых муниципальных правовых актов администрации Березовского района</w:t>
      </w:r>
      <w:r w:rsidR="00A1168E" w:rsidRPr="00A1168E">
        <w:t>»</w:t>
      </w:r>
    </w:p>
    <w:p w:rsidR="00BB2ACB" w:rsidRDefault="00BB2ACB" w:rsidP="00BB2ACB">
      <w:pPr>
        <w:widowControl w:val="0"/>
        <w:autoSpaceDE w:val="0"/>
        <w:autoSpaceDN w:val="0"/>
        <w:adjustRightInd w:val="0"/>
        <w:ind w:right="5386"/>
        <w:rPr>
          <w:rFonts w:cs="Arial"/>
          <w:bCs/>
          <w:szCs w:val="28"/>
        </w:rPr>
      </w:pPr>
    </w:p>
    <w:p w:rsidR="00BF59F9" w:rsidRDefault="00BF59F9" w:rsidP="0068146A">
      <w:pPr>
        <w:widowControl w:val="0"/>
        <w:autoSpaceDE w:val="0"/>
        <w:autoSpaceDN w:val="0"/>
        <w:adjustRightInd w:val="0"/>
        <w:ind w:right="-1"/>
        <w:rPr>
          <w:rFonts w:cs="Arial"/>
          <w:bCs/>
          <w:szCs w:val="28"/>
        </w:rPr>
      </w:pPr>
      <w:r w:rsidRPr="00BF59F9">
        <w:rPr>
          <w:rFonts w:cs="Arial"/>
          <w:bCs/>
          <w:szCs w:val="28"/>
        </w:rPr>
        <w:t xml:space="preserve">(с изменениями, внесенными постановлением Администрации </w:t>
      </w:r>
      <w:hyperlink r:id="rId8" w:tooltip="постановление от 23.03.2021 0:00:00 №330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BF59F9">
          <w:rPr>
            <w:rStyle w:val="a7"/>
            <w:rFonts w:cs="Arial"/>
            <w:bCs/>
            <w:szCs w:val="28"/>
          </w:rPr>
          <w:t>от 23.03.2021</w:t>
        </w:r>
        <w:r w:rsidR="00C87A6F">
          <w:rPr>
            <w:rStyle w:val="a7"/>
            <w:rFonts w:cs="Arial"/>
            <w:bCs/>
            <w:szCs w:val="28"/>
          </w:rPr>
          <w:t xml:space="preserve">         </w:t>
        </w:r>
        <w:r w:rsidRPr="00BF59F9">
          <w:rPr>
            <w:rStyle w:val="a7"/>
            <w:rFonts w:cs="Arial"/>
            <w:bCs/>
            <w:szCs w:val="28"/>
          </w:rPr>
          <w:t xml:space="preserve"> № 330</w:t>
        </w:r>
      </w:hyperlink>
      <w:r w:rsidRPr="00BF59F9">
        <w:rPr>
          <w:rFonts w:cs="Arial"/>
          <w:bCs/>
          <w:szCs w:val="28"/>
        </w:rPr>
        <w:t>)</w:t>
      </w:r>
    </w:p>
    <w:p w:rsidR="00BF59F9" w:rsidRDefault="0068146A" w:rsidP="0068146A">
      <w:pPr>
        <w:widowControl w:val="0"/>
        <w:autoSpaceDE w:val="0"/>
        <w:autoSpaceDN w:val="0"/>
        <w:adjustRightInd w:val="0"/>
        <w:ind w:right="-1"/>
        <w:rPr>
          <w:rFonts w:cs="Arial"/>
          <w:bCs/>
          <w:szCs w:val="28"/>
        </w:rPr>
      </w:pPr>
      <w:r w:rsidRPr="0068146A">
        <w:rPr>
          <w:rFonts w:cs="Arial"/>
          <w:bCs/>
          <w:szCs w:val="28"/>
        </w:rPr>
        <w:t xml:space="preserve">(с изменениями, внесенными постановлением Администрации </w:t>
      </w:r>
      <w:hyperlink r:id="rId9" w:history="1">
        <w:r w:rsidRPr="0068146A">
          <w:rPr>
            <w:rStyle w:val="a7"/>
            <w:rFonts w:cs="Arial"/>
            <w:bCs/>
            <w:szCs w:val="28"/>
          </w:rPr>
          <w:t>от 15.06.2021</w:t>
        </w:r>
        <w:r w:rsidR="00C87A6F">
          <w:rPr>
            <w:rStyle w:val="a7"/>
            <w:rFonts w:cs="Arial"/>
            <w:bCs/>
            <w:szCs w:val="28"/>
          </w:rPr>
          <w:t xml:space="preserve">             </w:t>
        </w:r>
        <w:r w:rsidRPr="0068146A">
          <w:rPr>
            <w:rStyle w:val="a7"/>
            <w:rFonts w:cs="Arial"/>
            <w:bCs/>
            <w:szCs w:val="28"/>
          </w:rPr>
          <w:t xml:space="preserve"> № 645</w:t>
        </w:r>
      </w:hyperlink>
      <w:r w:rsidRPr="0068146A">
        <w:rPr>
          <w:rFonts w:cs="Arial"/>
          <w:bCs/>
          <w:szCs w:val="28"/>
        </w:rPr>
        <w:t>)</w:t>
      </w:r>
    </w:p>
    <w:p w:rsidR="00357FAF" w:rsidRDefault="00357FAF" w:rsidP="0068146A">
      <w:pPr>
        <w:widowControl w:val="0"/>
        <w:autoSpaceDE w:val="0"/>
        <w:autoSpaceDN w:val="0"/>
        <w:adjustRightInd w:val="0"/>
        <w:ind w:right="-1"/>
        <w:rPr>
          <w:rFonts w:cs="Arial"/>
          <w:bCs/>
          <w:szCs w:val="28"/>
        </w:rPr>
      </w:pPr>
      <w:r w:rsidRPr="00357FAF">
        <w:rPr>
          <w:rFonts w:cs="Arial"/>
          <w:bCs/>
          <w:szCs w:val="28"/>
        </w:rPr>
        <w:t>(с изменениями, внесенными постановлением Администрации</w:t>
      </w:r>
      <w:r>
        <w:rPr>
          <w:rFonts w:cs="Arial"/>
          <w:bCs/>
          <w:szCs w:val="28"/>
        </w:rPr>
        <w:t xml:space="preserve"> </w:t>
      </w:r>
      <w:hyperlink r:id="rId10" w:tooltip="постановление от 18.01.2022 0:00:00 №45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а&#10;" w:history="1">
        <w:r w:rsidRPr="00357FAF">
          <w:rPr>
            <w:rStyle w:val="a7"/>
            <w:rFonts w:cs="Arial"/>
            <w:bCs/>
            <w:szCs w:val="28"/>
          </w:rPr>
          <w:t>от 18.01.2022</w:t>
        </w:r>
        <w:r w:rsidR="00C87A6F">
          <w:rPr>
            <w:rStyle w:val="a7"/>
            <w:rFonts w:cs="Arial"/>
            <w:bCs/>
            <w:szCs w:val="28"/>
          </w:rPr>
          <w:t xml:space="preserve">           </w:t>
        </w:r>
        <w:r w:rsidRPr="00357FAF">
          <w:rPr>
            <w:rStyle w:val="a7"/>
            <w:rFonts w:cs="Arial"/>
            <w:bCs/>
            <w:szCs w:val="28"/>
          </w:rPr>
          <w:t xml:space="preserve"> № 45</w:t>
        </w:r>
      </w:hyperlink>
      <w:r>
        <w:rPr>
          <w:rFonts w:cs="Arial"/>
          <w:bCs/>
          <w:szCs w:val="28"/>
        </w:rPr>
        <w:t>)</w:t>
      </w:r>
    </w:p>
    <w:p w:rsidR="00357FAF" w:rsidRDefault="00C87A6F" w:rsidP="0068146A">
      <w:pPr>
        <w:widowControl w:val="0"/>
        <w:autoSpaceDE w:val="0"/>
        <w:autoSpaceDN w:val="0"/>
        <w:adjustRightInd w:val="0"/>
        <w:ind w:right="-1"/>
        <w:rPr>
          <w:rFonts w:cs="Arial"/>
          <w:bCs/>
          <w:szCs w:val="28"/>
        </w:rPr>
      </w:pPr>
      <w:r w:rsidRPr="00357FAF">
        <w:rPr>
          <w:rFonts w:cs="Arial"/>
          <w:bCs/>
          <w:szCs w:val="28"/>
        </w:rPr>
        <w:t>(с изменениями, внесенными постановлением Администрации</w:t>
      </w:r>
      <w:r>
        <w:rPr>
          <w:rFonts w:cs="Arial"/>
          <w:bCs/>
          <w:szCs w:val="28"/>
        </w:rPr>
        <w:t xml:space="preserve"> </w:t>
      </w:r>
      <w:hyperlink r:id="rId11" w:tooltip="постановление от 27.06.2022 0:00:00 №919 Администрация Березовского района&#10;&#10;О внесении изменения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C87A6F">
          <w:rPr>
            <w:rStyle w:val="a7"/>
            <w:rFonts w:cs="Arial"/>
            <w:bCs/>
            <w:szCs w:val="28"/>
          </w:rPr>
          <w:t>от 27.06.2022              № 919</w:t>
        </w:r>
      </w:hyperlink>
      <w:r>
        <w:rPr>
          <w:rFonts w:cs="Arial"/>
          <w:bCs/>
          <w:szCs w:val="28"/>
        </w:rPr>
        <w:t>)</w:t>
      </w:r>
    </w:p>
    <w:p w:rsidR="00C87A6F" w:rsidRDefault="00F2290E" w:rsidP="0068146A">
      <w:pPr>
        <w:widowControl w:val="0"/>
        <w:autoSpaceDE w:val="0"/>
        <w:autoSpaceDN w:val="0"/>
        <w:adjustRightInd w:val="0"/>
        <w:ind w:right="-1"/>
        <w:rPr>
          <w:rFonts w:cs="Arial"/>
          <w:bCs/>
          <w:szCs w:val="28"/>
        </w:rPr>
      </w:pPr>
      <w:r w:rsidRPr="00357FAF">
        <w:rPr>
          <w:rFonts w:cs="Arial"/>
          <w:bCs/>
          <w:szCs w:val="28"/>
        </w:rPr>
        <w:t>(с изменениями, внесенными постановлением Администрации</w:t>
      </w:r>
      <w:r>
        <w:rPr>
          <w:rFonts w:cs="Arial"/>
          <w:bCs/>
          <w:szCs w:val="28"/>
        </w:rPr>
        <w:t xml:space="preserve"> </w:t>
      </w:r>
      <w:hyperlink r:id="rId12"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821617" w:rsidRDefault="00821617" w:rsidP="0068146A">
      <w:pPr>
        <w:widowControl w:val="0"/>
        <w:autoSpaceDE w:val="0"/>
        <w:autoSpaceDN w:val="0"/>
        <w:adjustRightInd w:val="0"/>
        <w:ind w:right="-1"/>
        <w:rPr>
          <w:rFonts w:cs="Arial"/>
          <w:bCs/>
          <w:szCs w:val="28"/>
        </w:rPr>
      </w:pPr>
      <w:r>
        <w:rPr>
          <w:rFonts w:cs="Arial"/>
          <w:bCs/>
          <w:szCs w:val="28"/>
        </w:rPr>
        <w:t xml:space="preserve">(с изменениями, внесенными постановлением Администрации </w:t>
      </w:r>
      <w:hyperlink r:id="rId13" w:history="1">
        <w:r w:rsidRPr="00821617">
          <w:rPr>
            <w:rStyle w:val="a7"/>
            <w:rFonts w:cs="Arial"/>
            <w:bCs/>
            <w:szCs w:val="28"/>
          </w:rPr>
          <w:t xml:space="preserve">от 25.04.2025 </w:t>
        </w:r>
        <w:r w:rsidR="001F11C0">
          <w:rPr>
            <w:rStyle w:val="a7"/>
            <w:rFonts w:cs="Arial"/>
            <w:bCs/>
            <w:szCs w:val="28"/>
          </w:rPr>
          <w:t xml:space="preserve">                </w:t>
        </w:r>
        <w:r w:rsidRPr="00821617">
          <w:rPr>
            <w:rStyle w:val="a7"/>
            <w:rFonts w:cs="Arial"/>
            <w:bCs/>
            <w:szCs w:val="28"/>
          </w:rPr>
          <w:t>№ 319</w:t>
        </w:r>
      </w:hyperlink>
      <w:r>
        <w:rPr>
          <w:rFonts w:cs="Arial"/>
          <w:bCs/>
          <w:szCs w:val="28"/>
        </w:rPr>
        <w:t>)</w:t>
      </w:r>
    </w:p>
    <w:p w:rsidR="00F2290E" w:rsidRDefault="001F11C0" w:rsidP="0068146A">
      <w:pPr>
        <w:widowControl w:val="0"/>
        <w:autoSpaceDE w:val="0"/>
        <w:autoSpaceDN w:val="0"/>
        <w:adjustRightInd w:val="0"/>
        <w:ind w:right="-1"/>
        <w:rPr>
          <w:rFonts w:cs="Arial"/>
          <w:bCs/>
          <w:szCs w:val="28"/>
        </w:rPr>
      </w:pPr>
      <w:r>
        <w:rPr>
          <w:rFonts w:cs="Arial"/>
          <w:bCs/>
          <w:szCs w:val="28"/>
        </w:rPr>
        <w:t xml:space="preserve">(с изменениями, внесенными постановлением Администрации </w:t>
      </w:r>
      <w:hyperlink r:id="rId14"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 xml:space="preserve">от 28.11.2025 </w:t>
        </w:r>
        <w:r>
          <w:rPr>
            <w:rStyle w:val="a7"/>
            <w:rFonts w:cs="Arial"/>
            <w:bCs/>
            <w:szCs w:val="28"/>
          </w:rPr>
          <w:t xml:space="preserve">                   </w:t>
        </w:r>
        <w:r w:rsidRPr="001F11C0">
          <w:rPr>
            <w:rStyle w:val="a7"/>
            <w:rFonts w:cs="Arial"/>
            <w:bCs/>
            <w:szCs w:val="28"/>
          </w:rPr>
          <w:t>№ 909</w:t>
        </w:r>
      </w:hyperlink>
      <w:r>
        <w:rPr>
          <w:rFonts w:cs="Arial"/>
          <w:bCs/>
          <w:szCs w:val="28"/>
        </w:rPr>
        <w:t>)</w:t>
      </w:r>
    </w:p>
    <w:p w:rsidR="001F11C0" w:rsidRDefault="00297BE7" w:rsidP="0068146A">
      <w:pPr>
        <w:widowControl w:val="0"/>
        <w:autoSpaceDE w:val="0"/>
        <w:autoSpaceDN w:val="0"/>
        <w:adjustRightInd w:val="0"/>
        <w:ind w:right="-1"/>
        <w:rPr>
          <w:rFonts w:cs="Arial"/>
          <w:bCs/>
          <w:szCs w:val="28"/>
        </w:rPr>
      </w:pPr>
      <w:r>
        <w:rPr>
          <w:rFonts w:cs="Arial"/>
          <w:bCs/>
          <w:szCs w:val="28"/>
        </w:rPr>
        <w:t xml:space="preserve">(с изменениями, внесенными постановлением Администрации </w:t>
      </w:r>
      <w:hyperlink r:id="rId15" w:tooltip="постановление от 11.03.2026 0:00:00 №218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а»&#10;" w:history="1">
        <w:r w:rsidRPr="00297BE7">
          <w:rPr>
            <w:rStyle w:val="a7"/>
            <w:rFonts w:cs="Arial"/>
            <w:bCs/>
            <w:szCs w:val="28"/>
          </w:rPr>
          <w:t xml:space="preserve">от 11.03.2026 </w:t>
        </w:r>
        <w:r>
          <w:rPr>
            <w:rStyle w:val="a7"/>
            <w:rFonts w:cs="Arial"/>
            <w:bCs/>
            <w:szCs w:val="28"/>
          </w:rPr>
          <w:t xml:space="preserve">                   </w:t>
        </w:r>
        <w:r w:rsidRPr="00297BE7">
          <w:rPr>
            <w:rStyle w:val="a7"/>
            <w:rFonts w:cs="Arial"/>
            <w:bCs/>
            <w:szCs w:val="28"/>
          </w:rPr>
          <w:t>№ 218</w:t>
        </w:r>
      </w:hyperlink>
      <w:r>
        <w:rPr>
          <w:rFonts w:cs="Arial"/>
          <w:bCs/>
          <w:szCs w:val="28"/>
        </w:rPr>
        <w:t>)</w:t>
      </w:r>
    </w:p>
    <w:p w:rsidR="00297BE7" w:rsidRPr="00A1168E" w:rsidRDefault="00297BE7" w:rsidP="0068146A">
      <w:pPr>
        <w:widowControl w:val="0"/>
        <w:autoSpaceDE w:val="0"/>
        <w:autoSpaceDN w:val="0"/>
        <w:adjustRightInd w:val="0"/>
        <w:ind w:right="-1"/>
        <w:rPr>
          <w:rFonts w:cs="Arial"/>
          <w:bCs/>
          <w:szCs w:val="28"/>
        </w:rPr>
      </w:pPr>
    </w:p>
    <w:p w:rsidR="00BF59F9" w:rsidRDefault="00BF59F9" w:rsidP="008A7D4A">
      <w:pPr>
        <w:rPr>
          <w:rFonts w:cs="Calibri"/>
          <w:iCs/>
        </w:rPr>
      </w:pPr>
      <w:r w:rsidRPr="00BF59F9">
        <w:rPr>
          <w:rFonts w:cs="Calibri"/>
          <w:iCs/>
        </w:rPr>
        <w:t xml:space="preserve">В соответствии с </w:t>
      </w:r>
      <w:r w:rsidRPr="00BF59F9">
        <w:t>Ф</w:t>
      </w:r>
      <w:r w:rsidRPr="00BF59F9">
        <w:rPr>
          <w:rFonts w:cs="Calibri"/>
          <w:iCs/>
        </w:rPr>
        <w:t xml:space="preserve">едеральными законами </w:t>
      </w:r>
      <w:r w:rsidRPr="00BF59F9">
        <w:t>от 06 октября 2003 года</w:t>
      </w:r>
      <w:r>
        <w:t xml:space="preserve"> </w:t>
      </w:r>
      <w:hyperlink r:id="rId16"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BF59F9">
          <w:rPr>
            <w:rStyle w:val="a7"/>
            <w:szCs w:val="28"/>
          </w:rPr>
          <w:t xml:space="preserve">№ 131-ФЗ </w:t>
        </w:r>
        <w:r w:rsidR="00C87A6F">
          <w:rPr>
            <w:rStyle w:val="a7"/>
            <w:szCs w:val="28"/>
          </w:rPr>
          <w:t xml:space="preserve">          </w:t>
        </w:r>
        <w:r w:rsidRPr="00BF59F9">
          <w:rPr>
            <w:rStyle w:val="a7"/>
            <w:szCs w:val="28"/>
          </w:rPr>
          <w:t>«Об общих принципах организации</w:t>
        </w:r>
      </w:hyperlink>
      <w:r w:rsidRPr="00BF59F9">
        <w:t xml:space="preserve"> местного самоуправления</w:t>
      </w:r>
      <w:r>
        <w:t xml:space="preserve"> </w:t>
      </w:r>
      <w:r w:rsidRPr="00BF59F9">
        <w:t xml:space="preserve">в Российской Федерации», от 27 июля 2010 года </w:t>
      </w:r>
      <w:hyperlink r:id="rId1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BF59F9">
          <w:rPr>
            <w:rStyle w:val="a7"/>
            <w:szCs w:val="28"/>
          </w:rPr>
          <w:t>№ 210-ФЗ</w:t>
        </w:r>
      </w:hyperlink>
      <w:r w:rsidRPr="00BF59F9">
        <w:rPr>
          <w:rFonts w:cs="Calibri"/>
          <w:iCs/>
        </w:rPr>
        <w:t xml:space="preserve"> «Об организации предоставления государственных и муниципальных услуг», </w:t>
      </w:r>
      <w:r w:rsidR="00821617" w:rsidRPr="00821617">
        <w:rPr>
          <w:rFonts w:cs="Calibri"/>
          <w:iCs/>
        </w:rPr>
        <w:t>постановлением администрации Березовского района</w:t>
      </w:r>
      <w:r w:rsidRPr="00BF59F9">
        <w:rPr>
          <w:rFonts w:cs="Calibri"/>
          <w:iCs/>
        </w:rPr>
        <w:t xml:space="preserve"> </w:t>
      </w:r>
      <w:hyperlink r:id="rId18"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10;&#10;" w:history="1">
        <w:r w:rsidRPr="00BF59F9">
          <w:rPr>
            <w:rStyle w:val="a7"/>
            <w:rFonts w:cs="Calibri"/>
            <w:iCs/>
            <w:szCs w:val="28"/>
          </w:rPr>
          <w:t>от 29 декабря 2020 года № 1275</w:t>
        </w:r>
      </w:hyperlink>
      <w:r w:rsidRPr="00BF59F9">
        <w:rPr>
          <w:rFonts w:cs="Calibri"/>
          <w:iCs/>
        </w:rP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567C28" w:rsidRDefault="00567C28" w:rsidP="00C87A6F">
      <w:r w:rsidRPr="00BF59F9">
        <w:t>(</w:t>
      </w:r>
      <w:r>
        <w:t xml:space="preserve">преамбула изложена в редакции </w:t>
      </w:r>
      <w:r w:rsidRPr="00BF59F9">
        <w:t>постановлени</w:t>
      </w:r>
      <w:r>
        <w:t>я</w:t>
      </w:r>
      <w:r w:rsidRPr="00BF59F9">
        <w:t xml:space="preserve"> Администрации </w:t>
      </w:r>
      <w:hyperlink r:id="rId19" w:tooltip="постановление от 23.03.2021 0:00:00 №330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BF59F9">
          <w:rPr>
            <w:rStyle w:val="a7"/>
            <w:rFonts w:cs="Arial"/>
            <w:bCs/>
            <w:szCs w:val="28"/>
          </w:rPr>
          <w:t>от 23.03.2021</w:t>
        </w:r>
        <w:r w:rsidR="00C87A6F">
          <w:rPr>
            <w:rStyle w:val="a7"/>
            <w:rFonts w:cs="Arial"/>
            <w:bCs/>
            <w:szCs w:val="28"/>
          </w:rPr>
          <w:t xml:space="preserve">              </w:t>
        </w:r>
        <w:r w:rsidRPr="00BF59F9">
          <w:rPr>
            <w:rStyle w:val="a7"/>
            <w:rFonts w:cs="Arial"/>
            <w:bCs/>
            <w:szCs w:val="28"/>
          </w:rPr>
          <w:t xml:space="preserve"> № 330</w:t>
        </w:r>
      </w:hyperlink>
      <w:r w:rsidRPr="00BF59F9">
        <w:t>)</w:t>
      </w:r>
    </w:p>
    <w:p w:rsidR="00821617" w:rsidRDefault="00821617" w:rsidP="00C87A6F">
      <w:r>
        <w:t>(</w:t>
      </w:r>
      <w:r w:rsidRPr="00821617">
        <w:t>в преамбуле слова «</w:t>
      </w:r>
      <w:r w:rsidRPr="00821617">
        <w:rPr>
          <w:iCs/>
        </w:rPr>
        <w:t xml:space="preserve">постановлениями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w:t>
      </w:r>
      <w:r w:rsidRPr="00821617">
        <w:rPr>
          <w:iCs/>
        </w:rPr>
        <w:lastRenderedPageBreak/>
        <w:t>экспертизы их проектов»,» замен</w:t>
      </w:r>
      <w:r>
        <w:rPr>
          <w:iCs/>
        </w:rPr>
        <w:t>ены</w:t>
      </w:r>
      <w:r w:rsidRPr="00821617">
        <w:rPr>
          <w:iCs/>
        </w:rPr>
        <w:t xml:space="preserve"> словами «постановлением</w:t>
      </w:r>
      <w:r w:rsidRPr="00821617">
        <w:t xml:space="preserve"> </w:t>
      </w:r>
      <w:r w:rsidRPr="00821617">
        <w:rPr>
          <w:iCs/>
        </w:rPr>
        <w:t>администрации Березовского района»</w:t>
      </w:r>
      <w:r>
        <w:rPr>
          <w:iCs/>
        </w:rPr>
        <w:t xml:space="preserve"> постановлением Администрации </w:t>
      </w:r>
      <w:hyperlink r:id="rId20" w:history="1">
        <w:r w:rsidRPr="00821617">
          <w:rPr>
            <w:rStyle w:val="a7"/>
            <w:bCs/>
            <w:iCs/>
          </w:rPr>
          <w:t>от 25.04.2025 № 319</w:t>
        </w:r>
      </w:hyperlink>
      <w:r>
        <w:t>)</w:t>
      </w:r>
    </w:p>
    <w:p w:rsidR="00BB2ACB" w:rsidRPr="00A1168E" w:rsidRDefault="0068146A" w:rsidP="00A1168E">
      <w:pPr>
        <w:rPr>
          <w:bCs/>
        </w:rPr>
      </w:pPr>
      <w:r>
        <w:rPr>
          <w:bCs/>
        </w:rPr>
        <w:t xml:space="preserve">1. </w:t>
      </w:r>
      <w:r w:rsidR="00BB2ACB" w:rsidRPr="00A1168E">
        <w:rPr>
          <w:bCs/>
        </w:rPr>
        <w:t xml:space="preserve">Утвердить административный регламент предоставления муниципальной услуги </w:t>
      </w:r>
      <w:r w:rsidR="00A1168E" w:rsidRPr="00A1168E">
        <w:rPr>
          <w:bCs/>
        </w:rPr>
        <w:t>«</w:t>
      </w:r>
      <w:r w:rsidR="00BB2ACB" w:rsidRPr="00A1168E">
        <w:rPr>
          <w:bCs/>
        </w:rPr>
        <w:t>Признание помещения жилым помещением, жилого помещ</w:t>
      </w:r>
      <w:r w:rsidR="00953236" w:rsidRPr="00A1168E">
        <w:rPr>
          <w:bCs/>
        </w:rPr>
        <w:t xml:space="preserve">ения непригодным для проживания, </w:t>
      </w:r>
      <w:r w:rsidR="00BB2ACB" w:rsidRPr="00A1168E">
        <w:rPr>
          <w:bCs/>
        </w:rPr>
        <w:t>многоквартирного дома аварийным и подлежащим сносу или реконструкции</w:t>
      </w:r>
      <w:r w:rsidR="00A1168E" w:rsidRPr="00A1168E">
        <w:rPr>
          <w:bCs/>
        </w:rPr>
        <w:t>»</w:t>
      </w:r>
      <w:r w:rsidR="00BB2ACB" w:rsidRPr="00A1168E">
        <w:rPr>
          <w:bCs/>
        </w:rPr>
        <w:t>.</w:t>
      </w:r>
    </w:p>
    <w:p w:rsidR="00BB2ACB" w:rsidRPr="00A1168E" w:rsidRDefault="008D0333" w:rsidP="00A1168E">
      <w:pPr>
        <w:rPr>
          <w:bCs/>
        </w:rPr>
      </w:pPr>
      <w:r w:rsidRPr="00A1168E">
        <w:rPr>
          <w:bCs/>
        </w:rPr>
        <w:t xml:space="preserve">2. </w:t>
      </w:r>
      <w:r w:rsidR="00BB2ACB" w:rsidRPr="00A1168E">
        <w:rPr>
          <w:bCs/>
        </w:rPr>
        <w:t>Признать утратившими силу постановления администрации Березовского района:</w:t>
      </w:r>
    </w:p>
    <w:p w:rsidR="00BB2ACB" w:rsidRPr="00A1168E" w:rsidRDefault="00BB2ACB" w:rsidP="00A1168E">
      <w:pPr>
        <w:rPr>
          <w:bCs/>
        </w:rPr>
      </w:pPr>
      <w:r w:rsidRPr="00A1168E">
        <w:rPr>
          <w:bCs/>
        </w:rPr>
        <w:t xml:space="preserve">- </w:t>
      </w:r>
      <w:hyperlink r:id="rId21" w:tooltip="постановление от 16.11.2017 0:00:00 №969 Администрация Березовского района&#10;&#10;Об административном регламенте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history="1">
        <w:r w:rsidRPr="00036ADB">
          <w:rPr>
            <w:rStyle w:val="a7"/>
            <w:bCs/>
          </w:rPr>
          <w:t>от 16.11.2017</w:t>
        </w:r>
        <w:r w:rsidR="00A1168E" w:rsidRPr="00036ADB">
          <w:rPr>
            <w:rStyle w:val="a7"/>
            <w:bCs/>
          </w:rPr>
          <w:t xml:space="preserve"> № </w:t>
        </w:r>
        <w:r w:rsidRPr="00036ADB">
          <w:rPr>
            <w:rStyle w:val="a7"/>
            <w:bCs/>
          </w:rPr>
          <w:t>969</w:t>
        </w:r>
      </w:hyperlink>
      <w:r w:rsidRPr="00A1168E">
        <w:rPr>
          <w:bCs/>
        </w:rPr>
        <w:t xml:space="preserve"> </w:t>
      </w:r>
      <w:r w:rsidR="00A1168E" w:rsidRPr="00A1168E">
        <w:rPr>
          <w:bCs/>
        </w:rPr>
        <w:t>«</w:t>
      </w:r>
      <w:r w:rsidRPr="00A1168E">
        <w:rPr>
          <w:bCs/>
        </w:rPr>
        <w:t xml:space="preserve">Об административном регламенте предоставления муниципальной услуги </w:t>
      </w:r>
      <w:r w:rsidR="00A1168E" w:rsidRPr="00A1168E">
        <w:rPr>
          <w:bCs/>
        </w:rPr>
        <w:t>«</w:t>
      </w:r>
      <w:r w:rsidRPr="00A1168E">
        <w:rPr>
          <w:bCs/>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A1168E" w:rsidRPr="00A1168E">
        <w:rPr>
          <w:bCs/>
        </w:rPr>
        <w:t>»</w:t>
      </w:r>
      <w:r w:rsidRPr="00A1168E">
        <w:rPr>
          <w:bCs/>
        </w:rPr>
        <w:t>;</w:t>
      </w:r>
    </w:p>
    <w:p w:rsidR="00BB2ACB" w:rsidRPr="00A1168E" w:rsidRDefault="00BB2ACB" w:rsidP="00A1168E">
      <w:pPr>
        <w:rPr>
          <w:bCs/>
        </w:rPr>
      </w:pPr>
      <w:r w:rsidRPr="00A1168E">
        <w:rPr>
          <w:bCs/>
        </w:rPr>
        <w:t xml:space="preserve">- </w:t>
      </w:r>
      <w:hyperlink r:id="rId22" w:tooltip="постановление от 19.06.2018 0:00:00 №526 Администрация Березовского района&#10;&#10;О внесении изменений в приложение к постановлению администрации Березовского района от 16.11.2017 № 969 «Об административном регламенте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history="1">
        <w:r w:rsidRPr="00036ADB">
          <w:rPr>
            <w:rStyle w:val="a7"/>
            <w:bCs/>
          </w:rPr>
          <w:t>от 19.06.2018</w:t>
        </w:r>
        <w:r w:rsidR="00A1168E" w:rsidRPr="00036ADB">
          <w:rPr>
            <w:rStyle w:val="a7"/>
            <w:bCs/>
          </w:rPr>
          <w:t xml:space="preserve"> № </w:t>
        </w:r>
        <w:r w:rsidRPr="00036ADB">
          <w:rPr>
            <w:rStyle w:val="a7"/>
            <w:bCs/>
          </w:rPr>
          <w:t>526</w:t>
        </w:r>
      </w:hyperlink>
      <w:r w:rsidRPr="00A1168E">
        <w:rPr>
          <w:bCs/>
        </w:rPr>
        <w:t xml:space="preserve"> </w:t>
      </w:r>
      <w:r w:rsidR="00A1168E" w:rsidRPr="00A1168E">
        <w:rPr>
          <w:bCs/>
        </w:rPr>
        <w:t>«</w:t>
      </w:r>
      <w:r w:rsidRPr="00A1168E">
        <w:rPr>
          <w:bCs/>
        </w:rPr>
        <w:t xml:space="preserve">О внесении изменений в приложение к постановлению администрации Березовского района </w:t>
      </w:r>
      <w:hyperlink r:id="rId23" w:history="1">
        <w:r w:rsidR="00036ADB">
          <w:rPr>
            <w:rStyle w:val="a7"/>
            <w:bCs/>
          </w:rPr>
          <w:t xml:space="preserve">от 16.11.2017 № 969 </w:t>
        </w:r>
      </w:hyperlink>
      <w:r w:rsidR="00A1168E" w:rsidRPr="00A1168E">
        <w:rPr>
          <w:bCs/>
        </w:rPr>
        <w:t>«</w:t>
      </w:r>
      <w:r w:rsidRPr="00A1168E">
        <w:rPr>
          <w:bCs/>
        </w:rPr>
        <w:t xml:space="preserve">Об административном регламенте предоставления муниципальной услуги </w:t>
      </w:r>
      <w:r w:rsidR="00A1168E" w:rsidRPr="00A1168E">
        <w:rPr>
          <w:bCs/>
        </w:rPr>
        <w:t>«</w:t>
      </w:r>
      <w:r w:rsidRPr="00A1168E">
        <w:rPr>
          <w:bCs/>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A1168E" w:rsidRPr="00A1168E">
        <w:rPr>
          <w:bCs/>
        </w:rPr>
        <w:t>»</w:t>
      </w:r>
      <w:r w:rsidRPr="00A1168E">
        <w:rPr>
          <w:bCs/>
        </w:rPr>
        <w:t>;</w:t>
      </w:r>
    </w:p>
    <w:p w:rsidR="00BB2ACB" w:rsidRPr="00A1168E" w:rsidRDefault="00BB2ACB" w:rsidP="00A1168E">
      <w:pPr>
        <w:rPr>
          <w:bCs/>
        </w:rPr>
      </w:pPr>
      <w:r w:rsidRPr="00A1168E">
        <w:rPr>
          <w:bCs/>
        </w:rPr>
        <w:t xml:space="preserve">- </w:t>
      </w:r>
      <w:hyperlink r:id="rId24" w:tooltip="постановление от 31.07.2018 0:00:00 №665 Администрация Березовского района&#10;&#10;О внесении изменений в приложение к постановлению администрации Березовского района от 16.11.2017 № 969 «Об административном регламенте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history="1">
        <w:r w:rsidRPr="00036ADB">
          <w:rPr>
            <w:rStyle w:val="a7"/>
            <w:bCs/>
          </w:rPr>
          <w:t>от 31.07.2018</w:t>
        </w:r>
        <w:r w:rsidR="00A1168E" w:rsidRPr="00036ADB">
          <w:rPr>
            <w:rStyle w:val="a7"/>
            <w:bCs/>
          </w:rPr>
          <w:t xml:space="preserve"> № </w:t>
        </w:r>
        <w:r w:rsidRPr="00036ADB">
          <w:rPr>
            <w:rStyle w:val="a7"/>
            <w:bCs/>
          </w:rPr>
          <w:t>665</w:t>
        </w:r>
      </w:hyperlink>
      <w:r w:rsidRPr="00A1168E">
        <w:rPr>
          <w:bCs/>
        </w:rPr>
        <w:t xml:space="preserve"> </w:t>
      </w:r>
      <w:r w:rsidR="00A1168E" w:rsidRPr="00A1168E">
        <w:rPr>
          <w:bCs/>
        </w:rPr>
        <w:t>«</w:t>
      </w:r>
      <w:r w:rsidRPr="00A1168E">
        <w:rPr>
          <w:bCs/>
        </w:rPr>
        <w:t xml:space="preserve">О внесении изменений в приложение к постановлению администрации Березовского района </w:t>
      </w:r>
      <w:hyperlink r:id="rId25" w:history="1">
        <w:r w:rsidR="00036ADB">
          <w:rPr>
            <w:rStyle w:val="a7"/>
            <w:bCs/>
          </w:rPr>
          <w:t xml:space="preserve">от 16.11.2017 № 969 </w:t>
        </w:r>
      </w:hyperlink>
      <w:r w:rsidR="00A1168E" w:rsidRPr="00A1168E">
        <w:rPr>
          <w:bCs/>
        </w:rPr>
        <w:t>«</w:t>
      </w:r>
      <w:r w:rsidRPr="00A1168E">
        <w:rPr>
          <w:bCs/>
        </w:rPr>
        <w:t xml:space="preserve">Об административном регламенте предоставления муниципальной услуги </w:t>
      </w:r>
      <w:r w:rsidR="00A1168E" w:rsidRPr="00A1168E">
        <w:rPr>
          <w:bCs/>
        </w:rPr>
        <w:t>«</w:t>
      </w:r>
      <w:r w:rsidRPr="00A1168E">
        <w:rPr>
          <w:bCs/>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A1168E" w:rsidRPr="00A1168E">
        <w:rPr>
          <w:bCs/>
        </w:rPr>
        <w:t>»</w:t>
      </w:r>
      <w:r w:rsidRPr="00A1168E">
        <w:rPr>
          <w:bCs/>
        </w:rPr>
        <w:t>;</w:t>
      </w:r>
    </w:p>
    <w:p w:rsidR="00BB2ACB" w:rsidRPr="00A1168E" w:rsidRDefault="00BB2ACB" w:rsidP="00A1168E">
      <w:pPr>
        <w:rPr>
          <w:bCs/>
        </w:rPr>
      </w:pPr>
      <w:r w:rsidRPr="00A1168E">
        <w:rPr>
          <w:bCs/>
        </w:rPr>
        <w:t xml:space="preserve">- </w:t>
      </w:r>
      <w:hyperlink r:id="rId26" w:tooltip="постановление от 18.10.2018 0:00:00 №893 Администрация Березовского района&#10;&#10;О внесении изменений в приложение к постановлению администрации Березовского района от 16.11.2017 № 969 «Об административном регламенте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history="1">
        <w:r w:rsidRPr="00036ADB">
          <w:rPr>
            <w:rStyle w:val="a7"/>
            <w:bCs/>
          </w:rPr>
          <w:t>от 18.10.2018</w:t>
        </w:r>
        <w:r w:rsidR="00A1168E" w:rsidRPr="00036ADB">
          <w:rPr>
            <w:rStyle w:val="a7"/>
            <w:bCs/>
          </w:rPr>
          <w:t xml:space="preserve"> № </w:t>
        </w:r>
        <w:r w:rsidRPr="00036ADB">
          <w:rPr>
            <w:rStyle w:val="a7"/>
            <w:bCs/>
          </w:rPr>
          <w:t>893</w:t>
        </w:r>
      </w:hyperlink>
      <w:r w:rsidRPr="00A1168E">
        <w:rPr>
          <w:bCs/>
        </w:rPr>
        <w:t xml:space="preserve"> </w:t>
      </w:r>
      <w:r w:rsidR="00A1168E" w:rsidRPr="00A1168E">
        <w:rPr>
          <w:bCs/>
        </w:rPr>
        <w:t>«</w:t>
      </w:r>
      <w:r w:rsidRPr="00A1168E">
        <w:rPr>
          <w:bCs/>
        </w:rPr>
        <w:t xml:space="preserve">О внесении изменений в приложение к постановлению администрации Березовского района </w:t>
      </w:r>
      <w:hyperlink r:id="rId27" w:history="1">
        <w:r w:rsidR="00036ADB">
          <w:rPr>
            <w:rStyle w:val="a7"/>
            <w:bCs/>
          </w:rPr>
          <w:t xml:space="preserve">от 16.11.2017 № 969 </w:t>
        </w:r>
      </w:hyperlink>
      <w:r w:rsidR="00A1168E" w:rsidRPr="00A1168E">
        <w:rPr>
          <w:bCs/>
        </w:rPr>
        <w:t>«</w:t>
      </w:r>
      <w:r w:rsidRPr="00A1168E">
        <w:rPr>
          <w:bCs/>
        </w:rPr>
        <w:t xml:space="preserve">Об административном регламенте предоставления муниципальной услуги </w:t>
      </w:r>
      <w:r w:rsidR="00A1168E" w:rsidRPr="00A1168E">
        <w:rPr>
          <w:bCs/>
        </w:rPr>
        <w:t>«</w:t>
      </w:r>
      <w:r w:rsidRPr="00A1168E">
        <w:rPr>
          <w:bCs/>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A1168E" w:rsidRPr="00A1168E">
        <w:rPr>
          <w:bCs/>
        </w:rPr>
        <w:t>»</w:t>
      </w:r>
      <w:r w:rsidRPr="00A1168E">
        <w:rPr>
          <w:bCs/>
        </w:rPr>
        <w:t>;</w:t>
      </w:r>
    </w:p>
    <w:p w:rsidR="00BB2ACB" w:rsidRPr="00A1168E" w:rsidRDefault="008D0333" w:rsidP="00A1168E">
      <w:pPr>
        <w:rPr>
          <w:bCs/>
        </w:rPr>
      </w:pPr>
      <w:r w:rsidRPr="00A1168E">
        <w:rPr>
          <w:bCs/>
        </w:rPr>
        <w:t xml:space="preserve">- </w:t>
      </w:r>
      <w:hyperlink r:id="rId28" w:tooltip="постановление от 17.05.2019 0:00:00 №579 Администрация Березовского района&#10;&#10;О внесении изменений в постановление администрации Березовского района от 16.11.2017 № 969 «Об административном регламенте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10;" w:history="1">
        <w:r w:rsidRPr="00036ADB">
          <w:rPr>
            <w:rStyle w:val="a7"/>
            <w:bCs/>
          </w:rPr>
          <w:t>от</w:t>
        </w:r>
        <w:r w:rsidR="00BB2ACB" w:rsidRPr="00036ADB">
          <w:rPr>
            <w:rStyle w:val="a7"/>
            <w:bCs/>
          </w:rPr>
          <w:t xml:space="preserve"> 17.05.2019</w:t>
        </w:r>
        <w:r w:rsidR="00A1168E" w:rsidRPr="00036ADB">
          <w:rPr>
            <w:rStyle w:val="a7"/>
            <w:bCs/>
          </w:rPr>
          <w:t xml:space="preserve"> № </w:t>
        </w:r>
        <w:r w:rsidR="00BB2ACB" w:rsidRPr="00036ADB">
          <w:rPr>
            <w:rStyle w:val="a7"/>
            <w:bCs/>
          </w:rPr>
          <w:t>579</w:t>
        </w:r>
      </w:hyperlink>
      <w:r w:rsidR="00BB2ACB" w:rsidRPr="00A1168E">
        <w:rPr>
          <w:bCs/>
        </w:rPr>
        <w:t xml:space="preserve"> </w:t>
      </w:r>
      <w:r w:rsidR="00A1168E" w:rsidRPr="00A1168E">
        <w:rPr>
          <w:bCs/>
        </w:rPr>
        <w:t>«</w:t>
      </w:r>
      <w:r w:rsidR="00BB2ACB" w:rsidRPr="00A1168E">
        <w:rPr>
          <w:bCs/>
        </w:rPr>
        <w:t xml:space="preserve">О внесении изменений в постановление администрации Березовского района </w:t>
      </w:r>
      <w:hyperlink r:id="rId29" w:history="1">
        <w:r w:rsidR="00036ADB">
          <w:rPr>
            <w:rStyle w:val="a7"/>
            <w:bCs/>
          </w:rPr>
          <w:t xml:space="preserve">от 16.11.2017 № 969 </w:t>
        </w:r>
      </w:hyperlink>
      <w:r w:rsidR="00A1168E" w:rsidRPr="00A1168E">
        <w:rPr>
          <w:bCs/>
        </w:rPr>
        <w:t>«</w:t>
      </w:r>
      <w:r w:rsidR="00BB2ACB" w:rsidRPr="00A1168E">
        <w:rPr>
          <w:bCs/>
        </w:rPr>
        <w:t xml:space="preserve">Об административном регламенте предоставления муниципальной услуги </w:t>
      </w:r>
      <w:r w:rsidR="00A1168E" w:rsidRPr="00A1168E">
        <w:rPr>
          <w:bCs/>
        </w:rPr>
        <w:t>«</w:t>
      </w:r>
      <w:r w:rsidR="00BB2ACB" w:rsidRPr="00A1168E">
        <w:rPr>
          <w:bCs/>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A1168E" w:rsidRPr="00A1168E">
        <w:rPr>
          <w:bCs/>
        </w:rPr>
        <w:t>»</w:t>
      </w:r>
      <w:r w:rsidR="00036ADB">
        <w:rPr>
          <w:bCs/>
        </w:rPr>
        <w:t>;</w:t>
      </w:r>
    </w:p>
    <w:p w:rsidR="00BB2ACB" w:rsidRPr="00A1168E" w:rsidRDefault="00BB2ACB" w:rsidP="00A1168E">
      <w:r w:rsidRPr="00A1168E">
        <w:t xml:space="preserve">3. Опубликовать настоящее постановление в газете </w:t>
      </w:r>
      <w:r w:rsidR="00A1168E" w:rsidRPr="00A1168E">
        <w:t>«</w:t>
      </w:r>
      <w:r w:rsidRPr="00A1168E">
        <w:t>Жизнь Югры</w:t>
      </w:r>
      <w:r w:rsidR="00A1168E" w:rsidRPr="00A1168E">
        <w:t>»</w:t>
      </w:r>
      <w:r w:rsidRPr="00A1168E">
        <w:t xml:space="preserve"> и разместить на официальном веб-сайте органов местного самоуправления Березовского района.</w:t>
      </w:r>
    </w:p>
    <w:p w:rsidR="00BB2ACB" w:rsidRPr="00A1168E" w:rsidRDefault="00BB2ACB" w:rsidP="00A1168E">
      <w:r w:rsidRPr="00A1168E">
        <w:t>4. Настоящее постановление вступает в силу после его официального опубликования.</w:t>
      </w:r>
    </w:p>
    <w:p w:rsidR="00A1168E" w:rsidRPr="00A1168E" w:rsidRDefault="00BB2ACB" w:rsidP="00A1168E">
      <w:r w:rsidRPr="00A1168E">
        <w:t>5. Контроль за исполнением настоящего постановления возложить на заместителя главы Березовского района, председателя комитета С.Н. Титова.</w:t>
      </w:r>
    </w:p>
    <w:p w:rsidR="00A1168E" w:rsidRDefault="00A1168E" w:rsidP="00A1168E"/>
    <w:p w:rsidR="00C87A6F" w:rsidRPr="00A1168E" w:rsidRDefault="00C87A6F" w:rsidP="00A1168E"/>
    <w:p w:rsidR="00A1168E" w:rsidRPr="00A1168E" w:rsidRDefault="00BB2ACB" w:rsidP="00283468">
      <w:pPr>
        <w:tabs>
          <w:tab w:val="center" w:pos="9072"/>
        </w:tabs>
        <w:ind w:firstLine="0"/>
      </w:pPr>
      <w:r w:rsidRPr="00A1168E">
        <w:t>Глава района</w:t>
      </w:r>
      <w:r w:rsidR="00A1168E" w:rsidRPr="00A1168E">
        <w:t xml:space="preserve"> </w:t>
      </w:r>
      <w:r w:rsidR="00283468">
        <w:tab/>
      </w:r>
      <w:r w:rsidRPr="00A1168E">
        <w:t>В.И. Фомин</w:t>
      </w:r>
    </w:p>
    <w:p w:rsidR="00A1168E" w:rsidRPr="00A1168E" w:rsidRDefault="00A1168E" w:rsidP="00A1168E"/>
    <w:p w:rsidR="00D24D2A" w:rsidRPr="008A7D4A" w:rsidRDefault="00283468" w:rsidP="00E961E2">
      <w:pPr>
        <w:jc w:val="right"/>
        <w:rPr>
          <w:sz w:val="30"/>
          <w:szCs w:val="30"/>
        </w:rPr>
      </w:pPr>
      <w:r>
        <w:br w:type="page"/>
      </w:r>
    </w:p>
    <w:p w:rsidR="00283468" w:rsidRPr="008A7D4A" w:rsidRDefault="00283468" w:rsidP="00E961E2">
      <w:pPr>
        <w:jc w:val="right"/>
        <w:rPr>
          <w:sz w:val="30"/>
          <w:szCs w:val="30"/>
        </w:rPr>
      </w:pPr>
    </w:p>
    <w:p w:rsidR="00D24D2A" w:rsidRPr="008A7D4A" w:rsidRDefault="00D24D2A" w:rsidP="00E961E2">
      <w:pPr>
        <w:jc w:val="right"/>
        <w:rPr>
          <w:b/>
          <w:sz w:val="30"/>
          <w:szCs w:val="30"/>
        </w:rPr>
      </w:pPr>
      <w:r w:rsidRPr="008A7D4A">
        <w:rPr>
          <w:b/>
          <w:sz w:val="30"/>
          <w:szCs w:val="30"/>
        </w:rPr>
        <w:t xml:space="preserve">Приложение </w:t>
      </w:r>
    </w:p>
    <w:p w:rsidR="00036ADB" w:rsidRPr="008A7D4A" w:rsidRDefault="00D24D2A" w:rsidP="00E961E2">
      <w:pPr>
        <w:jc w:val="right"/>
        <w:rPr>
          <w:b/>
          <w:sz w:val="30"/>
          <w:szCs w:val="30"/>
        </w:rPr>
      </w:pPr>
      <w:r w:rsidRPr="008A7D4A">
        <w:rPr>
          <w:b/>
          <w:sz w:val="30"/>
          <w:szCs w:val="30"/>
        </w:rPr>
        <w:t xml:space="preserve">к постановлению </w:t>
      </w:r>
    </w:p>
    <w:p w:rsidR="00283468" w:rsidRPr="008A7D4A" w:rsidRDefault="00D24D2A" w:rsidP="00E961E2">
      <w:pPr>
        <w:jc w:val="right"/>
        <w:rPr>
          <w:b/>
          <w:sz w:val="30"/>
          <w:szCs w:val="30"/>
        </w:rPr>
      </w:pPr>
      <w:r w:rsidRPr="008A7D4A">
        <w:rPr>
          <w:b/>
          <w:sz w:val="30"/>
          <w:szCs w:val="30"/>
        </w:rPr>
        <w:t xml:space="preserve">администрации </w:t>
      </w:r>
    </w:p>
    <w:p w:rsidR="00A1168E" w:rsidRPr="008A7D4A" w:rsidRDefault="00D24D2A" w:rsidP="00E961E2">
      <w:pPr>
        <w:jc w:val="right"/>
        <w:rPr>
          <w:b/>
          <w:sz w:val="30"/>
          <w:szCs w:val="30"/>
        </w:rPr>
      </w:pPr>
      <w:r w:rsidRPr="008A7D4A">
        <w:rPr>
          <w:b/>
          <w:sz w:val="30"/>
          <w:szCs w:val="30"/>
        </w:rPr>
        <w:t>Березовского района</w:t>
      </w:r>
    </w:p>
    <w:p w:rsidR="00A1168E" w:rsidRPr="008A7D4A" w:rsidRDefault="00D24D2A" w:rsidP="00E961E2">
      <w:pPr>
        <w:jc w:val="right"/>
        <w:rPr>
          <w:b/>
          <w:sz w:val="30"/>
          <w:szCs w:val="30"/>
        </w:rPr>
      </w:pPr>
      <w:r w:rsidRPr="008A7D4A">
        <w:rPr>
          <w:b/>
          <w:sz w:val="30"/>
          <w:szCs w:val="30"/>
        </w:rPr>
        <w:t xml:space="preserve">от </w:t>
      </w:r>
      <w:r w:rsidR="005E7BC8" w:rsidRPr="008A7D4A">
        <w:rPr>
          <w:b/>
          <w:sz w:val="30"/>
          <w:szCs w:val="30"/>
        </w:rPr>
        <w:t>22.12.2020</w:t>
      </w:r>
      <w:r w:rsidR="00A1168E" w:rsidRPr="008A7D4A">
        <w:rPr>
          <w:b/>
          <w:sz w:val="30"/>
          <w:szCs w:val="30"/>
        </w:rPr>
        <w:t xml:space="preserve"> № </w:t>
      </w:r>
      <w:r w:rsidR="005E7BC8" w:rsidRPr="008A7D4A">
        <w:rPr>
          <w:b/>
          <w:sz w:val="30"/>
          <w:szCs w:val="30"/>
        </w:rPr>
        <w:t>1246</w:t>
      </w:r>
    </w:p>
    <w:p w:rsidR="00A1168E" w:rsidRPr="008A7D4A" w:rsidRDefault="00A1168E" w:rsidP="00E961E2">
      <w:pPr>
        <w:jc w:val="right"/>
        <w:rPr>
          <w:sz w:val="30"/>
          <w:szCs w:val="30"/>
        </w:rPr>
      </w:pPr>
    </w:p>
    <w:p w:rsidR="00283468" w:rsidRPr="008A7D4A" w:rsidRDefault="00283468" w:rsidP="00E961E2">
      <w:pPr>
        <w:jc w:val="right"/>
        <w:rPr>
          <w:sz w:val="30"/>
          <w:szCs w:val="30"/>
        </w:rPr>
      </w:pPr>
    </w:p>
    <w:p w:rsidR="00D24D2A" w:rsidRPr="008A7D4A" w:rsidRDefault="00D24D2A" w:rsidP="00283468">
      <w:pPr>
        <w:jc w:val="center"/>
        <w:rPr>
          <w:b/>
          <w:bCs/>
          <w:iCs/>
          <w:color w:val="000000"/>
          <w:sz w:val="30"/>
          <w:szCs w:val="30"/>
        </w:rPr>
      </w:pPr>
      <w:r w:rsidRPr="008A7D4A">
        <w:rPr>
          <w:b/>
          <w:bCs/>
          <w:iCs/>
          <w:color w:val="000000"/>
          <w:sz w:val="30"/>
          <w:szCs w:val="30"/>
        </w:rPr>
        <w:t>АДМИНИСТРАТИВНЫЙ РЕГЛАМЕНТ</w:t>
      </w:r>
      <w:r w:rsidR="00283468" w:rsidRPr="008A7D4A">
        <w:rPr>
          <w:b/>
          <w:bCs/>
          <w:iCs/>
          <w:color w:val="000000"/>
          <w:sz w:val="30"/>
          <w:szCs w:val="30"/>
        </w:rPr>
        <w:t xml:space="preserve"> </w:t>
      </w:r>
      <w:r w:rsidRPr="008A7D4A">
        <w:rPr>
          <w:b/>
          <w:bCs/>
          <w:iCs/>
          <w:color w:val="000000"/>
          <w:sz w:val="30"/>
          <w:szCs w:val="30"/>
        </w:rPr>
        <w:t>ПРЕДОСТАВЛЕНИЯ МУНИЦИПАЛЬНОЙ УСЛУГИ</w:t>
      </w:r>
      <w:r w:rsidR="00283468" w:rsidRPr="008A7D4A">
        <w:rPr>
          <w:b/>
          <w:bCs/>
          <w:iCs/>
          <w:color w:val="000000"/>
          <w:sz w:val="30"/>
          <w:szCs w:val="30"/>
        </w:rPr>
        <w:t xml:space="preserve"> </w:t>
      </w:r>
      <w:r w:rsidR="00A1168E" w:rsidRPr="008A7D4A">
        <w:rPr>
          <w:b/>
          <w:bCs/>
          <w:iCs/>
          <w:color w:val="000000"/>
          <w:sz w:val="30"/>
          <w:szCs w:val="30"/>
        </w:rPr>
        <w:t>«</w:t>
      </w:r>
      <w:r w:rsidRPr="008A7D4A">
        <w:rPr>
          <w:b/>
          <w:bCs/>
          <w:iCs/>
          <w:color w:val="000000"/>
          <w:sz w:val="30"/>
          <w:szCs w:val="30"/>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A1168E" w:rsidRPr="008A7D4A">
        <w:rPr>
          <w:b/>
          <w:bCs/>
          <w:iCs/>
          <w:color w:val="000000"/>
          <w:sz w:val="30"/>
          <w:szCs w:val="30"/>
        </w:rPr>
        <w:t>»</w:t>
      </w:r>
    </w:p>
    <w:p w:rsidR="00D24D2A" w:rsidRPr="008A7D4A" w:rsidRDefault="00D24D2A" w:rsidP="00A1168E">
      <w:pPr>
        <w:rPr>
          <w:color w:val="FF0000"/>
          <w:sz w:val="30"/>
          <w:szCs w:val="30"/>
        </w:rPr>
      </w:pPr>
    </w:p>
    <w:p w:rsidR="00D24D2A" w:rsidRPr="008A7D4A" w:rsidRDefault="00D24D2A" w:rsidP="00283468">
      <w:pPr>
        <w:jc w:val="center"/>
        <w:rPr>
          <w:b/>
          <w:bCs/>
          <w:iCs/>
          <w:sz w:val="30"/>
          <w:szCs w:val="30"/>
        </w:rPr>
      </w:pPr>
      <w:r w:rsidRPr="008A7D4A">
        <w:rPr>
          <w:b/>
          <w:bCs/>
          <w:iCs/>
          <w:sz w:val="30"/>
          <w:szCs w:val="30"/>
        </w:rPr>
        <w:t>1. Общие положения</w:t>
      </w:r>
    </w:p>
    <w:p w:rsidR="00D24D2A" w:rsidRPr="008A7D4A" w:rsidRDefault="00D24D2A" w:rsidP="00A1168E">
      <w:pPr>
        <w:rPr>
          <w:rFonts w:eastAsia="Calibri"/>
          <w:sz w:val="30"/>
          <w:szCs w:val="30"/>
        </w:rPr>
      </w:pPr>
    </w:p>
    <w:p w:rsidR="00D24D2A" w:rsidRPr="00623D6A" w:rsidRDefault="00D24D2A" w:rsidP="00623D6A">
      <w:pPr>
        <w:jc w:val="center"/>
        <w:rPr>
          <w:rFonts w:eastAsia="Calibri"/>
          <w:b/>
        </w:rPr>
      </w:pPr>
      <w:r w:rsidRPr="00623D6A">
        <w:rPr>
          <w:rFonts w:eastAsia="Calibri"/>
          <w:b/>
        </w:rPr>
        <w:t>Предмет регулирования административного регламента.</w:t>
      </w:r>
    </w:p>
    <w:p w:rsidR="00953236" w:rsidRPr="00A1168E" w:rsidRDefault="00953236" w:rsidP="00A1168E">
      <w:pPr>
        <w:rPr>
          <w:rFonts w:eastAsia="Calibri"/>
        </w:rPr>
      </w:pPr>
    </w:p>
    <w:p w:rsidR="00D24D2A" w:rsidRPr="00A1168E" w:rsidRDefault="00283468" w:rsidP="00A1168E">
      <w:pPr>
        <w:rPr>
          <w:rFonts w:eastAsia="Calibri"/>
        </w:rPr>
      </w:pPr>
      <w:r>
        <w:rPr>
          <w:rFonts w:eastAsia="Calibri"/>
        </w:rPr>
        <w:t xml:space="preserve">1. </w:t>
      </w:r>
      <w:r w:rsidR="00D24D2A" w:rsidRPr="00A1168E">
        <w:rPr>
          <w:rFonts w:eastAsia="Calibri"/>
        </w:rPr>
        <w:t xml:space="preserve">Настоящий административный регламент предоставления муниципальной услуги </w:t>
      </w:r>
      <w:r w:rsidR="00A1168E" w:rsidRPr="00A1168E">
        <w:rPr>
          <w:rFonts w:eastAsia="Calibri"/>
        </w:rPr>
        <w:t>«</w:t>
      </w:r>
      <w:r w:rsidR="00D24D2A" w:rsidRPr="00A1168E">
        <w:rPr>
          <w:rFonts w:eastAsia="Calibri"/>
          <w:color w:val="000000"/>
        </w:rPr>
        <w:t>Признание помещения жилым помещением, жилого помещения непригодным для проживания</w:t>
      </w:r>
      <w:r w:rsidR="00953236" w:rsidRPr="00A1168E">
        <w:rPr>
          <w:rFonts w:eastAsia="Calibri"/>
          <w:color w:val="000000"/>
        </w:rPr>
        <w:t>,</w:t>
      </w:r>
      <w:r w:rsidR="00D24D2A" w:rsidRPr="00A1168E">
        <w:rPr>
          <w:rFonts w:eastAsia="Calibri"/>
          <w:color w:val="000000"/>
        </w:rPr>
        <w:t xml:space="preserve"> многоквартирного дома аварийным и подлежащим сносу или реконструкции</w:t>
      </w:r>
      <w:r w:rsidR="00A1168E" w:rsidRPr="00A1168E">
        <w:rPr>
          <w:rFonts w:eastAsia="Calibri"/>
          <w:color w:val="000000"/>
        </w:rPr>
        <w:t>»</w:t>
      </w:r>
      <w:r w:rsidR="00D24D2A" w:rsidRPr="00A1168E">
        <w:rPr>
          <w:rFonts w:eastAsia="Calibri"/>
          <w:color w:val="000000"/>
        </w:rPr>
        <w:t xml:space="preserve"> (далее</w:t>
      </w:r>
      <w:r w:rsidR="00D24D2A" w:rsidRPr="00A1168E">
        <w:rPr>
          <w:rFonts w:eastAsia="Calibri"/>
        </w:rPr>
        <w:t xml:space="preserve">-административный регламент, муниципальная услуга), устанавливает сроки и последовательность административных процедур и административных действий управления по жилищно-коммунальному хозяйству администрации Березовского района </w:t>
      </w:r>
      <w:r w:rsidR="00D24D2A" w:rsidRPr="00A1168E">
        <w:t>(далее-управление),</w:t>
      </w:r>
      <w:r w:rsidR="00D24D2A" w:rsidRPr="00A1168E">
        <w:rPr>
          <w:rFonts w:eastAsia="Calibri"/>
        </w:rPr>
        <w:t xml:space="preserve"> а также порядок его взаимодействия с заявителями, органами власти и организациями при предоставлении муниципальной услуги. </w:t>
      </w:r>
    </w:p>
    <w:p w:rsidR="00C30BF6" w:rsidRPr="00A1168E" w:rsidRDefault="008D0333" w:rsidP="00A1168E">
      <w:pPr>
        <w:rPr>
          <w:rFonts w:eastAsia="Calibri"/>
        </w:rPr>
      </w:pPr>
      <w:r w:rsidRPr="00A1168E">
        <w:rPr>
          <w:rFonts w:eastAsia="Calibri"/>
        </w:rPr>
        <w:t xml:space="preserve">Действие настоящего </w:t>
      </w:r>
      <w:r w:rsidR="00D058CB" w:rsidRPr="00A1168E">
        <w:rPr>
          <w:rFonts w:eastAsia="Calibri"/>
        </w:rPr>
        <w:t>а</w:t>
      </w:r>
      <w:r w:rsidR="00C30BF6" w:rsidRPr="00A1168E">
        <w:rPr>
          <w:rFonts w:eastAsia="Calibri"/>
        </w:rPr>
        <w:t xml:space="preserve">дминистративного регламента распространяется на жилые помещения </w:t>
      </w:r>
      <w:r w:rsidR="007765DB" w:rsidRPr="00A1168E">
        <w:rPr>
          <w:rFonts w:eastAsia="Calibri"/>
        </w:rPr>
        <w:t xml:space="preserve">муниципального жилищного фонда, </w:t>
      </w:r>
      <w:r w:rsidR="00C30BF6" w:rsidRPr="00A1168E">
        <w:rPr>
          <w:rFonts w:eastAsia="Calibri"/>
        </w:rPr>
        <w:t xml:space="preserve">а также частного жилищного фонда, находящегося на территории городского поселения </w:t>
      </w:r>
      <w:proofErr w:type="gramStart"/>
      <w:r w:rsidR="00C30BF6" w:rsidRPr="00A1168E">
        <w:rPr>
          <w:rFonts w:eastAsia="Calibri"/>
        </w:rPr>
        <w:t>Березово</w:t>
      </w:r>
      <w:proofErr w:type="gramEnd"/>
      <w:r w:rsidR="00C30BF6" w:rsidRPr="00A1168E">
        <w:rPr>
          <w:rFonts w:eastAsia="Calibri"/>
        </w:rPr>
        <w:t>,</w:t>
      </w:r>
      <w:r w:rsidR="00A1168E" w:rsidRPr="00A1168E">
        <w:rPr>
          <w:rFonts w:eastAsia="Calibri"/>
        </w:rPr>
        <w:t xml:space="preserve"> </w:t>
      </w:r>
      <w:r w:rsidR="00C30BF6" w:rsidRPr="00A1168E">
        <w:rPr>
          <w:rFonts w:eastAsia="Calibri"/>
        </w:rPr>
        <w:t>за исключением жилых помещений,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w:t>
      </w:r>
    </w:p>
    <w:p w:rsidR="007765DB" w:rsidRPr="00A1168E" w:rsidRDefault="007765DB" w:rsidP="00A1168E">
      <w:pPr>
        <w:rPr>
          <w:rFonts w:eastAsia="Calibri"/>
        </w:rPr>
      </w:pPr>
    </w:p>
    <w:p w:rsidR="00D24D2A" w:rsidRPr="00A1168E" w:rsidRDefault="00D24D2A" w:rsidP="00283468">
      <w:pPr>
        <w:jc w:val="center"/>
        <w:rPr>
          <w:rFonts w:eastAsia="Calibri"/>
          <w:b/>
        </w:rPr>
      </w:pPr>
      <w:r w:rsidRPr="00A1168E">
        <w:rPr>
          <w:rFonts w:eastAsia="Calibri"/>
          <w:b/>
        </w:rPr>
        <w:t>Круг заявителей.</w:t>
      </w:r>
    </w:p>
    <w:p w:rsidR="007765DB" w:rsidRPr="00A1168E" w:rsidRDefault="007765DB" w:rsidP="00A1168E">
      <w:pPr>
        <w:rPr>
          <w:rFonts w:eastAsia="Calibri"/>
        </w:rPr>
      </w:pPr>
    </w:p>
    <w:p w:rsidR="00D24D2A" w:rsidRPr="00A1168E" w:rsidRDefault="00283468" w:rsidP="00A1168E">
      <w:pPr>
        <w:rPr>
          <w:rFonts w:eastAsia="Calibri"/>
          <w:color w:val="000000"/>
        </w:rPr>
      </w:pPr>
      <w:r>
        <w:rPr>
          <w:rFonts w:eastAsia="Calibri"/>
          <w:color w:val="000000"/>
        </w:rPr>
        <w:t xml:space="preserve">2. </w:t>
      </w:r>
      <w:r w:rsidR="00D24D2A" w:rsidRPr="00A1168E">
        <w:rPr>
          <w:rFonts w:eastAsia="Calibri"/>
          <w:color w:val="000000"/>
        </w:rPr>
        <w:t>Муниципальная услуга предоставляется физическим и юридическим лицам, являющимся собственниками помещений, нанимателями жилых помещений муниципального жилищного фонда, расположенных на территории городского поселения Березово.</w:t>
      </w:r>
    </w:p>
    <w:p w:rsidR="00D24D2A" w:rsidRPr="00A1168E" w:rsidRDefault="00D24D2A" w:rsidP="00A1168E">
      <w:pPr>
        <w:rPr>
          <w:rFonts w:eastAsia="Calibri"/>
        </w:rPr>
      </w:pPr>
      <w:r w:rsidRPr="00A1168E">
        <w:rPr>
          <w:rFonts w:eastAsia="Calibri"/>
        </w:rPr>
        <w:t>От имени заявителей могут выступать уполномоченные ими представители, действующие в силу закона или на основании доверенности (далее-представители заявителей).</w:t>
      </w:r>
    </w:p>
    <w:p w:rsidR="00283468" w:rsidRDefault="00283468" w:rsidP="00A1168E">
      <w:pPr>
        <w:rPr>
          <w:rFonts w:eastAsia="Calibri"/>
          <w:b/>
        </w:rPr>
      </w:pPr>
    </w:p>
    <w:p w:rsidR="001F11C0" w:rsidRDefault="001F11C0" w:rsidP="001F11C0">
      <w:pPr>
        <w:ind w:firstLine="0"/>
        <w:jc w:val="center"/>
        <w:rPr>
          <w:rFonts w:cs="Arial"/>
          <w:bCs/>
          <w:szCs w:val="28"/>
        </w:rPr>
      </w:pPr>
      <w:r w:rsidRPr="001F11C0">
        <w:rPr>
          <w:rFonts w:eastAsia="Calibri"/>
          <w:b/>
        </w:rPr>
        <w:t>Требования к порядку информирования о предоставлении муниципальной услуги</w:t>
      </w:r>
    </w:p>
    <w:p w:rsidR="007765DB" w:rsidRPr="00A1168E" w:rsidRDefault="001F11C0" w:rsidP="00A1168E">
      <w:pPr>
        <w:rPr>
          <w:rFonts w:eastAsia="Calibri"/>
          <w:b/>
        </w:rPr>
      </w:pPr>
      <w:r>
        <w:rPr>
          <w:rFonts w:cs="Arial"/>
          <w:bCs/>
          <w:szCs w:val="28"/>
        </w:rPr>
        <w:t xml:space="preserve">(заголовок пункта 3 изложен в редакции постановления Администрации                 </w:t>
      </w:r>
      <w:hyperlink r:id="rId30"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от 28.11.2025 № 909</w:t>
        </w:r>
      </w:hyperlink>
      <w:r>
        <w:rPr>
          <w:rFonts w:cs="Arial"/>
          <w:bCs/>
          <w:szCs w:val="28"/>
        </w:rPr>
        <w:t>)</w:t>
      </w:r>
    </w:p>
    <w:p w:rsidR="001F11C0" w:rsidRDefault="001F11C0" w:rsidP="00A1168E">
      <w:pPr>
        <w:rPr>
          <w:rFonts w:eastAsia="Calibri"/>
        </w:rPr>
      </w:pPr>
    </w:p>
    <w:p w:rsidR="00D24D2A" w:rsidRPr="00A1168E" w:rsidRDefault="00EA3427" w:rsidP="00A1168E">
      <w:pPr>
        <w:rPr>
          <w:rFonts w:eastAsia="Calibri"/>
        </w:rPr>
      </w:pPr>
      <w:r w:rsidRPr="00A1168E">
        <w:rPr>
          <w:rFonts w:eastAsia="Calibri"/>
        </w:rPr>
        <w:t>3.</w:t>
      </w:r>
      <w:r w:rsidR="00A1168E" w:rsidRPr="00A1168E">
        <w:rPr>
          <w:rFonts w:eastAsia="Calibri"/>
        </w:rPr>
        <w:t xml:space="preserve"> </w:t>
      </w:r>
      <w:r w:rsidR="00D24D2A" w:rsidRPr="00A1168E">
        <w:rPr>
          <w:rFonts w:eastAsia="Calibri"/>
        </w:rPr>
        <w:t xml:space="preserve">Информирование по вопросам предоставления муниципальной услуги, в том числе о сроках и порядке ее предоставления осуществляется специалистом управления, специалистами </w:t>
      </w:r>
      <w:r w:rsidR="007765DB" w:rsidRPr="00A1168E">
        <w:rPr>
          <w:rFonts w:eastAsia="Calibri"/>
        </w:rPr>
        <w:t>многофункционального центра предоставления государственных и муниципальных услуг (далее</w:t>
      </w:r>
      <w:r w:rsidR="00A1168E" w:rsidRPr="00A1168E">
        <w:rPr>
          <w:rFonts w:eastAsia="Calibri"/>
        </w:rPr>
        <w:t>-</w:t>
      </w:r>
      <w:r w:rsidR="00D24D2A" w:rsidRPr="00A1168E">
        <w:rPr>
          <w:rFonts w:eastAsia="Calibri"/>
        </w:rPr>
        <w:t>МФЦ</w:t>
      </w:r>
      <w:r w:rsidR="007765DB" w:rsidRPr="00A1168E">
        <w:rPr>
          <w:rFonts w:eastAsia="Calibri"/>
        </w:rPr>
        <w:t>)</w:t>
      </w:r>
      <w:r w:rsidR="00D24D2A" w:rsidRPr="00A1168E">
        <w:rPr>
          <w:rFonts w:eastAsia="Calibri"/>
        </w:rPr>
        <w:t xml:space="preserve"> в следующих формах и способах (по выбору заявителя):</w:t>
      </w:r>
    </w:p>
    <w:p w:rsidR="00D24D2A" w:rsidRPr="00A1168E" w:rsidRDefault="00D24D2A" w:rsidP="00A1168E">
      <w:pPr>
        <w:rPr>
          <w:rFonts w:eastAsia="Calibri"/>
        </w:rPr>
      </w:pPr>
      <w:r w:rsidRPr="00A1168E">
        <w:rPr>
          <w:rFonts w:eastAsia="Calibri"/>
        </w:rPr>
        <w:t>- в устной (при личном обращении заявителя и (или) по телефону);</w:t>
      </w:r>
    </w:p>
    <w:p w:rsidR="00D24D2A" w:rsidRPr="00A1168E" w:rsidRDefault="00D24D2A" w:rsidP="00A1168E">
      <w:pPr>
        <w:rPr>
          <w:rFonts w:eastAsia="Calibri"/>
        </w:rPr>
      </w:pPr>
      <w:r w:rsidRPr="00A1168E">
        <w:rPr>
          <w:rFonts w:eastAsia="Calibri"/>
        </w:rPr>
        <w:t>- письменной (при письменном обращении заявителя по почте, электронной почте, факсу);</w:t>
      </w:r>
    </w:p>
    <w:p w:rsidR="00D24D2A" w:rsidRPr="00A1168E" w:rsidRDefault="00D24D2A" w:rsidP="00A1168E">
      <w:pPr>
        <w:rPr>
          <w:rFonts w:eastAsia="Calibri"/>
        </w:rPr>
      </w:pPr>
      <w:r w:rsidRPr="00A1168E">
        <w:rPr>
          <w:rFonts w:eastAsia="Calibri"/>
        </w:rPr>
        <w:t>- на информационном стенде в месте предоставления муниципальной услуги в форме информационных (текстовых) материалов;</w:t>
      </w:r>
    </w:p>
    <w:p w:rsidR="00A1168E" w:rsidRPr="00A1168E" w:rsidRDefault="00D24D2A" w:rsidP="00A1168E">
      <w:pPr>
        <w:rPr>
          <w:rFonts w:eastAsia="Calibri"/>
        </w:rPr>
      </w:pPr>
      <w:r w:rsidRPr="00A1168E">
        <w:rPr>
          <w:rFonts w:eastAsia="Calibri"/>
        </w:rPr>
        <w:t>- в форме информационных (мультимедийных) материалов в информационно</w:t>
      </w:r>
      <w:r w:rsidR="00A1168E" w:rsidRPr="00A1168E">
        <w:rPr>
          <w:rFonts w:eastAsia="Calibri"/>
        </w:rPr>
        <w:t>-</w:t>
      </w:r>
      <w:r w:rsidRPr="00A1168E">
        <w:rPr>
          <w:rFonts w:eastAsia="Calibri"/>
        </w:rPr>
        <w:t xml:space="preserve">телекоммуникационной сети </w:t>
      </w:r>
      <w:r w:rsidR="00A1168E" w:rsidRPr="00A1168E">
        <w:rPr>
          <w:rFonts w:eastAsia="Calibri"/>
        </w:rPr>
        <w:t>«</w:t>
      </w:r>
      <w:r w:rsidRPr="00A1168E">
        <w:rPr>
          <w:rFonts w:eastAsia="Calibri"/>
        </w:rPr>
        <w:t>Интернет</w:t>
      </w:r>
      <w:r w:rsidR="00A1168E" w:rsidRPr="00A1168E">
        <w:rPr>
          <w:rFonts w:eastAsia="Calibri"/>
        </w:rPr>
        <w:t>»</w:t>
      </w:r>
      <w:r w:rsidRPr="00A1168E">
        <w:rPr>
          <w:rFonts w:eastAsia="Calibri"/>
        </w:rPr>
        <w:t>:</w:t>
      </w:r>
    </w:p>
    <w:p w:rsidR="00A1168E" w:rsidRPr="00A1168E" w:rsidRDefault="00D24D2A" w:rsidP="00A1168E">
      <w:pPr>
        <w:rPr>
          <w:rFonts w:eastAsia="Calibri"/>
        </w:rPr>
      </w:pPr>
      <w:r w:rsidRPr="00A1168E">
        <w:rPr>
          <w:rFonts w:eastAsia="Calibri"/>
        </w:rPr>
        <w:t>на официальном сайте органов местного самоуправления: www.berezovo.ru</w:t>
      </w:r>
      <w:r w:rsidR="00A1168E" w:rsidRPr="00A1168E">
        <w:rPr>
          <w:rFonts w:eastAsia="Calibri"/>
        </w:rPr>
        <w:t xml:space="preserve"> </w:t>
      </w:r>
      <w:r w:rsidRPr="00A1168E">
        <w:rPr>
          <w:rFonts w:eastAsia="Calibri"/>
        </w:rPr>
        <w:t>(далее</w:t>
      </w:r>
      <w:r w:rsidR="00A1168E" w:rsidRPr="00A1168E">
        <w:rPr>
          <w:rFonts w:eastAsia="Calibri"/>
        </w:rPr>
        <w:t>-</w:t>
      </w:r>
      <w:r w:rsidRPr="00A1168E">
        <w:rPr>
          <w:rFonts w:eastAsia="Calibri"/>
        </w:rPr>
        <w:t>официальный сайт);</w:t>
      </w:r>
    </w:p>
    <w:p w:rsidR="00D24D2A" w:rsidRDefault="00D24D2A" w:rsidP="00A1168E">
      <w:pPr>
        <w:rPr>
          <w:rFonts w:eastAsia="Calibri"/>
        </w:rPr>
      </w:pPr>
      <w:r w:rsidRPr="00A1168E">
        <w:rPr>
          <w:rFonts w:eastAsia="Calibri"/>
        </w:rPr>
        <w:t xml:space="preserve">в федеральной государственной информационной системе </w:t>
      </w:r>
      <w:r w:rsidR="00A1168E" w:rsidRPr="00A1168E">
        <w:rPr>
          <w:rFonts w:eastAsia="Calibri"/>
        </w:rPr>
        <w:t>«</w:t>
      </w:r>
      <w:r w:rsidRPr="00A1168E">
        <w:rPr>
          <w:rFonts w:eastAsia="Calibri"/>
        </w:rPr>
        <w:t>Единый портал государственных и муниципальных услуг (функций)</w:t>
      </w:r>
      <w:r w:rsidR="00A1168E" w:rsidRPr="00A1168E">
        <w:rPr>
          <w:rFonts w:eastAsia="Calibri"/>
        </w:rPr>
        <w:t>»</w:t>
      </w:r>
      <w:r w:rsidRPr="00A1168E">
        <w:rPr>
          <w:rFonts w:eastAsia="Calibri"/>
        </w:rPr>
        <w:t xml:space="preserve"> www.gosuslugi.ru</w:t>
      </w:r>
      <w:r w:rsidR="00A1168E" w:rsidRPr="00A1168E">
        <w:rPr>
          <w:rFonts w:eastAsia="Calibri"/>
        </w:rPr>
        <w:t xml:space="preserve"> </w:t>
      </w:r>
      <w:r w:rsidRPr="00A1168E">
        <w:rPr>
          <w:rFonts w:eastAsia="Calibri"/>
        </w:rPr>
        <w:t>(далее</w:t>
      </w:r>
      <w:r w:rsidR="00A1168E" w:rsidRPr="00A1168E">
        <w:rPr>
          <w:rFonts w:eastAsia="Calibri"/>
        </w:rPr>
        <w:t>-</w:t>
      </w:r>
      <w:r w:rsidR="00F2290E">
        <w:rPr>
          <w:rFonts w:eastAsia="Calibri"/>
        </w:rPr>
        <w:t>Единый портал).</w:t>
      </w:r>
    </w:p>
    <w:p w:rsidR="00F2290E" w:rsidRPr="00A1168E" w:rsidRDefault="00F2290E" w:rsidP="00A1168E">
      <w:pPr>
        <w:rPr>
          <w:rFonts w:eastAsia="Calibri"/>
        </w:rPr>
      </w:pPr>
      <w:r>
        <w:rPr>
          <w:rFonts w:eastAsia="Calibri"/>
        </w:rPr>
        <w:t>(</w:t>
      </w:r>
      <w:r w:rsidRPr="00F2290E">
        <w:rPr>
          <w:rFonts w:eastAsia="Calibri"/>
        </w:rPr>
        <w:t>абзац восьмой пункта 3 утрати</w:t>
      </w:r>
      <w:r>
        <w:rPr>
          <w:rFonts w:eastAsia="Calibri"/>
        </w:rPr>
        <w:t xml:space="preserve">л силу </w:t>
      </w:r>
      <w:r w:rsidRPr="00357FAF">
        <w:rPr>
          <w:rFonts w:cs="Arial"/>
          <w:bCs/>
          <w:szCs w:val="28"/>
        </w:rPr>
        <w:t>постановлением Администрации</w:t>
      </w:r>
      <w:r>
        <w:rPr>
          <w:rFonts w:cs="Arial"/>
          <w:bCs/>
          <w:szCs w:val="28"/>
        </w:rPr>
        <w:t xml:space="preserve">                    </w:t>
      </w:r>
      <w:hyperlink r:id="rId31"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D24D2A" w:rsidRPr="00A1168E" w:rsidRDefault="00EA3427" w:rsidP="00A1168E">
      <w:pPr>
        <w:rPr>
          <w:rFonts w:eastAsia="Calibri"/>
        </w:rPr>
      </w:pPr>
      <w:r w:rsidRPr="00A1168E">
        <w:rPr>
          <w:rFonts w:eastAsia="Calibri"/>
        </w:rPr>
        <w:t xml:space="preserve">4. </w:t>
      </w:r>
      <w:r w:rsidR="00D24D2A" w:rsidRPr="00A1168E">
        <w:rPr>
          <w:rFonts w:eastAsia="Calibri"/>
        </w:rPr>
        <w:t>Информирование заявителей о ходе предоставления муниципальной услуги осуществляется специалистами управления в следующ</w:t>
      </w:r>
      <w:r w:rsidR="00D92CAA" w:rsidRPr="00A1168E">
        <w:rPr>
          <w:rFonts w:eastAsia="Calibri"/>
        </w:rPr>
        <w:t>их формах (по выбору заявителя)</w:t>
      </w:r>
      <w:r w:rsidR="00D24D2A" w:rsidRPr="00A1168E">
        <w:rPr>
          <w:rFonts w:eastAsia="Calibri"/>
        </w:rPr>
        <w:t>:</w:t>
      </w:r>
    </w:p>
    <w:p w:rsidR="00D24D2A" w:rsidRPr="00A1168E" w:rsidRDefault="00D24D2A" w:rsidP="00A1168E">
      <w:pPr>
        <w:rPr>
          <w:rFonts w:eastAsia="Calibri"/>
        </w:rPr>
      </w:pPr>
      <w:r w:rsidRPr="00A1168E">
        <w:rPr>
          <w:rFonts w:eastAsia="Calibri"/>
        </w:rPr>
        <w:t>- устной (при личном общении заявителя и/или по телефону);</w:t>
      </w:r>
    </w:p>
    <w:p w:rsidR="00D24D2A" w:rsidRPr="00A1168E" w:rsidRDefault="00D24D2A" w:rsidP="00A1168E">
      <w:pPr>
        <w:rPr>
          <w:rFonts w:eastAsia="Calibri"/>
        </w:rPr>
      </w:pPr>
      <w:r w:rsidRPr="00A1168E">
        <w:rPr>
          <w:rFonts w:eastAsia="Calibri"/>
        </w:rPr>
        <w:t>- письменной (при письменном обращении заявителя по почте, электронной почте, факсу)</w:t>
      </w:r>
      <w:r w:rsidR="00D92CAA" w:rsidRPr="00A1168E">
        <w:rPr>
          <w:rFonts w:eastAsia="Calibri"/>
        </w:rPr>
        <w:t>.</w:t>
      </w:r>
    </w:p>
    <w:p w:rsidR="00D24D2A" w:rsidRPr="00A1168E" w:rsidRDefault="00EA3427" w:rsidP="00A1168E">
      <w:pPr>
        <w:rPr>
          <w:rFonts w:eastAsia="Calibri"/>
        </w:rPr>
      </w:pPr>
      <w:r w:rsidRPr="00A1168E">
        <w:rPr>
          <w:rFonts w:eastAsia="Calibri"/>
        </w:rPr>
        <w:t xml:space="preserve">5. </w:t>
      </w:r>
      <w:r w:rsidR="00D24D2A" w:rsidRPr="00A1168E">
        <w:rPr>
          <w:rFonts w:eastAsia="Calibri"/>
        </w:rPr>
        <w:t>В случае устного обращения (лично или по телефону) заявителя (его представителя) специалисты управления, специалисты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D24D2A" w:rsidRPr="00A1168E" w:rsidRDefault="00D24D2A" w:rsidP="00A1168E">
      <w:pPr>
        <w:rPr>
          <w:rFonts w:eastAsia="Calibri"/>
        </w:rPr>
      </w:pPr>
      <w:r w:rsidRPr="00A1168E">
        <w:rPr>
          <w:rFonts w:eastAsia="Calibri"/>
        </w:rPr>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управление письменное обращение о предоставлении ему письменного ответа либо назначить другое удобное для заявителя время для устного информирования.</w:t>
      </w:r>
    </w:p>
    <w:p w:rsidR="00D24D2A" w:rsidRPr="00A1168E" w:rsidRDefault="00EA3427" w:rsidP="00A1168E">
      <w:pPr>
        <w:rPr>
          <w:rFonts w:eastAsia="Calibri"/>
        </w:rPr>
      </w:pPr>
      <w:r w:rsidRPr="00A1168E">
        <w:rPr>
          <w:rFonts w:eastAsia="Calibri"/>
        </w:rPr>
        <w:t xml:space="preserve">6. </w:t>
      </w:r>
      <w:r w:rsidR="00D24D2A" w:rsidRPr="00A1168E">
        <w:rPr>
          <w:rFonts w:eastAsia="Calibri"/>
        </w:rPr>
        <w:t>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15 календарных дней с момента регистрации обращения.</w:t>
      </w:r>
    </w:p>
    <w:p w:rsidR="00D24D2A" w:rsidRDefault="00D24D2A" w:rsidP="00A1168E">
      <w:pPr>
        <w:rPr>
          <w:rFonts w:eastAsia="Calibri"/>
        </w:rPr>
      </w:pPr>
      <w:r w:rsidRPr="00A1168E">
        <w:rPr>
          <w:rFonts w:eastAsia="Calibri"/>
        </w:rP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F2290E" w:rsidRDefault="00F2290E" w:rsidP="00A1168E">
      <w:pPr>
        <w:rPr>
          <w:rFonts w:eastAsia="Calibri"/>
        </w:rPr>
      </w:pPr>
      <w:r w:rsidRPr="00F2290E">
        <w:rPr>
          <w:rFonts w:eastAsia="Calibri"/>
        </w:rPr>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 - телекоммуникационной сети «Интернет», указанный в пункте 3 настоящего административного регламента.</w:t>
      </w:r>
    </w:p>
    <w:p w:rsidR="00F2290E" w:rsidRPr="00A1168E" w:rsidRDefault="00F2290E" w:rsidP="00A1168E">
      <w:pPr>
        <w:rPr>
          <w:rFonts w:eastAsia="Calibri"/>
        </w:rPr>
      </w:pPr>
      <w:r>
        <w:rPr>
          <w:rFonts w:eastAsia="Calibri"/>
        </w:rPr>
        <w:t>(</w:t>
      </w:r>
      <w:r w:rsidRPr="00F2290E">
        <w:rPr>
          <w:rFonts w:eastAsia="Calibri"/>
        </w:rPr>
        <w:t>абзац третий пункта 6</w:t>
      </w:r>
      <w:r>
        <w:rPr>
          <w:rFonts w:eastAsia="Calibri"/>
        </w:rPr>
        <w:t xml:space="preserve"> изложен в редакции </w:t>
      </w:r>
      <w:r w:rsidRPr="00357FAF">
        <w:rPr>
          <w:rFonts w:cs="Arial"/>
          <w:bCs/>
          <w:szCs w:val="28"/>
        </w:rPr>
        <w:t>постановлени</w:t>
      </w:r>
      <w:r>
        <w:rPr>
          <w:rFonts w:cs="Arial"/>
          <w:bCs/>
          <w:szCs w:val="28"/>
        </w:rPr>
        <w:t>я</w:t>
      </w:r>
      <w:r w:rsidRPr="00357FAF">
        <w:rPr>
          <w:rFonts w:cs="Arial"/>
          <w:bCs/>
          <w:szCs w:val="28"/>
        </w:rPr>
        <w:t xml:space="preserve"> Администрации</w:t>
      </w:r>
      <w:r>
        <w:rPr>
          <w:rFonts w:cs="Arial"/>
          <w:bCs/>
          <w:szCs w:val="28"/>
        </w:rPr>
        <w:t xml:space="preserve">                    </w:t>
      </w:r>
      <w:hyperlink r:id="rId32"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BF59F9" w:rsidRDefault="00BF59F9" w:rsidP="00A1168E">
      <w:pPr>
        <w:rPr>
          <w:rFonts w:cs="Arial"/>
          <w:bCs/>
          <w:szCs w:val="28"/>
        </w:rPr>
      </w:pPr>
      <w:r w:rsidRPr="00BF59F9">
        <w:rPr>
          <w:rFonts w:cs="Arial"/>
          <w:bCs/>
          <w:szCs w:val="28"/>
        </w:rPr>
        <w:lastRenderedPageBreak/>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BF59F9" w:rsidRDefault="00BF59F9" w:rsidP="00A1168E">
      <w:pPr>
        <w:rPr>
          <w:rFonts w:cs="Arial"/>
          <w:bCs/>
          <w:szCs w:val="28"/>
        </w:rPr>
      </w:pPr>
      <w:r>
        <w:rPr>
          <w:rFonts w:cs="Arial"/>
          <w:bCs/>
          <w:szCs w:val="28"/>
        </w:rPr>
        <w:t xml:space="preserve">(пункт 6 дополнен абзацем четвертым </w:t>
      </w:r>
      <w:r w:rsidRPr="00BF59F9">
        <w:rPr>
          <w:rFonts w:cs="Arial"/>
          <w:bCs/>
          <w:szCs w:val="28"/>
        </w:rPr>
        <w:t>постановлением Администрации</w:t>
      </w:r>
      <w:r w:rsidR="00623D6A">
        <w:rPr>
          <w:rFonts w:cs="Arial"/>
          <w:bCs/>
          <w:szCs w:val="28"/>
        </w:rPr>
        <w:t xml:space="preserve">                       </w:t>
      </w:r>
      <w:r w:rsidRPr="00BF59F9">
        <w:rPr>
          <w:rFonts w:cs="Arial"/>
          <w:bCs/>
          <w:szCs w:val="28"/>
        </w:rPr>
        <w:t xml:space="preserve"> </w:t>
      </w:r>
      <w:hyperlink r:id="rId33" w:tooltip="постановление от 23.03.2021 0:00:00 №330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BF59F9">
          <w:rPr>
            <w:rStyle w:val="a7"/>
            <w:rFonts w:cs="Arial"/>
            <w:bCs/>
            <w:szCs w:val="28"/>
          </w:rPr>
          <w:t>от 23.03.2021 № 330</w:t>
        </w:r>
      </w:hyperlink>
      <w:r w:rsidRPr="00BF59F9">
        <w:rPr>
          <w:rFonts w:cs="Arial"/>
          <w:bCs/>
          <w:szCs w:val="28"/>
        </w:rPr>
        <w:t>)</w:t>
      </w:r>
    </w:p>
    <w:p w:rsidR="00D24D2A" w:rsidRDefault="00EA3427" w:rsidP="00A1168E">
      <w:pPr>
        <w:rPr>
          <w:rFonts w:eastAsia="Calibri"/>
        </w:rPr>
      </w:pPr>
      <w:r w:rsidRPr="00A1168E">
        <w:rPr>
          <w:rFonts w:eastAsia="Calibri"/>
        </w:rPr>
        <w:t>7.</w:t>
      </w:r>
      <w:r w:rsidR="006F7C8A" w:rsidRPr="00A1168E">
        <w:rPr>
          <w:rFonts w:eastAsia="Calibri"/>
        </w:rPr>
        <w:t xml:space="preserve"> </w:t>
      </w:r>
      <w:r w:rsidR="00D24D2A" w:rsidRPr="00A1168E">
        <w:rPr>
          <w:rFonts w:eastAsia="Calibri"/>
        </w:rPr>
        <w:t>Информация по вопросам предоставления муниципальной услуги, в том числе о сроках и порядке ее предоставления, размещенная на Едином портал</w:t>
      </w:r>
      <w:r w:rsidR="00F2290E">
        <w:rPr>
          <w:rFonts w:eastAsia="Calibri"/>
        </w:rPr>
        <w:t>е</w:t>
      </w:r>
      <w:r w:rsidR="00D24D2A" w:rsidRPr="00A1168E">
        <w:rPr>
          <w:rFonts w:eastAsia="Calibri"/>
        </w:rPr>
        <w:t>, на официальном сайте, предоставляется заявителю бесплатно.</w:t>
      </w:r>
    </w:p>
    <w:p w:rsidR="00F2290E" w:rsidRPr="00A1168E" w:rsidRDefault="00F2290E" w:rsidP="00A1168E">
      <w:pPr>
        <w:rPr>
          <w:rFonts w:eastAsia="Calibri"/>
        </w:rPr>
      </w:pPr>
      <w:r>
        <w:rPr>
          <w:rFonts w:eastAsia="Calibri"/>
        </w:rPr>
        <w:t>(</w:t>
      </w:r>
      <w:r w:rsidRPr="00F2290E">
        <w:rPr>
          <w:rFonts w:eastAsia="Calibri"/>
        </w:rPr>
        <w:t>в абзаце первом пункта 7 слова «Едином и региональном порталах» замен</w:t>
      </w:r>
      <w:r>
        <w:rPr>
          <w:rFonts w:eastAsia="Calibri"/>
        </w:rPr>
        <w:t xml:space="preserve">ены словами «Едином портале» </w:t>
      </w:r>
      <w:r w:rsidRPr="00357FAF">
        <w:rPr>
          <w:rFonts w:cs="Arial"/>
          <w:bCs/>
          <w:szCs w:val="28"/>
        </w:rPr>
        <w:t>постановлени</w:t>
      </w:r>
      <w:r>
        <w:rPr>
          <w:rFonts w:cs="Arial"/>
          <w:bCs/>
          <w:szCs w:val="28"/>
        </w:rPr>
        <w:t>ем</w:t>
      </w:r>
      <w:r w:rsidRPr="00357FAF">
        <w:rPr>
          <w:rFonts w:cs="Arial"/>
          <w:bCs/>
          <w:szCs w:val="28"/>
        </w:rPr>
        <w:t xml:space="preserve"> Администрации</w:t>
      </w:r>
      <w:r>
        <w:rPr>
          <w:rFonts w:cs="Arial"/>
          <w:bCs/>
          <w:szCs w:val="28"/>
        </w:rPr>
        <w:t xml:space="preserve"> </w:t>
      </w:r>
      <w:hyperlink r:id="rId34"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D24D2A" w:rsidRPr="00A1168E" w:rsidRDefault="00D24D2A" w:rsidP="00A1168E">
      <w:pPr>
        <w:rPr>
          <w:rFonts w:eastAsia="Calibri"/>
        </w:rPr>
      </w:pPr>
      <w:r w:rsidRPr="00A1168E">
        <w:rPr>
          <w:rFonts w:eastAsia="Calibri"/>
        </w:rPr>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F317F" w:rsidRPr="00A1168E" w:rsidRDefault="006F7C8A" w:rsidP="00A1168E">
      <w:r w:rsidRPr="00A1168E">
        <w:rPr>
          <w:rFonts w:eastAsia="Calibri"/>
          <w:color w:val="000000"/>
        </w:rPr>
        <w:t>8.</w:t>
      </w:r>
      <w:r w:rsidR="00D24D2A" w:rsidRPr="00A1168E">
        <w:rPr>
          <w:rFonts w:eastAsia="Calibri"/>
          <w:color w:val="000000"/>
        </w:rPr>
        <w:t xml:space="preserve">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A1168E" w:rsidRPr="00A1168E">
        <w:rPr>
          <w:rFonts w:eastAsia="Calibri"/>
          <w:color w:val="000000"/>
        </w:rPr>
        <w:t xml:space="preserve"> </w:t>
      </w:r>
      <w:r w:rsidR="00D24D2A" w:rsidRPr="00A1168E">
        <w:rPr>
          <w:rFonts w:eastAsia="Calibri"/>
          <w:color w:val="000000"/>
        </w:rPr>
        <w:t>предоставлении муниципальной услуги, в том числе многофункциональных центров</w:t>
      </w:r>
      <w:r w:rsidR="001F317F" w:rsidRPr="00A1168E">
        <w:rPr>
          <w:color w:val="000000"/>
        </w:rPr>
        <w:t>.</w:t>
      </w:r>
      <w:r w:rsidRPr="00A1168E">
        <w:rPr>
          <w:color w:val="000000"/>
        </w:rPr>
        <w:t xml:space="preserve"> </w:t>
      </w:r>
    </w:p>
    <w:p w:rsidR="00D24D2A" w:rsidRPr="00A1168E" w:rsidRDefault="00D24D2A" w:rsidP="00A1168E">
      <w:pPr>
        <w:rPr>
          <w:rFonts w:eastAsia="Calibri"/>
        </w:rPr>
      </w:pPr>
      <w:r w:rsidRPr="00A1168E">
        <w:rPr>
          <w:rFonts w:eastAsia="Calibri"/>
        </w:rPr>
        <w:t xml:space="preserve">По выбору заявителя могут использоваться способы получения информации, указанные в </w:t>
      </w:r>
      <w:r w:rsidR="006F7C8A" w:rsidRPr="00A1168E">
        <w:rPr>
          <w:rFonts w:eastAsia="Calibri"/>
        </w:rPr>
        <w:t>пункте</w:t>
      </w:r>
      <w:r w:rsidRPr="00A1168E">
        <w:rPr>
          <w:rFonts w:eastAsia="Calibri"/>
        </w:rPr>
        <w:t xml:space="preserve"> </w:t>
      </w:r>
      <w:r w:rsidR="006F7C8A" w:rsidRPr="00A1168E">
        <w:rPr>
          <w:rFonts w:eastAsia="Calibri"/>
        </w:rPr>
        <w:t>3</w:t>
      </w:r>
      <w:r w:rsidRPr="00A1168E">
        <w:rPr>
          <w:rFonts w:eastAsia="Calibri"/>
        </w:rPr>
        <w:t xml:space="preserve"> настоящего административного регламента, а также информационные материалы, размещенные на официальных сайтах:</w:t>
      </w:r>
    </w:p>
    <w:p w:rsidR="00D24D2A" w:rsidRDefault="00297BE7" w:rsidP="00A1168E">
      <w:pPr>
        <w:rPr>
          <w:rFonts w:eastAsia="Calibri"/>
          <w:color w:val="000000"/>
        </w:rPr>
      </w:pPr>
      <w:r w:rsidRPr="00297BE7">
        <w:rPr>
          <w:rFonts w:eastAsia="Calibri"/>
          <w:color w:val="000000"/>
        </w:rPr>
        <w:t>информацию об администрации Березовского района (далее-администрация), управлении, заявитель может получить посредством обращения на официальны</w:t>
      </w:r>
      <w:r>
        <w:rPr>
          <w:rFonts w:eastAsia="Calibri"/>
          <w:color w:val="000000"/>
        </w:rPr>
        <w:t>й сайт: http://www.berezovo.ru/</w:t>
      </w:r>
      <w:r w:rsidR="00D24D2A" w:rsidRPr="00A1168E">
        <w:rPr>
          <w:rFonts w:eastAsia="Calibri"/>
          <w:color w:val="000000"/>
        </w:rPr>
        <w:t xml:space="preserve">; </w:t>
      </w:r>
    </w:p>
    <w:p w:rsidR="00297BE7" w:rsidRPr="00A1168E" w:rsidRDefault="00297BE7" w:rsidP="00A1168E">
      <w:pPr>
        <w:rPr>
          <w:rFonts w:eastAsia="Calibri"/>
          <w:color w:val="000000"/>
        </w:rPr>
      </w:pPr>
      <w:r>
        <w:rPr>
          <w:rFonts w:cs="Arial"/>
          <w:bCs/>
          <w:szCs w:val="28"/>
        </w:rPr>
        <w:t xml:space="preserve">(абзац третий пункта 8 изложен в редакции постановления Администрации                  </w:t>
      </w:r>
      <w:hyperlink r:id="rId35" w:tooltip="постановление от 11.03.2026 0:00:00 №218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а»&#10;" w:history="1">
        <w:r w:rsidRPr="00297BE7">
          <w:rPr>
            <w:rStyle w:val="a7"/>
            <w:rFonts w:cs="Arial"/>
            <w:bCs/>
            <w:szCs w:val="28"/>
          </w:rPr>
          <w:t>от 11.03.2026 № 218</w:t>
        </w:r>
      </w:hyperlink>
      <w:r>
        <w:rPr>
          <w:rFonts w:cs="Arial"/>
          <w:bCs/>
          <w:szCs w:val="28"/>
        </w:rPr>
        <w:t>)</w:t>
      </w:r>
    </w:p>
    <w:p w:rsidR="00D24D2A" w:rsidRDefault="00D24D2A" w:rsidP="00A1168E">
      <w:pPr>
        <w:rPr>
          <w:rFonts w:eastAsia="Calibri"/>
        </w:rPr>
      </w:pPr>
      <w:r w:rsidRPr="00A1168E">
        <w:rPr>
          <w:rFonts w:eastAsia="Calibri"/>
        </w:rPr>
        <w:t>информацию об управлении</w:t>
      </w:r>
      <w:r w:rsidR="00A1168E" w:rsidRPr="00A1168E">
        <w:rPr>
          <w:rFonts w:eastAsia="Calibri"/>
        </w:rPr>
        <w:t xml:space="preserve"> </w:t>
      </w:r>
      <w:r w:rsidRPr="00A1168E">
        <w:rPr>
          <w:rFonts w:eastAsia="Calibri"/>
        </w:rPr>
        <w:t>Федеральной службы</w:t>
      </w:r>
      <w:r w:rsidR="00A1168E" w:rsidRPr="00A1168E">
        <w:rPr>
          <w:rFonts w:eastAsia="Calibri"/>
        </w:rPr>
        <w:t xml:space="preserve"> </w:t>
      </w:r>
      <w:r w:rsidRPr="00A1168E">
        <w:rPr>
          <w:rFonts w:eastAsia="Calibri"/>
        </w:rPr>
        <w:t>государственной регистрации, кадастра и картографии по Ханты-Мансийскому автономному округу</w:t>
      </w:r>
      <w:r w:rsidR="00A1168E" w:rsidRPr="00A1168E">
        <w:rPr>
          <w:rFonts w:eastAsia="Calibri"/>
        </w:rPr>
        <w:t>-</w:t>
      </w:r>
      <w:r w:rsidRPr="00A1168E">
        <w:rPr>
          <w:rFonts w:eastAsia="Calibri"/>
        </w:rPr>
        <w:t>Югре, Березовский отдел заявитель может получить посредством</w:t>
      </w:r>
      <w:r w:rsidR="00A1168E" w:rsidRPr="00A1168E">
        <w:rPr>
          <w:rFonts w:eastAsia="Calibri"/>
        </w:rPr>
        <w:t xml:space="preserve"> </w:t>
      </w:r>
      <w:r w:rsidRPr="00A1168E">
        <w:rPr>
          <w:rFonts w:eastAsia="Calibri"/>
        </w:rPr>
        <w:t xml:space="preserve">обращения на сайт: </w:t>
      </w:r>
      <w:r w:rsidR="00297BE7" w:rsidRPr="00297BE7">
        <w:rPr>
          <w:rFonts w:eastAsia="Calibri"/>
        </w:rPr>
        <w:t>http://rosreestr.gov.ru/</w:t>
      </w:r>
      <w:r w:rsidR="00297BE7">
        <w:rPr>
          <w:rFonts w:eastAsia="Calibri"/>
        </w:rPr>
        <w:t>;</w:t>
      </w:r>
    </w:p>
    <w:p w:rsidR="00297BE7" w:rsidRPr="00A1168E" w:rsidRDefault="00297BE7" w:rsidP="00A1168E">
      <w:pPr>
        <w:rPr>
          <w:rFonts w:eastAsia="Calibri"/>
        </w:rPr>
      </w:pPr>
      <w:r>
        <w:rPr>
          <w:rFonts w:cs="Arial"/>
          <w:bCs/>
          <w:szCs w:val="28"/>
        </w:rPr>
        <w:t>(</w:t>
      </w:r>
      <w:r w:rsidRPr="00297BE7">
        <w:rPr>
          <w:rFonts w:cs="Arial"/>
          <w:bCs/>
          <w:szCs w:val="28"/>
        </w:rPr>
        <w:t xml:space="preserve">в абзаце четвертом пункта 8 слова «http://www.to86.rosreestr.ru/» </w:t>
      </w:r>
      <w:r>
        <w:rPr>
          <w:rFonts w:cs="Arial"/>
          <w:bCs/>
          <w:szCs w:val="28"/>
        </w:rPr>
        <w:t>заменены</w:t>
      </w:r>
      <w:r w:rsidRPr="00297BE7">
        <w:rPr>
          <w:rFonts w:cs="Arial"/>
          <w:bCs/>
          <w:szCs w:val="28"/>
        </w:rPr>
        <w:t xml:space="preserve"> словами «http://rosreestr.gov.ru/»</w:t>
      </w:r>
      <w:r>
        <w:rPr>
          <w:rFonts w:cs="Arial"/>
          <w:bCs/>
          <w:szCs w:val="28"/>
        </w:rPr>
        <w:t xml:space="preserve"> постановлением Администрации </w:t>
      </w:r>
      <w:hyperlink r:id="rId36" w:tooltip="постановление от 11.03.2026 0:00:00 №218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а»&#10;" w:history="1">
        <w:r w:rsidRPr="00297BE7">
          <w:rPr>
            <w:rStyle w:val="a7"/>
            <w:rFonts w:cs="Arial"/>
            <w:bCs/>
            <w:szCs w:val="28"/>
          </w:rPr>
          <w:t>от 11.03.2026 № 218</w:t>
        </w:r>
      </w:hyperlink>
      <w:r>
        <w:rPr>
          <w:rFonts w:cs="Arial"/>
          <w:bCs/>
          <w:szCs w:val="28"/>
        </w:rPr>
        <w:t>)</w:t>
      </w:r>
    </w:p>
    <w:p w:rsidR="001F317F" w:rsidRPr="00A1168E" w:rsidRDefault="001F317F" w:rsidP="00A1168E">
      <w:r w:rsidRPr="00A1168E">
        <w:rPr>
          <w:rFonts w:eastAsia="Calibri"/>
        </w:rPr>
        <w:t xml:space="preserve">информацию об </w:t>
      </w:r>
      <w:r w:rsidRPr="00A1168E">
        <w:t>Управлении Федеральной службы по надзору</w:t>
      </w:r>
      <w:r w:rsidR="00A1168E" w:rsidRPr="00A1168E">
        <w:t xml:space="preserve"> </w:t>
      </w:r>
      <w:r w:rsidRPr="00A1168E">
        <w:t>в сфере защиты прав потребителей и благополучия человека</w:t>
      </w:r>
      <w:r w:rsidR="00A1168E" w:rsidRPr="00A1168E">
        <w:t xml:space="preserve"> </w:t>
      </w:r>
      <w:r w:rsidRPr="00A1168E">
        <w:t>по Ханты-Мансийскому автономному округу</w:t>
      </w:r>
      <w:r w:rsidR="00A1168E" w:rsidRPr="00A1168E">
        <w:t>-</w:t>
      </w:r>
      <w:r w:rsidRPr="00A1168E">
        <w:t xml:space="preserve">Югре заявитель может получить посредством обращения на официальный сайт </w:t>
      </w:r>
      <w:r w:rsidR="00785DDF" w:rsidRPr="00A1168E">
        <w:t>http://86.rospotrebnadzor.ru/;</w:t>
      </w:r>
    </w:p>
    <w:p w:rsidR="00785DDF" w:rsidRDefault="00785DDF" w:rsidP="00A1168E">
      <w:r w:rsidRPr="00A1168E">
        <w:t>информацию о главном</w:t>
      </w:r>
      <w:r w:rsidR="00A1168E" w:rsidRPr="00A1168E">
        <w:t xml:space="preserve"> </w:t>
      </w:r>
      <w:r w:rsidRPr="00A1168E">
        <w:t>управлении</w:t>
      </w:r>
      <w:r w:rsidR="00A1168E" w:rsidRPr="00A1168E">
        <w:t xml:space="preserve"> </w:t>
      </w:r>
      <w:r w:rsidRPr="00A1168E">
        <w:t>МЧС России по Ханты-Мансийскому автономному округу</w:t>
      </w:r>
      <w:r w:rsidR="00A1168E" w:rsidRPr="00A1168E">
        <w:t>-</w:t>
      </w:r>
      <w:r w:rsidRPr="00A1168E">
        <w:t xml:space="preserve">Югре заявитель может получить посредством обращения на официальный сайт </w:t>
      </w:r>
      <w:hyperlink r:id="rId37" w:history="1">
        <w:r w:rsidR="00297BE7" w:rsidRPr="00297664">
          <w:rPr>
            <w:rStyle w:val="a7"/>
          </w:rPr>
          <w:t>https://86.mchs.gov.ru/</w:t>
        </w:r>
      </w:hyperlink>
      <w:r w:rsidRPr="00A1168E">
        <w:t>;</w:t>
      </w:r>
    </w:p>
    <w:p w:rsidR="00D24D2A" w:rsidRDefault="00D24D2A" w:rsidP="00A1168E">
      <w:pPr>
        <w:rPr>
          <w:rFonts w:eastAsia="Calibri"/>
        </w:rPr>
      </w:pPr>
      <w:r w:rsidRPr="00A1168E">
        <w:rPr>
          <w:rFonts w:eastAsia="Calibri"/>
        </w:rPr>
        <w:t xml:space="preserve">информацию о </w:t>
      </w:r>
      <w:r w:rsidR="00297BE7">
        <w:rPr>
          <w:rFonts w:eastAsia="Calibri"/>
        </w:rPr>
        <w:t>бюджетном</w:t>
      </w:r>
      <w:r w:rsidRPr="00A1168E">
        <w:rPr>
          <w:rFonts w:eastAsia="Calibri"/>
        </w:rPr>
        <w:t xml:space="preserve"> учреждении Ханты-Мансийского автономного округа</w:t>
      </w:r>
      <w:r w:rsidR="00A1168E" w:rsidRPr="00A1168E">
        <w:rPr>
          <w:rFonts w:eastAsia="Calibri"/>
        </w:rPr>
        <w:t>-</w:t>
      </w:r>
      <w:r w:rsidRPr="00A1168E">
        <w:rPr>
          <w:rFonts w:eastAsia="Calibri"/>
        </w:rPr>
        <w:t xml:space="preserve">Югры </w:t>
      </w:r>
      <w:r w:rsidR="00A1168E" w:rsidRPr="00A1168E">
        <w:rPr>
          <w:rFonts w:eastAsia="Calibri"/>
        </w:rPr>
        <w:t>«</w:t>
      </w:r>
      <w:r w:rsidRPr="00A1168E">
        <w:rPr>
          <w:rFonts w:eastAsia="Calibri"/>
        </w:rPr>
        <w:t>Центр имущественных отношений</w:t>
      </w:r>
      <w:r w:rsidR="00A1168E" w:rsidRPr="00A1168E">
        <w:rPr>
          <w:rFonts w:eastAsia="Calibri"/>
        </w:rPr>
        <w:t>»</w:t>
      </w:r>
      <w:r w:rsidRPr="00A1168E">
        <w:rPr>
          <w:rFonts w:eastAsia="Calibri"/>
        </w:rPr>
        <w:t xml:space="preserve"> заявитель может получить посредством обращения на сайт: </w:t>
      </w:r>
      <w:hyperlink r:id="rId38" w:history="1">
        <w:r w:rsidR="00297BE7" w:rsidRPr="00297664">
          <w:rPr>
            <w:rStyle w:val="a7"/>
            <w:rFonts w:eastAsia="Calibri"/>
          </w:rPr>
          <w:t>www.cio-hmao.ru</w:t>
        </w:r>
      </w:hyperlink>
      <w:r w:rsidRPr="00A1168E">
        <w:rPr>
          <w:rFonts w:eastAsia="Calibri"/>
        </w:rPr>
        <w:t>;</w:t>
      </w:r>
    </w:p>
    <w:p w:rsidR="00297BE7" w:rsidRPr="00A1168E" w:rsidRDefault="00297BE7" w:rsidP="00A1168E">
      <w:pPr>
        <w:rPr>
          <w:rFonts w:eastAsia="Calibri"/>
        </w:rPr>
      </w:pPr>
      <w:r>
        <w:rPr>
          <w:rFonts w:cs="Arial"/>
          <w:bCs/>
          <w:szCs w:val="28"/>
        </w:rPr>
        <w:t>(</w:t>
      </w:r>
      <w:r w:rsidRPr="00297BE7">
        <w:rPr>
          <w:rFonts w:cs="Arial"/>
          <w:bCs/>
          <w:szCs w:val="28"/>
        </w:rPr>
        <w:t xml:space="preserve">в абзаце </w:t>
      </w:r>
      <w:r>
        <w:rPr>
          <w:rFonts w:cs="Arial"/>
          <w:bCs/>
          <w:szCs w:val="28"/>
        </w:rPr>
        <w:t>седьмом</w:t>
      </w:r>
      <w:r w:rsidRPr="00297BE7">
        <w:rPr>
          <w:rFonts w:cs="Arial"/>
          <w:bCs/>
          <w:szCs w:val="28"/>
        </w:rPr>
        <w:t xml:space="preserve"> пункта 8 слова «казенном учреждении» </w:t>
      </w:r>
      <w:r>
        <w:rPr>
          <w:rFonts w:cs="Arial"/>
          <w:bCs/>
          <w:szCs w:val="28"/>
        </w:rPr>
        <w:t>заменены</w:t>
      </w:r>
      <w:r w:rsidRPr="00297BE7">
        <w:rPr>
          <w:rFonts w:cs="Arial"/>
          <w:bCs/>
          <w:szCs w:val="28"/>
        </w:rPr>
        <w:t xml:space="preserve"> словами «бюджетном учреждении»</w:t>
      </w:r>
      <w:r>
        <w:rPr>
          <w:rFonts w:cs="Arial"/>
          <w:bCs/>
          <w:szCs w:val="28"/>
        </w:rPr>
        <w:t xml:space="preserve"> </w:t>
      </w:r>
      <w:r>
        <w:rPr>
          <w:rFonts w:cs="Arial"/>
          <w:bCs/>
          <w:szCs w:val="28"/>
        </w:rPr>
        <w:t xml:space="preserve">постановлением Администрации </w:t>
      </w:r>
      <w:hyperlink r:id="rId39" w:tooltip="постановление от 11.03.2026 0:00:00 №218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а»&#10;" w:history="1">
        <w:r w:rsidRPr="00297BE7">
          <w:rPr>
            <w:rStyle w:val="a7"/>
            <w:rFonts w:cs="Arial"/>
            <w:bCs/>
            <w:szCs w:val="28"/>
          </w:rPr>
          <w:t>от 11.03.2026 № 218</w:t>
        </w:r>
      </w:hyperlink>
      <w:r>
        <w:rPr>
          <w:rFonts w:cs="Arial"/>
          <w:bCs/>
          <w:szCs w:val="28"/>
        </w:rPr>
        <w:t>)</w:t>
      </w:r>
    </w:p>
    <w:p w:rsidR="00D24D2A" w:rsidRPr="00A1168E" w:rsidRDefault="00D24D2A" w:rsidP="00A1168E">
      <w:pPr>
        <w:rPr>
          <w:rFonts w:eastAsia="Calibri"/>
        </w:rPr>
      </w:pPr>
      <w:r w:rsidRPr="00A1168E">
        <w:rPr>
          <w:rFonts w:eastAsia="Calibri"/>
        </w:rPr>
        <w:t>информацию о Березовском отделе инспектирования Службы жилищного и строительного надзора Ханты-Мансийского автономного округа</w:t>
      </w:r>
      <w:r w:rsidR="00A1168E" w:rsidRPr="00A1168E">
        <w:rPr>
          <w:rFonts w:eastAsia="Calibri"/>
        </w:rPr>
        <w:t>-</w:t>
      </w:r>
      <w:r w:rsidRPr="00A1168E">
        <w:rPr>
          <w:rFonts w:eastAsia="Calibri"/>
        </w:rPr>
        <w:t xml:space="preserve">Югры заявитель может </w:t>
      </w:r>
      <w:r w:rsidRPr="00A1168E">
        <w:rPr>
          <w:rFonts w:eastAsia="Calibri"/>
        </w:rPr>
        <w:lastRenderedPageBreak/>
        <w:t>получить посредством обращения на официальный сайт Службы жилищного и строительного надзора ХМАО</w:t>
      </w:r>
      <w:r w:rsidR="00A1168E" w:rsidRPr="00A1168E">
        <w:rPr>
          <w:rFonts w:eastAsia="Calibri"/>
        </w:rPr>
        <w:t>-</w:t>
      </w:r>
      <w:r w:rsidRPr="00A1168E">
        <w:rPr>
          <w:rFonts w:eastAsia="Calibri"/>
        </w:rPr>
        <w:t>Югры: http://www.jsn.admhmao.ru.</w:t>
      </w:r>
    </w:p>
    <w:p w:rsidR="00BF59F9" w:rsidRDefault="00BF59F9" w:rsidP="00BF59F9">
      <w:pPr>
        <w:rPr>
          <w:rFonts w:cs="Arial"/>
          <w:bCs/>
          <w:szCs w:val="28"/>
        </w:rPr>
      </w:pPr>
      <w:r w:rsidRPr="00BF59F9">
        <w:rPr>
          <w:rFonts w:cs="Arial"/>
          <w:bCs/>
          <w:szCs w:val="28"/>
        </w:rPr>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BF59F9" w:rsidRDefault="00BF59F9" w:rsidP="00BF59F9">
      <w:pPr>
        <w:rPr>
          <w:rFonts w:cs="Arial"/>
          <w:bCs/>
          <w:szCs w:val="28"/>
        </w:rPr>
      </w:pPr>
      <w:r>
        <w:rPr>
          <w:rFonts w:cs="Arial"/>
          <w:bCs/>
          <w:szCs w:val="28"/>
        </w:rPr>
        <w:t xml:space="preserve">(абзац девятый изложен в редакции </w:t>
      </w:r>
      <w:r w:rsidRPr="00BF59F9">
        <w:rPr>
          <w:rFonts w:cs="Arial"/>
          <w:bCs/>
          <w:szCs w:val="28"/>
        </w:rPr>
        <w:t>постановлени</w:t>
      </w:r>
      <w:r>
        <w:rPr>
          <w:rFonts w:cs="Arial"/>
          <w:bCs/>
          <w:szCs w:val="28"/>
        </w:rPr>
        <w:t>я</w:t>
      </w:r>
      <w:r w:rsidRPr="00BF59F9">
        <w:rPr>
          <w:rFonts w:cs="Arial"/>
          <w:bCs/>
          <w:szCs w:val="28"/>
        </w:rPr>
        <w:t xml:space="preserve"> Администрации </w:t>
      </w:r>
      <w:hyperlink r:id="rId40" w:tooltip="постановление от 23.03.2021 0:00:00 №330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BF59F9">
          <w:rPr>
            <w:rStyle w:val="a7"/>
            <w:rFonts w:cs="Arial"/>
            <w:bCs/>
            <w:szCs w:val="28"/>
          </w:rPr>
          <w:t>от 23.03.2021 № 330</w:t>
        </w:r>
      </w:hyperlink>
      <w:r w:rsidRPr="00BF59F9">
        <w:rPr>
          <w:rFonts w:cs="Arial"/>
          <w:bCs/>
          <w:szCs w:val="28"/>
        </w:rPr>
        <w:t>)</w:t>
      </w:r>
    </w:p>
    <w:p w:rsidR="00785DDF" w:rsidRDefault="00785DDF" w:rsidP="00A1168E">
      <w:pPr>
        <w:rPr>
          <w:rFonts w:eastAsia="Calibri"/>
        </w:rPr>
      </w:pPr>
      <w:r w:rsidRPr="00A1168E">
        <w:rPr>
          <w:rFonts w:eastAsia="Calibri"/>
        </w:rPr>
        <w:t xml:space="preserve">9. </w:t>
      </w:r>
      <w:r w:rsidR="001F11C0" w:rsidRPr="001F11C0">
        <w:rPr>
          <w:rFonts w:eastAsia="Calibri"/>
        </w:rPr>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00D24D2A" w:rsidRPr="00A1168E">
        <w:rPr>
          <w:rFonts w:eastAsia="Calibri"/>
        </w:rPr>
        <w:t>.</w:t>
      </w:r>
    </w:p>
    <w:p w:rsidR="001F11C0" w:rsidRPr="00A1168E" w:rsidRDefault="001F11C0" w:rsidP="001F11C0">
      <w:pPr>
        <w:rPr>
          <w:rFonts w:eastAsia="Calibri"/>
          <w:b/>
        </w:rPr>
      </w:pPr>
      <w:r>
        <w:rPr>
          <w:rFonts w:cs="Arial"/>
          <w:bCs/>
          <w:szCs w:val="28"/>
        </w:rPr>
        <w:t xml:space="preserve">(абзац первый пункта 9 изложен в редакции постановления Администрации                 </w:t>
      </w:r>
      <w:hyperlink r:id="rId41"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от 28.11.2025 № 909</w:t>
        </w:r>
      </w:hyperlink>
      <w:r>
        <w:rPr>
          <w:rFonts w:cs="Arial"/>
          <w:bCs/>
          <w:szCs w:val="28"/>
        </w:rPr>
        <w:t>)</w:t>
      </w:r>
    </w:p>
    <w:p w:rsidR="00D24D2A" w:rsidRPr="00A1168E" w:rsidRDefault="00D24D2A" w:rsidP="00A1168E">
      <w:pPr>
        <w:rPr>
          <w:rFonts w:eastAsia="Calibri"/>
        </w:rPr>
      </w:pPr>
      <w:r w:rsidRPr="00A1168E">
        <w:rPr>
          <w:rFonts w:eastAsia="Calibri"/>
        </w:rPr>
        <w:t>Информация о местах нахождения, телефонах, графиках работы, адресах официальных сайтов и электронной почты администрации, управления, предоставляющего муниципальную услугу, органов, власти участвующих в</w:t>
      </w:r>
      <w:r w:rsidR="00A1168E" w:rsidRPr="00A1168E">
        <w:rPr>
          <w:rFonts w:eastAsia="Calibri"/>
        </w:rPr>
        <w:t xml:space="preserve"> </w:t>
      </w:r>
      <w:r w:rsidRPr="00A1168E">
        <w:rPr>
          <w:rFonts w:eastAsia="Calibri"/>
        </w:rPr>
        <w:t xml:space="preserve">предоставлении муниципальной услуги, в том числе МФЦ размещается управлением на официальном сайте: http://www.berezovo.ru/ (раздел </w:t>
      </w:r>
      <w:r w:rsidR="00A1168E" w:rsidRPr="00A1168E">
        <w:rPr>
          <w:rFonts w:eastAsia="Calibri"/>
        </w:rPr>
        <w:t>«</w:t>
      </w:r>
      <w:r w:rsidRPr="00A1168E">
        <w:rPr>
          <w:rFonts w:eastAsia="Calibri"/>
        </w:rPr>
        <w:t>Деятельность</w:t>
      </w:r>
      <w:r w:rsidR="00A1168E" w:rsidRPr="00A1168E">
        <w:rPr>
          <w:rFonts w:eastAsia="Calibri"/>
        </w:rPr>
        <w:t>»</w:t>
      </w:r>
      <w:r w:rsidRPr="00A1168E">
        <w:rPr>
          <w:rFonts w:eastAsia="Calibri"/>
        </w:rPr>
        <w:t xml:space="preserve">, </w:t>
      </w:r>
      <w:r w:rsidR="00A1168E" w:rsidRPr="00A1168E">
        <w:rPr>
          <w:rFonts w:eastAsia="Calibri"/>
        </w:rPr>
        <w:t>«</w:t>
      </w:r>
      <w:r w:rsidRPr="00A1168E">
        <w:rPr>
          <w:rFonts w:eastAsia="Calibri"/>
        </w:rPr>
        <w:t>Государственные и муниципальные услуги</w:t>
      </w:r>
      <w:r w:rsidR="00A1168E" w:rsidRPr="00A1168E">
        <w:rPr>
          <w:rFonts w:eastAsia="Calibri"/>
        </w:rPr>
        <w:t>»</w:t>
      </w:r>
      <w:r w:rsidRPr="00A1168E">
        <w:rPr>
          <w:rFonts w:eastAsia="Calibri"/>
        </w:rPr>
        <w:t xml:space="preserve">, </w:t>
      </w:r>
      <w:r w:rsidR="00A1168E" w:rsidRPr="00A1168E">
        <w:rPr>
          <w:rFonts w:eastAsia="Calibri"/>
        </w:rPr>
        <w:t>«</w:t>
      </w:r>
      <w:r w:rsidRPr="00A1168E">
        <w:rPr>
          <w:rFonts w:eastAsia="Calibri"/>
        </w:rPr>
        <w:t>Муниципальные услуги и административные регламенты</w:t>
      </w:r>
      <w:r w:rsidR="00A1168E" w:rsidRPr="00A1168E">
        <w:rPr>
          <w:rFonts w:eastAsia="Calibri"/>
        </w:rPr>
        <w:t>»</w:t>
      </w:r>
      <w:r w:rsidRPr="00A1168E">
        <w:rPr>
          <w:rFonts w:eastAsia="Calibri"/>
        </w:rPr>
        <w:t xml:space="preserve">, муниципальная услуга, </w:t>
      </w:r>
      <w:r w:rsidR="00A1168E" w:rsidRPr="00A1168E">
        <w:rPr>
          <w:rFonts w:eastAsia="Calibri"/>
        </w:rPr>
        <w:t>«</w:t>
      </w:r>
      <w:r w:rsidRPr="00A1168E">
        <w:rPr>
          <w:rFonts w:eastAsia="Calibri"/>
        </w:rPr>
        <w:t>Справочная информация</w:t>
      </w:r>
      <w:r w:rsidR="00A1168E" w:rsidRPr="00A1168E">
        <w:rPr>
          <w:rFonts w:eastAsia="Calibri"/>
        </w:rPr>
        <w:t>»</w:t>
      </w:r>
      <w:r w:rsidRPr="00A1168E">
        <w:rPr>
          <w:rFonts w:eastAsia="Calibri"/>
        </w:rPr>
        <w:t>).</w:t>
      </w:r>
    </w:p>
    <w:p w:rsidR="00D24D2A" w:rsidRDefault="00D24D2A" w:rsidP="00A1168E">
      <w:pPr>
        <w:rPr>
          <w:rFonts w:eastAsia="Calibri"/>
        </w:rPr>
      </w:pPr>
      <w:r w:rsidRPr="00A1168E">
        <w:rPr>
          <w:rFonts w:eastAsia="Calibri"/>
        </w:rPr>
        <w:t xml:space="preserve">На информационных стендах в месте предоставления муниципальной услуги, в МФЦ и в информационно-телекоммуникационной сети </w:t>
      </w:r>
      <w:r w:rsidR="00A1168E" w:rsidRPr="00A1168E">
        <w:rPr>
          <w:rFonts w:eastAsia="Calibri"/>
        </w:rPr>
        <w:t>«</w:t>
      </w:r>
      <w:r w:rsidRPr="00A1168E">
        <w:rPr>
          <w:rFonts w:eastAsia="Calibri"/>
        </w:rPr>
        <w:t>Интернет</w:t>
      </w:r>
      <w:r w:rsidR="00A1168E" w:rsidRPr="00A1168E">
        <w:rPr>
          <w:rFonts w:eastAsia="Calibri"/>
        </w:rPr>
        <w:t>»</w:t>
      </w:r>
      <w:r w:rsidRPr="00A1168E">
        <w:rPr>
          <w:rFonts w:eastAsia="Calibri"/>
        </w:rPr>
        <w:t xml:space="preserve">, в том числе на Едином </w:t>
      </w:r>
      <w:r w:rsidR="00F2290E">
        <w:rPr>
          <w:rFonts w:eastAsia="Calibri"/>
        </w:rPr>
        <w:t>портале</w:t>
      </w:r>
      <w:r w:rsidRPr="00A1168E">
        <w:rPr>
          <w:rFonts w:eastAsia="Calibri"/>
        </w:rPr>
        <w:t xml:space="preserve"> размещается следующая информация:</w:t>
      </w:r>
    </w:p>
    <w:p w:rsidR="00F2290E" w:rsidRPr="00A1168E" w:rsidRDefault="00F2290E" w:rsidP="00F2290E">
      <w:pPr>
        <w:rPr>
          <w:rFonts w:eastAsia="Calibri"/>
        </w:rPr>
      </w:pPr>
      <w:r>
        <w:rPr>
          <w:rFonts w:eastAsia="Calibri"/>
        </w:rPr>
        <w:t>(</w:t>
      </w:r>
      <w:r w:rsidRPr="00F2290E">
        <w:rPr>
          <w:rFonts w:eastAsia="Calibri"/>
        </w:rPr>
        <w:t>в абзаце третьем пункта 9 слова «Едином и региональном порталах» замен</w:t>
      </w:r>
      <w:r>
        <w:rPr>
          <w:rFonts w:eastAsia="Calibri"/>
        </w:rPr>
        <w:t xml:space="preserve">ены словами «Едином портале» </w:t>
      </w:r>
      <w:r w:rsidRPr="00357FAF">
        <w:rPr>
          <w:rFonts w:cs="Arial"/>
          <w:bCs/>
          <w:szCs w:val="28"/>
        </w:rPr>
        <w:t>постановлени</w:t>
      </w:r>
      <w:r>
        <w:rPr>
          <w:rFonts w:cs="Arial"/>
          <w:bCs/>
          <w:szCs w:val="28"/>
        </w:rPr>
        <w:t>ем</w:t>
      </w:r>
      <w:r w:rsidRPr="00357FAF">
        <w:rPr>
          <w:rFonts w:cs="Arial"/>
          <w:bCs/>
          <w:szCs w:val="28"/>
        </w:rPr>
        <w:t xml:space="preserve"> Администрации</w:t>
      </w:r>
      <w:r>
        <w:rPr>
          <w:rFonts w:cs="Arial"/>
          <w:bCs/>
          <w:szCs w:val="28"/>
        </w:rPr>
        <w:t xml:space="preserve"> </w:t>
      </w:r>
      <w:hyperlink r:id="rId42"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D24D2A" w:rsidRPr="00A1168E" w:rsidRDefault="00D24D2A" w:rsidP="00A1168E">
      <w:pPr>
        <w:rPr>
          <w:rFonts w:eastAsia="Calibri"/>
        </w:rPr>
      </w:pPr>
      <w:r w:rsidRPr="00A1168E">
        <w:rPr>
          <w:rFonts w:eastAsia="Calibri"/>
        </w:rPr>
        <w:t>- справочная информация (место нахождения, графики работы, справочные телефоны, адрес официального сайта и электронной почты администрации,</w:t>
      </w:r>
      <w:r w:rsidR="00A1168E" w:rsidRPr="00A1168E">
        <w:rPr>
          <w:rFonts w:eastAsia="Calibri"/>
        </w:rPr>
        <w:t xml:space="preserve"> </w:t>
      </w:r>
      <w:r w:rsidRPr="00A1168E">
        <w:rPr>
          <w:rFonts w:eastAsia="Calibri"/>
        </w:rPr>
        <w:t xml:space="preserve">управления, предоставляющего муниципальную услугу, а </w:t>
      </w:r>
      <w:proofErr w:type="gramStart"/>
      <w:r w:rsidRPr="00A1168E">
        <w:rPr>
          <w:rFonts w:eastAsia="Calibri"/>
        </w:rPr>
        <w:t>так же</w:t>
      </w:r>
      <w:proofErr w:type="gramEnd"/>
      <w:r w:rsidRPr="00A1168E">
        <w:rPr>
          <w:rFonts w:eastAsia="Calibri"/>
        </w:rPr>
        <w:t xml:space="preserve"> МФЦ) </w:t>
      </w:r>
    </w:p>
    <w:p w:rsidR="00D24D2A" w:rsidRPr="00A1168E" w:rsidRDefault="00D24D2A" w:rsidP="00A1168E">
      <w:pPr>
        <w:rPr>
          <w:rFonts w:eastAsia="Calibri"/>
        </w:rPr>
      </w:pPr>
      <w:r w:rsidRPr="00A1168E">
        <w:rPr>
          <w:rFonts w:eastAsia="Calibri"/>
        </w:rPr>
        <w:t>- бланки заявлений о предоставлении муниципальной услуги и образцы их заполнения;</w:t>
      </w:r>
    </w:p>
    <w:p w:rsidR="00D24D2A" w:rsidRPr="00A1168E" w:rsidRDefault="00D24D2A" w:rsidP="00A1168E">
      <w:pPr>
        <w:rPr>
          <w:rFonts w:eastAsia="Calibri"/>
        </w:rPr>
      </w:pPr>
      <w:r w:rsidRPr="00A1168E">
        <w:rPr>
          <w:rFonts w:eastAsia="Calibri"/>
        </w:rPr>
        <w:t>- перечень нормативно правовых актов, регулирующих предоставление муниципальной услуги;</w:t>
      </w:r>
    </w:p>
    <w:p w:rsidR="00D24D2A" w:rsidRPr="00A1168E" w:rsidRDefault="00D24D2A" w:rsidP="00A1168E">
      <w:pPr>
        <w:rPr>
          <w:rFonts w:eastAsia="Calibri"/>
        </w:rPr>
      </w:pPr>
      <w:r w:rsidRPr="00A1168E">
        <w:rPr>
          <w:rFonts w:eastAsia="Calibri"/>
        </w:rPr>
        <w:t>- порядок</w:t>
      </w:r>
      <w:r w:rsidR="00A1168E" w:rsidRPr="00A1168E">
        <w:rPr>
          <w:rFonts w:eastAsia="Calibri"/>
        </w:rPr>
        <w:t xml:space="preserve"> </w:t>
      </w:r>
      <w:r w:rsidRPr="00A1168E">
        <w:rPr>
          <w:rFonts w:eastAsia="Calibri"/>
        </w:rPr>
        <w:t>досудебного (внесудебного) обжалования действий (бездействия) и решений, принятых (осуществляемых) в ходе предоставления муниципальной услуги;</w:t>
      </w:r>
    </w:p>
    <w:p w:rsidR="00D24D2A" w:rsidRPr="00A1168E" w:rsidRDefault="00D22BB9" w:rsidP="00A1168E">
      <w:pPr>
        <w:rPr>
          <w:rFonts w:eastAsia="Calibri"/>
        </w:rPr>
      </w:pPr>
      <w:r w:rsidRPr="00A1168E">
        <w:rPr>
          <w:rFonts w:eastAsia="Calibri"/>
        </w:rPr>
        <w:t>10.</w:t>
      </w:r>
      <w:r w:rsidR="00D24D2A" w:rsidRPr="00A1168E">
        <w:rPr>
          <w:rFonts w:eastAsia="Calibri"/>
        </w:rPr>
        <w:t xml:space="preserve"> В случае внесения изменений в порядок предоставления муниципальной услуги специалист управления,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D22BB9" w:rsidRPr="00A1168E" w:rsidRDefault="00D22BB9" w:rsidP="00A1168E">
      <w:pPr>
        <w:rPr>
          <w:rFonts w:eastAsia="Calibri"/>
        </w:rPr>
      </w:pPr>
    </w:p>
    <w:p w:rsidR="00A1168E" w:rsidRPr="00623D6A" w:rsidRDefault="00623D6A" w:rsidP="00283468">
      <w:pPr>
        <w:jc w:val="center"/>
        <w:rPr>
          <w:b/>
          <w:bCs/>
          <w:iCs/>
          <w:sz w:val="30"/>
          <w:szCs w:val="30"/>
        </w:rPr>
      </w:pPr>
      <w:r>
        <w:rPr>
          <w:b/>
          <w:bCs/>
          <w:iCs/>
          <w:sz w:val="30"/>
          <w:szCs w:val="30"/>
        </w:rPr>
        <w:t>2</w:t>
      </w:r>
      <w:r w:rsidR="00785DDF" w:rsidRPr="00623D6A">
        <w:rPr>
          <w:b/>
          <w:bCs/>
          <w:iCs/>
          <w:sz w:val="30"/>
          <w:szCs w:val="30"/>
        </w:rPr>
        <w:t xml:space="preserve">. </w:t>
      </w:r>
      <w:r w:rsidR="00D24D2A" w:rsidRPr="00623D6A">
        <w:rPr>
          <w:b/>
          <w:bCs/>
          <w:iCs/>
          <w:sz w:val="30"/>
          <w:szCs w:val="30"/>
        </w:rPr>
        <w:t>Стандарт предоставления муниципальной услуги</w:t>
      </w:r>
    </w:p>
    <w:p w:rsidR="00A1168E" w:rsidRPr="00A1168E" w:rsidRDefault="00A1168E" w:rsidP="00A1168E">
      <w:pPr>
        <w:rPr>
          <w:b/>
          <w:bCs/>
          <w:iCs/>
        </w:rPr>
      </w:pPr>
    </w:p>
    <w:p w:rsidR="00785DDF" w:rsidRPr="00A1168E" w:rsidRDefault="00785DDF" w:rsidP="00283468">
      <w:pPr>
        <w:jc w:val="center"/>
        <w:rPr>
          <w:rFonts w:eastAsia="Calibri"/>
          <w:b/>
          <w:color w:val="000000"/>
        </w:rPr>
      </w:pPr>
      <w:r w:rsidRPr="00A1168E">
        <w:rPr>
          <w:rFonts w:eastAsia="Calibri"/>
          <w:b/>
          <w:color w:val="000000"/>
        </w:rPr>
        <w:t>Наименование муниципальной услуги</w:t>
      </w:r>
    </w:p>
    <w:p w:rsidR="00785DDF" w:rsidRPr="00A1168E" w:rsidRDefault="00785DDF" w:rsidP="00A1168E">
      <w:pPr>
        <w:rPr>
          <w:color w:val="000000"/>
        </w:rPr>
      </w:pPr>
    </w:p>
    <w:p w:rsidR="00D24D2A" w:rsidRPr="00A1168E" w:rsidRDefault="00D22BB9" w:rsidP="00A1168E">
      <w:pPr>
        <w:rPr>
          <w:rFonts w:eastAsia="Calibri"/>
          <w:color w:val="000000"/>
        </w:rPr>
      </w:pPr>
      <w:r w:rsidRPr="00A1168E">
        <w:rPr>
          <w:color w:val="000000"/>
        </w:rPr>
        <w:t>11.</w:t>
      </w:r>
      <w:r w:rsidR="00A1168E" w:rsidRPr="00A1168E">
        <w:rPr>
          <w:color w:val="000000"/>
        </w:rPr>
        <w:t xml:space="preserve"> </w:t>
      </w:r>
      <w:r w:rsidR="00A1168E" w:rsidRPr="00A1168E">
        <w:rPr>
          <w:rFonts w:eastAsia="Calibri"/>
          <w:color w:val="000000"/>
        </w:rPr>
        <w:t>«</w:t>
      </w:r>
      <w:r w:rsidR="00D24D2A" w:rsidRPr="00A1168E">
        <w:rPr>
          <w:rFonts w:eastAsia="Calibri"/>
          <w:color w:val="000000"/>
        </w:rPr>
        <w:t>Признание помещения жилым помещением, жилого помещ</w:t>
      </w:r>
      <w:r w:rsidR="009439FF" w:rsidRPr="00A1168E">
        <w:rPr>
          <w:rFonts w:eastAsia="Calibri"/>
          <w:color w:val="000000"/>
        </w:rPr>
        <w:t xml:space="preserve">ения непригодным для проживания, </w:t>
      </w:r>
      <w:r w:rsidR="00D24D2A" w:rsidRPr="00A1168E">
        <w:rPr>
          <w:rFonts w:eastAsia="Calibri"/>
          <w:color w:val="000000"/>
        </w:rPr>
        <w:t>многоквартирного дома аварийным и подлежащим сносу или реконструкции</w:t>
      </w:r>
      <w:r w:rsidR="00A1168E" w:rsidRPr="00A1168E">
        <w:rPr>
          <w:rFonts w:eastAsia="Calibri"/>
          <w:color w:val="000000"/>
        </w:rPr>
        <w:t>»</w:t>
      </w:r>
      <w:r w:rsidR="00D24D2A" w:rsidRPr="00A1168E">
        <w:rPr>
          <w:rFonts w:eastAsia="Calibri"/>
          <w:color w:val="000000"/>
        </w:rPr>
        <w:t>.</w:t>
      </w:r>
    </w:p>
    <w:p w:rsidR="001F11C0" w:rsidRDefault="001F11C0" w:rsidP="001F11C0">
      <w:pPr>
        <w:ind w:firstLine="0"/>
        <w:rPr>
          <w:rFonts w:eastAsia="Calibri"/>
          <w:color w:val="000000"/>
        </w:rPr>
      </w:pPr>
    </w:p>
    <w:p w:rsidR="001F11C0" w:rsidRDefault="001F11C0" w:rsidP="001F11C0">
      <w:pPr>
        <w:ind w:firstLine="0"/>
        <w:jc w:val="center"/>
        <w:rPr>
          <w:rFonts w:cs="Arial"/>
          <w:bCs/>
          <w:szCs w:val="28"/>
        </w:rPr>
      </w:pPr>
      <w:r w:rsidRPr="001F11C0">
        <w:rPr>
          <w:b/>
        </w:rPr>
        <w:t>Наименование органа, предоставляющего муниципальную услугу</w:t>
      </w:r>
    </w:p>
    <w:p w:rsidR="001F11C0" w:rsidRPr="00A1168E" w:rsidRDefault="001F11C0" w:rsidP="001F11C0">
      <w:pPr>
        <w:rPr>
          <w:rFonts w:eastAsia="Calibri"/>
          <w:b/>
        </w:rPr>
      </w:pPr>
      <w:r>
        <w:rPr>
          <w:rFonts w:cs="Arial"/>
          <w:bCs/>
          <w:szCs w:val="28"/>
        </w:rPr>
        <w:t xml:space="preserve">(заголовок пункта 12 изложен в редакции постановления Администрации                 </w:t>
      </w:r>
      <w:hyperlink r:id="rId43"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от 28.11.2025 № 909</w:t>
        </w:r>
      </w:hyperlink>
      <w:r>
        <w:rPr>
          <w:rFonts w:cs="Arial"/>
          <w:bCs/>
          <w:szCs w:val="28"/>
        </w:rPr>
        <w:t>)</w:t>
      </w:r>
    </w:p>
    <w:p w:rsidR="00785DDF" w:rsidRPr="00A1168E" w:rsidRDefault="00785DDF" w:rsidP="002F2F28">
      <w:pPr>
        <w:jc w:val="center"/>
      </w:pPr>
    </w:p>
    <w:p w:rsidR="00D24D2A" w:rsidRPr="00A1168E" w:rsidRDefault="00D22BB9" w:rsidP="00A1168E">
      <w:r w:rsidRPr="00A1168E">
        <w:lastRenderedPageBreak/>
        <w:t xml:space="preserve">12. </w:t>
      </w:r>
      <w:r w:rsidR="00D24D2A" w:rsidRPr="00A1168E">
        <w:t>Органом местного самоуправления, предоставляющим муниципальную услугу, является администрация Березовского района.</w:t>
      </w:r>
    </w:p>
    <w:p w:rsidR="00D24D2A" w:rsidRPr="00A1168E" w:rsidRDefault="00D24D2A" w:rsidP="00A1168E">
      <w:r w:rsidRPr="00A1168E">
        <w:t>Непосредственное предоставление муниципальной услуги осуществляется управлением.</w:t>
      </w:r>
    </w:p>
    <w:p w:rsidR="00D24D2A" w:rsidRPr="00A1168E" w:rsidRDefault="00D24D2A" w:rsidP="00A1168E">
      <w:pPr>
        <w:rPr>
          <w:color w:val="000000"/>
        </w:rPr>
      </w:pPr>
      <w:r w:rsidRPr="00A1168E">
        <w:rPr>
          <w:color w:val="000000"/>
        </w:rPr>
        <w:t>Проведение оценки и обследования помещения в целях признания его жилым помещением, жилого помещения непригодным для проживания граждан, а так же многоквартирного дома в целях признания его аварийным и подлежащим сносу или реконструкции осуществляется межведомственной комиссией по признанию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(далее-Комиссия), обеспечение деятельности которой осуществляет управление. Секретарем Комиссии является специалист управления.</w:t>
      </w:r>
    </w:p>
    <w:p w:rsidR="00D24D2A" w:rsidRPr="00A1168E" w:rsidRDefault="00D24D2A" w:rsidP="00A1168E">
      <w:pPr>
        <w:rPr>
          <w:rFonts w:eastAsia="Calibri"/>
          <w:i/>
          <w:color w:val="000000"/>
        </w:rPr>
      </w:pPr>
      <w:r w:rsidRPr="00A1168E">
        <w:rPr>
          <w:rFonts w:eastAsia="Calibri"/>
          <w:color w:val="000000"/>
        </w:rPr>
        <w:t xml:space="preserve">В случае необходимости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 сносу или реконструкции в течение 5 лет со дня выдачи </w:t>
      </w:r>
      <w:r w:rsidRPr="00A1168E">
        <w:rPr>
          <w:color w:val="000000"/>
        </w:rPr>
        <w:t>разрешения о вводе многоквартирного дома в эксплуатацию такие оценка и обследование осуществляются комиссией, созданной органом исполнительной власти Ханты-Мансийского автономного округа-Югры в соответствии с абзацем вторым пункта 7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w:t>
      </w:r>
      <w:r w:rsidRPr="00A1168E">
        <w:rPr>
          <w:rFonts w:eastAsia="Calibri"/>
          <w:color w:val="000000"/>
        </w:rPr>
        <w:t xml:space="preserve"> Федерации от 28 января 2006 года</w:t>
      </w:r>
      <w:r w:rsidR="00A1168E" w:rsidRPr="00A1168E">
        <w:rPr>
          <w:rFonts w:eastAsia="Calibri"/>
          <w:color w:val="000000"/>
        </w:rPr>
        <w:t xml:space="preserve"> </w:t>
      </w:r>
      <w:hyperlink r:id="rId44" w:tooltip="ПОСТАНОВЛЕНИЕ от 28.01.2006 № 47 ПРАВИТЕЛЬСТВО РФ&#10;&#10;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history="1">
        <w:r w:rsidR="00A1168E" w:rsidRPr="009C1091">
          <w:rPr>
            <w:rStyle w:val="a7"/>
            <w:rFonts w:eastAsia="Calibri"/>
          </w:rPr>
          <w:t xml:space="preserve">№ </w:t>
        </w:r>
        <w:r w:rsidRPr="009C1091">
          <w:rPr>
            <w:rStyle w:val="a7"/>
            <w:rFonts w:eastAsia="Calibri"/>
          </w:rPr>
          <w:t>47</w:t>
        </w:r>
      </w:hyperlink>
      <w:r w:rsidRPr="00A1168E">
        <w:rPr>
          <w:rFonts w:eastAsia="Calibri"/>
          <w:color w:val="000000"/>
        </w:rPr>
        <w:t>.</w:t>
      </w:r>
    </w:p>
    <w:p w:rsidR="00D24D2A" w:rsidRPr="00A1168E" w:rsidRDefault="00D24D2A" w:rsidP="00A1168E">
      <w:pPr>
        <w:rPr>
          <w:bCs/>
          <w:color w:val="000000"/>
        </w:rPr>
      </w:pPr>
      <w:r w:rsidRPr="00A1168E">
        <w:rPr>
          <w:color w:val="000000"/>
        </w:rPr>
        <w:t>Для получения муниципальной услуги заявитель так же может обратиться в МФЦ.</w:t>
      </w:r>
    </w:p>
    <w:p w:rsidR="00D24D2A" w:rsidRPr="00A1168E" w:rsidRDefault="00D24D2A" w:rsidP="00A1168E">
      <w:pPr>
        <w:rPr>
          <w:color w:val="000000"/>
        </w:rPr>
      </w:pPr>
      <w:r w:rsidRPr="00A1168E">
        <w:rPr>
          <w:color w:val="000000"/>
        </w:rPr>
        <w:t>При предоставлении муниципальной услуги управление осуществляет межведомственное информационное взаимодействие с:</w:t>
      </w:r>
    </w:p>
    <w:p w:rsidR="00D24D2A" w:rsidRPr="00A1168E" w:rsidRDefault="00D24D2A" w:rsidP="00A1168E">
      <w:r w:rsidRPr="00A1168E">
        <w:t>- управлением Федеральной службы государственной регистрации, кадастра и картографии по Ханты-Мансийскому автономному округу-Югре, Березовский отдел;</w:t>
      </w:r>
    </w:p>
    <w:p w:rsidR="00D24D2A" w:rsidRPr="00A1168E" w:rsidRDefault="00D24D2A" w:rsidP="00A1168E">
      <w:r w:rsidRPr="00A1168E">
        <w:t xml:space="preserve">- казенным учреждением Ханты-Мансийского автономного округа-Югры </w:t>
      </w:r>
      <w:r w:rsidR="00A1168E" w:rsidRPr="00A1168E">
        <w:t>«</w:t>
      </w:r>
      <w:r w:rsidRPr="00A1168E">
        <w:t>Центр имущественных отношений</w:t>
      </w:r>
      <w:r w:rsidR="00A1168E" w:rsidRPr="00A1168E">
        <w:t>»</w:t>
      </w:r>
      <w:r w:rsidRPr="00A1168E">
        <w:t>;</w:t>
      </w:r>
    </w:p>
    <w:p w:rsidR="00D24D2A" w:rsidRPr="00A1168E" w:rsidRDefault="00D24D2A" w:rsidP="00A1168E">
      <w:r w:rsidRPr="00A1168E">
        <w:t>- Березовским отделом инспектирования Службы жилищного и строительного надзора Ханты-Мансийского автономного округа-</w:t>
      </w:r>
      <w:r w:rsidR="00D22BB9" w:rsidRPr="00A1168E">
        <w:t>Югры;</w:t>
      </w:r>
    </w:p>
    <w:p w:rsidR="00D22BB9" w:rsidRPr="00A1168E" w:rsidRDefault="00FD2DB9" w:rsidP="00A1168E">
      <w:r w:rsidRPr="00A1168E">
        <w:t>-</w:t>
      </w:r>
      <w:r w:rsidR="00B73CB1" w:rsidRPr="00A1168E">
        <w:t>Управлением</w:t>
      </w:r>
      <w:r w:rsidRPr="00A1168E">
        <w:t xml:space="preserve"> Федеральной службы по надзору в сфере защиты прав потребителей и благополучия человека по Ханты-Мансийскому автономному округу</w:t>
      </w:r>
      <w:r w:rsidR="00A1168E" w:rsidRPr="00A1168E">
        <w:t>-</w:t>
      </w:r>
      <w:r w:rsidRPr="00A1168E">
        <w:t xml:space="preserve">Югре </w:t>
      </w:r>
      <w:r w:rsidR="00D22BB9" w:rsidRPr="00A1168E">
        <w:t>(его территориальными органами);</w:t>
      </w:r>
    </w:p>
    <w:p w:rsidR="00D22BB9" w:rsidRPr="00A1168E" w:rsidRDefault="00D22BB9" w:rsidP="00A1168E">
      <w:r w:rsidRPr="00A1168E">
        <w:t>- Главным управлением МЧС России по Ханты-Мансийскому автономному округу</w:t>
      </w:r>
      <w:r w:rsidR="00A1168E" w:rsidRPr="00A1168E">
        <w:t>-</w:t>
      </w:r>
      <w:r w:rsidRPr="00A1168E">
        <w:t>Югре (его территориальными органами).</w:t>
      </w:r>
    </w:p>
    <w:p w:rsidR="00D24D2A" w:rsidRPr="00A1168E" w:rsidRDefault="00D24D2A" w:rsidP="00A1168E">
      <w:r w:rsidRPr="00A1168E">
        <w:t>В соответствии с требованиями пункта 3 части 1 статьи 7 Федерального закона</w:t>
      </w:r>
      <w:r w:rsidR="008A7D4A">
        <w:t xml:space="preserve">             </w:t>
      </w:r>
      <w:r w:rsidRPr="00A1168E">
        <w:t xml:space="preserve"> от 27 июля 2010 года</w:t>
      </w:r>
      <w:r w:rsidR="00A1168E" w:rsidRPr="00A1168E">
        <w:t xml:space="preserve"> </w:t>
      </w:r>
      <w:hyperlink r:id="rId45" w:history="1">
        <w:r w:rsidR="00036ADB">
          <w:rPr>
            <w:rStyle w:val="a7"/>
          </w:rPr>
          <w:t>№ 210-ФЗ «Об организации предоставления государственных</w:t>
        </w:r>
      </w:hyperlink>
      <w:r w:rsidRPr="00A1168E">
        <w:t xml:space="preserve"> и муниципальных услуг</w:t>
      </w:r>
      <w:r w:rsidR="00A1168E" w:rsidRPr="00A1168E">
        <w:t>»</w:t>
      </w:r>
      <w:r w:rsidRPr="00A1168E">
        <w:t xml:space="preserve"> (далее-Федеральный закон</w:t>
      </w:r>
      <w:r w:rsidR="00A1168E" w:rsidRPr="00A1168E">
        <w:t xml:space="preserve"> </w:t>
      </w:r>
      <w:hyperlink r:id="rId4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A1168E" w:rsidRPr="00623D6A">
          <w:rPr>
            <w:rStyle w:val="a7"/>
          </w:rPr>
          <w:t xml:space="preserve">№ </w:t>
        </w:r>
        <w:r w:rsidRPr="00623D6A">
          <w:rPr>
            <w:rStyle w:val="a7"/>
          </w:rPr>
          <w:t>210-ФЗ</w:t>
        </w:r>
      </w:hyperlink>
      <w:r w:rsidRPr="00A1168E">
        <w:t xml:space="preserve">) установлен запрет требовать от заявителя осуществления действий, в том числе согласований, необходимых для получения муниципальной услуги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w:t>
      </w:r>
      <w:r w:rsidRPr="00A1168E">
        <w:rPr>
          <w:lang w:eastAsia="ar-SA"/>
        </w:rPr>
        <w:t xml:space="preserve">решением </w:t>
      </w:r>
      <w:r w:rsidRPr="00A1168E">
        <w:t xml:space="preserve">Думы Березовского района </w:t>
      </w:r>
      <w:hyperlink r:id="rId47"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history="1">
        <w:r w:rsidRPr="002F2F28">
          <w:rPr>
            <w:rStyle w:val="a7"/>
          </w:rPr>
          <w:t>от 03 ноября 2011 года</w:t>
        </w:r>
        <w:r w:rsidR="00A1168E" w:rsidRPr="002F2F28">
          <w:rPr>
            <w:rStyle w:val="a7"/>
          </w:rPr>
          <w:t xml:space="preserve"> № </w:t>
        </w:r>
        <w:r w:rsidRPr="002F2F28">
          <w:rPr>
            <w:rStyle w:val="a7"/>
          </w:rPr>
          <w:t>96</w:t>
        </w:r>
      </w:hyperlink>
      <w:r w:rsidRPr="00A1168E">
        <w:t xml:space="preserve"> </w:t>
      </w:r>
      <w:r w:rsidR="00A1168E" w:rsidRPr="00A1168E">
        <w:t>«</w:t>
      </w:r>
      <w:r w:rsidRPr="00A1168E">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A1168E" w:rsidRPr="00A1168E">
        <w:t>»</w:t>
      </w:r>
      <w:r w:rsidRPr="00A1168E">
        <w:t>.</w:t>
      </w:r>
    </w:p>
    <w:p w:rsidR="00FD2DB9" w:rsidRPr="00A1168E" w:rsidRDefault="00FD2DB9" w:rsidP="00A1168E">
      <w:pPr>
        <w:rPr>
          <w:rFonts w:eastAsia="Calibri"/>
        </w:rPr>
      </w:pPr>
    </w:p>
    <w:p w:rsidR="00D24D2A" w:rsidRPr="00A1168E" w:rsidRDefault="00D24D2A" w:rsidP="00283468">
      <w:pPr>
        <w:jc w:val="center"/>
        <w:rPr>
          <w:rFonts w:eastAsia="Calibri"/>
          <w:b/>
        </w:rPr>
      </w:pPr>
      <w:r w:rsidRPr="00A1168E">
        <w:rPr>
          <w:rFonts w:eastAsia="Calibri"/>
          <w:b/>
        </w:rPr>
        <w:t>Результат предоставления муниципальной услуги</w:t>
      </w:r>
    </w:p>
    <w:p w:rsidR="00FD2DB9" w:rsidRPr="00A1168E" w:rsidRDefault="00FD2DB9" w:rsidP="00A1168E">
      <w:pPr>
        <w:rPr>
          <w:rFonts w:eastAsia="Calibri"/>
        </w:rPr>
      </w:pPr>
    </w:p>
    <w:p w:rsidR="00C87A6F" w:rsidRDefault="00376D96" w:rsidP="00C87A6F">
      <w:pPr>
        <w:rPr>
          <w:rFonts w:eastAsia="Calibri"/>
        </w:rPr>
      </w:pPr>
      <w:r>
        <w:rPr>
          <w:rFonts w:eastAsia="Calibri"/>
        </w:rPr>
        <w:t xml:space="preserve">13. </w:t>
      </w:r>
      <w:r w:rsidR="00C87A6F">
        <w:rPr>
          <w:rFonts w:eastAsia="Calibri"/>
        </w:rPr>
        <w:t>Результатом предоставления муниципальной услуги является:</w:t>
      </w:r>
    </w:p>
    <w:p w:rsidR="00C87A6F" w:rsidRDefault="00C87A6F" w:rsidP="00C87A6F">
      <w:r>
        <w:t>1) выдача (направление) заявителю решения о предоставлении муниципальной услуги в форме распоряжения администрации Березовского района и заключения Комиссии;</w:t>
      </w:r>
    </w:p>
    <w:p w:rsidR="00C87A6F" w:rsidRDefault="00C87A6F" w:rsidP="00C87A6F">
      <w:r>
        <w:t>2) выдача (направление) заявителю решения об отказе в предоставлении муниципальной услуги в форме уведомления, содержащего основания для отказа.</w:t>
      </w:r>
    </w:p>
    <w:p w:rsidR="00C87A6F" w:rsidRDefault="00C87A6F" w:rsidP="00C87A6F">
      <w:r>
        <w:t xml:space="preserve">Оценка и обследование помещения в целях признания его жилым помещением, жилого помещения непригодным для проживания, а </w:t>
      </w:r>
      <w:proofErr w:type="gramStart"/>
      <w:r>
        <w:t>так же</w:t>
      </w:r>
      <w:proofErr w:type="gramEnd"/>
      <w:r>
        <w:t xml:space="preserve"> многоквартирного дома аварийным и подлежащим сносу или реконструкции, осуществляется Комиссией, которая по результатам работы принимает одно из следующих решений об оценке соответствия помещений и многоквартирных домов требованиям, установленным Правительством Российской Федерации:</w:t>
      </w:r>
    </w:p>
    <w:p w:rsidR="00C87A6F" w:rsidRDefault="00C87A6F" w:rsidP="00C87A6F">
      <w:r>
        <w:t>- о соответствии помещения требованиям, предъявляемым к жилому помещению, и его пригодности для проживания;</w:t>
      </w:r>
    </w:p>
    <w:p w:rsidR="00C87A6F" w:rsidRDefault="00C87A6F" w:rsidP="00C87A6F">
      <w:r>
        <w:t>-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требованиями;</w:t>
      </w:r>
    </w:p>
    <w:p w:rsidR="00C87A6F" w:rsidRDefault="00C87A6F" w:rsidP="00C87A6F">
      <w:r>
        <w:t>- о выявлении оснований для признания помещения непригодным для проживания;</w:t>
      </w:r>
    </w:p>
    <w:p w:rsidR="00C87A6F" w:rsidRDefault="00C87A6F" w:rsidP="00C87A6F">
      <w:pPr>
        <w:rPr>
          <w:rFonts w:eastAsia="Calibri"/>
        </w:rPr>
      </w:pPr>
      <w:r>
        <w:rPr>
          <w:rFonts w:eastAsia="Calibri"/>
        </w:rPr>
        <w:t>- об отсутствии оснований для признания жилого помещения непригодным для проживания;</w:t>
      </w:r>
    </w:p>
    <w:p w:rsidR="00C87A6F" w:rsidRDefault="00C87A6F" w:rsidP="00C87A6F">
      <w:r>
        <w:t>- о выявлении оснований для признания многоквартирного дома аварийным и подлежащим реконструкции;</w:t>
      </w:r>
    </w:p>
    <w:p w:rsidR="00C87A6F" w:rsidRDefault="00C87A6F" w:rsidP="00C87A6F">
      <w:r>
        <w:t>- о выявлении оснований для признания многоквартирного дома аварийным и подлежащим сносу;</w:t>
      </w:r>
    </w:p>
    <w:p w:rsidR="00C87A6F" w:rsidRDefault="00C87A6F" w:rsidP="00C87A6F">
      <w:r>
        <w:t>- об отсутствии оснований для признания многоквартирного дома аварийным и подлежащим сносу или реконструкции;</w:t>
      </w:r>
    </w:p>
    <w:p w:rsidR="00C87A6F" w:rsidRDefault="00C87A6F" w:rsidP="00C87A6F">
      <w:r>
        <w:t>- о проведении дополнительного обследования оцениваемого помещения.</w:t>
      </w:r>
    </w:p>
    <w:p w:rsidR="00C87A6F" w:rsidRDefault="00C87A6F" w:rsidP="00C87A6F">
      <w:r>
        <w:t>Решение об отказе оформляется в форме уведомления на официальном бланке управления за подписью начальника управления либо лица, его замещающего, с указанием мотивированных причин отказа.</w:t>
      </w:r>
    </w:p>
    <w:p w:rsidR="008E7B28" w:rsidRDefault="00C87A6F" w:rsidP="00C87A6F">
      <w:r>
        <w:t>По выбору заявителя результат предоставления муниципальной услуги предоставляется управлением в форме электронного документа, подписанного усиленной квалифицированной электронной подписью начальника управления либо лица его замещающего, и (или) документа на бумажном носителе.</w:t>
      </w:r>
    </w:p>
    <w:p w:rsidR="00297BE7" w:rsidRDefault="00297BE7" w:rsidP="00297BE7">
      <w:pPr>
        <w:widowControl w:val="0"/>
        <w:autoSpaceDE w:val="0"/>
        <w:autoSpaceDN w:val="0"/>
        <w:adjustRightInd w:val="0"/>
        <w:ind w:right="-1"/>
      </w:pPr>
      <w:r>
        <w:t>В случае отказа в предоставлении муниципальной услуги управление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297BE7" w:rsidRDefault="00297BE7" w:rsidP="00297BE7">
      <w:pPr>
        <w:widowControl w:val="0"/>
        <w:autoSpaceDE w:val="0"/>
        <w:autoSpaceDN w:val="0"/>
        <w:adjustRightInd w:val="0"/>
        <w:ind w:right="-1"/>
      </w:pPr>
      <w:r>
        <w:t>Формирование реестровой записи в качестве результата предоставления муниципальной услуги не предусмотрено.</w:t>
      </w:r>
    </w:p>
    <w:p w:rsidR="00297BE7" w:rsidRDefault="00297BE7" w:rsidP="00297BE7">
      <w:pPr>
        <w:widowControl w:val="0"/>
        <w:autoSpaceDE w:val="0"/>
        <w:autoSpaceDN w:val="0"/>
        <w:adjustRightInd w:val="0"/>
        <w:ind w:right="-1"/>
      </w:pPr>
      <w:r>
        <w:t>Результат предоставления муниципальной услуги может быть получен заявителем посредством почтового отправления, на адрес электронной почты, лично в управлении, лично в МФЦ.</w:t>
      </w:r>
    </w:p>
    <w:p w:rsidR="00C87A6F" w:rsidRDefault="00C87A6F" w:rsidP="00F43F5A">
      <w:pPr>
        <w:widowControl w:val="0"/>
        <w:autoSpaceDE w:val="0"/>
        <w:autoSpaceDN w:val="0"/>
        <w:adjustRightInd w:val="0"/>
        <w:ind w:right="-1"/>
        <w:rPr>
          <w:rFonts w:cs="Arial"/>
          <w:bCs/>
          <w:szCs w:val="28"/>
        </w:rPr>
      </w:pPr>
      <w:r>
        <w:t xml:space="preserve">(пункт 13 изложен в редакции </w:t>
      </w:r>
      <w:r>
        <w:rPr>
          <w:rFonts w:cs="Arial"/>
          <w:bCs/>
          <w:szCs w:val="28"/>
        </w:rPr>
        <w:t>постановления</w:t>
      </w:r>
      <w:r w:rsidRPr="00357FAF">
        <w:rPr>
          <w:rFonts w:cs="Arial"/>
          <w:bCs/>
          <w:szCs w:val="28"/>
        </w:rPr>
        <w:t xml:space="preserve"> Администрации</w:t>
      </w:r>
      <w:r>
        <w:rPr>
          <w:rFonts w:cs="Arial"/>
          <w:bCs/>
          <w:szCs w:val="28"/>
        </w:rPr>
        <w:t xml:space="preserve"> </w:t>
      </w:r>
      <w:hyperlink r:id="rId48" w:tooltip="постановление от 27.06.2022 0:00:00 №919 Администрация Березовского района&#10;&#10;О внесении изменения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C87A6F">
          <w:rPr>
            <w:rStyle w:val="a7"/>
            <w:rFonts w:cs="Arial"/>
            <w:bCs/>
            <w:szCs w:val="28"/>
          </w:rPr>
          <w:t>от 27.06.2022              № 919</w:t>
        </w:r>
      </w:hyperlink>
      <w:r w:rsidR="00F43F5A">
        <w:rPr>
          <w:rFonts w:cs="Arial"/>
          <w:bCs/>
          <w:szCs w:val="28"/>
        </w:rPr>
        <w:t>)</w:t>
      </w:r>
    </w:p>
    <w:p w:rsidR="00297BE7" w:rsidRDefault="00297BE7" w:rsidP="00F43F5A">
      <w:pPr>
        <w:widowControl w:val="0"/>
        <w:autoSpaceDE w:val="0"/>
        <w:autoSpaceDN w:val="0"/>
        <w:adjustRightInd w:val="0"/>
        <w:ind w:right="-1"/>
        <w:rPr>
          <w:rFonts w:cs="Arial"/>
          <w:bCs/>
          <w:szCs w:val="28"/>
        </w:rPr>
      </w:pPr>
      <w:r>
        <w:rPr>
          <w:rFonts w:cs="Arial"/>
          <w:bCs/>
          <w:szCs w:val="28"/>
        </w:rPr>
        <w:t>(</w:t>
      </w:r>
      <w:r w:rsidRPr="00297BE7">
        <w:rPr>
          <w:rFonts w:cs="Arial"/>
          <w:bCs/>
          <w:szCs w:val="28"/>
        </w:rPr>
        <w:t>пункт 13 дополн</w:t>
      </w:r>
      <w:r>
        <w:rPr>
          <w:rFonts w:cs="Arial"/>
          <w:bCs/>
          <w:szCs w:val="28"/>
        </w:rPr>
        <w:t>ен</w:t>
      </w:r>
      <w:r w:rsidRPr="00297BE7">
        <w:rPr>
          <w:rFonts w:cs="Arial"/>
          <w:bCs/>
          <w:szCs w:val="28"/>
        </w:rPr>
        <w:t xml:space="preserve"> абзацами пятнадцатым-семнадцатым</w:t>
      </w:r>
      <w:r>
        <w:rPr>
          <w:rFonts w:cs="Arial"/>
          <w:bCs/>
          <w:szCs w:val="28"/>
        </w:rPr>
        <w:t xml:space="preserve"> </w:t>
      </w:r>
      <w:r>
        <w:rPr>
          <w:rFonts w:cs="Arial"/>
          <w:bCs/>
          <w:szCs w:val="28"/>
        </w:rPr>
        <w:t xml:space="preserve">постановлением Администрации </w:t>
      </w:r>
      <w:hyperlink r:id="rId49" w:tooltip="постановление от 11.03.2026 0:00:00 №218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а»&#10;" w:history="1">
        <w:r w:rsidRPr="00297BE7">
          <w:rPr>
            <w:rStyle w:val="a7"/>
            <w:rFonts w:cs="Arial"/>
            <w:bCs/>
            <w:szCs w:val="28"/>
          </w:rPr>
          <w:t>от 11.03.2026 № 218</w:t>
        </w:r>
      </w:hyperlink>
      <w:r>
        <w:rPr>
          <w:rFonts w:cs="Arial"/>
          <w:bCs/>
          <w:szCs w:val="28"/>
        </w:rPr>
        <w:t>)</w:t>
      </w:r>
    </w:p>
    <w:p w:rsidR="00F43F5A" w:rsidRPr="00F43F5A" w:rsidRDefault="00F43F5A" w:rsidP="00F43F5A">
      <w:pPr>
        <w:widowControl w:val="0"/>
        <w:autoSpaceDE w:val="0"/>
        <w:autoSpaceDN w:val="0"/>
        <w:adjustRightInd w:val="0"/>
        <w:ind w:right="-1"/>
        <w:rPr>
          <w:rFonts w:cs="Arial"/>
          <w:bCs/>
          <w:szCs w:val="28"/>
        </w:rPr>
      </w:pPr>
    </w:p>
    <w:p w:rsidR="00D24D2A" w:rsidRPr="00A1168E" w:rsidRDefault="00D24D2A" w:rsidP="00283468">
      <w:pPr>
        <w:jc w:val="center"/>
        <w:rPr>
          <w:rFonts w:eastAsia="Calibri"/>
          <w:b/>
        </w:rPr>
      </w:pPr>
      <w:r w:rsidRPr="00A1168E">
        <w:rPr>
          <w:rFonts w:eastAsia="Calibri"/>
          <w:b/>
        </w:rPr>
        <w:t>С</w:t>
      </w:r>
      <w:bookmarkStart w:id="0" w:name="_GoBack"/>
      <w:bookmarkEnd w:id="0"/>
      <w:r w:rsidRPr="00A1168E">
        <w:rPr>
          <w:rFonts w:eastAsia="Calibri"/>
          <w:b/>
        </w:rPr>
        <w:t>рок предоставления муниципальной услуги</w:t>
      </w:r>
    </w:p>
    <w:p w:rsidR="00A81C20" w:rsidRPr="00A1168E" w:rsidRDefault="00A81C20" w:rsidP="00A1168E">
      <w:pPr>
        <w:rPr>
          <w:rFonts w:eastAsia="Calibri"/>
          <w:b/>
        </w:rPr>
      </w:pPr>
    </w:p>
    <w:p w:rsidR="00B157D3" w:rsidRPr="00A1168E" w:rsidRDefault="00783828" w:rsidP="00A1168E">
      <w:pPr>
        <w:rPr>
          <w:rFonts w:eastAsia="Calibri"/>
        </w:rPr>
      </w:pPr>
      <w:r w:rsidRPr="00A1168E">
        <w:rPr>
          <w:rFonts w:eastAsia="Calibri"/>
        </w:rPr>
        <w:t xml:space="preserve">14. </w:t>
      </w:r>
      <w:r w:rsidR="00A81C20" w:rsidRPr="00A1168E">
        <w:rPr>
          <w:rFonts w:eastAsia="Calibri"/>
        </w:rPr>
        <w:t>Общий срок предоставления муниципальной услуги с учетом рассмотрения поступившего заявления, направления межведомственных запросов (при необходимости)</w:t>
      </w:r>
      <w:r w:rsidR="00B157D3" w:rsidRPr="00A1168E">
        <w:rPr>
          <w:rFonts w:eastAsia="Calibri"/>
        </w:rPr>
        <w:t xml:space="preserve">, получение на них ответов, принятия решения, а также выдачу (направление) документов, являющихся </w:t>
      </w:r>
      <w:proofErr w:type="gramStart"/>
      <w:r w:rsidR="00B157D3" w:rsidRPr="00A1168E">
        <w:rPr>
          <w:rFonts w:eastAsia="Calibri"/>
        </w:rPr>
        <w:t>результатом предоставления муниципальной услуги</w:t>
      </w:r>
      <w:proofErr w:type="gramEnd"/>
      <w:r w:rsidR="00B157D3" w:rsidRPr="00A1168E">
        <w:rPr>
          <w:rFonts w:eastAsia="Calibri"/>
        </w:rPr>
        <w:t xml:space="preserve"> составляет не более 65 календарных дней.</w:t>
      </w:r>
    </w:p>
    <w:p w:rsidR="00DB1B61" w:rsidRPr="00A1168E" w:rsidRDefault="00DB1B61" w:rsidP="00A1168E">
      <w:pPr>
        <w:rPr>
          <w:rFonts w:eastAsia="Calibri"/>
        </w:rPr>
      </w:pPr>
      <w:r w:rsidRPr="00A1168E">
        <w:rPr>
          <w:rFonts w:eastAsia="Calibri"/>
        </w:rPr>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D24D2A" w:rsidRPr="00A1168E" w:rsidRDefault="00D24D2A" w:rsidP="00A1168E">
      <w:pPr>
        <w:rPr>
          <w:rFonts w:eastAsia="Calibri"/>
          <w:i/>
        </w:rPr>
      </w:pPr>
      <w:r w:rsidRPr="00A1168E">
        <w:rPr>
          <w:rFonts w:eastAsia="Calibri"/>
        </w:rPr>
        <w:t>Комиссия рассматривает поступившее заявление или заключение органа государственного надзора (контроля)</w:t>
      </w:r>
      <w:r w:rsidR="00873540" w:rsidRPr="00A1168E">
        <w:rPr>
          <w:rFonts w:eastAsia="Calibri"/>
        </w:rPr>
        <w:t xml:space="preserve">, или </w:t>
      </w:r>
      <w:r w:rsidR="00D84C8D" w:rsidRPr="00A1168E">
        <w:rPr>
          <w:rFonts w:eastAsia="Calibri"/>
        </w:rPr>
        <w:t xml:space="preserve">заключение экспертизы жилого помещения, </w:t>
      </w:r>
      <w:r w:rsidRPr="00A1168E">
        <w:rPr>
          <w:rFonts w:eastAsia="Calibri"/>
        </w:rPr>
        <w:t xml:space="preserve">в течение 30 календарных дней с даты </w:t>
      </w:r>
      <w:r w:rsidRPr="00A1168E">
        <w:t>регистрации</w:t>
      </w:r>
      <w:r w:rsidR="00D84C8D" w:rsidRPr="00A1168E">
        <w:t>, а сводный перечень объектов (жилых помещений) или поступившее заявление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A1168E" w:rsidRPr="00A1168E">
        <w:t>-</w:t>
      </w:r>
      <w:r w:rsidR="002F2F28">
        <w:t xml:space="preserve"> </w:t>
      </w:r>
      <w:r w:rsidR="000F79E3" w:rsidRPr="00A1168E">
        <w:t>в течение 20 календарных дней с даты регистрации</w:t>
      </w:r>
      <w:r w:rsidRPr="00A1168E">
        <w:t xml:space="preserve"> и принимает решение (в виде заключения), либо решение о проведении дополнительного обследования оцениваемого помещения.</w:t>
      </w:r>
      <w:r w:rsidRPr="00A1168E">
        <w:rPr>
          <w:i/>
        </w:rPr>
        <w:t xml:space="preserve"> </w:t>
      </w:r>
    </w:p>
    <w:p w:rsidR="00D24D2A" w:rsidRPr="00A1168E" w:rsidRDefault="00D24D2A" w:rsidP="00A1168E">
      <w:pPr>
        <w:rPr>
          <w:rFonts w:eastAsia="Calibri"/>
        </w:rPr>
      </w:pPr>
      <w:r w:rsidRPr="00A1168E">
        <w:rPr>
          <w:rFonts w:eastAsia="Calibri"/>
        </w:rPr>
        <w:t xml:space="preserve">На основании полученного заключения администрация в течение 30 календарных дней со дня получения заключения в установленном им порядке </w:t>
      </w:r>
      <w:r w:rsidR="003E5FE3" w:rsidRPr="00A1168E">
        <w:rPr>
          <w:rFonts w:eastAsia="Calibri"/>
        </w:rPr>
        <w:t>принимает, а в случае обследования жилых помещений, получивших повреждения в результате чрезвычайной ситуации,</w:t>
      </w:r>
      <w:r w:rsidR="00A1168E" w:rsidRPr="00A1168E">
        <w:rPr>
          <w:rFonts w:eastAsia="Calibri"/>
        </w:rPr>
        <w:t>-</w:t>
      </w:r>
      <w:r w:rsidR="003E5FE3" w:rsidRPr="00A1168E">
        <w:rPr>
          <w:rFonts w:eastAsia="Calibri"/>
        </w:rPr>
        <w:t xml:space="preserve">в течение 10 календарных дней со дня получения заключения принимает в установленном им порядке решение, </w:t>
      </w:r>
      <w:r w:rsidRPr="00A1168E">
        <w:rPr>
          <w:rFonts w:eastAsia="Calibri"/>
        </w:rPr>
        <w:t>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D24D2A" w:rsidRPr="00A1168E" w:rsidRDefault="00D24D2A" w:rsidP="00A1168E">
      <w:pPr>
        <w:rPr>
          <w:rFonts w:eastAsia="Calibri"/>
        </w:rPr>
      </w:pPr>
      <w:r w:rsidRPr="00A1168E">
        <w:rPr>
          <w:rFonts w:eastAsia="Calibri"/>
        </w:rPr>
        <w:t xml:space="preserve">Срок выдачи (направления) документов, являющихся результатом предоставления муниципальной услуги (1 экземпляр распоряжения и заключения), 2 календарных дней со дня принятия одного из указанных в пункте </w:t>
      </w:r>
      <w:r w:rsidR="00EA547A" w:rsidRPr="00A1168E">
        <w:t>16</w:t>
      </w:r>
      <w:r w:rsidRPr="00A1168E">
        <w:t xml:space="preserve"> </w:t>
      </w:r>
      <w:r w:rsidRPr="00A1168E">
        <w:rPr>
          <w:rFonts w:eastAsia="Calibri"/>
        </w:rPr>
        <w:t>настоящего административного регламента решений.</w:t>
      </w:r>
      <w:r w:rsidRPr="00A1168E">
        <w:rPr>
          <w:i/>
        </w:rPr>
        <w:t xml:space="preserve"> </w:t>
      </w:r>
    </w:p>
    <w:p w:rsidR="00D24D2A" w:rsidRPr="00A1168E" w:rsidRDefault="00D24D2A" w:rsidP="00A1168E">
      <w:r w:rsidRPr="00A1168E">
        <w:t>Приостановление предоставления муниципальной услуги законодательством не предусмотрено.</w:t>
      </w:r>
    </w:p>
    <w:p w:rsidR="008E7B28" w:rsidRPr="00A1168E" w:rsidRDefault="008E7B28" w:rsidP="00A1168E"/>
    <w:p w:rsidR="008E7B28" w:rsidRPr="00A1168E" w:rsidRDefault="008E7B28" w:rsidP="00A1168E">
      <w:pPr>
        <w:rPr>
          <w:rFonts w:eastAsia="Calibri"/>
          <w:b/>
        </w:rPr>
      </w:pPr>
    </w:p>
    <w:p w:rsidR="00F2290E" w:rsidRPr="00A1168E" w:rsidRDefault="00F854DD" w:rsidP="00821617">
      <w:pPr>
        <w:rPr>
          <w:rFonts w:eastAsia="Calibri"/>
        </w:rPr>
      </w:pPr>
      <w:r w:rsidRPr="00A1168E">
        <w:rPr>
          <w:rFonts w:eastAsia="Calibri"/>
        </w:rPr>
        <w:t>15</w:t>
      </w:r>
      <w:r w:rsidR="00732D4D" w:rsidRPr="00A1168E">
        <w:rPr>
          <w:rFonts w:eastAsia="Calibri"/>
        </w:rPr>
        <w:t xml:space="preserve">. </w:t>
      </w:r>
      <w:r w:rsidR="00821617">
        <w:rPr>
          <w:rFonts w:eastAsia="Calibri"/>
        </w:rPr>
        <w:t>(</w:t>
      </w:r>
      <w:r w:rsidR="00821617" w:rsidRPr="00821617">
        <w:rPr>
          <w:rFonts w:eastAsia="Calibri"/>
        </w:rPr>
        <w:t>пункт 15 с заголовком призн</w:t>
      </w:r>
      <w:r w:rsidR="00821617">
        <w:rPr>
          <w:rFonts w:eastAsia="Calibri"/>
        </w:rPr>
        <w:t>ан</w:t>
      </w:r>
      <w:r w:rsidR="00821617" w:rsidRPr="00821617">
        <w:rPr>
          <w:rFonts w:eastAsia="Calibri"/>
        </w:rPr>
        <w:t xml:space="preserve"> утратившим силу</w:t>
      </w:r>
      <w:r w:rsidR="00821617">
        <w:rPr>
          <w:rFonts w:eastAsia="Calibri"/>
        </w:rPr>
        <w:t xml:space="preserve"> постановлением Администрации </w:t>
      </w:r>
      <w:hyperlink r:id="rId50" w:history="1">
        <w:r w:rsidR="00821617" w:rsidRPr="00821617">
          <w:rPr>
            <w:rStyle w:val="a7"/>
            <w:rFonts w:eastAsia="Calibri"/>
          </w:rPr>
          <w:t>от 25.04.2025 № 319</w:t>
        </w:r>
      </w:hyperlink>
      <w:r w:rsidR="00821617">
        <w:rPr>
          <w:rFonts w:eastAsia="Calibri"/>
        </w:rPr>
        <w:t>)</w:t>
      </w:r>
    </w:p>
    <w:p w:rsidR="008E7B28" w:rsidRPr="00A1168E" w:rsidRDefault="008E7B28" w:rsidP="00A1168E">
      <w:pPr>
        <w:rPr>
          <w:rFonts w:eastAsia="Calibri"/>
        </w:rPr>
      </w:pPr>
    </w:p>
    <w:p w:rsidR="001F11C0" w:rsidRDefault="001F11C0" w:rsidP="001F11C0">
      <w:pPr>
        <w:ind w:firstLine="0"/>
        <w:jc w:val="center"/>
        <w:rPr>
          <w:b/>
        </w:rPr>
      </w:pPr>
      <w:r w:rsidRPr="001F11C0">
        <w:rPr>
          <w:b/>
        </w:rPr>
        <w:t>Исчерпывающий перечень документов и требования к документам, необходимым для предоставления муниципальной услуги</w:t>
      </w:r>
    </w:p>
    <w:p w:rsidR="001F11C0" w:rsidRPr="00A1168E" w:rsidRDefault="001F11C0" w:rsidP="001F11C0">
      <w:pPr>
        <w:rPr>
          <w:rFonts w:eastAsia="Calibri"/>
          <w:b/>
        </w:rPr>
      </w:pPr>
      <w:r>
        <w:rPr>
          <w:rFonts w:cs="Arial"/>
          <w:bCs/>
          <w:szCs w:val="28"/>
        </w:rPr>
        <w:t xml:space="preserve">(заголовок пункта 16 изложен в редакции постановления Администрации                 </w:t>
      </w:r>
      <w:hyperlink r:id="rId51"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от 28.11.2025 № 909</w:t>
        </w:r>
      </w:hyperlink>
      <w:r>
        <w:rPr>
          <w:rFonts w:cs="Arial"/>
          <w:bCs/>
          <w:szCs w:val="28"/>
        </w:rPr>
        <w:t>)</w:t>
      </w:r>
    </w:p>
    <w:p w:rsidR="008E7B28" w:rsidRPr="00A1168E" w:rsidRDefault="008E7B28" w:rsidP="00A1168E">
      <w:pPr>
        <w:rPr>
          <w:b/>
        </w:rPr>
      </w:pPr>
    </w:p>
    <w:p w:rsidR="00D24D2A" w:rsidRPr="00A1168E" w:rsidRDefault="00F854DD" w:rsidP="00A1168E">
      <w:r w:rsidRPr="00A1168E">
        <w:t>16.</w:t>
      </w:r>
      <w:r w:rsidR="00D24D2A" w:rsidRPr="00A1168E">
        <w:t xml:space="preserve"> Исчерпывающий перечень документов, необходимых для предоставления муниципальной услуги, которые заявитель должен представить самостоятельно:</w:t>
      </w:r>
    </w:p>
    <w:p w:rsidR="00D24D2A" w:rsidRPr="00A1168E" w:rsidRDefault="009D229A" w:rsidP="00A1168E">
      <w:r w:rsidRPr="00A1168E">
        <w:t xml:space="preserve">1) </w:t>
      </w:r>
      <w:r w:rsidR="00D24D2A" w:rsidRPr="00A1168E">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w:t>
      </w:r>
      <w:r w:rsidR="00F854DD" w:rsidRPr="00A1168E">
        <w:t>ции, согласно приложению 1 к настоящему административному регламенту;</w:t>
      </w:r>
    </w:p>
    <w:p w:rsidR="00D24D2A" w:rsidRPr="00A1168E" w:rsidRDefault="009D229A" w:rsidP="00A1168E">
      <w:r w:rsidRPr="00A1168E">
        <w:t xml:space="preserve">2) </w:t>
      </w:r>
      <w:r w:rsidR="00D24D2A" w:rsidRPr="00A1168E">
        <w:t>документ, удостоверяющий личность заявителя (представителя заявителя);</w:t>
      </w:r>
    </w:p>
    <w:p w:rsidR="00D24D2A" w:rsidRPr="00A1168E" w:rsidRDefault="009D229A" w:rsidP="00A1168E">
      <w:r w:rsidRPr="00A1168E">
        <w:lastRenderedPageBreak/>
        <w:t>3)</w:t>
      </w:r>
      <w:r w:rsidR="00A1168E" w:rsidRPr="00A1168E">
        <w:t xml:space="preserve"> </w:t>
      </w:r>
      <w:r w:rsidR="00D24D2A" w:rsidRPr="00A1168E">
        <w:t>документ, подтверждающий полномочия представителя заявителя (в случае, если обращается представитель заявителя);</w:t>
      </w:r>
    </w:p>
    <w:p w:rsidR="00D24D2A" w:rsidRPr="00A1168E" w:rsidRDefault="009D229A" w:rsidP="00A1168E">
      <w:r w:rsidRPr="00A1168E">
        <w:t xml:space="preserve">4) </w:t>
      </w:r>
      <w:r w:rsidR="00D24D2A" w:rsidRPr="00A1168E">
        <w:t>копии правоустанавливающих документов на жилое помещение, право на которое не</w:t>
      </w:r>
      <w:r w:rsidR="00A1168E" w:rsidRPr="00A1168E">
        <w:t xml:space="preserve"> </w:t>
      </w:r>
      <w:r w:rsidR="00D24D2A" w:rsidRPr="00A1168E">
        <w:t>зарегистрировано в Едином государственном реестре недвижимости;</w:t>
      </w:r>
    </w:p>
    <w:p w:rsidR="00D24D2A" w:rsidRPr="00A1168E" w:rsidRDefault="009D229A" w:rsidP="00A1168E">
      <w:r w:rsidRPr="00A1168E">
        <w:t>5)</w:t>
      </w:r>
      <w:r w:rsidR="00A1168E" w:rsidRPr="00A1168E">
        <w:t xml:space="preserve"> </w:t>
      </w:r>
      <w:r w:rsidR="00D24D2A" w:rsidRPr="00A1168E">
        <w:t>проект реконструкции нежилого помещения (в отношении нежилого помещения для признания его в дальнейшем жилым помещением);</w:t>
      </w:r>
    </w:p>
    <w:p w:rsidR="00A1168E" w:rsidRPr="00A1168E" w:rsidRDefault="009D229A" w:rsidP="00A1168E">
      <w:pPr>
        <w:rPr>
          <w:rFonts w:eastAsia="Calibri"/>
        </w:rPr>
      </w:pPr>
      <w:r w:rsidRPr="00A1168E">
        <w:t>6)</w:t>
      </w:r>
      <w:r w:rsidR="00D24D2A" w:rsidRPr="00A1168E">
        <w:t xml:space="preserve"> </w:t>
      </w:r>
      <w:r w:rsidR="00813A0C" w:rsidRPr="00A1168E">
        <w:rPr>
          <w:rFonts w:eastAsia="Calibri"/>
        </w:rPr>
        <w:t xml:space="preserve">заключение специализированной организации, проводившей обследование многоквартирного </w:t>
      </w:r>
      <w:proofErr w:type="gramStart"/>
      <w:r w:rsidR="00813A0C" w:rsidRPr="00A1168E">
        <w:rPr>
          <w:rFonts w:eastAsia="Calibri"/>
        </w:rPr>
        <w:t>дома,</w:t>
      </w:r>
      <w:r w:rsidR="00A1168E" w:rsidRPr="00A1168E">
        <w:rPr>
          <w:rFonts w:eastAsia="Calibri"/>
        </w:rPr>
        <w:t>-</w:t>
      </w:r>
      <w:proofErr w:type="gramEnd"/>
      <w:r w:rsidR="00813A0C" w:rsidRPr="00A1168E">
        <w:rPr>
          <w:rFonts w:eastAsia="Calibri"/>
        </w:rPr>
        <w:t>в случае постановки вопроса о признании многоквартирного дома аварийным и подлежащим сносу или реконструкции</w:t>
      </w:r>
      <w:r w:rsidR="00F854DD" w:rsidRPr="00A1168E">
        <w:rPr>
          <w:rFonts w:eastAsia="Calibri"/>
        </w:rPr>
        <w:t>;</w:t>
      </w:r>
    </w:p>
    <w:p w:rsidR="00D24D2A" w:rsidRPr="00A1168E" w:rsidRDefault="009D229A" w:rsidP="00A1168E">
      <w:r w:rsidRPr="00A1168E">
        <w:t>7)</w:t>
      </w:r>
      <w:r w:rsidR="00A1168E" w:rsidRPr="00A1168E">
        <w:t xml:space="preserve"> </w:t>
      </w:r>
      <w:r w:rsidR="00732D4D" w:rsidRPr="00A1168E">
        <w:rPr>
          <w:rFonts w:eastAsia="Calibri"/>
        </w:rPr>
        <w:t xml:space="preserve">заключение специализированной организации по результатам обследования элементов ограждающих и несущих конструкций жилого </w:t>
      </w:r>
      <w:proofErr w:type="gramStart"/>
      <w:r w:rsidR="00732D4D" w:rsidRPr="00A1168E">
        <w:rPr>
          <w:rFonts w:eastAsia="Calibri"/>
        </w:rPr>
        <w:t>помещения</w:t>
      </w:r>
      <w:r w:rsidR="00732D4D" w:rsidRPr="00A1168E">
        <w:t>,</w:t>
      </w:r>
      <w:r w:rsidR="00A1168E" w:rsidRPr="00A1168E">
        <w:t>-</w:t>
      </w:r>
      <w:proofErr w:type="gramEnd"/>
      <w:r w:rsidR="00732D4D" w:rsidRPr="00A1168E">
        <w:rPr>
          <w:rFonts w:eastAsia="Calibri"/>
        </w:rPr>
        <w:t>в случае, если предоставл</w:t>
      </w:r>
      <w:r w:rsidRPr="00A1168E">
        <w:rPr>
          <w:rFonts w:eastAsia="Calibri"/>
        </w:rPr>
        <w:t>ение такого заключения является необходимым</w:t>
      </w:r>
      <w:r w:rsidR="00F854DD" w:rsidRPr="00A1168E">
        <w:rPr>
          <w:rFonts w:eastAsia="Calibri"/>
        </w:rPr>
        <w:t xml:space="preserve"> </w:t>
      </w:r>
      <w:r w:rsidR="00732D4D" w:rsidRPr="00A1168E">
        <w:rPr>
          <w:rFonts w:eastAsia="Calibri"/>
        </w:rPr>
        <w:t>для принятия решения о признании жилого помещения соответствующим (не соответствующим) установленным требованиям</w:t>
      </w:r>
      <w:r w:rsidRPr="00A1168E">
        <w:rPr>
          <w:rFonts w:eastAsia="Calibri"/>
        </w:rPr>
        <w:t>;</w:t>
      </w:r>
    </w:p>
    <w:p w:rsidR="00D24D2A" w:rsidRPr="00A1168E" w:rsidRDefault="009D229A" w:rsidP="00A1168E">
      <w:r w:rsidRPr="00A1168E">
        <w:t>8)</w:t>
      </w:r>
      <w:r w:rsidR="00D24D2A" w:rsidRPr="00A1168E">
        <w:t xml:space="preserve"> заявления, письма, жалобы граждан на неудовлетворительные условия прожив</w:t>
      </w:r>
      <w:r w:rsidR="00732D4D" w:rsidRPr="00A1168E">
        <w:t>ания</w:t>
      </w:r>
      <w:r w:rsidR="00A1168E" w:rsidRPr="00A1168E">
        <w:t xml:space="preserve"> </w:t>
      </w:r>
      <w:r w:rsidR="00732D4D" w:rsidRPr="00A1168E">
        <w:t>(по усмотрению заявителя).</w:t>
      </w:r>
    </w:p>
    <w:p w:rsidR="00D24D2A" w:rsidRPr="00A1168E" w:rsidRDefault="00F854DD" w:rsidP="00A1168E">
      <w:r w:rsidRPr="00A1168E">
        <w:t>17.</w:t>
      </w:r>
      <w:r w:rsidR="00D24D2A" w:rsidRPr="00A1168E">
        <w:t xml:space="preserve">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r w:rsidR="00873540" w:rsidRPr="00A1168E">
        <w:t xml:space="preserve"> управлением</w:t>
      </w:r>
      <w:r w:rsidR="00D24D2A" w:rsidRPr="00A1168E">
        <w:t>:</w:t>
      </w:r>
    </w:p>
    <w:p w:rsidR="0067418F" w:rsidRPr="00A1168E" w:rsidRDefault="009D229A" w:rsidP="00A1168E">
      <w:pPr>
        <w:rPr>
          <w:rFonts w:eastAsia="Calibri"/>
        </w:rPr>
      </w:pPr>
      <w:r w:rsidRPr="00A1168E">
        <w:rPr>
          <w:rFonts w:eastAsia="Calibri"/>
        </w:rPr>
        <w:t xml:space="preserve">1) </w:t>
      </w:r>
      <w:r w:rsidR="0067418F" w:rsidRPr="00A1168E">
        <w:rPr>
          <w:rFonts w:eastAsia="Calibri"/>
        </w:rPr>
        <w:t>сведения из Единого государственного реестра</w:t>
      </w:r>
      <w:r w:rsidR="00A1168E" w:rsidRPr="00A1168E">
        <w:rPr>
          <w:rFonts w:eastAsia="Calibri"/>
        </w:rPr>
        <w:t xml:space="preserve"> </w:t>
      </w:r>
      <w:r w:rsidR="0067418F" w:rsidRPr="00A1168E">
        <w:t>недвижимости</w:t>
      </w:r>
      <w:r w:rsidR="00F854DD" w:rsidRPr="00A1168E">
        <w:rPr>
          <w:rFonts w:eastAsia="Calibri"/>
        </w:rPr>
        <w:t>;</w:t>
      </w:r>
    </w:p>
    <w:p w:rsidR="00D24D2A" w:rsidRPr="00A1168E" w:rsidRDefault="009D229A" w:rsidP="00A1168E">
      <w:r w:rsidRPr="00A1168E">
        <w:t>2)</w:t>
      </w:r>
      <w:r w:rsidR="00D24D2A" w:rsidRPr="00A1168E">
        <w:t xml:space="preserve"> технический паспорт жилого помещения, а для нежилых помещений</w:t>
      </w:r>
      <w:r w:rsidR="00A1168E" w:rsidRPr="00A1168E">
        <w:t>-</w:t>
      </w:r>
      <w:r w:rsidR="00D24D2A" w:rsidRPr="00A1168E">
        <w:t>технический план;</w:t>
      </w:r>
    </w:p>
    <w:p w:rsidR="00D24D2A" w:rsidRPr="00A1168E" w:rsidRDefault="009D229A" w:rsidP="00A1168E">
      <w:r w:rsidRPr="00A1168E">
        <w:t>3)</w:t>
      </w:r>
      <w:r w:rsidR="00A1168E" w:rsidRPr="00A1168E">
        <w:t xml:space="preserve"> </w:t>
      </w:r>
      <w:r w:rsidR="00D24D2A" w:rsidRPr="00A1168E">
        <w:t>заключение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инвалидов,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w:t>
      </w:r>
      <w:r w:rsidR="008A7D4A">
        <w:t xml:space="preserve">                       </w:t>
      </w:r>
      <w:r w:rsidR="00D24D2A" w:rsidRPr="00A1168E">
        <w:t xml:space="preserve"> от 9 июля 2016 года</w:t>
      </w:r>
      <w:r w:rsidR="00A1168E" w:rsidRPr="00A1168E">
        <w:t xml:space="preserve"> </w:t>
      </w:r>
      <w:hyperlink r:id="rId52" w:tooltip="ПОСТАНОВЛЕНИЕ от 09.07.2016 № 649 ПРАВИТЕЛЬСТВО РФ&#10;&#10;О МЕРАХ ПО ПРИСПОСОБЛЕНИЮ ЖИЛЫХ ПОМЕЩЕНИЙ И ОБЩЕГО ИМУЩЕСТВА В МНОГОКВАРТИРНОМ ДОМЕ С УЧЕТОМ ПОТРЕБНОСТЕЙ ИНВАЛИДОВ" w:history="1">
        <w:r w:rsidR="00A1168E" w:rsidRPr="00623D6A">
          <w:rPr>
            <w:rStyle w:val="a7"/>
          </w:rPr>
          <w:t xml:space="preserve">№ </w:t>
        </w:r>
        <w:r w:rsidR="00D24D2A" w:rsidRPr="00623D6A">
          <w:rPr>
            <w:rStyle w:val="a7"/>
          </w:rPr>
          <w:t xml:space="preserve">649 </w:t>
        </w:r>
        <w:r w:rsidR="00A1168E" w:rsidRPr="00623D6A">
          <w:rPr>
            <w:rStyle w:val="a7"/>
          </w:rPr>
          <w:t>«</w:t>
        </w:r>
        <w:r w:rsidR="00D24D2A" w:rsidRPr="00623D6A">
          <w:rPr>
            <w:rStyle w:val="a7"/>
          </w:rPr>
          <w:t>О мерах по приспособлению</w:t>
        </w:r>
      </w:hyperlink>
      <w:r w:rsidR="00D24D2A" w:rsidRPr="00A1168E">
        <w:t xml:space="preserve"> жилых помещений и общего имущества в многоквартирном доме с учетом потребностей инвалидов</w:t>
      </w:r>
      <w:r w:rsidR="00A1168E" w:rsidRPr="00A1168E">
        <w:t>»</w:t>
      </w:r>
      <w:r w:rsidR="00D24D2A" w:rsidRPr="00A1168E">
        <w:t xml:space="preserve"> (для признания непригодными для проживания жилых помещений инвалидов (комната, квартира);</w:t>
      </w:r>
    </w:p>
    <w:p w:rsidR="00D24D2A" w:rsidRPr="00A1168E" w:rsidRDefault="009D229A" w:rsidP="00A1168E">
      <w:pPr>
        <w:rPr>
          <w:color w:val="000000"/>
        </w:rPr>
      </w:pPr>
      <w:r w:rsidRPr="00A1168E">
        <w:rPr>
          <w:color w:val="000000"/>
        </w:rPr>
        <w:t>4)</w:t>
      </w:r>
      <w:r w:rsidR="00A1168E" w:rsidRPr="00A1168E">
        <w:rPr>
          <w:color w:val="000000"/>
        </w:rPr>
        <w:t xml:space="preserve"> </w:t>
      </w:r>
      <w:r w:rsidR="00D24D2A" w:rsidRPr="00A1168E">
        <w:rPr>
          <w:color w:val="000000"/>
        </w:rPr>
        <w:t xml:space="preserve">заключения (акты) соответствующих органов государственного надзора (контроля), заключение </w:t>
      </w:r>
      <w:r w:rsidRPr="00A1168E">
        <w:rPr>
          <w:color w:val="000000"/>
        </w:rPr>
        <w:t>специализированной организации</w:t>
      </w:r>
      <w:r w:rsidR="00D24D2A" w:rsidRPr="00A1168E">
        <w:rPr>
          <w:color w:val="000000"/>
        </w:rPr>
        <w:t xml:space="preserve"> по результатам обследования элементов ограждающих и несущих конструкций жилого помещения,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требованиям.</w:t>
      </w:r>
    </w:p>
    <w:p w:rsidR="00D24D2A" w:rsidRPr="00A1168E" w:rsidRDefault="00F854DD" w:rsidP="00A1168E">
      <w:r w:rsidRPr="00A1168E">
        <w:t>Документы, указанные</w:t>
      </w:r>
      <w:r w:rsidR="00D24D2A" w:rsidRPr="00A1168E">
        <w:t xml:space="preserve"> </w:t>
      </w:r>
      <w:r w:rsidR="009D229A" w:rsidRPr="00A1168E">
        <w:t xml:space="preserve">в </w:t>
      </w:r>
      <w:proofErr w:type="gramStart"/>
      <w:r w:rsidRPr="00A1168E">
        <w:t xml:space="preserve">настоящем </w:t>
      </w:r>
      <w:r w:rsidR="009D229A" w:rsidRPr="00A1168E">
        <w:t>пункте</w:t>
      </w:r>
      <w:proofErr w:type="gramEnd"/>
      <w:r w:rsidR="009D229A" w:rsidRPr="00A1168E">
        <w:t xml:space="preserve"> </w:t>
      </w:r>
      <w:r w:rsidR="00D24D2A" w:rsidRPr="00A1168E">
        <w:t>могут быть представлены заявителем по собственной инициативе.</w:t>
      </w:r>
    </w:p>
    <w:p w:rsidR="00DF3040" w:rsidRPr="00A1168E" w:rsidRDefault="00DF3040" w:rsidP="00A1168E">
      <w:pPr>
        <w:rPr>
          <w:rFonts w:eastAsia="Calibri"/>
        </w:rPr>
      </w:pPr>
      <w:r w:rsidRPr="00A1168E">
        <w:rPr>
          <w:rFonts w:eastAsia="Calibri"/>
        </w:rPr>
        <w:t>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D24D2A" w:rsidRPr="00A1168E" w:rsidRDefault="008A13C6" w:rsidP="00A1168E">
      <w:r w:rsidRPr="00A1168E">
        <w:t>18</w:t>
      </w:r>
      <w:r w:rsidR="009D229A" w:rsidRPr="00A1168E">
        <w:t xml:space="preserve">. </w:t>
      </w:r>
      <w:r w:rsidR="00D24D2A" w:rsidRPr="00A1168E">
        <w:t>Способы получения заявителем документов, указанных в</w:t>
      </w:r>
      <w:r w:rsidR="00A1168E" w:rsidRPr="00A1168E">
        <w:t xml:space="preserve"> </w:t>
      </w:r>
      <w:r w:rsidRPr="00A1168E">
        <w:t>подпунктах 16,</w:t>
      </w:r>
      <w:r w:rsidR="00D24D2A" w:rsidRPr="00A1168E">
        <w:t xml:space="preserve"> </w:t>
      </w:r>
      <w:r w:rsidRPr="00A1168E">
        <w:t>17</w:t>
      </w:r>
      <w:r w:rsidR="00D24D2A" w:rsidRPr="00A1168E">
        <w:t xml:space="preserve"> настоящего административного регламента:</w:t>
      </w:r>
    </w:p>
    <w:p w:rsidR="00D24D2A" w:rsidRPr="00A1168E" w:rsidRDefault="00D24D2A" w:rsidP="00A1168E">
      <w:r w:rsidRPr="00A1168E">
        <w:t>форму заявления о предоставлении муниципальной услуги заявитель может получить:</w:t>
      </w:r>
    </w:p>
    <w:p w:rsidR="00D24D2A" w:rsidRPr="00A1168E" w:rsidRDefault="00D24D2A" w:rsidP="00A1168E">
      <w:r w:rsidRPr="00A1168E">
        <w:lastRenderedPageBreak/>
        <w:t>- на информационном стенде в месте предоставления муниципальной услуги;</w:t>
      </w:r>
    </w:p>
    <w:p w:rsidR="00D24D2A" w:rsidRPr="00A1168E" w:rsidRDefault="00D24D2A" w:rsidP="00A1168E">
      <w:r w:rsidRPr="00A1168E">
        <w:t>- у специалиста управления, ответственного за предоставление муниципальной услуги, либо у специалиста МФЦ;</w:t>
      </w:r>
    </w:p>
    <w:p w:rsidR="00D24D2A" w:rsidRDefault="00D24D2A" w:rsidP="00A1168E">
      <w:r w:rsidRPr="00A1168E">
        <w:t xml:space="preserve">- посредством информационно-телекоммуникационной сети Интернет на официальном сайте, Едином </w:t>
      </w:r>
      <w:r w:rsidR="00E961E2">
        <w:t>портале</w:t>
      </w:r>
      <w:r w:rsidRPr="00A1168E">
        <w:t>;</w:t>
      </w:r>
    </w:p>
    <w:p w:rsidR="00E961E2" w:rsidRPr="00A1168E" w:rsidRDefault="00E961E2" w:rsidP="00A1168E">
      <w:r>
        <w:t>(</w:t>
      </w:r>
      <w:r w:rsidRPr="00E961E2">
        <w:t xml:space="preserve">в абзаце пятом пункта 18 слова «Едином и </w:t>
      </w:r>
      <w:r>
        <w:t xml:space="preserve">региональном порталах» заменены словами «Едином портале» </w:t>
      </w:r>
      <w:r w:rsidRPr="00357FAF">
        <w:rPr>
          <w:rFonts w:cs="Arial"/>
          <w:bCs/>
          <w:szCs w:val="28"/>
        </w:rPr>
        <w:t>постановлени</w:t>
      </w:r>
      <w:r>
        <w:rPr>
          <w:rFonts w:cs="Arial"/>
          <w:bCs/>
          <w:szCs w:val="28"/>
        </w:rPr>
        <w:t>ем</w:t>
      </w:r>
      <w:r w:rsidRPr="00357FAF">
        <w:rPr>
          <w:rFonts w:cs="Arial"/>
          <w:bCs/>
          <w:szCs w:val="28"/>
        </w:rPr>
        <w:t xml:space="preserve"> Администрации</w:t>
      </w:r>
      <w:r>
        <w:rPr>
          <w:rFonts w:cs="Arial"/>
          <w:bCs/>
          <w:szCs w:val="28"/>
        </w:rPr>
        <w:t xml:space="preserve"> </w:t>
      </w:r>
      <w:hyperlink r:id="rId53"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DF3040" w:rsidRPr="00A1168E" w:rsidRDefault="00DF3040" w:rsidP="00A1168E">
      <w:r w:rsidRPr="00A1168E">
        <w:t>Документ, предусмотренный</w:t>
      </w:r>
      <w:r w:rsidR="00A1168E" w:rsidRPr="00A1168E">
        <w:t xml:space="preserve"> </w:t>
      </w:r>
      <w:r w:rsidRPr="00A1168E">
        <w:t>подпунктом</w:t>
      </w:r>
      <w:r w:rsidR="00CF2FEE" w:rsidRPr="00A1168E">
        <w:t xml:space="preserve"> 3 пункта</w:t>
      </w:r>
      <w:r w:rsidRPr="00A1168E">
        <w:t xml:space="preserve"> 17 настоящего административного регламента, готовится </w:t>
      </w:r>
      <w:r w:rsidR="00CF2FEE" w:rsidRPr="00A1168E">
        <w:t>К</w:t>
      </w:r>
      <w:r w:rsidRPr="00A1168E">
        <w:t xml:space="preserve">омитетом спорта и молодежной политики администрации Березовского района (информация о местонахождении, контактах и графике работы </w:t>
      </w:r>
      <w:r w:rsidR="00655228" w:rsidRPr="00A1168E">
        <w:t xml:space="preserve">содержится на официальном сайте, указанном в </w:t>
      </w:r>
      <w:r w:rsidR="00D129D7" w:rsidRPr="00A1168E">
        <w:t>под</w:t>
      </w:r>
      <w:r w:rsidR="00655228" w:rsidRPr="00A1168E">
        <w:t>пункте 8 настоящего административного регламента);</w:t>
      </w:r>
    </w:p>
    <w:p w:rsidR="00D24D2A" w:rsidRPr="00A1168E" w:rsidRDefault="00D24D2A" w:rsidP="00A1168E">
      <w:r w:rsidRPr="00A1168E">
        <w:t xml:space="preserve">Документы, указанные </w:t>
      </w:r>
      <w:r w:rsidR="00205D49" w:rsidRPr="00A1168E">
        <w:t>подпунктах 5, 6, 7 пункта 16</w:t>
      </w:r>
      <w:r w:rsidRPr="00A1168E">
        <w:t xml:space="preserve"> настоящего административного регламента</w:t>
      </w:r>
      <w:r w:rsidR="00A1168E" w:rsidRPr="00A1168E">
        <w:t xml:space="preserve"> </w:t>
      </w:r>
      <w:r w:rsidRPr="00A1168E">
        <w:t>заявитель может получить посредством обращения в специализированную организацию, осуществляющей деятельность в сфере строительства и проектирования, являющейся членом Саморегулируемой организации;</w:t>
      </w:r>
    </w:p>
    <w:p w:rsidR="00D24D2A" w:rsidRPr="00A1168E" w:rsidRDefault="00D24D2A" w:rsidP="00A1168E">
      <w:r w:rsidRPr="00A1168E">
        <w:t>Документ</w:t>
      </w:r>
      <w:r w:rsidR="00655228" w:rsidRPr="00A1168E">
        <w:t>,</w:t>
      </w:r>
      <w:r w:rsidRPr="00A1168E">
        <w:t xml:space="preserve"> указанный в </w:t>
      </w:r>
      <w:r w:rsidR="00655228" w:rsidRPr="00A1168E">
        <w:t>подпункте</w:t>
      </w:r>
      <w:r w:rsidR="00205D49" w:rsidRPr="00A1168E">
        <w:t xml:space="preserve"> 1 пункта</w:t>
      </w:r>
      <w:r w:rsidR="00655228" w:rsidRPr="00A1168E">
        <w:t xml:space="preserve"> </w:t>
      </w:r>
      <w:r w:rsidR="00205D49" w:rsidRPr="00A1168E">
        <w:t>17</w:t>
      </w:r>
      <w:r w:rsidRPr="00A1168E">
        <w:t xml:space="preserve"> настоящего административного регламента заявитель может получить посредством обращения в МФЦ либо в Управление Федеральной службы государственной регистрации, кадастра и картографии по Ханты-Мансийскому автономному округу</w:t>
      </w:r>
      <w:r w:rsidR="00A1168E" w:rsidRPr="00A1168E">
        <w:t>-</w:t>
      </w:r>
      <w:r w:rsidRPr="00A1168E">
        <w:t>Югре, Березовский отдел (информация о местонахождении, контактах и графике работы содержится на официальном сайте, указанном в</w:t>
      </w:r>
      <w:r w:rsidR="00A1168E" w:rsidRPr="00A1168E">
        <w:t xml:space="preserve"> </w:t>
      </w:r>
      <w:r w:rsidRPr="00A1168E">
        <w:t xml:space="preserve">пункте </w:t>
      </w:r>
      <w:r w:rsidR="00655228" w:rsidRPr="00A1168E">
        <w:t>8</w:t>
      </w:r>
      <w:r w:rsidRPr="00A1168E">
        <w:t xml:space="preserve"> настоящего административного регламента);</w:t>
      </w:r>
    </w:p>
    <w:p w:rsidR="00D24D2A" w:rsidRPr="00A1168E" w:rsidRDefault="00D24D2A" w:rsidP="00A1168E">
      <w:r w:rsidRPr="00A1168E">
        <w:t xml:space="preserve">Документ, указанный в </w:t>
      </w:r>
      <w:r w:rsidR="00205D49" w:rsidRPr="00A1168E">
        <w:t>подпункте 2 пункта</w:t>
      </w:r>
      <w:r w:rsidR="00D129D7" w:rsidRPr="00A1168E">
        <w:t xml:space="preserve"> 17</w:t>
      </w:r>
      <w:r w:rsidR="00DD3254" w:rsidRPr="00A1168E">
        <w:t xml:space="preserve"> </w:t>
      </w:r>
      <w:r w:rsidRPr="00A1168E">
        <w:t>настоящего административного регламента заявитель может получить посредством обращения в МФЦ либо в Казенное учреждение Ханты-Мансийского автономного округа</w:t>
      </w:r>
      <w:r w:rsidR="00A1168E" w:rsidRPr="00A1168E">
        <w:t>-</w:t>
      </w:r>
      <w:r w:rsidRPr="00A1168E">
        <w:t xml:space="preserve">Югры </w:t>
      </w:r>
      <w:r w:rsidR="00A1168E" w:rsidRPr="00A1168E">
        <w:t>«</w:t>
      </w:r>
      <w:r w:rsidRPr="00A1168E">
        <w:t>Центр имущественных отношений</w:t>
      </w:r>
      <w:r w:rsidR="00A1168E" w:rsidRPr="00A1168E">
        <w:t>»</w:t>
      </w:r>
      <w:r w:rsidRPr="00A1168E">
        <w:t xml:space="preserve"> (информация о местонахождении, контактах и графике работы содержится на официальном сайте, указанном в</w:t>
      </w:r>
      <w:r w:rsidR="00A1168E" w:rsidRPr="00A1168E">
        <w:t xml:space="preserve"> </w:t>
      </w:r>
      <w:r w:rsidR="00D129D7" w:rsidRPr="00A1168E">
        <w:t>пункте 8</w:t>
      </w:r>
      <w:r w:rsidRPr="00A1168E">
        <w:t xml:space="preserve"> настоящего административного регламента);</w:t>
      </w:r>
    </w:p>
    <w:p w:rsidR="00946ABD" w:rsidRPr="00A1168E" w:rsidRDefault="00D24D2A" w:rsidP="00A1168E">
      <w:r w:rsidRPr="00A1168E">
        <w:t>Документ, указанный в</w:t>
      </w:r>
      <w:r w:rsidR="00961810" w:rsidRPr="00A1168E">
        <w:t xml:space="preserve"> подпункте 4</w:t>
      </w:r>
      <w:r w:rsidR="00A1168E" w:rsidRPr="00A1168E">
        <w:t xml:space="preserve"> </w:t>
      </w:r>
      <w:r w:rsidR="00961810" w:rsidRPr="00A1168E">
        <w:t>пункта</w:t>
      </w:r>
      <w:r w:rsidR="001E116F" w:rsidRPr="00A1168E">
        <w:t xml:space="preserve"> 17</w:t>
      </w:r>
      <w:r w:rsidRPr="00A1168E">
        <w:t xml:space="preserve"> настоящего административного регламента заявитель может получить посредством обращения в Березовский отдел инспектирования Службы жилищного и строительного надзора Ханты-Мансийского автономного округа</w:t>
      </w:r>
      <w:r w:rsidR="00A1168E" w:rsidRPr="00A1168E">
        <w:t>-</w:t>
      </w:r>
      <w:r w:rsidRPr="00A1168E">
        <w:t>Югры (информация о местонахождении, контактах и графике работы содержится на официальном сайте, указанном в</w:t>
      </w:r>
      <w:r w:rsidR="00A1168E" w:rsidRPr="00A1168E">
        <w:t xml:space="preserve"> </w:t>
      </w:r>
      <w:r w:rsidRPr="00A1168E">
        <w:t xml:space="preserve">пункте </w:t>
      </w:r>
      <w:r w:rsidR="001E116F" w:rsidRPr="00A1168E">
        <w:t>8</w:t>
      </w:r>
      <w:r w:rsidRPr="00A1168E">
        <w:t xml:space="preserve"> настоящего административного регламента</w:t>
      </w:r>
      <w:r w:rsidR="00946ABD" w:rsidRPr="00A1168E">
        <w:t>)</w:t>
      </w:r>
    </w:p>
    <w:p w:rsidR="00D24D2A" w:rsidRPr="00A1168E" w:rsidRDefault="00946ABD" w:rsidP="00A1168E">
      <w:pPr>
        <w:rPr>
          <w:color w:val="000000"/>
        </w:rPr>
      </w:pPr>
      <w:r w:rsidRPr="00A1168E">
        <w:t xml:space="preserve">Документ, указанный в </w:t>
      </w:r>
      <w:r w:rsidR="000873FE" w:rsidRPr="00A1168E">
        <w:t>подпункте 7</w:t>
      </w:r>
      <w:r w:rsidRPr="00A1168E">
        <w:t xml:space="preserve"> пункта </w:t>
      </w:r>
      <w:r w:rsidR="000873FE" w:rsidRPr="00A1168E">
        <w:t>16</w:t>
      </w:r>
      <w:r w:rsidRPr="00A1168E">
        <w:t xml:space="preserve"> </w:t>
      </w:r>
      <w:r w:rsidRPr="00A1168E">
        <w:rPr>
          <w:color w:val="000000"/>
        </w:rPr>
        <w:t>настоящего административного регламента заявитель может получить посредством обращения в</w:t>
      </w:r>
      <w:r w:rsidR="00A1168E" w:rsidRPr="00A1168E">
        <w:rPr>
          <w:color w:val="000000"/>
        </w:rPr>
        <w:t xml:space="preserve"> </w:t>
      </w:r>
      <w:r w:rsidRPr="00A1168E">
        <w:rPr>
          <w:rFonts w:eastAsia="Calibri"/>
        </w:rPr>
        <w:t>Управление Федеральной службы по надзору в сфере защиты прав потребителей и благополучия человека по Ханты-Мансийс</w:t>
      </w:r>
      <w:r w:rsidR="004E0C00" w:rsidRPr="00A1168E">
        <w:rPr>
          <w:rFonts w:eastAsia="Calibri"/>
        </w:rPr>
        <w:t>кому автономному округу</w:t>
      </w:r>
      <w:r w:rsidR="00A1168E" w:rsidRPr="00A1168E">
        <w:rPr>
          <w:rFonts w:eastAsia="Calibri"/>
        </w:rPr>
        <w:t>-</w:t>
      </w:r>
      <w:r w:rsidR="004E0C00" w:rsidRPr="00A1168E">
        <w:rPr>
          <w:rFonts w:eastAsia="Calibri"/>
        </w:rPr>
        <w:t xml:space="preserve">Югре, </w:t>
      </w:r>
      <w:r w:rsidRPr="00A1168E">
        <w:rPr>
          <w:rFonts w:eastAsia="Calibri"/>
        </w:rPr>
        <w:t>Главное управление МЧС России по Ханты-Мансийскому автономному округу</w:t>
      </w:r>
      <w:r w:rsidR="00A1168E" w:rsidRPr="00A1168E">
        <w:rPr>
          <w:rFonts w:eastAsia="Calibri"/>
        </w:rPr>
        <w:t>-</w:t>
      </w:r>
      <w:r w:rsidRPr="00A1168E">
        <w:rPr>
          <w:rFonts w:eastAsia="Calibri"/>
        </w:rPr>
        <w:t>Югре</w:t>
      </w:r>
      <w:r w:rsidR="00D24D2A" w:rsidRPr="00A1168E">
        <w:rPr>
          <w:color w:val="00B0F0"/>
        </w:rPr>
        <w:t xml:space="preserve"> </w:t>
      </w:r>
      <w:r w:rsidR="001E116F" w:rsidRPr="00A1168E">
        <w:rPr>
          <w:color w:val="000000"/>
        </w:rPr>
        <w:t xml:space="preserve">(информация о местонахождении, контактах и графике работы содержится на официальном сайте, указанном в пункте 8 настоящего административного регламента). </w:t>
      </w:r>
    </w:p>
    <w:p w:rsidR="00D24D2A" w:rsidRPr="00A1168E" w:rsidRDefault="001E116F" w:rsidP="00A1168E">
      <w:r w:rsidRPr="00A1168E">
        <w:t xml:space="preserve">19. </w:t>
      </w:r>
      <w:r w:rsidR="00D24D2A" w:rsidRPr="00A1168E">
        <w:t>Требования к документам, необходимым для пред</w:t>
      </w:r>
      <w:r w:rsidR="00946ABD" w:rsidRPr="00A1168E">
        <w:t>оставления муниципальной услуги</w:t>
      </w:r>
      <w:r w:rsidR="00CF2FEE" w:rsidRPr="00A1168E">
        <w:t>.</w:t>
      </w:r>
    </w:p>
    <w:p w:rsidR="00D24D2A" w:rsidRPr="00A1168E" w:rsidRDefault="00D24D2A" w:rsidP="00A1168E">
      <w:r w:rsidRPr="00A1168E">
        <w:t xml:space="preserve">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 </w:t>
      </w:r>
    </w:p>
    <w:p w:rsidR="00D24D2A" w:rsidRPr="00A1168E" w:rsidRDefault="00D24D2A" w:rsidP="00A1168E">
      <w:r w:rsidRPr="00A1168E">
        <w:t xml:space="preserve">Заявление предоставляется </w:t>
      </w:r>
      <w:proofErr w:type="gramStart"/>
      <w:r w:rsidRPr="00A1168E">
        <w:t>по форме</w:t>
      </w:r>
      <w:proofErr w:type="gramEnd"/>
      <w:r w:rsidRPr="00A1168E">
        <w:t xml:space="preserve"> приведенной в приложении</w:t>
      </w:r>
      <w:r w:rsidR="00A1168E" w:rsidRPr="00A1168E">
        <w:t xml:space="preserve"> </w:t>
      </w:r>
      <w:r w:rsidRPr="00A1168E">
        <w:t>к настоящему административному регламенту.</w:t>
      </w:r>
    </w:p>
    <w:p w:rsidR="00D24D2A" w:rsidRPr="00A1168E" w:rsidRDefault="00D24D2A" w:rsidP="00A1168E">
      <w:r w:rsidRPr="00A1168E">
        <w:lastRenderedPageBreak/>
        <w:t>В заявлении о предоставлении муниципальной услуги заявитель указывает способ выдачи (направления) ему документов, являющихся результатом предоставления муниципальной услуги.</w:t>
      </w:r>
    </w:p>
    <w:p w:rsidR="00D24D2A" w:rsidRPr="00A1168E" w:rsidRDefault="00A3482B" w:rsidP="00A1168E">
      <w:r w:rsidRPr="00A1168E">
        <w:t>20.</w:t>
      </w:r>
      <w:r w:rsidR="00D24D2A" w:rsidRPr="00A1168E">
        <w:t xml:space="preserve"> Способы подачи документов, необходимых для предоставления муниципальной услуги: </w:t>
      </w:r>
    </w:p>
    <w:p w:rsidR="00D24D2A" w:rsidRPr="00A1168E" w:rsidRDefault="00D24D2A" w:rsidP="00A1168E">
      <w:r w:rsidRPr="00A1168E">
        <w:t>- при личном обращении в управление;</w:t>
      </w:r>
    </w:p>
    <w:p w:rsidR="00D24D2A" w:rsidRPr="00A1168E" w:rsidRDefault="00D24D2A" w:rsidP="00A1168E">
      <w:r w:rsidRPr="00A1168E">
        <w:t>- по почте в управление, администрацию;</w:t>
      </w:r>
    </w:p>
    <w:p w:rsidR="00D24D2A" w:rsidRPr="00A1168E" w:rsidRDefault="00D24D2A" w:rsidP="00A1168E">
      <w:r w:rsidRPr="00A1168E">
        <w:t>- посредством обращения в МФЦ;</w:t>
      </w:r>
    </w:p>
    <w:p w:rsidR="00D24D2A" w:rsidRPr="00A1168E" w:rsidRDefault="00D24D2A" w:rsidP="00A1168E">
      <w:r w:rsidRPr="00A1168E">
        <w:t xml:space="preserve">- посредством отправления на электронную почту управления, адрес электронной почты: </w:t>
      </w:r>
      <w:r w:rsidR="00946ABD" w:rsidRPr="00A1168E">
        <w:rPr>
          <w:lang w:val="en-US"/>
        </w:rPr>
        <w:t>u</w:t>
      </w:r>
      <w:r w:rsidRPr="00A1168E">
        <w:t>zhkh@berezovo.ru.</w:t>
      </w:r>
    </w:p>
    <w:p w:rsidR="0068146A" w:rsidRDefault="0068146A" w:rsidP="0068146A">
      <w:r>
        <w:t>21. Запрещается требовать от заявителей:</w:t>
      </w:r>
    </w:p>
    <w:p w:rsidR="0068146A" w:rsidRDefault="0068146A" w:rsidP="0068146A">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8146A" w:rsidRDefault="0068146A" w:rsidP="0068146A">
      <w: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hyperlink r:id="rId5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68146A">
          <w:rPr>
            <w:rStyle w:val="a7"/>
          </w:rPr>
          <w:t>Федерального закона № 210-ФЗ</w:t>
        </w:r>
      </w:hyperlink>
      <w: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управление, по собственной инициативе.</w:t>
      </w:r>
    </w:p>
    <w:p w:rsidR="0068146A" w:rsidRDefault="0068146A" w:rsidP="0068146A">
      <w: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146A" w:rsidRDefault="0068146A" w:rsidP="0068146A">
      <w: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8146A" w:rsidRDefault="0068146A" w:rsidP="0068146A">
      <w: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146A" w:rsidRDefault="0068146A" w:rsidP="0068146A">
      <w: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146A" w:rsidRDefault="0068146A" w:rsidP="0068146A">
      <w:r>
        <w:t>- выявление документально подтвержденного факта (признаков) ошибочного или противоправного действия (бездействия) должностного лица управления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начальника управления,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E0C00" w:rsidRDefault="0068146A" w:rsidP="0068146A">
      <w:r>
        <w:lastRenderedPageBreak/>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5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623D6A">
          <w:rPr>
            <w:rStyle w:val="a7"/>
          </w:rPr>
          <w:t>№ 210-ФЗ</w:t>
        </w:r>
      </w:hyperlink>
      <w: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8146A" w:rsidRPr="00A1168E" w:rsidRDefault="0068146A" w:rsidP="0068146A">
      <w:pPr>
        <w:widowControl w:val="0"/>
        <w:autoSpaceDE w:val="0"/>
        <w:autoSpaceDN w:val="0"/>
        <w:adjustRightInd w:val="0"/>
        <w:ind w:right="-1"/>
        <w:rPr>
          <w:rFonts w:cs="Arial"/>
          <w:bCs/>
          <w:szCs w:val="28"/>
        </w:rPr>
      </w:pPr>
      <w:r>
        <w:rPr>
          <w:rFonts w:cs="Arial"/>
          <w:bCs/>
          <w:szCs w:val="28"/>
        </w:rPr>
        <w:t>(п</w:t>
      </w:r>
      <w:r w:rsidRPr="0068146A">
        <w:rPr>
          <w:rFonts w:cs="Arial"/>
          <w:bCs/>
          <w:szCs w:val="28"/>
        </w:rPr>
        <w:t>ункт 21 излож</w:t>
      </w:r>
      <w:r>
        <w:rPr>
          <w:rFonts w:cs="Arial"/>
          <w:bCs/>
          <w:szCs w:val="28"/>
        </w:rPr>
        <w:t xml:space="preserve">ен </w:t>
      </w:r>
      <w:r w:rsidRPr="0068146A">
        <w:rPr>
          <w:rFonts w:cs="Arial"/>
          <w:bCs/>
          <w:szCs w:val="28"/>
        </w:rPr>
        <w:t xml:space="preserve">постановлением Администрации </w:t>
      </w:r>
      <w:hyperlink r:id="rId56" w:history="1">
        <w:r w:rsidRPr="0068146A">
          <w:rPr>
            <w:rStyle w:val="a7"/>
            <w:rFonts w:cs="Arial"/>
            <w:bCs/>
            <w:szCs w:val="28"/>
          </w:rPr>
          <w:t>от 15.06.2021 № 645</w:t>
        </w:r>
      </w:hyperlink>
      <w:r w:rsidRPr="0068146A">
        <w:rPr>
          <w:rFonts w:cs="Arial"/>
          <w:bCs/>
          <w:szCs w:val="28"/>
        </w:rPr>
        <w:t>)</w:t>
      </w:r>
    </w:p>
    <w:p w:rsidR="0068146A" w:rsidRPr="00A1168E" w:rsidRDefault="0068146A" w:rsidP="00A1168E">
      <w:pPr>
        <w:rPr>
          <w:b/>
        </w:rPr>
      </w:pPr>
    </w:p>
    <w:p w:rsidR="00D24D2A" w:rsidRPr="00A1168E" w:rsidRDefault="00D24D2A" w:rsidP="00283468">
      <w:pPr>
        <w:jc w:val="center"/>
        <w:rPr>
          <w:b/>
        </w:rPr>
      </w:pPr>
      <w:r w:rsidRPr="00A1168E">
        <w:rPr>
          <w:b/>
        </w:rPr>
        <w:t>Исчерпывающий перечень оснований для отказа в приеме документов, необходимых для предоставления муниципальной услуги</w:t>
      </w:r>
    </w:p>
    <w:p w:rsidR="004E0C00" w:rsidRPr="00A1168E" w:rsidRDefault="004E0C00" w:rsidP="00283468">
      <w:pPr>
        <w:jc w:val="center"/>
        <w:rPr>
          <w:b/>
        </w:rPr>
      </w:pPr>
    </w:p>
    <w:p w:rsidR="00D24D2A" w:rsidRDefault="008177C8" w:rsidP="00A1168E">
      <w:pPr>
        <w:rPr>
          <w:rFonts w:eastAsia="Calibri"/>
        </w:rPr>
      </w:pPr>
      <w:r w:rsidRPr="00A1168E">
        <w:rPr>
          <w:rFonts w:eastAsia="Calibri"/>
        </w:rPr>
        <w:t>22</w:t>
      </w:r>
      <w:r w:rsidR="00210BF4" w:rsidRPr="00A1168E">
        <w:rPr>
          <w:rFonts w:eastAsia="Calibri"/>
        </w:rPr>
        <w:t xml:space="preserve">. </w:t>
      </w:r>
      <w:r w:rsidR="001F11C0" w:rsidRPr="001F11C0">
        <w:rPr>
          <w:rFonts w:eastAsia="Calibri"/>
        </w:rPr>
        <w:t>Оснований для отказа в приеме документов, необходимых для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w:t>
      </w:r>
      <w:r w:rsidR="001F11C0">
        <w:rPr>
          <w:rFonts w:eastAsia="Calibri"/>
        </w:rPr>
        <w:t>овского района не предусмотрено</w:t>
      </w:r>
      <w:r w:rsidR="00D24D2A" w:rsidRPr="00A1168E">
        <w:rPr>
          <w:rFonts w:eastAsia="Calibri"/>
        </w:rPr>
        <w:t>.</w:t>
      </w:r>
    </w:p>
    <w:p w:rsidR="001F11C0" w:rsidRPr="00A1168E" w:rsidRDefault="001F11C0" w:rsidP="001F11C0">
      <w:pPr>
        <w:rPr>
          <w:rFonts w:eastAsia="Calibri"/>
          <w:b/>
        </w:rPr>
      </w:pPr>
      <w:r>
        <w:rPr>
          <w:rFonts w:cs="Arial"/>
          <w:bCs/>
          <w:szCs w:val="28"/>
        </w:rPr>
        <w:t xml:space="preserve">(абзац первый пункта 22 изложен в редакции постановления Администрации                 </w:t>
      </w:r>
      <w:hyperlink r:id="rId57"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от 28.11.2025 № 909</w:t>
        </w:r>
      </w:hyperlink>
      <w:r>
        <w:rPr>
          <w:rFonts w:cs="Arial"/>
          <w:bCs/>
          <w:szCs w:val="28"/>
        </w:rPr>
        <w:t>)</w:t>
      </w:r>
    </w:p>
    <w:p w:rsidR="008177C8" w:rsidRDefault="008177C8" w:rsidP="00A1168E">
      <w:pPr>
        <w:rPr>
          <w:rFonts w:eastAsia="Calibri"/>
        </w:rPr>
      </w:pPr>
      <w:r w:rsidRPr="00A1168E">
        <w:rPr>
          <w:rFonts w:eastAsia="Calibri"/>
        </w:rPr>
        <w:t>Не допускается отказ в приеме заявления и иных документов, необходимых для предоставления муниципальной услуги</w:t>
      </w:r>
      <w:r w:rsidR="0045393D" w:rsidRPr="00A1168E">
        <w:rPr>
          <w:rFonts w:eastAsia="Calibri"/>
        </w:rPr>
        <w:t>,</w:t>
      </w:r>
      <w:r w:rsidRPr="00A1168E">
        <w:rPr>
          <w:rFonts w:eastAsia="Calibri"/>
        </w:rPr>
        <w:t xml:space="preserve"> в случае, если заявление и документы, необходимые для предоставления муниципальной услуги</w:t>
      </w:r>
      <w:r w:rsidR="0045393D" w:rsidRPr="00A1168E">
        <w:rPr>
          <w:rFonts w:eastAsia="Calibri"/>
        </w:rPr>
        <w:t>,</w:t>
      </w:r>
      <w:r w:rsidRPr="00A1168E">
        <w:rPr>
          <w:rFonts w:eastAsia="Calibri"/>
        </w:rPr>
        <w:t xml:space="preserve"> поданы в соответствии с информацией о сроках </w:t>
      </w:r>
      <w:r w:rsidR="0045393D" w:rsidRPr="00A1168E">
        <w:rPr>
          <w:rFonts w:eastAsia="Calibri"/>
        </w:rPr>
        <w:t xml:space="preserve">и порядке предоставления муниципальной услуги, опубликованной на Едином </w:t>
      </w:r>
      <w:r w:rsidR="00E961E2">
        <w:rPr>
          <w:rFonts w:eastAsia="Calibri"/>
        </w:rPr>
        <w:t>портале</w:t>
      </w:r>
      <w:r w:rsidR="0045393D" w:rsidRPr="00A1168E">
        <w:rPr>
          <w:rFonts w:eastAsia="Calibri"/>
        </w:rPr>
        <w:t xml:space="preserve">, официальном сайте. </w:t>
      </w:r>
    </w:p>
    <w:p w:rsidR="00E961E2" w:rsidRPr="00A1168E" w:rsidRDefault="00E961E2" w:rsidP="00E961E2">
      <w:r>
        <w:rPr>
          <w:rFonts w:eastAsia="Calibri"/>
        </w:rPr>
        <w:t>(</w:t>
      </w:r>
      <w:r w:rsidRPr="00E961E2">
        <w:rPr>
          <w:rFonts w:eastAsia="Calibri"/>
        </w:rPr>
        <w:t>в абзаце втором пункта 2</w:t>
      </w:r>
      <w:r>
        <w:rPr>
          <w:rFonts w:eastAsia="Calibri"/>
        </w:rPr>
        <w:t>2</w:t>
      </w:r>
      <w:r w:rsidRPr="00E961E2">
        <w:rPr>
          <w:rFonts w:eastAsia="Calibri"/>
        </w:rPr>
        <w:t xml:space="preserve"> слова «Едином и региональном порталах» замен</w:t>
      </w:r>
      <w:r>
        <w:rPr>
          <w:rFonts w:eastAsia="Calibri"/>
        </w:rPr>
        <w:t>ены</w:t>
      </w:r>
      <w:r w:rsidRPr="00E961E2">
        <w:rPr>
          <w:rFonts w:eastAsia="Calibri"/>
        </w:rPr>
        <w:t xml:space="preserve"> словами «Едином по</w:t>
      </w:r>
      <w:r>
        <w:rPr>
          <w:rFonts w:eastAsia="Calibri"/>
        </w:rPr>
        <w:t xml:space="preserve">ртале» </w:t>
      </w:r>
      <w:r w:rsidRPr="00357FAF">
        <w:rPr>
          <w:rFonts w:cs="Arial"/>
          <w:bCs/>
          <w:szCs w:val="28"/>
        </w:rPr>
        <w:t>постановлени</w:t>
      </w:r>
      <w:r>
        <w:rPr>
          <w:rFonts w:cs="Arial"/>
          <w:bCs/>
          <w:szCs w:val="28"/>
        </w:rPr>
        <w:t>ем</w:t>
      </w:r>
      <w:r w:rsidRPr="00357FAF">
        <w:rPr>
          <w:rFonts w:cs="Arial"/>
          <w:bCs/>
          <w:szCs w:val="28"/>
        </w:rPr>
        <w:t xml:space="preserve"> Администрации</w:t>
      </w:r>
      <w:r>
        <w:rPr>
          <w:rFonts w:cs="Arial"/>
          <w:bCs/>
          <w:szCs w:val="28"/>
        </w:rPr>
        <w:t xml:space="preserve"> </w:t>
      </w:r>
      <w:hyperlink r:id="rId58"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E961E2" w:rsidRDefault="00E961E2" w:rsidP="00A1168E">
      <w:pPr>
        <w:rPr>
          <w:rFonts w:eastAsia="Calibri"/>
        </w:rPr>
      </w:pPr>
    </w:p>
    <w:p w:rsidR="00AD40BB" w:rsidRPr="00AD40BB" w:rsidRDefault="00AD40BB" w:rsidP="00AD40BB">
      <w:pPr>
        <w:ind w:firstLine="0"/>
        <w:jc w:val="center"/>
        <w:rPr>
          <w:b/>
        </w:rPr>
      </w:pPr>
      <w:r w:rsidRPr="00AD40BB">
        <w:rPr>
          <w:b/>
        </w:rPr>
        <w:t>Исчерпывающий перечень оснований для приостановления или отказа в предоставлении муниципальной услуги</w:t>
      </w:r>
    </w:p>
    <w:p w:rsidR="00AD40BB" w:rsidRPr="00AD40BB" w:rsidRDefault="00AD40BB" w:rsidP="00AD40BB">
      <w:pPr>
        <w:rPr>
          <w:b/>
        </w:rPr>
      </w:pPr>
    </w:p>
    <w:p w:rsidR="00AD40BB" w:rsidRDefault="00AD40BB" w:rsidP="00AD40BB">
      <w:pPr>
        <w:rPr>
          <w:rFonts w:eastAsia="Calibri"/>
        </w:rPr>
      </w:pPr>
      <w:r w:rsidRPr="00AD40BB">
        <w:t>23. Основания для приостановления предоставления муниципальной услуги законодательством Российской Федерации, законодательством</w:t>
      </w:r>
      <w:r>
        <w:t xml:space="preserve"> </w:t>
      </w:r>
      <w:r w:rsidRPr="00AD40BB">
        <w:t>Ханты-Мансийского автономного округа - Югры, муниципальными правовыми актами администрации Березовского района не предусмотрены.</w:t>
      </w:r>
    </w:p>
    <w:p w:rsidR="00E961E2" w:rsidRDefault="00E961E2" w:rsidP="00E961E2">
      <w:r>
        <w:rPr>
          <w:rFonts w:eastAsia="Calibri"/>
        </w:rPr>
        <w:t>(</w:t>
      </w:r>
      <w:r w:rsidRPr="00E961E2">
        <w:rPr>
          <w:rFonts w:eastAsia="Calibri"/>
        </w:rPr>
        <w:t>в абзаце втором пункта 2</w:t>
      </w:r>
      <w:r>
        <w:rPr>
          <w:rFonts w:eastAsia="Calibri"/>
        </w:rPr>
        <w:t>3</w:t>
      </w:r>
      <w:r w:rsidRPr="00E961E2">
        <w:rPr>
          <w:rFonts w:eastAsia="Calibri"/>
        </w:rPr>
        <w:t xml:space="preserve"> слова «Едином и региональном порталах» замен</w:t>
      </w:r>
      <w:r>
        <w:rPr>
          <w:rFonts w:eastAsia="Calibri"/>
        </w:rPr>
        <w:t>ены</w:t>
      </w:r>
      <w:r w:rsidRPr="00E961E2">
        <w:rPr>
          <w:rFonts w:eastAsia="Calibri"/>
        </w:rPr>
        <w:t xml:space="preserve"> словами «Едином по</w:t>
      </w:r>
      <w:r>
        <w:rPr>
          <w:rFonts w:eastAsia="Calibri"/>
        </w:rPr>
        <w:t xml:space="preserve">ртале» </w:t>
      </w:r>
      <w:r w:rsidRPr="00357FAF">
        <w:rPr>
          <w:rFonts w:cs="Arial"/>
          <w:bCs/>
          <w:szCs w:val="28"/>
        </w:rPr>
        <w:t>постановлени</w:t>
      </w:r>
      <w:r>
        <w:rPr>
          <w:rFonts w:cs="Arial"/>
          <w:bCs/>
          <w:szCs w:val="28"/>
        </w:rPr>
        <w:t>ем</w:t>
      </w:r>
      <w:r w:rsidRPr="00357FAF">
        <w:rPr>
          <w:rFonts w:cs="Arial"/>
          <w:bCs/>
          <w:szCs w:val="28"/>
        </w:rPr>
        <w:t xml:space="preserve"> Администрации</w:t>
      </w:r>
      <w:r>
        <w:rPr>
          <w:rFonts w:cs="Arial"/>
          <w:bCs/>
          <w:szCs w:val="28"/>
        </w:rPr>
        <w:t xml:space="preserve"> </w:t>
      </w:r>
      <w:hyperlink r:id="rId59"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AD40BB" w:rsidRPr="00A1168E" w:rsidRDefault="00AD40BB" w:rsidP="00AD40BB">
      <w:pPr>
        <w:rPr>
          <w:rFonts w:eastAsia="Calibri"/>
          <w:b/>
        </w:rPr>
      </w:pPr>
      <w:r>
        <w:rPr>
          <w:rFonts w:cs="Arial"/>
          <w:bCs/>
          <w:szCs w:val="28"/>
        </w:rPr>
        <w:t xml:space="preserve">(пункт 23 с заголовком изложен в редакции постановления Администрации                 </w:t>
      </w:r>
      <w:hyperlink r:id="rId60"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от 28.11.2025 № 909</w:t>
        </w:r>
      </w:hyperlink>
      <w:r>
        <w:rPr>
          <w:rFonts w:cs="Arial"/>
          <w:bCs/>
          <w:szCs w:val="28"/>
        </w:rPr>
        <w:t>)</w:t>
      </w:r>
    </w:p>
    <w:p w:rsidR="00D24D2A" w:rsidRPr="00A1168E" w:rsidRDefault="00CF2FEE" w:rsidP="00A1168E">
      <w:pPr>
        <w:rPr>
          <w:rFonts w:eastAsia="Calibri"/>
        </w:rPr>
      </w:pPr>
      <w:r w:rsidRPr="00A1168E">
        <w:rPr>
          <w:rFonts w:eastAsia="Calibri"/>
        </w:rPr>
        <w:t>23.</w:t>
      </w:r>
      <w:proofErr w:type="gramStart"/>
      <w:r w:rsidRPr="00A1168E">
        <w:rPr>
          <w:rFonts w:eastAsia="Calibri"/>
        </w:rPr>
        <w:t>1.</w:t>
      </w:r>
      <w:r w:rsidR="00D24D2A" w:rsidRPr="00A1168E">
        <w:rPr>
          <w:rFonts w:eastAsia="Calibri"/>
        </w:rPr>
        <w:t>Основания</w:t>
      </w:r>
      <w:r w:rsidR="00954EA3" w:rsidRPr="00A1168E">
        <w:rPr>
          <w:rFonts w:eastAsia="Calibri"/>
        </w:rPr>
        <w:t>ми</w:t>
      </w:r>
      <w:proofErr w:type="gramEnd"/>
      <w:r w:rsidR="00D24D2A" w:rsidRPr="00A1168E">
        <w:rPr>
          <w:rFonts w:eastAsia="Calibri"/>
        </w:rPr>
        <w:t xml:space="preserve"> для отказа в предоставлении муниципальной услуги</w:t>
      </w:r>
      <w:r w:rsidR="00954EA3" w:rsidRPr="00A1168E">
        <w:rPr>
          <w:rFonts w:eastAsia="Calibri"/>
        </w:rPr>
        <w:t xml:space="preserve"> являются</w:t>
      </w:r>
      <w:r w:rsidR="00D24D2A" w:rsidRPr="00A1168E">
        <w:rPr>
          <w:rFonts w:eastAsia="Calibri"/>
        </w:rPr>
        <w:t>:</w:t>
      </w:r>
    </w:p>
    <w:p w:rsidR="00D24D2A" w:rsidRPr="00A1168E" w:rsidRDefault="00954EA3" w:rsidP="00A1168E">
      <w:pPr>
        <w:rPr>
          <w:rFonts w:eastAsia="Calibri"/>
        </w:rPr>
      </w:pPr>
      <w:r w:rsidRPr="00A1168E">
        <w:rPr>
          <w:rFonts w:eastAsia="Calibri"/>
        </w:rPr>
        <w:t>1)</w:t>
      </w:r>
      <w:r w:rsidR="00D24D2A" w:rsidRPr="00A1168E">
        <w:rPr>
          <w:rFonts w:eastAsia="Calibri"/>
        </w:rPr>
        <w:t xml:space="preserve"> непредставления заявителем документа(ов), предусмотренного(ых) </w:t>
      </w:r>
      <w:r w:rsidR="00210BF4" w:rsidRPr="00A1168E">
        <w:rPr>
          <w:rFonts w:eastAsia="Calibri"/>
        </w:rPr>
        <w:t xml:space="preserve">пунктом </w:t>
      </w:r>
      <w:r w:rsidRPr="00A1168E">
        <w:rPr>
          <w:rFonts w:eastAsia="Calibri"/>
        </w:rPr>
        <w:t>16</w:t>
      </w:r>
      <w:r w:rsidR="00D24D2A" w:rsidRPr="00A1168E">
        <w:rPr>
          <w:rFonts w:eastAsia="Calibri"/>
        </w:rPr>
        <w:t xml:space="preserve"> настоящего административного регламента, обязанность по предоставлению которых возложена на заявителя;</w:t>
      </w:r>
    </w:p>
    <w:p w:rsidR="00D24D2A" w:rsidRPr="00A1168E" w:rsidRDefault="00954EA3" w:rsidP="00A1168E">
      <w:pPr>
        <w:rPr>
          <w:rFonts w:eastAsia="Calibri"/>
        </w:rPr>
      </w:pPr>
      <w:r w:rsidRPr="00A1168E">
        <w:rPr>
          <w:rFonts w:eastAsia="Calibri"/>
        </w:rPr>
        <w:t>2)</w:t>
      </w:r>
      <w:r w:rsidR="00D24D2A" w:rsidRPr="00A1168E">
        <w:rPr>
          <w:rFonts w:eastAsia="Calibri"/>
        </w:rPr>
        <w:t xml:space="preserve"> представления заявителем документов, не отвечающих требованиям, установленным настоящим административным регламентом.</w:t>
      </w:r>
    </w:p>
    <w:p w:rsidR="00210BF4" w:rsidRPr="00A1168E" w:rsidRDefault="00210BF4" w:rsidP="00A1168E">
      <w:pPr>
        <w:rPr>
          <w:rFonts w:eastAsia="Calibri"/>
        </w:rPr>
      </w:pPr>
    </w:p>
    <w:p w:rsidR="00357FAF" w:rsidRPr="00357FAF" w:rsidRDefault="00357FAF" w:rsidP="00623D6A">
      <w:pPr>
        <w:widowControl w:val="0"/>
        <w:autoSpaceDE w:val="0"/>
        <w:autoSpaceDN w:val="0"/>
        <w:adjustRightInd w:val="0"/>
        <w:ind w:right="-1"/>
        <w:jc w:val="center"/>
        <w:rPr>
          <w:b/>
        </w:rPr>
      </w:pPr>
      <w:r w:rsidRPr="00357FAF">
        <w:rPr>
          <w:b/>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357FAF" w:rsidRDefault="00357FAF" w:rsidP="00357FAF">
      <w:pPr>
        <w:widowControl w:val="0"/>
        <w:autoSpaceDE w:val="0"/>
        <w:autoSpaceDN w:val="0"/>
        <w:adjustRightInd w:val="0"/>
        <w:ind w:right="-1"/>
        <w:rPr>
          <w:rFonts w:cs="Arial"/>
          <w:bCs/>
          <w:szCs w:val="28"/>
        </w:rPr>
      </w:pPr>
    </w:p>
    <w:p w:rsidR="00357FAF" w:rsidRDefault="00357FAF" w:rsidP="00357FAF">
      <w:pPr>
        <w:widowControl w:val="0"/>
        <w:autoSpaceDE w:val="0"/>
        <w:autoSpaceDN w:val="0"/>
        <w:adjustRightInd w:val="0"/>
        <w:ind w:right="-1"/>
        <w:rPr>
          <w:rFonts w:cs="Arial"/>
          <w:bCs/>
          <w:szCs w:val="28"/>
        </w:rPr>
      </w:pPr>
      <w:r>
        <w:rPr>
          <w:rFonts w:cs="Arial"/>
          <w:bCs/>
          <w:szCs w:val="28"/>
        </w:rPr>
        <w:t>(з</w:t>
      </w:r>
      <w:r w:rsidRPr="00357FAF">
        <w:rPr>
          <w:rFonts w:cs="Arial"/>
          <w:bCs/>
          <w:szCs w:val="28"/>
        </w:rPr>
        <w:t xml:space="preserve">аголовок пункта 24 </w:t>
      </w:r>
      <w:r>
        <w:rPr>
          <w:rFonts w:cs="Arial"/>
          <w:bCs/>
          <w:szCs w:val="28"/>
        </w:rPr>
        <w:t xml:space="preserve">изложен в редакции </w:t>
      </w:r>
      <w:r w:rsidRPr="00357FAF">
        <w:rPr>
          <w:rFonts w:cs="Arial"/>
          <w:bCs/>
          <w:szCs w:val="28"/>
        </w:rPr>
        <w:t>постановлени</w:t>
      </w:r>
      <w:r>
        <w:rPr>
          <w:rFonts w:cs="Arial"/>
          <w:bCs/>
          <w:szCs w:val="28"/>
        </w:rPr>
        <w:t xml:space="preserve">я </w:t>
      </w:r>
      <w:r w:rsidRPr="00357FAF">
        <w:rPr>
          <w:rFonts w:cs="Arial"/>
          <w:bCs/>
          <w:szCs w:val="28"/>
        </w:rPr>
        <w:t>Администрации</w:t>
      </w:r>
      <w:r>
        <w:rPr>
          <w:rFonts w:cs="Arial"/>
          <w:bCs/>
          <w:szCs w:val="28"/>
        </w:rPr>
        <w:t xml:space="preserve"> </w:t>
      </w:r>
      <w:r w:rsidR="00623D6A">
        <w:rPr>
          <w:rFonts w:cs="Arial"/>
          <w:bCs/>
          <w:szCs w:val="28"/>
        </w:rPr>
        <w:t xml:space="preserve">                     </w:t>
      </w:r>
      <w:hyperlink r:id="rId61" w:tooltip="постановление от 18.01.2022 0:00:00 №45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а&#10;" w:history="1">
        <w:r w:rsidRPr="00357FAF">
          <w:rPr>
            <w:rStyle w:val="a7"/>
            <w:rFonts w:cs="Arial"/>
            <w:bCs/>
            <w:szCs w:val="28"/>
          </w:rPr>
          <w:t>от 18.01.2022 № 45</w:t>
        </w:r>
      </w:hyperlink>
      <w:r>
        <w:rPr>
          <w:rFonts w:cs="Arial"/>
          <w:bCs/>
          <w:szCs w:val="28"/>
        </w:rPr>
        <w:t>)</w:t>
      </w:r>
    </w:p>
    <w:p w:rsidR="00994D7D" w:rsidRPr="00A1168E" w:rsidRDefault="00994D7D" w:rsidP="00A1168E">
      <w:pPr>
        <w:rPr>
          <w:rFonts w:eastAsia="Calibri"/>
          <w:b/>
        </w:rPr>
      </w:pPr>
    </w:p>
    <w:p w:rsidR="00D24D2A" w:rsidRPr="00A1168E" w:rsidRDefault="00954EA3" w:rsidP="00A1168E">
      <w:pPr>
        <w:rPr>
          <w:rFonts w:eastAsia="Calibri"/>
        </w:rPr>
      </w:pPr>
      <w:r w:rsidRPr="00A1168E">
        <w:rPr>
          <w:rFonts w:eastAsia="Calibri"/>
        </w:rPr>
        <w:lastRenderedPageBreak/>
        <w:t>24.</w:t>
      </w:r>
      <w:r w:rsidR="00210BF4" w:rsidRPr="00A1168E">
        <w:rPr>
          <w:rFonts w:eastAsia="Calibri"/>
        </w:rPr>
        <w:t xml:space="preserve"> </w:t>
      </w:r>
      <w:r w:rsidR="00D24D2A" w:rsidRPr="00A1168E">
        <w:rPr>
          <w:rFonts w:eastAsia="Calibri"/>
        </w:rPr>
        <w:t>Услугами, необходимыми и обязательными для предоставления муниципальной услуги, является:</w:t>
      </w:r>
    </w:p>
    <w:p w:rsidR="00D24D2A" w:rsidRPr="00A1168E" w:rsidRDefault="00994D7D" w:rsidP="00A1168E">
      <w:pPr>
        <w:rPr>
          <w:rFonts w:eastAsia="Calibri"/>
        </w:rPr>
      </w:pPr>
      <w:r w:rsidRPr="00A1168E">
        <w:rPr>
          <w:rFonts w:eastAsia="Calibri"/>
        </w:rPr>
        <w:t>1)</w:t>
      </w:r>
      <w:r w:rsidR="00D24D2A" w:rsidRPr="00A1168E">
        <w:rPr>
          <w:rFonts w:eastAsia="Calibri"/>
        </w:rPr>
        <w:t xml:space="preserve"> подготовка и выдача проекта реконструкции нежилого помещения (в отношении нежилого помещения для признания его в дальнейшем жилым помещением), указанного в </w:t>
      </w:r>
      <w:r w:rsidR="00210BF4" w:rsidRPr="00A1168E">
        <w:rPr>
          <w:rFonts w:eastAsia="Calibri"/>
        </w:rPr>
        <w:t>подпункте</w:t>
      </w:r>
      <w:r w:rsidR="00D24D2A" w:rsidRPr="00A1168E">
        <w:rPr>
          <w:rFonts w:eastAsia="Calibri"/>
        </w:rPr>
        <w:t xml:space="preserve"> </w:t>
      </w:r>
      <w:r w:rsidRPr="00A1168E">
        <w:rPr>
          <w:rFonts w:eastAsia="Calibri"/>
        </w:rPr>
        <w:t>5</w:t>
      </w:r>
      <w:r w:rsidR="00D24D2A" w:rsidRPr="00A1168E">
        <w:rPr>
          <w:rFonts w:eastAsia="Calibri"/>
        </w:rPr>
        <w:t xml:space="preserve"> пункта </w:t>
      </w:r>
      <w:r w:rsidRPr="00A1168E">
        <w:rPr>
          <w:rFonts w:eastAsia="Calibri"/>
        </w:rPr>
        <w:t>16</w:t>
      </w:r>
      <w:r w:rsidR="00A1168E" w:rsidRPr="00A1168E">
        <w:rPr>
          <w:rFonts w:eastAsia="Calibri"/>
        </w:rPr>
        <w:t xml:space="preserve"> </w:t>
      </w:r>
      <w:r w:rsidR="00D24D2A" w:rsidRPr="00A1168E">
        <w:rPr>
          <w:rFonts w:eastAsia="Calibri"/>
        </w:rPr>
        <w:t>настоящего административного регламента. Данная услуга предоставляется специализированной организацией, осуществляющей деятельность в сфере строительства и проектирования, являющейся членом Саморегулируемой организации.</w:t>
      </w:r>
      <w:r w:rsidR="00A1168E" w:rsidRPr="00A1168E">
        <w:rPr>
          <w:rFonts w:eastAsia="Calibri"/>
        </w:rPr>
        <w:t xml:space="preserve"> </w:t>
      </w:r>
      <w:r w:rsidR="00D24D2A" w:rsidRPr="00A1168E">
        <w:rPr>
          <w:rFonts w:eastAsia="Calibri"/>
        </w:rPr>
        <w:t xml:space="preserve">В результате предоставления данной услуги заявителю выдается проект реконструкции нежилого помещения для дальнейшего признания его жилым помещением. </w:t>
      </w:r>
    </w:p>
    <w:p w:rsidR="00D24D2A" w:rsidRPr="00A1168E" w:rsidRDefault="00994D7D" w:rsidP="00A1168E">
      <w:pPr>
        <w:rPr>
          <w:rFonts w:eastAsia="Calibri"/>
        </w:rPr>
      </w:pPr>
      <w:r w:rsidRPr="00A1168E">
        <w:rPr>
          <w:rFonts w:eastAsia="Calibri"/>
        </w:rPr>
        <w:t>2)</w:t>
      </w:r>
      <w:r w:rsidR="00A1168E" w:rsidRPr="00A1168E">
        <w:rPr>
          <w:rFonts w:eastAsia="Calibri"/>
        </w:rPr>
        <w:t xml:space="preserve"> </w:t>
      </w:r>
      <w:r w:rsidR="00D24D2A" w:rsidRPr="00A1168E">
        <w:rPr>
          <w:rFonts w:eastAsia="Calibri"/>
        </w:rPr>
        <w:t>подготовка и выдача заключения специализированной организации, проводившей обследование многоквартирного дома,</w:t>
      </w:r>
      <w:r w:rsidR="00A1168E" w:rsidRPr="00A1168E">
        <w:rPr>
          <w:rFonts w:eastAsia="Calibri"/>
        </w:rPr>
        <w:t xml:space="preserve"> </w:t>
      </w:r>
      <w:r w:rsidR="00D24D2A" w:rsidRPr="00A1168E">
        <w:rPr>
          <w:rFonts w:eastAsia="Calibri"/>
        </w:rPr>
        <w:t xml:space="preserve">указанного в </w:t>
      </w:r>
      <w:r w:rsidR="002926D7" w:rsidRPr="00A1168E">
        <w:rPr>
          <w:rFonts w:eastAsia="Calibri"/>
        </w:rPr>
        <w:t xml:space="preserve">подпункте </w:t>
      </w:r>
      <w:r w:rsidRPr="00A1168E">
        <w:rPr>
          <w:rFonts w:eastAsia="Calibri"/>
        </w:rPr>
        <w:t>6</w:t>
      </w:r>
      <w:r w:rsidR="00D24D2A" w:rsidRPr="00A1168E">
        <w:rPr>
          <w:rFonts w:eastAsia="Calibri"/>
        </w:rPr>
        <w:t xml:space="preserve"> пункта </w:t>
      </w:r>
      <w:r w:rsidRPr="00A1168E">
        <w:rPr>
          <w:rFonts w:eastAsia="Calibri"/>
        </w:rPr>
        <w:t>16</w:t>
      </w:r>
      <w:r w:rsidR="00A1168E" w:rsidRPr="00A1168E">
        <w:rPr>
          <w:rFonts w:eastAsia="Calibri"/>
        </w:rPr>
        <w:t xml:space="preserve"> </w:t>
      </w:r>
      <w:r w:rsidR="00D24D2A" w:rsidRPr="00A1168E">
        <w:rPr>
          <w:rFonts w:eastAsia="Calibri"/>
        </w:rPr>
        <w:t>настоящего административного регламента. Данная услуга предоставляется специализированной организацией, осуществляющей деятельность в сфере строительства и проектирования, являющейся членом Саморегулируемой организации. В результате предоставления данной услуги заявителю выдается заключение о техническом состоянии несущих и ограждающих конструкций многоквартирного дома.</w:t>
      </w:r>
    </w:p>
    <w:p w:rsidR="00D24D2A" w:rsidRPr="00A1168E" w:rsidRDefault="00994D7D" w:rsidP="00A1168E">
      <w:pPr>
        <w:rPr>
          <w:rFonts w:eastAsia="Calibri"/>
        </w:rPr>
      </w:pPr>
      <w:r w:rsidRPr="00A1168E">
        <w:rPr>
          <w:rFonts w:eastAsia="Calibri"/>
        </w:rPr>
        <w:t>3)</w:t>
      </w:r>
      <w:r w:rsidR="002926D7" w:rsidRPr="00A1168E">
        <w:rPr>
          <w:rFonts w:eastAsia="Calibri"/>
        </w:rPr>
        <w:t xml:space="preserve"> подготовка и выдача заключения специализированной организации по результатам обследования элементов ограждающих и несущих конструкций </w:t>
      </w:r>
      <w:proofErr w:type="gramStart"/>
      <w:r w:rsidR="002926D7" w:rsidRPr="00A1168E">
        <w:rPr>
          <w:rFonts w:eastAsia="Calibri"/>
        </w:rPr>
        <w:t>жилого помещения</w:t>
      </w:r>
      <w:proofErr w:type="gramEnd"/>
      <w:r w:rsidR="002926D7" w:rsidRPr="00A1168E">
        <w:rPr>
          <w:rFonts w:eastAsia="Calibri"/>
        </w:rPr>
        <w:t xml:space="preserve"> </w:t>
      </w:r>
      <w:r w:rsidR="00D24D2A" w:rsidRPr="00A1168E">
        <w:rPr>
          <w:rFonts w:eastAsia="Calibri"/>
        </w:rPr>
        <w:t xml:space="preserve">указанного в </w:t>
      </w:r>
      <w:r w:rsidR="002926D7" w:rsidRPr="00A1168E">
        <w:rPr>
          <w:rFonts w:eastAsia="Calibri"/>
        </w:rPr>
        <w:t xml:space="preserve">подпункте </w:t>
      </w:r>
      <w:r w:rsidRPr="00A1168E">
        <w:rPr>
          <w:rFonts w:eastAsia="Calibri"/>
        </w:rPr>
        <w:t>7</w:t>
      </w:r>
      <w:r w:rsidR="002926D7" w:rsidRPr="00A1168E">
        <w:rPr>
          <w:rFonts w:eastAsia="Calibri"/>
        </w:rPr>
        <w:t xml:space="preserve"> пункта </w:t>
      </w:r>
      <w:r w:rsidRPr="00A1168E">
        <w:rPr>
          <w:rFonts w:eastAsia="Calibri"/>
        </w:rPr>
        <w:t>16</w:t>
      </w:r>
      <w:r w:rsidR="00D24D2A" w:rsidRPr="00A1168E">
        <w:rPr>
          <w:rFonts w:eastAsia="Calibri"/>
        </w:rPr>
        <w:t xml:space="preserve"> настоящего административного регламента. Данная услуга предоставляется специализированной организацией, осуществляющей деятельность в сфере строительства и проектирования, являющейся членом Саморегулируемой организации. В результате предоставления данной услуги заявителю выдается заключение по результатам обследования элементов несущих и ограждающих конструкций жилого помещения.</w:t>
      </w:r>
    </w:p>
    <w:p w:rsidR="002926D7" w:rsidRPr="00A1168E" w:rsidRDefault="002926D7" w:rsidP="00A1168E">
      <w:pPr>
        <w:rPr>
          <w:b/>
        </w:rPr>
      </w:pPr>
    </w:p>
    <w:p w:rsidR="00AD40BB" w:rsidRPr="00AD40BB" w:rsidRDefault="00AD40BB" w:rsidP="00AD40BB">
      <w:pPr>
        <w:ind w:firstLine="0"/>
        <w:jc w:val="center"/>
        <w:rPr>
          <w:b/>
        </w:rPr>
      </w:pPr>
      <w:r w:rsidRPr="00AD40BB">
        <w:rPr>
          <w:b/>
        </w:rPr>
        <w:t>Размер платы, взымаемой с заявителя при предоставлении муниципальной услуги, и способы ее взимания</w:t>
      </w:r>
    </w:p>
    <w:p w:rsidR="00AD40BB" w:rsidRPr="00AD40BB" w:rsidRDefault="00AD40BB" w:rsidP="00AD40BB">
      <w:pPr>
        <w:rPr>
          <w:b/>
        </w:rPr>
      </w:pPr>
    </w:p>
    <w:p w:rsidR="00D24D2A" w:rsidRPr="00AD40BB" w:rsidRDefault="00AD40BB" w:rsidP="00AD40BB">
      <w:r w:rsidRPr="00AD40BB">
        <w:t>25. Взимание платы за предоставление муниципальной услуги законодательством Российской Федерации, законодательством</w:t>
      </w:r>
      <w:r>
        <w:t xml:space="preserve"> </w:t>
      </w:r>
      <w:r w:rsidRPr="00AD40BB">
        <w:t>Ханты-Мансийского автономного округа - Югры, муниципальными правовыми актами администрации Березовского района не предусмотрено</w:t>
      </w:r>
      <w:r w:rsidR="00D24D2A" w:rsidRPr="00AD40BB">
        <w:t>.</w:t>
      </w:r>
    </w:p>
    <w:p w:rsidR="00AD40BB" w:rsidRPr="00A1168E" w:rsidRDefault="00AD40BB" w:rsidP="00AD40BB">
      <w:pPr>
        <w:rPr>
          <w:rFonts w:eastAsia="Calibri"/>
          <w:b/>
        </w:rPr>
      </w:pPr>
      <w:r>
        <w:rPr>
          <w:rFonts w:cs="Arial"/>
          <w:bCs/>
          <w:szCs w:val="28"/>
        </w:rPr>
        <w:t xml:space="preserve">(пункт 25 с заголовком изложен в редакции постановления Администрации                 </w:t>
      </w:r>
      <w:hyperlink r:id="rId62"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от 28.11.2025 № 909</w:t>
        </w:r>
      </w:hyperlink>
      <w:r>
        <w:rPr>
          <w:rFonts w:cs="Arial"/>
          <w:bCs/>
          <w:szCs w:val="28"/>
        </w:rPr>
        <w:t>)</w:t>
      </w:r>
    </w:p>
    <w:p w:rsidR="00AE66A7" w:rsidRPr="00A1168E" w:rsidRDefault="00AE66A7" w:rsidP="00A1168E">
      <w:pPr>
        <w:rPr>
          <w:b/>
        </w:rPr>
      </w:pPr>
    </w:p>
    <w:p w:rsidR="00D24D2A" w:rsidRPr="00A1168E" w:rsidRDefault="00D24D2A" w:rsidP="00283468">
      <w:pPr>
        <w:jc w:val="center"/>
        <w:rPr>
          <w:b/>
        </w:rPr>
      </w:pPr>
      <w:r w:rsidRPr="00A1168E">
        <w:rPr>
          <w:b/>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AE66A7" w:rsidRPr="00A1168E" w:rsidRDefault="00AE66A7" w:rsidP="00A1168E"/>
    <w:p w:rsidR="00D24D2A" w:rsidRPr="00A1168E" w:rsidRDefault="00994D7D" w:rsidP="00A1168E">
      <w:r w:rsidRPr="00A1168E">
        <w:t>26.</w:t>
      </w:r>
      <w:r w:rsidR="00AE66A7" w:rsidRPr="00A1168E">
        <w:t xml:space="preserve"> </w:t>
      </w:r>
      <w:r w:rsidR="00D24D2A" w:rsidRPr="00A1168E">
        <w:t xml:space="preserve">Порядок и размер платы за предоставление услуг, указанных в </w:t>
      </w:r>
      <w:r w:rsidRPr="00A1168E">
        <w:t>пункте</w:t>
      </w:r>
      <w:r w:rsidR="00D24D2A" w:rsidRPr="00A1168E">
        <w:t xml:space="preserve"> </w:t>
      </w:r>
      <w:r w:rsidRPr="00A1168E">
        <w:t>24</w:t>
      </w:r>
      <w:r w:rsidR="00D24D2A" w:rsidRPr="00A1168E">
        <w:t xml:space="preserve"> настоящего административного регламента, определяется соглашением заявителя и организации, предоставляющей соответствующую услугу.</w:t>
      </w:r>
    </w:p>
    <w:p w:rsidR="00AE66A7" w:rsidRPr="00A1168E" w:rsidRDefault="00AE66A7" w:rsidP="00A1168E"/>
    <w:p w:rsidR="00821617" w:rsidRPr="00821617" w:rsidRDefault="00821617" w:rsidP="00821617">
      <w:pPr>
        <w:jc w:val="center"/>
        <w:rPr>
          <w:b/>
          <w:iCs/>
        </w:rPr>
      </w:pPr>
      <w:r w:rsidRPr="00821617">
        <w:rPr>
          <w:b/>
          <w:i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821617" w:rsidRDefault="00821617" w:rsidP="00821617">
      <w:pPr>
        <w:rPr>
          <w:iCs/>
        </w:rPr>
      </w:pPr>
    </w:p>
    <w:p w:rsidR="00821617" w:rsidRPr="00821617" w:rsidRDefault="00821617" w:rsidP="00821617">
      <w:pPr>
        <w:rPr>
          <w:rFonts w:eastAsia="Calibri"/>
          <w:iCs/>
        </w:rPr>
      </w:pPr>
      <w:r w:rsidRPr="00821617">
        <w:rPr>
          <w:iCs/>
        </w:rPr>
        <w:lastRenderedPageBreak/>
        <w:t>27.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управление</w:t>
      </w:r>
      <w:r w:rsidRPr="00821617">
        <w:rPr>
          <w:b/>
          <w:iCs/>
        </w:rPr>
        <w:t xml:space="preserve"> </w:t>
      </w:r>
      <w:r w:rsidRPr="00821617">
        <w:rPr>
          <w:iCs/>
        </w:rPr>
        <w:t>или МФЦ не должен превышать 15 минут.</w:t>
      </w:r>
    </w:p>
    <w:p w:rsidR="00821617" w:rsidRDefault="00821617" w:rsidP="00A1168E">
      <w:pPr>
        <w:rPr>
          <w:rFonts w:eastAsia="Calibri"/>
          <w:iCs/>
        </w:rPr>
      </w:pPr>
    </w:p>
    <w:p w:rsidR="00821617" w:rsidRDefault="00821617" w:rsidP="00A1168E">
      <w:pPr>
        <w:rPr>
          <w:rFonts w:eastAsia="Calibri"/>
        </w:rPr>
      </w:pPr>
      <w:r>
        <w:rPr>
          <w:rFonts w:eastAsia="Calibri"/>
          <w:iCs/>
        </w:rPr>
        <w:t>(</w:t>
      </w:r>
      <w:r w:rsidRPr="00821617">
        <w:rPr>
          <w:rFonts w:eastAsia="Calibri"/>
          <w:iCs/>
        </w:rPr>
        <w:t>п</w:t>
      </w:r>
      <w:r>
        <w:rPr>
          <w:rFonts w:eastAsia="Calibri"/>
          <w:iCs/>
        </w:rPr>
        <w:t xml:space="preserve">ункт 27 с заголовком изложен </w:t>
      </w:r>
      <w:r w:rsidRPr="00821617">
        <w:rPr>
          <w:rFonts w:eastAsia="Calibri"/>
          <w:iCs/>
        </w:rPr>
        <w:t>в редакции</w:t>
      </w:r>
      <w:r>
        <w:rPr>
          <w:rFonts w:eastAsia="Calibri"/>
          <w:iCs/>
        </w:rPr>
        <w:t xml:space="preserve"> постановления Администрации от 25.04.2025 № 319)</w:t>
      </w:r>
    </w:p>
    <w:p w:rsidR="00AE66A7" w:rsidRPr="00A1168E" w:rsidRDefault="00AE66A7" w:rsidP="00A1168E">
      <w:pPr>
        <w:rPr>
          <w:b/>
        </w:rPr>
      </w:pPr>
    </w:p>
    <w:p w:rsidR="00D24D2A" w:rsidRPr="00A1168E" w:rsidRDefault="00AD40BB" w:rsidP="00AD40BB">
      <w:pPr>
        <w:ind w:firstLine="0"/>
        <w:jc w:val="center"/>
        <w:rPr>
          <w:b/>
        </w:rPr>
      </w:pPr>
      <w:r w:rsidRPr="00AD40BB">
        <w:rPr>
          <w:b/>
        </w:rPr>
        <w:t>Срок регистрации запроса заявителя о предоставлении муниципальной услуги</w:t>
      </w:r>
    </w:p>
    <w:p w:rsidR="00AD40BB" w:rsidRPr="00A1168E" w:rsidRDefault="00AD40BB" w:rsidP="00AD40BB">
      <w:pPr>
        <w:rPr>
          <w:rFonts w:eastAsia="Calibri"/>
          <w:b/>
        </w:rPr>
      </w:pPr>
      <w:r>
        <w:rPr>
          <w:rFonts w:cs="Arial"/>
          <w:bCs/>
          <w:szCs w:val="28"/>
        </w:rPr>
        <w:t xml:space="preserve">(заголовок пункта 28 изложен в редакции постановления Администрации                 </w:t>
      </w:r>
      <w:hyperlink r:id="rId63"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от 28.11.2025 № 909</w:t>
        </w:r>
      </w:hyperlink>
      <w:r>
        <w:rPr>
          <w:rFonts w:cs="Arial"/>
          <w:bCs/>
          <w:szCs w:val="28"/>
        </w:rPr>
        <w:t>)</w:t>
      </w:r>
    </w:p>
    <w:p w:rsidR="00AE66A7" w:rsidRPr="00A1168E" w:rsidRDefault="00AE66A7" w:rsidP="00A1168E">
      <w:pPr>
        <w:rPr>
          <w:b/>
        </w:rPr>
      </w:pPr>
    </w:p>
    <w:p w:rsidR="00D24D2A" w:rsidRPr="00A1168E" w:rsidRDefault="00994D7D" w:rsidP="00A1168E">
      <w:r w:rsidRPr="00A1168E">
        <w:t>28.</w:t>
      </w:r>
      <w:r w:rsidR="00AE66A7" w:rsidRPr="00A1168E">
        <w:t xml:space="preserve"> </w:t>
      </w:r>
      <w:r w:rsidR="00D24D2A" w:rsidRPr="00A1168E">
        <w:t xml:space="preserve">Письменные обращения, поступившие в адрес </w:t>
      </w:r>
      <w:r w:rsidRPr="00A1168E">
        <w:t>Комиссии</w:t>
      </w:r>
      <w:r w:rsidR="00D24D2A" w:rsidRPr="00A1168E">
        <w:rPr>
          <w:shd w:val="clear" w:color="auto" w:fill="FFFFFF"/>
        </w:rPr>
        <w:t>,</w:t>
      </w:r>
      <w:r w:rsidR="007A20C2" w:rsidRPr="00A1168E">
        <w:rPr>
          <w:shd w:val="clear" w:color="auto" w:fill="FFFFFF"/>
        </w:rPr>
        <w:t xml:space="preserve"> управления</w:t>
      </w:r>
      <w:r w:rsidR="00D24D2A" w:rsidRPr="00A1168E">
        <w:rPr>
          <w:shd w:val="clear" w:color="auto" w:fill="FFFFFF"/>
        </w:rPr>
        <w:t xml:space="preserve"> </w:t>
      </w:r>
      <w:r w:rsidR="00D24D2A" w:rsidRPr="00A1168E">
        <w:t>подлежат обязательной регистрации секретарем управления, в журнале регистрации входящей документации в день поступления обращения в управление.</w:t>
      </w:r>
    </w:p>
    <w:p w:rsidR="00D24D2A" w:rsidRPr="00A1168E" w:rsidRDefault="00D24D2A" w:rsidP="00A1168E">
      <w:r w:rsidRPr="00A1168E">
        <w:t>В случае личного обращения заявителя в управление, заявление о предоставлении муниципальной услуги подлежит обязательной регистрации специалистом управления ответственным за предоставление муниципальной услуги в журнале регистрации заявлений в течение 15 минут.</w:t>
      </w:r>
    </w:p>
    <w:p w:rsidR="00D24D2A" w:rsidRPr="00A1168E" w:rsidRDefault="00D24D2A" w:rsidP="00A1168E">
      <w:r w:rsidRPr="00A1168E">
        <w:t>В случае подачи заявления посредством электронной почты письменные обращения подлежат обязательной регистрации специалистом управления ответственным за предоставление муниципальной услуги в журнале регистрации заявлений в день поступления обращения в управление.</w:t>
      </w:r>
    </w:p>
    <w:p w:rsidR="00D24D2A" w:rsidRPr="00A1168E" w:rsidRDefault="00D24D2A" w:rsidP="00A1168E">
      <w:r w:rsidRPr="00A1168E">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D24D2A" w:rsidRPr="00A1168E" w:rsidRDefault="00D24D2A" w:rsidP="00A1168E">
      <w:r w:rsidRPr="00A1168E">
        <w:t xml:space="preserve">Заявителю, подавшему заявление в управление или МФЦ, выдается расписка в получении документов с указанием их перечня и даты их получения, а также с указанием перечня сведений и документов, которые будут получены управлением по межведомственным запросам. </w:t>
      </w:r>
    </w:p>
    <w:p w:rsidR="00AE66A7" w:rsidRPr="00A1168E" w:rsidRDefault="00AE66A7" w:rsidP="00A1168E">
      <w:pPr>
        <w:rPr>
          <w:b/>
        </w:rPr>
      </w:pPr>
    </w:p>
    <w:p w:rsidR="00821617" w:rsidRDefault="00821617" w:rsidP="00821617">
      <w:pPr>
        <w:jc w:val="center"/>
        <w:rPr>
          <w:b/>
          <w:iCs/>
        </w:rPr>
      </w:pPr>
      <w:r w:rsidRPr="00821617">
        <w:rPr>
          <w:b/>
          <w:i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21617" w:rsidRDefault="00821617" w:rsidP="00A1168E">
      <w:pPr>
        <w:rPr>
          <w:b/>
          <w:iCs/>
        </w:rPr>
      </w:pPr>
    </w:p>
    <w:p w:rsidR="00821617" w:rsidRDefault="00821617" w:rsidP="00A1168E">
      <w:pPr>
        <w:rPr>
          <w:iCs/>
        </w:rPr>
      </w:pPr>
      <w:r>
        <w:rPr>
          <w:iCs/>
        </w:rPr>
        <w:t>(</w:t>
      </w:r>
      <w:r w:rsidRPr="00821617">
        <w:rPr>
          <w:iCs/>
        </w:rPr>
        <w:t>заголовок пункта 29 излож</w:t>
      </w:r>
      <w:r>
        <w:rPr>
          <w:iCs/>
        </w:rPr>
        <w:t>ен</w:t>
      </w:r>
      <w:r w:rsidRPr="00821617">
        <w:rPr>
          <w:iCs/>
        </w:rPr>
        <w:t xml:space="preserve"> в редакции</w:t>
      </w:r>
      <w:r>
        <w:rPr>
          <w:iCs/>
        </w:rPr>
        <w:t xml:space="preserve"> постановления Администрации </w:t>
      </w:r>
      <w:hyperlink r:id="rId64" w:history="1">
        <w:r w:rsidRPr="00821617">
          <w:rPr>
            <w:rStyle w:val="a7"/>
            <w:iCs/>
          </w:rPr>
          <w:t>от 25.04.2025 № 319</w:t>
        </w:r>
      </w:hyperlink>
      <w:r>
        <w:rPr>
          <w:iCs/>
        </w:rPr>
        <w:t>)</w:t>
      </w:r>
    </w:p>
    <w:p w:rsidR="00821617" w:rsidRDefault="00821617" w:rsidP="00A1168E"/>
    <w:p w:rsidR="00D24D2A" w:rsidRPr="00A1168E" w:rsidRDefault="00994D7D" w:rsidP="00A1168E">
      <w:r w:rsidRPr="00A1168E">
        <w:t>29.</w:t>
      </w:r>
      <w:r w:rsidR="00AE66A7" w:rsidRPr="00A1168E">
        <w:t xml:space="preserve"> </w:t>
      </w:r>
      <w:r w:rsidR="00D24D2A" w:rsidRPr="00A1168E">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D24D2A" w:rsidRPr="00A1168E" w:rsidRDefault="00D24D2A" w:rsidP="00A1168E">
      <w:r w:rsidRPr="00A1168E">
        <w:t>Помещения для предоставления муниципальной услуги размещаются преимущественно на нижних этажах зданий или в отдельно стоящих зданиях.</w:t>
      </w:r>
    </w:p>
    <w:p w:rsidR="00D24D2A" w:rsidRPr="00A1168E" w:rsidRDefault="00D24D2A" w:rsidP="00A1168E">
      <w:r w:rsidRPr="00A1168E">
        <w:t xml:space="preserve">Вход и выход из помещения для предоставления муниципальной услуги оборудуются: </w:t>
      </w:r>
    </w:p>
    <w:p w:rsidR="00D24D2A" w:rsidRPr="00A1168E" w:rsidRDefault="00D24D2A" w:rsidP="00A1168E">
      <w:r w:rsidRPr="00A1168E">
        <w:t>- пандусами, расширенными проходами, тактильными полосами по путям движения, позволяющими обеспечить беспрепятственный доступ инвалидов;</w:t>
      </w:r>
    </w:p>
    <w:p w:rsidR="00D24D2A" w:rsidRPr="00A1168E" w:rsidRDefault="00D24D2A" w:rsidP="00A1168E">
      <w:r w:rsidRPr="00A1168E">
        <w:lastRenderedPageBreak/>
        <w:t>- соответствующими указателями с автономными источниками бесперебойного питания;</w:t>
      </w:r>
    </w:p>
    <w:p w:rsidR="00D24D2A" w:rsidRPr="00A1168E" w:rsidRDefault="00D24D2A" w:rsidP="00A1168E">
      <w:r w:rsidRPr="00A1168E">
        <w:t>- контрастной маркировкой ступеней по пути движения;</w:t>
      </w:r>
    </w:p>
    <w:p w:rsidR="00D24D2A" w:rsidRPr="00A1168E" w:rsidRDefault="00D24D2A" w:rsidP="00A1168E">
      <w:r w:rsidRPr="00A1168E">
        <w:t>- информационной мнемосхемой (тактильной схемой движения);</w:t>
      </w:r>
    </w:p>
    <w:p w:rsidR="00D24D2A" w:rsidRPr="00A1168E" w:rsidRDefault="00D24D2A" w:rsidP="00A1168E">
      <w:r w:rsidRPr="00A1168E">
        <w:t>- тактильными табличками с надписями, дублированными шрифтом Брайля.</w:t>
      </w:r>
    </w:p>
    <w:p w:rsidR="00D24D2A" w:rsidRPr="00A1168E" w:rsidRDefault="00D24D2A" w:rsidP="00A1168E">
      <w:r w:rsidRPr="00A1168E">
        <w:t>Лестницы, находящиеся по пути движения в помещение для предоставления муниципальной услуги оборудуются:</w:t>
      </w:r>
    </w:p>
    <w:p w:rsidR="00D24D2A" w:rsidRPr="00A1168E" w:rsidRDefault="00D24D2A" w:rsidP="00A1168E">
      <w:r w:rsidRPr="00A1168E">
        <w:t>- тактильными полосами;</w:t>
      </w:r>
    </w:p>
    <w:p w:rsidR="00D24D2A" w:rsidRPr="00A1168E" w:rsidRDefault="00D24D2A" w:rsidP="00A1168E">
      <w:r w:rsidRPr="00A1168E">
        <w:t>- контрастной маркировкой крайних ступеней;</w:t>
      </w:r>
    </w:p>
    <w:p w:rsidR="00D24D2A" w:rsidRPr="00A1168E" w:rsidRDefault="00D24D2A" w:rsidP="00A1168E">
      <w:r w:rsidRPr="00A1168E">
        <w:t>- поручнями с двух сторон, с тактильными полосами, нанесенными на поручни, с тактильно-выпуклым шрифтом и шрифтом Брайля с указанием этажа;</w:t>
      </w:r>
    </w:p>
    <w:p w:rsidR="00D24D2A" w:rsidRPr="00A1168E" w:rsidRDefault="00D24D2A" w:rsidP="00A1168E">
      <w:r w:rsidRPr="00A1168E">
        <w:t>- тактильными табличками с указанием этажей, дублированными шрифтом Брайля.</w:t>
      </w:r>
    </w:p>
    <w:p w:rsidR="00D24D2A" w:rsidRPr="00A1168E" w:rsidRDefault="00D24D2A" w:rsidP="00A1168E">
      <w:r w:rsidRPr="00A1168E">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D24D2A" w:rsidRPr="00A1168E" w:rsidRDefault="00D24D2A" w:rsidP="00A1168E">
      <w:r w:rsidRPr="00A1168E">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D24D2A" w:rsidRDefault="00D24D2A" w:rsidP="00A1168E">
      <w:r w:rsidRPr="00A1168E">
        <w:t xml:space="preserve">Все помещения, в которых предоставляется муниципальная услуга, должны соответствовать санитарно-эпидемиологическим требованиям, правилам </w:t>
      </w:r>
      <w:r w:rsidR="00AD40BB">
        <w:t>противо</w:t>
      </w:r>
      <w:r w:rsidRPr="00A1168E">
        <w:t>пожарной безопасности.</w:t>
      </w:r>
    </w:p>
    <w:p w:rsidR="00AD40BB" w:rsidRPr="00A1168E" w:rsidRDefault="00AD40BB" w:rsidP="00AD40BB">
      <w:pPr>
        <w:rPr>
          <w:rFonts w:eastAsia="Calibri"/>
          <w:b/>
        </w:rPr>
      </w:pPr>
      <w:r>
        <w:rPr>
          <w:rFonts w:cs="Arial"/>
          <w:bCs/>
          <w:szCs w:val="28"/>
        </w:rPr>
        <w:t>(</w:t>
      </w:r>
      <w:r w:rsidRPr="00AD40BB">
        <w:rPr>
          <w:rFonts w:cs="Arial"/>
          <w:bCs/>
          <w:szCs w:val="28"/>
        </w:rPr>
        <w:t>в абзаце шестнадцатом пункта 29 слово «пожарной» замен</w:t>
      </w:r>
      <w:r w:rsidR="005D2AB1">
        <w:rPr>
          <w:rFonts w:cs="Arial"/>
          <w:bCs/>
          <w:szCs w:val="28"/>
        </w:rPr>
        <w:t xml:space="preserve">ено </w:t>
      </w:r>
      <w:r w:rsidRPr="00AD40BB">
        <w:rPr>
          <w:rFonts w:cs="Arial"/>
          <w:bCs/>
          <w:szCs w:val="28"/>
        </w:rPr>
        <w:t>словом «противопожарной»</w:t>
      </w:r>
      <w:r>
        <w:rPr>
          <w:rFonts w:cs="Arial"/>
          <w:bCs/>
          <w:szCs w:val="28"/>
        </w:rPr>
        <w:t xml:space="preserve"> постановлением Администрации </w:t>
      </w:r>
      <w:hyperlink r:id="rId65"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от 28.11.2025 № 909</w:t>
        </w:r>
      </w:hyperlink>
      <w:r>
        <w:rPr>
          <w:rFonts w:cs="Arial"/>
          <w:bCs/>
          <w:szCs w:val="28"/>
        </w:rPr>
        <w:t>)</w:t>
      </w:r>
    </w:p>
    <w:p w:rsidR="00D24D2A" w:rsidRPr="00A1168E" w:rsidRDefault="00D24D2A" w:rsidP="00A1168E">
      <w:r w:rsidRPr="00A1168E">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D24D2A" w:rsidRPr="00A1168E" w:rsidRDefault="00D24D2A" w:rsidP="00A1168E">
      <w:r w:rsidRPr="00A1168E">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D24D2A" w:rsidRPr="00A1168E" w:rsidRDefault="00D24D2A" w:rsidP="00A1168E">
      <w:r w:rsidRPr="00A1168E">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D24D2A" w:rsidRPr="00A1168E" w:rsidRDefault="00D24D2A" w:rsidP="00A1168E">
      <w:r w:rsidRPr="00A1168E">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D24D2A" w:rsidRPr="00A1168E" w:rsidRDefault="00D24D2A" w:rsidP="00A1168E">
      <w:r w:rsidRPr="00A1168E">
        <w:t xml:space="preserve">На информационных стендах, информационном терминал и в информационно-телекоммуникационной сети </w:t>
      </w:r>
      <w:r w:rsidR="00A1168E" w:rsidRPr="00A1168E">
        <w:t>«</w:t>
      </w:r>
      <w:r w:rsidRPr="00A1168E">
        <w:t>Интернет</w:t>
      </w:r>
      <w:r w:rsidR="00A1168E" w:rsidRPr="00A1168E">
        <w:t>»</w:t>
      </w:r>
      <w:r w:rsidRPr="00A1168E">
        <w:t xml:space="preserve"> размещается информация о порядке предоставления муниципальной услуги, а также информация, указанная в </w:t>
      </w:r>
      <w:r w:rsidR="00AE66A7" w:rsidRPr="00A1168E">
        <w:t>пункте</w:t>
      </w:r>
      <w:r w:rsidRPr="00A1168E">
        <w:t xml:space="preserve"> </w:t>
      </w:r>
      <w:r w:rsidR="00AE66A7" w:rsidRPr="00A1168E">
        <w:t>3</w:t>
      </w:r>
      <w:r w:rsidRPr="00A1168E">
        <w:t xml:space="preserve"> настоящего административного регламента.</w:t>
      </w:r>
    </w:p>
    <w:p w:rsidR="00AE66A7" w:rsidRPr="00A1168E" w:rsidRDefault="00AE66A7" w:rsidP="00A1168E"/>
    <w:p w:rsidR="00D24D2A" w:rsidRPr="00A1168E" w:rsidRDefault="00D24D2A" w:rsidP="00283468">
      <w:pPr>
        <w:jc w:val="center"/>
        <w:rPr>
          <w:b/>
        </w:rPr>
      </w:pPr>
      <w:r w:rsidRPr="00A1168E">
        <w:rPr>
          <w:b/>
        </w:rPr>
        <w:t>Показатели доступности и качества муниципальной услуги</w:t>
      </w:r>
    </w:p>
    <w:p w:rsidR="00AE66A7" w:rsidRPr="00A1168E" w:rsidRDefault="00AE66A7" w:rsidP="00A1168E">
      <w:pPr>
        <w:rPr>
          <w:b/>
        </w:rPr>
      </w:pPr>
    </w:p>
    <w:p w:rsidR="00D24D2A" w:rsidRPr="00A1168E" w:rsidRDefault="00656B60" w:rsidP="00A1168E">
      <w:pPr>
        <w:rPr>
          <w:rFonts w:eastAsia="Calibri"/>
        </w:rPr>
      </w:pPr>
      <w:r w:rsidRPr="00A1168E">
        <w:lastRenderedPageBreak/>
        <w:t>30.</w:t>
      </w:r>
      <w:r w:rsidR="00A1168E" w:rsidRPr="00A1168E">
        <w:t xml:space="preserve"> </w:t>
      </w:r>
      <w:r w:rsidR="00D24D2A" w:rsidRPr="00A1168E">
        <w:rPr>
          <w:rFonts w:eastAsia="Calibri"/>
        </w:rPr>
        <w:t>Показателями доступности муниципальной услуги являются:</w:t>
      </w:r>
    </w:p>
    <w:p w:rsidR="00D24D2A" w:rsidRPr="00A1168E" w:rsidRDefault="00D24D2A" w:rsidP="00A1168E">
      <w:pPr>
        <w:rPr>
          <w:rFonts w:eastAsia="Calibri"/>
        </w:rPr>
      </w:pPr>
      <w:r w:rsidRPr="00A1168E">
        <w:rPr>
          <w:rFonts w:eastAsia="Calibri"/>
        </w:rPr>
        <w:t>- бесплатность предоставления муниципальной услуги и информирование о процедуре предоставления муниципальной услуги;</w:t>
      </w:r>
    </w:p>
    <w:p w:rsidR="00D24D2A" w:rsidRPr="00A1168E" w:rsidRDefault="00D24D2A" w:rsidP="00A1168E">
      <w:pPr>
        <w:rPr>
          <w:rFonts w:eastAsia="Calibri"/>
        </w:rPr>
      </w:pPr>
      <w:r w:rsidRPr="00A1168E">
        <w:rPr>
          <w:rFonts w:eastAsia="Calibri"/>
        </w:rPr>
        <w:t>- транспортная доступность к местам предоставления муниципальной услуги;</w:t>
      </w:r>
    </w:p>
    <w:p w:rsidR="00D24D2A" w:rsidRDefault="00D24D2A" w:rsidP="00A1168E">
      <w:r w:rsidRPr="00A1168E">
        <w:t xml:space="preserve">- возможность информирования заявителя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w:t>
      </w:r>
      <w:r w:rsidR="00E961E2">
        <w:t>портала</w:t>
      </w:r>
      <w:r w:rsidRPr="00A1168E">
        <w:t>;</w:t>
      </w:r>
    </w:p>
    <w:p w:rsidR="00E961E2" w:rsidRPr="00A1168E" w:rsidRDefault="00E961E2" w:rsidP="00A1168E">
      <w:pPr>
        <w:rPr>
          <w:rFonts w:eastAsia="Calibri"/>
        </w:rPr>
      </w:pPr>
      <w:r>
        <w:t>(</w:t>
      </w:r>
      <w:r w:rsidRPr="00E961E2">
        <w:t>в абзаце четвертом пункта 30 слова «Единого и регионального порталов» замен</w:t>
      </w:r>
      <w:r>
        <w:t xml:space="preserve">ены словами «Единого портала» </w:t>
      </w:r>
      <w:r w:rsidRPr="00357FAF">
        <w:rPr>
          <w:rFonts w:cs="Arial"/>
          <w:bCs/>
          <w:szCs w:val="28"/>
        </w:rPr>
        <w:t>постановлени</w:t>
      </w:r>
      <w:r>
        <w:rPr>
          <w:rFonts w:cs="Arial"/>
          <w:bCs/>
          <w:szCs w:val="28"/>
        </w:rPr>
        <w:t>ем</w:t>
      </w:r>
      <w:r w:rsidRPr="00357FAF">
        <w:rPr>
          <w:rFonts w:cs="Arial"/>
          <w:bCs/>
          <w:szCs w:val="28"/>
        </w:rPr>
        <w:t xml:space="preserve"> Администрации</w:t>
      </w:r>
      <w:r>
        <w:rPr>
          <w:rFonts w:cs="Arial"/>
          <w:bCs/>
          <w:szCs w:val="28"/>
        </w:rPr>
        <w:t xml:space="preserve"> </w:t>
      </w:r>
      <w:hyperlink r:id="rId66"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D24D2A" w:rsidRDefault="00D24D2A" w:rsidP="00A1168E">
      <w:r w:rsidRPr="00A1168E">
        <w:t xml:space="preserve">- доступность заявителей к формам заявлений и иным документам, необходимым для получения муниципальной услуги, размещенных на Едином </w:t>
      </w:r>
      <w:r w:rsidR="00E961E2">
        <w:t>портале</w:t>
      </w:r>
      <w:r w:rsidRPr="00A1168E">
        <w:t>, в том числе с возможностью их копирования и заполнения в электронном виде;</w:t>
      </w:r>
    </w:p>
    <w:p w:rsidR="00E961E2" w:rsidRPr="00A1168E" w:rsidRDefault="00E961E2" w:rsidP="00E961E2">
      <w:pPr>
        <w:rPr>
          <w:rFonts w:eastAsia="Calibri"/>
        </w:rPr>
      </w:pPr>
      <w:r>
        <w:t>(</w:t>
      </w:r>
      <w:r w:rsidRPr="00E961E2">
        <w:t>в абзаце пятом пункта 30 слова «Едином и региональном порталах» замен</w:t>
      </w:r>
      <w:r>
        <w:t xml:space="preserve">ены словами «Едином портале» </w:t>
      </w:r>
      <w:r w:rsidRPr="00357FAF">
        <w:rPr>
          <w:rFonts w:cs="Arial"/>
          <w:bCs/>
          <w:szCs w:val="28"/>
        </w:rPr>
        <w:t>постановлени</w:t>
      </w:r>
      <w:r>
        <w:rPr>
          <w:rFonts w:cs="Arial"/>
          <w:bCs/>
          <w:szCs w:val="28"/>
        </w:rPr>
        <w:t>ем</w:t>
      </w:r>
      <w:r w:rsidRPr="00357FAF">
        <w:rPr>
          <w:rFonts w:cs="Arial"/>
          <w:bCs/>
          <w:szCs w:val="28"/>
        </w:rPr>
        <w:t xml:space="preserve"> Администрации</w:t>
      </w:r>
      <w:r>
        <w:rPr>
          <w:rFonts w:cs="Arial"/>
          <w:bCs/>
          <w:szCs w:val="28"/>
        </w:rPr>
        <w:t xml:space="preserve"> </w:t>
      </w:r>
      <w:hyperlink r:id="rId67"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D24D2A" w:rsidRPr="00A1168E" w:rsidRDefault="00D24D2A" w:rsidP="00A1168E">
      <w:pPr>
        <w:rPr>
          <w:rFonts w:eastAsia="Calibri"/>
        </w:rPr>
      </w:pPr>
      <w:r w:rsidRPr="00A1168E">
        <w:t>- возможность получения заявителем муниципальной услуги в МФЦ;</w:t>
      </w:r>
    </w:p>
    <w:p w:rsidR="00D24D2A" w:rsidRPr="00A1168E" w:rsidRDefault="00656B60" w:rsidP="00A1168E">
      <w:pPr>
        <w:rPr>
          <w:rFonts w:eastAsia="Calibri"/>
        </w:rPr>
      </w:pPr>
      <w:r w:rsidRPr="00A1168E">
        <w:rPr>
          <w:rFonts w:eastAsia="Calibri"/>
        </w:rPr>
        <w:t>31.</w:t>
      </w:r>
      <w:r w:rsidR="00A1168E" w:rsidRPr="00A1168E">
        <w:rPr>
          <w:rFonts w:eastAsia="Calibri"/>
        </w:rPr>
        <w:t xml:space="preserve"> </w:t>
      </w:r>
      <w:r w:rsidR="00D24D2A" w:rsidRPr="00A1168E">
        <w:rPr>
          <w:rFonts w:eastAsia="Calibri"/>
        </w:rPr>
        <w:t>Показателями качества муниципальной услуги являются:</w:t>
      </w:r>
    </w:p>
    <w:p w:rsidR="00D24D2A" w:rsidRPr="00A1168E" w:rsidRDefault="00D24D2A" w:rsidP="00A1168E">
      <w:pPr>
        <w:rPr>
          <w:rFonts w:eastAsia="Calibri"/>
        </w:rPr>
      </w:pPr>
      <w:r w:rsidRPr="00A1168E">
        <w:rPr>
          <w:rFonts w:eastAsia="Calibri"/>
        </w:rPr>
        <w:t xml:space="preserve">- соблюдение должностными лицами </w:t>
      </w:r>
      <w:r w:rsidRPr="00A1168E">
        <w:t>управления</w:t>
      </w:r>
      <w:r w:rsidRPr="00A1168E">
        <w:rPr>
          <w:rFonts w:eastAsia="Calibri"/>
        </w:rPr>
        <w:t>, предоставляющими муниципальную услугу, сроков предоставления муниципальной услуги;</w:t>
      </w:r>
    </w:p>
    <w:p w:rsidR="00D24D2A" w:rsidRPr="00A1168E" w:rsidRDefault="00D24D2A" w:rsidP="00A1168E">
      <w:pPr>
        <w:rPr>
          <w:rFonts w:eastAsia="Calibri"/>
        </w:rPr>
      </w:pPr>
      <w:r w:rsidRPr="00A1168E">
        <w:rPr>
          <w:rFonts w:eastAsia="Calibri"/>
        </w:rPr>
        <w:t>- соблюдение сроков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D24D2A" w:rsidRPr="00A1168E" w:rsidRDefault="00D24D2A" w:rsidP="00A1168E">
      <w:pPr>
        <w:rPr>
          <w:rFonts w:eastAsia="Calibri"/>
        </w:rPr>
      </w:pPr>
      <w:r w:rsidRPr="00A1168E">
        <w:rPr>
          <w:rFonts w:eastAsia="Calibri"/>
        </w:rPr>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A1168E" w:rsidRPr="00A1168E" w:rsidRDefault="00D24D2A" w:rsidP="00A1168E">
      <w:pPr>
        <w:rPr>
          <w:rFonts w:eastAsia="Calibri"/>
        </w:rPr>
      </w:pPr>
      <w:r w:rsidRPr="00A1168E">
        <w:rPr>
          <w:rFonts w:eastAsia="Calibri"/>
        </w:rPr>
        <w:t>- восстановление нарушенных прав заявителя.</w:t>
      </w:r>
    </w:p>
    <w:p w:rsidR="00A1168E" w:rsidRPr="00A1168E" w:rsidRDefault="00A1168E" w:rsidP="00A1168E">
      <w:pPr>
        <w:rPr>
          <w:rFonts w:eastAsia="Calibri"/>
        </w:rPr>
      </w:pPr>
    </w:p>
    <w:p w:rsidR="00D24D2A" w:rsidRPr="00A1168E" w:rsidRDefault="00D24D2A" w:rsidP="00283468">
      <w:pPr>
        <w:jc w:val="center"/>
        <w:rPr>
          <w:b/>
        </w:rPr>
      </w:pPr>
      <w:r w:rsidRPr="00A1168E">
        <w:rPr>
          <w:b/>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56B60" w:rsidRPr="00A1168E" w:rsidRDefault="00656B60" w:rsidP="00A1168E">
      <w:pPr>
        <w:rPr>
          <w:b/>
        </w:rPr>
      </w:pPr>
    </w:p>
    <w:p w:rsidR="00D24D2A" w:rsidRPr="00A1168E" w:rsidRDefault="00656B60" w:rsidP="00A1168E">
      <w:pPr>
        <w:rPr>
          <w:rFonts w:eastAsia="Calibri"/>
        </w:rPr>
      </w:pPr>
      <w:r w:rsidRPr="00A1168E">
        <w:rPr>
          <w:rFonts w:eastAsia="Calibri"/>
        </w:rPr>
        <w:t>32.</w:t>
      </w:r>
      <w:r w:rsidR="00AE66A7" w:rsidRPr="00A1168E">
        <w:rPr>
          <w:rFonts w:eastAsia="Calibri"/>
        </w:rPr>
        <w:t xml:space="preserve"> </w:t>
      </w:r>
      <w:r w:rsidR="00D24D2A" w:rsidRPr="00A1168E">
        <w:rPr>
          <w:rFonts w:eastAsia="Calibri"/>
        </w:rPr>
        <w:t xml:space="preserve">Предоставление муниципальной услуги в МФЦ осуществляется по принципу </w:t>
      </w:r>
      <w:r w:rsidR="00A1168E" w:rsidRPr="00A1168E">
        <w:rPr>
          <w:rFonts w:eastAsia="Calibri"/>
        </w:rPr>
        <w:t>«</w:t>
      </w:r>
      <w:r w:rsidR="00D24D2A" w:rsidRPr="00A1168E">
        <w:rPr>
          <w:rFonts w:eastAsia="Calibri"/>
        </w:rPr>
        <w:t>одного окна</w:t>
      </w:r>
      <w:r w:rsidR="00A1168E" w:rsidRPr="00A1168E">
        <w:rPr>
          <w:rFonts w:eastAsia="Calibri"/>
        </w:rPr>
        <w:t>»</w:t>
      </w:r>
      <w:r w:rsidR="00D24D2A" w:rsidRPr="00A1168E">
        <w:rPr>
          <w:rFonts w:eastAsia="Calibri"/>
        </w:rPr>
        <w:t xml:space="preserve"> в соответствии с законодательством Российской Федерации.</w:t>
      </w:r>
    </w:p>
    <w:p w:rsidR="00D24D2A" w:rsidRPr="00A1168E" w:rsidRDefault="00D24D2A" w:rsidP="00A1168E">
      <w:pPr>
        <w:rPr>
          <w:rFonts w:eastAsia="Calibri"/>
        </w:rPr>
      </w:pPr>
      <w:r w:rsidRPr="00A1168E">
        <w:rPr>
          <w:rFonts w:eastAsia="Calibri"/>
        </w:rP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D24D2A" w:rsidRPr="00A1168E" w:rsidRDefault="00656B60" w:rsidP="00A1168E">
      <w:pPr>
        <w:rPr>
          <w:rFonts w:eastAsia="Calibri"/>
        </w:rPr>
      </w:pPr>
      <w:r w:rsidRPr="00A1168E">
        <w:rPr>
          <w:rFonts w:eastAsia="Calibri"/>
        </w:rPr>
        <w:t xml:space="preserve">33. </w:t>
      </w:r>
      <w:r w:rsidR="00D24D2A" w:rsidRPr="00A1168E">
        <w:rPr>
          <w:rFonts w:eastAsia="Calibri"/>
        </w:rPr>
        <w:t>Предоставление муниципальной услуги в электронной форме посредством электронной почты осуществляется с использованием электронной подписи в соответствии с законодательством об электронной цифровой подписи.</w:t>
      </w:r>
    </w:p>
    <w:p w:rsidR="00D24D2A" w:rsidRPr="00A1168E" w:rsidRDefault="00D24D2A" w:rsidP="00A1168E">
      <w:pPr>
        <w:rPr>
          <w:rFonts w:eastAsia="Calibri"/>
        </w:rPr>
      </w:pPr>
      <w:r w:rsidRPr="00A1168E">
        <w:rPr>
          <w:rFonts w:eastAsia="Calibri"/>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D24D2A" w:rsidRPr="00A1168E" w:rsidRDefault="00D24D2A" w:rsidP="00A1168E">
      <w:pPr>
        <w:rPr>
          <w:rFonts w:eastAsia="Calibri"/>
        </w:rPr>
      </w:pPr>
      <w:r w:rsidRPr="00A1168E">
        <w:rPr>
          <w:rFonts w:eastAsia="Calibri"/>
        </w:rPr>
        <w:t>Требования к средствам электронной подписи при предоставлении муниципальной услуги в электронном виде устанавливаются в соответствии с законодательством об электронной подписи.</w:t>
      </w:r>
    </w:p>
    <w:p w:rsidR="00D24D2A" w:rsidRPr="00A1168E" w:rsidRDefault="00D24D2A" w:rsidP="00A1168E">
      <w:pPr>
        <w:rPr>
          <w:rFonts w:eastAsia="Calibri"/>
        </w:rPr>
      </w:pPr>
      <w:r w:rsidRPr="00A1168E">
        <w:rPr>
          <w:rFonts w:eastAsia="Calibri"/>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w:t>
      </w:r>
      <w:r w:rsidRPr="00A1168E">
        <w:rPr>
          <w:rFonts w:eastAsia="Calibri"/>
        </w:rPr>
        <w:lastRenderedPageBreak/>
        <w:t>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w:t>
      </w:r>
      <w:r w:rsidR="00A1168E" w:rsidRPr="00A1168E">
        <w:rPr>
          <w:rFonts w:eastAsia="Calibri"/>
        </w:rPr>
        <w:t xml:space="preserve"> </w:t>
      </w:r>
      <w:hyperlink r:id="rId68"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history="1">
        <w:r w:rsidR="00A1168E" w:rsidRPr="00623D6A">
          <w:rPr>
            <w:rStyle w:val="a7"/>
            <w:rFonts w:eastAsia="Calibri"/>
          </w:rPr>
          <w:t xml:space="preserve">№ </w:t>
        </w:r>
        <w:r w:rsidRPr="00623D6A">
          <w:rPr>
            <w:rStyle w:val="a7"/>
            <w:rFonts w:eastAsia="Calibri"/>
          </w:rPr>
          <w:t xml:space="preserve">852 </w:t>
        </w:r>
        <w:r w:rsidR="00623D6A" w:rsidRPr="00623D6A">
          <w:rPr>
            <w:rStyle w:val="a7"/>
            <w:rFonts w:eastAsia="Calibri"/>
          </w:rPr>
          <w:t xml:space="preserve">                                 </w:t>
        </w:r>
        <w:r w:rsidR="00A1168E" w:rsidRPr="00623D6A">
          <w:rPr>
            <w:rStyle w:val="a7"/>
            <w:rFonts w:eastAsia="Calibri"/>
          </w:rPr>
          <w:t>«</w:t>
        </w:r>
        <w:r w:rsidRPr="00623D6A">
          <w:rPr>
            <w:rStyle w:val="a7"/>
            <w:rFonts w:eastAsia="Calibri"/>
          </w:rPr>
          <w:t>Об утверждении Правил</w:t>
        </w:r>
      </w:hyperlink>
      <w:r w:rsidRPr="00A1168E">
        <w:rPr>
          <w:rFonts w:eastAsia="Calibri"/>
        </w:rPr>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A1168E" w:rsidRPr="00A1168E">
        <w:rPr>
          <w:rFonts w:eastAsia="Calibri"/>
        </w:rPr>
        <w:t>»</w:t>
      </w:r>
      <w:r w:rsidRPr="00A1168E">
        <w:rPr>
          <w:rFonts w:eastAsia="Calibri"/>
        </w:rPr>
        <w:t>.</w:t>
      </w:r>
    </w:p>
    <w:p w:rsidR="00B8222C" w:rsidRDefault="00656B60" w:rsidP="00B8222C">
      <w:r w:rsidRPr="00A1168E">
        <w:t xml:space="preserve">34. </w:t>
      </w:r>
      <w:r w:rsidR="00B8222C">
        <w:t>При предоставлении муниципальной услуги в электронной форме заявителю обеспечивается:</w:t>
      </w:r>
    </w:p>
    <w:p w:rsidR="00B8222C" w:rsidRDefault="00B8222C" w:rsidP="00B8222C">
      <w:r>
        <w:t>а) получение информации о порядке и сроках предоставления муниципальной услуги посредством Единого портала;</w:t>
      </w:r>
    </w:p>
    <w:p w:rsidR="00B8222C" w:rsidRDefault="00B8222C" w:rsidP="00B8222C">
      <w:r>
        <w:t>б) запись на прием в МФЦ для подачи запроса о предоставлении муниципальной услуги.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B8222C" w:rsidRDefault="00B8222C" w:rsidP="00B8222C">
      <w:r>
        <w:t>в) получение результата предоставления муниципальной услуги посредством Единого портала;</w:t>
      </w:r>
    </w:p>
    <w:p w:rsidR="00B8222C" w:rsidRDefault="00B8222C" w:rsidP="00B8222C">
      <w:r>
        <w:t>г) получение сведений о ходе рассмотрения заявления о предоставлении муниципальной услуги посредством Единого портала;</w:t>
      </w:r>
    </w:p>
    <w:p w:rsidR="00D24D2A" w:rsidRDefault="00B8222C" w:rsidP="00B8222C">
      <w:r>
        <w:t>д) досудебное (внесудебное) обжалование решений и действий (бездействий) управления, администрации, МФЦ, а также их должностных лиц, муниципальных служащих, работников посредством Единого портала, официального сайта органов местного самоуправления Березовского района и портала МФЦ.»;</w:t>
      </w:r>
    </w:p>
    <w:p w:rsidR="00E961E2" w:rsidRPr="00A1168E" w:rsidRDefault="00E961E2" w:rsidP="00A1168E">
      <w:r>
        <w:t>(</w:t>
      </w:r>
      <w:r w:rsidRPr="00E961E2">
        <w:t>в абзаце втором пункта 34 слова «Единого и регионального порталов» замен</w:t>
      </w:r>
      <w:r>
        <w:t xml:space="preserve">ены словами «Единого портала» </w:t>
      </w:r>
      <w:r w:rsidRPr="00357FAF">
        <w:rPr>
          <w:rFonts w:cs="Arial"/>
          <w:bCs/>
          <w:szCs w:val="28"/>
        </w:rPr>
        <w:t>постановлени</w:t>
      </w:r>
      <w:r>
        <w:rPr>
          <w:rFonts w:cs="Arial"/>
          <w:bCs/>
          <w:szCs w:val="28"/>
        </w:rPr>
        <w:t>ем</w:t>
      </w:r>
      <w:r w:rsidRPr="00357FAF">
        <w:rPr>
          <w:rFonts w:cs="Arial"/>
          <w:bCs/>
          <w:szCs w:val="28"/>
        </w:rPr>
        <w:t xml:space="preserve"> Администрации</w:t>
      </w:r>
      <w:r>
        <w:rPr>
          <w:rFonts w:cs="Arial"/>
          <w:bCs/>
          <w:szCs w:val="28"/>
        </w:rPr>
        <w:t xml:space="preserve"> </w:t>
      </w:r>
      <w:hyperlink r:id="rId69"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BF59F9" w:rsidRDefault="00BF59F9" w:rsidP="00BF59F9">
      <w:pPr>
        <w:rPr>
          <w:rFonts w:cs="Arial"/>
          <w:bCs/>
          <w:szCs w:val="28"/>
        </w:rPr>
      </w:pPr>
      <w:r>
        <w:t xml:space="preserve">(абзац третий изложен в редакции </w:t>
      </w:r>
      <w:r w:rsidRPr="00BF59F9">
        <w:rPr>
          <w:rFonts w:cs="Arial"/>
          <w:bCs/>
          <w:szCs w:val="28"/>
        </w:rPr>
        <w:t>постановлени</w:t>
      </w:r>
      <w:r>
        <w:rPr>
          <w:rFonts w:cs="Arial"/>
          <w:bCs/>
          <w:szCs w:val="28"/>
        </w:rPr>
        <w:t>я</w:t>
      </w:r>
      <w:r w:rsidRPr="00BF59F9">
        <w:rPr>
          <w:rFonts w:cs="Arial"/>
          <w:bCs/>
          <w:szCs w:val="28"/>
        </w:rPr>
        <w:t xml:space="preserve"> Администрации </w:t>
      </w:r>
      <w:hyperlink r:id="rId70" w:tooltip="постановление от 23.03.2021 0:00:00 №330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BF59F9">
          <w:rPr>
            <w:rStyle w:val="a7"/>
            <w:rFonts w:cs="Arial"/>
            <w:bCs/>
            <w:szCs w:val="28"/>
          </w:rPr>
          <w:t>от 23.03.2021 № 330</w:t>
        </w:r>
      </w:hyperlink>
      <w:r w:rsidRPr="00BF59F9">
        <w:rPr>
          <w:rFonts w:cs="Arial"/>
          <w:bCs/>
          <w:szCs w:val="28"/>
        </w:rPr>
        <w:t>)</w:t>
      </w:r>
    </w:p>
    <w:p w:rsidR="00BF59F9" w:rsidRDefault="00BF59F9" w:rsidP="00BF59F9">
      <w:pPr>
        <w:rPr>
          <w:rFonts w:cs="Arial"/>
          <w:bCs/>
          <w:szCs w:val="28"/>
        </w:rPr>
      </w:pPr>
      <w:r>
        <w:rPr>
          <w:rFonts w:cs="Arial"/>
          <w:bCs/>
          <w:szCs w:val="28"/>
        </w:rPr>
        <w:t>(</w:t>
      </w:r>
      <w:r w:rsidRPr="00BF59F9">
        <w:rPr>
          <w:rFonts w:cs="Arial"/>
          <w:bCs/>
          <w:szCs w:val="28"/>
        </w:rPr>
        <w:t>в абзаце четвертом пункта 34 слова «официального сайта МФЦ» замен</w:t>
      </w:r>
      <w:r w:rsidR="00C4611A">
        <w:rPr>
          <w:rFonts w:cs="Arial"/>
          <w:bCs/>
          <w:szCs w:val="28"/>
        </w:rPr>
        <w:t>ены</w:t>
      </w:r>
      <w:r w:rsidRPr="00BF59F9">
        <w:rPr>
          <w:rFonts w:cs="Arial"/>
          <w:bCs/>
          <w:szCs w:val="28"/>
        </w:rPr>
        <w:t xml:space="preserve"> словами «портала МФЦ»</w:t>
      </w:r>
      <w:r w:rsidR="00C4611A">
        <w:rPr>
          <w:rFonts w:cs="Arial"/>
          <w:bCs/>
          <w:szCs w:val="28"/>
        </w:rPr>
        <w:t xml:space="preserve"> </w:t>
      </w:r>
      <w:r w:rsidRPr="00BF59F9">
        <w:rPr>
          <w:rFonts w:cs="Arial"/>
          <w:bCs/>
          <w:szCs w:val="28"/>
        </w:rPr>
        <w:t>постановлени</w:t>
      </w:r>
      <w:r w:rsidR="00C4611A">
        <w:rPr>
          <w:rFonts w:cs="Arial"/>
          <w:bCs/>
          <w:szCs w:val="28"/>
        </w:rPr>
        <w:t>ем</w:t>
      </w:r>
      <w:r w:rsidRPr="00BF59F9">
        <w:rPr>
          <w:rFonts w:cs="Arial"/>
          <w:bCs/>
          <w:szCs w:val="28"/>
        </w:rPr>
        <w:t xml:space="preserve"> Администрации </w:t>
      </w:r>
      <w:hyperlink r:id="rId71" w:tooltip="постановление от 23.03.2021 0:00:00 №330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BF59F9">
          <w:rPr>
            <w:rStyle w:val="a7"/>
            <w:rFonts w:cs="Arial"/>
            <w:bCs/>
            <w:szCs w:val="28"/>
          </w:rPr>
          <w:t>от 23.03.2021 № 330</w:t>
        </w:r>
      </w:hyperlink>
      <w:r w:rsidRPr="00BF59F9">
        <w:rPr>
          <w:rFonts w:cs="Arial"/>
          <w:bCs/>
          <w:szCs w:val="28"/>
        </w:rPr>
        <w:t>)</w:t>
      </w:r>
    </w:p>
    <w:p w:rsidR="00E961E2" w:rsidRDefault="00E961E2" w:rsidP="00BF59F9">
      <w:pPr>
        <w:rPr>
          <w:rFonts w:cs="Arial"/>
          <w:bCs/>
          <w:szCs w:val="28"/>
        </w:rPr>
      </w:pPr>
      <w:r>
        <w:rPr>
          <w:rFonts w:cs="Arial"/>
          <w:bCs/>
          <w:szCs w:val="28"/>
        </w:rPr>
        <w:t>(</w:t>
      </w:r>
      <w:r w:rsidRPr="00E961E2">
        <w:rPr>
          <w:rFonts w:cs="Arial"/>
          <w:bCs/>
          <w:szCs w:val="28"/>
        </w:rPr>
        <w:t>в абзаце четвертом пункта 34 слова «Единого и регионального порталов» замен</w:t>
      </w:r>
      <w:r>
        <w:rPr>
          <w:rFonts w:cs="Arial"/>
          <w:bCs/>
          <w:szCs w:val="28"/>
        </w:rPr>
        <w:t xml:space="preserve">ены словами «Единого портала» </w:t>
      </w:r>
      <w:r w:rsidRPr="00357FAF">
        <w:rPr>
          <w:rFonts w:cs="Arial"/>
          <w:bCs/>
          <w:szCs w:val="28"/>
        </w:rPr>
        <w:t>постановлени</w:t>
      </w:r>
      <w:r>
        <w:rPr>
          <w:rFonts w:cs="Arial"/>
          <w:bCs/>
          <w:szCs w:val="28"/>
        </w:rPr>
        <w:t>ем</w:t>
      </w:r>
      <w:r w:rsidRPr="00357FAF">
        <w:rPr>
          <w:rFonts w:cs="Arial"/>
          <w:bCs/>
          <w:szCs w:val="28"/>
        </w:rPr>
        <w:t xml:space="preserve"> Администрации</w:t>
      </w:r>
      <w:r>
        <w:rPr>
          <w:rFonts w:cs="Arial"/>
          <w:bCs/>
          <w:szCs w:val="28"/>
        </w:rPr>
        <w:t xml:space="preserve"> </w:t>
      </w:r>
      <w:hyperlink r:id="rId72" w:tooltip="постановление от 02.05.2024 0:00:00 №387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F2290E">
          <w:rPr>
            <w:rStyle w:val="a7"/>
            <w:rFonts w:cs="Arial"/>
            <w:bCs/>
            <w:szCs w:val="28"/>
          </w:rPr>
          <w:t>от 02.05.2024 № 387</w:t>
        </w:r>
      </w:hyperlink>
      <w:r>
        <w:rPr>
          <w:rFonts w:cs="Arial"/>
          <w:bCs/>
          <w:szCs w:val="28"/>
        </w:rPr>
        <w:t>)</w:t>
      </w:r>
    </w:p>
    <w:p w:rsidR="005D2AB1" w:rsidRPr="00A1168E" w:rsidRDefault="005D2AB1" w:rsidP="005D2AB1">
      <w:pPr>
        <w:rPr>
          <w:rFonts w:eastAsia="Calibri"/>
          <w:b/>
        </w:rPr>
      </w:pPr>
      <w:r>
        <w:rPr>
          <w:rFonts w:cs="Arial"/>
          <w:bCs/>
          <w:szCs w:val="28"/>
        </w:rPr>
        <w:t xml:space="preserve">(пункт 34 изложен в редакции постановления Администрации </w:t>
      </w:r>
      <w:hyperlink r:id="rId73"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 xml:space="preserve">от 28.11.2025 </w:t>
        </w:r>
        <w:r>
          <w:rPr>
            <w:rStyle w:val="a7"/>
            <w:rFonts w:cs="Arial"/>
            <w:bCs/>
            <w:szCs w:val="28"/>
          </w:rPr>
          <w:t xml:space="preserve">           </w:t>
        </w:r>
        <w:r w:rsidRPr="001F11C0">
          <w:rPr>
            <w:rStyle w:val="a7"/>
            <w:rFonts w:cs="Arial"/>
            <w:bCs/>
            <w:szCs w:val="28"/>
          </w:rPr>
          <w:t>№ 909</w:t>
        </w:r>
      </w:hyperlink>
      <w:r>
        <w:rPr>
          <w:rFonts w:cs="Arial"/>
          <w:bCs/>
          <w:szCs w:val="28"/>
        </w:rPr>
        <w:t>)</w:t>
      </w:r>
    </w:p>
    <w:p w:rsidR="00623D6A" w:rsidRDefault="00623D6A" w:rsidP="00BF59F9">
      <w:pPr>
        <w:rPr>
          <w:rFonts w:cs="Arial"/>
          <w:bCs/>
          <w:szCs w:val="28"/>
        </w:rPr>
      </w:pPr>
    </w:p>
    <w:p w:rsidR="00357FAF" w:rsidRDefault="00357FAF" w:rsidP="00357FAF">
      <w:pPr>
        <w:widowControl w:val="0"/>
        <w:autoSpaceDE w:val="0"/>
        <w:autoSpaceDN w:val="0"/>
        <w:adjustRightInd w:val="0"/>
        <w:ind w:right="-1"/>
        <w:jc w:val="center"/>
        <w:rPr>
          <w:rFonts w:cs="Arial"/>
          <w:bCs/>
          <w:szCs w:val="28"/>
        </w:rPr>
      </w:pPr>
      <w:r w:rsidRPr="00357FAF">
        <w:rPr>
          <w:rFonts w:cs="Arial"/>
          <w:bCs/>
          <w:szCs w:val="28"/>
        </w:rPr>
        <w:t>Случаи и порядок предоставления муниципальной услуги в упреждающем (проактивном) режиме</w:t>
      </w:r>
    </w:p>
    <w:p w:rsidR="00623D6A" w:rsidRPr="00357FAF" w:rsidRDefault="00623D6A" w:rsidP="00357FAF">
      <w:pPr>
        <w:widowControl w:val="0"/>
        <w:autoSpaceDE w:val="0"/>
        <w:autoSpaceDN w:val="0"/>
        <w:adjustRightInd w:val="0"/>
        <w:ind w:right="-1"/>
        <w:jc w:val="center"/>
        <w:rPr>
          <w:rFonts w:cs="Arial"/>
          <w:bCs/>
          <w:szCs w:val="28"/>
        </w:rPr>
      </w:pPr>
    </w:p>
    <w:p w:rsidR="00357FAF" w:rsidRDefault="00357FAF" w:rsidP="00357FAF">
      <w:pPr>
        <w:widowControl w:val="0"/>
        <w:autoSpaceDE w:val="0"/>
        <w:autoSpaceDN w:val="0"/>
        <w:adjustRightInd w:val="0"/>
        <w:ind w:right="-1"/>
        <w:rPr>
          <w:rFonts w:cs="Arial"/>
          <w:bCs/>
          <w:szCs w:val="28"/>
        </w:rPr>
      </w:pPr>
      <w:r w:rsidRPr="00357FAF">
        <w:rPr>
          <w:rFonts w:cs="Arial"/>
          <w:bCs/>
          <w:szCs w:val="28"/>
        </w:rPr>
        <w:t>34.1. Случаи предоставления муниципальной услуги в упреждающем (проактивном) режиме не предусмотрены.</w:t>
      </w:r>
      <w:r w:rsidRPr="00357FAF">
        <w:t xml:space="preserve"> </w:t>
      </w:r>
    </w:p>
    <w:p w:rsidR="00357FAF" w:rsidRDefault="00357FAF" w:rsidP="00357FAF">
      <w:pPr>
        <w:widowControl w:val="0"/>
        <w:autoSpaceDE w:val="0"/>
        <w:autoSpaceDN w:val="0"/>
        <w:adjustRightInd w:val="0"/>
        <w:ind w:right="-1"/>
        <w:rPr>
          <w:rFonts w:cs="Arial"/>
          <w:bCs/>
          <w:szCs w:val="28"/>
        </w:rPr>
      </w:pPr>
      <w:r>
        <w:rPr>
          <w:rFonts w:cs="Arial"/>
          <w:bCs/>
          <w:szCs w:val="28"/>
        </w:rPr>
        <w:t xml:space="preserve">(дополнено </w:t>
      </w:r>
      <w:r w:rsidRPr="00357FAF">
        <w:rPr>
          <w:rFonts w:cs="Arial"/>
          <w:bCs/>
          <w:szCs w:val="28"/>
        </w:rPr>
        <w:t>пунктом 34.1 с заголовком</w:t>
      </w:r>
      <w:r>
        <w:rPr>
          <w:rFonts w:cs="Arial"/>
          <w:bCs/>
          <w:szCs w:val="28"/>
        </w:rPr>
        <w:t xml:space="preserve"> в редакции </w:t>
      </w:r>
      <w:r w:rsidRPr="00357FAF">
        <w:rPr>
          <w:rFonts w:cs="Arial"/>
          <w:bCs/>
          <w:szCs w:val="28"/>
        </w:rPr>
        <w:t>постановлени</w:t>
      </w:r>
      <w:r>
        <w:rPr>
          <w:rFonts w:cs="Arial"/>
          <w:bCs/>
          <w:szCs w:val="28"/>
        </w:rPr>
        <w:t xml:space="preserve">я </w:t>
      </w:r>
      <w:r w:rsidRPr="00357FAF">
        <w:rPr>
          <w:rFonts w:cs="Arial"/>
          <w:bCs/>
          <w:szCs w:val="28"/>
        </w:rPr>
        <w:t>Администрации</w:t>
      </w:r>
      <w:r>
        <w:rPr>
          <w:rFonts w:cs="Arial"/>
          <w:bCs/>
          <w:szCs w:val="28"/>
        </w:rPr>
        <w:t xml:space="preserve"> </w:t>
      </w:r>
      <w:hyperlink r:id="rId74" w:tooltip="постановление от 18.01.2022 0:00:00 №45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а&#10;" w:history="1">
        <w:r w:rsidRPr="00357FAF">
          <w:rPr>
            <w:rStyle w:val="a7"/>
            <w:rFonts w:cs="Arial"/>
            <w:bCs/>
            <w:szCs w:val="28"/>
          </w:rPr>
          <w:t>от 18.01.2022 № 45</w:t>
        </w:r>
      </w:hyperlink>
      <w:r>
        <w:rPr>
          <w:rFonts w:cs="Arial"/>
          <w:bCs/>
          <w:szCs w:val="28"/>
        </w:rPr>
        <w:t>)</w:t>
      </w:r>
    </w:p>
    <w:p w:rsidR="00D24D2A" w:rsidRPr="00A1168E" w:rsidRDefault="00D24D2A" w:rsidP="00283468">
      <w:pPr>
        <w:jc w:val="center"/>
        <w:rPr>
          <w:rFonts w:eastAsia="Calibri"/>
        </w:rPr>
      </w:pPr>
    </w:p>
    <w:p w:rsidR="00D24D2A" w:rsidRDefault="007673D2" w:rsidP="00B8222C">
      <w:pPr>
        <w:ind w:firstLine="0"/>
        <w:jc w:val="center"/>
        <w:rPr>
          <w:b/>
          <w:bCs/>
          <w:iCs/>
          <w:sz w:val="30"/>
          <w:szCs w:val="30"/>
        </w:rPr>
      </w:pPr>
      <w:r w:rsidRPr="00623D6A">
        <w:rPr>
          <w:b/>
          <w:bCs/>
          <w:iCs/>
          <w:sz w:val="30"/>
          <w:szCs w:val="30"/>
        </w:rPr>
        <w:t>3</w:t>
      </w:r>
      <w:r w:rsidR="00374FFA" w:rsidRPr="00623D6A">
        <w:rPr>
          <w:b/>
          <w:bCs/>
          <w:iCs/>
          <w:sz w:val="30"/>
          <w:szCs w:val="30"/>
        </w:rPr>
        <w:t xml:space="preserve"> </w:t>
      </w:r>
      <w:r w:rsidR="00B8222C">
        <w:rPr>
          <w:b/>
          <w:bCs/>
          <w:iCs/>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w:t>
      </w:r>
      <w:r w:rsidR="00B8222C">
        <w:rPr>
          <w:b/>
          <w:bCs/>
          <w:iCs/>
          <w:sz w:val="28"/>
          <w:szCs w:val="28"/>
        </w:rPr>
        <w:lastRenderedPageBreak/>
        <w:t xml:space="preserve">электронной форме, а </w:t>
      </w:r>
      <w:proofErr w:type="gramStart"/>
      <w:r w:rsidR="00B8222C">
        <w:rPr>
          <w:b/>
          <w:bCs/>
          <w:iCs/>
          <w:sz w:val="28"/>
          <w:szCs w:val="28"/>
        </w:rPr>
        <w:t>так же</w:t>
      </w:r>
      <w:proofErr w:type="gramEnd"/>
      <w:r w:rsidR="00B8222C">
        <w:rPr>
          <w:b/>
          <w:bCs/>
          <w:iCs/>
          <w:sz w:val="28"/>
          <w:szCs w:val="28"/>
        </w:rPr>
        <w:t xml:space="preserve"> особенности выполнения административных процедур в многофункциональных центрах</w:t>
      </w:r>
    </w:p>
    <w:p w:rsidR="00B8222C" w:rsidRPr="00A1168E" w:rsidRDefault="00B8222C" w:rsidP="00B8222C">
      <w:pPr>
        <w:rPr>
          <w:rFonts w:eastAsia="Calibri"/>
          <w:b/>
        </w:rPr>
      </w:pPr>
      <w:r>
        <w:rPr>
          <w:rFonts w:cs="Arial"/>
          <w:bCs/>
          <w:szCs w:val="28"/>
        </w:rPr>
        <w:t xml:space="preserve">(заголовок раздела 3 изложен в редакции постановления Администрации              </w:t>
      </w:r>
      <w:hyperlink r:id="rId75"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 xml:space="preserve">от 28.11.2025 </w:t>
        </w:r>
        <w:r>
          <w:rPr>
            <w:rStyle w:val="a7"/>
            <w:rFonts w:cs="Arial"/>
            <w:bCs/>
            <w:szCs w:val="28"/>
          </w:rPr>
          <w:t xml:space="preserve"> </w:t>
        </w:r>
        <w:r w:rsidRPr="001F11C0">
          <w:rPr>
            <w:rStyle w:val="a7"/>
            <w:rFonts w:cs="Arial"/>
            <w:bCs/>
            <w:szCs w:val="28"/>
          </w:rPr>
          <w:t>№ 909</w:t>
        </w:r>
      </w:hyperlink>
      <w:r>
        <w:rPr>
          <w:rFonts w:cs="Arial"/>
          <w:bCs/>
          <w:szCs w:val="28"/>
        </w:rPr>
        <w:t>)</w:t>
      </w:r>
    </w:p>
    <w:p w:rsidR="00D24D2A" w:rsidRPr="00A1168E" w:rsidRDefault="00D24D2A" w:rsidP="00A1168E">
      <w:pPr>
        <w:rPr>
          <w:rFonts w:eastAsia="Calibri"/>
        </w:rPr>
      </w:pPr>
    </w:p>
    <w:p w:rsidR="00D24D2A" w:rsidRPr="00A1168E" w:rsidRDefault="00656B60" w:rsidP="00A1168E">
      <w:pPr>
        <w:rPr>
          <w:rFonts w:eastAsia="Calibri"/>
        </w:rPr>
      </w:pPr>
      <w:bookmarkStart w:id="1" w:name="Par134"/>
      <w:bookmarkEnd w:id="1"/>
      <w:r w:rsidRPr="00A1168E">
        <w:rPr>
          <w:rFonts w:eastAsia="Calibri"/>
        </w:rPr>
        <w:t>35.</w:t>
      </w:r>
      <w:r w:rsidR="00D24D2A" w:rsidRPr="00A1168E">
        <w:rPr>
          <w:rFonts w:eastAsia="Calibri"/>
        </w:rPr>
        <w:t xml:space="preserve"> Предоставление муниципальной услуги включает в себя следующие административные процедуры:</w:t>
      </w:r>
    </w:p>
    <w:p w:rsidR="00D24D2A" w:rsidRPr="00A1168E" w:rsidRDefault="00656B60" w:rsidP="00A1168E">
      <w:pPr>
        <w:rPr>
          <w:rFonts w:eastAsia="Calibri"/>
        </w:rPr>
      </w:pPr>
      <w:r w:rsidRPr="00A1168E">
        <w:rPr>
          <w:rFonts w:eastAsia="Calibri"/>
        </w:rPr>
        <w:t xml:space="preserve">1) </w:t>
      </w:r>
      <w:r w:rsidR="00D24D2A" w:rsidRPr="00A1168E">
        <w:rPr>
          <w:rFonts w:eastAsia="Calibri"/>
        </w:rPr>
        <w:t>прием и регистрация заявления о предоставлении муниципальной услуги;</w:t>
      </w:r>
    </w:p>
    <w:p w:rsidR="00D24D2A" w:rsidRPr="00A1168E" w:rsidRDefault="00656B60" w:rsidP="00A1168E">
      <w:r w:rsidRPr="00A1168E">
        <w:t>2)</w:t>
      </w:r>
      <w:r w:rsidR="00D24D2A" w:rsidRPr="00A1168E">
        <w:t xml:space="preserve"> формирование и направление межведомственных запросов в органы власти и организации, участвующие в предоставлении муниципальной услуги;</w:t>
      </w:r>
    </w:p>
    <w:p w:rsidR="00D24D2A" w:rsidRPr="00A1168E" w:rsidRDefault="00656B60" w:rsidP="00A1168E">
      <w:r w:rsidRPr="00A1168E">
        <w:t>3)</w:t>
      </w:r>
      <w:r w:rsidR="00D24D2A" w:rsidRPr="00A1168E">
        <w:t xml:space="preserve"> рассмотрение представленных документов и принятие решения о предоставлении или об отказе в предоставлении муниципальной услуги;</w:t>
      </w:r>
    </w:p>
    <w:p w:rsidR="00D24D2A" w:rsidRPr="00A1168E" w:rsidRDefault="00656B60" w:rsidP="00A1168E">
      <w:r w:rsidRPr="00A1168E">
        <w:t>4)</w:t>
      </w:r>
      <w:r w:rsidR="00D24D2A" w:rsidRPr="00A1168E">
        <w:t xml:space="preserve"> выдача (направление) заявителю документов, являющихся результатом предоставления муниципальной услуги,</w:t>
      </w:r>
    </w:p>
    <w:p w:rsidR="00374FFA" w:rsidRPr="00A1168E" w:rsidRDefault="00374FFA" w:rsidP="00A1168E"/>
    <w:p w:rsidR="00D24D2A" w:rsidRPr="00A1168E" w:rsidRDefault="00D24D2A" w:rsidP="00283468">
      <w:pPr>
        <w:jc w:val="center"/>
        <w:rPr>
          <w:rFonts w:eastAsia="Calibri"/>
          <w:b/>
        </w:rPr>
      </w:pPr>
      <w:r w:rsidRPr="00A1168E">
        <w:rPr>
          <w:rFonts w:eastAsia="Calibri"/>
          <w:b/>
        </w:rPr>
        <w:t>Прием и регистрация заявления о пред</w:t>
      </w:r>
      <w:r w:rsidR="00374FFA" w:rsidRPr="00A1168E">
        <w:rPr>
          <w:rFonts w:eastAsia="Calibri"/>
          <w:b/>
        </w:rPr>
        <w:t>оставлении муниципальной услуги</w:t>
      </w:r>
    </w:p>
    <w:p w:rsidR="00374FFA" w:rsidRPr="00A1168E" w:rsidRDefault="00374FFA" w:rsidP="00A1168E">
      <w:pPr>
        <w:rPr>
          <w:rFonts w:eastAsia="Calibri"/>
          <w:b/>
        </w:rPr>
      </w:pPr>
    </w:p>
    <w:p w:rsidR="00D24D2A" w:rsidRPr="00A1168E" w:rsidRDefault="00656B60" w:rsidP="00A1168E">
      <w:r w:rsidRPr="00A1168E">
        <w:t>36.</w:t>
      </w:r>
      <w:r w:rsidR="00374FFA" w:rsidRPr="00A1168E">
        <w:t xml:space="preserve"> </w:t>
      </w:r>
      <w:r w:rsidR="00D24D2A" w:rsidRPr="00A1168E">
        <w:t xml:space="preserve">Основание для начала административной процедуры: поступление в управление заявления о предоставлении муниципальной услуги. </w:t>
      </w:r>
    </w:p>
    <w:p w:rsidR="00D24D2A" w:rsidRPr="00A1168E" w:rsidRDefault="00D24D2A" w:rsidP="00A1168E">
      <w:r w:rsidRPr="00A1168E">
        <w:t>Сведения о должностных лицах, ответственных за выполнение каждого:</w:t>
      </w:r>
    </w:p>
    <w:p w:rsidR="00D24D2A" w:rsidRPr="00A1168E" w:rsidRDefault="00D24D2A" w:rsidP="00A1168E">
      <w:r w:rsidRPr="00A1168E">
        <w:t>- за прием и регистрацию заявления о предоставлении муниципальной услуги, поступившего по почте</w:t>
      </w:r>
      <w:r w:rsidR="00A1168E" w:rsidRPr="00A1168E">
        <w:t>-</w:t>
      </w:r>
      <w:r w:rsidRPr="00A1168E">
        <w:t>специалист управления, ответственный за предоставление муниципальной услуги (далее-секретарь Комиссии);</w:t>
      </w:r>
    </w:p>
    <w:p w:rsidR="00D24D2A" w:rsidRPr="00A1168E" w:rsidRDefault="00D24D2A" w:rsidP="00A1168E">
      <w:r w:rsidRPr="00A1168E">
        <w:t>- за прием и регистрацию заявления о предоставлении муниципальной услуги, поступившего из МФЦ</w:t>
      </w:r>
      <w:r w:rsidR="00A1168E" w:rsidRPr="00A1168E">
        <w:t>-</w:t>
      </w:r>
      <w:r w:rsidRPr="00A1168E">
        <w:t>секретарь Комиссии;</w:t>
      </w:r>
    </w:p>
    <w:p w:rsidR="00D24D2A" w:rsidRPr="00A1168E" w:rsidRDefault="00D24D2A" w:rsidP="00A1168E">
      <w:r w:rsidRPr="00A1168E">
        <w:t>- за прием и регистрацию заявления, предоставленного заявителем лично в управление либо посредством электронной почты</w:t>
      </w:r>
      <w:r w:rsidR="00A1168E" w:rsidRPr="00A1168E">
        <w:t>-</w:t>
      </w:r>
      <w:r w:rsidRPr="00A1168E">
        <w:t>секретарь Комиссии;</w:t>
      </w:r>
    </w:p>
    <w:p w:rsidR="00D24D2A" w:rsidRPr="00A1168E" w:rsidRDefault="00D24D2A" w:rsidP="00A1168E">
      <w:r w:rsidRPr="00A1168E">
        <w:t>- за прием и регистрацию заявления в МФЦ</w:t>
      </w:r>
      <w:r w:rsidR="00A1168E" w:rsidRPr="00A1168E">
        <w:t>-</w:t>
      </w:r>
      <w:r w:rsidRPr="00A1168E">
        <w:t>специалист МФЦ.</w:t>
      </w:r>
    </w:p>
    <w:p w:rsidR="00D24D2A" w:rsidRPr="00A1168E" w:rsidRDefault="00D24D2A" w:rsidP="00A1168E">
      <w:r w:rsidRPr="00A1168E">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их выполнения</w:t>
      </w:r>
      <w:r w:rsidR="00A1168E" w:rsidRPr="00A1168E">
        <w:t>-</w:t>
      </w:r>
      <w:r w:rsidRPr="00A1168E">
        <w:t>в день поступления обращения в управление; при личном обращении заявителя</w:t>
      </w:r>
      <w:r w:rsidR="00A1168E" w:rsidRPr="00A1168E">
        <w:t>-</w:t>
      </w:r>
      <w:r w:rsidRPr="00A1168E">
        <w:t>в течении 15 минут с момента получения заявления о предоставлении муниципальной услуги).</w:t>
      </w:r>
    </w:p>
    <w:p w:rsidR="00D24D2A" w:rsidRPr="00A1168E" w:rsidRDefault="00D24D2A" w:rsidP="00A1168E">
      <w:r w:rsidRPr="00A1168E">
        <w:t>Критерий принятия решения: наличие заявления о предоставлении муниципальной услуги.</w:t>
      </w:r>
    </w:p>
    <w:p w:rsidR="00D24D2A" w:rsidRPr="00A1168E" w:rsidRDefault="00D24D2A" w:rsidP="00A1168E">
      <w:r w:rsidRPr="00A1168E">
        <w:t>Способ фиксации результата выполнения административной процедуры:</w:t>
      </w:r>
    </w:p>
    <w:p w:rsidR="00D24D2A" w:rsidRPr="00A1168E" w:rsidRDefault="00D24D2A" w:rsidP="00A1168E">
      <w:r w:rsidRPr="00A1168E">
        <w:t>- в случае поступления заявления по почте, в том числе электронной, секретарь Комиссии регистрирует заявление о предоставлении муниципальной услуги в журнале регистрации входящей документации;</w:t>
      </w:r>
    </w:p>
    <w:p w:rsidR="00D24D2A" w:rsidRPr="00A1168E" w:rsidRDefault="00D24D2A" w:rsidP="00A1168E">
      <w:r w:rsidRPr="00A1168E">
        <w:t>- в случае подачи заявления лично, секретарь Комиссии регистрирует заявление о предоставлении муниципальной услуги в журнале регистрации входящей документации;</w:t>
      </w:r>
    </w:p>
    <w:p w:rsidR="00D24D2A" w:rsidRPr="00A1168E" w:rsidRDefault="00D24D2A" w:rsidP="00A1168E">
      <w:r w:rsidRPr="00A1168E">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D24D2A" w:rsidRPr="00A1168E" w:rsidRDefault="00D24D2A" w:rsidP="00A1168E">
      <w:r w:rsidRPr="00A1168E">
        <w:t xml:space="preserve">Заявителю, подавшему заявление в управление или МФЦ, выдается расписка о получении документов с указанием их перечня и даты их получения управлением или МФЦ, а </w:t>
      </w:r>
      <w:proofErr w:type="gramStart"/>
      <w:r w:rsidRPr="00A1168E">
        <w:t>так же</w:t>
      </w:r>
      <w:proofErr w:type="gramEnd"/>
      <w:r w:rsidRPr="00A1168E">
        <w:t xml:space="preserve"> с указанием перечня сведений и документов, которые будут получены управлением по межведомственным запросам.</w:t>
      </w:r>
    </w:p>
    <w:p w:rsidR="00D24D2A" w:rsidRPr="00A1168E" w:rsidRDefault="00D24D2A" w:rsidP="00A1168E">
      <w:r w:rsidRPr="00A1168E">
        <w:t>В случае подачи заявления в МФЦ зарегистрированное заявление о предоставлении муниципальной услуги с приложениями, передается в управление в течении одного рабочего дня.</w:t>
      </w:r>
    </w:p>
    <w:p w:rsidR="00656B60" w:rsidRPr="00A1168E" w:rsidRDefault="00656B60" w:rsidP="00A1168E">
      <w:pPr>
        <w:rPr>
          <w:rFonts w:eastAsia="Calibri"/>
          <w:b/>
        </w:rPr>
      </w:pPr>
    </w:p>
    <w:p w:rsidR="00D24D2A" w:rsidRPr="00A1168E" w:rsidRDefault="00D24D2A" w:rsidP="00283468">
      <w:pPr>
        <w:jc w:val="center"/>
        <w:rPr>
          <w:rFonts w:eastAsia="Calibri"/>
          <w:b/>
        </w:rPr>
      </w:pPr>
      <w:r w:rsidRPr="00A1168E">
        <w:rPr>
          <w:rFonts w:eastAsia="Calibri"/>
          <w:b/>
        </w:rPr>
        <w:lastRenderedPageBreak/>
        <w:t>Формирование и направление межведомственных запросов в органы власти и организации, участвующие в пред</w:t>
      </w:r>
      <w:r w:rsidR="00374FFA" w:rsidRPr="00A1168E">
        <w:rPr>
          <w:rFonts w:eastAsia="Calibri"/>
          <w:b/>
        </w:rPr>
        <w:t>оставлении муниципальной услуги</w:t>
      </w:r>
    </w:p>
    <w:p w:rsidR="00374FFA" w:rsidRPr="00A1168E" w:rsidRDefault="00374FFA" w:rsidP="00283468">
      <w:pPr>
        <w:jc w:val="center"/>
        <w:rPr>
          <w:rFonts w:eastAsia="Calibri"/>
          <w:b/>
        </w:rPr>
      </w:pPr>
    </w:p>
    <w:p w:rsidR="00D24D2A" w:rsidRPr="00A1168E" w:rsidRDefault="00656B60" w:rsidP="00A1168E">
      <w:r w:rsidRPr="00A1168E">
        <w:t>37.</w:t>
      </w:r>
      <w:r w:rsidR="00374FFA" w:rsidRPr="00A1168E">
        <w:t xml:space="preserve"> </w:t>
      </w:r>
      <w:r w:rsidR="00D24D2A" w:rsidRPr="00A1168E">
        <w:t>Основание для начала административной процедуры: поступление зарегистрированного заявления о предоставлении муниципальной услуги к секретарю Комиссии.</w:t>
      </w:r>
    </w:p>
    <w:p w:rsidR="00D24D2A" w:rsidRPr="00A1168E" w:rsidRDefault="00D24D2A" w:rsidP="00A1168E">
      <w:r w:rsidRPr="00A1168E">
        <w:t>Сведения о должностном лице, ответственном за выполнение административного действия, входящего в состав административной процедуры: секретарь Комиссии;</w:t>
      </w:r>
    </w:p>
    <w:p w:rsidR="00D24D2A" w:rsidRPr="00A1168E" w:rsidRDefault="00D24D2A" w:rsidP="00A1168E">
      <w:r w:rsidRPr="00A1168E">
        <w:t>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D24D2A" w:rsidRPr="00A1168E" w:rsidRDefault="00D24D2A" w:rsidP="00A1168E">
      <w:r w:rsidRPr="00A1168E">
        <w:t>- экспертиза представленных заявителем документов, формирование и направление межведомственных запросов в органы, участвующие в предоставлении муниципальной (продолжительность и (или) максимальный срок выполнения административного действия</w:t>
      </w:r>
      <w:r w:rsidR="00A1168E" w:rsidRPr="00A1168E">
        <w:t>-</w:t>
      </w:r>
      <w:r w:rsidRPr="00A1168E">
        <w:t>3 рабочих дня со дня поступления зарегистрированного заявления секретарю Комиссии;</w:t>
      </w:r>
    </w:p>
    <w:p w:rsidR="00D24D2A" w:rsidRPr="00A1168E" w:rsidRDefault="00D24D2A" w:rsidP="00A1168E">
      <w:r w:rsidRPr="00A1168E">
        <w:t>- получение ответа на межведомственные запросы (продолжительность и (или) максимальный срок выполнения административного действия</w:t>
      </w:r>
      <w:r w:rsidR="00A1168E" w:rsidRPr="00A1168E">
        <w:t>-</w:t>
      </w:r>
      <w:r w:rsidRPr="00A1168E">
        <w:t>не позднее 5 рабочих дней со дня поступления межведомственного запроса в орган или организацию, предоставляющие документ и информацию).</w:t>
      </w:r>
    </w:p>
    <w:p w:rsidR="00D24D2A" w:rsidRPr="00A1168E" w:rsidRDefault="00D24D2A" w:rsidP="00A1168E">
      <w:r w:rsidRPr="00A1168E">
        <w:t>Критерий принятия решения: отсутствие документов и сведений, необходимых для предоставления муниципальной услуги, которые заявитель вправе представить по собственной инициативе;</w:t>
      </w:r>
    </w:p>
    <w:p w:rsidR="00D24D2A" w:rsidRPr="00A1168E" w:rsidRDefault="00D24D2A" w:rsidP="00A1168E">
      <w:r w:rsidRPr="00A1168E">
        <w:t>Результат административной процедуры: получение ответа на межведомственный запрос.</w:t>
      </w:r>
    </w:p>
    <w:p w:rsidR="00D24D2A" w:rsidRPr="00A1168E" w:rsidRDefault="00D24D2A" w:rsidP="00A1168E">
      <w:r w:rsidRPr="00A1168E">
        <w:t>Способ фиксации результата выполнения административной процедуры: секретарь комиссии регистрирует ответ на межведомственный запрос в журнале регистрации входящей документации в день поступления.</w:t>
      </w:r>
    </w:p>
    <w:p w:rsidR="00D24D2A" w:rsidRPr="00A1168E" w:rsidRDefault="00D24D2A" w:rsidP="00A1168E">
      <w:r w:rsidRPr="00A1168E">
        <w:t>В случае поступления ответа на межведомственный запрос по почте специалист управления, ответственный за прием и регистрацию корреспонденции, регистрирует ответ на запрос в журнале регистрации входящей документации в день его поступления и передает зарегистрированный ответ на меж</w:t>
      </w:r>
      <w:r w:rsidR="00656B60" w:rsidRPr="00A1168E">
        <w:t>ведомственный запрос секретарю К</w:t>
      </w:r>
      <w:r w:rsidRPr="00A1168E">
        <w:t>омиссии в день его поступления.</w:t>
      </w:r>
    </w:p>
    <w:p w:rsidR="00374FFA" w:rsidRPr="00A1168E" w:rsidRDefault="00374FFA" w:rsidP="00A1168E"/>
    <w:p w:rsidR="00D24D2A" w:rsidRPr="00A1168E" w:rsidRDefault="00D24D2A" w:rsidP="00283468">
      <w:pPr>
        <w:jc w:val="center"/>
        <w:rPr>
          <w:rFonts w:eastAsia="Calibri"/>
          <w:b/>
        </w:rPr>
      </w:pPr>
      <w:r w:rsidRPr="00A1168E">
        <w:rPr>
          <w:rFonts w:eastAsia="Calibri"/>
          <w:b/>
        </w:rPr>
        <w:t>Рассмотрение представленных документов и принятие решения о предоставлении или об отказе в пред</w:t>
      </w:r>
      <w:r w:rsidR="00374FFA" w:rsidRPr="00A1168E">
        <w:rPr>
          <w:rFonts w:eastAsia="Calibri"/>
          <w:b/>
        </w:rPr>
        <w:t>оставлении муниципальной услуги</w:t>
      </w:r>
    </w:p>
    <w:p w:rsidR="00374FFA" w:rsidRPr="00A1168E" w:rsidRDefault="00374FFA" w:rsidP="00A1168E">
      <w:pPr>
        <w:rPr>
          <w:rFonts w:eastAsia="Calibri"/>
          <w:b/>
        </w:rPr>
      </w:pPr>
    </w:p>
    <w:p w:rsidR="00D24D2A" w:rsidRPr="00A1168E" w:rsidRDefault="00656B60" w:rsidP="00A1168E">
      <w:r w:rsidRPr="00A1168E">
        <w:t>38.</w:t>
      </w:r>
      <w:r w:rsidR="00374FFA" w:rsidRPr="00A1168E">
        <w:t xml:space="preserve"> </w:t>
      </w:r>
      <w:r w:rsidR="00D24D2A" w:rsidRPr="00A1168E">
        <w:t>Основание для начала административной процедуры: поступление зарегистрированного заявления и ответа на межведомственный запрос</w:t>
      </w:r>
      <w:r w:rsidR="00374FFA" w:rsidRPr="00A1168E">
        <w:t xml:space="preserve"> </w:t>
      </w:r>
      <w:r w:rsidR="00D24D2A" w:rsidRPr="00A1168E">
        <w:t>(в случае его направления) в Комиссию;</w:t>
      </w:r>
    </w:p>
    <w:p w:rsidR="00D24D2A" w:rsidRPr="00A1168E" w:rsidRDefault="00D24D2A" w:rsidP="00A1168E">
      <w:r w:rsidRPr="00A1168E">
        <w:t xml:space="preserve">Сведения о должностном лице, ответственном за выполнение административного действия, входящего в состав административной процедуры: </w:t>
      </w:r>
    </w:p>
    <w:p w:rsidR="00D24D2A" w:rsidRPr="00A1168E" w:rsidRDefault="00D24D2A" w:rsidP="00A1168E">
      <w:r w:rsidRPr="00A1168E">
        <w:t>- за рассмотрение заявления, проведение заседания Комиссии и подготовку заключения</w:t>
      </w:r>
      <w:r w:rsidR="00A1168E" w:rsidRPr="00A1168E">
        <w:t>-</w:t>
      </w:r>
      <w:r w:rsidRPr="00A1168E">
        <w:t>секретарь Комиссии;</w:t>
      </w:r>
    </w:p>
    <w:p w:rsidR="00D24D2A" w:rsidRPr="00A1168E" w:rsidRDefault="00D24D2A" w:rsidP="00A1168E">
      <w:r w:rsidRPr="00A1168E">
        <w:t>- за принятие на основании заключения Комиссии и подписание документов, являющихся результатом предоставления муниципальной услуги</w:t>
      </w:r>
      <w:r w:rsidR="00A1168E" w:rsidRPr="00A1168E">
        <w:t>-</w:t>
      </w:r>
      <w:r w:rsidR="002276CB" w:rsidRPr="00A1168E">
        <w:t>секретарь К</w:t>
      </w:r>
      <w:r w:rsidRPr="00A1168E">
        <w:t>омиссии;</w:t>
      </w:r>
    </w:p>
    <w:p w:rsidR="00D24D2A" w:rsidRPr="00A1168E" w:rsidRDefault="00D24D2A" w:rsidP="00A1168E">
      <w:r w:rsidRPr="00A1168E">
        <w:t>- за подготовку и регистрацию документа, являющегося результатом предоставления муниципальной услуги</w:t>
      </w:r>
      <w:r w:rsidR="00A1168E" w:rsidRPr="00A1168E">
        <w:t>-</w:t>
      </w:r>
      <w:r w:rsidRPr="00A1168E">
        <w:t>секретарь Комиссии.</w:t>
      </w:r>
    </w:p>
    <w:p w:rsidR="00D24D2A" w:rsidRPr="00A1168E" w:rsidRDefault="00D24D2A" w:rsidP="00A1168E">
      <w:r w:rsidRPr="00A1168E">
        <w:t>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D24D2A" w:rsidRPr="00A1168E" w:rsidRDefault="00D24D2A" w:rsidP="00A1168E">
      <w:r w:rsidRPr="00A1168E">
        <w:t>- рассмотрение заявления и прилагаемых к нему обосновывающих документов;</w:t>
      </w:r>
    </w:p>
    <w:p w:rsidR="00D24D2A" w:rsidRPr="00A1168E" w:rsidRDefault="00D24D2A" w:rsidP="00A1168E">
      <w:pPr>
        <w:rPr>
          <w:color w:val="000000"/>
        </w:rPr>
      </w:pPr>
      <w:r w:rsidRPr="00A1168E">
        <w:rPr>
          <w:color w:val="000000"/>
        </w:rPr>
        <w:t xml:space="preserve">- определение перечня дополнительных документов (заключения (акты) соответствующих органов государственного надзора (контроля), заключение </w:t>
      </w:r>
      <w:r w:rsidR="00374FFA" w:rsidRPr="00A1168E">
        <w:rPr>
          <w:color w:val="000000"/>
        </w:rPr>
        <w:lastRenderedPageBreak/>
        <w:t>специализированной организации,</w:t>
      </w:r>
      <w:r w:rsidRPr="00A1168E">
        <w:rPr>
          <w:color w:val="000000"/>
        </w:rPr>
        <w:t xml:space="preserve"> необходимых для принятия решения о признании жилого помещения соответствующим (не соответствующим) установленным требованиям;</w:t>
      </w:r>
    </w:p>
    <w:p w:rsidR="00D24D2A" w:rsidRPr="00A1168E" w:rsidRDefault="00D24D2A" w:rsidP="00A1168E">
      <w:r w:rsidRPr="00A1168E">
        <w:t>- определение состава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D24D2A" w:rsidRPr="00A1168E" w:rsidRDefault="00D24D2A" w:rsidP="00A1168E">
      <w:r w:rsidRPr="00A1168E">
        <w:t xml:space="preserve">- работа Комиссии в соответствии с постановлением администрации Березовского района </w:t>
      </w:r>
      <w:hyperlink r:id="rId76" w:tooltip="постановление от 05.09.2016 0:00:00 №670 Администрация Березовского района&#10;&#10;Об утверждении положения о межведомственной комиссии по вопросам признания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городского поселения Березово" w:history="1">
        <w:r w:rsidRPr="00623D6A">
          <w:rPr>
            <w:rStyle w:val="a7"/>
          </w:rPr>
          <w:t>от 05.09.2016</w:t>
        </w:r>
        <w:r w:rsidR="00A1168E" w:rsidRPr="00623D6A">
          <w:rPr>
            <w:rStyle w:val="a7"/>
          </w:rPr>
          <w:t xml:space="preserve"> № </w:t>
        </w:r>
        <w:r w:rsidR="00374FFA" w:rsidRPr="00623D6A">
          <w:rPr>
            <w:rStyle w:val="a7"/>
          </w:rPr>
          <w:t>670</w:t>
        </w:r>
      </w:hyperlink>
      <w:r w:rsidRPr="00A1168E">
        <w:t xml:space="preserve"> </w:t>
      </w:r>
      <w:r w:rsidR="00A1168E" w:rsidRPr="00A1168E">
        <w:t>«</w:t>
      </w:r>
      <w:r w:rsidRPr="00A1168E">
        <w:t>Об утверждении положения о межведомственной комиссии по вопросам признания помещения жилым помещением, жилого помещения пригодным (непригодным) для проживания, а так же многоквартирного дома аварийным и подлежащим сносу или реконструкции, составление Комиссией заключения в порядке, предусмотренном пунктом 47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w:t>
      </w:r>
      <w:r w:rsidR="008D0333" w:rsidRPr="00A1168E">
        <w:t>ма садовым домом, утвержденным п</w:t>
      </w:r>
      <w:r w:rsidRPr="00A1168E">
        <w:t>остановлением Правительства Российской Федерации от 28 января 2006 года</w:t>
      </w:r>
      <w:r w:rsidR="00A1168E" w:rsidRPr="00A1168E">
        <w:t xml:space="preserve"> </w:t>
      </w:r>
      <w:hyperlink r:id="rId77" w:tooltip="ПОСТАНОВЛЕНИЕ от 28.01.2006 № 47 ПРАВИТЕЛЬСТВО РФ&#10;&#10;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history="1">
        <w:r w:rsidR="00A1168E" w:rsidRPr="00623D6A">
          <w:rPr>
            <w:rStyle w:val="a7"/>
          </w:rPr>
          <w:t xml:space="preserve">№ </w:t>
        </w:r>
        <w:r w:rsidRPr="00623D6A">
          <w:rPr>
            <w:rStyle w:val="a7"/>
          </w:rPr>
          <w:t>47</w:t>
        </w:r>
      </w:hyperlink>
      <w:r w:rsidRPr="00A1168E">
        <w:t>, по форме согласно приложению 1 к указанному Положению;</w:t>
      </w:r>
    </w:p>
    <w:p w:rsidR="00D24D2A" w:rsidRPr="00A1168E" w:rsidRDefault="00D24D2A" w:rsidP="00A1168E">
      <w:r w:rsidRPr="00A1168E">
        <w:t>- 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 изложенных в заключении специализированной организации, проводящей обследование);</w:t>
      </w:r>
    </w:p>
    <w:p w:rsidR="00D24D2A" w:rsidRPr="00A1168E" w:rsidRDefault="00D24D2A" w:rsidP="00A1168E">
      <w:r w:rsidRPr="00A1168E">
        <w:t>- принятие администрацией решения по итогам работы Комиссии;</w:t>
      </w:r>
    </w:p>
    <w:p w:rsidR="00D24D2A" w:rsidRPr="00A1168E" w:rsidRDefault="00D24D2A" w:rsidP="00A1168E">
      <w:r w:rsidRPr="00A1168E">
        <w:t>Максимальный срок выполнения административной процедуры:</w:t>
      </w:r>
    </w:p>
    <w:p w:rsidR="00AD1A16" w:rsidRPr="00A1168E" w:rsidRDefault="00D24D2A" w:rsidP="00A1168E">
      <w:r w:rsidRPr="00A1168E">
        <w:t>принятие Комиссией решения (заключения)</w:t>
      </w:r>
      <w:r w:rsidR="00A7043C" w:rsidRPr="00A1168E">
        <w:t>:</w:t>
      </w:r>
      <w:r w:rsidR="00A1168E" w:rsidRPr="00A1168E">
        <w:t>-</w:t>
      </w:r>
      <w:r w:rsidR="00656B60" w:rsidRPr="00A1168E">
        <w:t xml:space="preserve"> </w:t>
      </w:r>
      <w:r w:rsidRPr="00A1168E">
        <w:t xml:space="preserve">в течение 30 </w:t>
      </w:r>
      <w:r w:rsidR="00325F44" w:rsidRPr="00A1168E">
        <w:t xml:space="preserve">календарных </w:t>
      </w:r>
      <w:r w:rsidRPr="00A1168E">
        <w:t>дней</w:t>
      </w:r>
      <w:r w:rsidR="00325F44" w:rsidRPr="00A1168E">
        <w:t xml:space="preserve"> </w:t>
      </w:r>
      <w:r w:rsidRPr="00A1168E">
        <w:t>с даты регистрации заявления в управлении</w:t>
      </w:r>
      <w:r w:rsidR="00A7043C" w:rsidRPr="00A1168E">
        <w:t xml:space="preserve"> (при</w:t>
      </w:r>
      <w:r w:rsidR="00AD1A16" w:rsidRPr="00A1168E">
        <w:t xml:space="preserve"> поступ</w:t>
      </w:r>
      <w:r w:rsidR="00A7043C" w:rsidRPr="00A1168E">
        <w:t>лении</w:t>
      </w:r>
      <w:r w:rsidR="00AD1A16" w:rsidRPr="00A1168E">
        <w:t xml:space="preserve"> заявлени</w:t>
      </w:r>
      <w:r w:rsidR="00A7043C" w:rsidRPr="00A1168E">
        <w:t>я</w:t>
      </w:r>
      <w:r w:rsidR="00AD1A16" w:rsidRPr="00A1168E">
        <w:t>, или заключени</w:t>
      </w:r>
      <w:r w:rsidR="00A7043C" w:rsidRPr="00A1168E">
        <w:t>я</w:t>
      </w:r>
      <w:r w:rsidR="00AD1A16" w:rsidRPr="00A1168E">
        <w:t xml:space="preserve"> органа государственного надзора (контроля), или заключение экспертизы жилого помещения</w:t>
      </w:r>
      <w:r w:rsidR="00325F44" w:rsidRPr="00A1168E">
        <w:t>)</w:t>
      </w:r>
      <w:r w:rsidR="0039494F" w:rsidRPr="00A1168E">
        <w:t xml:space="preserve"> или </w:t>
      </w:r>
      <w:r w:rsidR="00A7043C" w:rsidRPr="00A1168E">
        <w:t xml:space="preserve">в течение 20 календарных дней с даты регистрации заявления в управлении (при </w:t>
      </w:r>
      <w:r w:rsidR="00AD1A16" w:rsidRPr="00A1168E">
        <w:t>поступ</w:t>
      </w:r>
      <w:r w:rsidR="00A7043C" w:rsidRPr="00A1168E">
        <w:t>лении</w:t>
      </w:r>
      <w:r w:rsidR="00AD1A16" w:rsidRPr="00A1168E">
        <w:t xml:space="preserve"> заявлени</w:t>
      </w:r>
      <w:r w:rsidR="00A7043C" w:rsidRPr="00A1168E">
        <w:t>я</w:t>
      </w:r>
      <w:r w:rsidR="00AD1A16" w:rsidRPr="00A1168E">
        <w:t xml:space="preserve">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w:t>
      </w:r>
      <w:r w:rsidR="00325F44" w:rsidRPr="00A1168E">
        <w:t>жилых помещений)</w:t>
      </w:r>
      <w:r w:rsidR="00A7043C" w:rsidRPr="00A1168E">
        <w:t>;</w:t>
      </w:r>
    </w:p>
    <w:p w:rsidR="00D24D2A" w:rsidRPr="00A1168E" w:rsidRDefault="00D24D2A" w:rsidP="00A1168E">
      <w:r w:rsidRPr="00A1168E">
        <w:t>принятие администрацией решения</w:t>
      </w:r>
      <w:r w:rsidR="00A1168E" w:rsidRPr="00A1168E">
        <w:t>-</w:t>
      </w:r>
      <w:r w:rsidRPr="00A1168E">
        <w:t xml:space="preserve">в течение 30 дней со дня </w:t>
      </w:r>
      <w:r w:rsidR="00325F44" w:rsidRPr="00A1168E">
        <w:t xml:space="preserve">получения заключения Комиссии, а в случае обследования жилых помещений, получивших повреждения в результате чрезвычайной </w:t>
      </w:r>
      <w:proofErr w:type="gramStart"/>
      <w:r w:rsidR="00325F44" w:rsidRPr="00A1168E">
        <w:t>ситуации,</w:t>
      </w:r>
      <w:r w:rsidR="00A1168E" w:rsidRPr="00A1168E">
        <w:t>-</w:t>
      </w:r>
      <w:proofErr w:type="gramEnd"/>
      <w:r w:rsidR="00325F44" w:rsidRPr="00A1168E">
        <w:t xml:space="preserve">в </w:t>
      </w:r>
      <w:r w:rsidR="0039494F" w:rsidRPr="00A1168E">
        <w:t>течение</w:t>
      </w:r>
      <w:r w:rsidR="00325F44" w:rsidRPr="00A1168E">
        <w:t xml:space="preserve"> 10 календарных дней со дня получения заключения Комиссии</w:t>
      </w:r>
      <w:r w:rsidRPr="00A1168E">
        <w:t>.</w:t>
      </w:r>
    </w:p>
    <w:p w:rsidR="00D24D2A" w:rsidRPr="00A1168E" w:rsidRDefault="00D24D2A" w:rsidP="00A1168E">
      <w:r w:rsidRPr="00A1168E">
        <w:t xml:space="preserve">Критерий принятия решения: отсутствие оснований для отказа в предоставлении муниципальной услуги, предусмотренных </w:t>
      </w:r>
      <w:r w:rsidR="00656B60" w:rsidRPr="00A1168E">
        <w:t>пунктом</w:t>
      </w:r>
      <w:r w:rsidRPr="00A1168E">
        <w:t xml:space="preserve"> </w:t>
      </w:r>
      <w:r w:rsidR="00656B60" w:rsidRPr="00A1168E">
        <w:t>23</w:t>
      </w:r>
      <w:r w:rsidR="0039494F" w:rsidRPr="00A1168E">
        <w:t>.1</w:t>
      </w:r>
      <w:r w:rsidRPr="00A1168E">
        <w:t xml:space="preserve"> настоящего административного регламента;</w:t>
      </w:r>
    </w:p>
    <w:p w:rsidR="00D24D2A" w:rsidRPr="00A1168E" w:rsidRDefault="00D24D2A" w:rsidP="00A1168E">
      <w:r w:rsidRPr="00A1168E">
        <w:t xml:space="preserve">Результат административной процедуры: </w:t>
      </w:r>
    </w:p>
    <w:p w:rsidR="00D24D2A" w:rsidRPr="00A1168E" w:rsidRDefault="00D24D2A" w:rsidP="00A1168E">
      <w:r w:rsidRPr="00A1168E">
        <w:t xml:space="preserve">принятие администрацией решения по итогам работы Комиссии, предусмотренное пунктом </w:t>
      </w:r>
      <w:r w:rsidR="007673D2" w:rsidRPr="00A1168E">
        <w:t>13</w:t>
      </w:r>
      <w:r w:rsidRPr="00A1168E">
        <w:t xml:space="preserve"> настоящего административного регламента.</w:t>
      </w:r>
    </w:p>
    <w:p w:rsidR="00D24D2A" w:rsidRPr="00A1168E" w:rsidRDefault="00D24D2A" w:rsidP="00A1168E">
      <w:r w:rsidRPr="00A1168E">
        <w:t>Способ фиксации результата выполнения административной процедуры:</w:t>
      </w:r>
    </w:p>
    <w:p w:rsidR="00D24D2A" w:rsidRPr="00A1168E" w:rsidRDefault="00D24D2A" w:rsidP="00A1168E">
      <w:pPr>
        <w:rPr>
          <w:color w:val="00B0F0"/>
        </w:rPr>
      </w:pPr>
      <w:r w:rsidRPr="00A1168E">
        <w:t>Документ, являющийся результатом предоставления муниципальной услуги, регистрируется в журнале регистрации исходящей документации в управлении.</w:t>
      </w:r>
    </w:p>
    <w:p w:rsidR="00D24D2A" w:rsidRPr="00A1168E" w:rsidRDefault="00D24D2A" w:rsidP="00A1168E">
      <w:r w:rsidRPr="00A1168E">
        <w:t xml:space="preserve">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секретарь Комиссии в день регистрации документов, </w:t>
      </w:r>
      <w:r w:rsidRPr="00A1168E">
        <w:lastRenderedPageBreak/>
        <w:t>являющихся результатом предоставления муниципальной услуги, обеспечивает их передачу в МФЦ в соответствии с соглашением о взаимодействии.</w:t>
      </w:r>
    </w:p>
    <w:p w:rsidR="009312D1" w:rsidRPr="00A1168E" w:rsidRDefault="009312D1" w:rsidP="00A1168E">
      <w:pPr>
        <w:rPr>
          <w:lang w:eastAsia="ar-SA"/>
        </w:rPr>
      </w:pPr>
    </w:p>
    <w:p w:rsidR="00D24D2A" w:rsidRPr="00A1168E" w:rsidRDefault="00D24D2A" w:rsidP="00283468">
      <w:pPr>
        <w:jc w:val="center"/>
        <w:rPr>
          <w:rFonts w:eastAsia="Calibri"/>
          <w:b/>
        </w:rPr>
      </w:pPr>
      <w:r w:rsidRPr="00A1168E">
        <w:rPr>
          <w:rFonts w:eastAsia="Calibri"/>
          <w:b/>
        </w:rPr>
        <w:t>Выдача (направление) заявителю документов, являющихся результатом пред</w:t>
      </w:r>
      <w:r w:rsidR="009312D1" w:rsidRPr="00A1168E">
        <w:rPr>
          <w:rFonts w:eastAsia="Calibri"/>
          <w:b/>
        </w:rPr>
        <w:t>оставления муниципальной услуги</w:t>
      </w:r>
    </w:p>
    <w:p w:rsidR="009312D1" w:rsidRPr="00A1168E" w:rsidRDefault="009312D1" w:rsidP="00283468">
      <w:pPr>
        <w:jc w:val="center"/>
        <w:rPr>
          <w:rFonts w:eastAsia="Calibri"/>
          <w:b/>
        </w:rPr>
      </w:pPr>
    </w:p>
    <w:p w:rsidR="00D24D2A" w:rsidRPr="00A1168E" w:rsidRDefault="007673D2" w:rsidP="00A1168E">
      <w:r w:rsidRPr="00A1168E">
        <w:t>39.</w:t>
      </w:r>
      <w:r w:rsidR="009312D1" w:rsidRPr="00A1168E">
        <w:t xml:space="preserve"> </w:t>
      </w:r>
      <w:r w:rsidR="00D24D2A" w:rsidRPr="00A1168E">
        <w:t xml:space="preserve">Основанием для начала административной процедуры является подписанный и зарегистрированный документ, являющийся результатом предоставления муниципальной услуги, указанный в пункте </w:t>
      </w:r>
      <w:r w:rsidR="0039494F" w:rsidRPr="00A1168E">
        <w:t>13</w:t>
      </w:r>
      <w:r w:rsidR="00D24D2A" w:rsidRPr="00A1168E">
        <w:t xml:space="preserve"> настоящего административного регламента. </w:t>
      </w:r>
    </w:p>
    <w:p w:rsidR="00D24D2A" w:rsidRPr="00A1168E" w:rsidRDefault="00D24D2A" w:rsidP="00A1168E">
      <w:r w:rsidRPr="00A1168E">
        <w:t>Сведения о должностном лице, ответственном за выполнение административного действия, входящего в состав административной процедуры: секретарь Комиссии.</w:t>
      </w:r>
    </w:p>
    <w:p w:rsidR="00D24D2A" w:rsidRPr="00A1168E" w:rsidRDefault="00D24D2A" w:rsidP="00A1168E">
      <w:pPr>
        <w:rPr>
          <w:highlight w:val="yellow"/>
        </w:rPr>
      </w:pPr>
      <w:r w:rsidRPr="00A1168E">
        <w:t>Содержание административного действия, входящего в состав административной процедуры, продолжительность и (или) максимальный срок его выполнения: передача по одному экземпляру документа, являющегося результатом предоставления муниципальной услуги, заявителю и собственнику жилого помещения</w:t>
      </w:r>
      <w:r w:rsidR="0039494F" w:rsidRPr="00A1168E">
        <w:t xml:space="preserve"> </w:t>
      </w:r>
      <w:r w:rsidRPr="00A1168E">
        <w:t>(третий экземпляр остается в деле, сформированном Комиссией)</w:t>
      </w:r>
      <w:r w:rsidR="00A1168E" w:rsidRPr="00A1168E">
        <w:t>-</w:t>
      </w:r>
      <w:r w:rsidRPr="00A1168E">
        <w:t xml:space="preserve">не позднее 2 рабочих дней со дня подписания документов, являющихся результатом предоставления муниципальной услуги. </w:t>
      </w:r>
    </w:p>
    <w:p w:rsidR="00D24D2A" w:rsidRPr="00A1168E" w:rsidRDefault="00D24D2A" w:rsidP="00A1168E">
      <w:r w:rsidRPr="00A1168E">
        <w:t xml:space="preserve">Критерий принятия решения: наличие подписанного документа, являющегося результатом предоставления муниципальной услуги, предусмотренного пунктом </w:t>
      </w:r>
      <w:r w:rsidR="0039494F" w:rsidRPr="00A1168E">
        <w:t>13</w:t>
      </w:r>
      <w:r w:rsidRPr="00A1168E">
        <w:t xml:space="preserve"> настоящего административного регламента.</w:t>
      </w:r>
    </w:p>
    <w:p w:rsidR="00D24D2A" w:rsidRPr="00A1168E" w:rsidRDefault="00D24D2A" w:rsidP="00A1168E">
      <w:r w:rsidRPr="00A1168E">
        <w:t>Результат административной процедуры: выдача (направление) заявителю документов, являющихся результатом предоставления муниципальной услуги.</w:t>
      </w:r>
    </w:p>
    <w:p w:rsidR="00D24D2A" w:rsidRPr="00A1168E" w:rsidRDefault="00D24D2A" w:rsidP="00A1168E">
      <w:r w:rsidRPr="00A1168E">
        <w:t xml:space="preserve">Способ фиксации результата выполнения административной процедуры: </w:t>
      </w:r>
    </w:p>
    <w:p w:rsidR="00D24D2A" w:rsidRPr="00A1168E" w:rsidRDefault="00D24D2A" w:rsidP="00A1168E">
      <w:r w:rsidRPr="00A1168E">
        <w:t>- в случае выдачи заявителю документов, являющихся результатом предоставления муниципальной услуги нарочно в управлении, получение документов подтверждается записью о выдаче документов заявителю в журнале регистрации исходящей документации;</w:t>
      </w:r>
    </w:p>
    <w:p w:rsidR="00D24D2A" w:rsidRPr="00A1168E" w:rsidRDefault="00D24D2A" w:rsidP="00A1168E">
      <w:r w:rsidRPr="00A1168E">
        <w:t>- в случае направления заявителю документов, являющихся результатом предоставления муниципальной услуги, почтой (в том числе электронной), получение заявителем документов подтверждается уведомлением о вручении (получении);</w:t>
      </w:r>
    </w:p>
    <w:p w:rsidR="00D24D2A" w:rsidRPr="00A1168E" w:rsidRDefault="00D24D2A" w:rsidP="00A1168E">
      <w:r w:rsidRPr="00A1168E">
        <w:t>- в случае выдачи документов, являющихся результатом предоставления муниципальной услуги, в МФЦ, запись о выдаче документов заявителю фиксируется в электронном документообороте.</w:t>
      </w:r>
    </w:p>
    <w:p w:rsidR="00B8222C" w:rsidRDefault="00B8222C" w:rsidP="00357FAF">
      <w:pPr>
        <w:widowControl w:val="0"/>
        <w:autoSpaceDE w:val="0"/>
        <w:autoSpaceDN w:val="0"/>
        <w:adjustRightInd w:val="0"/>
        <w:ind w:right="-1"/>
        <w:jc w:val="center"/>
        <w:rPr>
          <w:rFonts w:cs="Arial"/>
          <w:bCs/>
          <w:szCs w:val="28"/>
        </w:rPr>
      </w:pPr>
    </w:p>
    <w:p w:rsidR="00357FAF" w:rsidRPr="00357FAF" w:rsidRDefault="00B8222C" w:rsidP="00357FAF">
      <w:pPr>
        <w:widowControl w:val="0"/>
        <w:autoSpaceDE w:val="0"/>
        <w:autoSpaceDN w:val="0"/>
        <w:adjustRightInd w:val="0"/>
        <w:ind w:right="-1"/>
        <w:jc w:val="center"/>
        <w:rPr>
          <w:rFonts w:cs="Arial"/>
          <w:bCs/>
          <w:szCs w:val="28"/>
        </w:rPr>
      </w:pPr>
      <w:r>
        <w:rPr>
          <w:rFonts w:cs="Arial"/>
          <w:bCs/>
          <w:szCs w:val="28"/>
        </w:rPr>
        <w:t xml:space="preserve"> </w:t>
      </w:r>
    </w:p>
    <w:p w:rsidR="00357FAF" w:rsidRDefault="00357FAF" w:rsidP="00357FAF">
      <w:pPr>
        <w:widowControl w:val="0"/>
        <w:autoSpaceDE w:val="0"/>
        <w:autoSpaceDN w:val="0"/>
        <w:adjustRightInd w:val="0"/>
        <w:ind w:right="-1"/>
      </w:pPr>
      <w:r w:rsidRPr="00357FAF">
        <w:rPr>
          <w:rFonts w:cs="Arial"/>
          <w:bCs/>
          <w:szCs w:val="28"/>
        </w:rPr>
        <w:t xml:space="preserve">39.1. </w:t>
      </w:r>
    </w:p>
    <w:p w:rsidR="00357FAF" w:rsidRDefault="00357FAF" w:rsidP="00357FAF">
      <w:pPr>
        <w:widowControl w:val="0"/>
        <w:autoSpaceDE w:val="0"/>
        <w:autoSpaceDN w:val="0"/>
        <w:adjustRightInd w:val="0"/>
        <w:ind w:right="-1"/>
        <w:rPr>
          <w:rFonts w:cs="Arial"/>
          <w:bCs/>
          <w:szCs w:val="28"/>
        </w:rPr>
      </w:pPr>
      <w:r w:rsidRPr="00357FAF">
        <w:rPr>
          <w:rFonts w:cs="Arial"/>
          <w:bCs/>
          <w:szCs w:val="28"/>
        </w:rPr>
        <w:t xml:space="preserve">(дополнено пунктом 39.1 с заголовком </w:t>
      </w:r>
      <w:r>
        <w:rPr>
          <w:rFonts w:cs="Arial"/>
          <w:bCs/>
          <w:szCs w:val="28"/>
        </w:rPr>
        <w:t xml:space="preserve">в редакции </w:t>
      </w:r>
      <w:r w:rsidRPr="00357FAF">
        <w:rPr>
          <w:rFonts w:cs="Arial"/>
          <w:bCs/>
          <w:szCs w:val="28"/>
        </w:rPr>
        <w:t>постановлени</w:t>
      </w:r>
      <w:r>
        <w:rPr>
          <w:rFonts w:cs="Arial"/>
          <w:bCs/>
          <w:szCs w:val="28"/>
        </w:rPr>
        <w:t xml:space="preserve">я </w:t>
      </w:r>
      <w:r w:rsidRPr="00357FAF">
        <w:rPr>
          <w:rFonts w:cs="Arial"/>
          <w:bCs/>
          <w:szCs w:val="28"/>
        </w:rPr>
        <w:t>Администрации</w:t>
      </w:r>
      <w:r>
        <w:rPr>
          <w:rFonts w:cs="Arial"/>
          <w:bCs/>
          <w:szCs w:val="28"/>
        </w:rPr>
        <w:t xml:space="preserve"> </w:t>
      </w:r>
      <w:hyperlink r:id="rId78" w:tooltip="постановление от 18.01.2022 0:00:00 №45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а&#10;" w:history="1">
        <w:r w:rsidRPr="00357FAF">
          <w:rPr>
            <w:rStyle w:val="a7"/>
            <w:rFonts w:cs="Arial"/>
            <w:bCs/>
            <w:szCs w:val="28"/>
          </w:rPr>
          <w:t>от 18.01.2022 № 45</w:t>
        </w:r>
      </w:hyperlink>
      <w:r>
        <w:rPr>
          <w:rFonts w:cs="Arial"/>
          <w:bCs/>
          <w:szCs w:val="28"/>
        </w:rPr>
        <w:t>)</w:t>
      </w:r>
    </w:p>
    <w:p w:rsidR="00B8222C" w:rsidRPr="00A1168E" w:rsidRDefault="00B8222C" w:rsidP="00B8222C">
      <w:pPr>
        <w:rPr>
          <w:rFonts w:eastAsia="Calibri"/>
          <w:b/>
        </w:rPr>
      </w:pPr>
      <w:r>
        <w:rPr>
          <w:rFonts w:cs="Arial"/>
          <w:bCs/>
          <w:szCs w:val="28"/>
        </w:rPr>
        <w:t>(</w:t>
      </w:r>
      <w:r w:rsidRPr="00B8222C">
        <w:rPr>
          <w:rFonts w:cs="Arial"/>
          <w:bCs/>
          <w:szCs w:val="28"/>
        </w:rPr>
        <w:t>пункт 39.1 с заголовком призна</w:t>
      </w:r>
      <w:r>
        <w:rPr>
          <w:rFonts w:cs="Arial"/>
          <w:bCs/>
          <w:szCs w:val="28"/>
        </w:rPr>
        <w:t>н</w:t>
      </w:r>
      <w:r w:rsidRPr="00B8222C">
        <w:rPr>
          <w:rFonts w:cs="Arial"/>
          <w:bCs/>
          <w:szCs w:val="28"/>
        </w:rPr>
        <w:t xml:space="preserve"> утратившим силу</w:t>
      </w:r>
      <w:r>
        <w:rPr>
          <w:rFonts w:cs="Arial"/>
          <w:bCs/>
          <w:szCs w:val="28"/>
        </w:rPr>
        <w:t xml:space="preserve"> постановлением Администрации </w:t>
      </w:r>
      <w:hyperlink r:id="rId79"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 xml:space="preserve">от 28.11.2025 </w:t>
        </w:r>
        <w:r>
          <w:rPr>
            <w:rStyle w:val="a7"/>
            <w:rFonts w:cs="Arial"/>
            <w:bCs/>
            <w:szCs w:val="28"/>
          </w:rPr>
          <w:t xml:space="preserve"> </w:t>
        </w:r>
        <w:r w:rsidRPr="001F11C0">
          <w:rPr>
            <w:rStyle w:val="a7"/>
            <w:rFonts w:cs="Arial"/>
            <w:bCs/>
            <w:szCs w:val="28"/>
          </w:rPr>
          <w:t>№ 909</w:t>
        </w:r>
      </w:hyperlink>
      <w:r>
        <w:rPr>
          <w:rFonts w:cs="Arial"/>
          <w:bCs/>
          <w:szCs w:val="28"/>
        </w:rPr>
        <w:t>)</w:t>
      </w:r>
    </w:p>
    <w:p w:rsidR="00D24D2A" w:rsidRPr="00A1168E" w:rsidRDefault="00D24D2A" w:rsidP="00A1168E"/>
    <w:p w:rsidR="00D24D2A" w:rsidRDefault="007673D2" w:rsidP="00283468">
      <w:pPr>
        <w:jc w:val="center"/>
        <w:rPr>
          <w:b/>
          <w:bCs/>
          <w:iCs/>
          <w:sz w:val="30"/>
          <w:szCs w:val="30"/>
        </w:rPr>
      </w:pPr>
      <w:r w:rsidRPr="00623D6A">
        <w:rPr>
          <w:b/>
          <w:bCs/>
          <w:iCs/>
          <w:sz w:val="30"/>
          <w:szCs w:val="30"/>
        </w:rPr>
        <w:t>4</w:t>
      </w:r>
      <w:r w:rsidR="0039494F" w:rsidRPr="00623D6A">
        <w:rPr>
          <w:b/>
          <w:bCs/>
          <w:iCs/>
          <w:sz w:val="30"/>
          <w:szCs w:val="30"/>
        </w:rPr>
        <w:t>.</w:t>
      </w:r>
      <w:r w:rsidR="009312D1" w:rsidRPr="00623D6A">
        <w:rPr>
          <w:b/>
          <w:bCs/>
          <w:iCs/>
          <w:sz w:val="30"/>
          <w:szCs w:val="30"/>
        </w:rPr>
        <w:t xml:space="preserve"> </w:t>
      </w:r>
      <w:r w:rsidR="00D24D2A" w:rsidRPr="00623D6A">
        <w:rPr>
          <w:b/>
          <w:bCs/>
          <w:iCs/>
          <w:sz w:val="30"/>
          <w:szCs w:val="30"/>
        </w:rPr>
        <w:t>Формы контроля за исполнением административного регламента</w:t>
      </w:r>
    </w:p>
    <w:p w:rsidR="00821617" w:rsidRDefault="00821617" w:rsidP="00283468">
      <w:pPr>
        <w:jc w:val="center"/>
        <w:rPr>
          <w:b/>
          <w:bCs/>
          <w:iCs/>
          <w:sz w:val="30"/>
          <w:szCs w:val="30"/>
        </w:rPr>
      </w:pPr>
    </w:p>
    <w:p w:rsidR="00821617" w:rsidRPr="00821617" w:rsidRDefault="00821617" w:rsidP="00821617">
      <w:pPr>
        <w:rPr>
          <w:bCs/>
          <w:iCs/>
        </w:rPr>
      </w:pPr>
      <w:r>
        <w:rPr>
          <w:bCs/>
          <w:iCs/>
        </w:rPr>
        <w:t>(раздел 4 признан утратившим</w:t>
      </w:r>
      <w:r w:rsidRPr="00821617">
        <w:rPr>
          <w:bCs/>
          <w:iCs/>
        </w:rPr>
        <w:t xml:space="preserve"> силу</w:t>
      </w:r>
      <w:r w:rsidR="002A1EA9">
        <w:rPr>
          <w:bCs/>
          <w:iCs/>
        </w:rPr>
        <w:t xml:space="preserve"> постановлением Администрации </w:t>
      </w:r>
      <w:r w:rsidR="00B8222C">
        <w:rPr>
          <w:bCs/>
          <w:iCs/>
        </w:rPr>
        <w:t xml:space="preserve">                             </w:t>
      </w:r>
      <w:hyperlink r:id="rId80" w:history="1">
        <w:r w:rsidR="002A1EA9" w:rsidRPr="002A1EA9">
          <w:rPr>
            <w:rStyle w:val="a7"/>
            <w:bCs/>
            <w:iCs/>
          </w:rPr>
          <w:t>от 25.04.2025 № 319</w:t>
        </w:r>
      </w:hyperlink>
      <w:r w:rsidR="002A1EA9">
        <w:rPr>
          <w:bCs/>
          <w:iCs/>
        </w:rPr>
        <w:t>)</w:t>
      </w:r>
    </w:p>
    <w:p w:rsidR="0039494F" w:rsidRPr="00A1168E" w:rsidRDefault="0039494F" w:rsidP="00283468">
      <w:pPr>
        <w:jc w:val="center"/>
        <w:rPr>
          <w:b/>
          <w:bCs/>
          <w:iCs/>
        </w:rPr>
      </w:pPr>
    </w:p>
    <w:p w:rsidR="00D24D2A" w:rsidRPr="00A1168E" w:rsidRDefault="00D24D2A" w:rsidP="00A1168E"/>
    <w:p w:rsidR="00D24D2A" w:rsidRPr="00A1168E" w:rsidRDefault="00BC7E7D" w:rsidP="00283468">
      <w:pPr>
        <w:jc w:val="center"/>
        <w:rPr>
          <w:rFonts w:eastAsia="Calibri"/>
          <w:b/>
          <w:bCs/>
          <w:iCs/>
        </w:rPr>
      </w:pPr>
      <w:r w:rsidRPr="00A1168E">
        <w:rPr>
          <w:b/>
          <w:bCs/>
          <w:iCs/>
        </w:rPr>
        <w:lastRenderedPageBreak/>
        <w:t xml:space="preserve">5. </w:t>
      </w:r>
      <w:r w:rsidR="00D24D2A" w:rsidRPr="00A1168E">
        <w:rPr>
          <w:rFonts w:eastAsia="Calibri"/>
          <w:b/>
          <w:bCs/>
          <w:iCs/>
        </w:rPr>
        <w:t>Досудебный (внесудебный) порядок обжалования решений и действий (бездействия) органа, предоставляющего муниципальную услугу, МФЦ, а также</w:t>
      </w:r>
      <w:r w:rsidR="00A1168E" w:rsidRPr="00A1168E">
        <w:rPr>
          <w:rFonts w:eastAsia="Calibri"/>
          <w:b/>
          <w:bCs/>
          <w:iCs/>
        </w:rPr>
        <w:t xml:space="preserve"> </w:t>
      </w:r>
      <w:r w:rsidR="00D24D2A" w:rsidRPr="00A1168E">
        <w:rPr>
          <w:rFonts w:eastAsia="Calibri"/>
          <w:b/>
          <w:bCs/>
          <w:iCs/>
        </w:rPr>
        <w:t>должностных лиц, муниципальных служащих,</w:t>
      </w:r>
      <w:r w:rsidR="00A1168E" w:rsidRPr="00A1168E">
        <w:rPr>
          <w:rFonts w:eastAsia="Calibri"/>
          <w:b/>
          <w:bCs/>
          <w:iCs/>
        </w:rPr>
        <w:t xml:space="preserve"> </w:t>
      </w:r>
      <w:r w:rsidR="00D24D2A" w:rsidRPr="00A1168E">
        <w:rPr>
          <w:rFonts w:eastAsia="Calibri"/>
          <w:b/>
          <w:bCs/>
          <w:iCs/>
        </w:rPr>
        <w:t>работников</w:t>
      </w:r>
    </w:p>
    <w:p w:rsidR="00821617" w:rsidRDefault="00821617" w:rsidP="00A1168E">
      <w:pPr>
        <w:rPr>
          <w:rFonts w:eastAsia="Calibri"/>
          <w:b/>
          <w:bCs/>
          <w:iCs/>
        </w:rPr>
      </w:pPr>
    </w:p>
    <w:p w:rsidR="002A1EA9" w:rsidRPr="002A1EA9" w:rsidRDefault="002A1EA9" w:rsidP="002A1EA9">
      <w:pPr>
        <w:rPr>
          <w:rFonts w:eastAsia="Calibri"/>
          <w:bCs/>
          <w:iCs/>
        </w:rPr>
      </w:pPr>
      <w:r>
        <w:rPr>
          <w:rFonts w:eastAsia="Calibri"/>
          <w:bCs/>
          <w:iCs/>
        </w:rPr>
        <w:t>(раздел 5 признан утратившим</w:t>
      </w:r>
      <w:r w:rsidR="00821617" w:rsidRPr="00821617">
        <w:rPr>
          <w:rFonts w:eastAsia="Calibri"/>
          <w:bCs/>
          <w:iCs/>
        </w:rPr>
        <w:t xml:space="preserve"> силу</w:t>
      </w:r>
      <w:r w:rsidRPr="002A1EA9">
        <w:rPr>
          <w:bCs/>
          <w:iCs/>
        </w:rPr>
        <w:t xml:space="preserve"> </w:t>
      </w:r>
      <w:r w:rsidRPr="002A1EA9">
        <w:rPr>
          <w:rFonts w:eastAsia="Calibri"/>
          <w:bCs/>
          <w:iCs/>
        </w:rPr>
        <w:t xml:space="preserve">постановлением Администрации </w:t>
      </w:r>
      <w:r w:rsidR="00B8222C">
        <w:rPr>
          <w:rFonts w:eastAsia="Calibri"/>
          <w:bCs/>
          <w:iCs/>
        </w:rPr>
        <w:t xml:space="preserve">                               </w:t>
      </w:r>
      <w:hyperlink r:id="rId81" w:history="1">
        <w:r w:rsidRPr="002A1EA9">
          <w:rPr>
            <w:rStyle w:val="a7"/>
            <w:rFonts w:eastAsia="Calibri"/>
            <w:bCs/>
            <w:iCs/>
          </w:rPr>
          <w:t>от 25.04.2025 № 319</w:t>
        </w:r>
      </w:hyperlink>
      <w:r w:rsidRPr="002A1EA9">
        <w:rPr>
          <w:rFonts w:eastAsia="Calibri"/>
          <w:bCs/>
          <w:iCs/>
        </w:rPr>
        <w:t>)</w:t>
      </w:r>
    </w:p>
    <w:p w:rsidR="00D24D2A" w:rsidRPr="00821617" w:rsidRDefault="00D24D2A" w:rsidP="00A1168E">
      <w:pPr>
        <w:rPr>
          <w:rFonts w:eastAsia="Calibri"/>
          <w:bCs/>
          <w:iCs/>
        </w:rPr>
      </w:pPr>
    </w:p>
    <w:p w:rsidR="00B8222C" w:rsidRPr="00B8222C" w:rsidRDefault="00B8222C" w:rsidP="00B8222C">
      <w:pPr>
        <w:ind w:firstLine="0"/>
        <w:jc w:val="center"/>
        <w:rPr>
          <w:rFonts w:cs="Arial"/>
          <w:b/>
          <w:bCs/>
          <w:szCs w:val="28"/>
        </w:rPr>
      </w:pPr>
      <w:r w:rsidRPr="00B8222C">
        <w:rPr>
          <w:rFonts w:cs="Arial"/>
          <w:b/>
          <w:bCs/>
          <w:szCs w:val="28"/>
        </w:rPr>
        <w:t>6. Иные положения, предусмотренные нормативным правовым актом Правительства Российской Федерации</w:t>
      </w:r>
    </w:p>
    <w:p w:rsidR="00B8222C" w:rsidRPr="00B8222C" w:rsidRDefault="00B8222C" w:rsidP="00B8222C">
      <w:pPr>
        <w:ind w:firstLine="0"/>
        <w:jc w:val="center"/>
        <w:rPr>
          <w:rFonts w:cs="Arial"/>
          <w:b/>
          <w:bCs/>
          <w:szCs w:val="28"/>
        </w:rPr>
      </w:pPr>
    </w:p>
    <w:p w:rsidR="00B8222C" w:rsidRDefault="00B8222C" w:rsidP="00B8222C">
      <w:pPr>
        <w:rPr>
          <w:rFonts w:cs="Arial"/>
          <w:bCs/>
          <w:szCs w:val="28"/>
        </w:rPr>
      </w:pPr>
      <w:r w:rsidRPr="00B8222C">
        <w:rPr>
          <w:rFonts w:cs="Arial"/>
          <w:bCs/>
          <w:szCs w:val="28"/>
        </w:rPr>
        <w:t>47. Иные положения, предусмотренные нормативным правовым актом Правительства Рос</w:t>
      </w:r>
      <w:r>
        <w:rPr>
          <w:rFonts w:cs="Arial"/>
          <w:bCs/>
          <w:szCs w:val="28"/>
        </w:rPr>
        <w:t>сийской Федерации, отсутствуют.</w:t>
      </w:r>
    </w:p>
    <w:p w:rsidR="00B8222C" w:rsidRPr="00A1168E" w:rsidRDefault="00B8222C" w:rsidP="00B8222C">
      <w:pPr>
        <w:rPr>
          <w:rFonts w:eastAsia="Calibri"/>
          <w:b/>
        </w:rPr>
      </w:pPr>
      <w:r>
        <w:rPr>
          <w:rFonts w:cs="Arial"/>
          <w:bCs/>
          <w:szCs w:val="28"/>
        </w:rPr>
        <w:t xml:space="preserve">(приложение дополнено разделом 6 постановлением Администрации                           </w:t>
      </w:r>
      <w:hyperlink r:id="rId82" w:tooltip="постановление от 28.11.2025 0:00:00 №909 Администрация Березовского района&#10;&#10;О внесении изменений в постановление администрации Березовского района от 22.12.2020 № 124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и признании утратившими силу некоторых муниципальных правовых актов администрации Березовского район" w:history="1">
        <w:r w:rsidRPr="001F11C0">
          <w:rPr>
            <w:rStyle w:val="a7"/>
            <w:rFonts w:cs="Arial"/>
            <w:bCs/>
            <w:szCs w:val="28"/>
          </w:rPr>
          <w:t xml:space="preserve">от 28.11.2025 </w:t>
        </w:r>
        <w:r>
          <w:rPr>
            <w:rStyle w:val="a7"/>
            <w:rFonts w:cs="Arial"/>
            <w:bCs/>
            <w:szCs w:val="28"/>
          </w:rPr>
          <w:t xml:space="preserve"> </w:t>
        </w:r>
        <w:r w:rsidRPr="001F11C0">
          <w:rPr>
            <w:rStyle w:val="a7"/>
            <w:rFonts w:cs="Arial"/>
            <w:bCs/>
            <w:szCs w:val="28"/>
          </w:rPr>
          <w:t>№ 909</w:t>
        </w:r>
      </w:hyperlink>
      <w:r>
        <w:rPr>
          <w:rFonts w:cs="Arial"/>
          <w:bCs/>
          <w:szCs w:val="28"/>
        </w:rPr>
        <w:t>)</w:t>
      </w:r>
    </w:p>
    <w:p w:rsidR="00821617" w:rsidRPr="00821617" w:rsidRDefault="00821617" w:rsidP="00C4611A"/>
    <w:p w:rsidR="00A1168E" w:rsidRDefault="00283468" w:rsidP="00C4611A">
      <w:pPr>
        <w:rPr>
          <w:bCs/>
          <w:kern w:val="28"/>
          <w:szCs w:val="32"/>
        </w:rPr>
      </w:pPr>
      <w:r>
        <w:rPr>
          <w:bCs/>
          <w:kern w:val="28"/>
          <w:szCs w:val="32"/>
        </w:rPr>
        <w:br w:type="page"/>
      </w:r>
    </w:p>
    <w:p w:rsidR="00283468" w:rsidRPr="00A1168E" w:rsidRDefault="00283468" w:rsidP="00A1168E">
      <w:pPr>
        <w:rPr>
          <w:bCs/>
          <w:kern w:val="28"/>
          <w:szCs w:val="32"/>
        </w:rPr>
      </w:pPr>
    </w:p>
    <w:p w:rsidR="00D24D2A" w:rsidRPr="00A1168E" w:rsidRDefault="00D24D2A" w:rsidP="00283468">
      <w:pPr>
        <w:pStyle w:val="1"/>
        <w:jc w:val="right"/>
      </w:pPr>
      <w:r w:rsidRPr="00A1168E">
        <w:t xml:space="preserve">Приложение </w:t>
      </w:r>
    </w:p>
    <w:p w:rsidR="00283468" w:rsidRDefault="00D24D2A" w:rsidP="00283468">
      <w:pPr>
        <w:pStyle w:val="1"/>
        <w:jc w:val="right"/>
      </w:pPr>
      <w:r w:rsidRPr="00A1168E">
        <w:t xml:space="preserve">к административному </w:t>
      </w:r>
    </w:p>
    <w:p w:rsidR="00D24D2A" w:rsidRPr="00A1168E" w:rsidRDefault="00D24D2A" w:rsidP="00283468">
      <w:pPr>
        <w:pStyle w:val="1"/>
        <w:jc w:val="right"/>
      </w:pPr>
      <w:r w:rsidRPr="00A1168E">
        <w:t>регламенту предоставления</w:t>
      </w:r>
    </w:p>
    <w:p w:rsidR="00283468" w:rsidRDefault="00D24D2A" w:rsidP="00283468">
      <w:pPr>
        <w:pStyle w:val="1"/>
        <w:jc w:val="right"/>
      </w:pPr>
      <w:r w:rsidRPr="00A1168E">
        <w:t xml:space="preserve">муниципальной услуги </w:t>
      </w:r>
    </w:p>
    <w:p w:rsidR="00D24D2A" w:rsidRPr="00A1168E" w:rsidRDefault="00A1168E" w:rsidP="00283468">
      <w:pPr>
        <w:pStyle w:val="1"/>
        <w:jc w:val="right"/>
      </w:pPr>
      <w:r w:rsidRPr="00A1168E">
        <w:t>«</w:t>
      </w:r>
      <w:r w:rsidR="00D24D2A" w:rsidRPr="00A1168E">
        <w:t>Признание помещения</w:t>
      </w:r>
    </w:p>
    <w:p w:rsidR="00283468" w:rsidRDefault="00D24D2A" w:rsidP="00283468">
      <w:pPr>
        <w:pStyle w:val="1"/>
        <w:jc w:val="right"/>
      </w:pPr>
      <w:r w:rsidRPr="00A1168E">
        <w:t xml:space="preserve">жилым помещением, </w:t>
      </w:r>
    </w:p>
    <w:p w:rsidR="00D24D2A" w:rsidRPr="00A1168E" w:rsidRDefault="00D24D2A" w:rsidP="00283468">
      <w:pPr>
        <w:pStyle w:val="1"/>
        <w:jc w:val="right"/>
      </w:pPr>
      <w:r w:rsidRPr="00A1168E">
        <w:t>жилого помещения</w:t>
      </w:r>
    </w:p>
    <w:p w:rsidR="00283468" w:rsidRDefault="00D24D2A" w:rsidP="00283468">
      <w:pPr>
        <w:pStyle w:val="1"/>
        <w:jc w:val="right"/>
      </w:pPr>
      <w:r w:rsidRPr="00A1168E">
        <w:t xml:space="preserve">непригодным для </w:t>
      </w:r>
    </w:p>
    <w:p w:rsidR="00D24D2A" w:rsidRPr="00A1168E" w:rsidRDefault="00D24D2A" w:rsidP="00283468">
      <w:pPr>
        <w:pStyle w:val="1"/>
        <w:jc w:val="right"/>
      </w:pPr>
      <w:r w:rsidRPr="00A1168E">
        <w:t>проживания</w:t>
      </w:r>
      <w:r w:rsidR="00634B1F" w:rsidRPr="00A1168E">
        <w:t>,</w:t>
      </w:r>
      <w:r w:rsidR="00283468">
        <w:t xml:space="preserve"> </w:t>
      </w:r>
      <w:r w:rsidRPr="00A1168E">
        <w:t>многоквартирного</w:t>
      </w:r>
    </w:p>
    <w:p w:rsidR="00D24D2A" w:rsidRPr="00A1168E" w:rsidRDefault="00D24D2A" w:rsidP="00283468">
      <w:pPr>
        <w:pStyle w:val="1"/>
        <w:jc w:val="right"/>
      </w:pPr>
      <w:r w:rsidRPr="00A1168E">
        <w:t>дома аварийным и подлежащим</w:t>
      </w:r>
    </w:p>
    <w:p w:rsidR="00A1168E" w:rsidRPr="00A1168E" w:rsidRDefault="00D24D2A" w:rsidP="00283468">
      <w:pPr>
        <w:pStyle w:val="1"/>
        <w:jc w:val="right"/>
      </w:pPr>
      <w:r w:rsidRPr="00A1168E">
        <w:t>сносу или реконструкции</w:t>
      </w:r>
      <w:r w:rsidR="00A1168E" w:rsidRPr="00A1168E">
        <w:t>»</w:t>
      </w:r>
    </w:p>
    <w:p w:rsidR="00A1168E" w:rsidRDefault="00A1168E" w:rsidP="00A1168E">
      <w:pPr>
        <w:rPr>
          <w:bCs/>
          <w:kern w:val="28"/>
          <w:szCs w:val="32"/>
        </w:rPr>
      </w:pPr>
    </w:p>
    <w:p w:rsidR="009C1091" w:rsidRDefault="009C1091" w:rsidP="00A1168E">
      <w:pPr>
        <w:rPr>
          <w:bCs/>
          <w:kern w:val="28"/>
          <w:szCs w:val="32"/>
        </w:rPr>
      </w:pPr>
    </w:p>
    <w:p w:rsidR="00283468" w:rsidRPr="00A1168E" w:rsidRDefault="00283468" w:rsidP="00A1168E">
      <w:pPr>
        <w:rPr>
          <w:bCs/>
          <w:kern w:val="28"/>
          <w:szCs w:val="32"/>
        </w:rPr>
      </w:pPr>
    </w:p>
    <w:p w:rsidR="00634B1F" w:rsidRPr="00A1168E" w:rsidRDefault="00D24D2A" w:rsidP="00283468">
      <w:pPr>
        <w:jc w:val="right"/>
        <w:rPr>
          <w:rFonts w:eastAsia="Calibri"/>
        </w:rPr>
      </w:pPr>
      <w:r w:rsidRPr="00A1168E">
        <w:rPr>
          <w:rFonts w:eastAsia="Calibri"/>
        </w:rPr>
        <w:t>В межведомственную</w:t>
      </w:r>
      <w:r w:rsidR="00634B1F" w:rsidRPr="00A1168E">
        <w:rPr>
          <w:rFonts w:eastAsia="Calibri"/>
        </w:rPr>
        <w:t xml:space="preserve"> К</w:t>
      </w:r>
      <w:r w:rsidRPr="00A1168E">
        <w:rPr>
          <w:rFonts w:eastAsia="Calibri"/>
        </w:rPr>
        <w:t xml:space="preserve">омиссию при администрации </w:t>
      </w:r>
    </w:p>
    <w:p w:rsidR="00634B1F" w:rsidRPr="00A1168E" w:rsidRDefault="00D24D2A" w:rsidP="00283468">
      <w:pPr>
        <w:jc w:val="right"/>
        <w:rPr>
          <w:rFonts w:eastAsia="Calibri"/>
        </w:rPr>
      </w:pPr>
      <w:r w:rsidRPr="00A1168E">
        <w:rPr>
          <w:rFonts w:eastAsia="Calibri"/>
        </w:rPr>
        <w:t>Березовского района по вопросам</w:t>
      </w:r>
      <w:r w:rsidR="00634B1F" w:rsidRPr="00A1168E">
        <w:rPr>
          <w:rFonts w:eastAsia="Calibri"/>
        </w:rPr>
        <w:t xml:space="preserve"> </w:t>
      </w:r>
      <w:r w:rsidRPr="00A1168E">
        <w:rPr>
          <w:rFonts w:eastAsia="Calibri"/>
        </w:rPr>
        <w:t xml:space="preserve">признания помещения жилым </w:t>
      </w:r>
    </w:p>
    <w:p w:rsidR="00634B1F" w:rsidRPr="00A1168E" w:rsidRDefault="00D24D2A" w:rsidP="00283468">
      <w:pPr>
        <w:jc w:val="right"/>
        <w:rPr>
          <w:rFonts w:eastAsia="Calibri"/>
        </w:rPr>
      </w:pPr>
      <w:r w:rsidRPr="00A1168E">
        <w:rPr>
          <w:rFonts w:eastAsia="Calibri"/>
        </w:rPr>
        <w:t xml:space="preserve">помещением, жилого помещения пригодным (непригодным) для </w:t>
      </w:r>
    </w:p>
    <w:p w:rsidR="00634B1F" w:rsidRPr="00A1168E" w:rsidRDefault="00D24D2A" w:rsidP="00283468">
      <w:pPr>
        <w:jc w:val="right"/>
        <w:rPr>
          <w:rFonts w:eastAsia="Calibri"/>
        </w:rPr>
      </w:pPr>
      <w:r w:rsidRPr="00A1168E">
        <w:rPr>
          <w:rFonts w:eastAsia="Calibri"/>
        </w:rPr>
        <w:t xml:space="preserve">проживания, а </w:t>
      </w:r>
      <w:proofErr w:type="gramStart"/>
      <w:r w:rsidRPr="00A1168E">
        <w:rPr>
          <w:rFonts w:eastAsia="Calibri"/>
        </w:rPr>
        <w:t>так же</w:t>
      </w:r>
      <w:proofErr w:type="gramEnd"/>
      <w:r w:rsidRPr="00A1168E">
        <w:rPr>
          <w:rFonts w:eastAsia="Calibri"/>
        </w:rPr>
        <w:t xml:space="preserve"> многоквартирного дома аварийным и </w:t>
      </w:r>
    </w:p>
    <w:p w:rsidR="00D24D2A" w:rsidRPr="00A1168E" w:rsidRDefault="00D24D2A" w:rsidP="00283468">
      <w:pPr>
        <w:jc w:val="right"/>
        <w:rPr>
          <w:rFonts w:eastAsia="Calibri"/>
        </w:rPr>
      </w:pPr>
      <w:r w:rsidRPr="00A1168E">
        <w:rPr>
          <w:rFonts w:eastAsia="Calibri"/>
        </w:rPr>
        <w:t xml:space="preserve">подлежащим сносу или реконструкции </w:t>
      </w:r>
    </w:p>
    <w:p w:rsidR="00D24D2A" w:rsidRPr="00A1168E" w:rsidRDefault="00D24D2A" w:rsidP="00A1168E">
      <w:pPr>
        <w:rPr>
          <w:rFonts w:eastAsia="Calibri"/>
        </w:rPr>
      </w:pPr>
    </w:p>
    <w:p w:rsidR="00D24D2A" w:rsidRPr="00A1168E" w:rsidRDefault="00D24D2A" w:rsidP="00283468">
      <w:pPr>
        <w:jc w:val="right"/>
        <w:rPr>
          <w:rFonts w:eastAsia="Calibri"/>
        </w:rPr>
      </w:pPr>
      <w:r w:rsidRPr="00A1168E">
        <w:rPr>
          <w:rFonts w:eastAsia="Calibri"/>
        </w:rPr>
        <w:t>_____________________________________</w:t>
      </w:r>
    </w:p>
    <w:p w:rsidR="00D24D2A" w:rsidRPr="009C1091" w:rsidRDefault="00D24D2A" w:rsidP="00283468">
      <w:pPr>
        <w:jc w:val="right"/>
        <w:rPr>
          <w:rFonts w:eastAsia="Calibri"/>
          <w:sz w:val="20"/>
          <w:szCs w:val="20"/>
        </w:rPr>
      </w:pPr>
      <w:r w:rsidRPr="009C1091">
        <w:rPr>
          <w:rFonts w:eastAsia="Calibri"/>
          <w:sz w:val="20"/>
          <w:szCs w:val="20"/>
        </w:rPr>
        <w:t>(фамилия, имя, отчество полностью)</w:t>
      </w:r>
    </w:p>
    <w:p w:rsidR="00D24D2A" w:rsidRPr="009C1091" w:rsidRDefault="00D24D2A" w:rsidP="00283468">
      <w:pPr>
        <w:jc w:val="right"/>
        <w:rPr>
          <w:rFonts w:eastAsia="Calibri"/>
          <w:sz w:val="20"/>
          <w:szCs w:val="20"/>
        </w:rPr>
      </w:pPr>
    </w:p>
    <w:p w:rsidR="00283468" w:rsidRDefault="00D24D2A" w:rsidP="00283468">
      <w:pPr>
        <w:jc w:val="right"/>
        <w:rPr>
          <w:rFonts w:eastAsia="Calibri"/>
        </w:rPr>
      </w:pPr>
      <w:r w:rsidRPr="00A1168E">
        <w:rPr>
          <w:rFonts w:eastAsia="Calibri"/>
        </w:rPr>
        <w:t xml:space="preserve">проживающего(ей) по адресу: </w:t>
      </w:r>
    </w:p>
    <w:p w:rsidR="00D24D2A" w:rsidRPr="00A1168E" w:rsidRDefault="00D24D2A" w:rsidP="00283468">
      <w:pPr>
        <w:jc w:val="right"/>
        <w:rPr>
          <w:rFonts w:eastAsia="Calibri"/>
        </w:rPr>
      </w:pPr>
      <w:r w:rsidRPr="00A1168E">
        <w:rPr>
          <w:rFonts w:eastAsia="Calibri"/>
        </w:rPr>
        <w:t>_____________________________________</w:t>
      </w:r>
    </w:p>
    <w:p w:rsidR="00D24D2A" w:rsidRPr="00A1168E" w:rsidRDefault="00D24D2A" w:rsidP="00283468">
      <w:pPr>
        <w:jc w:val="right"/>
        <w:rPr>
          <w:rFonts w:eastAsia="Calibri"/>
        </w:rPr>
      </w:pPr>
      <w:r w:rsidRPr="00A1168E">
        <w:rPr>
          <w:rFonts w:eastAsia="Calibri"/>
        </w:rPr>
        <w:t>_____________________________________</w:t>
      </w:r>
    </w:p>
    <w:p w:rsidR="00D24D2A" w:rsidRPr="00A1168E" w:rsidRDefault="00D24D2A" w:rsidP="00283468">
      <w:pPr>
        <w:jc w:val="right"/>
        <w:rPr>
          <w:rFonts w:eastAsia="Calibri"/>
        </w:rPr>
      </w:pPr>
      <w:r w:rsidRPr="00A1168E">
        <w:rPr>
          <w:rFonts w:eastAsia="Calibri"/>
        </w:rPr>
        <w:t>тел. _________________________________</w:t>
      </w:r>
    </w:p>
    <w:p w:rsidR="00D24D2A" w:rsidRPr="00A1168E" w:rsidRDefault="00D24D2A" w:rsidP="00283468">
      <w:pPr>
        <w:jc w:val="right"/>
        <w:rPr>
          <w:rFonts w:eastAsia="Calibri"/>
        </w:rPr>
      </w:pPr>
    </w:p>
    <w:p w:rsidR="00283468" w:rsidRDefault="00D24D2A" w:rsidP="00283468">
      <w:pPr>
        <w:jc w:val="right"/>
        <w:rPr>
          <w:rFonts w:eastAsia="Calibri"/>
        </w:rPr>
      </w:pPr>
      <w:r w:rsidRPr="00A1168E">
        <w:rPr>
          <w:rFonts w:eastAsia="Calibri"/>
        </w:rPr>
        <w:t xml:space="preserve">адрес электронной почты: </w:t>
      </w:r>
    </w:p>
    <w:p w:rsidR="00D24D2A" w:rsidRPr="00A1168E" w:rsidRDefault="00D24D2A" w:rsidP="00283468">
      <w:pPr>
        <w:jc w:val="right"/>
        <w:rPr>
          <w:rFonts w:eastAsia="Calibri"/>
        </w:rPr>
      </w:pPr>
      <w:r w:rsidRPr="00A1168E">
        <w:rPr>
          <w:rFonts w:eastAsia="Calibri"/>
        </w:rPr>
        <w:t>____________________________________</w:t>
      </w:r>
    </w:p>
    <w:p w:rsidR="00D24D2A" w:rsidRDefault="00D24D2A" w:rsidP="00283468">
      <w:pPr>
        <w:jc w:val="right"/>
        <w:rPr>
          <w:rFonts w:eastAsia="Calibri"/>
        </w:rPr>
      </w:pPr>
    </w:p>
    <w:p w:rsidR="00283468" w:rsidRPr="00A1168E" w:rsidRDefault="00283468" w:rsidP="00283468">
      <w:pPr>
        <w:jc w:val="right"/>
        <w:rPr>
          <w:rFonts w:eastAsia="Calibri"/>
        </w:rPr>
      </w:pPr>
    </w:p>
    <w:p w:rsidR="00D24D2A" w:rsidRPr="00A1168E" w:rsidRDefault="00D24D2A" w:rsidP="00283468">
      <w:pPr>
        <w:jc w:val="center"/>
        <w:rPr>
          <w:b/>
          <w:bCs/>
          <w:iCs/>
        </w:rPr>
      </w:pPr>
      <w:r w:rsidRPr="00A1168E">
        <w:rPr>
          <w:b/>
          <w:bCs/>
          <w:iCs/>
        </w:rPr>
        <w:t>Заявление</w:t>
      </w:r>
    </w:p>
    <w:p w:rsidR="00A1168E" w:rsidRPr="00A1168E" w:rsidRDefault="00A1168E" w:rsidP="00A1168E">
      <w:pPr>
        <w:rPr>
          <w:rFonts w:eastAsia="Calibri"/>
        </w:rPr>
      </w:pPr>
    </w:p>
    <w:p w:rsidR="00D24D2A" w:rsidRPr="00A1168E" w:rsidRDefault="00D24D2A" w:rsidP="00A1168E">
      <w:pPr>
        <w:rPr>
          <w:rFonts w:eastAsia="Calibri"/>
        </w:rPr>
      </w:pPr>
      <w:r w:rsidRPr="00A1168E">
        <w:rPr>
          <w:rFonts w:eastAsia="Calibri"/>
        </w:rPr>
        <w:t>Прошу провести оценку (помещения, жилого помещения, многоквартирного жилого дома) по адресу: ___________________________________________________</w:t>
      </w:r>
    </w:p>
    <w:p w:rsidR="00D24D2A" w:rsidRPr="00A1168E" w:rsidRDefault="00D24D2A" w:rsidP="00283468">
      <w:pPr>
        <w:ind w:firstLine="0"/>
        <w:rPr>
          <w:rFonts w:eastAsia="Calibri"/>
        </w:rPr>
      </w:pPr>
      <w:r w:rsidRPr="00A1168E">
        <w:rPr>
          <w:rFonts w:eastAsia="Calibri"/>
        </w:rPr>
        <w:t>_________________________________________________________________________</w:t>
      </w:r>
    </w:p>
    <w:p w:rsidR="00D24D2A" w:rsidRPr="00A1168E" w:rsidRDefault="00D24D2A" w:rsidP="00A1168E">
      <w:pPr>
        <w:rPr>
          <w:rFonts w:eastAsia="Calibri"/>
        </w:rPr>
      </w:pPr>
      <w:r w:rsidRPr="00A1168E">
        <w:rPr>
          <w:rFonts w:eastAsia="Calibri"/>
        </w:rPr>
        <w:t xml:space="preserve">на соответствие требованиям, установленным </w:t>
      </w:r>
      <w:hyperlink r:id="rId83" w:tooltip="ПОСТАНОВЛЕНИЕ от 28.01.2006 № 47 ПРАВИТЕЛЬСТВО РФ&#10;&#10;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history="1">
        <w:r w:rsidRPr="00B8222C">
          <w:rPr>
            <w:rStyle w:val="a7"/>
            <w:rFonts w:eastAsia="Calibri"/>
          </w:rPr>
          <w:t>Положением о признании помещения жилым помещением</w:t>
        </w:r>
      </w:hyperlink>
      <w:r w:rsidRPr="00A1168E">
        <w:rPr>
          <w:rFonts w:eastAsia="Calibri"/>
        </w:rPr>
        <w:t>, жилого помеще</w:t>
      </w:r>
      <w:r w:rsidR="0098590E" w:rsidRPr="00A1168E">
        <w:rPr>
          <w:rFonts w:eastAsia="Calibri"/>
        </w:rPr>
        <w:t>ния непригодным для проживания,</w:t>
      </w:r>
      <w:r w:rsidRPr="00A1168E">
        <w:rPr>
          <w:rFonts w:eastAsia="Calibri"/>
        </w:rPr>
        <w:t xml:space="preserve"> многоквартирного до</w:t>
      </w:r>
      <w:r w:rsidR="0098590E" w:rsidRPr="00A1168E">
        <w:rPr>
          <w:rFonts w:eastAsia="Calibri"/>
        </w:rPr>
        <w:t>ма аварийным и подлежащим сносу или реконструкции, садового дома жилым домом и жилого дома садовым домом,</w:t>
      </w:r>
      <w:r w:rsidRPr="00A1168E">
        <w:rPr>
          <w:rFonts w:eastAsia="Calibri"/>
        </w:rPr>
        <w:t xml:space="preserve"> утвержденным постановлением Правительства Российской </w:t>
      </w:r>
      <w:r w:rsidRPr="00B8222C">
        <w:rPr>
          <w:rFonts w:eastAsia="Calibri"/>
        </w:rPr>
        <w:t>Федерации от 28 января 2006 года</w:t>
      </w:r>
      <w:r w:rsidR="00A1168E" w:rsidRPr="00B8222C">
        <w:rPr>
          <w:rFonts w:eastAsia="Calibri"/>
        </w:rPr>
        <w:t xml:space="preserve"> № </w:t>
      </w:r>
      <w:r w:rsidRPr="00B8222C">
        <w:rPr>
          <w:rFonts w:eastAsia="Calibri"/>
        </w:rPr>
        <w:t>47,и признать</w:t>
      </w:r>
      <w:r w:rsidRPr="00A1168E">
        <w:rPr>
          <w:rFonts w:eastAsia="Calibri"/>
        </w:rPr>
        <w:t>:</w:t>
      </w:r>
    </w:p>
    <w:p w:rsidR="00D24D2A" w:rsidRPr="00A1168E" w:rsidRDefault="00D24D2A" w:rsidP="00A1168E">
      <w:pPr>
        <w:rPr>
          <w:rFonts w:eastAsia="Calibri"/>
        </w:rPr>
      </w:pPr>
      <w:r w:rsidRPr="00A1168E">
        <w:rPr>
          <w:rFonts w:eastAsia="Calibri"/>
        </w:rPr>
        <w:t>помещение жилым помещением;</w:t>
      </w:r>
    </w:p>
    <w:p w:rsidR="00D24D2A" w:rsidRPr="00A1168E" w:rsidRDefault="00D24D2A" w:rsidP="00A1168E">
      <w:pPr>
        <w:rPr>
          <w:rFonts w:eastAsia="Calibri"/>
        </w:rPr>
      </w:pPr>
      <w:r w:rsidRPr="00A1168E">
        <w:rPr>
          <w:rFonts w:eastAsia="Calibri"/>
        </w:rPr>
        <w:t>жилое помещение непригодным для проживания и многоквартирный дом аварийным и подлежащим сносу или реконструкции;</w:t>
      </w:r>
    </w:p>
    <w:p w:rsidR="00D24D2A" w:rsidRPr="00A1168E" w:rsidRDefault="00D24D2A" w:rsidP="00A1168E">
      <w:pPr>
        <w:rPr>
          <w:rFonts w:eastAsia="Calibri"/>
        </w:rPr>
      </w:pPr>
      <w:r w:rsidRPr="00A1168E">
        <w:rPr>
          <w:rFonts w:eastAsia="Calibri"/>
        </w:rPr>
        <w:t>многоквартирный дом аварийным и подлежащим сносу или реконструкции.</w:t>
      </w:r>
    </w:p>
    <w:p w:rsidR="00D24D2A" w:rsidRPr="00A1168E" w:rsidRDefault="00D24D2A" w:rsidP="00A1168E">
      <w:pPr>
        <w:rPr>
          <w:rFonts w:eastAsia="Calibri"/>
        </w:rPr>
      </w:pPr>
      <w:r w:rsidRPr="00A1168E">
        <w:rPr>
          <w:rFonts w:eastAsia="Calibri"/>
        </w:rPr>
        <w:lastRenderedPageBreak/>
        <w:t>Оцениваемое (помещение, жилое помещение, жилое помещение-квартира</w:t>
      </w:r>
      <w:r w:rsidR="00A1168E" w:rsidRPr="00A1168E">
        <w:rPr>
          <w:rFonts w:eastAsia="Calibri"/>
        </w:rPr>
        <w:t xml:space="preserve"> </w:t>
      </w:r>
      <w:r w:rsidR="008A7D4A">
        <w:rPr>
          <w:rFonts w:eastAsia="Calibri"/>
        </w:rPr>
        <w:t xml:space="preserve">                </w:t>
      </w:r>
      <w:r w:rsidR="00A1168E" w:rsidRPr="00A1168E">
        <w:rPr>
          <w:rFonts w:eastAsia="Calibri"/>
        </w:rPr>
        <w:t xml:space="preserve">№ </w:t>
      </w:r>
      <w:r w:rsidRPr="00A1168E">
        <w:rPr>
          <w:rFonts w:eastAsia="Calibri"/>
        </w:rPr>
        <w:t>___________, расположенное в многоквартирном жилом доме, подлежащем оценке) находится у меня в пользовании (собственности) на основании: ______________________________________________________________________________________________________________________________________________________________________________________________________________________________</w:t>
      </w:r>
    </w:p>
    <w:p w:rsidR="00D24D2A" w:rsidRPr="00A1168E" w:rsidRDefault="00D24D2A" w:rsidP="00A1168E">
      <w:pPr>
        <w:rPr>
          <w:rFonts w:eastAsia="Calibri"/>
        </w:rPr>
      </w:pPr>
      <w:r w:rsidRPr="00A1168E">
        <w:rPr>
          <w:rFonts w:eastAsia="Calibri"/>
        </w:rPr>
        <w:t>Я (мы) даю(ем) согласие на проверку указанных в заявлении сведений на запрос документов, необходимых для рассмотрения заявления.</w:t>
      </w:r>
    </w:p>
    <w:p w:rsidR="00D24D2A" w:rsidRPr="00A1168E" w:rsidRDefault="00D24D2A" w:rsidP="00A1168E">
      <w:pPr>
        <w:rPr>
          <w:rFonts w:eastAsia="Calibri"/>
        </w:rPr>
      </w:pPr>
      <w:r w:rsidRPr="00A1168E">
        <w:rPr>
          <w:rFonts w:eastAsia="Calibri"/>
        </w:rPr>
        <w:t>Я (мы) предупрежден(ы)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 (нам) будет отказано в предоставлении муниципальной услуги.</w:t>
      </w:r>
    </w:p>
    <w:p w:rsidR="00D24D2A" w:rsidRPr="00A1168E" w:rsidRDefault="00D24D2A" w:rsidP="00A1168E">
      <w:pPr>
        <w:rPr>
          <w:rFonts w:eastAsia="Calibri"/>
        </w:rPr>
      </w:pPr>
      <w:r w:rsidRPr="00A1168E">
        <w:rPr>
          <w:rFonts w:eastAsia="Calibri"/>
        </w:rPr>
        <w:t>Место получения результата предоставления муниципальной услуги либо отказа в ее предоставлении (нужное подчеркнуть):</w:t>
      </w:r>
    </w:p>
    <w:p w:rsidR="00D24D2A" w:rsidRPr="00A1168E" w:rsidRDefault="00D24D2A" w:rsidP="00A1168E">
      <w:pPr>
        <w:rPr>
          <w:rFonts w:eastAsia="Calibri"/>
        </w:rPr>
      </w:pPr>
      <w:r w:rsidRPr="00A1168E">
        <w:rPr>
          <w:rFonts w:eastAsia="Calibri"/>
        </w:rPr>
        <w:t>лично в МФЦ;</w:t>
      </w:r>
    </w:p>
    <w:p w:rsidR="00D24D2A" w:rsidRPr="00A1168E" w:rsidRDefault="00D24D2A" w:rsidP="00A1168E">
      <w:pPr>
        <w:rPr>
          <w:rFonts w:eastAsia="Calibri"/>
        </w:rPr>
      </w:pPr>
      <w:r w:rsidRPr="00A1168E">
        <w:rPr>
          <w:rFonts w:eastAsia="Calibri"/>
        </w:rPr>
        <w:t>лично в управлении;</w:t>
      </w:r>
    </w:p>
    <w:p w:rsidR="00D24D2A" w:rsidRPr="00A1168E" w:rsidRDefault="00D24D2A" w:rsidP="00A1168E">
      <w:pPr>
        <w:rPr>
          <w:rFonts w:eastAsia="Calibri"/>
        </w:rPr>
      </w:pPr>
      <w:r w:rsidRPr="00A1168E">
        <w:rPr>
          <w:rFonts w:eastAsia="Calibri"/>
        </w:rPr>
        <w:t>посредством почтовой связи на адрес _________________________________</w:t>
      </w:r>
      <w:r w:rsidR="009C1091">
        <w:rPr>
          <w:rFonts w:eastAsia="Calibri"/>
        </w:rPr>
        <w:t>__</w:t>
      </w:r>
      <w:r w:rsidRPr="00A1168E">
        <w:rPr>
          <w:rFonts w:eastAsia="Calibri"/>
        </w:rPr>
        <w:t>__</w:t>
      </w:r>
    </w:p>
    <w:p w:rsidR="00D24D2A" w:rsidRPr="00A1168E" w:rsidRDefault="00D24D2A" w:rsidP="00283468">
      <w:pPr>
        <w:ind w:firstLine="0"/>
        <w:rPr>
          <w:rFonts w:eastAsia="Calibri"/>
        </w:rPr>
      </w:pPr>
      <w:r w:rsidRPr="00A1168E">
        <w:rPr>
          <w:rFonts w:eastAsia="Calibri"/>
        </w:rPr>
        <w:t>__________________________________________________________________________</w:t>
      </w:r>
    </w:p>
    <w:p w:rsidR="00D24D2A" w:rsidRPr="00A1168E" w:rsidRDefault="00D24D2A" w:rsidP="00A1168E">
      <w:pPr>
        <w:rPr>
          <w:rFonts w:eastAsia="Calibri"/>
        </w:rPr>
      </w:pPr>
      <w:r w:rsidRPr="00A1168E">
        <w:rPr>
          <w:rFonts w:eastAsia="Calibri"/>
        </w:rPr>
        <w:t>на адрес электронной почты_________________________________________</w:t>
      </w:r>
      <w:r w:rsidR="009C1091">
        <w:rPr>
          <w:rFonts w:eastAsia="Calibri"/>
        </w:rPr>
        <w:t>__</w:t>
      </w:r>
      <w:r w:rsidRPr="00A1168E">
        <w:rPr>
          <w:rFonts w:eastAsia="Calibri"/>
        </w:rPr>
        <w:t>_</w:t>
      </w:r>
      <w:proofErr w:type="gramStart"/>
      <w:r w:rsidRPr="00A1168E">
        <w:rPr>
          <w:rFonts w:eastAsia="Calibri"/>
        </w:rPr>
        <w:t>_ .</w:t>
      </w:r>
      <w:proofErr w:type="gramEnd"/>
    </w:p>
    <w:p w:rsidR="00D24D2A" w:rsidRPr="00A1168E" w:rsidRDefault="00D24D2A" w:rsidP="00A1168E">
      <w:pPr>
        <w:rPr>
          <w:rFonts w:eastAsia="Calibri"/>
        </w:rPr>
      </w:pPr>
    </w:p>
    <w:p w:rsidR="00D24D2A" w:rsidRPr="00A1168E" w:rsidRDefault="00D24D2A" w:rsidP="00A1168E">
      <w:pPr>
        <w:rPr>
          <w:rFonts w:eastAsia="Calibri"/>
        </w:rPr>
      </w:pPr>
      <w:r w:rsidRPr="00A1168E">
        <w:rPr>
          <w:rFonts w:eastAsia="Calibri"/>
        </w:rPr>
        <w:t>К заявлению прилагаются:</w:t>
      </w:r>
    </w:p>
    <w:p w:rsidR="00D24D2A" w:rsidRPr="00A1168E" w:rsidRDefault="00D24D2A" w:rsidP="00283468">
      <w:pPr>
        <w:ind w:firstLine="0"/>
        <w:rPr>
          <w:rFonts w:eastAsia="Calibri"/>
        </w:rPr>
      </w:pPr>
      <w:r w:rsidRPr="00A1168E">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4D2A" w:rsidRPr="00A1168E" w:rsidRDefault="00D24D2A" w:rsidP="00A1168E">
      <w:pPr>
        <w:rPr>
          <w:rFonts w:eastAsia="Calibri"/>
        </w:rPr>
      </w:pPr>
    </w:p>
    <w:p w:rsidR="00D24D2A" w:rsidRPr="00A1168E" w:rsidRDefault="00D24D2A" w:rsidP="00A1168E">
      <w:pPr>
        <w:rPr>
          <w:rFonts w:eastAsia="Calibri"/>
        </w:rPr>
      </w:pPr>
      <w:r w:rsidRPr="00A1168E">
        <w:rPr>
          <w:rFonts w:eastAsia="Calibri"/>
        </w:rPr>
        <w:t>Подпись заявителя:</w:t>
      </w:r>
    </w:p>
    <w:p w:rsidR="00D24D2A" w:rsidRPr="00A1168E" w:rsidRDefault="00D24D2A" w:rsidP="00A1168E">
      <w:pPr>
        <w:rPr>
          <w:rFonts w:eastAsia="Calibri"/>
        </w:rPr>
      </w:pPr>
      <w:r w:rsidRPr="00A1168E">
        <w:rPr>
          <w:rFonts w:eastAsia="Calibri"/>
        </w:rPr>
        <w:t>_________________________________</w:t>
      </w:r>
      <w:r w:rsidR="009C1091">
        <w:rPr>
          <w:rFonts w:eastAsia="Calibri"/>
        </w:rPr>
        <w:t>____</w:t>
      </w:r>
      <w:r w:rsidRPr="00A1168E">
        <w:rPr>
          <w:rFonts w:eastAsia="Calibri"/>
        </w:rPr>
        <w:t xml:space="preserve">____ </w:t>
      </w:r>
      <w:r w:rsidR="00A1168E" w:rsidRPr="00A1168E">
        <w:rPr>
          <w:rFonts w:eastAsia="Calibri"/>
        </w:rPr>
        <w:t>«</w:t>
      </w:r>
      <w:r w:rsidRPr="00A1168E">
        <w:rPr>
          <w:rFonts w:eastAsia="Calibri"/>
        </w:rPr>
        <w:t>___</w:t>
      </w:r>
      <w:r w:rsidR="00A1168E" w:rsidRPr="00A1168E">
        <w:rPr>
          <w:rFonts w:eastAsia="Calibri"/>
        </w:rPr>
        <w:t>»</w:t>
      </w:r>
      <w:r w:rsidRPr="00A1168E">
        <w:rPr>
          <w:rFonts w:eastAsia="Calibri"/>
        </w:rPr>
        <w:t xml:space="preserve"> _____________ 20__ года</w:t>
      </w:r>
    </w:p>
    <w:p w:rsidR="00D24D2A" w:rsidRPr="009C1091" w:rsidRDefault="00D24D2A" w:rsidP="009C1091">
      <w:pPr>
        <w:ind w:left="1416" w:firstLine="708"/>
        <w:jc w:val="left"/>
        <w:rPr>
          <w:rFonts w:eastAsia="Calibri"/>
          <w:sz w:val="20"/>
          <w:szCs w:val="20"/>
        </w:rPr>
      </w:pPr>
      <w:r w:rsidRPr="009C1091">
        <w:rPr>
          <w:rFonts w:eastAsia="Calibri"/>
          <w:sz w:val="20"/>
          <w:szCs w:val="20"/>
        </w:rPr>
        <w:t>(Ф.И.О.)</w:t>
      </w:r>
      <w:r w:rsidR="00A1168E" w:rsidRPr="009C1091">
        <w:rPr>
          <w:rFonts w:eastAsia="Calibri"/>
          <w:sz w:val="20"/>
          <w:szCs w:val="20"/>
        </w:rPr>
        <w:t xml:space="preserve"> </w:t>
      </w:r>
      <w:r w:rsidRPr="009C1091">
        <w:rPr>
          <w:rFonts w:eastAsia="Calibri"/>
          <w:sz w:val="20"/>
          <w:szCs w:val="20"/>
        </w:rPr>
        <w:t>(подпись)</w:t>
      </w:r>
    </w:p>
    <w:p w:rsidR="00D24D2A" w:rsidRPr="00A1168E" w:rsidRDefault="00D24D2A" w:rsidP="00A1168E">
      <w:pPr>
        <w:rPr>
          <w:rFonts w:eastAsia="Calibri"/>
        </w:rPr>
      </w:pPr>
    </w:p>
    <w:p w:rsidR="00D24D2A" w:rsidRPr="00A1168E" w:rsidRDefault="00D24D2A" w:rsidP="00A1168E">
      <w:pPr>
        <w:rPr>
          <w:rFonts w:eastAsia="Calibri"/>
        </w:rPr>
      </w:pPr>
      <w:r w:rsidRPr="00A1168E">
        <w:rPr>
          <w:rFonts w:eastAsia="Calibri"/>
        </w:rPr>
        <w:t>Заявление принято _______________________________ время (часы, минуты)</w:t>
      </w:r>
    </w:p>
    <w:p w:rsidR="00D24D2A" w:rsidRPr="00A1168E" w:rsidRDefault="00D24D2A" w:rsidP="00A1168E">
      <w:pPr>
        <w:rPr>
          <w:rFonts w:eastAsia="Calibri"/>
        </w:rPr>
      </w:pPr>
      <w:r w:rsidRPr="00A1168E">
        <w:rPr>
          <w:rFonts w:eastAsia="Calibri"/>
        </w:rPr>
        <w:t>Подпись должностного лица ____________________</w:t>
      </w:r>
      <w:proofErr w:type="gramStart"/>
      <w:r w:rsidRPr="00A1168E">
        <w:rPr>
          <w:rFonts w:eastAsia="Calibri"/>
        </w:rPr>
        <w:t>_(</w:t>
      </w:r>
      <w:proofErr w:type="gramEnd"/>
      <w:r w:rsidRPr="00A1168E">
        <w:rPr>
          <w:rFonts w:eastAsia="Calibri"/>
        </w:rPr>
        <w:t>расшифровка подписи)</w:t>
      </w:r>
    </w:p>
    <w:p w:rsidR="00D24D2A" w:rsidRPr="00A1168E" w:rsidRDefault="00D24D2A" w:rsidP="00A1168E">
      <w:pPr>
        <w:rPr>
          <w:rFonts w:eastAsia="Calibri"/>
        </w:rPr>
      </w:pPr>
    </w:p>
    <w:p w:rsidR="00A1168E" w:rsidRPr="00A1168E" w:rsidRDefault="00D24D2A" w:rsidP="00A1168E">
      <w:pPr>
        <w:rPr>
          <w:rFonts w:eastAsia="Calibri"/>
        </w:rPr>
      </w:pPr>
      <w:r w:rsidRPr="00A1168E">
        <w:rPr>
          <w:rFonts w:eastAsia="Calibri"/>
          <w:i/>
        </w:rPr>
        <w:t>*Юридические лица оформляют заявления на официальном бланке.</w:t>
      </w:r>
    </w:p>
    <w:p w:rsidR="00A1168E" w:rsidRPr="00A1168E" w:rsidRDefault="00A1168E" w:rsidP="00A1168E">
      <w:pPr>
        <w:rPr>
          <w:rFonts w:eastAsia="Calibri"/>
        </w:rPr>
      </w:pPr>
    </w:p>
    <w:p w:rsidR="00A1168E" w:rsidRPr="00A1168E" w:rsidRDefault="00A1168E" w:rsidP="00A1168E"/>
    <w:p w:rsidR="00A1168E" w:rsidRPr="00A1168E" w:rsidRDefault="00A1168E" w:rsidP="00A1168E"/>
    <w:p w:rsidR="00A1168E" w:rsidRPr="00A1168E" w:rsidRDefault="00A1168E" w:rsidP="00A1168E"/>
    <w:p w:rsidR="00A1168E" w:rsidRPr="00A1168E" w:rsidRDefault="00A1168E" w:rsidP="00A1168E"/>
    <w:p w:rsidR="00930EB7" w:rsidRPr="00A1168E" w:rsidRDefault="00930EB7" w:rsidP="00A1168E"/>
    <w:sectPr w:rsidR="00930EB7" w:rsidRPr="00A1168E" w:rsidSect="008A7D4A">
      <w:headerReference w:type="even" r:id="rId84"/>
      <w:headerReference w:type="default" r:id="rId85"/>
      <w:footerReference w:type="even" r:id="rId86"/>
      <w:footerReference w:type="default" r:id="rId87"/>
      <w:headerReference w:type="first" r:id="rId88"/>
      <w:footerReference w:type="first" r:id="rId89"/>
      <w:pgSz w:w="11906" w:h="16838"/>
      <w:pgMar w:top="1134" w:right="851" w:bottom="1134" w:left="1134" w:header="708" w:footer="708"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49D" w:rsidRDefault="0072649D">
      <w:r>
        <w:separator/>
      </w:r>
    </w:p>
  </w:endnote>
  <w:endnote w:type="continuationSeparator" w:id="0">
    <w:p w:rsidR="0072649D" w:rsidRDefault="00726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2C" w:rsidRDefault="00B8222C">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2C" w:rsidRDefault="00B8222C">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68E" w:rsidRDefault="00A1168E">
    <w:pPr>
      <w:pStyle w:val="aa"/>
      <w:jc w:val="center"/>
    </w:pPr>
  </w:p>
  <w:p w:rsidR="00A1168E" w:rsidRDefault="00A1168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49D" w:rsidRDefault="0072649D">
      <w:r>
        <w:separator/>
      </w:r>
    </w:p>
  </w:footnote>
  <w:footnote w:type="continuationSeparator" w:id="0">
    <w:p w:rsidR="0072649D" w:rsidRDefault="00726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2C" w:rsidRDefault="00B8222C">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2C" w:rsidRDefault="00B8222C">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68E" w:rsidRDefault="00A1168E" w:rsidP="00E961E2">
    <w:pPr>
      <w:pStyle w:val="a8"/>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27BA4"/>
    <w:multiLevelType w:val="hybridMultilevel"/>
    <w:tmpl w:val="ABC6436E"/>
    <w:lvl w:ilvl="0" w:tplc="3EEA137A">
      <w:start w:val="1"/>
      <w:numFmt w:val="decimal"/>
      <w:lvlText w:val="%1)"/>
      <w:lvlJc w:val="left"/>
      <w:pPr>
        <w:ind w:left="1070" w:hanging="360"/>
      </w:pPr>
      <w:rPr>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AA42F5A"/>
    <w:multiLevelType w:val="hybridMultilevel"/>
    <w:tmpl w:val="420AE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007D5D"/>
    <w:multiLevelType w:val="hybridMultilevel"/>
    <w:tmpl w:val="E638B2E4"/>
    <w:lvl w:ilvl="0" w:tplc="7794EDAE">
      <w:start w:val="1"/>
      <w:numFmt w:val="decimal"/>
      <w:lvlText w:val="%1."/>
      <w:lvlJc w:val="left"/>
      <w:pPr>
        <w:ind w:left="1401" w:hanging="975"/>
      </w:pPr>
      <w:rPr>
        <w:rFonts w:cs="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15:restartNumberingAfterBreak="0">
    <w:nsid w:val="4E3E56DB"/>
    <w:multiLevelType w:val="hybridMultilevel"/>
    <w:tmpl w:val="0D108400"/>
    <w:lvl w:ilvl="0" w:tplc="98F22894">
      <w:start w:val="1"/>
      <w:numFmt w:val="decimal"/>
      <w:lvlText w:val="%1)"/>
      <w:lvlJc w:val="left"/>
      <w:pPr>
        <w:ind w:left="1428" w:hanging="360"/>
      </w:pPr>
      <w:rPr>
        <w:color w:val="auto"/>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4" w15:restartNumberingAfterBreak="0">
    <w:nsid w:val="5A76239C"/>
    <w:multiLevelType w:val="hybridMultilevel"/>
    <w:tmpl w:val="984AB488"/>
    <w:lvl w:ilvl="0" w:tplc="9DD8D6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B22"/>
    <w:rsid w:val="00025467"/>
    <w:rsid w:val="0003329B"/>
    <w:rsid w:val="00036ADB"/>
    <w:rsid w:val="0005509A"/>
    <w:rsid w:val="000873FE"/>
    <w:rsid w:val="00091696"/>
    <w:rsid w:val="000F4F9E"/>
    <w:rsid w:val="000F629E"/>
    <w:rsid w:val="000F79E3"/>
    <w:rsid w:val="00136B2D"/>
    <w:rsid w:val="00176CB9"/>
    <w:rsid w:val="00184ACD"/>
    <w:rsid w:val="001A54F8"/>
    <w:rsid w:val="001E116F"/>
    <w:rsid w:val="001F11C0"/>
    <w:rsid w:val="001F317F"/>
    <w:rsid w:val="00205D49"/>
    <w:rsid w:val="00210BF4"/>
    <w:rsid w:val="002276CB"/>
    <w:rsid w:val="00283468"/>
    <w:rsid w:val="002926D7"/>
    <w:rsid w:val="00292D21"/>
    <w:rsid w:val="00297BE7"/>
    <w:rsid w:val="002A1E7C"/>
    <w:rsid w:val="002A1EA9"/>
    <w:rsid w:val="002B5A95"/>
    <w:rsid w:val="002E516A"/>
    <w:rsid w:val="002F2F28"/>
    <w:rsid w:val="00325F44"/>
    <w:rsid w:val="00355A91"/>
    <w:rsid w:val="00357FAF"/>
    <w:rsid w:val="00374FFA"/>
    <w:rsid w:val="0037640E"/>
    <w:rsid w:val="00376D96"/>
    <w:rsid w:val="0039494F"/>
    <w:rsid w:val="003969AC"/>
    <w:rsid w:val="003A5C6A"/>
    <w:rsid w:val="003B0AA8"/>
    <w:rsid w:val="003D5D8E"/>
    <w:rsid w:val="003E5FE3"/>
    <w:rsid w:val="004114AE"/>
    <w:rsid w:val="0041784B"/>
    <w:rsid w:val="004202F3"/>
    <w:rsid w:val="0045393D"/>
    <w:rsid w:val="00472EDA"/>
    <w:rsid w:val="004B76DE"/>
    <w:rsid w:val="004E0C00"/>
    <w:rsid w:val="004E241E"/>
    <w:rsid w:val="004F004D"/>
    <w:rsid w:val="00567C28"/>
    <w:rsid w:val="005A43D2"/>
    <w:rsid w:val="005B2EFD"/>
    <w:rsid w:val="005D2AB1"/>
    <w:rsid w:val="005E7BC8"/>
    <w:rsid w:val="005F7EFE"/>
    <w:rsid w:val="00623D6A"/>
    <w:rsid w:val="00627B5E"/>
    <w:rsid w:val="00632360"/>
    <w:rsid w:val="00634B1F"/>
    <w:rsid w:val="0064556E"/>
    <w:rsid w:val="00655228"/>
    <w:rsid w:val="00656B60"/>
    <w:rsid w:val="00671B13"/>
    <w:rsid w:val="0067418F"/>
    <w:rsid w:val="0068146A"/>
    <w:rsid w:val="006A5FF4"/>
    <w:rsid w:val="006C0E1D"/>
    <w:rsid w:val="006C2F27"/>
    <w:rsid w:val="006F2913"/>
    <w:rsid w:val="006F7C8A"/>
    <w:rsid w:val="0072401E"/>
    <w:rsid w:val="0072649D"/>
    <w:rsid w:val="00732D4D"/>
    <w:rsid w:val="007515BC"/>
    <w:rsid w:val="007673D2"/>
    <w:rsid w:val="007765DB"/>
    <w:rsid w:val="00783828"/>
    <w:rsid w:val="00785DDF"/>
    <w:rsid w:val="007A20C2"/>
    <w:rsid w:val="007D3D39"/>
    <w:rsid w:val="00813A0C"/>
    <w:rsid w:val="008152DF"/>
    <w:rsid w:val="008177C8"/>
    <w:rsid w:val="00821617"/>
    <w:rsid w:val="00842F28"/>
    <w:rsid w:val="00873540"/>
    <w:rsid w:val="008A13C6"/>
    <w:rsid w:val="008A7D4A"/>
    <w:rsid w:val="008D0333"/>
    <w:rsid w:val="008D52CD"/>
    <w:rsid w:val="008E7B28"/>
    <w:rsid w:val="00906D60"/>
    <w:rsid w:val="009275B5"/>
    <w:rsid w:val="00927E52"/>
    <w:rsid w:val="00930EB7"/>
    <w:rsid w:val="009312D1"/>
    <w:rsid w:val="009439FF"/>
    <w:rsid w:val="00946ABD"/>
    <w:rsid w:val="00951737"/>
    <w:rsid w:val="00953236"/>
    <w:rsid w:val="00954EA3"/>
    <w:rsid w:val="00961810"/>
    <w:rsid w:val="0098590E"/>
    <w:rsid w:val="00994D7D"/>
    <w:rsid w:val="009C1091"/>
    <w:rsid w:val="009C1F82"/>
    <w:rsid w:val="009D229A"/>
    <w:rsid w:val="00A1168E"/>
    <w:rsid w:val="00A3482B"/>
    <w:rsid w:val="00A7043C"/>
    <w:rsid w:val="00A725D0"/>
    <w:rsid w:val="00A81C20"/>
    <w:rsid w:val="00AD1A16"/>
    <w:rsid w:val="00AD40BB"/>
    <w:rsid w:val="00AE66A7"/>
    <w:rsid w:val="00B008FA"/>
    <w:rsid w:val="00B157D3"/>
    <w:rsid w:val="00B55AC5"/>
    <w:rsid w:val="00B73CB1"/>
    <w:rsid w:val="00B756DF"/>
    <w:rsid w:val="00B8222C"/>
    <w:rsid w:val="00BB2ACB"/>
    <w:rsid w:val="00BB4B22"/>
    <w:rsid w:val="00BC7E7D"/>
    <w:rsid w:val="00BF59F9"/>
    <w:rsid w:val="00C170B1"/>
    <w:rsid w:val="00C30BF6"/>
    <w:rsid w:val="00C4611A"/>
    <w:rsid w:val="00C87A6F"/>
    <w:rsid w:val="00CB21EE"/>
    <w:rsid w:val="00CF1DBE"/>
    <w:rsid w:val="00CF2FEE"/>
    <w:rsid w:val="00D058CB"/>
    <w:rsid w:val="00D10E50"/>
    <w:rsid w:val="00D129D7"/>
    <w:rsid w:val="00D22BB9"/>
    <w:rsid w:val="00D24D2A"/>
    <w:rsid w:val="00D47B7A"/>
    <w:rsid w:val="00D51A98"/>
    <w:rsid w:val="00D729DA"/>
    <w:rsid w:val="00D84C8D"/>
    <w:rsid w:val="00D92CAA"/>
    <w:rsid w:val="00DB1B61"/>
    <w:rsid w:val="00DC3A4D"/>
    <w:rsid w:val="00DD3254"/>
    <w:rsid w:val="00DE4A9A"/>
    <w:rsid w:val="00DF3040"/>
    <w:rsid w:val="00DF7FF2"/>
    <w:rsid w:val="00E752AA"/>
    <w:rsid w:val="00E961E2"/>
    <w:rsid w:val="00EA3427"/>
    <w:rsid w:val="00EA547A"/>
    <w:rsid w:val="00EF1507"/>
    <w:rsid w:val="00F2290E"/>
    <w:rsid w:val="00F43F5A"/>
    <w:rsid w:val="00F44BA1"/>
    <w:rsid w:val="00F82AD9"/>
    <w:rsid w:val="00F854DD"/>
    <w:rsid w:val="00F95412"/>
    <w:rsid w:val="00FD2DB9"/>
    <w:rsid w:val="00FE2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30A7800F"/>
  <w15:chartTrackingRefBased/>
  <w15:docId w15:val="{5F18F045-00E0-4A7B-924B-5EB449CFC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8A7D4A"/>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8A7D4A"/>
    <w:pPr>
      <w:jc w:val="center"/>
      <w:outlineLvl w:val="0"/>
    </w:pPr>
    <w:rPr>
      <w:rFonts w:cs="Arial"/>
      <w:b/>
      <w:bCs/>
      <w:kern w:val="32"/>
      <w:sz w:val="32"/>
      <w:szCs w:val="32"/>
    </w:rPr>
  </w:style>
  <w:style w:type="paragraph" w:styleId="2">
    <w:name w:val="heading 2"/>
    <w:aliases w:val="!Разделы документа"/>
    <w:basedOn w:val="a"/>
    <w:link w:val="20"/>
    <w:qFormat/>
    <w:rsid w:val="008A7D4A"/>
    <w:pPr>
      <w:jc w:val="center"/>
      <w:outlineLvl w:val="1"/>
    </w:pPr>
    <w:rPr>
      <w:rFonts w:cs="Arial"/>
      <w:b/>
      <w:bCs/>
      <w:iCs/>
      <w:sz w:val="30"/>
      <w:szCs w:val="28"/>
    </w:rPr>
  </w:style>
  <w:style w:type="paragraph" w:styleId="3">
    <w:name w:val="heading 3"/>
    <w:aliases w:val="!Главы документа"/>
    <w:basedOn w:val="a"/>
    <w:link w:val="30"/>
    <w:qFormat/>
    <w:rsid w:val="008A7D4A"/>
    <w:pPr>
      <w:outlineLvl w:val="2"/>
    </w:pPr>
    <w:rPr>
      <w:rFonts w:cs="Arial"/>
      <w:b/>
      <w:bCs/>
      <w:sz w:val="28"/>
      <w:szCs w:val="26"/>
    </w:rPr>
  </w:style>
  <w:style w:type="paragraph" w:styleId="4">
    <w:name w:val="heading 4"/>
    <w:aliases w:val="!Параграфы/Статьи документа"/>
    <w:basedOn w:val="a"/>
    <w:link w:val="40"/>
    <w:qFormat/>
    <w:rsid w:val="008A7D4A"/>
    <w:pPr>
      <w:outlineLvl w:val="3"/>
    </w:pPr>
    <w:rPr>
      <w:b/>
      <w:bCs/>
      <w:sz w:val="26"/>
      <w:szCs w:val="28"/>
    </w:rPr>
  </w:style>
  <w:style w:type="character" w:default="1" w:styleId="a0">
    <w:name w:val="Default Paragraph Font"/>
    <w:semiHidden/>
    <w:rsid w:val="008A7D4A"/>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8A7D4A"/>
  </w:style>
  <w:style w:type="paragraph" w:styleId="a3">
    <w:name w:val="Body Text"/>
    <w:basedOn w:val="a"/>
    <w:link w:val="a4"/>
    <w:uiPriority w:val="99"/>
    <w:semiHidden/>
    <w:unhideWhenUsed/>
    <w:rsid w:val="00BB2ACB"/>
    <w:pPr>
      <w:spacing w:after="120"/>
    </w:pPr>
  </w:style>
  <w:style w:type="character" w:customStyle="1" w:styleId="a4">
    <w:name w:val="Основной текст Знак"/>
    <w:link w:val="a3"/>
    <w:uiPriority w:val="99"/>
    <w:semiHidden/>
    <w:rsid w:val="00BB2ACB"/>
    <w:rPr>
      <w:rFonts w:ascii="Times New Roman" w:eastAsia="Times New Roman" w:hAnsi="Times New Roman" w:cs="Times New Roman"/>
      <w:sz w:val="24"/>
      <w:szCs w:val="24"/>
      <w:lang w:eastAsia="ru-RU"/>
    </w:rPr>
  </w:style>
  <w:style w:type="paragraph" w:styleId="a5">
    <w:name w:val="List Paragraph"/>
    <w:basedOn w:val="a"/>
    <w:uiPriority w:val="34"/>
    <w:qFormat/>
    <w:rsid w:val="00BB2ACB"/>
    <w:pPr>
      <w:ind w:left="720"/>
      <w:contextualSpacing/>
    </w:pPr>
  </w:style>
  <w:style w:type="character" w:customStyle="1" w:styleId="ConsPlusNormal">
    <w:name w:val="ConsPlusNormal Знак"/>
    <w:link w:val="ConsPlusNormal0"/>
    <w:locked/>
    <w:rsid w:val="00BB2ACB"/>
    <w:rPr>
      <w:rFonts w:ascii="Arial" w:hAnsi="Arial" w:cs="Arial"/>
      <w:sz w:val="20"/>
      <w:szCs w:val="20"/>
    </w:rPr>
  </w:style>
  <w:style w:type="paragraph" w:customStyle="1" w:styleId="ConsPlusNormal0">
    <w:name w:val="ConsPlusNormal"/>
    <w:link w:val="ConsPlusNormal"/>
    <w:rsid w:val="00BB2ACB"/>
    <w:pPr>
      <w:autoSpaceDE w:val="0"/>
      <w:autoSpaceDN w:val="0"/>
      <w:adjustRightInd w:val="0"/>
      <w:ind w:firstLine="720"/>
    </w:pPr>
    <w:rPr>
      <w:rFonts w:ascii="Arial" w:hAnsi="Arial" w:cs="Arial"/>
      <w:lang w:eastAsia="en-US"/>
    </w:rPr>
  </w:style>
  <w:style w:type="paragraph" w:customStyle="1" w:styleId="a6">
    <w:name w:val="БланкАДМ"/>
    <w:basedOn w:val="a"/>
    <w:rsid w:val="00BB2ACB"/>
    <w:pPr>
      <w:widowControl w:val="0"/>
      <w:ind w:firstLine="720"/>
    </w:pPr>
    <w:rPr>
      <w:szCs w:val="20"/>
    </w:rPr>
  </w:style>
  <w:style w:type="character" w:styleId="a7">
    <w:name w:val="Hyperlink"/>
    <w:rsid w:val="008A7D4A"/>
    <w:rPr>
      <w:color w:val="0000FF"/>
      <w:u w:val="none"/>
    </w:rPr>
  </w:style>
  <w:style w:type="character" w:customStyle="1" w:styleId="20">
    <w:name w:val="Заголовок 2 Знак"/>
    <w:aliases w:val="!Разделы документа Знак"/>
    <w:link w:val="2"/>
    <w:rsid w:val="00D24D2A"/>
    <w:rPr>
      <w:rFonts w:ascii="Arial" w:eastAsia="Times New Roman" w:hAnsi="Arial" w:cs="Arial"/>
      <w:b/>
      <w:bCs/>
      <w:iCs/>
      <w:sz w:val="30"/>
      <w:szCs w:val="28"/>
    </w:rPr>
  </w:style>
  <w:style w:type="numbering" w:customStyle="1" w:styleId="11">
    <w:name w:val="Нет списка1"/>
    <w:next w:val="a2"/>
    <w:uiPriority w:val="99"/>
    <w:semiHidden/>
    <w:unhideWhenUsed/>
    <w:rsid w:val="00D24D2A"/>
  </w:style>
  <w:style w:type="paragraph" w:styleId="a8">
    <w:name w:val="header"/>
    <w:basedOn w:val="a"/>
    <w:link w:val="a9"/>
    <w:uiPriority w:val="99"/>
    <w:rsid w:val="00D24D2A"/>
    <w:pPr>
      <w:tabs>
        <w:tab w:val="center" w:pos="4677"/>
        <w:tab w:val="right" w:pos="9355"/>
      </w:tabs>
    </w:pPr>
  </w:style>
  <w:style w:type="character" w:customStyle="1" w:styleId="a9">
    <w:name w:val="Верхний колонтитул Знак"/>
    <w:link w:val="a8"/>
    <w:uiPriority w:val="99"/>
    <w:rsid w:val="00D24D2A"/>
    <w:rPr>
      <w:rFonts w:ascii="Arial" w:eastAsia="Times New Roman" w:hAnsi="Arial" w:cs="Times New Roman"/>
      <w:sz w:val="24"/>
      <w:szCs w:val="24"/>
      <w:lang w:eastAsia="ru-RU"/>
    </w:rPr>
  </w:style>
  <w:style w:type="paragraph" w:styleId="aa">
    <w:name w:val="footer"/>
    <w:basedOn w:val="a"/>
    <w:link w:val="ab"/>
    <w:uiPriority w:val="99"/>
    <w:rsid w:val="00D24D2A"/>
    <w:pPr>
      <w:tabs>
        <w:tab w:val="center" w:pos="4677"/>
        <w:tab w:val="right" w:pos="9355"/>
      </w:tabs>
    </w:pPr>
  </w:style>
  <w:style w:type="character" w:customStyle="1" w:styleId="ab">
    <w:name w:val="Нижний колонтитул Знак"/>
    <w:link w:val="aa"/>
    <w:uiPriority w:val="99"/>
    <w:rsid w:val="00D24D2A"/>
    <w:rPr>
      <w:rFonts w:ascii="Arial" w:eastAsia="Times New Roman" w:hAnsi="Arial" w:cs="Times New Roman"/>
      <w:sz w:val="24"/>
      <w:szCs w:val="24"/>
      <w:lang w:eastAsia="ru-RU"/>
    </w:rPr>
  </w:style>
  <w:style w:type="paragraph" w:styleId="ac">
    <w:name w:val="Balloon Text"/>
    <w:basedOn w:val="a"/>
    <w:link w:val="ad"/>
    <w:uiPriority w:val="99"/>
    <w:semiHidden/>
    <w:unhideWhenUsed/>
    <w:rsid w:val="008E7B28"/>
    <w:rPr>
      <w:rFonts w:ascii="Tahoma" w:hAnsi="Tahoma" w:cs="Tahoma"/>
      <w:sz w:val="16"/>
      <w:szCs w:val="16"/>
    </w:rPr>
  </w:style>
  <w:style w:type="character" w:customStyle="1" w:styleId="ad">
    <w:name w:val="Текст выноски Знак"/>
    <w:link w:val="ac"/>
    <w:uiPriority w:val="99"/>
    <w:semiHidden/>
    <w:rsid w:val="008E7B28"/>
    <w:rPr>
      <w:rFonts w:ascii="Tahoma" w:eastAsia="Times New Roman" w:hAnsi="Tahoma" w:cs="Tahoma"/>
      <w:sz w:val="16"/>
      <w:szCs w:val="16"/>
    </w:rPr>
  </w:style>
  <w:style w:type="character" w:customStyle="1" w:styleId="10">
    <w:name w:val="Заголовок 1 Знак"/>
    <w:link w:val="1"/>
    <w:rsid w:val="00A1168E"/>
    <w:rPr>
      <w:rFonts w:ascii="Arial" w:eastAsia="Times New Roman" w:hAnsi="Arial" w:cs="Arial"/>
      <w:b/>
      <w:bCs/>
      <w:kern w:val="32"/>
      <w:sz w:val="32"/>
      <w:szCs w:val="32"/>
    </w:rPr>
  </w:style>
  <w:style w:type="character" w:customStyle="1" w:styleId="30">
    <w:name w:val="Заголовок 3 Знак"/>
    <w:link w:val="3"/>
    <w:rsid w:val="00A1168E"/>
    <w:rPr>
      <w:rFonts w:ascii="Arial" w:eastAsia="Times New Roman" w:hAnsi="Arial" w:cs="Arial"/>
      <w:b/>
      <w:bCs/>
      <w:sz w:val="28"/>
      <w:szCs w:val="26"/>
    </w:rPr>
  </w:style>
  <w:style w:type="character" w:customStyle="1" w:styleId="40">
    <w:name w:val="Заголовок 4 Знак"/>
    <w:link w:val="4"/>
    <w:rsid w:val="00A1168E"/>
    <w:rPr>
      <w:rFonts w:ascii="Arial" w:eastAsia="Times New Roman" w:hAnsi="Arial"/>
      <w:b/>
      <w:bCs/>
      <w:sz w:val="26"/>
      <w:szCs w:val="28"/>
    </w:rPr>
  </w:style>
  <w:style w:type="character" w:styleId="HTML">
    <w:name w:val="HTML Variable"/>
    <w:aliases w:val="!Ссылки в документе"/>
    <w:rsid w:val="008A7D4A"/>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8A7D4A"/>
    <w:rPr>
      <w:rFonts w:ascii="Courier" w:hAnsi="Courier"/>
      <w:sz w:val="22"/>
      <w:szCs w:val="20"/>
    </w:rPr>
  </w:style>
  <w:style w:type="character" w:customStyle="1" w:styleId="af">
    <w:name w:val="Текст примечания Знак"/>
    <w:link w:val="ae"/>
    <w:semiHidden/>
    <w:rsid w:val="00A1168E"/>
    <w:rPr>
      <w:rFonts w:ascii="Courier" w:eastAsia="Times New Roman" w:hAnsi="Courier"/>
      <w:sz w:val="22"/>
    </w:rPr>
  </w:style>
  <w:style w:type="paragraph" w:customStyle="1" w:styleId="Title">
    <w:name w:val="Title!Название НПА"/>
    <w:basedOn w:val="a"/>
    <w:rsid w:val="008A7D4A"/>
    <w:pPr>
      <w:spacing w:before="240" w:after="60"/>
      <w:jc w:val="center"/>
      <w:outlineLvl w:val="0"/>
    </w:pPr>
    <w:rPr>
      <w:rFonts w:cs="Arial"/>
      <w:b/>
      <w:bCs/>
      <w:kern w:val="28"/>
      <w:sz w:val="32"/>
      <w:szCs w:val="32"/>
    </w:rPr>
  </w:style>
  <w:style w:type="paragraph" w:customStyle="1" w:styleId="Application">
    <w:name w:val="Application!Приложение"/>
    <w:rsid w:val="008A7D4A"/>
    <w:pPr>
      <w:spacing w:before="120" w:after="120"/>
      <w:jc w:val="right"/>
    </w:pPr>
    <w:rPr>
      <w:rFonts w:ascii="Arial" w:eastAsia="Times New Roman" w:hAnsi="Arial" w:cs="Arial"/>
      <w:b/>
      <w:bCs/>
      <w:kern w:val="28"/>
      <w:sz w:val="32"/>
      <w:szCs w:val="32"/>
    </w:rPr>
  </w:style>
  <w:style w:type="paragraph" w:customStyle="1" w:styleId="Table">
    <w:name w:val="Table!Таблица"/>
    <w:rsid w:val="008A7D4A"/>
    <w:rPr>
      <w:rFonts w:ascii="Arial" w:eastAsia="Times New Roman" w:hAnsi="Arial" w:cs="Arial"/>
      <w:bCs/>
      <w:kern w:val="28"/>
      <w:sz w:val="24"/>
      <w:szCs w:val="32"/>
    </w:rPr>
  </w:style>
  <w:style w:type="paragraph" w:customStyle="1" w:styleId="Table0">
    <w:name w:val="Table!"/>
    <w:next w:val="Table"/>
    <w:rsid w:val="008A7D4A"/>
    <w:pPr>
      <w:jc w:val="center"/>
    </w:pPr>
    <w:rPr>
      <w:rFonts w:ascii="Arial" w:eastAsia="Times New Roman" w:hAnsi="Arial" w:cs="Arial"/>
      <w:b/>
      <w:bCs/>
      <w:kern w:val="28"/>
      <w:sz w:val="24"/>
      <w:szCs w:val="32"/>
    </w:rPr>
  </w:style>
  <w:style w:type="character" w:styleId="af0">
    <w:name w:val="FollowedHyperlink"/>
    <w:uiPriority w:val="99"/>
    <w:semiHidden/>
    <w:unhideWhenUsed/>
    <w:rsid w:val="002F2F2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328559">
      <w:bodyDiv w:val="1"/>
      <w:marLeft w:val="0"/>
      <w:marRight w:val="0"/>
      <w:marTop w:val="0"/>
      <w:marBottom w:val="0"/>
      <w:divBdr>
        <w:top w:val="none" w:sz="0" w:space="0" w:color="auto"/>
        <w:left w:val="none" w:sz="0" w:space="0" w:color="auto"/>
        <w:bottom w:val="none" w:sz="0" w:space="0" w:color="auto"/>
        <w:right w:val="none" w:sz="0" w:space="0" w:color="auto"/>
      </w:divBdr>
    </w:div>
    <w:div w:id="1002732715">
      <w:bodyDiv w:val="1"/>
      <w:marLeft w:val="0"/>
      <w:marRight w:val="0"/>
      <w:marTop w:val="0"/>
      <w:marBottom w:val="0"/>
      <w:divBdr>
        <w:top w:val="none" w:sz="0" w:space="0" w:color="auto"/>
        <w:left w:val="none" w:sz="0" w:space="0" w:color="auto"/>
        <w:bottom w:val="none" w:sz="0" w:space="0" w:color="auto"/>
        <w:right w:val="none" w:sz="0" w:space="0" w:color="auto"/>
      </w:divBdr>
    </w:div>
    <w:div w:id="1259218208">
      <w:bodyDiv w:val="1"/>
      <w:marLeft w:val="0"/>
      <w:marRight w:val="0"/>
      <w:marTop w:val="0"/>
      <w:marBottom w:val="0"/>
      <w:divBdr>
        <w:top w:val="none" w:sz="0" w:space="0" w:color="auto"/>
        <w:left w:val="none" w:sz="0" w:space="0" w:color="auto"/>
        <w:bottom w:val="none" w:sz="0" w:space="0" w:color="auto"/>
        <w:right w:val="none" w:sz="0" w:space="0" w:color="auto"/>
      </w:divBdr>
    </w:div>
    <w:div w:id="1350908735">
      <w:bodyDiv w:val="1"/>
      <w:marLeft w:val="0"/>
      <w:marRight w:val="0"/>
      <w:marTop w:val="0"/>
      <w:marBottom w:val="0"/>
      <w:divBdr>
        <w:top w:val="none" w:sz="0" w:space="0" w:color="auto"/>
        <w:left w:val="none" w:sz="0" w:space="0" w:color="auto"/>
        <w:bottom w:val="none" w:sz="0" w:space="0" w:color="auto"/>
        <w:right w:val="none" w:sz="0" w:space="0" w:color="auto"/>
      </w:divBdr>
    </w:div>
    <w:div w:id="151711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0.10\content\act\9067aa8c-e646-47c0-b23a-27e1be7b896b.doc" TargetMode="External"/><Relationship Id="rId18" Type="http://schemas.openxmlformats.org/officeDocument/2006/relationships/hyperlink" Target="file:///\\12.10.1.199\content\act\5854b5a9-5430-4e50-8455-009b1ff390bd.doc" TargetMode="External"/><Relationship Id="rId26" Type="http://schemas.openxmlformats.org/officeDocument/2006/relationships/hyperlink" Target="file:///\\12.10.1.199\content\act\b1fb4b00-bdea-411e-844e-af55c87c41b1.docx" TargetMode="External"/><Relationship Id="rId39" Type="http://schemas.openxmlformats.org/officeDocument/2006/relationships/hyperlink" Target="file:///C:\content\act\d72aa860-f678-4d9c-b866-67a58c479647.docx" TargetMode="External"/><Relationship Id="rId21" Type="http://schemas.openxmlformats.org/officeDocument/2006/relationships/hyperlink" Target="file:///\\12.10.1.199\content\act\67bfa86a-f23a-497e-92fc-57f2aec457b3.docx" TargetMode="External"/><Relationship Id="rId34" Type="http://schemas.openxmlformats.org/officeDocument/2006/relationships/hyperlink" Target="file:///\\12.10.10.10\content\act\aec7f4e4-857b-4347-b636-8571b99d8ae7.doc" TargetMode="External"/><Relationship Id="rId42" Type="http://schemas.openxmlformats.org/officeDocument/2006/relationships/hyperlink" Target="file:///\\12.10.10.10\content\act\aec7f4e4-857b-4347-b636-8571b99d8ae7.doc" TargetMode="External"/><Relationship Id="rId47" Type="http://schemas.openxmlformats.org/officeDocument/2006/relationships/hyperlink" Target="file:///\\12.10.1.199\content\act\cd0f7e47-48e9-4653-9f12-14cbbd55446e.doc" TargetMode="External"/><Relationship Id="rId50" Type="http://schemas.openxmlformats.org/officeDocument/2006/relationships/hyperlink" Target="file:///\\12.10.10.10\content\act\9067aa8c-e646-47c0-b23a-27e1be7b896b.doc" TargetMode="External"/><Relationship Id="rId55" Type="http://schemas.openxmlformats.org/officeDocument/2006/relationships/hyperlink" Target="file:///\\12.10.1.199\content\act\bba0bfb1-06c7-4e50-a8d3-fe1045784bf1.html" TargetMode="External"/><Relationship Id="rId63" Type="http://schemas.openxmlformats.org/officeDocument/2006/relationships/hyperlink" Target="file:///C:\content\act\54afe190-39b3-49c1-a393-445eb4b2a773.doc" TargetMode="External"/><Relationship Id="rId68" Type="http://schemas.openxmlformats.org/officeDocument/2006/relationships/hyperlink" Target="file:///\\12.10.1.199\content\act\18fa49ed-eae5-4a91-a0f9-81eb6912d9d3.html" TargetMode="External"/><Relationship Id="rId76" Type="http://schemas.openxmlformats.org/officeDocument/2006/relationships/hyperlink" Target="file:///\\12.10.1.199\content\act\bf547ce9-ffc2-413a-9e40-00a45f6b28c7.docx" TargetMode="External"/><Relationship Id="rId84" Type="http://schemas.openxmlformats.org/officeDocument/2006/relationships/header" Target="header1.xml"/><Relationship Id="rId89"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file:///\\12.10.1.199\content\act\c2b88a99-f4b9-47d7-a6cd-ee456e7b9f52.doc" TargetMode="External"/><Relationship Id="rId2" Type="http://schemas.openxmlformats.org/officeDocument/2006/relationships/numbering" Target="numbering.xml"/><Relationship Id="rId16" Type="http://schemas.openxmlformats.org/officeDocument/2006/relationships/hyperlink" Target="file:///\\12.10.1.199\content\act\96e20c02-1b12-465a-b64c-24aa92270007.html" TargetMode="External"/><Relationship Id="rId29" Type="http://schemas.openxmlformats.org/officeDocument/2006/relationships/hyperlink" Target="file:///\\12.10.1.199\content\act\67bfa86a-f23a-497e-92fc-57f2aec457b3.docx" TargetMode="External"/><Relationship Id="rId11" Type="http://schemas.openxmlformats.org/officeDocument/2006/relationships/hyperlink" Target="file:///\\12.10.1.199\content\act\24fae0ac-4300-40cc-9173-8aa867cbd7ee.doc" TargetMode="External"/><Relationship Id="rId24" Type="http://schemas.openxmlformats.org/officeDocument/2006/relationships/hyperlink" Target="file:///\\12.10.1.199\content\act\d3cc6362-7b59-47cc-ad43-4938d8312c51.docx" TargetMode="External"/><Relationship Id="rId32" Type="http://schemas.openxmlformats.org/officeDocument/2006/relationships/hyperlink" Target="file:///\\12.10.10.10\content\act\aec7f4e4-857b-4347-b636-8571b99d8ae7.doc" TargetMode="External"/><Relationship Id="rId37" Type="http://schemas.openxmlformats.org/officeDocument/2006/relationships/hyperlink" Target="https://86.mchs.gov.ru/" TargetMode="External"/><Relationship Id="rId40" Type="http://schemas.openxmlformats.org/officeDocument/2006/relationships/hyperlink" Target="file:///\\12.10.1.199\content\act\c2b88a99-f4b9-47d7-a6cd-ee456e7b9f52.doc" TargetMode="External"/><Relationship Id="rId45" Type="http://schemas.openxmlformats.org/officeDocument/2006/relationships/hyperlink" Target="file:///\\12.10.1.199\content\act\bba0bfb1-06c7-4e50-a8d3-fe1045784bf1.html" TargetMode="External"/><Relationship Id="rId53" Type="http://schemas.openxmlformats.org/officeDocument/2006/relationships/hyperlink" Target="file:///\\12.10.10.10\content\act\aec7f4e4-857b-4347-b636-8571b99d8ae7.doc" TargetMode="External"/><Relationship Id="rId58" Type="http://schemas.openxmlformats.org/officeDocument/2006/relationships/hyperlink" Target="file:///\\12.10.10.10\content\act\aec7f4e4-857b-4347-b636-8571b99d8ae7.doc" TargetMode="External"/><Relationship Id="rId66" Type="http://schemas.openxmlformats.org/officeDocument/2006/relationships/hyperlink" Target="file:///\\12.10.10.10\content\act\aec7f4e4-857b-4347-b636-8571b99d8ae7.doc" TargetMode="External"/><Relationship Id="rId74" Type="http://schemas.openxmlformats.org/officeDocument/2006/relationships/hyperlink" Target="file:///\\12.10.1.199\content\act\5924f5d6-039c-4608-b4d2-1693b65a005b.doc" TargetMode="External"/><Relationship Id="rId79" Type="http://schemas.openxmlformats.org/officeDocument/2006/relationships/hyperlink" Target="file:///C:\content\act\54afe190-39b3-49c1-a393-445eb4b2a773.doc" TargetMode="External"/><Relationship Id="rId87"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file:///\\12.10.1.199\content\act\5924f5d6-039c-4608-b4d2-1693b65a005b.doc" TargetMode="External"/><Relationship Id="rId82" Type="http://schemas.openxmlformats.org/officeDocument/2006/relationships/hyperlink" Target="file:///C:\content\act\54afe190-39b3-49c1-a393-445eb4b2a773.doc" TargetMode="External"/><Relationship Id="rId90" Type="http://schemas.openxmlformats.org/officeDocument/2006/relationships/fontTable" Target="fontTable.xml"/><Relationship Id="rId19" Type="http://schemas.openxmlformats.org/officeDocument/2006/relationships/hyperlink" Target="file:///\\12.10.1.199\content\act\c2b88a99-f4b9-47d7-a6cd-ee456e7b9f52.doc" TargetMode="External"/><Relationship Id="rId14" Type="http://schemas.openxmlformats.org/officeDocument/2006/relationships/hyperlink" Target="file:///C:\content\act\54afe190-39b3-49c1-a393-445eb4b2a773.doc" TargetMode="External"/><Relationship Id="rId22" Type="http://schemas.openxmlformats.org/officeDocument/2006/relationships/hyperlink" Target="file:///\\12.10.1.199\content\act\753d711a-480d-43d3-96ac-6d22211a1797.docx" TargetMode="External"/><Relationship Id="rId27" Type="http://schemas.openxmlformats.org/officeDocument/2006/relationships/hyperlink" Target="file:///\\12.10.1.199\content\act\67bfa86a-f23a-497e-92fc-57f2aec457b3.docx" TargetMode="External"/><Relationship Id="rId30" Type="http://schemas.openxmlformats.org/officeDocument/2006/relationships/hyperlink" Target="file:///C:\content\act\54afe190-39b3-49c1-a393-445eb4b2a773.doc" TargetMode="External"/><Relationship Id="rId35" Type="http://schemas.openxmlformats.org/officeDocument/2006/relationships/hyperlink" Target="file:///C:\content\act\d72aa860-f678-4d9c-b866-67a58c479647.docx" TargetMode="External"/><Relationship Id="rId43" Type="http://schemas.openxmlformats.org/officeDocument/2006/relationships/hyperlink" Target="file:///C:\content\act\54afe190-39b3-49c1-a393-445eb4b2a773.doc" TargetMode="External"/><Relationship Id="rId48" Type="http://schemas.openxmlformats.org/officeDocument/2006/relationships/hyperlink" Target="file:///\\12.10.1.199\content\act\24fae0ac-4300-40cc-9173-8aa867cbd7ee.doc" TargetMode="External"/><Relationship Id="rId56" Type="http://schemas.openxmlformats.org/officeDocument/2006/relationships/hyperlink" Target="file:///\\12.10.1.199\content\act\05a1524a-fac6-408b-8dfd-5b096a535a01.doc" TargetMode="External"/><Relationship Id="rId64" Type="http://schemas.openxmlformats.org/officeDocument/2006/relationships/hyperlink" Target="file:///\\12.10.10.10\content\act\9067aa8c-e646-47c0-b23a-27e1be7b896b.doc" TargetMode="External"/><Relationship Id="rId69" Type="http://schemas.openxmlformats.org/officeDocument/2006/relationships/hyperlink" Target="file:///\\12.10.10.10\content\act\aec7f4e4-857b-4347-b636-8571b99d8ae7.doc" TargetMode="External"/><Relationship Id="rId77" Type="http://schemas.openxmlformats.org/officeDocument/2006/relationships/hyperlink" Target="file:///\\12.10.1.199\content\act\7c07dcee-7539-429f-9f76-edd35ebc530c.html" TargetMode="External"/><Relationship Id="rId8" Type="http://schemas.openxmlformats.org/officeDocument/2006/relationships/hyperlink" Target="file:///\\12.10.1.199\content\act\c2b88a99-f4b9-47d7-a6cd-ee456e7b9f52.doc" TargetMode="External"/><Relationship Id="rId51" Type="http://schemas.openxmlformats.org/officeDocument/2006/relationships/hyperlink" Target="file:///C:\content\act\54afe190-39b3-49c1-a393-445eb4b2a773.doc" TargetMode="External"/><Relationship Id="rId72" Type="http://schemas.openxmlformats.org/officeDocument/2006/relationships/hyperlink" Target="file:///\\12.10.10.10\content\act\aec7f4e4-857b-4347-b636-8571b99d8ae7.doc" TargetMode="External"/><Relationship Id="rId80" Type="http://schemas.openxmlformats.org/officeDocument/2006/relationships/hyperlink" Target="file:///\\12.10.10.10\content\act\9067aa8c-e646-47c0-b23a-27e1be7b896b.doc" TargetMode="Externa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file:///\\12.10.10.10\content\act\aec7f4e4-857b-4347-b636-8571b99d8ae7.doc" TargetMode="External"/><Relationship Id="rId17" Type="http://schemas.openxmlformats.org/officeDocument/2006/relationships/hyperlink" Target="file:///\\12.10.1.199\content\act\bba0bfb1-06c7-4e50-a8d3-fe1045784bf1.html" TargetMode="External"/><Relationship Id="rId25" Type="http://schemas.openxmlformats.org/officeDocument/2006/relationships/hyperlink" Target="file:///\\12.10.1.199\content\act\67bfa86a-f23a-497e-92fc-57f2aec457b3.docx" TargetMode="External"/><Relationship Id="rId33" Type="http://schemas.openxmlformats.org/officeDocument/2006/relationships/hyperlink" Target="file:///\\12.10.1.199\content\act\c2b88a99-f4b9-47d7-a6cd-ee456e7b9f52.doc" TargetMode="External"/><Relationship Id="rId38" Type="http://schemas.openxmlformats.org/officeDocument/2006/relationships/hyperlink" Target="http://www.cio-hmao.ru" TargetMode="External"/><Relationship Id="rId46" Type="http://schemas.openxmlformats.org/officeDocument/2006/relationships/hyperlink" Target="file:///\\12.10.1.199\content\act\bba0bfb1-06c7-4e50-a8d3-fe1045784bf1.html" TargetMode="External"/><Relationship Id="rId59" Type="http://schemas.openxmlformats.org/officeDocument/2006/relationships/hyperlink" Target="file:///\\12.10.10.10\content\act\aec7f4e4-857b-4347-b636-8571b99d8ae7.doc" TargetMode="External"/><Relationship Id="rId67" Type="http://schemas.openxmlformats.org/officeDocument/2006/relationships/hyperlink" Target="file:///\\12.10.10.10\content\act\aec7f4e4-857b-4347-b636-8571b99d8ae7.doc" TargetMode="External"/><Relationship Id="rId20" Type="http://schemas.openxmlformats.org/officeDocument/2006/relationships/hyperlink" Target="file:///C:\content\act\9067aa8c-e646-47c0-b23a-27e1be7b896b.doc" TargetMode="External"/><Relationship Id="rId41" Type="http://schemas.openxmlformats.org/officeDocument/2006/relationships/hyperlink" Target="file:///C:\content\act\54afe190-39b3-49c1-a393-445eb4b2a773.doc" TargetMode="External"/><Relationship Id="rId54" Type="http://schemas.openxmlformats.org/officeDocument/2006/relationships/hyperlink" Target="file:///\\12.10.1.199\content\act\bba0bfb1-06c7-4e50-a8d3-fe1045784bf1.html" TargetMode="External"/><Relationship Id="rId62" Type="http://schemas.openxmlformats.org/officeDocument/2006/relationships/hyperlink" Target="file:///C:\content\act\54afe190-39b3-49c1-a393-445eb4b2a773.doc" TargetMode="External"/><Relationship Id="rId70" Type="http://schemas.openxmlformats.org/officeDocument/2006/relationships/hyperlink" Target="file:///\\12.10.1.199\content\act\c2b88a99-f4b9-47d7-a6cd-ee456e7b9f52.doc" TargetMode="External"/><Relationship Id="rId75" Type="http://schemas.openxmlformats.org/officeDocument/2006/relationships/hyperlink" Target="file:///C:\content\act\54afe190-39b3-49c1-a393-445eb4b2a773.doc" TargetMode="External"/><Relationship Id="rId83" Type="http://schemas.openxmlformats.org/officeDocument/2006/relationships/hyperlink" Target="file:///C:\content\act\7c07dcee-7539-429f-9f76-edd35ebc530c.html" TargetMode="External"/><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content\act\d72aa860-f678-4d9c-b866-67a58c479647.docx" TargetMode="External"/><Relationship Id="rId23" Type="http://schemas.openxmlformats.org/officeDocument/2006/relationships/hyperlink" Target="file:///\\12.10.1.199\content\act\67bfa86a-f23a-497e-92fc-57f2aec457b3.docx" TargetMode="External"/><Relationship Id="rId28" Type="http://schemas.openxmlformats.org/officeDocument/2006/relationships/hyperlink" Target="file:///\\12.10.1.199\content\act\cc669980-b502-4b7e-931e-c7a5f314ea65.doc" TargetMode="External"/><Relationship Id="rId36" Type="http://schemas.openxmlformats.org/officeDocument/2006/relationships/hyperlink" Target="file:///C:\content\act\d72aa860-f678-4d9c-b866-67a58c479647.docx" TargetMode="External"/><Relationship Id="rId49" Type="http://schemas.openxmlformats.org/officeDocument/2006/relationships/hyperlink" Target="file:///C:\content\act\d72aa860-f678-4d9c-b866-67a58c479647.docx" TargetMode="External"/><Relationship Id="rId57" Type="http://schemas.openxmlformats.org/officeDocument/2006/relationships/hyperlink" Target="file:///C:\content\act\54afe190-39b3-49c1-a393-445eb4b2a773.doc" TargetMode="External"/><Relationship Id="rId10" Type="http://schemas.openxmlformats.org/officeDocument/2006/relationships/hyperlink" Target="file:///\\12.10.1.199\content\act\5924f5d6-039c-4608-b4d2-1693b65a005b.doc" TargetMode="External"/><Relationship Id="rId31" Type="http://schemas.openxmlformats.org/officeDocument/2006/relationships/hyperlink" Target="file:///\\12.10.10.10\content\act\aec7f4e4-857b-4347-b636-8571b99d8ae7.doc" TargetMode="External"/><Relationship Id="rId44" Type="http://schemas.openxmlformats.org/officeDocument/2006/relationships/hyperlink" Target="file:///\\12.10.1.199\content\act\7c07dcee-7539-429f-9f76-edd35ebc530c.html" TargetMode="External"/><Relationship Id="rId52" Type="http://schemas.openxmlformats.org/officeDocument/2006/relationships/hyperlink" Target="file:///\\12.10.1.199\content\act\2b25bdef-dd36-49ed-9e04-833428c0ae9a.html" TargetMode="External"/><Relationship Id="rId60" Type="http://schemas.openxmlformats.org/officeDocument/2006/relationships/hyperlink" Target="file:///C:\content\act\54afe190-39b3-49c1-a393-445eb4b2a773.doc" TargetMode="External"/><Relationship Id="rId65" Type="http://schemas.openxmlformats.org/officeDocument/2006/relationships/hyperlink" Target="file:///C:\content\act\54afe190-39b3-49c1-a393-445eb4b2a773.doc" TargetMode="External"/><Relationship Id="rId73" Type="http://schemas.openxmlformats.org/officeDocument/2006/relationships/hyperlink" Target="file:///C:\content\act\54afe190-39b3-49c1-a393-445eb4b2a773.doc" TargetMode="External"/><Relationship Id="rId78" Type="http://schemas.openxmlformats.org/officeDocument/2006/relationships/hyperlink" Target="file:///\\12.10.1.199\content\act\5924f5d6-039c-4608-b4d2-1693b65a005b.doc" TargetMode="External"/><Relationship Id="rId81" Type="http://schemas.openxmlformats.org/officeDocument/2006/relationships/hyperlink" Target="file:///\\12.10.10.10\content\act\9067aa8c-e646-47c0-b23a-27e1be7b896b.doc"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12.10.1.199\content\act\05a1524a-fac6-408b-8dfd-5b096a535a01.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164DA-454C-49D5-B4BA-D7928B768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25</Pages>
  <Words>15314</Words>
  <Characters>87290</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102400</CharactersWithSpaces>
  <SharedDoc>false</SharedDoc>
  <HLinks>
    <vt:vector size="414" baseType="variant">
      <vt:variant>
        <vt:i4>3866673</vt:i4>
      </vt:variant>
      <vt:variant>
        <vt:i4>204</vt:i4>
      </vt:variant>
      <vt:variant>
        <vt:i4>0</vt:i4>
      </vt:variant>
      <vt:variant>
        <vt:i4>5</vt:i4>
      </vt:variant>
      <vt:variant>
        <vt:lpwstr>/content/act/7c07dcee-7539-429f-9f76-edd35ebc530c.html</vt:lpwstr>
      </vt:variant>
      <vt:variant>
        <vt:lpwstr/>
      </vt:variant>
      <vt:variant>
        <vt:i4>4849756</vt:i4>
      </vt:variant>
      <vt:variant>
        <vt:i4>201</vt:i4>
      </vt:variant>
      <vt:variant>
        <vt:i4>0</vt:i4>
      </vt:variant>
      <vt:variant>
        <vt:i4>5</vt:i4>
      </vt:variant>
      <vt:variant>
        <vt:lpwstr>/content/act/54afe190-39b3-49c1-a393-445eb4b2a773.doc</vt:lpwstr>
      </vt:variant>
      <vt:variant>
        <vt:lpwstr/>
      </vt:variant>
      <vt:variant>
        <vt:i4>6619210</vt:i4>
      </vt:variant>
      <vt:variant>
        <vt:i4>198</vt:i4>
      </vt:variant>
      <vt:variant>
        <vt:i4>0</vt:i4>
      </vt:variant>
      <vt:variant>
        <vt:i4>5</vt:i4>
      </vt:variant>
      <vt:variant>
        <vt:lpwstr>\\12.10.10.10\content\act\9067aa8c-e646-47c0-b23a-27e1be7b896b.doc</vt:lpwstr>
      </vt:variant>
      <vt:variant>
        <vt:lpwstr/>
      </vt:variant>
      <vt:variant>
        <vt:i4>6619210</vt:i4>
      </vt:variant>
      <vt:variant>
        <vt:i4>195</vt:i4>
      </vt:variant>
      <vt:variant>
        <vt:i4>0</vt:i4>
      </vt:variant>
      <vt:variant>
        <vt:i4>5</vt:i4>
      </vt:variant>
      <vt:variant>
        <vt:lpwstr>\\12.10.10.10\content\act\9067aa8c-e646-47c0-b23a-27e1be7b896b.doc</vt:lpwstr>
      </vt:variant>
      <vt:variant>
        <vt:lpwstr/>
      </vt:variant>
      <vt:variant>
        <vt:i4>4849756</vt:i4>
      </vt:variant>
      <vt:variant>
        <vt:i4>192</vt:i4>
      </vt:variant>
      <vt:variant>
        <vt:i4>0</vt:i4>
      </vt:variant>
      <vt:variant>
        <vt:i4>5</vt:i4>
      </vt:variant>
      <vt:variant>
        <vt:lpwstr>/content/act/54afe190-39b3-49c1-a393-445eb4b2a773.doc</vt:lpwstr>
      </vt:variant>
      <vt:variant>
        <vt:lpwstr/>
      </vt:variant>
      <vt:variant>
        <vt:i4>2359311</vt:i4>
      </vt:variant>
      <vt:variant>
        <vt:i4>189</vt:i4>
      </vt:variant>
      <vt:variant>
        <vt:i4>0</vt:i4>
      </vt:variant>
      <vt:variant>
        <vt:i4>5</vt:i4>
      </vt:variant>
      <vt:variant>
        <vt:lpwstr>\\12.10.1.199\content\act\5924f5d6-039c-4608-b4d2-1693b65a005b.doc</vt:lpwstr>
      </vt:variant>
      <vt:variant>
        <vt:lpwstr/>
      </vt:variant>
      <vt:variant>
        <vt:i4>2359325</vt:i4>
      </vt:variant>
      <vt:variant>
        <vt:i4>186</vt:i4>
      </vt:variant>
      <vt:variant>
        <vt:i4>0</vt:i4>
      </vt:variant>
      <vt:variant>
        <vt:i4>5</vt:i4>
      </vt:variant>
      <vt:variant>
        <vt:lpwstr>\\12.10.1.199\content\act\7c07dcee-7539-429f-9f76-edd35ebc530c.html</vt:lpwstr>
      </vt:variant>
      <vt:variant>
        <vt:lpwstr/>
      </vt:variant>
      <vt:variant>
        <vt:i4>7602178</vt:i4>
      </vt:variant>
      <vt:variant>
        <vt:i4>183</vt:i4>
      </vt:variant>
      <vt:variant>
        <vt:i4>0</vt:i4>
      </vt:variant>
      <vt:variant>
        <vt:i4>5</vt:i4>
      </vt:variant>
      <vt:variant>
        <vt:lpwstr>\\12.10.1.199\content\act\bf547ce9-ffc2-413a-9e40-00a45f6b28c7.docx</vt:lpwstr>
      </vt:variant>
      <vt:variant>
        <vt:lpwstr/>
      </vt:variant>
      <vt:variant>
        <vt:i4>4849756</vt:i4>
      </vt:variant>
      <vt:variant>
        <vt:i4>180</vt:i4>
      </vt:variant>
      <vt:variant>
        <vt:i4>0</vt:i4>
      </vt:variant>
      <vt:variant>
        <vt:i4>5</vt:i4>
      </vt:variant>
      <vt:variant>
        <vt:lpwstr>/content/act/54afe190-39b3-49c1-a393-445eb4b2a773.doc</vt:lpwstr>
      </vt:variant>
      <vt:variant>
        <vt:lpwstr/>
      </vt:variant>
      <vt:variant>
        <vt:i4>2359311</vt:i4>
      </vt:variant>
      <vt:variant>
        <vt:i4>177</vt:i4>
      </vt:variant>
      <vt:variant>
        <vt:i4>0</vt:i4>
      </vt:variant>
      <vt:variant>
        <vt:i4>5</vt:i4>
      </vt:variant>
      <vt:variant>
        <vt:lpwstr>\\12.10.1.199\content\act\5924f5d6-039c-4608-b4d2-1693b65a005b.doc</vt:lpwstr>
      </vt:variant>
      <vt:variant>
        <vt:lpwstr/>
      </vt:variant>
      <vt:variant>
        <vt:i4>4849756</vt:i4>
      </vt:variant>
      <vt:variant>
        <vt:i4>174</vt:i4>
      </vt:variant>
      <vt:variant>
        <vt:i4>0</vt:i4>
      </vt:variant>
      <vt:variant>
        <vt:i4>5</vt:i4>
      </vt:variant>
      <vt:variant>
        <vt:lpwstr>/content/act/54afe190-39b3-49c1-a393-445eb4b2a773.doc</vt:lpwstr>
      </vt:variant>
      <vt:variant>
        <vt:lpwstr/>
      </vt:variant>
      <vt:variant>
        <vt:i4>3801163</vt:i4>
      </vt:variant>
      <vt:variant>
        <vt:i4>171</vt:i4>
      </vt:variant>
      <vt:variant>
        <vt:i4>0</vt:i4>
      </vt:variant>
      <vt:variant>
        <vt:i4>5</vt:i4>
      </vt:variant>
      <vt:variant>
        <vt:lpwstr>\\12.10.10.10\content\act\aec7f4e4-857b-4347-b636-8571b99d8ae7.doc</vt:lpwstr>
      </vt:variant>
      <vt:variant>
        <vt:lpwstr/>
      </vt:variant>
      <vt:variant>
        <vt:i4>8126545</vt:i4>
      </vt:variant>
      <vt:variant>
        <vt:i4>168</vt:i4>
      </vt:variant>
      <vt:variant>
        <vt:i4>0</vt:i4>
      </vt:variant>
      <vt:variant>
        <vt:i4>5</vt:i4>
      </vt:variant>
      <vt:variant>
        <vt:lpwstr>\\12.10.1.199\content\act\c2b88a99-f4b9-47d7-a6cd-ee456e7b9f52.doc</vt:lpwstr>
      </vt:variant>
      <vt:variant>
        <vt:lpwstr/>
      </vt:variant>
      <vt:variant>
        <vt:i4>8126545</vt:i4>
      </vt:variant>
      <vt:variant>
        <vt:i4>165</vt:i4>
      </vt:variant>
      <vt:variant>
        <vt:i4>0</vt:i4>
      </vt:variant>
      <vt:variant>
        <vt:i4>5</vt:i4>
      </vt:variant>
      <vt:variant>
        <vt:lpwstr>\\12.10.1.199\content\act\c2b88a99-f4b9-47d7-a6cd-ee456e7b9f52.doc</vt:lpwstr>
      </vt:variant>
      <vt:variant>
        <vt:lpwstr/>
      </vt:variant>
      <vt:variant>
        <vt:i4>3801163</vt:i4>
      </vt:variant>
      <vt:variant>
        <vt:i4>162</vt:i4>
      </vt:variant>
      <vt:variant>
        <vt:i4>0</vt:i4>
      </vt:variant>
      <vt:variant>
        <vt:i4>5</vt:i4>
      </vt:variant>
      <vt:variant>
        <vt:lpwstr>\\12.10.10.10\content\act\aec7f4e4-857b-4347-b636-8571b99d8ae7.doc</vt:lpwstr>
      </vt:variant>
      <vt:variant>
        <vt:lpwstr/>
      </vt:variant>
      <vt:variant>
        <vt:i4>2621461</vt:i4>
      </vt:variant>
      <vt:variant>
        <vt:i4>159</vt:i4>
      </vt:variant>
      <vt:variant>
        <vt:i4>0</vt:i4>
      </vt:variant>
      <vt:variant>
        <vt:i4>5</vt:i4>
      </vt:variant>
      <vt:variant>
        <vt:lpwstr>\\12.10.1.199\content\act\18fa49ed-eae5-4a91-a0f9-81eb6912d9d3.html</vt:lpwstr>
      </vt:variant>
      <vt:variant>
        <vt:lpwstr/>
      </vt:variant>
      <vt:variant>
        <vt:i4>3801163</vt:i4>
      </vt:variant>
      <vt:variant>
        <vt:i4>156</vt:i4>
      </vt:variant>
      <vt:variant>
        <vt:i4>0</vt:i4>
      </vt:variant>
      <vt:variant>
        <vt:i4>5</vt:i4>
      </vt:variant>
      <vt:variant>
        <vt:lpwstr>\\12.10.10.10\content\act\aec7f4e4-857b-4347-b636-8571b99d8ae7.doc</vt:lpwstr>
      </vt:variant>
      <vt:variant>
        <vt:lpwstr/>
      </vt:variant>
      <vt:variant>
        <vt:i4>3801163</vt:i4>
      </vt:variant>
      <vt:variant>
        <vt:i4>153</vt:i4>
      </vt:variant>
      <vt:variant>
        <vt:i4>0</vt:i4>
      </vt:variant>
      <vt:variant>
        <vt:i4>5</vt:i4>
      </vt:variant>
      <vt:variant>
        <vt:lpwstr>\\12.10.10.10\content\act\aec7f4e4-857b-4347-b636-8571b99d8ae7.doc</vt:lpwstr>
      </vt:variant>
      <vt:variant>
        <vt:lpwstr/>
      </vt:variant>
      <vt:variant>
        <vt:i4>4849756</vt:i4>
      </vt:variant>
      <vt:variant>
        <vt:i4>150</vt:i4>
      </vt:variant>
      <vt:variant>
        <vt:i4>0</vt:i4>
      </vt:variant>
      <vt:variant>
        <vt:i4>5</vt:i4>
      </vt:variant>
      <vt:variant>
        <vt:lpwstr>/content/act/54afe190-39b3-49c1-a393-445eb4b2a773.doc</vt:lpwstr>
      </vt:variant>
      <vt:variant>
        <vt:lpwstr/>
      </vt:variant>
      <vt:variant>
        <vt:i4>6619210</vt:i4>
      </vt:variant>
      <vt:variant>
        <vt:i4>147</vt:i4>
      </vt:variant>
      <vt:variant>
        <vt:i4>0</vt:i4>
      </vt:variant>
      <vt:variant>
        <vt:i4>5</vt:i4>
      </vt:variant>
      <vt:variant>
        <vt:lpwstr>\\12.10.10.10\content\act\9067aa8c-e646-47c0-b23a-27e1be7b896b.doc</vt:lpwstr>
      </vt:variant>
      <vt:variant>
        <vt:lpwstr/>
      </vt:variant>
      <vt:variant>
        <vt:i4>4849756</vt:i4>
      </vt:variant>
      <vt:variant>
        <vt:i4>144</vt:i4>
      </vt:variant>
      <vt:variant>
        <vt:i4>0</vt:i4>
      </vt:variant>
      <vt:variant>
        <vt:i4>5</vt:i4>
      </vt:variant>
      <vt:variant>
        <vt:lpwstr>/content/act/54afe190-39b3-49c1-a393-445eb4b2a773.doc</vt:lpwstr>
      </vt:variant>
      <vt:variant>
        <vt:lpwstr/>
      </vt:variant>
      <vt:variant>
        <vt:i4>4849756</vt:i4>
      </vt:variant>
      <vt:variant>
        <vt:i4>141</vt:i4>
      </vt:variant>
      <vt:variant>
        <vt:i4>0</vt:i4>
      </vt:variant>
      <vt:variant>
        <vt:i4>5</vt:i4>
      </vt:variant>
      <vt:variant>
        <vt:lpwstr>/content/act/54afe190-39b3-49c1-a393-445eb4b2a773.doc</vt:lpwstr>
      </vt:variant>
      <vt:variant>
        <vt:lpwstr/>
      </vt:variant>
      <vt:variant>
        <vt:i4>2359311</vt:i4>
      </vt:variant>
      <vt:variant>
        <vt:i4>138</vt:i4>
      </vt:variant>
      <vt:variant>
        <vt:i4>0</vt:i4>
      </vt:variant>
      <vt:variant>
        <vt:i4>5</vt:i4>
      </vt:variant>
      <vt:variant>
        <vt:lpwstr>\\12.10.1.199\content\act\5924f5d6-039c-4608-b4d2-1693b65a005b.doc</vt:lpwstr>
      </vt:variant>
      <vt:variant>
        <vt:lpwstr/>
      </vt:variant>
      <vt:variant>
        <vt:i4>4849756</vt:i4>
      </vt:variant>
      <vt:variant>
        <vt:i4>135</vt:i4>
      </vt:variant>
      <vt:variant>
        <vt:i4>0</vt:i4>
      </vt:variant>
      <vt:variant>
        <vt:i4>5</vt:i4>
      </vt:variant>
      <vt:variant>
        <vt:lpwstr>/content/act/54afe190-39b3-49c1-a393-445eb4b2a773.doc</vt:lpwstr>
      </vt:variant>
      <vt:variant>
        <vt:lpwstr/>
      </vt:variant>
      <vt:variant>
        <vt:i4>3801163</vt:i4>
      </vt:variant>
      <vt:variant>
        <vt:i4>132</vt:i4>
      </vt:variant>
      <vt:variant>
        <vt:i4>0</vt:i4>
      </vt:variant>
      <vt:variant>
        <vt:i4>5</vt:i4>
      </vt:variant>
      <vt:variant>
        <vt:lpwstr>\\12.10.10.10\content\act\aec7f4e4-857b-4347-b636-8571b99d8ae7.doc</vt:lpwstr>
      </vt:variant>
      <vt:variant>
        <vt:lpwstr/>
      </vt:variant>
      <vt:variant>
        <vt:i4>3801163</vt:i4>
      </vt:variant>
      <vt:variant>
        <vt:i4>129</vt:i4>
      </vt:variant>
      <vt:variant>
        <vt:i4>0</vt:i4>
      </vt:variant>
      <vt:variant>
        <vt:i4>5</vt:i4>
      </vt:variant>
      <vt:variant>
        <vt:lpwstr>\\12.10.10.10\content\act\aec7f4e4-857b-4347-b636-8571b99d8ae7.doc</vt:lpwstr>
      </vt:variant>
      <vt:variant>
        <vt:lpwstr/>
      </vt:variant>
      <vt:variant>
        <vt:i4>4849756</vt:i4>
      </vt:variant>
      <vt:variant>
        <vt:i4>126</vt:i4>
      </vt:variant>
      <vt:variant>
        <vt:i4>0</vt:i4>
      </vt:variant>
      <vt:variant>
        <vt:i4>5</vt:i4>
      </vt:variant>
      <vt:variant>
        <vt:lpwstr>/content/act/54afe190-39b3-49c1-a393-445eb4b2a773.doc</vt:lpwstr>
      </vt:variant>
      <vt:variant>
        <vt:lpwstr/>
      </vt:variant>
      <vt:variant>
        <vt:i4>2883594</vt:i4>
      </vt:variant>
      <vt:variant>
        <vt:i4>123</vt:i4>
      </vt:variant>
      <vt:variant>
        <vt:i4>0</vt:i4>
      </vt:variant>
      <vt:variant>
        <vt:i4>5</vt:i4>
      </vt:variant>
      <vt:variant>
        <vt:lpwstr>\\12.10.1.199\content\act\05a1524a-fac6-408b-8dfd-5b096a535a01.doc</vt:lpwstr>
      </vt:variant>
      <vt:variant>
        <vt:lpwstr/>
      </vt:variant>
      <vt:variant>
        <vt:i4>2359319</vt:i4>
      </vt:variant>
      <vt:variant>
        <vt:i4>120</vt:i4>
      </vt:variant>
      <vt:variant>
        <vt:i4>0</vt:i4>
      </vt:variant>
      <vt:variant>
        <vt:i4>5</vt:i4>
      </vt:variant>
      <vt:variant>
        <vt:lpwstr>\\12.10.1.199\content\act\bba0bfb1-06c7-4e50-a8d3-fe1045784bf1.html</vt:lpwstr>
      </vt:variant>
      <vt:variant>
        <vt:lpwstr/>
      </vt:variant>
      <vt:variant>
        <vt:i4>2359319</vt:i4>
      </vt:variant>
      <vt:variant>
        <vt:i4>117</vt:i4>
      </vt:variant>
      <vt:variant>
        <vt:i4>0</vt:i4>
      </vt:variant>
      <vt:variant>
        <vt:i4>5</vt:i4>
      </vt:variant>
      <vt:variant>
        <vt:lpwstr>\\12.10.1.199\content\act\bba0bfb1-06c7-4e50-a8d3-fe1045784bf1.html</vt:lpwstr>
      </vt:variant>
      <vt:variant>
        <vt:lpwstr/>
      </vt:variant>
      <vt:variant>
        <vt:i4>3801163</vt:i4>
      </vt:variant>
      <vt:variant>
        <vt:i4>114</vt:i4>
      </vt:variant>
      <vt:variant>
        <vt:i4>0</vt:i4>
      </vt:variant>
      <vt:variant>
        <vt:i4>5</vt:i4>
      </vt:variant>
      <vt:variant>
        <vt:lpwstr>\\12.10.10.10\content\act\aec7f4e4-857b-4347-b636-8571b99d8ae7.doc</vt:lpwstr>
      </vt:variant>
      <vt:variant>
        <vt:lpwstr/>
      </vt:variant>
      <vt:variant>
        <vt:i4>7602254</vt:i4>
      </vt:variant>
      <vt:variant>
        <vt:i4>111</vt:i4>
      </vt:variant>
      <vt:variant>
        <vt:i4>0</vt:i4>
      </vt:variant>
      <vt:variant>
        <vt:i4>5</vt:i4>
      </vt:variant>
      <vt:variant>
        <vt:lpwstr>\\12.10.1.199\content\act\2b25bdef-dd36-49ed-9e04-833428c0ae9a.html</vt:lpwstr>
      </vt:variant>
      <vt:variant>
        <vt:lpwstr/>
      </vt:variant>
      <vt:variant>
        <vt:i4>4849756</vt:i4>
      </vt:variant>
      <vt:variant>
        <vt:i4>108</vt:i4>
      </vt:variant>
      <vt:variant>
        <vt:i4>0</vt:i4>
      </vt:variant>
      <vt:variant>
        <vt:i4>5</vt:i4>
      </vt:variant>
      <vt:variant>
        <vt:lpwstr>/content/act/54afe190-39b3-49c1-a393-445eb4b2a773.doc</vt:lpwstr>
      </vt:variant>
      <vt:variant>
        <vt:lpwstr/>
      </vt:variant>
      <vt:variant>
        <vt:i4>6619210</vt:i4>
      </vt:variant>
      <vt:variant>
        <vt:i4>105</vt:i4>
      </vt:variant>
      <vt:variant>
        <vt:i4>0</vt:i4>
      </vt:variant>
      <vt:variant>
        <vt:i4>5</vt:i4>
      </vt:variant>
      <vt:variant>
        <vt:lpwstr>\\12.10.10.10\content\act\9067aa8c-e646-47c0-b23a-27e1be7b896b.doc</vt:lpwstr>
      </vt:variant>
      <vt:variant>
        <vt:lpwstr/>
      </vt:variant>
      <vt:variant>
        <vt:i4>2752521</vt:i4>
      </vt:variant>
      <vt:variant>
        <vt:i4>102</vt:i4>
      </vt:variant>
      <vt:variant>
        <vt:i4>0</vt:i4>
      </vt:variant>
      <vt:variant>
        <vt:i4>5</vt:i4>
      </vt:variant>
      <vt:variant>
        <vt:lpwstr>\\12.10.1.199\content\act\24fae0ac-4300-40cc-9173-8aa867cbd7ee.doc</vt:lpwstr>
      </vt:variant>
      <vt:variant>
        <vt:lpwstr/>
      </vt:variant>
      <vt:variant>
        <vt:i4>7405569</vt:i4>
      </vt:variant>
      <vt:variant>
        <vt:i4>99</vt:i4>
      </vt:variant>
      <vt:variant>
        <vt:i4>0</vt:i4>
      </vt:variant>
      <vt:variant>
        <vt:i4>5</vt:i4>
      </vt:variant>
      <vt:variant>
        <vt:lpwstr>\\12.10.1.199\content\act\cd0f7e47-48e9-4653-9f12-14cbbd55446e.doc</vt:lpwstr>
      </vt:variant>
      <vt:variant>
        <vt:lpwstr/>
      </vt:variant>
      <vt:variant>
        <vt:i4>2359319</vt:i4>
      </vt:variant>
      <vt:variant>
        <vt:i4>96</vt:i4>
      </vt:variant>
      <vt:variant>
        <vt:i4>0</vt:i4>
      </vt:variant>
      <vt:variant>
        <vt:i4>5</vt:i4>
      </vt:variant>
      <vt:variant>
        <vt:lpwstr>\\12.10.1.199\content\act\bba0bfb1-06c7-4e50-a8d3-fe1045784bf1.html</vt:lpwstr>
      </vt:variant>
      <vt:variant>
        <vt:lpwstr/>
      </vt:variant>
      <vt:variant>
        <vt:i4>2359319</vt:i4>
      </vt:variant>
      <vt:variant>
        <vt:i4>93</vt:i4>
      </vt:variant>
      <vt:variant>
        <vt:i4>0</vt:i4>
      </vt:variant>
      <vt:variant>
        <vt:i4>5</vt:i4>
      </vt:variant>
      <vt:variant>
        <vt:lpwstr>\\12.10.1.199\content\act\bba0bfb1-06c7-4e50-a8d3-fe1045784bf1.html</vt:lpwstr>
      </vt:variant>
      <vt:variant>
        <vt:lpwstr/>
      </vt:variant>
      <vt:variant>
        <vt:i4>2359325</vt:i4>
      </vt:variant>
      <vt:variant>
        <vt:i4>90</vt:i4>
      </vt:variant>
      <vt:variant>
        <vt:i4>0</vt:i4>
      </vt:variant>
      <vt:variant>
        <vt:i4>5</vt:i4>
      </vt:variant>
      <vt:variant>
        <vt:lpwstr>\\12.10.1.199\content\act\7c07dcee-7539-429f-9f76-edd35ebc530c.html</vt:lpwstr>
      </vt:variant>
      <vt:variant>
        <vt:lpwstr/>
      </vt:variant>
      <vt:variant>
        <vt:i4>4849756</vt:i4>
      </vt:variant>
      <vt:variant>
        <vt:i4>87</vt:i4>
      </vt:variant>
      <vt:variant>
        <vt:i4>0</vt:i4>
      </vt:variant>
      <vt:variant>
        <vt:i4>5</vt:i4>
      </vt:variant>
      <vt:variant>
        <vt:lpwstr>/content/act/54afe190-39b3-49c1-a393-445eb4b2a773.doc</vt:lpwstr>
      </vt:variant>
      <vt:variant>
        <vt:lpwstr/>
      </vt:variant>
      <vt:variant>
        <vt:i4>3801163</vt:i4>
      </vt:variant>
      <vt:variant>
        <vt:i4>84</vt:i4>
      </vt:variant>
      <vt:variant>
        <vt:i4>0</vt:i4>
      </vt:variant>
      <vt:variant>
        <vt:i4>5</vt:i4>
      </vt:variant>
      <vt:variant>
        <vt:lpwstr>\\12.10.10.10\content\act\aec7f4e4-857b-4347-b636-8571b99d8ae7.doc</vt:lpwstr>
      </vt:variant>
      <vt:variant>
        <vt:lpwstr/>
      </vt:variant>
      <vt:variant>
        <vt:i4>4849756</vt:i4>
      </vt:variant>
      <vt:variant>
        <vt:i4>81</vt:i4>
      </vt:variant>
      <vt:variant>
        <vt:i4>0</vt:i4>
      </vt:variant>
      <vt:variant>
        <vt:i4>5</vt:i4>
      </vt:variant>
      <vt:variant>
        <vt:lpwstr>/content/act/54afe190-39b3-49c1-a393-445eb4b2a773.doc</vt:lpwstr>
      </vt:variant>
      <vt:variant>
        <vt:lpwstr/>
      </vt:variant>
      <vt:variant>
        <vt:i4>8126545</vt:i4>
      </vt:variant>
      <vt:variant>
        <vt:i4>78</vt:i4>
      </vt:variant>
      <vt:variant>
        <vt:i4>0</vt:i4>
      </vt:variant>
      <vt:variant>
        <vt:i4>5</vt:i4>
      </vt:variant>
      <vt:variant>
        <vt:lpwstr>\\12.10.1.199\content\act\c2b88a99-f4b9-47d7-a6cd-ee456e7b9f52.doc</vt:lpwstr>
      </vt:variant>
      <vt:variant>
        <vt:lpwstr/>
      </vt:variant>
      <vt:variant>
        <vt:i4>3801163</vt:i4>
      </vt:variant>
      <vt:variant>
        <vt:i4>75</vt:i4>
      </vt:variant>
      <vt:variant>
        <vt:i4>0</vt:i4>
      </vt:variant>
      <vt:variant>
        <vt:i4>5</vt:i4>
      </vt:variant>
      <vt:variant>
        <vt:lpwstr>\\12.10.10.10\content\act\aec7f4e4-857b-4347-b636-8571b99d8ae7.doc</vt:lpwstr>
      </vt:variant>
      <vt:variant>
        <vt:lpwstr/>
      </vt:variant>
      <vt:variant>
        <vt:i4>8126545</vt:i4>
      </vt:variant>
      <vt:variant>
        <vt:i4>72</vt:i4>
      </vt:variant>
      <vt:variant>
        <vt:i4>0</vt:i4>
      </vt:variant>
      <vt:variant>
        <vt:i4>5</vt:i4>
      </vt:variant>
      <vt:variant>
        <vt:lpwstr>\\12.10.1.199\content\act\c2b88a99-f4b9-47d7-a6cd-ee456e7b9f52.doc</vt:lpwstr>
      </vt:variant>
      <vt:variant>
        <vt:lpwstr/>
      </vt:variant>
      <vt:variant>
        <vt:i4>3801163</vt:i4>
      </vt:variant>
      <vt:variant>
        <vt:i4>69</vt:i4>
      </vt:variant>
      <vt:variant>
        <vt:i4>0</vt:i4>
      </vt:variant>
      <vt:variant>
        <vt:i4>5</vt:i4>
      </vt:variant>
      <vt:variant>
        <vt:lpwstr>\\12.10.10.10\content\act\aec7f4e4-857b-4347-b636-8571b99d8ae7.doc</vt:lpwstr>
      </vt:variant>
      <vt:variant>
        <vt:lpwstr/>
      </vt:variant>
      <vt:variant>
        <vt:i4>3801163</vt:i4>
      </vt:variant>
      <vt:variant>
        <vt:i4>66</vt:i4>
      </vt:variant>
      <vt:variant>
        <vt:i4>0</vt:i4>
      </vt:variant>
      <vt:variant>
        <vt:i4>5</vt:i4>
      </vt:variant>
      <vt:variant>
        <vt:lpwstr>\\12.10.10.10\content\act\aec7f4e4-857b-4347-b636-8571b99d8ae7.doc</vt:lpwstr>
      </vt:variant>
      <vt:variant>
        <vt:lpwstr/>
      </vt:variant>
      <vt:variant>
        <vt:i4>4849756</vt:i4>
      </vt:variant>
      <vt:variant>
        <vt:i4>63</vt:i4>
      </vt:variant>
      <vt:variant>
        <vt:i4>0</vt:i4>
      </vt:variant>
      <vt:variant>
        <vt:i4>5</vt:i4>
      </vt:variant>
      <vt:variant>
        <vt:lpwstr>/content/act/54afe190-39b3-49c1-a393-445eb4b2a773.doc</vt:lpwstr>
      </vt:variant>
      <vt:variant>
        <vt:lpwstr/>
      </vt:variant>
      <vt:variant>
        <vt:i4>2424838</vt:i4>
      </vt:variant>
      <vt:variant>
        <vt:i4>60</vt:i4>
      </vt:variant>
      <vt:variant>
        <vt:i4>0</vt:i4>
      </vt:variant>
      <vt:variant>
        <vt:i4>5</vt:i4>
      </vt:variant>
      <vt:variant>
        <vt:lpwstr>\\12.10.1.199\content\act\67bfa86a-f23a-497e-92fc-57f2aec457b3.docx</vt:lpwstr>
      </vt:variant>
      <vt:variant>
        <vt:lpwstr/>
      </vt:variant>
      <vt:variant>
        <vt:i4>8060930</vt:i4>
      </vt:variant>
      <vt:variant>
        <vt:i4>57</vt:i4>
      </vt:variant>
      <vt:variant>
        <vt:i4>0</vt:i4>
      </vt:variant>
      <vt:variant>
        <vt:i4>5</vt:i4>
      </vt:variant>
      <vt:variant>
        <vt:lpwstr>\\12.10.1.199\content\act\cc669980-b502-4b7e-931e-c7a5f314ea65.doc</vt:lpwstr>
      </vt:variant>
      <vt:variant>
        <vt:lpwstr/>
      </vt:variant>
      <vt:variant>
        <vt:i4>2424838</vt:i4>
      </vt:variant>
      <vt:variant>
        <vt:i4>54</vt:i4>
      </vt:variant>
      <vt:variant>
        <vt:i4>0</vt:i4>
      </vt:variant>
      <vt:variant>
        <vt:i4>5</vt:i4>
      </vt:variant>
      <vt:variant>
        <vt:lpwstr>\\12.10.1.199\content\act\67bfa86a-f23a-497e-92fc-57f2aec457b3.docx</vt:lpwstr>
      </vt:variant>
      <vt:variant>
        <vt:lpwstr/>
      </vt:variant>
      <vt:variant>
        <vt:i4>8192005</vt:i4>
      </vt:variant>
      <vt:variant>
        <vt:i4>51</vt:i4>
      </vt:variant>
      <vt:variant>
        <vt:i4>0</vt:i4>
      </vt:variant>
      <vt:variant>
        <vt:i4>5</vt:i4>
      </vt:variant>
      <vt:variant>
        <vt:lpwstr>\\12.10.1.199\content\act\b1fb4b00-bdea-411e-844e-af55c87c41b1.docx</vt:lpwstr>
      </vt:variant>
      <vt:variant>
        <vt:lpwstr/>
      </vt:variant>
      <vt:variant>
        <vt:i4>2424838</vt:i4>
      </vt:variant>
      <vt:variant>
        <vt:i4>48</vt:i4>
      </vt:variant>
      <vt:variant>
        <vt:i4>0</vt:i4>
      </vt:variant>
      <vt:variant>
        <vt:i4>5</vt:i4>
      </vt:variant>
      <vt:variant>
        <vt:lpwstr>\\12.10.1.199\content\act\67bfa86a-f23a-497e-92fc-57f2aec457b3.docx</vt:lpwstr>
      </vt:variant>
      <vt:variant>
        <vt:lpwstr/>
      </vt:variant>
      <vt:variant>
        <vt:i4>2293769</vt:i4>
      </vt:variant>
      <vt:variant>
        <vt:i4>45</vt:i4>
      </vt:variant>
      <vt:variant>
        <vt:i4>0</vt:i4>
      </vt:variant>
      <vt:variant>
        <vt:i4>5</vt:i4>
      </vt:variant>
      <vt:variant>
        <vt:lpwstr>\\12.10.1.199\content\act\d3cc6362-7b59-47cc-ad43-4938d8312c51.docx</vt:lpwstr>
      </vt:variant>
      <vt:variant>
        <vt:lpwstr/>
      </vt:variant>
      <vt:variant>
        <vt:i4>2424838</vt:i4>
      </vt:variant>
      <vt:variant>
        <vt:i4>42</vt:i4>
      </vt:variant>
      <vt:variant>
        <vt:i4>0</vt:i4>
      </vt:variant>
      <vt:variant>
        <vt:i4>5</vt:i4>
      </vt:variant>
      <vt:variant>
        <vt:lpwstr>\\12.10.1.199\content\act\67bfa86a-f23a-497e-92fc-57f2aec457b3.docx</vt:lpwstr>
      </vt:variant>
      <vt:variant>
        <vt:lpwstr/>
      </vt:variant>
      <vt:variant>
        <vt:i4>7340118</vt:i4>
      </vt:variant>
      <vt:variant>
        <vt:i4>39</vt:i4>
      </vt:variant>
      <vt:variant>
        <vt:i4>0</vt:i4>
      </vt:variant>
      <vt:variant>
        <vt:i4>5</vt:i4>
      </vt:variant>
      <vt:variant>
        <vt:lpwstr>\\12.10.1.199\content\act\753d711a-480d-43d3-96ac-6d22211a1797.docx</vt:lpwstr>
      </vt:variant>
      <vt:variant>
        <vt:lpwstr/>
      </vt:variant>
      <vt:variant>
        <vt:i4>2424838</vt:i4>
      </vt:variant>
      <vt:variant>
        <vt:i4>36</vt:i4>
      </vt:variant>
      <vt:variant>
        <vt:i4>0</vt:i4>
      </vt:variant>
      <vt:variant>
        <vt:i4>5</vt:i4>
      </vt:variant>
      <vt:variant>
        <vt:lpwstr>\\12.10.1.199\content\act\67bfa86a-f23a-497e-92fc-57f2aec457b3.docx</vt:lpwstr>
      </vt:variant>
      <vt:variant>
        <vt:lpwstr/>
      </vt:variant>
      <vt:variant>
        <vt:i4>4784150</vt:i4>
      </vt:variant>
      <vt:variant>
        <vt:i4>33</vt:i4>
      </vt:variant>
      <vt:variant>
        <vt:i4>0</vt:i4>
      </vt:variant>
      <vt:variant>
        <vt:i4>5</vt:i4>
      </vt:variant>
      <vt:variant>
        <vt:lpwstr>../../../../../../../../content/act/9067aa8c-e646-47c0-b23a-27e1be7b896b.doc</vt:lpwstr>
      </vt:variant>
      <vt:variant>
        <vt:lpwstr/>
      </vt:variant>
      <vt:variant>
        <vt:i4>8126545</vt:i4>
      </vt:variant>
      <vt:variant>
        <vt:i4>30</vt:i4>
      </vt:variant>
      <vt:variant>
        <vt:i4>0</vt:i4>
      </vt:variant>
      <vt:variant>
        <vt:i4>5</vt:i4>
      </vt:variant>
      <vt:variant>
        <vt:lpwstr>\\12.10.1.199\content\act\c2b88a99-f4b9-47d7-a6cd-ee456e7b9f52.doc</vt:lpwstr>
      </vt:variant>
      <vt:variant>
        <vt:lpwstr/>
      </vt:variant>
      <vt:variant>
        <vt:i4>2490368</vt:i4>
      </vt:variant>
      <vt:variant>
        <vt:i4>27</vt:i4>
      </vt:variant>
      <vt:variant>
        <vt:i4>0</vt:i4>
      </vt:variant>
      <vt:variant>
        <vt:i4>5</vt:i4>
      </vt:variant>
      <vt:variant>
        <vt:lpwstr>\\12.10.1.199\content\act\5854b5a9-5430-4e50-8455-009b1ff390bd.doc</vt:lpwstr>
      </vt:variant>
      <vt:variant>
        <vt:lpwstr/>
      </vt:variant>
      <vt:variant>
        <vt:i4>2359319</vt:i4>
      </vt:variant>
      <vt:variant>
        <vt:i4>24</vt:i4>
      </vt:variant>
      <vt:variant>
        <vt:i4>0</vt:i4>
      </vt:variant>
      <vt:variant>
        <vt:i4>5</vt:i4>
      </vt:variant>
      <vt:variant>
        <vt:lpwstr>\\12.10.1.199\content\act\bba0bfb1-06c7-4e50-a8d3-fe1045784bf1.html</vt:lpwstr>
      </vt:variant>
      <vt:variant>
        <vt:lpwstr/>
      </vt:variant>
      <vt:variant>
        <vt:i4>2752537</vt:i4>
      </vt:variant>
      <vt:variant>
        <vt:i4>21</vt:i4>
      </vt:variant>
      <vt:variant>
        <vt:i4>0</vt:i4>
      </vt:variant>
      <vt:variant>
        <vt:i4>5</vt:i4>
      </vt:variant>
      <vt:variant>
        <vt:lpwstr>\\12.10.1.199\content\act\96e20c02-1b12-465a-b64c-24aa92270007.html</vt:lpwstr>
      </vt:variant>
      <vt:variant>
        <vt:lpwstr/>
      </vt:variant>
      <vt:variant>
        <vt:i4>4849756</vt:i4>
      </vt:variant>
      <vt:variant>
        <vt:i4>18</vt:i4>
      </vt:variant>
      <vt:variant>
        <vt:i4>0</vt:i4>
      </vt:variant>
      <vt:variant>
        <vt:i4>5</vt:i4>
      </vt:variant>
      <vt:variant>
        <vt:lpwstr>/content/act/54afe190-39b3-49c1-a393-445eb4b2a773.doc</vt:lpwstr>
      </vt:variant>
      <vt:variant>
        <vt:lpwstr/>
      </vt:variant>
      <vt:variant>
        <vt:i4>6619210</vt:i4>
      </vt:variant>
      <vt:variant>
        <vt:i4>15</vt:i4>
      </vt:variant>
      <vt:variant>
        <vt:i4>0</vt:i4>
      </vt:variant>
      <vt:variant>
        <vt:i4>5</vt:i4>
      </vt:variant>
      <vt:variant>
        <vt:lpwstr>\\12.10.10.10\content\act\9067aa8c-e646-47c0-b23a-27e1be7b896b.doc</vt:lpwstr>
      </vt:variant>
      <vt:variant>
        <vt:lpwstr/>
      </vt:variant>
      <vt:variant>
        <vt:i4>3801163</vt:i4>
      </vt:variant>
      <vt:variant>
        <vt:i4>12</vt:i4>
      </vt:variant>
      <vt:variant>
        <vt:i4>0</vt:i4>
      </vt:variant>
      <vt:variant>
        <vt:i4>5</vt:i4>
      </vt:variant>
      <vt:variant>
        <vt:lpwstr>\\12.10.10.10\content\act\aec7f4e4-857b-4347-b636-8571b99d8ae7.doc</vt:lpwstr>
      </vt:variant>
      <vt:variant>
        <vt:lpwstr/>
      </vt:variant>
      <vt:variant>
        <vt:i4>2752521</vt:i4>
      </vt:variant>
      <vt:variant>
        <vt:i4>9</vt:i4>
      </vt:variant>
      <vt:variant>
        <vt:i4>0</vt:i4>
      </vt:variant>
      <vt:variant>
        <vt:i4>5</vt:i4>
      </vt:variant>
      <vt:variant>
        <vt:lpwstr>\\12.10.1.199\content\act\24fae0ac-4300-40cc-9173-8aa867cbd7ee.doc</vt:lpwstr>
      </vt:variant>
      <vt:variant>
        <vt:lpwstr/>
      </vt:variant>
      <vt:variant>
        <vt:i4>2359311</vt:i4>
      </vt:variant>
      <vt:variant>
        <vt:i4>6</vt:i4>
      </vt:variant>
      <vt:variant>
        <vt:i4>0</vt:i4>
      </vt:variant>
      <vt:variant>
        <vt:i4>5</vt:i4>
      </vt:variant>
      <vt:variant>
        <vt:lpwstr>\\12.10.1.199\content\act\5924f5d6-039c-4608-b4d2-1693b65a005b.doc</vt:lpwstr>
      </vt:variant>
      <vt:variant>
        <vt:lpwstr/>
      </vt:variant>
      <vt:variant>
        <vt:i4>2883594</vt:i4>
      </vt:variant>
      <vt:variant>
        <vt:i4>3</vt:i4>
      </vt:variant>
      <vt:variant>
        <vt:i4>0</vt:i4>
      </vt:variant>
      <vt:variant>
        <vt:i4>5</vt:i4>
      </vt:variant>
      <vt:variant>
        <vt:lpwstr>\\12.10.1.199\content\act\05a1524a-fac6-408b-8dfd-5b096a535a01.doc</vt:lpwstr>
      </vt:variant>
      <vt:variant>
        <vt:lpwstr/>
      </vt:variant>
      <vt:variant>
        <vt:i4>8126545</vt:i4>
      </vt:variant>
      <vt:variant>
        <vt:i4>0</vt:i4>
      </vt:variant>
      <vt:variant>
        <vt:i4>0</vt:i4>
      </vt:variant>
      <vt:variant>
        <vt:i4>5</vt:i4>
      </vt:variant>
      <vt:variant>
        <vt:lpwstr>\\12.10.1.199\content\act\c2b88a99-f4b9-47d7-a6cd-ee456e7b9f52.doc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Антонова Елена Павловна</cp:lastModifiedBy>
  <cp:revision>2</cp:revision>
  <cp:lastPrinted>2020-12-23T06:21:00Z</cp:lastPrinted>
  <dcterms:created xsi:type="dcterms:W3CDTF">2026-03-12T09:58:00Z</dcterms:created>
  <dcterms:modified xsi:type="dcterms:W3CDTF">2026-03-12T09:58:00Z</dcterms:modified>
</cp:coreProperties>
</file>