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07D9" w:rsidRPr="001F0765" w:rsidRDefault="005B07D9" w:rsidP="001F0765">
      <w:pPr>
        <w:pStyle w:val="2"/>
      </w:pPr>
      <w:r w:rsidRPr="001F0765">
        <w:t>АДМИНИСТРАЦИЯ БЕРЕЗОВСКОГО РАЙОНА</w:t>
      </w:r>
    </w:p>
    <w:p w:rsidR="005B07D9" w:rsidRPr="001F0765" w:rsidRDefault="005B07D9" w:rsidP="001F0765">
      <w:pPr>
        <w:pStyle w:val="2"/>
        <w:rPr>
          <w:szCs w:val="20"/>
        </w:rPr>
      </w:pPr>
      <w:r w:rsidRPr="001F0765">
        <w:rPr>
          <w:szCs w:val="20"/>
        </w:rPr>
        <w:t>ХАНТЫ-МАНСИЙСКОГО АВТОНОМНОГО ОКРУГА</w:t>
      </w:r>
      <w:r w:rsidR="001F0765" w:rsidRPr="001F0765">
        <w:rPr>
          <w:szCs w:val="20"/>
        </w:rPr>
        <w:t>-</w:t>
      </w:r>
      <w:r w:rsidRPr="001F0765">
        <w:rPr>
          <w:szCs w:val="20"/>
        </w:rPr>
        <w:t>ЮГРЫ</w:t>
      </w:r>
    </w:p>
    <w:p w:rsidR="005B07D9" w:rsidRPr="001F0765" w:rsidRDefault="005B07D9" w:rsidP="001F0765">
      <w:pPr>
        <w:pStyle w:val="2"/>
        <w:rPr>
          <w:szCs w:val="20"/>
        </w:rPr>
      </w:pPr>
    </w:p>
    <w:p w:rsidR="005B07D9" w:rsidRPr="001F0765" w:rsidRDefault="005B07D9" w:rsidP="001F0765">
      <w:pPr>
        <w:pStyle w:val="2"/>
      </w:pPr>
      <w:r w:rsidRPr="001F0765">
        <w:t>ПОСТАНОВЛЕНИЕ</w:t>
      </w:r>
    </w:p>
    <w:p w:rsidR="005B07D9" w:rsidRPr="001F0765" w:rsidRDefault="005B07D9" w:rsidP="005B07D9">
      <w:pPr>
        <w:rPr>
          <w:rFonts w:eastAsia="Calibri" w:cs="Arial"/>
          <w:szCs w:val="28"/>
        </w:rPr>
      </w:pPr>
    </w:p>
    <w:p w:rsidR="005B07D9" w:rsidRPr="001F0765" w:rsidRDefault="008C1BAD" w:rsidP="001F0765">
      <w:pPr>
        <w:tabs>
          <w:tab w:val="center" w:pos="9072"/>
        </w:tabs>
        <w:ind w:firstLine="0"/>
        <w:rPr>
          <w:rFonts w:eastAsia="Calibri" w:cs="Arial"/>
          <w:szCs w:val="28"/>
        </w:rPr>
      </w:pPr>
      <w:r w:rsidRPr="001F0765">
        <w:rPr>
          <w:rFonts w:eastAsia="Calibri" w:cs="Arial"/>
          <w:szCs w:val="28"/>
        </w:rPr>
        <w:t>от</w:t>
      </w:r>
      <w:r w:rsidR="001F0765" w:rsidRPr="001F0765">
        <w:rPr>
          <w:rFonts w:eastAsia="Calibri" w:cs="Arial"/>
          <w:szCs w:val="28"/>
        </w:rPr>
        <w:t xml:space="preserve"> </w:t>
      </w:r>
      <w:r w:rsidRPr="001F0765">
        <w:rPr>
          <w:rFonts w:eastAsia="Calibri" w:cs="Arial"/>
          <w:szCs w:val="28"/>
        </w:rPr>
        <w:t>16.12.</w:t>
      </w:r>
      <w:r w:rsidR="00BF0F85" w:rsidRPr="001F0765">
        <w:rPr>
          <w:rFonts w:eastAsia="Calibri" w:cs="Arial"/>
          <w:szCs w:val="28"/>
        </w:rPr>
        <w:t>20</w:t>
      </w:r>
      <w:r w:rsidR="00D14B88" w:rsidRPr="001F0765">
        <w:rPr>
          <w:rFonts w:eastAsia="Calibri" w:cs="Arial"/>
          <w:szCs w:val="28"/>
        </w:rPr>
        <w:t>22</w:t>
      </w:r>
      <w:r w:rsidR="001F0765">
        <w:rPr>
          <w:rFonts w:eastAsia="Calibri" w:cs="Arial"/>
          <w:szCs w:val="28"/>
        </w:rPr>
        <w:tab/>
      </w:r>
      <w:r w:rsidRPr="001F0765">
        <w:rPr>
          <w:rFonts w:eastAsia="Calibri" w:cs="Arial"/>
          <w:szCs w:val="28"/>
        </w:rPr>
        <w:t>№ 1683</w:t>
      </w:r>
    </w:p>
    <w:p w:rsidR="005B07D9" w:rsidRPr="001F0765" w:rsidRDefault="00F95652" w:rsidP="001F0765">
      <w:pPr>
        <w:ind w:firstLine="0"/>
        <w:rPr>
          <w:rFonts w:eastAsia="Calibri" w:cs="Arial"/>
          <w:szCs w:val="28"/>
        </w:rPr>
      </w:pPr>
      <w:proofErr w:type="spellStart"/>
      <w:r w:rsidRPr="001F0765">
        <w:rPr>
          <w:rFonts w:eastAsia="Calibri" w:cs="Arial"/>
          <w:szCs w:val="28"/>
        </w:rPr>
        <w:t>п</w:t>
      </w:r>
      <w:r w:rsidR="005B07D9" w:rsidRPr="001F0765">
        <w:rPr>
          <w:rFonts w:eastAsia="Calibri" w:cs="Arial"/>
          <w:szCs w:val="28"/>
        </w:rPr>
        <w:t>гт</w:t>
      </w:r>
      <w:proofErr w:type="spellEnd"/>
      <w:r w:rsidR="005B07D9" w:rsidRPr="001F0765">
        <w:rPr>
          <w:rFonts w:eastAsia="Calibri" w:cs="Arial"/>
          <w:szCs w:val="28"/>
        </w:rPr>
        <w:t>. Березово</w:t>
      </w:r>
    </w:p>
    <w:p w:rsidR="005B07D9" w:rsidRDefault="005B07D9" w:rsidP="005B07D9">
      <w:pPr>
        <w:rPr>
          <w:rFonts w:eastAsia="Calibri" w:cs="Arial"/>
          <w:szCs w:val="28"/>
        </w:rPr>
      </w:pPr>
    </w:p>
    <w:p w:rsidR="001F0765" w:rsidRDefault="001F0765" w:rsidP="002F74D3">
      <w:pPr>
        <w:pStyle w:val="Title"/>
        <w:rPr>
          <w:rFonts w:eastAsia="Calibri"/>
        </w:rPr>
      </w:pPr>
      <w:r w:rsidRPr="001F0765">
        <w:rPr>
          <w:rFonts w:eastAsia="Calibri"/>
        </w:rPr>
        <w:t>О внесении изменений в постановление администрации Березовского района от 22 декабря 2021 года № 1512 «О муниципальной программе «Культурное пространство Березовского района»</w:t>
      </w:r>
    </w:p>
    <w:p w:rsidR="00A10AE5" w:rsidRDefault="00A10AE5" w:rsidP="005B07D9">
      <w:pPr>
        <w:rPr>
          <w:rFonts w:eastAsia="Calibri" w:cs="Arial"/>
          <w:szCs w:val="28"/>
        </w:rPr>
      </w:pPr>
    </w:p>
    <w:p w:rsidR="001F0765" w:rsidRDefault="00A10AE5" w:rsidP="005B07D9">
      <w:pPr>
        <w:rPr>
          <w:rFonts w:eastAsia="Calibri" w:cs="Arial"/>
          <w:szCs w:val="28"/>
        </w:rPr>
      </w:pPr>
      <w:r>
        <w:rPr>
          <w:rFonts w:eastAsia="Calibri" w:cs="Arial"/>
          <w:szCs w:val="28"/>
        </w:rPr>
        <w:t xml:space="preserve">(утратило силу постановлением Администрации </w:t>
      </w:r>
      <w:hyperlink r:id="rId9" w:tooltip="постановление от 29.01.2024 0:00:00 №59 Администрация Березовского района&#10;&#10;О признании утратившими силу некоторых муниципальных правовых актов администрации Березовского района&#10;" w:history="1">
        <w:r w:rsidRPr="00A10AE5">
          <w:rPr>
            <w:rStyle w:val="ae"/>
            <w:rFonts w:eastAsia="Calibri" w:cs="Arial"/>
            <w:szCs w:val="28"/>
          </w:rPr>
          <w:t>от 29.01.2024 № 59</w:t>
        </w:r>
      </w:hyperlink>
      <w:bookmarkStart w:id="0" w:name="_GoBack"/>
      <w:bookmarkEnd w:id="0"/>
      <w:r>
        <w:rPr>
          <w:rFonts w:eastAsia="Calibri" w:cs="Arial"/>
          <w:szCs w:val="28"/>
        </w:rPr>
        <w:t>)</w:t>
      </w:r>
    </w:p>
    <w:p w:rsidR="00A10AE5" w:rsidRPr="001F0765" w:rsidRDefault="00A10AE5" w:rsidP="005B07D9">
      <w:pPr>
        <w:rPr>
          <w:rFonts w:eastAsia="Calibri" w:cs="Arial"/>
          <w:szCs w:val="28"/>
        </w:rPr>
      </w:pPr>
    </w:p>
    <w:p w:rsidR="00337C54" w:rsidRPr="001F0765" w:rsidRDefault="00337C54" w:rsidP="001F0765">
      <w:pPr>
        <w:rPr>
          <w:rFonts w:eastAsia="Calibri"/>
        </w:rPr>
      </w:pPr>
      <w:r w:rsidRPr="001F0765">
        <w:rPr>
          <w:rFonts w:eastAsia="Calibri"/>
        </w:rPr>
        <w:t xml:space="preserve">В соответствии со статьей 179 </w:t>
      </w:r>
      <w:hyperlink r:id="rId10" w:tooltip="ФЕДЕРАЛЬНЫЙ ЗАКОН от 31.07.1998 № 145-ФЗ ГОСУДАРСТВЕННАЯ ДУМА ФЕДЕРАЛЬНОГО СОБРАНИЯ РФ&#10;&#10;БЮДЖЕТНЫЙ КОДЕКС РОССИЙСКОЙ ФЕДЕРАЦИИ" w:history="1">
        <w:r w:rsidRPr="00FD1DF9">
          <w:rPr>
            <w:rStyle w:val="ae"/>
            <w:rFonts w:eastAsia="Calibri"/>
          </w:rPr>
          <w:t>Бюджетного кодекса</w:t>
        </w:r>
      </w:hyperlink>
      <w:r w:rsidRPr="001F0765">
        <w:rPr>
          <w:rFonts w:eastAsia="Calibri"/>
        </w:rPr>
        <w:t xml:space="preserve"> Российской Федерации, постановлением администрации Березовского района </w:t>
      </w:r>
      <w:hyperlink r:id="rId11" w:tooltip="постановление от 10.11.2021 0:00:00 №1306 Администрация Березовского района&#10;&#10;О порядке разработки и реализации муниципальных программ Березовского района, порядке оценки эффективности реализации муниципальных программ Березовского района и признании утратившим" w:history="1">
        <w:r w:rsidR="00933C87" w:rsidRPr="00FD1DF9">
          <w:rPr>
            <w:rStyle w:val="ae"/>
            <w:rFonts w:eastAsia="Calibri"/>
          </w:rPr>
          <w:t>от 10 ноября 2021 года</w:t>
        </w:r>
        <w:r w:rsidR="001F0765" w:rsidRPr="00FD1DF9">
          <w:rPr>
            <w:rStyle w:val="ae"/>
            <w:rFonts w:eastAsia="Calibri"/>
          </w:rPr>
          <w:t xml:space="preserve"> </w:t>
        </w:r>
        <w:r w:rsidR="00933C87" w:rsidRPr="00FD1DF9">
          <w:rPr>
            <w:rStyle w:val="ae"/>
            <w:rFonts w:eastAsia="Calibri"/>
          </w:rPr>
          <w:t>№ 1306</w:t>
        </w:r>
      </w:hyperlink>
      <w:r w:rsidR="00933C87" w:rsidRPr="001F0765">
        <w:rPr>
          <w:rFonts w:eastAsia="Calibri"/>
        </w:rPr>
        <w:t xml:space="preserve"> </w:t>
      </w:r>
      <w:r w:rsidR="001F0765" w:rsidRPr="001F0765">
        <w:rPr>
          <w:rFonts w:eastAsia="Calibri"/>
        </w:rPr>
        <w:t>«</w:t>
      </w:r>
      <w:r w:rsidR="00933C87" w:rsidRPr="001F0765">
        <w:rPr>
          <w:rFonts w:eastAsia="Calibri"/>
        </w:rPr>
        <w:t xml:space="preserve">О порядке разработки и реализации муниципальных программ Березовского района, порядке </w:t>
      </w:r>
      <w:proofErr w:type="gramStart"/>
      <w:r w:rsidR="00933C87" w:rsidRPr="001F0765">
        <w:rPr>
          <w:rFonts w:eastAsia="Calibri"/>
        </w:rPr>
        <w:t>оценки эффективности реализации муниципальных программ Березовского района</w:t>
      </w:r>
      <w:proofErr w:type="gramEnd"/>
      <w:r w:rsidR="00933C87" w:rsidRPr="001F0765">
        <w:rPr>
          <w:rFonts w:eastAsia="Calibri"/>
        </w:rPr>
        <w:t xml:space="preserve"> и признании утратившими силу некоторых муниципальных нормативных правовых актов администрации Березовского района</w:t>
      </w:r>
      <w:r w:rsidR="001F0765" w:rsidRPr="001F0765">
        <w:rPr>
          <w:rFonts w:eastAsia="Calibri"/>
        </w:rPr>
        <w:t>»</w:t>
      </w:r>
      <w:r w:rsidRPr="001F0765">
        <w:rPr>
          <w:rFonts w:eastAsia="Calibri"/>
        </w:rPr>
        <w:t>:</w:t>
      </w:r>
      <w:r w:rsidR="00933C87" w:rsidRPr="001F0765">
        <w:rPr>
          <w:rFonts w:eastAsia="Calibri"/>
        </w:rPr>
        <w:t xml:space="preserve"> </w:t>
      </w:r>
    </w:p>
    <w:p w:rsidR="00337C54" w:rsidRPr="001F0765" w:rsidRDefault="005257BC" w:rsidP="001F0765">
      <w:pPr>
        <w:rPr>
          <w:rFonts w:eastAsia="Calibri"/>
        </w:rPr>
      </w:pPr>
      <w:r w:rsidRPr="001F0765">
        <w:rPr>
          <w:rFonts w:eastAsia="Calibri"/>
        </w:rPr>
        <w:t>1.В</w:t>
      </w:r>
      <w:r w:rsidR="003E3649" w:rsidRPr="001F0765">
        <w:rPr>
          <w:rFonts w:eastAsia="Calibri"/>
        </w:rPr>
        <w:t>нести в приложение 1 к постановлению</w:t>
      </w:r>
      <w:r w:rsidRPr="001F0765">
        <w:rPr>
          <w:rFonts w:eastAsia="Calibri"/>
        </w:rPr>
        <w:t xml:space="preserve"> администрации Березовского района</w:t>
      </w:r>
      <w:r w:rsidR="00FD1DF9">
        <w:rPr>
          <w:rFonts w:eastAsia="Calibri"/>
        </w:rPr>
        <w:t xml:space="preserve"> </w:t>
      </w:r>
      <w:r w:rsidRPr="001F0765">
        <w:rPr>
          <w:rFonts w:eastAsia="Calibri"/>
        </w:rPr>
        <w:t xml:space="preserve"> </w:t>
      </w:r>
      <w:hyperlink r:id="rId12" w:tooltip="постановление от 22.12.2021 0:00:00 №1512 Администрация Березовского района&#10;&#10;О муниципальной программе " w:history="1">
        <w:r w:rsidRPr="00FD1DF9">
          <w:rPr>
            <w:rStyle w:val="ae"/>
            <w:rFonts w:eastAsia="Calibri"/>
          </w:rPr>
          <w:t>от 22 декабря 2021 года № 1512</w:t>
        </w:r>
      </w:hyperlink>
      <w:r w:rsidRPr="001F0765">
        <w:rPr>
          <w:rFonts w:eastAsia="Calibri"/>
        </w:rPr>
        <w:t xml:space="preserve"> </w:t>
      </w:r>
      <w:r w:rsidR="001F0765" w:rsidRPr="001F0765">
        <w:rPr>
          <w:rFonts w:eastAsia="Calibri"/>
        </w:rPr>
        <w:t>«</w:t>
      </w:r>
      <w:r w:rsidRPr="001F0765">
        <w:rPr>
          <w:rFonts w:eastAsia="Calibri"/>
        </w:rPr>
        <w:t xml:space="preserve">О муниципальной программе </w:t>
      </w:r>
      <w:r w:rsidR="001F0765" w:rsidRPr="001F0765">
        <w:rPr>
          <w:rFonts w:eastAsia="Calibri"/>
        </w:rPr>
        <w:t>«</w:t>
      </w:r>
      <w:r w:rsidRPr="001F0765">
        <w:rPr>
          <w:rFonts w:eastAsia="Calibri"/>
        </w:rPr>
        <w:t>Культурное пространство Березовского района</w:t>
      </w:r>
      <w:r w:rsidR="001F0765" w:rsidRPr="001F0765">
        <w:rPr>
          <w:rFonts w:eastAsia="Calibri"/>
        </w:rPr>
        <w:t>»</w:t>
      </w:r>
      <w:r w:rsidRPr="001F0765">
        <w:rPr>
          <w:rFonts w:eastAsia="Calibri"/>
        </w:rPr>
        <w:t xml:space="preserve"> (далее</w:t>
      </w:r>
      <w:r w:rsidR="001F0765" w:rsidRPr="001F0765">
        <w:rPr>
          <w:rFonts w:eastAsia="Calibri"/>
        </w:rPr>
        <w:t>-</w:t>
      </w:r>
      <w:r w:rsidRPr="001F0765">
        <w:rPr>
          <w:rFonts w:eastAsia="Calibri"/>
        </w:rPr>
        <w:t>муниципальная программа) следующие изменения:</w:t>
      </w:r>
    </w:p>
    <w:p w:rsidR="005257BC" w:rsidRPr="001F0765" w:rsidRDefault="003E3649" w:rsidP="001F0765">
      <w:pPr>
        <w:rPr>
          <w:rFonts w:eastAsia="Calibri"/>
        </w:rPr>
      </w:pPr>
      <w:r w:rsidRPr="001F0765">
        <w:rPr>
          <w:rFonts w:eastAsia="Calibri"/>
        </w:rPr>
        <w:t>1.1.</w:t>
      </w:r>
      <w:r w:rsidR="005257BC" w:rsidRPr="001F0765">
        <w:rPr>
          <w:rFonts w:eastAsia="Calibri"/>
        </w:rPr>
        <w:t xml:space="preserve"> </w:t>
      </w:r>
      <w:r w:rsidR="009A2CE6" w:rsidRPr="001F0765">
        <w:rPr>
          <w:rFonts w:eastAsia="Calibri"/>
        </w:rPr>
        <w:t>В</w:t>
      </w:r>
      <w:r w:rsidR="005257BC" w:rsidRPr="001F0765">
        <w:rPr>
          <w:rFonts w:eastAsia="Calibri"/>
        </w:rPr>
        <w:t xml:space="preserve"> паспорте муниципальной программы строки</w:t>
      </w:r>
      <w:r w:rsidR="001F0765" w:rsidRPr="001F0765">
        <w:rPr>
          <w:rFonts w:eastAsia="Calibri"/>
        </w:rPr>
        <w:t xml:space="preserve"> «</w:t>
      </w:r>
      <w:r w:rsidR="005257BC" w:rsidRPr="001F0765">
        <w:rPr>
          <w:rFonts w:eastAsia="Calibri"/>
        </w:rPr>
        <w:t>Параметры финансового обеспечения муниципальной программы</w:t>
      </w:r>
      <w:r w:rsidR="001F0765" w:rsidRPr="001F0765">
        <w:rPr>
          <w:rFonts w:eastAsia="Calibri"/>
        </w:rPr>
        <w:t>»</w:t>
      </w:r>
      <w:r w:rsidR="006C1BE2" w:rsidRPr="001F0765">
        <w:rPr>
          <w:rFonts w:eastAsia="Calibri"/>
        </w:rPr>
        <w:t xml:space="preserve">, </w:t>
      </w:r>
      <w:r w:rsidR="001F0765" w:rsidRPr="001F0765">
        <w:rPr>
          <w:rFonts w:eastAsia="Calibri"/>
        </w:rPr>
        <w:t>«</w:t>
      </w:r>
      <w:r w:rsidR="006C1BE2" w:rsidRPr="001F0765">
        <w:rPr>
          <w:rFonts w:eastAsia="Calibri"/>
        </w:rPr>
        <w:t>Параметры финансового</w:t>
      </w:r>
      <w:r w:rsidR="001F0765" w:rsidRPr="001F0765">
        <w:rPr>
          <w:rFonts w:eastAsia="Calibri"/>
        </w:rPr>
        <w:t xml:space="preserve"> </w:t>
      </w:r>
      <w:r w:rsidR="006C1BE2" w:rsidRPr="001F0765">
        <w:rPr>
          <w:rFonts w:eastAsia="Calibri"/>
        </w:rPr>
        <w:t>обеспечения проектов, проектов авт</w:t>
      </w:r>
      <w:r w:rsidR="00A370AD" w:rsidRPr="001F0765">
        <w:rPr>
          <w:rFonts w:eastAsia="Calibri"/>
        </w:rPr>
        <w:t>о</w:t>
      </w:r>
      <w:r w:rsidR="006C1BE2" w:rsidRPr="001F0765">
        <w:rPr>
          <w:rFonts w:eastAsia="Calibri"/>
        </w:rPr>
        <w:t>номного округа</w:t>
      </w:r>
      <w:r w:rsidR="00615AAB" w:rsidRPr="001F0765">
        <w:rPr>
          <w:rFonts w:eastAsia="Calibri"/>
        </w:rPr>
        <w:t>,</w:t>
      </w:r>
      <w:r w:rsidR="006C1BE2" w:rsidRPr="001F0765">
        <w:rPr>
          <w:rFonts w:eastAsia="Calibri"/>
        </w:rPr>
        <w:t xml:space="preserve"> Березовского района</w:t>
      </w:r>
      <w:r w:rsidR="001F0765" w:rsidRPr="001F0765">
        <w:rPr>
          <w:rFonts w:eastAsia="Calibri"/>
        </w:rPr>
        <w:t>»</w:t>
      </w:r>
      <w:r w:rsidR="006C1BE2" w:rsidRPr="001F0765">
        <w:rPr>
          <w:rFonts w:eastAsia="Calibri"/>
        </w:rPr>
        <w:t xml:space="preserve"> </w:t>
      </w:r>
      <w:r w:rsidR="005257BC" w:rsidRPr="001F0765">
        <w:rPr>
          <w:rFonts w:eastAsia="Calibri"/>
        </w:rPr>
        <w:t>изложить в следующей редакции:</w:t>
      </w:r>
    </w:p>
    <w:p w:rsidR="005257BC" w:rsidRPr="001F0765" w:rsidRDefault="001F0765" w:rsidP="001F0765">
      <w:pPr>
        <w:rPr>
          <w:rFonts w:eastAsia="Calibri"/>
        </w:rPr>
      </w:pPr>
      <w:r w:rsidRPr="001F0765">
        <w:rPr>
          <w:rFonts w:eastAsia="Calibri"/>
        </w:rPr>
        <w:t>«</w:t>
      </w:r>
    </w:p>
    <w:tbl>
      <w:tblPr>
        <w:tblW w:w="1008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8"/>
        <w:gridCol w:w="1131"/>
        <w:gridCol w:w="3113"/>
        <w:gridCol w:w="16"/>
        <w:gridCol w:w="976"/>
        <w:gridCol w:w="16"/>
        <w:gridCol w:w="976"/>
        <w:gridCol w:w="16"/>
        <w:gridCol w:w="989"/>
        <w:gridCol w:w="995"/>
        <w:gridCol w:w="851"/>
        <w:gridCol w:w="993"/>
      </w:tblGrid>
      <w:tr w:rsidR="007077C3" w:rsidRPr="001F0765" w:rsidTr="00472A60">
        <w:trPr>
          <w:gridBefore w:val="1"/>
          <w:wBefore w:w="8" w:type="dxa"/>
          <w:trHeight w:val="196"/>
        </w:trPr>
        <w:tc>
          <w:tcPr>
            <w:tcW w:w="11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7C3" w:rsidRPr="001F0765" w:rsidRDefault="007077C3" w:rsidP="001F0765">
            <w:pPr>
              <w:ind w:firstLine="0"/>
            </w:pPr>
            <w:r w:rsidRPr="001F0765">
              <w:t>Параметры финансового обеспечения муниципальной программы</w:t>
            </w:r>
          </w:p>
        </w:tc>
        <w:tc>
          <w:tcPr>
            <w:tcW w:w="31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077C3" w:rsidRPr="001F0765" w:rsidRDefault="007077C3" w:rsidP="001F0765">
            <w:pPr>
              <w:ind w:firstLine="0"/>
            </w:pPr>
            <w:r w:rsidRPr="001F0765">
              <w:t>Источники финансирования</w:t>
            </w:r>
          </w:p>
        </w:tc>
        <w:tc>
          <w:tcPr>
            <w:tcW w:w="58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7C3" w:rsidRPr="001F0765" w:rsidRDefault="007077C3" w:rsidP="001F0765">
            <w:r w:rsidRPr="001F0765">
              <w:t>Расходы по годам (тыс. рублей)</w:t>
            </w:r>
          </w:p>
        </w:tc>
      </w:tr>
      <w:tr w:rsidR="00472A60" w:rsidRPr="001F0765" w:rsidTr="00472A60">
        <w:trPr>
          <w:gridBefore w:val="1"/>
          <w:wBefore w:w="8" w:type="dxa"/>
          <w:trHeight w:val="157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7C3" w:rsidRPr="001F0765" w:rsidRDefault="007077C3" w:rsidP="001F0765"/>
        </w:tc>
        <w:tc>
          <w:tcPr>
            <w:tcW w:w="31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077C3" w:rsidRPr="001F0765" w:rsidRDefault="007077C3" w:rsidP="001F0765"/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7C3" w:rsidRPr="001F0765" w:rsidRDefault="007077C3" w:rsidP="001F0765">
            <w:pPr>
              <w:ind w:firstLine="0"/>
            </w:pPr>
            <w:r w:rsidRPr="001F0765">
              <w:t>Всего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7C3" w:rsidRPr="001F0765" w:rsidRDefault="007077C3" w:rsidP="001F0765">
            <w:pPr>
              <w:ind w:firstLine="0"/>
            </w:pPr>
            <w:r w:rsidRPr="001F0765">
              <w:t>2022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7C3" w:rsidRPr="001F0765" w:rsidRDefault="007077C3" w:rsidP="001F0765">
            <w:pPr>
              <w:ind w:firstLine="0"/>
            </w:pPr>
            <w:r w:rsidRPr="001F0765">
              <w:t>2023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7C3" w:rsidRPr="001F0765" w:rsidRDefault="007077C3" w:rsidP="001F0765">
            <w:pPr>
              <w:ind w:firstLine="0"/>
            </w:pPr>
            <w:r w:rsidRPr="001F0765">
              <w:t>2024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7C3" w:rsidRPr="001F0765" w:rsidRDefault="007077C3" w:rsidP="001F0765">
            <w:pPr>
              <w:ind w:firstLine="0"/>
            </w:pPr>
            <w:r w:rsidRPr="001F0765">
              <w:t>2025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7C3" w:rsidRPr="001F0765" w:rsidRDefault="007077C3" w:rsidP="001F0765">
            <w:pPr>
              <w:ind w:firstLine="0"/>
            </w:pPr>
            <w:r w:rsidRPr="001F0765">
              <w:t>2026</w:t>
            </w:r>
            <w:r w:rsidR="001F0765" w:rsidRPr="001F0765">
              <w:t>-</w:t>
            </w:r>
            <w:r w:rsidRPr="001F0765">
              <w:t xml:space="preserve">2030 </w:t>
            </w:r>
          </w:p>
        </w:tc>
      </w:tr>
      <w:tr w:rsidR="00472A60" w:rsidRPr="001F0765" w:rsidTr="00472A60">
        <w:trPr>
          <w:gridBefore w:val="1"/>
          <w:wBefore w:w="8" w:type="dxa"/>
          <w:trHeight w:val="242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7C3" w:rsidRPr="001F0765" w:rsidRDefault="007077C3" w:rsidP="001F0765"/>
        </w:tc>
        <w:tc>
          <w:tcPr>
            <w:tcW w:w="311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7C3" w:rsidRPr="001F0765" w:rsidRDefault="007077C3" w:rsidP="001F0765">
            <w:pPr>
              <w:ind w:firstLine="0"/>
            </w:pPr>
            <w:r w:rsidRPr="001F0765">
              <w:t>всего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7C3" w:rsidRPr="001F0765" w:rsidRDefault="007077C3" w:rsidP="001F0765">
            <w:pPr>
              <w:ind w:firstLine="0"/>
            </w:pPr>
            <w:r w:rsidRPr="001F0765">
              <w:t>2295537,4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7C3" w:rsidRPr="001F0765" w:rsidRDefault="007077C3" w:rsidP="001F0765">
            <w:pPr>
              <w:ind w:firstLine="0"/>
            </w:pPr>
            <w:r w:rsidRPr="001F0765">
              <w:t>296444,8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7C3" w:rsidRPr="001F0765" w:rsidRDefault="007077C3" w:rsidP="001F0765">
            <w:pPr>
              <w:ind w:firstLine="0"/>
            </w:pPr>
            <w:r w:rsidRPr="001F0765">
              <w:t>250191,6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7C3" w:rsidRPr="001F0765" w:rsidRDefault="007077C3" w:rsidP="001F0765">
            <w:pPr>
              <w:ind w:firstLine="0"/>
            </w:pPr>
            <w:r w:rsidRPr="001F0765">
              <w:t>285727,2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7C3" w:rsidRPr="001F0765" w:rsidRDefault="007077C3" w:rsidP="001F0765">
            <w:pPr>
              <w:ind w:firstLine="0"/>
            </w:pPr>
            <w:r w:rsidRPr="001F0765">
              <w:t>243862,3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7C3" w:rsidRPr="001F0765" w:rsidRDefault="007077C3" w:rsidP="001F0765">
            <w:pPr>
              <w:ind w:firstLine="0"/>
            </w:pPr>
            <w:r w:rsidRPr="001F0765">
              <w:t>1219311,5</w:t>
            </w:r>
          </w:p>
        </w:tc>
      </w:tr>
      <w:tr w:rsidR="00472A60" w:rsidRPr="001F0765" w:rsidTr="00472A60">
        <w:trPr>
          <w:gridBefore w:val="1"/>
          <w:wBefore w:w="8" w:type="dxa"/>
          <w:trHeight w:val="264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7C3" w:rsidRPr="001F0765" w:rsidRDefault="007077C3" w:rsidP="001F0765"/>
        </w:tc>
        <w:tc>
          <w:tcPr>
            <w:tcW w:w="3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077C3" w:rsidRPr="001F0765" w:rsidRDefault="007077C3" w:rsidP="001F0765">
            <w:pPr>
              <w:ind w:firstLine="0"/>
            </w:pPr>
            <w:r w:rsidRPr="001F0765">
              <w:t>федеральный бюджет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7C3" w:rsidRPr="001F0765" w:rsidRDefault="007077C3" w:rsidP="001F0765">
            <w:pPr>
              <w:ind w:firstLine="0"/>
            </w:pPr>
            <w:r w:rsidRPr="001F0765">
              <w:t>10826,2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7C3" w:rsidRPr="001F0765" w:rsidRDefault="007077C3" w:rsidP="001F0765">
            <w:pPr>
              <w:ind w:firstLine="0"/>
            </w:pPr>
            <w:r w:rsidRPr="001F0765">
              <w:t>40,8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077C3" w:rsidRPr="001F0765" w:rsidRDefault="007077C3" w:rsidP="001F0765">
            <w:pPr>
              <w:ind w:firstLine="0"/>
            </w:pPr>
            <w:r w:rsidRPr="001F0765">
              <w:t>918,2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077C3" w:rsidRPr="001F0765" w:rsidRDefault="007077C3" w:rsidP="001F0765">
            <w:pPr>
              <w:ind w:firstLine="0"/>
            </w:pPr>
            <w:r w:rsidRPr="001F0765">
              <w:t>9867,2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77C3" w:rsidRPr="001F0765" w:rsidRDefault="007077C3" w:rsidP="001F0765">
            <w:pPr>
              <w:ind w:firstLine="0"/>
            </w:pPr>
            <w:r w:rsidRPr="001F0765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77C3" w:rsidRPr="001F0765" w:rsidRDefault="007077C3" w:rsidP="001F0765">
            <w:pPr>
              <w:ind w:firstLine="0"/>
            </w:pPr>
            <w:r w:rsidRPr="001F0765">
              <w:t>0</w:t>
            </w:r>
          </w:p>
        </w:tc>
      </w:tr>
      <w:tr w:rsidR="00472A60" w:rsidRPr="001F0765" w:rsidTr="00AB5235">
        <w:trPr>
          <w:gridBefore w:val="1"/>
          <w:wBefore w:w="8" w:type="dxa"/>
          <w:trHeight w:val="275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7C3" w:rsidRPr="001F0765" w:rsidRDefault="007077C3" w:rsidP="001F0765"/>
        </w:tc>
        <w:tc>
          <w:tcPr>
            <w:tcW w:w="3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077C3" w:rsidRPr="001F0765" w:rsidRDefault="007077C3" w:rsidP="001F0765">
            <w:pPr>
              <w:ind w:firstLine="0"/>
            </w:pPr>
            <w:r w:rsidRPr="001F0765">
              <w:t>бюджет автономного округа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7C3" w:rsidRPr="001F0765" w:rsidRDefault="007077C3" w:rsidP="001F0765">
            <w:pPr>
              <w:ind w:firstLine="0"/>
            </w:pPr>
            <w:r w:rsidRPr="001F0765">
              <w:t>41451,6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7C3" w:rsidRPr="001F0765" w:rsidRDefault="007077C3" w:rsidP="001F0765">
            <w:pPr>
              <w:ind w:firstLine="0"/>
            </w:pPr>
            <w:r w:rsidRPr="001F0765">
              <w:t>3327,6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077C3" w:rsidRPr="001F0765" w:rsidRDefault="007077C3" w:rsidP="001F0765">
            <w:pPr>
              <w:ind w:firstLine="0"/>
            </w:pPr>
            <w:r w:rsidRPr="001F0765">
              <w:t>2375,2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077C3" w:rsidRPr="001F0765" w:rsidRDefault="007077C3" w:rsidP="001F0765">
            <w:pPr>
              <w:ind w:firstLine="0"/>
            </w:pPr>
            <w:r w:rsidRPr="001F0765">
              <w:t>16649,6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77C3" w:rsidRPr="001F0765" w:rsidRDefault="007077C3" w:rsidP="001F0765">
            <w:pPr>
              <w:ind w:firstLine="0"/>
            </w:pPr>
            <w:r w:rsidRPr="001F0765">
              <w:t>3183,2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77C3" w:rsidRPr="001F0765" w:rsidRDefault="007077C3" w:rsidP="001F0765">
            <w:pPr>
              <w:ind w:firstLine="0"/>
            </w:pPr>
            <w:r w:rsidRPr="001F0765">
              <w:t>15916,0</w:t>
            </w:r>
          </w:p>
        </w:tc>
      </w:tr>
      <w:tr w:rsidR="00472A60" w:rsidRPr="001F0765" w:rsidTr="00AB5235">
        <w:trPr>
          <w:gridBefore w:val="1"/>
          <w:wBefore w:w="8" w:type="dxa"/>
          <w:trHeight w:val="321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7C3" w:rsidRPr="001F0765" w:rsidRDefault="007077C3" w:rsidP="001F0765"/>
        </w:tc>
        <w:tc>
          <w:tcPr>
            <w:tcW w:w="3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077C3" w:rsidRPr="001F0765" w:rsidRDefault="007077C3" w:rsidP="001F0765">
            <w:pPr>
              <w:ind w:firstLine="0"/>
            </w:pPr>
            <w:r w:rsidRPr="001F0765">
              <w:t>бюджет района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7C3" w:rsidRPr="001F0765" w:rsidRDefault="007077C3" w:rsidP="001F0765">
            <w:pPr>
              <w:ind w:firstLine="0"/>
            </w:pPr>
            <w:r w:rsidRPr="001F0765">
              <w:t>2243248,1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7C3" w:rsidRPr="001F0765" w:rsidRDefault="007077C3" w:rsidP="001F0765">
            <w:pPr>
              <w:ind w:firstLine="0"/>
            </w:pPr>
            <w:r w:rsidRPr="001F0765">
              <w:t>293064,9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077C3" w:rsidRPr="001F0765" w:rsidRDefault="007077C3" w:rsidP="001F0765">
            <w:pPr>
              <w:ind w:firstLine="0"/>
            </w:pPr>
            <w:r w:rsidRPr="001F0765">
              <w:t>246898,2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077C3" w:rsidRPr="001F0765" w:rsidRDefault="007077C3" w:rsidP="001F0765">
            <w:pPr>
              <w:ind w:firstLine="0"/>
            </w:pPr>
            <w:r w:rsidRPr="001F0765">
              <w:t>259210,4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77C3" w:rsidRPr="001F0765" w:rsidRDefault="007077C3" w:rsidP="001F0765">
            <w:pPr>
              <w:ind w:firstLine="0"/>
            </w:pPr>
            <w:r w:rsidRPr="001F0765">
              <w:t>240679,1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77C3" w:rsidRPr="001F0765" w:rsidRDefault="007077C3" w:rsidP="001F0765">
            <w:pPr>
              <w:ind w:firstLine="0"/>
            </w:pPr>
            <w:r w:rsidRPr="001F0765">
              <w:t>1203395,5</w:t>
            </w:r>
          </w:p>
        </w:tc>
      </w:tr>
      <w:tr w:rsidR="00472A60" w:rsidRPr="001F0765" w:rsidTr="00AB5235">
        <w:trPr>
          <w:gridBefore w:val="1"/>
          <w:wBefore w:w="8" w:type="dxa"/>
          <w:trHeight w:val="267"/>
        </w:trPr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77C3" w:rsidRPr="001F0765" w:rsidRDefault="007077C3" w:rsidP="001F0765"/>
        </w:tc>
        <w:tc>
          <w:tcPr>
            <w:tcW w:w="3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077C3" w:rsidRPr="001F0765" w:rsidRDefault="007077C3" w:rsidP="001F0765">
            <w:pPr>
              <w:ind w:firstLine="0"/>
            </w:pPr>
            <w:r w:rsidRPr="001F0765">
              <w:t>бюджет городских и сельских поселений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7C3" w:rsidRPr="001F0765" w:rsidRDefault="007077C3" w:rsidP="001F0765">
            <w:pPr>
              <w:ind w:firstLine="0"/>
            </w:pPr>
            <w:r w:rsidRPr="001F0765">
              <w:t>11,5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77C3" w:rsidRPr="001F0765" w:rsidRDefault="007077C3" w:rsidP="001F0765">
            <w:pPr>
              <w:ind w:firstLine="0"/>
            </w:pPr>
            <w:r w:rsidRPr="001F0765">
              <w:t>11,5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077C3" w:rsidRPr="001F0765" w:rsidRDefault="007077C3" w:rsidP="001F0765">
            <w:pPr>
              <w:ind w:firstLine="0"/>
            </w:pPr>
            <w:r w:rsidRPr="001F0765"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077C3" w:rsidRPr="001F0765" w:rsidRDefault="007077C3" w:rsidP="001F0765">
            <w:pPr>
              <w:ind w:firstLine="0"/>
            </w:pPr>
            <w:r w:rsidRPr="001F0765"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77C3" w:rsidRPr="001F0765" w:rsidRDefault="007077C3" w:rsidP="001F0765">
            <w:pPr>
              <w:ind w:firstLine="0"/>
            </w:pPr>
            <w:r w:rsidRPr="001F0765"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77C3" w:rsidRPr="001F0765" w:rsidRDefault="007077C3" w:rsidP="001F0765">
            <w:pPr>
              <w:ind w:firstLine="0"/>
            </w:pPr>
            <w:r w:rsidRPr="001F0765">
              <w:t>0</w:t>
            </w:r>
          </w:p>
        </w:tc>
      </w:tr>
      <w:tr w:rsidR="00472A60" w:rsidRPr="001F0765" w:rsidTr="00AB5235">
        <w:trPr>
          <w:gridBefore w:val="1"/>
          <w:wBefore w:w="8" w:type="dxa"/>
          <w:trHeight w:val="341"/>
        </w:trPr>
        <w:tc>
          <w:tcPr>
            <w:tcW w:w="113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077C3" w:rsidRPr="001F0765" w:rsidRDefault="007077C3" w:rsidP="001F0765"/>
        </w:tc>
        <w:tc>
          <w:tcPr>
            <w:tcW w:w="3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7077C3" w:rsidRPr="001F0765" w:rsidRDefault="007077C3" w:rsidP="001F0765">
            <w:pPr>
              <w:ind w:firstLine="0"/>
            </w:pPr>
            <w:r w:rsidRPr="001F0765">
              <w:t>иные источники финансирования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77C3" w:rsidRPr="001F0765" w:rsidRDefault="007077C3" w:rsidP="001F0765">
            <w:pPr>
              <w:ind w:firstLine="0"/>
            </w:pPr>
            <w:r w:rsidRPr="001F0765"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77C3" w:rsidRPr="001F0765" w:rsidRDefault="007077C3" w:rsidP="001F0765">
            <w:pPr>
              <w:ind w:firstLine="0"/>
            </w:pPr>
            <w:r w:rsidRPr="001F0765">
              <w:t>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7077C3" w:rsidRPr="001F0765" w:rsidRDefault="007077C3" w:rsidP="001F0765">
            <w:pPr>
              <w:ind w:firstLine="0"/>
            </w:pPr>
            <w:r w:rsidRPr="001F0765"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7077C3" w:rsidRPr="001F0765" w:rsidRDefault="007077C3" w:rsidP="001F0765">
            <w:pPr>
              <w:ind w:firstLine="0"/>
            </w:pPr>
            <w:r w:rsidRPr="001F0765"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77C3" w:rsidRPr="001F0765" w:rsidRDefault="007077C3" w:rsidP="001F0765">
            <w:pPr>
              <w:ind w:firstLine="0"/>
            </w:pPr>
            <w:r w:rsidRPr="001F0765"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77C3" w:rsidRPr="001F0765" w:rsidRDefault="007077C3" w:rsidP="001F0765">
            <w:pPr>
              <w:ind w:firstLine="0"/>
            </w:pPr>
            <w:r w:rsidRPr="001F0765">
              <w:t>0</w:t>
            </w:r>
          </w:p>
        </w:tc>
      </w:tr>
      <w:tr w:rsidR="00A370AD" w:rsidRPr="001F0765" w:rsidTr="00472A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3"/>
        </w:trPr>
        <w:tc>
          <w:tcPr>
            <w:tcW w:w="1139" w:type="dxa"/>
            <w:gridSpan w:val="2"/>
            <w:vMerge w:val="restart"/>
            <w:shd w:val="clear" w:color="000000" w:fill="FFFFFF"/>
            <w:vAlign w:val="center"/>
            <w:hideMark/>
          </w:tcPr>
          <w:p w:rsidR="00A370AD" w:rsidRPr="001F0765" w:rsidRDefault="00A370AD" w:rsidP="001F0765">
            <w:pPr>
              <w:ind w:firstLine="0"/>
            </w:pPr>
            <w:r w:rsidRPr="001F0765">
              <w:t>Параметры финанс</w:t>
            </w:r>
            <w:r w:rsidRPr="001F0765">
              <w:lastRenderedPageBreak/>
              <w:t>ового обеспечения проектов, проектов автономного округа, Березовского района</w:t>
            </w:r>
          </w:p>
        </w:tc>
        <w:tc>
          <w:tcPr>
            <w:tcW w:w="3113" w:type="dxa"/>
            <w:vMerge w:val="restart"/>
            <w:shd w:val="clear" w:color="000000" w:fill="FFFFFF"/>
            <w:vAlign w:val="center"/>
            <w:hideMark/>
          </w:tcPr>
          <w:p w:rsidR="00A370AD" w:rsidRPr="001F0765" w:rsidRDefault="00A370AD" w:rsidP="001F0765">
            <w:pPr>
              <w:ind w:firstLine="0"/>
            </w:pPr>
            <w:r w:rsidRPr="001F0765">
              <w:lastRenderedPageBreak/>
              <w:t>Источники финансирования</w:t>
            </w:r>
          </w:p>
        </w:tc>
        <w:tc>
          <w:tcPr>
            <w:tcW w:w="4835" w:type="dxa"/>
            <w:gridSpan w:val="8"/>
            <w:shd w:val="clear" w:color="000000" w:fill="FFFFFF"/>
            <w:vAlign w:val="center"/>
            <w:hideMark/>
          </w:tcPr>
          <w:p w:rsidR="00A370AD" w:rsidRPr="001F0765" w:rsidRDefault="00A370AD" w:rsidP="001F0765">
            <w:r w:rsidRPr="001F0765">
              <w:t>Расходы по годам (тыс. рублей)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A370AD" w:rsidRPr="001F0765" w:rsidRDefault="001F0765" w:rsidP="001F0765">
            <w:r w:rsidRPr="001F0765">
              <w:t xml:space="preserve"> </w:t>
            </w:r>
          </w:p>
        </w:tc>
      </w:tr>
      <w:tr w:rsidR="00472A60" w:rsidRPr="001F0765" w:rsidTr="00472A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2"/>
        </w:trPr>
        <w:tc>
          <w:tcPr>
            <w:tcW w:w="1139" w:type="dxa"/>
            <w:gridSpan w:val="2"/>
            <w:vMerge/>
            <w:vAlign w:val="center"/>
            <w:hideMark/>
          </w:tcPr>
          <w:p w:rsidR="00A370AD" w:rsidRPr="001F0765" w:rsidRDefault="00A370AD" w:rsidP="001F0765"/>
        </w:tc>
        <w:tc>
          <w:tcPr>
            <w:tcW w:w="3113" w:type="dxa"/>
            <w:vMerge/>
            <w:vAlign w:val="center"/>
            <w:hideMark/>
          </w:tcPr>
          <w:p w:rsidR="00A370AD" w:rsidRPr="001F0765" w:rsidRDefault="00A370AD" w:rsidP="001F0765"/>
        </w:tc>
        <w:tc>
          <w:tcPr>
            <w:tcW w:w="1008" w:type="dxa"/>
            <w:gridSpan w:val="3"/>
            <w:shd w:val="clear" w:color="000000" w:fill="FFFFFF"/>
            <w:vAlign w:val="center"/>
            <w:hideMark/>
          </w:tcPr>
          <w:p w:rsidR="00A370AD" w:rsidRPr="001F0765" w:rsidRDefault="00A370AD" w:rsidP="001F0765">
            <w:pPr>
              <w:ind w:firstLine="0"/>
            </w:pPr>
            <w:r w:rsidRPr="001F0765">
              <w:t>Всего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:rsidR="00A370AD" w:rsidRPr="001F0765" w:rsidRDefault="00A370AD" w:rsidP="001F0765">
            <w:r w:rsidRPr="001F0765">
              <w:t>2022</w:t>
            </w:r>
          </w:p>
        </w:tc>
        <w:tc>
          <w:tcPr>
            <w:tcW w:w="989" w:type="dxa"/>
            <w:shd w:val="clear" w:color="000000" w:fill="FFFFFF"/>
            <w:vAlign w:val="center"/>
            <w:hideMark/>
          </w:tcPr>
          <w:p w:rsidR="00A370AD" w:rsidRPr="001F0765" w:rsidRDefault="00A370AD" w:rsidP="001F0765">
            <w:pPr>
              <w:ind w:firstLine="0"/>
            </w:pPr>
            <w:r w:rsidRPr="001F0765">
              <w:t>2023</w:t>
            </w:r>
          </w:p>
        </w:tc>
        <w:tc>
          <w:tcPr>
            <w:tcW w:w="995" w:type="dxa"/>
            <w:shd w:val="clear" w:color="000000" w:fill="FFFFFF"/>
            <w:vAlign w:val="center"/>
            <w:hideMark/>
          </w:tcPr>
          <w:p w:rsidR="00A370AD" w:rsidRPr="001F0765" w:rsidRDefault="00A370AD" w:rsidP="001F0765">
            <w:pPr>
              <w:ind w:firstLine="0"/>
            </w:pPr>
            <w:r w:rsidRPr="001F0765">
              <w:t>2024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A370AD" w:rsidRPr="001F0765" w:rsidRDefault="00A370AD" w:rsidP="001F0765">
            <w:pPr>
              <w:ind w:firstLine="0"/>
            </w:pPr>
            <w:r w:rsidRPr="001F0765">
              <w:t>2025</w:t>
            </w:r>
          </w:p>
        </w:tc>
        <w:tc>
          <w:tcPr>
            <w:tcW w:w="993" w:type="dxa"/>
            <w:shd w:val="clear" w:color="000000" w:fill="FFFFFF"/>
            <w:vAlign w:val="center"/>
            <w:hideMark/>
          </w:tcPr>
          <w:p w:rsidR="00A370AD" w:rsidRPr="001F0765" w:rsidRDefault="00A370AD" w:rsidP="001F0765">
            <w:pPr>
              <w:ind w:firstLine="0"/>
            </w:pPr>
            <w:r w:rsidRPr="001F0765">
              <w:t>2026</w:t>
            </w:r>
            <w:r w:rsidR="001F0765" w:rsidRPr="001F0765">
              <w:t>-</w:t>
            </w:r>
            <w:r w:rsidRPr="001F0765">
              <w:t xml:space="preserve">2030 </w:t>
            </w:r>
          </w:p>
        </w:tc>
      </w:tr>
      <w:tr w:rsidR="00A370AD" w:rsidRPr="001F0765" w:rsidTr="00472A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90"/>
        </w:trPr>
        <w:tc>
          <w:tcPr>
            <w:tcW w:w="1139" w:type="dxa"/>
            <w:gridSpan w:val="2"/>
            <w:vMerge/>
            <w:vAlign w:val="center"/>
            <w:hideMark/>
          </w:tcPr>
          <w:p w:rsidR="00A370AD" w:rsidRPr="001F0765" w:rsidRDefault="00A370AD" w:rsidP="001F0765"/>
        </w:tc>
        <w:tc>
          <w:tcPr>
            <w:tcW w:w="8941" w:type="dxa"/>
            <w:gridSpan w:val="10"/>
            <w:shd w:val="clear" w:color="000000" w:fill="FFFFFF"/>
            <w:vAlign w:val="center"/>
            <w:hideMark/>
          </w:tcPr>
          <w:p w:rsidR="00A370AD" w:rsidRPr="001F0765" w:rsidRDefault="00A370AD" w:rsidP="001F0765">
            <w:pPr>
              <w:ind w:firstLine="0"/>
            </w:pPr>
            <w:r w:rsidRPr="001F0765">
              <w:t xml:space="preserve">Региональный проект </w:t>
            </w:r>
            <w:r w:rsidR="001F0765" w:rsidRPr="001F0765">
              <w:t>«</w:t>
            </w:r>
            <w:r w:rsidRPr="001F0765">
              <w:t>Культурная среда</w:t>
            </w:r>
            <w:r w:rsidR="001F0765" w:rsidRPr="001F0765">
              <w:t>»</w:t>
            </w:r>
            <w:r w:rsidRPr="001F0765">
              <w:t xml:space="preserve"> (срок реализации 01.01.2019</w:t>
            </w:r>
            <w:r w:rsidR="001F0765" w:rsidRPr="001F0765">
              <w:t>-</w:t>
            </w:r>
            <w:r w:rsidRPr="001F0765">
              <w:t>31.12.2024гг.)</w:t>
            </w:r>
          </w:p>
        </w:tc>
      </w:tr>
      <w:tr w:rsidR="00A370AD" w:rsidRPr="001F0765" w:rsidTr="00AB52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2"/>
        </w:trPr>
        <w:tc>
          <w:tcPr>
            <w:tcW w:w="1139" w:type="dxa"/>
            <w:gridSpan w:val="2"/>
            <w:vMerge/>
            <w:vAlign w:val="center"/>
            <w:hideMark/>
          </w:tcPr>
          <w:p w:rsidR="00A370AD" w:rsidRPr="001F0765" w:rsidRDefault="00A370AD" w:rsidP="001F0765"/>
        </w:tc>
        <w:tc>
          <w:tcPr>
            <w:tcW w:w="3129" w:type="dxa"/>
            <w:gridSpan w:val="2"/>
            <w:shd w:val="clear" w:color="000000" w:fill="FFFFFF"/>
            <w:vAlign w:val="center"/>
            <w:hideMark/>
          </w:tcPr>
          <w:p w:rsidR="00A370AD" w:rsidRPr="001F0765" w:rsidRDefault="00A370AD" w:rsidP="001F0765">
            <w:pPr>
              <w:ind w:firstLine="0"/>
            </w:pPr>
            <w:r w:rsidRPr="001F0765">
              <w:t>всего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:rsidR="00A370AD" w:rsidRPr="001F0765" w:rsidRDefault="00A370AD" w:rsidP="001F0765">
            <w:pPr>
              <w:ind w:firstLine="0"/>
            </w:pPr>
            <w:r w:rsidRPr="001F0765">
              <w:t>30162,0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:rsidR="00A370AD" w:rsidRPr="001F0765" w:rsidRDefault="00A370AD" w:rsidP="001F0765">
            <w:pPr>
              <w:ind w:firstLine="0"/>
            </w:pPr>
            <w:r w:rsidRPr="001F0765">
              <w:t>0</w:t>
            </w:r>
          </w:p>
        </w:tc>
        <w:tc>
          <w:tcPr>
            <w:tcW w:w="989" w:type="dxa"/>
            <w:shd w:val="clear" w:color="000000" w:fill="FFFFFF"/>
            <w:vAlign w:val="center"/>
            <w:hideMark/>
          </w:tcPr>
          <w:p w:rsidR="00A370AD" w:rsidRPr="001F0765" w:rsidRDefault="00A370AD" w:rsidP="001F0765">
            <w:pPr>
              <w:ind w:firstLine="0"/>
            </w:pPr>
            <w:r w:rsidRPr="001F0765">
              <w:t>2166,5</w:t>
            </w:r>
          </w:p>
        </w:tc>
        <w:tc>
          <w:tcPr>
            <w:tcW w:w="995" w:type="dxa"/>
            <w:shd w:val="clear" w:color="000000" w:fill="FFFFFF"/>
            <w:vAlign w:val="center"/>
            <w:hideMark/>
          </w:tcPr>
          <w:p w:rsidR="00A370AD" w:rsidRPr="001F0765" w:rsidRDefault="00A370AD" w:rsidP="001F0765">
            <w:pPr>
              <w:ind w:firstLine="0"/>
            </w:pPr>
            <w:r w:rsidRPr="001F0765">
              <w:t>27995,5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A370AD" w:rsidRPr="001F0765" w:rsidRDefault="00A370AD" w:rsidP="001F0765">
            <w:pPr>
              <w:ind w:firstLine="0"/>
            </w:pPr>
            <w:r w:rsidRPr="001F0765">
              <w:t>0</w:t>
            </w:r>
          </w:p>
        </w:tc>
        <w:tc>
          <w:tcPr>
            <w:tcW w:w="993" w:type="dxa"/>
            <w:shd w:val="clear" w:color="000000" w:fill="FFFFFF"/>
            <w:vAlign w:val="center"/>
            <w:hideMark/>
          </w:tcPr>
          <w:p w:rsidR="00A370AD" w:rsidRPr="001F0765" w:rsidRDefault="00A370AD" w:rsidP="001F0765">
            <w:pPr>
              <w:ind w:firstLine="0"/>
            </w:pPr>
            <w:r w:rsidRPr="001F0765">
              <w:t>0</w:t>
            </w:r>
          </w:p>
        </w:tc>
      </w:tr>
      <w:tr w:rsidR="00A370AD" w:rsidRPr="001F0765" w:rsidTr="00472A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1139" w:type="dxa"/>
            <w:gridSpan w:val="2"/>
            <w:vMerge/>
            <w:vAlign w:val="center"/>
            <w:hideMark/>
          </w:tcPr>
          <w:p w:rsidR="00A370AD" w:rsidRPr="001F0765" w:rsidRDefault="00A370AD" w:rsidP="001F0765"/>
        </w:tc>
        <w:tc>
          <w:tcPr>
            <w:tcW w:w="3129" w:type="dxa"/>
            <w:gridSpan w:val="2"/>
            <w:shd w:val="clear" w:color="000000" w:fill="FFFFFF"/>
            <w:vAlign w:val="center"/>
            <w:hideMark/>
          </w:tcPr>
          <w:p w:rsidR="00A370AD" w:rsidRPr="001F0765" w:rsidRDefault="00A370AD" w:rsidP="001F0765">
            <w:pPr>
              <w:ind w:firstLine="0"/>
            </w:pPr>
            <w:r w:rsidRPr="001F0765">
              <w:t>федеральный бюджет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:rsidR="00A370AD" w:rsidRPr="001F0765" w:rsidRDefault="00A370AD" w:rsidP="001F0765">
            <w:pPr>
              <w:ind w:firstLine="0"/>
            </w:pPr>
            <w:r w:rsidRPr="001F0765">
              <w:t>10703,8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:rsidR="00A370AD" w:rsidRPr="001F0765" w:rsidRDefault="00A370AD" w:rsidP="001F0765">
            <w:pPr>
              <w:ind w:firstLine="0"/>
            </w:pPr>
            <w:r w:rsidRPr="001F0765">
              <w:t>0</w:t>
            </w:r>
          </w:p>
        </w:tc>
        <w:tc>
          <w:tcPr>
            <w:tcW w:w="989" w:type="dxa"/>
            <w:shd w:val="clear" w:color="000000" w:fill="FFFFFF"/>
            <w:vAlign w:val="center"/>
            <w:hideMark/>
          </w:tcPr>
          <w:p w:rsidR="00A370AD" w:rsidRPr="001F0765" w:rsidRDefault="00A370AD" w:rsidP="001F0765">
            <w:pPr>
              <w:ind w:firstLine="0"/>
            </w:pPr>
            <w:r w:rsidRPr="001F0765">
              <w:t>877,4</w:t>
            </w:r>
          </w:p>
        </w:tc>
        <w:tc>
          <w:tcPr>
            <w:tcW w:w="995" w:type="dxa"/>
            <w:shd w:val="clear" w:color="000000" w:fill="FFFFFF"/>
            <w:vAlign w:val="center"/>
            <w:hideMark/>
          </w:tcPr>
          <w:p w:rsidR="00A370AD" w:rsidRPr="001F0765" w:rsidRDefault="00A370AD" w:rsidP="001F0765">
            <w:pPr>
              <w:ind w:firstLine="0"/>
            </w:pPr>
            <w:r w:rsidRPr="001F0765">
              <w:t>9826,4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A370AD" w:rsidRPr="001F0765" w:rsidRDefault="00A370AD" w:rsidP="001F0765">
            <w:pPr>
              <w:ind w:firstLine="0"/>
            </w:pPr>
            <w:r w:rsidRPr="001F0765">
              <w:t>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A370AD" w:rsidRPr="001F0765" w:rsidRDefault="00A370AD" w:rsidP="001F0765">
            <w:pPr>
              <w:ind w:firstLine="0"/>
            </w:pPr>
            <w:r w:rsidRPr="001F0765">
              <w:t>0</w:t>
            </w:r>
          </w:p>
        </w:tc>
      </w:tr>
      <w:tr w:rsidR="00A370AD" w:rsidRPr="001F0765" w:rsidTr="00472A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4"/>
        </w:trPr>
        <w:tc>
          <w:tcPr>
            <w:tcW w:w="1139" w:type="dxa"/>
            <w:gridSpan w:val="2"/>
            <w:vMerge/>
            <w:vAlign w:val="center"/>
            <w:hideMark/>
          </w:tcPr>
          <w:p w:rsidR="00A370AD" w:rsidRPr="001F0765" w:rsidRDefault="00A370AD" w:rsidP="001F0765"/>
        </w:tc>
        <w:tc>
          <w:tcPr>
            <w:tcW w:w="3129" w:type="dxa"/>
            <w:gridSpan w:val="2"/>
            <w:shd w:val="clear" w:color="000000" w:fill="FFFFFF"/>
            <w:vAlign w:val="center"/>
            <w:hideMark/>
          </w:tcPr>
          <w:p w:rsidR="00A370AD" w:rsidRPr="001F0765" w:rsidRDefault="00A370AD" w:rsidP="001F0765">
            <w:pPr>
              <w:ind w:firstLine="0"/>
            </w:pPr>
            <w:r w:rsidRPr="001F0765">
              <w:t>бюджет автономного округа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:rsidR="00A370AD" w:rsidRPr="001F0765" w:rsidRDefault="00A370AD" w:rsidP="001F0765">
            <w:pPr>
              <w:ind w:firstLine="0"/>
            </w:pPr>
            <w:r w:rsidRPr="001F0765">
              <w:t>16441,9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:rsidR="00A370AD" w:rsidRPr="001F0765" w:rsidRDefault="00A370AD" w:rsidP="001F0765">
            <w:pPr>
              <w:ind w:firstLine="0"/>
            </w:pPr>
            <w:r w:rsidRPr="001F0765">
              <w:t>0</w:t>
            </w:r>
          </w:p>
        </w:tc>
        <w:tc>
          <w:tcPr>
            <w:tcW w:w="989" w:type="dxa"/>
            <w:shd w:val="clear" w:color="000000" w:fill="FFFFFF"/>
            <w:vAlign w:val="center"/>
            <w:hideMark/>
          </w:tcPr>
          <w:p w:rsidR="00A370AD" w:rsidRPr="001F0765" w:rsidRDefault="00A370AD" w:rsidP="001F0765">
            <w:pPr>
              <w:ind w:firstLine="0"/>
            </w:pPr>
            <w:r w:rsidRPr="001F0765">
              <w:t>1072,4</w:t>
            </w:r>
          </w:p>
        </w:tc>
        <w:tc>
          <w:tcPr>
            <w:tcW w:w="995" w:type="dxa"/>
            <w:shd w:val="clear" w:color="000000" w:fill="FFFFFF"/>
            <w:vAlign w:val="center"/>
            <w:hideMark/>
          </w:tcPr>
          <w:p w:rsidR="00A370AD" w:rsidRPr="001F0765" w:rsidRDefault="00A370AD" w:rsidP="001F0765">
            <w:pPr>
              <w:ind w:firstLine="0"/>
            </w:pPr>
            <w:r w:rsidRPr="001F0765">
              <w:t>15369,5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A370AD" w:rsidRPr="001F0765" w:rsidRDefault="00A370AD" w:rsidP="001F0765">
            <w:pPr>
              <w:ind w:firstLine="0"/>
            </w:pPr>
            <w:r w:rsidRPr="001F0765">
              <w:t>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A370AD" w:rsidRPr="001F0765" w:rsidRDefault="00A370AD" w:rsidP="001F0765">
            <w:pPr>
              <w:ind w:firstLine="0"/>
            </w:pPr>
            <w:r w:rsidRPr="001F0765">
              <w:t>0</w:t>
            </w:r>
          </w:p>
        </w:tc>
      </w:tr>
      <w:tr w:rsidR="00A370AD" w:rsidRPr="001F0765" w:rsidTr="00472A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5"/>
        </w:trPr>
        <w:tc>
          <w:tcPr>
            <w:tcW w:w="1139" w:type="dxa"/>
            <w:gridSpan w:val="2"/>
            <w:vMerge/>
            <w:vAlign w:val="center"/>
            <w:hideMark/>
          </w:tcPr>
          <w:p w:rsidR="00A370AD" w:rsidRPr="001F0765" w:rsidRDefault="00A370AD" w:rsidP="001F0765"/>
        </w:tc>
        <w:tc>
          <w:tcPr>
            <w:tcW w:w="3129" w:type="dxa"/>
            <w:gridSpan w:val="2"/>
            <w:shd w:val="clear" w:color="000000" w:fill="FFFFFF"/>
            <w:vAlign w:val="center"/>
            <w:hideMark/>
          </w:tcPr>
          <w:p w:rsidR="00A370AD" w:rsidRPr="001F0765" w:rsidRDefault="00A370AD" w:rsidP="001F0765">
            <w:pPr>
              <w:ind w:firstLine="0"/>
            </w:pPr>
            <w:r w:rsidRPr="001F0765">
              <w:t>бюджет района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:rsidR="00A370AD" w:rsidRPr="001F0765" w:rsidRDefault="00A370AD" w:rsidP="001F0765">
            <w:pPr>
              <w:ind w:firstLine="0"/>
            </w:pPr>
            <w:r w:rsidRPr="001F0765">
              <w:t>3016,3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:rsidR="00A370AD" w:rsidRPr="001F0765" w:rsidRDefault="00A370AD" w:rsidP="001F0765">
            <w:pPr>
              <w:ind w:firstLine="0"/>
            </w:pPr>
            <w:r w:rsidRPr="001F0765">
              <w:t>0</w:t>
            </w:r>
          </w:p>
        </w:tc>
        <w:tc>
          <w:tcPr>
            <w:tcW w:w="989" w:type="dxa"/>
            <w:shd w:val="clear" w:color="000000" w:fill="FFFFFF"/>
            <w:vAlign w:val="center"/>
            <w:hideMark/>
          </w:tcPr>
          <w:p w:rsidR="00A370AD" w:rsidRPr="001F0765" w:rsidRDefault="00A370AD" w:rsidP="001F0765">
            <w:pPr>
              <w:ind w:firstLine="0"/>
            </w:pPr>
            <w:r w:rsidRPr="001F0765">
              <w:t>216,7</w:t>
            </w:r>
          </w:p>
        </w:tc>
        <w:tc>
          <w:tcPr>
            <w:tcW w:w="995" w:type="dxa"/>
            <w:shd w:val="clear" w:color="000000" w:fill="FFFFFF"/>
            <w:vAlign w:val="center"/>
            <w:hideMark/>
          </w:tcPr>
          <w:p w:rsidR="00A370AD" w:rsidRPr="001F0765" w:rsidRDefault="00A370AD" w:rsidP="001F0765">
            <w:pPr>
              <w:ind w:firstLine="0"/>
            </w:pPr>
            <w:r w:rsidRPr="001F0765">
              <w:t>2799,6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A370AD" w:rsidRPr="001F0765" w:rsidRDefault="00A370AD" w:rsidP="001F0765">
            <w:pPr>
              <w:ind w:firstLine="0"/>
            </w:pPr>
            <w:r w:rsidRPr="001F0765">
              <w:t>0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A370AD" w:rsidRPr="001F0765" w:rsidRDefault="00A370AD" w:rsidP="001F0765">
            <w:pPr>
              <w:ind w:firstLine="0"/>
            </w:pPr>
            <w:r w:rsidRPr="001F0765">
              <w:t>0</w:t>
            </w:r>
          </w:p>
        </w:tc>
      </w:tr>
      <w:tr w:rsidR="00A370AD" w:rsidRPr="001F0765" w:rsidTr="00472A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3"/>
        </w:trPr>
        <w:tc>
          <w:tcPr>
            <w:tcW w:w="1139" w:type="dxa"/>
            <w:gridSpan w:val="2"/>
            <w:vMerge/>
            <w:vAlign w:val="center"/>
            <w:hideMark/>
          </w:tcPr>
          <w:p w:rsidR="00A370AD" w:rsidRPr="001F0765" w:rsidRDefault="00A370AD" w:rsidP="001F0765"/>
        </w:tc>
        <w:tc>
          <w:tcPr>
            <w:tcW w:w="3129" w:type="dxa"/>
            <w:gridSpan w:val="2"/>
            <w:shd w:val="clear" w:color="000000" w:fill="FFFFFF"/>
            <w:vAlign w:val="center"/>
            <w:hideMark/>
          </w:tcPr>
          <w:p w:rsidR="00A370AD" w:rsidRPr="001F0765" w:rsidRDefault="00A370AD" w:rsidP="001F0765">
            <w:pPr>
              <w:ind w:firstLine="0"/>
            </w:pPr>
            <w:r w:rsidRPr="001F0765">
              <w:t>бюджет городских и сельских поселений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:rsidR="00A370AD" w:rsidRPr="001F0765" w:rsidRDefault="00A370AD" w:rsidP="001F0765">
            <w:pPr>
              <w:ind w:firstLine="0"/>
            </w:pPr>
            <w:r w:rsidRPr="001F0765">
              <w:t>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  <w:hideMark/>
          </w:tcPr>
          <w:p w:rsidR="00A370AD" w:rsidRPr="001F0765" w:rsidRDefault="00A370AD" w:rsidP="001F0765">
            <w:pPr>
              <w:ind w:firstLine="0"/>
            </w:pPr>
            <w:r w:rsidRPr="001F0765">
              <w:t>0</w:t>
            </w:r>
          </w:p>
        </w:tc>
        <w:tc>
          <w:tcPr>
            <w:tcW w:w="989" w:type="dxa"/>
            <w:shd w:val="clear" w:color="000000" w:fill="FFFFFF"/>
            <w:vAlign w:val="center"/>
            <w:hideMark/>
          </w:tcPr>
          <w:p w:rsidR="00A370AD" w:rsidRPr="001F0765" w:rsidRDefault="00A370AD" w:rsidP="001F0765">
            <w:pPr>
              <w:ind w:firstLine="0"/>
            </w:pPr>
            <w:r w:rsidRPr="001F0765">
              <w:t>0</w:t>
            </w:r>
          </w:p>
        </w:tc>
        <w:tc>
          <w:tcPr>
            <w:tcW w:w="995" w:type="dxa"/>
            <w:shd w:val="clear" w:color="000000" w:fill="FFFFFF"/>
            <w:vAlign w:val="center"/>
            <w:hideMark/>
          </w:tcPr>
          <w:p w:rsidR="00A370AD" w:rsidRPr="001F0765" w:rsidRDefault="00A370AD" w:rsidP="001F0765">
            <w:pPr>
              <w:ind w:firstLine="0"/>
            </w:pPr>
            <w:r w:rsidRPr="001F0765">
              <w:t>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A370AD" w:rsidRPr="001F0765" w:rsidRDefault="00A370AD" w:rsidP="001F0765">
            <w:pPr>
              <w:ind w:firstLine="0"/>
            </w:pPr>
            <w:r w:rsidRPr="001F0765">
              <w:t>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A370AD" w:rsidRPr="001F0765" w:rsidRDefault="00A370AD" w:rsidP="001F0765">
            <w:pPr>
              <w:ind w:firstLine="0"/>
            </w:pPr>
            <w:r w:rsidRPr="001F0765">
              <w:t>0</w:t>
            </w:r>
          </w:p>
        </w:tc>
      </w:tr>
      <w:tr w:rsidR="00A370AD" w:rsidRPr="001F0765" w:rsidTr="00AB52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2"/>
        </w:trPr>
        <w:tc>
          <w:tcPr>
            <w:tcW w:w="1139" w:type="dxa"/>
            <w:gridSpan w:val="2"/>
            <w:vMerge/>
            <w:vAlign w:val="center"/>
          </w:tcPr>
          <w:p w:rsidR="00A370AD" w:rsidRPr="001F0765" w:rsidRDefault="00A370AD" w:rsidP="001F0765"/>
        </w:tc>
        <w:tc>
          <w:tcPr>
            <w:tcW w:w="8941" w:type="dxa"/>
            <w:gridSpan w:val="10"/>
            <w:shd w:val="clear" w:color="000000" w:fill="FFFFFF"/>
            <w:vAlign w:val="center"/>
          </w:tcPr>
          <w:p w:rsidR="00A370AD" w:rsidRPr="001F0765" w:rsidRDefault="00A370AD" w:rsidP="001F0765">
            <w:pPr>
              <w:ind w:firstLine="0"/>
            </w:pPr>
            <w:r w:rsidRPr="001F0765">
              <w:t xml:space="preserve">Региональный проект </w:t>
            </w:r>
            <w:r w:rsidR="001F0765" w:rsidRPr="001F0765">
              <w:t>«</w:t>
            </w:r>
            <w:r w:rsidRPr="001F0765">
              <w:t>Творческие люди</w:t>
            </w:r>
            <w:r w:rsidR="001F0765" w:rsidRPr="001F0765">
              <w:t>»</w:t>
            </w:r>
            <w:r w:rsidRPr="001F0765">
              <w:t xml:space="preserve"> (срок реализации 01.01.2019</w:t>
            </w:r>
            <w:r w:rsidR="001F0765" w:rsidRPr="001F0765">
              <w:t>-</w:t>
            </w:r>
            <w:r w:rsidRPr="001F0765">
              <w:t>31.12.2024гг.)</w:t>
            </w:r>
          </w:p>
        </w:tc>
      </w:tr>
      <w:tr w:rsidR="00A370AD" w:rsidRPr="001F0765" w:rsidTr="00AB52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5"/>
        </w:trPr>
        <w:tc>
          <w:tcPr>
            <w:tcW w:w="1139" w:type="dxa"/>
            <w:gridSpan w:val="2"/>
            <w:vMerge/>
            <w:vAlign w:val="center"/>
          </w:tcPr>
          <w:p w:rsidR="00A370AD" w:rsidRPr="001F0765" w:rsidRDefault="00A370AD" w:rsidP="001F0765"/>
        </w:tc>
        <w:tc>
          <w:tcPr>
            <w:tcW w:w="3129" w:type="dxa"/>
            <w:gridSpan w:val="2"/>
            <w:shd w:val="clear" w:color="000000" w:fill="FFFFFF"/>
            <w:vAlign w:val="center"/>
          </w:tcPr>
          <w:p w:rsidR="00A370AD" w:rsidRPr="001F0765" w:rsidRDefault="00A370AD" w:rsidP="001F0765">
            <w:pPr>
              <w:ind w:firstLine="0"/>
            </w:pPr>
            <w:r w:rsidRPr="001F0765">
              <w:t>всего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</w:tcPr>
          <w:p w:rsidR="00A370AD" w:rsidRPr="001F0765" w:rsidRDefault="00A370AD" w:rsidP="001F0765">
            <w:pPr>
              <w:ind w:firstLine="0"/>
            </w:pPr>
            <w:r w:rsidRPr="001F0765">
              <w:t>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</w:tcPr>
          <w:p w:rsidR="00A370AD" w:rsidRPr="001F0765" w:rsidRDefault="00A370AD" w:rsidP="001F0765">
            <w:pPr>
              <w:ind w:firstLine="0"/>
            </w:pPr>
            <w:r w:rsidRPr="001F0765">
              <w:t>0</w:t>
            </w:r>
          </w:p>
        </w:tc>
        <w:tc>
          <w:tcPr>
            <w:tcW w:w="989" w:type="dxa"/>
            <w:shd w:val="clear" w:color="000000" w:fill="FFFFFF"/>
            <w:vAlign w:val="center"/>
          </w:tcPr>
          <w:p w:rsidR="00A370AD" w:rsidRPr="001F0765" w:rsidRDefault="00A370AD" w:rsidP="001F0765">
            <w:pPr>
              <w:ind w:firstLine="34"/>
            </w:pPr>
            <w:r w:rsidRPr="001F0765">
              <w:t>0</w:t>
            </w:r>
          </w:p>
        </w:tc>
        <w:tc>
          <w:tcPr>
            <w:tcW w:w="995" w:type="dxa"/>
            <w:shd w:val="clear" w:color="000000" w:fill="FFFFFF"/>
            <w:vAlign w:val="center"/>
          </w:tcPr>
          <w:p w:rsidR="00A370AD" w:rsidRPr="001F0765" w:rsidRDefault="00A370AD" w:rsidP="001F0765">
            <w:pPr>
              <w:ind w:firstLine="0"/>
            </w:pPr>
            <w:r w:rsidRPr="001F0765">
              <w:t>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A370AD" w:rsidRPr="001F0765" w:rsidRDefault="00A370AD" w:rsidP="001F0765">
            <w:pPr>
              <w:ind w:firstLine="0"/>
            </w:pPr>
            <w:r w:rsidRPr="001F0765">
              <w:t>0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A370AD" w:rsidRPr="001F0765" w:rsidRDefault="00A370AD" w:rsidP="001F0765">
            <w:pPr>
              <w:ind w:firstLine="0"/>
            </w:pPr>
            <w:r w:rsidRPr="001F0765">
              <w:t>0</w:t>
            </w:r>
          </w:p>
        </w:tc>
      </w:tr>
      <w:tr w:rsidR="00A370AD" w:rsidRPr="001F0765" w:rsidTr="00615A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8"/>
        </w:trPr>
        <w:tc>
          <w:tcPr>
            <w:tcW w:w="1139" w:type="dxa"/>
            <w:gridSpan w:val="2"/>
            <w:vMerge/>
            <w:vAlign w:val="center"/>
          </w:tcPr>
          <w:p w:rsidR="00A370AD" w:rsidRPr="001F0765" w:rsidRDefault="00A370AD" w:rsidP="001F0765"/>
        </w:tc>
        <w:tc>
          <w:tcPr>
            <w:tcW w:w="3129" w:type="dxa"/>
            <w:gridSpan w:val="2"/>
            <w:shd w:val="clear" w:color="000000" w:fill="FFFFFF"/>
            <w:vAlign w:val="center"/>
          </w:tcPr>
          <w:p w:rsidR="00A370AD" w:rsidRPr="001F0765" w:rsidRDefault="00A370AD" w:rsidP="001F0765">
            <w:pPr>
              <w:ind w:firstLine="0"/>
            </w:pPr>
            <w:r w:rsidRPr="001F0765">
              <w:t>федеральный бюджет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</w:tcPr>
          <w:p w:rsidR="00A370AD" w:rsidRPr="001F0765" w:rsidRDefault="00A370AD" w:rsidP="001F0765">
            <w:pPr>
              <w:ind w:firstLine="0"/>
            </w:pPr>
            <w:r w:rsidRPr="001F0765">
              <w:t>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</w:tcPr>
          <w:p w:rsidR="00A370AD" w:rsidRPr="001F0765" w:rsidRDefault="00A370AD" w:rsidP="001F0765">
            <w:pPr>
              <w:ind w:firstLine="0"/>
            </w:pPr>
            <w:r w:rsidRPr="001F0765">
              <w:t>0</w:t>
            </w:r>
          </w:p>
        </w:tc>
        <w:tc>
          <w:tcPr>
            <w:tcW w:w="989" w:type="dxa"/>
            <w:shd w:val="clear" w:color="000000" w:fill="FFFFFF"/>
            <w:vAlign w:val="center"/>
          </w:tcPr>
          <w:p w:rsidR="00A370AD" w:rsidRPr="001F0765" w:rsidRDefault="00A370AD" w:rsidP="001F0765">
            <w:pPr>
              <w:ind w:firstLine="34"/>
            </w:pPr>
            <w:r w:rsidRPr="001F0765">
              <w:t>0</w:t>
            </w:r>
          </w:p>
        </w:tc>
        <w:tc>
          <w:tcPr>
            <w:tcW w:w="995" w:type="dxa"/>
            <w:shd w:val="clear" w:color="000000" w:fill="FFFFFF"/>
            <w:vAlign w:val="center"/>
          </w:tcPr>
          <w:p w:rsidR="00A370AD" w:rsidRPr="001F0765" w:rsidRDefault="00A370AD" w:rsidP="001F0765">
            <w:pPr>
              <w:ind w:firstLine="0"/>
            </w:pPr>
            <w:r w:rsidRPr="001F0765">
              <w:t>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A370AD" w:rsidRPr="001F0765" w:rsidRDefault="00A370AD" w:rsidP="001F0765">
            <w:pPr>
              <w:ind w:firstLine="0"/>
            </w:pPr>
            <w:r w:rsidRPr="001F0765">
              <w:t>0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A370AD" w:rsidRPr="001F0765" w:rsidRDefault="00A370AD" w:rsidP="001F0765">
            <w:pPr>
              <w:ind w:firstLine="0"/>
            </w:pPr>
            <w:r w:rsidRPr="001F0765">
              <w:t>0</w:t>
            </w:r>
          </w:p>
        </w:tc>
      </w:tr>
      <w:tr w:rsidR="00A370AD" w:rsidRPr="001F0765" w:rsidTr="00AB52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"/>
        </w:trPr>
        <w:tc>
          <w:tcPr>
            <w:tcW w:w="1139" w:type="dxa"/>
            <w:gridSpan w:val="2"/>
            <w:vMerge/>
            <w:vAlign w:val="center"/>
          </w:tcPr>
          <w:p w:rsidR="00A370AD" w:rsidRPr="001F0765" w:rsidRDefault="00A370AD" w:rsidP="001F0765"/>
        </w:tc>
        <w:tc>
          <w:tcPr>
            <w:tcW w:w="3129" w:type="dxa"/>
            <w:gridSpan w:val="2"/>
            <w:shd w:val="clear" w:color="000000" w:fill="FFFFFF"/>
            <w:vAlign w:val="center"/>
          </w:tcPr>
          <w:p w:rsidR="00A370AD" w:rsidRPr="001F0765" w:rsidRDefault="00A370AD" w:rsidP="001F0765">
            <w:pPr>
              <w:ind w:firstLine="0"/>
            </w:pPr>
            <w:r w:rsidRPr="001F0765">
              <w:t>бюджет автономного округа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</w:tcPr>
          <w:p w:rsidR="00A370AD" w:rsidRPr="001F0765" w:rsidRDefault="00A370AD" w:rsidP="001F0765">
            <w:pPr>
              <w:ind w:firstLine="0"/>
            </w:pPr>
            <w:r w:rsidRPr="001F0765">
              <w:t>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</w:tcPr>
          <w:p w:rsidR="00A370AD" w:rsidRPr="001F0765" w:rsidRDefault="00A370AD" w:rsidP="001F0765">
            <w:pPr>
              <w:ind w:firstLine="0"/>
            </w:pPr>
            <w:r w:rsidRPr="001F0765">
              <w:t>0</w:t>
            </w:r>
          </w:p>
        </w:tc>
        <w:tc>
          <w:tcPr>
            <w:tcW w:w="989" w:type="dxa"/>
            <w:shd w:val="clear" w:color="000000" w:fill="FFFFFF"/>
            <w:vAlign w:val="center"/>
          </w:tcPr>
          <w:p w:rsidR="00A370AD" w:rsidRPr="001F0765" w:rsidRDefault="00A370AD" w:rsidP="001F0765">
            <w:pPr>
              <w:ind w:firstLine="34"/>
            </w:pPr>
            <w:r w:rsidRPr="001F0765">
              <w:t>0</w:t>
            </w:r>
          </w:p>
        </w:tc>
        <w:tc>
          <w:tcPr>
            <w:tcW w:w="995" w:type="dxa"/>
            <w:shd w:val="clear" w:color="000000" w:fill="FFFFFF"/>
            <w:vAlign w:val="center"/>
          </w:tcPr>
          <w:p w:rsidR="00A370AD" w:rsidRPr="001F0765" w:rsidRDefault="00A370AD" w:rsidP="001F0765">
            <w:pPr>
              <w:ind w:firstLine="0"/>
            </w:pPr>
            <w:r w:rsidRPr="001F0765">
              <w:t>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A370AD" w:rsidRPr="001F0765" w:rsidRDefault="00A370AD" w:rsidP="001F0765">
            <w:pPr>
              <w:ind w:firstLine="0"/>
            </w:pPr>
            <w:r w:rsidRPr="001F0765">
              <w:t>0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A370AD" w:rsidRPr="001F0765" w:rsidRDefault="00A370AD" w:rsidP="001F0765">
            <w:pPr>
              <w:ind w:firstLine="0"/>
            </w:pPr>
            <w:r w:rsidRPr="001F0765">
              <w:t>0</w:t>
            </w:r>
          </w:p>
        </w:tc>
      </w:tr>
      <w:tr w:rsidR="00A370AD" w:rsidRPr="001F0765" w:rsidTr="00AB52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9"/>
        </w:trPr>
        <w:tc>
          <w:tcPr>
            <w:tcW w:w="1139" w:type="dxa"/>
            <w:gridSpan w:val="2"/>
            <w:vMerge/>
            <w:vAlign w:val="center"/>
          </w:tcPr>
          <w:p w:rsidR="00A370AD" w:rsidRPr="001F0765" w:rsidRDefault="00A370AD" w:rsidP="001F0765"/>
        </w:tc>
        <w:tc>
          <w:tcPr>
            <w:tcW w:w="3129" w:type="dxa"/>
            <w:gridSpan w:val="2"/>
            <w:shd w:val="clear" w:color="000000" w:fill="FFFFFF"/>
            <w:vAlign w:val="center"/>
          </w:tcPr>
          <w:p w:rsidR="00A370AD" w:rsidRPr="001F0765" w:rsidRDefault="00A370AD" w:rsidP="001F0765">
            <w:pPr>
              <w:ind w:firstLine="0"/>
            </w:pPr>
            <w:r w:rsidRPr="001F0765">
              <w:t>бюджет района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</w:tcPr>
          <w:p w:rsidR="00A370AD" w:rsidRPr="001F0765" w:rsidRDefault="00A370AD" w:rsidP="001F0765">
            <w:pPr>
              <w:ind w:firstLine="0"/>
            </w:pPr>
            <w:r w:rsidRPr="001F0765">
              <w:t>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</w:tcPr>
          <w:p w:rsidR="00A370AD" w:rsidRPr="001F0765" w:rsidRDefault="00A370AD" w:rsidP="001F0765">
            <w:pPr>
              <w:ind w:firstLine="0"/>
            </w:pPr>
            <w:r w:rsidRPr="001F0765">
              <w:t>0</w:t>
            </w:r>
          </w:p>
        </w:tc>
        <w:tc>
          <w:tcPr>
            <w:tcW w:w="989" w:type="dxa"/>
            <w:shd w:val="clear" w:color="000000" w:fill="FFFFFF"/>
            <w:vAlign w:val="center"/>
          </w:tcPr>
          <w:p w:rsidR="00A370AD" w:rsidRPr="001F0765" w:rsidRDefault="00A370AD" w:rsidP="001F0765">
            <w:pPr>
              <w:ind w:firstLine="34"/>
            </w:pPr>
            <w:r w:rsidRPr="001F0765">
              <w:t>0</w:t>
            </w:r>
          </w:p>
        </w:tc>
        <w:tc>
          <w:tcPr>
            <w:tcW w:w="995" w:type="dxa"/>
            <w:shd w:val="clear" w:color="000000" w:fill="FFFFFF"/>
            <w:vAlign w:val="center"/>
          </w:tcPr>
          <w:p w:rsidR="00A370AD" w:rsidRPr="001F0765" w:rsidRDefault="00A370AD" w:rsidP="001F0765">
            <w:pPr>
              <w:ind w:firstLine="0"/>
            </w:pPr>
            <w:r w:rsidRPr="001F0765">
              <w:t>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A370AD" w:rsidRPr="001F0765" w:rsidRDefault="00A370AD" w:rsidP="001F0765">
            <w:pPr>
              <w:ind w:firstLine="0"/>
            </w:pPr>
            <w:r w:rsidRPr="001F0765">
              <w:t>0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A370AD" w:rsidRPr="001F0765" w:rsidRDefault="00A370AD" w:rsidP="001F0765">
            <w:pPr>
              <w:ind w:firstLine="0"/>
            </w:pPr>
            <w:r w:rsidRPr="001F0765">
              <w:t>0</w:t>
            </w:r>
          </w:p>
        </w:tc>
      </w:tr>
      <w:tr w:rsidR="00A370AD" w:rsidRPr="001F0765" w:rsidTr="00AB52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1"/>
        </w:trPr>
        <w:tc>
          <w:tcPr>
            <w:tcW w:w="1139" w:type="dxa"/>
            <w:gridSpan w:val="2"/>
            <w:vMerge/>
            <w:vAlign w:val="center"/>
          </w:tcPr>
          <w:p w:rsidR="00A370AD" w:rsidRPr="001F0765" w:rsidRDefault="00A370AD" w:rsidP="001F0765"/>
        </w:tc>
        <w:tc>
          <w:tcPr>
            <w:tcW w:w="3129" w:type="dxa"/>
            <w:gridSpan w:val="2"/>
            <w:shd w:val="clear" w:color="000000" w:fill="FFFFFF"/>
            <w:vAlign w:val="center"/>
          </w:tcPr>
          <w:p w:rsidR="00A370AD" w:rsidRPr="001F0765" w:rsidRDefault="00A370AD" w:rsidP="001F0765">
            <w:pPr>
              <w:ind w:firstLine="0"/>
            </w:pPr>
            <w:r w:rsidRPr="001F0765">
              <w:t>бюджет городских и сельских поселений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</w:tcPr>
          <w:p w:rsidR="00A370AD" w:rsidRPr="001F0765" w:rsidRDefault="00A370AD" w:rsidP="001F0765">
            <w:pPr>
              <w:ind w:firstLine="0"/>
            </w:pPr>
            <w:r w:rsidRPr="001F0765">
              <w:t>0</w:t>
            </w:r>
          </w:p>
        </w:tc>
        <w:tc>
          <w:tcPr>
            <w:tcW w:w="992" w:type="dxa"/>
            <w:gridSpan w:val="2"/>
            <w:shd w:val="clear" w:color="000000" w:fill="FFFFFF"/>
            <w:vAlign w:val="center"/>
          </w:tcPr>
          <w:p w:rsidR="00A370AD" w:rsidRPr="001F0765" w:rsidRDefault="00A370AD" w:rsidP="001F0765">
            <w:pPr>
              <w:ind w:firstLine="0"/>
            </w:pPr>
            <w:r w:rsidRPr="001F0765">
              <w:t>0</w:t>
            </w:r>
          </w:p>
        </w:tc>
        <w:tc>
          <w:tcPr>
            <w:tcW w:w="989" w:type="dxa"/>
            <w:shd w:val="clear" w:color="000000" w:fill="FFFFFF"/>
            <w:vAlign w:val="center"/>
          </w:tcPr>
          <w:p w:rsidR="00A370AD" w:rsidRPr="001F0765" w:rsidRDefault="00A370AD" w:rsidP="001F0765">
            <w:pPr>
              <w:ind w:firstLine="34"/>
            </w:pPr>
            <w:r w:rsidRPr="001F0765">
              <w:t>0</w:t>
            </w:r>
          </w:p>
        </w:tc>
        <w:tc>
          <w:tcPr>
            <w:tcW w:w="995" w:type="dxa"/>
            <w:shd w:val="clear" w:color="000000" w:fill="FFFFFF"/>
            <w:vAlign w:val="center"/>
          </w:tcPr>
          <w:p w:rsidR="00A370AD" w:rsidRPr="001F0765" w:rsidRDefault="00A370AD" w:rsidP="001F0765">
            <w:pPr>
              <w:ind w:firstLine="0"/>
            </w:pPr>
            <w:r w:rsidRPr="001F0765">
              <w:t>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A370AD" w:rsidRPr="001F0765" w:rsidRDefault="00A370AD" w:rsidP="001F0765">
            <w:pPr>
              <w:ind w:firstLine="0"/>
            </w:pPr>
            <w:r w:rsidRPr="001F0765">
              <w:t>0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A370AD" w:rsidRPr="001F0765" w:rsidRDefault="00A370AD" w:rsidP="001F0765">
            <w:pPr>
              <w:ind w:firstLine="0"/>
            </w:pPr>
            <w:r w:rsidRPr="001F0765">
              <w:t>0</w:t>
            </w:r>
          </w:p>
        </w:tc>
      </w:tr>
    </w:tbl>
    <w:p w:rsidR="005257BC" w:rsidRPr="001F0765" w:rsidRDefault="007F02CC" w:rsidP="007F02CC">
      <w:pPr>
        <w:jc w:val="right"/>
        <w:rPr>
          <w:rFonts w:eastAsia="Calibri" w:cs="Arial"/>
          <w:szCs w:val="28"/>
        </w:rPr>
      </w:pPr>
      <w:r w:rsidRPr="001F0765">
        <w:rPr>
          <w:rFonts w:eastAsia="Calibri" w:cs="Arial"/>
          <w:szCs w:val="28"/>
        </w:rPr>
        <w:t>.</w:t>
      </w:r>
      <w:r w:rsidR="001F0765" w:rsidRPr="001F0765">
        <w:rPr>
          <w:rFonts w:eastAsia="Calibri" w:cs="Arial"/>
          <w:szCs w:val="28"/>
        </w:rPr>
        <w:t>»</w:t>
      </w:r>
    </w:p>
    <w:p w:rsidR="007F02CC" w:rsidRPr="001F0765" w:rsidRDefault="003E3649" w:rsidP="001F0765">
      <w:pPr>
        <w:rPr>
          <w:rFonts w:eastAsia="Calibri"/>
        </w:rPr>
      </w:pPr>
      <w:r w:rsidRPr="001F0765">
        <w:rPr>
          <w:rFonts w:eastAsia="Calibri"/>
        </w:rPr>
        <w:t>1.</w:t>
      </w:r>
      <w:r w:rsidR="00AE2D0E" w:rsidRPr="001F0765">
        <w:rPr>
          <w:rFonts w:eastAsia="Calibri"/>
        </w:rPr>
        <w:t>2. Таблицу 1</w:t>
      </w:r>
      <w:r w:rsidR="00C070F7" w:rsidRPr="001F0765">
        <w:rPr>
          <w:rFonts w:eastAsia="Calibri"/>
        </w:rPr>
        <w:t xml:space="preserve"> муниципальной программы </w:t>
      </w:r>
      <w:r w:rsidR="00DF7421" w:rsidRPr="001F0765">
        <w:rPr>
          <w:rFonts w:eastAsia="Calibri"/>
        </w:rPr>
        <w:t>изложить в следующей редакции согласно приложению</w:t>
      </w:r>
      <w:r w:rsidR="001F0765" w:rsidRPr="001F0765">
        <w:rPr>
          <w:rFonts w:eastAsia="Calibri"/>
        </w:rPr>
        <w:t xml:space="preserve"> </w:t>
      </w:r>
      <w:r w:rsidR="00DF7421" w:rsidRPr="001F0765">
        <w:rPr>
          <w:rFonts w:eastAsia="Calibri"/>
        </w:rPr>
        <w:t>к настоящему постановлению.</w:t>
      </w:r>
    </w:p>
    <w:p w:rsidR="004475C7" w:rsidRPr="001F0765" w:rsidRDefault="00D44AF3" w:rsidP="001F0765">
      <w:pPr>
        <w:rPr>
          <w:rFonts w:eastAsia="Calibri"/>
        </w:rPr>
      </w:pPr>
      <w:r w:rsidRPr="001F0765">
        <w:rPr>
          <w:rFonts w:eastAsia="Calibri"/>
        </w:rPr>
        <w:t>2</w:t>
      </w:r>
      <w:r w:rsidR="00FA77FF" w:rsidRPr="001F0765">
        <w:rPr>
          <w:rFonts w:eastAsia="Calibri"/>
        </w:rPr>
        <w:t xml:space="preserve">. Опубликовать настоящее постановление в газете </w:t>
      </w:r>
      <w:r w:rsidR="001F0765" w:rsidRPr="001F0765">
        <w:rPr>
          <w:rFonts w:eastAsia="Calibri"/>
        </w:rPr>
        <w:t>«</w:t>
      </w:r>
      <w:r w:rsidR="00FA77FF" w:rsidRPr="001F0765">
        <w:rPr>
          <w:rFonts w:eastAsia="Calibri"/>
        </w:rPr>
        <w:t>Жизнь Югры</w:t>
      </w:r>
      <w:r w:rsidR="001F0765" w:rsidRPr="001F0765">
        <w:rPr>
          <w:rFonts w:eastAsia="Calibri"/>
        </w:rPr>
        <w:t>»</w:t>
      </w:r>
      <w:r w:rsidR="00FA77FF" w:rsidRPr="001F0765">
        <w:rPr>
          <w:rFonts w:eastAsia="Calibri"/>
        </w:rPr>
        <w:t xml:space="preserve"> и разместить на </w:t>
      </w:r>
      <w:proofErr w:type="gramStart"/>
      <w:r w:rsidR="00FA77FF" w:rsidRPr="001F0765">
        <w:rPr>
          <w:rFonts w:eastAsia="Calibri"/>
        </w:rPr>
        <w:t>официальном</w:t>
      </w:r>
      <w:proofErr w:type="gramEnd"/>
      <w:r w:rsidR="00FA77FF" w:rsidRPr="001F0765">
        <w:rPr>
          <w:rFonts w:eastAsia="Calibri"/>
        </w:rPr>
        <w:t xml:space="preserve"> веб-сайте органов местного самоуправления</w:t>
      </w:r>
      <w:r w:rsidR="001F0765" w:rsidRPr="001F0765">
        <w:rPr>
          <w:rFonts w:eastAsia="Calibri"/>
        </w:rPr>
        <w:t xml:space="preserve"> </w:t>
      </w:r>
      <w:r w:rsidR="00FA77FF" w:rsidRPr="001F0765">
        <w:rPr>
          <w:rFonts w:eastAsia="Calibri"/>
        </w:rPr>
        <w:t>Березовского района.</w:t>
      </w:r>
    </w:p>
    <w:p w:rsidR="001F0765" w:rsidRPr="001F0765" w:rsidRDefault="00D44AF3" w:rsidP="001F0765">
      <w:pPr>
        <w:rPr>
          <w:rFonts w:eastAsia="Calibri"/>
        </w:rPr>
      </w:pPr>
      <w:r w:rsidRPr="001F0765">
        <w:rPr>
          <w:rFonts w:eastAsia="Calibri"/>
        </w:rPr>
        <w:t>3</w:t>
      </w:r>
      <w:r w:rsidR="00FA77FF" w:rsidRPr="001F0765">
        <w:rPr>
          <w:rFonts w:eastAsia="Calibri"/>
        </w:rPr>
        <w:t>. Настоящее постановление вступает в силу после его официального опубликования.</w:t>
      </w:r>
    </w:p>
    <w:p w:rsidR="001F0765" w:rsidRDefault="001F0765" w:rsidP="001F0765">
      <w:pPr>
        <w:ind w:firstLine="0"/>
        <w:rPr>
          <w:rFonts w:eastAsia="Calibri" w:cs="Arial"/>
          <w:szCs w:val="28"/>
        </w:rPr>
      </w:pPr>
    </w:p>
    <w:p w:rsidR="001F0765" w:rsidRPr="001F0765" w:rsidRDefault="001F0765" w:rsidP="001F0765">
      <w:pPr>
        <w:ind w:firstLine="0"/>
        <w:rPr>
          <w:rFonts w:eastAsia="Calibri" w:cs="Arial"/>
          <w:szCs w:val="28"/>
        </w:rPr>
      </w:pPr>
    </w:p>
    <w:p w:rsidR="001F0765" w:rsidRPr="001F0765" w:rsidRDefault="00AF1495" w:rsidP="001F0765">
      <w:pPr>
        <w:tabs>
          <w:tab w:val="center" w:pos="9072"/>
        </w:tabs>
        <w:ind w:firstLine="0"/>
        <w:rPr>
          <w:rFonts w:eastAsia="Calibri" w:cs="Arial"/>
          <w:szCs w:val="28"/>
        </w:rPr>
      </w:pPr>
      <w:r w:rsidRPr="001F0765">
        <w:rPr>
          <w:rFonts w:eastAsia="Calibri" w:cs="Arial"/>
          <w:szCs w:val="28"/>
        </w:rPr>
        <w:t>Глава района</w:t>
      </w:r>
      <w:r w:rsidR="001F0765" w:rsidRPr="001F0765">
        <w:rPr>
          <w:rFonts w:eastAsia="Calibri" w:cs="Arial"/>
          <w:szCs w:val="28"/>
        </w:rPr>
        <w:t xml:space="preserve"> </w:t>
      </w:r>
      <w:r w:rsidR="001F0765">
        <w:rPr>
          <w:rFonts w:eastAsia="Calibri" w:cs="Arial"/>
          <w:szCs w:val="28"/>
        </w:rPr>
        <w:tab/>
      </w:r>
      <w:r w:rsidR="005933DD" w:rsidRPr="001F0765">
        <w:rPr>
          <w:rFonts w:eastAsia="Calibri" w:cs="Arial"/>
          <w:szCs w:val="28"/>
        </w:rPr>
        <w:t>П.В. Артеев</w:t>
      </w:r>
    </w:p>
    <w:p w:rsidR="001F0765" w:rsidRPr="001F0765" w:rsidRDefault="001F0765" w:rsidP="00FA77FF">
      <w:pPr>
        <w:rPr>
          <w:rFonts w:eastAsia="Calibri" w:cs="Arial"/>
          <w:szCs w:val="28"/>
        </w:rPr>
      </w:pPr>
    </w:p>
    <w:p w:rsidR="001F0765" w:rsidRPr="001F0765" w:rsidRDefault="001F0765" w:rsidP="00FA77FF">
      <w:pPr>
        <w:rPr>
          <w:rFonts w:eastAsia="Calibri" w:cs="Arial"/>
          <w:szCs w:val="28"/>
        </w:rPr>
      </w:pPr>
    </w:p>
    <w:p w:rsidR="00523CB1" w:rsidRPr="001F0765" w:rsidRDefault="00523CB1" w:rsidP="00FA77FF">
      <w:pPr>
        <w:rPr>
          <w:rFonts w:eastAsia="Calibri" w:cs="Arial"/>
          <w:szCs w:val="28"/>
        </w:rPr>
      </w:pPr>
    </w:p>
    <w:p w:rsidR="00523CB1" w:rsidRPr="001F0765" w:rsidRDefault="00523CB1" w:rsidP="00FA77FF">
      <w:pPr>
        <w:rPr>
          <w:rFonts w:eastAsia="Calibri" w:cs="Arial"/>
          <w:szCs w:val="28"/>
        </w:rPr>
        <w:sectPr w:rsidR="00523CB1" w:rsidRPr="001F0765" w:rsidSect="001F0765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footnotePr>
            <w:numFmt w:val="chicago"/>
          </w:footnotePr>
          <w:pgSz w:w="11909" w:h="16834"/>
          <w:pgMar w:top="1134" w:right="851" w:bottom="1134" w:left="1134" w:header="720" w:footer="720" w:gutter="0"/>
          <w:cols w:space="60"/>
          <w:noEndnote/>
          <w:titlePg/>
          <w:docGrid w:linePitch="326"/>
        </w:sectPr>
      </w:pPr>
    </w:p>
    <w:p w:rsidR="008C1BAD" w:rsidRPr="001F0765" w:rsidRDefault="008C1BAD" w:rsidP="008C1BAD">
      <w:pPr>
        <w:tabs>
          <w:tab w:val="left" w:pos="709"/>
        </w:tabs>
        <w:autoSpaceDE w:val="0"/>
        <w:autoSpaceDN w:val="0"/>
        <w:adjustRightInd w:val="0"/>
        <w:jc w:val="right"/>
        <w:rPr>
          <w:rFonts w:cs="Arial"/>
          <w:szCs w:val="28"/>
        </w:rPr>
      </w:pPr>
    </w:p>
    <w:p w:rsidR="001F0765" w:rsidRPr="001F0765" w:rsidRDefault="001F0765" w:rsidP="008C1BAD">
      <w:pPr>
        <w:tabs>
          <w:tab w:val="left" w:pos="709"/>
        </w:tabs>
        <w:autoSpaceDE w:val="0"/>
        <w:autoSpaceDN w:val="0"/>
        <w:adjustRightInd w:val="0"/>
        <w:jc w:val="right"/>
        <w:rPr>
          <w:rFonts w:cs="Arial"/>
          <w:b/>
          <w:sz w:val="30"/>
          <w:szCs w:val="30"/>
        </w:rPr>
      </w:pPr>
    </w:p>
    <w:p w:rsidR="001F0765" w:rsidRPr="001F0765" w:rsidRDefault="001F0765" w:rsidP="008C1BAD">
      <w:pPr>
        <w:tabs>
          <w:tab w:val="left" w:pos="709"/>
        </w:tabs>
        <w:autoSpaceDE w:val="0"/>
        <w:autoSpaceDN w:val="0"/>
        <w:adjustRightInd w:val="0"/>
        <w:jc w:val="right"/>
        <w:rPr>
          <w:rFonts w:cs="Arial"/>
          <w:b/>
          <w:sz w:val="30"/>
          <w:szCs w:val="30"/>
        </w:rPr>
      </w:pPr>
    </w:p>
    <w:p w:rsidR="008C1BAD" w:rsidRPr="001F0765" w:rsidRDefault="008C1BAD" w:rsidP="008C1BAD">
      <w:pPr>
        <w:tabs>
          <w:tab w:val="left" w:pos="709"/>
        </w:tabs>
        <w:autoSpaceDE w:val="0"/>
        <w:autoSpaceDN w:val="0"/>
        <w:adjustRightInd w:val="0"/>
        <w:jc w:val="right"/>
        <w:rPr>
          <w:rFonts w:cs="Arial"/>
          <w:b/>
          <w:sz w:val="30"/>
          <w:szCs w:val="30"/>
        </w:rPr>
      </w:pPr>
      <w:r w:rsidRPr="001F0765">
        <w:rPr>
          <w:rFonts w:cs="Arial"/>
          <w:b/>
          <w:sz w:val="30"/>
          <w:szCs w:val="30"/>
        </w:rPr>
        <w:t xml:space="preserve">Приложение </w:t>
      </w:r>
    </w:p>
    <w:p w:rsidR="001F0765" w:rsidRPr="001F0765" w:rsidRDefault="00DF7421" w:rsidP="008C1BAD">
      <w:pPr>
        <w:tabs>
          <w:tab w:val="left" w:pos="709"/>
        </w:tabs>
        <w:autoSpaceDE w:val="0"/>
        <w:autoSpaceDN w:val="0"/>
        <w:adjustRightInd w:val="0"/>
        <w:jc w:val="right"/>
        <w:rPr>
          <w:rFonts w:eastAsia="Calibri" w:cs="Arial"/>
          <w:b/>
          <w:sz w:val="30"/>
          <w:szCs w:val="30"/>
        </w:rPr>
      </w:pPr>
      <w:r w:rsidRPr="001F0765">
        <w:rPr>
          <w:rFonts w:cs="Arial"/>
          <w:b/>
          <w:sz w:val="30"/>
          <w:szCs w:val="30"/>
        </w:rPr>
        <w:t>к постановлению</w:t>
      </w:r>
      <w:r w:rsidR="008C1BAD" w:rsidRPr="001F0765">
        <w:rPr>
          <w:rFonts w:cs="Arial"/>
          <w:b/>
          <w:sz w:val="30"/>
          <w:szCs w:val="30"/>
        </w:rPr>
        <w:t xml:space="preserve"> </w:t>
      </w:r>
      <w:r w:rsidR="008C1BAD" w:rsidRPr="001F0765">
        <w:rPr>
          <w:rFonts w:eastAsia="Calibri" w:cs="Arial"/>
          <w:b/>
          <w:sz w:val="30"/>
          <w:szCs w:val="30"/>
        </w:rPr>
        <w:t>администрации</w:t>
      </w:r>
    </w:p>
    <w:p w:rsidR="00DF7421" w:rsidRPr="001F0765" w:rsidRDefault="008C1BAD" w:rsidP="008C1BAD">
      <w:pPr>
        <w:tabs>
          <w:tab w:val="left" w:pos="709"/>
        </w:tabs>
        <w:autoSpaceDE w:val="0"/>
        <w:autoSpaceDN w:val="0"/>
        <w:adjustRightInd w:val="0"/>
        <w:jc w:val="right"/>
        <w:rPr>
          <w:rFonts w:cs="Arial"/>
          <w:b/>
          <w:sz w:val="30"/>
          <w:szCs w:val="30"/>
        </w:rPr>
      </w:pPr>
      <w:r w:rsidRPr="001F0765">
        <w:rPr>
          <w:rFonts w:eastAsia="Calibri" w:cs="Arial"/>
          <w:b/>
          <w:sz w:val="30"/>
          <w:szCs w:val="30"/>
        </w:rPr>
        <w:t xml:space="preserve"> </w:t>
      </w:r>
      <w:r w:rsidR="00DF7421" w:rsidRPr="001F0765">
        <w:rPr>
          <w:rFonts w:eastAsia="Calibri" w:cs="Arial"/>
          <w:b/>
          <w:sz w:val="30"/>
          <w:szCs w:val="30"/>
        </w:rPr>
        <w:t>Березовского района</w:t>
      </w:r>
    </w:p>
    <w:p w:rsidR="00DF7421" w:rsidRPr="001F0765" w:rsidRDefault="00DF7421" w:rsidP="008C1BAD">
      <w:pPr>
        <w:widowControl w:val="0"/>
        <w:autoSpaceDE w:val="0"/>
        <w:autoSpaceDN w:val="0"/>
        <w:adjustRightInd w:val="0"/>
        <w:jc w:val="right"/>
        <w:outlineLvl w:val="0"/>
        <w:rPr>
          <w:rFonts w:eastAsia="Calibri" w:cs="Arial"/>
          <w:b/>
          <w:sz w:val="30"/>
          <w:szCs w:val="30"/>
        </w:rPr>
      </w:pPr>
      <w:r w:rsidRPr="001F0765">
        <w:rPr>
          <w:rFonts w:eastAsia="Calibri" w:cs="Arial"/>
          <w:b/>
          <w:sz w:val="30"/>
          <w:szCs w:val="30"/>
        </w:rPr>
        <w:t xml:space="preserve">от </w:t>
      </w:r>
      <w:r w:rsidR="008C1BAD" w:rsidRPr="001F0765">
        <w:rPr>
          <w:rFonts w:eastAsia="Calibri" w:cs="Arial"/>
          <w:b/>
          <w:sz w:val="30"/>
          <w:szCs w:val="30"/>
        </w:rPr>
        <w:t>16.12.2022 № 1683</w:t>
      </w:r>
    </w:p>
    <w:p w:rsidR="001F0765" w:rsidRPr="001F0765" w:rsidRDefault="001F0765" w:rsidP="008C1BAD">
      <w:pPr>
        <w:widowControl w:val="0"/>
        <w:autoSpaceDE w:val="0"/>
        <w:autoSpaceDN w:val="0"/>
        <w:adjustRightInd w:val="0"/>
        <w:jc w:val="right"/>
        <w:outlineLvl w:val="0"/>
        <w:rPr>
          <w:rFonts w:eastAsia="Calibri" w:cs="Arial"/>
          <w:b/>
          <w:sz w:val="30"/>
          <w:szCs w:val="30"/>
        </w:rPr>
      </w:pPr>
    </w:p>
    <w:p w:rsidR="001F0765" w:rsidRPr="001F0765" w:rsidRDefault="001F0765" w:rsidP="008C1BAD">
      <w:pPr>
        <w:widowControl w:val="0"/>
        <w:autoSpaceDE w:val="0"/>
        <w:autoSpaceDN w:val="0"/>
        <w:adjustRightInd w:val="0"/>
        <w:jc w:val="right"/>
        <w:outlineLvl w:val="0"/>
        <w:rPr>
          <w:rFonts w:eastAsia="Calibri" w:cs="Arial"/>
          <w:b/>
          <w:sz w:val="30"/>
          <w:szCs w:val="30"/>
        </w:rPr>
      </w:pPr>
    </w:p>
    <w:p w:rsidR="007B3F67" w:rsidRPr="001F0765" w:rsidRDefault="007B3F67" w:rsidP="00FA77FF">
      <w:pPr>
        <w:rPr>
          <w:rFonts w:eastAsia="Calibri" w:cs="Arial"/>
          <w:szCs w:val="28"/>
        </w:rPr>
      </w:pPr>
    </w:p>
    <w:p w:rsidR="000C27D7" w:rsidRDefault="001F0765" w:rsidP="001F0765">
      <w:pPr>
        <w:jc w:val="right"/>
        <w:rPr>
          <w:rFonts w:cs="Arial"/>
          <w:color w:val="000000"/>
        </w:rPr>
      </w:pPr>
      <w:r w:rsidRPr="001F0765">
        <w:rPr>
          <w:rFonts w:cs="Arial"/>
          <w:color w:val="000000"/>
        </w:rPr>
        <w:t>Таблица 1</w:t>
      </w:r>
    </w:p>
    <w:p w:rsidR="001F0765" w:rsidRDefault="001F0765" w:rsidP="001F0765">
      <w:pPr>
        <w:jc w:val="right"/>
        <w:rPr>
          <w:rFonts w:cs="Arial"/>
          <w:color w:val="000000"/>
        </w:rPr>
      </w:pPr>
    </w:p>
    <w:p w:rsidR="001F0765" w:rsidRDefault="001F0765" w:rsidP="001F0765">
      <w:pPr>
        <w:jc w:val="center"/>
        <w:rPr>
          <w:rFonts w:cs="Arial"/>
          <w:b/>
          <w:color w:val="000000"/>
        </w:rPr>
      </w:pPr>
      <w:r w:rsidRPr="001F0765">
        <w:rPr>
          <w:rFonts w:cs="Arial"/>
          <w:b/>
          <w:color w:val="000000"/>
        </w:rPr>
        <w:t>Распределение финансовых ресурсов муниципальной программы (по годам)</w:t>
      </w:r>
    </w:p>
    <w:p w:rsidR="001F0765" w:rsidRPr="001F0765" w:rsidRDefault="001F0765" w:rsidP="001F0765">
      <w:pPr>
        <w:jc w:val="center"/>
        <w:rPr>
          <w:rFonts w:eastAsia="Calibri" w:cs="Arial"/>
          <w:b/>
          <w:szCs w:val="28"/>
        </w:rPr>
      </w:pPr>
    </w:p>
    <w:tbl>
      <w:tblPr>
        <w:tblW w:w="1516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4"/>
        <w:gridCol w:w="2693"/>
        <w:gridCol w:w="2127"/>
        <w:gridCol w:w="1985"/>
        <w:gridCol w:w="1260"/>
        <w:gridCol w:w="1260"/>
        <w:gridCol w:w="1149"/>
        <w:gridCol w:w="111"/>
        <w:gridCol w:w="1260"/>
        <w:gridCol w:w="1260"/>
        <w:gridCol w:w="1338"/>
      </w:tblGrid>
      <w:tr w:rsidR="00523CB1" w:rsidRPr="001F0765" w:rsidTr="001F0765">
        <w:trPr>
          <w:trHeight w:val="1110"/>
        </w:trPr>
        <w:tc>
          <w:tcPr>
            <w:tcW w:w="724" w:type="dxa"/>
            <w:vMerge w:val="restart"/>
            <w:shd w:val="clear" w:color="000000" w:fill="FFFFFF"/>
            <w:vAlign w:val="center"/>
            <w:hideMark/>
          </w:tcPr>
          <w:p w:rsidR="00523CB1" w:rsidRPr="001F0765" w:rsidRDefault="00523CB1" w:rsidP="001F0765">
            <w:pPr>
              <w:ind w:firstLine="0"/>
            </w:pPr>
            <w:r w:rsidRPr="001F0765">
              <w:t>№ структурного элемента (основного мероприятия)</w:t>
            </w:r>
          </w:p>
        </w:tc>
        <w:tc>
          <w:tcPr>
            <w:tcW w:w="2693" w:type="dxa"/>
            <w:vMerge w:val="restart"/>
            <w:shd w:val="clear" w:color="000000" w:fill="FFFFFF"/>
            <w:vAlign w:val="center"/>
            <w:hideMark/>
          </w:tcPr>
          <w:p w:rsidR="00523CB1" w:rsidRPr="001F0765" w:rsidRDefault="00523CB1" w:rsidP="001F0765">
            <w:pPr>
              <w:ind w:firstLine="0"/>
            </w:pPr>
            <w:r w:rsidRPr="001F0765">
              <w:t>Структурный элемент (основное мероприятие) муниципальной программы &lt;*&gt;</w:t>
            </w:r>
          </w:p>
        </w:tc>
        <w:tc>
          <w:tcPr>
            <w:tcW w:w="2127" w:type="dxa"/>
            <w:vMerge w:val="restart"/>
            <w:shd w:val="clear" w:color="000000" w:fill="FFFFFF"/>
            <w:vAlign w:val="center"/>
            <w:hideMark/>
          </w:tcPr>
          <w:p w:rsidR="00523CB1" w:rsidRPr="001F0765" w:rsidRDefault="00523CB1" w:rsidP="001F0765">
            <w:pPr>
              <w:ind w:firstLine="0"/>
            </w:pPr>
            <w:r w:rsidRPr="001F0765">
              <w:t>Ответственный исполнитель/соисполнитель</w:t>
            </w:r>
          </w:p>
        </w:tc>
        <w:tc>
          <w:tcPr>
            <w:tcW w:w="1985" w:type="dxa"/>
            <w:vMerge w:val="restart"/>
            <w:shd w:val="clear" w:color="000000" w:fill="FFFFFF"/>
            <w:vAlign w:val="center"/>
            <w:hideMark/>
          </w:tcPr>
          <w:p w:rsidR="00523CB1" w:rsidRPr="001F0765" w:rsidRDefault="00523CB1" w:rsidP="001F0765">
            <w:pPr>
              <w:ind w:firstLine="0"/>
            </w:pPr>
            <w:r w:rsidRPr="001F0765">
              <w:t>Источники финансирования</w:t>
            </w:r>
          </w:p>
        </w:tc>
        <w:tc>
          <w:tcPr>
            <w:tcW w:w="7638" w:type="dxa"/>
            <w:gridSpan w:val="7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Финансовые затраты на реализацию (тыс. рублей)</w:t>
            </w:r>
          </w:p>
        </w:tc>
      </w:tr>
      <w:tr w:rsidR="00523CB1" w:rsidRPr="001F0765" w:rsidTr="001F0765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693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127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1985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1260" w:type="dxa"/>
            <w:vMerge w:val="restart"/>
            <w:shd w:val="clear" w:color="000000" w:fill="FFFFFF"/>
            <w:vAlign w:val="center"/>
            <w:hideMark/>
          </w:tcPr>
          <w:p w:rsidR="00523CB1" w:rsidRPr="001F0765" w:rsidRDefault="00523CB1" w:rsidP="001F0765">
            <w:pPr>
              <w:ind w:firstLine="0"/>
            </w:pPr>
            <w:r w:rsidRPr="001F0765">
              <w:t>всего</w:t>
            </w:r>
          </w:p>
        </w:tc>
        <w:tc>
          <w:tcPr>
            <w:tcW w:w="6378" w:type="dxa"/>
            <w:gridSpan w:val="6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в том числе</w:t>
            </w:r>
          </w:p>
        </w:tc>
      </w:tr>
      <w:tr w:rsidR="00523CB1" w:rsidRPr="001F0765" w:rsidTr="001F0765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693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127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1985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1260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pPr>
              <w:ind w:firstLine="0"/>
            </w:pPr>
            <w:r w:rsidRPr="001F0765">
              <w:t>2022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523CB1" w:rsidRPr="001F0765" w:rsidRDefault="00523CB1" w:rsidP="001F0765">
            <w:pPr>
              <w:ind w:firstLine="0"/>
            </w:pPr>
            <w:r w:rsidRPr="001F0765">
              <w:t>2023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pPr>
              <w:ind w:firstLine="0"/>
            </w:pPr>
            <w:r w:rsidRPr="001F0765">
              <w:t>2024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pPr>
              <w:ind w:firstLine="0"/>
            </w:pPr>
            <w:r w:rsidRPr="001F0765">
              <w:t>2025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pPr>
              <w:ind w:firstLine="0"/>
            </w:pPr>
            <w:r w:rsidRPr="001F0765">
              <w:t>2026</w:t>
            </w:r>
            <w:r w:rsidR="001F0765" w:rsidRPr="001F0765">
              <w:t>-</w:t>
            </w:r>
            <w:r w:rsidRPr="001F0765">
              <w:t>2030</w:t>
            </w:r>
          </w:p>
        </w:tc>
      </w:tr>
      <w:tr w:rsidR="00523CB1" w:rsidRPr="001F0765" w:rsidTr="001F0765">
        <w:trPr>
          <w:trHeight w:val="300"/>
        </w:trPr>
        <w:tc>
          <w:tcPr>
            <w:tcW w:w="724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pPr>
              <w:ind w:firstLine="0"/>
              <w:rPr>
                <w:szCs w:val="16"/>
              </w:rPr>
            </w:pPr>
            <w:r w:rsidRPr="001F0765">
              <w:rPr>
                <w:szCs w:val="16"/>
              </w:rPr>
              <w:t>1</w:t>
            </w: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pPr>
              <w:rPr>
                <w:szCs w:val="16"/>
              </w:rPr>
            </w:pPr>
            <w:r w:rsidRPr="001F0765">
              <w:rPr>
                <w:szCs w:val="16"/>
              </w:rPr>
              <w:t>2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pPr>
              <w:rPr>
                <w:szCs w:val="16"/>
              </w:rPr>
            </w:pPr>
            <w:r w:rsidRPr="001F0765">
              <w:rPr>
                <w:szCs w:val="16"/>
              </w:rPr>
              <w:t>3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pPr>
              <w:rPr>
                <w:szCs w:val="16"/>
              </w:rPr>
            </w:pPr>
            <w:r w:rsidRPr="001F0765">
              <w:rPr>
                <w:szCs w:val="16"/>
              </w:rPr>
              <w:t>4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pPr>
              <w:rPr>
                <w:szCs w:val="16"/>
              </w:rPr>
            </w:pPr>
            <w:r w:rsidRPr="001F0765">
              <w:rPr>
                <w:szCs w:val="16"/>
              </w:rPr>
              <w:t>5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pPr>
              <w:rPr>
                <w:szCs w:val="16"/>
              </w:rPr>
            </w:pPr>
            <w:r w:rsidRPr="001F0765">
              <w:rPr>
                <w:szCs w:val="16"/>
              </w:rPr>
              <w:t>6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523CB1" w:rsidRPr="001F0765" w:rsidRDefault="00523CB1" w:rsidP="001F0765">
            <w:pPr>
              <w:rPr>
                <w:szCs w:val="16"/>
              </w:rPr>
            </w:pPr>
            <w:r w:rsidRPr="001F0765">
              <w:rPr>
                <w:szCs w:val="16"/>
              </w:rPr>
              <w:t>7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pPr>
              <w:rPr>
                <w:szCs w:val="16"/>
              </w:rPr>
            </w:pPr>
            <w:r w:rsidRPr="001F0765">
              <w:rPr>
                <w:szCs w:val="16"/>
              </w:rPr>
              <w:t>8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pPr>
              <w:rPr>
                <w:szCs w:val="16"/>
              </w:rPr>
            </w:pPr>
            <w:r w:rsidRPr="001F0765">
              <w:rPr>
                <w:szCs w:val="16"/>
              </w:rPr>
              <w:t>9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pPr>
              <w:rPr>
                <w:szCs w:val="16"/>
              </w:rPr>
            </w:pPr>
            <w:r w:rsidRPr="001F0765">
              <w:rPr>
                <w:szCs w:val="16"/>
              </w:rPr>
              <w:t>10</w:t>
            </w:r>
          </w:p>
        </w:tc>
      </w:tr>
      <w:tr w:rsidR="00523CB1" w:rsidRPr="001F0765" w:rsidTr="001F0765">
        <w:trPr>
          <w:trHeight w:val="300"/>
        </w:trPr>
        <w:tc>
          <w:tcPr>
            <w:tcW w:w="15167" w:type="dxa"/>
            <w:gridSpan w:val="11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Подпрограмма 1 Модернизация и развитие учреждений и организаций культуры</w:t>
            </w:r>
          </w:p>
        </w:tc>
      </w:tr>
      <w:tr w:rsidR="008201E0" w:rsidRPr="001F0765" w:rsidTr="001F0765">
        <w:trPr>
          <w:trHeight w:val="300"/>
        </w:trPr>
        <w:tc>
          <w:tcPr>
            <w:tcW w:w="724" w:type="dxa"/>
            <w:vMerge w:val="restart"/>
            <w:shd w:val="clear" w:color="auto" w:fill="auto"/>
            <w:vAlign w:val="center"/>
            <w:hideMark/>
          </w:tcPr>
          <w:p w:rsidR="008201E0" w:rsidRPr="001F0765" w:rsidRDefault="008201E0" w:rsidP="001F0765">
            <w:pPr>
              <w:ind w:firstLine="0"/>
            </w:pPr>
            <w:r w:rsidRPr="001F0765">
              <w:t>1.1.</w:t>
            </w:r>
          </w:p>
        </w:tc>
        <w:tc>
          <w:tcPr>
            <w:tcW w:w="2693" w:type="dxa"/>
            <w:vMerge w:val="restart"/>
            <w:shd w:val="clear" w:color="000000" w:fill="FFFFFF"/>
            <w:vAlign w:val="center"/>
            <w:hideMark/>
          </w:tcPr>
          <w:p w:rsidR="008201E0" w:rsidRPr="001F0765" w:rsidRDefault="008201E0" w:rsidP="001F0765">
            <w:pPr>
              <w:ind w:firstLine="0"/>
            </w:pPr>
            <w:r w:rsidRPr="001F0765">
              <w:t xml:space="preserve">Региональный проект </w:t>
            </w:r>
            <w:r w:rsidR="001F0765" w:rsidRPr="001F0765">
              <w:t>«</w:t>
            </w:r>
            <w:r w:rsidRPr="001F0765">
              <w:t xml:space="preserve">Культурная </w:t>
            </w:r>
            <w:r w:rsidRPr="001F0765">
              <w:lastRenderedPageBreak/>
              <w:t>среда</w:t>
            </w:r>
            <w:r w:rsidR="001F0765" w:rsidRPr="001F0765">
              <w:t>»</w:t>
            </w:r>
            <w:r w:rsidRPr="001F0765">
              <w:t>(13)</w:t>
            </w:r>
          </w:p>
        </w:tc>
        <w:tc>
          <w:tcPr>
            <w:tcW w:w="2127" w:type="dxa"/>
            <w:vMerge w:val="restart"/>
            <w:shd w:val="clear" w:color="000000" w:fill="FFFFFF"/>
            <w:vAlign w:val="center"/>
            <w:hideMark/>
          </w:tcPr>
          <w:p w:rsidR="008201E0" w:rsidRPr="001F0765" w:rsidRDefault="008201E0" w:rsidP="001F0765">
            <w:pPr>
              <w:ind w:firstLine="0"/>
            </w:pPr>
            <w:r w:rsidRPr="001F0765">
              <w:lastRenderedPageBreak/>
              <w:t>Комитет культуры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8201E0" w:rsidRPr="001F0765" w:rsidRDefault="008201E0" w:rsidP="001F0765">
            <w:pPr>
              <w:ind w:firstLine="0"/>
            </w:pPr>
            <w:r w:rsidRPr="001F0765">
              <w:t>всего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8201E0" w:rsidRPr="001F0765" w:rsidRDefault="008201E0" w:rsidP="001F0765">
            <w:pPr>
              <w:ind w:firstLine="0"/>
            </w:pPr>
            <w:r w:rsidRPr="001F0765">
              <w:t>30162,0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8201E0" w:rsidRPr="001F0765" w:rsidRDefault="008201E0" w:rsidP="001F0765">
            <w:r w:rsidRPr="001F0765">
              <w:t>0</w:t>
            </w:r>
          </w:p>
        </w:tc>
        <w:tc>
          <w:tcPr>
            <w:tcW w:w="1260" w:type="dxa"/>
            <w:gridSpan w:val="2"/>
            <w:shd w:val="clear" w:color="000000" w:fill="FFFFFF"/>
            <w:vAlign w:val="bottom"/>
            <w:hideMark/>
          </w:tcPr>
          <w:p w:rsidR="008201E0" w:rsidRPr="001F0765" w:rsidRDefault="008201E0" w:rsidP="001F0765">
            <w:pPr>
              <w:ind w:firstLine="0"/>
            </w:pPr>
            <w:r w:rsidRPr="001F0765">
              <w:t>2166,5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8201E0" w:rsidRPr="001F0765" w:rsidRDefault="008201E0" w:rsidP="001F0765">
            <w:pPr>
              <w:ind w:firstLine="0"/>
            </w:pPr>
            <w:r w:rsidRPr="001F0765">
              <w:t>27995,5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8201E0" w:rsidRPr="001F0765" w:rsidRDefault="008201E0" w:rsidP="001F0765">
            <w:r w:rsidRPr="001F0765">
              <w:t>0</w:t>
            </w:r>
          </w:p>
        </w:tc>
        <w:tc>
          <w:tcPr>
            <w:tcW w:w="1338" w:type="dxa"/>
            <w:shd w:val="clear" w:color="000000" w:fill="FFFFFF"/>
            <w:vAlign w:val="bottom"/>
            <w:hideMark/>
          </w:tcPr>
          <w:p w:rsidR="008201E0" w:rsidRPr="001F0765" w:rsidRDefault="008201E0" w:rsidP="001F0765">
            <w:r w:rsidRPr="001F0765">
              <w:t>0</w:t>
            </w:r>
          </w:p>
        </w:tc>
      </w:tr>
      <w:tr w:rsidR="008201E0" w:rsidRPr="001F0765" w:rsidTr="001F0765">
        <w:trPr>
          <w:trHeight w:val="390"/>
        </w:trPr>
        <w:tc>
          <w:tcPr>
            <w:tcW w:w="724" w:type="dxa"/>
            <w:vMerge/>
            <w:vAlign w:val="center"/>
            <w:hideMark/>
          </w:tcPr>
          <w:p w:rsidR="008201E0" w:rsidRPr="001F0765" w:rsidRDefault="008201E0" w:rsidP="001F0765"/>
        </w:tc>
        <w:tc>
          <w:tcPr>
            <w:tcW w:w="2693" w:type="dxa"/>
            <w:vMerge/>
            <w:vAlign w:val="center"/>
            <w:hideMark/>
          </w:tcPr>
          <w:p w:rsidR="008201E0" w:rsidRPr="001F0765" w:rsidRDefault="008201E0" w:rsidP="001F0765"/>
        </w:tc>
        <w:tc>
          <w:tcPr>
            <w:tcW w:w="2127" w:type="dxa"/>
            <w:vMerge/>
            <w:vAlign w:val="center"/>
            <w:hideMark/>
          </w:tcPr>
          <w:p w:rsidR="008201E0" w:rsidRPr="001F0765" w:rsidRDefault="008201E0" w:rsidP="001F0765"/>
        </w:tc>
        <w:tc>
          <w:tcPr>
            <w:tcW w:w="1985" w:type="dxa"/>
            <w:shd w:val="clear" w:color="000000" w:fill="FFFFFF"/>
            <w:vAlign w:val="center"/>
            <w:hideMark/>
          </w:tcPr>
          <w:p w:rsidR="008201E0" w:rsidRPr="001F0765" w:rsidRDefault="008201E0" w:rsidP="001F0765">
            <w:pPr>
              <w:ind w:firstLine="0"/>
            </w:pPr>
            <w:r w:rsidRPr="001F0765">
              <w:t xml:space="preserve">федеральный </w:t>
            </w:r>
            <w:r w:rsidRPr="001F0765">
              <w:lastRenderedPageBreak/>
              <w:t>бюджет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8201E0" w:rsidRPr="001F0765" w:rsidRDefault="008201E0" w:rsidP="001F0765">
            <w:pPr>
              <w:ind w:firstLine="0"/>
            </w:pPr>
            <w:r w:rsidRPr="001F0765">
              <w:lastRenderedPageBreak/>
              <w:t>10703,8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8201E0" w:rsidRPr="001F0765" w:rsidRDefault="008201E0" w:rsidP="001F0765">
            <w:r w:rsidRPr="001F0765">
              <w:t>0</w:t>
            </w:r>
          </w:p>
        </w:tc>
        <w:tc>
          <w:tcPr>
            <w:tcW w:w="1260" w:type="dxa"/>
            <w:gridSpan w:val="2"/>
            <w:shd w:val="clear" w:color="000000" w:fill="FFFFFF"/>
            <w:vAlign w:val="bottom"/>
            <w:hideMark/>
          </w:tcPr>
          <w:p w:rsidR="008201E0" w:rsidRPr="001F0765" w:rsidRDefault="008201E0" w:rsidP="001F0765">
            <w:pPr>
              <w:ind w:firstLine="0"/>
            </w:pPr>
            <w:r w:rsidRPr="001F0765">
              <w:t>877,4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8201E0" w:rsidRPr="001F0765" w:rsidRDefault="008201E0" w:rsidP="001F0765">
            <w:pPr>
              <w:ind w:firstLine="0"/>
            </w:pPr>
            <w:r w:rsidRPr="001F0765">
              <w:t>9826,4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8201E0" w:rsidRPr="001F0765" w:rsidRDefault="008201E0" w:rsidP="001F0765">
            <w:r w:rsidRPr="001F0765">
              <w:t>0</w:t>
            </w:r>
          </w:p>
        </w:tc>
        <w:tc>
          <w:tcPr>
            <w:tcW w:w="1338" w:type="dxa"/>
            <w:shd w:val="clear" w:color="000000" w:fill="FFFFFF"/>
            <w:vAlign w:val="bottom"/>
            <w:hideMark/>
          </w:tcPr>
          <w:p w:rsidR="008201E0" w:rsidRPr="001F0765" w:rsidRDefault="008201E0" w:rsidP="001F0765">
            <w:r w:rsidRPr="001F0765">
              <w:t>0</w:t>
            </w:r>
          </w:p>
        </w:tc>
      </w:tr>
      <w:tr w:rsidR="008201E0" w:rsidRPr="001F0765" w:rsidTr="001F0765">
        <w:trPr>
          <w:trHeight w:val="375"/>
        </w:trPr>
        <w:tc>
          <w:tcPr>
            <w:tcW w:w="724" w:type="dxa"/>
            <w:vMerge/>
            <w:vAlign w:val="center"/>
            <w:hideMark/>
          </w:tcPr>
          <w:p w:rsidR="008201E0" w:rsidRPr="001F0765" w:rsidRDefault="008201E0" w:rsidP="001F0765"/>
        </w:tc>
        <w:tc>
          <w:tcPr>
            <w:tcW w:w="2693" w:type="dxa"/>
            <w:vMerge/>
            <w:vAlign w:val="center"/>
            <w:hideMark/>
          </w:tcPr>
          <w:p w:rsidR="008201E0" w:rsidRPr="001F0765" w:rsidRDefault="008201E0" w:rsidP="001F0765"/>
        </w:tc>
        <w:tc>
          <w:tcPr>
            <w:tcW w:w="2127" w:type="dxa"/>
            <w:vMerge/>
            <w:vAlign w:val="center"/>
            <w:hideMark/>
          </w:tcPr>
          <w:p w:rsidR="008201E0" w:rsidRPr="001F0765" w:rsidRDefault="008201E0" w:rsidP="001F0765"/>
        </w:tc>
        <w:tc>
          <w:tcPr>
            <w:tcW w:w="1985" w:type="dxa"/>
            <w:shd w:val="clear" w:color="000000" w:fill="FFFFFF"/>
            <w:vAlign w:val="center"/>
            <w:hideMark/>
          </w:tcPr>
          <w:p w:rsidR="008201E0" w:rsidRPr="001F0765" w:rsidRDefault="008201E0" w:rsidP="001F0765">
            <w:pPr>
              <w:ind w:firstLine="0"/>
            </w:pPr>
            <w:r w:rsidRPr="001F0765">
              <w:t>бюджет автономного округа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8201E0" w:rsidRPr="001F0765" w:rsidRDefault="008201E0" w:rsidP="001F0765">
            <w:pPr>
              <w:ind w:firstLine="0"/>
            </w:pPr>
            <w:r w:rsidRPr="001F0765">
              <w:t>16441,9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8201E0" w:rsidRPr="001F0765" w:rsidRDefault="008201E0" w:rsidP="001F0765">
            <w:r w:rsidRPr="001F0765">
              <w:t>0</w:t>
            </w:r>
          </w:p>
        </w:tc>
        <w:tc>
          <w:tcPr>
            <w:tcW w:w="1260" w:type="dxa"/>
            <w:gridSpan w:val="2"/>
            <w:shd w:val="clear" w:color="000000" w:fill="FFFFFF"/>
            <w:vAlign w:val="bottom"/>
            <w:hideMark/>
          </w:tcPr>
          <w:p w:rsidR="008201E0" w:rsidRPr="001F0765" w:rsidRDefault="008201E0" w:rsidP="001F0765">
            <w:pPr>
              <w:ind w:firstLine="0"/>
            </w:pPr>
            <w:r w:rsidRPr="001F0765">
              <w:t>1072,4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8201E0" w:rsidRPr="001F0765" w:rsidRDefault="008201E0" w:rsidP="001F0765">
            <w:pPr>
              <w:ind w:firstLine="0"/>
            </w:pPr>
            <w:r w:rsidRPr="001F0765">
              <w:t>15369,5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8201E0" w:rsidRPr="001F0765" w:rsidRDefault="008201E0" w:rsidP="001F0765">
            <w:r w:rsidRPr="001F0765">
              <w:t>0</w:t>
            </w:r>
          </w:p>
        </w:tc>
        <w:tc>
          <w:tcPr>
            <w:tcW w:w="1338" w:type="dxa"/>
            <w:shd w:val="clear" w:color="000000" w:fill="FFFFFF"/>
            <w:vAlign w:val="bottom"/>
            <w:hideMark/>
          </w:tcPr>
          <w:p w:rsidR="008201E0" w:rsidRPr="001F0765" w:rsidRDefault="008201E0" w:rsidP="001F0765">
            <w:r w:rsidRPr="001F0765">
              <w:t>0</w:t>
            </w:r>
          </w:p>
        </w:tc>
      </w:tr>
      <w:tr w:rsidR="008201E0" w:rsidRPr="001F0765" w:rsidTr="001F0765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8201E0" w:rsidRPr="001F0765" w:rsidRDefault="008201E0" w:rsidP="001F0765"/>
        </w:tc>
        <w:tc>
          <w:tcPr>
            <w:tcW w:w="2693" w:type="dxa"/>
            <w:vMerge/>
            <w:vAlign w:val="center"/>
            <w:hideMark/>
          </w:tcPr>
          <w:p w:rsidR="008201E0" w:rsidRPr="001F0765" w:rsidRDefault="008201E0" w:rsidP="001F0765"/>
        </w:tc>
        <w:tc>
          <w:tcPr>
            <w:tcW w:w="2127" w:type="dxa"/>
            <w:vMerge/>
            <w:vAlign w:val="center"/>
            <w:hideMark/>
          </w:tcPr>
          <w:p w:rsidR="008201E0" w:rsidRPr="001F0765" w:rsidRDefault="008201E0" w:rsidP="001F0765"/>
        </w:tc>
        <w:tc>
          <w:tcPr>
            <w:tcW w:w="1985" w:type="dxa"/>
            <w:shd w:val="clear" w:color="000000" w:fill="FFFFFF"/>
            <w:vAlign w:val="center"/>
            <w:hideMark/>
          </w:tcPr>
          <w:p w:rsidR="008201E0" w:rsidRPr="001F0765" w:rsidRDefault="008201E0" w:rsidP="001F0765">
            <w:pPr>
              <w:ind w:firstLine="0"/>
            </w:pPr>
            <w:r w:rsidRPr="001F0765">
              <w:t>бюджет района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8201E0" w:rsidRPr="001F0765" w:rsidRDefault="008201E0" w:rsidP="001F0765">
            <w:pPr>
              <w:ind w:firstLine="0"/>
            </w:pPr>
            <w:r w:rsidRPr="001F0765">
              <w:t>3016,3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8201E0" w:rsidRPr="001F0765" w:rsidRDefault="008201E0" w:rsidP="001F0765">
            <w:r w:rsidRPr="001F0765">
              <w:t>0</w:t>
            </w:r>
          </w:p>
        </w:tc>
        <w:tc>
          <w:tcPr>
            <w:tcW w:w="1260" w:type="dxa"/>
            <w:gridSpan w:val="2"/>
            <w:shd w:val="clear" w:color="000000" w:fill="FFFFFF"/>
            <w:vAlign w:val="bottom"/>
            <w:hideMark/>
          </w:tcPr>
          <w:p w:rsidR="008201E0" w:rsidRPr="001F0765" w:rsidRDefault="008201E0" w:rsidP="001F0765">
            <w:pPr>
              <w:ind w:firstLine="0"/>
            </w:pPr>
            <w:r w:rsidRPr="001F0765">
              <w:t>216,7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8201E0" w:rsidRPr="001F0765" w:rsidRDefault="008201E0" w:rsidP="001F0765">
            <w:pPr>
              <w:ind w:firstLine="0"/>
            </w:pPr>
            <w:r w:rsidRPr="001F0765">
              <w:t>2799,6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8201E0" w:rsidRPr="001F0765" w:rsidRDefault="008201E0" w:rsidP="001F0765">
            <w:r w:rsidRPr="001F0765">
              <w:t>0</w:t>
            </w:r>
          </w:p>
        </w:tc>
        <w:tc>
          <w:tcPr>
            <w:tcW w:w="1338" w:type="dxa"/>
            <w:shd w:val="clear" w:color="000000" w:fill="FFFFFF"/>
            <w:vAlign w:val="bottom"/>
            <w:hideMark/>
          </w:tcPr>
          <w:p w:rsidR="008201E0" w:rsidRPr="001F0765" w:rsidRDefault="008201E0" w:rsidP="001F0765">
            <w:r w:rsidRPr="001F0765">
              <w:t>0</w:t>
            </w:r>
          </w:p>
        </w:tc>
      </w:tr>
      <w:tr w:rsidR="008201E0" w:rsidRPr="001F0765" w:rsidTr="001F0765">
        <w:trPr>
          <w:trHeight w:val="450"/>
        </w:trPr>
        <w:tc>
          <w:tcPr>
            <w:tcW w:w="724" w:type="dxa"/>
            <w:vMerge/>
            <w:vAlign w:val="center"/>
            <w:hideMark/>
          </w:tcPr>
          <w:p w:rsidR="008201E0" w:rsidRPr="001F0765" w:rsidRDefault="008201E0" w:rsidP="001F0765"/>
        </w:tc>
        <w:tc>
          <w:tcPr>
            <w:tcW w:w="2693" w:type="dxa"/>
            <w:vMerge/>
            <w:vAlign w:val="center"/>
            <w:hideMark/>
          </w:tcPr>
          <w:p w:rsidR="008201E0" w:rsidRPr="001F0765" w:rsidRDefault="008201E0" w:rsidP="001F0765"/>
        </w:tc>
        <w:tc>
          <w:tcPr>
            <w:tcW w:w="2127" w:type="dxa"/>
            <w:vMerge/>
            <w:vAlign w:val="center"/>
            <w:hideMark/>
          </w:tcPr>
          <w:p w:rsidR="008201E0" w:rsidRPr="001F0765" w:rsidRDefault="008201E0" w:rsidP="001F0765"/>
        </w:tc>
        <w:tc>
          <w:tcPr>
            <w:tcW w:w="1985" w:type="dxa"/>
            <w:shd w:val="clear" w:color="auto" w:fill="auto"/>
            <w:vAlign w:val="center"/>
            <w:hideMark/>
          </w:tcPr>
          <w:p w:rsidR="008201E0" w:rsidRPr="001F0765" w:rsidRDefault="008201E0" w:rsidP="001F0765">
            <w:pPr>
              <w:ind w:firstLine="0"/>
            </w:pPr>
            <w:r w:rsidRPr="001F0765">
              <w:t xml:space="preserve">в том числе </w:t>
            </w:r>
            <w:proofErr w:type="spellStart"/>
            <w:r w:rsidRPr="001F0765">
              <w:t>софинансирование</w:t>
            </w:r>
            <w:proofErr w:type="spellEnd"/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8201E0" w:rsidRPr="001F0765" w:rsidRDefault="008201E0" w:rsidP="001F0765">
            <w:pPr>
              <w:ind w:firstLine="0"/>
            </w:pPr>
            <w:r w:rsidRPr="001F0765">
              <w:t>3016,3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8201E0" w:rsidRPr="001F0765" w:rsidRDefault="008201E0" w:rsidP="001F0765">
            <w:r w:rsidRPr="001F0765">
              <w:t>0</w:t>
            </w:r>
          </w:p>
        </w:tc>
        <w:tc>
          <w:tcPr>
            <w:tcW w:w="1260" w:type="dxa"/>
            <w:gridSpan w:val="2"/>
            <w:shd w:val="clear" w:color="000000" w:fill="FFFFFF"/>
            <w:vAlign w:val="bottom"/>
            <w:hideMark/>
          </w:tcPr>
          <w:p w:rsidR="008201E0" w:rsidRPr="001F0765" w:rsidRDefault="008201E0" w:rsidP="001F0765">
            <w:pPr>
              <w:ind w:firstLine="0"/>
            </w:pPr>
            <w:r w:rsidRPr="001F0765">
              <w:t>216,7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8201E0" w:rsidRPr="001F0765" w:rsidRDefault="008201E0" w:rsidP="001F0765">
            <w:pPr>
              <w:ind w:firstLine="0"/>
            </w:pPr>
            <w:r w:rsidRPr="001F0765">
              <w:t>2799,6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8201E0" w:rsidRPr="001F0765" w:rsidRDefault="008201E0" w:rsidP="001F0765">
            <w:r w:rsidRPr="001F0765">
              <w:t>0</w:t>
            </w:r>
          </w:p>
        </w:tc>
        <w:tc>
          <w:tcPr>
            <w:tcW w:w="1338" w:type="dxa"/>
            <w:shd w:val="clear" w:color="000000" w:fill="FFFFFF"/>
            <w:vAlign w:val="bottom"/>
            <w:hideMark/>
          </w:tcPr>
          <w:p w:rsidR="008201E0" w:rsidRPr="001F0765" w:rsidRDefault="008201E0" w:rsidP="001F0765">
            <w:r w:rsidRPr="001F0765">
              <w:t>0</w:t>
            </w:r>
          </w:p>
        </w:tc>
      </w:tr>
      <w:tr w:rsidR="00523CB1" w:rsidRPr="001F0765" w:rsidTr="001F0765">
        <w:trPr>
          <w:trHeight w:val="315"/>
        </w:trPr>
        <w:tc>
          <w:tcPr>
            <w:tcW w:w="15167" w:type="dxa"/>
            <w:gridSpan w:val="11"/>
            <w:shd w:val="clear" w:color="000000" w:fill="FFFFFF"/>
            <w:vAlign w:val="bottom"/>
            <w:hideMark/>
          </w:tcPr>
          <w:p w:rsidR="00523CB1" w:rsidRPr="001F0765" w:rsidRDefault="00523CB1" w:rsidP="001F0765"/>
        </w:tc>
      </w:tr>
      <w:tr w:rsidR="000C27D7" w:rsidRPr="001F0765" w:rsidTr="001F0765">
        <w:trPr>
          <w:trHeight w:val="300"/>
        </w:trPr>
        <w:tc>
          <w:tcPr>
            <w:tcW w:w="724" w:type="dxa"/>
            <w:vMerge w:val="restart"/>
            <w:shd w:val="clear" w:color="000000" w:fill="FFFFFF"/>
            <w:vAlign w:val="center"/>
            <w:hideMark/>
          </w:tcPr>
          <w:p w:rsidR="000C27D7" w:rsidRPr="001F0765" w:rsidRDefault="000C27D7" w:rsidP="001F0765">
            <w:pPr>
              <w:ind w:firstLine="0"/>
            </w:pPr>
            <w:r w:rsidRPr="001F0765">
              <w:t>1.2.</w:t>
            </w:r>
          </w:p>
        </w:tc>
        <w:tc>
          <w:tcPr>
            <w:tcW w:w="2693" w:type="dxa"/>
            <w:vMerge w:val="restart"/>
            <w:shd w:val="clear" w:color="000000" w:fill="FFFFFF"/>
            <w:vAlign w:val="center"/>
            <w:hideMark/>
          </w:tcPr>
          <w:p w:rsidR="000C27D7" w:rsidRPr="001F0765" w:rsidRDefault="000C27D7" w:rsidP="001F0765">
            <w:pPr>
              <w:ind w:firstLine="0"/>
            </w:pPr>
            <w:r w:rsidRPr="001F0765">
              <w:t xml:space="preserve"> Основное мероприятие </w:t>
            </w:r>
            <w:r w:rsidR="001F0765" w:rsidRPr="001F0765">
              <w:t>«</w:t>
            </w:r>
            <w:r w:rsidRPr="001F0765">
              <w:t>Развитие библиотечного дела</w:t>
            </w:r>
            <w:r w:rsidR="001F0765" w:rsidRPr="001F0765">
              <w:t>»</w:t>
            </w:r>
            <w:r w:rsidRPr="001F0765">
              <w:t xml:space="preserve"> (1)</w:t>
            </w:r>
          </w:p>
        </w:tc>
        <w:tc>
          <w:tcPr>
            <w:tcW w:w="2127" w:type="dxa"/>
            <w:vMerge w:val="restart"/>
            <w:shd w:val="clear" w:color="000000" w:fill="FFFFFF"/>
            <w:vAlign w:val="center"/>
            <w:hideMark/>
          </w:tcPr>
          <w:p w:rsidR="000C27D7" w:rsidRPr="001F0765" w:rsidRDefault="000C27D7" w:rsidP="001F0765">
            <w:pPr>
              <w:ind w:firstLine="0"/>
            </w:pPr>
            <w:r w:rsidRPr="001F0765">
              <w:t>Комитет культуры, городские (сельские) поселения Березовского района, в том числе: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0C27D7" w:rsidRPr="001F0765" w:rsidRDefault="000C27D7" w:rsidP="001F0765">
            <w:pPr>
              <w:ind w:firstLine="0"/>
            </w:pPr>
            <w:r w:rsidRPr="001F0765">
              <w:t>всего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0C27D7" w:rsidRPr="001F0765" w:rsidRDefault="000C27D7" w:rsidP="001F0765">
            <w:pPr>
              <w:ind w:firstLine="0"/>
            </w:pPr>
            <w:r w:rsidRPr="001F0765">
              <w:t>199 213,2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0C27D7" w:rsidRPr="001F0765" w:rsidRDefault="000C27D7" w:rsidP="001F0765">
            <w:pPr>
              <w:ind w:firstLine="0"/>
            </w:pPr>
            <w:r w:rsidRPr="001F0765">
              <w:t>25 534,0</w:t>
            </w:r>
          </w:p>
        </w:tc>
        <w:tc>
          <w:tcPr>
            <w:tcW w:w="1260" w:type="dxa"/>
            <w:gridSpan w:val="2"/>
            <w:shd w:val="clear" w:color="000000" w:fill="FFFFFF"/>
            <w:vAlign w:val="bottom"/>
            <w:hideMark/>
          </w:tcPr>
          <w:p w:rsidR="000C27D7" w:rsidRPr="001F0765" w:rsidRDefault="000C27D7" w:rsidP="001F0765">
            <w:pPr>
              <w:ind w:firstLine="0"/>
            </w:pPr>
            <w:r w:rsidRPr="001F0765">
              <w:t>22 536,7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0C27D7" w:rsidRPr="001F0765" w:rsidRDefault="000C27D7" w:rsidP="001F0765">
            <w:pPr>
              <w:ind w:firstLine="0"/>
            </w:pPr>
            <w:r w:rsidRPr="001F0765">
              <w:t>22 535,5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0C27D7" w:rsidRPr="001F0765" w:rsidRDefault="000C27D7" w:rsidP="001F0765">
            <w:pPr>
              <w:ind w:firstLine="0"/>
            </w:pPr>
            <w:r w:rsidRPr="001F0765">
              <w:t>21 434,5</w:t>
            </w:r>
          </w:p>
        </w:tc>
        <w:tc>
          <w:tcPr>
            <w:tcW w:w="1338" w:type="dxa"/>
            <w:shd w:val="clear" w:color="000000" w:fill="FFFFFF"/>
            <w:vAlign w:val="bottom"/>
            <w:hideMark/>
          </w:tcPr>
          <w:p w:rsidR="000C27D7" w:rsidRPr="001F0765" w:rsidRDefault="000C27D7" w:rsidP="001F0765">
            <w:pPr>
              <w:ind w:firstLine="0"/>
            </w:pPr>
            <w:r w:rsidRPr="001F0765">
              <w:t>107 172,5</w:t>
            </w:r>
          </w:p>
        </w:tc>
      </w:tr>
      <w:tr w:rsidR="000C27D7" w:rsidRPr="001F0765" w:rsidTr="001F0765">
        <w:trPr>
          <w:trHeight w:val="345"/>
        </w:trPr>
        <w:tc>
          <w:tcPr>
            <w:tcW w:w="724" w:type="dxa"/>
            <w:vMerge/>
            <w:vAlign w:val="center"/>
            <w:hideMark/>
          </w:tcPr>
          <w:p w:rsidR="000C27D7" w:rsidRPr="001F0765" w:rsidRDefault="000C27D7" w:rsidP="001F0765"/>
        </w:tc>
        <w:tc>
          <w:tcPr>
            <w:tcW w:w="2693" w:type="dxa"/>
            <w:vMerge/>
            <w:vAlign w:val="center"/>
            <w:hideMark/>
          </w:tcPr>
          <w:p w:rsidR="000C27D7" w:rsidRPr="001F0765" w:rsidRDefault="000C27D7" w:rsidP="001F0765"/>
        </w:tc>
        <w:tc>
          <w:tcPr>
            <w:tcW w:w="2127" w:type="dxa"/>
            <w:vMerge/>
            <w:vAlign w:val="center"/>
            <w:hideMark/>
          </w:tcPr>
          <w:p w:rsidR="000C27D7" w:rsidRPr="001F0765" w:rsidRDefault="000C27D7" w:rsidP="001F0765"/>
        </w:tc>
        <w:tc>
          <w:tcPr>
            <w:tcW w:w="1985" w:type="dxa"/>
            <w:shd w:val="clear" w:color="000000" w:fill="FFFFFF"/>
            <w:vAlign w:val="center"/>
            <w:hideMark/>
          </w:tcPr>
          <w:p w:rsidR="000C27D7" w:rsidRPr="001F0765" w:rsidRDefault="000C27D7" w:rsidP="001F0765">
            <w:pPr>
              <w:ind w:firstLine="0"/>
            </w:pPr>
            <w:r w:rsidRPr="001F0765">
              <w:t>федеральный бюджет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0C27D7" w:rsidRPr="001F0765" w:rsidRDefault="000C27D7" w:rsidP="001F0765">
            <w:pPr>
              <w:ind w:firstLine="0"/>
            </w:pPr>
            <w:r w:rsidRPr="001F0765">
              <w:t>122,4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0C27D7" w:rsidRPr="001F0765" w:rsidRDefault="000C27D7" w:rsidP="001F0765">
            <w:pPr>
              <w:ind w:firstLine="0"/>
            </w:pPr>
            <w:r w:rsidRPr="001F0765">
              <w:t>40,8</w:t>
            </w:r>
          </w:p>
        </w:tc>
        <w:tc>
          <w:tcPr>
            <w:tcW w:w="1260" w:type="dxa"/>
            <w:gridSpan w:val="2"/>
            <w:shd w:val="clear" w:color="000000" w:fill="FFFFFF"/>
            <w:vAlign w:val="bottom"/>
            <w:hideMark/>
          </w:tcPr>
          <w:p w:rsidR="000C27D7" w:rsidRPr="001F0765" w:rsidRDefault="000C27D7" w:rsidP="001F0765">
            <w:pPr>
              <w:ind w:firstLine="0"/>
            </w:pPr>
            <w:r w:rsidRPr="001F0765">
              <w:t>40,8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0C27D7" w:rsidRPr="001F0765" w:rsidRDefault="000C27D7" w:rsidP="001F0765">
            <w:pPr>
              <w:ind w:firstLine="0"/>
            </w:pPr>
            <w:r w:rsidRPr="001F0765">
              <w:t>40,8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0C27D7" w:rsidRPr="001F0765" w:rsidRDefault="002E6327" w:rsidP="001F0765">
            <w:pPr>
              <w:ind w:firstLine="0"/>
            </w:pPr>
            <w:r w:rsidRPr="001F0765">
              <w:t>0</w:t>
            </w:r>
          </w:p>
        </w:tc>
        <w:tc>
          <w:tcPr>
            <w:tcW w:w="1338" w:type="dxa"/>
            <w:shd w:val="clear" w:color="000000" w:fill="FFFFFF"/>
            <w:vAlign w:val="bottom"/>
            <w:hideMark/>
          </w:tcPr>
          <w:p w:rsidR="000C27D7" w:rsidRPr="001F0765" w:rsidRDefault="002E6327" w:rsidP="001F0765">
            <w:pPr>
              <w:ind w:firstLine="0"/>
            </w:pPr>
            <w:r w:rsidRPr="001F0765">
              <w:t>0</w:t>
            </w:r>
          </w:p>
        </w:tc>
      </w:tr>
      <w:tr w:rsidR="000C27D7" w:rsidRPr="001F0765" w:rsidTr="001F0765">
        <w:trPr>
          <w:trHeight w:val="375"/>
        </w:trPr>
        <w:tc>
          <w:tcPr>
            <w:tcW w:w="724" w:type="dxa"/>
            <w:vMerge/>
            <w:vAlign w:val="center"/>
            <w:hideMark/>
          </w:tcPr>
          <w:p w:rsidR="000C27D7" w:rsidRPr="001F0765" w:rsidRDefault="000C27D7" w:rsidP="001F0765"/>
        </w:tc>
        <w:tc>
          <w:tcPr>
            <w:tcW w:w="2693" w:type="dxa"/>
            <w:vMerge/>
            <w:vAlign w:val="center"/>
            <w:hideMark/>
          </w:tcPr>
          <w:p w:rsidR="000C27D7" w:rsidRPr="001F0765" w:rsidRDefault="000C27D7" w:rsidP="001F0765"/>
        </w:tc>
        <w:tc>
          <w:tcPr>
            <w:tcW w:w="2127" w:type="dxa"/>
            <w:vMerge/>
            <w:vAlign w:val="center"/>
            <w:hideMark/>
          </w:tcPr>
          <w:p w:rsidR="000C27D7" w:rsidRPr="001F0765" w:rsidRDefault="000C27D7" w:rsidP="001F0765"/>
        </w:tc>
        <w:tc>
          <w:tcPr>
            <w:tcW w:w="1985" w:type="dxa"/>
            <w:shd w:val="clear" w:color="000000" w:fill="FFFFFF"/>
            <w:vAlign w:val="center"/>
            <w:hideMark/>
          </w:tcPr>
          <w:p w:rsidR="000C27D7" w:rsidRPr="001F0765" w:rsidRDefault="000C27D7" w:rsidP="001F0765">
            <w:pPr>
              <w:ind w:firstLine="0"/>
            </w:pPr>
            <w:r w:rsidRPr="001F0765">
              <w:t>бюджет автономного округа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0C27D7" w:rsidRPr="001F0765" w:rsidRDefault="000C27D7" w:rsidP="001F0765">
            <w:pPr>
              <w:ind w:firstLine="0"/>
            </w:pPr>
            <w:r w:rsidRPr="001F0765">
              <w:t>19 132,5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0C27D7" w:rsidRPr="001F0765" w:rsidRDefault="000C27D7" w:rsidP="001F0765">
            <w:pPr>
              <w:ind w:firstLine="0"/>
            </w:pPr>
            <w:r w:rsidRPr="001F0765">
              <w:t>1 541,3</w:t>
            </w:r>
          </w:p>
        </w:tc>
        <w:tc>
          <w:tcPr>
            <w:tcW w:w="1260" w:type="dxa"/>
            <w:gridSpan w:val="2"/>
            <w:shd w:val="clear" w:color="000000" w:fill="FFFFFF"/>
            <w:vAlign w:val="bottom"/>
            <w:hideMark/>
          </w:tcPr>
          <w:p w:rsidR="000C27D7" w:rsidRPr="001F0765" w:rsidRDefault="000C27D7" w:rsidP="001F0765">
            <w:pPr>
              <w:ind w:firstLine="0"/>
            </w:pPr>
            <w:r w:rsidRPr="001F0765">
              <w:t>689,3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0C27D7" w:rsidRPr="001F0765" w:rsidRDefault="000C27D7" w:rsidP="001F0765">
            <w:pPr>
              <w:ind w:firstLine="0"/>
            </w:pPr>
            <w:r w:rsidRPr="001F0765">
              <w:t>688,1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0C27D7" w:rsidRPr="001F0765" w:rsidRDefault="000C27D7" w:rsidP="001F0765">
            <w:pPr>
              <w:ind w:firstLine="0"/>
            </w:pPr>
            <w:r w:rsidRPr="001F0765">
              <w:t>2 702,3</w:t>
            </w:r>
          </w:p>
        </w:tc>
        <w:tc>
          <w:tcPr>
            <w:tcW w:w="1338" w:type="dxa"/>
            <w:shd w:val="clear" w:color="000000" w:fill="FFFFFF"/>
            <w:vAlign w:val="bottom"/>
            <w:hideMark/>
          </w:tcPr>
          <w:p w:rsidR="000C27D7" w:rsidRPr="001F0765" w:rsidRDefault="000C27D7" w:rsidP="001F0765">
            <w:pPr>
              <w:ind w:firstLine="0"/>
            </w:pPr>
            <w:r w:rsidRPr="001F0765">
              <w:t>13 511,5</w:t>
            </w:r>
          </w:p>
        </w:tc>
      </w:tr>
      <w:tr w:rsidR="000C27D7" w:rsidRPr="001F0765" w:rsidTr="001F0765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0C27D7" w:rsidRPr="001F0765" w:rsidRDefault="000C27D7" w:rsidP="001F0765"/>
        </w:tc>
        <w:tc>
          <w:tcPr>
            <w:tcW w:w="2693" w:type="dxa"/>
            <w:vMerge/>
            <w:vAlign w:val="center"/>
            <w:hideMark/>
          </w:tcPr>
          <w:p w:rsidR="000C27D7" w:rsidRPr="001F0765" w:rsidRDefault="000C27D7" w:rsidP="001F0765"/>
        </w:tc>
        <w:tc>
          <w:tcPr>
            <w:tcW w:w="2127" w:type="dxa"/>
            <w:vMerge/>
            <w:vAlign w:val="center"/>
            <w:hideMark/>
          </w:tcPr>
          <w:p w:rsidR="000C27D7" w:rsidRPr="001F0765" w:rsidRDefault="000C27D7" w:rsidP="001F0765"/>
        </w:tc>
        <w:tc>
          <w:tcPr>
            <w:tcW w:w="1985" w:type="dxa"/>
            <w:shd w:val="clear" w:color="000000" w:fill="FFFFFF"/>
            <w:vAlign w:val="center"/>
            <w:hideMark/>
          </w:tcPr>
          <w:p w:rsidR="000C27D7" w:rsidRPr="001F0765" w:rsidRDefault="000C27D7" w:rsidP="001F0765">
            <w:pPr>
              <w:ind w:firstLine="0"/>
            </w:pPr>
            <w:r w:rsidRPr="001F0765">
              <w:t>бюджет района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0C27D7" w:rsidRPr="001F0765" w:rsidRDefault="000C27D7" w:rsidP="001F0765">
            <w:pPr>
              <w:ind w:firstLine="0"/>
            </w:pPr>
            <w:r w:rsidRPr="001F0765">
              <w:t>179 946,8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0C27D7" w:rsidRPr="001F0765" w:rsidRDefault="000C27D7" w:rsidP="001F0765">
            <w:pPr>
              <w:ind w:firstLine="0"/>
            </w:pPr>
            <w:r w:rsidRPr="001F0765">
              <w:t>23 940,4</w:t>
            </w:r>
          </w:p>
        </w:tc>
        <w:tc>
          <w:tcPr>
            <w:tcW w:w="1260" w:type="dxa"/>
            <w:gridSpan w:val="2"/>
            <w:shd w:val="clear" w:color="000000" w:fill="FFFFFF"/>
            <w:vAlign w:val="bottom"/>
            <w:hideMark/>
          </w:tcPr>
          <w:p w:rsidR="000C27D7" w:rsidRPr="001F0765" w:rsidRDefault="000C27D7" w:rsidP="001F0765">
            <w:pPr>
              <w:ind w:firstLine="0"/>
            </w:pPr>
            <w:r w:rsidRPr="001F0765">
              <w:t>21 806,6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0C27D7" w:rsidRPr="001F0765" w:rsidRDefault="000C27D7" w:rsidP="001F0765">
            <w:pPr>
              <w:ind w:firstLine="0"/>
            </w:pPr>
            <w:r w:rsidRPr="001F0765">
              <w:t>21 806,6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0C27D7" w:rsidRPr="001F0765" w:rsidRDefault="000C27D7" w:rsidP="001F0765">
            <w:pPr>
              <w:ind w:firstLine="0"/>
            </w:pPr>
            <w:r w:rsidRPr="001F0765">
              <w:t>18 732,2</w:t>
            </w:r>
          </w:p>
        </w:tc>
        <w:tc>
          <w:tcPr>
            <w:tcW w:w="1338" w:type="dxa"/>
            <w:shd w:val="clear" w:color="000000" w:fill="FFFFFF"/>
            <w:vAlign w:val="bottom"/>
            <w:hideMark/>
          </w:tcPr>
          <w:p w:rsidR="000C27D7" w:rsidRPr="001F0765" w:rsidRDefault="000C27D7" w:rsidP="001F0765">
            <w:pPr>
              <w:ind w:firstLine="0"/>
            </w:pPr>
            <w:r w:rsidRPr="001F0765">
              <w:t>93 661,0</w:t>
            </w:r>
          </w:p>
        </w:tc>
      </w:tr>
      <w:tr w:rsidR="00AB1AD6" w:rsidRPr="001F0765" w:rsidTr="001F0765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AB1AD6" w:rsidRPr="001F0765" w:rsidRDefault="00AB1AD6" w:rsidP="001F0765"/>
        </w:tc>
        <w:tc>
          <w:tcPr>
            <w:tcW w:w="2693" w:type="dxa"/>
            <w:vMerge/>
            <w:vAlign w:val="center"/>
            <w:hideMark/>
          </w:tcPr>
          <w:p w:rsidR="00AB1AD6" w:rsidRPr="001F0765" w:rsidRDefault="00AB1AD6" w:rsidP="001F0765"/>
        </w:tc>
        <w:tc>
          <w:tcPr>
            <w:tcW w:w="2127" w:type="dxa"/>
            <w:vMerge/>
            <w:vAlign w:val="center"/>
            <w:hideMark/>
          </w:tcPr>
          <w:p w:rsidR="00AB1AD6" w:rsidRPr="001F0765" w:rsidRDefault="00AB1AD6" w:rsidP="001F0765"/>
        </w:tc>
        <w:tc>
          <w:tcPr>
            <w:tcW w:w="1985" w:type="dxa"/>
            <w:shd w:val="clear" w:color="000000" w:fill="FFFFFF"/>
            <w:vAlign w:val="center"/>
            <w:hideMark/>
          </w:tcPr>
          <w:p w:rsidR="00AB1AD6" w:rsidRPr="001F0765" w:rsidRDefault="00AB1AD6" w:rsidP="001F0765">
            <w:pPr>
              <w:ind w:firstLine="0"/>
            </w:pPr>
            <w:r w:rsidRPr="001F0765">
              <w:t xml:space="preserve">в том числе </w:t>
            </w:r>
            <w:proofErr w:type="spellStart"/>
            <w:r w:rsidRPr="001F0765">
              <w:t>софинансирование</w:t>
            </w:r>
            <w:proofErr w:type="spellEnd"/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AB1AD6" w:rsidRPr="001F0765" w:rsidRDefault="00AB1AD6" w:rsidP="001F0765">
            <w:pPr>
              <w:ind w:firstLine="0"/>
            </w:pPr>
            <w:r w:rsidRPr="001F0765">
              <w:t>1 002,4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AB1AD6" w:rsidRPr="001F0765" w:rsidRDefault="00AB1AD6" w:rsidP="001F0765">
            <w:pPr>
              <w:ind w:firstLine="0"/>
            </w:pPr>
            <w:r w:rsidRPr="001F0765">
              <w:t>71,8</w:t>
            </w:r>
          </w:p>
        </w:tc>
        <w:tc>
          <w:tcPr>
            <w:tcW w:w="1260" w:type="dxa"/>
            <w:gridSpan w:val="2"/>
            <w:shd w:val="clear" w:color="000000" w:fill="FFFFFF"/>
            <w:vAlign w:val="bottom"/>
            <w:hideMark/>
          </w:tcPr>
          <w:p w:rsidR="00AB1AD6" w:rsidRPr="001F0765" w:rsidRDefault="00AB1AD6" w:rsidP="001F0765">
            <w:pPr>
              <w:ind w:firstLine="0"/>
            </w:pPr>
            <w:r w:rsidRPr="001F0765">
              <w:t>38,4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AB1AD6" w:rsidRPr="001F0765" w:rsidRDefault="00AB1AD6" w:rsidP="001F0765">
            <w:pPr>
              <w:ind w:firstLine="0"/>
            </w:pPr>
            <w:r w:rsidRPr="001F0765">
              <w:t>38,4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AB1AD6" w:rsidRPr="001F0765" w:rsidRDefault="00AB1AD6" w:rsidP="001F0765">
            <w:pPr>
              <w:ind w:firstLine="0"/>
            </w:pPr>
            <w:r w:rsidRPr="001F0765">
              <w:t>142,3</w:t>
            </w:r>
          </w:p>
        </w:tc>
        <w:tc>
          <w:tcPr>
            <w:tcW w:w="1338" w:type="dxa"/>
            <w:shd w:val="clear" w:color="000000" w:fill="FFFFFF"/>
            <w:vAlign w:val="bottom"/>
            <w:hideMark/>
          </w:tcPr>
          <w:p w:rsidR="00AB1AD6" w:rsidRPr="001F0765" w:rsidRDefault="00AB1AD6" w:rsidP="001F0765">
            <w:pPr>
              <w:ind w:firstLine="0"/>
            </w:pPr>
            <w:r w:rsidRPr="001F0765">
              <w:t>711,5</w:t>
            </w:r>
          </w:p>
        </w:tc>
      </w:tr>
      <w:tr w:rsidR="00AB1AD6" w:rsidRPr="001F0765" w:rsidTr="001F0765">
        <w:trPr>
          <w:trHeight w:val="510"/>
        </w:trPr>
        <w:tc>
          <w:tcPr>
            <w:tcW w:w="724" w:type="dxa"/>
            <w:vMerge/>
            <w:vAlign w:val="center"/>
            <w:hideMark/>
          </w:tcPr>
          <w:p w:rsidR="00AB1AD6" w:rsidRPr="001F0765" w:rsidRDefault="00AB1AD6" w:rsidP="001F0765"/>
        </w:tc>
        <w:tc>
          <w:tcPr>
            <w:tcW w:w="2693" w:type="dxa"/>
            <w:vMerge/>
            <w:vAlign w:val="center"/>
            <w:hideMark/>
          </w:tcPr>
          <w:p w:rsidR="00AB1AD6" w:rsidRPr="001F0765" w:rsidRDefault="00AB1AD6" w:rsidP="001F0765"/>
        </w:tc>
        <w:tc>
          <w:tcPr>
            <w:tcW w:w="2127" w:type="dxa"/>
            <w:vMerge/>
            <w:vAlign w:val="center"/>
            <w:hideMark/>
          </w:tcPr>
          <w:p w:rsidR="00AB1AD6" w:rsidRPr="001F0765" w:rsidRDefault="00AB1AD6" w:rsidP="001F0765"/>
        </w:tc>
        <w:tc>
          <w:tcPr>
            <w:tcW w:w="1985" w:type="dxa"/>
            <w:shd w:val="clear" w:color="000000" w:fill="FFFFFF"/>
            <w:vAlign w:val="center"/>
            <w:hideMark/>
          </w:tcPr>
          <w:p w:rsidR="00AB1AD6" w:rsidRPr="001F0765" w:rsidRDefault="00AB1AD6" w:rsidP="001F0765">
            <w:pPr>
              <w:ind w:firstLine="0"/>
            </w:pPr>
            <w:r w:rsidRPr="001F0765">
              <w:t>бюджет городских и сельских поселений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AB1AD6" w:rsidRPr="001F0765" w:rsidRDefault="00AB1AD6" w:rsidP="001F0765">
            <w:pPr>
              <w:ind w:firstLine="0"/>
            </w:pPr>
            <w:r w:rsidRPr="001F0765">
              <w:t>11,5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AB1AD6" w:rsidRPr="001F0765" w:rsidRDefault="00AB1AD6" w:rsidP="001F0765">
            <w:pPr>
              <w:ind w:firstLine="0"/>
            </w:pPr>
            <w:r w:rsidRPr="001F0765">
              <w:t>11,5</w:t>
            </w:r>
          </w:p>
        </w:tc>
        <w:tc>
          <w:tcPr>
            <w:tcW w:w="1260" w:type="dxa"/>
            <w:gridSpan w:val="2"/>
            <w:shd w:val="clear" w:color="000000" w:fill="FFFFFF"/>
            <w:vAlign w:val="bottom"/>
            <w:hideMark/>
          </w:tcPr>
          <w:p w:rsidR="00AB1AD6" w:rsidRPr="001F0765" w:rsidRDefault="002E6327" w:rsidP="001F0765">
            <w:pPr>
              <w:ind w:firstLine="0"/>
            </w:pPr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AB1AD6" w:rsidRPr="001F0765" w:rsidRDefault="00AB1AD6" w:rsidP="001F0765">
            <w:pPr>
              <w:ind w:firstLine="0"/>
            </w:pPr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AB1AD6" w:rsidRPr="001F0765" w:rsidRDefault="00AB1AD6" w:rsidP="001F0765">
            <w:pPr>
              <w:ind w:firstLine="0"/>
            </w:pPr>
            <w:r w:rsidRPr="001F0765">
              <w:t>0</w:t>
            </w:r>
          </w:p>
        </w:tc>
        <w:tc>
          <w:tcPr>
            <w:tcW w:w="1338" w:type="dxa"/>
            <w:shd w:val="clear" w:color="000000" w:fill="FFFFFF"/>
            <w:vAlign w:val="bottom"/>
            <w:hideMark/>
          </w:tcPr>
          <w:p w:rsidR="00AB1AD6" w:rsidRPr="001F0765" w:rsidRDefault="00AB1AD6" w:rsidP="001F0765">
            <w:pPr>
              <w:ind w:firstLine="0"/>
            </w:pPr>
            <w:r w:rsidRPr="001F0765">
              <w:t>0</w:t>
            </w:r>
          </w:p>
        </w:tc>
      </w:tr>
      <w:tr w:rsidR="00291229" w:rsidRPr="001F0765" w:rsidTr="001F0765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291229" w:rsidRPr="001F0765" w:rsidRDefault="00291229" w:rsidP="001F0765"/>
        </w:tc>
        <w:tc>
          <w:tcPr>
            <w:tcW w:w="2693" w:type="dxa"/>
            <w:vMerge/>
            <w:vAlign w:val="center"/>
            <w:hideMark/>
          </w:tcPr>
          <w:p w:rsidR="00291229" w:rsidRPr="001F0765" w:rsidRDefault="00291229" w:rsidP="001F0765"/>
        </w:tc>
        <w:tc>
          <w:tcPr>
            <w:tcW w:w="2127" w:type="dxa"/>
            <w:vMerge w:val="restart"/>
            <w:shd w:val="clear" w:color="000000" w:fill="FFFFFF"/>
            <w:vAlign w:val="center"/>
            <w:hideMark/>
          </w:tcPr>
          <w:p w:rsidR="00291229" w:rsidRPr="001F0765" w:rsidRDefault="00291229" w:rsidP="001F0765">
            <w:pPr>
              <w:ind w:firstLine="0"/>
            </w:pPr>
            <w:r w:rsidRPr="001F0765">
              <w:t>Комитет культуры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291229" w:rsidRPr="001F0765" w:rsidRDefault="00291229" w:rsidP="001F0765">
            <w:pPr>
              <w:ind w:firstLine="0"/>
            </w:pPr>
            <w:r w:rsidRPr="001F0765">
              <w:t>всего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291229" w:rsidRPr="001F0765" w:rsidRDefault="00291229" w:rsidP="001F0765">
            <w:pPr>
              <w:ind w:firstLine="0"/>
            </w:pPr>
            <w:r w:rsidRPr="001F0765">
              <w:t>198 983,3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291229" w:rsidRPr="001F0765" w:rsidRDefault="00291229" w:rsidP="001F0765">
            <w:pPr>
              <w:ind w:firstLine="0"/>
            </w:pPr>
            <w:r w:rsidRPr="001F0765">
              <w:t>25 304,1</w:t>
            </w:r>
          </w:p>
        </w:tc>
        <w:tc>
          <w:tcPr>
            <w:tcW w:w="1260" w:type="dxa"/>
            <w:gridSpan w:val="2"/>
            <w:shd w:val="clear" w:color="000000" w:fill="FFFFFF"/>
            <w:vAlign w:val="bottom"/>
            <w:hideMark/>
          </w:tcPr>
          <w:p w:rsidR="00291229" w:rsidRPr="001F0765" w:rsidRDefault="00291229" w:rsidP="001F0765">
            <w:pPr>
              <w:ind w:firstLine="0"/>
            </w:pPr>
            <w:r w:rsidRPr="001F0765">
              <w:t>22 536,7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291229" w:rsidRPr="001F0765" w:rsidRDefault="00291229" w:rsidP="001F0765">
            <w:pPr>
              <w:ind w:firstLine="0"/>
            </w:pPr>
            <w:r w:rsidRPr="001F0765">
              <w:t>22 535,5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291229" w:rsidRPr="001F0765" w:rsidRDefault="00291229" w:rsidP="001F0765">
            <w:pPr>
              <w:ind w:firstLine="0"/>
            </w:pPr>
            <w:r w:rsidRPr="001F0765">
              <w:t>21 434,5</w:t>
            </w:r>
          </w:p>
        </w:tc>
        <w:tc>
          <w:tcPr>
            <w:tcW w:w="1338" w:type="dxa"/>
            <w:shd w:val="clear" w:color="000000" w:fill="FFFFFF"/>
            <w:vAlign w:val="bottom"/>
            <w:hideMark/>
          </w:tcPr>
          <w:p w:rsidR="00291229" w:rsidRPr="001F0765" w:rsidRDefault="00291229" w:rsidP="001F0765">
            <w:pPr>
              <w:ind w:firstLine="0"/>
            </w:pPr>
            <w:r w:rsidRPr="001F0765">
              <w:t>107 172,5</w:t>
            </w:r>
          </w:p>
        </w:tc>
      </w:tr>
      <w:tr w:rsidR="00291229" w:rsidRPr="001F0765" w:rsidTr="001F0765">
        <w:trPr>
          <w:trHeight w:val="345"/>
        </w:trPr>
        <w:tc>
          <w:tcPr>
            <w:tcW w:w="724" w:type="dxa"/>
            <w:vMerge/>
            <w:vAlign w:val="center"/>
            <w:hideMark/>
          </w:tcPr>
          <w:p w:rsidR="00291229" w:rsidRPr="001F0765" w:rsidRDefault="00291229" w:rsidP="001F0765"/>
        </w:tc>
        <w:tc>
          <w:tcPr>
            <w:tcW w:w="2693" w:type="dxa"/>
            <w:vMerge/>
            <w:vAlign w:val="center"/>
            <w:hideMark/>
          </w:tcPr>
          <w:p w:rsidR="00291229" w:rsidRPr="001F0765" w:rsidRDefault="00291229" w:rsidP="001F0765"/>
        </w:tc>
        <w:tc>
          <w:tcPr>
            <w:tcW w:w="2127" w:type="dxa"/>
            <w:vMerge/>
            <w:vAlign w:val="center"/>
            <w:hideMark/>
          </w:tcPr>
          <w:p w:rsidR="00291229" w:rsidRPr="001F0765" w:rsidRDefault="00291229" w:rsidP="001F0765"/>
        </w:tc>
        <w:tc>
          <w:tcPr>
            <w:tcW w:w="1985" w:type="dxa"/>
            <w:shd w:val="clear" w:color="000000" w:fill="FFFFFF"/>
            <w:vAlign w:val="center"/>
            <w:hideMark/>
          </w:tcPr>
          <w:p w:rsidR="00291229" w:rsidRPr="001F0765" w:rsidRDefault="00291229" w:rsidP="001F0765">
            <w:pPr>
              <w:ind w:firstLine="0"/>
            </w:pPr>
            <w:r w:rsidRPr="001F0765">
              <w:t>федеральный бюджет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291229" w:rsidRPr="001F0765" w:rsidRDefault="00291229" w:rsidP="001F0765">
            <w:pPr>
              <w:ind w:firstLine="0"/>
            </w:pPr>
            <w:r w:rsidRPr="001F0765">
              <w:t>122,4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291229" w:rsidRPr="001F0765" w:rsidRDefault="00291229" w:rsidP="001F0765">
            <w:pPr>
              <w:ind w:firstLine="0"/>
            </w:pPr>
            <w:r w:rsidRPr="001F0765">
              <w:t>40,8</w:t>
            </w:r>
          </w:p>
        </w:tc>
        <w:tc>
          <w:tcPr>
            <w:tcW w:w="1260" w:type="dxa"/>
            <w:gridSpan w:val="2"/>
            <w:shd w:val="clear" w:color="000000" w:fill="FFFFFF"/>
            <w:vAlign w:val="bottom"/>
            <w:hideMark/>
          </w:tcPr>
          <w:p w:rsidR="00291229" w:rsidRPr="001F0765" w:rsidRDefault="00291229" w:rsidP="001F0765">
            <w:pPr>
              <w:ind w:firstLine="0"/>
            </w:pPr>
            <w:r w:rsidRPr="001F0765">
              <w:t>40,8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291229" w:rsidRPr="001F0765" w:rsidRDefault="00291229" w:rsidP="001F0765">
            <w:pPr>
              <w:ind w:firstLine="0"/>
            </w:pPr>
            <w:r w:rsidRPr="001F0765">
              <w:t>40,8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291229" w:rsidRPr="001F0765" w:rsidRDefault="002E6327" w:rsidP="001F0765">
            <w:pPr>
              <w:ind w:firstLine="0"/>
            </w:pPr>
            <w:r w:rsidRPr="001F0765">
              <w:t>0</w:t>
            </w:r>
          </w:p>
        </w:tc>
        <w:tc>
          <w:tcPr>
            <w:tcW w:w="1338" w:type="dxa"/>
            <w:shd w:val="clear" w:color="000000" w:fill="FFFFFF"/>
            <w:vAlign w:val="bottom"/>
            <w:hideMark/>
          </w:tcPr>
          <w:p w:rsidR="00291229" w:rsidRPr="001F0765" w:rsidRDefault="002E6327" w:rsidP="001F0765">
            <w:pPr>
              <w:ind w:firstLine="0"/>
            </w:pPr>
            <w:r w:rsidRPr="001F0765">
              <w:t>0</w:t>
            </w:r>
          </w:p>
        </w:tc>
      </w:tr>
      <w:tr w:rsidR="00291229" w:rsidRPr="001F0765" w:rsidTr="001F0765">
        <w:trPr>
          <w:trHeight w:val="375"/>
        </w:trPr>
        <w:tc>
          <w:tcPr>
            <w:tcW w:w="724" w:type="dxa"/>
            <w:vMerge/>
            <w:vAlign w:val="center"/>
            <w:hideMark/>
          </w:tcPr>
          <w:p w:rsidR="00291229" w:rsidRPr="001F0765" w:rsidRDefault="00291229" w:rsidP="001F0765"/>
        </w:tc>
        <w:tc>
          <w:tcPr>
            <w:tcW w:w="2693" w:type="dxa"/>
            <w:vMerge/>
            <w:vAlign w:val="center"/>
            <w:hideMark/>
          </w:tcPr>
          <w:p w:rsidR="00291229" w:rsidRPr="001F0765" w:rsidRDefault="00291229" w:rsidP="001F0765"/>
        </w:tc>
        <w:tc>
          <w:tcPr>
            <w:tcW w:w="2127" w:type="dxa"/>
            <w:vMerge/>
            <w:vAlign w:val="center"/>
            <w:hideMark/>
          </w:tcPr>
          <w:p w:rsidR="00291229" w:rsidRPr="001F0765" w:rsidRDefault="00291229" w:rsidP="001F0765"/>
        </w:tc>
        <w:tc>
          <w:tcPr>
            <w:tcW w:w="1985" w:type="dxa"/>
            <w:shd w:val="clear" w:color="000000" w:fill="FFFFFF"/>
            <w:vAlign w:val="center"/>
            <w:hideMark/>
          </w:tcPr>
          <w:p w:rsidR="00291229" w:rsidRPr="001F0765" w:rsidRDefault="00291229" w:rsidP="001F0765">
            <w:pPr>
              <w:ind w:firstLine="0"/>
            </w:pPr>
            <w:r w:rsidRPr="001F0765">
              <w:t>бюджет автономного округа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291229" w:rsidRPr="001F0765" w:rsidRDefault="00291229" w:rsidP="001F0765">
            <w:pPr>
              <w:ind w:firstLine="0"/>
            </w:pPr>
            <w:r w:rsidRPr="001F0765">
              <w:t>18 914,1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291229" w:rsidRPr="001F0765" w:rsidRDefault="00291229" w:rsidP="001F0765">
            <w:pPr>
              <w:ind w:firstLine="0"/>
            </w:pPr>
            <w:r w:rsidRPr="001F0765">
              <w:t>1 322,9</w:t>
            </w:r>
          </w:p>
        </w:tc>
        <w:tc>
          <w:tcPr>
            <w:tcW w:w="1260" w:type="dxa"/>
            <w:gridSpan w:val="2"/>
            <w:shd w:val="clear" w:color="auto" w:fill="auto"/>
            <w:vAlign w:val="bottom"/>
            <w:hideMark/>
          </w:tcPr>
          <w:p w:rsidR="00291229" w:rsidRPr="001F0765" w:rsidRDefault="00291229" w:rsidP="001F0765">
            <w:pPr>
              <w:ind w:firstLine="0"/>
            </w:pPr>
            <w:r w:rsidRPr="001F0765">
              <w:t>689,3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291229" w:rsidRPr="001F0765" w:rsidRDefault="00291229" w:rsidP="001F0765">
            <w:pPr>
              <w:ind w:firstLine="0"/>
            </w:pPr>
            <w:r w:rsidRPr="001F0765">
              <w:t>688,1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291229" w:rsidRPr="001F0765" w:rsidRDefault="00291229" w:rsidP="001F0765">
            <w:pPr>
              <w:ind w:firstLine="0"/>
            </w:pPr>
            <w:r w:rsidRPr="001F0765">
              <w:t>2 702,3</w:t>
            </w:r>
          </w:p>
        </w:tc>
        <w:tc>
          <w:tcPr>
            <w:tcW w:w="1338" w:type="dxa"/>
            <w:shd w:val="clear" w:color="auto" w:fill="auto"/>
            <w:vAlign w:val="bottom"/>
            <w:hideMark/>
          </w:tcPr>
          <w:p w:rsidR="00291229" w:rsidRPr="001F0765" w:rsidRDefault="00291229" w:rsidP="001F0765">
            <w:pPr>
              <w:ind w:firstLine="0"/>
            </w:pPr>
            <w:r w:rsidRPr="001F0765">
              <w:t>13 511,5</w:t>
            </w:r>
          </w:p>
        </w:tc>
      </w:tr>
      <w:tr w:rsidR="00291229" w:rsidRPr="001F0765" w:rsidTr="001F0765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291229" w:rsidRPr="001F0765" w:rsidRDefault="00291229" w:rsidP="001F0765"/>
        </w:tc>
        <w:tc>
          <w:tcPr>
            <w:tcW w:w="2693" w:type="dxa"/>
            <w:vMerge/>
            <w:vAlign w:val="center"/>
            <w:hideMark/>
          </w:tcPr>
          <w:p w:rsidR="00291229" w:rsidRPr="001F0765" w:rsidRDefault="00291229" w:rsidP="001F0765"/>
        </w:tc>
        <w:tc>
          <w:tcPr>
            <w:tcW w:w="2127" w:type="dxa"/>
            <w:vMerge/>
            <w:vAlign w:val="center"/>
            <w:hideMark/>
          </w:tcPr>
          <w:p w:rsidR="00291229" w:rsidRPr="001F0765" w:rsidRDefault="00291229" w:rsidP="001F0765"/>
        </w:tc>
        <w:tc>
          <w:tcPr>
            <w:tcW w:w="1985" w:type="dxa"/>
            <w:shd w:val="clear" w:color="000000" w:fill="FFFFFF"/>
            <w:vAlign w:val="center"/>
            <w:hideMark/>
          </w:tcPr>
          <w:p w:rsidR="00291229" w:rsidRPr="001F0765" w:rsidRDefault="00291229" w:rsidP="001F0765">
            <w:pPr>
              <w:ind w:firstLine="0"/>
            </w:pPr>
            <w:r w:rsidRPr="001F0765">
              <w:t>бюджет района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291229" w:rsidRPr="001F0765" w:rsidRDefault="00291229" w:rsidP="001F0765">
            <w:pPr>
              <w:ind w:firstLine="0"/>
            </w:pPr>
            <w:r w:rsidRPr="001F0765">
              <w:t xml:space="preserve">179 </w:t>
            </w:r>
            <w:r w:rsidRPr="001F0765">
              <w:lastRenderedPageBreak/>
              <w:t>946,8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291229" w:rsidRPr="001F0765" w:rsidRDefault="00291229" w:rsidP="001F0765">
            <w:pPr>
              <w:ind w:firstLine="0"/>
            </w:pPr>
            <w:r w:rsidRPr="001F0765">
              <w:lastRenderedPageBreak/>
              <w:t>23 940,4</w:t>
            </w:r>
          </w:p>
        </w:tc>
        <w:tc>
          <w:tcPr>
            <w:tcW w:w="1260" w:type="dxa"/>
            <w:gridSpan w:val="2"/>
            <w:shd w:val="clear" w:color="000000" w:fill="FFFFFF"/>
            <w:vAlign w:val="bottom"/>
            <w:hideMark/>
          </w:tcPr>
          <w:p w:rsidR="00291229" w:rsidRPr="001F0765" w:rsidRDefault="00291229" w:rsidP="001F0765">
            <w:pPr>
              <w:ind w:firstLine="0"/>
            </w:pPr>
            <w:r w:rsidRPr="001F0765">
              <w:t>21 806,6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291229" w:rsidRPr="001F0765" w:rsidRDefault="00291229" w:rsidP="001F0765">
            <w:pPr>
              <w:ind w:firstLine="0"/>
            </w:pPr>
            <w:r w:rsidRPr="001F0765">
              <w:t>21 806,6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291229" w:rsidRPr="001F0765" w:rsidRDefault="00291229" w:rsidP="001F0765">
            <w:pPr>
              <w:ind w:firstLine="0"/>
            </w:pPr>
            <w:r w:rsidRPr="001F0765">
              <w:t>18 732,2</w:t>
            </w:r>
          </w:p>
        </w:tc>
        <w:tc>
          <w:tcPr>
            <w:tcW w:w="1338" w:type="dxa"/>
            <w:shd w:val="clear" w:color="000000" w:fill="FFFFFF"/>
            <w:vAlign w:val="bottom"/>
            <w:hideMark/>
          </w:tcPr>
          <w:p w:rsidR="00291229" w:rsidRPr="001F0765" w:rsidRDefault="00291229" w:rsidP="001F0765">
            <w:pPr>
              <w:ind w:firstLine="0"/>
            </w:pPr>
            <w:r w:rsidRPr="001F0765">
              <w:t>93 661,0</w:t>
            </w:r>
          </w:p>
        </w:tc>
      </w:tr>
      <w:tr w:rsidR="00291229" w:rsidRPr="001F0765" w:rsidTr="001F0765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291229" w:rsidRPr="001F0765" w:rsidRDefault="00291229" w:rsidP="001F0765"/>
        </w:tc>
        <w:tc>
          <w:tcPr>
            <w:tcW w:w="2693" w:type="dxa"/>
            <w:vMerge/>
            <w:vAlign w:val="center"/>
            <w:hideMark/>
          </w:tcPr>
          <w:p w:rsidR="00291229" w:rsidRPr="001F0765" w:rsidRDefault="00291229" w:rsidP="001F0765"/>
        </w:tc>
        <w:tc>
          <w:tcPr>
            <w:tcW w:w="2127" w:type="dxa"/>
            <w:vMerge/>
            <w:vAlign w:val="center"/>
            <w:hideMark/>
          </w:tcPr>
          <w:p w:rsidR="00291229" w:rsidRPr="001F0765" w:rsidRDefault="00291229" w:rsidP="001F0765"/>
        </w:tc>
        <w:tc>
          <w:tcPr>
            <w:tcW w:w="1985" w:type="dxa"/>
            <w:shd w:val="clear" w:color="000000" w:fill="FFFFFF"/>
            <w:vAlign w:val="center"/>
            <w:hideMark/>
          </w:tcPr>
          <w:p w:rsidR="00291229" w:rsidRPr="001F0765" w:rsidRDefault="00291229" w:rsidP="001F0765">
            <w:pPr>
              <w:ind w:firstLine="0"/>
            </w:pPr>
            <w:r w:rsidRPr="001F0765">
              <w:t xml:space="preserve">в том числе </w:t>
            </w:r>
            <w:proofErr w:type="spellStart"/>
            <w:r w:rsidRPr="001F0765">
              <w:t>софинансирование</w:t>
            </w:r>
            <w:proofErr w:type="spellEnd"/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291229" w:rsidRPr="001F0765" w:rsidRDefault="00291229" w:rsidP="001F0765">
            <w:pPr>
              <w:ind w:firstLine="0"/>
            </w:pPr>
            <w:r w:rsidRPr="001F0765">
              <w:t>1 002,4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291229" w:rsidRPr="001F0765" w:rsidRDefault="00291229" w:rsidP="001F0765">
            <w:pPr>
              <w:ind w:firstLine="0"/>
            </w:pPr>
            <w:r w:rsidRPr="001F0765">
              <w:t>71,8</w:t>
            </w:r>
          </w:p>
        </w:tc>
        <w:tc>
          <w:tcPr>
            <w:tcW w:w="1260" w:type="dxa"/>
            <w:gridSpan w:val="2"/>
            <w:shd w:val="clear" w:color="auto" w:fill="auto"/>
            <w:vAlign w:val="bottom"/>
            <w:hideMark/>
          </w:tcPr>
          <w:p w:rsidR="00291229" w:rsidRPr="001F0765" w:rsidRDefault="00291229" w:rsidP="001F0765">
            <w:pPr>
              <w:ind w:firstLine="0"/>
            </w:pPr>
            <w:r w:rsidRPr="001F0765">
              <w:t>38,4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291229" w:rsidRPr="001F0765" w:rsidRDefault="00291229" w:rsidP="001F0765">
            <w:pPr>
              <w:ind w:firstLine="0"/>
            </w:pPr>
            <w:r w:rsidRPr="001F0765">
              <w:t>38,4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291229" w:rsidRPr="001F0765" w:rsidRDefault="00291229" w:rsidP="001F0765">
            <w:pPr>
              <w:ind w:firstLine="0"/>
            </w:pPr>
            <w:r w:rsidRPr="001F0765">
              <w:t>142,3</w:t>
            </w:r>
          </w:p>
        </w:tc>
        <w:tc>
          <w:tcPr>
            <w:tcW w:w="1338" w:type="dxa"/>
            <w:shd w:val="clear" w:color="auto" w:fill="auto"/>
            <w:vAlign w:val="bottom"/>
            <w:hideMark/>
          </w:tcPr>
          <w:p w:rsidR="00291229" w:rsidRPr="001F0765" w:rsidRDefault="00291229" w:rsidP="001F0765">
            <w:pPr>
              <w:ind w:firstLine="0"/>
            </w:pPr>
            <w:r w:rsidRPr="001F0765">
              <w:t>711,5</w:t>
            </w:r>
          </w:p>
        </w:tc>
      </w:tr>
      <w:tr w:rsidR="00291229" w:rsidRPr="001F0765" w:rsidTr="001F0765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291229" w:rsidRPr="001F0765" w:rsidRDefault="00291229" w:rsidP="001F0765"/>
        </w:tc>
        <w:tc>
          <w:tcPr>
            <w:tcW w:w="2693" w:type="dxa"/>
            <w:vMerge/>
            <w:vAlign w:val="center"/>
            <w:hideMark/>
          </w:tcPr>
          <w:p w:rsidR="00291229" w:rsidRPr="001F0765" w:rsidRDefault="00291229" w:rsidP="001F0765"/>
        </w:tc>
        <w:tc>
          <w:tcPr>
            <w:tcW w:w="2127" w:type="dxa"/>
            <w:vMerge w:val="restart"/>
            <w:shd w:val="clear" w:color="000000" w:fill="FFFFFF"/>
            <w:vAlign w:val="center"/>
            <w:hideMark/>
          </w:tcPr>
          <w:p w:rsidR="00291229" w:rsidRPr="001F0765" w:rsidRDefault="00291229" w:rsidP="001F0765">
            <w:pPr>
              <w:ind w:firstLine="0"/>
            </w:pPr>
            <w:r w:rsidRPr="001F0765">
              <w:t>Городские (сельские) поселения Березовского района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291229" w:rsidRPr="001F0765" w:rsidRDefault="00291229" w:rsidP="001F0765">
            <w:pPr>
              <w:ind w:firstLine="18"/>
            </w:pPr>
            <w:r w:rsidRPr="001F0765">
              <w:t>всего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291229" w:rsidRPr="001F0765" w:rsidRDefault="00291229" w:rsidP="001F0765">
            <w:pPr>
              <w:ind w:firstLine="18"/>
            </w:pPr>
            <w:r w:rsidRPr="001F0765">
              <w:t>229,9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291229" w:rsidRPr="001F0765" w:rsidRDefault="00291229" w:rsidP="001F0765">
            <w:pPr>
              <w:ind w:firstLine="0"/>
            </w:pPr>
            <w:r w:rsidRPr="001F0765">
              <w:t>229,9</w:t>
            </w:r>
          </w:p>
        </w:tc>
        <w:tc>
          <w:tcPr>
            <w:tcW w:w="1260" w:type="dxa"/>
            <w:gridSpan w:val="2"/>
            <w:shd w:val="clear" w:color="auto" w:fill="auto"/>
            <w:vAlign w:val="bottom"/>
            <w:hideMark/>
          </w:tcPr>
          <w:p w:rsidR="00291229" w:rsidRPr="001F0765" w:rsidRDefault="002E6327" w:rsidP="001F0765">
            <w:pPr>
              <w:ind w:firstLine="0"/>
            </w:pPr>
            <w:r w:rsidRPr="001F0765">
              <w:t>0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291229" w:rsidRPr="001F0765" w:rsidRDefault="002E6327" w:rsidP="001F0765">
            <w:pPr>
              <w:ind w:firstLine="0"/>
            </w:pPr>
            <w:r w:rsidRPr="001F0765">
              <w:t>0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291229" w:rsidRPr="001F0765" w:rsidRDefault="00291229" w:rsidP="001F0765">
            <w:pPr>
              <w:ind w:firstLine="0"/>
            </w:pPr>
            <w:r w:rsidRPr="001F0765">
              <w:t>0</w:t>
            </w:r>
          </w:p>
        </w:tc>
        <w:tc>
          <w:tcPr>
            <w:tcW w:w="1338" w:type="dxa"/>
            <w:shd w:val="clear" w:color="auto" w:fill="auto"/>
            <w:vAlign w:val="bottom"/>
            <w:hideMark/>
          </w:tcPr>
          <w:p w:rsidR="00291229" w:rsidRPr="001F0765" w:rsidRDefault="00291229" w:rsidP="001F0765">
            <w:pPr>
              <w:ind w:firstLine="0"/>
            </w:pPr>
            <w:r w:rsidRPr="001F0765">
              <w:t>0</w:t>
            </w:r>
          </w:p>
        </w:tc>
      </w:tr>
      <w:tr w:rsidR="00291229" w:rsidRPr="001F0765" w:rsidTr="001F0765">
        <w:trPr>
          <w:trHeight w:val="345"/>
        </w:trPr>
        <w:tc>
          <w:tcPr>
            <w:tcW w:w="724" w:type="dxa"/>
            <w:vMerge/>
            <w:vAlign w:val="center"/>
            <w:hideMark/>
          </w:tcPr>
          <w:p w:rsidR="00291229" w:rsidRPr="001F0765" w:rsidRDefault="00291229" w:rsidP="001F0765"/>
        </w:tc>
        <w:tc>
          <w:tcPr>
            <w:tcW w:w="2693" w:type="dxa"/>
            <w:vMerge/>
            <w:vAlign w:val="center"/>
            <w:hideMark/>
          </w:tcPr>
          <w:p w:rsidR="00291229" w:rsidRPr="001F0765" w:rsidRDefault="00291229" w:rsidP="001F0765"/>
        </w:tc>
        <w:tc>
          <w:tcPr>
            <w:tcW w:w="2127" w:type="dxa"/>
            <w:vMerge/>
            <w:vAlign w:val="center"/>
            <w:hideMark/>
          </w:tcPr>
          <w:p w:rsidR="00291229" w:rsidRPr="001F0765" w:rsidRDefault="00291229" w:rsidP="001F0765"/>
        </w:tc>
        <w:tc>
          <w:tcPr>
            <w:tcW w:w="1985" w:type="dxa"/>
            <w:shd w:val="clear" w:color="000000" w:fill="FFFFFF"/>
            <w:vAlign w:val="center"/>
            <w:hideMark/>
          </w:tcPr>
          <w:p w:rsidR="00291229" w:rsidRPr="001F0765" w:rsidRDefault="00291229" w:rsidP="001F0765">
            <w:pPr>
              <w:ind w:firstLine="18"/>
            </w:pPr>
            <w:r w:rsidRPr="001F0765">
              <w:t>федеральный бюджет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291229" w:rsidRPr="001F0765" w:rsidRDefault="002E6327" w:rsidP="001F0765">
            <w:pPr>
              <w:ind w:firstLine="18"/>
            </w:pPr>
            <w:r w:rsidRPr="001F0765">
              <w:t>0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291229" w:rsidRPr="001F0765" w:rsidRDefault="002E6327" w:rsidP="001F0765">
            <w:pPr>
              <w:ind w:firstLine="0"/>
            </w:pPr>
            <w:r w:rsidRPr="001F0765">
              <w:t>0</w:t>
            </w:r>
          </w:p>
        </w:tc>
        <w:tc>
          <w:tcPr>
            <w:tcW w:w="1260" w:type="dxa"/>
            <w:gridSpan w:val="2"/>
            <w:shd w:val="clear" w:color="auto" w:fill="auto"/>
            <w:vAlign w:val="bottom"/>
            <w:hideMark/>
          </w:tcPr>
          <w:p w:rsidR="002E6327" w:rsidRPr="001F0765" w:rsidRDefault="002E6327" w:rsidP="001F0765">
            <w:pPr>
              <w:ind w:firstLine="0"/>
            </w:pPr>
            <w:r w:rsidRPr="001F0765">
              <w:t>0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291229" w:rsidRPr="001F0765" w:rsidRDefault="00291229" w:rsidP="001F0765">
            <w:pPr>
              <w:ind w:firstLine="0"/>
            </w:pPr>
            <w:r w:rsidRPr="001F0765">
              <w:t>0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291229" w:rsidRPr="001F0765" w:rsidRDefault="00291229" w:rsidP="001F0765">
            <w:pPr>
              <w:ind w:firstLine="0"/>
            </w:pPr>
            <w:r w:rsidRPr="001F0765">
              <w:t>0</w:t>
            </w:r>
          </w:p>
        </w:tc>
        <w:tc>
          <w:tcPr>
            <w:tcW w:w="1338" w:type="dxa"/>
            <w:shd w:val="clear" w:color="auto" w:fill="auto"/>
            <w:vAlign w:val="bottom"/>
            <w:hideMark/>
          </w:tcPr>
          <w:p w:rsidR="00291229" w:rsidRPr="001F0765" w:rsidRDefault="00291229" w:rsidP="001F0765">
            <w:pPr>
              <w:ind w:firstLine="0"/>
            </w:pPr>
            <w:r w:rsidRPr="001F0765">
              <w:t>0</w:t>
            </w:r>
          </w:p>
        </w:tc>
      </w:tr>
      <w:tr w:rsidR="00291229" w:rsidRPr="001F0765" w:rsidTr="001F0765">
        <w:trPr>
          <w:trHeight w:val="375"/>
        </w:trPr>
        <w:tc>
          <w:tcPr>
            <w:tcW w:w="724" w:type="dxa"/>
            <w:vMerge/>
            <w:vAlign w:val="center"/>
            <w:hideMark/>
          </w:tcPr>
          <w:p w:rsidR="00291229" w:rsidRPr="001F0765" w:rsidRDefault="00291229" w:rsidP="001F0765"/>
        </w:tc>
        <w:tc>
          <w:tcPr>
            <w:tcW w:w="2693" w:type="dxa"/>
            <w:vMerge/>
            <w:vAlign w:val="center"/>
            <w:hideMark/>
          </w:tcPr>
          <w:p w:rsidR="00291229" w:rsidRPr="001F0765" w:rsidRDefault="00291229" w:rsidP="001F0765"/>
        </w:tc>
        <w:tc>
          <w:tcPr>
            <w:tcW w:w="2127" w:type="dxa"/>
            <w:vMerge/>
            <w:vAlign w:val="center"/>
            <w:hideMark/>
          </w:tcPr>
          <w:p w:rsidR="00291229" w:rsidRPr="001F0765" w:rsidRDefault="00291229" w:rsidP="001F0765"/>
        </w:tc>
        <w:tc>
          <w:tcPr>
            <w:tcW w:w="1985" w:type="dxa"/>
            <w:shd w:val="clear" w:color="000000" w:fill="FFFFFF"/>
            <w:vAlign w:val="center"/>
            <w:hideMark/>
          </w:tcPr>
          <w:p w:rsidR="00291229" w:rsidRPr="001F0765" w:rsidRDefault="00291229" w:rsidP="001F0765">
            <w:pPr>
              <w:ind w:firstLine="18"/>
            </w:pPr>
            <w:r w:rsidRPr="001F0765">
              <w:t>бюджет автономного округа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291229" w:rsidRPr="001F0765" w:rsidRDefault="00291229" w:rsidP="001F0765">
            <w:pPr>
              <w:ind w:firstLine="18"/>
            </w:pPr>
            <w:r w:rsidRPr="001F0765">
              <w:t>218,4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291229" w:rsidRPr="001F0765" w:rsidRDefault="00291229" w:rsidP="001F0765">
            <w:pPr>
              <w:ind w:firstLine="0"/>
            </w:pPr>
            <w:r w:rsidRPr="001F0765">
              <w:t>218,4</w:t>
            </w:r>
          </w:p>
        </w:tc>
        <w:tc>
          <w:tcPr>
            <w:tcW w:w="1260" w:type="dxa"/>
            <w:gridSpan w:val="2"/>
            <w:shd w:val="clear" w:color="auto" w:fill="auto"/>
            <w:vAlign w:val="bottom"/>
            <w:hideMark/>
          </w:tcPr>
          <w:p w:rsidR="00291229" w:rsidRPr="001F0765" w:rsidRDefault="00291229" w:rsidP="001F0765">
            <w:pPr>
              <w:ind w:firstLine="0"/>
            </w:pPr>
            <w:r w:rsidRPr="001F0765">
              <w:t>0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291229" w:rsidRPr="001F0765" w:rsidRDefault="00291229" w:rsidP="001F0765">
            <w:pPr>
              <w:ind w:firstLine="0"/>
            </w:pPr>
            <w:r w:rsidRPr="001F0765">
              <w:t>0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291229" w:rsidRPr="001F0765" w:rsidRDefault="00291229" w:rsidP="001F0765">
            <w:pPr>
              <w:ind w:firstLine="0"/>
            </w:pPr>
            <w:r w:rsidRPr="001F0765">
              <w:t>0</w:t>
            </w:r>
          </w:p>
        </w:tc>
        <w:tc>
          <w:tcPr>
            <w:tcW w:w="1338" w:type="dxa"/>
            <w:shd w:val="clear" w:color="auto" w:fill="auto"/>
            <w:vAlign w:val="bottom"/>
            <w:hideMark/>
          </w:tcPr>
          <w:p w:rsidR="00291229" w:rsidRPr="001F0765" w:rsidRDefault="00291229" w:rsidP="001F0765">
            <w:pPr>
              <w:ind w:firstLine="0"/>
            </w:pPr>
            <w:r w:rsidRPr="001F0765">
              <w:t>0</w:t>
            </w:r>
          </w:p>
        </w:tc>
      </w:tr>
      <w:tr w:rsidR="00291229" w:rsidRPr="001F0765" w:rsidTr="001F0765">
        <w:trPr>
          <w:trHeight w:val="510"/>
        </w:trPr>
        <w:tc>
          <w:tcPr>
            <w:tcW w:w="724" w:type="dxa"/>
            <w:vMerge/>
            <w:vAlign w:val="center"/>
            <w:hideMark/>
          </w:tcPr>
          <w:p w:rsidR="00291229" w:rsidRPr="001F0765" w:rsidRDefault="00291229" w:rsidP="001F0765"/>
        </w:tc>
        <w:tc>
          <w:tcPr>
            <w:tcW w:w="2693" w:type="dxa"/>
            <w:vMerge/>
            <w:vAlign w:val="center"/>
            <w:hideMark/>
          </w:tcPr>
          <w:p w:rsidR="00291229" w:rsidRPr="001F0765" w:rsidRDefault="00291229" w:rsidP="001F0765"/>
        </w:tc>
        <w:tc>
          <w:tcPr>
            <w:tcW w:w="2127" w:type="dxa"/>
            <w:vMerge/>
            <w:vAlign w:val="center"/>
            <w:hideMark/>
          </w:tcPr>
          <w:p w:rsidR="00291229" w:rsidRPr="001F0765" w:rsidRDefault="00291229" w:rsidP="001F0765"/>
        </w:tc>
        <w:tc>
          <w:tcPr>
            <w:tcW w:w="1985" w:type="dxa"/>
            <w:shd w:val="clear" w:color="000000" w:fill="FFFFFF"/>
            <w:vAlign w:val="center"/>
            <w:hideMark/>
          </w:tcPr>
          <w:p w:rsidR="00291229" w:rsidRPr="001F0765" w:rsidRDefault="00291229" w:rsidP="001F0765">
            <w:pPr>
              <w:ind w:firstLine="18"/>
            </w:pPr>
            <w:r w:rsidRPr="001F0765">
              <w:t>бюджет городских и сельских поселений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291229" w:rsidRPr="001F0765" w:rsidRDefault="00291229" w:rsidP="001F0765">
            <w:pPr>
              <w:ind w:firstLine="18"/>
            </w:pPr>
            <w:r w:rsidRPr="001F0765">
              <w:t>11,5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291229" w:rsidRPr="001F0765" w:rsidRDefault="00291229" w:rsidP="001F0765">
            <w:pPr>
              <w:ind w:firstLine="0"/>
            </w:pPr>
            <w:r w:rsidRPr="001F0765">
              <w:t>11,5</w:t>
            </w:r>
          </w:p>
        </w:tc>
        <w:tc>
          <w:tcPr>
            <w:tcW w:w="1260" w:type="dxa"/>
            <w:gridSpan w:val="2"/>
            <w:shd w:val="clear" w:color="auto" w:fill="auto"/>
            <w:vAlign w:val="bottom"/>
            <w:hideMark/>
          </w:tcPr>
          <w:p w:rsidR="00291229" w:rsidRPr="001F0765" w:rsidRDefault="00291229" w:rsidP="001F0765">
            <w:pPr>
              <w:ind w:firstLine="0"/>
            </w:pPr>
            <w:r w:rsidRPr="001F0765">
              <w:t>0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291229" w:rsidRPr="001F0765" w:rsidRDefault="00291229" w:rsidP="001F0765">
            <w:pPr>
              <w:ind w:firstLine="0"/>
            </w:pPr>
            <w:r w:rsidRPr="001F0765">
              <w:t>0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291229" w:rsidRPr="001F0765" w:rsidRDefault="00291229" w:rsidP="001F0765">
            <w:pPr>
              <w:ind w:firstLine="0"/>
            </w:pPr>
            <w:r w:rsidRPr="001F0765">
              <w:t>0</w:t>
            </w:r>
          </w:p>
        </w:tc>
        <w:tc>
          <w:tcPr>
            <w:tcW w:w="1338" w:type="dxa"/>
            <w:shd w:val="clear" w:color="auto" w:fill="auto"/>
            <w:vAlign w:val="bottom"/>
            <w:hideMark/>
          </w:tcPr>
          <w:p w:rsidR="00291229" w:rsidRPr="001F0765" w:rsidRDefault="00291229" w:rsidP="001F0765">
            <w:pPr>
              <w:ind w:firstLine="0"/>
            </w:pPr>
            <w:r w:rsidRPr="001F0765">
              <w:t>0</w:t>
            </w:r>
          </w:p>
        </w:tc>
      </w:tr>
      <w:tr w:rsidR="00E66A98" w:rsidRPr="001F0765" w:rsidTr="001F0765">
        <w:trPr>
          <w:trHeight w:val="300"/>
        </w:trPr>
        <w:tc>
          <w:tcPr>
            <w:tcW w:w="724" w:type="dxa"/>
            <w:vMerge w:val="restart"/>
            <w:shd w:val="clear" w:color="000000" w:fill="FFFFFF"/>
            <w:vAlign w:val="center"/>
            <w:hideMark/>
          </w:tcPr>
          <w:p w:rsidR="00E66A98" w:rsidRPr="001F0765" w:rsidRDefault="00E66A98" w:rsidP="001F0765">
            <w:pPr>
              <w:ind w:firstLine="0"/>
            </w:pPr>
            <w:r w:rsidRPr="001F0765">
              <w:t>1.3.</w:t>
            </w:r>
          </w:p>
        </w:tc>
        <w:tc>
          <w:tcPr>
            <w:tcW w:w="2693" w:type="dxa"/>
            <w:vMerge w:val="restart"/>
            <w:shd w:val="clear" w:color="000000" w:fill="FFFFFF"/>
            <w:vAlign w:val="center"/>
            <w:hideMark/>
          </w:tcPr>
          <w:p w:rsidR="00E66A98" w:rsidRPr="001F0765" w:rsidRDefault="00E66A98" w:rsidP="001F0765">
            <w:pPr>
              <w:ind w:firstLine="0"/>
            </w:pPr>
            <w:r w:rsidRPr="001F0765">
              <w:t xml:space="preserve"> Основное мероприятие </w:t>
            </w:r>
            <w:r w:rsidR="001F0765" w:rsidRPr="001F0765">
              <w:t>«</w:t>
            </w:r>
            <w:r w:rsidRPr="001F0765">
              <w:t>Развитие музейного дела</w:t>
            </w:r>
            <w:r w:rsidR="001F0765" w:rsidRPr="001F0765">
              <w:t>»</w:t>
            </w:r>
            <w:r w:rsidRPr="001F0765">
              <w:t xml:space="preserve"> (1)</w:t>
            </w:r>
          </w:p>
        </w:tc>
        <w:tc>
          <w:tcPr>
            <w:tcW w:w="2127" w:type="dxa"/>
            <w:vMerge w:val="restart"/>
            <w:shd w:val="clear" w:color="000000" w:fill="FFFFFF"/>
            <w:vAlign w:val="center"/>
            <w:hideMark/>
          </w:tcPr>
          <w:p w:rsidR="00E66A98" w:rsidRPr="001F0765" w:rsidRDefault="00E66A98" w:rsidP="001F0765">
            <w:pPr>
              <w:ind w:firstLine="0"/>
            </w:pPr>
            <w:r w:rsidRPr="001F0765">
              <w:t>Комитет культуры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E66A98" w:rsidRPr="001F0765" w:rsidRDefault="00E66A98" w:rsidP="001F0765">
            <w:pPr>
              <w:ind w:firstLine="18"/>
            </w:pPr>
            <w:r w:rsidRPr="001F0765">
              <w:t>всего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E66A98" w:rsidRPr="001F0765" w:rsidRDefault="00E66A98" w:rsidP="001F0765">
            <w:pPr>
              <w:ind w:firstLine="18"/>
            </w:pPr>
            <w:r w:rsidRPr="001F0765">
              <w:t xml:space="preserve">177 </w:t>
            </w:r>
            <w:r w:rsidR="00C31099" w:rsidRPr="001F0765">
              <w:t>39</w:t>
            </w:r>
            <w:r w:rsidRPr="001F0765">
              <w:t>7,4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E66A98" w:rsidRPr="001F0765" w:rsidRDefault="00E66A98" w:rsidP="001F0765">
            <w:pPr>
              <w:ind w:firstLine="0"/>
            </w:pPr>
            <w:r w:rsidRPr="001F0765">
              <w:t>22 588,7</w:t>
            </w:r>
          </w:p>
        </w:tc>
        <w:tc>
          <w:tcPr>
            <w:tcW w:w="1260" w:type="dxa"/>
            <w:gridSpan w:val="2"/>
            <w:shd w:val="clear" w:color="auto" w:fill="auto"/>
            <w:vAlign w:val="bottom"/>
            <w:hideMark/>
          </w:tcPr>
          <w:p w:rsidR="00E66A98" w:rsidRPr="001F0765" w:rsidRDefault="00E66A98" w:rsidP="001F0765">
            <w:pPr>
              <w:ind w:firstLine="0"/>
            </w:pPr>
            <w:r w:rsidRPr="001F0765">
              <w:t>21 397,9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E66A98" w:rsidRPr="001F0765" w:rsidRDefault="00E66A98" w:rsidP="001F0765">
            <w:pPr>
              <w:ind w:firstLine="0"/>
            </w:pPr>
            <w:r w:rsidRPr="001F0765">
              <w:t>21 614,6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E66A98" w:rsidRPr="001F0765" w:rsidRDefault="00E66A98" w:rsidP="001F0765">
            <w:pPr>
              <w:ind w:firstLine="0"/>
            </w:pPr>
            <w:r w:rsidRPr="001F0765">
              <w:t>18 632,7</w:t>
            </w:r>
          </w:p>
        </w:tc>
        <w:tc>
          <w:tcPr>
            <w:tcW w:w="1338" w:type="dxa"/>
            <w:shd w:val="clear" w:color="auto" w:fill="auto"/>
            <w:vAlign w:val="bottom"/>
            <w:hideMark/>
          </w:tcPr>
          <w:p w:rsidR="00E66A98" w:rsidRPr="001F0765" w:rsidRDefault="00E66A98" w:rsidP="001F0765">
            <w:pPr>
              <w:ind w:firstLine="0"/>
            </w:pPr>
            <w:r w:rsidRPr="001F0765">
              <w:t>93 163,5</w:t>
            </w:r>
          </w:p>
        </w:tc>
      </w:tr>
      <w:tr w:rsidR="00E66A98" w:rsidRPr="001F0765" w:rsidTr="001F0765">
        <w:trPr>
          <w:trHeight w:val="345"/>
        </w:trPr>
        <w:tc>
          <w:tcPr>
            <w:tcW w:w="724" w:type="dxa"/>
            <w:vMerge/>
            <w:vAlign w:val="center"/>
            <w:hideMark/>
          </w:tcPr>
          <w:p w:rsidR="00E66A98" w:rsidRPr="001F0765" w:rsidRDefault="00E66A98" w:rsidP="001F0765"/>
        </w:tc>
        <w:tc>
          <w:tcPr>
            <w:tcW w:w="2693" w:type="dxa"/>
            <w:vMerge/>
            <w:vAlign w:val="center"/>
            <w:hideMark/>
          </w:tcPr>
          <w:p w:rsidR="00E66A98" w:rsidRPr="001F0765" w:rsidRDefault="00E66A98" w:rsidP="001F0765"/>
        </w:tc>
        <w:tc>
          <w:tcPr>
            <w:tcW w:w="2127" w:type="dxa"/>
            <w:vMerge/>
            <w:vAlign w:val="center"/>
            <w:hideMark/>
          </w:tcPr>
          <w:p w:rsidR="00E66A98" w:rsidRPr="001F0765" w:rsidRDefault="00E66A98" w:rsidP="001F0765"/>
        </w:tc>
        <w:tc>
          <w:tcPr>
            <w:tcW w:w="1985" w:type="dxa"/>
            <w:shd w:val="clear" w:color="000000" w:fill="FFFFFF"/>
            <w:vAlign w:val="center"/>
            <w:hideMark/>
          </w:tcPr>
          <w:p w:rsidR="00E66A98" w:rsidRPr="001F0765" w:rsidRDefault="00E66A98" w:rsidP="001F0765">
            <w:pPr>
              <w:ind w:firstLine="18"/>
            </w:pPr>
            <w:r w:rsidRPr="001F0765">
              <w:t>федеральный бюджет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E66A98" w:rsidRPr="001F0765" w:rsidRDefault="00E66A98" w:rsidP="001F0765">
            <w:pPr>
              <w:ind w:firstLine="18"/>
            </w:pPr>
            <w:r w:rsidRPr="001F0765">
              <w:t>0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E66A98" w:rsidRPr="001F0765" w:rsidRDefault="00E66A98" w:rsidP="001F0765">
            <w:pPr>
              <w:ind w:firstLine="0"/>
            </w:pPr>
            <w:r w:rsidRPr="001F0765">
              <w:t>0</w:t>
            </w:r>
          </w:p>
        </w:tc>
        <w:tc>
          <w:tcPr>
            <w:tcW w:w="1260" w:type="dxa"/>
            <w:gridSpan w:val="2"/>
            <w:shd w:val="clear" w:color="auto" w:fill="auto"/>
            <w:vAlign w:val="bottom"/>
            <w:hideMark/>
          </w:tcPr>
          <w:p w:rsidR="00E66A98" w:rsidRPr="001F0765" w:rsidRDefault="00E66A98" w:rsidP="001F0765">
            <w:pPr>
              <w:ind w:firstLine="0"/>
            </w:pPr>
            <w:r w:rsidRPr="001F0765">
              <w:t>0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E66A98" w:rsidRPr="001F0765" w:rsidRDefault="00E66A98" w:rsidP="001F0765">
            <w:pPr>
              <w:ind w:firstLine="0"/>
            </w:pPr>
            <w:r w:rsidRPr="001F0765">
              <w:t>0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E66A98" w:rsidRPr="001F0765" w:rsidRDefault="00E66A98" w:rsidP="001F0765">
            <w:pPr>
              <w:ind w:firstLine="0"/>
            </w:pPr>
            <w:r w:rsidRPr="001F0765">
              <w:t>0</w:t>
            </w:r>
          </w:p>
        </w:tc>
        <w:tc>
          <w:tcPr>
            <w:tcW w:w="1338" w:type="dxa"/>
            <w:shd w:val="clear" w:color="auto" w:fill="auto"/>
            <w:vAlign w:val="bottom"/>
            <w:hideMark/>
          </w:tcPr>
          <w:p w:rsidR="00E66A98" w:rsidRPr="001F0765" w:rsidRDefault="00E66A98" w:rsidP="001F0765">
            <w:pPr>
              <w:ind w:firstLine="0"/>
            </w:pPr>
            <w:r w:rsidRPr="001F0765">
              <w:t>0</w:t>
            </w:r>
          </w:p>
        </w:tc>
      </w:tr>
      <w:tr w:rsidR="00E66A98" w:rsidRPr="001F0765" w:rsidTr="001F0765">
        <w:trPr>
          <w:trHeight w:val="375"/>
        </w:trPr>
        <w:tc>
          <w:tcPr>
            <w:tcW w:w="724" w:type="dxa"/>
            <w:vMerge/>
            <w:vAlign w:val="center"/>
            <w:hideMark/>
          </w:tcPr>
          <w:p w:rsidR="00E66A98" w:rsidRPr="001F0765" w:rsidRDefault="00E66A98" w:rsidP="001F0765"/>
        </w:tc>
        <w:tc>
          <w:tcPr>
            <w:tcW w:w="2693" w:type="dxa"/>
            <w:vMerge/>
            <w:vAlign w:val="center"/>
            <w:hideMark/>
          </w:tcPr>
          <w:p w:rsidR="00E66A98" w:rsidRPr="001F0765" w:rsidRDefault="00E66A98" w:rsidP="001F0765"/>
        </w:tc>
        <w:tc>
          <w:tcPr>
            <w:tcW w:w="2127" w:type="dxa"/>
            <w:vMerge/>
            <w:vAlign w:val="center"/>
            <w:hideMark/>
          </w:tcPr>
          <w:p w:rsidR="00E66A98" w:rsidRPr="001F0765" w:rsidRDefault="00E66A98" w:rsidP="001F0765"/>
        </w:tc>
        <w:tc>
          <w:tcPr>
            <w:tcW w:w="1985" w:type="dxa"/>
            <w:shd w:val="clear" w:color="000000" w:fill="FFFFFF"/>
            <w:vAlign w:val="center"/>
            <w:hideMark/>
          </w:tcPr>
          <w:p w:rsidR="00E66A98" w:rsidRPr="001F0765" w:rsidRDefault="00E66A98" w:rsidP="001F0765">
            <w:pPr>
              <w:ind w:firstLine="18"/>
            </w:pPr>
            <w:r w:rsidRPr="001F0765">
              <w:t>бюджет автономного округа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E66A98" w:rsidRPr="001F0765" w:rsidRDefault="00C31099" w:rsidP="001F0765">
            <w:pPr>
              <w:ind w:firstLine="18"/>
            </w:pPr>
            <w:r w:rsidRPr="001F0765">
              <w:t>250,0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E66A98" w:rsidRPr="001F0765" w:rsidRDefault="00E66A98" w:rsidP="001F0765">
            <w:pPr>
              <w:ind w:firstLine="0"/>
            </w:pPr>
            <w:r w:rsidRPr="001F0765">
              <w:t>250,0</w:t>
            </w:r>
          </w:p>
        </w:tc>
        <w:tc>
          <w:tcPr>
            <w:tcW w:w="1260" w:type="dxa"/>
            <w:gridSpan w:val="2"/>
            <w:shd w:val="clear" w:color="auto" w:fill="auto"/>
            <w:vAlign w:val="bottom"/>
            <w:hideMark/>
          </w:tcPr>
          <w:p w:rsidR="00E66A98" w:rsidRPr="001F0765" w:rsidRDefault="00E66A98" w:rsidP="001F0765">
            <w:pPr>
              <w:ind w:firstLine="0"/>
            </w:pPr>
            <w:r w:rsidRPr="001F0765">
              <w:t>0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E66A98" w:rsidRPr="001F0765" w:rsidRDefault="00E66A98" w:rsidP="001F0765">
            <w:pPr>
              <w:ind w:firstLine="0"/>
            </w:pPr>
            <w:r w:rsidRPr="001F0765">
              <w:t>0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E66A98" w:rsidRPr="001F0765" w:rsidRDefault="00E66A98" w:rsidP="001F0765">
            <w:pPr>
              <w:ind w:firstLine="0"/>
            </w:pPr>
            <w:r w:rsidRPr="001F0765">
              <w:t>0</w:t>
            </w:r>
          </w:p>
        </w:tc>
        <w:tc>
          <w:tcPr>
            <w:tcW w:w="1338" w:type="dxa"/>
            <w:shd w:val="clear" w:color="auto" w:fill="auto"/>
            <w:vAlign w:val="bottom"/>
            <w:hideMark/>
          </w:tcPr>
          <w:p w:rsidR="00E66A98" w:rsidRPr="001F0765" w:rsidRDefault="00E66A98" w:rsidP="001F0765">
            <w:pPr>
              <w:ind w:firstLine="0"/>
            </w:pPr>
            <w:r w:rsidRPr="001F0765">
              <w:t>0</w:t>
            </w:r>
          </w:p>
        </w:tc>
      </w:tr>
      <w:tr w:rsidR="00E66A98" w:rsidRPr="001F0765" w:rsidTr="001F0765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E66A98" w:rsidRPr="001F0765" w:rsidRDefault="00E66A98" w:rsidP="001F0765"/>
        </w:tc>
        <w:tc>
          <w:tcPr>
            <w:tcW w:w="2693" w:type="dxa"/>
            <w:vMerge/>
            <w:vAlign w:val="center"/>
            <w:hideMark/>
          </w:tcPr>
          <w:p w:rsidR="00E66A98" w:rsidRPr="001F0765" w:rsidRDefault="00E66A98" w:rsidP="001F0765"/>
        </w:tc>
        <w:tc>
          <w:tcPr>
            <w:tcW w:w="2127" w:type="dxa"/>
            <w:vMerge/>
            <w:vAlign w:val="center"/>
            <w:hideMark/>
          </w:tcPr>
          <w:p w:rsidR="00E66A98" w:rsidRPr="001F0765" w:rsidRDefault="00E66A98" w:rsidP="001F0765"/>
        </w:tc>
        <w:tc>
          <w:tcPr>
            <w:tcW w:w="1985" w:type="dxa"/>
            <w:shd w:val="clear" w:color="000000" w:fill="FFFFFF"/>
            <w:vAlign w:val="center"/>
            <w:hideMark/>
          </w:tcPr>
          <w:p w:rsidR="00E66A98" w:rsidRPr="001F0765" w:rsidRDefault="00E66A98" w:rsidP="001F0765">
            <w:pPr>
              <w:ind w:firstLine="18"/>
            </w:pPr>
            <w:r w:rsidRPr="001F0765">
              <w:t>бюджет района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E66A98" w:rsidRPr="001F0765" w:rsidRDefault="00E66A98" w:rsidP="001F0765">
            <w:pPr>
              <w:ind w:firstLine="18"/>
            </w:pPr>
            <w:r w:rsidRPr="001F0765">
              <w:t>177 147,4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E66A98" w:rsidRPr="001F0765" w:rsidRDefault="00E66A98" w:rsidP="001F0765">
            <w:pPr>
              <w:ind w:firstLine="0"/>
            </w:pPr>
            <w:r w:rsidRPr="001F0765">
              <w:t>22 338,7</w:t>
            </w:r>
          </w:p>
        </w:tc>
        <w:tc>
          <w:tcPr>
            <w:tcW w:w="1260" w:type="dxa"/>
            <w:gridSpan w:val="2"/>
            <w:shd w:val="clear" w:color="auto" w:fill="auto"/>
            <w:vAlign w:val="bottom"/>
            <w:hideMark/>
          </w:tcPr>
          <w:p w:rsidR="00E66A98" w:rsidRPr="001F0765" w:rsidRDefault="00E66A98" w:rsidP="001F0765">
            <w:pPr>
              <w:ind w:firstLine="0"/>
            </w:pPr>
            <w:r w:rsidRPr="001F0765">
              <w:t>21 397,9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E66A98" w:rsidRPr="001F0765" w:rsidRDefault="00E66A98" w:rsidP="001F0765">
            <w:pPr>
              <w:ind w:firstLine="0"/>
            </w:pPr>
            <w:r w:rsidRPr="001F0765">
              <w:t>21 614,6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E66A98" w:rsidRPr="001F0765" w:rsidRDefault="00E66A98" w:rsidP="001F0765">
            <w:pPr>
              <w:ind w:firstLine="0"/>
            </w:pPr>
            <w:r w:rsidRPr="001F0765">
              <w:t>18 632,7</w:t>
            </w:r>
          </w:p>
        </w:tc>
        <w:tc>
          <w:tcPr>
            <w:tcW w:w="1338" w:type="dxa"/>
            <w:shd w:val="clear" w:color="auto" w:fill="auto"/>
            <w:vAlign w:val="bottom"/>
            <w:hideMark/>
          </w:tcPr>
          <w:p w:rsidR="00E66A98" w:rsidRPr="001F0765" w:rsidRDefault="00E66A98" w:rsidP="001F0765">
            <w:pPr>
              <w:ind w:firstLine="0"/>
            </w:pPr>
            <w:r w:rsidRPr="001F0765">
              <w:t>93 163,5</w:t>
            </w:r>
          </w:p>
        </w:tc>
      </w:tr>
      <w:tr w:rsidR="00E66A98" w:rsidRPr="001F0765" w:rsidTr="001F0765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E66A98" w:rsidRPr="001F0765" w:rsidRDefault="00E66A98" w:rsidP="001F0765"/>
        </w:tc>
        <w:tc>
          <w:tcPr>
            <w:tcW w:w="2693" w:type="dxa"/>
            <w:vMerge/>
            <w:vAlign w:val="center"/>
            <w:hideMark/>
          </w:tcPr>
          <w:p w:rsidR="00E66A98" w:rsidRPr="001F0765" w:rsidRDefault="00E66A98" w:rsidP="001F0765"/>
        </w:tc>
        <w:tc>
          <w:tcPr>
            <w:tcW w:w="2127" w:type="dxa"/>
            <w:vMerge/>
            <w:vAlign w:val="center"/>
            <w:hideMark/>
          </w:tcPr>
          <w:p w:rsidR="00E66A98" w:rsidRPr="001F0765" w:rsidRDefault="00E66A98" w:rsidP="001F0765"/>
        </w:tc>
        <w:tc>
          <w:tcPr>
            <w:tcW w:w="1985" w:type="dxa"/>
            <w:shd w:val="clear" w:color="auto" w:fill="auto"/>
            <w:vAlign w:val="center"/>
            <w:hideMark/>
          </w:tcPr>
          <w:p w:rsidR="00E66A98" w:rsidRPr="001F0765" w:rsidRDefault="00E66A98" w:rsidP="001F0765">
            <w:pPr>
              <w:ind w:firstLine="18"/>
            </w:pPr>
            <w:r w:rsidRPr="001F0765">
              <w:t xml:space="preserve">в том числе </w:t>
            </w:r>
            <w:proofErr w:type="spellStart"/>
            <w:r w:rsidRPr="001F0765">
              <w:t>софинансирование</w:t>
            </w:r>
            <w:proofErr w:type="spellEnd"/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E66A98" w:rsidRPr="001F0765" w:rsidRDefault="00E66A98" w:rsidP="001F0765">
            <w:pPr>
              <w:ind w:firstLine="18"/>
            </w:pPr>
            <w:r w:rsidRPr="001F0765">
              <w:t>0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E66A98" w:rsidRPr="001F0765" w:rsidRDefault="00E66A98" w:rsidP="001F0765">
            <w:pPr>
              <w:ind w:firstLine="0"/>
            </w:pPr>
            <w:r w:rsidRPr="001F0765">
              <w:t>0</w:t>
            </w:r>
          </w:p>
        </w:tc>
        <w:tc>
          <w:tcPr>
            <w:tcW w:w="1260" w:type="dxa"/>
            <w:gridSpan w:val="2"/>
            <w:shd w:val="clear" w:color="auto" w:fill="auto"/>
            <w:vAlign w:val="bottom"/>
            <w:hideMark/>
          </w:tcPr>
          <w:p w:rsidR="00E66A98" w:rsidRPr="001F0765" w:rsidRDefault="00E66A98" w:rsidP="001F0765">
            <w:pPr>
              <w:ind w:firstLine="0"/>
            </w:pPr>
            <w:r w:rsidRPr="001F0765">
              <w:t>0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E66A98" w:rsidRPr="001F0765" w:rsidRDefault="00E66A98" w:rsidP="001F0765">
            <w:pPr>
              <w:ind w:firstLine="0"/>
            </w:pPr>
            <w:r w:rsidRPr="001F0765">
              <w:t>0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E66A98" w:rsidRPr="001F0765" w:rsidRDefault="00E66A98" w:rsidP="001F0765">
            <w:pPr>
              <w:ind w:firstLine="0"/>
            </w:pPr>
            <w:r w:rsidRPr="001F0765">
              <w:t>0</w:t>
            </w:r>
          </w:p>
        </w:tc>
        <w:tc>
          <w:tcPr>
            <w:tcW w:w="1338" w:type="dxa"/>
            <w:shd w:val="clear" w:color="auto" w:fill="auto"/>
            <w:vAlign w:val="bottom"/>
            <w:hideMark/>
          </w:tcPr>
          <w:p w:rsidR="00E66A98" w:rsidRPr="001F0765" w:rsidRDefault="00E66A98" w:rsidP="001F0765">
            <w:pPr>
              <w:ind w:firstLine="0"/>
            </w:pPr>
            <w:r w:rsidRPr="001F0765">
              <w:t>0</w:t>
            </w:r>
          </w:p>
        </w:tc>
      </w:tr>
      <w:tr w:rsidR="00E66A98" w:rsidRPr="001F0765" w:rsidTr="001F0765">
        <w:trPr>
          <w:trHeight w:val="510"/>
        </w:trPr>
        <w:tc>
          <w:tcPr>
            <w:tcW w:w="724" w:type="dxa"/>
            <w:vMerge/>
            <w:vAlign w:val="center"/>
            <w:hideMark/>
          </w:tcPr>
          <w:p w:rsidR="00E66A98" w:rsidRPr="001F0765" w:rsidRDefault="00E66A98" w:rsidP="001F0765"/>
        </w:tc>
        <w:tc>
          <w:tcPr>
            <w:tcW w:w="2693" w:type="dxa"/>
            <w:vMerge/>
            <w:vAlign w:val="center"/>
            <w:hideMark/>
          </w:tcPr>
          <w:p w:rsidR="00E66A98" w:rsidRPr="001F0765" w:rsidRDefault="00E66A98" w:rsidP="001F0765"/>
        </w:tc>
        <w:tc>
          <w:tcPr>
            <w:tcW w:w="2127" w:type="dxa"/>
            <w:vMerge/>
            <w:vAlign w:val="center"/>
            <w:hideMark/>
          </w:tcPr>
          <w:p w:rsidR="00E66A98" w:rsidRPr="001F0765" w:rsidRDefault="00E66A98" w:rsidP="001F0765"/>
        </w:tc>
        <w:tc>
          <w:tcPr>
            <w:tcW w:w="1985" w:type="dxa"/>
            <w:shd w:val="clear" w:color="auto" w:fill="auto"/>
            <w:vAlign w:val="center"/>
            <w:hideMark/>
          </w:tcPr>
          <w:p w:rsidR="00E66A98" w:rsidRPr="001F0765" w:rsidRDefault="00E66A98" w:rsidP="001F0765">
            <w:pPr>
              <w:ind w:firstLine="18"/>
            </w:pPr>
            <w:r w:rsidRPr="001F0765">
              <w:t>бюджет городских и сельских поселений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E66A98" w:rsidRPr="001F0765" w:rsidRDefault="00E66A98" w:rsidP="001F0765">
            <w:pPr>
              <w:ind w:firstLine="18"/>
            </w:pPr>
            <w:r w:rsidRPr="001F0765">
              <w:t>0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E66A98" w:rsidRPr="001F0765" w:rsidRDefault="00E66A98" w:rsidP="001F0765">
            <w:pPr>
              <w:ind w:firstLine="0"/>
            </w:pPr>
            <w:r w:rsidRPr="001F0765">
              <w:t>0</w:t>
            </w:r>
          </w:p>
        </w:tc>
        <w:tc>
          <w:tcPr>
            <w:tcW w:w="1260" w:type="dxa"/>
            <w:gridSpan w:val="2"/>
            <w:shd w:val="clear" w:color="auto" w:fill="auto"/>
            <w:vAlign w:val="bottom"/>
            <w:hideMark/>
          </w:tcPr>
          <w:p w:rsidR="00E66A98" w:rsidRPr="001F0765" w:rsidRDefault="00E66A98" w:rsidP="001F0765">
            <w:pPr>
              <w:ind w:firstLine="0"/>
            </w:pPr>
            <w:r w:rsidRPr="001F0765">
              <w:t>0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E66A98" w:rsidRPr="001F0765" w:rsidRDefault="00E66A98" w:rsidP="001F0765">
            <w:pPr>
              <w:ind w:firstLine="0"/>
            </w:pPr>
            <w:r w:rsidRPr="001F0765">
              <w:t>0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E66A98" w:rsidRPr="001F0765" w:rsidRDefault="00E66A98" w:rsidP="001F0765">
            <w:pPr>
              <w:ind w:firstLine="0"/>
            </w:pPr>
            <w:r w:rsidRPr="001F0765">
              <w:t>0</w:t>
            </w:r>
          </w:p>
        </w:tc>
        <w:tc>
          <w:tcPr>
            <w:tcW w:w="1338" w:type="dxa"/>
            <w:shd w:val="clear" w:color="auto" w:fill="auto"/>
            <w:vAlign w:val="bottom"/>
            <w:hideMark/>
          </w:tcPr>
          <w:p w:rsidR="00E66A98" w:rsidRPr="001F0765" w:rsidRDefault="00E66A98" w:rsidP="001F0765">
            <w:pPr>
              <w:ind w:firstLine="0"/>
            </w:pPr>
            <w:r w:rsidRPr="001F0765">
              <w:t>0</w:t>
            </w:r>
          </w:p>
        </w:tc>
      </w:tr>
      <w:tr w:rsidR="00523CB1" w:rsidRPr="001F0765" w:rsidTr="001F0765">
        <w:trPr>
          <w:trHeight w:val="300"/>
        </w:trPr>
        <w:tc>
          <w:tcPr>
            <w:tcW w:w="724" w:type="dxa"/>
            <w:vMerge w:val="restart"/>
            <w:shd w:val="clear" w:color="000000" w:fill="FFFFFF"/>
            <w:vAlign w:val="center"/>
            <w:hideMark/>
          </w:tcPr>
          <w:p w:rsidR="00523CB1" w:rsidRPr="001F0765" w:rsidRDefault="00523CB1" w:rsidP="001F0765">
            <w:pPr>
              <w:ind w:firstLine="0"/>
            </w:pPr>
            <w:r w:rsidRPr="001F0765">
              <w:t>1.4</w:t>
            </w:r>
          </w:p>
        </w:tc>
        <w:tc>
          <w:tcPr>
            <w:tcW w:w="2693" w:type="dxa"/>
            <w:vMerge w:val="restart"/>
            <w:shd w:val="clear" w:color="000000" w:fill="FFFFFF"/>
            <w:vAlign w:val="center"/>
            <w:hideMark/>
          </w:tcPr>
          <w:p w:rsidR="00523CB1" w:rsidRPr="001F0765" w:rsidRDefault="008201E0" w:rsidP="001F0765">
            <w:pPr>
              <w:ind w:firstLine="0"/>
            </w:pPr>
            <w:r w:rsidRPr="001F0765">
              <w:t xml:space="preserve">Основное мероприятие </w:t>
            </w:r>
            <w:r w:rsidR="001F0765" w:rsidRPr="001F0765">
              <w:t>«</w:t>
            </w:r>
            <w:r w:rsidR="00523CB1" w:rsidRPr="001F0765">
              <w:t xml:space="preserve">Укрепление </w:t>
            </w:r>
            <w:r w:rsidR="00523CB1" w:rsidRPr="001F0765">
              <w:lastRenderedPageBreak/>
              <w:t>материально-технической базы учреждений культуры</w:t>
            </w:r>
            <w:r w:rsidR="001F0765" w:rsidRPr="001F0765">
              <w:t>»</w:t>
            </w:r>
            <w:r w:rsidR="00523CB1" w:rsidRPr="001F0765">
              <w:t xml:space="preserve"> (5) </w:t>
            </w:r>
          </w:p>
        </w:tc>
        <w:tc>
          <w:tcPr>
            <w:tcW w:w="2127" w:type="dxa"/>
            <w:vMerge w:val="restart"/>
            <w:shd w:val="clear" w:color="000000" w:fill="FFFFFF"/>
            <w:vAlign w:val="center"/>
            <w:hideMark/>
          </w:tcPr>
          <w:p w:rsidR="00523CB1" w:rsidRPr="001F0765" w:rsidRDefault="00523CB1" w:rsidP="001F0765">
            <w:pPr>
              <w:ind w:firstLine="0"/>
            </w:pPr>
            <w:r w:rsidRPr="001F0765">
              <w:lastRenderedPageBreak/>
              <w:t>Комитет культуры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pPr>
              <w:ind w:firstLine="18"/>
            </w:pPr>
            <w:r w:rsidRPr="001F0765">
              <w:t>всего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523CB1" w:rsidRPr="001F0765" w:rsidRDefault="00523CB1" w:rsidP="001F0765">
            <w:pPr>
              <w:ind w:firstLine="18"/>
            </w:pPr>
            <w:r w:rsidRPr="001F0765">
              <w:t>0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523CB1" w:rsidRPr="001F0765" w:rsidRDefault="00523CB1" w:rsidP="001F0765">
            <w:pPr>
              <w:ind w:firstLine="0"/>
            </w:pPr>
            <w:r w:rsidRPr="001F0765">
              <w:t>0</w:t>
            </w:r>
          </w:p>
        </w:tc>
        <w:tc>
          <w:tcPr>
            <w:tcW w:w="1260" w:type="dxa"/>
            <w:gridSpan w:val="2"/>
            <w:shd w:val="clear" w:color="auto" w:fill="auto"/>
            <w:vAlign w:val="bottom"/>
            <w:hideMark/>
          </w:tcPr>
          <w:p w:rsidR="00523CB1" w:rsidRPr="001F0765" w:rsidRDefault="00523CB1" w:rsidP="001F0765">
            <w:pPr>
              <w:ind w:firstLine="0"/>
            </w:pPr>
            <w:r w:rsidRPr="001F0765">
              <w:t>0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523CB1" w:rsidRPr="001F0765" w:rsidRDefault="00523CB1" w:rsidP="001F0765">
            <w:pPr>
              <w:ind w:firstLine="0"/>
            </w:pPr>
            <w:r w:rsidRPr="001F0765">
              <w:t>0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523CB1" w:rsidRPr="001F0765" w:rsidRDefault="00523CB1" w:rsidP="001F0765">
            <w:pPr>
              <w:ind w:firstLine="0"/>
            </w:pPr>
            <w:r w:rsidRPr="001F0765">
              <w:t>0</w:t>
            </w:r>
          </w:p>
        </w:tc>
        <w:tc>
          <w:tcPr>
            <w:tcW w:w="1338" w:type="dxa"/>
            <w:shd w:val="clear" w:color="auto" w:fill="auto"/>
            <w:vAlign w:val="bottom"/>
            <w:hideMark/>
          </w:tcPr>
          <w:p w:rsidR="00523CB1" w:rsidRPr="001F0765" w:rsidRDefault="00523CB1" w:rsidP="001F0765">
            <w:pPr>
              <w:ind w:firstLine="0"/>
            </w:pPr>
            <w:r w:rsidRPr="001F0765">
              <w:t>0</w:t>
            </w:r>
          </w:p>
        </w:tc>
      </w:tr>
      <w:tr w:rsidR="00523CB1" w:rsidRPr="001F0765" w:rsidTr="001F0765">
        <w:trPr>
          <w:trHeight w:val="345"/>
        </w:trPr>
        <w:tc>
          <w:tcPr>
            <w:tcW w:w="724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693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127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1985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pPr>
              <w:ind w:firstLine="18"/>
            </w:pPr>
            <w:r w:rsidRPr="001F0765">
              <w:t>федеральный бюджет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523CB1" w:rsidRPr="001F0765" w:rsidRDefault="00523CB1" w:rsidP="001F0765">
            <w:pPr>
              <w:ind w:firstLine="18"/>
            </w:pPr>
            <w:r w:rsidRPr="001F0765">
              <w:t>0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523CB1" w:rsidRPr="001F0765" w:rsidRDefault="00523CB1" w:rsidP="001F0765">
            <w:pPr>
              <w:ind w:firstLine="0"/>
            </w:pPr>
            <w:r w:rsidRPr="001F0765">
              <w:t>0</w:t>
            </w:r>
          </w:p>
        </w:tc>
        <w:tc>
          <w:tcPr>
            <w:tcW w:w="1260" w:type="dxa"/>
            <w:gridSpan w:val="2"/>
            <w:shd w:val="clear" w:color="auto" w:fill="auto"/>
            <w:vAlign w:val="bottom"/>
            <w:hideMark/>
          </w:tcPr>
          <w:p w:rsidR="00523CB1" w:rsidRPr="001F0765" w:rsidRDefault="00523CB1" w:rsidP="001F0765">
            <w:pPr>
              <w:ind w:firstLine="0"/>
            </w:pPr>
            <w:r w:rsidRPr="001F0765">
              <w:t>0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523CB1" w:rsidRPr="001F0765" w:rsidRDefault="00523CB1" w:rsidP="001F0765">
            <w:pPr>
              <w:ind w:firstLine="0"/>
            </w:pPr>
            <w:r w:rsidRPr="001F0765">
              <w:t>0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523CB1" w:rsidRPr="001F0765" w:rsidRDefault="00523CB1" w:rsidP="001F0765">
            <w:pPr>
              <w:ind w:firstLine="0"/>
            </w:pPr>
            <w:r w:rsidRPr="001F0765">
              <w:t>0</w:t>
            </w:r>
          </w:p>
        </w:tc>
        <w:tc>
          <w:tcPr>
            <w:tcW w:w="1338" w:type="dxa"/>
            <w:shd w:val="clear" w:color="auto" w:fill="auto"/>
            <w:vAlign w:val="bottom"/>
            <w:hideMark/>
          </w:tcPr>
          <w:p w:rsidR="00523CB1" w:rsidRPr="001F0765" w:rsidRDefault="00523CB1" w:rsidP="001F0765">
            <w:pPr>
              <w:ind w:firstLine="0"/>
            </w:pPr>
            <w:r w:rsidRPr="001F0765">
              <w:t>0</w:t>
            </w:r>
          </w:p>
        </w:tc>
      </w:tr>
      <w:tr w:rsidR="00523CB1" w:rsidRPr="001F0765" w:rsidTr="001F0765">
        <w:trPr>
          <w:trHeight w:val="375"/>
        </w:trPr>
        <w:tc>
          <w:tcPr>
            <w:tcW w:w="724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693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127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1985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pPr>
              <w:ind w:firstLine="18"/>
            </w:pPr>
            <w:r w:rsidRPr="001F0765">
              <w:t>бюджет автономного округа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523CB1" w:rsidRPr="001F0765" w:rsidRDefault="00523CB1" w:rsidP="001F0765">
            <w:pPr>
              <w:ind w:firstLine="18"/>
            </w:pPr>
            <w:r w:rsidRPr="001F0765">
              <w:t>0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523CB1" w:rsidRPr="001F0765" w:rsidRDefault="00523CB1" w:rsidP="001F0765">
            <w:pPr>
              <w:ind w:firstLine="0"/>
            </w:pPr>
            <w:r w:rsidRPr="001F0765">
              <w:t>0</w:t>
            </w:r>
          </w:p>
        </w:tc>
        <w:tc>
          <w:tcPr>
            <w:tcW w:w="1260" w:type="dxa"/>
            <w:gridSpan w:val="2"/>
            <w:shd w:val="clear" w:color="auto" w:fill="auto"/>
            <w:vAlign w:val="bottom"/>
            <w:hideMark/>
          </w:tcPr>
          <w:p w:rsidR="00523CB1" w:rsidRPr="001F0765" w:rsidRDefault="00523CB1" w:rsidP="001F0765">
            <w:pPr>
              <w:ind w:firstLine="0"/>
            </w:pPr>
            <w:r w:rsidRPr="001F0765">
              <w:t>0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523CB1" w:rsidRPr="001F0765" w:rsidRDefault="00523CB1" w:rsidP="001F0765">
            <w:pPr>
              <w:ind w:firstLine="0"/>
            </w:pPr>
            <w:r w:rsidRPr="001F0765">
              <w:t>0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523CB1" w:rsidRPr="001F0765" w:rsidRDefault="00523CB1" w:rsidP="001F0765">
            <w:pPr>
              <w:ind w:firstLine="0"/>
            </w:pPr>
            <w:r w:rsidRPr="001F0765">
              <w:t>0</w:t>
            </w:r>
          </w:p>
        </w:tc>
        <w:tc>
          <w:tcPr>
            <w:tcW w:w="1338" w:type="dxa"/>
            <w:shd w:val="clear" w:color="auto" w:fill="auto"/>
            <w:vAlign w:val="bottom"/>
            <w:hideMark/>
          </w:tcPr>
          <w:p w:rsidR="00523CB1" w:rsidRPr="001F0765" w:rsidRDefault="00523CB1" w:rsidP="001F0765">
            <w:pPr>
              <w:ind w:firstLine="0"/>
            </w:pPr>
            <w:r w:rsidRPr="001F0765">
              <w:t>0</w:t>
            </w:r>
          </w:p>
        </w:tc>
      </w:tr>
      <w:tr w:rsidR="00523CB1" w:rsidRPr="001F0765" w:rsidTr="001F0765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693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127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1985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pPr>
              <w:ind w:firstLine="0"/>
            </w:pPr>
            <w:r w:rsidRPr="001F0765">
              <w:t>бюджет района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523CB1" w:rsidRPr="001F0765" w:rsidRDefault="00523CB1" w:rsidP="001F0765">
            <w:pPr>
              <w:ind w:firstLine="18"/>
            </w:pPr>
            <w:r w:rsidRPr="001F0765">
              <w:t>0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523CB1" w:rsidRPr="001F0765" w:rsidRDefault="00523CB1" w:rsidP="001F0765">
            <w:pPr>
              <w:ind w:firstLine="0"/>
            </w:pPr>
            <w:r w:rsidRPr="001F0765">
              <w:t>0</w:t>
            </w:r>
          </w:p>
        </w:tc>
        <w:tc>
          <w:tcPr>
            <w:tcW w:w="1260" w:type="dxa"/>
            <w:gridSpan w:val="2"/>
            <w:shd w:val="clear" w:color="auto" w:fill="auto"/>
            <w:vAlign w:val="bottom"/>
            <w:hideMark/>
          </w:tcPr>
          <w:p w:rsidR="00523CB1" w:rsidRPr="001F0765" w:rsidRDefault="00523CB1" w:rsidP="001F0765">
            <w:pPr>
              <w:ind w:firstLine="0"/>
            </w:pPr>
            <w:r w:rsidRPr="001F0765">
              <w:t>0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523CB1" w:rsidRPr="001F0765" w:rsidRDefault="00523CB1" w:rsidP="001F0765">
            <w:pPr>
              <w:ind w:firstLine="0"/>
            </w:pPr>
            <w:r w:rsidRPr="001F0765">
              <w:t>0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523CB1" w:rsidRPr="001F0765" w:rsidRDefault="00523CB1" w:rsidP="001F0765">
            <w:pPr>
              <w:ind w:firstLine="0"/>
            </w:pPr>
            <w:r w:rsidRPr="001F0765">
              <w:t>0</w:t>
            </w:r>
          </w:p>
        </w:tc>
        <w:tc>
          <w:tcPr>
            <w:tcW w:w="1338" w:type="dxa"/>
            <w:shd w:val="clear" w:color="auto" w:fill="auto"/>
            <w:vAlign w:val="bottom"/>
            <w:hideMark/>
          </w:tcPr>
          <w:p w:rsidR="00523CB1" w:rsidRPr="001F0765" w:rsidRDefault="00523CB1" w:rsidP="001F0765">
            <w:pPr>
              <w:ind w:firstLine="0"/>
            </w:pPr>
            <w:r w:rsidRPr="001F0765">
              <w:t>0</w:t>
            </w:r>
          </w:p>
        </w:tc>
      </w:tr>
      <w:tr w:rsidR="00523CB1" w:rsidRPr="001F0765" w:rsidTr="001F0765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693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127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1985" w:type="dxa"/>
            <w:shd w:val="clear" w:color="auto" w:fill="auto"/>
            <w:vAlign w:val="center"/>
            <w:hideMark/>
          </w:tcPr>
          <w:p w:rsidR="00523CB1" w:rsidRPr="001F0765" w:rsidRDefault="00523CB1" w:rsidP="001F0765">
            <w:pPr>
              <w:ind w:firstLine="0"/>
            </w:pPr>
            <w:r w:rsidRPr="001F0765">
              <w:t xml:space="preserve">в том числе </w:t>
            </w:r>
            <w:proofErr w:type="spellStart"/>
            <w:r w:rsidRPr="001F0765">
              <w:t>софинансирование</w:t>
            </w:r>
            <w:proofErr w:type="spellEnd"/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523CB1" w:rsidRPr="001F0765" w:rsidRDefault="00523CB1" w:rsidP="001F0765">
            <w:pPr>
              <w:ind w:firstLine="0"/>
            </w:pPr>
            <w:r w:rsidRPr="001F0765">
              <w:t>0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523CB1" w:rsidRPr="001F0765" w:rsidRDefault="00523CB1" w:rsidP="001F0765">
            <w:pPr>
              <w:ind w:firstLine="0"/>
            </w:pPr>
            <w:r w:rsidRPr="001F0765">
              <w:t>0</w:t>
            </w:r>
          </w:p>
        </w:tc>
        <w:tc>
          <w:tcPr>
            <w:tcW w:w="1260" w:type="dxa"/>
            <w:gridSpan w:val="2"/>
            <w:shd w:val="clear" w:color="auto" w:fill="auto"/>
            <w:vAlign w:val="bottom"/>
            <w:hideMark/>
          </w:tcPr>
          <w:p w:rsidR="00523CB1" w:rsidRPr="001F0765" w:rsidRDefault="00523CB1" w:rsidP="001F0765">
            <w:pPr>
              <w:ind w:firstLine="0"/>
            </w:pPr>
            <w:r w:rsidRPr="001F0765">
              <w:t>0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523CB1" w:rsidRPr="001F0765" w:rsidRDefault="00523CB1" w:rsidP="001F0765">
            <w:pPr>
              <w:ind w:firstLine="0"/>
            </w:pPr>
            <w:r w:rsidRPr="001F0765">
              <w:t>0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338" w:type="dxa"/>
            <w:shd w:val="clear" w:color="auto" w:fill="auto"/>
            <w:vAlign w:val="bottom"/>
            <w:hideMark/>
          </w:tcPr>
          <w:p w:rsidR="00523CB1" w:rsidRPr="001F0765" w:rsidRDefault="00523CB1" w:rsidP="001F0765">
            <w:pPr>
              <w:ind w:firstLine="0"/>
            </w:pPr>
            <w:r w:rsidRPr="001F0765">
              <w:t>0</w:t>
            </w:r>
          </w:p>
        </w:tc>
      </w:tr>
      <w:tr w:rsidR="00523CB1" w:rsidRPr="001F0765" w:rsidTr="001F0765">
        <w:trPr>
          <w:trHeight w:val="525"/>
        </w:trPr>
        <w:tc>
          <w:tcPr>
            <w:tcW w:w="724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693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127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1985" w:type="dxa"/>
            <w:shd w:val="clear" w:color="auto" w:fill="auto"/>
            <w:vAlign w:val="center"/>
            <w:hideMark/>
          </w:tcPr>
          <w:p w:rsidR="00523CB1" w:rsidRPr="001F0765" w:rsidRDefault="00523CB1" w:rsidP="001F0765">
            <w:pPr>
              <w:ind w:firstLine="0"/>
            </w:pPr>
            <w:r w:rsidRPr="001F0765">
              <w:t>бюджет городских и сельских поселений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523CB1" w:rsidRPr="001F0765" w:rsidRDefault="00523CB1" w:rsidP="001F0765">
            <w:pPr>
              <w:ind w:firstLine="0"/>
            </w:pPr>
            <w:r w:rsidRPr="001F0765">
              <w:t>0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523CB1" w:rsidRPr="001F0765" w:rsidRDefault="00523CB1" w:rsidP="001F0765">
            <w:pPr>
              <w:ind w:firstLine="0"/>
            </w:pPr>
            <w:r w:rsidRPr="001F0765">
              <w:t>0</w:t>
            </w:r>
          </w:p>
        </w:tc>
        <w:tc>
          <w:tcPr>
            <w:tcW w:w="1260" w:type="dxa"/>
            <w:gridSpan w:val="2"/>
            <w:shd w:val="clear" w:color="auto" w:fill="auto"/>
            <w:vAlign w:val="bottom"/>
            <w:hideMark/>
          </w:tcPr>
          <w:p w:rsidR="00523CB1" w:rsidRPr="001F0765" w:rsidRDefault="00523CB1" w:rsidP="001F0765">
            <w:pPr>
              <w:ind w:firstLine="0"/>
            </w:pPr>
            <w:r w:rsidRPr="001F0765">
              <w:t>0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523CB1" w:rsidRPr="001F0765" w:rsidRDefault="00523CB1" w:rsidP="001F0765">
            <w:pPr>
              <w:ind w:firstLine="0"/>
            </w:pPr>
            <w:r w:rsidRPr="001F0765">
              <w:t>0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523CB1" w:rsidRPr="001F0765" w:rsidRDefault="00523CB1" w:rsidP="001F0765">
            <w:pPr>
              <w:ind w:firstLine="0"/>
            </w:pPr>
            <w:r w:rsidRPr="001F0765">
              <w:t>0</w:t>
            </w:r>
          </w:p>
        </w:tc>
        <w:tc>
          <w:tcPr>
            <w:tcW w:w="1338" w:type="dxa"/>
            <w:shd w:val="clear" w:color="auto" w:fill="auto"/>
            <w:vAlign w:val="bottom"/>
            <w:hideMark/>
          </w:tcPr>
          <w:p w:rsidR="00523CB1" w:rsidRPr="001F0765" w:rsidRDefault="00523CB1" w:rsidP="001F0765">
            <w:pPr>
              <w:ind w:firstLine="0"/>
            </w:pPr>
            <w:r w:rsidRPr="001F0765">
              <w:t>0</w:t>
            </w:r>
          </w:p>
        </w:tc>
      </w:tr>
      <w:tr w:rsidR="008C7DBF" w:rsidRPr="001F0765" w:rsidTr="001F0765">
        <w:trPr>
          <w:trHeight w:val="300"/>
        </w:trPr>
        <w:tc>
          <w:tcPr>
            <w:tcW w:w="724" w:type="dxa"/>
            <w:vMerge w:val="restart"/>
            <w:shd w:val="clear" w:color="auto" w:fill="auto"/>
            <w:vAlign w:val="center"/>
            <w:hideMark/>
          </w:tcPr>
          <w:p w:rsidR="008C7DBF" w:rsidRPr="001F0765" w:rsidRDefault="001F0765" w:rsidP="001F0765">
            <w:pPr>
              <w:ind w:firstLine="0"/>
            </w:pPr>
            <w:r w:rsidRPr="001F0765">
              <w:t xml:space="preserve"> </w:t>
            </w:r>
          </w:p>
        </w:tc>
        <w:tc>
          <w:tcPr>
            <w:tcW w:w="2693" w:type="dxa"/>
            <w:vMerge w:val="restart"/>
            <w:shd w:val="clear" w:color="auto" w:fill="auto"/>
            <w:vAlign w:val="center"/>
            <w:hideMark/>
          </w:tcPr>
          <w:p w:rsidR="008C7DBF" w:rsidRPr="001F0765" w:rsidRDefault="008C7DBF" w:rsidP="001F0765">
            <w:pPr>
              <w:ind w:firstLine="0"/>
            </w:pPr>
            <w:r w:rsidRPr="001F0765">
              <w:t>Итого по подпрограмме 1</w:t>
            </w:r>
          </w:p>
        </w:tc>
        <w:tc>
          <w:tcPr>
            <w:tcW w:w="2127" w:type="dxa"/>
            <w:vMerge w:val="restart"/>
            <w:shd w:val="clear" w:color="auto" w:fill="auto"/>
            <w:vAlign w:val="center"/>
            <w:hideMark/>
          </w:tcPr>
          <w:p w:rsidR="008C7DBF" w:rsidRPr="001F0765" w:rsidRDefault="001F0765" w:rsidP="001F0765">
            <w:r w:rsidRPr="001F0765">
              <w:t xml:space="preserve"> 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8C7DBF" w:rsidRPr="001F0765" w:rsidRDefault="008C7DBF" w:rsidP="001F0765">
            <w:pPr>
              <w:ind w:firstLine="0"/>
              <w:rPr>
                <w:b/>
                <w:bCs/>
              </w:rPr>
            </w:pPr>
            <w:r w:rsidRPr="001F0765">
              <w:rPr>
                <w:b/>
                <w:bCs/>
              </w:rPr>
              <w:t>всего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8C7DBF" w:rsidRPr="001F0765" w:rsidRDefault="008C7DBF" w:rsidP="001F0765">
            <w:pPr>
              <w:ind w:firstLine="0"/>
              <w:rPr>
                <w:b/>
              </w:rPr>
            </w:pPr>
            <w:r w:rsidRPr="001F0765">
              <w:rPr>
                <w:b/>
              </w:rPr>
              <w:t>406 772,6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8C7DBF" w:rsidRPr="001F0765" w:rsidRDefault="008C7DBF" w:rsidP="001F0765">
            <w:pPr>
              <w:ind w:firstLine="0"/>
              <w:rPr>
                <w:b/>
              </w:rPr>
            </w:pPr>
            <w:r w:rsidRPr="001F0765">
              <w:rPr>
                <w:b/>
              </w:rPr>
              <w:t>48 122,7</w:t>
            </w:r>
          </w:p>
        </w:tc>
        <w:tc>
          <w:tcPr>
            <w:tcW w:w="1260" w:type="dxa"/>
            <w:gridSpan w:val="2"/>
            <w:shd w:val="clear" w:color="auto" w:fill="auto"/>
            <w:vAlign w:val="bottom"/>
            <w:hideMark/>
          </w:tcPr>
          <w:p w:rsidR="008C7DBF" w:rsidRPr="001F0765" w:rsidRDefault="008C7DBF" w:rsidP="001F0765">
            <w:pPr>
              <w:ind w:firstLine="0"/>
              <w:rPr>
                <w:b/>
              </w:rPr>
            </w:pPr>
            <w:r w:rsidRPr="001F0765">
              <w:rPr>
                <w:b/>
              </w:rPr>
              <w:t>46 101,1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8C7DBF" w:rsidRPr="001F0765" w:rsidRDefault="008C7DBF" w:rsidP="001F0765">
            <w:pPr>
              <w:ind w:firstLine="0"/>
              <w:rPr>
                <w:b/>
              </w:rPr>
            </w:pPr>
            <w:r w:rsidRPr="001F0765">
              <w:rPr>
                <w:b/>
              </w:rPr>
              <w:t>72 145,6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8C7DBF" w:rsidRPr="001F0765" w:rsidRDefault="008C7DBF" w:rsidP="001F0765">
            <w:pPr>
              <w:ind w:firstLine="0"/>
              <w:rPr>
                <w:b/>
              </w:rPr>
            </w:pPr>
            <w:r w:rsidRPr="001F0765">
              <w:rPr>
                <w:b/>
              </w:rPr>
              <w:t>40 067,2</w:t>
            </w:r>
          </w:p>
        </w:tc>
        <w:tc>
          <w:tcPr>
            <w:tcW w:w="1338" w:type="dxa"/>
            <w:shd w:val="clear" w:color="auto" w:fill="auto"/>
            <w:vAlign w:val="bottom"/>
            <w:hideMark/>
          </w:tcPr>
          <w:p w:rsidR="008C7DBF" w:rsidRPr="001F0765" w:rsidRDefault="008C7DBF" w:rsidP="001F0765">
            <w:pPr>
              <w:ind w:firstLine="0"/>
              <w:rPr>
                <w:b/>
              </w:rPr>
            </w:pPr>
            <w:r w:rsidRPr="001F0765">
              <w:rPr>
                <w:b/>
              </w:rPr>
              <w:t>200 336,0</w:t>
            </w:r>
          </w:p>
        </w:tc>
      </w:tr>
      <w:tr w:rsidR="00A721BF" w:rsidRPr="001F0765" w:rsidTr="001F0765">
        <w:trPr>
          <w:trHeight w:val="375"/>
        </w:trPr>
        <w:tc>
          <w:tcPr>
            <w:tcW w:w="724" w:type="dxa"/>
            <w:vMerge/>
            <w:shd w:val="clear" w:color="auto" w:fill="auto"/>
            <w:vAlign w:val="center"/>
            <w:hideMark/>
          </w:tcPr>
          <w:p w:rsidR="00A721BF" w:rsidRPr="001F0765" w:rsidRDefault="00A721BF" w:rsidP="001F0765"/>
        </w:tc>
        <w:tc>
          <w:tcPr>
            <w:tcW w:w="2693" w:type="dxa"/>
            <w:vMerge/>
            <w:shd w:val="clear" w:color="auto" w:fill="auto"/>
            <w:vAlign w:val="center"/>
            <w:hideMark/>
          </w:tcPr>
          <w:p w:rsidR="00A721BF" w:rsidRPr="001F0765" w:rsidRDefault="00A721BF" w:rsidP="001F0765"/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:rsidR="00A721BF" w:rsidRPr="001F0765" w:rsidRDefault="00A721BF" w:rsidP="001F0765"/>
        </w:tc>
        <w:tc>
          <w:tcPr>
            <w:tcW w:w="1985" w:type="dxa"/>
            <w:shd w:val="clear" w:color="auto" w:fill="auto"/>
            <w:vAlign w:val="center"/>
            <w:hideMark/>
          </w:tcPr>
          <w:p w:rsidR="00A721BF" w:rsidRPr="001F0765" w:rsidRDefault="00A721BF" w:rsidP="001F0765">
            <w:pPr>
              <w:ind w:firstLine="0"/>
            </w:pPr>
            <w:r w:rsidRPr="001F0765">
              <w:t>федеральный бюджет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A721BF" w:rsidRPr="001F0765" w:rsidRDefault="00A721BF" w:rsidP="001F0765">
            <w:pPr>
              <w:ind w:firstLine="0"/>
            </w:pPr>
            <w:r w:rsidRPr="001F0765">
              <w:t>10 826,2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A721BF" w:rsidRPr="001F0765" w:rsidRDefault="00A721BF" w:rsidP="001F0765">
            <w:pPr>
              <w:ind w:firstLine="0"/>
            </w:pPr>
            <w:r w:rsidRPr="001F0765">
              <w:t>40,8</w:t>
            </w:r>
          </w:p>
        </w:tc>
        <w:tc>
          <w:tcPr>
            <w:tcW w:w="1260" w:type="dxa"/>
            <w:gridSpan w:val="2"/>
            <w:shd w:val="clear" w:color="auto" w:fill="auto"/>
            <w:vAlign w:val="bottom"/>
            <w:hideMark/>
          </w:tcPr>
          <w:p w:rsidR="00A721BF" w:rsidRPr="001F0765" w:rsidRDefault="00A721BF" w:rsidP="001F0765">
            <w:pPr>
              <w:ind w:firstLine="0"/>
            </w:pPr>
            <w:r w:rsidRPr="001F0765">
              <w:t>918,2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A721BF" w:rsidRPr="001F0765" w:rsidRDefault="00A721BF" w:rsidP="001F0765">
            <w:pPr>
              <w:ind w:firstLine="0"/>
            </w:pPr>
            <w:r w:rsidRPr="001F0765">
              <w:t>9 867,2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A721BF" w:rsidRPr="001F0765" w:rsidRDefault="00A721BF" w:rsidP="001F0765">
            <w:pPr>
              <w:ind w:firstLine="0"/>
            </w:pPr>
            <w:r w:rsidRPr="001F0765">
              <w:t>0</w:t>
            </w:r>
          </w:p>
        </w:tc>
        <w:tc>
          <w:tcPr>
            <w:tcW w:w="1338" w:type="dxa"/>
            <w:shd w:val="clear" w:color="auto" w:fill="auto"/>
            <w:vAlign w:val="bottom"/>
            <w:hideMark/>
          </w:tcPr>
          <w:p w:rsidR="00A721BF" w:rsidRPr="001F0765" w:rsidRDefault="00A721BF" w:rsidP="001F0765">
            <w:pPr>
              <w:ind w:firstLine="0"/>
            </w:pPr>
            <w:r w:rsidRPr="001F0765">
              <w:t>0</w:t>
            </w:r>
          </w:p>
        </w:tc>
      </w:tr>
      <w:tr w:rsidR="008C7DBF" w:rsidRPr="001F0765" w:rsidTr="001F0765">
        <w:trPr>
          <w:trHeight w:val="375"/>
        </w:trPr>
        <w:tc>
          <w:tcPr>
            <w:tcW w:w="724" w:type="dxa"/>
            <w:vMerge/>
            <w:shd w:val="clear" w:color="auto" w:fill="auto"/>
            <w:vAlign w:val="center"/>
            <w:hideMark/>
          </w:tcPr>
          <w:p w:rsidR="008C7DBF" w:rsidRPr="001F0765" w:rsidRDefault="008C7DBF" w:rsidP="001F0765"/>
        </w:tc>
        <w:tc>
          <w:tcPr>
            <w:tcW w:w="2693" w:type="dxa"/>
            <w:vMerge/>
            <w:shd w:val="clear" w:color="auto" w:fill="auto"/>
            <w:vAlign w:val="center"/>
            <w:hideMark/>
          </w:tcPr>
          <w:p w:rsidR="008C7DBF" w:rsidRPr="001F0765" w:rsidRDefault="008C7DBF" w:rsidP="001F0765"/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:rsidR="008C7DBF" w:rsidRPr="001F0765" w:rsidRDefault="008C7DBF" w:rsidP="001F0765"/>
        </w:tc>
        <w:tc>
          <w:tcPr>
            <w:tcW w:w="1985" w:type="dxa"/>
            <w:shd w:val="clear" w:color="auto" w:fill="auto"/>
            <w:vAlign w:val="center"/>
            <w:hideMark/>
          </w:tcPr>
          <w:p w:rsidR="008C7DBF" w:rsidRPr="001F0765" w:rsidRDefault="008C7DBF" w:rsidP="001F0765">
            <w:pPr>
              <w:ind w:firstLine="0"/>
            </w:pPr>
            <w:r w:rsidRPr="001F0765">
              <w:t>бюджет автономного округа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8C7DBF" w:rsidRPr="001F0765" w:rsidRDefault="008C7DBF" w:rsidP="001F0765">
            <w:pPr>
              <w:ind w:firstLine="0"/>
            </w:pPr>
            <w:r w:rsidRPr="001F0765">
              <w:t>35 824,4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8C7DBF" w:rsidRPr="001F0765" w:rsidRDefault="008C7DBF" w:rsidP="001F0765">
            <w:pPr>
              <w:ind w:firstLine="0"/>
            </w:pPr>
            <w:r w:rsidRPr="001F0765">
              <w:t>1 791,3</w:t>
            </w:r>
          </w:p>
        </w:tc>
        <w:tc>
          <w:tcPr>
            <w:tcW w:w="1260" w:type="dxa"/>
            <w:gridSpan w:val="2"/>
            <w:shd w:val="clear" w:color="auto" w:fill="auto"/>
            <w:vAlign w:val="bottom"/>
            <w:hideMark/>
          </w:tcPr>
          <w:p w:rsidR="008C7DBF" w:rsidRPr="001F0765" w:rsidRDefault="008C7DBF" w:rsidP="001F0765">
            <w:pPr>
              <w:ind w:firstLine="0"/>
            </w:pPr>
            <w:r w:rsidRPr="001F0765">
              <w:t>1 761,7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8C7DBF" w:rsidRPr="001F0765" w:rsidRDefault="008C7DBF" w:rsidP="001F0765">
            <w:pPr>
              <w:ind w:firstLine="0"/>
            </w:pPr>
            <w:r w:rsidRPr="001F0765">
              <w:t>16 057,6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8C7DBF" w:rsidRPr="001F0765" w:rsidRDefault="008C7DBF" w:rsidP="001F0765">
            <w:pPr>
              <w:ind w:firstLine="0"/>
            </w:pPr>
            <w:r w:rsidRPr="001F0765">
              <w:t>2 702,3</w:t>
            </w:r>
          </w:p>
        </w:tc>
        <w:tc>
          <w:tcPr>
            <w:tcW w:w="1338" w:type="dxa"/>
            <w:shd w:val="clear" w:color="auto" w:fill="auto"/>
            <w:vAlign w:val="bottom"/>
            <w:hideMark/>
          </w:tcPr>
          <w:p w:rsidR="008C7DBF" w:rsidRPr="001F0765" w:rsidRDefault="008C7DBF" w:rsidP="001F0765">
            <w:pPr>
              <w:ind w:firstLine="0"/>
            </w:pPr>
            <w:r w:rsidRPr="001F0765">
              <w:t>13 511,5</w:t>
            </w:r>
          </w:p>
        </w:tc>
      </w:tr>
      <w:tr w:rsidR="008C7DBF" w:rsidRPr="001F0765" w:rsidTr="001F0765">
        <w:trPr>
          <w:trHeight w:val="300"/>
        </w:trPr>
        <w:tc>
          <w:tcPr>
            <w:tcW w:w="724" w:type="dxa"/>
            <w:vMerge/>
            <w:shd w:val="clear" w:color="auto" w:fill="auto"/>
            <w:vAlign w:val="center"/>
            <w:hideMark/>
          </w:tcPr>
          <w:p w:rsidR="008C7DBF" w:rsidRPr="001F0765" w:rsidRDefault="008C7DBF" w:rsidP="001F0765"/>
        </w:tc>
        <w:tc>
          <w:tcPr>
            <w:tcW w:w="2693" w:type="dxa"/>
            <w:vMerge/>
            <w:shd w:val="clear" w:color="auto" w:fill="auto"/>
            <w:vAlign w:val="center"/>
            <w:hideMark/>
          </w:tcPr>
          <w:p w:rsidR="008C7DBF" w:rsidRPr="001F0765" w:rsidRDefault="008C7DBF" w:rsidP="001F0765"/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:rsidR="008C7DBF" w:rsidRPr="001F0765" w:rsidRDefault="008C7DBF" w:rsidP="001F0765"/>
        </w:tc>
        <w:tc>
          <w:tcPr>
            <w:tcW w:w="1985" w:type="dxa"/>
            <w:shd w:val="clear" w:color="auto" w:fill="auto"/>
            <w:vAlign w:val="center"/>
            <w:hideMark/>
          </w:tcPr>
          <w:p w:rsidR="008C7DBF" w:rsidRPr="001F0765" w:rsidRDefault="008C7DBF" w:rsidP="001F0765">
            <w:pPr>
              <w:ind w:firstLine="0"/>
            </w:pPr>
            <w:r w:rsidRPr="001F0765">
              <w:t>бюджет района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8C7DBF" w:rsidRPr="001F0765" w:rsidRDefault="008C7DBF" w:rsidP="001F0765">
            <w:pPr>
              <w:ind w:firstLine="0"/>
            </w:pPr>
            <w:r w:rsidRPr="001F0765">
              <w:t>360 110,5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8C7DBF" w:rsidRPr="001F0765" w:rsidRDefault="008C7DBF" w:rsidP="001F0765">
            <w:pPr>
              <w:ind w:firstLine="0"/>
            </w:pPr>
            <w:r w:rsidRPr="001F0765">
              <w:t>46 279,1</w:t>
            </w:r>
          </w:p>
        </w:tc>
        <w:tc>
          <w:tcPr>
            <w:tcW w:w="1260" w:type="dxa"/>
            <w:gridSpan w:val="2"/>
            <w:shd w:val="clear" w:color="auto" w:fill="auto"/>
            <w:vAlign w:val="bottom"/>
            <w:hideMark/>
          </w:tcPr>
          <w:p w:rsidR="008C7DBF" w:rsidRPr="001F0765" w:rsidRDefault="008C7DBF" w:rsidP="001F0765">
            <w:pPr>
              <w:ind w:firstLine="0"/>
            </w:pPr>
            <w:r w:rsidRPr="001F0765">
              <w:t>43 421,2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8C7DBF" w:rsidRPr="001F0765" w:rsidRDefault="008C7DBF" w:rsidP="001F0765">
            <w:pPr>
              <w:ind w:firstLine="0"/>
            </w:pPr>
            <w:r w:rsidRPr="001F0765">
              <w:t>46 220,8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8C7DBF" w:rsidRPr="001F0765" w:rsidRDefault="008C7DBF" w:rsidP="001F0765">
            <w:pPr>
              <w:ind w:firstLine="0"/>
            </w:pPr>
            <w:r w:rsidRPr="001F0765">
              <w:t>37 364,9</w:t>
            </w:r>
          </w:p>
        </w:tc>
        <w:tc>
          <w:tcPr>
            <w:tcW w:w="1338" w:type="dxa"/>
            <w:shd w:val="clear" w:color="auto" w:fill="auto"/>
            <w:vAlign w:val="bottom"/>
            <w:hideMark/>
          </w:tcPr>
          <w:p w:rsidR="008C7DBF" w:rsidRPr="001F0765" w:rsidRDefault="008C7DBF" w:rsidP="001F0765">
            <w:pPr>
              <w:ind w:firstLine="0"/>
            </w:pPr>
            <w:r w:rsidRPr="001F0765">
              <w:t>186 824,5</w:t>
            </w:r>
          </w:p>
        </w:tc>
      </w:tr>
      <w:tr w:rsidR="008C7DBF" w:rsidRPr="001F0765" w:rsidTr="001F0765">
        <w:trPr>
          <w:trHeight w:val="300"/>
        </w:trPr>
        <w:tc>
          <w:tcPr>
            <w:tcW w:w="724" w:type="dxa"/>
            <w:vMerge/>
            <w:shd w:val="clear" w:color="auto" w:fill="auto"/>
            <w:vAlign w:val="center"/>
            <w:hideMark/>
          </w:tcPr>
          <w:p w:rsidR="008C7DBF" w:rsidRPr="001F0765" w:rsidRDefault="008C7DBF" w:rsidP="001F0765"/>
        </w:tc>
        <w:tc>
          <w:tcPr>
            <w:tcW w:w="2693" w:type="dxa"/>
            <w:vMerge/>
            <w:shd w:val="clear" w:color="auto" w:fill="auto"/>
            <w:vAlign w:val="center"/>
            <w:hideMark/>
          </w:tcPr>
          <w:p w:rsidR="008C7DBF" w:rsidRPr="001F0765" w:rsidRDefault="008C7DBF" w:rsidP="001F0765"/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:rsidR="008C7DBF" w:rsidRPr="001F0765" w:rsidRDefault="008C7DBF" w:rsidP="001F0765"/>
        </w:tc>
        <w:tc>
          <w:tcPr>
            <w:tcW w:w="1985" w:type="dxa"/>
            <w:shd w:val="clear" w:color="auto" w:fill="auto"/>
            <w:vAlign w:val="center"/>
            <w:hideMark/>
          </w:tcPr>
          <w:p w:rsidR="008C7DBF" w:rsidRPr="001F0765" w:rsidRDefault="008C7DBF" w:rsidP="001F0765">
            <w:pPr>
              <w:ind w:firstLine="0"/>
            </w:pPr>
            <w:r w:rsidRPr="001F0765">
              <w:t xml:space="preserve">в том числе </w:t>
            </w:r>
            <w:proofErr w:type="spellStart"/>
            <w:r w:rsidRPr="001F0765">
              <w:t>софинансирование</w:t>
            </w:r>
            <w:proofErr w:type="spellEnd"/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8C7DBF" w:rsidRPr="001F0765" w:rsidRDefault="008C7DBF" w:rsidP="001F0765">
            <w:pPr>
              <w:ind w:firstLine="0"/>
            </w:pPr>
            <w:r w:rsidRPr="001F0765">
              <w:t>4 018,7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8C7DBF" w:rsidRPr="001F0765" w:rsidRDefault="008C7DBF" w:rsidP="001F0765">
            <w:pPr>
              <w:ind w:firstLine="0"/>
            </w:pPr>
            <w:r w:rsidRPr="001F0765">
              <w:t>71,8</w:t>
            </w:r>
          </w:p>
        </w:tc>
        <w:tc>
          <w:tcPr>
            <w:tcW w:w="1260" w:type="dxa"/>
            <w:gridSpan w:val="2"/>
            <w:shd w:val="clear" w:color="auto" w:fill="auto"/>
            <w:vAlign w:val="bottom"/>
            <w:hideMark/>
          </w:tcPr>
          <w:p w:rsidR="008C7DBF" w:rsidRPr="001F0765" w:rsidRDefault="008C7DBF" w:rsidP="001F0765">
            <w:pPr>
              <w:ind w:firstLine="0"/>
            </w:pPr>
            <w:r w:rsidRPr="001F0765">
              <w:t>255,1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8C7DBF" w:rsidRPr="001F0765" w:rsidRDefault="008C7DBF" w:rsidP="001F0765">
            <w:pPr>
              <w:ind w:firstLine="0"/>
            </w:pPr>
            <w:r w:rsidRPr="001F0765">
              <w:t>2 838,0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8C7DBF" w:rsidRPr="001F0765" w:rsidRDefault="008C7DBF" w:rsidP="001F0765">
            <w:pPr>
              <w:ind w:firstLine="0"/>
            </w:pPr>
            <w:r w:rsidRPr="001F0765">
              <w:t>142,3</w:t>
            </w:r>
          </w:p>
        </w:tc>
        <w:tc>
          <w:tcPr>
            <w:tcW w:w="1338" w:type="dxa"/>
            <w:shd w:val="clear" w:color="auto" w:fill="auto"/>
            <w:vAlign w:val="bottom"/>
            <w:hideMark/>
          </w:tcPr>
          <w:p w:rsidR="008C7DBF" w:rsidRPr="001F0765" w:rsidRDefault="008C7DBF" w:rsidP="001F0765">
            <w:pPr>
              <w:ind w:firstLine="0"/>
            </w:pPr>
            <w:r w:rsidRPr="001F0765">
              <w:t>711,5</w:t>
            </w:r>
          </w:p>
        </w:tc>
      </w:tr>
      <w:tr w:rsidR="00A721BF" w:rsidRPr="001F0765" w:rsidTr="001F0765">
        <w:trPr>
          <w:trHeight w:val="525"/>
        </w:trPr>
        <w:tc>
          <w:tcPr>
            <w:tcW w:w="724" w:type="dxa"/>
            <w:vMerge/>
            <w:shd w:val="clear" w:color="auto" w:fill="auto"/>
            <w:vAlign w:val="center"/>
            <w:hideMark/>
          </w:tcPr>
          <w:p w:rsidR="00A721BF" w:rsidRPr="001F0765" w:rsidRDefault="00A721BF" w:rsidP="001F0765"/>
        </w:tc>
        <w:tc>
          <w:tcPr>
            <w:tcW w:w="2693" w:type="dxa"/>
            <w:vMerge/>
            <w:shd w:val="clear" w:color="auto" w:fill="auto"/>
            <w:vAlign w:val="center"/>
            <w:hideMark/>
          </w:tcPr>
          <w:p w:rsidR="00A721BF" w:rsidRPr="001F0765" w:rsidRDefault="00A721BF" w:rsidP="001F0765"/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:rsidR="00A721BF" w:rsidRPr="001F0765" w:rsidRDefault="00A721BF" w:rsidP="001F0765"/>
        </w:tc>
        <w:tc>
          <w:tcPr>
            <w:tcW w:w="1985" w:type="dxa"/>
            <w:shd w:val="clear" w:color="auto" w:fill="auto"/>
            <w:vAlign w:val="center"/>
            <w:hideMark/>
          </w:tcPr>
          <w:p w:rsidR="00A721BF" w:rsidRPr="001F0765" w:rsidRDefault="00A721BF" w:rsidP="001F0765">
            <w:pPr>
              <w:ind w:firstLine="0"/>
            </w:pPr>
            <w:r w:rsidRPr="001F0765">
              <w:t>бюджет городских и сельских поселений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A721BF" w:rsidRPr="001F0765" w:rsidRDefault="00A721BF" w:rsidP="001F0765">
            <w:pPr>
              <w:ind w:firstLine="0"/>
            </w:pPr>
            <w:r w:rsidRPr="001F0765">
              <w:t>11,5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A721BF" w:rsidRPr="001F0765" w:rsidRDefault="00A721BF" w:rsidP="001F0765">
            <w:pPr>
              <w:ind w:firstLine="0"/>
            </w:pPr>
            <w:r w:rsidRPr="001F0765">
              <w:t>11,5</w:t>
            </w:r>
          </w:p>
        </w:tc>
        <w:tc>
          <w:tcPr>
            <w:tcW w:w="1260" w:type="dxa"/>
            <w:gridSpan w:val="2"/>
            <w:shd w:val="clear" w:color="auto" w:fill="auto"/>
            <w:vAlign w:val="bottom"/>
            <w:hideMark/>
          </w:tcPr>
          <w:p w:rsidR="00A721BF" w:rsidRPr="001F0765" w:rsidRDefault="00A721BF" w:rsidP="001F0765">
            <w:pPr>
              <w:ind w:firstLine="0"/>
            </w:pPr>
            <w:r w:rsidRPr="001F0765">
              <w:t>0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A721BF" w:rsidRPr="001F0765" w:rsidRDefault="00A721BF" w:rsidP="001F0765">
            <w:pPr>
              <w:ind w:firstLine="0"/>
            </w:pPr>
            <w:r w:rsidRPr="001F0765">
              <w:t>0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A721BF" w:rsidRPr="001F0765" w:rsidRDefault="00A721BF" w:rsidP="001F0765">
            <w:pPr>
              <w:ind w:firstLine="0"/>
            </w:pPr>
            <w:r w:rsidRPr="001F0765">
              <w:t>0</w:t>
            </w:r>
          </w:p>
        </w:tc>
        <w:tc>
          <w:tcPr>
            <w:tcW w:w="1338" w:type="dxa"/>
            <w:shd w:val="clear" w:color="auto" w:fill="auto"/>
            <w:vAlign w:val="bottom"/>
            <w:hideMark/>
          </w:tcPr>
          <w:p w:rsidR="00A721BF" w:rsidRPr="001F0765" w:rsidRDefault="00A721BF" w:rsidP="001F0765">
            <w:pPr>
              <w:ind w:firstLine="0"/>
            </w:pPr>
            <w:r w:rsidRPr="001F0765">
              <w:t>0</w:t>
            </w:r>
          </w:p>
        </w:tc>
      </w:tr>
      <w:tr w:rsidR="00523CB1" w:rsidRPr="001F0765" w:rsidTr="001F0765">
        <w:trPr>
          <w:trHeight w:val="300"/>
        </w:trPr>
        <w:tc>
          <w:tcPr>
            <w:tcW w:w="15167" w:type="dxa"/>
            <w:gridSpan w:val="11"/>
            <w:shd w:val="clear" w:color="auto" w:fill="auto"/>
            <w:vAlign w:val="center"/>
            <w:hideMark/>
          </w:tcPr>
          <w:p w:rsidR="00523CB1" w:rsidRPr="001F0765" w:rsidRDefault="00523CB1" w:rsidP="001F0765">
            <w:r w:rsidRPr="001F0765">
              <w:t>Подпрограмма 2.</w:t>
            </w:r>
            <w:r w:rsidR="001F0765" w:rsidRPr="001F0765">
              <w:t xml:space="preserve"> </w:t>
            </w:r>
            <w:r w:rsidRPr="001F0765">
              <w:t>Поддержка творческих инициатив, способствующих самореализации населения</w:t>
            </w:r>
          </w:p>
        </w:tc>
      </w:tr>
      <w:tr w:rsidR="00523CB1" w:rsidRPr="001F0765" w:rsidTr="001F0765">
        <w:trPr>
          <w:trHeight w:val="300"/>
        </w:trPr>
        <w:tc>
          <w:tcPr>
            <w:tcW w:w="724" w:type="dxa"/>
            <w:vMerge w:val="restart"/>
            <w:shd w:val="clear" w:color="auto" w:fill="auto"/>
            <w:vAlign w:val="center"/>
            <w:hideMark/>
          </w:tcPr>
          <w:p w:rsidR="00523CB1" w:rsidRPr="001F0765" w:rsidRDefault="00523CB1" w:rsidP="001F0765">
            <w:pPr>
              <w:ind w:firstLine="0"/>
            </w:pPr>
            <w:r w:rsidRPr="001F0765">
              <w:t>2.1</w:t>
            </w:r>
          </w:p>
        </w:tc>
        <w:tc>
          <w:tcPr>
            <w:tcW w:w="2693" w:type="dxa"/>
            <w:vMerge w:val="restart"/>
            <w:shd w:val="clear" w:color="000000" w:fill="FFFFFF"/>
            <w:vAlign w:val="center"/>
            <w:hideMark/>
          </w:tcPr>
          <w:p w:rsidR="00523CB1" w:rsidRPr="001F0765" w:rsidRDefault="00523CB1" w:rsidP="001F0765">
            <w:pPr>
              <w:ind w:firstLine="0"/>
            </w:pPr>
            <w:r w:rsidRPr="001F0765">
              <w:t xml:space="preserve">Региональный проект </w:t>
            </w:r>
            <w:r w:rsidR="001F0765" w:rsidRPr="001F0765">
              <w:t>«</w:t>
            </w:r>
            <w:r w:rsidRPr="001F0765">
              <w:t>Творческие люди</w:t>
            </w:r>
            <w:r w:rsidR="001F0765" w:rsidRPr="001F0765">
              <w:t>»</w:t>
            </w:r>
            <w:r w:rsidRPr="001F0765">
              <w:t xml:space="preserve"> (14)</w:t>
            </w:r>
          </w:p>
        </w:tc>
        <w:tc>
          <w:tcPr>
            <w:tcW w:w="2127" w:type="dxa"/>
            <w:vMerge w:val="restart"/>
            <w:shd w:val="clear" w:color="000000" w:fill="FFFFFF"/>
            <w:vAlign w:val="center"/>
            <w:hideMark/>
          </w:tcPr>
          <w:p w:rsidR="00523CB1" w:rsidRPr="001F0765" w:rsidRDefault="00523CB1" w:rsidP="001F0765">
            <w:pPr>
              <w:ind w:firstLine="0"/>
            </w:pPr>
            <w:r w:rsidRPr="001F0765">
              <w:t>Комитет культуры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pPr>
              <w:ind w:firstLine="0"/>
            </w:pPr>
            <w:r w:rsidRPr="001F0765">
              <w:t>всего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</w:tr>
      <w:tr w:rsidR="00523CB1" w:rsidRPr="001F0765" w:rsidTr="001F0765">
        <w:trPr>
          <w:trHeight w:val="330"/>
        </w:trPr>
        <w:tc>
          <w:tcPr>
            <w:tcW w:w="724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693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127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1985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pPr>
              <w:ind w:firstLine="0"/>
            </w:pPr>
            <w:r w:rsidRPr="001F0765">
              <w:t>федеральный бюджет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</w:tr>
      <w:tr w:rsidR="00523CB1" w:rsidRPr="001F0765" w:rsidTr="001F0765">
        <w:trPr>
          <w:trHeight w:val="330"/>
        </w:trPr>
        <w:tc>
          <w:tcPr>
            <w:tcW w:w="724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693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127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1985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pPr>
              <w:ind w:firstLine="0"/>
            </w:pPr>
            <w:r w:rsidRPr="001F0765">
              <w:t>бюджет автономного округа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</w:tr>
      <w:tr w:rsidR="00523CB1" w:rsidRPr="001F0765" w:rsidTr="001F0765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693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127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1985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pPr>
              <w:ind w:firstLine="0"/>
            </w:pPr>
            <w:r w:rsidRPr="001F0765">
              <w:t>бюджет района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</w:tr>
      <w:tr w:rsidR="00523CB1" w:rsidRPr="001F0765" w:rsidTr="001F0765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693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127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1985" w:type="dxa"/>
            <w:shd w:val="clear" w:color="auto" w:fill="auto"/>
            <w:vAlign w:val="center"/>
            <w:hideMark/>
          </w:tcPr>
          <w:p w:rsidR="00523CB1" w:rsidRPr="001F0765" w:rsidRDefault="00523CB1" w:rsidP="001F0765">
            <w:pPr>
              <w:ind w:firstLine="0"/>
            </w:pPr>
            <w:r w:rsidRPr="001F0765">
              <w:t xml:space="preserve">в том числе </w:t>
            </w:r>
            <w:proofErr w:type="spellStart"/>
            <w:r w:rsidRPr="001F0765">
              <w:t>софинансирование</w:t>
            </w:r>
            <w:proofErr w:type="spellEnd"/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</w:tr>
      <w:tr w:rsidR="00523CB1" w:rsidRPr="001F0765" w:rsidTr="001F0765">
        <w:trPr>
          <w:trHeight w:val="315"/>
        </w:trPr>
        <w:tc>
          <w:tcPr>
            <w:tcW w:w="15167" w:type="dxa"/>
            <w:gridSpan w:val="11"/>
            <w:shd w:val="clear" w:color="000000" w:fill="FFFFFF"/>
            <w:vAlign w:val="center"/>
            <w:hideMark/>
          </w:tcPr>
          <w:p w:rsidR="00523CB1" w:rsidRPr="001F0765" w:rsidRDefault="001F0765" w:rsidP="001F0765">
            <w:r w:rsidRPr="001F0765">
              <w:t xml:space="preserve"> </w:t>
            </w:r>
          </w:p>
        </w:tc>
      </w:tr>
      <w:tr w:rsidR="00BB1F33" w:rsidRPr="001F0765" w:rsidTr="001F0765">
        <w:trPr>
          <w:trHeight w:val="299"/>
        </w:trPr>
        <w:tc>
          <w:tcPr>
            <w:tcW w:w="724" w:type="dxa"/>
            <w:vMerge w:val="restart"/>
            <w:shd w:val="clear" w:color="000000" w:fill="FFFFFF"/>
            <w:vAlign w:val="center"/>
            <w:hideMark/>
          </w:tcPr>
          <w:p w:rsidR="00BB1F33" w:rsidRPr="001F0765" w:rsidRDefault="00BB1F33" w:rsidP="001F0765">
            <w:pPr>
              <w:ind w:firstLine="0"/>
            </w:pPr>
            <w:r w:rsidRPr="001F0765">
              <w:t>2.2</w:t>
            </w:r>
          </w:p>
        </w:tc>
        <w:tc>
          <w:tcPr>
            <w:tcW w:w="2693" w:type="dxa"/>
            <w:vMerge w:val="restart"/>
            <w:shd w:val="clear" w:color="000000" w:fill="FFFFFF"/>
            <w:vAlign w:val="center"/>
            <w:hideMark/>
          </w:tcPr>
          <w:p w:rsidR="00BB1F33" w:rsidRPr="001F0765" w:rsidRDefault="00BB1F33" w:rsidP="001F0765">
            <w:pPr>
              <w:ind w:firstLine="0"/>
            </w:pPr>
            <w:r w:rsidRPr="001F0765">
              <w:t xml:space="preserve">Основное мероприятие </w:t>
            </w:r>
            <w:r w:rsidR="001F0765" w:rsidRPr="001F0765">
              <w:t>«</w:t>
            </w:r>
            <w:r w:rsidRPr="001F0765">
              <w:t>Поддержка одаренных детей и молодежи, развитие художественного образования</w:t>
            </w:r>
            <w:r w:rsidR="001F0765" w:rsidRPr="001F0765">
              <w:t>»</w:t>
            </w:r>
            <w:r w:rsidRPr="001F0765">
              <w:t xml:space="preserve"> (6)</w:t>
            </w:r>
          </w:p>
        </w:tc>
        <w:tc>
          <w:tcPr>
            <w:tcW w:w="2127" w:type="dxa"/>
            <w:vMerge w:val="restart"/>
            <w:shd w:val="clear" w:color="000000" w:fill="FFFFFF"/>
            <w:vAlign w:val="center"/>
            <w:hideMark/>
          </w:tcPr>
          <w:p w:rsidR="00BB1F33" w:rsidRPr="001F0765" w:rsidRDefault="00BB1F33" w:rsidP="001F0765">
            <w:pPr>
              <w:ind w:firstLine="0"/>
            </w:pPr>
            <w:r w:rsidRPr="001F0765">
              <w:t>Комитет культуры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BB1F33" w:rsidRPr="001F0765" w:rsidRDefault="00BB1F33" w:rsidP="001F0765">
            <w:pPr>
              <w:ind w:firstLine="0"/>
            </w:pPr>
            <w:r w:rsidRPr="001F0765">
              <w:t>всего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BB1F33" w:rsidRPr="001F0765" w:rsidRDefault="00BB1F33" w:rsidP="001F0765">
            <w:pPr>
              <w:ind w:firstLine="0"/>
            </w:pPr>
            <w:r w:rsidRPr="001F0765">
              <w:t>796 030,3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BB1F33" w:rsidRPr="001F0765" w:rsidRDefault="00BB1F33" w:rsidP="001F0765">
            <w:pPr>
              <w:ind w:firstLine="0"/>
            </w:pPr>
            <w:r w:rsidRPr="001F0765">
              <w:t>101 847,3</w:t>
            </w:r>
          </w:p>
        </w:tc>
        <w:tc>
          <w:tcPr>
            <w:tcW w:w="1260" w:type="dxa"/>
            <w:gridSpan w:val="2"/>
            <w:shd w:val="clear" w:color="000000" w:fill="FFFFFF"/>
            <w:vAlign w:val="bottom"/>
            <w:hideMark/>
          </w:tcPr>
          <w:p w:rsidR="00BB1F33" w:rsidRPr="001F0765" w:rsidRDefault="00BB1F33" w:rsidP="001F0765">
            <w:pPr>
              <w:ind w:firstLine="0"/>
            </w:pPr>
            <w:r w:rsidRPr="001F0765">
              <w:t>80 490,7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BB1F33" w:rsidRPr="001F0765" w:rsidRDefault="00BB1F33" w:rsidP="001F0765">
            <w:pPr>
              <w:ind w:firstLine="0"/>
            </w:pPr>
            <w:r w:rsidRPr="001F0765">
              <w:t>90 003,3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BB1F33" w:rsidRPr="001F0765" w:rsidRDefault="00BB1F33" w:rsidP="001F0765">
            <w:pPr>
              <w:ind w:firstLine="0"/>
            </w:pPr>
            <w:r w:rsidRPr="001F0765">
              <w:t>87 281,5</w:t>
            </w:r>
          </w:p>
        </w:tc>
        <w:tc>
          <w:tcPr>
            <w:tcW w:w="1338" w:type="dxa"/>
            <w:shd w:val="clear" w:color="000000" w:fill="FFFFFF"/>
            <w:vAlign w:val="bottom"/>
            <w:hideMark/>
          </w:tcPr>
          <w:p w:rsidR="00BB1F33" w:rsidRPr="001F0765" w:rsidRDefault="00BB1F33" w:rsidP="001F0765">
            <w:pPr>
              <w:ind w:firstLine="0"/>
            </w:pPr>
            <w:r w:rsidRPr="001F0765">
              <w:t>436 407,5</w:t>
            </w:r>
          </w:p>
        </w:tc>
      </w:tr>
      <w:tr w:rsidR="00523CB1" w:rsidRPr="001F0765" w:rsidTr="001F0765">
        <w:trPr>
          <w:trHeight w:val="390"/>
        </w:trPr>
        <w:tc>
          <w:tcPr>
            <w:tcW w:w="724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693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127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1985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pPr>
              <w:ind w:firstLine="0"/>
            </w:pPr>
            <w:r w:rsidRPr="001F0765">
              <w:t>федеральный бюджет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pPr>
              <w:ind w:firstLine="18"/>
            </w:pPr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</w:tr>
      <w:tr w:rsidR="00523CB1" w:rsidRPr="001F0765" w:rsidTr="001F0765">
        <w:trPr>
          <w:trHeight w:val="390"/>
        </w:trPr>
        <w:tc>
          <w:tcPr>
            <w:tcW w:w="724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693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127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1985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pPr>
              <w:ind w:firstLine="0"/>
            </w:pPr>
            <w:r w:rsidRPr="001F0765">
              <w:t>бюджет автономного округа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pPr>
              <w:ind w:firstLine="18"/>
            </w:pPr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</w:tr>
      <w:tr w:rsidR="00BB1F33" w:rsidRPr="001F0765" w:rsidTr="001F0765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BB1F33" w:rsidRPr="001F0765" w:rsidRDefault="00BB1F33" w:rsidP="001F0765"/>
        </w:tc>
        <w:tc>
          <w:tcPr>
            <w:tcW w:w="2693" w:type="dxa"/>
            <w:vMerge/>
            <w:vAlign w:val="center"/>
            <w:hideMark/>
          </w:tcPr>
          <w:p w:rsidR="00BB1F33" w:rsidRPr="001F0765" w:rsidRDefault="00BB1F33" w:rsidP="001F0765"/>
        </w:tc>
        <w:tc>
          <w:tcPr>
            <w:tcW w:w="2127" w:type="dxa"/>
            <w:vMerge/>
            <w:vAlign w:val="center"/>
            <w:hideMark/>
          </w:tcPr>
          <w:p w:rsidR="00BB1F33" w:rsidRPr="001F0765" w:rsidRDefault="00BB1F33" w:rsidP="001F0765"/>
        </w:tc>
        <w:tc>
          <w:tcPr>
            <w:tcW w:w="1985" w:type="dxa"/>
            <w:shd w:val="clear" w:color="000000" w:fill="FFFFFF"/>
            <w:vAlign w:val="center"/>
            <w:hideMark/>
          </w:tcPr>
          <w:p w:rsidR="00BB1F33" w:rsidRPr="001F0765" w:rsidRDefault="00BB1F33" w:rsidP="001F0765">
            <w:pPr>
              <w:ind w:firstLine="0"/>
            </w:pPr>
            <w:r w:rsidRPr="001F0765">
              <w:t>бюджет района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BB1F33" w:rsidRPr="001F0765" w:rsidRDefault="00BB1F33" w:rsidP="001F0765">
            <w:pPr>
              <w:ind w:firstLine="18"/>
            </w:pPr>
            <w:r w:rsidRPr="001F0765">
              <w:t>796 030,3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BB1F33" w:rsidRPr="001F0765" w:rsidRDefault="00BB1F33" w:rsidP="001F0765">
            <w:pPr>
              <w:ind w:firstLine="0"/>
            </w:pPr>
            <w:r w:rsidRPr="001F0765">
              <w:t>101 847,3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BB1F33" w:rsidRPr="001F0765" w:rsidRDefault="00BB1F33" w:rsidP="001F0765">
            <w:pPr>
              <w:ind w:firstLine="0"/>
            </w:pPr>
            <w:r w:rsidRPr="001F0765">
              <w:t>80 490,7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BB1F33" w:rsidRPr="001F0765" w:rsidRDefault="00BB1F33" w:rsidP="001F0765">
            <w:pPr>
              <w:ind w:firstLine="0"/>
            </w:pPr>
            <w:r w:rsidRPr="001F0765">
              <w:t>90 003,3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BB1F33" w:rsidRPr="001F0765" w:rsidRDefault="00BB1F33" w:rsidP="001F0765">
            <w:pPr>
              <w:ind w:firstLine="0"/>
            </w:pPr>
            <w:r w:rsidRPr="001F0765">
              <w:t>87 281,5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BB1F33" w:rsidRPr="001F0765" w:rsidRDefault="00BB1F33" w:rsidP="001F0765">
            <w:pPr>
              <w:ind w:firstLine="0"/>
            </w:pPr>
            <w:r w:rsidRPr="001F0765">
              <w:t>436 407,5</w:t>
            </w:r>
          </w:p>
        </w:tc>
      </w:tr>
      <w:tr w:rsidR="00523CB1" w:rsidRPr="001F0765" w:rsidTr="001F0765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693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127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1985" w:type="dxa"/>
            <w:shd w:val="clear" w:color="auto" w:fill="auto"/>
            <w:vAlign w:val="center"/>
            <w:hideMark/>
          </w:tcPr>
          <w:p w:rsidR="00523CB1" w:rsidRPr="001F0765" w:rsidRDefault="00523CB1" w:rsidP="001F0765">
            <w:pPr>
              <w:ind w:firstLine="0"/>
            </w:pPr>
            <w:r w:rsidRPr="001F0765">
              <w:t xml:space="preserve">в том числе </w:t>
            </w:r>
            <w:proofErr w:type="spellStart"/>
            <w:r w:rsidRPr="001F0765">
              <w:t>софинансирование</w:t>
            </w:r>
            <w:proofErr w:type="spellEnd"/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pPr>
              <w:ind w:firstLine="18"/>
            </w:pPr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</w:tr>
      <w:tr w:rsidR="00523CB1" w:rsidRPr="001F0765" w:rsidTr="001F0765">
        <w:trPr>
          <w:trHeight w:val="525"/>
        </w:trPr>
        <w:tc>
          <w:tcPr>
            <w:tcW w:w="724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693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127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1985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pPr>
              <w:ind w:firstLine="0"/>
            </w:pPr>
            <w:r w:rsidRPr="001F0765">
              <w:t>бюджет городских и сельских поселений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pPr>
              <w:ind w:firstLine="18"/>
            </w:pPr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</w:tr>
      <w:tr w:rsidR="00523CB1" w:rsidRPr="001F0765" w:rsidTr="001F0765">
        <w:trPr>
          <w:trHeight w:val="300"/>
        </w:trPr>
        <w:tc>
          <w:tcPr>
            <w:tcW w:w="724" w:type="dxa"/>
            <w:vMerge w:val="restart"/>
            <w:shd w:val="clear" w:color="000000" w:fill="FFFFFF"/>
            <w:vAlign w:val="center"/>
            <w:hideMark/>
          </w:tcPr>
          <w:p w:rsidR="00523CB1" w:rsidRPr="001F0765" w:rsidRDefault="00523CB1" w:rsidP="001F0765">
            <w:pPr>
              <w:ind w:firstLine="0"/>
            </w:pPr>
            <w:r w:rsidRPr="001F0765">
              <w:t>2.3</w:t>
            </w:r>
          </w:p>
        </w:tc>
        <w:tc>
          <w:tcPr>
            <w:tcW w:w="2693" w:type="dxa"/>
            <w:vMerge w:val="restart"/>
            <w:shd w:val="clear" w:color="000000" w:fill="FFFFFF"/>
            <w:vAlign w:val="center"/>
            <w:hideMark/>
          </w:tcPr>
          <w:p w:rsidR="00523CB1" w:rsidRPr="001F0765" w:rsidRDefault="008201E0" w:rsidP="001F0765">
            <w:pPr>
              <w:ind w:firstLine="0"/>
            </w:pPr>
            <w:r w:rsidRPr="001F0765">
              <w:t xml:space="preserve">Основное мероприятие </w:t>
            </w:r>
            <w:r w:rsidR="001F0765" w:rsidRPr="001F0765">
              <w:t>«</w:t>
            </w:r>
            <w:r w:rsidRPr="001F0765">
              <w:t>Сохранение нематериального и материального наследия Березовского района и продвижение региональных культурных проектов</w:t>
            </w:r>
            <w:r w:rsidR="001F0765" w:rsidRPr="001F0765">
              <w:t>»</w:t>
            </w:r>
            <w:r w:rsidRPr="001F0765">
              <w:t xml:space="preserve"> </w:t>
            </w:r>
            <w:r w:rsidR="00523CB1" w:rsidRPr="001F0765">
              <w:t>(7)</w:t>
            </w:r>
          </w:p>
        </w:tc>
        <w:tc>
          <w:tcPr>
            <w:tcW w:w="2127" w:type="dxa"/>
            <w:vMerge w:val="restart"/>
            <w:shd w:val="clear" w:color="000000" w:fill="FFFFFF"/>
            <w:vAlign w:val="center"/>
            <w:hideMark/>
          </w:tcPr>
          <w:p w:rsidR="00523CB1" w:rsidRPr="001F0765" w:rsidRDefault="00523CB1" w:rsidP="001F0765">
            <w:pPr>
              <w:ind w:firstLine="0"/>
            </w:pPr>
            <w:r w:rsidRPr="001F0765">
              <w:t>Комитет культуры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pPr>
              <w:ind w:firstLine="18"/>
            </w:pPr>
            <w:r w:rsidRPr="001F0765">
              <w:t>всего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</w:tr>
      <w:tr w:rsidR="00523CB1" w:rsidRPr="001F0765" w:rsidTr="001F0765">
        <w:trPr>
          <w:trHeight w:val="390"/>
        </w:trPr>
        <w:tc>
          <w:tcPr>
            <w:tcW w:w="724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693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127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1985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pPr>
              <w:ind w:firstLine="18"/>
            </w:pPr>
            <w:r w:rsidRPr="001F0765">
              <w:t>федеральный бюджет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</w:tr>
      <w:tr w:rsidR="00523CB1" w:rsidRPr="001F0765" w:rsidTr="001F0765">
        <w:trPr>
          <w:trHeight w:val="390"/>
        </w:trPr>
        <w:tc>
          <w:tcPr>
            <w:tcW w:w="724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693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127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1985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pPr>
              <w:ind w:firstLine="18"/>
            </w:pPr>
            <w:r w:rsidRPr="001F0765">
              <w:t>бюджет автономного округа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</w:tr>
      <w:tr w:rsidR="00523CB1" w:rsidRPr="001F0765" w:rsidTr="001F0765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693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127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1985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pPr>
              <w:ind w:firstLine="18"/>
            </w:pPr>
            <w:r w:rsidRPr="001F0765">
              <w:t>бюджет района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</w:tr>
      <w:tr w:rsidR="00523CB1" w:rsidRPr="001F0765" w:rsidTr="001F0765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693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127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1985" w:type="dxa"/>
            <w:shd w:val="clear" w:color="auto" w:fill="auto"/>
            <w:vAlign w:val="center"/>
            <w:hideMark/>
          </w:tcPr>
          <w:p w:rsidR="00523CB1" w:rsidRPr="001F0765" w:rsidRDefault="00523CB1" w:rsidP="001F0765">
            <w:pPr>
              <w:ind w:firstLine="18"/>
            </w:pPr>
            <w:r w:rsidRPr="001F0765">
              <w:t xml:space="preserve">в том числе </w:t>
            </w:r>
            <w:proofErr w:type="spellStart"/>
            <w:r w:rsidRPr="001F0765">
              <w:t>софинансирование</w:t>
            </w:r>
            <w:proofErr w:type="spellEnd"/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</w:tr>
      <w:tr w:rsidR="00523CB1" w:rsidRPr="001F0765" w:rsidTr="001F0765">
        <w:trPr>
          <w:trHeight w:val="525"/>
        </w:trPr>
        <w:tc>
          <w:tcPr>
            <w:tcW w:w="724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693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127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1985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pPr>
              <w:ind w:firstLine="18"/>
            </w:pPr>
            <w:r w:rsidRPr="001F0765">
              <w:t xml:space="preserve">бюджет городских и сельских </w:t>
            </w:r>
            <w:r w:rsidRPr="001F0765">
              <w:lastRenderedPageBreak/>
              <w:t>поселений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lastRenderedPageBreak/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</w:tr>
      <w:tr w:rsidR="00BB1F33" w:rsidRPr="001F0765" w:rsidTr="001F0765">
        <w:trPr>
          <w:trHeight w:val="300"/>
        </w:trPr>
        <w:tc>
          <w:tcPr>
            <w:tcW w:w="724" w:type="dxa"/>
            <w:vMerge w:val="restart"/>
            <w:shd w:val="clear" w:color="000000" w:fill="FFFFFF"/>
            <w:vAlign w:val="center"/>
            <w:hideMark/>
          </w:tcPr>
          <w:p w:rsidR="00BB1F33" w:rsidRPr="001F0765" w:rsidRDefault="00BB1F33" w:rsidP="001F0765">
            <w:pPr>
              <w:ind w:firstLine="0"/>
            </w:pPr>
            <w:r w:rsidRPr="001F0765">
              <w:lastRenderedPageBreak/>
              <w:t>2.4</w:t>
            </w:r>
          </w:p>
        </w:tc>
        <w:tc>
          <w:tcPr>
            <w:tcW w:w="2693" w:type="dxa"/>
            <w:vMerge w:val="restart"/>
            <w:shd w:val="clear" w:color="000000" w:fill="FFFFFF"/>
            <w:vAlign w:val="center"/>
            <w:hideMark/>
          </w:tcPr>
          <w:p w:rsidR="00BB1F33" w:rsidRPr="001F0765" w:rsidRDefault="00BB1F33" w:rsidP="001F0765">
            <w:pPr>
              <w:ind w:firstLine="0"/>
            </w:pPr>
            <w:r w:rsidRPr="001F0765">
              <w:t xml:space="preserve">Основное мероприятие </w:t>
            </w:r>
            <w:r w:rsidR="001F0765" w:rsidRPr="001F0765">
              <w:t>«</w:t>
            </w:r>
            <w:r w:rsidRPr="001F0765">
              <w:t>Стимулирование культурного разнообразия в Березовском районе</w:t>
            </w:r>
            <w:r w:rsidR="001F0765" w:rsidRPr="001F0765">
              <w:t>»</w:t>
            </w:r>
            <w:r w:rsidRPr="001F0765">
              <w:t xml:space="preserve"> (1) </w:t>
            </w:r>
          </w:p>
        </w:tc>
        <w:tc>
          <w:tcPr>
            <w:tcW w:w="2127" w:type="dxa"/>
            <w:vMerge w:val="restart"/>
            <w:shd w:val="clear" w:color="000000" w:fill="FFFFFF"/>
            <w:vAlign w:val="center"/>
            <w:hideMark/>
          </w:tcPr>
          <w:p w:rsidR="00BB1F33" w:rsidRPr="001F0765" w:rsidRDefault="00BB1F33" w:rsidP="001F0765">
            <w:pPr>
              <w:ind w:firstLine="0"/>
            </w:pPr>
            <w:r w:rsidRPr="001F0765">
              <w:t>Комитет культуры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BB1F33" w:rsidRPr="001F0765" w:rsidRDefault="00BB1F33" w:rsidP="001F0765">
            <w:pPr>
              <w:ind w:firstLine="18"/>
            </w:pPr>
            <w:r w:rsidRPr="001F0765">
              <w:t>всего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BB1F33" w:rsidRPr="001F0765" w:rsidRDefault="00BB1F33" w:rsidP="001F0765">
            <w:pPr>
              <w:ind w:firstLine="0"/>
            </w:pPr>
            <w:r w:rsidRPr="001F0765">
              <w:t>554 366,7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BB1F33" w:rsidRPr="001F0765" w:rsidRDefault="00BB1F33" w:rsidP="001F0765">
            <w:pPr>
              <w:ind w:firstLine="0"/>
            </w:pPr>
            <w:r w:rsidRPr="001F0765">
              <w:t>75 635,1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BB1F33" w:rsidRPr="001F0765" w:rsidRDefault="00BB1F33" w:rsidP="001F0765">
            <w:pPr>
              <w:ind w:firstLine="0"/>
            </w:pPr>
            <w:r w:rsidRPr="001F0765">
              <w:t>67 642,5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BB1F33" w:rsidRPr="001F0765" w:rsidRDefault="00BB1F33" w:rsidP="001F0765">
            <w:pPr>
              <w:ind w:firstLine="0"/>
            </w:pPr>
            <w:r w:rsidRPr="001F0765">
              <w:t>67 642,5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BB1F33" w:rsidRPr="001F0765" w:rsidRDefault="00BB1F33" w:rsidP="001F0765">
            <w:pPr>
              <w:ind w:firstLine="0"/>
            </w:pPr>
            <w:r w:rsidRPr="001F0765">
              <w:t>57 241,1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BB1F33" w:rsidRPr="001F0765" w:rsidRDefault="00BB1F33" w:rsidP="001F0765">
            <w:pPr>
              <w:ind w:firstLine="0"/>
            </w:pPr>
            <w:r w:rsidRPr="001F0765">
              <w:t>286 205,5</w:t>
            </w:r>
          </w:p>
        </w:tc>
      </w:tr>
      <w:tr w:rsidR="00BB1F33" w:rsidRPr="001F0765" w:rsidTr="001F0765">
        <w:trPr>
          <w:trHeight w:val="390"/>
        </w:trPr>
        <w:tc>
          <w:tcPr>
            <w:tcW w:w="724" w:type="dxa"/>
            <w:vMerge/>
            <w:vAlign w:val="center"/>
            <w:hideMark/>
          </w:tcPr>
          <w:p w:rsidR="00BB1F33" w:rsidRPr="001F0765" w:rsidRDefault="00BB1F33" w:rsidP="001F0765"/>
        </w:tc>
        <w:tc>
          <w:tcPr>
            <w:tcW w:w="2693" w:type="dxa"/>
            <w:vMerge/>
            <w:vAlign w:val="center"/>
            <w:hideMark/>
          </w:tcPr>
          <w:p w:rsidR="00BB1F33" w:rsidRPr="001F0765" w:rsidRDefault="00BB1F33" w:rsidP="001F0765"/>
        </w:tc>
        <w:tc>
          <w:tcPr>
            <w:tcW w:w="2127" w:type="dxa"/>
            <w:vMerge/>
            <w:vAlign w:val="center"/>
            <w:hideMark/>
          </w:tcPr>
          <w:p w:rsidR="00BB1F33" w:rsidRPr="001F0765" w:rsidRDefault="00BB1F33" w:rsidP="001F0765"/>
        </w:tc>
        <w:tc>
          <w:tcPr>
            <w:tcW w:w="1985" w:type="dxa"/>
            <w:shd w:val="clear" w:color="000000" w:fill="FFFFFF"/>
            <w:vAlign w:val="center"/>
            <w:hideMark/>
          </w:tcPr>
          <w:p w:rsidR="00BB1F33" w:rsidRPr="001F0765" w:rsidRDefault="00BB1F33" w:rsidP="001F0765">
            <w:pPr>
              <w:ind w:firstLine="18"/>
            </w:pPr>
            <w:r w:rsidRPr="001F0765">
              <w:t>федеральный бюджет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BB1F33" w:rsidRPr="001F0765" w:rsidRDefault="001A1414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BB1F33" w:rsidRPr="001F0765" w:rsidRDefault="00BB1F33" w:rsidP="001F0765">
            <w:r w:rsidRPr="001F0765">
              <w:t>0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BB1F33" w:rsidRPr="001F0765" w:rsidRDefault="00BB1F33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BB1F33" w:rsidRPr="001F0765" w:rsidRDefault="00BB1F33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BB1F33" w:rsidRPr="001F0765" w:rsidRDefault="00BB1F33" w:rsidP="001F0765">
            <w:r w:rsidRPr="001F0765"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BB1F33" w:rsidRPr="001F0765" w:rsidRDefault="00BB1F33" w:rsidP="001F0765">
            <w:r w:rsidRPr="001F0765">
              <w:t>0</w:t>
            </w:r>
          </w:p>
        </w:tc>
      </w:tr>
      <w:tr w:rsidR="00BB1F33" w:rsidRPr="001F0765" w:rsidTr="001F0765">
        <w:trPr>
          <w:trHeight w:val="390"/>
        </w:trPr>
        <w:tc>
          <w:tcPr>
            <w:tcW w:w="724" w:type="dxa"/>
            <w:vMerge/>
            <w:vAlign w:val="center"/>
            <w:hideMark/>
          </w:tcPr>
          <w:p w:rsidR="00BB1F33" w:rsidRPr="001F0765" w:rsidRDefault="00BB1F33" w:rsidP="001F0765"/>
        </w:tc>
        <w:tc>
          <w:tcPr>
            <w:tcW w:w="2693" w:type="dxa"/>
            <w:vMerge/>
            <w:vAlign w:val="center"/>
            <w:hideMark/>
          </w:tcPr>
          <w:p w:rsidR="00BB1F33" w:rsidRPr="001F0765" w:rsidRDefault="00BB1F33" w:rsidP="001F0765"/>
        </w:tc>
        <w:tc>
          <w:tcPr>
            <w:tcW w:w="2127" w:type="dxa"/>
            <w:vMerge/>
            <w:vAlign w:val="center"/>
            <w:hideMark/>
          </w:tcPr>
          <w:p w:rsidR="00BB1F33" w:rsidRPr="001F0765" w:rsidRDefault="00BB1F33" w:rsidP="001F0765"/>
        </w:tc>
        <w:tc>
          <w:tcPr>
            <w:tcW w:w="1985" w:type="dxa"/>
            <w:shd w:val="clear" w:color="000000" w:fill="FFFFFF"/>
            <w:vAlign w:val="center"/>
            <w:hideMark/>
          </w:tcPr>
          <w:p w:rsidR="00BB1F33" w:rsidRPr="001F0765" w:rsidRDefault="00BB1F33" w:rsidP="001F0765">
            <w:pPr>
              <w:ind w:firstLine="0"/>
            </w:pPr>
            <w:r w:rsidRPr="001F0765">
              <w:t>бюджет автономного округа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BB1F33" w:rsidRPr="001F0765" w:rsidRDefault="00BB1F33" w:rsidP="001F0765">
            <w:pPr>
              <w:ind w:firstLine="0"/>
            </w:pPr>
            <w:r w:rsidRPr="001F0765">
              <w:t>946,7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BB1F33" w:rsidRPr="001F0765" w:rsidRDefault="00BB1F33" w:rsidP="001F0765">
            <w:pPr>
              <w:ind w:firstLine="0"/>
            </w:pPr>
            <w:r w:rsidRPr="001F0765">
              <w:t>946,7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BB1F33" w:rsidRPr="001F0765" w:rsidRDefault="00BB1F33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BB1F33" w:rsidRPr="001F0765" w:rsidRDefault="00BB1F33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BB1F33" w:rsidRPr="001F0765" w:rsidRDefault="00BB1F33" w:rsidP="001F0765">
            <w:r w:rsidRPr="001F0765"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BB1F33" w:rsidRPr="001F0765" w:rsidRDefault="00BB1F33" w:rsidP="001F0765">
            <w:r w:rsidRPr="001F0765">
              <w:t>0</w:t>
            </w:r>
          </w:p>
        </w:tc>
      </w:tr>
      <w:tr w:rsidR="00BB1F33" w:rsidRPr="001F0765" w:rsidTr="001F0765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BB1F33" w:rsidRPr="001F0765" w:rsidRDefault="00BB1F33" w:rsidP="001F0765"/>
        </w:tc>
        <w:tc>
          <w:tcPr>
            <w:tcW w:w="2693" w:type="dxa"/>
            <w:vMerge/>
            <w:vAlign w:val="center"/>
            <w:hideMark/>
          </w:tcPr>
          <w:p w:rsidR="00BB1F33" w:rsidRPr="001F0765" w:rsidRDefault="00BB1F33" w:rsidP="001F0765"/>
        </w:tc>
        <w:tc>
          <w:tcPr>
            <w:tcW w:w="2127" w:type="dxa"/>
            <w:vMerge/>
            <w:vAlign w:val="center"/>
            <w:hideMark/>
          </w:tcPr>
          <w:p w:rsidR="00BB1F33" w:rsidRPr="001F0765" w:rsidRDefault="00BB1F33" w:rsidP="001F0765"/>
        </w:tc>
        <w:tc>
          <w:tcPr>
            <w:tcW w:w="1985" w:type="dxa"/>
            <w:shd w:val="clear" w:color="000000" w:fill="FFFFFF"/>
            <w:vAlign w:val="center"/>
            <w:hideMark/>
          </w:tcPr>
          <w:p w:rsidR="00BB1F33" w:rsidRPr="001F0765" w:rsidRDefault="00BB1F33" w:rsidP="001F0765">
            <w:pPr>
              <w:ind w:firstLine="0"/>
            </w:pPr>
            <w:r w:rsidRPr="001F0765">
              <w:t>бюджет района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BB1F33" w:rsidRPr="001F0765" w:rsidRDefault="00BB1F33" w:rsidP="001F0765">
            <w:pPr>
              <w:ind w:firstLine="0"/>
            </w:pPr>
            <w:r w:rsidRPr="001F0765">
              <w:t>553 420,0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BB1F33" w:rsidRPr="001F0765" w:rsidRDefault="00BB1F33" w:rsidP="001F0765">
            <w:pPr>
              <w:ind w:firstLine="0"/>
            </w:pPr>
            <w:r w:rsidRPr="001F0765">
              <w:t>74 688,4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BB1F33" w:rsidRPr="001F0765" w:rsidRDefault="00BB1F33" w:rsidP="001F0765">
            <w:pPr>
              <w:ind w:firstLine="0"/>
            </w:pPr>
            <w:r w:rsidRPr="001F0765">
              <w:t>67 642,5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BB1F33" w:rsidRPr="001F0765" w:rsidRDefault="00BB1F33" w:rsidP="001F0765">
            <w:pPr>
              <w:ind w:firstLine="0"/>
            </w:pPr>
            <w:r w:rsidRPr="001F0765">
              <w:t>67 642,5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BB1F33" w:rsidRPr="001F0765" w:rsidRDefault="00BB1F33" w:rsidP="001F0765">
            <w:pPr>
              <w:ind w:firstLine="0"/>
            </w:pPr>
            <w:r w:rsidRPr="001F0765">
              <w:t>57 241,1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BB1F33" w:rsidRPr="001F0765" w:rsidRDefault="00BB1F33" w:rsidP="001F0765">
            <w:pPr>
              <w:ind w:firstLine="0"/>
            </w:pPr>
            <w:r w:rsidRPr="001F0765">
              <w:t>286 205,5</w:t>
            </w:r>
          </w:p>
        </w:tc>
      </w:tr>
      <w:tr w:rsidR="00BB1F33" w:rsidRPr="001F0765" w:rsidTr="001F0765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BB1F33" w:rsidRPr="001F0765" w:rsidRDefault="00BB1F33" w:rsidP="001F0765"/>
        </w:tc>
        <w:tc>
          <w:tcPr>
            <w:tcW w:w="2693" w:type="dxa"/>
            <w:vMerge/>
            <w:vAlign w:val="center"/>
            <w:hideMark/>
          </w:tcPr>
          <w:p w:rsidR="00BB1F33" w:rsidRPr="001F0765" w:rsidRDefault="00BB1F33" w:rsidP="001F0765"/>
        </w:tc>
        <w:tc>
          <w:tcPr>
            <w:tcW w:w="2127" w:type="dxa"/>
            <w:vMerge/>
            <w:vAlign w:val="center"/>
            <w:hideMark/>
          </w:tcPr>
          <w:p w:rsidR="00BB1F33" w:rsidRPr="001F0765" w:rsidRDefault="00BB1F33" w:rsidP="001F0765"/>
        </w:tc>
        <w:tc>
          <w:tcPr>
            <w:tcW w:w="1985" w:type="dxa"/>
            <w:shd w:val="clear" w:color="auto" w:fill="auto"/>
            <w:vAlign w:val="center"/>
            <w:hideMark/>
          </w:tcPr>
          <w:p w:rsidR="00BB1F33" w:rsidRPr="001F0765" w:rsidRDefault="00BB1F33" w:rsidP="001F0765">
            <w:pPr>
              <w:ind w:firstLine="0"/>
            </w:pPr>
            <w:r w:rsidRPr="001F0765">
              <w:t xml:space="preserve">в том числе </w:t>
            </w:r>
            <w:proofErr w:type="spellStart"/>
            <w:r w:rsidRPr="001F0765">
              <w:t>софинансирование</w:t>
            </w:r>
            <w:proofErr w:type="spellEnd"/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BB1F33" w:rsidRPr="001F0765" w:rsidRDefault="00BB1F33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BB1F33" w:rsidRPr="001F0765" w:rsidRDefault="00BB1F33" w:rsidP="001F0765">
            <w:r w:rsidRPr="001F0765">
              <w:t>0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BB1F33" w:rsidRPr="001F0765" w:rsidRDefault="00BB1F33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BB1F33" w:rsidRPr="001F0765" w:rsidRDefault="00BB1F33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BB1F33" w:rsidRPr="001F0765" w:rsidRDefault="00BB1F33" w:rsidP="001F0765">
            <w:r w:rsidRPr="001F0765"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BB1F33" w:rsidRPr="001F0765" w:rsidRDefault="00BB1F33" w:rsidP="001F0765">
            <w:r w:rsidRPr="001F0765">
              <w:t>0</w:t>
            </w:r>
          </w:p>
        </w:tc>
      </w:tr>
      <w:tr w:rsidR="00BB1F33" w:rsidRPr="001F0765" w:rsidTr="001F0765">
        <w:trPr>
          <w:trHeight w:val="510"/>
        </w:trPr>
        <w:tc>
          <w:tcPr>
            <w:tcW w:w="724" w:type="dxa"/>
            <w:vMerge/>
            <w:vAlign w:val="center"/>
            <w:hideMark/>
          </w:tcPr>
          <w:p w:rsidR="00BB1F33" w:rsidRPr="001F0765" w:rsidRDefault="00BB1F33" w:rsidP="001F0765"/>
        </w:tc>
        <w:tc>
          <w:tcPr>
            <w:tcW w:w="2693" w:type="dxa"/>
            <w:vMerge/>
            <w:vAlign w:val="center"/>
            <w:hideMark/>
          </w:tcPr>
          <w:p w:rsidR="00BB1F33" w:rsidRPr="001F0765" w:rsidRDefault="00BB1F33" w:rsidP="001F0765"/>
        </w:tc>
        <w:tc>
          <w:tcPr>
            <w:tcW w:w="2127" w:type="dxa"/>
            <w:vMerge/>
            <w:vAlign w:val="center"/>
            <w:hideMark/>
          </w:tcPr>
          <w:p w:rsidR="00BB1F33" w:rsidRPr="001F0765" w:rsidRDefault="00BB1F33" w:rsidP="001F0765"/>
        </w:tc>
        <w:tc>
          <w:tcPr>
            <w:tcW w:w="1985" w:type="dxa"/>
            <w:shd w:val="clear" w:color="000000" w:fill="FFFFFF"/>
            <w:vAlign w:val="center"/>
            <w:hideMark/>
          </w:tcPr>
          <w:p w:rsidR="00BB1F33" w:rsidRPr="001F0765" w:rsidRDefault="00BB1F33" w:rsidP="001F0765">
            <w:pPr>
              <w:ind w:firstLine="0"/>
            </w:pPr>
            <w:r w:rsidRPr="001F0765">
              <w:t>бюджет городских и сельских поселений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BB1F33" w:rsidRPr="001F0765" w:rsidRDefault="001A1414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BB1F33" w:rsidRPr="001F0765" w:rsidRDefault="00BB1F33" w:rsidP="001F0765">
            <w:r w:rsidRPr="001F0765">
              <w:t>0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BB1F33" w:rsidRPr="001F0765" w:rsidRDefault="00BB1F33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BB1F33" w:rsidRPr="001F0765" w:rsidRDefault="00BB1F33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BB1F33" w:rsidRPr="001F0765" w:rsidRDefault="00BB1F33" w:rsidP="001F0765">
            <w:r w:rsidRPr="001F0765"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BB1F33" w:rsidRPr="001F0765" w:rsidRDefault="00BB1F33" w:rsidP="001F0765">
            <w:r w:rsidRPr="001F0765">
              <w:t>0</w:t>
            </w:r>
          </w:p>
        </w:tc>
      </w:tr>
      <w:tr w:rsidR="009A416D" w:rsidRPr="001F0765" w:rsidTr="001F0765">
        <w:trPr>
          <w:trHeight w:val="300"/>
        </w:trPr>
        <w:tc>
          <w:tcPr>
            <w:tcW w:w="724" w:type="dxa"/>
            <w:vMerge w:val="restart"/>
            <w:shd w:val="clear" w:color="auto" w:fill="auto"/>
            <w:vAlign w:val="center"/>
            <w:hideMark/>
          </w:tcPr>
          <w:p w:rsidR="009A416D" w:rsidRPr="001F0765" w:rsidRDefault="001F0765" w:rsidP="001F0765">
            <w:pPr>
              <w:ind w:firstLine="0"/>
            </w:pPr>
            <w:r w:rsidRPr="001F0765">
              <w:t xml:space="preserve"> </w:t>
            </w:r>
          </w:p>
        </w:tc>
        <w:tc>
          <w:tcPr>
            <w:tcW w:w="2693" w:type="dxa"/>
            <w:vMerge w:val="restart"/>
            <w:shd w:val="clear" w:color="auto" w:fill="auto"/>
            <w:vAlign w:val="center"/>
            <w:hideMark/>
          </w:tcPr>
          <w:p w:rsidR="009A416D" w:rsidRPr="001F0765" w:rsidRDefault="009A416D" w:rsidP="001F0765">
            <w:pPr>
              <w:ind w:firstLine="0"/>
            </w:pPr>
            <w:r w:rsidRPr="001F0765">
              <w:t>Итого по подпрограмме 2</w:t>
            </w:r>
          </w:p>
        </w:tc>
        <w:tc>
          <w:tcPr>
            <w:tcW w:w="2127" w:type="dxa"/>
            <w:vMerge w:val="restart"/>
            <w:shd w:val="clear" w:color="auto" w:fill="auto"/>
            <w:vAlign w:val="center"/>
            <w:hideMark/>
          </w:tcPr>
          <w:p w:rsidR="009A416D" w:rsidRPr="001F0765" w:rsidRDefault="001F0765" w:rsidP="001F0765">
            <w:r w:rsidRPr="001F0765">
              <w:t xml:space="preserve"> 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9A416D" w:rsidRPr="001F0765" w:rsidRDefault="009A416D" w:rsidP="001F0765">
            <w:pPr>
              <w:ind w:firstLine="0"/>
              <w:rPr>
                <w:b/>
                <w:bCs/>
              </w:rPr>
            </w:pPr>
            <w:r w:rsidRPr="001F0765">
              <w:rPr>
                <w:b/>
                <w:bCs/>
              </w:rPr>
              <w:t>всего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9A416D" w:rsidRPr="001F0765" w:rsidRDefault="009A416D" w:rsidP="001F0765">
            <w:pPr>
              <w:ind w:firstLine="0"/>
              <w:rPr>
                <w:b/>
              </w:rPr>
            </w:pPr>
            <w:r w:rsidRPr="001F0765">
              <w:rPr>
                <w:b/>
              </w:rPr>
              <w:t>1 350 397,0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9A416D" w:rsidRPr="001F0765" w:rsidRDefault="009A416D" w:rsidP="001F0765">
            <w:pPr>
              <w:ind w:firstLine="0"/>
              <w:rPr>
                <w:b/>
              </w:rPr>
            </w:pPr>
            <w:r w:rsidRPr="001F0765">
              <w:rPr>
                <w:b/>
              </w:rPr>
              <w:t>177 482,4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  <w:hideMark/>
          </w:tcPr>
          <w:p w:rsidR="009A416D" w:rsidRPr="001F0765" w:rsidRDefault="009A416D" w:rsidP="001F0765">
            <w:pPr>
              <w:ind w:firstLine="0"/>
              <w:rPr>
                <w:b/>
              </w:rPr>
            </w:pPr>
            <w:r w:rsidRPr="001F0765">
              <w:rPr>
                <w:b/>
              </w:rPr>
              <w:t>148 133,2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9A416D" w:rsidRPr="001F0765" w:rsidRDefault="009A416D" w:rsidP="001F0765">
            <w:pPr>
              <w:ind w:firstLine="0"/>
              <w:rPr>
                <w:b/>
              </w:rPr>
            </w:pPr>
            <w:r w:rsidRPr="001F0765">
              <w:rPr>
                <w:b/>
              </w:rPr>
              <w:t>157 645,8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9A416D" w:rsidRPr="001F0765" w:rsidRDefault="009A416D" w:rsidP="001F0765">
            <w:pPr>
              <w:ind w:firstLine="0"/>
              <w:rPr>
                <w:b/>
              </w:rPr>
            </w:pPr>
            <w:r w:rsidRPr="001F0765">
              <w:rPr>
                <w:b/>
              </w:rPr>
              <w:t>144 522,6</w:t>
            </w:r>
          </w:p>
        </w:tc>
        <w:tc>
          <w:tcPr>
            <w:tcW w:w="1338" w:type="dxa"/>
            <w:shd w:val="clear" w:color="auto" w:fill="auto"/>
            <w:vAlign w:val="center"/>
            <w:hideMark/>
          </w:tcPr>
          <w:p w:rsidR="009A416D" w:rsidRPr="001F0765" w:rsidRDefault="009A416D" w:rsidP="001F0765">
            <w:pPr>
              <w:ind w:firstLine="0"/>
              <w:rPr>
                <w:b/>
              </w:rPr>
            </w:pPr>
            <w:r w:rsidRPr="001F0765">
              <w:rPr>
                <w:b/>
              </w:rPr>
              <w:t>722 613,0</w:t>
            </w:r>
          </w:p>
        </w:tc>
      </w:tr>
      <w:tr w:rsidR="009A416D" w:rsidRPr="001F0765" w:rsidTr="001F0765">
        <w:trPr>
          <w:trHeight w:val="300"/>
        </w:trPr>
        <w:tc>
          <w:tcPr>
            <w:tcW w:w="724" w:type="dxa"/>
            <w:vMerge/>
            <w:shd w:val="clear" w:color="auto" w:fill="auto"/>
            <w:vAlign w:val="center"/>
            <w:hideMark/>
          </w:tcPr>
          <w:p w:rsidR="009A416D" w:rsidRPr="001F0765" w:rsidRDefault="009A416D" w:rsidP="001F0765"/>
        </w:tc>
        <w:tc>
          <w:tcPr>
            <w:tcW w:w="2693" w:type="dxa"/>
            <w:vMerge/>
            <w:shd w:val="clear" w:color="auto" w:fill="auto"/>
            <w:vAlign w:val="center"/>
            <w:hideMark/>
          </w:tcPr>
          <w:p w:rsidR="009A416D" w:rsidRPr="001F0765" w:rsidRDefault="009A416D" w:rsidP="001F0765"/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:rsidR="009A416D" w:rsidRPr="001F0765" w:rsidRDefault="009A416D" w:rsidP="001F0765"/>
        </w:tc>
        <w:tc>
          <w:tcPr>
            <w:tcW w:w="1985" w:type="dxa"/>
            <w:shd w:val="clear" w:color="auto" w:fill="auto"/>
            <w:vAlign w:val="center"/>
            <w:hideMark/>
          </w:tcPr>
          <w:p w:rsidR="009A416D" w:rsidRPr="001F0765" w:rsidRDefault="009A416D" w:rsidP="001F0765">
            <w:pPr>
              <w:ind w:firstLine="0"/>
            </w:pPr>
            <w:r w:rsidRPr="001F0765">
              <w:t>федеральный бюджет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9A416D" w:rsidRPr="001F0765" w:rsidRDefault="009A416D" w:rsidP="001F0765">
            <w:r w:rsidRPr="001F0765">
              <w:t>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9A416D" w:rsidRPr="001F0765" w:rsidRDefault="009A416D" w:rsidP="001F0765">
            <w:r w:rsidRPr="001F0765">
              <w:t>0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  <w:hideMark/>
          </w:tcPr>
          <w:p w:rsidR="009A416D" w:rsidRPr="001F0765" w:rsidRDefault="009A416D" w:rsidP="001F0765">
            <w:r w:rsidRPr="001F0765">
              <w:t>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9A416D" w:rsidRPr="001F0765" w:rsidRDefault="009A416D" w:rsidP="001F0765">
            <w:r w:rsidRPr="001F0765">
              <w:t>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9A416D" w:rsidRPr="001F0765" w:rsidRDefault="009A416D" w:rsidP="001F0765">
            <w:r w:rsidRPr="001F0765">
              <w:t>0</w:t>
            </w:r>
          </w:p>
        </w:tc>
        <w:tc>
          <w:tcPr>
            <w:tcW w:w="1338" w:type="dxa"/>
            <w:shd w:val="clear" w:color="auto" w:fill="auto"/>
            <w:vAlign w:val="center"/>
            <w:hideMark/>
          </w:tcPr>
          <w:p w:rsidR="009A416D" w:rsidRPr="001F0765" w:rsidRDefault="009A416D" w:rsidP="001F0765">
            <w:r w:rsidRPr="001F0765">
              <w:t>0</w:t>
            </w:r>
          </w:p>
        </w:tc>
      </w:tr>
      <w:tr w:rsidR="009A416D" w:rsidRPr="001F0765" w:rsidTr="001F0765">
        <w:trPr>
          <w:trHeight w:val="300"/>
        </w:trPr>
        <w:tc>
          <w:tcPr>
            <w:tcW w:w="724" w:type="dxa"/>
            <w:vMerge/>
            <w:shd w:val="clear" w:color="auto" w:fill="auto"/>
            <w:vAlign w:val="center"/>
            <w:hideMark/>
          </w:tcPr>
          <w:p w:rsidR="009A416D" w:rsidRPr="001F0765" w:rsidRDefault="009A416D" w:rsidP="001F0765"/>
        </w:tc>
        <w:tc>
          <w:tcPr>
            <w:tcW w:w="2693" w:type="dxa"/>
            <w:vMerge/>
            <w:shd w:val="clear" w:color="auto" w:fill="auto"/>
            <w:vAlign w:val="center"/>
            <w:hideMark/>
          </w:tcPr>
          <w:p w:rsidR="009A416D" w:rsidRPr="001F0765" w:rsidRDefault="009A416D" w:rsidP="001F0765"/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:rsidR="009A416D" w:rsidRPr="001F0765" w:rsidRDefault="009A416D" w:rsidP="001F0765"/>
        </w:tc>
        <w:tc>
          <w:tcPr>
            <w:tcW w:w="1985" w:type="dxa"/>
            <w:shd w:val="clear" w:color="auto" w:fill="auto"/>
            <w:vAlign w:val="center"/>
            <w:hideMark/>
          </w:tcPr>
          <w:p w:rsidR="009A416D" w:rsidRPr="001F0765" w:rsidRDefault="009A416D" w:rsidP="001F0765">
            <w:pPr>
              <w:ind w:firstLine="0"/>
            </w:pPr>
            <w:r w:rsidRPr="001F0765">
              <w:t>бюджет автономного округа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9A416D" w:rsidRPr="001F0765" w:rsidRDefault="009A416D" w:rsidP="001F0765">
            <w:r w:rsidRPr="001F0765">
              <w:t>946,7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9A416D" w:rsidRPr="001F0765" w:rsidRDefault="009A416D" w:rsidP="001F0765">
            <w:r w:rsidRPr="001F0765">
              <w:t>946,7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  <w:hideMark/>
          </w:tcPr>
          <w:p w:rsidR="009A416D" w:rsidRPr="001F0765" w:rsidRDefault="009A416D" w:rsidP="001F0765">
            <w:r w:rsidRPr="001F0765">
              <w:t>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9A416D" w:rsidRPr="001F0765" w:rsidRDefault="009A416D" w:rsidP="001F0765">
            <w:r w:rsidRPr="001F0765">
              <w:t>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9A416D" w:rsidRPr="001F0765" w:rsidRDefault="009A416D" w:rsidP="001F0765">
            <w:r w:rsidRPr="001F0765">
              <w:t>0</w:t>
            </w:r>
          </w:p>
        </w:tc>
        <w:tc>
          <w:tcPr>
            <w:tcW w:w="1338" w:type="dxa"/>
            <w:shd w:val="clear" w:color="auto" w:fill="auto"/>
            <w:vAlign w:val="center"/>
            <w:hideMark/>
          </w:tcPr>
          <w:p w:rsidR="009A416D" w:rsidRPr="001F0765" w:rsidRDefault="009A416D" w:rsidP="001F0765">
            <w:r w:rsidRPr="001F0765">
              <w:t>0</w:t>
            </w:r>
          </w:p>
        </w:tc>
      </w:tr>
      <w:tr w:rsidR="009A416D" w:rsidRPr="001F0765" w:rsidTr="001F0765">
        <w:trPr>
          <w:trHeight w:val="300"/>
        </w:trPr>
        <w:tc>
          <w:tcPr>
            <w:tcW w:w="724" w:type="dxa"/>
            <w:vMerge/>
            <w:shd w:val="clear" w:color="auto" w:fill="auto"/>
            <w:vAlign w:val="center"/>
            <w:hideMark/>
          </w:tcPr>
          <w:p w:rsidR="009A416D" w:rsidRPr="001F0765" w:rsidRDefault="009A416D" w:rsidP="001F0765"/>
        </w:tc>
        <w:tc>
          <w:tcPr>
            <w:tcW w:w="2693" w:type="dxa"/>
            <w:vMerge/>
            <w:shd w:val="clear" w:color="auto" w:fill="auto"/>
            <w:vAlign w:val="center"/>
            <w:hideMark/>
          </w:tcPr>
          <w:p w:rsidR="009A416D" w:rsidRPr="001F0765" w:rsidRDefault="009A416D" w:rsidP="001F0765"/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:rsidR="009A416D" w:rsidRPr="001F0765" w:rsidRDefault="009A416D" w:rsidP="001F0765"/>
        </w:tc>
        <w:tc>
          <w:tcPr>
            <w:tcW w:w="1985" w:type="dxa"/>
            <w:shd w:val="clear" w:color="auto" w:fill="auto"/>
            <w:vAlign w:val="center"/>
            <w:hideMark/>
          </w:tcPr>
          <w:p w:rsidR="009A416D" w:rsidRPr="001F0765" w:rsidRDefault="009A416D" w:rsidP="001F0765">
            <w:pPr>
              <w:ind w:firstLine="0"/>
            </w:pPr>
            <w:r w:rsidRPr="001F0765">
              <w:t>бюджет района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9A416D" w:rsidRPr="001F0765" w:rsidRDefault="009A416D" w:rsidP="001F0765">
            <w:pPr>
              <w:ind w:firstLine="0"/>
            </w:pPr>
            <w:r w:rsidRPr="001F0765">
              <w:t>1 349 450,3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9A416D" w:rsidRPr="001F0765" w:rsidRDefault="009A416D" w:rsidP="001F0765">
            <w:pPr>
              <w:ind w:firstLine="0"/>
            </w:pPr>
            <w:r w:rsidRPr="001F0765">
              <w:t>176 535,7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  <w:hideMark/>
          </w:tcPr>
          <w:p w:rsidR="009A416D" w:rsidRPr="001F0765" w:rsidRDefault="009A416D" w:rsidP="001F0765">
            <w:pPr>
              <w:ind w:firstLine="0"/>
            </w:pPr>
            <w:r w:rsidRPr="001F0765">
              <w:t>148 133,2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9A416D" w:rsidRPr="001F0765" w:rsidRDefault="009A416D" w:rsidP="001F0765">
            <w:pPr>
              <w:ind w:firstLine="0"/>
            </w:pPr>
            <w:r w:rsidRPr="001F0765">
              <w:t>157 645,8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9A416D" w:rsidRPr="001F0765" w:rsidRDefault="009A416D" w:rsidP="001F0765">
            <w:pPr>
              <w:ind w:firstLine="0"/>
            </w:pPr>
            <w:r w:rsidRPr="001F0765">
              <w:t>144 522,6</w:t>
            </w:r>
          </w:p>
        </w:tc>
        <w:tc>
          <w:tcPr>
            <w:tcW w:w="1338" w:type="dxa"/>
            <w:shd w:val="clear" w:color="auto" w:fill="auto"/>
            <w:vAlign w:val="center"/>
            <w:hideMark/>
          </w:tcPr>
          <w:p w:rsidR="009A416D" w:rsidRPr="001F0765" w:rsidRDefault="009A416D" w:rsidP="001F0765">
            <w:pPr>
              <w:ind w:firstLine="0"/>
            </w:pPr>
            <w:r w:rsidRPr="001F0765">
              <w:t>722 613,0</w:t>
            </w:r>
          </w:p>
        </w:tc>
      </w:tr>
      <w:tr w:rsidR="00523CB1" w:rsidRPr="001F0765" w:rsidTr="001F0765">
        <w:trPr>
          <w:trHeight w:val="300"/>
        </w:trPr>
        <w:tc>
          <w:tcPr>
            <w:tcW w:w="724" w:type="dxa"/>
            <w:vMerge/>
            <w:shd w:val="clear" w:color="auto" w:fill="auto"/>
            <w:vAlign w:val="center"/>
            <w:hideMark/>
          </w:tcPr>
          <w:p w:rsidR="00523CB1" w:rsidRPr="001F0765" w:rsidRDefault="00523CB1" w:rsidP="001F0765"/>
        </w:tc>
        <w:tc>
          <w:tcPr>
            <w:tcW w:w="2693" w:type="dxa"/>
            <w:vMerge/>
            <w:shd w:val="clear" w:color="auto" w:fill="auto"/>
            <w:vAlign w:val="center"/>
            <w:hideMark/>
          </w:tcPr>
          <w:p w:rsidR="00523CB1" w:rsidRPr="001F0765" w:rsidRDefault="00523CB1" w:rsidP="001F0765"/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:rsidR="00523CB1" w:rsidRPr="001F0765" w:rsidRDefault="00523CB1" w:rsidP="001F0765"/>
        </w:tc>
        <w:tc>
          <w:tcPr>
            <w:tcW w:w="1985" w:type="dxa"/>
            <w:shd w:val="clear" w:color="auto" w:fill="auto"/>
            <w:vAlign w:val="center"/>
            <w:hideMark/>
          </w:tcPr>
          <w:p w:rsidR="00523CB1" w:rsidRPr="001F0765" w:rsidRDefault="00523CB1" w:rsidP="001F0765">
            <w:pPr>
              <w:ind w:firstLine="0"/>
            </w:pPr>
            <w:r w:rsidRPr="001F0765">
              <w:t xml:space="preserve">в том числе </w:t>
            </w:r>
            <w:proofErr w:type="spellStart"/>
            <w:r w:rsidRPr="001F0765">
              <w:t>софинансирование</w:t>
            </w:r>
            <w:proofErr w:type="spellEnd"/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338" w:type="dxa"/>
            <w:shd w:val="clear" w:color="auto" w:fill="auto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</w:tr>
      <w:tr w:rsidR="00523CB1" w:rsidRPr="001F0765" w:rsidTr="001F0765">
        <w:trPr>
          <w:trHeight w:val="525"/>
        </w:trPr>
        <w:tc>
          <w:tcPr>
            <w:tcW w:w="724" w:type="dxa"/>
            <w:vMerge/>
            <w:shd w:val="clear" w:color="auto" w:fill="auto"/>
            <w:vAlign w:val="center"/>
            <w:hideMark/>
          </w:tcPr>
          <w:p w:rsidR="00523CB1" w:rsidRPr="001F0765" w:rsidRDefault="00523CB1" w:rsidP="001F0765"/>
        </w:tc>
        <w:tc>
          <w:tcPr>
            <w:tcW w:w="2693" w:type="dxa"/>
            <w:vMerge/>
            <w:shd w:val="clear" w:color="auto" w:fill="auto"/>
            <w:vAlign w:val="center"/>
            <w:hideMark/>
          </w:tcPr>
          <w:p w:rsidR="00523CB1" w:rsidRPr="001F0765" w:rsidRDefault="00523CB1" w:rsidP="001F0765"/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:rsidR="00523CB1" w:rsidRPr="001F0765" w:rsidRDefault="00523CB1" w:rsidP="001F0765"/>
        </w:tc>
        <w:tc>
          <w:tcPr>
            <w:tcW w:w="1985" w:type="dxa"/>
            <w:shd w:val="clear" w:color="auto" w:fill="auto"/>
            <w:vAlign w:val="center"/>
            <w:hideMark/>
          </w:tcPr>
          <w:p w:rsidR="00523CB1" w:rsidRPr="001F0765" w:rsidRDefault="00523CB1" w:rsidP="001F0765">
            <w:pPr>
              <w:ind w:firstLine="0"/>
            </w:pPr>
            <w:r w:rsidRPr="001F0765">
              <w:t>бюджет городских и сельских поселений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338" w:type="dxa"/>
            <w:shd w:val="clear" w:color="auto" w:fill="auto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</w:tr>
      <w:tr w:rsidR="00523CB1" w:rsidRPr="001F0765" w:rsidTr="001F0765">
        <w:trPr>
          <w:trHeight w:val="555"/>
        </w:trPr>
        <w:tc>
          <w:tcPr>
            <w:tcW w:w="15167" w:type="dxa"/>
            <w:gridSpan w:val="11"/>
            <w:shd w:val="clear" w:color="000000" w:fill="FFFFFF"/>
            <w:vAlign w:val="center"/>
            <w:hideMark/>
          </w:tcPr>
          <w:p w:rsidR="00523CB1" w:rsidRPr="001F0765" w:rsidRDefault="007E2B4A" w:rsidP="001F0765">
            <w:pPr>
              <w:ind w:firstLine="0"/>
            </w:pPr>
            <w:r w:rsidRPr="001F0765">
              <w:lastRenderedPageBreak/>
              <w:t xml:space="preserve">Подпрограмма 3. </w:t>
            </w:r>
            <w:r w:rsidR="00523CB1" w:rsidRPr="001F0765">
              <w:t xml:space="preserve">Организационные, </w:t>
            </w:r>
            <w:proofErr w:type="gramStart"/>
            <w:r w:rsidR="00523CB1" w:rsidRPr="001F0765">
              <w:t>экономические механизмы</w:t>
            </w:r>
            <w:proofErr w:type="gramEnd"/>
            <w:r w:rsidR="00523CB1" w:rsidRPr="001F0765">
              <w:t xml:space="preserve"> развития культуры, архивного дела, историко-культурного наследия</w:t>
            </w:r>
            <w:r w:rsidRPr="001F0765">
              <w:t>,</w:t>
            </w:r>
            <w:r w:rsidR="00523CB1" w:rsidRPr="001F0765">
              <w:t xml:space="preserve"> внутреннего и въездно</w:t>
            </w:r>
            <w:r w:rsidRPr="001F0765">
              <w:t>го туризма в Березовском районе</w:t>
            </w:r>
          </w:p>
        </w:tc>
      </w:tr>
      <w:tr w:rsidR="004559AD" w:rsidRPr="001F0765" w:rsidTr="001F0765">
        <w:trPr>
          <w:trHeight w:val="300"/>
        </w:trPr>
        <w:tc>
          <w:tcPr>
            <w:tcW w:w="724" w:type="dxa"/>
            <w:vMerge w:val="restart"/>
            <w:shd w:val="clear" w:color="000000" w:fill="FFFFFF"/>
            <w:vAlign w:val="center"/>
            <w:hideMark/>
          </w:tcPr>
          <w:p w:rsidR="004559AD" w:rsidRPr="001F0765" w:rsidRDefault="004559AD" w:rsidP="001F0765">
            <w:pPr>
              <w:ind w:firstLine="0"/>
            </w:pPr>
            <w:r w:rsidRPr="001F0765">
              <w:t>3.1</w:t>
            </w:r>
          </w:p>
        </w:tc>
        <w:tc>
          <w:tcPr>
            <w:tcW w:w="2693" w:type="dxa"/>
            <w:vMerge w:val="restart"/>
            <w:shd w:val="clear" w:color="000000" w:fill="FFFFFF"/>
            <w:vAlign w:val="center"/>
            <w:hideMark/>
          </w:tcPr>
          <w:p w:rsidR="004559AD" w:rsidRPr="001F0765" w:rsidRDefault="004559AD" w:rsidP="001F0765">
            <w:pPr>
              <w:ind w:firstLine="0"/>
            </w:pPr>
            <w:r w:rsidRPr="001F0765">
              <w:t xml:space="preserve">Основное мероприятие </w:t>
            </w:r>
            <w:r w:rsidR="001F0765" w:rsidRPr="001F0765">
              <w:t>«</w:t>
            </w:r>
            <w:r w:rsidRPr="001F0765">
              <w:t>Реализация единой государственной политики в сфере культуры и архивного дела</w:t>
            </w:r>
            <w:r w:rsidR="001F0765" w:rsidRPr="001F0765">
              <w:t>»</w:t>
            </w:r>
            <w:r w:rsidRPr="001F0765">
              <w:t xml:space="preserve"> (8)</w:t>
            </w:r>
          </w:p>
        </w:tc>
        <w:tc>
          <w:tcPr>
            <w:tcW w:w="2127" w:type="dxa"/>
            <w:vMerge w:val="restart"/>
            <w:shd w:val="clear" w:color="000000" w:fill="FFFFFF"/>
            <w:vAlign w:val="center"/>
            <w:hideMark/>
          </w:tcPr>
          <w:p w:rsidR="004559AD" w:rsidRPr="001F0765" w:rsidRDefault="004559AD" w:rsidP="001F0765">
            <w:pPr>
              <w:ind w:firstLine="0"/>
            </w:pPr>
            <w:r w:rsidRPr="001F0765">
              <w:t>Комитет культуры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4559AD" w:rsidRPr="001F0765" w:rsidRDefault="004559AD" w:rsidP="001F0765">
            <w:pPr>
              <w:ind w:firstLine="18"/>
            </w:pPr>
            <w:r w:rsidRPr="001F0765">
              <w:t>всего</w:t>
            </w:r>
          </w:p>
        </w:tc>
        <w:tc>
          <w:tcPr>
            <w:tcW w:w="1260" w:type="dxa"/>
            <w:shd w:val="clear" w:color="000000" w:fill="FFFFFF"/>
            <w:hideMark/>
          </w:tcPr>
          <w:p w:rsidR="004559AD" w:rsidRPr="001F0765" w:rsidRDefault="004559AD" w:rsidP="001F0765">
            <w:pPr>
              <w:ind w:firstLine="0"/>
            </w:pPr>
            <w:r w:rsidRPr="001F0765">
              <w:t>118 159,8</w:t>
            </w:r>
          </w:p>
        </w:tc>
        <w:tc>
          <w:tcPr>
            <w:tcW w:w="1260" w:type="dxa"/>
            <w:shd w:val="clear" w:color="000000" w:fill="FFFFFF"/>
            <w:hideMark/>
          </w:tcPr>
          <w:p w:rsidR="004559AD" w:rsidRPr="001F0765" w:rsidRDefault="004559AD" w:rsidP="001F0765">
            <w:pPr>
              <w:ind w:firstLine="0"/>
            </w:pPr>
            <w:r w:rsidRPr="001F0765">
              <w:t>15 139,6</w:t>
            </w:r>
          </w:p>
        </w:tc>
        <w:tc>
          <w:tcPr>
            <w:tcW w:w="1260" w:type="dxa"/>
            <w:gridSpan w:val="2"/>
            <w:shd w:val="clear" w:color="000000" w:fill="FFFFFF"/>
            <w:hideMark/>
          </w:tcPr>
          <w:p w:rsidR="004559AD" w:rsidRPr="001F0765" w:rsidRDefault="004559AD" w:rsidP="001F0765">
            <w:pPr>
              <w:ind w:firstLine="0"/>
            </w:pPr>
            <w:r w:rsidRPr="001F0765">
              <w:t>11 875,3</w:t>
            </w:r>
          </w:p>
        </w:tc>
        <w:tc>
          <w:tcPr>
            <w:tcW w:w="1260" w:type="dxa"/>
            <w:shd w:val="clear" w:color="000000" w:fill="FFFFFF"/>
            <w:hideMark/>
          </w:tcPr>
          <w:p w:rsidR="004559AD" w:rsidRPr="001F0765" w:rsidRDefault="004559AD" w:rsidP="001F0765">
            <w:pPr>
              <w:ind w:firstLine="0"/>
            </w:pPr>
            <w:r w:rsidRPr="001F0765">
              <w:t>11 875,3</w:t>
            </w:r>
          </w:p>
        </w:tc>
        <w:tc>
          <w:tcPr>
            <w:tcW w:w="1260" w:type="dxa"/>
            <w:shd w:val="clear" w:color="000000" w:fill="FFFFFF"/>
            <w:hideMark/>
          </w:tcPr>
          <w:p w:rsidR="004559AD" w:rsidRPr="001F0765" w:rsidRDefault="004559AD" w:rsidP="001F0765">
            <w:pPr>
              <w:ind w:firstLine="0"/>
            </w:pPr>
            <w:r w:rsidRPr="001F0765">
              <w:t>13 211,6</w:t>
            </w:r>
          </w:p>
        </w:tc>
        <w:tc>
          <w:tcPr>
            <w:tcW w:w="1338" w:type="dxa"/>
            <w:shd w:val="clear" w:color="000000" w:fill="FFFFFF"/>
            <w:hideMark/>
          </w:tcPr>
          <w:p w:rsidR="004559AD" w:rsidRPr="001F0765" w:rsidRDefault="004559AD" w:rsidP="001F0765">
            <w:pPr>
              <w:ind w:firstLine="0"/>
            </w:pPr>
            <w:r w:rsidRPr="001F0765">
              <w:t>66 058,0</w:t>
            </w:r>
          </w:p>
        </w:tc>
      </w:tr>
      <w:tr w:rsidR="004559AD" w:rsidRPr="001F0765" w:rsidTr="001F0765">
        <w:trPr>
          <w:trHeight w:val="390"/>
        </w:trPr>
        <w:tc>
          <w:tcPr>
            <w:tcW w:w="724" w:type="dxa"/>
            <w:vMerge/>
            <w:vAlign w:val="center"/>
            <w:hideMark/>
          </w:tcPr>
          <w:p w:rsidR="004559AD" w:rsidRPr="001F0765" w:rsidRDefault="004559AD" w:rsidP="001F0765"/>
        </w:tc>
        <w:tc>
          <w:tcPr>
            <w:tcW w:w="2693" w:type="dxa"/>
            <w:vMerge/>
            <w:vAlign w:val="center"/>
            <w:hideMark/>
          </w:tcPr>
          <w:p w:rsidR="004559AD" w:rsidRPr="001F0765" w:rsidRDefault="004559AD" w:rsidP="001F0765"/>
        </w:tc>
        <w:tc>
          <w:tcPr>
            <w:tcW w:w="2127" w:type="dxa"/>
            <w:vMerge/>
            <w:vAlign w:val="center"/>
            <w:hideMark/>
          </w:tcPr>
          <w:p w:rsidR="004559AD" w:rsidRPr="001F0765" w:rsidRDefault="004559AD" w:rsidP="001F0765"/>
        </w:tc>
        <w:tc>
          <w:tcPr>
            <w:tcW w:w="1985" w:type="dxa"/>
            <w:shd w:val="clear" w:color="000000" w:fill="FFFFFF"/>
            <w:vAlign w:val="center"/>
            <w:hideMark/>
          </w:tcPr>
          <w:p w:rsidR="004559AD" w:rsidRPr="001F0765" w:rsidRDefault="004559AD" w:rsidP="001F0765">
            <w:pPr>
              <w:ind w:firstLine="18"/>
            </w:pPr>
            <w:r w:rsidRPr="001F0765">
              <w:t>федеральный бюджет</w:t>
            </w:r>
          </w:p>
        </w:tc>
        <w:tc>
          <w:tcPr>
            <w:tcW w:w="1260" w:type="dxa"/>
            <w:shd w:val="clear" w:color="000000" w:fill="FFFFFF"/>
            <w:hideMark/>
          </w:tcPr>
          <w:p w:rsidR="004559AD" w:rsidRPr="001F0765" w:rsidRDefault="004559AD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hideMark/>
          </w:tcPr>
          <w:p w:rsidR="004559AD" w:rsidRPr="001F0765" w:rsidRDefault="004559AD" w:rsidP="001F0765">
            <w:r w:rsidRPr="001F0765">
              <w:t>0</w:t>
            </w:r>
          </w:p>
        </w:tc>
        <w:tc>
          <w:tcPr>
            <w:tcW w:w="1260" w:type="dxa"/>
            <w:gridSpan w:val="2"/>
            <w:shd w:val="clear" w:color="000000" w:fill="FFFFFF"/>
            <w:hideMark/>
          </w:tcPr>
          <w:p w:rsidR="004559AD" w:rsidRPr="001F0765" w:rsidRDefault="004559AD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hideMark/>
          </w:tcPr>
          <w:p w:rsidR="004559AD" w:rsidRPr="001F0765" w:rsidRDefault="004559AD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hideMark/>
          </w:tcPr>
          <w:p w:rsidR="004559AD" w:rsidRPr="001F0765" w:rsidRDefault="004559AD" w:rsidP="001F0765">
            <w:r w:rsidRPr="001F0765">
              <w:t>0</w:t>
            </w:r>
          </w:p>
        </w:tc>
        <w:tc>
          <w:tcPr>
            <w:tcW w:w="1338" w:type="dxa"/>
            <w:shd w:val="clear" w:color="000000" w:fill="FFFFFF"/>
            <w:hideMark/>
          </w:tcPr>
          <w:p w:rsidR="004559AD" w:rsidRPr="001F0765" w:rsidRDefault="004559AD" w:rsidP="001F0765">
            <w:r w:rsidRPr="001F0765">
              <w:t>0</w:t>
            </w:r>
          </w:p>
        </w:tc>
      </w:tr>
      <w:tr w:rsidR="004559AD" w:rsidRPr="001F0765" w:rsidTr="001F0765">
        <w:trPr>
          <w:trHeight w:val="390"/>
        </w:trPr>
        <w:tc>
          <w:tcPr>
            <w:tcW w:w="724" w:type="dxa"/>
            <w:vMerge/>
            <w:vAlign w:val="center"/>
            <w:hideMark/>
          </w:tcPr>
          <w:p w:rsidR="004559AD" w:rsidRPr="001F0765" w:rsidRDefault="004559AD" w:rsidP="001F0765"/>
        </w:tc>
        <w:tc>
          <w:tcPr>
            <w:tcW w:w="2693" w:type="dxa"/>
            <w:vMerge/>
            <w:vAlign w:val="center"/>
            <w:hideMark/>
          </w:tcPr>
          <w:p w:rsidR="004559AD" w:rsidRPr="001F0765" w:rsidRDefault="004559AD" w:rsidP="001F0765"/>
        </w:tc>
        <w:tc>
          <w:tcPr>
            <w:tcW w:w="2127" w:type="dxa"/>
            <w:vMerge/>
            <w:vAlign w:val="center"/>
            <w:hideMark/>
          </w:tcPr>
          <w:p w:rsidR="004559AD" w:rsidRPr="001F0765" w:rsidRDefault="004559AD" w:rsidP="001F0765"/>
        </w:tc>
        <w:tc>
          <w:tcPr>
            <w:tcW w:w="1985" w:type="dxa"/>
            <w:shd w:val="clear" w:color="000000" w:fill="FFFFFF"/>
            <w:vAlign w:val="center"/>
            <w:hideMark/>
          </w:tcPr>
          <w:p w:rsidR="004559AD" w:rsidRPr="001F0765" w:rsidRDefault="004559AD" w:rsidP="001F0765">
            <w:pPr>
              <w:ind w:firstLine="18"/>
            </w:pPr>
            <w:r w:rsidRPr="001F0765">
              <w:t>бюджет автономного округа</w:t>
            </w:r>
          </w:p>
        </w:tc>
        <w:tc>
          <w:tcPr>
            <w:tcW w:w="1260" w:type="dxa"/>
            <w:shd w:val="clear" w:color="000000" w:fill="FFFFFF"/>
            <w:hideMark/>
          </w:tcPr>
          <w:p w:rsidR="004559AD" w:rsidRPr="001F0765" w:rsidRDefault="004559AD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hideMark/>
          </w:tcPr>
          <w:p w:rsidR="004559AD" w:rsidRPr="001F0765" w:rsidRDefault="004559AD" w:rsidP="001F0765">
            <w:r w:rsidRPr="001F0765">
              <w:t>0</w:t>
            </w:r>
          </w:p>
        </w:tc>
        <w:tc>
          <w:tcPr>
            <w:tcW w:w="1260" w:type="dxa"/>
            <w:gridSpan w:val="2"/>
            <w:shd w:val="clear" w:color="000000" w:fill="FFFFFF"/>
            <w:hideMark/>
          </w:tcPr>
          <w:p w:rsidR="004559AD" w:rsidRPr="001F0765" w:rsidRDefault="004559AD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hideMark/>
          </w:tcPr>
          <w:p w:rsidR="004559AD" w:rsidRPr="001F0765" w:rsidRDefault="004559AD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hideMark/>
          </w:tcPr>
          <w:p w:rsidR="004559AD" w:rsidRPr="001F0765" w:rsidRDefault="004559AD" w:rsidP="001F0765">
            <w:r w:rsidRPr="001F0765">
              <w:t>0</w:t>
            </w:r>
          </w:p>
        </w:tc>
        <w:tc>
          <w:tcPr>
            <w:tcW w:w="1338" w:type="dxa"/>
            <w:shd w:val="clear" w:color="000000" w:fill="FFFFFF"/>
            <w:hideMark/>
          </w:tcPr>
          <w:p w:rsidR="004559AD" w:rsidRPr="001F0765" w:rsidRDefault="004559AD" w:rsidP="001F0765">
            <w:r w:rsidRPr="001F0765">
              <w:t>0</w:t>
            </w:r>
          </w:p>
        </w:tc>
      </w:tr>
      <w:tr w:rsidR="004559AD" w:rsidRPr="001F0765" w:rsidTr="001F0765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4559AD" w:rsidRPr="001F0765" w:rsidRDefault="004559AD" w:rsidP="001F0765"/>
        </w:tc>
        <w:tc>
          <w:tcPr>
            <w:tcW w:w="2693" w:type="dxa"/>
            <w:vMerge/>
            <w:vAlign w:val="center"/>
            <w:hideMark/>
          </w:tcPr>
          <w:p w:rsidR="004559AD" w:rsidRPr="001F0765" w:rsidRDefault="004559AD" w:rsidP="001F0765"/>
        </w:tc>
        <w:tc>
          <w:tcPr>
            <w:tcW w:w="2127" w:type="dxa"/>
            <w:vMerge/>
            <w:vAlign w:val="center"/>
            <w:hideMark/>
          </w:tcPr>
          <w:p w:rsidR="004559AD" w:rsidRPr="001F0765" w:rsidRDefault="004559AD" w:rsidP="001F0765"/>
        </w:tc>
        <w:tc>
          <w:tcPr>
            <w:tcW w:w="1985" w:type="dxa"/>
            <w:shd w:val="clear" w:color="000000" w:fill="FFFFFF"/>
            <w:vAlign w:val="center"/>
            <w:hideMark/>
          </w:tcPr>
          <w:p w:rsidR="004559AD" w:rsidRPr="001F0765" w:rsidRDefault="004559AD" w:rsidP="001F0765">
            <w:pPr>
              <w:ind w:firstLine="0"/>
            </w:pPr>
            <w:r w:rsidRPr="001F0765">
              <w:t>бюджет района</w:t>
            </w:r>
          </w:p>
        </w:tc>
        <w:tc>
          <w:tcPr>
            <w:tcW w:w="1260" w:type="dxa"/>
            <w:shd w:val="clear" w:color="000000" w:fill="FFFFFF"/>
            <w:hideMark/>
          </w:tcPr>
          <w:p w:rsidR="004559AD" w:rsidRPr="001F0765" w:rsidRDefault="004559AD" w:rsidP="001F0765">
            <w:pPr>
              <w:ind w:firstLine="0"/>
            </w:pPr>
            <w:r w:rsidRPr="001F0765">
              <w:t>118 159,8</w:t>
            </w:r>
          </w:p>
        </w:tc>
        <w:tc>
          <w:tcPr>
            <w:tcW w:w="1260" w:type="dxa"/>
            <w:shd w:val="clear" w:color="000000" w:fill="FFFFFF"/>
            <w:hideMark/>
          </w:tcPr>
          <w:p w:rsidR="004559AD" w:rsidRPr="001F0765" w:rsidRDefault="004559AD" w:rsidP="001F0765">
            <w:pPr>
              <w:ind w:firstLine="0"/>
            </w:pPr>
            <w:r w:rsidRPr="001F0765">
              <w:t>15 139,6</w:t>
            </w:r>
          </w:p>
        </w:tc>
        <w:tc>
          <w:tcPr>
            <w:tcW w:w="1260" w:type="dxa"/>
            <w:gridSpan w:val="2"/>
            <w:shd w:val="clear" w:color="000000" w:fill="FFFFFF"/>
            <w:hideMark/>
          </w:tcPr>
          <w:p w:rsidR="004559AD" w:rsidRPr="001F0765" w:rsidRDefault="004559AD" w:rsidP="001F0765">
            <w:pPr>
              <w:ind w:firstLine="0"/>
            </w:pPr>
            <w:r w:rsidRPr="001F0765">
              <w:t>11 875,3</w:t>
            </w:r>
          </w:p>
        </w:tc>
        <w:tc>
          <w:tcPr>
            <w:tcW w:w="1260" w:type="dxa"/>
            <w:shd w:val="clear" w:color="000000" w:fill="FFFFFF"/>
            <w:hideMark/>
          </w:tcPr>
          <w:p w:rsidR="004559AD" w:rsidRPr="001F0765" w:rsidRDefault="004559AD" w:rsidP="001F0765">
            <w:pPr>
              <w:ind w:firstLine="0"/>
            </w:pPr>
            <w:r w:rsidRPr="001F0765">
              <w:t>11 875,3</w:t>
            </w:r>
          </w:p>
        </w:tc>
        <w:tc>
          <w:tcPr>
            <w:tcW w:w="1260" w:type="dxa"/>
            <w:shd w:val="clear" w:color="000000" w:fill="FFFFFF"/>
            <w:hideMark/>
          </w:tcPr>
          <w:p w:rsidR="004559AD" w:rsidRPr="001F0765" w:rsidRDefault="004559AD" w:rsidP="001F0765">
            <w:pPr>
              <w:ind w:firstLine="0"/>
            </w:pPr>
            <w:r w:rsidRPr="001F0765">
              <w:t>13 211,6</w:t>
            </w:r>
          </w:p>
        </w:tc>
        <w:tc>
          <w:tcPr>
            <w:tcW w:w="1338" w:type="dxa"/>
            <w:shd w:val="clear" w:color="000000" w:fill="FFFFFF"/>
            <w:hideMark/>
          </w:tcPr>
          <w:p w:rsidR="004559AD" w:rsidRPr="001F0765" w:rsidRDefault="004559AD" w:rsidP="001F0765">
            <w:pPr>
              <w:ind w:firstLine="0"/>
            </w:pPr>
            <w:r w:rsidRPr="001F0765">
              <w:t>66 058,0</w:t>
            </w:r>
          </w:p>
        </w:tc>
      </w:tr>
      <w:tr w:rsidR="00523CB1" w:rsidRPr="001F0765" w:rsidTr="001F0765">
        <w:trPr>
          <w:trHeight w:val="315"/>
        </w:trPr>
        <w:tc>
          <w:tcPr>
            <w:tcW w:w="724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693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127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1985" w:type="dxa"/>
            <w:shd w:val="clear" w:color="auto" w:fill="auto"/>
            <w:vAlign w:val="center"/>
            <w:hideMark/>
          </w:tcPr>
          <w:p w:rsidR="00523CB1" w:rsidRPr="001F0765" w:rsidRDefault="00523CB1" w:rsidP="001F0765">
            <w:pPr>
              <w:ind w:firstLine="0"/>
            </w:pPr>
            <w:r w:rsidRPr="001F0765">
              <w:t xml:space="preserve">в том числе </w:t>
            </w:r>
            <w:proofErr w:type="spellStart"/>
            <w:r w:rsidRPr="001F0765">
              <w:t>софинансирование</w:t>
            </w:r>
            <w:proofErr w:type="spellEnd"/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</w:tr>
      <w:tr w:rsidR="00523CB1" w:rsidRPr="001F0765" w:rsidTr="001F0765">
        <w:trPr>
          <w:trHeight w:val="300"/>
        </w:trPr>
        <w:tc>
          <w:tcPr>
            <w:tcW w:w="724" w:type="dxa"/>
            <w:vMerge w:val="restart"/>
            <w:shd w:val="clear" w:color="000000" w:fill="FFFFFF"/>
            <w:vAlign w:val="center"/>
            <w:hideMark/>
          </w:tcPr>
          <w:p w:rsidR="00523CB1" w:rsidRPr="001F0765" w:rsidRDefault="00523CB1" w:rsidP="001F0765">
            <w:pPr>
              <w:ind w:firstLine="0"/>
            </w:pPr>
            <w:r w:rsidRPr="001F0765">
              <w:t>3.2</w:t>
            </w:r>
          </w:p>
        </w:tc>
        <w:tc>
          <w:tcPr>
            <w:tcW w:w="2693" w:type="dxa"/>
            <w:vMerge w:val="restart"/>
            <w:shd w:val="clear" w:color="000000" w:fill="FFFFFF"/>
            <w:vAlign w:val="center"/>
            <w:hideMark/>
          </w:tcPr>
          <w:p w:rsidR="00523CB1" w:rsidRPr="001F0765" w:rsidRDefault="007E2B4A" w:rsidP="001F0765">
            <w:pPr>
              <w:ind w:firstLine="0"/>
            </w:pPr>
            <w:r w:rsidRPr="001F0765">
              <w:t>О</w:t>
            </w:r>
            <w:r w:rsidR="00C108A1" w:rsidRPr="001F0765">
              <w:t xml:space="preserve">сновное мероприятие </w:t>
            </w:r>
            <w:r w:rsidR="001F0765" w:rsidRPr="001F0765">
              <w:t>«</w:t>
            </w:r>
            <w:r w:rsidR="00C108A1" w:rsidRPr="001F0765">
              <w:t>Сохранение</w:t>
            </w:r>
            <w:r w:rsidRPr="001F0765">
              <w:t>, популяризация и государственная охрана объектов культурного наследия</w:t>
            </w:r>
            <w:r w:rsidR="001F0765" w:rsidRPr="001F0765">
              <w:t>»</w:t>
            </w:r>
            <w:r w:rsidRPr="001F0765">
              <w:t xml:space="preserve"> </w:t>
            </w:r>
            <w:r w:rsidR="00523CB1" w:rsidRPr="001F0765">
              <w:t>(9)</w:t>
            </w:r>
          </w:p>
        </w:tc>
        <w:tc>
          <w:tcPr>
            <w:tcW w:w="2127" w:type="dxa"/>
            <w:vMerge w:val="restart"/>
            <w:shd w:val="clear" w:color="000000" w:fill="FFFFFF"/>
            <w:vAlign w:val="center"/>
            <w:hideMark/>
          </w:tcPr>
          <w:p w:rsidR="00523CB1" w:rsidRPr="001F0765" w:rsidRDefault="00523CB1" w:rsidP="001F0765">
            <w:pPr>
              <w:ind w:firstLine="0"/>
            </w:pPr>
            <w:r w:rsidRPr="001F0765">
              <w:t xml:space="preserve">Комитет культуры, </w:t>
            </w:r>
            <w:proofErr w:type="spellStart"/>
            <w:r w:rsidRPr="001F0765">
              <w:t>УКСиР</w:t>
            </w:r>
            <w:proofErr w:type="spellEnd"/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pPr>
              <w:ind w:firstLine="18"/>
            </w:pPr>
            <w:r w:rsidRPr="001F0765">
              <w:t>всего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</w:tr>
      <w:tr w:rsidR="00523CB1" w:rsidRPr="001F0765" w:rsidTr="001F0765">
        <w:trPr>
          <w:trHeight w:val="390"/>
        </w:trPr>
        <w:tc>
          <w:tcPr>
            <w:tcW w:w="724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693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127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1985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pPr>
              <w:ind w:firstLine="18"/>
            </w:pPr>
            <w:r w:rsidRPr="001F0765">
              <w:t>федеральный бюджет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</w:tr>
      <w:tr w:rsidR="00523CB1" w:rsidRPr="001F0765" w:rsidTr="001F0765">
        <w:trPr>
          <w:trHeight w:val="390"/>
        </w:trPr>
        <w:tc>
          <w:tcPr>
            <w:tcW w:w="724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693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127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1985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pPr>
              <w:ind w:firstLine="18"/>
            </w:pPr>
            <w:r w:rsidRPr="001F0765">
              <w:t>бюджет автономного округа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</w:tr>
      <w:tr w:rsidR="00523CB1" w:rsidRPr="001F0765" w:rsidTr="001F0765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693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127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1985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pPr>
              <w:ind w:firstLine="18"/>
            </w:pPr>
            <w:r w:rsidRPr="001F0765">
              <w:t>бюджет района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</w:tr>
      <w:tr w:rsidR="00523CB1" w:rsidRPr="001F0765" w:rsidTr="001F0765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693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127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1985" w:type="dxa"/>
            <w:shd w:val="clear" w:color="auto" w:fill="auto"/>
            <w:vAlign w:val="center"/>
            <w:hideMark/>
          </w:tcPr>
          <w:p w:rsidR="00523CB1" w:rsidRPr="001F0765" w:rsidRDefault="00523CB1" w:rsidP="001F0765">
            <w:pPr>
              <w:ind w:firstLine="18"/>
            </w:pPr>
            <w:r w:rsidRPr="001F0765">
              <w:t xml:space="preserve">в том числе </w:t>
            </w:r>
            <w:proofErr w:type="spellStart"/>
            <w:r w:rsidRPr="001F0765">
              <w:t>софинансирование</w:t>
            </w:r>
            <w:proofErr w:type="spellEnd"/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</w:tr>
      <w:tr w:rsidR="00523CB1" w:rsidRPr="001F0765" w:rsidTr="001F0765">
        <w:trPr>
          <w:trHeight w:val="525"/>
        </w:trPr>
        <w:tc>
          <w:tcPr>
            <w:tcW w:w="724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693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127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1985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pPr>
              <w:ind w:firstLine="18"/>
            </w:pPr>
            <w:r w:rsidRPr="001F0765">
              <w:t>бюджет городских и сельских поселений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</w:tr>
      <w:tr w:rsidR="00523CB1" w:rsidRPr="001F0765" w:rsidTr="001F0765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693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127" w:type="dxa"/>
            <w:vMerge w:val="restart"/>
            <w:shd w:val="clear" w:color="000000" w:fill="FFFFFF"/>
            <w:vAlign w:val="center"/>
            <w:hideMark/>
          </w:tcPr>
          <w:p w:rsidR="00523CB1" w:rsidRPr="001F0765" w:rsidRDefault="00523CB1" w:rsidP="001F0765">
            <w:pPr>
              <w:ind w:firstLine="0"/>
            </w:pPr>
            <w:r w:rsidRPr="001F0765">
              <w:t>Комитет культуры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pPr>
              <w:ind w:firstLine="0"/>
            </w:pPr>
            <w:r w:rsidRPr="001F0765">
              <w:t>всего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</w:tr>
      <w:tr w:rsidR="00523CB1" w:rsidRPr="001F0765" w:rsidTr="001F0765">
        <w:trPr>
          <w:trHeight w:val="390"/>
        </w:trPr>
        <w:tc>
          <w:tcPr>
            <w:tcW w:w="724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693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127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1985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pPr>
              <w:ind w:firstLine="0"/>
            </w:pPr>
            <w:r w:rsidRPr="001F0765">
              <w:t>федеральный бюджет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</w:tr>
      <w:tr w:rsidR="00523CB1" w:rsidRPr="001F0765" w:rsidTr="001F0765">
        <w:trPr>
          <w:trHeight w:val="390"/>
        </w:trPr>
        <w:tc>
          <w:tcPr>
            <w:tcW w:w="724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693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127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1985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pPr>
              <w:ind w:firstLine="0"/>
            </w:pPr>
            <w:r w:rsidRPr="001F0765">
              <w:t>бюджет автономного округа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</w:tr>
      <w:tr w:rsidR="00523CB1" w:rsidRPr="001F0765" w:rsidTr="001F0765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693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127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1985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pPr>
              <w:ind w:firstLine="0"/>
            </w:pPr>
            <w:r w:rsidRPr="001F0765">
              <w:t>бюджет района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</w:tr>
      <w:tr w:rsidR="00523CB1" w:rsidRPr="001F0765" w:rsidTr="001F0765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693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127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1985" w:type="dxa"/>
            <w:shd w:val="clear" w:color="auto" w:fill="auto"/>
            <w:vAlign w:val="center"/>
            <w:hideMark/>
          </w:tcPr>
          <w:p w:rsidR="00523CB1" w:rsidRPr="001F0765" w:rsidRDefault="00523CB1" w:rsidP="001F0765">
            <w:pPr>
              <w:ind w:firstLine="0"/>
            </w:pPr>
            <w:r w:rsidRPr="001F0765">
              <w:t xml:space="preserve">в том числе </w:t>
            </w:r>
            <w:proofErr w:type="spellStart"/>
            <w:r w:rsidRPr="001F0765">
              <w:t>софинансирование</w:t>
            </w:r>
            <w:proofErr w:type="spellEnd"/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</w:tr>
      <w:tr w:rsidR="00523CB1" w:rsidRPr="001F0765" w:rsidTr="001F0765">
        <w:trPr>
          <w:trHeight w:val="525"/>
        </w:trPr>
        <w:tc>
          <w:tcPr>
            <w:tcW w:w="724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693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127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1985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pPr>
              <w:ind w:firstLine="0"/>
            </w:pPr>
            <w:r w:rsidRPr="001F0765">
              <w:t>бюджет городских и сельских поселений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</w:tr>
      <w:tr w:rsidR="00523CB1" w:rsidRPr="001F0765" w:rsidTr="001F0765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693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127" w:type="dxa"/>
            <w:vMerge w:val="restart"/>
            <w:shd w:val="clear" w:color="000000" w:fill="FFFFFF"/>
            <w:vAlign w:val="center"/>
            <w:hideMark/>
          </w:tcPr>
          <w:p w:rsidR="00523CB1" w:rsidRPr="001F0765" w:rsidRDefault="00523CB1" w:rsidP="001F0765">
            <w:pPr>
              <w:ind w:firstLine="0"/>
            </w:pPr>
            <w:proofErr w:type="spellStart"/>
            <w:r w:rsidRPr="001F0765">
              <w:t>УКСиР</w:t>
            </w:r>
            <w:proofErr w:type="spellEnd"/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pPr>
              <w:ind w:firstLine="0"/>
            </w:pPr>
            <w:r w:rsidRPr="001F0765">
              <w:t>всего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</w:tr>
      <w:tr w:rsidR="00523CB1" w:rsidRPr="001F0765" w:rsidTr="001F0765">
        <w:trPr>
          <w:trHeight w:val="390"/>
        </w:trPr>
        <w:tc>
          <w:tcPr>
            <w:tcW w:w="724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693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127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1985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pPr>
              <w:ind w:firstLine="0"/>
            </w:pPr>
            <w:r w:rsidRPr="001F0765">
              <w:t>федеральный бюджет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</w:tr>
      <w:tr w:rsidR="00523CB1" w:rsidRPr="001F0765" w:rsidTr="001F0765">
        <w:trPr>
          <w:trHeight w:val="390"/>
        </w:trPr>
        <w:tc>
          <w:tcPr>
            <w:tcW w:w="724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693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127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1985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pPr>
              <w:ind w:firstLine="0"/>
            </w:pPr>
            <w:r w:rsidRPr="001F0765">
              <w:t>бюджет автономного округа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</w:tr>
      <w:tr w:rsidR="00523CB1" w:rsidRPr="001F0765" w:rsidTr="001F0765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693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127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1985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pPr>
              <w:ind w:firstLine="0"/>
            </w:pPr>
            <w:r w:rsidRPr="001F0765">
              <w:t>бюджет района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</w:tr>
      <w:tr w:rsidR="00523CB1" w:rsidRPr="001F0765" w:rsidTr="001F0765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693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127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1985" w:type="dxa"/>
            <w:shd w:val="clear" w:color="auto" w:fill="auto"/>
            <w:vAlign w:val="center"/>
            <w:hideMark/>
          </w:tcPr>
          <w:p w:rsidR="00523CB1" w:rsidRPr="001F0765" w:rsidRDefault="00523CB1" w:rsidP="001F0765">
            <w:pPr>
              <w:ind w:firstLine="0"/>
            </w:pPr>
            <w:r w:rsidRPr="001F0765">
              <w:t xml:space="preserve">в том числе </w:t>
            </w:r>
            <w:proofErr w:type="spellStart"/>
            <w:r w:rsidRPr="001F0765">
              <w:t>софинансирование</w:t>
            </w:r>
            <w:proofErr w:type="spellEnd"/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</w:tr>
      <w:tr w:rsidR="00523CB1" w:rsidRPr="001F0765" w:rsidTr="001F0765">
        <w:trPr>
          <w:trHeight w:val="525"/>
        </w:trPr>
        <w:tc>
          <w:tcPr>
            <w:tcW w:w="724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693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127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1985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pPr>
              <w:ind w:firstLine="0"/>
            </w:pPr>
            <w:r w:rsidRPr="001F0765">
              <w:t>бюджет городских и сельских поселений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</w:tr>
      <w:tr w:rsidR="00523CB1" w:rsidRPr="001F0765" w:rsidTr="001F0765">
        <w:trPr>
          <w:trHeight w:val="300"/>
        </w:trPr>
        <w:tc>
          <w:tcPr>
            <w:tcW w:w="724" w:type="dxa"/>
            <w:vMerge w:val="restart"/>
            <w:shd w:val="clear" w:color="000000" w:fill="FFFFFF"/>
            <w:vAlign w:val="center"/>
            <w:hideMark/>
          </w:tcPr>
          <w:p w:rsidR="00523CB1" w:rsidRPr="001F0765" w:rsidRDefault="00523CB1" w:rsidP="001F0765">
            <w:pPr>
              <w:ind w:firstLine="0"/>
            </w:pPr>
            <w:r w:rsidRPr="001F0765">
              <w:t>3.3</w:t>
            </w:r>
          </w:p>
        </w:tc>
        <w:tc>
          <w:tcPr>
            <w:tcW w:w="2693" w:type="dxa"/>
            <w:vMerge w:val="restart"/>
            <w:shd w:val="clear" w:color="000000" w:fill="FFFFFF"/>
            <w:vAlign w:val="center"/>
            <w:hideMark/>
          </w:tcPr>
          <w:p w:rsidR="00523CB1" w:rsidRPr="001F0765" w:rsidRDefault="00C108A1" w:rsidP="001F0765">
            <w:pPr>
              <w:ind w:firstLine="0"/>
            </w:pPr>
            <w:r w:rsidRPr="001F0765">
              <w:t xml:space="preserve">Основное мероприятие </w:t>
            </w:r>
            <w:r w:rsidR="001F0765" w:rsidRPr="001F0765">
              <w:t>«</w:t>
            </w:r>
            <w:r w:rsidRPr="001F0765">
              <w:t>Развитие архивного дела</w:t>
            </w:r>
            <w:r w:rsidR="001F0765" w:rsidRPr="001F0765">
              <w:t>»</w:t>
            </w:r>
            <w:r w:rsidRPr="001F0765">
              <w:t xml:space="preserve"> </w:t>
            </w:r>
            <w:r w:rsidR="00523CB1" w:rsidRPr="001F0765">
              <w:t>(2)</w:t>
            </w:r>
          </w:p>
        </w:tc>
        <w:tc>
          <w:tcPr>
            <w:tcW w:w="2127" w:type="dxa"/>
            <w:vMerge w:val="restart"/>
            <w:shd w:val="clear" w:color="000000" w:fill="FFFFFF"/>
            <w:vAlign w:val="center"/>
            <w:hideMark/>
          </w:tcPr>
          <w:p w:rsidR="00523CB1" w:rsidRPr="001F0765" w:rsidRDefault="00523CB1" w:rsidP="001F0765">
            <w:pPr>
              <w:ind w:firstLine="0"/>
            </w:pPr>
            <w:r w:rsidRPr="001F0765">
              <w:t>Архив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pPr>
              <w:ind w:firstLine="0"/>
            </w:pPr>
            <w:r w:rsidRPr="001F0765">
              <w:t>всего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pPr>
              <w:ind w:firstLine="0"/>
            </w:pPr>
            <w:r w:rsidRPr="001F0765">
              <w:t>4680,5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pPr>
              <w:ind w:firstLine="0"/>
            </w:pPr>
            <w:r w:rsidRPr="001F0765">
              <w:t>589,6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523CB1" w:rsidRPr="001F0765" w:rsidRDefault="00523CB1" w:rsidP="001F0765">
            <w:pPr>
              <w:ind w:firstLine="0"/>
            </w:pPr>
            <w:r w:rsidRPr="001F0765">
              <w:t>613,5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pPr>
              <w:ind w:firstLine="0"/>
            </w:pPr>
            <w:r w:rsidRPr="001F0765">
              <w:t>592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pPr>
              <w:ind w:firstLine="0"/>
            </w:pPr>
            <w:r w:rsidRPr="001F0765">
              <w:t>480,9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pPr>
              <w:ind w:firstLine="0"/>
            </w:pPr>
            <w:r w:rsidRPr="001F0765">
              <w:t>2404,5</w:t>
            </w:r>
          </w:p>
        </w:tc>
      </w:tr>
      <w:tr w:rsidR="00523CB1" w:rsidRPr="001F0765" w:rsidTr="001F0765">
        <w:trPr>
          <w:trHeight w:val="345"/>
        </w:trPr>
        <w:tc>
          <w:tcPr>
            <w:tcW w:w="724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693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127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1985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pPr>
              <w:ind w:firstLine="0"/>
            </w:pPr>
            <w:r w:rsidRPr="001F0765">
              <w:t>федеральный бюджет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</w:tr>
      <w:tr w:rsidR="00523CB1" w:rsidRPr="001F0765" w:rsidTr="001F0765">
        <w:trPr>
          <w:trHeight w:val="390"/>
        </w:trPr>
        <w:tc>
          <w:tcPr>
            <w:tcW w:w="724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693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127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1985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pPr>
              <w:ind w:firstLine="0"/>
            </w:pPr>
            <w:r w:rsidRPr="001F0765">
              <w:t>бюджет автономного округа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pPr>
              <w:ind w:firstLine="0"/>
            </w:pPr>
            <w:r w:rsidRPr="001F0765">
              <w:t>4680,5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pPr>
              <w:ind w:firstLine="0"/>
            </w:pPr>
            <w:r w:rsidRPr="001F0765">
              <w:t>589,6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523CB1" w:rsidRPr="001F0765" w:rsidRDefault="00523CB1" w:rsidP="001F0765">
            <w:pPr>
              <w:ind w:firstLine="0"/>
            </w:pPr>
            <w:r w:rsidRPr="001F0765">
              <w:t>613,5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pPr>
              <w:ind w:firstLine="0"/>
            </w:pPr>
            <w:r w:rsidRPr="001F0765">
              <w:t>592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pPr>
              <w:ind w:firstLine="0"/>
            </w:pPr>
            <w:r w:rsidRPr="001F0765">
              <w:t>480,9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pPr>
              <w:ind w:firstLine="0"/>
            </w:pPr>
            <w:r w:rsidRPr="001F0765">
              <w:t>2404,5</w:t>
            </w:r>
          </w:p>
        </w:tc>
      </w:tr>
      <w:tr w:rsidR="00523CB1" w:rsidRPr="001F0765" w:rsidTr="001F0765">
        <w:trPr>
          <w:trHeight w:val="315"/>
        </w:trPr>
        <w:tc>
          <w:tcPr>
            <w:tcW w:w="724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693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127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1985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pPr>
              <w:ind w:firstLine="0"/>
            </w:pPr>
            <w:r w:rsidRPr="001F0765">
              <w:t>бюджет района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</w:tr>
      <w:tr w:rsidR="00204639" w:rsidRPr="001F0765" w:rsidTr="001F0765">
        <w:trPr>
          <w:trHeight w:val="270"/>
        </w:trPr>
        <w:tc>
          <w:tcPr>
            <w:tcW w:w="724" w:type="dxa"/>
            <w:vMerge w:val="restart"/>
            <w:shd w:val="clear" w:color="000000" w:fill="FFFFFF"/>
            <w:vAlign w:val="center"/>
            <w:hideMark/>
          </w:tcPr>
          <w:p w:rsidR="00204639" w:rsidRPr="001F0765" w:rsidRDefault="00204639" w:rsidP="001F0765">
            <w:pPr>
              <w:ind w:firstLine="0"/>
            </w:pPr>
            <w:r w:rsidRPr="001F0765">
              <w:t>3.4</w:t>
            </w:r>
          </w:p>
        </w:tc>
        <w:tc>
          <w:tcPr>
            <w:tcW w:w="2693" w:type="dxa"/>
            <w:vMerge w:val="restart"/>
            <w:shd w:val="clear" w:color="000000" w:fill="FFFFFF"/>
            <w:vAlign w:val="center"/>
            <w:hideMark/>
          </w:tcPr>
          <w:p w:rsidR="00204639" w:rsidRPr="001F0765" w:rsidRDefault="00204639" w:rsidP="001F0765">
            <w:pPr>
              <w:ind w:firstLine="0"/>
            </w:pPr>
            <w:r w:rsidRPr="001F0765">
              <w:t xml:space="preserve">Основное мероприятие </w:t>
            </w:r>
            <w:r w:rsidR="001F0765" w:rsidRPr="001F0765">
              <w:t>«</w:t>
            </w:r>
            <w:r w:rsidRPr="001F0765">
              <w:t xml:space="preserve">Поддержка добровольческих </w:t>
            </w:r>
            <w:r w:rsidRPr="001F0765">
              <w:lastRenderedPageBreak/>
              <w:t>(волонтерских) и некоммерческих организаций</w:t>
            </w:r>
            <w:r w:rsidR="001F0765" w:rsidRPr="001F0765">
              <w:t>»</w:t>
            </w:r>
            <w:r w:rsidRPr="001F0765">
              <w:t xml:space="preserve"> (3,4)</w:t>
            </w:r>
          </w:p>
        </w:tc>
        <w:tc>
          <w:tcPr>
            <w:tcW w:w="2127" w:type="dxa"/>
            <w:vMerge w:val="restart"/>
            <w:shd w:val="clear" w:color="000000" w:fill="FFFFFF"/>
            <w:vAlign w:val="center"/>
            <w:hideMark/>
          </w:tcPr>
          <w:p w:rsidR="00204639" w:rsidRPr="001F0765" w:rsidRDefault="00204639" w:rsidP="001F0765">
            <w:pPr>
              <w:ind w:firstLine="0"/>
            </w:pPr>
            <w:r w:rsidRPr="001F0765">
              <w:lastRenderedPageBreak/>
              <w:t>Комитет культуры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204639" w:rsidRPr="001F0765" w:rsidRDefault="00204639" w:rsidP="001F0765">
            <w:pPr>
              <w:ind w:firstLine="0"/>
            </w:pPr>
            <w:r w:rsidRPr="001F0765">
              <w:t>всего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204639" w:rsidRPr="001F0765" w:rsidRDefault="00204639" w:rsidP="001F0765">
            <w:pPr>
              <w:ind w:firstLine="0"/>
            </w:pPr>
            <w:r w:rsidRPr="001F0765">
              <w:t>18 337,3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204639" w:rsidRPr="001F0765" w:rsidRDefault="00204639" w:rsidP="001F0765">
            <w:pPr>
              <w:ind w:firstLine="0"/>
            </w:pPr>
            <w:r w:rsidRPr="001F0765">
              <w:t>1 438,3</w:t>
            </w:r>
          </w:p>
        </w:tc>
        <w:tc>
          <w:tcPr>
            <w:tcW w:w="1260" w:type="dxa"/>
            <w:gridSpan w:val="2"/>
            <w:shd w:val="clear" w:color="000000" w:fill="FFFFFF"/>
            <w:vAlign w:val="bottom"/>
            <w:hideMark/>
          </w:tcPr>
          <w:p w:rsidR="00204639" w:rsidRPr="001F0765" w:rsidRDefault="00204639" w:rsidP="001F0765">
            <w:pPr>
              <w:ind w:firstLine="0"/>
            </w:pPr>
            <w:r w:rsidRPr="001F0765">
              <w:t>4 065,3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204639" w:rsidRPr="001F0765" w:rsidRDefault="00204639" w:rsidP="001F0765">
            <w:pPr>
              <w:ind w:firstLine="0"/>
            </w:pPr>
            <w:r w:rsidRPr="001F0765">
              <w:t>4 065,3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204639" w:rsidRPr="001F0765" w:rsidRDefault="00204639" w:rsidP="001F0765">
            <w:pPr>
              <w:ind w:firstLine="0"/>
            </w:pPr>
            <w:r w:rsidRPr="001F0765">
              <w:t>1 461,4</w:t>
            </w:r>
          </w:p>
        </w:tc>
        <w:tc>
          <w:tcPr>
            <w:tcW w:w="1338" w:type="dxa"/>
            <w:shd w:val="clear" w:color="000000" w:fill="FFFFFF"/>
            <w:vAlign w:val="bottom"/>
            <w:hideMark/>
          </w:tcPr>
          <w:p w:rsidR="00204639" w:rsidRPr="001F0765" w:rsidRDefault="00204639" w:rsidP="001F0765">
            <w:pPr>
              <w:ind w:firstLine="0"/>
            </w:pPr>
            <w:r w:rsidRPr="001F0765">
              <w:t>7 307,0</w:t>
            </w:r>
          </w:p>
        </w:tc>
      </w:tr>
      <w:tr w:rsidR="00523CB1" w:rsidRPr="001F0765" w:rsidTr="001F0765">
        <w:trPr>
          <w:trHeight w:val="390"/>
        </w:trPr>
        <w:tc>
          <w:tcPr>
            <w:tcW w:w="724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693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127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1985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pPr>
              <w:ind w:firstLine="0"/>
            </w:pPr>
            <w:r w:rsidRPr="001F0765">
              <w:t>федеральный бюджет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</w:tr>
      <w:tr w:rsidR="00523CB1" w:rsidRPr="001F0765" w:rsidTr="001F0765">
        <w:trPr>
          <w:trHeight w:val="390"/>
        </w:trPr>
        <w:tc>
          <w:tcPr>
            <w:tcW w:w="724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693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127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1985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pPr>
              <w:ind w:firstLine="0"/>
            </w:pPr>
            <w:r w:rsidRPr="001F0765">
              <w:t xml:space="preserve">бюджет </w:t>
            </w:r>
            <w:r w:rsidRPr="001F0765">
              <w:lastRenderedPageBreak/>
              <w:t>автономного округа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lastRenderedPageBreak/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</w:tr>
      <w:tr w:rsidR="00204639" w:rsidRPr="001F0765" w:rsidTr="001F0765">
        <w:trPr>
          <w:trHeight w:val="315"/>
        </w:trPr>
        <w:tc>
          <w:tcPr>
            <w:tcW w:w="724" w:type="dxa"/>
            <w:vMerge/>
            <w:vAlign w:val="center"/>
            <w:hideMark/>
          </w:tcPr>
          <w:p w:rsidR="00204639" w:rsidRPr="001F0765" w:rsidRDefault="00204639" w:rsidP="001F0765"/>
        </w:tc>
        <w:tc>
          <w:tcPr>
            <w:tcW w:w="2693" w:type="dxa"/>
            <w:vMerge/>
            <w:vAlign w:val="center"/>
            <w:hideMark/>
          </w:tcPr>
          <w:p w:rsidR="00204639" w:rsidRPr="001F0765" w:rsidRDefault="00204639" w:rsidP="001F0765"/>
        </w:tc>
        <w:tc>
          <w:tcPr>
            <w:tcW w:w="2127" w:type="dxa"/>
            <w:vMerge/>
            <w:vAlign w:val="center"/>
            <w:hideMark/>
          </w:tcPr>
          <w:p w:rsidR="00204639" w:rsidRPr="001F0765" w:rsidRDefault="00204639" w:rsidP="001F0765"/>
        </w:tc>
        <w:tc>
          <w:tcPr>
            <w:tcW w:w="1985" w:type="dxa"/>
            <w:shd w:val="clear" w:color="000000" w:fill="FFFFFF"/>
            <w:vAlign w:val="center"/>
            <w:hideMark/>
          </w:tcPr>
          <w:p w:rsidR="00204639" w:rsidRPr="001F0765" w:rsidRDefault="00204639" w:rsidP="001F0765">
            <w:pPr>
              <w:ind w:firstLine="0"/>
            </w:pPr>
            <w:r w:rsidRPr="001F0765">
              <w:t>бюджет района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204639" w:rsidRPr="001F0765" w:rsidRDefault="00204639" w:rsidP="001F0765">
            <w:pPr>
              <w:ind w:firstLine="0"/>
            </w:pPr>
            <w:r w:rsidRPr="001F0765">
              <w:t>18 337,3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204639" w:rsidRPr="001F0765" w:rsidRDefault="00204639" w:rsidP="001F0765">
            <w:pPr>
              <w:ind w:firstLine="0"/>
            </w:pPr>
            <w:r w:rsidRPr="001F0765">
              <w:t>1 438,3</w:t>
            </w:r>
          </w:p>
        </w:tc>
        <w:tc>
          <w:tcPr>
            <w:tcW w:w="1260" w:type="dxa"/>
            <w:gridSpan w:val="2"/>
            <w:shd w:val="clear" w:color="000000" w:fill="FFFFFF"/>
            <w:vAlign w:val="bottom"/>
            <w:hideMark/>
          </w:tcPr>
          <w:p w:rsidR="00204639" w:rsidRPr="001F0765" w:rsidRDefault="00204639" w:rsidP="001F0765">
            <w:pPr>
              <w:ind w:firstLine="0"/>
            </w:pPr>
            <w:r w:rsidRPr="001F0765">
              <w:t>4 065,3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204639" w:rsidRPr="001F0765" w:rsidRDefault="00204639" w:rsidP="001F0765">
            <w:pPr>
              <w:ind w:firstLine="0"/>
            </w:pPr>
            <w:r w:rsidRPr="001F0765">
              <w:t>4 065,3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204639" w:rsidRPr="001F0765" w:rsidRDefault="00204639" w:rsidP="001F0765">
            <w:pPr>
              <w:ind w:firstLine="0"/>
            </w:pPr>
            <w:r w:rsidRPr="001F0765">
              <w:t>1 461,4</w:t>
            </w:r>
          </w:p>
        </w:tc>
        <w:tc>
          <w:tcPr>
            <w:tcW w:w="1338" w:type="dxa"/>
            <w:shd w:val="clear" w:color="000000" w:fill="FFFFFF"/>
            <w:vAlign w:val="bottom"/>
            <w:hideMark/>
          </w:tcPr>
          <w:p w:rsidR="00204639" w:rsidRPr="001F0765" w:rsidRDefault="00204639" w:rsidP="001F0765">
            <w:pPr>
              <w:ind w:firstLine="0"/>
            </w:pPr>
            <w:r w:rsidRPr="001F0765">
              <w:t>7 307,0</w:t>
            </w:r>
          </w:p>
        </w:tc>
      </w:tr>
      <w:tr w:rsidR="00523CB1" w:rsidRPr="001F0765" w:rsidTr="001F0765">
        <w:trPr>
          <w:trHeight w:val="300"/>
        </w:trPr>
        <w:tc>
          <w:tcPr>
            <w:tcW w:w="724" w:type="dxa"/>
            <w:vMerge w:val="restart"/>
            <w:shd w:val="clear" w:color="000000" w:fill="FFFFFF"/>
            <w:vAlign w:val="center"/>
            <w:hideMark/>
          </w:tcPr>
          <w:p w:rsidR="00523CB1" w:rsidRPr="001F0765" w:rsidRDefault="00523CB1" w:rsidP="001F0765">
            <w:pPr>
              <w:ind w:firstLine="0"/>
            </w:pPr>
            <w:r w:rsidRPr="001F0765">
              <w:t>3.5</w:t>
            </w:r>
          </w:p>
        </w:tc>
        <w:tc>
          <w:tcPr>
            <w:tcW w:w="2693" w:type="dxa"/>
            <w:vMerge w:val="restart"/>
            <w:shd w:val="clear" w:color="000000" w:fill="FFFFFF"/>
            <w:vAlign w:val="center"/>
            <w:hideMark/>
          </w:tcPr>
          <w:p w:rsidR="00523CB1" w:rsidRPr="001F0765" w:rsidRDefault="00C108A1" w:rsidP="001F0765">
            <w:pPr>
              <w:ind w:firstLine="0"/>
            </w:pPr>
            <w:r w:rsidRPr="001F0765">
              <w:t xml:space="preserve">Основное мероприятие </w:t>
            </w:r>
            <w:r w:rsidR="001F0765" w:rsidRPr="001F0765">
              <w:t>«</w:t>
            </w:r>
            <w:r w:rsidRPr="001F0765">
              <w:t>Организация, реализация и участие в мероприятиях, направленных на развитие внутреннего и въездного туризма</w:t>
            </w:r>
            <w:r w:rsidR="001F0765" w:rsidRPr="001F0765">
              <w:t>»</w:t>
            </w:r>
            <w:r w:rsidRPr="001F0765">
              <w:t xml:space="preserve"> </w:t>
            </w:r>
            <w:r w:rsidR="00523CB1" w:rsidRPr="001F0765">
              <w:t>(15)</w:t>
            </w:r>
          </w:p>
        </w:tc>
        <w:tc>
          <w:tcPr>
            <w:tcW w:w="2127" w:type="dxa"/>
            <w:vMerge w:val="restart"/>
            <w:shd w:val="clear" w:color="000000" w:fill="FFFFFF"/>
            <w:vAlign w:val="center"/>
            <w:hideMark/>
          </w:tcPr>
          <w:p w:rsidR="00523CB1" w:rsidRPr="001F0765" w:rsidRDefault="00523CB1" w:rsidP="001F0765">
            <w:pPr>
              <w:ind w:firstLine="0"/>
            </w:pPr>
            <w:r w:rsidRPr="001F0765">
              <w:t>Комитет культуры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pPr>
              <w:ind w:firstLine="0"/>
            </w:pPr>
            <w:r w:rsidRPr="001F0765">
              <w:t>всего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</w:tr>
      <w:tr w:rsidR="00523CB1" w:rsidRPr="001F0765" w:rsidTr="001F0765">
        <w:trPr>
          <w:trHeight w:val="390"/>
        </w:trPr>
        <w:tc>
          <w:tcPr>
            <w:tcW w:w="724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693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127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1985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pPr>
              <w:ind w:firstLine="0"/>
            </w:pPr>
            <w:r w:rsidRPr="001F0765">
              <w:t>федеральный бюджет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</w:tr>
      <w:tr w:rsidR="00523CB1" w:rsidRPr="001F0765" w:rsidTr="001F0765">
        <w:trPr>
          <w:trHeight w:val="390"/>
        </w:trPr>
        <w:tc>
          <w:tcPr>
            <w:tcW w:w="724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693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127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1985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pPr>
              <w:ind w:firstLine="0"/>
            </w:pPr>
            <w:r w:rsidRPr="001F0765">
              <w:t>бюджет автономного округа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</w:tr>
      <w:tr w:rsidR="00523CB1" w:rsidRPr="001F0765" w:rsidTr="001F0765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693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127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1985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pPr>
              <w:ind w:firstLine="0"/>
            </w:pPr>
            <w:r w:rsidRPr="001F0765">
              <w:t>бюджет района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</w:tr>
      <w:tr w:rsidR="00523CB1" w:rsidRPr="001F0765" w:rsidTr="001F0765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693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127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1985" w:type="dxa"/>
            <w:shd w:val="clear" w:color="auto" w:fill="auto"/>
            <w:vAlign w:val="center"/>
            <w:hideMark/>
          </w:tcPr>
          <w:p w:rsidR="00523CB1" w:rsidRPr="001F0765" w:rsidRDefault="00523CB1" w:rsidP="001F0765">
            <w:pPr>
              <w:ind w:firstLine="0"/>
            </w:pPr>
            <w:r w:rsidRPr="001F0765">
              <w:t xml:space="preserve">в том числе </w:t>
            </w:r>
            <w:proofErr w:type="spellStart"/>
            <w:r w:rsidRPr="001F0765">
              <w:t>софинансирование</w:t>
            </w:r>
            <w:proofErr w:type="spellEnd"/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</w:tr>
      <w:tr w:rsidR="00523CB1" w:rsidRPr="001F0765" w:rsidTr="001F0765">
        <w:trPr>
          <w:trHeight w:val="510"/>
        </w:trPr>
        <w:tc>
          <w:tcPr>
            <w:tcW w:w="724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693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127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1985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pPr>
              <w:ind w:firstLine="0"/>
            </w:pPr>
            <w:r w:rsidRPr="001F0765">
              <w:t>бюджет городских и сельских поселений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</w:tr>
      <w:tr w:rsidR="00982B5A" w:rsidRPr="001F0765" w:rsidTr="001F0765">
        <w:trPr>
          <w:trHeight w:val="243"/>
        </w:trPr>
        <w:tc>
          <w:tcPr>
            <w:tcW w:w="724" w:type="dxa"/>
            <w:vMerge w:val="restart"/>
            <w:shd w:val="clear" w:color="auto" w:fill="auto"/>
            <w:vAlign w:val="center"/>
            <w:hideMark/>
          </w:tcPr>
          <w:p w:rsidR="00982B5A" w:rsidRPr="001F0765" w:rsidRDefault="001F0765" w:rsidP="001F0765">
            <w:pPr>
              <w:ind w:firstLine="0"/>
            </w:pPr>
            <w:r w:rsidRPr="001F0765">
              <w:t xml:space="preserve"> </w:t>
            </w:r>
          </w:p>
        </w:tc>
        <w:tc>
          <w:tcPr>
            <w:tcW w:w="2693" w:type="dxa"/>
            <w:vMerge w:val="restart"/>
            <w:shd w:val="clear" w:color="auto" w:fill="auto"/>
            <w:vAlign w:val="center"/>
            <w:hideMark/>
          </w:tcPr>
          <w:p w:rsidR="00982B5A" w:rsidRPr="001F0765" w:rsidRDefault="00982B5A" w:rsidP="001F0765">
            <w:pPr>
              <w:ind w:firstLine="0"/>
            </w:pPr>
            <w:r w:rsidRPr="001F0765">
              <w:t>Итого по подпрограмме 3</w:t>
            </w:r>
          </w:p>
        </w:tc>
        <w:tc>
          <w:tcPr>
            <w:tcW w:w="2127" w:type="dxa"/>
            <w:vMerge w:val="restart"/>
            <w:shd w:val="clear" w:color="auto" w:fill="auto"/>
            <w:vAlign w:val="center"/>
            <w:hideMark/>
          </w:tcPr>
          <w:p w:rsidR="00982B5A" w:rsidRPr="001F0765" w:rsidRDefault="001F0765" w:rsidP="001F0765">
            <w:r w:rsidRPr="001F0765">
              <w:t xml:space="preserve"> 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982B5A" w:rsidRPr="001F0765" w:rsidRDefault="00982B5A" w:rsidP="001F0765">
            <w:pPr>
              <w:ind w:firstLine="18"/>
              <w:rPr>
                <w:b/>
                <w:bCs/>
              </w:rPr>
            </w:pPr>
            <w:r w:rsidRPr="001F0765">
              <w:rPr>
                <w:b/>
                <w:bCs/>
              </w:rPr>
              <w:t>всего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982B5A" w:rsidRPr="001F0765" w:rsidRDefault="00982B5A" w:rsidP="001F0765">
            <w:pPr>
              <w:ind w:firstLine="0"/>
              <w:rPr>
                <w:b/>
              </w:rPr>
            </w:pPr>
            <w:r w:rsidRPr="001F0765">
              <w:rPr>
                <w:b/>
              </w:rPr>
              <w:t>141 177,6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982B5A" w:rsidRPr="001F0765" w:rsidRDefault="00982B5A" w:rsidP="001F0765">
            <w:pPr>
              <w:ind w:firstLine="0"/>
              <w:rPr>
                <w:b/>
              </w:rPr>
            </w:pPr>
            <w:r w:rsidRPr="001F0765">
              <w:rPr>
                <w:b/>
              </w:rPr>
              <w:t>17 167,5</w:t>
            </w:r>
          </w:p>
        </w:tc>
        <w:tc>
          <w:tcPr>
            <w:tcW w:w="1260" w:type="dxa"/>
            <w:gridSpan w:val="2"/>
            <w:shd w:val="clear" w:color="auto" w:fill="auto"/>
            <w:vAlign w:val="bottom"/>
            <w:hideMark/>
          </w:tcPr>
          <w:p w:rsidR="00982B5A" w:rsidRPr="001F0765" w:rsidRDefault="00982B5A" w:rsidP="001F0765">
            <w:pPr>
              <w:ind w:firstLine="0"/>
              <w:rPr>
                <w:b/>
              </w:rPr>
            </w:pPr>
            <w:r w:rsidRPr="001F0765">
              <w:rPr>
                <w:b/>
              </w:rPr>
              <w:t>16 554,1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982B5A" w:rsidRPr="001F0765" w:rsidRDefault="00982B5A" w:rsidP="001F0765">
            <w:pPr>
              <w:ind w:firstLine="0"/>
              <w:rPr>
                <w:b/>
              </w:rPr>
            </w:pPr>
            <w:r w:rsidRPr="001F0765">
              <w:rPr>
                <w:b/>
              </w:rPr>
              <w:t>16 532,6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982B5A" w:rsidRPr="001F0765" w:rsidRDefault="00982B5A" w:rsidP="001F0765">
            <w:pPr>
              <w:ind w:firstLine="0"/>
              <w:rPr>
                <w:b/>
              </w:rPr>
            </w:pPr>
            <w:r w:rsidRPr="001F0765">
              <w:rPr>
                <w:b/>
              </w:rPr>
              <w:t>15 153,9</w:t>
            </w:r>
          </w:p>
        </w:tc>
        <w:tc>
          <w:tcPr>
            <w:tcW w:w="1338" w:type="dxa"/>
            <w:shd w:val="clear" w:color="auto" w:fill="auto"/>
            <w:vAlign w:val="bottom"/>
            <w:hideMark/>
          </w:tcPr>
          <w:p w:rsidR="00982B5A" w:rsidRPr="001F0765" w:rsidRDefault="00982B5A" w:rsidP="001F0765">
            <w:pPr>
              <w:ind w:firstLine="0"/>
              <w:rPr>
                <w:b/>
              </w:rPr>
            </w:pPr>
            <w:r w:rsidRPr="001F0765">
              <w:rPr>
                <w:b/>
              </w:rPr>
              <w:t>75 769,5</w:t>
            </w:r>
          </w:p>
        </w:tc>
      </w:tr>
      <w:tr w:rsidR="00982B5A" w:rsidRPr="001F0765" w:rsidTr="001F0765">
        <w:trPr>
          <w:trHeight w:val="300"/>
        </w:trPr>
        <w:tc>
          <w:tcPr>
            <w:tcW w:w="724" w:type="dxa"/>
            <w:vMerge/>
            <w:shd w:val="clear" w:color="auto" w:fill="auto"/>
            <w:vAlign w:val="center"/>
            <w:hideMark/>
          </w:tcPr>
          <w:p w:rsidR="00982B5A" w:rsidRPr="001F0765" w:rsidRDefault="00982B5A" w:rsidP="001F0765"/>
        </w:tc>
        <w:tc>
          <w:tcPr>
            <w:tcW w:w="2693" w:type="dxa"/>
            <w:vMerge/>
            <w:shd w:val="clear" w:color="auto" w:fill="auto"/>
            <w:vAlign w:val="center"/>
            <w:hideMark/>
          </w:tcPr>
          <w:p w:rsidR="00982B5A" w:rsidRPr="001F0765" w:rsidRDefault="00982B5A" w:rsidP="001F0765"/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:rsidR="00982B5A" w:rsidRPr="001F0765" w:rsidRDefault="00982B5A" w:rsidP="001F0765"/>
        </w:tc>
        <w:tc>
          <w:tcPr>
            <w:tcW w:w="1985" w:type="dxa"/>
            <w:shd w:val="clear" w:color="auto" w:fill="auto"/>
            <w:vAlign w:val="center"/>
            <w:hideMark/>
          </w:tcPr>
          <w:p w:rsidR="00982B5A" w:rsidRPr="001F0765" w:rsidRDefault="00982B5A" w:rsidP="001F0765">
            <w:pPr>
              <w:ind w:firstLine="18"/>
            </w:pPr>
            <w:r w:rsidRPr="001F0765">
              <w:t>федеральный бюджет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982B5A" w:rsidRPr="001F0765" w:rsidRDefault="00982B5A" w:rsidP="001F0765">
            <w:r w:rsidRPr="001F0765">
              <w:t>0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982B5A" w:rsidRPr="001F0765" w:rsidRDefault="00982B5A" w:rsidP="001F0765">
            <w:r w:rsidRPr="001F0765">
              <w:t>0</w:t>
            </w:r>
          </w:p>
        </w:tc>
        <w:tc>
          <w:tcPr>
            <w:tcW w:w="1260" w:type="dxa"/>
            <w:gridSpan w:val="2"/>
            <w:shd w:val="clear" w:color="auto" w:fill="auto"/>
            <w:vAlign w:val="bottom"/>
            <w:hideMark/>
          </w:tcPr>
          <w:p w:rsidR="00982B5A" w:rsidRPr="001F0765" w:rsidRDefault="00982B5A" w:rsidP="001F0765">
            <w:r w:rsidRPr="001F0765">
              <w:t>0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982B5A" w:rsidRPr="001F0765" w:rsidRDefault="00982B5A" w:rsidP="001F0765">
            <w:r w:rsidRPr="001F0765">
              <w:t>0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982B5A" w:rsidRPr="001F0765" w:rsidRDefault="00982B5A" w:rsidP="001F0765">
            <w:r w:rsidRPr="001F0765">
              <w:t>0</w:t>
            </w:r>
          </w:p>
        </w:tc>
        <w:tc>
          <w:tcPr>
            <w:tcW w:w="1338" w:type="dxa"/>
            <w:shd w:val="clear" w:color="auto" w:fill="auto"/>
            <w:vAlign w:val="bottom"/>
            <w:hideMark/>
          </w:tcPr>
          <w:p w:rsidR="00982B5A" w:rsidRPr="001F0765" w:rsidRDefault="00982B5A" w:rsidP="001F0765">
            <w:r w:rsidRPr="001F0765">
              <w:t>0</w:t>
            </w:r>
          </w:p>
        </w:tc>
      </w:tr>
      <w:tr w:rsidR="00982B5A" w:rsidRPr="001F0765" w:rsidTr="001F0765">
        <w:trPr>
          <w:trHeight w:val="300"/>
        </w:trPr>
        <w:tc>
          <w:tcPr>
            <w:tcW w:w="724" w:type="dxa"/>
            <w:vMerge/>
            <w:shd w:val="clear" w:color="auto" w:fill="auto"/>
            <w:vAlign w:val="center"/>
            <w:hideMark/>
          </w:tcPr>
          <w:p w:rsidR="00982B5A" w:rsidRPr="001F0765" w:rsidRDefault="00982B5A" w:rsidP="001F0765"/>
        </w:tc>
        <w:tc>
          <w:tcPr>
            <w:tcW w:w="2693" w:type="dxa"/>
            <w:vMerge/>
            <w:shd w:val="clear" w:color="auto" w:fill="auto"/>
            <w:vAlign w:val="center"/>
            <w:hideMark/>
          </w:tcPr>
          <w:p w:rsidR="00982B5A" w:rsidRPr="001F0765" w:rsidRDefault="00982B5A" w:rsidP="001F0765"/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:rsidR="00982B5A" w:rsidRPr="001F0765" w:rsidRDefault="00982B5A" w:rsidP="001F0765"/>
        </w:tc>
        <w:tc>
          <w:tcPr>
            <w:tcW w:w="1985" w:type="dxa"/>
            <w:shd w:val="clear" w:color="auto" w:fill="auto"/>
            <w:vAlign w:val="center"/>
            <w:hideMark/>
          </w:tcPr>
          <w:p w:rsidR="00982B5A" w:rsidRPr="001F0765" w:rsidRDefault="00982B5A" w:rsidP="001F0765">
            <w:pPr>
              <w:ind w:firstLine="18"/>
            </w:pPr>
            <w:r w:rsidRPr="001F0765">
              <w:t>бюджет автономного округа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982B5A" w:rsidRPr="001F0765" w:rsidRDefault="00982B5A" w:rsidP="001F0765">
            <w:pPr>
              <w:ind w:firstLine="0"/>
            </w:pPr>
            <w:r w:rsidRPr="001F0765">
              <w:t>4 680,5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982B5A" w:rsidRPr="001F0765" w:rsidRDefault="00982B5A" w:rsidP="001F0765">
            <w:pPr>
              <w:ind w:firstLine="0"/>
            </w:pPr>
            <w:r w:rsidRPr="001F0765">
              <w:t>589,6</w:t>
            </w:r>
          </w:p>
        </w:tc>
        <w:tc>
          <w:tcPr>
            <w:tcW w:w="1260" w:type="dxa"/>
            <w:gridSpan w:val="2"/>
            <w:shd w:val="clear" w:color="auto" w:fill="auto"/>
            <w:vAlign w:val="bottom"/>
            <w:hideMark/>
          </w:tcPr>
          <w:p w:rsidR="00982B5A" w:rsidRPr="001F0765" w:rsidRDefault="00982B5A" w:rsidP="001F0765">
            <w:pPr>
              <w:ind w:firstLine="0"/>
            </w:pPr>
            <w:r w:rsidRPr="001F0765">
              <w:t>613,5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982B5A" w:rsidRPr="001F0765" w:rsidRDefault="00982B5A" w:rsidP="001F0765">
            <w:pPr>
              <w:ind w:firstLine="0"/>
            </w:pPr>
            <w:r w:rsidRPr="001F0765">
              <w:t>592,0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982B5A" w:rsidRPr="001F0765" w:rsidRDefault="00982B5A" w:rsidP="001F0765">
            <w:pPr>
              <w:ind w:firstLine="0"/>
            </w:pPr>
            <w:r w:rsidRPr="001F0765">
              <w:t>480,9</w:t>
            </w:r>
          </w:p>
        </w:tc>
        <w:tc>
          <w:tcPr>
            <w:tcW w:w="1338" w:type="dxa"/>
            <w:shd w:val="clear" w:color="auto" w:fill="auto"/>
            <w:vAlign w:val="bottom"/>
            <w:hideMark/>
          </w:tcPr>
          <w:p w:rsidR="00982B5A" w:rsidRPr="001F0765" w:rsidRDefault="00982B5A" w:rsidP="001F0765">
            <w:pPr>
              <w:ind w:firstLine="0"/>
            </w:pPr>
            <w:r w:rsidRPr="001F0765">
              <w:t>2 404,5</w:t>
            </w:r>
          </w:p>
        </w:tc>
      </w:tr>
      <w:tr w:rsidR="00982B5A" w:rsidRPr="001F0765" w:rsidTr="001F0765">
        <w:trPr>
          <w:trHeight w:val="300"/>
        </w:trPr>
        <w:tc>
          <w:tcPr>
            <w:tcW w:w="724" w:type="dxa"/>
            <w:vMerge/>
            <w:shd w:val="clear" w:color="auto" w:fill="auto"/>
            <w:vAlign w:val="center"/>
            <w:hideMark/>
          </w:tcPr>
          <w:p w:rsidR="00982B5A" w:rsidRPr="001F0765" w:rsidRDefault="00982B5A" w:rsidP="001F0765"/>
        </w:tc>
        <w:tc>
          <w:tcPr>
            <w:tcW w:w="2693" w:type="dxa"/>
            <w:vMerge/>
            <w:shd w:val="clear" w:color="auto" w:fill="auto"/>
            <w:vAlign w:val="center"/>
            <w:hideMark/>
          </w:tcPr>
          <w:p w:rsidR="00982B5A" w:rsidRPr="001F0765" w:rsidRDefault="00982B5A" w:rsidP="001F0765"/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:rsidR="00982B5A" w:rsidRPr="001F0765" w:rsidRDefault="00982B5A" w:rsidP="001F0765"/>
        </w:tc>
        <w:tc>
          <w:tcPr>
            <w:tcW w:w="1985" w:type="dxa"/>
            <w:shd w:val="clear" w:color="auto" w:fill="auto"/>
            <w:vAlign w:val="center"/>
            <w:hideMark/>
          </w:tcPr>
          <w:p w:rsidR="00982B5A" w:rsidRPr="001F0765" w:rsidRDefault="00982B5A" w:rsidP="001F0765">
            <w:pPr>
              <w:ind w:firstLine="18"/>
            </w:pPr>
            <w:r w:rsidRPr="001F0765">
              <w:t>бюджет района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982B5A" w:rsidRPr="001F0765" w:rsidRDefault="00982B5A" w:rsidP="001F0765">
            <w:pPr>
              <w:ind w:firstLine="0"/>
            </w:pPr>
            <w:r w:rsidRPr="001F0765">
              <w:t>136 497,1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982B5A" w:rsidRPr="001F0765" w:rsidRDefault="00982B5A" w:rsidP="001F0765">
            <w:pPr>
              <w:ind w:firstLine="0"/>
            </w:pPr>
            <w:r w:rsidRPr="001F0765">
              <w:t>16 577,9</w:t>
            </w:r>
          </w:p>
        </w:tc>
        <w:tc>
          <w:tcPr>
            <w:tcW w:w="1260" w:type="dxa"/>
            <w:gridSpan w:val="2"/>
            <w:shd w:val="clear" w:color="auto" w:fill="auto"/>
            <w:vAlign w:val="bottom"/>
            <w:hideMark/>
          </w:tcPr>
          <w:p w:rsidR="00982B5A" w:rsidRPr="001F0765" w:rsidRDefault="00982B5A" w:rsidP="001F0765">
            <w:pPr>
              <w:ind w:firstLine="0"/>
            </w:pPr>
            <w:r w:rsidRPr="001F0765">
              <w:t>15 940,6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982B5A" w:rsidRPr="001F0765" w:rsidRDefault="00982B5A" w:rsidP="001F0765">
            <w:pPr>
              <w:ind w:firstLine="0"/>
            </w:pPr>
            <w:r w:rsidRPr="001F0765">
              <w:t>15 940,6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982B5A" w:rsidRPr="001F0765" w:rsidRDefault="00982B5A" w:rsidP="001F0765">
            <w:pPr>
              <w:ind w:firstLine="0"/>
            </w:pPr>
            <w:r w:rsidRPr="001F0765">
              <w:t>14 673,0</w:t>
            </w:r>
          </w:p>
        </w:tc>
        <w:tc>
          <w:tcPr>
            <w:tcW w:w="1338" w:type="dxa"/>
            <w:shd w:val="clear" w:color="auto" w:fill="auto"/>
            <w:vAlign w:val="bottom"/>
            <w:hideMark/>
          </w:tcPr>
          <w:p w:rsidR="00982B5A" w:rsidRPr="001F0765" w:rsidRDefault="00982B5A" w:rsidP="001F0765">
            <w:pPr>
              <w:ind w:firstLine="0"/>
            </w:pPr>
            <w:r w:rsidRPr="001F0765">
              <w:t>73 365,0</w:t>
            </w:r>
          </w:p>
        </w:tc>
      </w:tr>
      <w:tr w:rsidR="00523CB1" w:rsidRPr="001F0765" w:rsidTr="001F0765">
        <w:trPr>
          <w:trHeight w:val="300"/>
        </w:trPr>
        <w:tc>
          <w:tcPr>
            <w:tcW w:w="724" w:type="dxa"/>
            <w:vMerge/>
            <w:shd w:val="clear" w:color="auto" w:fill="auto"/>
            <w:vAlign w:val="center"/>
            <w:hideMark/>
          </w:tcPr>
          <w:p w:rsidR="00523CB1" w:rsidRPr="001F0765" w:rsidRDefault="00523CB1" w:rsidP="001F0765"/>
        </w:tc>
        <w:tc>
          <w:tcPr>
            <w:tcW w:w="2693" w:type="dxa"/>
            <w:vMerge/>
            <w:shd w:val="clear" w:color="auto" w:fill="auto"/>
            <w:vAlign w:val="center"/>
            <w:hideMark/>
          </w:tcPr>
          <w:p w:rsidR="00523CB1" w:rsidRPr="001F0765" w:rsidRDefault="00523CB1" w:rsidP="001F0765"/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:rsidR="00523CB1" w:rsidRPr="001F0765" w:rsidRDefault="00523CB1" w:rsidP="001F0765"/>
        </w:tc>
        <w:tc>
          <w:tcPr>
            <w:tcW w:w="1985" w:type="dxa"/>
            <w:shd w:val="clear" w:color="auto" w:fill="auto"/>
            <w:vAlign w:val="center"/>
            <w:hideMark/>
          </w:tcPr>
          <w:p w:rsidR="00523CB1" w:rsidRPr="001F0765" w:rsidRDefault="00523CB1" w:rsidP="001F0765">
            <w:pPr>
              <w:ind w:firstLine="18"/>
            </w:pPr>
            <w:r w:rsidRPr="001F0765">
              <w:t xml:space="preserve">в том числе </w:t>
            </w:r>
            <w:proofErr w:type="spellStart"/>
            <w:r w:rsidRPr="001F0765">
              <w:t>софинансирование</w:t>
            </w:r>
            <w:proofErr w:type="spellEnd"/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338" w:type="dxa"/>
            <w:shd w:val="clear" w:color="auto" w:fill="auto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</w:tr>
      <w:tr w:rsidR="00523CB1" w:rsidRPr="001F0765" w:rsidTr="001F0765">
        <w:trPr>
          <w:trHeight w:val="525"/>
        </w:trPr>
        <w:tc>
          <w:tcPr>
            <w:tcW w:w="724" w:type="dxa"/>
            <w:vMerge/>
            <w:shd w:val="clear" w:color="auto" w:fill="auto"/>
            <w:vAlign w:val="center"/>
            <w:hideMark/>
          </w:tcPr>
          <w:p w:rsidR="00523CB1" w:rsidRPr="001F0765" w:rsidRDefault="00523CB1" w:rsidP="001F0765"/>
        </w:tc>
        <w:tc>
          <w:tcPr>
            <w:tcW w:w="2693" w:type="dxa"/>
            <w:vMerge/>
            <w:shd w:val="clear" w:color="auto" w:fill="auto"/>
            <w:vAlign w:val="center"/>
            <w:hideMark/>
          </w:tcPr>
          <w:p w:rsidR="00523CB1" w:rsidRPr="001F0765" w:rsidRDefault="00523CB1" w:rsidP="001F0765"/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:rsidR="00523CB1" w:rsidRPr="001F0765" w:rsidRDefault="00523CB1" w:rsidP="001F0765"/>
        </w:tc>
        <w:tc>
          <w:tcPr>
            <w:tcW w:w="1985" w:type="dxa"/>
            <w:shd w:val="clear" w:color="auto" w:fill="auto"/>
            <w:vAlign w:val="center"/>
            <w:hideMark/>
          </w:tcPr>
          <w:p w:rsidR="00523CB1" w:rsidRPr="001F0765" w:rsidRDefault="00523CB1" w:rsidP="001F0765">
            <w:pPr>
              <w:ind w:firstLine="18"/>
            </w:pPr>
            <w:r w:rsidRPr="001F0765">
              <w:t>бюджет городских и сельских поселений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338" w:type="dxa"/>
            <w:shd w:val="clear" w:color="auto" w:fill="auto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</w:tr>
      <w:tr w:rsidR="00523CB1" w:rsidRPr="001F0765" w:rsidTr="001F0765">
        <w:trPr>
          <w:trHeight w:val="480"/>
        </w:trPr>
        <w:tc>
          <w:tcPr>
            <w:tcW w:w="15167" w:type="dxa"/>
            <w:gridSpan w:val="11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lastRenderedPageBreak/>
              <w:t>Подпрограмма 4.Обеспечение деятельности</w:t>
            </w:r>
            <w:r w:rsidR="001F0765" w:rsidRPr="001F0765">
              <w:t xml:space="preserve"> </w:t>
            </w:r>
            <w:r w:rsidRPr="001F0765">
              <w:t>подведомственных учреждений</w:t>
            </w:r>
          </w:p>
        </w:tc>
      </w:tr>
      <w:tr w:rsidR="006B16E7" w:rsidRPr="001F0765" w:rsidTr="001F0765">
        <w:trPr>
          <w:trHeight w:val="300"/>
        </w:trPr>
        <w:tc>
          <w:tcPr>
            <w:tcW w:w="724" w:type="dxa"/>
            <w:vMerge w:val="restart"/>
            <w:shd w:val="clear" w:color="000000" w:fill="FFFFFF"/>
            <w:vAlign w:val="center"/>
            <w:hideMark/>
          </w:tcPr>
          <w:p w:rsidR="006B16E7" w:rsidRPr="001F0765" w:rsidRDefault="006B16E7" w:rsidP="001F0765">
            <w:pPr>
              <w:ind w:firstLine="0"/>
            </w:pPr>
            <w:r w:rsidRPr="001F0765">
              <w:t>4.1</w:t>
            </w:r>
          </w:p>
        </w:tc>
        <w:tc>
          <w:tcPr>
            <w:tcW w:w="2693" w:type="dxa"/>
            <w:vMerge w:val="restart"/>
            <w:shd w:val="clear" w:color="000000" w:fill="FFFFFF"/>
            <w:vAlign w:val="center"/>
            <w:hideMark/>
          </w:tcPr>
          <w:p w:rsidR="006B16E7" w:rsidRPr="001F0765" w:rsidRDefault="006B16E7" w:rsidP="001F0765">
            <w:pPr>
              <w:ind w:firstLine="0"/>
            </w:pPr>
            <w:r w:rsidRPr="001F0765">
              <w:t xml:space="preserve">Основное мероприятие </w:t>
            </w:r>
            <w:r w:rsidR="001F0765" w:rsidRPr="001F0765">
              <w:t>«</w:t>
            </w:r>
            <w:r w:rsidRPr="001F0765">
              <w:t>Обеспечение</w:t>
            </w:r>
            <w:r w:rsidR="001F0765" w:rsidRPr="001F0765">
              <w:t xml:space="preserve"> </w:t>
            </w:r>
            <w:r w:rsidRPr="001F0765">
              <w:t>хозяйственного обслуживания и надлежащего состояния учреждения</w:t>
            </w:r>
            <w:r w:rsidR="001F0765" w:rsidRPr="001F0765">
              <w:t>»</w:t>
            </w:r>
            <w:r w:rsidRPr="001F0765">
              <w:t xml:space="preserve"> (10)</w:t>
            </w:r>
          </w:p>
        </w:tc>
        <w:tc>
          <w:tcPr>
            <w:tcW w:w="2127" w:type="dxa"/>
            <w:vMerge w:val="restart"/>
            <w:shd w:val="clear" w:color="000000" w:fill="FFFFFF"/>
            <w:vAlign w:val="center"/>
            <w:hideMark/>
          </w:tcPr>
          <w:p w:rsidR="006B16E7" w:rsidRPr="001F0765" w:rsidRDefault="006B16E7" w:rsidP="001F0765">
            <w:pPr>
              <w:ind w:firstLine="0"/>
            </w:pPr>
            <w:r w:rsidRPr="001F0765">
              <w:t>Комитет культуры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6B16E7" w:rsidRPr="001F0765" w:rsidRDefault="006B16E7" w:rsidP="001F0765">
            <w:pPr>
              <w:ind w:firstLine="18"/>
            </w:pPr>
            <w:r w:rsidRPr="001F0765">
              <w:t>всего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6B16E7" w:rsidRPr="001F0765" w:rsidRDefault="006B16E7" w:rsidP="001F0765">
            <w:pPr>
              <w:ind w:firstLine="0"/>
            </w:pPr>
            <w:r w:rsidRPr="001F0765">
              <w:t>396 190,2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6B16E7" w:rsidRPr="001F0765" w:rsidRDefault="006B16E7" w:rsidP="001F0765">
            <w:pPr>
              <w:ind w:firstLine="0"/>
            </w:pPr>
            <w:r w:rsidRPr="001F0765">
              <w:t>52 672,2</w:t>
            </w:r>
          </w:p>
        </w:tc>
        <w:tc>
          <w:tcPr>
            <w:tcW w:w="1260" w:type="dxa"/>
            <w:gridSpan w:val="2"/>
            <w:shd w:val="clear" w:color="000000" w:fill="FFFFFF"/>
            <w:vAlign w:val="bottom"/>
            <w:hideMark/>
          </w:tcPr>
          <w:p w:rsidR="006B16E7" w:rsidRPr="001F0765" w:rsidRDefault="006B16E7" w:rsidP="001F0765">
            <w:pPr>
              <w:ind w:firstLine="0"/>
            </w:pPr>
            <w:r w:rsidRPr="001F0765">
              <w:t>39 403,2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6B16E7" w:rsidRPr="001F0765" w:rsidRDefault="006B16E7" w:rsidP="001F0765">
            <w:pPr>
              <w:ind w:firstLine="0"/>
            </w:pPr>
            <w:r w:rsidRPr="001F0765">
              <w:t>39 403,2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6B16E7" w:rsidRPr="001F0765" w:rsidRDefault="006B16E7" w:rsidP="001F0765">
            <w:pPr>
              <w:ind w:firstLine="0"/>
            </w:pPr>
            <w:r w:rsidRPr="001F0765">
              <w:t>44 118,6</w:t>
            </w:r>
          </w:p>
        </w:tc>
        <w:tc>
          <w:tcPr>
            <w:tcW w:w="1338" w:type="dxa"/>
            <w:shd w:val="clear" w:color="000000" w:fill="FFFFFF"/>
            <w:vAlign w:val="bottom"/>
            <w:hideMark/>
          </w:tcPr>
          <w:p w:rsidR="006B16E7" w:rsidRPr="001F0765" w:rsidRDefault="006B16E7" w:rsidP="001F0765">
            <w:pPr>
              <w:ind w:firstLine="0"/>
            </w:pPr>
            <w:r w:rsidRPr="001F0765">
              <w:t>220 593,0</w:t>
            </w:r>
          </w:p>
        </w:tc>
      </w:tr>
      <w:tr w:rsidR="00523CB1" w:rsidRPr="001F0765" w:rsidTr="001F0765">
        <w:trPr>
          <w:trHeight w:val="390"/>
        </w:trPr>
        <w:tc>
          <w:tcPr>
            <w:tcW w:w="724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693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127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1985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pPr>
              <w:ind w:firstLine="18"/>
            </w:pPr>
            <w:r w:rsidRPr="001F0765">
              <w:t>федеральный бюджет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</w:tr>
      <w:tr w:rsidR="00523CB1" w:rsidRPr="001F0765" w:rsidTr="001F0765">
        <w:trPr>
          <w:trHeight w:val="390"/>
        </w:trPr>
        <w:tc>
          <w:tcPr>
            <w:tcW w:w="724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693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127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1985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pPr>
              <w:ind w:firstLine="18"/>
            </w:pPr>
            <w:r w:rsidRPr="001F0765">
              <w:t>бюджет автономного округа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</w:tr>
      <w:tr w:rsidR="006B16E7" w:rsidRPr="001F0765" w:rsidTr="001F0765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6B16E7" w:rsidRPr="001F0765" w:rsidRDefault="006B16E7" w:rsidP="001F0765"/>
        </w:tc>
        <w:tc>
          <w:tcPr>
            <w:tcW w:w="2693" w:type="dxa"/>
            <w:vMerge/>
            <w:vAlign w:val="center"/>
            <w:hideMark/>
          </w:tcPr>
          <w:p w:rsidR="006B16E7" w:rsidRPr="001F0765" w:rsidRDefault="006B16E7" w:rsidP="001F0765"/>
        </w:tc>
        <w:tc>
          <w:tcPr>
            <w:tcW w:w="2127" w:type="dxa"/>
            <w:vMerge/>
            <w:vAlign w:val="center"/>
            <w:hideMark/>
          </w:tcPr>
          <w:p w:rsidR="006B16E7" w:rsidRPr="001F0765" w:rsidRDefault="006B16E7" w:rsidP="001F0765"/>
        </w:tc>
        <w:tc>
          <w:tcPr>
            <w:tcW w:w="1985" w:type="dxa"/>
            <w:shd w:val="clear" w:color="000000" w:fill="FFFFFF"/>
            <w:vAlign w:val="center"/>
            <w:hideMark/>
          </w:tcPr>
          <w:p w:rsidR="006B16E7" w:rsidRPr="001F0765" w:rsidRDefault="006B16E7" w:rsidP="001F0765">
            <w:pPr>
              <w:ind w:firstLine="18"/>
            </w:pPr>
            <w:r w:rsidRPr="001F0765">
              <w:t>бюджет района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6B16E7" w:rsidRPr="001F0765" w:rsidRDefault="006B16E7" w:rsidP="001F0765">
            <w:pPr>
              <w:ind w:firstLine="0"/>
            </w:pPr>
            <w:r w:rsidRPr="001F0765">
              <w:t>396 190,2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6B16E7" w:rsidRPr="001F0765" w:rsidRDefault="006B16E7" w:rsidP="001F0765">
            <w:pPr>
              <w:ind w:firstLine="0"/>
            </w:pPr>
            <w:r w:rsidRPr="001F0765">
              <w:t>52 672,2</w:t>
            </w:r>
          </w:p>
        </w:tc>
        <w:tc>
          <w:tcPr>
            <w:tcW w:w="1260" w:type="dxa"/>
            <w:gridSpan w:val="2"/>
            <w:shd w:val="clear" w:color="000000" w:fill="FFFFFF"/>
            <w:vAlign w:val="bottom"/>
            <w:hideMark/>
          </w:tcPr>
          <w:p w:rsidR="006B16E7" w:rsidRPr="001F0765" w:rsidRDefault="006B16E7" w:rsidP="001F0765">
            <w:pPr>
              <w:ind w:firstLine="0"/>
            </w:pPr>
            <w:r w:rsidRPr="001F0765">
              <w:t>39 403,2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6B16E7" w:rsidRPr="001F0765" w:rsidRDefault="006B16E7" w:rsidP="001F0765">
            <w:pPr>
              <w:ind w:firstLine="0"/>
            </w:pPr>
            <w:r w:rsidRPr="001F0765">
              <w:t>39 403,2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6B16E7" w:rsidRPr="001F0765" w:rsidRDefault="006B16E7" w:rsidP="001F0765">
            <w:pPr>
              <w:ind w:firstLine="0"/>
            </w:pPr>
            <w:r w:rsidRPr="001F0765">
              <w:t>44 118,6</w:t>
            </w:r>
          </w:p>
        </w:tc>
        <w:tc>
          <w:tcPr>
            <w:tcW w:w="1338" w:type="dxa"/>
            <w:shd w:val="clear" w:color="000000" w:fill="FFFFFF"/>
            <w:vAlign w:val="bottom"/>
            <w:hideMark/>
          </w:tcPr>
          <w:p w:rsidR="006B16E7" w:rsidRPr="001F0765" w:rsidRDefault="006B16E7" w:rsidP="001F0765">
            <w:pPr>
              <w:ind w:firstLine="0"/>
            </w:pPr>
            <w:r w:rsidRPr="001F0765">
              <w:t>220 593,0</w:t>
            </w:r>
          </w:p>
        </w:tc>
      </w:tr>
      <w:tr w:rsidR="00523CB1" w:rsidRPr="001F0765" w:rsidTr="001F0765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693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127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1985" w:type="dxa"/>
            <w:shd w:val="clear" w:color="auto" w:fill="auto"/>
            <w:vAlign w:val="center"/>
            <w:hideMark/>
          </w:tcPr>
          <w:p w:rsidR="00523CB1" w:rsidRPr="001F0765" w:rsidRDefault="00523CB1" w:rsidP="001F0765">
            <w:pPr>
              <w:ind w:firstLine="18"/>
            </w:pPr>
            <w:r w:rsidRPr="001F0765">
              <w:t xml:space="preserve">в том числе </w:t>
            </w:r>
            <w:proofErr w:type="spellStart"/>
            <w:r w:rsidRPr="001F0765">
              <w:t>софинансирование</w:t>
            </w:r>
            <w:proofErr w:type="spellEnd"/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gridSpan w:val="2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</w:tr>
      <w:tr w:rsidR="00794CE9" w:rsidRPr="001F0765" w:rsidTr="001F0765">
        <w:trPr>
          <w:trHeight w:val="300"/>
        </w:trPr>
        <w:tc>
          <w:tcPr>
            <w:tcW w:w="724" w:type="dxa"/>
            <w:vMerge w:val="restart"/>
            <w:shd w:val="clear" w:color="auto" w:fill="auto"/>
            <w:vAlign w:val="center"/>
            <w:hideMark/>
          </w:tcPr>
          <w:p w:rsidR="00794CE9" w:rsidRPr="001F0765" w:rsidRDefault="001F0765" w:rsidP="001F0765">
            <w:pPr>
              <w:ind w:firstLine="0"/>
            </w:pPr>
            <w:r w:rsidRPr="001F0765">
              <w:t xml:space="preserve"> </w:t>
            </w:r>
          </w:p>
        </w:tc>
        <w:tc>
          <w:tcPr>
            <w:tcW w:w="2693" w:type="dxa"/>
            <w:vMerge w:val="restart"/>
            <w:shd w:val="clear" w:color="auto" w:fill="auto"/>
            <w:vAlign w:val="center"/>
            <w:hideMark/>
          </w:tcPr>
          <w:p w:rsidR="00794CE9" w:rsidRPr="001F0765" w:rsidRDefault="00794CE9" w:rsidP="001F0765">
            <w:pPr>
              <w:ind w:firstLine="0"/>
            </w:pPr>
            <w:r w:rsidRPr="001F0765">
              <w:t>Итого по подпрограмме 4</w:t>
            </w:r>
          </w:p>
        </w:tc>
        <w:tc>
          <w:tcPr>
            <w:tcW w:w="2127" w:type="dxa"/>
            <w:vMerge w:val="restart"/>
            <w:shd w:val="clear" w:color="auto" w:fill="auto"/>
            <w:vAlign w:val="center"/>
            <w:hideMark/>
          </w:tcPr>
          <w:p w:rsidR="00794CE9" w:rsidRPr="001F0765" w:rsidRDefault="001F0765" w:rsidP="001F0765">
            <w:r w:rsidRPr="001F0765">
              <w:t xml:space="preserve"> 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794CE9" w:rsidRPr="001F0765" w:rsidRDefault="00794CE9" w:rsidP="001F0765">
            <w:pPr>
              <w:ind w:firstLine="18"/>
              <w:rPr>
                <w:b/>
                <w:bCs/>
              </w:rPr>
            </w:pPr>
            <w:r w:rsidRPr="001F0765">
              <w:rPr>
                <w:b/>
                <w:bCs/>
              </w:rPr>
              <w:t>всего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794CE9" w:rsidRPr="001F0765" w:rsidRDefault="00794CE9" w:rsidP="001F0765">
            <w:pPr>
              <w:ind w:firstLine="0"/>
              <w:rPr>
                <w:b/>
              </w:rPr>
            </w:pPr>
            <w:r w:rsidRPr="001F0765">
              <w:rPr>
                <w:b/>
              </w:rPr>
              <w:t>396 190,2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794CE9" w:rsidRPr="001F0765" w:rsidRDefault="00794CE9" w:rsidP="001F0765">
            <w:pPr>
              <w:ind w:firstLine="0"/>
              <w:rPr>
                <w:b/>
              </w:rPr>
            </w:pPr>
            <w:r w:rsidRPr="001F0765">
              <w:rPr>
                <w:b/>
              </w:rPr>
              <w:t>52 672,2</w:t>
            </w:r>
          </w:p>
        </w:tc>
        <w:tc>
          <w:tcPr>
            <w:tcW w:w="1260" w:type="dxa"/>
            <w:gridSpan w:val="2"/>
            <w:shd w:val="clear" w:color="auto" w:fill="auto"/>
            <w:vAlign w:val="bottom"/>
            <w:hideMark/>
          </w:tcPr>
          <w:p w:rsidR="00794CE9" w:rsidRPr="001F0765" w:rsidRDefault="00794CE9" w:rsidP="001F0765">
            <w:pPr>
              <w:ind w:firstLine="0"/>
              <w:rPr>
                <w:b/>
              </w:rPr>
            </w:pPr>
            <w:r w:rsidRPr="001F0765">
              <w:rPr>
                <w:b/>
              </w:rPr>
              <w:t>39 403,2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794CE9" w:rsidRPr="001F0765" w:rsidRDefault="00794CE9" w:rsidP="001F0765">
            <w:pPr>
              <w:ind w:firstLine="0"/>
              <w:rPr>
                <w:b/>
              </w:rPr>
            </w:pPr>
            <w:r w:rsidRPr="001F0765">
              <w:rPr>
                <w:b/>
              </w:rPr>
              <w:t>39 403,2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794CE9" w:rsidRPr="001F0765" w:rsidRDefault="00794CE9" w:rsidP="001F0765">
            <w:pPr>
              <w:ind w:firstLine="0"/>
              <w:rPr>
                <w:b/>
              </w:rPr>
            </w:pPr>
            <w:r w:rsidRPr="001F0765">
              <w:rPr>
                <w:b/>
              </w:rPr>
              <w:t>44 118,6</w:t>
            </w:r>
          </w:p>
        </w:tc>
        <w:tc>
          <w:tcPr>
            <w:tcW w:w="1338" w:type="dxa"/>
            <w:shd w:val="clear" w:color="auto" w:fill="auto"/>
            <w:vAlign w:val="bottom"/>
            <w:hideMark/>
          </w:tcPr>
          <w:p w:rsidR="00794CE9" w:rsidRPr="001F0765" w:rsidRDefault="00794CE9" w:rsidP="001F0765">
            <w:pPr>
              <w:ind w:firstLine="0"/>
              <w:rPr>
                <w:b/>
              </w:rPr>
            </w:pPr>
            <w:r w:rsidRPr="001F0765">
              <w:rPr>
                <w:b/>
              </w:rPr>
              <w:t>220 593,0</w:t>
            </w:r>
          </w:p>
        </w:tc>
      </w:tr>
      <w:tr w:rsidR="00794CE9" w:rsidRPr="001F0765" w:rsidTr="001F0765">
        <w:trPr>
          <w:trHeight w:val="300"/>
        </w:trPr>
        <w:tc>
          <w:tcPr>
            <w:tcW w:w="724" w:type="dxa"/>
            <w:vMerge/>
            <w:shd w:val="clear" w:color="auto" w:fill="auto"/>
            <w:vAlign w:val="center"/>
            <w:hideMark/>
          </w:tcPr>
          <w:p w:rsidR="00794CE9" w:rsidRPr="001F0765" w:rsidRDefault="00794CE9" w:rsidP="001F0765"/>
        </w:tc>
        <w:tc>
          <w:tcPr>
            <w:tcW w:w="2693" w:type="dxa"/>
            <w:vMerge/>
            <w:shd w:val="clear" w:color="auto" w:fill="auto"/>
            <w:vAlign w:val="center"/>
            <w:hideMark/>
          </w:tcPr>
          <w:p w:rsidR="00794CE9" w:rsidRPr="001F0765" w:rsidRDefault="00794CE9" w:rsidP="001F0765"/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:rsidR="00794CE9" w:rsidRPr="001F0765" w:rsidRDefault="00794CE9" w:rsidP="001F0765"/>
        </w:tc>
        <w:tc>
          <w:tcPr>
            <w:tcW w:w="1985" w:type="dxa"/>
            <w:shd w:val="clear" w:color="auto" w:fill="auto"/>
            <w:vAlign w:val="center"/>
            <w:hideMark/>
          </w:tcPr>
          <w:p w:rsidR="00794CE9" w:rsidRPr="001F0765" w:rsidRDefault="00794CE9" w:rsidP="001F0765">
            <w:pPr>
              <w:ind w:firstLine="18"/>
            </w:pPr>
            <w:r w:rsidRPr="001F0765">
              <w:t>федеральный бюджет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794CE9" w:rsidRPr="001F0765" w:rsidRDefault="00794CE9" w:rsidP="001F0765">
            <w:r w:rsidRPr="001F0765">
              <w:t>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794CE9" w:rsidRPr="001F0765" w:rsidRDefault="00794CE9" w:rsidP="001F0765">
            <w:r w:rsidRPr="001F0765">
              <w:t>0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  <w:hideMark/>
          </w:tcPr>
          <w:p w:rsidR="00794CE9" w:rsidRPr="001F0765" w:rsidRDefault="00794CE9" w:rsidP="001F0765">
            <w:r w:rsidRPr="001F0765">
              <w:t>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794CE9" w:rsidRPr="001F0765" w:rsidRDefault="00794CE9" w:rsidP="001F0765">
            <w:r w:rsidRPr="001F0765">
              <w:t>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794CE9" w:rsidRPr="001F0765" w:rsidRDefault="00794CE9" w:rsidP="001F0765">
            <w:r w:rsidRPr="001F0765">
              <w:t>0</w:t>
            </w:r>
          </w:p>
        </w:tc>
        <w:tc>
          <w:tcPr>
            <w:tcW w:w="1338" w:type="dxa"/>
            <w:shd w:val="clear" w:color="auto" w:fill="auto"/>
            <w:vAlign w:val="center"/>
            <w:hideMark/>
          </w:tcPr>
          <w:p w:rsidR="00794CE9" w:rsidRPr="001F0765" w:rsidRDefault="00794CE9" w:rsidP="001F0765">
            <w:r w:rsidRPr="001F0765">
              <w:t>0</w:t>
            </w:r>
          </w:p>
        </w:tc>
      </w:tr>
      <w:tr w:rsidR="00794CE9" w:rsidRPr="001F0765" w:rsidTr="001F0765">
        <w:trPr>
          <w:trHeight w:val="300"/>
        </w:trPr>
        <w:tc>
          <w:tcPr>
            <w:tcW w:w="724" w:type="dxa"/>
            <w:vMerge/>
            <w:shd w:val="clear" w:color="auto" w:fill="auto"/>
            <w:vAlign w:val="center"/>
            <w:hideMark/>
          </w:tcPr>
          <w:p w:rsidR="00794CE9" w:rsidRPr="001F0765" w:rsidRDefault="00794CE9" w:rsidP="001F0765"/>
        </w:tc>
        <w:tc>
          <w:tcPr>
            <w:tcW w:w="2693" w:type="dxa"/>
            <w:vMerge/>
            <w:shd w:val="clear" w:color="auto" w:fill="auto"/>
            <w:vAlign w:val="center"/>
            <w:hideMark/>
          </w:tcPr>
          <w:p w:rsidR="00794CE9" w:rsidRPr="001F0765" w:rsidRDefault="00794CE9" w:rsidP="001F0765"/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:rsidR="00794CE9" w:rsidRPr="001F0765" w:rsidRDefault="00794CE9" w:rsidP="001F0765"/>
        </w:tc>
        <w:tc>
          <w:tcPr>
            <w:tcW w:w="1985" w:type="dxa"/>
            <w:shd w:val="clear" w:color="auto" w:fill="auto"/>
            <w:vAlign w:val="center"/>
            <w:hideMark/>
          </w:tcPr>
          <w:p w:rsidR="00794CE9" w:rsidRPr="001F0765" w:rsidRDefault="00794CE9" w:rsidP="001F0765">
            <w:pPr>
              <w:ind w:firstLine="18"/>
            </w:pPr>
            <w:r w:rsidRPr="001F0765">
              <w:t>бюджет автономного округа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794CE9" w:rsidRPr="001F0765" w:rsidRDefault="00794CE9" w:rsidP="001F0765">
            <w:r w:rsidRPr="001F0765">
              <w:t>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794CE9" w:rsidRPr="001F0765" w:rsidRDefault="00794CE9" w:rsidP="001F0765">
            <w:r w:rsidRPr="001F0765">
              <w:t>0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  <w:hideMark/>
          </w:tcPr>
          <w:p w:rsidR="00794CE9" w:rsidRPr="001F0765" w:rsidRDefault="00794CE9" w:rsidP="001F0765">
            <w:r w:rsidRPr="001F0765">
              <w:t>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794CE9" w:rsidRPr="001F0765" w:rsidRDefault="00794CE9" w:rsidP="001F0765">
            <w:r w:rsidRPr="001F0765">
              <w:t>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794CE9" w:rsidRPr="001F0765" w:rsidRDefault="00794CE9" w:rsidP="001F0765">
            <w:r w:rsidRPr="001F0765">
              <w:t>0</w:t>
            </w:r>
          </w:p>
        </w:tc>
        <w:tc>
          <w:tcPr>
            <w:tcW w:w="1338" w:type="dxa"/>
            <w:shd w:val="clear" w:color="auto" w:fill="auto"/>
            <w:vAlign w:val="center"/>
            <w:hideMark/>
          </w:tcPr>
          <w:p w:rsidR="00794CE9" w:rsidRPr="001F0765" w:rsidRDefault="00794CE9" w:rsidP="001F0765">
            <w:r w:rsidRPr="001F0765">
              <w:t>0</w:t>
            </w:r>
          </w:p>
        </w:tc>
      </w:tr>
      <w:tr w:rsidR="00794CE9" w:rsidRPr="001F0765" w:rsidTr="001F0765">
        <w:trPr>
          <w:trHeight w:val="300"/>
        </w:trPr>
        <w:tc>
          <w:tcPr>
            <w:tcW w:w="724" w:type="dxa"/>
            <w:vMerge/>
            <w:shd w:val="clear" w:color="auto" w:fill="auto"/>
            <w:vAlign w:val="center"/>
            <w:hideMark/>
          </w:tcPr>
          <w:p w:rsidR="00794CE9" w:rsidRPr="001F0765" w:rsidRDefault="00794CE9" w:rsidP="001F0765"/>
        </w:tc>
        <w:tc>
          <w:tcPr>
            <w:tcW w:w="2693" w:type="dxa"/>
            <w:vMerge/>
            <w:shd w:val="clear" w:color="auto" w:fill="auto"/>
            <w:vAlign w:val="center"/>
            <w:hideMark/>
          </w:tcPr>
          <w:p w:rsidR="00794CE9" w:rsidRPr="001F0765" w:rsidRDefault="00794CE9" w:rsidP="001F0765"/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:rsidR="00794CE9" w:rsidRPr="001F0765" w:rsidRDefault="00794CE9" w:rsidP="001F0765"/>
        </w:tc>
        <w:tc>
          <w:tcPr>
            <w:tcW w:w="1985" w:type="dxa"/>
            <w:shd w:val="clear" w:color="auto" w:fill="auto"/>
            <w:vAlign w:val="center"/>
            <w:hideMark/>
          </w:tcPr>
          <w:p w:rsidR="00794CE9" w:rsidRPr="001F0765" w:rsidRDefault="00794CE9" w:rsidP="001F0765">
            <w:pPr>
              <w:ind w:firstLine="18"/>
            </w:pPr>
            <w:r w:rsidRPr="001F0765">
              <w:t>бюджет района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794CE9" w:rsidRPr="001F0765" w:rsidRDefault="00794CE9" w:rsidP="001F0765">
            <w:pPr>
              <w:ind w:firstLine="0"/>
            </w:pPr>
            <w:r w:rsidRPr="001F0765">
              <w:t>396 190,2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794CE9" w:rsidRPr="001F0765" w:rsidRDefault="00794CE9" w:rsidP="001F0765">
            <w:pPr>
              <w:ind w:firstLine="0"/>
            </w:pPr>
            <w:r w:rsidRPr="001F0765">
              <w:t>52 672,2</w:t>
            </w:r>
          </w:p>
        </w:tc>
        <w:tc>
          <w:tcPr>
            <w:tcW w:w="1260" w:type="dxa"/>
            <w:gridSpan w:val="2"/>
            <w:shd w:val="clear" w:color="auto" w:fill="auto"/>
            <w:vAlign w:val="bottom"/>
            <w:hideMark/>
          </w:tcPr>
          <w:p w:rsidR="00794CE9" w:rsidRPr="001F0765" w:rsidRDefault="00794CE9" w:rsidP="001F0765">
            <w:pPr>
              <w:ind w:firstLine="0"/>
            </w:pPr>
            <w:r w:rsidRPr="001F0765">
              <w:t>39 403,2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794CE9" w:rsidRPr="001F0765" w:rsidRDefault="00794CE9" w:rsidP="001F0765">
            <w:pPr>
              <w:ind w:firstLine="0"/>
            </w:pPr>
            <w:r w:rsidRPr="001F0765">
              <w:t>39 403,2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794CE9" w:rsidRPr="001F0765" w:rsidRDefault="00794CE9" w:rsidP="001F0765">
            <w:pPr>
              <w:ind w:firstLine="0"/>
            </w:pPr>
            <w:r w:rsidRPr="001F0765">
              <w:t>44 118,6</w:t>
            </w:r>
          </w:p>
        </w:tc>
        <w:tc>
          <w:tcPr>
            <w:tcW w:w="1338" w:type="dxa"/>
            <w:shd w:val="clear" w:color="auto" w:fill="auto"/>
            <w:vAlign w:val="bottom"/>
            <w:hideMark/>
          </w:tcPr>
          <w:p w:rsidR="00794CE9" w:rsidRPr="001F0765" w:rsidRDefault="00794CE9" w:rsidP="001F0765">
            <w:pPr>
              <w:ind w:firstLine="0"/>
            </w:pPr>
            <w:r w:rsidRPr="001F0765">
              <w:t>220 593,0</w:t>
            </w:r>
          </w:p>
        </w:tc>
      </w:tr>
      <w:tr w:rsidR="00794CE9" w:rsidRPr="001F0765" w:rsidTr="001F0765">
        <w:trPr>
          <w:trHeight w:val="315"/>
        </w:trPr>
        <w:tc>
          <w:tcPr>
            <w:tcW w:w="724" w:type="dxa"/>
            <w:vMerge/>
            <w:shd w:val="clear" w:color="auto" w:fill="auto"/>
            <w:vAlign w:val="center"/>
            <w:hideMark/>
          </w:tcPr>
          <w:p w:rsidR="00794CE9" w:rsidRPr="001F0765" w:rsidRDefault="00794CE9" w:rsidP="001F0765"/>
        </w:tc>
        <w:tc>
          <w:tcPr>
            <w:tcW w:w="2693" w:type="dxa"/>
            <w:vMerge/>
            <w:shd w:val="clear" w:color="auto" w:fill="auto"/>
            <w:vAlign w:val="center"/>
            <w:hideMark/>
          </w:tcPr>
          <w:p w:rsidR="00794CE9" w:rsidRPr="001F0765" w:rsidRDefault="00794CE9" w:rsidP="001F0765"/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:rsidR="00794CE9" w:rsidRPr="001F0765" w:rsidRDefault="00794CE9" w:rsidP="001F0765"/>
        </w:tc>
        <w:tc>
          <w:tcPr>
            <w:tcW w:w="1985" w:type="dxa"/>
            <w:shd w:val="clear" w:color="auto" w:fill="auto"/>
            <w:vAlign w:val="center"/>
            <w:hideMark/>
          </w:tcPr>
          <w:p w:rsidR="00794CE9" w:rsidRPr="001F0765" w:rsidRDefault="00794CE9" w:rsidP="001F0765">
            <w:pPr>
              <w:ind w:firstLine="18"/>
            </w:pPr>
            <w:r w:rsidRPr="001F0765">
              <w:t xml:space="preserve">в том числе </w:t>
            </w:r>
            <w:proofErr w:type="spellStart"/>
            <w:r w:rsidRPr="001F0765">
              <w:t>софинансирование</w:t>
            </w:r>
            <w:proofErr w:type="spellEnd"/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794CE9" w:rsidRPr="001F0765" w:rsidRDefault="00794CE9" w:rsidP="001F0765">
            <w:r w:rsidRPr="001F0765">
              <w:t>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794CE9" w:rsidRPr="001F0765" w:rsidRDefault="00794CE9" w:rsidP="001F0765">
            <w:r w:rsidRPr="001F0765">
              <w:t>0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  <w:hideMark/>
          </w:tcPr>
          <w:p w:rsidR="00794CE9" w:rsidRPr="001F0765" w:rsidRDefault="00794CE9" w:rsidP="001F0765">
            <w:r w:rsidRPr="001F0765">
              <w:t>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794CE9" w:rsidRPr="001F0765" w:rsidRDefault="00794CE9" w:rsidP="001F0765">
            <w:r w:rsidRPr="001F0765">
              <w:t>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794CE9" w:rsidRPr="001F0765" w:rsidRDefault="00794CE9" w:rsidP="001F0765">
            <w:r w:rsidRPr="001F0765">
              <w:t>0</w:t>
            </w:r>
          </w:p>
        </w:tc>
        <w:tc>
          <w:tcPr>
            <w:tcW w:w="1338" w:type="dxa"/>
            <w:shd w:val="clear" w:color="auto" w:fill="auto"/>
            <w:vAlign w:val="center"/>
            <w:hideMark/>
          </w:tcPr>
          <w:p w:rsidR="00794CE9" w:rsidRPr="001F0765" w:rsidRDefault="00794CE9" w:rsidP="001F0765">
            <w:r w:rsidRPr="001F0765">
              <w:t>0</w:t>
            </w:r>
          </w:p>
        </w:tc>
      </w:tr>
      <w:tr w:rsidR="00523CB1" w:rsidRPr="001F0765" w:rsidTr="001F0765">
        <w:trPr>
          <w:trHeight w:val="300"/>
        </w:trPr>
        <w:tc>
          <w:tcPr>
            <w:tcW w:w="15167" w:type="dxa"/>
            <w:gridSpan w:val="11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Подпрограмма 5.</w:t>
            </w:r>
            <w:r w:rsidR="001F0765" w:rsidRPr="001F0765">
              <w:t xml:space="preserve"> </w:t>
            </w:r>
            <w:r w:rsidRPr="001F0765">
              <w:t>Обеспечение реализации переданных полномочий городского поселения Березово</w:t>
            </w:r>
          </w:p>
        </w:tc>
      </w:tr>
      <w:tr w:rsidR="00006B4A" w:rsidRPr="001F0765" w:rsidTr="001F0765">
        <w:trPr>
          <w:trHeight w:val="300"/>
        </w:trPr>
        <w:tc>
          <w:tcPr>
            <w:tcW w:w="724" w:type="dxa"/>
            <w:vMerge w:val="restart"/>
            <w:shd w:val="clear" w:color="000000" w:fill="FFFFFF"/>
            <w:vAlign w:val="center"/>
            <w:hideMark/>
          </w:tcPr>
          <w:p w:rsidR="00006B4A" w:rsidRPr="001F0765" w:rsidRDefault="00006B4A" w:rsidP="001F0765">
            <w:pPr>
              <w:ind w:firstLine="0"/>
            </w:pPr>
            <w:r w:rsidRPr="001F0765">
              <w:t>5.1</w:t>
            </w:r>
          </w:p>
        </w:tc>
        <w:tc>
          <w:tcPr>
            <w:tcW w:w="2693" w:type="dxa"/>
            <w:vMerge w:val="restart"/>
            <w:shd w:val="clear" w:color="000000" w:fill="FFFFFF"/>
            <w:vAlign w:val="center"/>
            <w:hideMark/>
          </w:tcPr>
          <w:p w:rsidR="00006B4A" w:rsidRPr="001F0765" w:rsidRDefault="00006B4A" w:rsidP="001F0765">
            <w:pPr>
              <w:ind w:firstLine="0"/>
            </w:pPr>
            <w:r w:rsidRPr="001F0765">
              <w:t xml:space="preserve"> Основное мероприятие </w:t>
            </w:r>
            <w:r w:rsidR="001F0765" w:rsidRPr="001F0765">
              <w:t>«</w:t>
            </w:r>
            <w:r w:rsidRPr="001F0765">
              <w:t>Сохранение, использование и популяризация объектов культурного наследия</w:t>
            </w:r>
            <w:r w:rsidR="001F0765" w:rsidRPr="001F0765">
              <w:t>»</w:t>
            </w:r>
            <w:r w:rsidRPr="001F0765">
              <w:t xml:space="preserve"> (11)</w:t>
            </w:r>
          </w:p>
        </w:tc>
        <w:tc>
          <w:tcPr>
            <w:tcW w:w="2127" w:type="dxa"/>
            <w:vMerge w:val="restart"/>
            <w:shd w:val="clear" w:color="000000" w:fill="FFFFFF"/>
            <w:vAlign w:val="center"/>
            <w:hideMark/>
          </w:tcPr>
          <w:p w:rsidR="00006B4A" w:rsidRPr="001F0765" w:rsidRDefault="00006B4A" w:rsidP="001F0765">
            <w:pPr>
              <w:ind w:firstLine="0"/>
            </w:pPr>
            <w:r w:rsidRPr="001F0765">
              <w:t>Комитет культуры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006B4A" w:rsidRPr="001F0765" w:rsidRDefault="00006B4A" w:rsidP="001F0765">
            <w:pPr>
              <w:ind w:firstLine="18"/>
            </w:pPr>
            <w:r w:rsidRPr="001F0765">
              <w:t>всего</w:t>
            </w:r>
          </w:p>
        </w:tc>
        <w:tc>
          <w:tcPr>
            <w:tcW w:w="1260" w:type="dxa"/>
            <w:shd w:val="clear" w:color="000000" w:fill="FFFFFF"/>
            <w:vAlign w:val="center"/>
          </w:tcPr>
          <w:p w:rsidR="00006B4A" w:rsidRPr="001F0765" w:rsidRDefault="00006B4A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</w:tcPr>
          <w:p w:rsidR="00006B4A" w:rsidRPr="001F0765" w:rsidRDefault="00006B4A" w:rsidP="001F0765">
            <w:r w:rsidRPr="001F0765">
              <w:t>0</w:t>
            </w:r>
          </w:p>
        </w:tc>
        <w:tc>
          <w:tcPr>
            <w:tcW w:w="1149" w:type="dxa"/>
            <w:shd w:val="clear" w:color="000000" w:fill="FFFFFF"/>
            <w:vAlign w:val="center"/>
            <w:hideMark/>
          </w:tcPr>
          <w:p w:rsidR="00006B4A" w:rsidRPr="001F0765" w:rsidRDefault="00006B4A" w:rsidP="001F0765">
            <w:r w:rsidRPr="001F0765">
              <w:t>0</w:t>
            </w:r>
          </w:p>
        </w:tc>
        <w:tc>
          <w:tcPr>
            <w:tcW w:w="1371" w:type="dxa"/>
            <w:gridSpan w:val="2"/>
            <w:shd w:val="clear" w:color="000000" w:fill="FFFFFF"/>
            <w:vAlign w:val="center"/>
            <w:hideMark/>
          </w:tcPr>
          <w:p w:rsidR="00006B4A" w:rsidRPr="001F0765" w:rsidRDefault="00006B4A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006B4A" w:rsidRPr="001F0765" w:rsidRDefault="00006B4A" w:rsidP="001F0765">
            <w:r w:rsidRPr="001F0765"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006B4A" w:rsidRPr="001F0765" w:rsidRDefault="00006B4A" w:rsidP="001F0765">
            <w:r w:rsidRPr="001F0765">
              <w:t>0</w:t>
            </w:r>
          </w:p>
        </w:tc>
      </w:tr>
      <w:tr w:rsidR="00523CB1" w:rsidRPr="001F0765" w:rsidTr="001F0765">
        <w:trPr>
          <w:trHeight w:val="390"/>
        </w:trPr>
        <w:tc>
          <w:tcPr>
            <w:tcW w:w="724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693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127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1985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pPr>
              <w:ind w:firstLine="18"/>
            </w:pPr>
            <w:r w:rsidRPr="001F0765">
              <w:t>федеральный бюджет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149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371" w:type="dxa"/>
            <w:gridSpan w:val="2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</w:tr>
      <w:tr w:rsidR="00523CB1" w:rsidRPr="001F0765" w:rsidTr="001F0765">
        <w:trPr>
          <w:trHeight w:val="390"/>
        </w:trPr>
        <w:tc>
          <w:tcPr>
            <w:tcW w:w="724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693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127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1985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pPr>
              <w:ind w:firstLine="18"/>
            </w:pPr>
            <w:r w:rsidRPr="001F0765">
              <w:t>бюджет автономного округа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149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371" w:type="dxa"/>
            <w:gridSpan w:val="2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</w:tr>
      <w:tr w:rsidR="00523CB1" w:rsidRPr="001F0765" w:rsidTr="001F0765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693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127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1985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pPr>
              <w:ind w:firstLine="18"/>
            </w:pPr>
            <w:r w:rsidRPr="001F0765">
              <w:t>бюджет района</w:t>
            </w:r>
          </w:p>
        </w:tc>
        <w:tc>
          <w:tcPr>
            <w:tcW w:w="1260" w:type="dxa"/>
            <w:shd w:val="clear" w:color="000000" w:fill="FFFFFF"/>
            <w:vAlign w:val="center"/>
          </w:tcPr>
          <w:p w:rsidR="00523CB1" w:rsidRPr="001F0765" w:rsidRDefault="00006B4A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</w:tcPr>
          <w:p w:rsidR="00523CB1" w:rsidRPr="001F0765" w:rsidRDefault="00006B4A" w:rsidP="001F0765">
            <w:r w:rsidRPr="001F0765">
              <w:t>0</w:t>
            </w:r>
          </w:p>
        </w:tc>
        <w:tc>
          <w:tcPr>
            <w:tcW w:w="1149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371" w:type="dxa"/>
            <w:gridSpan w:val="2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</w:tr>
      <w:tr w:rsidR="00523CB1" w:rsidRPr="001F0765" w:rsidTr="001F0765">
        <w:trPr>
          <w:trHeight w:val="525"/>
        </w:trPr>
        <w:tc>
          <w:tcPr>
            <w:tcW w:w="724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693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127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1985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pPr>
              <w:ind w:firstLine="18"/>
            </w:pPr>
            <w:r w:rsidRPr="001F0765">
              <w:t>в том числе по переданным полномочиям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149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371" w:type="dxa"/>
            <w:gridSpan w:val="2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</w:tr>
      <w:tr w:rsidR="00006B4A" w:rsidRPr="001F0765" w:rsidTr="001F0765">
        <w:trPr>
          <w:trHeight w:val="300"/>
        </w:trPr>
        <w:tc>
          <w:tcPr>
            <w:tcW w:w="724" w:type="dxa"/>
            <w:vMerge w:val="restart"/>
            <w:shd w:val="clear" w:color="000000" w:fill="FFFFFF"/>
            <w:vAlign w:val="center"/>
            <w:hideMark/>
          </w:tcPr>
          <w:p w:rsidR="00006B4A" w:rsidRPr="001F0765" w:rsidRDefault="00006B4A" w:rsidP="001F0765">
            <w:pPr>
              <w:ind w:firstLine="0"/>
            </w:pPr>
            <w:r w:rsidRPr="001F0765">
              <w:t>5.2</w:t>
            </w:r>
          </w:p>
        </w:tc>
        <w:tc>
          <w:tcPr>
            <w:tcW w:w="2693" w:type="dxa"/>
            <w:vMerge w:val="restart"/>
            <w:shd w:val="clear" w:color="000000" w:fill="FFFFFF"/>
            <w:vAlign w:val="center"/>
            <w:hideMark/>
          </w:tcPr>
          <w:p w:rsidR="00006B4A" w:rsidRPr="001F0765" w:rsidRDefault="00006B4A" w:rsidP="001F0765">
            <w:pPr>
              <w:ind w:firstLine="0"/>
            </w:pPr>
            <w:r w:rsidRPr="001F0765">
              <w:t xml:space="preserve">Основное мероприятие </w:t>
            </w:r>
            <w:r w:rsidR="001F0765" w:rsidRPr="001F0765">
              <w:t>«</w:t>
            </w:r>
            <w:r w:rsidRPr="001F0765">
              <w:t>Поддержка культурных мероприятий, организованных учреждениями культурно-досугового типа</w:t>
            </w:r>
            <w:r w:rsidR="001F0765" w:rsidRPr="001F0765">
              <w:t>»</w:t>
            </w:r>
            <w:r w:rsidRPr="001F0765">
              <w:t xml:space="preserve"> (12)</w:t>
            </w:r>
          </w:p>
        </w:tc>
        <w:tc>
          <w:tcPr>
            <w:tcW w:w="2127" w:type="dxa"/>
            <w:vMerge w:val="restart"/>
            <w:shd w:val="clear" w:color="000000" w:fill="FFFFFF"/>
            <w:vAlign w:val="center"/>
            <w:hideMark/>
          </w:tcPr>
          <w:p w:rsidR="00006B4A" w:rsidRPr="001F0765" w:rsidRDefault="00006B4A" w:rsidP="001F0765">
            <w:pPr>
              <w:ind w:firstLine="0"/>
            </w:pPr>
            <w:r w:rsidRPr="001F0765">
              <w:t>Комитет культуры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006B4A" w:rsidRPr="001F0765" w:rsidRDefault="00006B4A" w:rsidP="001F0765">
            <w:pPr>
              <w:ind w:firstLine="18"/>
            </w:pPr>
            <w:r w:rsidRPr="001F0765">
              <w:t>всего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006B4A" w:rsidRPr="001F0765" w:rsidRDefault="00006B4A" w:rsidP="001F0765">
            <w:pPr>
              <w:ind w:firstLine="0"/>
            </w:pPr>
            <w:r w:rsidRPr="001F0765">
              <w:t>1000,0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006B4A" w:rsidRPr="001F0765" w:rsidRDefault="00006B4A" w:rsidP="001F0765">
            <w:pPr>
              <w:ind w:firstLine="0"/>
            </w:pPr>
            <w:r w:rsidRPr="001F0765">
              <w:t>1000,0</w:t>
            </w:r>
          </w:p>
        </w:tc>
        <w:tc>
          <w:tcPr>
            <w:tcW w:w="1149" w:type="dxa"/>
            <w:shd w:val="clear" w:color="000000" w:fill="FFFFFF"/>
            <w:vAlign w:val="center"/>
            <w:hideMark/>
          </w:tcPr>
          <w:p w:rsidR="00006B4A" w:rsidRPr="001F0765" w:rsidRDefault="00006B4A" w:rsidP="001F0765">
            <w:r w:rsidRPr="001F0765">
              <w:t>0</w:t>
            </w:r>
          </w:p>
        </w:tc>
        <w:tc>
          <w:tcPr>
            <w:tcW w:w="1371" w:type="dxa"/>
            <w:gridSpan w:val="2"/>
            <w:shd w:val="clear" w:color="000000" w:fill="FFFFFF"/>
            <w:vAlign w:val="center"/>
            <w:hideMark/>
          </w:tcPr>
          <w:p w:rsidR="00006B4A" w:rsidRPr="001F0765" w:rsidRDefault="00006B4A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006B4A" w:rsidRPr="001F0765" w:rsidRDefault="00006B4A" w:rsidP="001F0765">
            <w:r w:rsidRPr="001F0765"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006B4A" w:rsidRPr="001F0765" w:rsidRDefault="00006B4A" w:rsidP="001F0765">
            <w:r w:rsidRPr="001F0765">
              <w:t>0</w:t>
            </w:r>
          </w:p>
        </w:tc>
      </w:tr>
      <w:tr w:rsidR="00523CB1" w:rsidRPr="001F0765" w:rsidTr="001F0765">
        <w:trPr>
          <w:trHeight w:val="390"/>
        </w:trPr>
        <w:tc>
          <w:tcPr>
            <w:tcW w:w="724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693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127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1985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pPr>
              <w:ind w:firstLine="18"/>
            </w:pPr>
            <w:r w:rsidRPr="001F0765">
              <w:t>федеральный бюджет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149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371" w:type="dxa"/>
            <w:gridSpan w:val="2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</w:tr>
      <w:tr w:rsidR="00523CB1" w:rsidRPr="001F0765" w:rsidTr="001F0765">
        <w:trPr>
          <w:trHeight w:val="390"/>
        </w:trPr>
        <w:tc>
          <w:tcPr>
            <w:tcW w:w="724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693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127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1985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pPr>
              <w:ind w:firstLine="18"/>
            </w:pPr>
            <w:r w:rsidRPr="001F0765">
              <w:t>бюджет автономного округа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149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371" w:type="dxa"/>
            <w:gridSpan w:val="2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</w:tr>
      <w:tr w:rsidR="00006B4A" w:rsidRPr="001F0765" w:rsidTr="001F0765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006B4A" w:rsidRPr="001F0765" w:rsidRDefault="00006B4A" w:rsidP="001F0765"/>
        </w:tc>
        <w:tc>
          <w:tcPr>
            <w:tcW w:w="2693" w:type="dxa"/>
            <w:vMerge/>
            <w:vAlign w:val="center"/>
            <w:hideMark/>
          </w:tcPr>
          <w:p w:rsidR="00006B4A" w:rsidRPr="001F0765" w:rsidRDefault="00006B4A" w:rsidP="001F0765"/>
        </w:tc>
        <w:tc>
          <w:tcPr>
            <w:tcW w:w="2127" w:type="dxa"/>
            <w:vMerge/>
            <w:vAlign w:val="center"/>
            <w:hideMark/>
          </w:tcPr>
          <w:p w:rsidR="00006B4A" w:rsidRPr="001F0765" w:rsidRDefault="00006B4A" w:rsidP="001F0765"/>
        </w:tc>
        <w:tc>
          <w:tcPr>
            <w:tcW w:w="1985" w:type="dxa"/>
            <w:shd w:val="clear" w:color="000000" w:fill="FFFFFF"/>
            <w:vAlign w:val="center"/>
            <w:hideMark/>
          </w:tcPr>
          <w:p w:rsidR="00006B4A" w:rsidRPr="001F0765" w:rsidRDefault="00006B4A" w:rsidP="001F0765">
            <w:pPr>
              <w:ind w:firstLine="18"/>
            </w:pPr>
            <w:r w:rsidRPr="001F0765">
              <w:t>бюджет района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006B4A" w:rsidRPr="001F0765" w:rsidRDefault="00006B4A" w:rsidP="001F0765">
            <w:pPr>
              <w:ind w:firstLine="0"/>
            </w:pPr>
            <w:r w:rsidRPr="001F0765">
              <w:t>1000,0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006B4A" w:rsidRPr="001F0765" w:rsidRDefault="00006B4A" w:rsidP="001F0765">
            <w:pPr>
              <w:ind w:firstLine="0"/>
            </w:pPr>
            <w:r w:rsidRPr="001F0765">
              <w:t>1000,0</w:t>
            </w:r>
          </w:p>
        </w:tc>
        <w:tc>
          <w:tcPr>
            <w:tcW w:w="1149" w:type="dxa"/>
            <w:shd w:val="clear" w:color="000000" w:fill="FFFFFF"/>
            <w:vAlign w:val="center"/>
            <w:hideMark/>
          </w:tcPr>
          <w:p w:rsidR="00006B4A" w:rsidRPr="001F0765" w:rsidRDefault="00006B4A" w:rsidP="001F0765">
            <w:r w:rsidRPr="001F0765">
              <w:t>0</w:t>
            </w:r>
          </w:p>
        </w:tc>
        <w:tc>
          <w:tcPr>
            <w:tcW w:w="1371" w:type="dxa"/>
            <w:gridSpan w:val="2"/>
            <w:shd w:val="clear" w:color="000000" w:fill="FFFFFF"/>
            <w:vAlign w:val="center"/>
            <w:hideMark/>
          </w:tcPr>
          <w:p w:rsidR="00006B4A" w:rsidRPr="001F0765" w:rsidRDefault="00006B4A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006B4A" w:rsidRPr="001F0765" w:rsidRDefault="00006B4A" w:rsidP="001F0765">
            <w:r w:rsidRPr="001F0765"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006B4A" w:rsidRPr="001F0765" w:rsidRDefault="00006B4A" w:rsidP="001F0765">
            <w:r w:rsidRPr="001F0765">
              <w:t>0</w:t>
            </w:r>
          </w:p>
        </w:tc>
      </w:tr>
      <w:tr w:rsidR="001F3FCC" w:rsidRPr="001F0765" w:rsidTr="001F0765">
        <w:trPr>
          <w:trHeight w:val="510"/>
        </w:trPr>
        <w:tc>
          <w:tcPr>
            <w:tcW w:w="724" w:type="dxa"/>
            <w:vMerge/>
            <w:vAlign w:val="center"/>
            <w:hideMark/>
          </w:tcPr>
          <w:p w:rsidR="001F3FCC" w:rsidRPr="001F0765" w:rsidRDefault="001F3FCC" w:rsidP="001F0765"/>
        </w:tc>
        <w:tc>
          <w:tcPr>
            <w:tcW w:w="2693" w:type="dxa"/>
            <w:vMerge/>
            <w:vAlign w:val="center"/>
            <w:hideMark/>
          </w:tcPr>
          <w:p w:rsidR="001F3FCC" w:rsidRPr="001F0765" w:rsidRDefault="001F3FCC" w:rsidP="001F0765"/>
        </w:tc>
        <w:tc>
          <w:tcPr>
            <w:tcW w:w="2127" w:type="dxa"/>
            <w:vMerge/>
            <w:vAlign w:val="center"/>
            <w:hideMark/>
          </w:tcPr>
          <w:p w:rsidR="001F3FCC" w:rsidRPr="001F0765" w:rsidRDefault="001F3FCC" w:rsidP="001F0765"/>
        </w:tc>
        <w:tc>
          <w:tcPr>
            <w:tcW w:w="1985" w:type="dxa"/>
            <w:shd w:val="clear" w:color="000000" w:fill="FFFFFF"/>
            <w:vAlign w:val="center"/>
            <w:hideMark/>
          </w:tcPr>
          <w:p w:rsidR="001F3FCC" w:rsidRPr="001F0765" w:rsidRDefault="001F3FCC" w:rsidP="001F0765">
            <w:pPr>
              <w:ind w:firstLine="18"/>
            </w:pPr>
            <w:r w:rsidRPr="001F0765">
              <w:t>в том числе по переданным полномочиям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1F3FCC" w:rsidRPr="001F0765" w:rsidRDefault="001F3FCC" w:rsidP="001F0765">
            <w:pPr>
              <w:ind w:firstLine="0"/>
            </w:pPr>
            <w:r w:rsidRPr="001F0765">
              <w:t>1000,0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1F3FCC" w:rsidRPr="001F0765" w:rsidRDefault="001F3FCC" w:rsidP="001F0765">
            <w:pPr>
              <w:ind w:firstLine="0"/>
            </w:pPr>
            <w:r w:rsidRPr="001F0765">
              <w:t>1000,0</w:t>
            </w:r>
          </w:p>
        </w:tc>
        <w:tc>
          <w:tcPr>
            <w:tcW w:w="1149" w:type="dxa"/>
            <w:shd w:val="clear" w:color="000000" w:fill="FFFFFF"/>
            <w:vAlign w:val="center"/>
            <w:hideMark/>
          </w:tcPr>
          <w:p w:rsidR="001F3FCC" w:rsidRPr="001F0765" w:rsidRDefault="001F3FCC" w:rsidP="001F0765">
            <w:r w:rsidRPr="001F0765">
              <w:t>0</w:t>
            </w:r>
          </w:p>
        </w:tc>
        <w:tc>
          <w:tcPr>
            <w:tcW w:w="1371" w:type="dxa"/>
            <w:gridSpan w:val="2"/>
            <w:shd w:val="clear" w:color="000000" w:fill="FFFFFF"/>
            <w:vAlign w:val="center"/>
            <w:hideMark/>
          </w:tcPr>
          <w:p w:rsidR="001F3FCC" w:rsidRPr="001F0765" w:rsidRDefault="001F3FCC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1F3FCC" w:rsidRPr="001F0765" w:rsidRDefault="001F3FCC" w:rsidP="001F0765">
            <w:r w:rsidRPr="001F0765"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1F3FCC" w:rsidRPr="001F0765" w:rsidRDefault="001F3FCC" w:rsidP="001F0765">
            <w:r w:rsidRPr="001F0765">
              <w:t>0</w:t>
            </w:r>
          </w:p>
        </w:tc>
      </w:tr>
      <w:tr w:rsidR="001F3FCC" w:rsidRPr="001F0765" w:rsidTr="001F0765">
        <w:trPr>
          <w:trHeight w:val="300"/>
        </w:trPr>
        <w:tc>
          <w:tcPr>
            <w:tcW w:w="724" w:type="dxa"/>
            <w:vMerge w:val="restart"/>
            <w:shd w:val="clear" w:color="auto" w:fill="auto"/>
            <w:vAlign w:val="center"/>
            <w:hideMark/>
          </w:tcPr>
          <w:p w:rsidR="001F3FCC" w:rsidRPr="001F0765" w:rsidRDefault="001F0765" w:rsidP="001F0765">
            <w:pPr>
              <w:ind w:firstLine="0"/>
            </w:pPr>
            <w:r w:rsidRPr="001F0765">
              <w:t xml:space="preserve"> </w:t>
            </w:r>
          </w:p>
        </w:tc>
        <w:tc>
          <w:tcPr>
            <w:tcW w:w="2693" w:type="dxa"/>
            <w:vMerge w:val="restart"/>
            <w:shd w:val="clear" w:color="auto" w:fill="auto"/>
            <w:vAlign w:val="center"/>
            <w:hideMark/>
          </w:tcPr>
          <w:p w:rsidR="001F3FCC" w:rsidRPr="001F0765" w:rsidRDefault="001F3FCC" w:rsidP="001F0765">
            <w:pPr>
              <w:ind w:firstLine="0"/>
            </w:pPr>
            <w:r w:rsidRPr="001F0765">
              <w:t>Итого по подпрограмме 5</w:t>
            </w:r>
          </w:p>
        </w:tc>
        <w:tc>
          <w:tcPr>
            <w:tcW w:w="2127" w:type="dxa"/>
            <w:vMerge w:val="restart"/>
            <w:shd w:val="clear" w:color="auto" w:fill="auto"/>
            <w:vAlign w:val="center"/>
            <w:hideMark/>
          </w:tcPr>
          <w:p w:rsidR="001F3FCC" w:rsidRPr="001F0765" w:rsidRDefault="001F0765" w:rsidP="001F0765">
            <w:r w:rsidRPr="001F0765">
              <w:t xml:space="preserve"> 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1F3FCC" w:rsidRPr="001F0765" w:rsidRDefault="001F3FCC" w:rsidP="001F0765">
            <w:pPr>
              <w:ind w:firstLine="0"/>
              <w:rPr>
                <w:b/>
                <w:bCs/>
              </w:rPr>
            </w:pPr>
            <w:r w:rsidRPr="001F0765">
              <w:rPr>
                <w:b/>
                <w:bCs/>
              </w:rPr>
              <w:t>всего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1F3FCC" w:rsidRPr="001F0765" w:rsidRDefault="001F3FCC" w:rsidP="001F0765">
            <w:pPr>
              <w:ind w:firstLine="0"/>
              <w:rPr>
                <w:b/>
              </w:rPr>
            </w:pPr>
            <w:r w:rsidRPr="001F0765">
              <w:rPr>
                <w:b/>
              </w:rPr>
              <w:t>1000,0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1F3FCC" w:rsidRPr="001F0765" w:rsidRDefault="001F3FCC" w:rsidP="001F0765">
            <w:pPr>
              <w:ind w:firstLine="0"/>
              <w:rPr>
                <w:b/>
              </w:rPr>
            </w:pPr>
            <w:r w:rsidRPr="001F0765">
              <w:rPr>
                <w:b/>
              </w:rPr>
              <w:t>1000,0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1F3FCC" w:rsidRPr="001F0765" w:rsidRDefault="001F3FCC" w:rsidP="001F0765">
            <w:pPr>
              <w:rPr>
                <w:b/>
                <w:bCs/>
              </w:rPr>
            </w:pPr>
            <w:r w:rsidRPr="001F0765">
              <w:rPr>
                <w:b/>
                <w:bCs/>
              </w:rPr>
              <w:t>0</w:t>
            </w:r>
          </w:p>
        </w:tc>
        <w:tc>
          <w:tcPr>
            <w:tcW w:w="1371" w:type="dxa"/>
            <w:gridSpan w:val="2"/>
            <w:shd w:val="clear" w:color="auto" w:fill="auto"/>
            <w:vAlign w:val="center"/>
            <w:hideMark/>
          </w:tcPr>
          <w:p w:rsidR="001F3FCC" w:rsidRPr="001F0765" w:rsidRDefault="001F3FCC" w:rsidP="001F0765">
            <w:pPr>
              <w:rPr>
                <w:b/>
                <w:bCs/>
              </w:rPr>
            </w:pPr>
            <w:r w:rsidRPr="001F0765">
              <w:rPr>
                <w:b/>
                <w:bCs/>
              </w:rPr>
              <w:t>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1F3FCC" w:rsidRPr="001F0765" w:rsidRDefault="001F3FCC" w:rsidP="001F0765">
            <w:pPr>
              <w:rPr>
                <w:b/>
                <w:bCs/>
              </w:rPr>
            </w:pPr>
            <w:r w:rsidRPr="001F0765">
              <w:rPr>
                <w:b/>
                <w:bCs/>
              </w:rPr>
              <w:t>0</w:t>
            </w:r>
          </w:p>
        </w:tc>
        <w:tc>
          <w:tcPr>
            <w:tcW w:w="1338" w:type="dxa"/>
            <w:shd w:val="clear" w:color="auto" w:fill="auto"/>
            <w:vAlign w:val="center"/>
            <w:hideMark/>
          </w:tcPr>
          <w:p w:rsidR="001F3FCC" w:rsidRPr="001F0765" w:rsidRDefault="001F3FCC" w:rsidP="001F0765">
            <w:pPr>
              <w:rPr>
                <w:b/>
                <w:bCs/>
              </w:rPr>
            </w:pPr>
            <w:r w:rsidRPr="001F0765">
              <w:rPr>
                <w:b/>
                <w:bCs/>
              </w:rPr>
              <w:t>0</w:t>
            </w:r>
          </w:p>
        </w:tc>
      </w:tr>
      <w:tr w:rsidR="00523CB1" w:rsidRPr="001F0765" w:rsidTr="001F0765">
        <w:trPr>
          <w:trHeight w:val="300"/>
        </w:trPr>
        <w:tc>
          <w:tcPr>
            <w:tcW w:w="724" w:type="dxa"/>
            <w:vMerge/>
            <w:shd w:val="clear" w:color="auto" w:fill="auto"/>
            <w:vAlign w:val="center"/>
            <w:hideMark/>
          </w:tcPr>
          <w:p w:rsidR="00523CB1" w:rsidRPr="001F0765" w:rsidRDefault="00523CB1" w:rsidP="001F0765"/>
        </w:tc>
        <w:tc>
          <w:tcPr>
            <w:tcW w:w="2693" w:type="dxa"/>
            <w:vMerge/>
            <w:shd w:val="clear" w:color="auto" w:fill="auto"/>
            <w:vAlign w:val="center"/>
            <w:hideMark/>
          </w:tcPr>
          <w:p w:rsidR="00523CB1" w:rsidRPr="001F0765" w:rsidRDefault="00523CB1" w:rsidP="001F0765"/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:rsidR="00523CB1" w:rsidRPr="001F0765" w:rsidRDefault="00523CB1" w:rsidP="001F0765"/>
        </w:tc>
        <w:tc>
          <w:tcPr>
            <w:tcW w:w="1985" w:type="dxa"/>
            <w:shd w:val="clear" w:color="auto" w:fill="auto"/>
            <w:vAlign w:val="center"/>
            <w:hideMark/>
          </w:tcPr>
          <w:p w:rsidR="00523CB1" w:rsidRPr="001F0765" w:rsidRDefault="00523CB1" w:rsidP="001F0765">
            <w:pPr>
              <w:ind w:firstLine="0"/>
            </w:pPr>
            <w:r w:rsidRPr="001F0765">
              <w:t>федеральный бюджет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371" w:type="dxa"/>
            <w:gridSpan w:val="2"/>
            <w:shd w:val="clear" w:color="auto" w:fill="auto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338" w:type="dxa"/>
            <w:shd w:val="clear" w:color="auto" w:fill="auto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</w:tr>
      <w:tr w:rsidR="00523CB1" w:rsidRPr="001F0765" w:rsidTr="001F0765">
        <w:trPr>
          <w:trHeight w:val="300"/>
        </w:trPr>
        <w:tc>
          <w:tcPr>
            <w:tcW w:w="724" w:type="dxa"/>
            <w:vMerge/>
            <w:shd w:val="clear" w:color="auto" w:fill="auto"/>
            <w:vAlign w:val="center"/>
            <w:hideMark/>
          </w:tcPr>
          <w:p w:rsidR="00523CB1" w:rsidRPr="001F0765" w:rsidRDefault="00523CB1" w:rsidP="001F0765"/>
        </w:tc>
        <w:tc>
          <w:tcPr>
            <w:tcW w:w="2693" w:type="dxa"/>
            <w:vMerge/>
            <w:shd w:val="clear" w:color="auto" w:fill="auto"/>
            <w:vAlign w:val="center"/>
            <w:hideMark/>
          </w:tcPr>
          <w:p w:rsidR="00523CB1" w:rsidRPr="001F0765" w:rsidRDefault="00523CB1" w:rsidP="001F0765"/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:rsidR="00523CB1" w:rsidRPr="001F0765" w:rsidRDefault="00523CB1" w:rsidP="001F0765"/>
        </w:tc>
        <w:tc>
          <w:tcPr>
            <w:tcW w:w="1985" w:type="dxa"/>
            <w:shd w:val="clear" w:color="auto" w:fill="auto"/>
            <w:vAlign w:val="center"/>
            <w:hideMark/>
          </w:tcPr>
          <w:p w:rsidR="00523CB1" w:rsidRPr="001F0765" w:rsidRDefault="00523CB1" w:rsidP="001F0765">
            <w:pPr>
              <w:ind w:firstLine="0"/>
            </w:pPr>
            <w:r w:rsidRPr="001F0765">
              <w:t>бюджет автономного округа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371" w:type="dxa"/>
            <w:gridSpan w:val="2"/>
            <w:shd w:val="clear" w:color="auto" w:fill="auto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338" w:type="dxa"/>
            <w:shd w:val="clear" w:color="auto" w:fill="auto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</w:tr>
      <w:tr w:rsidR="001F3FCC" w:rsidRPr="001F0765" w:rsidTr="001F0765">
        <w:trPr>
          <w:trHeight w:val="300"/>
        </w:trPr>
        <w:tc>
          <w:tcPr>
            <w:tcW w:w="724" w:type="dxa"/>
            <w:vMerge/>
            <w:shd w:val="clear" w:color="auto" w:fill="auto"/>
            <w:vAlign w:val="center"/>
            <w:hideMark/>
          </w:tcPr>
          <w:p w:rsidR="001F3FCC" w:rsidRPr="001F0765" w:rsidRDefault="001F3FCC" w:rsidP="001F0765"/>
        </w:tc>
        <w:tc>
          <w:tcPr>
            <w:tcW w:w="2693" w:type="dxa"/>
            <w:vMerge/>
            <w:shd w:val="clear" w:color="auto" w:fill="auto"/>
            <w:vAlign w:val="center"/>
            <w:hideMark/>
          </w:tcPr>
          <w:p w:rsidR="001F3FCC" w:rsidRPr="001F0765" w:rsidRDefault="001F3FCC" w:rsidP="001F0765"/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:rsidR="001F3FCC" w:rsidRPr="001F0765" w:rsidRDefault="001F3FCC" w:rsidP="001F0765"/>
        </w:tc>
        <w:tc>
          <w:tcPr>
            <w:tcW w:w="1985" w:type="dxa"/>
            <w:shd w:val="clear" w:color="auto" w:fill="auto"/>
            <w:vAlign w:val="center"/>
            <w:hideMark/>
          </w:tcPr>
          <w:p w:rsidR="001F3FCC" w:rsidRPr="001F0765" w:rsidRDefault="001F3FCC" w:rsidP="001F0765">
            <w:pPr>
              <w:ind w:firstLine="0"/>
            </w:pPr>
            <w:r w:rsidRPr="001F0765">
              <w:t>бюджет района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1F3FCC" w:rsidRPr="001F0765" w:rsidRDefault="001F3FCC" w:rsidP="001F0765">
            <w:pPr>
              <w:ind w:firstLine="0"/>
            </w:pPr>
            <w:r w:rsidRPr="001F0765">
              <w:t>1000,0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1F3FCC" w:rsidRPr="001F0765" w:rsidRDefault="001F3FCC" w:rsidP="001F0765">
            <w:pPr>
              <w:ind w:firstLine="0"/>
            </w:pPr>
            <w:r w:rsidRPr="001F0765">
              <w:t>1000,0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1F3FCC" w:rsidRPr="001F0765" w:rsidRDefault="001F3FCC" w:rsidP="001F0765">
            <w:r w:rsidRPr="001F0765">
              <w:t>0</w:t>
            </w:r>
          </w:p>
        </w:tc>
        <w:tc>
          <w:tcPr>
            <w:tcW w:w="1371" w:type="dxa"/>
            <w:gridSpan w:val="2"/>
            <w:shd w:val="clear" w:color="auto" w:fill="auto"/>
            <w:vAlign w:val="center"/>
            <w:hideMark/>
          </w:tcPr>
          <w:p w:rsidR="001F3FCC" w:rsidRPr="001F0765" w:rsidRDefault="001F3FCC" w:rsidP="001F0765">
            <w:r w:rsidRPr="001F0765">
              <w:t>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1F3FCC" w:rsidRPr="001F0765" w:rsidRDefault="001F3FCC" w:rsidP="001F0765">
            <w:r w:rsidRPr="001F0765">
              <w:t>0</w:t>
            </w:r>
          </w:p>
        </w:tc>
        <w:tc>
          <w:tcPr>
            <w:tcW w:w="1338" w:type="dxa"/>
            <w:shd w:val="clear" w:color="auto" w:fill="auto"/>
            <w:vAlign w:val="center"/>
            <w:hideMark/>
          </w:tcPr>
          <w:p w:rsidR="001F3FCC" w:rsidRPr="001F0765" w:rsidRDefault="001F3FCC" w:rsidP="001F0765">
            <w:r w:rsidRPr="001F0765">
              <w:t>0</w:t>
            </w:r>
          </w:p>
        </w:tc>
      </w:tr>
      <w:tr w:rsidR="001F3FCC" w:rsidRPr="001F0765" w:rsidTr="001F0765">
        <w:trPr>
          <w:trHeight w:val="510"/>
        </w:trPr>
        <w:tc>
          <w:tcPr>
            <w:tcW w:w="724" w:type="dxa"/>
            <w:vMerge/>
            <w:shd w:val="clear" w:color="auto" w:fill="auto"/>
            <w:vAlign w:val="center"/>
            <w:hideMark/>
          </w:tcPr>
          <w:p w:rsidR="001F3FCC" w:rsidRPr="001F0765" w:rsidRDefault="001F3FCC" w:rsidP="001F0765"/>
        </w:tc>
        <w:tc>
          <w:tcPr>
            <w:tcW w:w="2693" w:type="dxa"/>
            <w:vMerge/>
            <w:shd w:val="clear" w:color="auto" w:fill="auto"/>
            <w:vAlign w:val="center"/>
            <w:hideMark/>
          </w:tcPr>
          <w:p w:rsidR="001F3FCC" w:rsidRPr="001F0765" w:rsidRDefault="001F3FCC" w:rsidP="001F0765"/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:rsidR="001F3FCC" w:rsidRPr="001F0765" w:rsidRDefault="001F3FCC" w:rsidP="001F0765"/>
        </w:tc>
        <w:tc>
          <w:tcPr>
            <w:tcW w:w="1985" w:type="dxa"/>
            <w:shd w:val="clear" w:color="auto" w:fill="auto"/>
            <w:vAlign w:val="center"/>
            <w:hideMark/>
          </w:tcPr>
          <w:p w:rsidR="001F3FCC" w:rsidRPr="001F0765" w:rsidRDefault="001F3FCC" w:rsidP="001F0765">
            <w:pPr>
              <w:ind w:firstLine="0"/>
            </w:pPr>
            <w:r w:rsidRPr="001F0765">
              <w:t>в том числе по переданным полномочиям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1F3FCC" w:rsidRPr="001F0765" w:rsidRDefault="001F3FCC" w:rsidP="001F0765">
            <w:pPr>
              <w:ind w:firstLine="0"/>
            </w:pPr>
            <w:r w:rsidRPr="001F0765">
              <w:t>1000,0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1F3FCC" w:rsidRPr="001F0765" w:rsidRDefault="001F3FCC" w:rsidP="001F0765">
            <w:pPr>
              <w:ind w:firstLine="0"/>
            </w:pPr>
            <w:r w:rsidRPr="001F0765">
              <w:t>1000,0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1F3FCC" w:rsidRPr="001F0765" w:rsidRDefault="001F3FCC" w:rsidP="001F0765">
            <w:r w:rsidRPr="001F0765">
              <w:t>0</w:t>
            </w:r>
          </w:p>
        </w:tc>
        <w:tc>
          <w:tcPr>
            <w:tcW w:w="1371" w:type="dxa"/>
            <w:gridSpan w:val="2"/>
            <w:shd w:val="clear" w:color="auto" w:fill="auto"/>
            <w:vAlign w:val="center"/>
            <w:hideMark/>
          </w:tcPr>
          <w:p w:rsidR="001F3FCC" w:rsidRPr="001F0765" w:rsidRDefault="001F3FCC" w:rsidP="001F0765">
            <w:r w:rsidRPr="001F0765">
              <w:t>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1F3FCC" w:rsidRPr="001F0765" w:rsidRDefault="001F3FCC" w:rsidP="001F0765">
            <w:r w:rsidRPr="001F0765">
              <w:t>0</w:t>
            </w:r>
          </w:p>
        </w:tc>
        <w:tc>
          <w:tcPr>
            <w:tcW w:w="1338" w:type="dxa"/>
            <w:shd w:val="clear" w:color="auto" w:fill="auto"/>
            <w:vAlign w:val="center"/>
            <w:hideMark/>
          </w:tcPr>
          <w:p w:rsidR="001F3FCC" w:rsidRPr="001F0765" w:rsidRDefault="001F3FCC" w:rsidP="001F0765">
            <w:r w:rsidRPr="001F0765">
              <w:t>0</w:t>
            </w:r>
          </w:p>
        </w:tc>
      </w:tr>
      <w:tr w:rsidR="00523CB1" w:rsidRPr="001F0765" w:rsidTr="001F0765">
        <w:trPr>
          <w:trHeight w:val="300"/>
        </w:trPr>
        <w:tc>
          <w:tcPr>
            <w:tcW w:w="724" w:type="dxa"/>
            <w:shd w:val="clear" w:color="000000" w:fill="FFFFFF"/>
            <w:vAlign w:val="center"/>
            <w:hideMark/>
          </w:tcPr>
          <w:p w:rsidR="00523CB1" w:rsidRPr="001F0765" w:rsidRDefault="001F0765" w:rsidP="001F0765">
            <w:r w:rsidRPr="001F0765">
              <w:t xml:space="preserve"> </w:t>
            </w: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:rsidR="00523CB1" w:rsidRPr="001F0765" w:rsidRDefault="001F0765" w:rsidP="001F0765">
            <w:r w:rsidRPr="001F0765">
              <w:t xml:space="preserve"> 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:rsidR="00523CB1" w:rsidRPr="001F0765" w:rsidRDefault="001F0765" w:rsidP="001F0765">
            <w:r w:rsidRPr="001F0765">
              <w:t xml:space="preserve"> 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523CB1" w:rsidRPr="001F0765" w:rsidRDefault="001F0765" w:rsidP="001F0765">
            <w:r w:rsidRPr="001F0765">
              <w:t xml:space="preserve"> 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1F0765" w:rsidP="001F0765">
            <w:r w:rsidRPr="001F0765">
              <w:t xml:space="preserve"> 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1F0765" w:rsidP="001F0765">
            <w:r w:rsidRPr="001F0765">
              <w:t xml:space="preserve"> </w:t>
            </w:r>
          </w:p>
        </w:tc>
        <w:tc>
          <w:tcPr>
            <w:tcW w:w="1149" w:type="dxa"/>
            <w:shd w:val="clear" w:color="000000" w:fill="FFFFFF"/>
            <w:vAlign w:val="center"/>
            <w:hideMark/>
          </w:tcPr>
          <w:p w:rsidR="00523CB1" w:rsidRPr="001F0765" w:rsidRDefault="001F0765" w:rsidP="001F0765">
            <w:r w:rsidRPr="001F0765">
              <w:t xml:space="preserve"> </w:t>
            </w:r>
          </w:p>
        </w:tc>
        <w:tc>
          <w:tcPr>
            <w:tcW w:w="1371" w:type="dxa"/>
            <w:gridSpan w:val="2"/>
            <w:shd w:val="clear" w:color="000000" w:fill="FFFFFF"/>
            <w:vAlign w:val="center"/>
            <w:hideMark/>
          </w:tcPr>
          <w:p w:rsidR="00523CB1" w:rsidRPr="001F0765" w:rsidRDefault="001F0765" w:rsidP="001F0765">
            <w:r w:rsidRPr="001F0765">
              <w:t xml:space="preserve"> 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1F0765" w:rsidP="001F0765">
            <w:r w:rsidRPr="001F0765">
              <w:t xml:space="preserve"> 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523CB1" w:rsidRPr="001F0765" w:rsidRDefault="001F0765" w:rsidP="001F0765">
            <w:r w:rsidRPr="001F0765">
              <w:t xml:space="preserve"> </w:t>
            </w:r>
          </w:p>
        </w:tc>
      </w:tr>
      <w:tr w:rsidR="00AF76D2" w:rsidRPr="001F0765" w:rsidTr="001F0765">
        <w:trPr>
          <w:trHeight w:val="300"/>
        </w:trPr>
        <w:tc>
          <w:tcPr>
            <w:tcW w:w="724" w:type="dxa"/>
            <w:vMerge w:val="restart"/>
            <w:shd w:val="clear" w:color="auto" w:fill="auto"/>
            <w:noWrap/>
            <w:vAlign w:val="bottom"/>
            <w:hideMark/>
          </w:tcPr>
          <w:p w:rsidR="00AF76D2" w:rsidRPr="001F0765" w:rsidRDefault="001F0765" w:rsidP="001F0765">
            <w:pPr>
              <w:ind w:firstLine="0"/>
              <w:rPr>
                <w:b/>
                <w:bCs/>
              </w:rPr>
            </w:pPr>
            <w:r w:rsidRPr="001F0765">
              <w:rPr>
                <w:b/>
                <w:bCs/>
              </w:rPr>
              <w:t xml:space="preserve"> </w:t>
            </w:r>
          </w:p>
        </w:tc>
        <w:tc>
          <w:tcPr>
            <w:tcW w:w="2693" w:type="dxa"/>
            <w:vMerge w:val="restart"/>
            <w:shd w:val="clear" w:color="auto" w:fill="auto"/>
            <w:vAlign w:val="center"/>
            <w:hideMark/>
          </w:tcPr>
          <w:p w:rsidR="00AF76D2" w:rsidRPr="001F0765" w:rsidRDefault="00AF76D2" w:rsidP="001F0765">
            <w:pPr>
              <w:ind w:firstLine="0"/>
              <w:rPr>
                <w:b/>
                <w:bCs/>
              </w:rPr>
            </w:pPr>
            <w:r w:rsidRPr="001F0765">
              <w:rPr>
                <w:b/>
                <w:bCs/>
              </w:rPr>
              <w:t>Всего по муниципальной программе</w:t>
            </w:r>
          </w:p>
        </w:tc>
        <w:tc>
          <w:tcPr>
            <w:tcW w:w="2127" w:type="dxa"/>
            <w:vMerge w:val="restart"/>
            <w:shd w:val="clear" w:color="auto" w:fill="auto"/>
            <w:vAlign w:val="center"/>
            <w:hideMark/>
          </w:tcPr>
          <w:p w:rsidR="00AF76D2" w:rsidRPr="001F0765" w:rsidRDefault="001F0765" w:rsidP="001F0765">
            <w:pPr>
              <w:rPr>
                <w:b/>
                <w:bCs/>
              </w:rPr>
            </w:pPr>
            <w:r w:rsidRPr="001F0765">
              <w:rPr>
                <w:b/>
                <w:bCs/>
              </w:rPr>
              <w:t xml:space="preserve"> 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AF76D2" w:rsidRPr="001F0765" w:rsidRDefault="00AF76D2" w:rsidP="001F0765">
            <w:pPr>
              <w:ind w:firstLine="18"/>
              <w:rPr>
                <w:b/>
                <w:bCs/>
              </w:rPr>
            </w:pPr>
            <w:r w:rsidRPr="001F0765">
              <w:rPr>
                <w:b/>
                <w:bCs/>
              </w:rPr>
              <w:t>всего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AF76D2" w:rsidRPr="001F0765" w:rsidRDefault="00AF76D2" w:rsidP="001F0765">
            <w:pPr>
              <w:ind w:firstLine="18"/>
              <w:rPr>
                <w:b/>
              </w:rPr>
            </w:pPr>
            <w:r w:rsidRPr="001F0765">
              <w:rPr>
                <w:b/>
              </w:rPr>
              <w:t>2 295 537,4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AF76D2" w:rsidRPr="001F0765" w:rsidRDefault="00AF76D2" w:rsidP="001F0765">
            <w:pPr>
              <w:ind w:firstLine="33"/>
              <w:rPr>
                <w:b/>
              </w:rPr>
            </w:pPr>
            <w:r w:rsidRPr="001F0765">
              <w:rPr>
                <w:b/>
              </w:rPr>
              <w:t>296 444,8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AF76D2" w:rsidRPr="001F0765" w:rsidRDefault="00AF76D2" w:rsidP="001F0765">
            <w:pPr>
              <w:ind w:firstLine="0"/>
              <w:rPr>
                <w:b/>
              </w:rPr>
            </w:pPr>
            <w:r w:rsidRPr="001F0765">
              <w:rPr>
                <w:b/>
              </w:rPr>
              <w:t>250 191,6</w:t>
            </w:r>
          </w:p>
        </w:tc>
        <w:tc>
          <w:tcPr>
            <w:tcW w:w="1371" w:type="dxa"/>
            <w:gridSpan w:val="2"/>
            <w:shd w:val="clear" w:color="auto" w:fill="auto"/>
            <w:vAlign w:val="center"/>
            <w:hideMark/>
          </w:tcPr>
          <w:p w:rsidR="00AF76D2" w:rsidRPr="001F0765" w:rsidRDefault="00AF76D2" w:rsidP="001F0765">
            <w:pPr>
              <w:ind w:firstLine="0"/>
              <w:rPr>
                <w:b/>
              </w:rPr>
            </w:pPr>
            <w:r w:rsidRPr="001F0765">
              <w:rPr>
                <w:b/>
              </w:rPr>
              <w:t>285 727,2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AF76D2" w:rsidRPr="001F0765" w:rsidRDefault="00AF76D2" w:rsidP="001F0765">
            <w:pPr>
              <w:ind w:firstLine="0"/>
              <w:rPr>
                <w:b/>
              </w:rPr>
            </w:pPr>
            <w:r w:rsidRPr="001F0765">
              <w:rPr>
                <w:b/>
              </w:rPr>
              <w:t>243 862,3</w:t>
            </w:r>
          </w:p>
        </w:tc>
        <w:tc>
          <w:tcPr>
            <w:tcW w:w="1338" w:type="dxa"/>
            <w:shd w:val="clear" w:color="auto" w:fill="auto"/>
            <w:vAlign w:val="center"/>
            <w:hideMark/>
          </w:tcPr>
          <w:p w:rsidR="00AF76D2" w:rsidRPr="001F0765" w:rsidRDefault="00AF76D2" w:rsidP="001F0765">
            <w:pPr>
              <w:ind w:firstLine="0"/>
              <w:rPr>
                <w:b/>
              </w:rPr>
            </w:pPr>
            <w:r w:rsidRPr="001F0765">
              <w:rPr>
                <w:b/>
              </w:rPr>
              <w:t>1 219 311,5</w:t>
            </w:r>
          </w:p>
        </w:tc>
      </w:tr>
      <w:tr w:rsidR="00F434CA" w:rsidRPr="001F0765" w:rsidTr="001F0765">
        <w:trPr>
          <w:trHeight w:val="300"/>
        </w:trPr>
        <w:tc>
          <w:tcPr>
            <w:tcW w:w="724" w:type="dxa"/>
            <w:vMerge/>
            <w:shd w:val="clear" w:color="auto" w:fill="auto"/>
            <w:vAlign w:val="center"/>
            <w:hideMark/>
          </w:tcPr>
          <w:p w:rsidR="00F434CA" w:rsidRPr="001F0765" w:rsidRDefault="00F434CA" w:rsidP="001F0765">
            <w:pPr>
              <w:rPr>
                <w:b/>
                <w:bCs/>
              </w:rPr>
            </w:pPr>
          </w:p>
        </w:tc>
        <w:tc>
          <w:tcPr>
            <w:tcW w:w="2693" w:type="dxa"/>
            <w:vMerge/>
            <w:shd w:val="clear" w:color="auto" w:fill="auto"/>
            <w:vAlign w:val="center"/>
            <w:hideMark/>
          </w:tcPr>
          <w:p w:rsidR="00F434CA" w:rsidRPr="001F0765" w:rsidRDefault="00F434CA" w:rsidP="001F0765">
            <w:pPr>
              <w:rPr>
                <w:b/>
                <w:bCs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:rsidR="00F434CA" w:rsidRPr="001F0765" w:rsidRDefault="00F434CA" w:rsidP="001F0765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434CA" w:rsidRPr="001F0765" w:rsidRDefault="00F434CA" w:rsidP="001F0765">
            <w:pPr>
              <w:ind w:firstLine="18"/>
              <w:rPr>
                <w:b/>
                <w:bCs/>
              </w:rPr>
            </w:pPr>
            <w:r w:rsidRPr="001F0765">
              <w:rPr>
                <w:b/>
                <w:bCs/>
              </w:rPr>
              <w:t>федеральный бюджет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F434CA" w:rsidRPr="001F0765" w:rsidRDefault="00F434CA" w:rsidP="001F0765">
            <w:pPr>
              <w:ind w:firstLine="18"/>
              <w:rPr>
                <w:b/>
              </w:rPr>
            </w:pPr>
            <w:r w:rsidRPr="001F0765">
              <w:rPr>
                <w:b/>
              </w:rPr>
              <w:t>10 826,2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F434CA" w:rsidRPr="001F0765" w:rsidRDefault="00F434CA" w:rsidP="001F0765">
            <w:pPr>
              <w:ind w:firstLine="33"/>
              <w:rPr>
                <w:b/>
              </w:rPr>
            </w:pPr>
            <w:r w:rsidRPr="001F0765">
              <w:rPr>
                <w:b/>
              </w:rPr>
              <w:t>40,8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F434CA" w:rsidRPr="001F0765" w:rsidRDefault="00F434CA" w:rsidP="001F0765">
            <w:pPr>
              <w:ind w:firstLine="0"/>
              <w:rPr>
                <w:b/>
              </w:rPr>
            </w:pPr>
            <w:r w:rsidRPr="001F0765">
              <w:rPr>
                <w:b/>
              </w:rPr>
              <w:t>918,2</w:t>
            </w:r>
          </w:p>
        </w:tc>
        <w:tc>
          <w:tcPr>
            <w:tcW w:w="1371" w:type="dxa"/>
            <w:gridSpan w:val="2"/>
            <w:shd w:val="clear" w:color="auto" w:fill="auto"/>
            <w:vAlign w:val="center"/>
            <w:hideMark/>
          </w:tcPr>
          <w:p w:rsidR="00F434CA" w:rsidRPr="001F0765" w:rsidRDefault="00F434CA" w:rsidP="001F0765">
            <w:pPr>
              <w:ind w:firstLine="0"/>
              <w:rPr>
                <w:b/>
              </w:rPr>
            </w:pPr>
            <w:r w:rsidRPr="001F0765">
              <w:rPr>
                <w:b/>
              </w:rPr>
              <w:t>9 867,2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F434CA" w:rsidRPr="001F0765" w:rsidRDefault="00F434CA" w:rsidP="001F0765">
            <w:pPr>
              <w:ind w:firstLine="0"/>
            </w:pPr>
            <w:r w:rsidRPr="001F0765">
              <w:t>0</w:t>
            </w:r>
          </w:p>
        </w:tc>
        <w:tc>
          <w:tcPr>
            <w:tcW w:w="1338" w:type="dxa"/>
            <w:shd w:val="clear" w:color="auto" w:fill="auto"/>
            <w:vAlign w:val="bottom"/>
            <w:hideMark/>
          </w:tcPr>
          <w:p w:rsidR="00F434CA" w:rsidRPr="001F0765" w:rsidRDefault="00F434CA" w:rsidP="001F0765">
            <w:pPr>
              <w:ind w:firstLine="0"/>
            </w:pPr>
            <w:r w:rsidRPr="001F0765">
              <w:t>0</w:t>
            </w:r>
          </w:p>
        </w:tc>
      </w:tr>
      <w:tr w:rsidR="00AF76D2" w:rsidRPr="001F0765" w:rsidTr="001F0765">
        <w:trPr>
          <w:trHeight w:val="300"/>
        </w:trPr>
        <w:tc>
          <w:tcPr>
            <w:tcW w:w="724" w:type="dxa"/>
            <w:vMerge/>
            <w:shd w:val="clear" w:color="auto" w:fill="auto"/>
            <w:vAlign w:val="center"/>
            <w:hideMark/>
          </w:tcPr>
          <w:p w:rsidR="00AF76D2" w:rsidRPr="001F0765" w:rsidRDefault="00AF76D2" w:rsidP="001F0765">
            <w:pPr>
              <w:rPr>
                <w:b/>
                <w:bCs/>
              </w:rPr>
            </w:pPr>
          </w:p>
        </w:tc>
        <w:tc>
          <w:tcPr>
            <w:tcW w:w="2693" w:type="dxa"/>
            <w:vMerge/>
            <w:shd w:val="clear" w:color="auto" w:fill="auto"/>
            <w:vAlign w:val="center"/>
            <w:hideMark/>
          </w:tcPr>
          <w:p w:rsidR="00AF76D2" w:rsidRPr="001F0765" w:rsidRDefault="00AF76D2" w:rsidP="001F0765">
            <w:pPr>
              <w:rPr>
                <w:b/>
                <w:bCs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:rsidR="00AF76D2" w:rsidRPr="001F0765" w:rsidRDefault="00AF76D2" w:rsidP="001F0765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AF76D2" w:rsidRPr="001F0765" w:rsidRDefault="00AF76D2" w:rsidP="001F0765">
            <w:pPr>
              <w:ind w:firstLine="18"/>
              <w:rPr>
                <w:b/>
                <w:bCs/>
              </w:rPr>
            </w:pPr>
            <w:r w:rsidRPr="001F0765">
              <w:rPr>
                <w:b/>
                <w:bCs/>
              </w:rPr>
              <w:t>бюджет автономного округа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AF76D2" w:rsidRPr="001F0765" w:rsidRDefault="00AF76D2" w:rsidP="001F0765">
            <w:pPr>
              <w:ind w:firstLine="18"/>
              <w:rPr>
                <w:b/>
              </w:rPr>
            </w:pPr>
            <w:r w:rsidRPr="001F0765">
              <w:rPr>
                <w:b/>
              </w:rPr>
              <w:t>41 451,6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AF76D2" w:rsidRPr="001F0765" w:rsidRDefault="00AF76D2" w:rsidP="001F0765">
            <w:pPr>
              <w:ind w:firstLine="33"/>
              <w:rPr>
                <w:b/>
              </w:rPr>
            </w:pPr>
            <w:r w:rsidRPr="001F0765">
              <w:rPr>
                <w:b/>
              </w:rPr>
              <w:t>3 327,6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AF76D2" w:rsidRPr="001F0765" w:rsidRDefault="00AF76D2" w:rsidP="001F0765">
            <w:pPr>
              <w:ind w:firstLine="0"/>
              <w:rPr>
                <w:b/>
              </w:rPr>
            </w:pPr>
            <w:r w:rsidRPr="001F0765">
              <w:rPr>
                <w:b/>
              </w:rPr>
              <w:t>2 375,2</w:t>
            </w:r>
          </w:p>
        </w:tc>
        <w:tc>
          <w:tcPr>
            <w:tcW w:w="1371" w:type="dxa"/>
            <w:gridSpan w:val="2"/>
            <w:shd w:val="clear" w:color="auto" w:fill="auto"/>
            <w:vAlign w:val="center"/>
            <w:hideMark/>
          </w:tcPr>
          <w:p w:rsidR="00AF76D2" w:rsidRPr="001F0765" w:rsidRDefault="00AF76D2" w:rsidP="001F0765">
            <w:pPr>
              <w:ind w:firstLine="0"/>
              <w:rPr>
                <w:b/>
              </w:rPr>
            </w:pPr>
            <w:r w:rsidRPr="001F0765">
              <w:rPr>
                <w:b/>
              </w:rPr>
              <w:t>16 649,6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AF76D2" w:rsidRPr="001F0765" w:rsidRDefault="00AF76D2" w:rsidP="001F0765">
            <w:pPr>
              <w:ind w:firstLine="0"/>
              <w:rPr>
                <w:b/>
              </w:rPr>
            </w:pPr>
            <w:r w:rsidRPr="001F0765">
              <w:rPr>
                <w:b/>
              </w:rPr>
              <w:t>3 183,2</w:t>
            </w:r>
          </w:p>
        </w:tc>
        <w:tc>
          <w:tcPr>
            <w:tcW w:w="1338" w:type="dxa"/>
            <w:shd w:val="clear" w:color="auto" w:fill="auto"/>
            <w:vAlign w:val="center"/>
            <w:hideMark/>
          </w:tcPr>
          <w:p w:rsidR="00AF76D2" w:rsidRPr="001F0765" w:rsidRDefault="00AF76D2" w:rsidP="001F0765">
            <w:pPr>
              <w:ind w:firstLine="0"/>
              <w:rPr>
                <w:b/>
              </w:rPr>
            </w:pPr>
            <w:r w:rsidRPr="001F0765">
              <w:rPr>
                <w:b/>
              </w:rPr>
              <w:t>15 916,0</w:t>
            </w:r>
          </w:p>
        </w:tc>
      </w:tr>
      <w:tr w:rsidR="00AF76D2" w:rsidRPr="001F0765" w:rsidTr="001F0765">
        <w:trPr>
          <w:trHeight w:val="300"/>
        </w:trPr>
        <w:tc>
          <w:tcPr>
            <w:tcW w:w="724" w:type="dxa"/>
            <w:vMerge/>
            <w:shd w:val="clear" w:color="auto" w:fill="auto"/>
            <w:vAlign w:val="center"/>
            <w:hideMark/>
          </w:tcPr>
          <w:p w:rsidR="00AF76D2" w:rsidRPr="001F0765" w:rsidRDefault="00AF76D2" w:rsidP="001F0765">
            <w:pPr>
              <w:rPr>
                <w:b/>
                <w:bCs/>
              </w:rPr>
            </w:pPr>
          </w:p>
        </w:tc>
        <w:tc>
          <w:tcPr>
            <w:tcW w:w="2693" w:type="dxa"/>
            <w:vMerge/>
            <w:shd w:val="clear" w:color="auto" w:fill="auto"/>
            <w:vAlign w:val="center"/>
            <w:hideMark/>
          </w:tcPr>
          <w:p w:rsidR="00AF76D2" w:rsidRPr="001F0765" w:rsidRDefault="00AF76D2" w:rsidP="001F0765">
            <w:pPr>
              <w:rPr>
                <w:b/>
                <w:bCs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:rsidR="00AF76D2" w:rsidRPr="001F0765" w:rsidRDefault="00AF76D2" w:rsidP="001F0765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AF76D2" w:rsidRPr="001F0765" w:rsidRDefault="00AF76D2" w:rsidP="001F0765">
            <w:pPr>
              <w:ind w:firstLine="18"/>
              <w:rPr>
                <w:b/>
              </w:rPr>
            </w:pPr>
            <w:r w:rsidRPr="001F0765">
              <w:rPr>
                <w:b/>
              </w:rPr>
              <w:t>бюджет района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AF76D2" w:rsidRPr="001F0765" w:rsidRDefault="00AF76D2" w:rsidP="001F0765">
            <w:pPr>
              <w:ind w:firstLine="18"/>
              <w:rPr>
                <w:b/>
              </w:rPr>
            </w:pPr>
            <w:r w:rsidRPr="001F0765">
              <w:rPr>
                <w:b/>
              </w:rPr>
              <w:t>2 243 248,1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AF76D2" w:rsidRPr="001F0765" w:rsidRDefault="00AF76D2" w:rsidP="001F0765">
            <w:pPr>
              <w:ind w:firstLine="33"/>
              <w:rPr>
                <w:b/>
              </w:rPr>
            </w:pPr>
            <w:r w:rsidRPr="001F0765">
              <w:rPr>
                <w:b/>
              </w:rPr>
              <w:t>293 064,9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AF76D2" w:rsidRPr="001F0765" w:rsidRDefault="00AF76D2" w:rsidP="001F0765">
            <w:pPr>
              <w:ind w:firstLine="0"/>
              <w:rPr>
                <w:b/>
              </w:rPr>
            </w:pPr>
            <w:r w:rsidRPr="001F0765">
              <w:rPr>
                <w:b/>
              </w:rPr>
              <w:t>246 898,2</w:t>
            </w:r>
          </w:p>
        </w:tc>
        <w:tc>
          <w:tcPr>
            <w:tcW w:w="1371" w:type="dxa"/>
            <w:gridSpan w:val="2"/>
            <w:shd w:val="clear" w:color="auto" w:fill="auto"/>
            <w:vAlign w:val="center"/>
            <w:hideMark/>
          </w:tcPr>
          <w:p w:rsidR="00AF76D2" w:rsidRPr="001F0765" w:rsidRDefault="00AF76D2" w:rsidP="001F0765">
            <w:pPr>
              <w:ind w:firstLine="0"/>
              <w:rPr>
                <w:b/>
              </w:rPr>
            </w:pPr>
            <w:r w:rsidRPr="001F0765">
              <w:rPr>
                <w:b/>
              </w:rPr>
              <w:t>259 210,4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AF76D2" w:rsidRPr="001F0765" w:rsidRDefault="00AF76D2" w:rsidP="001F0765">
            <w:pPr>
              <w:ind w:firstLine="0"/>
              <w:rPr>
                <w:b/>
              </w:rPr>
            </w:pPr>
            <w:r w:rsidRPr="001F0765">
              <w:rPr>
                <w:b/>
              </w:rPr>
              <w:t>240 679,1</w:t>
            </w:r>
          </w:p>
        </w:tc>
        <w:tc>
          <w:tcPr>
            <w:tcW w:w="1338" w:type="dxa"/>
            <w:shd w:val="clear" w:color="auto" w:fill="auto"/>
            <w:vAlign w:val="center"/>
            <w:hideMark/>
          </w:tcPr>
          <w:p w:rsidR="00AF76D2" w:rsidRPr="001F0765" w:rsidRDefault="00AF76D2" w:rsidP="001F0765">
            <w:pPr>
              <w:ind w:firstLine="0"/>
              <w:rPr>
                <w:b/>
              </w:rPr>
            </w:pPr>
            <w:r w:rsidRPr="001F0765">
              <w:rPr>
                <w:b/>
              </w:rPr>
              <w:t>1 203 395,5</w:t>
            </w:r>
          </w:p>
        </w:tc>
      </w:tr>
      <w:tr w:rsidR="00AF76D2" w:rsidRPr="001F0765" w:rsidTr="001F0765">
        <w:trPr>
          <w:trHeight w:val="300"/>
        </w:trPr>
        <w:tc>
          <w:tcPr>
            <w:tcW w:w="724" w:type="dxa"/>
            <w:vMerge/>
            <w:shd w:val="clear" w:color="auto" w:fill="auto"/>
            <w:vAlign w:val="center"/>
            <w:hideMark/>
          </w:tcPr>
          <w:p w:rsidR="00AF76D2" w:rsidRPr="001F0765" w:rsidRDefault="00AF76D2" w:rsidP="001F0765">
            <w:pPr>
              <w:rPr>
                <w:b/>
                <w:bCs/>
              </w:rPr>
            </w:pPr>
          </w:p>
        </w:tc>
        <w:tc>
          <w:tcPr>
            <w:tcW w:w="2693" w:type="dxa"/>
            <w:vMerge/>
            <w:shd w:val="clear" w:color="auto" w:fill="auto"/>
            <w:vAlign w:val="center"/>
            <w:hideMark/>
          </w:tcPr>
          <w:p w:rsidR="00AF76D2" w:rsidRPr="001F0765" w:rsidRDefault="00AF76D2" w:rsidP="001F0765">
            <w:pPr>
              <w:rPr>
                <w:b/>
                <w:bCs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:rsidR="00AF76D2" w:rsidRPr="001F0765" w:rsidRDefault="00AF76D2" w:rsidP="001F0765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AF76D2" w:rsidRPr="001F0765" w:rsidRDefault="00AF76D2" w:rsidP="001F0765">
            <w:pPr>
              <w:ind w:firstLine="18"/>
            </w:pPr>
            <w:r w:rsidRPr="001F0765">
              <w:t xml:space="preserve">в том числе </w:t>
            </w:r>
            <w:proofErr w:type="spellStart"/>
            <w:r w:rsidRPr="001F0765">
              <w:t>софинансирование</w:t>
            </w:r>
            <w:proofErr w:type="spellEnd"/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AF76D2" w:rsidRPr="001F0765" w:rsidRDefault="00AF76D2" w:rsidP="001F0765">
            <w:pPr>
              <w:ind w:firstLine="18"/>
              <w:rPr>
                <w:b/>
              </w:rPr>
            </w:pPr>
            <w:r w:rsidRPr="001F0765">
              <w:rPr>
                <w:b/>
              </w:rPr>
              <w:t>4 018,7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AF76D2" w:rsidRPr="001F0765" w:rsidRDefault="00AF76D2" w:rsidP="001F0765">
            <w:pPr>
              <w:ind w:firstLine="33"/>
              <w:rPr>
                <w:b/>
              </w:rPr>
            </w:pPr>
            <w:r w:rsidRPr="001F0765">
              <w:rPr>
                <w:b/>
              </w:rPr>
              <w:t>71,8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AF76D2" w:rsidRPr="001F0765" w:rsidRDefault="00AF76D2" w:rsidP="001F0765">
            <w:pPr>
              <w:ind w:firstLine="0"/>
              <w:rPr>
                <w:b/>
              </w:rPr>
            </w:pPr>
            <w:r w:rsidRPr="001F0765">
              <w:rPr>
                <w:b/>
              </w:rPr>
              <w:t>255,1</w:t>
            </w:r>
          </w:p>
        </w:tc>
        <w:tc>
          <w:tcPr>
            <w:tcW w:w="1371" w:type="dxa"/>
            <w:gridSpan w:val="2"/>
            <w:shd w:val="clear" w:color="auto" w:fill="auto"/>
            <w:vAlign w:val="center"/>
            <w:hideMark/>
          </w:tcPr>
          <w:p w:rsidR="00AF76D2" w:rsidRPr="001F0765" w:rsidRDefault="00AF76D2" w:rsidP="001F0765">
            <w:pPr>
              <w:ind w:firstLine="0"/>
              <w:rPr>
                <w:b/>
              </w:rPr>
            </w:pPr>
            <w:r w:rsidRPr="001F0765">
              <w:rPr>
                <w:b/>
              </w:rPr>
              <w:t>2 838,0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AF76D2" w:rsidRPr="001F0765" w:rsidRDefault="00AF76D2" w:rsidP="001F0765">
            <w:pPr>
              <w:ind w:firstLine="0"/>
              <w:rPr>
                <w:b/>
              </w:rPr>
            </w:pPr>
            <w:r w:rsidRPr="001F0765">
              <w:rPr>
                <w:b/>
              </w:rPr>
              <w:t>142,3</w:t>
            </w:r>
          </w:p>
        </w:tc>
        <w:tc>
          <w:tcPr>
            <w:tcW w:w="1338" w:type="dxa"/>
            <w:shd w:val="clear" w:color="auto" w:fill="auto"/>
            <w:vAlign w:val="center"/>
            <w:hideMark/>
          </w:tcPr>
          <w:p w:rsidR="00AF76D2" w:rsidRPr="001F0765" w:rsidRDefault="00AF76D2" w:rsidP="001F0765">
            <w:pPr>
              <w:ind w:firstLine="0"/>
              <w:rPr>
                <w:b/>
              </w:rPr>
            </w:pPr>
            <w:r w:rsidRPr="001F0765">
              <w:rPr>
                <w:b/>
              </w:rPr>
              <w:t>711,5</w:t>
            </w:r>
          </w:p>
        </w:tc>
      </w:tr>
      <w:tr w:rsidR="00F434CA" w:rsidRPr="001F0765" w:rsidTr="001F0765">
        <w:trPr>
          <w:trHeight w:val="510"/>
        </w:trPr>
        <w:tc>
          <w:tcPr>
            <w:tcW w:w="724" w:type="dxa"/>
            <w:vMerge/>
            <w:shd w:val="clear" w:color="auto" w:fill="auto"/>
            <w:vAlign w:val="center"/>
            <w:hideMark/>
          </w:tcPr>
          <w:p w:rsidR="00F434CA" w:rsidRPr="001F0765" w:rsidRDefault="00F434CA" w:rsidP="001F0765">
            <w:pPr>
              <w:rPr>
                <w:b/>
                <w:bCs/>
              </w:rPr>
            </w:pPr>
          </w:p>
        </w:tc>
        <w:tc>
          <w:tcPr>
            <w:tcW w:w="2693" w:type="dxa"/>
            <w:vMerge/>
            <w:shd w:val="clear" w:color="auto" w:fill="auto"/>
            <w:vAlign w:val="center"/>
            <w:hideMark/>
          </w:tcPr>
          <w:p w:rsidR="00F434CA" w:rsidRPr="001F0765" w:rsidRDefault="00F434CA" w:rsidP="001F0765">
            <w:pPr>
              <w:rPr>
                <w:b/>
                <w:bCs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:rsidR="00F434CA" w:rsidRPr="001F0765" w:rsidRDefault="00F434CA" w:rsidP="001F0765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434CA" w:rsidRPr="001F0765" w:rsidRDefault="00F434CA" w:rsidP="001F0765">
            <w:pPr>
              <w:ind w:firstLine="18"/>
            </w:pPr>
            <w:r w:rsidRPr="001F0765">
              <w:t>бюджет городских и сельских поселений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F434CA" w:rsidRPr="001F0765" w:rsidRDefault="00F434CA" w:rsidP="001F0765">
            <w:pPr>
              <w:ind w:firstLine="18"/>
              <w:rPr>
                <w:b/>
              </w:rPr>
            </w:pPr>
            <w:r w:rsidRPr="001F0765">
              <w:rPr>
                <w:b/>
              </w:rPr>
              <w:t>11,5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F434CA" w:rsidRPr="001F0765" w:rsidRDefault="00F434CA" w:rsidP="001F0765">
            <w:pPr>
              <w:ind w:firstLine="33"/>
              <w:rPr>
                <w:b/>
              </w:rPr>
            </w:pPr>
            <w:r w:rsidRPr="001F0765">
              <w:rPr>
                <w:b/>
              </w:rPr>
              <w:t>11,5</w:t>
            </w:r>
          </w:p>
        </w:tc>
        <w:tc>
          <w:tcPr>
            <w:tcW w:w="1149" w:type="dxa"/>
            <w:shd w:val="clear" w:color="auto" w:fill="auto"/>
            <w:vAlign w:val="bottom"/>
            <w:hideMark/>
          </w:tcPr>
          <w:p w:rsidR="00F434CA" w:rsidRPr="001F0765" w:rsidRDefault="00F434CA" w:rsidP="001F0765">
            <w:r w:rsidRPr="001F0765">
              <w:t>0</w:t>
            </w:r>
          </w:p>
        </w:tc>
        <w:tc>
          <w:tcPr>
            <w:tcW w:w="1371" w:type="dxa"/>
            <w:gridSpan w:val="2"/>
            <w:shd w:val="clear" w:color="auto" w:fill="auto"/>
            <w:vAlign w:val="bottom"/>
            <w:hideMark/>
          </w:tcPr>
          <w:p w:rsidR="00F434CA" w:rsidRPr="001F0765" w:rsidRDefault="00F434CA" w:rsidP="001F0765">
            <w:r w:rsidRPr="001F0765">
              <w:t>0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F434CA" w:rsidRPr="001F0765" w:rsidRDefault="00F434CA" w:rsidP="001F0765">
            <w:r w:rsidRPr="001F0765">
              <w:t>0</w:t>
            </w:r>
          </w:p>
        </w:tc>
        <w:tc>
          <w:tcPr>
            <w:tcW w:w="1338" w:type="dxa"/>
            <w:shd w:val="clear" w:color="auto" w:fill="auto"/>
            <w:vAlign w:val="bottom"/>
            <w:hideMark/>
          </w:tcPr>
          <w:p w:rsidR="00F434CA" w:rsidRPr="001F0765" w:rsidRDefault="00F434CA" w:rsidP="001F0765">
            <w:r w:rsidRPr="001F0765">
              <w:t>0</w:t>
            </w:r>
          </w:p>
        </w:tc>
      </w:tr>
      <w:tr w:rsidR="00F434CA" w:rsidRPr="001F0765" w:rsidTr="001F0765">
        <w:trPr>
          <w:trHeight w:val="510"/>
        </w:trPr>
        <w:tc>
          <w:tcPr>
            <w:tcW w:w="724" w:type="dxa"/>
            <w:vMerge/>
            <w:shd w:val="clear" w:color="auto" w:fill="auto"/>
            <w:vAlign w:val="center"/>
            <w:hideMark/>
          </w:tcPr>
          <w:p w:rsidR="00F434CA" w:rsidRPr="001F0765" w:rsidRDefault="00F434CA" w:rsidP="001F0765">
            <w:pPr>
              <w:rPr>
                <w:b/>
                <w:bCs/>
              </w:rPr>
            </w:pPr>
          </w:p>
        </w:tc>
        <w:tc>
          <w:tcPr>
            <w:tcW w:w="2693" w:type="dxa"/>
            <w:vMerge/>
            <w:shd w:val="clear" w:color="auto" w:fill="auto"/>
            <w:vAlign w:val="center"/>
            <w:hideMark/>
          </w:tcPr>
          <w:p w:rsidR="00F434CA" w:rsidRPr="001F0765" w:rsidRDefault="00F434CA" w:rsidP="001F0765">
            <w:pPr>
              <w:rPr>
                <w:b/>
                <w:bCs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  <w:hideMark/>
          </w:tcPr>
          <w:p w:rsidR="00F434CA" w:rsidRPr="001F0765" w:rsidRDefault="00F434CA" w:rsidP="001F0765">
            <w:pPr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434CA" w:rsidRPr="001F0765" w:rsidRDefault="00F434CA" w:rsidP="001F0765">
            <w:pPr>
              <w:ind w:firstLine="18"/>
            </w:pPr>
            <w:r w:rsidRPr="001F0765">
              <w:t>в том числе по переданным полномочиям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F434CA" w:rsidRPr="001F0765" w:rsidRDefault="00F434CA" w:rsidP="001F0765">
            <w:r w:rsidRPr="001F0765">
              <w:t>0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F434CA" w:rsidRPr="001F0765" w:rsidRDefault="00F434CA" w:rsidP="001F0765">
            <w:r w:rsidRPr="001F0765">
              <w:t>0</w:t>
            </w:r>
          </w:p>
        </w:tc>
        <w:tc>
          <w:tcPr>
            <w:tcW w:w="1149" w:type="dxa"/>
            <w:shd w:val="clear" w:color="auto" w:fill="auto"/>
            <w:vAlign w:val="bottom"/>
            <w:hideMark/>
          </w:tcPr>
          <w:p w:rsidR="00F434CA" w:rsidRPr="001F0765" w:rsidRDefault="00F434CA" w:rsidP="001F0765">
            <w:r w:rsidRPr="001F0765">
              <w:t>0</w:t>
            </w:r>
          </w:p>
        </w:tc>
        <w:tc>
          <w:tcPr>
            <w:tcW w:w="1371" w:type="dxa"/>
            <w:gridSpan w:val="2"/>
            <w:shd w:val="clear" w:color="auto" w:fill="auto"/>
            <w:vAlign w:val="bottom"/>
            <w:hideMark/>
          </w:tcPr>
          <w:p w:rsidR="00F434CA" w:rsidRPr="001F0765" w:rsidRDefault="00F434CA" w:rsidP="001F0765">
            <w:r w:rsidRPr="001F0765">
              <w:t>0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F434CA" w:rsidRPr="001F0765" w:rsidRDefault="00F434CA" w:rsidP="001F0765">
            <w:r w:rsidRPr="001F0765">
              <w:t>0</w:t>
            </w:r>
          </w:p>
        </w:tc>
        <w:tc>
          <w:tcPr>
            <w:tcW w:w="1338" w:type="dxa"/>
            <w:shd w:val="clear" w:color="auto" w:fill="auto"/>
            <w:vAlign w:val="bottom"/>
            <w:hideMark/>
          </w:tcPr>
          <w:p w:rsidR="00F434CA" w:rsidRPr="001F0765" w:rsidRDefault="00F434CA" w:rsidP="001F0765">
            <w:r w:rsidRPr="001F0765">
              <w:t>0</w:t>
            </w:r>
          </w:p>
        </w:tc>
      </w:tr>
      <w:tr w:rsidR="00523CB1" w:rsidRPr="001F0765" w:rsidTr="001F0765">
        <w:trPr>
          <w:trHeight w:val="300"/>
        </w:trPr>
        <w:tc>
          <w:tcPr>
            <w:tcW w:w="724" w:type="dxa"/>
            <w:shd w:val="clear" w:color="auto" w:fill="auto"/>
            <w:noWrap/>
            <w:vAlign w:val="bottom"/>
            <w:hideMark/>
          </w:tcPr>
          <w:p w:rsidR="00523CB1" w:rsidRPr="001F0765" w:rsidRDefault="001F0765" w:rsidP="001F0765">
            <w:pPr>
              <w:ind w:firstLine="0"/>
            </w:pPr>
            <w:r w:rsidRPr="001F0765">
              <w:t xml:space="preserve"> </w:t>
            </w: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pPr>
              <w:ind w:firstLine="0"/>
            </w:pPr>
            <w:r w:rsidRPr="001F0765">
              <w:t>В том числе: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:rsidR="00523CB1" w:rsidRPr="001F0765" w:rsidRDefault="001F0765" w:rsidP="001F0765">
            <w:r w:rsidRPr="001F0765">
              <w:t xml:space="preserve"> 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523CB1" w:rsidRPr="001F0765" w:rsidRDefault="001F0765" w:rsidP="001F0765">
            <w:r w:rsidRPr="001F0765">
              <w:t xml:space="preserve"> 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1F0765" w:rsidP="001F0765">
            <w:r w:rsidRPr="001F0765">
              <w:t xml:space="preserve"> 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1F0765" w:rsidP="001F0765">
            <w:r w:rsidRPr="001F0765">
              <w:t xml:space="preserve"> </w:t>
            </w:r>
          </w:p>
        </w:tc>
        <w:tc>
          <w:tcPr>
            <w:tcW w:w="1149" w:type="dxa"/>
            <w:shd w:val="clear" w:color="000000" w:fill="FFFFFF"/>
            <w:vAlign w:val="center"/>
            <w:hideMark/>
          </w:tcPr>
          <w:p w:rsidR="00523CB1" w:rsidRPr="001F0765" w:rsidRDefault="001F0765" w:rsidP="001F0765">
            <w:r w:rsidRPr="001F0765">
              <w:t xml:space="preserve"> </w:t>
            </w:r>
          </w:p>
        </w:tc>
        <w:tc>
          <w:tcPr>
            <w:tcW w:w="1371" w:type="dxa"/>
            <w:gridSpan w:val="2"/>
            <w:shd w:val="clear" w:color="000000" w:fill="FFFFFF"/>
            <w:vAlign w:val="center"/>
            <w:hideMark/>
          </w:tcPr>
          <w:p w:rsidR="00523CB1" w:rsidRPr="001F0765" w:rsidRDefault="001F0765" w:rsidP="001F0765">
            <w:r w:rsidRPr="001F0765">
              <w:t xml:space="preserve"> 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1F0765" w:rsidP="001F0765">
            <w:r w:rsidRPr="001F0765">
              <w:t xml:space="preserve"> 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523CB1" w:rsidRPr="001F0765" w:rsidRDefault="001F0765" w:rsidP="001F0765">
            <w:r w:rsidRPr="001F0765">
              <w:t xml:space="preserve"> </w:t>
            </w:r>
          </w:p>
        </w:tc>
      </w:tr>
      <w:tr w:rsidR="00F065C9" w:rsidRPr="001F0765" w:rsidTr="001F0765">
        <w:trPr>
          <w:trHeight w:val="300"/>
        </w:trPr>
        <w:tc>
          <w:tcPr>
            <w:tcW w:w="724" w:type="dxa"/>
            <w:vMerge w:val="restart"/>
            <w:shd w:val="clear" w:color="auto" w:fill="auto"/>
            <w:noWrap/>
            <w:vAlign w:val="bottom"/>
            <w:hideMark/>
          </w:tcPr>
          <w:p w:rsidR="00F065C9" w:rsidRPr="001F0765" w:rsidRDefault="001F0765" w:rsidP="001F0765">
            <w:pPr>
              <w:ind w:firstLine="0"/>
            </w:pPr>
            <w:r w:rsidRPr="001F0765">
              <w:t xml:space="preserve"> </w:t>
            </w:r>
          </w:p>
        </w:tc>
        <w:tc>
          <w:tcPr>
            <w:tcW w:w="2693" w:type="dxa"/>
            <w:vMerge w:val="restart"/>
            <w:shd w:val="clear" w:color="auto" w:fill="auto"/>
            <w:vAlign w:val="center"/>
            <w:hideMark/>
          </w:tcPr>
          <w:p w:rsidR="00F065C9" w:rsidRPr="001F0765" w:rsidRDefault="00F065C9" w:rsidP="001F0765">
            <w:pPr>
              <w:ind w:firstLine="0"/>
            </w:pPr>
            <w:r w:rsidRPr="001F0765">
              <w:t>Проектная часть</w:t>
            </w:r>
          </w:p>
        </w:tc>
        <w:tc>
          <w:tcPr>
            <w:tcW w:w="2127" w:type="dxa"/>
            <w:vMerge w:val="restart"/>
            <w:shd w:val="clear" w:color="auto" w:fill="auto"/>
            <w:vAlign w:val="center"/>
            <w:hideMark/>
          </w:tcPr>
          <w:p w:rsidR="00F065C9" w:rsidRPr="001F0765" w:rsidRDefault="001F0765" w:rsidP="001F0765">
            <w:r w:rsidRPr="001F0765">
              <w:t xml:space="preserve"> 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F065C9" w:rsidRPr="001F0765" w:rsidRDefault="00F065C9" w:rsidP="001F0765">
            <w:pPr>
              <w:ind w:firstLine="0"/>
              <w:rPr>
                <w:b/>
                <w:bCs/>
              </w:rPr>
            </w:pPr>
            <w:r w:rsidRPr="001F0765">
              <w:rPr>
                <w:b/>
                <w:bCs/>
              </w:rPr>
              <w:t>всего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F065C9" w:rsidRPr="001F0765" w:rsidRDefault="00F065C9" w:rsidP="001F0765">
            <w:pPr>
              <w:ind w:firstLine="0"/>
              <w:rPr>
                <w:b/>
              </w:rPr>
            </w:pPr>
            <w:r w:rsidRPr="001F0765">
              <w:rPr>
                <w:b/>
              </w:rPr>
              <w:t>30162,0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F065C9" w:rsidRPr="001F0765" w:rsidRDefault="00F065C9" w:rsidP="001F0765">
            <w:pPr>
              <w:rPr>
                <w:b/>
              </w:rPr>
            </w:pPr>
            <w:r w:rsidRPr="001F0765">
              <w:rPr>
                <w:b/>
              </w:rPr>
              <w:t>0</w:t>
            </w:r>
          </w:p>
        </w:tc>
        <w:tc>
          <w:tcPr>
            <w:tcW w:w="1149" w:type="dxa"/>
            <w:shd w:val="clear" w:color="000000" w:fill="FFFFFF"/>
            <w:vAlign w:val="center"/>
            <w:hideMark/>
          </w:tcPr>
          <w:p w:rsidR="00F065C9" w:rsidRPr="001F0765" w:rsidRDefault="00F065C9" w:rsidP="001F0765">
            <w:pPr>
              <w:ind w:firstLine="0"/>
              <w:rPr>
                <w:b/>
              </w:rPr>
            </w:pPr>
            <w:r w:rsidRPr="001F0765">
              <w:rPr>
                <w:b/>
              </w:rPr>
              <w:t>2166,5</w:t>
            </w:r>
          </w:p>
        </w:tc>
        <w:tc>
          <w:tcPr>
            <w:tcW w:w="1371" w:type="dxa"/>
            <w:gridSpan w:val="2"/>
            <w:shd w:val="clear" w:color="000000" w:fill="FFFFFF"/>
            <w:vAlign w:val="center"/>
            <w:hideMark/>
          </w:tcPr>
          <w:p w:rsidR="00F065C9" w:rsidRPr="001F0765" w:rsidRDefault="00F065C9" w:rsidP="001F0765">
            <w:pPr>
              <w:ind w:firstLine="0"/>
              <w:rPr>
                <w:b/>
              </w:rPr>
            </w:pPr>
            <w:r w:rsidRPr="001F0765">
              <w:rPr>
                <w:b/>
              </w:rPr>
              <w:t>27995,5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F065C9" w:rsidRPr="001F0765" w:rsidRDefault="00F065C9" w:rsidP="001F0765">
            <w:pPr>
              <w:rPr>
                <w:b/>
              </w:rPr>
            </w:pPr>
            <w:r w:rsidRPr="001F0765">
              <w:rPr>
                <w:b/>
              </w:rPr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F065C9" w:rsidRPr="001F0765" w:rsidRDefault="00F065C9" w:rsidP="001F0765">
            <w:pPr>
              <w:rPr>
                <w:b/>
              </w:rPr>
            </w:pPr>
            <w:r w:rsidRPr="001F0765">
              <w:rPr>
                <w:b/>
              </w:rPr>
              <w:t>0</w:t>
            </w:r>
          </w:p>
        </w:tc>
      </w:tr>
      <w:tr w:rsidR="00F065C9" w:rsidRPr="001F0765" w:rsidTr="001F0765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F065C9" w:rsidRPr="001F0765" w:rsidRDefault="00F065C9" w:rsidP="001F0765"/>
        </w:tc>
        <w:tc>
          <w:tcPr>
            <w:tcW w:w="2693" w:type="dxa"/>
            <w:vMerge/>
            <w:vAlign w:val="center"/>
            <w:hideMark/>
          </w:tcPr>
          <w:p w:rsidR="00F065C9" w:rsidRPr="001F0765" w:rsidRDefault="00F065C9" w:rsidP="001F0765"/>
        </w:tc>
        <w:tc>
          <w:tcPr>
            <w:tcW w:w="2127" w:type="dxa"/>
            <w:vMerge/>
            <w:vAlign w:val="center"/>
            <w:hideMark/>
          </w:tcPr>
          <w:p w:rsidR="00F065C9" w:rsidRPr="001F0765" w:rsidRDefault="00F065C9" w:rsidP="001F0765"/>
        </w:tc>
        <w:tc>
          <w:tcPr>
            <w:tcW w:w="1985" w:type="dxa"/>
            <w:shd w:val="clear" w:color="auto" w:fill="auto"/>
            <w:vAlign w:val="center"/>
            <w:hideMark/>
          </w:tcPr>
          <w:p w:rsidR="00F065C9" w:rsidRPr="001F0765" w:rsidRDefault="00F065C9" w:rsidP="001F0765">
            <w:pPr>
              <w:ind w:firstLine="0"/>
            </w:pPr>
            <w:r w:rsidRPr="001F0765">
              <w:t>федеральный бюджет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F065C9" w:rsidRPr="001F0765" w:rsidRDefault="00F065C9" w:rsidP="001F0765">
            <w:pPr>
              <w:ind w:firstLine="0"/>
            </w:pPr>
            <w:r w:rsidRPr="001F0765">
              <w:t>10703,8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F065C9" w:rsidRPr="001F0765" w:rsidRDefault="00F065C9" w:rsidP="001F0765">
            <w:r w:rsidRPr="001F0765">
              <w:t>0</w:t>
            </w:r>
          </w:p>
        </w:tc>
        <w:tc>
          <w:tcPr>
            <w:tcW w:w="1149" w:type="dxa"/>
            <w:shd w:val="clear" w:color="000000" w:fill="FFFFFF"/>
            <w:vAlign w:val="center"/>
            <w:hideMark/>
          </w:tcPr>
          <w:p w:rsidR="00F065C9" w:rsidRPr="001F0765" w:rsidRDefault="00F065C9" w:rsidP="001F0765">
            <w:pPr>
              <w:ind w:firstLine="0"/>
            </w:pPr>
            <w:r w:rsidRPr="001F0765">
              <w:t>877,4</w:t>
            </w:r>
          </w:p>
        </w:tc>
        <w:tc>
          <w:tcPr>
            <w:tcW w:w="1371" w:type="dxa"/>
            <w:gridSpan w:val="2"/>
            <w:shd w:val="clear" w:color="000000" w:fill="FFFFFF"/>
            <w:vAlign w:val="center"/>
            <w:hideMark/>
          </w:tcPr>
          <w:p w:rsidR="00F065C9" w:rsidRPr="001F0765" w:rsidRDefault="00F065C9" w:rsidP="001F0765">
            <w:pPr>
              <w:ind w:firstLine="0"/>
            </w:pPr>
            <w:r w:rsidRPr="001F0765">
              <w:t>9826,4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F065C9" w:rsidRPr="001F0765" w:rsidRDefault="00F065C9" w:rsidP="001F0765">
            <w:r w:rsidRPr="001F0765"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F065C9" w:rsidRPr="001F0765" w:rsidRDefault="00F065C9" w:rsidP="001F0765">
            <w:r w:rsidRPr="001F0765">
              <w:t>0</w:t>
            </w:r>
          </w:p>
        </w:tc>
      </w:tr>
      <w:tr w:rsidR="00F065C9" w:rsidRPr="001F0765" w:rsidTr="001F0765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F065C9" w:rsidRPr="001F0765" w:rsidRDefault="00F065C9" w:rsidP="001F0765"/>
        </w:tc>
        <w:tc>
          <w:tcPr>
            <w:tcW w:w="2693" w:type="dxa"/>
            <w:vMerge/>
            <w:vAlign w:val="center"/>
            <w:hideMark/>
          </w:tcPr>
          <w:p w:rsidR="00F065C9" w:rsidRPr="001F0765" w:rsidRDefault="00F065C9" w:rsidP="001F0765"/>
        </w:tc>
        <w:tc>
          <w:tcPr>
            <w:tcW w:w="2127" w:type="dxa"/>
            <w:vMerge/>
            <w:vAlign w:val="center"/>
            <w:hideMark/>
          </w:tcPr>
          <w:p w:rsidR="00F065C9" w:rsidRPr="001F0765" w:rsidRDefault="00F065C9" w:rsidP="001F0765"/>
        </w:tc>
        <w:tc>
          <w:tcPr>
            <w:tcW w:w="1985" w:type="dxa"/>
            <w:shd w:val="clear" w:color="auto" w:fill="auto"/>
            <w:vAlign w:val="center"/>
            <w:hideMark/>
          </w:tcPr>
          <w:p w:rsidR="00F065C9" w:rsidRPr="001F0765" w:rsidRDefault="00F065C9" w:rsidP="001F0765">
            <w:pPr>
              <w:ind w:firstLine="0"/>
            </w:pPr>
            <w:r w:rsidRPr="001F0765">
              <w:t>бюджет автономного округа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F065C9" w:rsidRPr="001F0765" w:rsidRDefault="00F065C9" w:rsidP="001F0765">
            <w:pPr>
              <w:ind w:firstLine="0"/>
            </w:pPr>
            <w:r w:rsidRPr="001F0765">
              <w:t>16441,9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F065C9" w:rsidRPr="001F0765" w:rsidRDefault="00F065C9" w:rsidP="001F0765">
            <w:r w:rsidRPr="001F0765">
              <w:t>0</w:t>
            </w:r>
          </w:p>
        </w:tc>
        <w:tc>
          <w:tcPr>
            <w:tcW w:w="1149" w:type="dxa"/>
            <w:shd w:val="clear" w:color="000000" w:fill="FFFFFF"/>
            <w:vAlign w:val="center"/>
            <w:hideMark/>
          </w:tcPr>
          <w:p w:rsidR="00F065C9" w:rsidRPr="001F0765" w:rsidRDefault="00F065C9" w:rsidP="001F0765">
            <w:pPr>
              <w:ind w:firstLine="0"/>
            </w:pPr>
            <w:r w:rsidRPr="001F0765">
              <w:t>1072,4</w:t>
            </w:r>
          </w:p>
        </w:tc>
        <w:tc>
          <w:tcPr>
            <w:tcW w:w="1371" w:type="dxa"/>
            <w:gridSpan w:val="2"/>
            <w:shd w:val="clear" w:color="000000" w:fill="FFFFFF"/>
            <w:vAlign w:val="center"/>
            <w:hideMark/>
          </w:tcPr>
          <w:p w:rsidR="00F065C9" w:rsidRPr="001F0765" w:rsidRDefault="00F065C9" w:rsidP="001F0765">
            <w:pPr>
              <w:ind w:firstLine="0"/>
            </w:pPr>
            <w:r w:rsidRPr="001F0765">
              <w:t>15369,5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F065C9" w:rsidRPr="001F0765" w:rsidRDefault="00F065C9" w:rsidP="001F0765">
            <w:r w:rsidRPr="001F0765"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F065C9" w:rsidRPr="001F0765" w:rsidRDefault="00F065C9" w:rsidP="001F0765">
            <w:r w:rsidRPr="001F0765">
              <w:t>0</w:t>
            </w:r>
          </w:p>
        </w:tc>
      </w:tr>
      <w:tr w:rsidR="00F065C9" w:rsidRPr="001F0765" w:rsidTr="001F0765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F065C9" w:rsidRPr="001F0765" w:rsidRDefault="00F065C9" w:rsidP="001F0765"/>
        </w:tc>
        <w:tc>
          <w:tcPr>
            <w:tcW w:w="2693" w:type="dxa"/>
            <w:vMerge/>
            <w:vAlign w:val="center"/>
            <w:hideMark/>
          </w:tcPr>
          <w:p w:rsidR="00F065C9" w:rsidRPr="001F0765" w:rsidRDefault="00F065C9" w:rsidP="001F0765"/>
        </w:tc>
        <w:tc>
          <w:tcPr>
            <w:tcW w:w="2127" w:type="dxa"/>
            <w:vMerge/>
            <w:vAlign w:val="center"/>
            <w:hideMark/>
          </w:tcPr>
          <w:p w:rsidR="00F065C9" w:rsidRPr="001F0765" w:rsidRDefault="00F065C9" w:rsidP="001F0765"/>
        </w:tc>
        <w:tc>
          <w:tcPr>
            <w:tcW w:w="1985" w:type="dxa"/>
            <w:shd w:val="clear" w:color="auto" w:fill="auto"/>
            <w:vAlign w:val="center"/>
            <w:hideMark/>
          </w:tcPr>
          <w:p w:rsidR="00F065C9" w:rsidRPr="001F0765" w:rsidRDefault="00F065C9" w:rsidP="001F0765">
            <w:pPr>
              <w:ind w:firstLine="0"/>
            </w:pPr>
            <w:r w:rsidRPr="001F0765">
              <w:t>бюджет района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F065C9" w:rsidRPr="001F0765" w:rsidRDefault="00F065C9" w:rsidP="001F0765">
            <w:pPr>
              <w:ind w:firstLine="0"/>
            </w:pPr>
            <w:r w:rsidRPr="001F0765">
              <w:t>3016,3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F065C9" w:rsidRPr="001F0765" w:rsidRDefault="00F065C9" w:rsidP="001F0765">
            <w:r w:rsidRPr="001F0765">
              <w:t>0</w:t>
            </w:r>
          </w:p>
        </w:tc>
        <w:tc>
          <w:tcPr>
            <w:tcW w:w="1149" w:type="dxa"/>
            <w:shd w:val="clear" w:color="000000" w:fill="FFFFFF"/>
            <w:vAlign w:val="center"/>
            <w:hideMark/>
          </w:tcPr>
          <w:p w:rsidR="00F065C9" w:rsidRPr="001F0765" w:rsidRDefault="00F065C9" w:rsidP="001F0765">
            <w:pPr>
              <w:ind w:firstLine="0"/>
            </w:pPr>
            <w:r w:rsidRPr="001F0765">
              <w:t>216,7</w:t>
            </w:r>
          </w:p>
        </w:tc>
        <w:tc>
          <w:tcPr>
            <w:tcW w:w="1371" w:type="dxa"/>
            <w:gridSpan w:val="2"/>
            <w:shd w:val="clear" w:color="000000" w:fill="FFFFFF"/>
            <w:vAlign w:val="center"/>
            <w:hideMark/>
          </w:tcPr>
          <w:p w:rsidR="00F065C9" w:rsidRPr="001F0765" w:rsidRDefault="00F065C9" w:rsidP="001F0765">
            <w:pPr>
              <w:ind w:firstLine="0"/>
            </w:pPr>
            <w:r w:rsidRPr="001F0765">
              <w:t>2799,6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F065C9" w:rsidRPr="001F0765" w:rsidRDefault="00F065C9" w:rsidP="001F0765">
            <w:r w:rsidRPr="001F0765"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F065C9" w:rsidRPr="001F0765" w:rsidRDefault="00F065C9" w:rsidP="001F0765">
            <w:r w:rsidRPr="001F0765">
              <w:t>0</w:t>
            </w:r>
          </w:p>
        </w:tc>
      </w:tr>
      <w:tr w:rsidR="00F065C9" w:rsidRPr="001F0765" w:rsidTr="001F0765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F065C9" w:rsidRPr="001F0765" w:rsidRDefault="00F065C9" w:rsidP="001F0765"/>
        </w:tc>
        <w:tc>
          <w:tcPr>
            <w:tcW w:w="2693" w:type="dxa"/>
            <w:vMerge/>
            <w:vAlign w:val="center"/>
            <w:hideMark/>
          </w:tcPr>
          <w:p w:rsidR="00F065C9" w:rsidRPr="001F0765" w:rsidRDefault="00F065C9" w:rsidP="001F0765"/>
        </w:tc>
        <w:tc>
          <w:tcPr>
            <w:tcW w:w="2127" w:type="dxa"/>
            <w:vMerge/>
            <w:vAlign w:val="center"/>
            <w:hideMark/>
          </w:tcPr>
          <w:p w:rsidR="00F065C9" w:rsidRPr="001F0765" w:rsidRDefault="00F065C9" w:rsidP="001F0765"/>
        </w:tc>
        <w:tc>
          <w:tcPr>
            <w:tcW w:w="1985" w:type="dxa"/>
            <w:shd w:val="clear" w:color="auto" w:fill="auto"/>
            <w:vAlign w:val="center"/>
            <w:hideMark/>
          </w:tcPr>
          <w:p w:rsidR="00F065C9" w:rsidRPr="001F0765" w:rsidRDefault="00F065C9" w:rsidP="001F0765">
            <w:pPr>
              <w:ind w:firstLine="0"/>
            </w:pPr>
            <w:r w:rsidRPr="001F0765">
              <w:t xml:space="preserve">в том числе </w:t>
            </w:r>
            <w:proofErr w:type="spellStart"/>
            <w:r w:rsidRPr="001F0765">
              <w:t>софинансирование</w:t>
            </w:r>
            <w:proofErr w:type="spellEnd"/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F065C9" w:rsidRPr="001F0765" w:rsidRDefault="00F065C9" w:rsidP="001F0765">
            <w:pPr>
              <w:ind w:firstLine="0"/>
            </w:pPr>
            <w:r w:rsidRPr="001F0765">
              <w:t>3016,3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F065C9" w:rsidRPr="001F0765" w:rsidRDefault="00F065C9" w:rsidP="001F0765">
            <w:r w:rsidRPr="001F0765">
              <w:t>0</w:t>
            </w:r>
          </w:p>
        </w:tc>
        <w:tc>
          <w:tcPr>
            <w:tcW w:w="1149" w:type="dxa"/>
            <w:shd w:val="clear" w:color="000000" w:fill="FFFFFF"/>
            <w:vAlign w:val="center"/>
            <w:hideMark/>
          </w:tcPr>
          <w:p w:rsidR="00F065C9" w:rsidRPr="001F0765" w:rsidRDefault="00F065C9" w:rsidP="001F0765">
            <w:pPr>
              <w:ind w:firstLine="0"/>
            </w:pPr>
            <w:r w:rsidRPr="001F0765">
              <w:t>216,7</w:t>
            </w:r>
          </w:p>
        </w:tc>
        <w:tc>
          <w:tcPr>
            <w:tcW w:w="1371" w:type="dxa"/>
            <w:gridSpan w:val="2"/>
            <w:shd w:val="clear" w:color="000000" w:fill="FFFFFF"/>
            <w:vAlign w:val="center"/>
            <w:hideMark/>
          </w:tcPr>
          <w:p w:rsidR="00F065C9" w:rsidRPr="001F0765" w:rsidRDefault="00F065C9" w:rsidP="001F0765">
            <w:pPr>
              <w:ind w:firstLine="0"/>
            </w:pPr>
            <w:r w:rsidRPr="001F0765">
              <w:t>2799,6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F065C9" w:rsidRPr="001F0765" w:rsidRDefault="00F065C9" w:rsidP="001F0765">
            <w:r w:rsidRPr="001F0765"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F065C9" w:rsidRPr="001F0765" w:rsidRDefault="00F065C9" w:rsidP="001F0765">
            <w:r w:rsidRPr="001F0765">
              <w:t>0</w:t>
            </w:r>
          </w:p>
        </w:tc>
      </w:tr>
      <w:tr w:rsidR="00B50188" w:rsidRPr="001F0765" w:rsidTr="001F0765">
        <w:trPr>
          <w:trHeight w:val="300"/>
        </w:trPr>
        <w:tc>
          <w:tcPr>
            <w:tcW w:w="724" w:type="dxa"/>
            <w:vMerge w:val="restart"/>
            <w:shd w:val="clear" w:color="auto" w:fill="auto"/>
            <w:noWrap/>
            <w:vAlign w:val="bottom"/>
            <w:hideMark/>
          </w:tcPr>
          <w:p w:rsidR="00B50188" w:rsidRPr="001F0765" w:rsidRDefault="001F0765" w:rsidP="001F0765">
            <w:pPr>
              <w:ind w:firstLine="0"/>
            </w:pPr>
            <w:r w:rsidRPr="001F0765">
              <w:t xml:space="preserve"> </w:t>
            </w:r>
          </w:p>
        </w:tc>
        <w:tc>
          <w:tcPr>
            <w:tcW w:w="2693" w:type="dxa"/>
            <w:vMerge w:val="restart"/>
            <w:shd w:val="clear" w:color="auto" w:fill="auto"/>
            <w:vAlign w:val="center"/>
            <w:hideMark/>
          </w:tcPr>
          <w:p w:rsidR="00B50188" w:rsidRPr="001F0765" w:rsidRDefault="00B50188" w:rsidP="001F0765">
            <w:pPr>
              <w:ind w:firstLine="0"/>
            </w:pPr>
            <w:r w:rsidRPr="001F0765">
              <w:t>Процессная часть</w:t>
            </w:r>
          </w:p>
        </w:tc>
        <w:tc>
          <w:tcPr>
            <w:tcW w:w="2127" w:type="dxa"/>
            <w:vMerge w:val="restart"/>
            <w:shd w:val="clear" w:color="auto" w:fill="auto"/>
            <w:vAlign w:val="center"/>
            <w:hideMark/>
          </w:tcPr>
          <w:p w:rsidR="00B50188" w:rsidRPr="001F0765" w:rsidRDefault="001F0765" w:rsidP="001F0765">
            <w:r w:rsidRPr="001F0765">
              <w:t xml:space="preserve"> 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B50188" w:rsidRPr="001F0765" w:rsidRDefault="00B50188" w:rsidP="001F0765">
            <w:pPr>
              <w:ind w:firstLine="18"/>
              <w:rPr>
                <w:b/>
              </w:rPr>
            </w:pPr>
            <w:r w:rsidRPr="001F0765">
              <w:rPr>
                <w:b/>
              </w:rPr>
              <w:t>всего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B50188" w:rsidRPr="001F0765" w:rsidRDefault="00B50188" w:rsidP="001F0765">
            <w:pPr>
              <w:ind w:firstLine="0"/>
              <w:rPr>
                <w:b/>
              </w:rPr>
            </w:pPr>
            <w:r w:rsidRPr="001F0765">
              <w:rPr>
                <w:b/>
              </w:rPr>
              <w:t>2 265 375,4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B50188" w:rsidRPr="001F0765" w:rsidRDefault="00B50188" w:rsidP="001F0765">
            <w:pPr>
              <w:ind w:firstLine="33"/>
              <w:rPr>
                <w:b/>
              </w:rPr>
            </w:pPr>
            <w:r w:rsidRPr="001F0765">
              <w:rPr>
                <w:b/>
              </w:rPr>
              <w:t>296 444,8</w:t>
            </w:r>
          </w:p>
        </w:tc>
        <w:tc>
          <w:tcPr>
            <w:tcW w:w="1149" w:type="dxa"/>
            <w:shd w:val="clear" w:color="000000" w:fill="FFFFFF"/>
            <w:vAlign w:val="bottom"/>
            <w:hideMark/>
          </w:tcPr>
          <w:p w:rsidR="00B50188" w:rsidRPr="001F0765" w:rsidRDefault="00B50188" w:rsidP="001F0765">
            <w:pPr>
              <w:ind w:firstLine="0"/>
              <w:rPr>
                <w:b/>
              </w:rPr>
            </w:pPr>
            <w:r w:rsidRPr="001F0765">
              <w:rPr>
                <w:b/>
              </w:rPr>
              <w:t>248 025,1</w:t>
            </w:r>
          </w:p>
        </w:tc>
        <w:tc>
          <w:tcPr>
            <w:tcW w:w="1371" w:type="dxa"/>
            <w:gridSpan w:val="2"/>
            <w:shd w:val="clear" w:color="000000" w:fill="FFFFFF"/>
            <w:vAlign w:val="bottom"/>
            <w:hideMark/>
          </w:tcPr>
          <w:p w:rsidR="00B50188" w:rsidRPr="001F0765" w:rsidRDefault="00B50188" w:rsidP="001F0765">
            <w:pPr>
              <w:ind w:firstLine="0"/>
              <w:rPr>
                <w:b/>
              </w:rPr>
            </w:pPr>
            <w:r w:rsidRPr="001F0765">
              <w:rPr>
                <w:b/>
              </w:rPr>
              <w:t>257 731,7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B50188" w:rsidRPr="001F0765" w:rsidRDefault="00B50188" w:rsidP="001F0765">
            <w:pPr>
              <w:ind w:firstLine="0"/>
              <w:rPr>
                <w:b/>
              </w:rPr>
            </w:pPr>
            <w:r w:rsidRPr="001F0765">
              <w:rPr>
                <w:b/>
              </w:rPr>
              <w:t>243 862,3</w:t>
            </w:r>
          </w:p>
        </w:tc>
        <w:tc>
          <w:tcPr>
            <w:tcW w:w="1338" w:type="dxa"/>
            <w:shd w:val="clear" w:color="000000" w:fill="FFFFFF"/>
            <w:vAlign w:val="bottom"/>
            <w:hideMark/>
          </w:tcPr>
          <w:p w:rsidR="00B50188" w:rsidRPr="001F0765" w:rsidRDefault="00B50188" w:rsidP="001F0765">
            <w:pPr>
              <w:ind w:firstLine="0"/>
              <w:rPr>
                <w:b/>
              </w:rPr>
            </w:pPr>
            <w:r w:rsidRPr="001F0765">
              <w:rPr>
                <w:b/>
              </w:rPr>
              <w:t>1 219 311,5</w:t>
            </w:r>
          </w:p>
        </w:tc>
      </w:tr>
      <w:tr w:rsidR="00B50188" w:rsidRPr="001F0765" w:rsidTr="001F0765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B50188" w:rsidRPr="001F0765" w:rsidRDefault="00B50188" w:rsidP="001F0765"/>
        </w:tc>
        <w:tc>
          <w:tcPr>
            <w:tcW w:w="2693" w:type="dxa"/>
            <w:vMerge/>
            <w:vAlign w:val="center"/>
            <w:hideMark/>
          </w:tcPr>
          <w:p w:rsidR="00B50188" w:rsidRPr="001F0765" w:rsidRDefault="00B50188" w:rsidP="001F0765"/>
        </w:tc>
        <w:tc>
          <w:tcPr>
            <w:tcW w:w="2127" w:type="dxa"/>
            <w:vMerge/>
            <w:vAlign w:val="center"/>
            <w:hideMark/>
          </w:tcPr>
          <w:p w:rsidR="00B50188" w:rsidRPr="001F0765" w:rsidRDefault="00B50188" w:rsidP="001F0765"/>
        </w:tc>
        <w:tc>
          <w:tcPr>
            <w:tcW w:w="1985" w:type="dxa"/>
            <w:shd w:val="clear" w:color="auto" w:fill="auto"/>
            <w:vAlign w:val="center"/>
            <w:hideMark/>
          </w:tcPr>
          <w:p w:rsidR="00B50188" w:rsidRPr="001F0765" w:rsidRDefault="00B50188" w:rsidP="001F0765">
            <w:pPr>
              <w:ind w:firstLine="18"/>
            </w:pPr>
            <w:r w:rsidRPr="001F0765">
              <w:t>федеральный бюджет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B50188" w:rsidRPr="001F0765" w:rsidRDefault="00B50188" w:rsidP="001F0765">
            <w:pPr>
              <w:ind w:firstLine="0"/>
            </w:pPr>
            <w:r w:rsidRPr="001F0765">
              <w:t>122,4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B50188" w:rsidRPr="001F0765" w:rsidRDefault="00B50188" w:rsidP="001F0765">
            <w:pPr>
              <w:ind w:firstLine="33"/>
            </w:pPr>
            <w:r w:rsidRPr="001F0765">
              <w:t>40,8</w:t>
            </w:r>
          </w:p>
        </w:tc>
        <w:tc>
          <w:tcPr>
            <w:tcW w:w="1149" w:type="dxa"/>
            <w:shd w:val="clear" w:color="000000" w:fill="FFFFFF"/>
            <w:vAlign w:val="bottom"/>
            <w:hideMark/>
          </w:tcPr>
          <w:p w:rsidR="00B50188" w:rsidRPr="001F0765" w:rsidRDefault="00B50188" w:rsidP="001F0765">
            <w:pPr>
              <w:ind w:firstLine="0"/>
            </w:pPr>
            <w:r w:rsidRPr="001F0765">
              <w:t>40,8</w:t>
            </w:r>
          </w:p>
        </w:tc>
        <w:tc>
          <w:tcPr>
            <w:tcW w:w="1371" w:type="dxa"/>
            <w:gridSpan w:val="2"/>
            <w:shd w:val="clear" w:color="000000" w:fill="FFFFFF"/>
            <w:vAlign w:val="bottom"/>
            <w:hideMark/>
          </w:tcPr>
          <w:p w:rsidR="00B50188" w:rsidRPr="001F0765" w:rsidRDefault="00B50188" w:rsidP="001F0765">
            <w:pPr>
              <w:ind w:firstLine="0"/>
            </w:pPr>
            <w:r w:rsidRPr="001F0765">
              <w:t>40,8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B50188" w:rsidRPr="001F0765" w:rsidRDefault="002A1DC2" w:rsidP="001F0765">
            <w:pPr>
              <w:ind w:firstLine="0"/>
            </w:pPr>
            <w:r w:rsidRPr="001F0765">
              <w:t>0</w:t>
            </w:r>
          </w:p>
        </w:tc>
        <w:tc>
          <w:tcPr>
            <w:tcW w:w="1338" w:type="dxa"/>
            <w:shd w:val="clear" w:color="000000" w:fill="FFFFFF"/>
            <w:vAlign w:val="bottom"/>
            <w:hideMark/>
          </w:tcPr>
          <w:p w:rsidR="00B50188" w:rsidRPr="001F0765" w:rsidRDefault="002A1DC2" w:rsidP="001F0765">
            <w:pPr>
              <w:ind w:firstLine="0"/>
            </w:pPr>
            <w:r w:rsidRPr="001F0765">
              <w:t>0</w:t>
            </w:r>
          </w:p>
        </w:tc>
      </w:tr>
      <w:tr w:rsidR="00B50188" w:rsidRPr="001F0765" w:rsidTr="001F0765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B50188" w:rsidRPr="001F0765" w:rsidRDefault="00B50188" w:rsidP="001F0765"/>
        </w:tc>
        <w:tc>
          <w:tcPr>
            <w:tcW w:w="2693" w:type="dxa"/>
            <w:vMerge/>
            <w:vAlign w:val="center"/>
            <w:hideMark/>
          </w:tcPr>
          <w:p w:rsidR="00B50188" w:rsidRPr="001F0765" w:rsidRDefault="00B50188" w:rsidP="001F0765"/>
        </w:tc>
        <w:tc>
          <w:tcPr>
            <w:tcW w:w="2127" w:type="dxa"/>
            <w:vMerge/>
            <w:vAlign w:val="center"/>
            <w:hideMark/>
          </w:tcPr>
          <w:p w:rsidR="00B50188" w:rsidRPr="001F0765" w:rsidRDefault="00B50188" w:rsidP="001F0765"/>
        </w:tc>
        <w:tc>
          <w:tcPr>
            <w:tcW w:w="1985" w:type="dxa"/>
            <w:shd w:val="clear" w:color="auto" w:fill="auto"/>
            <w:vAlign w:val="center"/>
            <w:hideMark/>
          </w:tcPr>
          <w:p w:rsidR="00B50188" w:rsidRPr="001F0765" w:rsidRDefault="00B50188" w:rsidP="001F0765">
            <w:pPr>
              <w:ind w:firstLine="18"/>
            </w:pPr>
            <w:r w:rsidRPr="001F0765">
              <w:t>бюджет автономного округа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B50188" w:rsidRPr="001F0765" w:rsidRDefault="00B50188" w:rsidP="001F0765">
            <w:pPr>
              <w:ind w:firstLine="0"/>
            </w:pPr>
            <w:r w:rsidRPr="001F0765">
              <w:t>25 009,7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B50188" w:rsidRPr="001F0765" w:rsidRDefault="00B50188" w:rsidP="001F0765">
            <w:pPr>
              <w:ind w:firstLine="33"/>
            </w:pPr>
            <w:r w:rsidRPr="001F0765">
              <w:t>3 327,6</w:t>
            </w:r>
          </w:p>
        </w:tc>
        <w:tc>
          <w:tcPr>
            <w:tcW w:w="1149" w:type="dxa"/>
            <w:shd w:val="clear" w:color="000000" w:fill="FFFFFF"/>
            <w:vAlign w:val="bottom"/>
            <w:hideMark/>
          </w:tcPr>
          <w:p w:rsidR="00B50188" w:rsidRPr="001F0765" w:rsidRDefault="00B50188" w:rsidP="001F0765">
            <w:pPr>
              <w:ind w:firstLine="0"/>
            </w:pPr>
            <w:r w:rsidRPr="001F0765">
              <w:t>1 302,8</w:t>
            </w:r>
          </w:p>
        </w:tc>
        <w:tc>
          <w:tcPr>
            <w:tcW w:w="1371" w:type="dxa"/>
            <w:gridSpan w:val="2"/>
            <w:shd w:val="clear" w:color="000000" w:fill="FFFFFF"/>
            <w:vAlign w:val="bottom"/>
            <w:hideMark/>
          </w:tcPr>
          <w:p w:rsidR="00B50188" w:rsidRPr="001F0765" w:rsidRDefault="00B50188" w:rsidP="001F0765">
            <w:pPr>
              <w:ind w:firstLine="0"/>
            </w:pPr>
            <w:r w:rsidRPr="001F0765">
              <w:t>1 280,1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B50188" w:rsidRPr="001F0765" w:rsidRDefault="00B50188" w:rsidP="001F0765">
            <w:pPr>
              <w:ind w:firstLine="0"/>
            </w:pPr>
            <w:r w:rsidRPr="001F0765">
              <w:t>3 183,2</w:t>
            </w:r>
          </w:p>
        </w:tc>
        <w:tc>
          <w:tcPr>
            <w:tcW w:w="1338" w:type="dxa"/>
            <w:shd w:val="clear" w:color="000000" w:fill="FFFFFF"/>
            <w:vAlign w:val="bottom"/>
            <w:hideMark/>
          </w:tcPr>
          <w:p w:rsidR="00B50188" w:rsidRPr="001F0765" w:rsidRDefault="00B50188" w:rsidP="001F0765">
            <w:pPr>
              <w:ind w:firstLine="0"/>
            </w:pPr>
            <w:r w:rsidRPr="001F0765">
              <w:t>15 916,0</w:t>
            </w:r>
          </w:p>
        </w:tc>
      </w:tr>
      <w:tr w:rsidR="00B50188" w:rsidRPr="001F0765" w:rsidTr="001F0765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B50188" w:rsidRPr="001F0765" w:rsidRDefault="00B50188" w:rsidP="001F0765"/>
        </w:tc>
        <w:tc>
          <w:tcPr>
            <w:tcW w:w="2693" w:type="dxa"/>
            <w:vMerge/>
            <w:vAlign w:val="center"/>
            <w:hideMark/>
          </w:tcPr>
          <w:p w:rsidR="00B50188" w:rsidRPr="001F0765" w:rsidRDefault="00B50188" w:rsidP="001F0765"/>
        </w:tc>
        <w:tc>
          <w:tcPr>
            <w:tcW w:w="2127" w:type="dxa"/>
            <w:vMerge/>
            <w:vAlign w:val="center"/>
            <w:hideMark/>
          </w:tcPr>
          <w:p w:rsidR="00B50188" w:rsidRPr="001F0765" w:rsidRDefault="00B50188" w:rsidP="001F0765"/>
        </w:tc>
        <w:tc>
          <w:tcPr>
            <w:tcW w:w="1985" w:type="dxa"/>
            <w:shd w:val="clear" w:color="auto" w:fill="auto"/>
            <w:vAlign w:val="center"/>
            <w:hideMark/>
          </w:tcPr>
          <w:p w:rsidR="00B50188" w:rsidRPr="001F0765" w:rsidRDefault="00B50188" w:rsidP="001F0765">
            <w:pPr>
              <w:ind w:firstLine="18"/>
            </w:pPr>
            <w:r w:rsidRPr="001F0765">
              <w:t>бюджет района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B50188" w:rsidRPr="001F0765" w:rsidRDefault="00B50188" w:rsidP="001F0765">
            <w:pPr>
              <w:ind w:firstLine="0"/>
            </w:pPr>
            <w:r w:rsidRPr="001F0765">
              <w:t>2 240 231,8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B50188" w:rsidRPr="001F0765" w:rsidRDefault="00B50188" w:rsidP="001F0765">
            <w:pPr>
              <w:ind w:firstLine="33"/>
            </w:pPr>
            <w:r w:rsidRPr="001F0765">
              <w:t>293 064,9</w:t>
            </w:r>
          </w:p>
        </w:tc>
        <w:tc>
          <w:tcPr>
            <w:tcW w:w="1149" w:type="dxa"/>
            <w:shd w:val="clear" w:color="000000" w:fill="FFFFFF"/>
            <w:vAlign w:val="bottom"/>
            <w:hideMark/>
          </w:tcPr>
          <w:p w:rsidR="00B50188" w:rsidRPr="001F0765" w:rsidRDefault="00B50188" w:rsidP="001F0765">
            <w:pPr>
              <w:ind w:firstLine="0"/>
            </w:pPr>
            <w:r w:rsidRPr="001F0765">
              <w:t>246 681,5</w:t>
            </w:r>
          </w:p>
        </w:tc>
        <w:tc>
          <w:tcPr>
            <w:tcW w:w="1371" w:type="dxa"/>
            <w:gridSpan w:val="2"/>
            <w:shd w:val="clear" w:color="000000" w:fill="FFFFFF"/>
            <w:vAlign w:val="bottom"/>
            <w:hideMark/>
          </w:tcPr>
          <w:p w:rsidR="00B50188" w:rsidRPr="001F0765" w:rsidRDefault="00B50188" w:rsidP="001F0765">
            <w:pPr>
              <w:ind w:firstLine="0"/>
            </w:pPr>
            <w:r w:rsidRPr="001F0765">
              <w:t>256 410,8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B50188" w:rsidRPr="001F0765" w:rsidRDefault="00B50188" w:rsidP="001F0765">
            <w:pPr>
              <w:ind w:firstLine="0"/>
            </w:pPr>
            <w:r w:rsidRPr="001F0765">
              <w:t>240 679,1</w:t>
            </w:r>
          </w:p>
        </w:tc>
        <w:tc>
          <w:tcPr>
            <w:tcW w:w="1338" w:type="dxa"/>
            <w:shd w:val="clear" w:color="000000" w:fill="FFFFFF"/>
            <w:vAlign w:val="bottom"/>
            <w:hideMark/>
          </w:tcPr>
          <w:p w:rsidR="00B50188" w:rsidRPr="001F0765" w:rsidRDefault="00B50188" w:rsidP="001F0765">
            <w:pPr>
              <w:ind w:firstLine="0"/>
            </w:pPr>
            <w:r w:rsidRPr="001F0765">
              <w:t>1 203 395,5</w:t>
            </w:r>
          </w:p>
        </w:tc>
      </w:tr>
      <w:tr w:rsidR="00B50188" w:rsidRPr="001F0765" w:rsidTr="001F0765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B50188" w:rsidRPr="001F0765" w:rsidRDefault="00B50188" w:rsidP="001F0765"/>
        </w:tc>
        <w:tc>
          <w:tcPr>
            <w:tcW w:w="2693" w:type="dxa"/>
            <w:vMerge/>
            <w:vAlign w:val="center"/>
            <w:hideMark/>
          </w:tcPr>
          <w:p w:rsidR="00B50188" w:rsidRPr="001F0765" w:rsidRDefault="00B50188" w:rsidP="001F0765"/>
        </w:tc>
        <w:tc>
          <w:tcPr>
            <w:tcW w:w="2127" w:type="dxa"/>
            <w:vMerge/>
            <w:vAlign w:val="center"/>
            <w:hideMark/>
          </w:tcPr>
          <w:p w:rsidR="00B50188" w:rsidRPr="001F0765" w:rsidRDefault="00B50188" w:rsidP="001F0765"/>
        </w:tc>
        <w:tc>
          <w:tcPr>
            <w:tcW w:w="1985" w:type="dxa"/>
            <w:shd w:val="clear" w:color="auto" w:fill="auto"/>
            <w:vAlign w:val="center"/>
            <w:hideMark/>
          </w:tcPr>
          <w:p w:rsidR="00B50188" w:rsidRPr="001F0765" w:rsidRDefault="00B50188" w:rsidP="001F0765">
            <w:pPr>
              <w:ind w:firstLine="18"/>
            </w:pPr>
            <w:r w:rsidRPr="001F0765">
              <w:t xml:space="preserve">в том числе </w:t>
            </w:r>
            <w:proofErr w:type="spellStart"/>
            <w:r w:rsidRPr="001F0765">
              <w:t>софинансирование</w:t>
            </w:r>
            <w:proofErr w:type="spellEnd"/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B50188" w:rsidRPr="001F0765" w:rsidRDefault="00B50188" w:rsidP="001F0765">
            <w:pPr>
              <w:ind w:firstLine="0"/>
            </w:pPr>
            <w:r w:rsidRPr="001F0765">
              <w:t>1 002,4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B50188" w:rsidRPr="001F0765" w:rsidRDefault="00B50188" w:rsidP="001F0765">
            <w:pPr>
              <w:ind w:firstLine="33"/>
            </w:pPr>
            <w:r w:rsidRPr="001F0765">
              <w:t>71,8</w:t>
            </w:r>
          </w:p>
        </w:tc>
        <w:tc>
          <w:tcPr>
            <w:tcW w:w="1149" w:type="dxa"/>
            <w:shd w:val="clear" w:color="000000" w:fill="FFFFFF"/>
            <w:vAlign w:val="bottom"/>
            <w:hideMark/>
          </w:tcPr>
          <w:p w:rsidR="00B50188" w:rsidRPr="001F0765" w:rsidRDefault="00B50188" w:rsidP="001F0765">
            <w:pPr>
              <w:ind w:firstLine="0"/>
            </w:pPr>
            <w:r w:rsidRPr="001F0765">
              <w:t>38,4</w:t>
            </w:r>
          </w:p>
        </w:tc>
        <w:tc>
          <w:tcPr>
            <w:tcW w:w="1371" w:type="dxa"/>
            <w:gridSpan w:val="2"/>
            <w:shd w:val="clear" w:color="000000" w:fill="FFFFFF"/>
            <w:vAlign w:val="bottom"/>
            <w:hideMark/>
          </w:tcPr>
          <w:p w:rsidR="00B50188" w:rsidRPr="001F0765" w:rsidRDefault="00B50188" w:rsidP="001F0765">
            <w:pPr>
              <w:ind w:firstLine="0"/>
            </w:pPr>
            <w:r w:rsidRPr="001F0765">
              <w:t>38,4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B50188" w:rsidRPr="001F0765" w:rsidRDefault="00B50188" w:rsidP="001F0765">
            <w:pPr>
              <w:ind w:firstLine="0"/>
            </w:pPr>
            <w:r w:rsidRPr="001F0765">
              <w:t>142,3</w:t>
            </w:r>
          </w:p>
        </w:tc>
        <w:tc>
          <w:tcPr>
            <w:tcW w:w="1338" w:type="dxa"/>
            <w:shd w:val="clear" w:color="000000" w:fill="FFFFFF"/>
            <w:vAlign w:val="bottom"/>
            <w:hideMark/>
          </w:tcPr>
          <w:p w:rsidR="00B50188" w:rsidRPr="001F0765" w:rsidRDefault="00B50188" w:rsidP="001F0765">
            <w:pPr>
              <w:ind w:firstLine="0"/>
            </w:pPr>
            <w:r w:rsidRPr="001F0765">
              <w:t>711,5</w:t>
            </w:r>
          </w:p>
        </w:tc>
      </w:tr>
      <w:tr w:rsidR="00B50188" w:rsidRPr="001F0765" w:rsidTr="001F0765">
        <w:trPr>
          <w:trHeight w:val="510"/>
        </w:trPr>
        <w:tc>
          <w:tcPr>
            <w:tcW w:w="724" w:type="dxa"/>
            <w:vMerge/>
            <w:vAlign w:val="center"/>
            <w:hideMark/>
          </w:tcPr>
          <w:p w:rsidR="00B50188" w:rsidRPr="001F0765" w:rsidRDefault="00B50188" w:rsidP="001F0765"/>
        </w:tc>
        <w:tc>
          <w:tcPr>
            <w:tcW w:w="2693" w:type="dxa"/>
            <w:vMerge/>
            <w:vAlign w:val="center"/>
            <w:hideMark/>
          </w:tcPr>
          <w:p w:rsidR="00B50188" w:rsidRPr="001F0765" w:rsidRDefault="00B50188" w:rsidP="001F0765"/>
        </w:tc>
        <w:tc>
          <w:tcPr>
            <w:tcW w:w="2127" w:type="dxa"/>
            <w:vMerge/>
            <w:vAlign w:val="center"/>
            <w:hideMark/>
          </w:tcPr>
          <w:p w:rsidR="00B50188" w:rsidRPr="001F0765" w:rsidRDefault="00B50188" w:rsidP="001F0765"/>
        </w:tc>
        <w:tc>
          <w:tcPr>
            <w:tcW w:w="1985" w:type="dxa"/>
            <w:shd w:val="clear" w:color="000000" w:fill="FFFFFF"/>
            <w:vAlign w:val="center"/>
            <w:hideMark/>
          </w:tcPr>
          <w:p w:rsidR="00B50188" w:rsidRPr="001F0765" w:rsidRDefault="00B50188" w:rsidP="001F0765">
            <w:pPr>
              <w:ind w:firstLine="18"/>
            </w:pPr>
            <w:r w:rsidRPr="001F0765">
              <w:t>бюджет городских и сельских поселений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B50188" w:rsidRPr="001F0765" w:rsidRDefault="00B50188" w:rsidP="001F0765">
            <w:pPr>
              <w:ind w:firstLine="0"/>
            </w:pPr>
            <w:r w:rsidRPr="001F0765">
              <w:t>11,5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B50188" w:rsidRPr="001F0765" w:rsidRDefault="00B50188" w:rsidP="001F0765">
            <w:pPr>
              <w:ind w:firstLine="33"/>
            </w:pPr>
            <w:r w:rsidRPr="001F0765">
              <w:t>11,5</w:t>
            </w:r>
          </w:p>
        </w:tc>
        <w:tc>
          <w:tcPr>
            <w:tcW w:w="1149" w:type="dxa"/>
            <w:shd w:val="clear" w:color="000000" w:fill="FFFFFF"/>
            <w:vAlign w:val="bottom"/>
            <w:hideMark/>
          </w:tcPr>
          <w:p w:rsidR="00B50188" w:rsidRPr="001F0765" w:rsidRDefault="002A1DC2" w:rsidP="001F0765">
            <w:pPr>
              <w:ind w:firstLine="0"/>
            </w:pPr>
            <w:r w:rsidRPr="001F0765">
              <w:t>0</w:t>
            </w:r>
          </w:p>
        </w:tc>
        <w:tc>
          <w:tcPr>
            <w:tcW w:w="1371" w:type="dxa"/>
            <w:gridSpan w:val="2"/>
            <w:shd w:val="clear" w:color="000000" w:fill="FFFFFF"/>
            <w:vAlign w:val="bottom"/>
            <w:hideMark/>
          </w:tcPr>
          <w:p w:rsidR="00B50188" w:rsidRPr="001F0765" w:rsidRDefault="002A1DC2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B50188" w:rsidRPr="001F0765" w:rsidRDefault="00B50188" w:rsidP="001F0765">
            <w:r w:rsidRPr="001F0765">
              <w:t>0</w:t>
            </w:r>
          </w:p>
        </w:tc>
        <w:tc>
          <w:tcPr>
            <w:tcW w:w="1338" w:type="dxa"/>
            <w:shd w:val="clear" w:color="000000" w:fill="FFFFFF"/>
            <w:vAlign w:val="bottom"/>
            <w:hideMark/>
          </w:tcPr>
          <w:p w:rsidR="00B50188" w:rsidRPr="001F0765" w:rsidRDefault="00B50188" w:rsidP="001F0765">
            <w:r w:rsidRPr="001F0765">
              <w:t>0</w:t>
            </w:r>
          </w:p>
        </w:tc>
      </w:tr>
      <w:tr w:rsidR="00523CB1" w:rsidRPr="001F0765" w:rsidTr="001F0765">
        <w:trPr>
          <w:trHeight w:val="300"/>
        </w:trPr>
        <w:tc>
          <w:tcPr>
            <w:tcW w:w="724" w:type="dxa"/>
            <w:shd w:val="clear" w:color="auto" w:fill="auto"/>
            <w:noWrap/>
            <w:vAlign w:val="bottom"/>
            <w:hideMark/>
          </w:tcPr>
          <w:p w:rsidR="00523CB1" w:rsidRPr="001F0765" w:rsidRDefault="001F0765" w:rsidP="001F0765">
            <w:pPr>
              <w:ind w:firstLine="0"/>
            </w:pPr>
            <w:r w:rsidRPr="001F0765">
              <w:t xml:space="preserve"> </w:t>
            </w: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pPr>
              <w:ind w:firstLine="0"/>
            </w:pPr>
            <w:r w:rsidRPr="001F0765">
              <w:t>В том числе: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:rsidR="00523CB1" w:rsidRPr="001F0765" w:rsidRDefault="001F0765" w:rsidP="001F0765">
            <w:r w:rsidRPr="001F0765">
              <w:t xml:space="preserve"> 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523CB1" w:rsidRPr="001F0765" w:rsidRDefault="001F0765" w:rsidP="001F0765">
            <w:r w:rsidRPr="001F0765">
              <w:t xml:space="preserve"> 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1F0765" w:rsidP="001F0765">
            <w:r w:rsidRPr="001F0765">
              <w:t xml:space="preserve"> 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1F0765" w:rsidP="001F0765">
            <w:r w:rsidRPr="001F0765">
              <w:t xml:space="preserve"> </w:t>
            </w:r>
          </w:p>
        </w:tc>
        <w:tc>
          <w:tcPr>
            <w:tcW w:w="1149" w:type="dxa"/>
            <w:shd w:val="clear" w:color="000000" w:fill="FFFFFF"/>
            <w:vAlign w:val="center"/>
            <w:hideMark/>
          </w:tcPr>
          <w:p w:rsidR="00523CB1" w:rsidRPr="001F0765" w:rsidRDefault="001F0765" w:rsidP="001F0765">
            <w:r w:rsidRPr="001F0765">
              <w:t xml:space="preserve"> </w:t>
            </w:r>
          </w:p>
        </w:tc>
        <w:tc>
          <w:tcPr>
            <w:tcW w:w="1371" w:type="dxa"/>
            <w:gridSpan w:val="2"/>
            <w:shd w:val="clear" w:color="000000" w:fill="FFFFFF"/>
            <w:vAlign w:val="center"/>
            <w:hideMark/>
          </w:tcPr>
          <w:p w:rsidR="00523CB1" w:rsidRPr="001F0765" w:rsidRDefault="001F0765" w:rsidP="001F0765">
            <w:r w:rsidRPr="001F0765">
              <w:t xml:space="preserve"> 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1F0765" w:rsidP="001F0765">
            <w:r w:rsidRPr="001F0765">
              <w:t xml:space="preserve"> 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523CB1" w:rsidRPr="001F0765" w:rsidRDefault="001F0765" w:rsidP="001F0765">
            <w:r w:rsidRPr="001F0765">
              <w:t xml:space="preserve"> </w:t>
            </w:r>
          </w:p>
        </w:tc>
      </w:tr>
      <w:tr w:rsidR="00523CB1" w:rsidRPr="001F0765" w:rsidTr="001F0765">
        <w:trPr>
          <w:trHeight w:val="300"/>
        </w:trPr>
        <w:tc>
          <w:tcPr>
            <w:tcW w:w="724" w:type="dxa"/>
            <w:vMerge w:val="restart"/>
            <w:shd w:val="clear" w:color="auto" w:fill="auto"/>
            <w:noWrap/>
            <w:vAlign w:val="bottom"/>
            <w:hideMark/>
          </w:tcPr>
          <w:p w:rsidR="00523CB1" w:rsidRPr="001F0765" w:rsidRDefault="001F0765" w:rsidP="001F0765">
            <w:pPr>
              <w:ind w:firstLine="0"/>
            </w:pPr>
            <w:r w:rsidRPr="001F0765">
              <w:t xml:space="preserve"> </w:t>
            </w:r>
          </w:p>
        </w:tc>
        <w:tc>
          <w:tcPr>
            <w:tcW w:w="2693" w:type="dxa"/>
            <w:vMerge w:val="restart"/>
            <w:shd w:val="clear" w:color="000000" w:fill="FFFFFF"/>
            <w:vAlign w:val="center"/>
            <w:hideMark/>
          </w:tcPr>
          <w:p w:rsidR="00523CB1" w:rsidRPr="001F0765" w:rsidRDefault="00523CB1" w:rsidP="001F0765">
            <w:pPr>
              <w:ind w:firstLine="0"/>
            </w:pPr>
            <w:r w:rsidRPr="001F0765">
              <w:t>Инвестиции в объекты муниципальной собственности</w:t>
            </w:r>
          </w:p>
        </w:tc>
        <w:tc>
          <w:tcPr>
            <w:tcW w:w="2127" w:type="dxa"/>
            <w:vMerge w:val="restart"/>
            <w:shd w:val="clear" w:color="000000" w:fill="FFFFFF"/>
            <w:vAlign w:val="center"/>
            <w:hideMark/>
          </w:tcPr>
          <w:p w:rsidR="00523CB1" w:rsidRPr="001F0765" w:rsidRDefault="001F0765" w:rsidP="001F0765">
            <w:r w:rsidRPr="001F0765">
              <w:t xml:space="preserve"> 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pPr>
              <w:ind w:firstLine="0"/>
            </w:pPr>
            <w:r w:rsidRPr="001F0765">
              <w:t>всего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149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371" w:type="dxa"/>
            <w:gridSpan w:val="2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</w:tr>
      <w:tr w:rsidR="00523CB1" w:rsidRPr="001F0765" w:rsidTr="001F0765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693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127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1985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pPr>
              <w:ind w:firstLine="0"/>
            </w:pPr>
            <w:r w:rsidRPr="001F0765">
              <w:t>федеральный бюджет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371" w:type="dxa"/>
            <w:gridSpan w:val="2"/>
            <w:shd w:val="clear" w:color="auto" w:fill="auto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338" w:type="dxa"/>
            <w:shd w:val="clear" w:color="auto" w:fill="auto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</w:tr>
      <w:tr w:rsidR="00523CB1" w:rsidRPr="001F0765" w:rsidTr="001F0765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693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127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1985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pPr>
              <w:ind w:firstLine="0"/>
            </w:pPr>
            <w:r w:rsidRPr="001F0765">
              <w:t>бюджет автономного округа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371" w:type="dxa"/>
            <w:gridSpan w:val="2"/>
            <w:shd w:val="clear" w:color="auto" w:fill="auto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338" w:type="dxa"/>
            <w:shd w:val="clear" w:color="auto" w:fill="auto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</w:tr>
      <w:tr w:rsidR="00523CB1" w:rsidRPr="001F0765" w:rsidTr="001F0765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693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127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1985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pPr>
              <w:ind w:firstLine="0"/>
            </w:pPr>
            <w:r w:rsidRPr="001F0765">
              <w:t>бюджет района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371" w:type="dxa"/>
            <w:gridSpan w:val="2"/>
            <w:shd w:val="clear" w:color="auto" w:fill="auto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338" w:type="dxa"/>
            <w:shd w:val="clear" w:color="auto" w:fill="auto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</w:tr>
      <w:tr w:rsidR="00523CB1" w:rsidRPr="001F0765" w:rsidTr="001F0765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693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127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1985" w:type="dxa"/>
            <w:shd w:val="clear" w:color="auto" w:fill="auto"/>
            <w:vAlign w:val="center"/>
            <w:hideMark/>
          </w:tcPr>
          <w:p w:rsidR="00523CB1" w:rsidRPr="001F0765" w:rsidRDefault="00523CB1" w:rsidP="001F0765">
            <w:pPr>
              <w:ind w:firstLine="0"/>
            </w:pPr>
            <w:r w:rsidRPr="001F0765">
              <w:t xml:space="preserve">в том числе </w:t>
            </w:r>
            <w:proofErr w:type="spellStart"/>
            <w:r w:rsidRPr="001F0765">
              <w:t>софинансирование</w:t>
            </w:r>
            <w:proofErr w:type="spellEnd"/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371" w:type="dxa"/>
            <w:gridSpan w:val="2"/>
            <w:shd w:val="clear" w:color="auto" w:fill="auto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338" w:type="dxa"/>
            <w:shd w:val="clear" w:color="auto" w:fill="auto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</w:tr>
      <w:tr w:rsidR="00523CB1" w:rsidRPr="001F0765" w:rsidTr="001F0765">
        <w:trPr>
          <w:trHeight w:val="510"/>
        </w:trPr>
        <w:tc>
          <w:tcPr>
            <w:tcW w:w="724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693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127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1985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pPr>
              <w:ind w:firstLine="0"/>
            </w:pPr>
            <w:r w:rsidRPr="001F0765">
              <w:t>бюджет городских и сельских поселений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371" w:type="dxa"/>
            <w:gridSpan w:val="2"/>
            <w:shd w:val="clear" w:color="auto" w:fill="auto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338" w:type="dxa"/>
            <w:shd w:val="clear" w:color="auto" w:fill="auto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</w:tr>
      <w:tr w:rsidR="00B50188" w:rsidRPr="001F0765" w:rsidTr="001F0765">
        <w:trPr>
          <w:trHeight w:val="300"/>
        </w:trPr>
        <w:tc>
          <w:tcPr>
            <w:tcW w:w="724" w:type="dxa"/>
            <w:vMerge w:val="restart"/>
            <w:shd w:val="clear" w:color="auto" w:fill="auto"/>
            <w:noWrap/>
            <w:vAlign w:val="bottom"/>
            <w:hideMark/>
          </w:tcPr>
          <w:p w:rsidR="00B50188" w:rsidRPr="001F0765" w:rsidRDefault="001F0765" w:rsidP="001F0765">
            <w:pPr>
              <w:ind w:firstLine="0"/>
            </w:pPr>
            <w:r w:rsidRPr="001F0765">
              <w:t xml:space="preserve"> </w:t>
            </w:r>
          </w:p>
        </w:tc>
        <w:tc>
          <w:tcPr>
            <w:tcW w:w="2693" w:type="dxa"/>
            <w:vMerge w:val="restart"/>
            <w:shd w:val="clear" w:color="000000" w:fill="FFFFFF"/>
            <w:vAlign w:val="center"/>
            <w:hideMark/>
          </w:tcPr>
          <w:p w:rsidR="00B50188" w:rsidRPr="001F0765" w:rsidRDefault="00B50188" w:rsidP="001F0765">
            <w:pPr>
              <w:ind w:firstLine="0"/>
            </w:pPr>
            <w:r w:rsidRPr="001F0765">
              <w:t>Прочие расходы</w:t>
            </w:r>
          </w:p>
        </w:tc>
        <w:tc>
          <w:tcPr>
            <w:tcW w:w="2127" w:type="dxa"/>
            <w:vMerge w:val="restart"/>
            <w:shd w:val="clear" w:color="000000" w:fill="FFFFFF"/>
            <w:vAlign w:val="center"/>
            <w:hideMark/>
          </w:tcPr>
          <w:p w:rsidR="00B50188" w:rsidRPr="001F0765" w:rsidRDefault="001F0765" w:rsidP="001F0765">
            <w:r w:rsidRPr="001F0765">
              <w:t xml:space="preserve"> 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B50188" w:rsidRPr="001F0765" w:rsidRDefault="00B50188" w:rsidP="001F0765">
            <w:pPr>
              <w:ind w:firstLine="18"/>
            </w:pPr>
            <w:r w:rsidRPr="001F0765">
              <w:t>всего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B50188" w:rsidRPr="001F0765" w:rsidRDefault="00B50188" w:rsidP="001F0765">
            <w:pPr>
              <w:ind w:firstLine="0"/>
            </w:pPr>
            <w:r w:rsidRPr="001F0765">
              <w:t>2 295 537,4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B50188" w:rsidRPr="001F0765" w:rsidRDefault="00B50188" w:rsidP="001F0765">
            <w:pPr>
              <w:ind w:firstLine="0"/>
            </w:pPr>
            <w:r w:rsidRPr="001F0765">
              <w:t>296 444,8</w:t>
            </w:r>
          </w:p>
        </w:tc>
        <w:tc>
          <w:tcPr>
            <w:tcW w:w="1149" w:type="dxa"/>
            <w:shd w:val="clear" w:color="000000" w:fill="FFFFFF"/>
            <w:vAlign w:val="bottom"/>
            <w:hideMark/>
          </w:tcPr>
          <w:p w:rsidR="00B50188" w:rsidRPr="001F0765" w:rsidRDefault="00B50188" w:rsidP="001F0765">
            <w:pPr>
              <w:ind w:firstLine="0"/>
            </w:pPr>
            <w:r w:rsidRPr="001F0765">
              <w:t>250 191,6</w:t>
            </w:r>
          </w:p>
        </w:tc>
        <w:tc>
          <w:tcPr>
            <w:tcW w:w="1371" w:type="dxa"/>
            <w:gridSpan w:val="2"/>
            <w:shd w:val="clear" w:color="000000" w:fill="FFFFFF"/>
            <w:vAlign w:val="bottom"/>
            <w:hideMark/>
          </w:tcPr>
          <w:p w:rsidR="00B50188" w:rsidRPr="001F0765" w:rsidRDefault="00B50188" w:rsidP="001F0765">
            <w:pPr>
              <w:ind w:firstLine="0"/>
            </w:pPr>
            <w:r w:rsidRPr="001F0765">
              <w:t>285 727,2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B50188" w:rsidRPr="001F0765" w:rsidRDefault="00B50188" w:rsidP="001F0765">
            <w:pPr>
              <w:ind w:firstLine="0"/>
            </w:pPr>
            <w:r w:rsidRPr="001F0765">
              <w:t>243 862,3</w:t>
            </w:r>
          </w:p>
        </w:tc>
        <w:tc>
          <w:tcPr>
            <w:tcW w:w="1338" w:type="dxa"/>
            <w:shd w:val="clear" w:color="000000" w:fill="FFFFFF"/>
            <w:vAlign w:val="bottom"/>
            <w:hideMark/>
          </w:tcPr>
          <w:p w:rsidR="00B50188" w:rsidRPr="001F0765" w:rsidRDefault="00B50188" w:rsidP="001F0765">
            <w:pPr>
              <w:ind w:firstLine="0"/>
            </w:pPr>
            <w:r w:rsidRPr="001F0765">
              <w:t>1 219 311,5</w:t>
            </w:r>
          </w:p>
        </w:tc>
      </w:tr>
      <w:tr w:rsidR="00B50188" w:rsidRPr="001F0765" w:rsidTr="001F0765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B50188" w:rsidRPr="001F0765" w:rsidRDefault="00B50188" w:rsidP="001F0765"/>
        </w:tc>
        <w:tc>
          <w:tcPr>
            <w:tcW w:w="2693" w:type="dxa"/>
            <w:vMerge/>
            <w:vAlign w:val="center"/>
            <w:hideMark/>
          </w:tcPr>
          <w:p w:rsidR="00B50188" w:rsidRPr="001F0765" w:rsidRDefault="00B50188" w:rsidP="001F0765"/>
        </w:tc>
        <w:tc>
          <w:tcPr>
            <w:tcW w:w="2127" w:type="dxa"/>
            <w:vMerge/>
            <w:vAlign w:val="center"/>
            <w:hideMark/>
          </w:tcPr>
          <w:p w:rsidR="00B50188" w:rsidRPr="001F0765" w:rsidRDefault="00B50188" w:rsidP="001F0765"/>
        </w:tc>
        <w:tc>
          <w:tcPr>
            <w:tcW w:w="1985" w:type="dxa"/>
            <w:shd w:val="clear" w:color="000000" w:fill="FFFFFF"/>
            <w:vAlign w:val="center"/>
            <w:hideMark/>
          </w:tcPr>
          <w:p w:rsidR="00B50188" w:rsidRPr="001F0765" w:rsidRDefault="00B50188" w:rsidP="001F0765">
            <w:pPr>
              <w:ind w:firstLine="18"/>
            </w:pPr>
            <w:r w:rsidRPr="001F0765">
              <w:t>федеральный бюджет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B50188" w:rsidRPr="001F0765" w:rsidRDefault="00B50188" w:rsidP="001F0765">
            <w:pPr>
              <w:ind w:firstLine="0"/>
            </w:pPr>
            <w:r w:rsidRPr="001F0765">
              <w:t>10 826,2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B50188" w:rsidRPr="001F0765" w:rsidRDefault="00B50188" w:rsidP="001F0765">
            <w:pPr>
              <w:ind w:firstLine="0"/>
            </w:pPr>
            <w:r w:rsidRPr="001F0765">
              <w:t>40,8</w:t>
            </w:r>
          </w:p>
        </w:tc>
        <w:tc>
          <w:tcPr>
            <w:tcW w:w="1149" w:type="dxa"/>
            <w:shd w:val="clear" w:color="auto" w:fill="auto"/>
            <w:vAlign w:val="bottom"/>
            <w:hideMark/>
          </w:tcPr>
          <w:p w:rsidR="00B50188" w:rsidRPr="001F0765" w:rsidRDefault="00B50188" w:rsidP="001F0765">
            <w:pPr>
              <w:ind w:firstLine="0"/>
            </w:pPr>
            <w:r w:rsidRPr="001F0765">
              <w:t>918,2</w:t>
            </w:r>
          </w:p>
        </w:tc>
        <w:tc>
          <w:tcPr>
            <w:tcW w:w="1371" w:type="dxa"/>
            <w:gridSpan w:val="2"/>
            <w:shd w:val="clear" w:color="auto" w:fill="auto"/>
            <w:vAlign w:val="bottom"/>
            <w:hideMark/>
          </w:tcPr>
          <w:p w:rsidR="00B50188" w:rsidRPr="001F0765" w:rsidRDefault="00B50188" w:rsidP="001F0765">
            <w:pPr>
              <w:ind w:firstLine="0"/>
            </w:pPr>
            <w:r w:rsidRPr="001F0765">
              <w:t>9 867,2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B50188" w:rsidRPr="001F0765" w:rsidRDefault="00B50188" w:rsidP="001F0765">
            <w:pPr>
              <w:ind w:firstLine="0"/>
            </w:pPr>
            <w:r w:rsidRPr="001F0765">
              <w:t>0</w:t>
            </w:r>
          </w:p>
        </w:tc>
        <w:tc>
          <w:tcPr>
            <w:tcW w:w="1338" w:type="dxa"/>
            <w:shd w:val="clear" w:color="auto" w:fill="auto"/>
            <w:vAlign w:val="bottom"/>
            <w:hideMark/>
          </w:tcPr>
          <w:p w:rsidR="00B50188" w:rsidRPr="001F0765" w:rsidRDefault="00B50188" w:rsidP="001F0765">
            <w:pPr>
              <w:ind w:firstLine="0"/>
            </w:pPr>
            <w:r w:rsidRPr="001F0765">
              <w:t>0</w:t>
            </w:r>
          </w:p>
        </w:tc>
      </w:tr>
      <w:tr w:rsidR="00B50188" w:rsidRPr="001F0765" w:rsidTr="001F0765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B50188" w:rsidRPr="001F0765" w:rsidRDefault="00B50188" w:rsidP="001F0765"/>
        </w:tc>
        <w:tc>
          <w:tcPr>
            <w:tcW w:w="2693" w:type="dxa"/>
            <w:vMerge/>
            <w:vAlign w:val="center"/>
            <w:hideMark/>
          </w:tcPr>
          <w:p w:rsidR="00B50188" w:rsidRPr="001F0765" w:rsidRDefault="00B50188" w:rsidP="001F0765"/>
        </w:tc>
        <w:tc>
          <w:tcPr>
            <w:tcW w:w="2127" w:type="dxa"/>
            <w:vMerge/>
            <w:vAlign w:val="center"/>
            <w:hideMark/>
          </w:tcPr>
          <w:p w:rsidR="00B50188" w:rsidRPr="001F0765" w:rsidRDefault="00B50188" w:rsidP="001F0765"/>
        </w:tc>
        <w:tc>
          <w:tcPr>
            <w:tcW w:w="1985" w:type="dxa"/>
            <w:shd w:val="clear" w:color="000000" w:fill="FFFFFF"/>
            <w:vAlign w:val="center"/>
            <w:hideMark/>
          </w:tcPr>
          <w:p w:rsidR="00B50188" w:rsidRPr="001F0765" w:rsidRDefault="00B50188" w:rsidP="001F0765">
            <w:pPr>
              <w:ind w:firstLine="18"/>
            </w:pPr>
            <w:r w:rsidRPr="001F0765">
              <w:t>бюджет автономного округа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B50188" w:rsidRPr="001F0765" w:rsidRDefault="00B50188" w:rsidP="001F0765">
            <w:pPr>
              <w:ind w:firstLine="0"/>
            </w:pPr>
            <w:r w:rsidRPr="001F0765">
              <w:t>41 451,6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B50188" w:rsidRPr="001F0765" w:rsidRDefault="00B50188" w:rsidP="001F0765">
            <w:pPr>
              <w:ind w:firstLine="0"/>
            </w:pPr>
            <w:r w:rsidRPr="001F0765">
              <w:t>3 327,6</w:t>
            </w:r>
          </w:p>
        </w:tc>
        <w:tc>
          <w:tcPr>
            <w:tcW w:w="1149" w:type="dxa"/>
            <w:shd w:val="clear" w:color="auto" w:fill="auto"/>
            <w:vAlign w:val="bottom"/>
            <w:hideMark/>
          </w:tcPr>
          <w:p w:rsidR="00B50188" w:rsidRPr="001F0765" w:rsidRDefault="00B50188" w:rsidP="001F0765">
            <w:pPr>
              <w:ind w:firstLine="0"/>
            </w:pPr>
            <w:r w:rsidRPr="001F0765">
              <w:t>2 375,2</w:t>
            </w:r>
          </w:p>
        </w:tc>
        <w:tc>
          <w:tcPr>
            <w:tcW w:w="1371" w:type="dxa"/>
            <w:gridSpan w:val="2"/>
            <w:shd w:val="clear" w:color="auto" w:fill="auto"/>
            <w:vAlign w:val="bottom"/>
            <w:hideMark/>
          </w:tcPr>
          <w:p w:rsidR="00B50188" w:rsidRPr="001F0765" w:rsidRDefault="00B50188" w:rsidP="001F0765">
            <w:pPr>
              <w:ind w:firstLine="0"/>
            </w:pPr>
            <w:r w:rsidRPr="001F0765">
              <w:t>16 649,6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B50188" w:rsidRPr="001F0765" w:rsidRDefault="00B50188" w:rsidP="001F0765">
            <w:pPr>
              <w:ind w:firstLine="0"/>
            </w:pPr>
            <w:r w:rsidRPr="001F0765">
              <w:t>3 183,2</w:t>
            </w:r>
          </w:p>
        </w:tc>
        <w:tc>
          <w:tcPr>
            <w:tcW w:w="1338" w:type="dxa"/>
            <w:shd w:val="clear" w:color="auto" w:fill="auto"/>
            <w:vAlign w:val="bottom"/>
            <w:hideMark/>
          </w:tcPr>
          <w:p w:rsidR="00B50188" w:rsidRPr="001F0765" w:rsidRDefault="00B50188" w:rsidP="001F0765">
            <w:pPr>
              <w:ind w:firstLine="0"/>
            </w:pPr>
            <w:r w:rsidRPr="001F0765">
              <w:t>15 916,0</w:t>
            </w:r>
          </w:p>
        </w:tc>
      </w:tr>
      <w:tr w:rsidR="00B50188" w:rsidRPr="001F0765" w:rsidTr="001F0765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B50188" w:rsidRPr="001F0765" w:rsidRDefault="00B50188" w:rsidP="001F0765"/>
        </w:tc>
        <w:tc>
          <w:tcPr>
            <w:tcW w:w="2693" w:type="dxa"/>
            <w:vMerge/>
            <w:vAlign w:val="center"/>
            <w:hideMark/>
          </w:tcPr>
          <w:p w:rsidR="00B50188" w:rsidRPr="001F0765" w:rsidRDefault="00B50188" w:rsidP="001F0765"/>
        </w:tc>
        <w:tc>
          <w:tcPr>
            <w:tcW w:w="2127" w:type="dxa"/>
            <w:vMerge/>
            <w:vAlign w:val="center"/>
            <w:hideMark/>
          </w:tcPr>
          <w:p w:rsidR="00B50188" w:rsidRPr="001F0765" w:rsidRDefault="00B50188" w:rsidP="001F0765"/>
        </w:tc>
        <w:tc>
          <w:tcPr>
            <w:tcW w:w="1985" w:type="dxa"/>
            <w:shd w:val="clear" w:color="000000" w:fill="FFFFFF"/>
            <w:vAlign w:val="center"/>
            <w:hideMark/>
          </w:tcPr>
          <w:p w:rsidR="00B50188" w:rsidRPr="001F0765" w:rsidRDefault="00B50188" w:rsidP="001F0765">
            <w:pPr>
              <w:ind w:firstLine="18"/>
            </w:pPr>
            <w:r w:rsidRPr="001F0765">
              <w:t>бюджет района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B50188" w:rsidRPr="001F0765" w:rsidRDefault="00B50188" w:rsidP="001F0765">
            <w:pPr>
              <w:ind w:firstLine="0"/>
            </w:pPr>
            <w:r w:rsidRPr="001F0765">
              <w:t>2 243 248,1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B50188" w:rsidRPr="001F0765" w:rsidRDefault="00B50188" w:rsidP="001F0765">
            <w:pPr>
              <w:ind w:firstLine="0"/>
            </w:pPr>
            <w:r w:rsidRPr="001F0765">
              <w:t>293 064,9</w:t>
            </w:r>
          </w:p>
        </w:tc>
        <w:tc>
          <w:tcPr>
            <w:tcW w:w="1149" w:type="dxa"/>
            <w:shd w:val="clear" w:color="auto" w:fill="auto"/>
            <w:vAlign w:val="bottom"/>
            <w:hideMark/>
          </w:tcPr>
          <w:p w:rsidR="00B50188" w:rsidRPr="001F0765" w:rsidRDefault="00B50188" w:rsidP="001F0765">
            <w:pPr>
              <w:ind w:firstLine="0"/>
            </w:pPr>
            <w:r w:rsidRPr="001F0765">
              <w:t>246 898,2</w:t>
            </w:r>
          </w:p>
        </w:tc>
        <w:tc>
          <w:tcPr>
            <w:tcW w:w="1371" w:type="dxa"/>
            <w:gridSpan w:val="2"/>
            <w:shd w:val="clear" w:color="auto" w:fill="auto"/>
            <w:vAlign w:val="bottom"/>
            <w:hideMark/>
          </w:tcPr>
          <w:p w:rsidR="00B50188" w:rsidRPr="001F0765" w:rsidRDefault="00B50188" w:rsidP="001F0765">
            <w:pPr>
              <w:ind w:firstLine="0"/>
            </w:pPr>
            <w:r w:rsidRPr="001F0765">
              <w:t>259 210,4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B50188" w:rsidRPr="001F0765" w:rsidRDefault="00B50188" w:rsidP="001F0765">
            <w:pPr>
              <w:ind w:firstLine="0"/>
            </w:pPr>
            <w:r w:rsidRPr="001F0765">
              <w:t>240 679,1</w:t>
            </w:r>
          </w:p>
        </w:tc>
        <w:tc>
          <w:tcPr>
            <w:tcW w:w="1338" w:type="dxa"/>
            <w:shd w:val="clear" w:color="auto" w:fill="auto"/>
            <w:vAlign w:val="bottom"/>
            <w:hideMark/>
          </w:tcPr>
          <w:p w:rsidR="00B50188" w:rsidRPr="001F0765" w:rsidRDefault="00B50188" w:rsidP="001F0765">
            <w:pPr>
              <w:ind w:firstLine="0"/>
            </w:pPr>
            <w:r w:rsidRPr="001F0765">
              <w:t>1 203 395,5</w:t>
            </w:r>
          </w:p>
        </w:tc>
      </w:tr>
      <w:tr w:rsidR="00B50188" w:rsidRPr="001F0765" w:rsidTr="001F0765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B50188" w:rsidRPr="001F0765" w:rsidRDefault="00B50188" w:rsidP="001F0765"/>
        </w:tc>
        <w:tc>
          <w:tcPr>
            <w:tcW w:w="2693" w:type="dxa"/>
            <w:vMerge/>
            <w:vAlign w:val="center"/>
            <w:hideMark/>
          </w:tcPr>
          <w:p w:rsidR="00B50188" w:rsidRPr="001F0765" w:rsidRDefault="00B50188" w:rsidP="001F0765"/>
        </w:tc>
        <w:tc>
          <w:tcPr>
            <w:tcW w:w="2127" w:type="dxa"/>
            <w:vMerge/>
            <w:vAlign w:val="center"/>
            <w:hideMark/>
          </w:tcPr>
          <w:p w:rsidR="00B50188" w:rsidRPr="001F0765" w:rsidRDefault="00B50188" w:rsidP="001F0765"/>
        </w:tc>
        <w:tc>
          <w:tcPr>
            <w:tcW w:w="1985" w:type="dxa"/>
            <w:shd w:val="clear" w:color="auto" w:fill="auto"/>
            <w:vAlign w:val="center"/>
            <w:hideMark/>
          </w:tcPr>
          <w:p w:rsidR="00B50188" w:rsidRPr="001F0765" w:rsidRDefault="00B50188" w:rsidP="001F0765">
            <w:pPr>
              <w:ind w:firstLine="18"/>
            </w:pPr>
            <w:r w:rsidRPr="001F0765">
              <w:t xml:space="preserve">в том числе </w:t>
            </w:r>
            <w:proofErr w:type="spellStart"/>
            <w:r w:rsidRPr="001F0765">
              <w:t>софинансирование</w:t>
            </w:r>
            <w:proofErr w:type="spellEnd"/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B50188" w:rsidRPr="001F0765" w:rsidRDefault="00B50188" w:rsidP="001F0765">
            <w:pPr>
              <w:ind w:firstLine="0"/>
            </w:pPr>
            <w:r w:rsidRPr="001F0765">
              <w:t>4 018,7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B50188" w:rsidRPr="001F0765" w:rsidRDefault="00B50188" w:rsidP="001F0765">
            <w:pPr>
              <w:ind w:firstLine="0"/>
            </w:pPr>
            <w:r w:rsidRPr="001F0765">
              <w:t>71,8</w:t>
            </w:r>
          </w:p>
        </w:tc>
        <w:tc>
          <w:tcPr>
            <w:tcW w:w="1149" w:type="dxa"/>
            <w:shd w:val="clear" w:color="auto" w:fill="auto"/>
            <w:vAlign w:val="bottom"/>
            <w:hideMark/>
          </w:tcPr>
          <w:p w:rsidR="00B50188" w:rsidRPr="001F0765" w:rsidRDefault="00B50188" w:rsidP="001F0765">
            <w:pPr>
              <w:ind w:firstLine="0"/>
            </w:pPr>
            <w:r w:rsidRPr="001F0765">
              <w:t>255,1</w:t>
            </w:r>
          </w:p>
        </w:tc>
        <w:tc>
          <w:tcPr>
            <w:tcW w:w="1371" w:type="dxa"/>
            <w:gridSpan w:val="2"/>
            <w:shd w:val="clear" w:color="auto" w:fill="auto"/>
            <w:vAlign w:val="bottom"/>
            <w:hideMark/>
          </w:tcPr>
          <w:p w:rsidR="00B50188" w:rsidRPr="001F0765" w:rsidRDefault="00B50188" w:rsidP="001F0765">
            <w:pPr>
              <w:ind w:firstLine="0"/>
            </w:pPr>
            <w:r w:rsidRPr="001F0765">
              <w:t>2 838,0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B50188" w:rsidRPr="001F0765" w:rsidRDefault="00B50188" w:rsidP="001F0765">
            <w:pPr>
              <w:ind w:firstLine="0"/>
            </w:pPr>
            <w:r w:rsidRPr="001F0765">
              <w:t>142,3</w:t>
            </w:r>
          </w:p>
        </w:tc>
        <w:tc>
          <w:tcPr>
            <w:tcW w:w="1338" w:type="dxa"/>
            <w:shd w:val="clear" w:color="auto" w:fill="auto"/>
            <w:vAlign w:val="bottom"/>
            <w:hideMark/>
          </w:tcPr>
          <w:p w:rsidR="00B50188" w:rsidRPr="001F0765" w:rsidRDefault="00B50188" w:rsidP="001F0765">
            <w:pPr>
              <w:ind w:firstLine="0"/>
            </w:pPr>
            <w:r w:rsidRPr="001F0765">
              <w:t>711,5</w:t>
            </w:r>
          </w:p>
        </w:tc>
      </w:tr>
      <w:tr w:rsidR="00B50188" w:rsidRPr="001F0765" w:rsidTr="001F0765">
        <w:trPr>
          <w:trHeight w:val="510"/>
        </w:trPr>
        <w:tc>
          <w:tcPr>
            <w:tcW w:w="724" w:type="dxa"/>
            <w:vMerge/>
            <w:vAlign w:val="center"/>
            <w:hideMark/>
          </w:tcPr>
          <w:p w:rsidR="00B50188" w:rsidRPr="001F0765" w:rsidRDefault="00B50188" w:rsidP="001F0765"/>
        </w:tc>
        <w:tc>
          <w:tcPr>
            <w:tcW w:w="2693" w:type="dxa"/>
            <w:vMerge/>
            <w:vAlign w:val="center"/>
            <w:hideMark/>
          </w:tcPr>
          <w:p w:rsidR="00B50188" w:rsidRPr="001F0765" w:rsidRDefault="00B50188" w:rsidP="001F0765"/>
        </w:tc>
        <w:tc>
          <w:tcPr>
            <w:tcW w:w="2127" w:type="dxa"/>
            <w:vMerge/>
            <w:vAlign w:val="center"/>
            <w:hideMark/>
          </w:tcPr>
          <w:p w:rsidR="00B50188" w:rsidRPr="001F0765" w:rsidRDefault="00B50188" w:rsidP="001F0765"/>
        </w:tc>
        <w:tc>
          <w:tcPr>
            <w:tcW w:w="1985" w:type="dxa"/>
            <w:shd w:val="clear" w:color="000000" w:fill="FFFFFF"/>
            <w:vAlign w:val="center"/>
            <w:hideMark/>
          </w:tcPr>
          <w:p w:rsidR="00B50188" w:rsidRPr="001F0765" w:rsidRDefault="00B50188" w:rsidP="001F0765">
            <w:pPr>
              <w:ind w:firstLine="18"/>
            </w:pPr>
            <w:r w:rsidRPr="001F0765">
              <w:t xml:space="preserve">бюджет городских и сельских </w:t>
            </w:r>
            <w:r w:rsidRPr="001F0765">
              <w:lastRenderedPageBreak/>
              <w:t>поселений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B50188" w:rsidRPr="001F0765" w:rsidRDefault="00B50188" w:rsidP="001F0765">
            <w:pPr>
              <w:ind w:firstLine="0"/>
            </w:pPr>
            <w:r w:rsidRPr="001F0765">
              <w:lastRenderedPageBreak/>
              <w:t>11,5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B50188" w:rsidRPr="001F0765" w:rsidRDefault="00B50188" w:rsidP="001F0765">
            <w:pPr>
              <w:ind w:firstLine="0"/>
            </w:pPr>
            <w:r w:rsidRPr="001F0765">
              <w:t>11,5</w:t>
            </w:r>
          </w:p>
        </w:tc>
        <w:tc>
          <w:tcPr>
            <w:tcW w:w="1149" w:type="dxa"/>
            <w:shd w:val="clear" w:color="auto" w:fill="auto"/>
            <w:vAlign w:val="bottom"/>
            <w:hideMark/>
          </w:tcPr>
          <w:p w:rsidR="00B50188" w:rsidRPr="001F0765" w:rsidRDefault="002A1DC2" w:rsidP="001F0765">
            <w:r w:rsidRPr="001F0765">
              <w:t>0</w:t>
            </w:r>
          </w:p>
        </w:tc>
        <w:tc>
          <w:tcPr>
            <w:tcW w:w="1371" w:type="dxa"/>
            <w:gridSpan w:val="2"/>
            <w:shd w:val="clear" w:color="auto" w:fill="auto"/>
            <w:vAlign w:val="bottom"/>
            <w:hideMark/>
          </w:tcPr>
          <w:p w:rsidR="00B50188" w:rsidRPr="001F0765" w:rsidRDefault="00B50188" w:rsidP="001F0765">
            <w:r w:rsidRPr="001F0765">
              <w:t>0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B50188" w:rsidRPr="001F0765" w:rsidRDefault="00B50188" w:rsidP="001F0765">
            <w:r w:rsidRPr="001F0765">
              <w:t>0</w:t>
            </w:r>
          </w:p>
        </w:tc>
        <w:tc>
          <w:tcPr>
            <w:tcW w:w="1338" w:type="dxa"/>
            <w:shd w:val="clear" w:color="auto" w:fill="auto"/>
            <w:vAlign w:val="bottom"/>
            <w:hideMark/>
          </w:tcPr>
          <w:p w:rsidR="00B50188" w:rsidRPr="001F0765" w:rsidRDefault="00B50188" w:rsidP="001F0765">
            <w:r w:rsidRPr="001F0765">
              <w:t>0</w:t>
            </w:r>
          </w:p>
        </w:tc>
      </w:tr>
      <w:tr w:rsidR="00523CB1" w:rsidRPr="001F0765" w:rsidTr="001F0765">
        <w:trPr>
          <w:trHeight w:val="300"/>
        </w:trPr>
        <w:tc>
          <w:tcPr>
            <w:tcW w:w="724" w:type="dxa"/>
            <w:shd w:val="clear" w:color="auto" w:fill="auto"/>
            <w:noWrap/>
            <w:vAlign w:val="bottom"/>
            <w:hideMark/>
          </w:tcPr>
          <w:p w:rsidR="00523CB1" w:rsidRPr="001F0765" w:rsidRDefault="001F0765" w:rsidP="001F0765">
            <w:pPr>
              <w:ind w:firstLine="0"/>
            </w:pPr>
            <w:r w:rsidRPr="001F0765">
              <w:lastRenderedPageBreak/>
              <w:t xml:space="preserve"> </w:t>
            </w:r>
          </w:p>
        </w:tc>
        <w:tc>
          <w:tcPr>
            <w:tcW w:w="2693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pPr>
              <w:ind w:firstLine="0"/>
            </w:pPr>
            <w:r w:rsidRPr="001F0765">
              <w:t>В том числе: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:rsidR="00523CB1" w:rsidRPr="001F0765" w:rsidRDefault="001F0765" w:rsidP="001F0765">
            <w:r w:rsidRPr="001F0765">
              <w:t xml:space="preserve"> 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523CB1" w:rsidRPr="001F0765" w:rsidRDefault="001F0765" w:rsidP="001F0765">
            <w:r w:rsidRPr="001F0765">
              <w:t xml:space="preserve"> 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1F0765" w:rsidP="001F0765">
            <w:r w:rsidRPr="001F0765">
              <w:t xml:space="preserve"> 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1F0765" w:rsidP="001F0765">
            <w:r w:rsidRPr="001F0765">
              <w:t xml:space="preserve"> </w:t>
            </w:r>
          </w:p>
        </w:tc>
        <w:tc>
          <w:tcPr>
            <w:tcW w:w="1149" w:type="dxa"/>
            <w:shd w:val="clear" w:color="000000" w:fill="FFFFFF"/>
            <w:vAlign w:val="center"/>
            <w:hideMark/>
          </w:tcPr>
          <w:p w:rsidR="00523CB1" w:rsidRPr="001F0765" w:rsidRDefault="001F0765" w:rsidP="001F0765">
            <w:r w:rsidRPr="001F0765">
              <w:t xml:space="preserve"> </w:t>
            </w:r>
          </w:p>
        </w:tc>
        <w:tc>
          <w:tcPr>
            <w:tcW w:w="1371" w:type="dxa"/>
            <w:gridSpan w:val="2"/>
            <w:shd w:val="clear" w:color="000000" w:fill="FFFFFF"/>
            <w:vAlign w:val="center"/>
            <w:hideMark/>
          </w:tcPr>
          <w:p w:rsidR="00523CB1" w:rsidRPr="001F0765" w:rsidRDefault="001F0765" w:rsidP="001F0765">
            <w:r w:rsidRPr="001F0765">
              <w:t xml:space="preserve"> 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1F0765" w:rsidP="001F0765">
            <w:r w:rsidRPr="001F0765">
              <w:t xml:space="preserve"> 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523CB1" w:rsidRPr="001F0765" w:rsidRDefault="001F0765" w:rsidP="001F0765">
            <w:r w:rsidRPr="001F0765">
              <w:t xml:space="preserve"> </w:t>
            </w:r>
          </w:p>
        </w:tc>
      </w:tr>
      <w:tr w:rsidR="00B00CB6" w:rsidRPr="001F0765" w:rsidTr="001F0765">
        <w:trPr>
          <w:trHeight w:val="300"/>
        </w:trPr>
        <w:tc>
          <w:tcPr>
            <w:tcW w:w="724" w:type="dxa"/>
            <w:vMerge w:val="restart"/>
            <w:shd w:val="clear" w:color="auto" w:fill="auto"/>
            <w:noWrap/>
            <w:vAlign w:val="bottom"/>
            <w:hideMark/>
          </w:tcPr>
          <w:p w:rsidR="00B00CB6" w:rsidRPr="001F0765" w:rsidRDefault="001F0765" w:rsidP="001F0765">
            <w:pPr>
              <w:ind w:firstLine="0"/>
            </w:pPr>
            <w:r w:rsidRPr="001F0765">
              <w:t xml:space="preserve"> </w:t>
            </w:r>
          </w:p>
        </w:tc>
        <w:tc>
          <w:tcPr>
            <w:tcW w:w="2693" w:type="dxa"/>
            <w:vMerge w:val="restart"/>
            <w:shd w:val="clear" w:color="000000" w:fill="FFFFFF"/>
            <w:vAlign w:val="center"/>
            <w:hideMark/>
          </w:tcPr>
          <w:p w:rsidR="00B00CB6" w:rsidRPr="001F0765" w:rsidRDefault="00B00CB6" w:rsidP="001F0765">
            <w:pPr>
              <w:ind w:firstLine="0"/>
            </w:pPr>
            <w:r w:rsidRPr="001F0765">
              <w:t>Ответственный исполнитель (Комитет культуры администрации Березовского района)</w:t>
            </w:r>
          </w:p>
        </w:tc>
        <w:tc>
          <w:tcPr>
            <w:tcW w:w="2127" w:type="dxa"/>
            <w:vMerge w:val="restart"/>
            <w:shd w:val="clear" w:color="000000" w:fill="FFFFFF"/>
            <w:vAlign w:val="center"/>
            <w:hideMark/>
          </w:tcPr>
          <w:p w:rsidR="00B00CB6" w:rsidRPr="001F0765" w:rsidRDefault="001F0765" w:rsidP="001F0765">
            <w:r w:rsidRPr="001F0765">
              <w:t xml:space="preserve"> 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B00CB6" w:rsidRPr="001F0765" w:rsidRDefault="00B00CB6" w:rsidP="001F0765">
            <w:pPr>
              <w:ind w:firstLine="18"/>
            </w:pPr>
            <w:r w:rsidRPr="001F0765">
              <w:t>всего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B00CB6" w:rsidRPr="001F0765" w:rsidRDefault="00B00CB6" w:rsidP="001F0765">
            <w:pPr>
              <w:ind w:firstLine="18"/>
            </w:pPr>
            <w:r w:rsidRPr="001F0765">
              <w:t>2 262 631,5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B00CB6" w:rsidRPr="001F0765" w:rsidRDefault="00B00CB6" w:rsidP="001F0765">
            <w:pPr>
              <w:ind w:firstLine="0"/>
            </w:pPr>
            <w:r w:rsidRPr="001F0765">
              <w:t>295 625,3</w:t>
            </w:r>
          </w:p>
        </w:tc>
        <w:tc>
          <w:tcPr>
            <w:tcW w:w="1149" w:type="dxa"/>
            <w:shd w:val="clear" w:color="000000" w:fill="FFFFFF"/>
            <w:vAlign w:val="bottom"/>
            <w:hideMark/>
          </w:tcPr>
          <w:p w:rsidR="00B00CB6" w:rsidRPr="001F0765" w:rsidRDefault="00B00CB6" w:rsidP="001F0765">
            <w:pPr>
              <w:ind w:firstLine="0"/>
            </w:pPr>
            <w:r w:rsidRPr="001F0765">
              <w:t>249 578,1</w:t>
            </w:r>
          </w:p>
        </w:tc>
        <w:tc>
          <w:tcPr>
            <w:tcW w:w="1371" w:type="dxa"/>
            <w:gridSpan w:val="2"/>
            <w:shd w:val="clear" w:color="000000" w:fill="FFFFFF"/>
            <w:vAlign w:val="bottom"/>
            <w:hideMark/>
          </w:tcPr>
          <w:p w:rsidR="00B00CB6" w:rsidRPr="001F0765" w:rsidRDefault="00B00CB6" w:rsidP="001F0765">
            <w:pPr>
              <w:ind w:firstLine="0"/>
            </w:pPr>
            <w:r w:rsidRPr="001F0765">
              <w:t>257 139,7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B00CB6" w:rsidRPr="001F0765" w:rsidRDefault="00B00CB6" w:rsidP="001F0765">
            <w:pPr>
              <w:ind w:firstLine="0"/>
            </w:pPr>
            <w:r w:rsidRPr="001F0765">
              <w:t>243 381,4</w:t>
            </w:r>
          </w:p>
        </w:tc>
        <w:tc>
          <w:tcPr>
            <w:tcW w:w="1338" w:type="dxa"/>
            <w:shd w:val="clear" w:color="000000" w:fill="FFFFFF"/>
            <w:vAlign w:val="bottom"/>
            <w:hideMark/>
          </w:tcPr>
          <w:p w:rsidR="00B00CB6" w:rsidRPr="001F0765" w:rsidRDefault="00B00CB6" w:rsidP="001F0765">
            <w:pPr>
              <w:ind w:firstLine="0"/>
            </w:pPr>
            <w:r w:rsidRPr="001F0765">
              <w:t>1 216 907,0</w:t>
            </w:r>
          </w:p>
        </w:tc>
      </w:tr>
      <w:tr w:rsidR="00B00CB6" w:rsidRPr="001F0765" w:rsidTr="001F0765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B00CB6" w:rsidRPr="001F0765" w:rsidRDefault="00B00CB6" w:rsidP="001F0765"/>
        </w:tc>
        <w:tc>
          <w:tcPr>
            <w:tcW w:w="2693" w:type="dxa"/>
            <w:vMerge/>
            <w:vAlign w:val="center"/>
            <w:hideMark/>
          </w:tcPr>
          <w:p w:rsidR="00B00CB6" w:rsidRPr="001F0765" w:rsidRDefault="00B00CB6" w:rsidP="001F0765"/>
        </w:tc>
        <w:tc>
          <w:tcPr>
            <w:tcW w:w="2127" w:type="dxa"/>
            <w:vMerge/>
            <w:vAlign w:val="center"/>
            <w:hideMark/>
          </w:tcPr>
          <w:p w:rsidR="00B00CB6" w:rsidRPr="001F0765" w:rsidRDefault="00B00CB6" w:rsidP="001F0765"/>
        </w:tc>
        <w:tc>
          <w:tcPr>
            <w:tcW w:w="1985" w:type="dxa"/>
            <w:shd w:val="clear" w:color="000000" w:fill="FFFFFF"/>
            <w:vAlign w:val="center"/>
            <w:hideMark/>
          </w:tcPr>
          <w:p w:rsidR="00B00CB6" w:rsidRPr="001F0765" w:rsidRDefault="00B00CB6" w:rsidP="001F0765">
            <w:pPr>
              <w:ind w:firstLine="18"/>
            </w:pPr>
            <w:r w:rsidRPr="001F0765">
              <w:t>федеральный бюджет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B00CB6" w:rsidRPr="001F0765" w:rsidRDefault="00B00CB6" w:rsidP="001F0765">
            <w:pPr>
              <w:ind w:firstLine="18"/>
            </w:pPr>
            <w:r w:rsidRPr="001F0765">
              <w:t>999,8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B00CB6" w:rsidRPr="001F0765" w:rsidRDefault="00B00CB6" w:rsidP="001F0765">
            <w:pPr>
              <w:ind w:firstLine="0"/>
            </w:pPr>
            <w:r w:rsidRPr="001F0765">
              <w:t>40,8</w:t>
            </w:r>
          </w:p>
        </w:tc>
        <w:tc>
          <w:tcPr>
            <w:tcW w:w="1149" w:type="dxa"/>
            <w:shd w:val="clear" w:color="auto" w:fill="auto"/>
            <w:vAlign w:val="bottom"/>
            <w:hideMark/>
          </w:tcPr>
          <w:p w:rsidR="00B00CB6" w:rsidRPr="001F0765" w:rsidRDefault="00B00CB6" w:rsidP="001F0765">
            <w:pPr>
              <w:ind w:firstLine="0"/>
            </w:pPr>
            <w:r w:rsidRPr="001F0765">
              <w:t>918,2</w:t>
            </w:r>
          </w:p>
        </w:tc>
        <w:tc>
          <w:tcPr>
            <w:tcW w:w="1371" w:type="dxa"/>
            <w:gridSpan w:val="2"/>
            <w:shd w:val="clear" w:color="auto" w:fill="auto"/>
            <w:vAlign w:val="bottom"/>
            <w:hideMark/>
          </w:tcPr>
          <w:p w:rsidR="00B00CB6" w:rsidRPr="001F0765" w:rsidRDefault="00B00CB6" w:rsidP="001F0765">
            <w:pPr>
              <w:ind w:firstLine="0"/>
            </w:pPr>
            <w:r w:rsidRPr="001F0765">
              <w:t>40,8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B00CB6" w:rsidRPr="001F0765" w:rsidRDefault="002A1DC2" w:rsidP="001F0765">
            <w:r w:rsidRPr="001F0765">
              <w:t>0</w:t>
            </w:r>
          </w:p>
        </w:tc>
        <w:tc>
          <w:tcPr>
            <w:tcW w:w="1338" w:type="dxa"/>
            <w:shd w:val="clear" w:color="auto" w:fill="auto"/>
            <w:vAlign w:val="bottom"/>
            <w:hideMark/>
          </w:tcPr>
          <w:p w:rsidR="00B00CB6" w:rsidRPr="001F0765" w:rsidRDefault="00B00CB6" w:rsidP="001F0765">
            <w:r w:rsidRPr="001F0765">
              <w:t>0</w:t>
            </w:r>
          </w:p>
        </w:tc>
      </w:tr>
      <w:tr w:rsidR="00B00CB6" w:rsidRPr="001F0765" w:rsidTr="001F0765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B00CB6" w:rsidRPr="001F0765" w:rsidRDefault="00B00CB6" w:rsidP="001F0765"/>
        </w:tc>
        <w:tc>
          <w:tcPr>
            <w:tcW w:w="2693" w:type="dxa"/>
            <w:vMerge/>
            <w:vAlign w:val="center"/>
            <w:hideMark/>
          </w:tcPr>
          <w:p w:rsidR="00B00CB6" w:rsidRPr="001F0765" w:rsidRDefault="00B00CB6" w:rsidP="001F0765"/>
        </w:tc>
        <w:tc>
          <w:tcPr>
            <w:tcW w:w="2127" w:type="dxa"/>
            <w:vMerge/>
            <w:vAlign w:val="center"/>
            <w:hideMark/>
          </w:tcPr>
          <w:p w:rsidR="00B00CB6" w:rsidRPr="001F0765" w:rsidRDefault="00B00CB6" w:rsidP="001F0765"/>
        </w:tc>
        <w:tc>
          <w:tcPr>
            <w:tcW w:w="1985" w:type="dxa"/>
            <w:shd w:val="clear" w:color="000000" w:fill="FFFFFF"/>
            <w:vAlign w:val="center"/>
            <w:hideMark/>
          </w:tcPr>
          <w:p w:rsidR="00B00CB6" w:rsidRPr="001F0765" w:rsidRDefault="00B00CB6" w:rsidP="001F0765">
            <w:pPr>
              <w:ind w:firstLine="18"/>
            </w:pPr>
            <w:r w:rsidRPr="001F0765">
              <w:t>бюджет автономного округа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B00CB6" w:rsidRPr="001F0765" w:rsidRDefault="00B00CB6" w:rsidP="001F0765">
            <w:pPr>
              <w:ind w:firstLine="18"/>
            </w:pPr>
            <w:r w:rsidRPr="001F0765">
              <w:t>21 183,2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B00CB6" w:rsidRPr="001F0765" w:rsidRDefault="00B00CB6" w:rsidP="001F0765">
            <w:pPr>
              <w:ind w:firstLine="0"/>
            </w:pPr>
            <w:r w:rsidRPr="001F0765">
              <w:t>2 519,6</w:t>
            </w:r>
          </w:p>
        </w:tc>
        <w:tc>
          <w:tcPr>
            <w:tcW w:w="1149" w:type="dxa"/>
            <w:shd w:val="clear" w:color="auto" w:fill="auto"/>
            <w:vAlign w:val="bottom"/>
            <w:hideMark/>
          </w:tcPr>
          <w:p w:rsidR="00B00CB6" w:rsidRPr="001F0765" w:rsidRDefault="00B00CB6" w:rsidP="001F0765">
            <w:pPr>
              <w:ind w:firstLine="0"/>
            </w:pPr>
            <w:r w:rsidRPr="001F0765">
              <w:t>1 761,7</w:t>
            </w:r>
          </w:p>
        </w:tc>
        <w:tc>
          <w:tcPr>
            <w:tcW w:w="1371" w:type="dxa"/>
            <w:gridSpan w:val="2"/>
            <w:shd w:val="clear" w:color="auto" w:fill="auto"/>
            <w:vAlign w:val="bottom"/>
            <w:hideMark/>
          </w:tcPr>
          <w:p w:rsidR="00B00CB6" w:rsidRPr="001F0765" w:rsidRDefault="00B00CB6" w:rsidP="001F0765">
            <w:pPr>
              <w:ind w:firstLine="0"/>
            </w:pPr>
            <w:r w:rsidRPr="001F0765">
              <w:t>688,1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B00CB6" w:rsidRPr="001F0765" w:rsidRDefault="00B00CB6" w:rsidP="001F0765">
            <w:pPr>
              <w:ind w:firstLine="0"/>
            </w:pPr>
            <w:r w:rsidRPr="001F0765">
              <w:t>2 702,3</w:t>
            </w:r>
          </w:p>
        </w:tc>
        <w:tc>
          <w:tcPr>
            <w:tcW w:w="1338" w:type="dxa"/>
            <w:shd w:val="clear" w:color="auto" w:fill="auto"/>
            <w:vAlign w:val="bottom"/>
            <w:hideMark/>
          </w:tcPr>
          <w:p w:rsidR="00B00CB6" w:rsidRPr="001F0765" w:rsidRDefault="00B00CB6" w:rsidP="001F0765">
            <w:pPr>
              <w:ind w:firstLine="0"/>
            </w:pPr>
            <w:r w:rsidRPr="001F0765">
              <w:t>13 511,5</w:t>
            </w:r>
          </w:p>
        </w:tc>
      </w:tr>
      <w:tr w:rsidR="00B00CB6" w:rsidRPr="001F0765" w:rsidTr="001F0765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B00CB6" w:rsidRPr="001F0765" w:rsidRDefault="00B00CB6" w:rsidP="001F0765"/>
        </w:tc>
        <w:tc>
          <w:tcPr>
            <w:tcW w:w="2693" w:type="dxa"/>
            <w:vMerge/>
            <w:vAlign w:val="center"/>
            <w:hideMark/>
          </w:tcPr>
          <w:p w:rsidR="00B00CB6" w:rsidRPr="001F0765" w:rsidRDefault="00B00CB6" w:rsidP="001F0765"/>
        </w:tc>
        <w:tc>
          <w:tcPr>
            <w:tcW w:w="2127" w:type="dxa"/>
            <w:vMerge/>
            <w:vAlign w:val="center"/>
            <w:hideMark/>
          </w:tcPr>
          <w:p w:rsidR="00B00CB6" w:rsidRPr="001F0765" w:rsidRDefault="00B00CB6" w:rsidP="001F0765"/>
        </w:tc>
        <w:tc>
          <w:tcPr>
            <w:tcW w:w="1985" w:type="dxa"/>
            <w:shd w:val="clear" w:color="000000" w:fill="FFFFFF"/>
            <w:vAlign w:val="center"/>
            <w:hideMark/>
          </w:tcPr>
          <w:p w:rsidR="00B00CB6" w:rsidRPr="001F0765" w:rsidRDefault="00B00CB6" w:rsidP="001F0765">
            <w:pPr>
              <w:ind w:firstLine="18"/>
            </w:pPr>
            <w:r w:rsidRPr="001F0765">
              <w:t>бюджет района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B00CB6" w:rsidRPr="001F0765" w:rsidRDefault="00B00CB6" w:rsidP="001F0765">
            <w:pPr>
              <w:ind w:firstLine="18"/>
            </w:pPr>
            <w:r w:rsidRPr="001F0765">
              <w:t>2 240 448,5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B00CB6" w:rsidRPr="001F0765" w:rsidRDefault="00B00CB6" w:rsidP="001F0765">
            <w:pPr>
              <w:ind w:firstLine="0"/>
            </w:pPr>
            <w:r w:rsidRPr="001F0765">
              <w:t>293 064,9</w:t>
            </w:r>
          </w:p>
        </w:tc>
        <w:tc>
          <w:tcPr>
            <w:tcW w:w="1149" w:type="dxa"/>
            <w:shd w:val="clear" w:color="auto" w:fill="auto"/>
            <w:vAlign w:val="bottom"/>
            <w:hideMark/>
          </w:tcPr>
          <w:p w:rsidR="00B00CB6" w:rsidRPr="001F0765" w:rsidRDefault="00B00CB6" w:rsidP="001F0765">
            <w:pPr>
              <w:ind w:firstLine="0"/>
            </w:pPr>
            <w:r w:rsidRPr="001F0765">
              <w:t>246 898,2</w:t>
            </w:r>
          </w:p>
        </w:tc>
        <w:tc>
          <w:tcPr>
            <w:tcW w:w="1371" w:type="dxa"/>
            <w:gridSpan w:val="2"/>
            <w:shd w:val="clear" w:color="auto" w:fill="auto"/>
            <w:vAlign w:val="bottom"/>
            <w:hideMark/>
          </w:tcPr>
          <w:p w:rsidR="00B00CB6" w:rsidRPr="001F0765" w:rsidRDefault="00B00CB6" w:rsidP="001F0765">
            <w:pPr>
              <w:ind w:firstLine="0"/>
            </w:pPr>
            <w:r w:rsidRPr="001F0765">
              <w:t>256 410,8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B00CB6" w:rsidRPr="001F0765" w:rsidRDefault="00B00CB6" w:rsidP="001F0765">
            <w:pPr>
              <w:ind w:firstLine="0"/>
            </w:pPr>
            <w:r w:rsidRPr="001F0765">
              <w:t>240 679,1</w:t>
            </w:r>
          </w:p>
        </w:tc>
        <w:tc>
          <w:tcPr>
            <w:tcW w:w="1338" w:type="dxa"/>
            <w:shd w:val="clear" w:color="auto" w:fill="auto"/>
            <w:vAlign w:val="bottom"/>
            <w:hideMark/>
          </w:tcPr>
          <w:p w:rsidR="00B00CB6" w:rsidRPr="001F0765" w:rsidRDefault="00B00CB6" w:rsidP="001F0765">
            <w:pPr>
              <w:ind w:firstLine="0"/>
            </w:pPr>
            <w:r w:rsidRPr="001F0765">
              <w:t>1 203 395,5</w:t>
            </w:r>
          </w:p>
        </w:tc>
      </w:tr>
      <w:tr w:rsidR="00B00CB6" w:rsidRPr="001F0765" w:rsidTr="001F0765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B00CB6" w:rsidRPr="001F0765" w:rsidRDefault="00B00CB6" w:rsidP="001F0765"/>
        </w:tc>
        <w:tc>
          <w:tcPr>
            <w:tcW w:w="2693" w:type="dxa"/>
            <w:vMerge/>
            <w:vAlign w:val="center"/>
            <w:hideMark/>
          </w:tcPr>
          <w:p w:rsidR="00B00CB6" w:rsidRPr="001F0765" w:rsidRDefault="00B00CB6" w:rsidP="001F0765"/>
        </w:tc>
        <w:tc>
          <w:tcPr>
            <w:tcW w:w="2127" w:type="dxa"/>
            <w:vMerge/>
            <w:vAlign w:val="center"/>
            <w:hideMark/>
          </w:tcPr>
          <w:p w:rsidR="00B00CB6" w:rsidRPr="001F0765" w:rsidRDefault="00B00CB6" w:rsidP="001F0765"/>
        </w:tc>
        <w:tc>
          <w:tcPr>
            <w:tcW w:w="1985" w:type="dxa"/>
            <w:shd w:val="clear" w:color="auto" w:fill="auto"/>
            <w:vAlign w:val="center"/>
            <w:hideMark/>
          </w:tcPr>
          <w:p w:rsidR="00B00CB6" w:rsidRPr="001F0765" w:rsidRDefault="00B00CB6" w:rsidP="001F0765">
            <w:pPr>
              <w:ind w:firstLine="18"/>
            </w:pPr>
            <w:r w:rsidRPr="001F0765">
              <w:t xml:space="preserve">в том числе </w:t>
            </w:r>
            <w:proofErr w:type="spellStart"/>
            <w:r w:rsidRPr="001F0765">
              <w:t>софинансирование</w:t>
            </w:r>
            <w:proofErr w:type="spellEnd"/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B00CB6" w:rsidRPr="001F0765" w:rsidRDefault="00B00CB6" w:rsidP="001F0765">
            <w:pPr>
              <w:ind w:firstLine="18"/>
            </w:pPr>
            <w:r w:rsidRPr="001F0765">
              <w:t>1 219,1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B00CB6" w:rsidRPr="001F0765" w:rsidRDefault="00B00CB6" w:rsidP="001F0765">
            <w:pPr>
              <w:ind w:firstLine="0"/>
            </w:pPr>
            <w:r w:rsidRPr="001F0765">
              <w:t>71,8</w:t>
            </w:r>
          </w:p>
        </w:tc>
        <w:tc>
          <w:tcPr>
            <w:tcW w:w="1149" w:type="dxa"/>
            <w:shd w:val="clear" w:color="auto" w:fill="auto"/>
            <w:vAlign w:val="bottom"/>
            <w:hideMark/>
          </w:tcPr>
          <w:p w:rsidR="00B00CB6" w:rsidRPr="001F0765" w:rsidRDefault="00B00CB6" w:rsidP="001F0765">
            <w:pPr>
              <w:ind w:firstLine="0"/>
            </w:pPr>
            <w:r w:rsidRPr="001F0765">
              <w:t>255,1</w:t>
            </w:r>
          </w:p>
        </w:tc>
        <w:tc>
          <w:tcPr>
            <w:tcW w:w="1371" w:type="dxa"/>
            <w:gridSpan w:val="2"/>
            <w:shd w:val="clear" w:color="auto" w:fill="auto"/>
            <w:vAlign w:val="bottom"/>
            <w:hideMark/>
          </w:tcPr>
          <w:p w:rsidR="00B00CB6" w:rsidRPr="001F0765" w:rsidRDefault="00B00CB6" w:rsidP="001F0765">
            <w:pPr>
              <w:ind w:firstLine="0"/>
            </w:pPr>
            <w:r w:rsidRPr="001F0765">
              <w:t>38,4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B00CB6" w:rsidRPr="001F0765" w:rsidRDefault="00B00CB6" w:rsidP="001F0765">
            <w:pPr>
              <w:ind w:firstLine="0"/>
            </w:pPr>
            <w:r w:rsidRPr="001F0765">
              <w:t>142,3</w:t>
            </w:r>
          </w:p>
        </w:tc>
        <w:tc>
          <w:tcPr>
            <w:tcW w:w="1338" w:type="dxa"/>
            <w:shd w:val="clear" w:color="auto" w:fill="auto"/>
            <w:vAlign w:val="bottom"/>
            <w:hideMark/>
          </w:tcPr>
          <w:p w:rsidR="00B00CB6" w:rsidRPr="001F0765" w:rsidRDefault="00B00CB6" w:rsidP="001F0765">
            <w:pPr>
              <w:ind w:firstLine="0"/>
            </w:pPr>
            <w:r w:rsidRPr="001F0765">
              <w:t>711,5</w:t>
            </w:r>
          </w:p>
        </w:tc>
      </w:tr>
      <w:tr w:rsidR="002A1DC2" w:rsidRPr="001F0765" w:rsidTr="001F0765">
        <w:trPr>
          <w:trHeight w:val="300"/>
        </w:trPr>
        <w:tc>
          <w:tcPr>
            <w:tcW w:w="724" w:type="dxa"/>
            <w:vMerge w:val="restart"/>
            <w:shd w:val="clear" w:color="auto" w:fill="auto"/>
            <w:noWrap/>
            <w:vAlign w:val="bottom"/>
            <w:hideMark/>
          </w:tcPr>
          <w:p w:rsidR="002A1DC2" w:rsidRPr="001F0765" w:rsidRDefault="001F0765" w:rsidP="001F0765">
            <w:pPr>
              <w:ind w:firstLine="0"/>
            </w:pPr>
            <w:r w:rsidRPr="001F0765">
              <w:t xml:space="preserve"> </w:t>
            </w:r>
          </w:p>
        </w:tc>
        <w:tc>
          <w:tcPr>
            <w:tcW w:w="2693" w:type="dxa"/>
            <w:vMerge w:val="restart"/>
            <w:shd w:val="clear" w:color="000000" w:fill="FFFFFF"/>
            <w:vAlign w:val="center"/>
            <w:hideMark/>
          </w:tcPr>
          <w:p w:rsidR="002A1DC2" w:rsidRPr="001F0765" w:rsidRDefault="002A1DC2" w:rsidP="001F0765">
            <w:pPr>
              <w:ind w:firstLine="0"/>
            </w:pPr>
            <w:r w:rsidRPr="001F0765">
              <w:t>Соисполнитель 1 (</w:t>
            </w:r>
            <w:proofErr w:type="spellStart"/>
            <w:r w:rsidRPr="001F0765">
              <w:t>УКСиР</w:t>
            </w:r>
            <w:proofErr w:type="spellEnd"/>
            <w:r w:rsidRPr="001F0765">
              <w:t>)</w:t>
            </w:r>
          </w:p>
        </w:tc>
        <w:tc>
          <w:tcPr>
            <w:tcW w:w="2127" w:type="dxa"/>
            <w:vMerge w:val="restart"/>
            <w:shd w:val="clear" w:color="000000" w:fill="FFFFFF"/>
            <w:vAlign w:val="center"/>
            <w:hideMark/>
          </w:tcPr>
          <w:p w:rsidR="002A1DC2" w:rsidRPr="001F0765" w:rsidRDefault="001F0765" w:rsidP="001F0765">
            <w:r w:rsidRPr="001F0765">
              <w:t xml:space="preserve"> 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2A1DC2" w:rsidRPr="001F0765" w:rsidRDefault="002A1DC2" w:rsidP="001F0765">
            <w:pPr>
              <w:ind w:firstLine="18"/>
            </w:pPr>
            <w:r w:rsidRPr="001F0765">
              <w:t>всего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2A1DC2" w:rsidRPr="001F0765" w:rsidRDefault="002A1DC2" w:rsidP="001F0765">
            <w:pPr>
              <w:ind w:firstLine="18"/>
            </w:pPr>
            <w:r w:rsidRPr="001F0765">
              <w:t>27 995,5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2A1DC2" w:rsidRPr="001F0765" w:rsidRDefault="002A1DC2" w:rsidP="001F0765">
            <w:r w:rsidRPr="001F0765">
              <w:t>0</w:t>
            </w:r>
          </w:p>
        </w:tc>
        <w:tc>
          <w:tcPr>
            <w:tcW w:w="1149" w:type="dxa"/>
            <w:shd w:val="clear" w:color="000000" w:fill="FFFFFF"/>
            <w:vAlign w:val="bottom"/>
            <w:hideMark/>
          </w:tcPr>
          <w:p w:rsidR="002A1DC2" w:rsidRPr="001F0765" w:rsidRDefault="002A1DC2" w:rsidP="001F0765">
            <w:r w:rsidRPr="001F0765">
              <w:t>0</w:t>
            </w:r>
          </w:p>
        </w:tc>
        <w:tc>
          <w:tcPr>
            <w:tcW w:w="1371" w:type="dxa"/>
            <w:gridSpan w:val="2"/>
            <w:shd w:val="clear" w:color="000000" w:fill="FFFFFF"/>
            <w:vAlign w:val="bottom"/>
            <w:hideMark/>
          </w:tcPr>
          <w:p w:rsidR="002A1DC2" w:rsidRPr="001F0765" w:rsidRDefault="002A1DC2" w:rsidP="001F0765">
            <w:pPr>
              <w:ind w:firstLine="0"/>
            </w:pPr>
            <w:r w:rsidRPr="001F0765">
              <w:t>27 995,5</w:t>
            </w:r>
          </w:p>
        </w:tc>
        <w:tc>
          <w:tcPr>
            <w:tcW w:w="1260" w:type="dxa"/>
            <w:shd w:val="clear" w:color="000000" w:fill="FFFFFF"/>
            <w:vAlign w:val="bottom"/>
            <w:hideMark/>
          </w:tcPr>
          <w:p w:rsidR="002A1DC2" w:rsidRPr="001F0765" w:rsidRDefault="002A1DC2" w:rsidP="001F0765">
            <w:r w:rsidRPr="001F0765">
              <w:t>0</w:t>
            </w:r>
          </w:p>
        </w:tc>
        <w:tc>
          <w:tcPr>
            <w:tcW w:w="1338" w:type="dxa"/>
            <w:shd w:val="clear" w:color="000000" w:fill="FFFFFF"/>
            <w:vAlign w:val="bottom"/>
            <w:hideMark/>
          </w:tcPr>
          <w:p w:rsidR="002A1DC2" w:rsidRPr="001F0765" w:rsidRDefault="002A1DC2" w:rsidP="001F0765">
            <w:r w:rsidRPr="001F0765">
              <w:t>0</w:t>
            </w:r>
          </w:p>
        </w:tc>
      </w:tr>
      <w:tr w:rsidR="002A1DC2" w:rsidRPr="001F0765" w:rsidTr="001F0765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2A1DC2" w:rsidRPr="001F0765" w:rsidRDefault="002A1DC2" w:rsidP="001F0765"/>
        </w:tc>
        <w:tc>
          <w:tcPr>
            <w:tcW w:w="2693" w:type="dxa"/>
            <w:vMerge/>
            <w:vAlign w:val="center"/>
            <w:hideMark/>
          </w:tcPr>
          <w:p w:rsidR="002A1DC2" w:rsidRPr="001F0765" w:rsidRDefault="002A1DC2" w:rsidP="001F0765"/>
        </w:tc>
        <w:tc>
          <w:tcPr>
            <w:tcW w:w="2127" w:type="dxa"/>
            <w:vMerge/>
            <w:vAlign w:val="center"/>
            <w:hideMark/>
          </w:tcPr>
          <w:p w:rsidR="002A1DC2" w:rsidRPr="001F0765" w:rsidRDefault="002A1DC2" w:rsidP="001F0765"/>
        </w:tc>
        <w:tc>
          <w:tcPr>
            <w:tcW w:w="1985" w:type="dxa"/>
            <w:shd w:val="clear" w:color="000000" w:fill="FFFFFF"/>
            <w:vAlign w:val="center"/>
            <w:hideMark/>
          </w:tcPr>
          <w:p w:rsidR="002A1DC2" w:rsidRPr="001F0765" w:rsidRDefault="002A1DC2" w:rsidP="001F0765">
            <w:pPr>
              <w:ind w:firstLine="18"/>
            </w:pPr>
            <w:r w:rsidRPr="001F0765">
              <w:t>федеральный бюджет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2A1DC2" w:rsidRPr="001F0765" w:rsidRDefault="002A1DC2" w:rsidP="001F0765">
            <w:pPr>
              <w:ind w:firstLine="18"/>
            </w:pPr>
            <w:r w:rsidRPr="001F0765">
              <w:t>9 826,4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2A1DC2" w:rsidRPr="001F0765" w:rsidRDefault="002A1DC2" w:rsidP="001F0765">
            <w:r w:rsidRPr="001F0765">
              <w:t>0</w:t>
            </w:r>
          </w:p>
        </w:tc>
        <w:tc>
          <w:tcPr>
            <w:tcW w:w="1149" w:type="dxa"/>
            <w:shd w:val="clear" w:color="auto" w:fill="auto"/>
            <w:vAlign w:val="bottom"/>
            <w:hideMark/>
          </w:tcPr>
          <w:p w:rsidR="002A1DC2" w:rsidRPr="001F0765" w:rsidRDefault="002A1DC2" w:rsidP="001F0765">
            <w:r w:rsidRPr="001F0765">
              <w:t>0</w:t>
            </w:r>
          </w:p>
        </w:tc>
        <w:tc>
          <w:tcPr>
            <w:tcW w:w="1371" w:type="dxa"/>
            <w:gridSpan w:val="2"/>
            <w:shd w:val="clear" w:color="auto" w:fill="auto"/>
            <w:vAlign w:val="bottom"/>
            <w:hideMark/>
          </w:tcPr>
          <w:p w:rsidR="002A1DC2" w:rsidRPr="001F0765" w:rsidRDefault="002A1DC2" w:rsidP="001F0765">
            <w:pPr>
              <w:ind w:firstLine="0"/>
            </w:pPr>
            <w:r w:rsidRPr="001F0765">
              <w:t>9 826,4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2A1DC2" w:rsidRPr="001F0765" w:rsidRDefault="002A1DC2" w:rsidP="001F0765">
            <w:r w:rsidRPr="001F0765">
              <w:t>0</w:t>
            </w:r>
          </w:p>
        </w:tc>
        <w:tc>
          <w:tcPr>
            <w:tcW w:w="1338" w:type="dxa"/>
            <w:shd w:val="clear" w:color="auto" w:fill="auto"/>
            <w:vAlign w:val="bottom"/>
            <w:hideMark/>
          </w:tcPr>
          <w:p w:rsidR="002A1DC2" w:rsidRPr="001F0765" w:rsidRDefault="002A1DC2" w:rsidP="001F0765">
            <w:r w:rsidRPr="001F0765">
              <w:t>0</w:t>
            </w:r>
          </w:p>
        </w:tc>
      </w:tr>
      <w:tr w:rsidR="002A1DC2" w:rsidRPr="001F0765" w:rsidTr="001F0765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2A1DC2" w:rsidRPr="001F0765" w:rsidRDefault="002A1DC2" w:rsidP="001F0765"/>
        </w:tc>
        <w:tc>
          <w:tcPr>
            <w:tcW w:w="2693" w:type="dxa"/>
            <w:vMerge/>
            <w:vAlign w:val="center"/>
            <w:hideMark/>
          </w:tcPr>
          <w:p w:rsidR="002A1DC2" w:rsidRPr="001F0765" w:rsidRDefault="002A1DC2" w:rsidP="001F0765"/>
        </w:tc>
        <w:tc>
          <w:tcPr>
            <w:tcW w:w="2127" w:type="dxa"/>
            <w:vMerge/>
            <w:vAlign w:val="center"/>
            <w:hideMark/>
          </w:tcPr>
          <w:p w:rsidR="002A1DC2" w:rsidRPr="001F0765" w:rsidRDefault="002A1DC2" w:rsidP="001F0765"/>
        </w:tc>
        <w:tc>
          <w:tcPr>
            <w:tcW w:w="1985" w:type="dxa"/>
            <w:shd w:val="clear" w:color="000000" w:fill="FFFFFF"/>
            <w:vAlign w:val="center"/>
            <w:hideMark/>
          </w:tcPr>
          <w:p w:rsidR="002A1DC2" w:rsidRPr="001F0765" w:rsidRDefault="002A1DC2" w:rsidP="001F0765">
            <w:pPr>
              <w:ind w:firstLine="0"/>
            </w:pPr>
            <w:r w:rsidRPr="001F0765">
              <w:t>бюджет автономного округа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2A1DC2" w:rsidRPr="001F0765" w:rsidRDefault="002A1DC2" w:rsidP="001F0765">
            <w:pPr>
              <w:ind w:firstLine="0"/>
            </w:pPr>
            <w:r w:rsidRPr="001F0765">
              <w:t>15 369,5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2A1DC2" w:rsidRPr="001F0765" w:rsidRDefault="002A1DC2" w:rsidP="001F0765">
            <w:r w:rsidRPr="001F0765">
              <w:t>0</w:t>
            </w:r>
          </w:p>
        </w:tc>
        <w:tc>
          <w:tcPr>
            <w:tcW w:w="1149" w:type="dxa"/>
            <w:shd w:val="clear" w:color="auto" w:fill="auto"/>
            <w:vAlign w:val="bottom"/>
            <w:hideMark/>
          </w:tcPr>
          <w:p w:rsidR="002A1DC2" w:rsidRPr="001F0765" w:rsidRDefault="002A1DC2" w:rsidP="001F0765">
            <w:r w:rsidRPr="001F0765">
              <w:t>0</w:t>
            </w:r>
          </w:p>
        </w:tc>
        <w:tc>
          <w:tcPr>
            <w:tcW w:w="1371" w:type="dxa"/>
            <w:gridSpan w:val="2"/>
            <w:shd w:val="clear" w:color="auto" w:fill="auto"/>
            <w:vAlign w:val="bottom"/>
            <w:hideMark/>
          </w:tcPr>
          <w:p w:rsidR="002A1DC2" w:rsidRPr="001F0765" w:rsidRDefault="002A1DC2" w:rsidP="001F0765">
            <w:pPr>
              <w:ind w:firstLine="0"/>
            </w:pPr>
            <w:r w:rsidRPr="001F0765">
              <w:t>15 369,5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2A1DC2" w:rsidRPr="001F0765" w:rsidRDefault="002A1DC2" w:rsidP="001F0765">
            <w:r w:rsidRPr="001F0765">
              <w:t>0</w:t>
            </w:r>
          </w:p>
        </w:tc>
        <w:tc>
          <w:tcPr>
            <w:tcW w:w="1338" w:type="dxa"/>
            <w:shd w:val="clear" w:color="auto" w:fill="auto"/>
            <w:vAlign w:val="bottom"/>
            <w:hideMark/>
          </w:tcPr>
          <w:p w:rsidR="002A1DC2" w:rsidRPr="001F0765" w:rsidRDefault="002A1DC2" w:rsidP="001F0765">
            <w:r w:rsidRPr="001F0765">
              <w:t>0</w:t>
            </w:r>
          </w:p>
        </w:tc>
      </w:tr>
      <w:tr w:rsidR="002A1DC2" w:rsidRPr="001F0765" w:rsidTr="001F0765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2A1DC2" w:rsidRPr="001F0765" w:rsidRDefault="002A1DC2" w:rsidP="001F0765"/>
        </w:tc>
        <w:tc>
          <w:tcPr>
            <w:tcW w:w="2693" w:type="dxa"/>
            <w:vMerge/>
            <w:vAlign w:val="center"/>
            <w:hideMark/>
          </w:tcPr>
          <w:p w:rsidR="002A1DC2" w:rsidRPr="001F0765" w:rsidRDefault="002A1DC2" w:rsidP="001F0765"/>
        </w:tc>
        <w:tc>
          <w:tcPr>
            <w:tcW w:w="2127" w:type="dxa"/>
            <w:vMerge/>
            <w:vAlign w:val="center"/>
            <w:hideMark/>
          </w:tcPr>
          <w:p w:rsidR="002A1DC2" w:rsidRPr="001F0765" w:rsidRDefault="002A1DC2" w:rsidP="001F0765"/>
        </w:tc>
        <w:tc>
          <w:tcPr>
            <w:tcW w:w="1985" w:type="dxa"/>
            <w:shd w:val="clear" w:color="000000" w:fill="FFFFFF"/>
            <w:vAlign w:val="center"/>
            <w:hideMark/>
          </w:tcPr>
          <w:p w:rsidR="002A1DC2" w:rsidRPr="001F0765" w:rsidRDefault="002A1DC2" w:rsidP="00C26E4F">
            <w:pPr>
              <w:ind w:firstLine="0"/>
            </w:pPr>
            <w:r w:rsidRPr="001F0765">
              <w:t>бюджет района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2A1DC2" w:rsidRPr="001F0765" w:rsidRDefault="002A1DC2" w:rsidP="00C26E4F">
            <w:pPr>
              <w:ind w:firstLine="0"/>
            </w:pPr>
            <w:r w:rsidRPr="001F0765">
              <w:t>2 799,6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2A1DC2" w:rsidRPr="001F0765" w:rsidRDefault="002A1DC2" w:rsidP="001F0765">
            <w:r w:rsidRPr="001F0765">
              <w:t>0</w:t>
            </w:r>
          </w:p>
        </w:tc>
        <w:tc>
          <w:tcPr>
            <w:tcW w:w="1149" w:type="dxa"/>
            <w:shd w:val="clear" w:color="auto" w:fill="auto"/>
            <w:vAlign w:val="bottom"/>
            <w:hideMark/>
          </w:tcPr>
          <w:p w:rsidR="002A1DC2" w:rsidRPr="001F0765" w:rsidRDefault="002A1DC2" w:rsidP="001F0765">
            <w:r w:rsidRPr="001F0765">
              <w:t>0</w:t>
            </w:r>
          </w:p>
        </w:tc>
        <w:tc>
          <w:tcPr>
            <w:tcW w:w="1371" w:type="dxa"/>
            <w:gridSpan w:val="2"/>
            <w:shd w:val="clear" w:color="auto" w:fill="auto"/>
            <w:vAlign w:val="bottom"/>
            <w:hideMark/>
          </w:tcPr>
          <w:p w:rsidR="002A1DC2" w:rsidRPr="001F0765" w:rsidRDefault="002A1DC2" w:rsidP="00C26E4F">
            <w:pPr>
              <w:ind w:firstLine="0"/>
            </w:pPr>
            <w:r w:rsidRPr="001F0765">
              <w:t>2 799,6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2A1DC2" w:rsidRPr="001F0765" w:rsidRDefault="002A1DC2" w:rsidP="001F0765">
            <w:r w:rsidRPr="001F0765">
              <w:t>0</w:t>
            </w:r>
          </w:p>
        </w:tc>
        <w:tc>
          <w:tcPr>
            <w:tcW w:w="1338" w:type="dxa"/>
            <w:shd w:val="clear" w:color="auto" w:fill="auto"/>
            <w:vAlign w:val="bottom"/>
            <w:hideMark/>
          </w:tcPr>
          <w:p w:rsidR="002A1DC2" w:rsidRPr="001F0765" w:rsidRDefault="002A1DC2" w:rsidP="001F0765">
            <w:r w:rsidRPr="001F0765">
              <w:t>0</w:t>
            </w:r>
          </w:p>
        </w:tc>
      </w:tr>
      <w:tr w:rsidR="002A1DC2" w:rsidRPr="001F0765" w:rsidTr="001F0765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2A1DC2" w:rsidRPr="001F0765" w:rsidRDefault="002A1DC2" w:rsidP="001F0765"/>
        </w:tc>
        <w:tc>
          <w:tcPr>
            <w:tcW w:w="2693" w:type="dxa"/>
            <w:vMerge/>
            <w:vAlign w:val="center"/>
            <w:hideMark/>
          </w:tcPr>
          <w:p w:rsidR="002A1DC2" w:rsidRPr="001F0765" w:rsidRDefault="002A1DC2" w:rsidP="001F0765"/>
        </w:tc>
        <w:tc>
          <w:tcPr>
            <w:tcW w:w="2127" w:type="dxa"/>
            <w:vMerge/>
            <w:vAlign w:val="center"/>
            <w:hideMark/>
          </w:tcPr>
          <w:p w:rsidR="002A1DC2" w:rsidRPr="001F0765" w:rsidRDefault="002A1DC2" w:rsidP="001F0765"/>
        </w:tc>
        <w:tc>
          <w:tcPr>
            <w:tcW w:w="1985" w:type="dxa"/>
            <w:shd w:val="clear" w:color="auto" w:fill="auto"/>
            <w:vAlign w:val="center"/>
            <w:hideMark/>
          </w:tcPr>
          <w:p w:rsidR="002A1DC2" w:rsidRPr="001F0765" w:rsidRDefault="002A1DC2" w:rsidP="00C26E4F">
            <w:pPr>
              <w:ind w:firstLine="0"/>
            </w:pPr>
            <w:r w:rsidRPr="001F0765">
              <w:t xml:space="preserve">в том числе </w:t>
            </w:r>
            <w:proofErr w:type="spellStart"/>
            <w:r w:rsidRPr="001F0765">
              <w:t>софинансирование</w:t>
            </w:r>
            <w:proofErr w:type="spellEnd"/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2A1DC2" w:rsidRPr="001F0765" w:rsidRDefault="002A1DC2" w:rsidP="00C26E4F">
            <w:pPr>
              <w:ind w:firstLine="0"/>
            </w:pPr>
            <w:r w:rsidRPr="001F0765">
              <w:t>2 799,6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2A1DC2" w:rsidRPr="001F0765" w:rsidRDefault="002A1DC2" w:rsidP="001F0765">
            <w:r w:rsidRPr="001F0765">
              <w:t>0</w:t>
            </w:r>
          </w:p>
        </w:tc>
        <w:tc>
          <w:tcPr>
            <w:tcW w:w="1149" w:type="dxa"/>
            <w:shd w:val="clear" w:color="auto" w:fill="auto"/>
            <w:vAlign w:val="bottom"/>
            <w:hideMark/>
          </w:tcPr>
          <w:p w:rsidR="002A1DC2" w:rsidRPr="001F0765" w:rsidRDefault="002A1DC2" w:rsidP="001F0765">
            <w:r w:rsidRPr="001F0765">
              <w:t>0</w:t>
            </w:r>
          </w:p>
        </w:tc>
        <w:tc>
          <w:tcPr>
            <w:tcW w:w="1371" w:type="dxa"/>
            <w:gridSpan w:val="2"/>
            <w:shd w:val="clear" w:color="auto" w:fill="auto"/>
            <w:vAlign w:val="bottom"/>
            <w:hideMark/>
          </w:tcPr>
          <w:p w:rsidR="002A1DC2" w:rsidRPr="001F0765" w:rsidRDefault="002A1DC2" w:rsidP="00C26E4F">
            <w:pPr>
              <w:ind w:firstLine="0"/>
            </w:pPr>
            <w:r w:rsidRPr="001F0765">
              <w:t>2 799,6</w:t>
            </w:r>
          </w:p>
        </w:tc>
        <w:tc>
          <w:tcPr>
            <w:tcW w:w="1260" w:type="dxa"/>
            <w:shd w:val="clear" w:color="auto" w:fill="auto"/>
            <w:vAlign w:val="bottom"/>
            <w:hideMark/>
          </w:tcPr>
          <w:p w:rsidR="002A1DC2" w:rsidRPr="001F0765" w:rsidRDefault="002A1DC2" w:rsidP="001F0765">
            <w:r w:rsidRPr="001F0765">
              <w:t>0</w:t>
            </w:r>
          </w:p>
        </w:tc>
        <w:tc>
          <w:tcPr>
            <w:tcW w:w="1338" w:type="dxa"/>
            <w:shd w:val="clear" w:color="auto" w:fill="auto"/>
            <w:vAlign w:val="bottom"/>
            <w:hideMark/>
          </w:tcPr>
          <w:p w:rsidR="002A1DC2" w:rsidRPr="001F0765" w:rsidRDefault="002A1DC2" w:rsidP="001F0765">
            <w:r w:rsidRPr="001F0765">
              <w:t>0</w:t>
            </w:r>
          </w:p>
        </w:tc>
      </w:tr>
      <w:tr w:rsidR="00523CB1" w:rsidRPr="001F0765" w:rsidTr="001F0765">
        <w:trPr>
          <w:trHeight w:val="300"/>
        </w:trPr>
        <w:tc>
          <w:tcPr>
            <w:tcW w:w="724" w:type="dxa"/>
            <w:vMerge w:val="restart"/>
            <w:shd w:val="clear" w:color="auto" w:fill="auto"/>
            <w:noWrap/>
            <w:vAlign w:val="bottom"/>
            <w:hideMark/>
          </w:tcPr>
          <w:p w:rsidR="00523CB1" w:rsidRPr="001F0765" w:rsidRDefault="001F0765" w:rsidP="00C26E4F">
            <w:pPr>
              <w:ind w:firstLine="0"/>
            </w:pPr>
            <w:r w:rsidRPr="001F0765">
              <w:t xml:space="preserve"> </w:t>
            </w:r>
          </w:p>
        </w:tc>
        <w:tc>
          <w:tcPr>
            <w:tcW w:w="2693" w:type="dxa"/>
            <w:vMerge w:val="restart"/>
            <w:shd w:val="clear" w:color="000000" w:fill="FFFFFF"/>
            <w:vAlign w:val="center"/>
            <w:hideMark/>
          </w:tcPr>
          <w:p w:rsidR="00523CB1" w:rsidRPr="001F0765" w:rsidRDefault="00523CB1" w:rsidP="00C26E4F">
            <w:pPr>
              <w:ind w:firstLine="0"/>
            </w:pPr>
            <w:r w:rsidRPr="001F0765">
              <w:t>Соисполнитель 2 (Архив)</w:t>
            </w:r>
          </w:p>
        </w:tc>
        <w:tc>
          <w:tcPr>
            <w:tcW w:w="2127" w:type="dxa"/>
            <w:vMerge w:val="restart"/>
            <w:shd w:val="clear" w:color="000000" w:fill="FFFFFF"/>
            <w:vAlign w:val="center"/>
            <w:hideMark/>
          </w:tcPr>
          <w:p w:rsidR="00523CB1" w:rsidRPr="001F0765" w:rsidRDefault="001F0765" w:rsidP="001F0765">
            <w:r w:rsidRPr="001F0765">
              <w:t xml:space="preserve"> 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523CB1" w:rsidRPr="001F0765" w:rsidRDefault="00523CB1" w:rsidP="00C26E4F">
            <w:pPr>
              <w:ind w:firstLine="18"/>
            </w:pPr>
            <w:r w:rsidRPr="001F0765">
              <w:t>всего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523CB1" w:rsidRPr="001F0765" w:rsidRDefault="00523CB1" w:rsidP="00C26E4F">
            <w:pPr>
              <w:ind w:firstLine="0"/>
            </w:pPr>
            <w:r w:rsidRPr="001F0765">
              <w:t>4680,5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C26E4F">
            <w:pPr>
              <w:ind w:firstLine="0"/>
            </w:pPr>
            <w:r w:rsidRPr="001F0765">
              <w:t>589,6</w:t>
            </w:r>
          </w:p>
        </w:tc>
        <w:tc>
          <w:tcPr>
            <w:tcW w:w="1149" w:type="dxa"/>
            <w:shd w:val="clear" w:color="000000" w:fill="FFFFFF"/>
            <w:vAlign w:val="center"/>
            <w:hideMark/>
          </w:tcPr>
          <w:p w:rsidR="00523CB1" w:rsidRPr="001F0765" w:rsidRDefault="00523CB1" w:rsidP="00C26E4F">
            <w:pPr>
              <w:ind w:firstLine="0"/>
            </w:pPr>
            <w:r w:rsidRPr="001F0765">
              <w:t>613,5</w:t>
            </w:r>
          </w:p>
        </w:tc>
        <w:tc>
          <w:tcPr>
            <w:tcW w:w="1371" w:type="dxa"/>
            <w:gridSpan w:val="2"/>
            <w:shd w:val="clear" w:color="000000" w:fill="FFFFFF"/>
            <w:vAlign w:val="center"/>
            <w:hideMark/>
          </w:tcPr>
          <w:p w:rsidR="00523CB1" w:rsidRPr="001F0765" w:rsidRDefault="00523CB1" w:rsidP="00C26E4F">
            <w:pPr>
              <w:ind w:firstLine="0"/>
            </w:pPr>
            <w:r w:rsidRPr="001F0765">
              <w:t>592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C26E4F">
            <w:pPr>
              <w:ind w:firstLine="0"/>
            </w:pPr>
            <w:r w:rsidRPr="001F0765">
              <w:t>480,9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523CB1" w:rsidRPr="001F0765" w:rsidRDefault="00523CB1" w:rsidP="00C26E4F">
            <w:pPr>
              <w:ind w:firstLine="0"/>
            </w:pPr>
            <w:r w:rsidRPr="001F0765">
              <w:t>2404,5</w:t>
            </w:r>
          </w:p>
        </w:tc>
      </w:tr>
      <w:tr w:rsidR="00523CB1" w:rsidRPr="001F0765" w:rsidTr="001F0765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693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127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1985" w:type="dxa"/>
            <w:shd w:val="clear" w:color="000000" w:fill="FFFFFF"/>
            <w:vAlign w:val="center"/>
            <w:hideMark/>
          </w:tcPr>
          <w:p w:rsidR="00523CB1" w:rsidRPr="001F0765" w:rsidRDefault="00523CB1" w:rsidP="00C26E4F">
            <w:pPr>
              <w:ind w:firstLine="18"/>
            </w:pPr>
            <w:r w:rsidRPr="001F0765">
              <w:t>федеральный бюджет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523CB1" w:rsidRPr="001F0765" w:rsidRDefault="00523CB1" w:rsidP="00C26E4F">
            <w:pPr>
              <w:ind w:firstLine="0"/>
            </w:pPr>
            <w:r w:rsidRPr="001F0765">
              <w:t>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371" w:type="dxa"/>
            <w:gridSpan w:val="2"/>
            <w:shd w:val="clear" w:color="auto" w:fill="auto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338" w:type="dxa"/>
            <w:shd w:val="clear" w:color="auto" w:fill="auto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</w:tr>
      <w:tr w:rsidR="00523CB1" w:rsidRPr="001F0765" w:rsidTr="001F0765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693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127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1985" w:type="dxa"/>
            <w:shd w:val="clear" w:color="000000" w:fill="FFFFFF"/>
            <w:vAlign w:val="center"/>
            <w:hideMark/>
          </w:tcPr>
          <w:p w:rsidR="00523CB1" w:rsidRPr="001F0765" w:rsidRDefault="00523CB1" w:rsidP="00C26E4F">
            <w:pPr>
              <w:ind w:firstLine="18"/>
            </w:pPr>
            <w:r w:rsidRPr="001F0765">
              <w:t>бюджет автономного округа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523CB1" w:rsidRPr="001F0765" w:rsidRDefault="00523CB1" w:rsidP="00C26E4F">
            <w:pPr>
              <w:ind w:firstLine="0"/>
            </w:pPr>
            <w:r w:rsidRPr="001F0765">
              <w:t>4680,5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523CB1" w:rsidRPr="001F0765" w:rsidRDefault="00523CB1" w:rsidP="00C26E4F">
            <w:pPr>
              <w:ind w:firstLine="0"/>
            </w:pPr>
            <w:r w:rsidRPr="001F0765">
              <w:t>589,6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523CB1" w:rsidRPr="001F0765" w:rsidRDefault="00523CB1" w:rsidP="00C26E4F">
            <w:pPr>
              <w:ind w:firstLine="0"/>
            </w:pPr>
            <w:r w:rsidRPr="001F0765">
              <w:t>613,5</w:t>
            </w:r>
          </w:p>
        </w:tc>
        <w:tc>
          <w:tcPr>
            <w:tcW w:w="1371" w:type="dxa"/>
            <w:gridSpan w:val="2"/>
            <w:shd w:val="clear" w:color="auto" w:fill="auto"/>
            <w:vAlign w:val="center"/>
            <w:hideMark/>
          </w:tcPr>
          <w:p w:rsidR="00523CB1" w:rsidRPr="001F0765" w:rsidRDefault="00523CB1" w:rsidP="00C26E4F">
            <w:pPr>
              <w:ind w:firstLine="0"/>
            </w:pPr>
            <w:r w:rsidRPr="001F0765">
              <w:t>592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523CB1" w:rsidRPr="001F0765" w:rsidRDefault="00523CB1" w:rsidP="00C26E4F">
            <w:pPr>
              <w:ind w:firstLine="0"/>
            </w:pPr>
            <w:r w:rsidRPr="001F0765">
              <w:t>480,9</w:t>
            </w:r>
          </w:p>
        </w:tc>
        <w:tc>
          <w:tcPr>
            <w:tcW w:w="1338" w:type="dxa"/>
            <w:shd w:val="clear" w:color="auto" w:fill="auto"/>
            <w:vAlign w:val="center"/>
            <w:hideMark/>
          </w:tcPr>
          <w:p w:rsidR="00523CB1" w:rsidRPr="001F0765" w:rsidRDefault="00523CB1" w:rsidP="00C26E4F">
            <w:pPr>
              <w:ind w:firstLine="0"/>
            </w:pPr>
            <w:r w:rsidRPr="001F0765">
              <w:t>2404,5</w:t>
            </w:r>
          </w:p>
        </w:tc>
      </w:tr>
      <w:tr w:rsidR="00523CB1" w:rsidRPr="001F0765" w:rsidTr="001F0765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693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127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1985" w:type="dxa"/>
            <w:shd w:val="clear" w:color="000000" w:fill="FFFFFF"/>
            <w:vAlign w:val="center"/>
            <w:hideMark/>
          </w:tcPr>
          <w:p w:rsidR="00523CB1" w:rsidRPr="001F0765" w:rsidRDefault="00523CB1" w:rsidP="00C26E4F">
            <w:pPr>
              <w:ind w:firstLine="18"/>
            </w:pPr>
            <w:r w:rsidRPr="001F0765">
              <w:t>бюджет района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523CB1" w:rsidRPr="001F0765" w:rsidRDefault="00523CB1" w:rsidP="00C26E4F">
            <w:pPr>
              <w:ind w:firstLine="0"/>
            </w:pPr>
            <w:r w:rsidRPr="001F0765">
              <w:t>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371" w:type="dxa"/>
            <w:gridSpan w:val="2"/>
            <w:shd w:val="clear" w:color="auto" w:fill="auto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338" w:type="dxa"/>
            <w:shd w:val="clear" w:color="auto" w:fill="auto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</w:tr>
      <w:tr w:rsidR="00523CB1" w:rsidRPr="001F0765" w:rsidTr="001F0765">
        <w:trPr>
          <w:trHeight w:val="300"/>
        </w:trPr>
        <w:tc>
          <w:tcPr>
            <w:tcW w:w="724" w:type="dxa"/>
            <w:vMerge w:val="restart"/>
            <w:shd w:val="clear" w:color="auto" w:fill="auto"/>
            <w:noWrap/>
            <w:vAlign w:val="bottom"/>
            <w:hideMark/>
          </w:tcPr>
          <w:p w:rsidR="00523CB1" w:rsidRPr="001F0765" w:rsidRDefault="001F0765" w:rsidP="00C26E4F">
            <w:pPr>
              <w:ind w:firstLine="0"/>
            </w:pPr>
            <w:r w:rsidRPr="001F0765">
              <w:t xml:space="preserve"> </w:t>
            </w:r>
          </w:p>
        </w:tc>
        <w:tc>
          <w:tcPr>
            <w:tcW w:w="2693" w:type="dxa"/>
            <w:vMerge w:val="restart"/>
            <w:shd w:val="clear" w:color="000000" w:fill="FFFFFF"/>
            <w:vAlign w:val="center"/>
            <w:hideMark/>
          </w:tcPr>
          <w:p w:rsidR="00523CB1" w:rsidRPr="001F0765" w:rsidRDefault="00523CB1" w:rsidP="00C26E4F">
            <w:pPr>
              <w:ind w:firstLine="0"/>
            </w:pPr>
            <w:r w:rsidRPr="001F0765">
              <w:t xml:space="preserve">Соисполнитель 3 </w:t>
            </w:r>
            <w:r w:rsidRPr="001F0765">
              <w:lastRenderedPageBreak/>
              <w:t>(Городски</w:t>
            </w:r>
            <w:proofErr w:type="gramStart"/>
            <w:r w:rsidRPr="001F0765">
              <w:t>е(</w:t>
            </w:r>
            <w:proofErr w:type="gramEnd"/>
            <w:r w:rsidRPr="001F0765">
              <w:t>сельские)поселения)</w:t>
            </w:r>
          </w:p>
        </w:tc>
        <w:tc>
          <w:tcPr>
            <w:tcW w:w="2127" w:type="dxa"/>
            <w:vMerge w:val="restart"/>
            <w:shd w:val="clear" w:color="000000" w:fill="FFFFFF"/>
            <w:vAlign w:val="center"/>
            <w:hideMark/>
          </w:tcPr>
          <w:p w:rsidR="00523CB1" w:rsidRPr="001F0765" w:rsidRDefault="001F0765" w:rsidP="001F0765">
            <w:r w:rsidRPr="001F0765">
              <w:lastRenderedPageBreak/>
              <w:t xml:space="preserve"> 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523CB1" w:rsidRPr="001F0765" w:rsidRDefault="00523CB1" w:rsidP="00C26E4F">
            <w:pPr>
              <w:ind w:firstLine="18"/>
            </w:pPr>
            <w:r w:rsidRPr="001F0765">
              <w:t>всего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523CB1" w:rsidRPr="001F0765" w:rsidRDefault="00523CB1" w:rsidP="00C26E4F">
            <w:pPr>
              <w:ind w:firstLine="0"/>
            </w:pPr>
            <w:r w:rsidRPr="001F0765">
              <w:t>229,9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C26E4F">
            <w:pPr>
              <w:ind w:firstLine="0"/>
            </w:pPr>
            <w:r w:rsidRPr="001F0765">
              <w:t>229,9</w:t>
            </w:r>
          </w:p>
        </w:tc>
        <w:tc>
          <w:tcPr>
            <w:tcW w:w="1149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371" w:type="dxa"/>
            <w:gridSpan w:val="2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338" w:type="dxa"/>
            <w:shd w:val="clear" w:color="000000" w:fill="FFFFFF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</w:tr>
      <w:tr w:rsidR="00523CB1" w:rsidRPr="001F0765" w:rsidTr="001F0765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693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127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1985" w:type="dxa"/>
            <w:shd w:val="clear" w:color="000000" w:fill="FFFFFF"/>
            <w:vAlign w:val="center"/>
            <w:hideMark/>
          </w:tcPr>
          <w:p w:rsidR="00523CB1" w:rsidRPr="001F0765" w:rsidRDefault="00523CB1" w:rsidP="00C26E4F">
            <w:pPr>
              <w:ind w:firstLine="18"/>
            </w:pPr>
            <w:r w:rsidRPr="001F0765">
              <w:t>федеральный бюджет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523CB1" w:rsidRPr="001F0765" w:rsidRDefault="00523CB1" w:rsidP="00C26E4F">
            <w:pPr>
              <w:ind w:firstLine="0"/>
            </w:pPr>
            <w:r w:rsidRPr="001F0765">
              <w:t>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371" w:type="dxa"/>
            <w:gridSpan w:val="2"/>
            <w:shd w:val="clear" w:color="auto" w:fill="auto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338" w:type="dxa"/>
            <w:shd w:val="clear" w:color="auto" w:fill="auto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</w:tr>
      <w:tr w:rsidR="00523CB1" w:rsidRPr="001F0765" w:rsidTr="001F0765">
        <w:trPr>
          <w:trHeight w:val="300"/>
        </w:trPr>
        <w:tc>
          <w:tcPr>
            <w:tcW w:w="724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693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127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1985" w:type="dxa"/>
            <w:shd w:val="clear" w:color="000000" w:fill="FFFFFF"/>
            <w:vAlign w:val="center"/>
            <w:hideMark/>
          </w:tcPr>
          <w:p w:rsidR="00523CB1" w:rsidRPr="001F0765" w:rsidRDefault="00523CB1" w:rsidP="00C26E4F">
            <w:pPr>
              <w:ind w:firstLine="18"/>
            </w:pPr>
            <w:r w:rsidRPr="001F0765">
              <w:t>бюджет автономного округа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523CB1" w:rsidRPr="001F0765" w:rsidRDefault="00523CB1" w:rsidP="00C26E4F">
            <w:pPr>
              <w:ind w:firstLine="0"/>
            </w:pPr>
            <w:r w:rsidRPr="001F0765">
              <w:t>218,4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523CB1" w:rsidRPr="001F0765" w:rsidRDefault="00523CB1" w:rsidP="00C26E4F">
            <w:pPr>
              <w:ind w:firstLine="0"/>
            </w:pPr>
            <w:r w:rsidRPr="001F0765">
              <w:t>218,4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371" w:type="dxa"/>
            <w:gridSpan w:val="2"/>
            <w:shd w:val="clear" w:color="auto" w:fill="auto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338" w:type="dxa"/>
            <w:shd w:val="clear" w:color="auto" w:fill="auto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</w:tr>
      <w:tr w:rsidR="00523CB1" w:rsidRPr="001F0765" w:rsidTr="001F0765">
        <w:trPr>
          <w:trHeight w:val="510"/>
        </w:trPr>
        <w:tc>
          <w:tcPr>
            <w:tcW w:w="724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693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2127" w:type="dxa"/>
            <w:vMerge/>
            <w:vAlign w:val="center"/>
            <w:hideMark/>
          </w:tcPr>
          <w:p w:rsidR="00523CB1" w:rsidRPr="001F0765" w:rsidRDefault="00523CB1" w:rsidP="001F0765"/>
        </w:tc>
        <w:tc>
          <w:tcPr>
            <w:tcW w:w="1985" w:type="dxa"/>
            <w:shd w:val="clear" w:color="000000" w:fill="FFFFFF"/>
            <w:vAlign w:val="center"/>
            <w:hideMark/>
          </w:tcPr>
          <w:p w:rsidR="00523CB1" w:rsidRPr="001F0765" w:rsidRDefault="00523CB1" w:rsidP="00C26E4F">
            <w:pPr>
              <w:ind w:firstLine="18"/>
            </w:pPr>
            <w:r w:rsidRPr="001F0765">
              <w:t>бюджет городских и сельских поселений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523CB1" w:rsidRPr="001F0765" w:rsidRDefault="00523CB1" w:rsidP="00C26E4F">
            <w:pPr>
              <w:ind w:firstLine="0"/>
            </w:pPr>
            <w:r w:rsidRPr="001F0765">
              <w:t>11,5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523CB1" w:rsidRPr="001F0765" w:rsidRDefault="00523CB1" w:rsidP="00C26E4F">
            <w:pPr>
              <w:ind w:firstLine="0"/>
            </w:pPr>
            <w:r w:rsidRPr="001F0765">
              <w:t>11,5</w:t>
            </w:r>
          </w:p>
        </w:tc>
        <w:tc>
          <w:tcPr>
            <w:tcW w:w="1149" w:type="dxa"/>
            <w:shd w:val="clear" w:color="auto" w:fill="auto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371" w:type="dxa"/>
            <w:gridSpan w:val="2"/>
            <w:shd w:val="clear" w:color="auto" w:fill="auto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  <w:tc>
          <w:tcPr>
            <w:tcW w:w="1338" w:type="dxa"/>
            <w:shd w:val="clear" w:color="auto" w:fill="auto"/>
            <w:vAlign w:val="center"/>
            <w:hideMark/>
          </w:tcPr>
          <w:p w:rsidR="00523CB1" w:rsidRPr="001F0765" w:rsidRDefault="00523CB1" w:rsidP="001F0765">
            <w:r w:rsidRPr="001F0765">
              <w:t>0</w:t>
            </w:r>
          </w:p>
        </w:tc>
      </w:tr>
      <w:tr w:rsidR="00523CB1" w:rsidRPr="001F0765" w:rsidTr="001F0765">
        <w:trPr>
          <w:trHeight w:val="300"/>
        </w:trPr>
        <w:tc>
          <w:tcPr>
            <w:tcW w:w="724" w:type="dxa"/>
            <w:shd w:val="clear" w:color="auto" w:fill="auto"/>
            <w:noWrap/>
            <w:vAlign w:val="bottom"/>
            <w:hideMark/>
          </w:tcPr>
          <w:p w:rsidR="00523CB1" w:rsidRPr="001F0765" w:rsidRDefault="00523CB1" w:rsidP="00C26E4F">
            <w:pPr>
              <w:ind w:firstLine="0"/>
            </w:pP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523CB1" w:rsidRPr="001F0765" w:rsidRDefault="00523CB1" w:rsidP="001F0765"/>
        </w:tc>
        <w:tc>
          <w:tcPr>
            <w:tcW w:w="2127" w:type="dxa"/>
            <w:shd w:val="clear" w:color="auto" w:fill="auto"/>
            <w:noWrap/>
            <w:vAlign w:val="bottom"/>
            <w:hideMark/>
          </w:tcPr>
          <w:p w:rsidR="00523CB1" w:rsidRPr="001F0765" w:rsidRDefault="00523CB1" w:rsidP="001F0765"/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523CB1" w:rsidRPr="001F0765" w:rsidRDefault="00523CB1" w:rsidP="001F0765"/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523CB1" w:rsidRPr="001F0765" w:rsidRDefault="00523CB1" w:rsidP="001F0765"/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523CB1" w:rsidRPr="001F0765" w:rsidRDefault="00523CB1" w:rsidP="001F0765"/>
        </w:tc>
        <w:tc>
          <w:tcPr>
            <w:tcW w:w="1149" w:type="dxa"/>
            <w:shd w:val="clear" w:color="auto" w:fill="auto"/>
            <w:noWrap/>
            <w:vAlign w:val="bottom"/>
            <w:hideMark/>
          </w:tcPr>
          <w:p w:rsidR="00523CB1" w:rsidRPr="001F0765" w:rsidRDefault="00523CB1" w:rsidP="001F0765"/>
        </w:tc>
        <w:tc>
          <w:tcPr>
            <w:tcW w:w="1371" w:type="dxa"/>
            <w:gridSpan w:val="2"/>
            <w:shd w:val="clear" w:color="auto" w:fill="auto"/>
            <w:noWrap/>
            <w:vAlign w:val="bottom"/>
            <w:hideMark/>
          </w:tcPr>
          <w:p w:rsidR="00523CB1" w:rsidRPr="001F0765" w:rsidRDefault="00523CB1" w:rsidP="001F0765"/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523CB1" w:rsidRPr="001F0765" w:rsidRDefault="00523CB1" w:rsidP="001F0765"/>
        </w:tc>
        <w:tc>
          <w:tcPr>
            <w:tcW w:w="1338" w:type="dxa"/>
            <w:shd w:val="clear" w:color="auto" w:fill="auto"/>
            <w:noWrap/>
            <w:vAlign w:val="bottom"/>
            <w:hideMark/>
          </w:tcPr>
          <w:p w:rsidR="00523CB1" w:rsidRPr="001F0765" w:rsidRDefault="00523CB1" w:rsidP="001F0765"/>
        </w:tc>
      </w:tr>
    </w:tbl>
    <w:p w:rsidR="00523CB1" w:rsidRPr="001F0765" w:rsidRDefault="0078358F" w:rsidP="00C26E4F">
      <w:r w:rsidRPr="001F0765">
        <w:t>&lt;*&gt; В таблице указываются все региональные проекты, в том числе без финансирования</w:t>
      </w:r>
    </w:p>
    <w:sectPr w:rsidR="00523CB1" w:rsidRPr="001F0765" w:rsidSect="00523CB1">
      <w:footnotePr>
        <w:numFmt w:val="chicago"/>
      </w:footnotePr>
      <w:pgSz w:w="16834" w:h="11909" w:orient="landscape"/>
      <w:pgMar w:top="567" w:right="1134" w:bottom="1276" w:left="567" w:header="720" w:footer="720" w:gutter="0"/>
      <w:cols w:space="6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0765" w:rsidRDefault="001F0765" w:rsidP="00887BFF">
      <w:r>
        <w:separator/>
      </w:r>
    </w:p>
  </w:endnote>
  <w:endnote w:type="continuationSeparator" w:id="0">
    <w:p w:rsidR="001F0765" w:rsidRDefault="001F0765" w:rsidP="00887B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3898" w:rsidRDefault="00CA3898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3898" w:rsidRDefault="00CA3898">
    <w:pPr>
      <w:pStyle w:val="ac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3898" w:rsidRDefault="00CA3898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0765" w:rsidRDefault="001F0765" w:rsidP="00887BFF">
      <w:r>
        <w:separator/>
      </w:r>
    </w:p>
  </w:footnote>
  <w:footnote w:type="continuationSeparator" w:id="0">
    <w:p w:rsidR="001F0765" w:rsidRDefault="001F0765" w:rsidP="00887B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3898" w:rsidRDefault="00CA3898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3898" w:rsidRDefault="00CA3898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3898" w:rsidRDefault="00CA3898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D7864"/>
    <w:multiLevelType w:val="hybridMultilevel"/>
    <w:tmpl w:val="7616AB70"/>
    <w:lvl w:ilvl="0" w:tplc="0419000F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">
    <w:nsid w:val="02F52CFF"/>
    <w:multiLevelType w:val="hybridMultilevel"/>
    <w:tmpl w:val="3CA61A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DA507A"/>
    <w:multiLevelType w:val="hybridMultilevel"/>
    <w:tmpl w:val="1D28C72C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AD2CCF"/>
    <w:multiLevelType w:val="hybridMultilevel"/>
    <w:tmpl w:val="14242A08"/>
    <w:lvl w:ilvl="0" w:tplc="F26A819E">
      <w:start w:val="1"/>
      <w:numFmt w:val="decimal"/>
      <w:lvlText w:val="%1."/>
      <w:lvlJc w:val="left"/>
      <w:pPr>
        <w:ind w:left="1893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3" w:hanging="360"/>
      </w:pPr>
    </w:lvl>
    <w:lvl w:ilvl="2" w:tplc="0419001B" w:tentative="1">
      <w:start w:val="1"/>
      <w:numFmt w:val="lowerRoman"/>
      <w:lvlText w:val="%3."/>
      <w:lvlJc w:val="right"/>
      <w:pPr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ind w:left="6903" w:hanging="180"/>
      </w:pPr>
    </w:lvl>
  </w:abstractNum>
  <w:abstractNum w:abstractNumId="4">
    <w:nsid w:val="0CDE556E"/>
    <w:multiLevelType w:val="hybridMultilevel"/>
    <w:tmpl w:val="7F14B188"/>
    <w:lvl w:ilvl="0" w:tplc="041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D14C78"/>
    <w:multiLevelType w:val="multilevel"/>
    <w:tmpl w:val="EB7EBD96"/>
    <w:lvl w:ilvl="0">
      <w:start w:val="1"/>
      <w:numFmt w:val="decimal"/>
      <w:lvlText w:val="%1."/>
      <w:lvlJc w:val="left"/>
      <w:pPr>
        <w:ind w:left="3839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325" w:hanging="142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865" w:hanging="142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405" w:hanging="142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945" w:hanging="1425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5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0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94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480" w:hanging="1800"/>
      </w:pPr>
      <w:rPr>
        <w:rFonts w:cs="Times New Roman" w:hint="default"/>
      </w:rPr>
    </w:lvl>
  </w:abstractNum>
  <w:abstractNum w:abstractNumId="6">
    <w:nsid w:val="10316A07"/>
    <w:multiLevelType w:val="multilevel"/>
    <w:tmpl w:val="A87291E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12D17E62"/>
    <w:multiLevelType w:val="hybridMultilevel"/>
    <w:tmpl w:val="A126E18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92007AA"/>
    <w:multiLevelType w:val="hybridMultilevel"/>
    <w:tmpl w:val="A26A4BDA"/>
    <w:lvl w:ilvl="0" w:tplc="686088C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510D49"/>
    <w:multiLevelType w:val="hybridMultilevel"/>
    <w:tmpl w:val="BF7A1CF6"/>
    <w:lvl w:ilvl="0" w:tplc="9E5EFBFC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1D9046DE"/>
    <w:multiLevelType w:val="hybridMultilevel"/>
    <w:tmpl w:val="ACF0F186"/>
    <w:lvl w:ilvl="0" w:tplc="7BAE44A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3F36172"/>
    <w:multiLevelType w:val="hybridMultilevel"/>
    <w:tmpl w:val="42029A7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8365048"/>
    <w:multiLevelType w:val="hybridMultilevel"/>
    <w:tmpl w:val="3628F736"/>
    <w:lvl w:ilvl="0" w:tplc="E946E494">
      <w:start w:val="1"/>
      <w:numFmt w:val="bullet"/>
      <w:lvlText w:val=""/>
      <w:lvlJc w:val="left"/>
      <w:pPr>
        <w:ind w:left="14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13">
    <w:nsid w:val="28C67CB2"/>
    <w:multiLevelType w:val="hybridMultilevel"/>
    <w:tmpl w:val="8E3878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F83655D"/>
    <w:multiLevelType w:val="hybridMultilevel"/>
    <w:tmpl w:val="EC761BC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5FF2FFF"/>
    <w:multiLevelType w:val="hybridMultilevel"/>
    <w:tmpl w:val="B47A62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39EA0F41"/>
    <w:multiLevelType w:val="hybridMultilevel"/>
    <w:tmpl w:val="5E4C1A5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3B6F5B74"/>
    <w:multiLevelType w:val="hybridMultilevel"/>
    <w:tmpl w:val="DD9E9918"/>
    <w:lvl w:ilvl="0" w:tplc="AE9C1F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46A31FA9"/>
    <w:multiLevelType w:val="hybridMultilevel"/>
    <w:tmpl w:val="B888AB40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9A50F57"/>
    <w:multiLevelType w:val="hybridMultilevel"/>
    <w:tmpl w:val="51523DC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A415366"/>
    <w:multiLevelType w:val="hybridMultilevel"/>
    <w:tmpl w:val="68F63B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AC05A14"/>
    <w:multiLevelType w:val="hybridMultilevel"/>
    <w:tmpl w:val="4DE23A08"/>
    <w:lvl w:ilvl="0" w:tplc="CB562E6C">
      <w:start w:val="2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2">
    <w:nsid w:val="4B570C7B"/>
    <w:multiLevelType w:val="hybridMultilevel"/>
    <w:tmpl w:val="F7A4F8BE"/>
    <w:lvl w:ilvl="0" w:tplc="6B343D96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23">
    <w:nsid w:val="4C6B7B6A"/>
    <w:multiLevelType w:val="hybridMultilevel"/>
    <w:tmpl w:val="3D1E26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51DB11D4"/>
    <w:multiLevelType w:val="hybridMultilevel"/>
    <w:tmpl w:val="5B9CECF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2D61018"/>
    <w:multiLevelType w:val="multilevel"/>
    <w:tmpl w:val="40E87F20"/>
    <w:lvl w:ilvl="0">
      <w:start w:val="3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9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7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3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50" w:hanging="2160"/>
      </w:pPr>
      <w:rPr>
        <w:rFonts w:hint="default"/>
      </w:rPr>
    </w:lvl>
  </w:abstractNum>
  <w:abstractNum w:abstractNumId="26">
    <w:nsid w:val="570B0129"/>
    <w:multiLevelType w:val="hybridMultilevel"/>
    <w:tmpl w:val="6EB48140"/>
    <w:lvl w:ilvl="0" w:tplc="E946E494">
      <w:start w:val="1"/>
      <w:numFmt w:val="bullet"/>
      <w:lvlText w:val=""/>
      <w:lvlJc w:val="left"/>
      <w:pPr>
        <w:ind w:left="14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27">
    <w:nsid w:val="59500C34"/>
    <w:multiLevelType w:val="hybridMultilevel"/>
    <w:tmpl w:val="E9EA405C"/>
    <w:lvl w:ilvl="0" w:tplc="380EE14E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8">
    <w:nsid w:val="59677CAB"/>
    <w:multiLevelType w:val="multilevel"/>
    <w:tmpl w:val="EB48E23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9">
    <w:nsid w:val="5B2C66DE"/>
    <w:multiLevelType w:val="hybridMultilevel"/>
    <w:tmpl w:val="9D0C51E8"/>
    <w:lvl w:ilvl="0" w:tplc="A78635A0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5D067CC5"/>
    <w:multiLevelType w:val="hybridMultilevel"/>
    <w:tmpl w:val="E6783E42"/>
    <w:lvl w:ilvl="0" w:tplc="0DB4138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>
    <w:nsid w:val="60A97BBD"/>
    <w:multiLevelType w:val="hybridMultilevel"/>
    <w:tmpl w:val="B35A2692"/>
    <w:lvl w:ilvl="0" w:tplc="F5CE8F30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2">
    <w:nsid w:val="63D82468"/>
    <w:multiLevelType w:val="hybridMultilevel"/>
    <w:tmpl w:val="65C4AC4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60AE46BA">
      <w:start w:val="1"/>
      <w:numFmt w:val="decimal"/>
      <w:lvlText w:val="%2)"/>
      <w:lvlJc w:val="left"/>
      <w:pPr>
        <w:ind w:left="2190" w:hanging="111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68F123E6"/>
    <w:multiLevelType w:val="multilevel"/>
    <w:tmpl w:val="DF9E6706"/>
    <w:lvl w:ilvl="0">
      <w:start w:val="1"/>
      <w:numFmt w:val="decimal"/>
      <w:lvlText w:val="%1."/>
      <w:lvlJc w:val="left"/>
      <w:pPr>
        <w:ind w:left="630" w:hanging="63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eastAsia="Times New Roman" w:hint="default"/>
      </w:rPr>
    </w:lvl>
  </w:abstractNum>
  <w:abstractNum w:abstractNumId="34">
    <w:nsid w:val="69C90753"/>
    <w:multiLevelType w:val="hybridMultilevel"/>
    <w:tmpl w:val="01208074"/>
    <w:lvl w:ilvl="0" w:tplc="B546EF6E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>
    <w:nsid w:val="6DC72E3B"/>
    <w:multiLevelType w:val="hybridMultilevel"/>
    <w:tmpl w:val="AF967AE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EA91FE6"/>
    <w:multiLevelType w:val="hybridMultilevel"/>
    <w:tmpl w:val="7AD6C2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F2B0FF5"/>
    <w:multiLevelType w:val="hybridMultilevel"/>
    <w:tmpl w:val="45D67794"/>
    <w:lvl w:ilvl="0" w:tplc="FA02A728">
      <w:start w:val="1"/>
      <w:numFmt w:val="decimal"/>
      <w:lvlText w:val="%1."/>
      <w:lvlJc w:val="left"/>
      <w:pPr>
        <w:ind w:left="1788" w:hanging="10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6"/>
  </w:num>
  <w:num w:numId="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18"/>
  </w:num>
  <w:num w:numId="7">
    <w:abstractNumId w:val="12"/>
  </w:num>
  <w:num w:numId="8">
    <w:abstractNumId w:val="26"/>
  </w:num>
  <w:num w:numId="9">
    <w:abstractNumId w:val="21"/>
  </w:num>
  <w:num w:numId="10">
    <w:abstractNumId w:val="15"/>
  </w:num>
  <w:num w:numId="11">
    <w:abstractNumId w:val="31"/>
  </w:num>
  <w:num w:numId="12">
    <w:abstractNumId w:val="23"/>
  </w:num>
  <w:num w:numId="13">
    <w:abstractNumId w:val="27"/>
  </w:num>
  <w:num w:numId="14">
    <w:abstractNumId w:val="37"/>
  </w:num>
  <w:num w:numId="15">
    <w:abstractNumId w:val="36"/>
  </w:num>
  <w:num w:numId="16">
    <w:abstractNumId w:val="3"/>
  </w:num>
  <w:num w:numId="17">
    <w:abstractNumId w:val="9"/>
  </w:num>
  <w:num w:numId="18">
    <w:abstractNumId w:val="13"/>
  </w:num>
  <w:num w:numId="19">
    <w:abstractNumId w:val="34"/>
  </w:num>
  <w:num w:numId="20">
    <w:abstractNumId w:val="1"/>
  </w:num>
  <w:num w:numId="21">
    <w:abstractNumId w:val="22"/>
  </w:num>
  <w:num w:numId="22">
    <w:abstractNumId w:val="17"/>
  </w:num>
  <w:num w:numId="23">
    <w:abstractNumId w:val="4"/>
  </w:num>
  <w:num w:numId="24">
    <w:abstractNumId w:val="28"/>
  </w:num>
  <w:num w:numId="25">
    <w:abstractNumId w:val="7"/>
  </w:num>
  <w:num w:numId="26">
    <w:abstractNumId w:val="19"/>
  </w:num>
  <w:num w:numId="27">
    <w:abstractNumId w:val="11"/>
  </w:num>
  <w:num w:numId="28">
    <w:abstractNumId w:val="35"/>
  </w:num>
  <w:num w:numId="29">
    <w:abstractNumId w:val="14"/>
  </w:num>
  <w:num w:numId="30">
    <w:abstractNumId w:val="20"/>
  </w:num>
  <w:num w:numId="31">
    <w:abstractNumId w:val="5"/>
  </w:num>
  <w:num w:numId="32">
    <w:abstractNumId w:val="24"/>
  </w:num>
  <w:num w:numId="33">
    <w:abstractNumId w:val="10"/>
  </w:num>
  <w:num w:numId="34">
    <w:abstractNumId w:val="8"/>
  </w:num>
  <w:num w:numId="35">
    <w:abstractNumId w:val="33"/>
  </w:num>
  <w:num w:numId="36">
    <w:abstractNumId w:val="25"/>
  </w:num>
  <w:num w:numId="37">
    <w:abstractNumId w:val="30"/>
  </w:num>
  <w:num w:numId="38">
    <w:abstractNumId w:val="6"/>
  </w:num>
  <w:num w:numId="39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08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C32"/>
    <w:rsid w:val="00000773"/>
    <w:rsid w:val="00000D43"/>
    <w:rsid w:val="00006B4A"/>
    <w:rsid w:val="00007D88"/>
    <w:rsid w:val="0001425B"/>
    <w:rsid w:val="00015ED3"/>
    <w:rsid w:val="00017C77"/>
    <w:rsid w:val="000215E1"/>
    <w:rsid w:val="00022C62"/>
    <w:rsid w:val="00023B79"/>
    <w:rsid w:val="00024C32"/>
    <w:rsid w:val="00026567"/>
    <w:rsid w:val="00027371"/>
    <w:rsid w:val="00031F5C"/>
    <w:rsid w:val="0003368A"/>
    <w:rsid w:val="0003496D"/>
    <w:rsid w:val="00035D11"/>
    <w:rsid w:val="00036260"/>
    <w:rsid w:val="00036A44"/>
    <w:rsid w:val="00041D7A"/>
    <w:rsid w:val="000436C5"/>
    <w:rsid w:val="000445A6"/>
    <w:rsid w:val="000467B6"/>
    <w:rsid w:val="000478F0"/>
    <w:rsid w:val="00053071"/>
    <w:rsid w:val="00053C84"/>
    <w:rsid w:val="00054897"/>
    <w:rsid w:val="00054C57"/>
    <w:rsid w:val="00063E22"/>
    <w:rsid w:val="00070380"/>
    <w:rsid w:val="00070B01"/>
    <w:rsid w:val="0008039F"/>
    <w:rsid w:val="00083540"/>
    <w:rsid w:val="000838E2"/>
    <w:rsid w:val="00085623"/>
    <w:rsid w:val="000858A1"/>
    <w:rsid w:val="00090C08"/>
    <w:rsid w:val="00096259"/>
    <w:rsid w:val="000A535E"/>
    <w:rsid w:val="000A660D"/>
    <w:rsid w:val="000A6F78"/>
    <w:rsid w:val="000B026D"/>
    <w:rsid w:val="000B177D"/>
    <w:rsid w:val="000B425A"/>
    <w:rsid w:val="000B5F34"/>
    <w:rsid w:val="000C2766"/>
    <w:rsid w:val="000C27D7"/>
    <w:rsid w:val="000C3D4D"/>
    <w:rsid w:val="000C4602"/>
    <w:rsid w:val="000C49ED"/>
    <w:rsid w:val="000C4AC6"/>
    <w:rsid w:val="000C4E15"/>
    <w:rsid w:val="000C6738"/>
    <w:rsid w:val="000D1CEC"/>
    <w:rsid w:val="000D64F6"/>
    <w:rsid w:val="000E1D25"/>
    <w:rsid w:val="000E3C70"/>
    <w:rsid w:val="000F064E"/>
    <w:rsid w:val="000F3A38"/>
    <w:rsid w:val="000F67CD"/>
    <w:rsid w:val="001017D5"/>
    <w:rsid w:val="00106A31"/>
    <w:rsid w:val="0010757C"/>
    <w:rsid w:val="00113608"/>
    <w:rsid w:val="00114E22"/>
    <w:rsid w:val="00114FB2"/>
    <w:rsid w:val="00116B6A"/>
    <w:rsid w:val="00121560"/>
    <w:rsid w:val="00121DE6"/>
    <w:rsid w:val="001234CF"/>
    <w:rsid w:val="001245EF"/>
    <w:rsid w:val="001246C4"/>
    <w:rsid w:val="001303E3"/>
    <w:rsid w:val="00132644"/>
    <w:rsid w:val="00132F45"/>
    <w:rsid w:val="00134109"/>
    <w:rsid w:val="00140590"/>
    <w:rsid w:val="001409A3"/>
    <w:rsid w:val="00153C53"/>
    <w:rsid w:val="0015484D"/>
    <w:rsid w:val="00157C96"/>
    <w:rsid w:val="00163BE1"/>
    <w:rsid w:val="00163DB4"/>
    <w:rsid w:val="001663A2"/>
    <w:rsid w:val="00166829"/>
    <w:rsid w:val="00170782"/>
    <w:rsid w:val="00170CB5"/>
    <w:rsid w:val="0017176A"/>
    <w:rsid w:val="00171E56"/>
    <w:rsid w:val="00172B49"/>
    <w:rsid w:val="00176540"/>
    <w:rsid w:val="0017771C"/>
    <w:rsid w:val="001806B6"/>
    <w:rsid w:val="001807D9"/>
    <w:rsid w:val="0018091F"/>
    <w:rsid w:val="0018189A"/>
    <w:rsid w:val="0018231C"/>
    <w:rsid w:val="00183058"/>
    <w:rsid w:val="00183F69"/>
    <w:rsid w:val="00184F49"/>
    <w:rsid w:val="0018628C"/>
    <w:rsid w:val="001863B4"/>
    <w:rsid w:val="00190D43"/>
    <w:rsid w:val="001911B3"/>
    <w:rsid w:val="00193001"/>
    <w:rsid w:val="001974B6"/>
    <w:rsid w:val="001A1414"/>
    <w:rsid w:val="001A403A"/>
    <w:rsid w:val="001A410C"/>
    <w:rsid w:val="001A4816"/>
    <w:rsid w:val="001A7D61"/>
    <w:rsid w:val="001B345C"/>
    <w:rsid w:val="001B4EF3"/>
    <w:rsid w:val="001C46C5"/>
    <w:rsid w:val="001C6AF7"/>
    <w:rsid w:val="001C74AB"/>
    <w:rsid w:val="001D13F7"/>
    <w:rsid w:val="001D2749"/>
    <w:rsid w:val="001D4859"/>
    <w:rsid w:val="001D5333"/>
    <w:rsid w:val="001D68CE"/>
    <w:rsid w:val="001D6A4C"/>
    <w:rsid w:val="001E0628"/>
    <w:rsid w:val="001E0F57"/>
    <w:rsid w:val="001E3FB7"/>
    <w:rsid w:val="001E43E2"/>
    <w:rsid w:val="001E4F4E"/>
    <w:rsid w:val="001E708A"/>
    <w:rsid w:val="001E7B3F"/>
    <w:rsid w:val="001E7F18"/>
    <w:rsid w:val="001F0765"/>
    <w:rsid w:val="001F3FCC"/>
    <w:rsid w:val="001F6A59"/>
    <w:rsid w:val="001F77CB"/>
    <w:rsid w:val="001F7966"/>
    <w:rsid w:val="001F7EF3"/>
    <w:rsid w:val="002042D4"/>
    <w:rsid w:val="00204639"/>
    <w:rsid w:val="002050C4"/>
    <w:rsid w:val="00213952"/>
    <w:rsid w:val="002151A3"/>
    <w:rsid w:val="00220496"/>
    <w:rsid w:val="00221837"/>
    <w:rsid w:val="00222BFF"/>
    <w:rsid w:val="00222E89"/>
    <w:rsid w:val="00224A77"/>
    <w:rsid w:val="0022609C"/>
    <w:rsid w:val="0022654B"/>
    <w:rsid w:val="002310B0"/>
    <w:rsid w:val="0023554F"/>
    <w:rsid w:val="00237A82"/>
    <w:rsid w:val="00240706"/>
    <w:rsid w:val="00243160"/>
    <w:rsid w:val="00244333"/>
    <w:rsid w:val="00245F2E"/>
    <w:rsid w:val="00260B2D"/>
    <w:rsid w:val="002638A4"/>
    <w:rsid w:val="002643E7"/>
    <w:rsid w:val="002646AD"/>
    <w:rsid w:val="002659A5"/>
    <w:rsid w:val="0026771E"/>
    <w:rsid w:val="00270BEC"/>
    <w:rsid w:val="00272439"/>
    <w:rsid w:val="0027434C"/>
    <w:rsid w:val="00274F72"/>
    <w:rsid w:val="00276D39"/>
    <w:rsid w:val="002803FC"/>
    <w:rsid w:val="00280874"/>
    <w:rsid w:val="00281102"/>
    <w:rsid w:val="0028238A"/>
    <w:rsid w:val="002846B8"/>
    <w:rsid w:val="00287310"/>
    <w:rsid w:val="00291229"/>
    <w:rsid w:val="00292EA8"/>
    <w:rsid w:val="00293031"/>
    <w:rsid w:val="002A1DC2"/>
    <w:rsid w:val="002A3735"/>
    <w:rsid w:val="002A463E"/>
    <w:rsid w:val="002A4FAD"/>
    <w:rsid w:val="002A5BD7"/>
    <w:rsid w:val="002C2FE7"/>
    <w:rsid w:val="002C4578"/>
    <w:rsid w:val="002C51E3"/>
    <w:rsid w:val="002D37D6"/>
    <w:rsid w:val="002D56A6"/>
    <w:rsid w:val="002D7094"/>
    <w:rsid w:val="002E07DC"/>
    <w:rsid w:val="002E14ED"/>
    <w:rsid w:val="002E3ADD"/>
    <w:rsid w:val="002E4F18"/>
    <w:rsid w:val="002E5A70"/>
    <w:rsid w:val="002E6327"/>
    <w:rsid w:val="002F31EC"/>
    <w:rsid w:val="002F49A8"/>
    <w:rsid w:val="002F74D3"/>
    <w:rsid w:val="002F7CFF"/>
    <w:rsid w:val="002F7DBE"/>
    <w:rsid w:val="0030030D"/>
    <w:rsid w:val="00304CA5"/>
    <w:rsid w:val="00305116"/>
    <w:rsid w:val="0030512A"/>
    <w:rsid w:val="00306AB8"/>
    <w:rsid w:val="00312C1A"/>
    <w:rsid w:val="00316B94"/>
    <w:rsid w:val="003260E2"/>
    <w:rsid w:val="00334F62"/>
    <w:rsid w:val="0033763D"/>
    <w:rsid w:val="00337C54"/>
    <w:rsid w:val="00337F02"/>
    <w:rsid w:val="00341417"/>
    <w:rsid w:val="00344248"/>
    <w:rsid w:val="00345603"/>
    <w:rsid w:val="00350D6A"/>
    <w:rsid w:val="00352E62"/>
    <w:rsid w:val="00352F8D"/>
    <w:rsid w:val="00354FA4"/>
    <w:rsid w:val="00362367"/>
    <w:rsid w:val="00363A35"/>
    <w:rsid w:val="003644D5"/>
    <w:rsid w:val="00365290"/>
    <w:rsid w:val="003658A4"/>
    <w:rsid w:val="0037220F"/>
    <w:rsid w:val="00373EE4"/>
    <w:rsid w:val="00374294"/>
    <w:rsid w:val="00374EAC"/>
    <w:rsid w:val="00381D02"/>
    <w:rsid w:val="00381D9A"/>
    <w:rsid w:val="00382151"/>
    <w:rsid w:val="0038290F"/>
    <w:rsid w:val="00383197"/>
    <w:rsid w:val="00392D49"/>
    <w:rsid w:val="0039345A"/>
    <w:rsid w:val="00395119"/>
    <w:rsid w:val="00397783"/>
    <w:rsid w:val="003A043C"/>
    <w:rsid w:val="003A06B3"/>
    <w:rsid w:val="003A2BA6"/>
    <w:rsid w:val="003A38F2"/>
    <w:rsid w:val="003A4A17"/>
    <w:rsid w:val="003A7BC2"/>
    <w:rsid w:val="003B3D7B"/>
    <w:rsid w:val="003B4E4B"/>
    <w:rsid w:val="003B60DD"/>
    <w:rsid w:val="003B739B"/>
    <w:rsid w:val="003C1B58"/>
    <w:rsid w:val="003C347A"/>
    <w:rsid w:val="003C6B0B"/>
    <w:rsid w:val="003C6B78"/>
    <w:rsid w:val="003C7405"/>
    <w:rsid w:val="003D1FDC"/>
    <w:rsid w:val="003E14AD"/>
    <w:rsid w:val="003E199E"/>
    <w:rsid w:val="003E3649"/>
    <w:rsid w:val="003E4580"/>
    <w:rsid w:val="003E4688"/>
    <w:rsid w:val="003E5FF1"/>
    <w:rsid w:val="003E62FE"/>
    <w:rsid w:val="003F0243"/>
    <w:rsid w:val="003F1F00"/>
    <w:rsid w:val="003F5C49"/>
    <w:rsid w:val="003F784E"/>
    <w:rsid w:val="00402A61"/>
    <w:rsid w:val="00402DC4"/>
    <w:rsid w:val="004034EC"/>
    <w:rsid w:val="0041048C"/>
    <w:rsid w:val="004122AA"/>
    <w:rsid w:val="004126A5"/>
    <w:rsid w:val="00420AB9"/>
    <w:rsid w:val="00420D06"/>
    <w:rsid w:val="00420E9B"/>
    <w:rsid w:val="00421DBE"/>
    <w:rsid w:val="004246F4"/>
    <w:rsid w:val="0042562F"/>
    <w:rsid w:val="00427306"/>
    <w:rsid w:val="00432AAA"/>
    <w:rsid w:val="004337C3"/>
    <w:rsid w:val="0044407B"/>
    <w:rsid w:val="004475C7"/>
    <w:rsid w:val="00451BB8"/>
    <w:rsid w:val="00452F31"/>
    <w:rsid w:val="004559AD"/>
    <w:rsid w:val="00460587"/>
    <w:rsid w:val="00463174"/>
    <w:rsid w:val="004644A9"/>
    <w:rsid w:val="00464560"/>
    <w:rsid w:val="00464FD8"/>
    <w:rsid w:val="00466080"/>
    <w:rsid w:val="00466DC9"/>
    <w:rsid w:val="00466F77"/>
    <w:rsid w:val="00470675"/>
    <w:rsid w:val="00470747"/>
    <w:rsid w:val="00472A60"/>
    <w:rsid w:val="00477331"/>
    <w:rsid w:val="004803BC"/>
    <w:rsid w:val="00482094"/>
    <w:rsid w:val="00484237"/>
    <w:rsid w:val="0048562C"/>
    <w:rsid w:val="00485A1B"/>
    <w:rsid w:val="0048602B"/>
    <w:rsid w:val="00486FF0"/>
    <w:rsid w:val="00487FB4"/>
    <w:rsid w:val="004908C2"/>
    <w:rsid w:val="00490E5A"/>
    <w:rsid w:val="00496ECB"/>
    <w:rsid w:val="00497370"/>
    <w:rsid w:val="004A032C"/>
    <w:rsid w:val="004A0E94"/>
    <w:rsid w:val="004A11A9"/>
    <w:rsid w:val="004A3D53"/>
    <w:rsid w:val="004A453F"/>
    <w:rsid w:val="004A4D1B"/>
    <w:rsid w:val="004A53ED"/>
    <w:rsid w:val="004A573C"/>
    <w:rsid w:val="004A5A76"/>
    <w:rsid w:val="004A5C29"/>
    <w:rsid w:val="004A6F4B"/>
    <w:rsid w:val="004A7F57"/>
    <w:rsid w:val="004B077C"/>
    <w:rsid w:val="004B1F38"/>
    <w:rsid w:val="004B25D4"/>
    <w:rsid w:val="004B3A01"/>
    <w:rsid w:val="004B51AD"/>
    <w:rsid w:val="004B5ED8"/>
    <w:rsid w:val="004B7396"/>
    <w:rsid w:val="004B7758"/>
    <w:rsid w:val="004C0D6E"/>
    <w:rsid w:val="004C238F"/>
    <w:rsid w:val="004C2930"/>
    <w:rsid w:val="004C3C32"/>
    <w:rsid w:val="004C6A03"/>
    <w:rsid w:val="004C6D43"/>
    <w:rsid w:val="004C7A9B"/>
    <w:rsid w:val="004D1BE8"/>
    <w:rsid w:val="004D2658"/>
    <w:rsid w:val="004D4148"/>
    <w:rsid w:val="004E0D88"/>
    <w:rsid w:val="004E4250"/>
    <w:rsid w:val="004E66D6"/>
    <w:rsid w:val="004E707D"/>
    <w:rsid w:val="004F0A6A"/>
    <w:rsid w:val="004F192D"/>
    <w:rsid w:val="004F1B82"/>
    <w:rsid w:val="004F25BA"/>
    <w:rsid w:val="004F4BB3"/>
    <w:rsid w:val="004F781B"/>
    <w:rsid w:val="00504122"/>
    <w:rsid w:val="00504AEB"/>
    <w:rsid w:val="00520139"/>
    <w:rsid w:val="00520B5B"/>
    <w:rsid w:val="00521DB7"/>
    <w:rsid w:val="0052317D"/>
    <w:rsid w:val="00523CB1"/>
    <w:rsid w:val="005257BC"/>
    <w:rsid w:val="00530B9D"/>
    <w:rsid w:val="00531663"/>
    <w:rsid w:val="0053421E"/>
    <w:rsid w:val="00534A23"/>
    <w:rsid w:val="005410E0"/>
    <w:rsid w:val="005422AF"/>
    <w:rsid w:val="005444CB"/>
    <w:rsid w:val="005545B2"/>
    <w:rsid w:val="00556573"/>
    <w:rsid w:val="00556629"/>
    <w:rsid w:val="005609A2"/>
    <w:rsid w:val="00561685"/>
    <w:rsid w:val="00562B15"/>
    <w:rsid w:val="0056601D"/>
    <w:rsid w:val="005663A7"/>
    <w:rsid w:val="00566BE8"/>
    <w:rsid w:val="00567A34"/>
    <w:rsid w:val="0057109A"/>
    <w:rsid w:val="00574D59"/>
    <w:rsid w:val="00580300"/>
    <w:rsid w:val="00580BF7"/>
    <w:rsid w:val="00581694"/>
    <w:rsid w:val="005820ED"/>
    <w:rsid w:val="005823AB"/>
    <w:rsid w:val="00582A5B"/>
    <w:rsid w:val="00582C0C"/>
    <w:rsid w:val="00584027"/>
    <w:rsid w:val="005870C0"/>
    <w:rsid w:val="0059214A"/>
    <w:rsid w:val="00592545"/>
    <w:rsid w:val="00593394"/>
    <w:rsid w:val="005933DD"/>
    <w:rsid w:val="00594334"/>
    <w:rsid w:val="00594672"/>
    <w:rsid w:val="0059624D"/>
    <w:rsid w:val="005A134C"/>
    <w:rsid w:val="005A20FF"/>
    <w:rsid w:val="005A29E1"/>
    <w:rsid w:val="005A40E3"/>
    <w:rsid w:val="005A6EA9"/>
    <w:rsid w:val="005B07D9"/>
    <w:rsid w:val="005B49B3"/>
    <w:rsid w:val="005B7D64"/>
    <w:rsid w:val="005D2484"/>
    <w:rsid w:val="005D33EB"/>
    <w:rsid w:val="005D626A"/>
    <w:rsid w:val="005E0543"/>
    <w:rsid w:val="005F0FAB"/>
    <w:rsid w:val="005F37C5"/>
    <w:rsid w:val="005F5510"/>
    <w:rsid w:val="005F67BE"/>
    <w:rsid w:val="005F6CE7"/>
    <w:rsid w:val="00600356"/>
    <w:rsid w:val="00601510"/>
    <w:rsid w:val="00601F7A"/>
    <w:rsid w:val="006033FF"/>
    <w:rsid w:val="0060433B"/>
    <w:rsid w:val="00604564"/>
    <w:rsid w:val="00604B68"/>
    <w:rsid w:val="0061054C"/>
    <w:rsid w:val="00610BCA"/>
    <w:rsid w:val="00610D06"/>
    <w:rsid w:val="0061321F"/>
    <w:rsid w:val="00614586"/>
    <w:rsid w:val="006150DE"/>
    <w:rsid w:val="00615AAB"/>
    <w:rsid w:val="00616459"/>
    <w:rsid w:val="006166D9"/>
    <w:rsid w:val="0061705C"/>
    <w:rsid w:val="00617CC4"/>
    <w:rsid w:val="006208D9"/>
    <w:rsid w:val="00620B46"/>
    <w:rsid w:val="00622253"/>
    <w:rsid w:val="00624394"/>
    <w:rsid w:val="00630A7F"/>
    <w:rsid w:val="00630C15"/>
    <w:rsid w:val="00631936"/>
    <w:rsid w:val="006336BA"/>
    <w:rsid w:val="00633C5B"/>
    <w:rsid w:val="00635AE1"/>
    <w:rsid w:val="006366C9"/>
    <w:rsid w:val="00637043"/>
    <w:rsid w:val="00640345"/>
    <w:rsid w:val="006419B1"/>
    <w:rsid w:val="006448F2"/>
    <w:rsid w:val="00646770"/>
    <w:rsid w:val="00650411"/>
    <w:rsid w:val="00661456"/>
    <w:rsid w:val="006651EC"/>
    <w:rsid w:val="00672676"/>
    <w:rsid w:val="00672C9E"/>
    <w:rsid w:val="006832D3"/>
    <w:rsid w:val="006835E5"/>
    <w:rsid w:val="006852F0"/>
    <w:rsid w:val="006865A8"/>
    <w:rsid w:val="00686A1C"/>
    <w:rsid w:val="0069386C"/>
    <w:rsid w:val="00697776"/>
    <w:rsid w:val="006A4A4B"/>
    <w:rsid w:val="006A76BF"/>
    <w:rsid w:val="006A7BC4"/>
    <w:rsid w:val="006B0E17"/>
    <w:rsid w:val="006B16E7"/>
    <w:rsid w:val="006B1BA6"/>
    <w:rsid w:val="006B233B"/>
    <w:rsid w:val="006B3A83"/>
    <w:rsid w:val="006B4008"/>
    <w:rsid w:val="006B6E07"/>
    <w:rsid w:val="006B7327"/>
    <w:rsid w:val="006C0974"/>
    <w:rsid w:val="006C1BE2"/>
    <w:rsid w:val="006C2572"/>
    <w:rsid w:val="006C2DDE"/>
    <w:rsid w:val="006C301F"/>
    <w:rsid w:val="006C54B8"/>
    <w:rsid w:val="006D23D7"/>
    <w:rsid w:val="006D4322"/>
    <w:rsid w:val="006D4D1A"/>
    <w:rsid w:val="006D5E7D"/>
    <w:rsid w:val="006E356F"/>
    <w:rsid w:val="006E4FDE"/>
    <w:rsid w:val="006E560B"/>
    <w:rsid w:val="006F1165"/>
    <w:rsid w:val="006F24B0"/>
    <w:rsid w:val="006F46E2"/>
    <w:rsid w:val="006F50A7"/>
    <w:rsid w:val="006F7A07"/>
    <w:rsid w:val="0070322C"/>
    <w:rsid w:val="00703554"/>
    <w:rsid w:val="00705E52"/>
    <w:rsid w:val="007077C3"/>
    <w:rsid w:val="0071087C"/>
    <w:rsid w:val="00710E88"/>
    <w:rsid w:val="00710F86"/>
    <w:rsid w:val="00711D22"/>
    <w:rsid w:val="00714D49"/>
    <w:rsid w:val="00716B94"/>
    <w:rsid w:val="00720229"/>
    <w:rsid w:val="0072062B"/>
    <w:rsid w:val="00722EF7"/>
    <w:rsid w:val="00723184"/>
    <w:rsid w:val="00726758"/>
    <w:rsid w:val="00727D29"/>
    <w:rsid w:val="007343BA"/>
    <w:rsid w:val="00744148"/>
    <w:rsid w:val="00745BF9"/>
    <w:rsid w:val="00747594"/>
    <w:rsid w:val="00747DE8"/>
    <w:rsid w:val="00761233"/>
    <w:rsid w:val="00762EC2"/>
    <w:rsid w:val="00772676"/>
    <w:rsid w:val="00772BC3"/>
    <w:rsid w:val="007737FB"/>
    <w:rsid w:val="00773A1D"/>
    <w:rsid w:val="00777653"/>
    <w:rsid w:val="007779DE"/>
    <w:rsid w:val="00777F2E"/>
    <w:rsid w:val="007806E3"/>
    <w:rsid w:val="0078358F"/>
    <w:rsid w:val="0078613F"/>
    <w:rsid w:val="00792955"/>
    <w:rsid w:val="00793CC8"/>
    <w:rsid w:val="00794CE9"/>
    <w:rsid w:val="00797F20"/>
    <w:rsid w:val="007A5C80"/>
    <w:rsid w:val="007A615D"/>
    <w:rsid w:val="007A636C"/>
    <w:rsid w:val="007A6750"/>
    <w:rsid w:val="007B0963"/>
    <w:rsid w:val="007B3F67"/>
    <w:rsid w:val="007C04FE"/>
    <w:rsid w:val="007C2B29"/>
    <w:rsid w:val="007C302B"/>
    <w:rsid w:val="007C6A40"/>
    <w:rsid w:val="007C7FBA"/>
    <w:rsid w:val="007D1629"/>
    <w:rsid w:val="007D1664"/>
    <w:rsid w:val="007D1B9D"/>
    <w:rsid w:val="007D2598"/>
    <w:rsid w:val="007D4356"/>
    <w:rsid w:val="007E2B4A"/>
    <w:rsid w:val="007E40B1"/>
    <w:rsid w:val="007E41A4"/>
    <w:rsid w:val="007E56C9"/>
    <w:rsid w:val="007E5821"/>
    <w:rsid w:val="007E60DB"/>
    <w:rsid w:val="007F02CC"/>
    <w:rsid w:val="007F0ED4"/>
    <w:rsid w:val="007F5476"/>
    <w:rsid w:val="007F7E89"/>
    <w:rsid w:val="008016D5"/>
    <w:rsid w:val="008019C5"/>
    <w:rsid w:val="00807462"/>
    <w:rsid w:val="0081020F"/>
    <w:rsid w:val="00815DC4"/>
    <w:rsid w:val="00816978"/>
    <w:rsid w:val="008201E0"/>
    <w:rsid w:val="0082124A"/>
    <w:rsid w:val="008245ED"/>
    <w:rsid w:val="00836154"/>
    <w:rsid w:val="00836BBE"/>
    <w:rsid w:val="00844B34"/>
    <w:rsid w:val="008555C5"/>
    <w:rsid w:val="00856717"/>
    <w:rsid w:val="0085716C"/>
    <w:rsid w:val="00860584"/>
    <w:rsid w:val="008620EE"/>
    <w:rsid w:val="00863F99"/>
    <w:rsid w:val="008650BF"/>
    <w:rsid w:val="00872F78"/>
    <w:rsid w:val="00873F71"/>
    <w:rsid w:val="008751C7"/>
    <w:rsid w:val="0087720F"/>
    <w:rsid w:val="00877321"/>
    <w:rsid w:val="0088025D"/>
    <w:rsid w:val="00881ABF"/>
    <w:rsid w:val="00883FB4"/>
    <w:rsid w:val="00884A88"/>
    <w:rsid w:val="0088728F"/>
    <w:rsid w:val="00887BFF"/>
    <w:rsid w:val="00891643"/>
    <w:rsid w:val="008920DD"/>
    <w:rsid w:val="00893BEF"/>
    <w:rsid w:val="00895FE6"/>
    <w:rsid w:val="008976D8"/>
    <w:rsid w:val="008A0433"/>
    <w:rsid w:val="008A1153"/>
    <w:rsid w:val="008A127D"/>
    <w:rsid w:val="008A1CFA"/>
    <w:rsid w:val="008A24C5"/>
    <w:rsid w:val="008A279D"/>
    <w:rsid w:val="008A3B3F"/>
    <w:rsid w:val="008A51A8"/>
    <w:rsid w:val="008A57B2"/>
    <w:rsid w:val="008B30FF"/>
    <w:rsid w:val="008B4103"/>
    <w:rsid w:val="008B7B66"/>
    <w:rsid w:val="008B7F8E"/>
    <w:rsid w:val="008C1BAD"/>
    <w:rsid w:val="008C6C4C"/>
    <w:rsid w:val="008C6C84"/>
    <w:rsid w:val="008C7ACC"/>
    <w:rsid w:val="008C7DBF"/>
    <w:rsid w:val="008C7EDF"/>
    <w:rsid w:val="008D26C9"/>
    <w:rsid w:val="008D3251"/>
    <w:rsid w:val="008D3554"/>
    <w:rsid w:val="008D36AC"/>
    <w:rsid w:val="008D38F9"/>
    <w:rsid w:val="008D3C8D"/>
    <w:rsid w:val="008D76B2"/>
    <w:rsid w:val="008E1B95"/>
    <w:rsid w:val="008E3D31"/>
    <w:rsid w:val="008E4710"/>
    <w:rsid w:val="008E48F3"/>
    <w:rsid w:val="008E5354"/>
    <w:rsid w:val="008E7775"/>
    <w:rsid w:val="008F64D0"/>
    <w:rsid w:val="00902750"/>
    <w:rsid w:val="00907492"/>
    <w:rsid w:val="0091210B"/>
    <w:rsid w:val="0091298B"/>
    <w:rsid w:val="00915185"/>
    <w:rsid w:val="0092048C"/>
    <w:rsid w:val="009205A7"/>
    <w:rsid w:val="009237DB"/>
    <w:rsid w:val="00924050"/>
    <w:rsid w:val="00924991"/>
    <w:rsid w:val="00930A62"/>
    <w:rsid w:val="0093100C"/>
    <w:rsid w:val="00933C87"/>
    <w:rsid w:val="0093499D"/>
    <w:rsid w:val="00934D89"/>
    <w:rsid w:val="00937147"/>
    <w:rsid w:val="009405BF"/>
    <w:rsid w:val="00944B49"/>
    <w:rsid w:val="00947D6E"/>
    <w:rsid w:val="009501B4"/>
    <w:rsid w:val="00953E64"/>
    <w:rsid w:val="0095416D"/>
    <w:rsid w:val="00954B49"/>
    <w:rsid w:val="00955347"/>
    <w:rsid w:val="009573DE"/>
    <w:rsid w:val="00962CE2"/>
    <w:rsid w:val="00964D09"/>
    <w:rsid w:val="00965062"/>
    <w:rsid w:val="00970B21"/>
    <w:rsid w:val="00973F0B"/>
    <w:rsid w:val="00974DDF"/>
    <w:rsid w:val="00974E1E"/>
    <w:rsid w:val="00976C79"/>
    <w:rsid w:val="0098297C"/>
    <w:rsid w:val="00982B5A"/>
    <w:rsid w:val="009842C6"/>
    <w:rsid w:val="009909ED"/>
    <w:rsid w:val="00991C94"/>
    <w:rsid w:val="00996853"/>
    <w:rsid w:val="009A1013"/>
    <w:rsid w:val="009A2A0C"/>
    <w:rsid w:val="009A2CE6"/>
    <w:rsid w:val="009A3949"/>
    <w:rsid w:val="009A3E9C"/>
    <w:rsid w:val="009A416D"/>
    <w:rsid w:val="009A5597"/>
    <w:rsid w:val="009B1465"/>
    <w:rsid w:val="009B3565"/>
    <w:rsid w:val="009B48EF"/>
    <w:rsid w:val="009B6A26"/>
    <w:rsid w:val="009C2CC2"/>
    <w:rsid w:val="009C34D5"/>
    <w:rsid w:val="009C4200"/>
    <w:rsid w:val="009C4E86"/>
    <w:rsid w:val="009C7C1D"/>
    <w:rsid w:val="009D0024"/>
    <w:rsid w:val="009D2453"/>
    <w:rsid w:val="009D2F4B"/>
    <w:rsid w:val="009D3EE4"/>
    <w:rsid w:val="009E0CA3"/>
    <w:rsid w:val="009E0EB1"/>
    <w:rsid w:val="009E278E"/>
    <w:rsid w:val="009E42AC"/>
    <w:rsid w:val="009E60C5"/>
    <w:rsid w:val="009E65F5"/>
    <w:rsid w:val="009E7DFD"/>
    <w:rsid w:val="009F1574"/>
    <w:rsid w:val="009F1B20"/>
    <w:rsid w:val="009F1B26"/>
    <w:rsid w:val="009F256E"/>
    <w:rsid w:val="009F2950"/>
    <w:rsid w:val="009F4A51"/>
    <w:rsid w:val="009F4D4B"/>
    <w:rsid w:val="009F5119"/>
    <w:rsid w:val="009F7356"/>
    <w:rsid w:val="009F7A22"/>
    <w:rsid w:val="00A068A0"/>
    <w:rsid w:val="00A10AE5"/>
    <w:rsid w:val="00A17C85"/>
    <w:rsid w:val="00A225D6"/>
    <w:rsid w:val="00A22723"/>
    <w:rsid w:val="00A239D4"/>
    <w:rsid w:val="00A242EC"/>
    <w:rsid w:val="00A250B8"/>
    <w:rsid w:val="00A26A4C"/>
    <w:rsid w:val="00A26EEE"/>
    <w:rsid w:val="00A27C64"/>
    <w:rsid w:val="00A306ED"/>
    <w:rsid w:val="00A35631"/>
    <w:rsid w:val="00A366F9"/>
    <w:rsid w:val="00A370AD"/>
    <w:rsid w:val="00A41AD3"/>
    <w:rsid w:val="00A45667"/>
    <w:rsid w:val="00A50C4D"/>
    <w:rsid w:val="00A534DA"/>
    <w:rsid w:val="00A53E95"/>
    <w:rsid w:val="00A55C42"/>
    <w:rsid w:val="00A565F1"/>
    <w:rsid w:val="00A6111C"/>
    <w:rsid w:val="00A617FF"/>
    <w:rsid w:val="00A61972"/>
    <w:rsid w:val="00A62790"/>
    <w:rsid w:val="00A635E1"/>
    <w:rsid w:val="00A655CB"/>
    <w:rsid w:val="00A70389"/>
    <w:rsid w:val="00A71259"/>
    <w:rsid w:val="00A71512"/>
    <w:rsid w:val="00A71D2F"/>
    <w:rsid w:val="00A721BF"/>
    <w:rsid w:val="00A7261C"/>
    <w:rsid w:val="00A7415C"/>
    <w:rsid w:val="00A7597A"/>
    <w:rsid w:val="00A773CC"/>
    <w:rsid w:val="00A80D80"/>
    <w:rsid w:val="00A85019"/>
    <w:rsid w:val="00A85B35"/>
    <w:rsid w:val="00A94E9A"/>
    <w:rsid w:val="00A95789"/>
    <w:rsid w:val="00A96118"/>
    <w:rsid w:val="00AA0C72"/>
    <w:rsid w:val="00AA2680"/>
    <w:rsid w:val="00AA5849"/>
    <w:rsid w:val="00AB04C4"/>
    <w:rsid w:val="00AB1AD6"/>
    <w:rsid w:val="00AB3086"/>
    <w:rsid w:val="00AB4FDA"/>
    <w:rsid w:val="00AB5235"/>
    <w:rsid w:val="00AB56DB"/>
    <w:rsid w:val="00AB6861"/>
    <w:rsid w:val="00AB70AB"/>
    <w:rsid w:val="00AC016E"/>
    <w:rsid w:val="00AC06F1"/>
    <w:rsid w:val="00AC0D2D"/>
    <w:rsid w:val="00AC118F"/>
    <w:rsid w:val="00AC38E6"/>
    <w:rsid w:val="00AC4FAA"/>
    <w:rsid w:val="00AD3ECC"/>
    <w:rsid w:val="00AD7859"/>
    <w:rsid w:val="00AE01B7"/>
    <w:rsid w:val="00AE2D0E"/>
    <w:rsid w:val="00AF0B9B"/>
    <w:rsid w:val="00AF1495"/>
    <w:rsid w:val="00AF1CB0"/>
    <w:rsid w:val="00AF23D8"/>
    <w:rsid w:val="00AF3763"/>
    <w:rsid w:val="00AF4E1A"/>
    <w:rsid w:val="00AF54B8"/>
    <w:rsid w:val="00AF6FC7"/>
    <w:rsid w:val="00AF75F5"/>
    <w:rsid w:val="00AF76D2"/>
    <w:rsid w:val="00B00CB6"/>
    <w:rsid w:val="00B02AC8"/>
    <w:rsid w:val="00B032CE"/>
    <w:rsid w:val="00B055E8"/>
    <w:rsid w:val="00B20147"/>
    <w:rsid w:val="00B20E26"/>
    <w:rsid w:val="00B23EE0"/>
    <w:rsid w:val="00B31218"/>
    <w:rsid w:val="00B31391"/>
    <w:rsid w:val="00B3528D"/>
    <w:rsid w:val="00B37202"/>
    <w:rsid w:val="00B4103D"/>
    <w:rsid w:val="00B411AE"/>
    <w:rsid w:val="00B41CC4"/>
    <w:rsid w:val="00B43160"/>
    <w:rsid w:val="00B4323C"/>
    <w:rsid w:val="00B447CB"/>
    <w:rsid w:val="00B4598C"/>
    <w:rsid w:val="00B46339"/>
    <w:rsid w:val="00B50188"/>
    <w:rsid w:val="00B529BD"/>
    <w:rsid w:val="00B54D21"/>
    <w:rsid w:val="00B56EEF"/>
    <w:rsid w:val="00B60D69"/>
    <w:rsid w:val="00B66C64"/>
    <w:rsid w:val="00B70410"/>
    <w:rsid w:val="00B70866"/>
    <w:rsid w:val="00B70A9D"/>
    <w:rsid w:val="00B73049"/>
    <w:rsid w:val="00B7489D"/>
    <w:rsid w:val="00B77B34"/>
    <w:rsid w:val="00B80770"/>
    <w:rsid w:val="00B80F21"/>
    <w:rsid w:val="00B81F87"/>
    <w:rsid w:val="00B82C89"/>
    <w:rsid w:val="00B83C54"/>
    <w:rsid w:val="00B83D1D"/>
    <w:rsid w:val="00B84181"/>
    <w:rsid w:val="00B84882"/>
    <w:rsid w:val="00B869E7"/>
    <w:rsid w:val="00B933F5"/>
    <w:rsid w:val="00B95735"/>
    <w:rsid w:val="00BA09FB"/>
    <w:rsid w:val="00BA162E"/>
    <w:rsid w:val="00BA207A"/>
    <w:rsid w:val="00BA2F3B"/>
    <w:rsid w:val="00BA75F9"/>
    <w:rsid w:val="00BB1F33"/>
    <w:rsid w:val="00BB2C41"/>
    <w:rsid w:val="00BB7A76"/>
    <w:rsid w:val="00BC056F"/>
    <w:rsid w:val="00BC19E4"/>
    <w:rsid w:val="00BC264A"/>
    <w:rsid w:val="00BD1833"/>
    <w:rsid w:val="00BD1AD0"/>
    <w:rsid w:val="00BD39D4"/>
    <w:rsid w:val="00BD433A"/>
    <w:rsid w:val="00BD4647"/>
    <w:rsid w:val="00BD663D"/>
    <w:rsid w:val="00BE05BF"/>
    <w:rsid w:val="00BE2B2E"/>
    <w:rsid w:val="00BE2CB1"/>
    <w:rsid w:val="00BE2E12"/>
    <w:rsid w:val="00BE387D"/>
    <w:rsid w:val="00BE4DCA"/>
    <w:rsid w:val="00BE55F6"/>
    <w:rsid w:val="00BE62FC"/>
    <w:rsid w:val="00BF0F85"/>
    <w:rsid w:val="00BF5A38"/>
    <w:rsid w:val="00C0034D"/>
    <w:rsid w:val="00C0170E"/>
    <w:rsid w:val="00C035E7"/>
    <w:rsid w:val="00C03D0E"/>
    <w:rsid w:val="00C04FB2"/>
    <w:rsid w:val="00C070F7"/>
    <w:rsid w:val="00C108A1"/>
    <w:rsid w:val="00C1220D"/>
    <w:rsid w:val="00C132AD"/>
    <w:rsid w:val="00C13AE9"/>
    <w:rsid w:val="00C205B9"/>
    <w:rsid w:val="00C21E6F"/>
    <w:rsid w:val="00C2203E"/>
    <w:rsid w:val="00C25120"/>
    <w:rsid w:val="00C26E4F"/>
    <w:rsid w:val="00C31099"/>
    <w:rsid w:val="00C31881"/>
    <w:rsid w:val="00C32BC1"/>
    <w:rsid w:val="00C336E0"/>
    <w:rsid w:val="00C35ED0"/>
    <w:rsid w:val="00C4503E"/>
    <w:rsid w:val="00C464E4"/>
    <w:rsid w:val="00C465C5"/>
    <w:rsid w:val="00C564AE"/>
    <w:rsid w:val="00C56E11"/>
    <w:rsid w:val="00C5738C"/>
    <w:rsid w:val="00C57CB8"/>
    <w:rsid w:val="00C57FF3"/>
    <w:rsid w:val="00C6067D"/>
    <w:rsid w:val="00C64A24"/>
    <w:rsid w:val="00C652CA"/>
    <w:rsid w:val="00C74F05"/>
    <w:rsid w:val="00C7732B"/>
    <w:rsid w:val="00C807D6"/>
    <w:rsid w:val="00C84A02"/>
    <w:rsid w:val="00C8660F"/>
    <w:rsid w:val="00C86BF2"/>
    <w:rsid w:val="00C91841"/>
    <w:rsid w:val="00C91E04"/>
    <w:rsid w:val="00C93DF3"/>
    <w:rsid w:val="00C9416C"/>
    <w:rsid w:val="00C952BF"/>
    <w:rsid w:val="00C962B8"/>
    <w:rsid w:val="00CA03C0"/>
    <w:rsid w:val="00CA0600"/>
    <w:rsid w:val="00CA2002"/>
    <w:rsid w:val="00CA3898"/>
    <w:rsid w:val="00CA4C56"/>
    <w:rsid w:val="00CA51B3"/>
    <w:rsid w:val="00CA7A2E"/>
    <w:rsid w:val="00CB65B1"/>
    <w:rsid w:val="00CB71DC"/>
    <w:rsid w:val="00CC01D2"/>
    <w:rsid w:val="00CC1DF6"/>
    <w:rsid w:val="00CC58B4"/>
    <w:rsid w:val="00CC6939"/>
    <w:rsid w:val="00CD03B6"/>
    <w:rsid w:val="00CD1481"/>
    <w:rsid w:val="00CD5107"/>
    <w:rsid w:val="00CE1FCA"/>
    <w:rsid w:val="00CE27D9"/>
    <w:rsid w:val="00CE303D"/>
    <w:rsid w:val="00CE484D"/>
    <w:rsid w:val="00CF01EC"/>
    <w:rsid w:val="00CF0D8B"/>
    <w:rsid w:val="00CF1C4A"/>
    <w:rsid w:val="00CF2DA0"/>
    <w:rsid w:val="00CF2DB4"/>
    <w:rsid w:val="00CF2F42"/>
    <w:rsid w:val="00CF30B8"/>
    <w:rsid w:val="00D01C3A"/>
    <w:rsid w:val="00D025B2"/>
    <w:rsid w:val="00D02794"/>
    <w:rsid w:val="00D10B67"/>
    <w:rsid w:val="00D13F82"/>
    <w:rsid w:val="00D14B88"/>
    <w:rsid w:val="00D20A3F"/>
    <w:rsid w:val="00D21505"/>
    <w:rsid w:val="00D2314C"/>
    <w:rsid w:val="00D256C0"/>
    <w:rsid w:val="00D256F3"/>
    <w:rsid w:val="00D33001"/>
    <w:rsid w:val="00D331D7"/>
    <w:rsid w:val="00D34528"/>
    <w:rsid w:val="00D35407"/>
    <w:rsid w:val="00D3725D"/>
    <w:rsid w:val="00D37AC7"/>
    <w:rsid w:val="00D40A3F"/>
    <w:rsid w:val="00D43F99"/>
    <w:rsid w:val="00D44AF3"/>
    <w:rsid w:val="00D44F61"/>
    <w:rsid w:val="00D45FED"/>
    <w:rsid w:val="00D46FCE"/>
    <w:rsid w:val="00D658BD"/>
    <w:rsid w:val="00D65F37"/>
    <w:rsid w:val="00D674DB"/>
    <w:rsid w:val="00D8487E"/>
    <w:rsid w:val="00D84BA0"/>
    <w:rsid w:val="00D85964"/>
    <w:rsid w:val="00D87F99"/>
    <w:rsid w:val="00D90AEB"/>
    <w:rsid w:val="00D91C8F"/>
    <w:rsid w:val="00D94588"/>
    <w:rsid w:val="00D95C53"/>
    <w:rsid w:val="00DA0662"/>
    <w:rsid w:val="00DA09B2"/>
    <w:rsid w:val="00DA23A9"/>
    <w:rsid w:val="00DA77A0"/>
    <w:rsid w:val="00DB03DD"/>
    <w:rsid w:val="00DB1F3F"/>
    <w:rsid w:val="00DB2429"/>
    <w:rsid w:val="00DB29F7"/>
    <w:rsid w:val="00DB7A4E"/>
    <w:rsid w:val="00DC3EEE"/>
    <w:rsid w:val="00DC5211"/>
    <w:rsid w:val="00DC5B48"/>
    <w:rsid w:val="00DD3687"/>
    <w:rsid w:val="00DE0399"/>
    <w:rsid w:val="00DF3688"/>
    <w:rsid w:val="00DF7421"/>
    <w:rsid w:val="00E027C4"/>
    <w:rsid w:val="00E10500"/>
    <w:rsid w:val="00E107CF"/>
    <w:rsid w:val="00E12DE7"/>
    <w:rsid w:val="00E13B79"/>
    <w:rsid w:val="00E22495"/>
    <w:rsid w:val="00E244D9"/>
    <w:rsid w:val="00E26369"/>
    <w:rsid w:val="00E36463"/>
    <w:rsid w:val="00E37E35"/>
    <w:rsid w:val="00E43D3C"/>
    <w:rsid w:val="00E43DC4"/>
    <w:rsid w:val="00E443D3"/>
    <w:rsid w:val="00E476DF"/>
    <w:rsid w:val="00E510CD"/>
    <w:rsid w:val="00E513FF"/>
    <w:rsid w:val="00E51CE9"/>
    <w:rsid w:val="00E5659C"/>
    <w:rsid w:val="00E5670E"/>
    <w:rsid w:val="00E56A02"/>
    <w:rsid w:val="00E61032"/>
    <w:rsid w:val="00E66343"/>
    <w:rsid w:val="00E66A98"/>
    <w:rsid w:val="00E67EE7"/>
    <w:rsid w:val="00E702DD"/>
    <w:rsid w:val="00E74C06"/>
    <w:rsid w:val="00E75F25"/>
    <w:rsid w:val="00E76371"/>
    <w:rsid w:val="00E82934"/>
    <w:rsid w:val="00E8315B"/>
    <w:rsid w:val="00E92280"/>
    <w:rsid w:val="00E959CE"/>
    <w:rsid w:val="00E95E2B"/>
    <w:rsid w:val="00EA6B4A"/>
    <w:rsid w:val="00EA7260"/>
    <w:rsid w:val="00EB0847"/>
    <w:rsid w:val="00EB0F3B"/>
    <w:rsid w:val="00EB131D"/>
    <w:rsid w:val="00EB2850"/>
    <w:rsid w:val="00EB3E63"/>
    <w:rsid w:val="00EC041F"/>
    <w:rsid w:val="00EC1CCB"/>
    <w:rsid w:val="00EC4F51"/>
    <w:rsid w:val="00ED03B6"/>
    <w:rsid w:val="00ED4011"/>
    <w:rsid w:val="00ED6F35"/>
    <w:rsid w:val="00EE3B9D"/>
    <w:rsid w:val="00EE3FE2"/>
    <w:rsid w:val="00EE7B7D"/>
    <w:rsid w:val="00EF1C16"/>
    <w:rsid w:val="00EF3F51"/>
    <w:rsid w:val="00EF43A5"/>
    <w:rsid w:val="00F00CE9"/>
    <w:rsid w:val="00F01F89"/>
    <w:rsid w:val="00F05FA4"/>
    <w:rsid w:val="00F065C9"/>
    <w:rsid w:val="00F17CC0"/>
    <w:rsid w:val="00F22701"/>
    <w:rsid w:val="00F34F13"/>
    <w:rsid w:val="00F368CB"/>
    <w:rsid w:val="00F434CA"/>
    <w:rsid w:val="00F43895"/>
    <w:rsid w:val="00F47914"/>
    <w:rsid w:val="00F50BF4"/>
    <w:rsid w:val="00F51BF0"/>
    <w:rsid w:val="00F61242"/>
    <w:rsid w:val="00F62219"/>
    <w:rsid w:val="00F62C75"/>
    <w:rsid w:val="00F65578"/>
    <w:rsid w:val="00F65837"/>
    <w:rsid w:val="00F71CF4"/>
    <w:rsid w:val="00F72BAF"/>
    <w:rsid w:val="00F7362F"/>
    <w:rsid w:val="00F73DF4"/>
    <w:rsid w:val="00F75404"/>
    <w:rsid w:val="00F808AC"/>
    <w:rsid w:val="00F82DE6"/>
    <w:rsid w:val="00F84F40"/>
    <w:rsid w:val="00F874B5"/>
    <w:rsid w:val="00F90FAD"/>
    <w:rsid w:val="00F91193"/>
    <w:rsid w:val="00F92230"/>
    <w:rsid w:val="00F95652"/>
    <w:rsid w:val="00F975BC"/>
    <w:rsid w:val="00FA0928"/>
    <w:rsid w:val="00FA3DD0"/>
    <w:rsid w:val="00FA68C8"/>
    <w:rsid w:val="00FA77FF"/>
    <w:rsid w:val="00FB13E1"/>
    <w:rsid w:val="00FB2672"/>
    <w:rsid w:val="00FB2E94"/>
    <w:rsid w:val="00FB479F"/>
    <w:rsid w:val="00FB48AA"/>
    <w:rsid w:val="00FB4C1A"/>
    <w:rsid w:val="00FC286F"/>
    <w:rsid w:val="00FC3734"/>
    <w:rsid w:val="00FC7DB5"/>
    <w:rsid w:val="00FD01CB"/>
    <w:rsid w:val="00FD0734"/>
    <w:rsid w:val="00FD1428"/>
    <w:rsid w:val="00FD1DF9"/>
    <w:rsid w:val="00FD5099"/>
    <w:rsid w:val="00FD5F7F"/>
    <w:rsid w:val="00FD6A64"/>
    <w:rsid w:val="00FE049E"/>
    <w:rsid w:val="00FE0DC8"/>
    <w:rsid w:val="00FE2F83"/>
    <w:rsid w:val="00FE5463"/>
    <w:rsid w:val="00FE74DB"/>
    <w:rsid w:val="00FF2817"/>
    <w:rsid w:val="00FF2A17"/>
    <w:rsid w:val="00FF480B"/>
    <w:rsid w:val="00FF4C6B"/>
    <w:rsid w:val="00FF6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2F74D3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2F74D3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2F74D3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2F74D3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2F74D3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1"/>
    <w:basedOn w:val="a1"/>
    <w:uiPriority w:val="59"/>
    <w:rsid w:val="005B07D9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5B07D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07D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41048C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41048C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41048C"/>
    <w:rPr>
      <w:rFonts w:ascii="Arial" w:eastAsia="Times New Roman" w:hAnsi="Arial" w:cs="Arial"/>
      <w:b/>
      <w:bCs/>
      <w:sz w:val="28"/>
      <w:szCs w:val="26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41048C"/>
  </w:style>
  <w:style w:type="paragraph" w:customStyle="1" w:styleId="13">
    <w:name w:val="Абзац списка1"/>
    <w:basedOn w:val="a"/>
    <w:next w:val="a5"/>
    <w:qFormat/>
    <w:rsid w:val="0041048C"/>
    <w:pPr>
      <w:ind w:left="720"/>
      <w:contextualSpacing/>
    </w:p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41048C"/>
    <w:pPr>
      <w:keepNext/>
      <w:keepLines/>
      <w:spacing w:before="200"/>
      <w:outlineLvl w:val="2"/>
    </w:pPr>
    <w:rPr>
      <w:rFonts w:ascii="Calibri Light" w:hAnsi="Calibri Light"/>
      <w:b/>
      <w:bCs/>
      <w:color w:val="5B9BD5"/>
    </w:rPr>
  </w:style>
  <w:style w:type="paragraph" w:styleId="a6">
    <w:name w:val="No Spacing"/>
    <w:link w:val="a7"/>
    <w:uiPriority w:val="1"/>
    <w:qFormat/>
    <w:rsid w:val="0041048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41048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104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8">
    <w:name w:val="header"/>
    <w:basedOn w:val="a"/>
    <w:link w:val="a9"/>
    <w:uiPriority w:val="99"/>
    <w:rsid w:val="0041048C"/>
    <w:pPr>
      <w:tabs>
        <w:tab w:val="center" w:pos="4677"/>
        <w:tab w:val="right" w:pos="9355"/>
      </w:tabs>
      <w:jc w:val="center"/>
    </w:pPr>
    <w:rPr>
      <w:rFonts w:ascii="Courier New" w:hAnsi="Courier New"/>
      <w:sz w:val="20"/>
      <w:szCs w:val="20"/>
    </w:rPr>
  </w:style>
  <w:style w:type="character" w:customStyle="1" w:styleId="a9">
    <w:name w:val="Верхний колонтитул Знак"/>
    <w:basedOn w:val="a0"/>
    <w:link w:val="a8"/>
    <w:uiPriority w:val="99"/>
    <w:rsid w:val="0041048C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a">
    <w:name w:val="Body Text"/>
    <w:basedOn w:val="a"/>
    <w:link w:val="ab"/>
    <w:uiPriority w:val="99"/>
    <w:rsid w:val="0041048C"/>
    <w:pPr>
      <w:spacing w:after="120"/>
      <w:jc w:val="center"/>
    </w:pPr>
    <w:rPr>
      <w:rFonts w:ascii="Times New Roman" w:hAnsi="Times New Roman"/>
    </w:rPr>
  </w:style>
  <w:style w:type="character" w:customStyle="1" w:styleId="ab">
    <w:name w:val="Основной текст Знак"/>
    <w:basedOn w:val="a0"/>
    <w:link w:val="aa"/>
    <w:uiPriority w:val="99"/>
    <w:rsid w:val="004104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">
    <w:name w:val="just"/>
    <w:basedOn w:val="a"/>
    <w:rsid w:val="0041048C"/>
    <w:pPr>
      <w:spacing w:before="100" w:beforeAutospacing="1" w:after="100" w:afterAutospacing="1"/>
    </w:pPr>
    <w:rPr>
      <w:rFonts w:ascii="Times New Roman" w:hAnsi="Times New Roman"/>
    </w:rPr>
  </w:style>
  <w:style w:type="paragraph" w:styleId="ac">
    <w:name w:val="footer"/>
    <w:basedOn w:val="a"/>
    <w:link w:val="ad"/>
    <w:uiPriority w:val="99"/>
    <w:unhideWhenUsed/>
    <w:rsid w:val="0041048C"/>
    <w:pPr>
      <w:tabs>
        <w:tab w:val="center" w:pos="4677"/>
        <w:tab w:val="right" w:pos="9355"/>
      </w:tabs>
    </w:pPr>
    <w:rPr>
      <w:rFonts w:ascii="Times New Roman" w:hAnsi="Times New Roman"/>
    </w:rPr>
  </w:style>
  <w:style w:type="character" w:customStyle="1" w:styleId="ad">
    <w:name w:val="Нижний колонтитул Знак"/>
    <w:basedOn w:val="a0"/>
    <w:link w:val="ac"/>
    <w:uiPriority w:val="99"/>
    <w:rsid w:val="0041048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Без интервала Знак"/>
    <w:link w:val="a6"/>
    <w:uiPriority w:val="1"/>
    <w:locked/>
    <w:rsid w:val="0041048C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onsPlusNormal">
    <w:name w:val="ConsPlusNormal"/>
    <w:rsid w:val="0041048C"/>
    <w:pPr>
      <w:widowControl w:val="0"/>
      <w:autoSpaceDE w:val="0"/>
      <w:autoSpaceDN w:val="0"/>
      <w:adjustRightInd w:val="0"/>
      <w:spacing w:after="0" w:line="240" w:lineRule="auto"/>
      <w:ind w:firstLine="720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Hyperlink"/>
    <w:basedOn w:val="a0"/>
    <w:rsid w:val="002F74D3"/>
    <w:rPr>
      <w:color w:val="0000FF"/>
      <w:u w:val="none"/>
    </w:rPr>
  </w:style>
  <w:style w:type="paragraph" w:customStyle="1" w:styleId="ConsPlusCell">
    <w:name w:val="ConsPlusCell"/>
    <w:rsid w:val="004104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Body Text Indent"/>
    <w:basedOn w:val="a"/>
    <w:link w:val="af0"/>
    <w:uiPriority w:val="99"/>
    <w:semiHidden/>
    <w:unhideWhenUsed/>
    <w:rsid w:val="0041048C"/>
    <w:pPr>
      <w:spacing w:after="120"/>
      <w:ind w:left="283"/>
    </w:pPr>
    <w:rPr>
      <w:rFonts w:ascii="Times New Roman" w:hAnsi="Times New Roman"/>
    </w:r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41048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0">
    <w:name w:val="Заголовок 3 Знак1"/>
    <w:basedOn w:val="a0"/>
    <w:uiPriority w:val="9"/>
    <w:semiHidden/>
    <w:rsid w:val="0041048C"/>
    <w:rPr>
      <w:rFonts w:ascii="Calibri Light" w:eastAsia="Times New Roman" w:hAnsi="Calibri Light" w:cs="Times New Roman"/>
      <w:b/>
      <w:bCs/>
      <w:color w:val="5B9BD5"/>
    </w:rPr>
  </w:style>
  <w:style w:type="character" w:styleId="af1">
    <w:name w:val="FollowedHyperlink"/>
    <w:basedOn w:val="a0"/>
    <w:uiPriority w:val="99"/>
    <w:semiHidden/>
    <w:unhideWhenUsed/>
    <w:rsid w:val="0041048C"/>
    <w:rPr>
      <w:rFonts w:cs="Times New Roman"/>
      <w:color w:val="800080"/>
      <w:u w:val="single"/>
    </w:rPr>
  </w:style>
  <w:style w:type="paragraph" w:customStyle="1" w:styleId="xl65">
    <w:name w:val="xl65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 w:cs="Calibri"/>
      <w:sz w:val="20"/>
      <w:szCs w:val="20"/>
    </w:rPr>
  </w:style>
  <w:style w:type="paragraph" w:customStyle="1" w:styleId="xl66">
    <w:name w:val="xl6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67">
    <w:name w:val="xl6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68">
    <w:name w:val="xl68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69">
    <w:name w:val="xl6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70">
    <w:name w:val="xl70"/>
    <w:basedOn w:val="a"/>
    <w:rsid w:val="0041048C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8"/>
      <w:szCs w:val="28"/>
    </w:rPr>
  </w:style>
  <w:style w:type="paragraph" w:customStyle="1" w:styleId="xl71">
    <w:name w:val="xl71"/>
    <w:basedOn w:val="a"/>
    <w:rsid w:val="0041048C"/>
    <w:pPr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8"/>
      <w:szCs w:val="28"/>
    </w:rPr>
  </w:style>
  <w:style w:type="paragraph" w:customStyle="1" w:styleId="xl72">
    <w:name w:val="xl72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73">
    <w:name w:val="xl7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74">
    <w:name w:val="xl74"/>
    <w:basedOn w:val="a"/>
    <w:rsid w:val="004104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75">
    <w:name w:val="xl75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0"/>
      <w:szCs w:val="20"/>
    </w:rPr>
  </w:style>
  <w:style w:type="paragraph" w:customStyle="1" w:styleId="xl76">
    <w:name w:val="xl7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77">
    <w:name w:val="xl7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78">
    <w:name w:val="xl78"/>
    <w:basedOn w:val="a"/>
    <w:rsid w:val="0041048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79">
    <w:name w:val="xl79"/>
    <w:basedOn w:val="a"/>
    <w:rsid w:val="00410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80">
    <w:name w:val="xl80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81">
    <w:name w:val="xl81"/>
    <w:basedOn w:val="a"/>
    <w:rsid w:val="004104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82">
    <w:name w:val="xl82"/>
    <w:basedOn w:val="a"/>
    <w:rsid w:val="00410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83">
    <w:name w:val="xl8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hAnsi="Times New Roman"/>
      <w:sz w:val="20"/>
      <w:szCs w:val="20"/>
    </w:rPr>
  </w:style>
  <w:style w:type="paragraph" w:customStyle="1" w:styleId="xl84">
    <w:name w:val="xl84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hAnsi="Times New Roman"/>
      <w:sz w:val="20"/>
      <w:szCs w:val="20"/>
    </w:rPr>
  </w:style>
  <w:style w:type="paragraph" w:customStyle="1" w:styleId="xl85">
    <w:name w:val="xl85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86">
    <w:name w:val="xl8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hAnsi="Times New Roman"/>
      <w:sz w:val="20"/>
      <w:szCs w:val="20"/>
    </w:rPr>
  </w:style>
  <w:style w:type="paragraph" w:customStyle="1" w:styleId="xl87">
    <w:name w:val="xl8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hAnsi="Times New Roman"/>
      <w:sz w:val="20"/>
      <w:szCs w:val="20"/>
    </w:rPr>
  </w:style>
  <w:style w:type="paragraph" w:customStyle="1" w:styleId="xl88">
    <w:name w:val="xl88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89">
    <w:name w:val="xl8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hAnsi="Times New Roman"/>
      <w:sz w:val="20"/>
      <w:szCs w:val="20"/>
    </w:rPr>
  </w:style>
  <w:style w:type="paragraph" w:customStyle="1" w:styleId="xl90">
    <w:name w:val="xl90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hAnsi="Times New Roman"/>
      <w:sz w:val="20"/>
      <w:szCs w:val="20"/>
    </w:rPr>
  </w:style>
  <w:style w:type="paragraph" w:customStyle="1" w:styleId="xl91">
    <w:name w:val="xl91"/>
    <w:basedOn w:val="a"/>
    <w:rsid w:val="004104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92">
    <w:name w:val="xl92"/>
    <w:basedOn w:val="a"/>
    <w:rsid w:val="004104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93">
    <w:name w:val="xl9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94">
    <w:name w:val="xl94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95">
    <w:name w:val="xl95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96">
    <w:name w:val="xl9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97">
    <w:name w:val="xl9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98">
    <w:name w:val="xl98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99">
    <w:name w:val="xl9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00">
    <w:name w:val="xl100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101">
    <w:name w:val="xl101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02">
    <w:name w:val="xl102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03">
    <w:name w:val="xl10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04">
    <w:name w:val="xl104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105">
    <w:name w:val="xl105"/>
    <w:basedOn w:val="a"/>
    <w:rsid w:val="004104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06">
    <w:name w:val="xl10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07">
    <w:name w:val="xl10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108">
    <w:name w:val="xl108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109">
    <w:name w:val="xl10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10">
    <w:name w:val="xl110"/>
    <w:basedOn w:val="a"/>
    <w:rsid w:val="0041048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11">
    <w:name w:val="xl111"/>
    <w:basedOn w:val="a"/>
    <w:rsid w:val="0041048C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12">
    <w:name w:val="xl112"/>
    <w:basedOn w:val="a"/>
    <w:rsid w:val="00410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13">
    <w:name w:val="xl113"/>
    <w:basedOn w:val="a"/>
    <w:rsid w:val="0041048C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14">
    <w:name w:val="xl114"/>
    <w:basedOn w:val="a"/>
    <w:rsid w:val="0041048C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15">
    <w:name w:val="xl115"/>
    <w:basedOn w:val="a"/>
    <w:rsid w:val="0041048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16">
    <w:name w:val="xl116"/>
    <w:basedOn w:val="a"/>
    <w:rsid w:val="0041048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17">
    <w:name w:val="xl11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0"/>
      <w:szCs w:val="20"/>
    </w:rPr>
  </w:style>
  <w:style w:type="table" w:customStyle="1" w:styleId="14">
    <w:name w:val="Сетка таблицы1"/>
    <w:basedOn w:val="a1"/>
    <w:next w:val="af2"/>
    <w:uiPriority w:val="39"/>
    <w:rsid w:val="0041048C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f2"/>
    <w:uiPriority w:val="59"/>
    <w:rsid w:val="0041048C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1048C"/>
    <w:pPr>
      <w:ind w:left="720"/>
      <w:contextualSpacing/>
    </w:pPr>
  </w:style>
  <w:style w:type="table" w:styleId="af2">
    <w:name w:val="Table Grid"/>
    <w:basedOn w:val="a1"/>
    <w:uiPriority w:val="59"/>
    <w:rsid w:val="00410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2"/>
    <w:uiPriority w:val="99"/>
    <w:semiHidden/>
    <w:unhideWhenUsed/>
    <w:rsid w:val="004F0A6A"/>
  </w:style>
  <w:style w:type="numbering" w:customStyle="1" w:styleId="110">
    <w:name w:val="Нет списка11"/>
    <w:next w:val="a2"/>
    <w:uiPriority w:val="99"/>
    <w:semiHidden/>
    <w:unhideWhenUsed/>
    <w:rsid w:val="004F0A6A"/>
  </w:style>
  <w:style w:type="numbering" w:customStyle="1" w:styleId="111">
    <w:name w:val="Нет списка111"/>
    <w:next w:val="a2"/>
    <w:uiPriority w:val="99"/>
    <w:semiHidden/>
    <w:unhideWhenUsed/>
    <w:rsid w:val="004F0A6A"/>
  </w:style>
  <w:style w:type="paragraph" w:customStyle="1" w:styleId="15">
    <w:name w:val="Текст концевой сноски1"/>
    <w:basedOn w:val="a"/>
    <w:next w:val="af3"/>
    <w:link w:val="af4"/>
    <w:uiPriority w:val="99"/>
    <w:semiHidden/>
    <w:unhideWhenUsed/>
    <w:rsid w:val="004F0A6A"/>
    <w:rPr>
      <w:sz w:val="20"/>
      <w:szCs w:val="20"/>
    </w:rPr>
  </w:style>
  <w:style w:type="character" w:customStyle="1" w:styleId="af4">
    <w:name w:val="Текст концевой сноски Знак"/>
    <w:basedOn w:val="a0"/>
    <w:link w:val="15"/>
    <w:uiPriority w:val="99"/>
    <w:semiHidden/>
    <w:rsid w:val="004F0A6A"/>
    <w:rPr>
      <w:sz w:val="20"/>
      <w:szCs w:val="20"/>
    </w:rPr>
  </w:style>
  <w:style w:type="paragraph" w:customStyle="1" w:styleId="16">
    <w:name w:val="Текст сноски1"/>
    <w:basedOn w:val="a"/>
    <w:next w:val="af5"/>
    <w:link w:val="af6"/>
    <w:uiPriority w:val="99"/>
    <w:semiHidden/>
    <w:unhideWhenUsed/>
    <w:rsid w:val="004F0A6A"/>
    <w:rPr>
      <w:sz w:val="20"/>
      <w:szCs w:val="20"/>
    </w:rPr>
  </w:style>
  <w:style w:type="character" w:customStyle="1" w:styleId="af6">
    <w:name w:val="Текст сноски Знак"/>
    <w:basedOn w:val="a0"/>
    <w:link w:val="16"/>
    <w:uiPriority w:val="99"/>
    <w:semiHidden/>
    <w:rsid w:val="004F0A6A"/>
    <w:rPr>
      <w:sz w:val="20"/>
      <w:szCs w:val="20"/>
    </w:rPr>
  </w:style>
  <w:style w:type="character" w:styleId="af7">
    <w:name w:val="footnote reference"/>
    <w:basedOn w:val="a0"/>
    <w:uiPriority w:val="99"/>
    <w:semiHidden/>
    <w:unhideWhenUsed/>
    <w:rsid w:val="004F0A6A"/>
    <w:rPr>
      <w:vertAlign w:val="superscript"/>
    </w:rPr>
  </w:style>
  <w:style w:type="table" w:customStyle="1" w:styleId="120">
    <w:name w:val="Сетка таблицы12"/>
    <w:basedOn w:val="a1"/>
    <w:next w:val="af2"/>
    <w:uiPriority w:val="59"/>
    <w:rsid w:val="004F0A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endnote reference"/>
    <w:basedOn w:val="a0"/>
    <w:uiPriority w:val="99"/>
    <w:semiHidden/>
    <w:unhideWhenUsed/>
    <w:rsid w:val="004F0A6A"/>
    <w:rPr>
      <w:vertAlign w:val="superscript"/>
    </w:rPr>
  </w:style>
  <w:style w:type="paragraph" w:customStyle="1" w:styleId="formattext">
    <w:name w:val="formattext"/>
    <w:basedOn w:val="a"/>
    <w:rsid w:val="004F0A6A"/>
    <w:pPr>
      <w:spacing w:before="100" w:beforeAutospacing="1" w:after="100" w:afterAutospacing="1"/>
    </w:pPr>
    <w:rPr>
      <w:rFonts w:ascii="Times New Roman" w:hAnsi="Times New Roman"/>
    </w:rPr>
  </w:style>
  <w:style w:type="numbering" w:customStyle="1" w:styleId="1111">
    <w:name w:val="Нет списка1111"/>
    <w:next w:val="a2"/>
    <w:uiPriority w:val="99"/>
    <w:semiHidden/>
    <w:unhideWhenUsed/>
    <w:rsid w:val="004F0A6A"/>
  </w:style>
  <w:style w:type="paragraph" w:customStyle="1" w:styleId="ConsPlusDocList">
    <w:name w:val="ConsPlusDocList"/>
    <w:rsid w:val="004F0A6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F0A6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F0A6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4F0A6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m-1961264350929957865gmail-consplusnormal">
    <w:name w:val="m_-1961264350929957865gmail-consplusnormal"/>
    <w:basedOn w:val="a"/>
    <w:qFormat/>
    <w:rsid w:val="004F0A6A"/>
    <w:pPr>
      <w:overflowPunct w:val="0"/>
      <w:spacing w:before="280" w:after="280"/>
    </w:pPr>
    <w:rPr>
      <w:rFonts w:ascii="Times New Roman" w:hAnsi="Times New Roman"/>
      <w:color w:val="00000A"/>
    </w:rPr>
  </w:style>
  <w:style w:type="character" w:customStyle="1" w:styleId="17">
    <w:name w:val="Просмотренная гиперссылка1"/>
    <w:basedOn w:val="a0"/>
    <w:uiPriority w:val="99"/>
    <w:semiHidden/>
    <w:unhideWhenUsed/>
    <w:rsid w:val="004F0A6A"/>
    <w:rPr>
      <w:color w:val="800080"/>
      <w:u w:val="single"/>
    </w:rPr>
  </w:style>
  <w:style w:type="numbering" w:customStyle="1" w:styleId="210">
    <w:name w:val="Нет списка21"/>
    <w:next w:val="a2"/>
    <w:uiPriority w:val="99"/>
    <w:semiHidden/>
    <w:unhideWhenUsed/>
    <w:rsid w:val="004F0A6A"/>
  </w:style>
  <w:style w:type="numbering" w:customStyle="1" w:styleId="11111">
    <w:name w:val="Нет списка11111"/>
    <w:next w:val="a2"/>
    <w:uiPriority w:val="99"/>
    <w:semiHidden/>
    <w:unhideWhenUsed/>
    <w:rsid w:val="004F0A6A"/>
  </w:style>
  <w:style w:type="paragraph" w:customStyle="1" w:styleId="23">
    <w:name w:val="Текст концевой сноски2"/>
    <w:basedOn w:val="a"/>
    <w:next w:val="af3"/>
    <w:link w:val="18"/>
    <w:uiPriority w:val="99"/>
    <w:semiHidden/>
    <w:unhideWhenUsed/>
    <w:rsid w:val="004F0A6A"/>
    <w:rPr>
      <w:sz w:val="20"/>
      <w:szCs w:val="20"/>
    </w:rPr>
  </w:style>
  <w:style w:type="character" w:customStyle="1" w:styleId="18">
    <w:name w:val="Текст концевой сноски Знак1"/>
    <w:basedOn w:val="a0"/>
    <w:link w:val="23"/>
    <w:uiPriority w:val="99"/>
    <w:semiHidden/>
    <w:rsid w:val="004F0A6A"/>
    <w:rPr>
      <w:sz w:val="20"/>
      <w:szCs w:val="20"/>
    </w:rPr>
  </w:style>
  <w:style w:type="paragraph" w:customStyle="1" w:styleId="24">
    <w:name w:val="Текст сноски2"/>
    <w:basedOn w:val="a"/>
    <w:next w:val="af5"/>
    <w:link w:val="19"/>
    <w:uiPriority w:val="99"/>
    <w:semiHidden/>
    <w:unhideWhenUsed/>
    <w:rsid w:val="004F0A6A"/>
    <w:rPr>
      <w:sz w:val="20"/>
      <w:szCs w:val="20"/>
    </w:rPr>
  </w:style>
  <w:style w:type="character" w:customStyle="1" w:styleId="19">
    <w:name w:val="Текст сноски Знак1"/>
    <w:basedOn w:val="a0"/>
    <w:link w:val="24"/>
    <w:uiPriority w:val="99"/>
    <w:semiHidden/>
    <w:rsid w:val="004F0A6A"/>
    <w:rPr>
      <w:sz w:val="20"/>
      <w:szCs w:val="20"/>
    </w:rPr>
  </w:style>
  <w:style w:type="character" w:customStyle="1" w:styleId="25">
    <w:name w:val="Просмотренная гиперссылка2"/>
    <w:basedOn w:val="a0"/>
    <w:uiPriority w:val="99"/>
    <w:semiHidden/>
    <w:unhideWhenUsed/>
    <w:rsid w:val="004F0A6A"/>
    <w:rPr>
      <w:color w:val="954F72"/>
      <w:u w:val="single"/>
    </w:rPr>
  </w:style>
  <w:style w:type="numbering" w:customStyle="1" w:styleId="32">
    <w:name w:val="Нет списка3"/>
    <w:next w:val="a2"/>
    <w:uiPriority w:val="99"/>
    <w:semiHidden/>
    <w:unhideWhenUsed/>
    <w:rsid w:val="004F0A6A"/>
  </w:style>
  <w:style w:type="table" w:customStyle="1" w:styleId="1110">
    <w:name w:val="Сетка таблицы111"/>
    <w:basedOn w:val="a1"/>
    <w:next w:val="af2"/>
    <w:uiPriority w:val="59"/>
    <w:rsid w:val="004F0A6A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a">
    <w:name w:val="Сильное выделение1"/>
    <w:basedOn w:val="a0"/>
    <w:uiPriority w:val="21"/>
    <w:qFormat/>
    <w:rsid w:val="004F0A6A"/>
    <w:rPr>
      <w:b/>
      <w:bCs/>
      <w:i/>
      <w:iCs/>
      <w:color w:val="5B9BD5"/>
    </w:rPr>
  </w:style>
  <w:style w:type="paragraph" w:styleId="af3">
    <w:name w:val="endnote text"/>
    <w:basedOn w:val="a"/>
    <w:link w:val="26"/>
    <w:uiPriority w:val="99"/>
    <w:semiHidden/>
    <w:unhideWhenUsed/>
    <w:rsid w:val="004F0A6A"/>
    <w:rPr>
      <w:sz w:val="20"/>
      <w:szCs w:val="20"/>
    </w:rPr>
  </w:style>
  <w:style w:type="character" w:customStyle="1" w:styleId="26">
    <w:name w:val="Текст концевой сноски Знак2"/>
    <w:basedOn w:val="a0"/>
    <w:link w:val="af3"/>
    <w:uiPriority w:val="99"/>
    <w:semiHidden/>
    <w:rsid w:val="004F0A6A"/>
    <w:rPr>
      <w:sz w:val="20"/>
      <w:szCs w:val="20"/>
    </w:rPr>
  </w:style>
  <w:style w:type="paragraph" w:styleId="af5">
    <w:name w:val="footnote text"/>
    <w:basedOn w:val="a"/>
    <w:link w:val="27"/>
    <w:uiPriority w:val="99"/>
    <w:semiHidden/>
    <w:unhideWhenUsed/>
    <w:rsid w:val="004F0A6A"/>
    <w:rPr>
      <w:sz w:val="20"/>
      <w:szCs w:val="20"/>
    </w:rPr>
  </w:style>
  <w:style w:type="character" w:customStyle="1" w:styleId="27">
    <w:name w:val="Текст сноски Знак2"/>
    <w:basedOn w:val="a0"/>
    <w:link w:val="af5"/>
    <w:uiPriority w:val="99"/>
    <w:semiHidden/>
    <w:rsid w:val="004F0A6A"/>
    <w:rPr>
      <w:sz w:val="20"/>
      <w:szCs w:val="20"/>
    </w:rPr>
  </w:style>
  <w:style w:type="character" w:customStyle="1" w:styleId="28">
    <w:name w:val="Сильное выделение2"/>
    <w:basedOn w:val="a0"/>
    <w:uiPriority w:val="21"/>
    <w:qFormat/>
    <w:rsid w:val="004F0A6A"/>
    <w:rPr>
      <w:b/>
      <w:bCs/>
      <w:i/>
      <w:iCs/>
      <w:color w:val="4F81BD"/>
    </w:rPr>
  </w:style>
  <w:style w:type="character" w:styleId="af9">
    <w:name w:val="Intense Emphasis"/>
    <w:basedOn w:val="a0"/>
    <w:uiPriority w:val="21"/>
    <w:qFormat/>
    <w:rsid w:val="004F0A6A"/>
    <w:rPr>
      <w:b/>
      <w:bCs/>
      <w:i/>
      <w:iCs/>
      <w:color w:val="5B9BD5" w:themeColor="accent1"/>
    </w:rPr>
  </w:style>
  <w:style w:type="numbering" w:customStyle="1" w:styleId="41">
    <w:name w:val="Нет списка4"/>
    <w:next w:val="a2"/>
    <w:uiPriority w:val="99"/>
    <w:semiHidden/>
    <w:unhideWhenUsed/>
    <w:rsid w:val="004B25D4"/>
  </w:style>
  <w:style w:type="numbering" w:customStyle="1" w:styleId="121">
    <w:name w:val="Нет списка12"/>
    <w:next w:val="a2"/>
    <w:uiPriority w:val="99"/>
    <w:semiHidden/>
    <w:unhideWhenUsed/>
    <w:rsid w:val="004B25D4"/>
  </w:style>
  <w:style w:type="numbering" w:customStyle="1" w:styleId="112">
    <w:name w:val="Нет списка112"/>
    <w:next w:val="a2"/>
    <w:uiPriority w:val="99"/>
    <w:semiHidden/>
    <w:unhideWhenUsed/>
    <w:rsid w:val="004B25D4"/>
  </w:style>
  <w:style w:type="table" w:customStyle="1" w:styleId="130">
    <w:name w:val="Сетка таблицы13"/>
    <w:basedOn w:val="a1"/>
    <w:next w:val="af2"/>
    <w:uiPriority w:val="59"/>
    <w:rsid w:val="004B25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2">
    <w:name w:val="Нет списка1112"/>
    <w:next w:val="a2"/>
    <w:uiPriority w:val="99"/>
    <w:semiHidden/>
    <w:unhideWhenUsed/>
    <w:rsid w:val="004B25D4"/>
  </w:style>
  <w:style w:type="numbering" w:customStyle="1" w:styleId="220">
    <w:name w:val="Нет списка22"/>
    <w:next w:val="a2"/>
    <w:uiPriority w:val="99"/>
    <w:semiHidden/>
    <w:unhideWhenUsed/>
    <w:rsid w:val="004B25D4"/>
  </w:style>
  <w:style w:type="numbering" w:customStyle="1" w:styleId="11112">
    <w:name w:val="Нет списка11112"/>
    <w:next w:val="a2"/>
    <w:uiPriority w:val="99"/>
    <w:semiHidden/>
    <w:unhideWhenUsed/>
    <w:rsid w:val="004B25D4"/>
  </w:style>
  <w:style w:type="numbering" w:customStyle="1" w:styleId="311">
    <w:name w:val="Нет списка31"/>
    <w:next w:val="a2"/>
    <w:uiPriority w:val="99"/>
    <w:semiHidden/>
    <w:unhideWhenUsed/>
    <w:rsid w:val="004B25D4"/>
  </w:style>
  <w:style w:type="table" w:customStyle="1" w:styleId="1120">
    <w:name w:val="Сетка таблицы112"/>
    <w:basedOn w:val="a1"/>
    <w:next w:val="af2"/>
    <w:uiPriority w:val="59"/>
    <w:rsid w:val="004B25D4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Normal (Web)"/>
    <w:basedOn w:val="a"/>
    <w:uiPriority w:val="99"/>
    <w:unhideWhenUsed/>
    <w:rsid w:val="001E0628"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xl118">
    <w:name w:val="xl118"/>
    <w:basedOn w:val="a"/>
    <w:rsid w:val="00523C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19">
    <w:name w:val="xl119"/>
    <w:basedOn w:val="a"/>
    <w:rsid w:val="00523CB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0">
    <w:name w:val="xl120"/>
    <w:basedOn w:val="a"/>
    <w:rsid w:val="00523C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1">
    <w:name w:val="xl121"/>
    <w:basedOn w:val="a"/>
    <w:rsid w:val="00523CB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2">
    <w:name w:val="xl122"/>
    <w:basedOn w:val="a"/>
    <w:rsid w:val="00523C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3">
    <w:name w:val="xl123"/>
    <w:basedOn w:val="a"/>
    <w:rsid w:val="00523CB1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4">
    <w:name w:val="xl124"/>
    <w:basedOn w:val="a"/>
    <w:rsid w:val="00523CB1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5">
    <w:name w:val="xl125"/>
    <w:basedOn w:val="a"/>
    <w:rsid w:val="00523CB1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6">
    <w:name w:val="xl126"/>
    <w:basedOn w:val="a"/>
    <w:rsid w:val="00523CB1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7">
    <w:name w:val="xl127"/>
    <w:basedOn w:val="a"/>
    <w:rsid w:val="00523CB1"/>
    <w:pPr>
      <w:pBdr>
        <w:top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8">
    <w:name w:val="xl128"/>
    <w:basedOn w:val="a"/>
    <w:rsid w:val="00523CB1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9">
    <w:name w:val="xl129"/>
    <w:basedOn w:val="a"/>
    <w:rsid w:val="00523C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0">
    <w:name w:val="xl130"/>
    <w:basedOn w:val="a"/>
    <w:rsid w:val="00523CB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1">
    <w:name w:val="xl131"/>
    <w:basedOn w:val="a"/>
    <w:rsid w:val="00523C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2">
    <w:name w:val="xl132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3">
    <w:name w:val="xl133"/>
    <w:basedOn w:val="a"/>
    <w:rsid w:val="00523CB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4">
    <w:name w:val="xl134"/>
    <w:basedOn w:val="a"/>
    <w:rsid w:val="00523C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5">
    <w:name w:val="xl135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6">
    <w:name w:val="xl136"/>
    <w:basedOn w:val="a"/>
    <w:rsid w:val="00523CB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7">
    <w:name w:val="xl137"/>
    <w:basedOn w:val="a"/>
    <w:rsid w:val="00523C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8">
    <w:name w:val="xl138"/>
    <w:basedOn w:val="a"/>
    <w:rsid w:val="00523CB1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9">
    <w:name w:val="xl139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40">
    <w:name w:val="xl140"/>
    <w:basedOn w:val="a"/>
    <w:rsid w:val="00523CB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41">
    <w:name w:val="xl141"/>
    <w:basedOn w:val="a"/>
    <w:rsid w:val="00523CB1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42">
    <w:name w:val="xl142"/>
    <w:basedOn w:val="a"/>
    <w:rsid w:val="00523C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0"/>
      <w:szCs w:val="20"/>
    </w:rPr>
  </w:style>
  <w:style w:type="paragraph" w:customStyle="1" w:styleId="xl143">
    <w:name w:val="xl143"/>
    <w:basedOn w:val="a"/>
    <w:rsid w:val="00523CB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0"/>
      <w:szCs w:val="20"/>
    </w:rPr>
  </w:style>
  <w:style w:type="paragraph" w:customStyle="1" w:styleId="xl144">
    <w:name w:val="xl144"/>
    <w:basedOn w:val="a"/>
    <w:rsid w:val="00523C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45">
    <w:name w:val="xl145"/>
    <w:basedOn w:val="a"/>
    <w:rsid w:val="00523CB1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46">
    <w:name w:val="xl146"/>
    <w:basedOn w:val="a"/>
    <w:rsid w:val="00523CB1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47">
    <w:name w:val="xl147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48">
    <w:name w:val="xl148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49">
    <w:name w:val="xl149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50">
    <w:name w:val="xl150"/>
    <w:basedOn w:val="a"/>
    <w:rsid w:val="00523C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51">
    <w:name w:val="xl151"/>
    <w:basedOn w:val="a"/>
    <w:rsid w:val="00523CB1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200" w:firstLine="200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52">
    <w:name w:val="xl152"/>
    <w:basedOn w:val="a"/>
    <w:rsid w:val="00523CB1"/>
    <w:pPr>
      <w:spacing w:before="100" w:beforeAutospacing="1" w:after="100" w:afterAutospacing="1"/>
      <w:textAlignment w:val="center"/>
    </w:pPr>
    <w:rPr>
      <w:rFonts w:ascii="Times New Roman" w:hAnsi="Times New Roman"/>
      <w:color w:val="000000"/>
    </w:rPr>
  </w:style>
  <w:style w:type="paragraph" w:customStyle="1" w:styleId="xl153">
    <w:name w:val="xl153"/>
    <w:basedOn w:val="a"/>
    <w:rsid w:val="00523C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54">
    <w:name w:val="xl154"/>
    <w:basedOn w:val="a"/>
    <w:rsid w:val="00523CB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1F0765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styleId="HTML">
    <w:name w:val="HTML Variable"/>
    <w:aliases w:val="!Ссылки в документе"/>
    <w:basedOn w:val="a0"/>
    <w:rsid w:val="002F74D3"/>
    <w:rPr>
      <w:rFonts w:ascii="Arial" w:hAnsi="Arial"/>
      <w:b w:val="0"/>
      <w:i w:val="0"/>
      <w:iCs/>
      <w:color w:val="0000FF"/>
      <w:sz w:val="24"/>
      <w:u w:val="none"/>
    </w:rPr>
  </w:style>
  <w:style w:type="paragraph" w:styleId="afb">
    <w:name w:val="annotation text"/>
    <w:aliases w:val="!Равноширинный текст документа"/>
    <w:basedOn w:val="a"/>
    <w:link w:val="afc"/>
    <w:semiHidden/>
    <w:rsid w:val="002F74D3"/>
    <w:rPr>
      <w:rFonts w:ascii="Courier" w:hAnsi="Courier"/>
      <w:sz w:val="22"/>
      <w:szCs w:val="20"/>
    </w:rPr>
  </w:style>
  <w:style w:type="character" w:customStyle="1" w:styleId="afc">
    <w:name w:val="Текст примечания Знак"/>
    <w:aliases w:val="!Равноширинный текст документа Знак"/>
    <w:basedOn w:val="a0"/>
    <w:link w:val="afb"/>
    <w:semiHidden/>
    <w:rsid w:val="001F0765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rsid w:val="002F74D3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2F74D3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2F74D3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2F74D3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2F74D3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2F74D3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2F74D3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2F74D3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2F74D3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1"/>
    <w:basedOn w:val="a1"/>
    <w:uiPriority w:val="59"/>
    <w:rsid w:val="005B07D9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5B07D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07D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41048C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41048C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41048C"/>
    <w:rPr>
      <w:rFonts w:ascii="Arial" w:eastAsia="Times New Roman" w:hAnsi="Arial" w:cs="Arial"/>
      <w:b/>
      <w:bCs/>
      <w:sz w:val="28"/>
      <w:szCs w:val="26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41048C"/>
  </w:style>
  <w:style w:type="paragraph" w:customStyle="1" w:styleId="13">
    <w:name w:val="Абзац списка1"/>
    <w:basedOn w:val="a"/>
    <w:next w:val="a5"/>
    <w:qFormat/>
    <w:rsid w:val="0041048C"/>
    <w:pPr>
      <w:ind w:left="720"/>
      <w:contextualSpacing/>
    </w:p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41048C"/>
    <w:pPr>
      <w:keepNext/>
      <w:keepLines/>
      <w:spacing w:before="200"/>
      <w:outlineLvl w:val="2"/>
    </w:pPr>
    <w:rPr>
      <w:rFonts w:ascii="Calibri Light" w:hAnsi="Calibri Light"/>
      <w:b/>
      <w:bCs/>
      <w:color w:val="5B9BD5"/>
    </w:rPr>
  </w:style>
  <w:style w:type="paragraph" w:styleId="a6">
    <w:name w:val="No Spacing"/>
    <w:link w:val="a7"/>
    <w:uiPriority w:val="1"/>
    <w:qFormat/>
    <w:rsid w:val="0041048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41048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104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8">
    <w:name w:val="header"/>
    <w:basedOn w:val="a"/>
    <w:link w:val="a9"/>
    <w:uiPriority w:val="99"/>
    <w:rsid w:val="0041048C"/>
    <w:pPr>
      <w:tabs>
        <w:tab w:val="center" w:pos="4677"/>
        <w:tab w:val="right" w:pos="9355"/>
      </w:tabs>
      <w:jc w:val="center"/>
    </w:pPr>
    <w:rPr>
      <w:rFonts w:ascii="Courier New" w:hAnsi="Courier New"/>
      <w:sz w:val="20"/>
      <w:szCs w:val="20"/>
    </w:rPr>
  </w:style>
  <w:style w:type="character" w:customStyle="1" w:styleId="a9">
    <w:name w:val="Верхний колонтитул Знак"/>
    <w:basedOn w:val="a0"/>
    <w:link w:val="a8"/>
    <w:uiPriority w:val="99"/>
    <w:rsid w:val="0041048C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a">
    <w:name w:val="Body Text"/>
    <w:basedOn w:val="a"/>
    <w:link w:val="ab"/>
    <w:uiPriority w:val="99"/>
    <w:rsid w:val="0041048C"/>
    <w:pPr>
      <w:spacing w:after="120"/>
      <w:jc w:val="center"/>
    </w:pPr>
    <w:rPr>
      <w:rFonts w:ascii="Times New Roman" w:hAnsi="Times New Roman"/>
    </w:rPr>
  </w:style>
  <w:style w:type="character" w:customStyle="1" w:styleId="ab">
    <w:name w:val="Основной текст Знак"/>
    <w:basedOn w:val="a0"/>
    <w:link w:val="aa"/>
    <w:uiPriority w:val="99"/>
    <w:rsid w:val="004104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">
    <w:name w:val="just"/>
    <w:basedOn w:val="a"/>
    <w:rsid w:val="0041048C"/>
    <w:pPr>
      <w:spacing w:before="100" w:beforeAutospacing="1" w:after="100" w:afterAutospacing="1"/>
    </w:pPr>
    <w:rPr>
      <w:rFonts w:ascii="Times New Roman" w:hAnsi="Times New Roman"/>
    </w:rPr>
  </w:style>
  <w:style w:type="paragraph" w:styleId="ac">
    <w:name w:val="footer"/>
    <w:basedOn w:val="a"/>
    <w:link w:val="ad"/>
    <w:uiPriority w:val="99"/>
    <w:unhideWhenUsed/>
    <w:rsid w:val="0041048C"/>
    <w:pPr>
      <w:tabs>
        <w:tab w:val="center" w:pos="4677"/>
        <w:tab w:val="right" w:pos="9355"/>
      </w:tabs>
    </w:pPr>
    <w:rPr>
      <w:rFonts w:ascii="Times New Roman" w:hAnsi="Times New Roman"/>
    </w:rPr>
  </w:style>
  <w:style w:type="character" w:customStyle="1" w:styleId="ad">
    <w:name w:val="Нижний колонтитул Знак"/>
    <w:basedOn w:val="a0"/>
    <w:link w:val="ac"/>
    <w:uiPriority w:val="99"/>
    <w:rsid w:val="0041048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Без интервала Знак"/>
    <w:link w:val="a6"/>
    <w:uiPriority w:val="1"/>
    <w:locked/>
    <w:rsid w:val="0041048C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onsPlusNormal">
    <w:name w:val="ConsPlusNormal"/>
    <w:rsid w:val="0041048C"/>
    <w:pPr>
      <w:widowControl w:val="0"/>
      <w:autoSpaceDE w:val="0"/>
      <w:autoSpaceDN w:val="0"/>
      <w:adjustRightInd w:val="0"/>
      <w:spacing w:after="0" w:line="240" w:lineRule="auto"/>
      <w:ind w:firstLine="720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Hyperlink"/>
    <w:basedOn w:val="a0"/>
    <w:rsid w:val="002F74D3"/>
    <w:rPr>
      <w:color w:val="0000FF"/>
      <w:u w:val="none"/>
    </w:rPr>
  </w:style>
  <w:style w:type="paragraph" w:customStyle="1" w:styleId="ConsPlusCell">
    <w:name w:val="ConsPlusCell"/>
    <w:rsid w:val="004104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Body Text Indent"/>
    <w:basedOn w:val="a"/>
    <w:link w:val="af0"/>
    <w:uiPriority w:val="99"/>
    <w:semiHidden/>
    <w:unhideWhenUsed/>
    <w:rsid w:val="0041048C"/>
    <w:pPr>
      <w:spacing w:after="120"/>
      <w:ind w:left="283"/>
    </w:pPr>
    <w:rPr>
      <w:rFonts w:ascii="Times New Roman" w:hAnsi="Times New Roman"/>
    </w:r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41048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0">
    <w:name w:val="Заголовок 3 Знак1"/>
    <w:basedOn w:val="a0"/>
    <w:uiPriority w:val="9"/>
    <w:semiHidden/>
    <w:rsid w:val="0041048C"/>
    <w:rPr>
      <w:rFonts w:ascii="Calibri Light" w:eastAsia="Times New Roman" w:hAnsi="Calibri Light" w:cs="Times New Roman"/>
      <w:b/>
      <w:bCs/>
      <w:color w:val="5B9BD5"/>
    </w:rPr>
  </w:style>
  <w:style w:type="character" w:styleId="af1">
    <w:name w:val="FollowedHyperlink"/>
    <w:basedOn w:val="a0"/>
    <w:uiPriority w:val="99"/>
    <w:semiHidden/>
    <w:unhideWhenUsed/>
    <w:rsid w:val="0041048C"/>
    <w:rPr>
      <w:rFonts w:cs="Times New Roman"/>
      <w:color w:val="800080"/>
      <w:u w:val="single"/>
    </w:rPr>
  </w:style>
  <w:style w:type="paragraph" w:customStyle="1" w:styleId="xl65">
    <w:name w:val="xl65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 w:cs="Calibri"/>
      <w:sz w:val="20"/>
      <w:szCs w:val="20"/>
    </w:rPr>
  </w:style>
  <w:style w:type="paragraph" w:customStyle="1" w:styleId="xl66">
    <w:name w:val="xl6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67">
    <w:name w:val="xl6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68">
    <w:name w:val="xl68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69">
    <w:name w:val="xl6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70">
    <w:name w:val="xl70"/>
    <w:basedOn w:val="a"/>
    <w:rsid w:val="0041048C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8"/>
      <w:szCs w:val="28"/>
    </w:rPr>
  </w:style>
  <w:style w:type="paragraph" w:customStyle="1" w:styleId="xl71">
    <w:name w:val="xl71"/>
    <w:basedOn w:val="a"/>
    <w:rsid w:val="0041048C"/>
    <w:pPr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8"/>
      <w:szCs w:val="28"/>
    </w:rPr>
  </w:style>
  <w:style w:type="paragraph" w:customStyle="1" w:styleId="xl72">
    <w:name w:val="xl72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73">
    <w:name w:val="xl7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74">
    <w:name w:val="xl74"/>
    <w:basedOn w:val="a"/>
    <w:rsid w:val="004104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75">
    <w:name w:val="xl75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0"/>
      <w:szCs w:val="20"/>
    </w:rPr>
  </w:style>
  <w:style w:type="paragraph" w:customStyle="1" w:styleId="xl76">
    <w:name w:val="xl7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77">
    <w:name w:val="xl7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78">
    <w:name w:val="xl78"/>
    <w:basedOn w:val="a"/>
    <w:rsid w:val="0041048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79">
    <w:name w:val="xl79"/>
    <w:basedOn w:val="a"/>
    <w:rsid w:val="00410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80">
    <w:name w:val="xl80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81">
    <w:name w:val="xl81"/>
    <w:basedOn w:val="a"/>
    <w:rsid w:val="004104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82">
    <w:name w:val="xl82"/>
    <w:basedOn w:val="a"/>
    <w:rsid w:val="00410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83">
    <w:name w:val="xl8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hAnsi="Times New Roman"/>
      <w:sz w:val="20"/>
      <w:szCs w:val="20"/>
    </w:rPr>
  </w:style>
  <w:style w:type="paragraph" w:customStyle="1" w:styleId="xl84">
    <w:name w:val="xl84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hAnsi="Times New Roman"/>
      <w:sz w:val="20"/>
      <w:szCs w:val="20"/>
    </w:rPr>
  </w:style>
  <w:style w:type="paragraph" w:customStyle="1" w:styleId="xl85">
    <w:name w:val="xl85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86">
    <w:name w:val="xl8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hAnsi="Times New Roman"/>
      <w:sz w:val="20"/>
      <w:szCs w:val="20"/>
    </w:rPr>
  </w:style>
  <w:style w:type="paragraph" w:customStyle="1" w:styleId="xl87">
    <w:name w:val="xl8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hAnsi="Times New Roman"/>
      <w:sz w:val="20"/>
      <w:szCs w:val="20"/>
    </w:rPr>
  </w:style>
  <w:style w:type="paragraph" w:customStyle="1" w:styleId="xl88">
    <w:name w:val="xl88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89">
    <w:name w:val="xl8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hAnsi="Times New Roman"/>
      <w:sz w:val="20"/>
      <w:szCs w:val="20"/>
    </w:rPr>
  </w:style>
  <w:style w:type="paragraph" w:customStyle="1" w:styleId="xl90">
    <w:name w:val="xl90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hAnsi="Times New Roman"/>
      <w:sz w:val="20"/>
      <w:szCs w:val="20"/>
    </w:rPr>
  </w:style>
  <w:style w:type="paragraph" w:customStyle="1" w:styleId="xl91">
    <w:name w:val="xl91"/>
    <w:basedOn w:val="a"/>
    <w:rsid w:val="004104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92">
    <w:name w:val="xl92"/>
    <w:basedOn w:val="a"/>
    <w:rsid w:val="004104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93">
    <w:name w:val="xl9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94">
    <w:name w:val="xl94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95">
    <w:name w:val="xl95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96">
    <w:name w:val="xl9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97">
    <w:name w:val="xl9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98">
    <w:name w:val="xl98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99">
    <w:name w:val="xl9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00">
    <w:name w:val="xl100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101">
    <w:name w:val="xl101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02">
    <w:name w:val="xl102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03">
    <w:name w:val="xl10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04">
    <w:name w:val="xl104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105">
    <w:name w:val="xl105"/>
    <w:basedOn w:val="a"/>
    <w:rsid w:val="004104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06">
    <w:name w:val="xl10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07">
    <w:name w:val="xl10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108">
    <w:name w:val="xl108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109">
    <w:name w:val="xl10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10">
    <w:name w:val="xl110"/>
    <w:basedOn w:val="a"/>
    <w:rsid w:val="0041048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11">
    <w:name w:val="xl111"/>
    <w:basedOn w:val="a"/>
    <w:rsid w:val="0041048C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12">
    <w:name w:val="xl112"/>
    <w:basedOn w:val="a"/>
    <w:rsid w:val="00410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13">
    <w:name w:val="xl113"/>
    <w:basedOn w:val="a"/>
    <w:rsid w:val="0041048C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14">
    <w:name w:val="xl114"/>
    <w:basedOn w:val="a"/>
    <w:rsid w:val="0041048C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15">
    <w:name w:val="xl115"/>
    <w:basedOn w:val="a"/>
    <w:rsid w:val="0041048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16">
    <w:name w:val="xl116"/>
    <w:basedOn w:val="a"/>
    <w:rsid w:val="0041048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17">
    <w:name w:val="xl11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0"/>
      <w:szCs w:val="20"/>
    </w:rPr>
  </w:style>
  <w:style w:type="table" w:customStyle="1" w:styleId="14">
    <w:name w:val="Сетка таблицы1"/>
    <w:basedOn w:val="a1"/>
    <w:next w:val="af2"/>
    <w:uiPriority w:val="39"/>
    <w:rsid w:val="0041048C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f2"/>
    <w:uiPriority w:val="59"/>
    <w:rsid w:val="0041048C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1048C"/>
    <w:pPr>
      <w:ind w:left="720"/>
      <w:contextualSpacing/>
    </w:pPr>
  </w:style>
  <w:style w:type="table" w:styleId="af2">
    <w:name w:val="Table Grid"/>
    <w:basedOn w:val="a1"/>
    <w:uiPriority w:val="59"/>
    <w:rsid w:val="00410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2"/>
    <w:uiPriority w:val="99"/>
    <w:semiHidden/>
    <w:unhideWhenUsed/>
    <w:rsid w:val="004F0A6A"/>
  </w:style>
  <w:style w:type="numbering" w:customStyle="1" w:styleId="110">
    <w:name w:val="Нет списка11"/>
    <w:next w:val="a2"/>
    <w:uiPriority w:val="99"/>
    <w:semiHidden/>
    <w:unhideWhenUsed/>
    <w:rsid w:val="004F0A6A"/>
  </w:style>
  <w:style w:type="numbering" w:customStyle="1" w:styleId="111">
    <w:name w:val="Нет списка111"/>
    <w:next w:val="a2"/>
    <w:uiPriority w:val="99"/>
    <w:semiHidden/>
    <w:unhideWhenUsed/>
    <w:rsid w:val="004F0A6A"/>
  </w:style>
  <w:style w:type="paragraph" w:customStyle="1" w:styleId="15">
    <w:name w:val="Текст концевой сноски1"/>
    <w:basedOn w:val="a"/>
    <w:next w:val="af3"/>
    <w:link w:val="af4"/>
    <w:uiPriority w:val="99"/>
    <w:semiHidden/>
    <w:unhideWhenUsed/>
    <w:rsid w:val="004F0A6A"/>
    <w:rPr>
      <w:sz w:val="20"/>
      <w:szCs w:val="20"/>
    </w:rPr>
  </w:style>
  <w:style w:type="character" w:customStyle="1" w:styleId="af4">
    <w:name w:val="Текст концевой сноски Знак"/>
    <w:basedOn w:val="a0"/>
    <w:link w:val="15"/>
    <w:uiPriority w:val="99"/>
    <w:semiHidden/>
    <w:rsid w:val="004F0A6A"/>
    <w:rPr>
      <w:sz w:val="20"/>
      <w:szCs w:val="20"/>
    </w:rPr>
  </w:style>
  <w:style w:type="paragraph" w:customStyle="1" w:styleId="16">
    <w:name w:val="Текст сноски1"/>
    <w:basedOn w:val="a"/>
    <w:next w:val="af5"/>
    <w:link w:val="af6"/>
    <w:uiPriority w:val="99"/>
    <w:semiHidden/>
    <w:unhideWhenUsed/>
    <w:rsid w:val="004F0A6A"/>
    <w:rPr>
      <w:sz w:val="20"/>
      <w:szCs w:val="20"/>
    </w:rPr>
  </w:style>
  <w:style w:type="character" w:customStyle="1" w:styleId="af6">
    <w:name w:val="Текст сноски Знак"/>
    <w:basedOn w:val="a0"/>
    <w:link w:val="16"/>
    <w:uiPriority w:val="99"/>
    <w:semiHidden/>
    <w:rsid w:val="004F0A6A"/>
    <w:rPr>
      <w:sz w:val="20"/>
      <w:szCs w:val="20"/>
    </w:rPr>
  </w:style>
  <w:style w:type="character" w:styleId="af7">
    <w:name w:val="footnote reference"/>
    <w:basedOn w:val="a0"/>
    <w:uiPriority w:val="99"/>
    <w:semiHidden/>
    <w:unhideWhenUsed/>
    <w:rsid w:val="004F0A6A"/>
    <w:rPr>
      <w:vertAlign w:val="superscript"/>
    </w:rPr>
  </w:style>
  <w:style w:type="table" w:customStyle="1" w:styleId="120">
    <w:name w:val="Сетка таблицы12"/>
    <w:basedOn w:val="a1"/>
    <w:next w:val="af2"/>
    <w:uiPriority w:val="59"/>
    <w:rsid w:val="004F0A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endnote reference"/>
    <w:basedOn w:val="a0"/>
    <w:uiPriority w:val="99"/>
    <w:semiHidden/>
    <w:unhideWhenUsed/>
    <w:rsid w:val="004F0A6A"/>
    <w:rPr>
      <w:vertAlign w:val="superscript"/>
    </w:rPr>
  </w:style>
  <w:style w:type="paragraph" w:customStyle="1" w:styleId="formattext">
    <w:name w:val="formattext"/>
    <w:basedOn w:val="a"/>
    <w:rsid w:val="004F0A6A"/>
    <w:pPr>
      <w:spacing w:before="100" w:beforeAutospacing="1" w:after="100" w:afterAutospacing="1"/>
    </w:pPr>
    <w:rPr>
      <w:rFonts w:ascii="Times New Roman" w:hAnsi="Times New Roman"/>
    </w:rPr>
  </w:style>
  <w:style w:type="numbering" w:customStyle="1" w:styleId="1111">
    <w:name w:val="Нет списка1111"/>
    <w:next w:val="a2"/>
    <w:uiPriority w:val="99"/>
    <w:semiHidden/>
    <w:unhideWhenUsed/>
    <w:rsid w:val="004F0A6A"/>
  </w:style>
  <w:style w:type="paragraph" w:customStyle="1" w:styleId="ConsPlusDocList">
    <w:name w:val="ConsPlusDocList"/>
    <w:rsid w:val="004F0A6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F0A6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F0A6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4F0A6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m-1961264350929957865gmail-consplusnormal">
    <w:name w:val="m_-1961264350929957865gmail-consplusnormal"/>
    <w:basedOn w:val="a"/>
    <w:qFormat/>
    <w:rsid w:val="004F0A6A"/>
    <w:pPr>
      <w:overflowPunct w:val="0"/>
      <w:spacing w:before="280" w:after="280"/>
    </w:pPr>
    <w:rPr>
      <w:rFonts w:ascii="Times New Roman" w:hAnsi="Times New Roman"/>
      <w:color w:val="00000A"/>
    </w:rPr>
  </w:style>
  <w:style w:type="character" w:customStyle="1" w:styleId="17">
    <w:name w:val="Просмотренная гиперссылка1"/>
    <w:basedOn w:val="a0"/>
    <w:uiPriority w:val="99"/>
    <w:semiHidden/>
    <w:unhideWhenUsed/>
    <w:rsid w:val="004F0A6A"/>
    <w:rPr>
      <w:color w:val="800080"/>
      <w:u w:val="single"/>
    </w:rPr>
  </w:style>
  <w:style w:type="numbering" w:customStyle="1" w:styleId="210">
    <w:name w:val="Нет списка21"/>
    <w:next w:val="a2"/>
    <w:uiPriority w:val="99"/>
    <w:semiHidden/>
    <w:unhideWhenUsed/>
    <w:rsid w:val="004F0A6A"/>
  </w:style>
  <w:style w:type="numbering" w:customStyle="1" w:styleId="11111">
    <w:name w:val="Нет списка11111"/>
    <w:next w:val="a2"/>
    <w:uiPriority w:val="99"/>
    <w:semiHidden/>
    <w:unhideWhenUsed/>
    <w:rsid w:val="004F0A6A"/>
  </w:style>
  <w:style w:type="paragraph" w:customStyle="1" w:styleId="23">
    <w:name w:val="Текст концевой сноски2"/>
    <w:basedOn w:val="a"/>
    <w:next w:val="af3"/>
    <w:link w:val="18"/>
    <w:uiPriority w:val="99"/>
    <w:semiHidden/>
    <w:unhideWhenUsed/>
    <w:rsid w:val="004F0A6A"/>
    <w:rPr>
      <w:sz w:val="20"/>
      <w:szCs w:val="20"/>
    </w:rPr>
  </w:style>
  <w:style w:type="character" w:customStyle="1" w:styleId="18">
    <w:name w:val="Текст концевой сноски Знак1"/>
    <w:basedOn w:val="a0"/>
    <w:link w:val="23"/>
    <w:uiPriority w:val="99"/>
    <w:semiHidden/>
    <w:rsid w:val="004F0A6A"/>
    <w:rPr>
      <w:sz w:val="20"/>
      <w:szCs w:val="20"/>
    </w:rPr>
  </w:style>
  <w:style w:type="paragraph" w:customStyle="1" w:styleId="24">
    <w:name w:val="Текст сноски2"/>
    <w:basedOn w:val="a"/>
    <w:next w:val="af5"/>
    <w:link w:val="19"/>
    <w:uiPriority w:val="99"/>
    <w:semiHidden/>
    <w:unhideWhenUsed/>
    <w:rsid w:val="004F0A6A"/>
    <w:rPr>
      <w:sz w:val="20"/>
      <w:szCs w:val="20"/>
    </w:rPr>
  </w:style>
  <w:style w:type="character" w:customStyle="1" w:styleId="19">
    <w:name w:val="Текст сноски Знак1"/>
    <w:basedOn w:val="a0"/>
    <w:link w:val="24"/>
    <w:uiPriority w:val="99"/>
    <w:semiHidden/>
    <w:rsid w:val="004F0A6A"/>
    <w:rPr>
      <w:sz w:val="20"/>
      <w:szCs w:val="20"/>
    </w:rPr>
  </w:style>
  <w:style w:type="character" w:customStyle="1" w:styleId="25">
    <w:name w:val="Просмотренная гиперссылка2"/>
    <w:basedOn w:val="a0"/>
    <w:uiPriority w:val="99"/>
    <w:semiHidden/>
    <w:unhideWhenUsed/>
    <w:rsid w:val="004F0A6A"/>
    <w:rPr>
      <w:color w:val="954F72"/>
      <w:u w:val="single"/>
    </w:rPr>
  </w:style>
  <w:style w:type="numbering" w:customStyle="1" w:styleId="32">
    <w:name w:val="Нет списка3"/>
    <w:next w:val="a2"/>
    <w:uiPriority w:val="99"/>
    <w:semiHidden/>
    <w:unhideWhenUsed/>
    <w:rsid w:val="004F0A6A"/>
  </w:style>
  <w:style w:type="table" w:customStyle="1" w:styleId="1110">
    <w:name w:val="Сетка таблицы111"/>
    <w:basedOn w:val="a1"/>
    <w:next w:val="af2"/>
    <w:uiPriority w:val="59"/>
    <w:rsid w:val="004F0A6A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a">
    <w:name w:val="Сильное выделение1"/>
    <w:basedOn w:val="a0"/>
    <w:uiPriority w:val="21"/>
    <w:qFormat/>
    <w:rsid w:val="004F0A6A"/>
    <w:rPr>
      <w:b/>
      <w:bCs/>
      <w:i/>
      <w:iCs/>
      <w:color w:val="5B9BD5"/>
    </w:rPr>
  </w:style>
  <w:style w:type="paragraph" w:styleId="af3">
    <w:name w:val="endnote text"/>
    <w:basedOn w:val="a"/>
    <w:link w:val="26"/>
    <w:uiPriority w:val="99"/>
    <w:semiHidden/>
    <w:unhideWhenUsed/>
    <w:rsid w:val="004F0A6A"/>
    <w:rPr>
      <w:sz w:val="20"/>
      <w:szCs w:val="20"/>
    </w:rPr>
  </w:style>
  <w:style w:type="character" w:customStyle="1" w:styleId="26">
    <w:name w:val="Текст концевой сноски Знак2"/>
    <w:basedOn w:val="a0"/>
    <w:link w:val="af3"/>
    <w:uiPriority w:val="99"/>
    <w:semiHidden/>
    <w:rsid w:val="004F0A6A"/>
    <w:rPr>
      <w:sz w:val="20"/>
      <w:szCs w:val="20"/>
    </w:rPr>
  </w:style>
  <w:style w:type="paragraph" w:styleId="af5">
    <w:name w:val="footnote text"/>
    <w:basedOn w:val="a"/>
    <w:link w:val="27"/>
    <w:uiPriority w:val="99"/>
    <w:semiHidden/>
    <w:unhideWhenUsed/>
    <w:rsid w:val="004F0A6A"/>
    <w:rPr>
      <w:sz w:val="20"/>
      <w:szCs w:val="20"/>
    </w:rPr>
  </w:style>
  <w:style w:type="character" w:customStyle="1" w:styleId="27">
    <w:name w:val="Текст сноски Знак2"/>
    <w:basedOn w:val="a0"/>
    <w:link w:val="af5"/>
    <w:uiPriority w:val="99"/>
    <w:semiHidden/>
    <w:rsid w:val="004F0A6A"/>
    <w:rPr>
      <w:sz w:val="20"/>
      <w:szCs w:val="20"/>
    </w:rPr>
  </w:style>
  <w:style w:type="character" w:customStyle="1" w:styleId="28">
    <w:name w:val="Сильное выделение2"/>
    <w:basedOn w:val="a0"/>
    <w:uiPriority w:val="21"/>
    <w:qFormat/>
    <w:rsid w:val="004F0A6A"/>
    <w:rPr>
      <w:b/>
      <w:bCs/>
      <w:i/>
      <w:iCs/>
      <w:color w:val="4F81BD"/>
    </w:rPr>
  </w:style>
  <w:style w:type="character" w:styleId="af9">
    <w:name w:val="Intense Emphasis"/>
    <w:basedOn w:val="a0"/>
    <w:uiPriority w:val="21"/>
    <w:qFormat/>
    <w:rsid w:val="004F0A6A"/>
    <w:rPr>
      <w:b/>
      <w:bCs/>
      <w:i/>
      <w:iCs/>
      <w:color w:val="5B9BD5" w:themeColor="accent1"/>
    </w:rPr>
  </w:style>
  <w:style w:type="numbering" w:customStyle="1" w:styleId="41">
    <w:name w:val="Нет списка4"/>
    <w:next w:val="a2"/>
    <w:uiPriority w:val="99"/>
    <w:semiHidden/>
    <w:unhideWhenUsed/>
    <w:rsid w:val="004B25D4"/>
  </w:style>
  <w:style w:type="numbering" w:customStyle="1" w:styleId="121">
    <w:name w:val="Нет списка12"/>
    <w:next w:val="a2"/>
    <w:uiPriority w:val="99"/>
    <w:semiHidden/>
    <w:unhideWhenUsed/>
    <w:rsid w:val="004B25D4"/>
  </w:style>
  <w:style w:type="numbering" w:customStyle="1" w:styleId="112">
    <w:name w:val="Нет списка112"/>
    <w:next w:val="a2"/>
    <w:uiPriority w:val="99"/>
    <w:semiHidden/>
    <w:unhideWhenUsed/>
    <w:rsid w:val="004B25D4"/>
  </w:style>
  <w:style w:type="table" w:customStyle="1" w:styleId="130">
    <w:name w:val="Сетка таблицы13"/>
    <w:basedOn w:val="a1"/>
    <w:next w:val="af2"/>
    <w:uiPriority w:val="59"/>
    <w:rsid w:val="004B25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2">
    <w:name w:val="Нет списка1112"/>
    <w:next w:val="a2"/>
    <w:uiPriority w:val="99"/>
    <w:semiHidden/>
    <w:unhideWhenUsed/>
    <w:rsid w:val="004B25D4"/>
  </w:style>
  <w:style w:type="numbering" w:customStyle="1" w:styleId="220">
    <w:name w:val="Нет списка22"/>
    <w:next w:val="a2"/>
    <w:uiPriority w:val="99"/>
    <w:semiHidden/>
    <w:unhideWhenUsed/>
    <w:rsid w:val="004B25D4"/>
  </w:style>
  <w:style w:type="numbering" w:customStyle="1" w:styleId="11112">
    <w:name w:val="Нет списка11112"/>
    <w:next w:val="a2"/>
    <w:uiPriority w:val="99"/>
    <w:semiHidden/>
    <w:unhideWhenUsed/>
    <w:rsid w:val="004B25D4"/>
  </w:style>
  <w:style w:type="numbering" w:customStyle="1" w:styleId="311">
    <w:name w:val="Нет списка31"/>
    <w:next w:val="a2"/>
    <w:uiPriority w:val="99"/>
    <w:semiHidden/>
    <w:unhideWhenUsed/>
    <w:rsid w:val="004B25D4"/>
  </w:style>
  <w:style w:type="table" w:customStyle="1" w:styleId="1120">
    <w:name w:val="Сетка таблицы112"/>
    <w:basedOn w:val="a1"/>
    <w:next w:val="af2"/>
    <w:uiPriority w:val="59"/>
    <w:rsid w:val="004B25D4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Normal (Web)"/>
    <w:basedOn w:val="a"/>
    <w:uiPriority w:val="99"/>
    <w:unhideWhenUsed/>
    <w:rsid w:val="001E0628"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xl118">
    <w:name w:val="xl118"/>
    <w:basedOn w:val="a"/>
    <w:rsid w:val="00523C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19">
    <w:name w:val="xl119"/>
    <w:basedOn w:val="a"/>
    <w:rsid w:val="00523CB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0">
    <w:name w:val="xl120"/>
    <w:basedOn w:val="a"/>
    <w:rsid w:val="00523C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1">
    <w:name w:val="xl121"/>
    <w:basedOn w:val="a"/>
    <w:rsid w:val="00523CB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2">
    <w:name w:val="xl122"/>
    <w:basedOn w:val="a"/>
    <w:rsid w:val="00523C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3">
    <w:name w:val="xl123"/>
    <w:basedOn w:val="a"/>
    <w:rsid w:val="00523CB1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4">
    <w:name w:val="xl124"/>
    <w:basedOn w:val="a"/>
    <w:rsid w:val="00523CB1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5">
    <w:name w:val="xl125"/>
    <w:basedOn w:val="a"/>
    <w:rsid w:val="00523CB1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6">
    <w:name w:val="xl126"/>
    <w:basedOn w:val="a"/>
    <w:rsid w:val="00523CB1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7">
    <w:name w:val="xl127"/>
    <w:basedOn w:val="a"/>
    <w:rsid w:val="00523CB1"/>
    <w:pPr>
      <w:pBdr>
        <w:top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8">
    <w:name w:val="xl128"/>
    <w:basedOn w:val="a"/>
    <w:rsid w:val="00523CB1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9">
    <w:name w:val="xl129"/>
    <w:basedOn w:val="a"/>
    <w:rsid w:val="00523C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0">
    <w:name w:val="xl130"/>
    <w:basedOn w:val="a"/>
    <w:rsid w:val="00523CB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1">
    <w:name w:val="xl131"/>
    <w:basedOn w:val="a"/>
    <w:rsid w:val="00523C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2">
    <w:name w:val="xl132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3">
    <w:name w:val="xl133"/>
    <w:basedOn w:val="a"/>
    <w:rsid w:val="00523CB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4">
    <w:name w:val="xl134"/>
    <w:basedOn w:val="a"/>
    <w:rsid w:val="00523C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5">
    <w:name w:val="xl135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6">
    <w:name w:val="xl136"/>
    <w:basedOn w:val="a"/>
    <w:rsid w:val="00523CB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7">
    <w:name w:val="xl137"/>
    <w:basedOn w:val="a"/>
    <w:rsid w:val="00523C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8">
    <w:name w:val="xl138"/>
    <w:basedOn w:val="a"/>
    <w:rsid w:val="00523CB1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9">
    <w:name w:val="xl139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40">
    <w:name w:val="xl140"/>
    <w:basedOn w:val="a"/>
    <w:rsid w:val="00523CB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41">
    <w:name w:val="xl141"/>
    <w:basedOn w:val="a"/>
    <w:rsid w:val="00523CB1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42">
    <w:name w:val="xl142"/>
    <w:basedOn w:val="a"/>
    <w:rsid w:val="00523C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0"/>
      <w:szCs w:val="20"/>
    </w:rPr>
  </w:style>
  <w:style w:type="paragraph" w:customStyle="1" w:styleId="xl143">
    <w:name w:val="xl143"/>
    <w:basedOn w:val="a"/>
    <w:rsid w:val="00523CB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0"/>
      <w:szCs w:val="20"/>
    </w:rPr>
  </w:style>
  <w:style w:type="paragraph" w:customStyle="1" w:styleId="xl144">
    <w:name w:val="xl144"/>
    <w:basedOn w:val="a"/>
    <w:rsid w:val="00523C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45">
    <w:name w:val="xl145"/>
    <w:basedOn w:val="a"/>
    <w:rsid w:val="00523CB1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46">
    <w:name w:val="xl146"/>
    <w:basedOn w:val="a"/>
    <w:rsid w:val="00523CB1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47">
    <w:name w:val="xl147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48">
    <w:name w:val="xl148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49">
    <w:name w:val="xl149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50">
    <w:name w:val="xl150"/>
    <w:basedOn w:val="a"/>
    <w:rsid w:val="00523C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51">
    <w:name w:val="xl151"/>
    <w:basedOn w:val="a"/>
    <w:rsid w:val="00523CB1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200" w:firstLine="200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52">
    <w:name w:val="xl152"/>
    <w:basedOn w:val="a"/>
    <w:rsid w:val="00523CB1"/>
    <w:pPr>
      <w:spacing w:before="100" w:beforeAutospacing="1" w:after="100" w:afterAutospacing="1"/>
      <w:textAlignment w:val="center"/>
    </w:pPr>
    <w:rPr>
      <w:rFonts w:ascii="Times New Roman" w:hAnsi="Times New Roman"/>
      <w:color w:val="000000"/>
    </w:rPr>
  </w:style>
  <w:style w:type="paragraph" w:customStyle="1" w:styleId="xl153">
    <w:name w:val="xl153"/>
    <w:basedOn w:val="a"/>
    <w:rsid w:val="00523C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54">
    <w:name w:val="xl154"/>
    <w:basedOn w:val="a"/>
    <w:rsid w:val="00523CB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1F0765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styleId="HTML">
    <w:name w:val="HTML Variable"/>
    <w:aliases w:val="!Ссылки в документе"/>
    <w:basedOn w:val="a0"/>
    <w:rsid w:val="002F74D3"/>
    <w:rPr>
      <w:rFonts w:ascii="Arial" w:hAnsi="Arial"/>
      <w:b w:val="0"/>
      <w:i w:val="0"/>
      <w:iCs/>
      <w:color w:val="0000FF"/>
      <w:sz w:val="24"/>
      <w:u w:val="none"/>
    </w:rPr>
  </w:style>
  <w:style w:type="paragraph" w:styleId="afb">
    <w:name w:val="annotation text"/>
    <w:aliases w:val="!Равноширинный текст документа"/>
    <w:basedOn w:val="a"/>
    <w:link w:val="afc"/>
    <w:semiHidden/>
    <w:rsid w:val="002F74D3"/>
    <w:rPr>
      <w:rFonts w:ascii="Courier" w:hAnsi="Courier"/>
      <w:sz w:val="22"/>
      <w:szCs w:val="20"/>
    </w:rPr>
  </w:style>
  <w:style w:type="character" w:customStyle="1" w:styleId="afc">
    <w:name w:val="Текст примечания Знак"/>
    <w:aliases w:val="!Равноширинный текст документа Знак"/>
    <w:basedOn w:val="a0"/>
    <w:link w:val="afb"/>
    <w:semiHidden/>
    <w:rsid w:val="001F0765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rsid w:val="002F74D3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2F74D3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2F74D3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2F74D3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8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0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4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2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2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file:///C:\content\act\19d0d57f-8bca-44d5-a9d0-bf5580b9b564.doc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content\act\dfb0362c-97f8-4078-b6ca-b3463d85f0c2.doc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file:///C:\content\act\8f21b21c-a408-42c4-b9fe-a939b863c84a.html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file:///C:\content\act\2428191a-6c6f-49b3-aa5a-7fbf5616ec91.doc" TargetMode="Externa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728DEF-260D-4180-AF59-5124165433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1</TotalTime>
  <Pages>17</Pages>
  <Words>2494</Words>
  <Characters>14218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16679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Ярдухина Виктория Вячеславовна</cp:lastModifiedBy>
  <cp:revision>2</cp:revision>
  <cp:lastPrinted>2022-12-19T07:56:00Z</cp:lastPrinted>
  <dcterms:created xsi:type="dcterms:W3CDTF">2024-01-31T10:34:00Z</dcterms:created>
  <dcterms:modified xsi:type="dcterms:W3CDTF">2024-01-31T10:34:00Z</dcterms:modified>
</cp:coreProperties>
</file>