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336C" w:rsidRPr="000E11BA" w:rsidRDefault="0080336C" w:rsidP="00B81123">
      <w:pPr>
        <w:pStyle w:val="2"/>
      </w:pPr>
      <w:r w:rsidRPr="000E11BA">
        <w:t>АДМИНИСТРАЦИЯ БЕРЕЗОВСКОГО РАЙОНА</w:t>
      </w:r>
    </w:p>
    <w:p w:rsidR="0080336C" w:rsidRPr="000E11BA" w:rsidRDefault="0080336C" w:rsidP="00B81123">
      <w:pPr>
        <w:pStyle w:val="2"/>
        <w:rPr>
          <w:szCs w:val="20"/>
        </w:rPr>
      </w:pPr>
      <w:r w:rsidRPr="000E11BA">
        <w:rPr>
          <w:szCs w:val="20"/>
        </w:rPr>
        <w:t>ХАНТЫ-МАНСИЙСКОГО АВТОНОМНОГО ОКРУГА</w:t>
      </w:r>
      <w:r w:rsidR="00B81123" w:rsidRPr="000E11BA">
        <w:rPr>
          <w:szCs w:val="20"/>
        </w:rPr>
        <w:t>-</w:t>
      </w:r>
      <w:r w:rsidRPr="000E11BA">
        <w:rPr>
          <w:szCs w:val="20"/>
        </w:rPr>
        <w:t>ЮГРЫ</w:t>
      </w:r>
    </w:p>
    <w:p w:rsidR="0080336C" w:rsidRPr="000E11BA" w:rsidRDefault="0080336C" w:rsidP="00B81123">
      <w:pPr>
        <w:pStyle w:val="2"/>
      </w:pPr>
    </w:p>
    <w:p w:rsidR="0080336C" w:rsidRPr="000E11BA" w:rsidRDefault="0080336C" w:rsidP="00B81123">
      <w:pPr>
        <w:pStyle w:val="2"/>
      </w:pPr>
      <w:r w:rsidRPr="000E11BA">
        <w:t>ПОСТАНОВЛЕНИЕ</w:t>
      </w:r>
    </w:p>
    <w:p w:rsidR="0080336C" w:rsidRPr="000E11BA" w:rsidRDefault="0080336C" w:rsidP="0080336C">
      <w:pPr>
        <w:ind w:firstLine="0"/>
        <w:jc w:val="left"/>
        <w:rPr>
          <w:rFonts w:cs="Arial"/>
          <w:szCs w:val="28"/>
        </w:rPr>
      </w:pPr>
    </w:p>
    <w:p w:rsidR="0080336C" w:rsidRPr="000E11BA" w:rsidRDefault="00D33B3B" w:rsidP="00B81123">
      <w:pPr>
        <w:tabs>
          <w:tab w:val="center" w:pos="9072"/>
        </w:tabs>
        <w:ind w:firstLine="0"/>
        <w:jc w:val="left"/>
        <w:rPr>
          <w:rFonts w:cs="Arial"/>
          <w:szCs w:val="28"/>
        </w:rPr>
      </w:pPr>
      <w:r w:rsidRPr="000E11BA">
        <w:rPr>
          <w:rFonts w:cs="Arial"/>
          <w:szCs w:val="28"/>
        </w:rPr>
        <w:t>от</w:t>
      </w:r>
      <w:r w:rsidR="00B81123" w:rsidRPr="000E11BA">
        <w:rPr>
          <w:rFonts w:cs="Arial"/>
          <w:szCs w:val="28"/>
        </w:rPr>
        <w:t xml:space="preserve"> </w:t>
      </w:r>
      <w:r w:rsidRPr="000E11BA">
        <w:rPr>
          <w:rFonts w:cs="Arial"/>
          <w:szCs w:val="28"/>
        </w:rPr>
        <w:t>02.02.2023</w:t>
      </w:r>
      <w:r w:rsidR="00B81123" w:rsidRPr="000E11BA">
        <w:rPr>
          <w:rFonts w:cs="Arial"/>
          <w:szCs w:val="28"/>
        </w:rPr>
        <w:t xml:space="preserve"> </w:t>
      </w:r>
      <w:r w:rsidR="00B81123" w:rsidRPr="000E11BA">
        <w:rPr>
          <w:rFonts w:cs="Arial"/>
          <w:szCs w:val="28"/>
        </w:rPr>
        <w:tab/>
      </w:r>
      <w:r w:rsidR="0080336C" w:rsidRPr="000E11BA">
        <w:rPr>
          <w:rFonts w:cs="Arial"/>
          <w:szCs w:val="28"/>
        </w:rPr>
        <w:t>№</w:t>
      </w:r>
      <w:r w:rsidRPr="000E11BA">
        <w:rPr>
          <w:rFonts w:cs="Arial"/>
          <w:szCs w:val="28"/>
        </w:rPr>
        <w:t xml:space="preserve"> 44</w:t>
      </w:r>
    </w:p>
    <w:p w:rsidR="0080336C" w:rsidRPr="000E11BA" w:rsidRDefault="0080336C" w:rsidP="0080336C">
      <w:pPr>
        <w:spacing w:line="480" w:lineRule="auto"/>
        <w:ind w:firstLine="0"/>
        <w:jc w:val="left"/>
        <w:rPr>
          <w:rFonts w:cs="Arial"/>
          <w:szCs w:val="28"/>
        </w:rPr>
      </w:pPr>
      <w:r w:rsidRPr="000E11BA">
        <w:rPr>
          <w:rFonts w:cs="Arial"/>
          <w:szCs w:val="28"/>
        </w:rPr>
        <w:t>пгт. Березово</w:t>
      </w:r>
      <w:r w:rsidR="00B81123" w:rsidRPr="000E11BA">
        <w:rPr>
          <w:rFonts w:cs="Arial"/>
          <w:szCs w:val="28"/>
        </w:rPr>
        <w:t xml:space="preserve"> </w:t>
      </w:r>
    </w:p>
    <w:p w:rsidR="007D3A4B" w:rsidRPr="000E11BA" w:rsidRDefault="00B81123" w:rsidP="00C709D6">
      <w:pPr>
        <w:pStyle w:val="Title"/>
      </w:pPr>
      <w:r w:rsidRPr="000E11BA">
        <w:t>Об утверждении административного регламента предоставления муниципальной услуги «Запись на обучение по дополнительной общеобразовательной программе»</w:t>
      </w:r>
    </w:p>
    <w:p w:rsidR="00727CA0" w:rsidRPr="000E11BA" w:rsidRDefault="00727CA0" w:rsidP="00634B8B">
      <w:pPr>
        <w:shd w:val="clear" w:color="auto" w:fill="FFFFFF"/>
        <w:spacing w:line="240" w:lineRule="atLeast"/>
        <w:ind w:firstLine="708"/>
        <w:rPr>
          <w:rFonts w:cs="Arial"/>
          <w:color w:val="000000"/>
          <w:szCs w:val="28"/>
        </w:rPr>
      </w:pPr>
    </w:p>
    <w:p w:rsidR="009E154B" w:rsidRPr="000E11BA" w:rsidRDefault="009E154B" w:rsidP="009E154B">
      <w:r w:rsidRPr="000E11BA">
        <w:t xml:space="preserve">(с изменениями, внесенными постановлением Администрации </w:t>
      </w:r>
      <w:hyperlink r:id="rId7" w:tooltip="постановление от 15.04.2024 0:00:00 №293 Администрация Березовского района&#10;&#10;О внесении изменений в постановление администрации Березовского района от 02.02.2023 № 44 " w:history="1">
        <w:r w:rsidRPr="000E11BA">
          <w:rPr>
            <w:rStyle w:val="ae"/>
          </w:rPr>
          <w:t>от 15.04.202</w:t>
        </w:r>
        <w:r w:rsidR="00314022" w:rsidRPr="000E11BA">
          <w:rPr>
            <w:rStyle w:val="ae"/>
          </w:rPr>
          <w:t>4</w:t>
        </w:r>
        <w:r w:rsidRPr="000E11BA">
          <w:rPr>
            <w:rStyle w:val="ae"/>
          </w:rPr>
          <w:t xml:space="preserve">               № 293</w:t>
        </w:r>
      </w:hyperlink>
      <w:r w:rsidRPr="000E11BA">
        <w:t>)</w:t>
      </w:r>
    </w:p>
    <w:p w:rsidR="009E154B" w:rsidRPr="000E11BA" w:rsidRDefault="003519A2" w:rsidP="003519A2">
      <w:r w:rsidRPr="000E11BA">
        <w:t xml:space="preserve">(с изменениями, внесенными постановлением Администрации </w:t>
      </w:r>
      <w:hyperlink r:id="rId8" w:tooltip="постановление от 03.12.2024 0:00:00 №1093 Администрация Березовского района&#10;&#10;О внесении изменений в постановление администрации Березовского района от 02.02.2023 № 44 " w:history="1">
        <w:r w:rsidRPr="000E11BA">
          <w:rPr>
            <w:rStyle w:val="ae"/>
          </w:rPr>
          <w:t>от 03.12.2024                № 1093</w:t>
        </w:r>
      </w:hyperlink>
      <w:r w:rsidRPr="000E11BA">
        <w:t>)</w:t>
      </w:r>
    </w:p>
    <w:p w:rsidR="003519A2" w:rsidRPr="000E11BA" w:rsidRDefault="009321CC" w:rsidP="003519A2">
      <w:r w:rsidRPr="000E11BA">
        <w:t xml:space="preserve">(с изменениями, внесенными постановлением Администрации </w:t>
      </w:r>
      <w:hyperlink r:id="rId9" w:tooltip="постановление от 02.06.2025 0:00:00 №433 Администрация Березовского района&#10;&#10;О внесении изменений в постановление администрации Березовского района от 02.02.2023 № 44 " w:history="1">
        <w:r w:rsidRPr="000E11BA">
          <w:rPr>
            <w:rStyle w:val="ae"/>
          </w:rPr>
          <w:t>от 02.06.2025                № 433</w:t>
        </w:r>
      </w:hyperlink>
      <w:r w:rsidRPr="000E11BA">
        <w:t>)</w:t>
      </w:r>
    </w:p>
    <w:p w:rsidR="009321CC" w:rsidRPr="000E11BA" w:rsidRDefault="00031074" w:rsidP="003519A2">
      <w:pPr>
        <w:rPr>
          <w:rFonts w:cs="Arial"/>
          <w:color w:val="000000"/>
          <w:szCs w:val="28"/>
        </w:rPr>
      </w:pPr>
      <w:r w:rsidRPr="000E11BA">
        <w:t>(с изменениями, внесенными постановлением Администрации</w:t>
      </w:r>
      <w:r w:rsidRPr="000E11BA">
        <w:rPr>
          <w:rFonts w:cs="Arial"/>
          <w:color w:val="000000"/>
          <w:szCs w:val="28"/>
        </w:rPr>
        <w:t xml:space="preserve"> </w:t>
      </w:r>
      <w:hyperlink r:id="rId10" w:tooltip="постановление от 17.12.2025 0:00:00 №974 Администрация Березовского района&#10;&#10;О внесении изменений в постановление администрации Березовского района от 02.02.2023 № 44 " w:history="1">
        <w:r w:rsidRPr="000E11BA">
          <w:rPr>
            <w:rStyle w:val="ae"/>
            <w:rFonts w:cs="Arial"/>
            <w:szCs w:val="28"/>
          </w:rPr>
          <w:t>от 17.12.2025                 № 974</w:t>
        </w:r>
      </w:hyperlink>
      <w:r w:rsidRPr="000E11BA">
        <w:rPr>
          <w:rFonts w:cs="Arial"/>
          <w:color w:val="000000"/>
          <w:szCs w:val="28"/>
        </w:rPr>
        <w:t>)</w:t>
      </w:r>
    </w:p>
    <w:p w:rsidR="00031074" w:rsidRPr="000E11BA" w:rsidRDefault="0089276D" w:rsidP="003519A2">
      <w:pPr>
        <w:rPr>
          <w:rFonts w:cs="Arial"/>
          <w:color w:val="000000"/>
          <w:szCs w:val="28"/>
        </w:rPr>
      </w:pPr>
      <w:r w:rsidRPr="000E11BA">
        <w:rPr>
          <w:rFonts w:cs="Arial"/>
          <w:color w:val="000000"/>
          <w:szCs w:val="28"/>
        </w:rPr>
        <w:t xml:space="preserve">(с изменениями, внесенными постановлением Администрации </w:t>
      </w:r>
      <w:hyperlink r:id="rId11" w:tooltip="постановление от 30.04.2026 0:00:00 №437 Администрация Березовского района&#10;&#10;О внесении изменений в постановление администрации Березовского района от 02.02.2023 № 44 " w:history="1">
        <w:r w:rsidRPr="000E11BA">
          <w:rPr>
            <w:rStyle w:val="ae"/>
            <w:rFonts w:cs="Arial"/>
            <w:szCs w:val="28"/>
          </w:rPr>
          <w:t>от 30.04.2026                 № 437</w:t>
        </w:r>
      </w:hyperlink>
      <w:r w:rsidRPr="000E11BA">
        <w:rPr>
          <w:rFonts w:cs="Arial"/>
          <w:color w:val="000000"/>
          <w:szCs w:val="28"/>
        </w:rPr>
        <w:t>)</w:t>
      </w:r>
    </w:p>
    <w:p w:rsidR="0089276D" w:rsidRDefault="009E36CC" w:rsidP="003519A2">
      <w:pPr>
        <w:rPr>
          <w:rFonts w:cs="Arial"/>
          <w:color w:val="000000"/>
          <w:szCs w:val="28"/>
        </w:rPr>
      </w:pPr>
      <w:r>
        <w:rPr>
          <w:rFonts w:cs="Arial"/>
          <w:color w:val="000000"/>
          <w:szCs w:val="28"/>
        </w:rPr>
        <w:t xml:space="preserve">(с изменениями, внесенными постановлением Администрации </w:t>
      </w:r>
      <w:hyperlink r:id="rId12" w:tooltip="постановление от 01.09.2026 0:00:00 №785 Администрация Березовского района&#10;&#10;О внесении изменений в постановление администрации Березовского района от 02.02.2023 № 44 «Об утверждении административного регламента предоставления муниципальной услуги «Запись на обучение по дополнительной общеобразовательной программе»&#10;&#10;" w:history="1">
        <w:r w:rsidRPr="009E36CC">
          <w:rPr>
            <w:rStyle w:val="ae"/>
            <w:rFonts w:cs="Arial"/>
            <w:szCs w:val="28"/>
          </w:rPr>
          <w:t xml:space="preserve">от 01.09.2026 </w:t>
        </w:r>
        <w:r>
          <w:rPr>
            <w:rStyle w:val="ae"/>
            <w:rFonts w:cs="Arial"/>
            <w:szCs w:val="28"/>
          </w:rPr>
          <w:t xml:space="preserve">                    </w:t>
        </w:r>
        <w:r w:rsidRPr="009E36CC">
          <w:rPr>
            <w:rStyle w:val="ae"/>
            <w:rFonts w:cs="Arial"/>
            <w:szCs w:val="28"/>
          </w:rPr>
          <w:t>№ 785</w:t>
        </w:r>
      </w:hyperlink>
      <w:r>
        <w:rPr>
          <w:rFonts w:cs="Arial"/>
          <w:color w:val="000000"/>
          <w:szCs w:val="28"/>
        </w:rPr>
        <w:t>)</w:t>
      </w:r>
    </w:p>
    <w:p w:rsidR="009E36CC" w:rsidRPr="000E11BA" w:rsidRDefault="009E36CC" w:rsidP="003519A2">
      <w:pPr>
        <w:rPr>
          <w:rFonts w:cs="Arial"/>
          <w:color w:val="000000"/>
          <w:szCs w:val="28"/>
        </w:rPr>
      </w:pPr>
    </w:p>
    <w:p w:rsidR="00BC3FB8" w:rsidRPr="000E11BA" w:rsidRDefault="00BC3FB8" w:rsidP="00B81123">
      <w:r w:rsidRPr="000E11BA">
        <w:t xml:space="preserve">В соответствии с Федеральным законом от 27 июля 2010 года </w:t>
      </w:r>
      <w:hyperlink r:id="rId13" w:tooltip="&quot;Об организации предоставления государственных и муниципальных услуг (с изменениями на 29 декабря 2025 года)&quot;&#10;Федеральный закон от 27.07.2010 N 210-ФЗ&#10;Статус: Действующая редакция документа (действ. c 09.01.2026)" w:history="1">
        <w:r w:rsidR="000D1FB5" w:rsidRPr="000E11BA">
          <w:rPr>
            <w:rStyle w:val="ae"/>
            <w:color w:val="0000AA"/>
          </w:rPr>
          <w:t>№ 210-</w:t>
        </w:r>
        <w:r w:rsidRPr="000E11BA">
          <w:rPr>
            <w:rStyle w:val="ae"/>
            <w:color w:val="0000AA"/>
          </w:rPr>
          <w:t>ФЗ</w:t>
        </w:r>
        <w:r w:rsidR="000D1FB5" w:rsidRPr="000E11BA">
          <w:rPr>
            <w:rStyle w:val="ae"/>
            <w:color w:val="0000AA"/>
          </w:rPr>
          <w:t xml:space="preserve">                 </w:t>
        </w:r>
        <w:r w:rsidRPr="000E11BA">
          <w:rPr>
            <w:rStyle w:val="ae"/>
            <w:color w:val="0000AA"/>
          </w:rPr>
          <w:t xml:space="preserve"> </w:t>
        </w:r>
        <w:r w:rsidR="00B81123" w:rsidRPr="000E11BA">
          <w:rPr>
            <w:rStyle w:val="ae"/>
            <w:color w:val="0000AA"/>
          </w:rPr>
          <w:t>«</w:t>
        </w:r>
        <w:r w:rsidRPr="000E11BA">
          <w:rPr>
            <w:rStyle w:val="ae"/>
            <w:color w:val="0000AA"/>
          </w:rPr>
          <w:t>Об организации предоставления</w:t>
        </w:r>
      </w:hyperlink>
      <w:r w:rsidRPr="000E11BA">
        <w:t xml:space="preserve"> государственных</w:t>
      </w:r>
      <w:r w:rsidR="00B81123" w:rsidRPr="000E11BA">
        <w:t xml:space="preserve"> </w:t>
      </w:r>
      <w:r w:rsidRPr="000E11BA">
        <w:t>и муниципальных услуг</w:t>
      </w:r>
      <w:r w:rsidR="00B81123" w:rsidRPr="000E11BA">
        <w:t>»</w:t>
      </w:r>
      <w:r w:rsidRPr="000E11BA">
        <w:t>,</w:t>
      </w:r>
      <w:r w:rsidR="004B2196" w:rsidRPr="000E11BA">
        <w:t xml:space="preserve"> </w:t>
      </w:r>
      <w:r w:rsidR="009321CC" w:rsidRPr="000E11BA">
        <w:t>постановлением</w:t>
      </w:r>
      <w:r w:rsidRPr="000E11BA">
        <w:t xml:space="preserve"> администрации Березовского района </w:t>
      </w:r>
      <w:hyperlink r:id="rId14" w:tooltip="постановление от 29.12.2020 0:00:00 №1275 Администрация Березовского района&#10;&#10;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ципальн" w:history="1">
        <w:r w:rsidRPr="000E11BA">
          <w:rPr>
            <w:rStyle w:val="ae"/>
          </w:rPr>
          <w:t>от 29.12.2020 № 1275</w:t>
        </w:r>
      </w:hyperlink>
      <w:r w:rsidRPr="000E11BA">
        <w:t xml:space="preserve"> </w:t>
      </w:r>
      <w:r w:rsidR="000D1FB5" w:rsidRPr="000E11BA">
        <w:t xml:space="preserve">              </w:t>
      </w:r>
      <w:r w:rsidR="00B81123" w:rsidRPr="000E11BA">
        <w:t>«</w:t>
      </w:r>
      <w:r w:rsidRPr="000E11BA">
        <w:t>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муниципальных служащих и признании утратившими силу некоторых муниципальных правовых актов</w:t>
      </w:r>
      <w:r w:rsidR="00B81123" w:rsidRPr="000E11BA">
        <w:t>»</w:t>
      </w:r>
      <w:r w:rsidRPr="000E11BA">
        <w:t>:</w:t>
      </w:r>
    </w:p>
    <w:p w:rsidR="009321CC" w:rsidRPr="000E11BA" w:rsidRDefault="009321CC" w:rsidP="009321CC">
      <w:r w:rsidRPr="000E11BA">
        <w:t xml:space="preserve">(в преамбуле слова «постановлениями администрации Березовского района                </w:t>
      </w:r>
      <w:hyperlink r:id="rId15" w:tooltip="&quot;Об утверждении Порядка подачи и рассмотрения жалоб на решения и действия (бездействие) администрации ...&quot;&#10;Постановление Администрации Березовского района Ханты-Мансийского автономного округа - Югры от 29.12.2020 N 1275&#10;Статус: Действующий документ" w:history="1">
        <w:r w:rsidRPr="000E11BA">
          <w:rPr>
            <w:rStyle w:val="ae"/>
            <w:color w:val="0000AA"/>
          </w:rPr>
          <w:t>от 29.12.2020 № 1275</w:t>
        </w:r>
      </w:hyperlink>
      <w:r w:rsidRPr="000E11BA">
        <w:t xml:space="preserve"> «Об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муниципальных служащих и признании утратившими силу некоторых муниципальных правовых актов», </w:t>
      </w:r>
      <w:hyperlink r:id="rId16" w:tooltip="&quot;Об утверждении Порядка разработки и утверждения административных регламентов предоставления ...&quot;&#10;Постановление Администрации Березовского района Ханты-Мансийского автономного округа - Югры от 05.08.2014 N ...&#10;Статус: Недействующая редакция документ" w:history="1">
        <w:r w:rsidRPr="000E11BA">
          <w:rPr>
            <w:rStyle w:val="ae"/>
            <w:color w:val="BF2F1C"/>
          </w:rPr>
          <w:t>от 05 августа 2014 года № 1196</w:t>
        </w:r>
      </w:hyperlink>
      <w:r w:rsidRPr="000E11BA">
        <w:t xml:space="preserve"> «Об утверждении Порядка разработки и утверждения административных регламентов предоставления муниципальных услуг, проведения экспертизы их проектов» заменены</w:t>
      </w:r>
      <w:r w:rsidR="005A1218" w:rsidRPr="000E11BA">
        <w:t xml:space="preserve"> словами: </w:t>
      </w:r>
      <w:r w:rsidRPr="000E11BA">
        <w:t xml:space="preserve">«постановлением администрации Березовского района </w:t>
      </w:r>
      <w:r w:rsidR="009E36CC">
        <w:t xml:space="preserve">             </w:t>
      </w:r>
      <w:hyperlink r:id="rId17" w:tooltip="&quot;Об утверждении Порядка подачи и рассмотрения жалоб на решения и действия (бездействие) администрации ...&quot;&#10;Постановление Администрации Березовского района Ханты-Мансийского автономного округа - Югры от 29.12.2020 N 1275&#10;Статус: Действующий документ" w:history="1">
        <w:r w:rsidRPr="000E11BA">
          <w:rPr>
            <w:rStyle w:val="ae"/>
            <w:color w:val="0000AA"/>
          </w:rPr>
          <w:t>от 29.12.2020 № 1275</w:t>
        </w:r>
      </w:hyperlink>
      <w:r w:rsidRPr="000E11BA">
        <w:t xml:space="preserve"> «Об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муниципальных служащих и признании утратившими силу некоторых муниципальных правовых актов» постановлением Администрации </w:t>
      </w:r>
      <w:hyperlink r:id="rId18" w:tooltip="постановление от 02.06.2025 0:00:00 №433 Администрация Березовского района&#10;&#10;О внесении изменений в постановление администрации Березовского района от 02.02.2023 № 44 " w:history="1">
        <w:r w:rsidRPr="000E11BA">
          <w:rPr>
            <w:rStyle w:val="ae"/>
          </w:rPr>
          <w:t>от 02.06.2025 № 433</w:t>
        </w:r>
      </w:hyperlink>
      <w:r w:rsidRPr="000E11BA">
        <w:t>)</w:t>
      </w:r>
    </w:p>
    <w:p w:rsidR="00634B8B" w:rsidRPr="000E11BA" w:rsidRDefault="00634B8B" w:rsidP="00B81123">
      <w:r w:rsidRPr="000E11BA">
        <w:t>1.Утвердить административный регламент предоставления муниципальной услуги</w:t>
      </w:r>
      <w:r w:rsidR="001678CE" w:rsidRPr="000E11BA">
        <w:t xml:space="preserve"> </w:t>
      </w:r>
      <w:r w:rsidR="00B81123" w:rsidRPr="000E11BA">
        <w:t>«</w:t>
      </w:r>
      <w:r w:rsidR="001678CE" w:rsidRPr="000E11BA">
        <w:t>Запись на обучение по дополнительной общеобразовательной программе</w:t>
      </w:r>
      <w:r w:rsidR="00B81123" w:rsidRPr="000E11BA">
        <w:t>»</w:t>
      </w:r>
      <w:r w:rsidRPr="000E11BA">
        <w:t xml:space="preserve"> согласно </w:t>
      </w:r>
      <w:proofErr w:type="gramStart"/>
      <w:r w:rsidRPr="000E11BA">
        <w:t>приложению</w:t>
      </w:r>
      <w:proofErr w:type="gramEnd"/>
      <w:r w:rsidRPr="000E11BA">
        <w:t xml:space="preserve"> к настоящему постановлению.</w:t>
      </w:r>
    </w:p>
    <w:p w:rsidR="00634B8B" w:rsidRPr="000E11BA" w:rsidRDefault="001678CE" w:rsidP="00B81123">
      <w:r w:rsidRPr="000E11BA">
        <w:lastRenderedPageBreak/>
        <w:t>2</w:t>
      </w:r>
      <w:r w:rsidR="00634B8B" w:rsidRPr="000E11BA">
        <w:t>.</w:t>
      </w:r>
      <w:r w:rsidRPr="000E11BA">
        <w:t xml:space="preserve"> Опубликовать настоящее постановление в газете </w:t>
      </w:r>
      <w:r w:rsidR="00B81123" w:rsidRPr="000E11BA">
        <w:t>«</w:t>
      </w:r>
      <w:r w:rsidRPr="000E11BA">
        <w:t>Жизнь Югры</w:t>
      </w:r>
      <w:r w:rsidR="00B81123" w:rsidRPr="000E11BA">
        <w:t>»</w:t>
      </w:r>
      <w:r w:rsidRPr="000E11BA">
        <w:t xml:space="preserve"> и разместить на официальном веб-сайте органов местного самоуправления Березовского района.</w:t>
      </w:r>
    </w:p>
    <w:p w:rsidR="00634B8B" w:rsidRPr="000E11BA" w:rsidRDefault="001678CE" w:rsidP="00B81123">
      <w:pPr>
        <w:rPr>
          <w:iCs/>
        </w:rPr>
      </w:pPr>
      <w:r w:rsidRPr="000E11BA">
        <w:rPr>
          <w:iCs/>
        </w:rPr>
        <w:t>3</w:t>
      </w:r>
      <w:r w:rsidR="00634B8B" w:rsidRPr="000E11BA">
        <w:rPr>
          <w:iCs/>
        </w:rPr>
        <w:t>. Настоящее постановление вступает в силу после его официального опубликования.</w:t>
      </w:r>
    </w:p>
    <w:p w:rsidR="00B81123" w:rsidRPr="000E11BA" w:rsidRDefault="00630C0A" w:rsidP="00B81123">
      <w:pPr>
        <w:rPr>
          <w:iCs/>
        </w:rPr>
      </w:pPr>
      <w:r w:rsidRPr="000E11BA">
        <w:rPr>
          <w:iCs/>
        </w:rPr>
        <w:t>4. Контроль за исполнением настоящего постановления возложить на заместителя главы Березовского района И.В.</w:t>
      </w:r>
      <w:r w:rsidR="00A015F9" w:rsidRPr="000E11BA">
        <w:rPr>
          <w:iCs/>
        </w:rPr>
        <w:t xml:space="preserve"> </w:t>
      </w:r>
      <w:r w:rsidR="00657C05" w:rsidRPr="000E11BA">
        <w:rPr>
          <w:iCs/>
        </w:rPr>
        <w:t>Чечеткину.</w:t>
      </w:r>
    </w:p>
    <w:p w:rsidR="00B81123" w:rsidRPr="000E11BA" w:rsidRDefault="00B81123" w:rsidP="00B81123">
      <w:pPr>
        <w:rPr>
          <w:iCs/>
        </w:rPr>
      </w:pPr>
    </w:p>
    <w:p w:rsidR="00B81123" w:rsidRPr="000E11BA" w:rsidRDefault="00B81123" w:rsidP="00B81123">
      <w:pPr>
        <w:rPr>
          <w:iCs/>
        </w:rPr>
      </w:pPr>
    </w:p>
    <w:p w:rsidR="00B81123" w:rsidRPr="000E11BA" w:rsidRDefault="00D33B3B" w:rsidP="00B81123">
      <w:pPr>
        <w:tabs>
          <w:tab w:val="center" w:pos="9072"/>
        </w:tabs>
        <w:ind w:firstLine="0"/>
        <w:rPr>
          <w:iCs/>
        </w:rPr>
      </w:pPr>
      <w:r w:rsidRPr="000E11BA">
        <w:rPr>
          <w:iCs/>
        </w:rPr>
        <w:t>И.о.</w:t>
      </w:r>
      <w:r w:rsidR="00B81123" w:rsidRPr="000E11BA">
        <w:rPr>
          <w:iCs/>
        </w:rPr>
        <w:t xml:space="preserve"> </w:t>
      </w:r>
      <w:r w:rsidRPr="000E11BA">
        <w:rPr>
          <w:iCs/>
        </w:rPr>
        <w:t>главы</w:t>
      </w:r>
      <w:r w:rsidR="001678CE" w:rsidRPr="000E11BA">
        <w:rPr>
          <w:iCs/>
        </w:rPr>
        <w:t xml:space="preserve"> района</w:t>
      </w:r>
      <w:r w:rsidR="00B81123" w:rsidRPr="000E11BA">
        <w:rPr>
          <w:iCs/>
        </w:rPr>
        <w:t xml:space="preserve"> </w:t>
      </w:r>
      <w:r w:rsidR="00B81123" w:rsidRPr="000E11BA">
        <w:rPr>
          <w:iCs/>
        </w:rPr>
        <w:tab/>
      </w:r>
      <w:r w:rsidRPr="000E11BA">
        <w:rPr>
          <w:iCs/>
        </w:rPr>
        <w:t>Г.Г. Кудряшов</w:t>
      </w:r>
    </w:p>
    <w:p w:rsidR="00B81123" w:rsidRPr="000E11BA" w:rsidRDefault="00B81123" w:rsidP="00B81123">
      <w:pPr>
        <w:rPr>
          <w:iCs/>
        </w:rPr>
      </w:pPr>
    </w:p>
    <w:p w:rsidR="00B81123" w:rsidRPr="000E11BA" w:rsidRDefault="00B81123" w:rsidP="00B81123">
      <w:pPr>
        <w:rPr>
          <w:b/>
          <w:iCs/>
          <w:sz w:val="30"/>
          <w:szCs w:val="30"/>
        </w:rPr>
      </w:pPr>
      <w:r w:rsidRPr="000E11BA">
        <w:rPr>
          <w:iCs/>
        </w:rPr>
        <w:br w:type="page"/>
      </w:r>
    </w:p>
    <w:p w:rsidR="00B81123" w:rsidRPr="000E11BA" w:rsidRDefault="00B81123" w:rsidP="00D33B3B">
      <w:pPr>
        <w:widowControl w:val="0"/>
        <w:autoSpaceDE w:val="0"/>
        <w:autoSpaceDN w:val="0"/>
        <w:adjustRightInd w:val="0"/>
        <w:ind w:firstLine="0"/>
        <w:jc w:val="right"/>
        <w:rPr>
          <w:rFonts w:cs="Arial"/>
          <w:b/>
          <w:sz w:val="30"/>
          <w:szCs w:val="30"/>
        </w:rPr>
      </w:pPr>
    </w:p>
    <w:p w:rsidR="00B81123" w:rsidRPr="000E11BA" w:rsidRDefault="00B81123" w:rsidP="00D33B3B">
      <w:pPr>
        <w:widowControl w:val="0"/>
        <w:autoSpaceDE w:val="0"/>
        <w:autoSpaceDN w:val="0"/>
        <w:adjustRightInd w:val="0"/>
        <w:ind w:firstLine="0"/>
        <w:jc w:val="right"/>
        <w:rPr>
          <w:rFonts w:cs="Arial"/>
          <w:b/>
          <w:sz w:val="30"/>
          <w:szCs w:val="30"/>
        </w:rPr>
      </w:pPr>
    </w:p>
    <w:p w:rsidR="00172071" w:rsidRPr="000E11BA" w:rsidRDefault="00634B8B" w:rsidP="00D33B3B">
      <w:pPr>
        <w:widowControl w:val="0"/>
        <w:autoSpaceDE w:val="0"/>
        <w:autoSpaceDN w:val="0"/>
        <w:adjustRightInd w:val="0"/>
        <w:ind w:firstLine="0"/>
        <w:jc w:val="right"/>
        <w:rPr>
          <w:rFonts w:cs="Arial"/>
          <w:b/>
          <w:sz w:val="30"/>
          <w:szCs w:val="30"/>
        </w:rPr>
      </w:pPr>
      <w:r w:rsidRPr="000E11BA">
        <w:rPr>
          <w:rFonts w:cs="Arial"/>
          <w:b/>
          <w:sz w:val="30"/>
          <w:szCs w:val="30"/>
        </w:rPr>
        <w:t>Приложение</w:t>
      </w:r>
      <w:r w:rsidR="00172071" w:rsidRPr="000E11BA">
        <w:rPr>
          <w:rFonts w:cs="Arial"/>
          <w:b/>
          <w:sz w:val="30"/>
          <w:szCs w:val="30"/>
        </w:rPr>
        <w:t xml:space="preserve"> </w:t>
      </w:r>
    </w:p>
    <w:p w:rsidR="00B81123" w:rsidRPr="000E11BA" w:rsidRDefault="00634B8B" w:rsidP="00D33B3B">
      <w:pPr>
        <w:widowControl w:val="0"/>
        <w:autoSpaceDE w:val="0"/>
        <w:autoSpaceDN w:val="0"/>
        <w:adjustRightInd w:val="0"/>
        <w:ind w:firstLine="0"/>
        <w:jc w:val="right"/>
        <w:rPr>
          <w:rFonts w:cs="Arial"/>
          <w:b/>
          <w:sz w:val="30"/>
          <w:szCs w:val="30"/>
        </w:rPr>
      </w:pPr>
      <w:r w:rsidRPr="000E11BA">
        <w:rPr>
          <w:rFonts w:cs="Arial"/>
          <w:b/>
          <w:sz w:val="30"/>
          <w:szCs w:val="30"/>
        </w:rPr>
        <w:t>к постановлению администрации</w:t>
      </w:r>
    </w:p>
    <w:p w:rsidR="00634B8B" w:rsidRPr="000E11BA" w:rsidRDefault="00634B8B" w:rsidP="00D33B3B">
      <w:pPr>
        <w:widowControl w:val="0"/>
        <w:autoSpaceDE w:val="0"/>
        <w:autoSpaceDN w:val="0"/>
        <w:adjustRightInd w:val="0"/>
        <w:ind w:firstLine="0"/>
        <w:jc w:val="right"/>
        <w:rPr>
          <w:rFonts w:cs="Arial"/>
          <w:b/>
          <w:sz w:val="30"/>
          <w:szCs w:val="30"/>
        </w:rPr>
      </w:pPr>
      <w:r w:rsidRPr="000E11BA">
        <w:rPr>
          <w:rFonts w:cs="Arial"/>
          <w:b/>
          <w:sz w:val="30"/>
          <w:szCs w:val="30"/>
        </w:rPr>
        <w:t xml:space="preserve"> Березовского района </w:t>
      </w:r>
    </w:p>
    <w:p w:rsidR="00B81123" w:rsidRPr="000E11BA" w:rsidRDefault="00634B8B" w:rsidP="00D33B3B">
      <w:pPr>
        <w:widowControl w:val="0"/>
        <w:autoSpaceDE w:val="0"/>
        <w:autoSpaceDN w:val="0"/>
        <w:adjustRightInd w:val="0"/>
        <w:jc w:val="right"/>
        <w:rPr>
          <w:rFonts w:cs="Arial"/>
          <w:b/>
          <w:sz w:val="30"/>
          <w:szCs w:val="30"/>
        </w:rPr>
      </w:pPr>
      <w:r w:rsidRPr="000E11BA">
        <w:rPr>
          <w:rFonts w:cs="Arial"/>
          <w:b/>
          <w:sz w:val="30"/>
          <w:szCs w:val="30"/>
        </w:rPr>
        <w:t>от</w:t>
      </w:r>
      <w:r w:rsidR="00172071" w:rsidRPr="000E11BA">
        <w:rPr>
          <w:rFonts w:cs="Arial"/>
          <w:b/>
          <w:sz w:val="30"/>
          <w:szCs w:val="30"/>
        </w:rPr>
        <w:t xml:space="preserve"> </w:t>
      </w:r>
      <w:r w:rsidR="00D33B3B" w:rsidRPr="000E11BA">
        <w:rPr>
          <w:rFonts w:cs="Arial"/>
          <w:b/>
          <w:sz w:val="30"/>
          <w:szCs w:val="30"/>
        </w:rPr>
        <w:t>02.02.2023 № 44</w:t>
      </w:r>
    </w:p>
    <w:p w:rsidR="00B81123" w:rsidRPr="000E11BA" w:rsidRDefault="00B81123" w:rsidP="00D33B3B">
      <w:pPr>
        <w:widowControl w:val="0"/>
        <w:autoSpaceDE w:val="0"/>
        <w:autoSpaceDN w:val="0"/>
        <w:adjustRightInd w:val="0"/>
        <w:jc w:val="right"/>
        <w:rPr>
          <w:rFonts w:cs="Arial"/>
          <w:b/>
          <w:sz w:val="30"/>
          <w:szCs w:val="30"/>
        </w:rPr>
      </w:pPr>
    </w:p>
    <w:p w:rsidR="00B81123" w:rsidRPr="000E11BA" w:rsidRDefault="00B81123" w:rsidP="00D33B3B">
      <w:pPr>
        <w:widowControl w:val="0"/>
        <w:autoSpaceDE w:val="0"/>
        <w:autoSpaceDN w:val="0"/>
        <w:adjustRightInd w:val="0"/>
        <w:jc w:val="right"/>
        <w:rPr>
          <w:rFonts w:cs="Arial"/>
          <w:b/>
          <w:sz w:val="30"/>
          <w:szCs w:val="30"/>
        </w:rPr>
      </w:pPr>
    </w:p>
    <w:p w:rsidR="00B81123" w:rsidRPr="000E11BA" w:rsidRDefault="00B81123" w:rsidP="00D33B3B">
      <w:pPr>
        <w:widowControl w:val="0"/>
        <w:autoSpaceDE w:val="0"/>
        <w:autoSpaceDN w:val="0"/>
        <w:adjustRightInd w:val="0"/>
        <w:jc w:val="right"/>
        <w:rPr>
          <w:rFonts w:cs="Arial"/>
          <w:b/>
          <w:sz w:val="30"/>
          <w:szCs w:val="30"/>
        </w:rPr>
      </w:pPr>
    </w:p>
    <w:p w:rsidR="00727CA0" w:rsidRPr="000E11BA" w:rsidRDefault="00634B8B" w:rsidP="009E36CC">
      <w:pPr>
        <w:widowControl w:val="0"/>
        <w:autoSpaceDE w:val="0"/>
        <w:autoSpaceDN w:val="0"/>
        <w:adjustRightInd w:val="0"/>
        <w:ind w:firstLine="0"/>
        <w:jc w:val="center"/>
        <w:rPr>
          <w:rFonts w:cs="Arial"/>
          <w:b/>
          <w:bCs/>
          <w:sz w:val="30"/>
          <w:szCs w:val="30"/>
        </w:rPr>
      </w:pPr>
      <w:bookmarkStart w:id="0" w:name="Par31"/>
      <w:bookmarkStart w:id="1" w:name="Par37"/>
      <w:bookmarkEnd w:id="0"/>
      <w:bookmarkEnd w:id="1"/>
      <w:r w:rsidRPr="000E11BA">
        <w:rPr>
          <w:rFonts w:cs="Arial"/>
          <w:b/>
          <w:bCs/>
          <w:sz w:val="30"/>
          <w:szCs w:val="30"/>
        </w:rPr>
        <w:t>Административный регламент</w:t>
      </w:r>
      <w:r w:rsidR="00172071" w:rsidRPr="000E11BA">
        <w:rPr>
          <w:rFonts w:cs="Arial"/>
          <w:b/>
          <w:bCs/>
          <w:sz w:val="30"/>
          <w:szCs w:val="30"/>
        </w:rPr>
        <w:t xml:space="preserve"> </w:t>
      </w:r>
    </w:p>
    <w:p w:rsidR="00634B8B" w:rsidRPr="000E11BA" w:rsidRDefault="00634B8B" w:rsidP="009E36CC">
      <w:pPr>
        <w:widowControl w:val="0"/>
        <w:autoSpaceDE w:val="0"/>
        <w:autoSpaceDN w:val="0"/>
        <w:adjustRightInd w:val="0"/>
        <w:ind w:firstLine="0"/>
        <w:jc w:val="center"/>
        <w:rPr>
          <w:rFonts w:cs="Arial"/>
          <w:b/>
          <w:bCs/>
          <w:sz w:val="30"/>
          <w:szCs w:val="30"/>
        </w:rPr>
      </w:pPr>
      <w:r w:rsidRPr="000E11BA">
        <w:rPr>
          <w:rFonts w:cs="Arial"/>
          <w:b/>
          <w:bCs/>
          <w:sz w:val="30"/>
          <w:szCs w:val="30"/>
        </w:rPr>
        <w:t>предоставления муниципальной услуги</w:t>
      </w:r>
      <w:r w:rsidR="00727CA0" w:rsidRPr="000E11BA">
        <w:rPr>
          <w:rFonts w:cs="Arial"/>
          <w:b/>
          <w:bCs/>
          <w:sz w:val="30"/>
          <w:szCs w:val="30"/>
        </w:rPr>
        <w:t xml:space="preserve"> </w:t>
      </w:r>
      <w:r w:rsidR="00B81123" w:rsidRPr="000E11BA">
        <w:rPr>
          <w:rFonts w:cs="Arial"/>
          <w:b/>
          <w:bCs/>
          <w:sz w:val="30"/>
          <w:szCs w:val="30"/>
        </w:rPr>
        <w:t>«</w:t>
      </w:r>
      <w:r w:rsidR="007A193A" w:rsidRPr="000E11BA">
        <w:rPr>
          <w:rFonts w:cs="Arial"/>
          <w:b/>
          <w:bCs/>
          <w:sz w:val="30"/>
          <w:szCs w:val="30"/>
        </w:rPr>
        <w:t>Запись на обучение по дополнительной общеобразовательной программе</w:t>
      </w:r>
      <w:r w:rsidR="00B81123" w:rsidRPr="000E11BA">
        <w:rPr>
          <w:rFonts w:cs="Arial"/>
          <w:b/>
          <w:bCs/>
          <w:sz w:val="30"/>
          <w:szCs w:val="30"/>
        </w:rPr>
        <w:t>»</w:t>
      </w:r>
    </w:p>
    <w:p w:rsidR="007A193A" w:rsidRPr="000E11BA" w:rsidRDefault="007A193A" w:rsidP="009E36CC">
      <w:pPr>
        <w:widowControl w:val="0"/>
        <w:autoSpaceDE w:val="0"/>
        <w:autoSpaceDN w:val="0"/>
        <w:adjustRightInd w:val="0"/>
        <w:ind w:left="3912" w:firstLine="0"/>
        <w:outlineLvl w:val="1"/>
        <w:rPr>
          <w:rFonts w:cs="Arial"/>
          <w:b/>
          <w:sz w:val="30"/>
          <w:szCs w:val="30"/>
        </w:rPr>
      </w:pPr>
      <w:bookmarkStart w:id="2" w:name="Par43"/>
      <w:bookmarkEnd w:id="2"/>
    </w:p>
    <w:p w:rsidR="00634B8B" w:rsidRPr="000E11BA" w:rsidRDefault="0081512C" w:rsidP="009E36CC">
      <w:pPr>
        <w:widowControl w:val="0"/>
        <w:autoSpaceDE w:val="0"/>
        <w:autoSpaceDN w:val="0"/>
        <w:adjustRightInd w:val="0"/>
        <w:ind w:left="3912" w:firstLine="0"/>
        <w:outlineLvl w:val="1"/>
        <w:rPr>
          <w:rFonts w:cs="Arial"/>
          <w:b/>
          <w:sz w:val="30"/>
          <w:szCs w:val="30"/>
        </w:rPr>
      </w:pPr>
      <w:r w:rsidRPr="000E11BA">
        <w:rPr>
          <w:rFonts w:cs="Arial"/>
          <w:b/>
          <w:sz w:val="30"/>
          <w:szCs w:val="30"/>
          <w:lang w:val="en-US"/>
        </w:rPr>
        <w:t>I</w:t>
      </w:r>
      <w:r w:rsidRPr="000E11BA">
        <w:rPr>
          <w:rFonts w:cs="Arial"/>
          <w:b/>
          <w:sz w:val="30"/>
          <w:szCs w:val="30"/>
        </w:rPr>
        <w:t>.</w:t>
      </w:r>
      <w:r w:rsidR="002E680C" w:rsidRPr="000E11BA">
        <w:rPr>
          <w:rFonts w:cs="Arial"/>
          <w:b/>
          <w:sz w:val="30"/>
          <w:szCs w:val="30"/>
        </w:rPr>
        <w:t xml:space="preserve"> </w:t>
      </w:r>
      <w:r w:rsidR="00634B8B" w:rsidRPr="000E11BA">
        <w:rPr>
          <w:rFonts w:cs="Arial"/>
          <w:b/>
          <w:sz w:val="30"/>
          <w:szCs w:val="30"/>
        </w:rPr>
        <w:t>Общие положения</w:t>
      </w:r>
    </w:p>
    <w:p w:rsidR="00634B8B" w:rsidRPr="000E11BA" w:rsidRDefault="00634B8B" w:rsidP="009E36CC">
      <w:pPr>
        <w:widowControl w:val="0"/>
        <w:autoSpaceDE w:val="0"/>
        <w:autoSpaceDN w:val="0"/>
        <w:adjustRightInd w:val="0"/>
        <w:ind w:firstLine="0"/>
        <w:jc w:val="center"/>
        <w:rPr>
          <w:rFonts w:cs="Arial"/>
          <w:sz w:val="30"/>
          <w:szCs w:val="30"/>
        </w:rPr>
      </w:pPr>
    </w:p>
    <w:p w:rsidR="00634B8B" w:rsidRPr="000E11BA" w:rsidRDefault="00634B8B" w:rsidP="009E36CC">
      <w:pPr>
        <w:widowControl w:val="0"/>
        <w:autoSpaceDE w:val="0"/>
        <w:autoSpaceDN w:val="0"/>
        <w:adjustRightInd w:val="0"/>
        <w:ind w:left="927" w:firstLine="0"/>
        <w:jc w:val="center"/>
        <w:outlineLvl w:val="2"/>
        <w:rPr>
          <w:rFonts w:cs="Arial"/>
          <w:b/>
          <w:sz w:val="30"/>
          <w:szCs w:val="30"/>
        </w:rPr>
      </w:pPr>
      <w:bookmarkStart w:id="3" w:name="Par45"/>
      <w:bookmarkEnd w:id="3"/>
      <w:r w:rsidRPr="000E11BA">
        <w:rPr>
          <w:rFonts w:cs="Arial"/>
          <w:b/>
          <w:sz w:val="30"/>
          <w:szCs w:val="30"/>
        </w:rPr>
        <w:t>Предмет регулирования административного регламента</w:t>
      </w:r>
    </w:p>
    <w:p w:rsidR="00634B8B" w:rsidRPr="000E11BA" w:rsidRDefault="00634B8B" w:rsidP="00634B8B">
      <w:pPr>
        <w:widowControl w:val="0"/>
        <w:autoSpaceDE w:val="0"/>
        <w:autoSpaceDN w:val="0"/>
        <w:adjustRightInd w:val="0"/>
        <w:jc w:val="center"/>
        <w:rPr>
          <w:rFonts w:cs="Arial"/>
          <w:szCs w:val="28"/>
        </w:rPr>
      </w:pPr>
    </w:p>
    <w:p w:rsidR="00634B8B" w:rsidRPr="000E11BA" w:rsidRDefault="001E1242" w:rsidP="00B81123">
      <w:r w:rsidRPr="000E11BA">
        <w:t>1.</w:t>
      </w:r>
      <w:r w:rsidR="000D1FB5" w:rsidRPr="000E11BA">
        <w:t xml:space="preserve"> </w:t>
      </w:r>
      <w:r w:rsidR="001714E1" w:rsidRPr="000E11BA">
        <w:t xml:space="preserve">Настоящий Административный регламент </w:t>
      </w:r>
      <w:r w:rsidR="00634B8B" w:rsidRPr="000E11BA">
        <w:t xml:space="preserve">предоставления муниципальной услуги </w:t>
      </w:r>
      <w:r w:rsidR="00B81123" w:rsidRPr="000E11BA">
        <w:rPr>
          <w:bCs/>
        </w:rPr>
        <w:t>«</w:t>
      </w:r>
      <w:r w:rsidR="007A193A" w:rsidRPr="000E11BA">
        <w:rPr>
          <w:bCs/>
        </w:rPr>
        <w:t>Запись на обучение по дополнительной общеобразовательной программе</w:t>
      </w:r>
      <w:r w:rsidR="00B81123" w:rsidRPr="000E11BA">
        <w:rPr>
          <w:bCs/>
        </w:rPr>
        <w:t>»</w:t>
      </w:r>
      <w:r w:rsidR="00634B8B" w:rsidRPr="000E11BA">
        <w:rPr>
          <w:bCs/>
        </w:rPr>
        <w:t xml:space="preserve"> (далее</w:t>
      </w:r>
      <w:r w:rsidR="00B81123" w:rsidRPr="000E11BA">
        <w:rPr>
          <w:bCs/>
        </w:rPr>
        <w:t>-</w:t>
      </w:r>
      <w:r w:rsidR="007F696F" w:rsidRPr="000E11BA">
        <w:rPr>
          <w:bCs/>
        </w:rPr>
        <w:t>а</w:t>
      </w:r>
      <w:r w:rsidR="00634B8B" w:rsidRPr="000E11BA">
        <w:rPr>
          <w:bCs/>
        </w:rPr>
        <w:t xml:space="preserve">дминистративный регламент, муниципальная услуга) </w:t>
      </w:r>
      <w:r w:rsidR="00634B8B" w:rsidRPr="000E11BA">
        <w:t>устанавливает сроки и последовательность административных процедур и административных действий Комитета образования администрации Березовского района (далее</w:t>
      </w:r>
      <w:r w:rsidR="00B81123" w:rsidRPr="000E11BA">
        <w:t>-</w:t>
      </w:r>
      <w:r w:rsidR="00634B8B" w:rsidRPr="000E11BA">
        <w:t>Комитет образования) и подведомствен</w:t>
      </w:r>
      <w:r w:rsidR="005B16F6" w:rsidRPr="000E11BA">
        <w:t xml:space="preserve">ных ему муниципальных </w:t>
      </w:r>
      <w:r w:rsidR="001714E1" w:rsidRPr="000E11BA">
        <w:t xml:space="preserve">образовательных </w:t>
      </w:r>
      <w:r w:rsidR="000758BC" w:rsidRPr="000E11BA">
        <w:t>учреждений</w:t>
      </w:r>
      <w:r w:rsidR="00634B8B" w:rsidRPr="000E11BA">
        <w:t xml:space="preserve">, </w:t>
      </w:r>
      <w:r w:rsidR="001714E1" w:rsidRPr="000E11BA">
        <w:t xml:space="preserve">осуществляющих образовательную деятельность на территории Березовского района </w:t>
      </w:r>
      <w:r w:rsidR="005B16F6" w:rsidRPr="000E11BA">
        <w:t>(далее</w:t>
      </w:r>
      <w:r w:rsidR="00B81123" w:rsidRPr="000E11BA">
        <w:t>-</w:t>
      </w:r>
      <w:r w:rsidR="000758BC" w:rsidRPr="000E11BA">
        <w:t>Учреждения</w:t>
      </w:r>
      <w:r w:rsidR="00634B8B" w:rsidRPr="000E11BA">
        <w:t xml:space="preserve">), </w:t>
      </w:r>
      <w:r w:rsidR="00727CA0" w:rsidRPr="000E11BA">
        <w:t>а также порядок взаимодействия с заявителями, органами власти и организациями при предоставлении муниципальной услуги.</w:t>
      </w:r>
      <w:r w:rsidR="00634B8B" w:rsidRPr="000E11BA">
        <w:t xml:space="preserve"> </w:t>
      </w:r>
    </w:p>
    <w:p w:rsidR="004C01B3" w:rsidRPr="000E11BA" w:rsidRDefault="004C01B3" w:rsidP="00B81123">
      <w:r w:rsidRPr="000E11BA">
        <w:t xml:space="preserve">Термины и определения, используемые в настоящем </w:t>
      </w:r>
      <w:r w:rsidR="00C45526" w:rsidRPr="000E11BA">
        <w:t>а</w:t>
      </w:r>
      <w:r w:rsidRPr="000E11BA">
        <w:t>дминистративном регламенте:</w:t>
      </w:r>
    </w:p>
    <w:p w:rsidR="004C01B3" w:rsidRPr="000E11BA" w:rsidRDefault="004C01B3" w:rsidP="00B81123">
      <w:r w:rsidRPr="000E11BA">
        <w:t>ИС</w:t>
      </w:r>
      <w:r w:rsidR="00B81123" w:rsidRPr="000E11BA">
        <w:t>-</w:t>
      </w:r>
      <w:r w:rsidRPr="000E11BA">
        <w:t xml:space="preserve">информационная система </w:t>
      </w:r>
      <w:r w:rsidR="00B81123" w:rsidRPr="000E11BA">
        <w:t>«</w:t>
      </w:r>
      <w:r w:rsidRPr="000E11BA">
        <w:t>Навигатор дополнительного образования Ханты-Мансийского автономного округа</w:t>
      </w:r>
      <w:r w:rsidR="00B81123" w:rsidRPr="000E11BA">
        <w:t>-</w:t>
      </w:r>
      <w:r w:rsidRPr="000E11BA">
        <w:t>Югры</w:t>
      </w:r>
      <w:r w:rsidR="00B81123" w:rsidRPr="000E11BA">
        <w:t>»</w:t>
      </w:r>
      <w:r w:rsidRPr="000E11BA">
        <w:t xml:space="preserve">, расположенная в информационно-коммуникационной сети </w:t>
      </w:r>
      <w:r w:rsidR="00B81123" w:rsidRPr="000E11BA">
        <w:t>«</w:t>
      </w:r>
      <w:r w:rsidRPr="000E11BA">
        <w:t>Интернет</w:t>
      </w:r>
      <w:r w:rsidR="00B81123" w:rsidRPr="000E11BA">
        <w:t>»</w:t>
      </w:r>
      <w:r w:rsidRPr="000E11BA">
        <w:t xml:space="preserve"> по адресу: </w:t>
      </w:r>
      <w:r w:rsidR="0083529B" w:rsidRPr="000E11BA">
        <w:t>https://hmao.pfdo.ru/app</w:t>
      </w:r>
      <w:r w:rsidRPr="000E11BA">
        <w:t xml:space="preserve">, либо иная информационная система, обеспечивающая возможность передачи данных </w:t>
      </w:r>
      <w:r w:rsidR="00A9397A" w:rsidRPr="000E11BA">
        <w:t xml:space="preserve">в </w:t>
      </w:r>
      <w:r w:rsidRPr="000E11BA">
        <w:t>рамках предоставления муниципальной услуги;</w:t>
      </w:r>
    </w:p>
    <w:p w:rsidR="004C01B3" w:rsidRPr="000E11BA" w:rsidRDefault="004C01B3" w:rsidP="00B81123">
      <w:r w:rsidRPr="000E11BA">
        <w:t>ЕСИА</w:t>
      </w:r>
      <w:r w:rsidR="00B81123" w:rsidRPr="000E11BA">
        <w:t>-</w:t>
      </w:r>
      <w:r w:rsidRPr="000E11BA">
        <w:t xml:space="preserve">федеральная государственная информационная система </w:t>
      </w:r>
      <w:r w:rsidR="00B81123" w:rsidRPr="000E11BA">
        <w:t>«</w:t>
      </w:r>
      <w:r w:rsidRPr="000E11BA">
        <w:t>Единая система идентификации и аутентификации в инфраструктуре, обеспечивающей информационно технологическое взаимодействие информационных систем, используемых для предоставления муниципальных услуг в электронной форме</w:t>
      </w:r>
      <w:r w:rsidR="00B81123" w:rsidRPr="000E11BA">
        <w:t>»</w:t>
      </w:r>
      <w:r w:rsidRPr="000E11BA">
        <w:t>;</w:t>
      </w:r>
    </w:p>
    <w:p w:rsidR="004C01B3" w:rsidRPr="000E11BA" w:rsidRDefault="004C01B3" w:rsidP="00B81123">
      <w:r w:rsidRPr="000E11BA">
        <w:t>Личный кабинет</w:t>
      </w:r>
      <w:r w:rsidR="00B81123" w:rsidRPr="000E11BA">
        <w:t>-</w:t>
      </w:r>
      <w:r w:rsidRPr="000E11BA">
        <w:t>сервис ЕПГУ, позволяющий Заявителю получать информацию о ходе обработки Заявлений, поданных посредством ЕПГУ;</w:t>
      </w:r>
    </w:p>
    <w:p w:rsidR="001714E1" w:rsidRPr="000E11BA" w:rsidRDefault="001714E1" w:rsidP="00B81123">
      <w:r w:rsidRPr="000E11BA">
        <w:t>Система ПФ ДОД</w:t>
      </w:r>
      <w:r w:rsidR="00B81123" w:rsidRPr="000E11BA">
        <w:t>-</w:t>
      </w:r>
      <w:r w:rsidRPr="000E11BA">
        <w:t xml:space="preserve">система персонифицированного финансирования дополнительного образования детей, функционирующая на территории </w:t>
      </w:r>
      <w:r w:rsidR="00B26A04" w:rsidRPr="000E11BA">
        <w:t>Березовского района</w:t>
      </w:r>
      <w:r w:rsidRPr="000E11BA">
        <w:t xml:space="preserve"> на основании </w:t>
      </w:r>
      <w:r w:rsidR="00B26A04" w:rsidRPr="000E11BA">
        <w:t>приказа Департамента образования и молодежной политики Ханты-Мансийского автономного округа</w:t>
      </w:r>
      <w:r w:rsidR="00B81123" w:rsidRPr="000E11BA">
        <w:t>-</w:t>
      </w:r>
      <w:r w:rsidR="00B26A04" w:rsidRPr="000E11BA">
        <w:t xml:space="preserve">Югры от 28.02.2018 № 182 </w:t>
      </w:r>
      <w:r w:rsidR="00B81123" w:rsidRPr="000E11BA">
        <w:t>«</w:t>
      </w:r>
      <w:r w:rsidR="00B26A04" w:rsidRPr="000E11BA">
        <w:t>Об утверждении системы персонифицированного финансирования дополнительного образования детей в Ханты-Мансийском автономном округе-Югре</w:t>
      </w:r>
      <w:r w:rsidR="00B81123" w:rsidRPr="000E11BA">
        <w:t>»</w:t>
      </w:r>
      <w:r w:rsidRPr="000E11BA">
        <w:t>;</w:t>
      </w:r>
    </w:p>
    <w:p w:rsidR="00634B8B" w:rsidRPr="000E11BA" w:rsidRDefault="004C01B3" w:rsidP="00B81123">
      <w:r w:rsidRPr="000E11BA">
        <w:t>Сертификат дополнительного образования</w:t>
      </w:r>
      <w:r w:rsidR="00B81123" w:rsidRPr="000E11BA">
        <w:t>-</w:t>
      </w:r>
      <w:r w:rsidRPr="000E11BA">
        <w:t xml:space="preserve">электронная реестровая запись о включении обучающегося (обладателя сертификата) в систему </w:t>
      </w:r>
      <w:r w:rsidR="000758BC" w:rsidRPr="000E11BA">
        <w:t>П</w:t>
      </w:r>
      <w:r w:rsidRPr="000E11BA">
        <w:t xml:space="preserve">Ф ДОД, удостоверяющая возможность обладателя сертификата получать в определенном </w:t>
      </w:r>
      <w:r w:rsidRPr="000E11BA">
        <w:lastRenderedPageBreak/>
        <w:t xml:space="preserve">объеме и на определенных условиях образовательные услуги в порядке, установленном законодательством Российской Федерации, нормативными правовыми актами </w:t>
      </w:r>
      <w:r w:rsidR="00A9397A" w:rsidRPr="000E11BA">
        <w:t xml:space="preserve">Ханты-Мансийского </w:t>
      </w:r>
      <w:r w:rsidRPr="000E11BA">
        <w:t>автономного округа</w:t>
      </w:r>
      <w:r w:rsidR="00B81123" w:rsidRPr="000E11BA">
        <w:t>-</w:t>
      </w:r>
      <w:r w:rsidR="00720016" w:rsidRPr="000E11BA">
        <w:t>Югры</w:t>
      </w:r>
      <w:r w:rsidRPr="000E11BA">
        <w:t xml:space="preserve">, а также правовыми актами </w:t>
      </w:r>
      <w:r w:rsidR="00A9397A" w:rsidRPr="000E11BA">
        <w:t>администрации Березовского района</w:t>
      </w:r>
      <w:r w:rsidRPr="000E11BA">
        <w:t>.</w:t>
      </w:r>
    </w:p>
    <w:p w:rsidR="0083529B" w:rsidRPr="000E11BA" w:rsidRDefault="0083529B" w:rsidP="00634B8B">
      <w:pPr>
        <w:widowControl w:val="0"/>
        <w:autoSpaceDE w:val="0"/>
        <w:autoSpaceDN w:val="0"/>
        <w:adjustRightInd w:val="0"/>
        <w:ind w:firstLine="709"/>
        <w:jc w:val="center"/>
        <w:outlineLvl w:val="2"/>
        <w:rPr>
          <w:rFonts w:cs="Arial"/>
          <w:b/>
          <w:szCs w:val="28"/>
        </w:rPr>
      </w:pPr>
    </w:p>
    <w:p w:rsidR="00634B8B" w:rsidRPr="000E11BA" w:rsidRDefault="00634B8B" w:rsidP="00634B8B">
      <w:pPr>
        <w:widowControl w:val="0"/>
        <w:autoSpaceDE w:val="0"/>
        <w:autoSpaceDN w:val="0"/>
        <w:adjustRightInd w:val="0"/>
        <w:ind w:firstLine="709"/>
        <w:jc w:val="center"/>
        <w:outlineLvl w:val="2"/>
        <w:rPr>
          <w:rFonts w:cs="Arial"/>
          <w:b/>
          <w:szCs w:val="28"/>
        </w:rPr>
      </w:pPr>
      <w:r w:rsidRPr="000E11BA">
        <w:rPr>
          <w:rFonts w:cs="Arial"/>
          <w:b/>
          <w:szCs w:val="28"/>
        </w:rPr>
        <w:t>Круг заявителей</w:t>
      </w:r>
    </w:p>
    <w:p w:rsidR="00634B8B" w:rsidRPr="000E11BA" w:rsidRDefault="00634B8B" w:rsidP="00634B8B">
      <w:pPr>
        <w:widowControl w:val="0"/>
        <w:autoSpaceDE w:val="0"/>
        <w:autoSpaceDN w:val="0"/>
        <w:adjustRightInd w:val="0"/>
        <w:rPr>
          <w:rFonts w:cs="Arial"/>
          <w:szCs w:val="28"/>
        </w:rPr>
      </w:pPr>
      <w:bookmarkStart w:id="4" w:name="Par52"/>
      <w:bookmarkEnd w:id="4"/>
    </w:p>
    <w:p w:rsidR="003519A2" w:rsidRPr="000E11BA" w:rsidRDefault="001E1242" w:rsidP="003519A2">
      <w:bookmarkStart w:id="5" w:name="Par63"/>
      <w:bookmarkEnd w:id="5"/>
      <w:r w:rsidRPr="000E11BA">
        <w:t>2.</w:t>
      </w:r>
      <w:r w:rsidR="00B81123" w:rsidRPr="000E11BA">
        <w:t xml:space="preserve"> </w:t>
      </w:r>
      <w:r w:rsidR="003519A2" w:rsidRPr="000E11BA">
        <w:t>Лицами, имеющими право на получение муниципальной услуги, являются граждане Российской Федерации, иностранные граждане и лица без гражданства либо их уполномоченные представители, обратившиеся в Учреждение с заявлением о предоставлении муниципальной услуги (далее - Заявители).</w:t>
      </w:r>
    </w:p>
    <w:p w:rsidR="003519A2" w:rsidRPr="000E11BA" w:rsidRDefault="003519A2" w:rsidP="003519A2">
      <w:r w:rsidRPr="000E11BA">
        <w:t>Категории Заявителей:</w:t>
      </w:r>
    </w:p>
    <w:p w:rsidR="003519A2" w:rsidRPr="000E11BA" w:rsidRDefault="003519A2" w:rsidP="003519A2">
      <w:r w:rsidRPr="000E11BA">
        <w:t>- лица, достигшие возраста 14 лет (кандидаты на получение муниципальной услуги);</w:t>
      </w:r>
    </w:p>
    <w:p w:rsidR="003519A2" w:rsidRPr="000E11BA" w:rsidRDefault="003519A2" w:rsidP="003519A2">
      <w:r w:rsidRPr="000E11BA">
        <w:t>- родители (законные представители) несовершеннолетних лиц - кандидатов на получение муниципальной услуги.</w:t>
      </w:r>
    </w:p>
    <w:p w:rsidR="003519A2" w:rsidRPr="000E11BA" w:rsidRDefault="003519A2" w:rsidP="003519A2">
      <w:r w:rsidRPr="000E11BA">
        <w:t xml:space="preserve">В качестве уполномоченного представителя заявителя при получении результата предоставления муниципальной услуги, оформленного в форме документа на бумажном носителе, может быть законный представитель несовершеннолетнего, не являющийся заявителем, в случае указания на это </w:t>
      </w:r>
      <w:proofErr w:type="gramStart"/>
      <w:r w:rsidRPr="000E11BA">
        <w:t>заявителем  в</w:t>
      </w:r>
      <w:proofErr w:type="gramEnd"/>
      <w:r w:rsidRPr="000E11BA">
        <w:t xml:space="preserve"> заявлении о предоставлении услуги в момент его подачи.</w:t>
      </w:r>
    </w:p>
    <w:p w:rsidR="003519A2" w:rsidRPr="000E11BA" w:rsidRDefault="003519A2" w:rsidP="003519A2">
      <w:r w:rsidRPr="000E11BA">
        <w:t>Предоставление муниципальной услуги через ЕПГУ осуществляется исключительно родителям (законным представителям) несовершеннолетних лиц - кандидатов на получение муниципальной услуги при условии наличия у перечисленных лиц гражданства Российской Федерации.</w:t>
      </w:r>
    </w:p>
    <w:p w:rsidR="00B81123" w:rsidRPr="000E11BA" w:rsidRDefault="003519A2" w:rsidP="003519A2">
      <w:r w:rsidRPr="000E11BA">
        <w:t xml:space="preserve">(пункт 2 изложен в редакции постановления Администрации </w:t>
      </w:r>
      <w:hyperlink r:id="rId19" w:tooltip="постановление от 03.12.2024 0:00:00 №1093 Администрация Березовского района&#10;&#10;О внесении изменений в постановление администрации Березовского района от 02.02.2023 № 44 " w:history="1">
        <w:r w:rsidRPr="000E11BA">
          <w:rPr>
            <w:rStyle w:val="ae"/>
          </w:rPr>
          <w:t>от 03.12.2024           № 1093</w:t>
        </w:r>
      </w:hyperlink>
      <w:r w:rsidRPr="000E11BA">
        <w:t>)</w:t>
      </w:r>
    </w:p>
    <w:p w:rsidR="00031074" w:rsidRPr="000E11BA" w:rsidRDefault="00031074" w:rsidP="00031074">
      <w:pPr>
        <w:ind w:firstLine="0"/>
        <w:rPr>
          <w:rFonts w:cs="Arial"/>
          <w:szCs w:val="28"/>
        </w:rPr>
      </w:pPr>
      <w:bookmarkStart w:id="6" w:name="Par114"/>
      <w:bookmarkEnd w:id="6"/>
    </w:p>
    <w:p w:rsidR="00031074" w:rsidRPr="000E11BA" w:rsidRDefault="00031074" w:rsidP="00031074">
      <w:pPr>
        <w:pStyle w:val="2"/>
        <w:rPr>
          <w:color w:val="000000"/>
          <w:sz w:val="24"/>
          <w:szCs w:val="24"/>
        </w:rPr>
      </w:pPr>
      <w:r w:rsidRPr="000E11BA">
        <w:rPr>
          <w:sz w:val="24"/>
          <w:szCs w:val="24"/>
        </w:rPr>
        <w:t xml:space="preserve">Требования к порядку информирования о предоставлении муниципальной услуги </w:t>
      </w:r>
    </w:p>
    <w:p w:rsidR="00031074" w:rsidRPr="000E11BA" w:rsidRDefault="00031074" w:rsidP="00B81123">
      <w:r w:rsidRPr="000E11BA">
        <w:rPr>
          <w:rFonts w:cs="Arial"/>
          <w:color w:val="000000"/>
          <w:szCs w:val="28"/>
        </w:rPr>
        <w:t xml:space="preserve">(заголовок пункта 3 изложен в редакции постановления Администрации                  </w:t>
      </w:r>
      <w:hyperlink r:id="rId20" w:tooltip="постановление от 17.12.2025 0:00:00 №974 Администрация Березовского района&#10;&#10;О внесении изменений в постановление администрации Березовского района от 02.02.2023 № 44 " w:history="1">
        <w:r w:rsidRPr="000E11BA">
          <w:rPr>
            <w:rStyle w:val="ae"/>
            <w:rFonts w:cs="Arial"/>
            <w:szCs w:val="28"/>
          </w:rPr>
          <w:t>от 17.12.2025 № 974</w:t>
        </w:r>
      </w:hyperlink>
      <w:r w:rsidRPr="000E11BA">
        <w:rPr>
          <w:rFonts w:cs="Arial"/>
          <w:color w:val="000000"/>
          <w:szCs w:val="28"/>
        </w:rPr>
        <w:t>)</w:t>
      </w:r>
    </w:p>
    <w:p w:rsidR="00031074" w:rsidRPr="000E11BA" w:rsidRDefault="00031074" w:rsidP="00B81123"/>
    <w:p w:rsidR="001E1242" w:rsidRPr="000E11BA" w:rsidRDefault="001E1242" w:rsidP="00B81123">
      <w:r w:rsidRPr="000E11BA">
        <w:t xml:space="preserve">3. Информирование по вопросам предоставления муниципальной услуги, в том числе, о сроках и порядке её предоставления осуществляется специалистами </w:t>
      </w:r>
      <w:r w:rsidR="000758BC" w:rsidRPr="000E11BA">
        <w:t xml:space="preserve">отдела дополнительного образования и воспитательной работы </w:t>
      </w:r>
      <w:r w:rsidRPr="000E11BA">
        <w:t>Комитета образования</w:t>
      </w:r>
      <w:r w:rsidR="000758BC" w:rsidRPr="000E11BA">
        <w:t xml:space="preserve"> (далее</w:t>
      </w:r>
      <w:r w:rsidR="00B81123" w:rsidRPr="000E11BA">
        <w:t>-</w:t>
      </w:r>
      <w:r w:rsidR="000758BC" w:rsidRPr="000E11BA">
        <w:t>специалист Комитета образования)</w:t>
      </w:r>
      <w:r w:rsidRPr="000E11BA">
        <w:t xml:space="preserve">, работниками </w:t>
      </w:r>
      <w:r w:rsidR="000758BC" w:rsidRPr="000E11BA">
        <w:t>Учреждений</w:t>
      </w:r>
      <w:r w:rsidRPr="000E11BA">
        <w:t xml:space="preserve"> в следующих формах и способах (по выбору заявителя):</w:t>
      </w:r>
    </w:p>
    <w:p w:rsidR="001E1242" w:rsidRPr="000E11BA" w:rsidRDefault="001E1242" w:rsidP="00B81123">
      <w:r w:rsidRPr="000E11BA">
        <w:t>- в устной форме (при личном обращении заявителя или по телефону);</w:t>
      </w:r>
    </w:p>
    <w:p w:rsidR="001E1242" w:rsidRPr="000E11BA" w:rsidRDefault="001E1242" w:rsidP="00B81123">
      <w:r w:rsidRPr="000E11BA">
        <w:t>- в письменной форме (при письменном обращении заявителя по почте, электронной почте, факсу);</w:t>
      </w:r>
    </w:p>
    <w:p w:rsidR="001E1242" w:rsidRPr="000E11BA" w:rsidRDefault="001E1242" w:rsidP="00B81123">
      <w:r w:rsidRPr="000E11BA">
        <w:t>- на информационном стенде в месте предоставления муниципальной услуги в форме информационных (текстовых) материалов;</w:t>
      </w:r>
    </w:p>
    <w:p w:rsidR="001E1242" w:rsidRPr="000E11BA" w:rsidRDefault="001E1242" w:rsidP="00B81123">
      <w:r w:rsidRPr="000E11BA">
        <w:t xml:space="preserve">- в форме информационных (мультимедийных) материалов в информационно-телекоммуникационной сети </w:t>
      </w:r>
      <w:r w:rsidR="00B81123" w:rsidRPr="000E11BA">
        <w:t>«</w:t>
      </w:r>
      <w:r w:rsidRPr="000E11BA">
        <w:t>Интернет</w:t>
      </w:r>
      <w:r w:rsidR="00B81123" w:rsidRPr="000E11BA">
        <w:t>»</w:t>
      </w:r>
      <w:r w:rsidRPr="000E11BA">
        <w:t>:</w:t>
      </w:r>
    </w:p>
    <w:p w:rsidR="001E1242" w:rsidRPr="000E11BA" w:rsidRDefault="001E1242" w:rsidP="00B81123">
      <w:r w:rsidRPr="000E11BA">
        <w:t>на официальном сайте органов местного самоуправления: www.berezovo.ru (далее-официальный сайт);</w:t>
      </w:r>
    </w:p>
    <w:p w:rsidR="001E1242" w:rsidRPr="000E11BA" w:rsidRDefault="001E1242" w:rsidP="00B81123">
      <w:r w:rsidRPr="000E11BA">
        <w:t xml:space="preserve">на официальном сайте Комитета образования администрации Березовского района </w:t>
      </w:r>
      <w:r w:rsidR="00BB66F5" w:rsidRPr="000E11BA">
        <w:rPr>
          <w:rFonts w:eastAsia="Calibri"/>
        </w:rPr>
        <w:t>http://</w:t>
      </w:r>
      <w:r w:rsidR="00BB66F5" w:rsidRPr="000E11BA">
        <w:t>комобразбер.рф</w:t>
      </w:r>
      <w:r w:rsidRPr="000E11BA">
        <w:t>;</w:t>
      </w:r>
    </w:p>
    <w:p w:rsidR="001E1242" w:rsidRPr="000E11BA" w:rsidRDefault="001E1242" w:rsidP="00B81123">
      <w:r w:rsidRPr="000E11BA">
        <w:t xml:space="preserve">в федеральной государственной информационной системе </w:t>
      </w:r>
      <w:r w:rsidR="00B81123" w:rsidRPr="000E11BA">
        <w:t>«</w:t>
      </w:r>
      <w:r w:rsidRPr="000E11BA">
        <w:t>Единый портал государственных и муниципальных услуг (функций)</w:t>
      </w:r>
      <w:r w:rsidR="00B81123" w:rsidRPr="000E11BA">
        <w:t>»</w:t>
      </w:r>
      <w:r w:rsidRPr="000E11BA">
        <w:t xml:space="preserve"> www.gos</w:t>
      </w:r>
      <w:r w:rsidR="009E154B" w:rsidRPr="000E11BA">
        <w:t>uslugi.ru (далее-Единый портал).</w:t>
      </w:r>
    </w:p>
    <w:p w:rsidR="009E154B" w:rsidRPr="000E11BA" w:rsidRDefault="009E154B" w:rsidP="00B81123">
      <w:r w:rsidRPr="000E11BA">
        <w:lastRenderedPageBreak/>
        <w:t xml:space="preserve">(абзац девятый пункта 3 утратил силу постановлением Администрации                           </w:t>
      </w:r>
      <w:hyperlink r:id="rId21" w:tooltip="постановление от 15.04.2024 0:00:00 №293 Администрация Березовского района&#10;&#10;О внесении изменений в постановление администрации Березовского района от 02.02.2023 № 44 " w:history="1">
        <w:r w:rsidRPr="000E11BA">
          <w:rPr>
            <w:rStyle w:val="ae"/>
          </w:rPr>
          <w:t>от 15.04.2024 № 293</w:t>
        </w:r>
      </w:hyperlink>
      <w:r w:rsidRPr="000E11BA">
        <w:t>)</w:t>
      </w:r>
    </w:p>
    <w:p w:rsidR="001E1242" w:rsidRPr="000E11BA" w:rsidRDefault="001E1242" w:rsidP="00B81123">
      <w:r w:rsidRPr="000E11BA">
        <w:t xml:space="preserve">4. </w:t>
      </w:r>
      <w:r w:rsidR="009E154B" w:rsidRPr="000E11BA">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а также в Комитете образования, Учреждении при обращении заявителя лично, по телефону посредством электронной почты.</w:t>
      </w:r>
    </w:p>
    <w:p w:rsidR="009E154B" w:rsidRPr="000E11BA" w:rsidRDefault="009E154B" w:rsidP="009E154B">
      <w:r w:rsidRPr="000E11BA">
        <w:t xml:space="preserve">(пункт 4 изложен в редакции постановления Администрации </w:t>
      </w:r>
      <w:hyperlink r:id="rId22" w:tooltip="постановление от 15.04.2024 0:00:00 №293 Администрация Березовского района&#10;&#10;О внесении изменений в постановление администрации Березовского района от 02.02.2023 № 44 " w:history="1">
        <w:r w:rsidRPr="000E11BA">
          <w:rPr>
            <w:rStyle w:val="ae"/>
          </w:rPr>
          <w:t>от 15.04.2024 № 293</w:t>
        </w:r>
      </w:hyperlink>
      <w:r w:rsidRPr="000E11BA">
        <w:t>)</w:t>
      </w:r>
    </w:p>
    <w:p w:rsidR="001E1242" w:rsidRPr="000E11BA" w:rsidRDefault="001E1242" w:rsidP="00B81123">
      <w:r w:rsidRPr="000E11BA">
        <w:t>5. В случае устного обращения (лично или по телефону) заявителя (его представителя) специалист Комитета образования, спец</w:t>
      </w:r>
      <w:r w:rsidR="00D63E02" w:rsidRPr="000E11BA">
        <w:t xml:space="preserve">иалист </w:t>
      </w:r>
      <w:r w:rsidR="000758BC" w:rsidRPr="000E11BA">
        <w:t>Учреждения</w:t>
      </w:r>
      <w:r w:rsidRPr="000E11BA">
        <w:t>, ответственный за предоставление муниципальной услуги, в часы приема осуществляют устное информирование (соответственно лично или по телефону) обратившегося за информацией заявителя. Устное информирование осуществляется продолжительностью не более 15 минут.</w:t>
      </w:r>
    </w:p>
    <w:p w:rsidR="001E1242" w:rsidRPr="000E11BA" w:rsidRDefault="001E1242" w:rsidP="00B81123">
      <w:r w:rsidRPr="000E11BA">
        <w:t>При невозможности специалиста, принявшего звонок, самостоятельно ответить на поставленный вопрос,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Если для подготовки ответа требуется продолжительное время, специалист, осуществляющий устное информирование, может предложить заявителю направить в Комитет образования</w:t>
      </w:r>
      <w:r w:rsidR="00E5400C" w:rsidRPr="000E11BA">
        <w:t xml:space="preserve">, в </w:t>
      </w:r>
      <w:r w:rsidR="000758BC" w:rsidRPr="000E11BA">
        <w:t xml:space="preserve">Учреждение </w:t>
      </w:r>
      <w:r w:rsidRPr="000E11BA">
        <w:t>письменное обращение о предоставлении ему письменного ответа либо назначить другое удобное для заявителя время для устного информирования.</w:t>
      </w:r>
    </w:p>
    <w:p w:rsidR="001E1242" w:rsidRPr="000E11BA" w:rsidRDefault="001E1242" w:rsidP="00B81123">
      <w:r w:rsidRPr="000E11BA">
        <w:t xml:space="preserve">6. </w:t>
      </w:r>
      <w:r w:rsidR="009E154B" w:rsidRPr="000E11BA">
        <w:t>Для получения информации по вопросам предоставления муниципальной услуги посредством Единого портала заявителям необходимо использовать адрес в информационно-телекоммуникационной сети «Интернет», указанный в пункте 3 настоящего административного регламента.</w:t>
      </w:r>
    </w:p>
    <w:p w:rsidR="009E154B" w:rsidRPr="000E11BA" w:rsidRDefault="009E154B" w:rsidP="009E154B">
      <w:r w:rsidRPr="000E11BA">
        <w:t xml:space="preserve">(абзац первый пункта 6 изложен в редакции постановления Администрации                </w:t>
      </w:r>
      <w:hyperlink r:id="rId23" w:tooltip="постановление от 15.04.2024 0:00:00 №293 Администрация Березовского района&#10;&#10;О внесении изменений в постановление администрации Березовского района от 02.02.2023 № 44 " w:history="1">
        <w:r w:rsidRPr="000E11BA">
          <w:rPr>
            <w:rStyle w:val="ae"/>
          </w:rPr>
          <w:t>от 15.04.2024 № 293</w:t>
        </w:r>
      </w:hyperlink>
      <w:r w:rsidRPr="000E11BA">
        <w:t>)</w:t>
      </w:r>
    </w:p>
    <w:p w:rsidR="001E1242" w:rsidRPr="000E11BA" w:rsidRDefault="001E1242" w:rsidP="00B81123">
      <w:r w:rsidRPr="000E11BA">
        <w:t>При консультировании в письменной форме, в том числе электронной, ответ на обращение заявителя направляется на указанный им адрес (по письменному запросу заявителя на почтовый адрес или адрес электронной почты, указанный в запросе).</w:t>
      </w:r>
    </w:p>
    <w:p w:rsidR="001E1242" w:rsidRPr="000E11BA" w:rsidRDefault="001E1242" w:rsidP="00B81123">
      <w:r w:rsidRPr="000E11BA">
        <w:t>Срок ответа на письменное обращение заявителя по вопросам предоставления муниципальной услуги составляет не более 15 календарных дней с даты поступления обращения (регистрации) в Комитет образов</w:t>
      </w:r>
      <w:r w:rsidR="00BA1A53" w:rsidRPr="000E11BA">
        <w:t xml:space="preserve">ания, в </w:t>
      </w:r>
      <w:r w:rsidR="000758BC" w:rsidRPr="000E11BA">
        <w:t>Учреждение</w:t>
      </w:r>
      <w:r w:rsidRPr="000E11BA">
        <w:t>.</w:t>
      </w:r>
    </w:p>
    <w:p w:rsidR="001E1242" w:rsidRPr="000E11BA" w:rsidRDefault="001E1242" w:rsidP="00B81123">
      <w:r w:rsidRPr="000E11BA">
        <w:t>Срок ответа на письменное обращение заявителя о ходе предоставления муниципальной услуги</w:t>
      </w:r>
      <w:r w:rsidR="00B81123" w:rsidRPr="000E11BA">
        <w:t>-</w:t>
      </w:r>
      <w:r w:rsidRPr="000E11BA">
        <w:t xml:space="preserve">в день регистрации обращения в Комитете образования, в </w:t>
      </w:r>
      <w:r w:rsidR="000758BC" w:rsidRPr="000E11BA">
        <w:t>Учреждении</w:t>
      </w:r>
      <w:r w:rsidR="00E5400C" w:rsidRPr="000E11BA">
        <w:t>.</w:t>
      </w:r>
    </w:p>
    <w:p w:rsidR="001E1242" w:rsidRPr="000E11BA" w:rsidRDefault="001E1242" w:rsidP="00B81123">
      <w:r w:rsidRPr="000E11BA">
        <w:t>7. Информирование заявителей о порядке предоставления муниципальной услуги в автономном учреждении Ханты</w:t>
      </w:r>
      <w:r w:rsidR="00B81123" w:rsidRPr="000E11BA">
        <w:t>-</w:t>
      </w:r>
      <w:r w:rsidRPr="000E11BA">
        <w:t>Мансийского автономного округа</w:t>
      </w:r>
      <w:r w:rsidR="00B81123" w:rsidRPr="000E11BA">
        <w:t>-</w:t>
      </w:r>
      <w:r w:rsidRPr="000E11BA">
        <w:t xml:space="preserve">Югры </w:t>
      </w:r>
      <w:r w:rsidR="00B81123" w:rsidRPr="000E11BA">
        <w:t>«</w:t>
      </w:r>
      <w:r w:rsidRPr="000E11BA">
        <w:t>Многофункциональный центр предоставления государственных и муниципальных услуг Югры</w:t>
      </w:r>
      <w:r w:rsidR="00B81123" w:rsidRPr="000E11BA">
        <w:t>»</w:t>
      </w:r>
      <w:r w:rsidRPr="000E11BA">
        <w:t xml:space="preserve"> (далее</w:t>
      </w:r>
      <w:r w:rsidR="00B81123" w:rsidRPr="000E11BA">
        <w:t>-</w:t>
      </w:r>
      <w:r w:rsidRPr="000E11BA">
        <w:t xml:space="preserve">МФЦ), а также по иным вопросам, связанным с предоставлением муниципальной услуги, осуществляется в МФЦ в соответствии с заключенным соглашением и регламентом работы МФЦ. </w:t>
      </w:r>
    </w:p>
    <w:p w:rsidR="00F10E61" w:rsidRPr="000E11BA" w:rsidRDefault="001E1242" w:rsidP="00B81123">
      <w:r w:rsidRPr="000E11BA">
        <w:t xml:space="preserve">8. </w:t>
      </w:r>
      <w:r w:rsidR="00F10E61" w:rsidRPr="000E11BA">
        <w:t>Информация по вопросам предоставления муниципальной услуги, в том числе о сроках и порядке ее предоставления, размещенная на Едином портале и официальном сайте, предоставляется заявителю бесплатно.</w:t>
      </w:r>
    </w:p>
    <w:p w:rsidR="00F10E61" w:rsidRPr="000E11BA" w:rsidRDefault="00F10E61" w:rsidP="00F10E61">
      <w:r w:rsidRPr="000E11BA">
        <w:t xml:space="preserve">(абзац первый пункта 8 изложен в редакции постановления Администрации                </w:t>
      </w:r>
      <w:hyperlink r:id="rId24" w:tooltip="постановление от 15.04.2024 0:00:00 №293 Администрация Березовского района&#10;&#10;О внесении изменений в постановление администрации Березовского района от 02.02.2023 № 44 " w:history="1">
        <w:r w:rsidRPr="000E11BA">
          <w:rPr>
            <w:rStyle w:val="ae"/>
          </w:rPr>
          <w:t>от 15.04.2024 № 293</w:t>
        </w:r>
      </w:hyperlink>
      <w:r w:rsidRPr="000E11BA">
        <w:t>)</w:t>
      </w:r>
    </w:p>
    <w:p w:rsidR="001E1242" w:rsidRPr="000E11BA" w:rsidRDefault="001E1242" w:rsidP="00B81123">
      <w:r w:rsidRPr="000E11BA">
        <w:t xml:space="preserve">Доступ к информации по вопросам предоставления муниципальной услуги, в том числе о ходе, сроках и порядке ее предоставления, осуществляется без выполнения заявителем каких-либо требований, в том числе, без использования программного </w:t>
      </w:r>
      <w:r w:rsidRPr="000E11BA">
        <w:lastRenderedPageBreak/>
        <w:t>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7424DB" w:rsidRPr="000E11BA" w:rsidRDefault="007424DB" w:rsidP="00B81123">
      <w:r w:rsidRPr="000E11BA">
        <w:t>9. Способы получения информации заявителями о местах нахождения и графиках работы органов государственной власти, органов местного самоуправления и организаций, участвующих в предоставлении муниципальной услуги, в том числе МФЦ.</w:t>
      </w:r>
    </w:p>
    <w:p w:rsidR="00B81123" w:rsidRPr="000E11BA" w:rsidRDefault="007424DB" w:rsidP="00B81123">
      <w:r w:rsidRPr="000E11BA">
        <w:t xml:space="preserve">По выбору заявителя могут использоваться способы получения информации, указанные в пункте 3 настоящего административного регламента, а </w:t>
      </w:r>
      <w:proofErr w:type="gramStart"/>
      <w:r w:rsidRPr="000E11BA">
        <w:t>так же</w:t>
      </w:r>
      <w:proofErr w:type="gramEnd"/>
      <w:r w:rsidRPr="000E11BA">
        <w:t xml:space="preserve"> информационные материалы, размещенные на официальных сайтах:</w:t>
      </w:r>
    </w:p>
    <w:p w:rsidR="007424DB" w:rsidRPr="000E11BA" w:rsidRDefault="007424DB" w:rsidP="00B81123">
      <w:r w:rsidRPr="000E11BA">
        <w:t>информацию об администрации Березовского района заявитель может получить посредством обращения на сайт: http://www.berezovo.ru/;</w:t>
      </w:r>
    </w:p>
    <w:p w:rsidR="007424DB" w:rsidRPr="000E11BA" w:rsidRDefault="007424DB" w:rsidP="00B81123">
      <w:r w:rsidRPr="000E11BA">
        <w:t>информацию о Комитете образования и Учреждениях заявитель может получить посредством обращения на официальный сайт: http://комобразбер.рф;</w:t>
      </w:r>
    </w:p>
    <w:p w:rsidR="007424DB" w:rsidRPr="000E11BA" w:rsidRDefault="007424DB" w:rsidP="00B81123">
      <w:r w:rsidRPr="000E11BA">
        <w:t>информацию о МФЦ заявитель может получить посредством обращения к порталу многофункциональных центров Ханты-Мансийского автономного округа-Югры: http://mfc</w:t>
      </w:r>
      <w:r w:rsidR="007862F5" w:rsidRPr="000E11BA">
        <w:t>.admhmao.ru/ (далее-портал МФЦ).</w:t>
      </w:r>
    </w:p>
    <w:p w:rsidR="009E36CC" w:rsidRDefault="009E36CC" w:rsidP="009E36CC">
      <w:r>
        <w:t xml:space="preserve">информацию об отделении Министерства Внутренних дел России по Березовскому району заявитель может получить посредством обращения на сайт: https://86.мвд.рф/;  </w:t>
      </w:r>
    </w:p>
    <w:p w:rsidR="009E36CC" w:rsidRPr="009E36CC" w:rsidRDefault="009E36CC" w:rsidP="009E36CC">
      <w:pPr>
        <w:rPr>
          <w:rFonts w:eastAsiaTheme="minorHAnsi" w:cs="Arial"/>
          <w:color w:val="000000"/>
          <w:lang w:eastAsia="en-US"/>
        </w:rPr>
      </w:pPr>
      <w:r w:rsidRPr="009E36CC">
        <w:rPr>
          <w:rFonts w:cs="Arial"/>
          <w:color w:val="000000"/>
        </w:rPr>
        <w:t xml:space="preserve">информацию о военном комиссариате Березовского района Ханты - Мансийского автономного округа </w:t>
      </w:r>
      <w:r w:rsidRPr="009E36CC">
        <w:rPr>
          <w:rFonts w:cs="Arial"/>
          <w:color w:val="777777"/>
        </w:rPr>
        <w:t xml:space="preserve">- </w:t>
      </w:r>
      <w:r w:rsidRPr="009E36CC">
        <w:rPr>
          <w:rFonts w:cs="Arial"/>
          <w:color w:val="000000"/>
        </w:rPr>
        <w:t xml:space="preserve">Югры заявитель может получить посредством обращения на сайт: </w:t>
      </w:r>
      <w:r w:rsidRPr="009E36CC">
        <w:rPr>
          <w:rFonts w:cs="Arial"/>
        </w:rPr>
        <w:t>https://voenkomat.admhmao.ru/</w:t>
      </w:r>
      <w:r w:rsidRPr="009E36CC">
        <w:rPr>
          <w:rFonts w:cs="Arial"/>
          <w:color w:val="000000"/>
        </w:rPr>
        <w:t xml:space="preserve">; </w:t>
      </w:r>
    </w:p>
    <w:p w:rsidR="009E36CC" w:rsidRPr="009E36CC" w:rsidRDefault="009E36CC" w:rsidP="009E36CC">
      <w:pPr>
        <w:rPr>
          <w:rFonts w:cs="Arial"/>
          <w:color w:val="000000"/>
        </w:rPr>
      </w:pPr>
      <w:r w:rsidRPr="009E36CC">
        <w:rPr>
          <w:rFonts w:cs="Arial"/>
          <w:color w:val="000000"/>
        </w:rPr>
        <w:t>информацию о Министерстве обороны Российской Федерации (далее - Минобороны РФ) заявитель может получить посредством обращения на сайт:</w:t>
      </w:r>
    </w:p>
    <w:p w:rsidR="009E36CC" w:rsidRPr="009E36CC" w:rsidRDefault="009E36CC" w:rsidP="009E36CC">
      <w:pPr>
        <w:rPr>
          <w:rFonts w:cs="Arial"/>
          <w:color w:val="000000"/>
        </w:rPr>
      </w:pPr>
      <w:r w:rsidRPr="009E36CC">
        <w:rPr>
          <w:rFonts w:cs="Arial"/>
        </w:rPr>
        <w:t xml:space="preserve"> https://mil.ru/</w:t>
      </w:r>
      <w:r w:rsidRPr="009E36CC">
        <w:rPr>
          <w:rFonts w:cs="Arial"/>
          <w:color w:val="000000"/>
        </w:rPr>
        <w:t>;</w:t>
      </w:r>
    </w:p>
    <w:p w:rsidR="009E36CC" w:rsidRPr="009E36CC" w:rsidRDefault="009E36CC" w:rsidP="009E36CC">
      <w:pPr>
        <w:rPr>
          <w:rFonts w:cs="Arial"/>
          <w:color w:val="000000"/>
        </w:rPr>
      </w:pPr>
      <w:r w:rsidRPr="009E36CC">
        <w:rPr>
          <w:rFonts w:cs="Arial"/>
          <w:color w:val="000000"/>
        </w:rPr>
        <w:t xml:space="preserve">информацию о Клиентской службе Социального фонда России в Березовском районе заявитель может получить посредством обращения на сайт: </w:t>
      </w:r>
      <w:r w:rsidRPr="009E36CC">
        <w:rPr>
          <w:rFonts w:cs="Arial"/>
        </w:rPr>
        <w:t>http://sfr.gov.ru/</w:t>
      </w:r>
      <w:r w:rsidRPr="009E36CC">
        <w:rPr>
          <w:rFonts w:cs="Arial"/>
          <w:color w:val="000000"/>
        </w:rPr>
        <w:t>;</w:t>
      </w:r>
    </w:p>
    <w:p w:rsidR="009E36CC" w:rsidRDefault="009E36CC" w:rsidP="009E36CC">
      <w:pPr>
        <w:rPr>
          <w:rFonts w:cs="Arial"/>
          <w:color w:val="000000"/>
        </w:rPr>
      </w:pPr>
      <w:r w:rsidRPr="009E36CC">
        <w:rPr>
          <w:rFonts w:cs="Arial"/>
        </w:rPr>
        <w:t>информацию о межрайонной Инспекции Федеральной налоговой службы России № 7 по Ханты-Мансийскому автономному округу-Югре заявитель может получить посредством обращения на сайт: http://www.nalog.ru/; http://www.r86.nalog.ru/</w:t>
      </w:r>
      <w:r>
        <w:t>.</w:t>
      </w:r>
    </w:p>
    <w:p w:rsidR="009E36CC" w:rsidRDefault="009E36CC" w:rsidP="009E36CC">
      <w:r>
        <w:t>(</w:t>
      </w:r>
      <w:r w:rsidRPr="009E36CC">
        <w:t xml:space="preserve">пункт 9 раздела I </w:t>
      </w:r>
      <w:r>
        <w:t xml:space="preserve">дополнен </w:t>
      </w:r>
      <w:r w:rsidRPr="009E36CC">
        <w:t xml:space="preserve">абзацами шестым - десятым </w:t>
      </w:r>
      <w:r>
        <w:t xml:space="preserve">постановлением Администрации </w:t>
      </w:r>
      <w:hyperlink r:id="rId25" w:tooltip="постановление от 01.09.2026 0:00:00 №785 Администрация Березовского района&#10;&#10;О внесении изменений в постановление администрации Березовского района от 02.02.2023 № 44 «Об утверждении административного регламента предоставления муниципальной услуги «Запись на обучение по дополнительной общеобразовательной программе»&#10;&#10;" w:history="1">
        <w:r w:rsidRPr="009E36CC">
          <w:rPr>
            <w:rStyle w:val="ae"/>
            <w:rFonts w:cs="Arial"/>
            <w:szCs w:val="28"/>
          </w:rPr>
          <w:t>от 01.09.2026 № 785</w:t>
        </w:r>
      </w:hyperlink>
      <w:r>
        <w:t>)</w:t>
      </w:r>
    </w:p>
    <w:p w:rsidR="001E1242" w:rsidRPr="000E11BA" w:rsidRDefault="001E1242" w:rsidP="00B81123">
      <w:r w:rsidRPr="000E11BA">
        <w:t xml:space="preserve">10. </w:t>
      </w:r>
      <w:r w:rsidR="00031074" w:rsidRPr="000E11BA">
        <w:t>Порядок, форма, место размещения и способы получения справочной информации, в том числе на стендах в местах предоставления муниципальной услуги и в информационно-телекоммуникационной сети «Интернет».</w:t>
      </w:r>
    </w:p>
    <w:p w:rsidR="00031074" w:rsidRPr="000E11BA" w:rsidRDefault="00031074" w:rsidP="00031074">
      <w:r w:rsidRPr="000E11BA">
        <w:rPr>
          <w:rFonts w:cs="Arial"/>
          <w:color w:val="000000"/>
          <w:szCs w:val="28"/>
        </w:rPr>
        <w:t xml:space="preserve">(абзац первый пункта 10 изложен в редакции постановления Администрации                  </w:t>
      </w:r>
      <w:hyperlink r:id="rId26" w:tooltip="постановление от 17.12.2025 0:00:00 №974 Администрация Березовского района&#10;&#10;О внесении изменений в постановление администрации Березовского района от 02.02.2023 № 44 " w:history="1">
        <w:r w:rsidRPr="000E11BA">
          <w:rPr>
            <w:rStyle w:val="ae"/>
            <w:rFonts w:cs="Arial"/>
            <w:szCs w:val="28"/>
          </w:rPr>
          <w:t>от 17.12.2025 № 974</w:t>
        </w:r>
      </w:hyperlink>
      <w:r w:rsidRPr="000E11BA">
        <w:rPr>
          <w:rFonts w:cs="Arial"/>
          <w:color w:val="000000"/>
          <w:szCs w:val="28"/>
        </w:rPr>
        <w:t>)</w:t>
      </w:r>
    </w:p>
    <w:p w:rsidR="001E1242" w:rsidRPr="000E11BA" w:rsidRDefault="001E1242" w:rsidP="00B81123">
      <w:r w:rsidRPr="000E11BA">
        <w:t>Информация о местах нахождения, телефонах, графиках работы, адресах официальных сайтов и электронной почты администрации</w:t>
      </w:r>
      <w:r w:rsidR="0060798D" w:rsidRPr="000E11BA">
        <w:t xml:space="preserve"> Березовского района (далее</w:t>
      </w:r>
      <w:r w:rsidR="00B81123" w:rsidRPr="000E11BA">
        <w:t>-</w:t>
      </w:r>
      <w:r w:rsidR="0060798D" w:rsidRPr="000E11BA">
        <w:t>администрация)</w:t>
      </w:r>
      <w:r w:rsidRPr="000E11BA">
        <w:t xml:space="preserve">, Комитета образования, </w:t>
      </w:r>
      <w:r w:rsidR="000758BC" w:rsidRPr="000E11BA">
        <w:t>Учреждений</w:t>
      </w:r>
      <w:r w:rsidRPr="000E11BA">
        <w:t xml:space="preserve">, предоставляющих муниципальную услугу, органов власти, участвующих в предоставлении муниципальной услуги, в том числе МФЦ, размещается Комитетом образования на официальном сайте: http://www.berezovo.ru (раздел </w:t>
      </w:r>
      <w:r w:rsidR="00B81123" w:rsidRPr="000E11BA">
        <w:t>«</w:t>
      </w:r>
      <w:r w:rsidRPr="000E11BA">
        <w:t>Деятельность</w:t>
      </w:r>
      <w:r w:rsidR="00B81123" w:rsidRPr="000E11BA">
        <w:t>»</w:t>
      </w:r>
      <w:r w:rsidRPr="000E11BA">
        <w:t xml:space="preserve">, </w:t>
      </w:r>
      <w:r w:rsidR="00B81123" w:rsidRPr="000E11BA">
        <w:t>«</w:t>
      </w:r>
      <w:r w:rsidRPr="000E11BA">
        <w:t>Государственные и муниципальные услуги</w:t>
      </w:r>
      <w:r w:rsidR="00B81123" w:rsidRPr="000E11BA">
        <w:t>»</w:t>
      </w:r>
      <w:r w:rsidRPr="000E11BA">
        <w:t xml:space="preserve">, </w:t>
      </w:r>
      <w:r w:rsidR="00B81123" w:rsidRPr="000E11BA">
        <w:t>«</w:t>
      </w:r>
      <w:r w:rsidRPr="000E11BA">
        <w:t>Муниципальные услуги и административные регламенты</w:t>
      </w:r>
      <w:r w:rsidR="00B81123" w:rsidRPr="000E11BA">
        <w:t>»</w:t>
      </w:r>
      <w:r w:rsidRPr="000E11BA">
        <w:t xml:space="preserve">, муниципальная услуга, </w:t>
      </w:r>
      <w:r w:rsidR="00B81123" w:rsidRPr="000E11BA">
        <w:t>«</w:t>
      </w:r>
      <w:r w:rsidRPr="000E11BA">
        <w:t>Справочная информация</w:t>
      </w:r>
      <w:r w:rsidR="00B81123" w:rsidRPr="000E11BA">
        <w:t>»</w:t>
      </w:r>
      <w:r w:rsidRPr="000E11BA">
        <w:t>).</w:t>
      </w:r>
    </w:p>
    <w:p w:rsidR="001E1242" w:rsidRPr="000E11BA" w:rsidRDefault="001E1242" w:rsidP="00B81123">
      <w:r w:rsidRPr="000E11BA">
        <w:t xml:space="preserve">11. </w:t>
      </w:r>
      <w:r w:rsidR="00F10E61" w:rsidRPr="000E11BA">
        <w:t>На информационных стендах в месте предоставления муниципальной услуги, в МФЦ и в информационно-телекоммуникационной сети «Интернет», в том числе на Едином портале размещается следующая информация:</w:t>
      </w:r>
    </w:p>
    <w:p w:rsidR="00F10E61" w:rsidRPr="000E11BA" w:rsidRDefault="00F10E61" w:rsidP="00F10E61">
      <w:r w:rsidRPr="000E11BA">
        <w:t xml:space="preserve">(абзац первый пункта 11 изложен в редакции постановления Администрации                </w:t>
      </w:r>
      <w:hyperlink r:id="rId27" w:tooltip="постановление от 15.04.2024 0:00:00 №293 Администрация Березовского района&#10;&#10;О внесении изменений в постановление администрации Березовского района от 02.02.2023 № 44 " w:history="1">
        <w:r w:rsidRPr="000E11BA">
          <w:rPr>
            <w:rStyle w:val="ae"/>
          </w:rPr>
          <w:t>от 15.04.2024 № 293</w:t>
        </w:r>
      </w:hyperlink>
      <w:r w:rsidRPr="000E11BA">
        <w:t>)</w:t>
      </w:r>
    </w:p>
    <w:p w:rsidR="001E1242" w:rsidRPr="000E11BA" w:rsidRDefault="001E1242" w:rsidP="00B81123">
      <w:pPr>
        <w:rPr>
          <w:i/>
        </w:rPr>
      </w:pPr>
      <w:r w:rsidRPr="000E11BA">
        <w:lastRenderedPageBreak/>
        <w:t xml:space="preserve">- справочная информация (место нахождения, графики работы, справочные телефоны, адреса официального сайта и электронной почты администрации, Комитета образования и </w:t>
      </w:r>
      <w:r w:rsidR="000758BC" w:rsidRPr="000E11BA">
        <w:t>Учреждений</w:t>
      </w:r>
      <w:r w:rsidRPr="000E11BA">
        <w:t>, предоставляющих муниципальную услугу);</w:t>
      </w:r>
    </w:p>
    <w:p w:rsidR="001E1242" w:rsidRPr="000E11BA" w:rsidRDefault="001E1242" w:rsidP="00B81123">
      <w:r w:rsidRPr="000E11BA">
        <w:t>- перечень нормативно правовых актов, регулирующих предоставление муниципальной услуги;</w:t>
      </w:r>
    </w:p>
    <w:p w:rsidR="001E1242" w:rsidRPr="000E11BA" w:rsidRDefault="001E1242" w:rsidP="00B81123">
      <w:r w:rsidRPr="000E11BA">
        <w:t>- порядок досудебного (внесудебного) обжалования действий (бездействий) и решений, принятых (осуществляемых) в ходе предоставления муниципальной услуги;</w:t>
      </w:r>
    </w:p>
    <w:p w:rsidR="001E1242" w:rsidRPr="000E11BA" w:rsidRDefault="001E1242" w:rsidP="00B81123">
      <w:r w:rsidRPr="000E11BA">
        <w:t>- бланки заявлений о предоставлении муниципальной услуги и образцы их заполнения.</w:t>
      </w:r>
    </w:p>
    <w:p w:rsidR="00B81123" w:rsidRPr="000E11BA" w:rsidRDefault="001E1242" w:rsidP="00B81123">
      <w:pPr>
        <w:rPr>
          <w:bCs/>
        </w:rPr>
      </w:pPr>
      <w:r w:rsidRPr="000E11BA">
        <w:rPr>
          <w:bCs/>
        </w:rPr>
        <w:t>12.</w:t>
      </w:r>
      <w:r w:rsidR="00B81123" w:rsidRPr="000E11BA">
        <w:rPr>
          <w:bCs/>
        </w:rPr>
        <w:t xml:space="preserve"> </w:t>
      </w:r>
      <w:r w:rsidR="00F10E61" w:rsidRPr="000E11BA">
        <w:rPr>
          <w:bCs/>
        </w:rPr>
        <w:t>В случае внесения изменений в порядок предоставления муниципальной услуги главный специалист отдела дополнительного образования и воспитательной работы Комитета образования администрации Березовского района в срок, не превышающий 5 рабочих дней со дня вступления в силу таких изменений, обеспечивает размещение информации в информационно-телекоммуникационной сети «Интернет» (на официальном сайте и Едином портале).</w:t>
      </w:r>
    </w:p>
    <w:p w:rsidR="00F10E61" w:rsidRPr="000E11BA" w:rsidRDefault="00F10E61" w:rsidP="00F10E61">
      <w:r w:rsidRPr="000E11BA">
        <w:t xml:space="preserve">(пункт 12 изложен в редакции постановления Администрации </w:t>
      </w:r>
      <w:hyperlink r:id="rId28" w:tooltip="постановление от 15.04.2024 0:00:00 №293 Администрация Березовского района&#10;&#10;О внесении изменений в постановление администрации Березовского района от 02.02.2023 № 44 " w:history="1">
        <w:r w:rsidRPr="000E11BA">
          <w:rPr>
            <w:rStyle w:val="ae"/>
          </w:rPr>
          <w:t>от 15.04.2024                 № 293</w:t>
        </w:r>
      </w:hyperlink>
      <w:r w:rsidRPr="000E11BA">
        <w:t>)</w:t>
      </w:r>
    </w:p>
    <w:p w:rsidR="00F10E61" w:rsidRPr="000E11BA" w:rsidRDefault="00F10E61" w:rsidP="00B81123"/>
    <w:p w:rsidR="00B81123" w:rsidRPr="000E11BA" w:rsidRDefault="00B81123" w:rsidP="001E1242">
      <w:pPr>
        <w:ind w:firstLine="709"/>
        <w:rPr>
          <w:rFonts w:cs="Arial"/>
          <w:szCs w:val="28"/>
        </w:rPr>
      </w:pPr>
    </w:p>
    <w:p w:rsidR="00634B8B" w:rsidRPr="000E11BA" w:rsidRDefault="00634B8B" w:rsidP="00BA1A53">
      <w:pPr>
        <w:widowControl w:val="0"/>
        <w:autoSpaceDE w:val="0"/>
        <w:autoSpaceDN w:val="0"/>
        <w:adjustRightInd w:val="0"/>
        <w:jc w:val="center"/>
        <w:outlineLvl w:val="1"/>
        <w:rPr>
          <w:rFonts w:cs="Arial"/>
          <w:b/>
          <w:sz w:val="30"/>
          <w:szCs w:val="30"/>
        </w:rPr>
      </w:pPr>
      <w:r w:rsidRPr="000E11BA">
        <w:rPr>
          <w:rFonts w:cs="Arial"/>
          <w:b/>
          <w:sz w:val="30"/>
          <w:szCs w:val="30"/>
        </w:rPr>
        <w:t>II.</w:t>
      </w:r>
      <w:r w:rsidR="00172071" w:rsidRPr="000E11BA">
        <w:rPr>
          <w:rFonts w:cs="Arial"/>
          <w:b/>
          <w:sz w:val="30"/>
          <w:szCs w:val="30"/>
        </w:rPr>
        <w:t xml:space="preserve"> </w:t>
      </w:r>
      <w:r w:rsidRPr="000E11BA">
        <w:rPr>
          <w:rFonts w:cs="Arial"/>
          <w:b/>
          <w:sz w:val="30"/>
          <w:szCs w:val="30"/>
        </w:rPr>
        <w:t>Стандарт предоставления муниципальной услуги</w:t>
      </w:r>
    </w:p>
    <w:p w:rsidR="00634B8B" w:rsidRPr="000E11BA" w:rsidRDefault="00634B8B" w:rsidP="00BA1A53">
      <w:pPr>
        <w:widowControl w:val="0"/>
        <w:autoSpaceDE w:val="0"/>
        <w:autoSpaceDN w:val="0"/>
        <w:adjustRightInd w:val="0"/>
        <w:jc w:val="center"/>
        <w:outlineLvl w:val="2"/>
        <w:rPr>
          <w:rFonts w:cs="Arial"/>
          <w:b/>
          <w:sz w:val="30"/>
          <w:szCs w:val="30"/>
        </w:rPr>
      </w:pPr>
      <w:bookmarkStart w:id="7" w:name="Par116"/>
      <w:bookmarkEnd w:id="7"/>
      <w:r w:rsidRPr="000E11BA">
        <w:rPr>
          <w:rFonts w:cs="Arial"/>
          <w:b/>
          <w:sz w:val="30"/>
          <w:szCs w:val="30"/>
        </w:rPr>
        <w:t>Наименование муниципальной услуги</w:t>
      </w:r>
    </w:p>
    <w:p w:rsidR="00634B8B" w:rsidRPr="000E11BA" w:rsidRDefault="00634B8B" w:rsidP="00634B8B">
      <w:pPr>
        <w:widowControl w:val="0"/>
        <w:autoSpaceDE w:val="0"/>
        <w:autoSpaceDN w:val="0"/>
        <w:adjustRightInd w:val="0"/>
        <w:jc w:val="center"/>
        <w:rPr>
          <w:rFonts w:cs="Arial"/>
          <w:szCs w:val="28"/>
        </w:rPr>
      </w:pPr>
    </w:p>
    <w:p w:rsidR="00B81123" w:rsidRPr="000E11BA" w:rsidRDefault="001E1242" w:rsidP="00B81123">
      <w:bookmarkStart w:id="8" w:name="Par120"/>
      <w:bookmarkEnd w:id="8"/>
      <w:r w:rsidRPr="000E11BA">
        <w:t>13.</w:t>
      </w:r>
      <w:r w:rsidR="002E680C" w:rsidRPr="000E11BA">
        <w:t xml:space="preserve"> </w:t>
      </w:r>
      <w:r w:rsidR="00634B8B" w:rsidRPr="000E11BA">
        <w:t xml:space="preserve">Наименование муниципальной услуги: </w:t>
      </w:r>
      <w:r w:rsidR="00B81123" w:rsidRPr="000E11BA">
        <w:t>«</w:t>
      </w:r>
      <w:r w:rsidR="002E680C" w:rsidRPr="000E11BA">
        <w:t>Запись на обучение по дополнительной общеобразовательной программе</w:t>
      </w:r>
      <w:r w:rsidR="00B81123" w:rsidRPr="000E11BA">
        <w:t>»</w:t>
      </w:r>
    </w:p>
    <w:p w:rsidR="00B81123" w:rsidRPr="000E11BA" w:rsidRDefault="00B81123" w:rsidP="002E680C">
      <w:pPr>
        <w:rPr>
          <w:rFonts w:cs="Arial"/>
          <w:szCs w:val="28"/>
        </w:rPr>
      </w:pPr>
    </w:p>
    <w:p w:rsidR="00031074" w:rsidRPr="000E11BA" w:rsidRDefault="00031074" w:rsidP="00031074">
      <w:pPr>
        <w:jc w:val="center"/>
        <w:rPr>
          <w:b/>
        </w:rPr>
      </w:pPr>
      <w:r w:rsidRPr="000E11BA">
        <w:rPr>
          <w:b/>
        </w:rPr>
        <w:t>Наименование органа, предоставляющего муниципальную услугу</w:t>
      </w:r>
    </w:p>
    <w:p w:rsidR="00031074" w:rsidRPr="000E11BA" w:rsidRDefault="00031074" w:rsidP="00031074">
      <w:pPr>
        <w:jc w:val="center"/>
        <w:rPr>
          <w:b/>
        </w:rPr>
      </w:pPr>
    </w:p>
    <w:p w:rsidR="00031074" w:rsidRPr="000E11BA" w:rsidRDefault="00031074" w:rsidP="00031074">
      <w:r w:rsidRPr="000E11BA">
        <w:t>14. Органом, местного самоуправления предоставляющим муниципальную услугу, является администрация Березовского района. Непосредственное предоставление муниципальной услуги осуществляют отдел дополнительного образования и воспитательной работы Комитета образования и подведомственные Комитету образования Учреждения:</w:t>
      </w:r>
    </w:p>
    <w:p w:rsidR="00031074" w:rsidRPr="000E11BA" w:rsidRDefault="00031074" w:rsidP="00031074">
      <w:r w:rsidRPr="000E11BA">
        <w:t>- муниципальное автономное дошкольное образовательное учреждение детский сад «Снежинка»;</w:t>
      </w:r>
    </w:p>
    <w:p w:rsidR="00031074" w:rsidRPr="000E11BA" w:rsidRDefault="00031074" w:rsidP="00031074">
      <w:r w:rsidRPr="000E11BA">
        <w:t>- муниципальное автономное дошкольное образовательное учреждение детский сад «Сказка»;</w:t>
      </w:r>
    </w:p>
    <w:p w:rsidR="00031074" w:rsidRPr="000E11BA" w:rsidRDefault="00031074" w:rsidP="00031074">
      <w:r w:rsidRPr="000E11BA">
        <w:t>- муниципальное автономное дошкольное образовательное учреждение детский сад «Кораблик»;</w:t>
      </w:r>
    </w:p>
    <w:p w:rsidR="00031074" w:rsidRPr="000E11BA" w:rsidRDefault="00031074" w:rsidP="00031074">
      <w:r w:rsidRPr="000E11BA">
        <w:t>- муниципальное автономное дошкольное образовательное учреждение детский сад «Олененок»;</w:t>
      </w:r>
    </w:p>
    <w:p w:rsidR="00031074" w:rsidRPr="000E11BA" w:rsidRDefault="00031074" w:rsidP="00031074">
      <w:r w:rsidRPr="000E11BA">
        <w:t>- муниципальное бюджетное общеобразовательное учреждение Игримская средняя общеобразовательная школа № 1;</w:t>
      </w:r>
    </w:p>
    <w:p w:rsidR="00031074" w:rsidRPr="000E11BA" w:rsidRDefault="00031074" w:rsidP="00031074">
      <w:r w:rsidRPr="000E11BA">
        <w:t>- муниципальное автономное общеобразовательное учреждение «Тегинская средняя общеобразовательная школа»;</w:t>
      </w:r>
    </w:p>
    <w:p w:rsidR="00031074" w:rsidRPr="000E11BA" w:rsidRDefault="00031074" w:rsidP="00031074">
      <w:r w:rsidRPr="000E11BA">
        <w:t>- муниципальное автономное общеобразовательное учреждение Светловская средняя общеобразовательная школа имени Солёнова Бориса Александровича;</w:t>
      </w:r>
    </w:p>
    <w:p w:rsidR="00031074" w:rsidRPr="000E11BA" w:rsidRDefault="00031074" w:rsidP="00031074">
      <w:r w:rsidRPr="000E11BA">
        <w:t>- муниципальное автономное общеобразовательное учреждение «Хулимсунтская средняя общеобразовательная школа с кадетскими и мариинскими классами»;</w:t>
      </w:r>
    </w:p>
    <w:p w:rsidR="00031074" w:rsidRPr="000E11BA" w:rsidRDefault="00031074" w:rsidP="00031074">
      <w:r w:rsidRPr="000E11BA">
        <w:t>- муниципальное автономное общеобразовательное учреждение «Березовская начальная общеобразовательная школа»;</w:t>
      </w:r>
    </w:p>
    <w:p w:rsidR="00031074" w:rsidRPr="000E11BA" w:rsidRDefault="00031074" w:rsidP="00031074">
      <w:r w:rsidRPr="000E11BA">
        <w:t>- муниципальное бюджетное общеобразовательное учреждение «Березовская средняя общеобразовательная школа»;</w:t>
      </w:r>
    </w:p>
    <w:p w:rsidR="00031074" w:rsidRPr="000E11BA" w:rsidRDefault="00031074" w:rsidP="00031074">
      <w:r w:rsidRPr="000E11BA">
        <w:lastRenderedPageBreak/>
        <w:t>- муниципальное бюджетное учреждение дополнительного образования «</w:t>
      </w:r>
      <w:proofErr w:type="spellStart"/>
      <w:r w:rsidRPr="000E11BA">
        <w:t>Игримский</w:t>
      </w:r>
      <w:proofErr w:type="spellEnd"/>
      <w:r w:rsidRPr="000E11BA">
        <w:t xml:space="preserve"> центр творчества»;</w:t>
      </w:r>
    </w:p>
    <w:p w:rsidR="00031074" w:rsidRPr="000E11BA" w:rsidRDefault="00031074" w:rsidP="00031074">
      <w:r w:rsidRPr="000E11BA">
        <w:t>- муниципальное бюджетное учреждение дополнительного образования центр творчества «Мастер»;</w:t>
      </w:r>
    </w:p>
    <w:p w:rsidR="00031074" w:rsidRPr="000E11BA" w:rsidRDefault="00031074" w:rsidP="00031074">
      <w:r w:rsidRPr="000E11BA">
        <w:t>- муниципальное автономное учреждение дополнительного образования «Центр «Поиск».</w:t>
      </w:r>
    </w:p>
    <w:p w:rsidR="00031074" w:rsidRDefault="009E36CC" w:rsidP="00031074">
      <w:r w:rsidRPr="009E36CC">
        <w:t>За получением муниципальной услуги заявитель может также обратиться в МФЦ. При предоставлении муниципальной услуги Учреждения осуществляют межведомственное информационное взаимодействие со следующими органами власти и организациями: Отделением Министерства Внутренних дел России по Березовскому району, военным комиссариатом Березовского района Ханты-Мансийского автономного округа - Югры, Минобороны РФ, Клиентской службой Социального фо</w:t>
      </w:r>
      <w:r>
        <w:t>нда России в Березовском районе</w:t>
      </w:r>
      <w:r w:rsidR="00031074" w:rsidRPr="000E11BA">
        <w:t>.</w:t>
      </w:r>
    </w:p>
    <w:p w:rsidR="009E36CC" w:rsidRDefault="009E36CC" w:rsidP="00031074">
      <w:r>
        <w:t>(</w:t>
      </w:r>
      <w:r w:rsidRPr="009E36CC">
        <w:t>абзац пятнадцатый пункта 14 раздела II</w:t>
      </w:r>
      <w:r>
        <w:t xml:space="preserve"> изложен в редакции постановления Администрации  </w:t>
      </w:r>
      <w:hyperlink r:id="rId29" w:tooltip="постановление от 01.09.2026 0:00:00 №785 Администрация Березовского района&#10;&#10;О внесении изменений в постановление администрации Березовского района от 02.02.2023 № 44 «Об утверждении административного регламента предоставления муниципальной услуги «Запись на обучение по дополнительной общеобразовательной программе»&#10;&#10;" w:history="1">
        <w:r w:rsidRPr="009E36CC">
          <w:rPr>
            <w:rStyle w:val="ae"/>
            <w:rFonts w:cs="Arial"/>
            <w:szCs w:val="28"/>
          </w:rPr>
          <w:t>от 01.09.2026 № 785</w:t>
        </w:r>
      </w:hyperlink>
      <w:r>
        <w:t>)</w:t>
      </w:r>
    </w:p>
    <w:p w:rsidR="00875AB3" w:rsidRPr="000E11BA" w:rsidRDefault="00031074" w:rsidP="00031074">
      <w:r w:rsidRPr="000E11BA">
        <w:t xml:space="preserve">В соответствии с требованиями пункта 3 части 1 статьи 7 </w:t>
      </w:r>
      <w:hyperlink r:id="rId30" w:tooltip="&quot;Об организации предоставления государственных и муниципальных услуг (с изменениями на 29 декабря 2025 года)&quot;&#10;Федеральный закон от 27.07.2010 N 210-ФЗ&#10;Статус: Действующая редакция документа (действ. c 09.01.2026)" w:history="1">
        <w:r w:rsidRPr="000E11BA">
          <w:rPr>
            <w:rStyle w:val="ae"/>
            <w:color w:val="0000AA"/>
          </w:rPr>
          <w:t>Федерального закона от 27.07.2010 № 210-ФЗ</w:t>
        </w:r>
      </w:hyperlink>
      <w:r w:rsidRPr="000E11BA">
        <w:t xml:space="preserve"> «</w:t>
      </w:r>
      <w:hyperlink r:id="rId31"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0E11BA">
          <w:rPr>
            <w:rStyle w:val="ae"/>
          </w:rPr>
          <w:t>Об организации предоставления государственных и муниципальных услуг</w:t>
        </w:r>
      </w:hyperlink>
      <w:r w:rsidRPr="000E11BA">
        <w:t xml:space="preserve">» (далее-Федеральный закон № 210-ФЗ)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утвержденный решением Думы Березовского района </w:t>
      </w:r>
      <w:r w:rsidR="009E36CC">
        <w:t xml:space="preserve">               </w:t>
      </w:r>
      <w:hyperlink r:id="rId32" w:tooltip="решение от 03.11.2011 0:00:00 №96 Дума Березовского района&#10;&#10;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 w:history="1">
        <w:r w:rsidRPr="000E11BA">
          <w:rPr>
            <w:rStyle w:val="ae"/>
          </w:rPr>
          <w:t>от 03.11.2011 № 96</w:t>
        </w:r>
      </w:hyperlink>
      <w:r w:rsidRPr="000E11BA">
        <w:t xml:space="preserve"> «Об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оказание таких услуг, которые являются необходимыми и обязательными для предоставления муниципальных услуг</w:t>
      </w:r>
      <w:r w:rsidR="00875AB3" w:rsidRPr="000E11BA">
        <w:t>.</w:t>
      </w:r>
    </w:p>
    <w:p w:rsidR="00031074" w:rsidRPr="000E11BA" w:rsidRDefault="00031074" w:rsidP="00031074">
      <w:r w:rsidRPr="000E11BA">
        <w:rPr>
          <w:rFonts w:cs="Arial"/>
          <w:color w:val="000000"/>
          <w:szCs w:val="28"/>
        </w:rPr>
        <w:t xml:space="preserve">(пункт 14 с заголовком изложен в редакции постановления Администрации                   </w:t>
      </w:r>
      <w:hyperlink r:id="rId33" w:tooltip="постановление от 17.12.2025 0:00:00 №974 Администрация Березовского района&#10;&#10;О внесении изменений в постановление администрации Березовского района от 02.02.2023 № 44 " w:history="1">
        <w:r w:rsidRPr="000E11BA">
          <w:rPr>
            <w:rStyle w:val="ae"/>
            <w:rFonts w:cs="Arial"/>
            <w:szCs w:val="28"/>
          </w:rPr>
          <w:t>от 17.12.2025 № 974</w:t>
        </w:r>
      </w:hyperlink>
      <w:r w:rsidRPr="000E11BA">
        <w:rPr>
          <w:rFonts w:cs="Arial"/>
          <w:color w:val="000000"/>
          <w:szCs w:val="28"/>
        </w:rPr>
        <w:t>)</w:t>
      </w:r>
    </w:p>
    <w:p w:rsidR="00031074" w:rsidRPr="000E11BA" w:rsidRDefault="00031074" w:rsidP="00B81123"/>
    <w:p w:rsidR="009479CE" w:rsidRPr="000E11BA" w:rsidRDefault="009479CE" w:rsidP="00213F26">
      <w:pPr>
        <w:suppressAutoHyphens/>
        <w:autoSpaceDE w:val="0"/>
        <w:autoSpaceDN w:val="0"/>
        <w:adjustRightInd w:val="0"/>
        <w:ind w:firstLine="0"/>
        <w:rPr>
          <w:rFonts w:cs="Arial"/>
          <w:b/>
          <w:szCs w:val="28"/>
        </w:rPr>
      </w:pPr>
    </w:p>
    <w:p w:rsidR="00634B8B" w:rsidRPr="000E11BA" w:rsidRDefault="00634B8B" w:rsidP="001E1242">
      <w:pPr>
        <w:suppressAutoHyphens/>
        <w:autoSpaceDE w:val="0"/>
        <w:autoSpaceDN w:val="0"/>
        <w:adjustRightInd w:val="0"/>
        <w:ind w:left="927" w:firstLine="0"/>
        <w:jc w:val="center"/>
        <w:rPr>
          <w:rFonts w:cs="Arial"/>
          <w:b/>
          <w:szCs w:val="28"/>
        </w:rPr>
      </w:pPr>
      <w:r w:rsidRPr="000E11BA">
        <w:rPr>
          <w:rFonts w:cs="Arial"/>
          <w:b/>
          <w:szCs w:val="28"/>
        </w:rPr>
        <w:t>Результат предоставления муниципальной услуги</w:t>
      </w:r>
    </w:p>
    <w:p w:rsidR="00213F26" w:rsidRPr="000E11BA" w:rsidRDefault="00213F26" w:rsidP="001E1242">
      <w:pPr>
        <w:suppressAutoHyphens/>
        <w:autoSpaceDE w:val="0"/>
        <w:autoSpaceDN w:val="0"/>
        <w:adjustRightInd w:val="0"/>
        <w:ind w:left="927" w:firstLine="0"/>
        <w:jc w:val="center"/>
        <w:rPr>
          <w:rFonts w:cs="Arial"/>
          <w:b/>
          <w:szCs w:val="28"/>
        </w:rPr>
      </w:pPr>
    </w:p>
    <w:p w:rsidR="009C0ED5" w:rsidRPr="000E11BA" w:rsidRDefault="00415C65" w:rsidP="00B81123">
      <w:r w:rsidRPr="000E11BA">
        <w:t>15.</w:t>
      </w:r>
      <w:r w:rsidR="00213F26" w:rsidRPr="000E11BA">
        <w:t xml:space="preserve"> </w:t>
      </w:r>
      <w:r w:rsidR="009C0ED5" w:rsidRPr="000E11BA">
        <w:t>Результатом предоставления муниципальной услуги является:</w:t>
      </w:r>
    </w:p>
    <w:p w:rsidR="00392244" w:rsidRPr="000E11BA" w:rsidRDefault="00693975" w:rsidP="00B81123">
      <w:pPr>
        <w:rPr>
          <w:iCs/>
        </w:rPr>
      </w:pPr>
      <w:r w:rsidRPr="000E11BA">
        <w:t>-</w:t>
      </w:r>
      <w:r w:rsidR="00B81123" w:rsidRPr="000E11BA">
        <w:t xml:space="preserve"> </w:t>
      </w:r>
      <w:r w:rsidRPr="000E11BA">
        <w:t xml:space="preserve">решение </w:t>
      </w:r>
      <w:r w:rsidR="000758BC" w:rsidRPr="000E11BA">
        <w:t>Учреждения</w:t>
      </w:r>
      <w:r w:rsidRPr="000E11BA">
        <w:t xml:space="preserve"> о зачислении на обучение по дополнительной общеобразовательной программе</w:t>
      </w:r>
      <w:r w:rsidR="00392244" w:rsidRPr="000E11BA">
        <w:t>,</w:t>
      </w:r>
      <w:r w:rsidR="00392244" w:rsidRPr="000E11BA">
        <w:rPr>
          <w:iCs/>
        </w:rPr>
        <w:t xml:space="preserve"> в форме уведомления в соответствии с приложением 4 к настоящему административному регламенту; </w:t>
      </w:r>
    </w:p>
    <w:p w:rsidR="00392244" w:rsidRPr="000E11BA" w:rsidRDefault="00693975" w:rsidP="00B81123">
      <w:r w:rsidRPr="000E11BA">
        <w:t xml:space="preserve">- решение </w:t>
      </w:r>
      <w:r w:rsidR="000758BC" w:rsidRPr="000E11BA">
        <w:t>Учреждения</w:t>
      </w:r>
      <w:r w:rsidRPr="000E11BA">
        <w:t xml:space="preserve"> об отказе в зачислении на обучение по дополнительной общеобразовательной программе в </w:t>
      </w:r>
      <w:r w:rsidR="000758BC" w:rsidRPr="000E11BA">
        <w:t>Учреждени</w:t>
      </w:r>
      <w:r w:rsidR="00392244" w:rsidRPr="000E11BA">
        <w:t>е</w:t>
      </w:r>
      <w:r w:rsidRPr="000E11BA">
        <w:t xml:space="preserve">, </w:t>
      </w:r>
      <w:r w:rsidR="00392244" w:rsidRPr="000E11BA">
        <w:t>по форме</w:t>
      </w:r>
      <w:r w:rsidRPr="000E11BA">
        <w:t xml:space="preserve"> в соответствии с </w:t>
      </w:r>
      <w:r w:rsidR="00392244" w:rsidRPr="000E11BA">
        <w:t>приложением</w:t>
      </w:r>
      <w:r w:rsidRPr="000E11BA">
        <w:t xml:space="preserve"> 2</w:t>
      </w:r>
      <w:r w:rsidR="00392244" w:rsidRPr="000E11BA">
        <w:t xml:space="preserve"> </w:t>
      </w:r>
      <w:r w:rsidRPr="000E11BA">
        <w:t>к настоящему административному регламенту</w:t>
      </w:r>
      <w:r w:rsidR="00392244" w:rsidRPr="000E11BA">
        <w:t>;</w:t>
      </w:r>
    </w:p>
    <w:p w:rsidR="00B81123" w:rsidRPr="000E11BA" w:rsidRDefault="00392244" w:rsidP="00B81123">
      <w:r w:rsidRPr="000E11BA">
        <w:t>- решение об отказе в приеме документов, необходимых для предоставления муниципальной услуги по</w:t>
      </w:r>
      <w:r w:rsidR="00B81123" w:rsidRPr="000E11BA">
        <w:t xml:space="preserve"> </w:t>
      </w:r>
      <w:r w:rsidRPr="000E11BA">
        <w:t>форме в соответствии с приложением 3 к настоящему административному регламенту</w:t>
      </w:r>
      <w:r w:rsidR="00693975" w:rsidRPr="000E11BA">
        <w:t>.</w:t>
      </w:r>
    </w:p>
    <w:p w:rsidR="00481F89" w:rsidRPr="000E11BA" w:rsidRDefault="00481F89" w:rsidP="00B81123">
      <w:r w:rsidRPr="000E11BA">
        <w:t xml:space="preserve">Документ, являющийся результатом предоставления муниципальной услуги, готовится на бланке </w:t>
      </w:r>
      <w:r w:rsidR="00392244" w:rsidRPr="000E11BA">
        <w:t>Учреждения</w:t>
      </w:r>
      <w:r w:rsidRPr="000E11BA">
        <w:t xml:space="preserve"> </w:t>
      </w:r>
      <w:r w:rsidR="00693975" w:rsidRPr="000E11BA">
        <w:t>за</w:t>
      </w:r>
      <w:r w:rsidR="00B81123" w:rsidRPr="000E11BA">
        <w:t xml:space="preserve"> </w:t>
      </w:r>
      <w:r w:rsidR="00693975" w:rsidRPr="000E11BA">
        <w:t>подписью</w:t>
      </w:r>
      <w:r w:rsidRPr="000E11BA">
        <w:t xml:space="preserve"> руководител</w:t>
      </w:r>
      <w:r w:rsidR="00693975" w:rsidRPr="000E11BA">
        <w:t>я</w:t>
      </w:r>
      <w:r w:rsidRPr="000E11BA">
        <w:t xml:space="preserve"> </w:t>
      </w:r>
      <w:r w:rsidR="00392244" w:rsidRPr="000E11BA">
        <w:t>Учреждения</w:t>
      </w:r>
      <w:r w:rsidRPr="000E11BA">
        <w:t xml:space="preserve"> и заверяется печатью </w:t>
      </w:r>
      <w:r w:rsidR="00392244" w:rsidRPr="000E11BA">
        <w:t>Учреждения (при наличии)</w:t>
      </w:r>
      <w:r w:rsidRPr="000E11BA">
        <w:t>.</w:t>
      </w:r>
    </w:p>
    <w:p w:rsidR="00481F89" w:rsidRPr="000E11BA" w:rsidRDefault="00481F89" w:rsidP="00B81123">
      <w:r w:rsidRPr="000E11BA">
        <w:t>Результат предоставления муниципальной услуги по выбору заявителя может быть представлен в форме документа на бумажном носителе, а также в форме электронного документа, подписанного с использованием усиленной квалифицированной электронной подписи.</w:t>
      </w:r>
    </w:p>
    <w:p w:rsidR="0089276D" w:rsidRPr="000E11BA" w:rsidRDefault="0089276D" w:rsidP="0089276D">
      <w:r w:rsidRPr="000E11BA">
        <w:lastRenderedPageBreak/>
        <w:t>В случае отказа в предоставлении муниципальной услуги Учреждение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89276D" w:rsidRPr="000E11BA" w:rsidRDefault="0089276D" w:rsidP="0089276D">
      <w:r w:rsidRPr="000E11BA">
        <w:t>Формирование реестровой записи в качестве результата предоставления муниципальной услуги не предусмотрено.</w:t>
      </w:r>
    </w:p>
    <w:p w:rsidR="0089276D" w:rsidRPr="000E11BA" w:rsidRDefault="0089276D" w:rsidP="0089276D">
      <w:r w:rsidRPr="000E11BA">
        <w:t>Результат предоставления муниципальной услуги может быть получен заявителем посредством Единого портала, почтового отправления, лично в Учреждении, в МФЦ.</w:t>
      </w:r>
    </w:p>
    <w:p w:rsidR="0089276D" w:rsidRPr="000E11BA" w:rsidRDefault="0089276D" w:rsidP="0089276D">
      <w:r w:rsidRPr="000E11BA">
        <w:t>(</w:t>
      </w:r>
      <w:r w:rsidRPr="000E11BA">
        <w:rPr>
          <w:rFonts w:cs="Arial"/>
          <w:color w:val="000000"/>
          <w:szCs w:val="28"/>
        </w:rPr>
        <w:t xml:space="preserve">пункт 15 раздела II  дополнен абзацами седьмым-девятым постановлением Администрации </w:t>
      </w:r>
      <w:hyperlink r:id="rId34" w:tooltip="постановление от 30.04.2026 0:00:00 №437 Администрация Березовского района&#10;&#10;О внесении изменений в постановление администрации Березовского района от 02.02.2023 № 44 " w:history="1">
        <w:r w:rsidRPr="000E11BA">
          <w:rPr>
            <w:rStyle w:val="ae"/>
            <w:rFonts w:cs="Arial"/>
            <w:szCs w:val="28"/>
          </w:rPr>
          <w:t>от 30.04.2026 № 437</w:t>
        </w:r>
      </w:hyperlink>
      <w:r w:rsidRPr="000E11BA">
        <w:rPr>
          <w:rFonts w:cs="Arial"/>
          <w:color w:val="000000"/>
          <w:szCs w:val="28"/>
        </w:rPr>
        <w:t>)</w:t>
      </w:r>
    </w:p>
    <w:p w:rsidR="00B62E3D" w:rsidRPr="000E11BA" w:rsidRDefault="00B62E3D" w:rsidP="00213F26">
      <w:pPr>
        <w:suppressAutoHyphens/>
        <w:autoSpaceDE w:val="0"/>
        <w:autoSpaceDN w:val="0"/>
        <w:adjustRightInd w:val="0"/>
        <w:ind w:left="927" w:firstLine="0"/>
        <w:jc w:val="left"/>
        <w:rPr>
          <w:rFonts w:cs="Arial"/>
          <w:szCs w:val="28"/>
        </w:rPr>
      </w:pPr>
    </w:p>
    <w:p w:rsidR="00EA3B0F" w:rsidRPr="000E11BA" w:rsidRDefault="00EA3B0F" w:rsidP="00415C65">
      <w:pPr>
        <w:widowControl w:val="0"/>
        <w:autoSpaceDE w:val="0"/>
        <w:autoSpaceDN w:val="0"/>
        <w:adjustRightInd w:val="0"/>
        <w:ind w:firstLine="0"/>
        <w:jc w:val="center"/>
        <w:rPr>
          <w:rFonts w:cs="Arial"/>
          <w:b/>
          <w:szCs w:val="28"/>
        </w:rPr>
      </w:pPr>
      <w:r w:rsidRPr="000E11BA">
        <w:rPr>
          <w:rFonts w:cs="Arial"/>
          <w:b/>
          <w:szCs w:val="28"/>
        </w:rPr>
        <w:t>Срок предоставления муниципальной услуги</w:t>
      </w:r>
    </w:p>
    <w:p w:rsidR="00EA3B0F" w:rsidRPr="000E11BA" w:rsidRDefault="00EA3B0F" w:rsidP="00EA3B0F">
      <w:pPr>
        <w:widowControl w:val="0"/>
        <w:autoSpaceDE w:val="0"/>
        <w:autoSpaceDN w:val="0"/>
        <w:adjustRightInd w:val="0"/>
        <w:jc w:val="center"/>
        <w:rPr>
          <w:rFonts w:cs="Arial"/>
          <w:szCs w:val="28"/>
        </w:rPr>
      </w:pPr>
    </w:p>
    <w:p w:rsidR="00F50E33" w:rsidRPr="000E11BA" w:rsidRDefault="00415C65" w:rsidP="00B81123">
      <w:r w:rsidRPr="000E11BA">
        <w:t>16</w:t>
      </w:r>
      <w:r w:rsidR="00EA3B0F" w:rsidRPr="000E11BA">
        <w:t>.</w:t>
      </w:r>
      <w:r w:rsidR="00B81123" w:rsidRPr="000E11BA">
        <w:t xml:space="preserve"> </w:t>
      </w:r>
      <w:r w:rsidR="009E36CC" w:rsidRPr="009E36CC">
        <w:t>Общий срок предоставления муниципальной услуги составляет 4 рабочих дня со дня поступления заявления. В указанный срок входит направление межведомственных запросов в органы, участвующие в предоставлении муниципальной услуги и получение на них ответов, принятие решения о предоставлении муниципальной услуги и выдача (направление) документа, являющегося результатом предоставления</w:t>
      </w:r>
      <w:r w:rsidR="009E36CC">
        <w:t xml:space="preserve"> муниципальной услуги заявителю</w:t>
      </w:r>
      <w:r w:rsidR="00F50E33" w:rsidRPr="000E11BA">
        <w:t xml:space="preserve">. </w:t>
      </w:r>
    </w:p>
    <w:p w:rsidR="009E36CC" w:rsidRDefault="009E36CC" w:rsidP="00B81123">
      <w:r>
        <w:t>(</w:t>
      </w:r>
      <w:r w:rsidRPr="009E36CC">
        <w:t xml:space="preserve">абзац первый пункта 16 раздела II </w:t>
      </w:r>
      <w:r>
        <w:t xml:space="preserve">изложен в редакции постановления Администрации </w:t>
      </w:r>
      <w:hyperlink r:id="rId35" w:tooltip="постановление от 01.09.2026 0:00:00 №785 Администрация Березовского района&#10;&#10;О внесении изменений в постановление администрации Березовского района от 02.02.2023 № 44 «Об утверждении административного регламента предоставления муниципальной услуги «Запись на обучение по дополнительной общеобразовательной программе»&#10;&#10;" w:history="1">
        <w:r w:rsidRPr="009E36CC">
          <w:rPr>
            <w:rStyle w:val="ae"/>
            <w:rFonts w:cs="Arial"/>
            <w:szCs w:val="28"/>
          </w:rPr>
          <w:t>от 01.09.2026 № 785</w:t>
        </w:r>
      </w:hyperlink>
      <w:r>
        <w:t>)</w:t>
      </w:r>
    </w:p>
    <w:p w:rsidR="00F50E33" w:rsidRPr="000E11BA" w:rsidRDefault="00F50E33" w:rsidP="00B81123">
      <w:r w:rsidRPr="000E11BA">
        <w:t>При отсутствии индивидуального отбора муниципальная услуга предоставляется в период с 1 янв</w:t>
      </w:r>
      <w:r w:rsidR="004C421E" w:rsidRPr="000E11BA">
        <w:t>аря по 31 декабря текущего года.</w:t>
      </w:r>
    </w:p>
    <w:p w:rsidR="00F50E33" w:rsidRPr="000E11BA" w:rsidRDefault="00F50E33" w:rsidP="00B81123">
      <w:r w:rsidRPr="000E11BA">
        <w:t xml:space="preserve">В отношении программ, реализуемых в рамках системы ПФ ДОД, </w:t>
      </w:r>
      <w:r w:rsidR="007751FB" w:rsidRPr="000E11BA">
        <w:t>Учреждениями</w:t>
      </w:r>
      <w:r w:rsidRPr="000E11BA">
        <w:t xml:space="preserve"> в период с 1 ян</w:t>
      </w:r>
      <w:r w:rsidR="004C421E" w:rsidRPr="000E11BA">
        <w:t>варя по 30 ноября текущего года.</w:t>
      </w:r>
    </w:p>
    <w:p w:rsidR="00F50E33" w:rsidRPr="000E11BA" w:rsidRDefault="00F50E33" w:rsidP="00B81123">
      <w:r w:rsidRPr="000E11BA">
        <w:t xml:space="preserve">При наличии индивидуального отбора </w:t>
      </w:r>
      <w:r w:rsidR="00261675" w:rsidRPr="000E11BA">
        <w:t>Учреждение</w:t>
      </w:r>
      <w:r w:rsidRPr="000E11BA">
        <w:t xml:space="preserve"> самостоятельно устанавливает дату окончания срока приема заявлений в рамках периодов (сроков), установленных Порядком приема на обучение по дополнительным предпрофессиональным программам.</w:t>
      </w:r>
    </w:p>
    <w:p w:rsidR="00DA0CD6" w:rsidRPr="000E11BA" w:rsidRDefault="00DA0CD6" w:rsidP="00B81123">
      <w:r w:rsidRPr="000E11BA">
        <w:t xml:space="preserve">В случае обращения заявителя за получением муниципальной услуги в МФЦ срок предоставления муниципальной услуги исчисляется со дня регистрации заявления о предоставлении муниципальной услуги в </w:t>
      </w:r>
      <w:r w:rsidR="00FD52E8" w:rsidRPr="000E11BA">
        <w:t>Учреждении</w:t>
      </w:r>
      <w:r w:rsidR="00213F26" w:rsidRPr="000E11BA">
        <w:t>.</w:t>
      </w:r>
    </w:p>
    <w:p w:rsidR="00DA0CD6" w:rsidRDefault="00DA0CD6" w:rsidP="00B81123">
      <w:r w:rsidRPr="000E11BA">
        <w:t>Срок выдачи документов, являющихся результатом пред</w:t>
      </w:r>
      <w:r w:rsidR="00213F26" w:rsidRPr="000E11BA">
        <w:t>оставления муниципальной услуги</w:t>
      </w:r>
      <w:r w:rsidR="009E36CC">
        <w:t xml:space="preserve"> </w:t>
      </w:r>
      <w:r w:rsidR="00B81123" w:rsidRPr="000E11BA">
        <w:t>-</w:t>
      </w:r>
      <w:r w:rsidR="009E36CC" w:rsidRPr="009E36CC">
        <w:t xml:space="preserve"> в день подписания руководителем Учреждения </w:t>
      </w:r>
      <w:r w:rsidR="00E33CA8" w:rsidRPr="000E11BA">
        <w:t xml:space="preserve">документа, </w:t>
      </w:r>
      <w:r w:rsidRPr="000E11BA">
        <w:t>являющи</w:t>
      </w:r>
      <w:r w:rsidR="00E33CA8" w:rsidRPr="000E11BA">
        <w:t>мся</w:t>
      </w:r>
      <w:r w:rsidRPr="000E11BA">
        <w:t xml:space="preserve"> результатом предоставления муниципальной услуги, указанн</w:t>
      </w:r>
      <w:r w:rsidR="00FD52E8" w:rsidRPr="000E11BA">
        <w:t>ого</w:t>
      </w:r>
      <w:r w:rsidRPr="000E11BA">
        <w:t xml:space="preserve"> в пункте </w:t>
      </w:r>
      <w:r w:rsidR="00415C65" w:rsidRPr="000E11BA">
        <w:t>1</w:t>
      </w:r>
      <w:r w:rsidR="00E63582" w:rsidRPr="000E11BA">
        <w:t>5</w:t>
      </w:r>
      <w:r w:rsidR="00B81123" w:rsidRPr="000E11BA">
        <w:t xml:space="preserve"> </w:t>
      </w:r>
      <w:r w:rsidRPr="000E11BA">
        <w:t>настоящего административного регламента.</w:t>
      </w:r>
    </w:p>
    <w:p w:rsidR="009E36CC" w:rsidRPr="000E11BA" w:rsidRDefault="009E36CC" w:rsidP="00B81123">
      <w:r>
        <w:t>(</w:t>
      </w:r>
      <w:r w:rsidRPr="009E36CC">
        <w:t>в абзаце шестом пункта 16 раздела II слова «не позднее 1 рабочего дня со дня подписания руководителем Учреждения» замен</w:t>
      </w:r>
      <w:r>
        <w:t xml:space="preserve">ены </w:t>
      </w:r>
      <w:r w:rsidRPr="009E36CC">
        <w:t>словами «в день подписания руководителем Учреждения»</w:t>
      </w:r>
      <w:r>
        <w:t xml:space="preserve"> постановлением Администрации </w:t>
      </w:r>
      <w:hyperlink r:id="rId36" w:tooltip="постановление от 01.09.2026 0:00:00 №785 Администрация Березовского района&#10;&#10;О внесении изменений в постановление администрации Березовского района от 02.02.2023 № 44 «Об утверждении административного регламента предоставления муниципальной услуги «Запись на обучение по дополнительной общеобразовательной программе»&#10;&#10;" w:history="1">
        <w:r w:rsidRPr="009E36CC">
          <w:rPr>
            <w:rStyle w:val="ae"/>
            <w:rFonts w:cs="Arial"/>
            <w:szCs w:val="28"/>
          </w:rPr>
          <w:t>от 01.09.2026 № 785</w:t>
        </w:r>
      </w:hyperlink>
      <w:r>
        <w:t>)</w:t>
      </w:r>
    </w:p>
    <w:p w:rsidR="00F10E61" w:rsidRPr="000E11BA" w:rsidRDefault="0089276D" w:rsidP="005A1218">
      <w:r w:rsidRPr="000E11BA">
        <w:rPr>
          <w:iCs/>
        </w:rPr>
        <w:t>1</w:t>
      </w:r>
      <w:r w:rsidR="00D01CF5" w:rsidRPr="000E11BA">
        <w:rPr>
          <w:iCs/>
        </w:rPr>
        <w:t>7</w:t>
      </w:r>
      <w:r w:rsidR="009B7D29" w:rsidRPr="000E11BA">
        <w:rPr>
          <w:iCs/>
        </w:rPr>
        <w:t xml:space="preserve">. </w:t>
      </w:r>
      <w:r w:rsidR="005A1218" w:rsidRPr="000E11BA">
        <w:t xml:space="preserve">(пункт 17 с заголовком утратил силу постановлением Администрации                  </w:t>
      </w:r>
      <w:r w:rsidR="009E36CC">
        <w:t xml:space="preserve">             </w:t>
      </w:r>
      <w:hyperlink r:id="rId37" w:tooltip="постановление от 02.06.2025 0:00:00 №433 Администрация Березовского района&#10;&#10;О внесении изменений в постановление администрации Березовского района от 02.02.2023 № 44 " w:history="1">
        <w:r w:rsidR="005A1218" w:rsidRPr="000E11BA">
          <w:rPr>
            <w:rStyle w:val="ae"/>
          </w:rPr>
          <w:t>от 02.06.2025 № 433</w:t>
        </w:r>
      </w:hyperlink>
      <w:r w:rsidR="005A1218" w:rsidRPr="000E11BA">
        <w:t>)</w:t>
      </w:r>
    </w:p>
    <w:p w:rsidR="00634B8B" w:rsidRPr="000E11BA" w:rsidRDefault="00634B8B" w:rsidP="00634B8B">
      <w:pPr>
        <w:widowControl w:val="0"/>
        <w:autoSpaceDE w:val="0"/>
        <w:autoSpaceDN w:val="0"/>
        <w:adjustRightInd w:val="0"/>
        <w:rPr>
          <w:rFonts w:cs="Arial"/>
          <w:i/>
          <w:szCs w:val="28"/>
        </w:rPr>
      </w:pPr>
    </w:p>
    <w:p w:rsidR="00634B8B" w:rsidRPr="000E11BA" w:rsidRDefault="00634B8B" w:rsidP="00634B8B">
      <w:pPr>
        <w:widowControl w:val="0"/>
        <w:autoSpaceDE w:val="0"/>
        <w:autoSpaceDN w:val="0"/>
        <w:adjustRightInd w:val="0"/>
        <w:jc w:val="center"/>
        <w:rPr>
          <w:rFonts w:cs="Arial"/>
          <w:b/>
          <w:szCs w:val="28"/>
        </w:rPr>
      </w:pPr>
      <w:r w:rsidRPr="000E11BA">
        <w:rPr>
          <w:rFonts w:cs="Arial"/>
          <w:b/>
          <w:szCs w:val="28"/>
        </w:rPr>
        <w:t>Исчерпывающий перечень документов и требования</w:t>
      </w:r>
      <w:r w:rsidR="00172071" w:rsidRPr="000E11BA">
        <w:rPr>
          <w:rFonts w:cs="Arial"/>
          <w:b/>
          <w:szCs w:val="28"/>
        </w:rPr>
        <w:t xml:space="preserve"> </w:t>
      </w:r>
      <w:r w:rsidRPr="000E11BA">
        <w:rPr>
          <w:rFonts w:cs="Arial"/>
          <w:b/>
          <w:szCs w:val="28"/>
        </w:rPr>
        <w:t>к документам, необходимым для предоставления муниципальной услуги</w:t>
      </w:r>
    </w:p>
    <w:p w:rsidR="00F42B28" w:rsidRPr="000E11BA" w:rsidRDefault="00F42B28" w:rsidP="00634B8B">
      <w:pPr>
        <w:widowControl w:val="0"/>
        <w:autoSpaceDE w:val="0"/>
        <w:autoSpaceDN w:val="0"/>
        <w:adjustRightInd w:val="0"/>
        <w:jc w:val="center"/>
        <w:rPr>
          <w:rFonts w:cs="Arial"/>
          <w:b/>
          <w:szCs w:val="28"/>
        </w:rPr>
      </w:pPr>
    </w:p>
    <w:p w:rsidR="009E36CC" w:rsidRDefault="00D01CF5" w:rsidP="009E36CC">
      <w:r w:rsidRPr="000E11BA">
        <w:t>18</w:t>
      </w:r>
      <w:r w:rsidR="009B7D29" w:rsidRPr="000E11BA">
        <w:t xml:space="preserve">. </w:t>
      </w:r>
      <w:r w:rsidR="009E36CC">
        <w:t xml:space="preserve"> Исчерпывающий перечень документов, необходимых для    предоставления муниципальной услуги, которые заявитель предоставляет   самостоятельно:</w:t>
      </w:r>
    </w:p>
    <w:p w:rsidR="009E36CC" w:rsidRDefault="009E36CC" w:rsidP="009E36CC">
      <w:r>
        <w:t>- заявление о предоставлении муниципальной услуги по форме, приведенной в приложении 1 к настоящему административному регламенту (далее-Заявление);</w:t>
      </w:r>
    </w:p>
    <w:p w:rsidR="009E36CC" w:rsidRDefault="009E36CC" w:rsidP="009E36CC">
      <w:r>
        <w:t>- документ, удостоверяющий личность кандидата на обучение;</w:t>
      </w:r>
    </w:p>
    <w:p w:rsidR="009E36CC" w:rsidRDefault="009E36CC" w:rsidP="009E36CC">
      <w:r>
        <w:lastRenderedPageBreak/>
        <w:t>- документ, удостоверяющий личность Заявителя в случае обращения за предоставлением муниципальной услуги родителя (законного представителя) несовершеннолетнего лица-кандидата на получение муниципальной услуги;</w:t>
      </w:r>
    </w:p>
    <w:p w:rsidR="009E36CC" w:rsidRDefault="009E36CC" w:rsidP="009E36CC">
      <w:r>
        <w:t>- документ об отсутствии медицинских противопоказаний для занятий физической культурой и спортом (предъявляется в случае подачи заявления на обучение по дополнительной общеобразовательной программе физкультурно-спортивной направленности).</w:t>
      </w:r>
    </w:p>
    <w:p w:rsidR="009E36CC" w:rsidRDefault="009E36CC" w:rsidP="009E36CC">
      <w:r>
        <w:t xml:space="preserve">19.  Перечень документов, необходимых для предоставления муниципальной услуги, запрашиваемых и получаемых в порядке межведомственного информационного взаимодействия: </w:t>
      </w:r>
    </w:p>
    <w:p w:rsidR="009E36CC" w:rsidRDefault="009E36CC" w:rsidP="009E36CC">
      <w:r>
        <w:t>- сведения о государственной регистрации рождения, содержащиеся в Едином государственном реестре записей актов гражданского состояния;</w:t>
      </w:r>
    </w:p>
    <w:p w:rsidR="009E36CC" w:rsidRDefault="009E36CC" w:rsidP="009E36CC">
      <w:r>
        <w:t xml:space="preserve">- сведения о регистрации по месту жительства гражданина Российской Федерации; </w:t>
      </w:r>
    </w:p>
    <w:p w:rsidR="009E36CC" w:rsidRDefault="009E36CC" w:rsidP="009E36CC">
      <w:r>
        <w:t>- сведения о документе удостоверяющего личность гражданина Российской Федерации;</w:t>
      </w:r>
    </w:p>
    <w:p w:rsidR="009E36CC" w:rsidRDefault="009E36CC" w:rsidP="009E36CC">
      <w:r>
        <w:t xml:space="preserve">- сведения, подтверждающие право на бесплатное обучение по дополнительной общеобразовательной программе для лиц, указанных в подпунктах «б» и «е» пункта 2 Указа Президента Российской Федерации от 15.05.2026 № 327 «О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 (справка, подтверждающая факт участия (содействия выполнению задач) в специальной военной операции по линии Минобороны РФ); </w:t>
      </w:r>
    </w:p>
    <w:p w:rsidR="009E36CC" w:rsidRDefault="009E36CC" w:rsidP="009E36CC">
      <w:r>
        <w:t xml:space="preserve"> - сведения о страховом свидетельстве обязательного пенсионного страхования кандидата на обучение и родителя (законного представителя) несовершеннолетнего лица;</w:t>
      </w:r>
    </w:p>
    <w:p w:rsidR="009E36CC" w:rsidRDefault="009E36CC" w:rsidP="009E36CC">
      <w:r>
        <w:t>- сведения об установлении опеки и попечительства над ребенком.</w:t>
      </w:r>
    </w:p>
    <w:p w:rsidR="009E36CC" w:rsidRDefault="009E36CC" w:rsidP="009E36CC">
      <w:r>
        <w:t xml:space="preserve"> Заявители при подаче заявления вправе приложить к нему документы, указанные в настоящем пункте по собственной инициативе. Непредставление заявителем документов и информации, которые он вправе предоставлять по собственной инициативе, не является основанием для отказа в предоставлении муниципальной услуги.</w:t>
      </w:r>
    </w:p>
    <w:p w:rsidR="009E36CC" w:rsidRDefault="009E36CC" w:rsidP="009E36CC">
      <w:r>
        <w:t>Учреждения в целях предоставления муниципальной услуги запрашивают в Комитете образования данные сертификата дополнительного образования, выданного кандидату на обучение по дополнительным общеобразовательным программам. Непредставление Комитетом образования данных сертификата дополнительного образования не может являться основанием для отказа в представлении муниципальной услуги заявителю.</w:t>
      </w:r>
    </w:p>
    <w:p w:rsidR="00C45526" w:rsidRPr="000E11BA" w:rsidRDefault="009E36CC" w:rsidP="009E36CC">
      <w:r>
        <w:t xml:space="preserve">(пункты 18, 19 раздела </w:t>
      </w:r>
      <w:r>
        <w:rPr>
          <w:lang w:val="en-US"/>
        </w:rPr>
        <w:t>II</w:t>
      </w:r>
      <w:r>
        <w:t xml:space="preserve"> изложены в редакции постановления Администрации                 </w:t>
      </w:r>
      <w:hyperlink r:id="rId38" w:tooltip="постановление от 01.09.2026 0:00:00 №785 Администрация Березовского района&#10;&#10;О внесении изменений в постановление администрации Березовского района от 02.02.2023 № 44 «Об утверждении административного регламента предоставления муниципальной услуги «Запись на обучение по дополнительной общеобразовательной программе»&#10;&#10;" w:history="1">
        <w:r w:rsidRPr="009E36CC">
          <w:rPr>
            <w:rStyle w:val="ae"/>
            <w:rFonts w:cs="Arial"/>
            <w:szCs w:val="28"/>
          </w:rPr>
          <w:t>от 01.09.2026 № 785</w:t>
        </w:r>
      </w:hyperlink>
      <w:r>
        <w:t>)</w:t>
      </w:r>
    </w:p>
    <w:p w:rsidR="001D374E" w:rsidRPr="000E11BA" w:rsidRDefault="001D374E" w:rsidP="00B81123">
      <w:r w:rsidRPr="000E11BA">
        <w:t xml:space="preserve">20. Способы получения заявителями документов, необходимых </w:t>
      </w:r>
      <w:proofErr w:type="gramStart"/>
      <w:r w:rsidRPr="000E11BA">
        <w:t>для предоставлении</w:t>
      </w:r>
      <w:proofErr w:type="gramEnd"/>
      <w:r w:rsidRPr="000E11BA">
        <w:t xml:space="preserve"> муниципальной услуги.</w:t>
      </w:r>
    </w:p>
    <w:p w:rsidR="001D374E" w:rsidRPr="000E11BA" w:rsidRDefault="001D374E" w:rsidP="00B81123">
      <w:r w:rsidRPr="000E11BA">
        <w:t>Форму заявления о предоставлении муниципальной услуги заявитель может получить:</w:t>
      </w:r>
    </w:p>
    <w:p w:rsidR="001D374E" w:rsidRPr="000E11BA" w:rsidRDefault="001D374E" w:rsidP="00B81123">
      <w:r w:rsidRPr="000E11BA">
        <w:t>- на информационном стенде в месте предоставления муниципальной услуги;</w:t>
      </w:r>
    </w:p>
    <w:p w:rsidR="001D374E" w:rsidRPr="000E11BA" w:rsidRDefault="00FD52E8" w:rsidP="00B81123">
      <w:r w:rsidRPr="000E11BA">
        <w:t xml:space="preserve">- у специалиста Комитета образования, </w:t>
      </w:r>
      <w:r w:rsidR="001D374E" w:rsidRPr="000E11BA">
        <w:t xml:space="preserve">работника </w:t>
      </w:r>
      <w:r w:rsidRPr="000E11BA">
        <w:t>Учреждения</w:t>
      </w:r>
      <w:r w:rsidR="001D374E" w:rsidRPr="000E11BA">
        <w:t xml:space="preserve"> или специалиста МФЦ (способы получения информации о месте нахождения </w:t>
      </w:r>
      <w:r w:rsidR="001D22BA" w:rsidRPr="000E11BA">
        <w:t>Учрежден</w:t>
      </w:r>
      <w:r w:rsidR="001D374E" w:rsidRPr="000E11BA">
        <w:t xml:space="preserve">ий указаны в пункте </w:t>
      </w:r>
      <w:r w:rsidRPr="000E11BA">
        <w:t>3</w:t>
      </w:r>
      <w:r w:rsidR="001D374E" w:rsidRPr="000E11BA">
        <w:t xml:space="preserve"> настоящего административного регламента);</w:t>
      </w:r>
    </w:p>
    <w:p w:rsidR="00B81123" w:rsidRPr="000E11BA" w:rsidRDefault="00F10E61" w:rsidP="00B81123">
      <w:r w:rsidRPr="000E11BA">
        <w:t xml:space="preserve">- посредством информационно-телекоммуникационной сети «Интернет» на официальном сайте, Едином портале, </w:t>
      </w:r>
      <w:proofErr w:type="gramStart"/>
      <w:r w:rsidRPr="000E11BA">
        <w:t>на официальной сайте</w:t>
      </w:r>
      <w:proofErr w:type="gramEnd"/>
      <w:r w:rsidRPr="000E11BA">
        <w:t xml:space="preserve"> Комитета образования, Учреждения.</w:t>
      </w:r>
    </w:p>
    <w:p w:rsidR="00F10E61" w:rsidRDefault="00F10E61" w:rsidP="00B81123">
      <w:r w:rsidRPr="000E11BA">
        <w:t xml:space="preserve">(абзац пятый пункта 20 изложен в редакции постановления Администрации               </w:t>
      </w:r>
      <w:hyperlink r:id="rId39" w:tooltip="постановление от 15.04.2024 0:00:00 №293 Администрация Березовского района&#10;&#10;О внесении изменений в постановление администрации Березовского района от 02.02.2023 № 44 " w:history="1">
        <w:r w:rsidRPr="000E11BA">
          <w:rPr>
            <w:rStyle w:val="ae"/>
          </w:rPr>
          <w:t>от 15.04.2024 № 293</w:t>
        </w:r>
      </w:hyperlink>
      <w:r w:rsidRPr="000E11BA">
        <w:t>)</w:t>
      </w:r>
    </w:p>
    <w:p w:rsidR="000349AE" w:rsidRDefault="000349AE" w:rsidP="000349AE">
      <w:r>
        <w:lastRenderedPageBreak/>
        <w:t>Документ, указанный в абзаце втором пункта 19 настоящего административного регламента, заявитель может получить, обратившись в МФЦ либо в межрайонную Инспекцию Федеральной налоговой службы России № 7 по Ханты-Мансийскому автономному округу-Югре (способ получения информации о местонахождения органа власти указан в пункте 9 настоящего административного регламента).</w:t>
      </w:r>
    </w:p>
    <w:p w:rsidR="000349AE" w:rsidRDefault="000349AE" w:rsidP="000349AE">
      <w:r>
        <w:t xml:space="preserve">Документы, указанные в абзацах третьем, четвертом пункта 19 настоящего административного регламента, заявитель может получить, обратившись </w:t>
      </w:r>
      <w:proofErr w:type="gramStart"/>
      <w:r>
        <w:t>в  МФЦ</w:t>
      </w:r>
      <w:proofErr w:type="gramEnd"/>
      <w:r>
        <w:t xml:space="preserve"> либо в Отделение министерства  внутренних дел России  по Березовскому району (способ получения информации о местонахождения органа власти указан в пункте 9 настоящего административного регламента).</w:t>
      </w:r>
    </w:p>
    <w:p w:rsidR="000349AE" w:rsidRDefault="000349AE" w:rsidP="000349AE">
      <w:r>
        <w:t xml:space="preserve">Документ, указанный в абзаце пятом пункта 19 настоящего административного регламента, заявитель может получить, обратившись </w:t>
      </w:r>
      <w:proofErr w:type="gramStart"/>
      <w:r>
        <w:t>в  военный</w:t>
      </w:r>
      <w:proofErr w:type="gramEnd"/>
      <w:r>
        <w:t xml:space="preserve"> комиссариат Березовского района Ханты-Мансийского автономного округа-Югры, либо в Минобороны РФ (способ получения информации о местонахождения органа власти указан в пункте 9 настоящего административного регламента).</w:t>
      </w:r>
    </w:p>
    <w:p w:rsidR="000349AE" w:rsidRDefault="000349AE" w:rsidP="000349AE">
      <w:r>
        <w:t>Документы, указанные в абзацах шестом-седьмом пункта 19 настоящего административного регламента, заявитель может получить, обратившись МФЦ либо в Клиентскую службу Социального фонда России в Березовском районе (способ получения информации о местонахождения органа власти указан в пункте 9 настоящего административного регламента).</w:t>
      </w:r>
    </w:p>
    <w:p w:rsidR="000349AE" w:rsidRPr="000E11BA" w:rsidRDefault="000349AE" w:rsidP="00B81123">
      <w:r>
        <w:t>(</w:t>
      </w:r>
      <w:r w:rsidRPr="000349AE">
        <w:t>пункт 20 раздела II  дополн</w:t>
      </w:r>
      <w:r>
        <w:t xml:space="preserve">ен </w:t>
      </w:r>
      <w:r w:rsidRPr="000349AE">
        <w:t xml:space="preserve">абзацами шестым </w:t>
      </w:r>
      <w:r>
        <w:t>–</w:t>
      </w:r>
      <w:r w:rsidRPr="000349AE">
        <w:t xml:space="preserve"> девятым</w:t>
      </w:r>
      <w:r>
        <w:t xml:space="preserve"> постановлением Администрации </w:t>
      </w:r>
      <w:hyperlink r:id="rId40" w:tooltip="постановление от 01.09.2026 0:00:00 №785 Администрация Березовского района&#10;&#10;О внесении изменений в постановление администрации Березовского района от 02.02.2023 № 44 «Об утверждении административного регламента предоставления муниципальной услуги «Запись на обучение по дополнительной общеобразовательной программе»&#10;&#10;" w:history="1">
        <w:r w:rsidRPr="009E36CC">
          <w:rPr>
            <w:rStyle w:val="ae"/>
            <w:rFonts w:cs="Arial"/>
            <w:szCs w:val="28"/>
          </w:rPr>
          <w:t>от 01.09.2026 № 785</w:t>
        </w:r>
      </w:hyperlink>
      <w:r>
        <w:t>)</w:t>
      </w:r>
    </w:p>
    <w:p w:rsidR="003519A2" w:rsidRPr="000E11BA" w:rsidRDefault="007854C7" w:rsidP="003519A2">
      <w:r w:rsidRPr="000E11BA">
        <w:t>21</w:t>
      </w:r>
      <w:r w:rsidR="0072753C" w:rsidRPr="000E11BA">
        <w:t xml:space="preserve">. </w:t>
      </w:r>
      <w:r w:rsidR="003519A2" w:rsidRPr="000E11BA">
        <w:t xml:space="preserve">Требования к документам, необходимым для </w:t>
      </w:r>
      <w:proofErr w:type="gramStart"/>
      <w:r w:rsidR="003519A2" w:rsidRPr="000E11BA">
        <w:t>предоставления  муниципальной</w:t>
      </w:r>
      <w:proofErr w:type="gramEnd"/>
      <w:r w:rsidR="003519A2" w:rsidRPr="000E11BA">
        <w:t xml:space="preserve"> услуги. </w:t>
      </w:r>
    </w:p>
    <w:p w:rsidR="003519A2" w:rsidRPr="000E11BA" w:rsidRDefault="003519A2" w:rsidP="003519A2">
      <w:r w:rsidRPr="000E11BA">
        <w:t>В случае направления заявления посредством Единого портала формирование заявления осуществляется посредством заполнения интерактивной формы на Едином портале без необходимости дополнительной подачи заявления в какой-либо иной форме.</w:t>
      </w:r>
    </w:p>
    <w:p w:rsidR="003519A2" w:rsidRPr="000E11BA" w:rsidRDefault="003519A2" w:rsidP="003519A2">
      <w:r w:rsidRPr="000E11BA">
        <w:t xml:space="preserve">В заявлении о предоставлении муниципальной услуги заявитель указывает способ выдачи (направления) документов, являющихся результатом предоставления муниципальной услуги. </w:t>
      </w:r>
    </w:p>
    <w:p w:rsidR="003519A2" w:rsidRPr="000E11BA" w:rsidRDefault="003519A2" w:rsidP="003519A2">
      <w:r w:rsidRPr="000E11BA">
        <w:t xml:space="preserve">В случае получения результата предоставления муниципальной услуги другим законным представителем несовершеннолетнего, не являющимся заявителем (при получении результата предоставления муниципальной услуги, оформленного в форме документа на бумажном носителе) в заявлении указывается фамилия, имя, отчество (при наличии), сведения </w:t>
      </w:r>
      <w:proofErr w:type="gramStart"/>
      <w:r w:rsidRPr="000E11BA">
        <w:t>о  документе</w:t>
      </w:r>
      <w:proofErr w:type="gramEnd"/>
      <w:r w:rsidRPr="000E11BA">
        <w:t>, удостоверяющем личность другого законного представителя несовершеннолетнего, уполномоченного на получение результата предоставления муниципальной услуги.</w:t>
      </w:r>
    </w:p>
    <w:p w:rsidR="003519A2" w:rsidRPr="000E11BA" w:rsidRDefault="003519A2" w:rsidP="003519A2">
      <w:r w:rsidRPr="000E11BA">
        <w:t>В случае если заявитель в момент подачи заявления о предоставлении муниципальной услуги выразил письменно желание получить запрашиваемый результат предоставления муниципальной услуги, оформленный в форме документа на бумажном носителе, лично, то результат предоставления муниципальной услуги, не может быть предоставлен другому законному представителю несовершеннолетнего.</w:t>
      </w:r>
    </w:p>
    <w:p w:rsidR="003519A2" w:rsidRPr="000E11BA" w:rsidRDefault="003519A2" w:rsidP="003519A2">
      <w:r w:rsidRPr="000E11BA">
        <w:t xml:space="preserve">Электронные документы представляются в следующих форматах: </w:t>
      </w:r>
    </w:p>
    <w:p w:rsidR="003519A2" w:rsidRPr="000E11BA" w:rsidRDefault="001378EE" w:rsidP="003519A2">
      <w:r w:rsidRPr="000E11BA">
        <w:t xml:space="preserve">а) </w:t>
      </w:r>
      <w:r w:rsidR="003519A2" w:rsidRPr="000E11BA">
        <w:t xml:space="preserve">xml - для формализованных документов; </w:t>
      </w:r>
    </w:p>
    <w:p w:rsidR="003519A2" w:rsidRPr="000E11BA" w:rsidRDefault="003519A2" w:rsidP="003519A2">
      <w:r w:rsidRPr="000E11BA">
        <w:t xml:space="preserve">б) doc, docx, odt - для документов с текстовым содержанием, не включающим формулы (за исключением документов, указанных в подпункте «в» настоящего пункта); </w:t>
      </w:r>
    </w:p>
    <w:p w:rsidR="003519A2" w:rsidRPr="000E11BA" w:rsidRDefault="001378EE" w:rsidP="003519A2">
      <w:r w:rsidRPr="000E11BA">
        <w:t xml:space="preserve">в) </w:t>
      </w:r>
      <w:r w:rsidR="003519A2" w:rsidRPr="000E11BA">
        <w:t xml:space="preserve">xls, xlsx, ods - для документов, содержащих расчеты; </w:t>
      </w:r>
    </w:p>
    <w:p w:rsidR="003519A2" w:rsidRPr="000E11BA" w:rsidRDefault="001378EE" w:rsidP="003519A2">
      <w:r w:rsidRPr="000E11BA">
        <w:t xml:space="preserve">г) </w:t>
      </w:r>
      <w:r w:rsidR="003519A2" w:rsidRPr="000E11BA">
        <w:t>pdf, jpg, jpeg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3519A2" w:rsidRPr="000E11BA" w:rsidRDefault="003519A2" w:rsidP="003519A2">
      <w:r w:rsidRPr="000E11BA">
        <w:lastRenderedPageBreak/>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 </w:t>
      </w:r>
    </w:p>
    <w:p w:rsidR="003519A2" w:rsidRPr="000E11BA" w:rsidRDefault="003519A2" w:rsidP="003519A2">
      <w:r w:rsidRPr="000E11BA">
        <w:t xml:space="preserve">«черно-белый» (при отсутствии в документе графических изображений и (или) цветного текста); </w:t>
      </w:r>
    </w:p>
    <w:p w:rsidR="003519A2" w:rsidRPr="000E11BA" w:rsidRDefault="003519A2" w:rsidP="003519A2">
      <w:r w:rsidRPr="000E11BA">
        <w:t xml:space="preserve">«оттенки серого» (при наличии в документе графических изображений, отличных от цветного графического изображения); </w:t>
      </w:r>
    </w:p>
    <w:p w:rsidR="003519A2" w:rsidRPr="000E11BA" w:rsidRDefault="003519A2" w:rsidP="003519A2">
      <w:r w:rsidRPr="000E11BA">
        <w:t>«цветной» или «режим полной цветопередачи» (при наличии в документе цветных графических изображений либо цветного текста);</w:t>
      </w:r>
    </w:p>
    <w:p w:rsidR="003519A2" w:rsidRPr="000E11BA" w:rsidRDefault="003519A2" w:rsidP="003519A2">
      <w:r w:rsidRPr="000E11BA">
        <w:t xml:space="preserve">сохранением всех аутентичных признаков подлинности, а именно: графической подписи лица, печати, углового штампа бланка; </w:t>
      </w:r>
    </w:p>
    <w:p w:rsidR="003519A2" w:rsidRPr="000E11BA" w:rsidRDefault="003519A2" w:rsidP="003519A2">
      <w:r w:rsidRPr="000E11BA">
        <w:t>количество файлов должно соответствовать количеству документов, каждый из которых содержит текстовую и (или) графическую информацию.</w:t>
      </w:r>
    </w:p>
    <w:p w:rsidR="003519A2" w:rsidRPr="000E11BA" w:rsidRDefault="003519A2" w:rsidP="003519A2">
      <w:r w:rsidRPr="000E11BA">
        <w:t xml:space="preserve">Электронные документы должны обеспечивать: </w:t>
      </w:r>
    </w:p>
    <w:p w:rsidR="003519A2" w:rsidRPr="000E11BA" w:rsidRDefault="003519A2" w:rsidP="003519A2">
      <w:r w:rsidRPr="000E11BA">
        <w:t>- возможность идентифицировать документ и количество листов в документе;</w:t>
      </w:r>
    </w:p>
    <w:p w:rsidR="003519A2" w:rsidRPr="000E11BA" w:rsidRDefault="003519A2" w:rsidP="003519A2">
      <w:r w:rsidRPr="000E11BA">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3519A2" w:rsidRPr="000E11BA" w:rsidRDefault="003519A2" w:rsidP="003519A2">
      <w:r w:rsidRPr="000E11BA">
        <w:t xml:space="preserve">Документы, подлежащие представлению в форматах xls, xlsx или ods, формируются в виде отдельного электронного документа. </w:t>
      </w:r>
    </w:p>
    <w:p w:rsidR="007854C7" w:rsidRPr="000E11BA" w:rsidRDefault="003519A2" w:rsidP="003519A2">
      <w:r w:rsidRPr="000E11BA">
        <w:t>Максимально допустимый размер прикрепленного пакета документов не должен превышать 10 ГБ.</w:t>
      </w:r>
    </w:p>
    <w:p w:rsidR="003519A2" w:rsidRPr="000E11BA" w:rsidRDefault="003519A2" w:rsidP="003519A2">
      <w:r w:rsidRPr="000E11BA">
        <w:t xml:space="preserve">(пункт 21 изложен в редакции постановления Администрации </w:t>
      </w:r>
      <w:hyperlink r:id="rId41" w:tooltip="постановление от 03.12.2024 0:00:00 №1093 Администрация Березовского района&#10;&#10;О внесении изменений в постановление администрации Березовского района от 02.02.2023 № 44 " w:history="1">
        <w:r w:rsidRPr="000E11BA">
          <w:rPr>
            <w:rStyle w:val="ae"/>
          </w:rPr>
          <w:t>от 03.12.2024                  № 1093</w:t>
        </w:r>
      </w:hyperlink>
      <w:r w:rsidRPr="000E11BA">
        <w:t>)</w:t>
      </w:r>
    </w:p>
    <w:p w:rsidR="003F3708" w:rsidRPr="000E11BA" w:rsidRDefault="007854C7" w:rsidP="00B81123">
      <w:r w:rsidRPr="000E11BA">
        <w:t>22</w:t>
      </w:r>
      <w:r w:rsidR="003F3708" w:rsidRPr="000E11BA">
        <w:t>.</w:t>
      </w:r>
      <w:r w:rsidR="00B81123" w:rsidRPr="000E11BA">
        <w:t xml:space="preserve"> </w:t>
      </w:r>
      <w:r w:rsidR="003F3708" w:rsidRPr="000E11BA">
        <w:t>Способы подачи документов заявителем:</w:t>
      </w:r>
    </w:p>
    <w:p w:rsidR="003F3708" w:rsidRPr="000E11BA" w:rsidRDefault="007854C7" w:rsidP="00B81123">
      <w:r w:rsidRPr="000E11BA">
        <w:t xml:space="preserve">- при личном обращении </w:t>
      </w:r>
      <w:r w:rsidR="00CA369E" w:rsidRPr="000E11BA">
        <w:t>Учреждение</w:t>
      </w:r>
      <w:r w:rsidR="003F3708" w:rsidRPr="000E11BA">
        <w:t>;</w:t>
      </w:r>
    </w:p>
    <w:p w:rsidR="003F3708" w:rsidRPr="000E11BA" w:rsidRDefault="003F3708" w:rsidP="00B81123">
      <w:r w:rsidRPr="000E11BA">
        <w:t>- посредством почтовой связи в</w:t>
      </w:r>
      <w:r w:rsidR="00B81123" w:rsidRPr="000E11BA">
        <w:t xml:space="preserve"> </w:t>
      </w:r>
      <w:r w:rsidR="00CA369E" w:rsidRPr="000E11BA">
        <w:t>Учреждение</w:t>
      </w:r>
      <w:r w:rsidRPr="000E11BA">
        <w:t>;</w:t>
      </w:r>
    </w:p>
    <w:p w:rsidR="003F3708" w:rsidRPr="000E11BA" w:rsidRDefault="003F3708" w:rsidP="00B81123">
      <w:r w:rsidRPr="000E11BA">
        <w:t>- посредством обращения в МФЦ;</w:t>
      </w:r>
    </w:p>
    <w:p w:rsidR="003F3708" w:rsidRPr="000E11BA" w:rsidRDefault="003F3708" w:rsidP="00B81123">
      <w:r w:rsidRPr="000E11BA">
        <w:t xml:space="preserve">- посредством Единого </w:t>
      </w:r>
      <w:r w:rsidR="00F10E61" w:rsidRPr="000E11BA">
        <w:t>портала</w:t>
      </w:r>
      <w:r w:rsidRPr="000E11BA">
        <w:t xml:space="preserve">. </w:t>
      </w:r>
    </w:p>
    <w:p w:rsidR="00F10E61" w:rsidRPr="000E11BA" w:rsidRDefault="00F10E61" w:rsidP="00F10E61">
      <w:r w:rsidRPr="000E11BA">
        <w:t xml:space="preserve">(абзац пятый пункта 22 изложен в редакции постановления Администрации               </w:t>
      </w:r>
      <w:hyperlink r:id="rId42" w:tooltip="постановление от 15.04.2024 0:00:00 №293 Администрация Березовского района&#10;&#10;О внесении изменений в постановление администрации Березовского района от 02.02.2023 № 44 " w:history="1">
        <w:r w:rsidRPr="000E11BA">
          <w:rPr>
            <w:rStyle w:val="ae"/>
          </w:rPr>
          <w:t>от 15.04.2024 № 293</w:t>
        </w:r>
      </w:hyperlink>
      <w:r w:rsidRPr="000E11BA">
        <w:t>)</w:t>
      </w:r>
    </w:p>
    <w:p w:rsidR="003F3708" w:rsidRPr="000E11BA" w:rsidRDefault="003F3708" w:rsidP="00B81123">
      <w:r w:rsidRPr="000E11BA">
        <w:t>22.</w:t>
      </w:r>
      <w:r w:rsidR="007C4343" w:rsidRPr="000E11BA">
        <w:t>1.</w:t>
      </w:r>
      <w:r w:rsidRPr="000E11BA">
        <w:t xml:space="preserve"> Запрещается требовать от заявителя:</w:t>
      </w:r>
    </w:p>
    <w:p w:rsidR="007C4343" w:rsidRPr="000E11BA" w:rsidRDefault="007C4343" w:rsidP="007C4343">
      <w:r w:rsidRPr="000E11BA">
        <w:t xml:space="preserve">(в разделе II слова «22. Запрещается требовать от заявителя:» заменены словами «22.1. Запрещается требовать от заявителя:» постановлением Администрации </w:t>
      </w:r>
      <w:hyperlink r:id="rId43" w:tooltip="постановление от 15.04.2024 0:00:00 №293 Администрация Березовского района&#10;&#10;О внесении изменений в постановление администрации Березовского района от 02.02.2023 № 44 " w:history="1">
        <w:r w:rsidRPr="000E11BA">
          <w:rPr>
            <w:rStyle w:val="ae"/>
          </w:rPr>
          <w:t>от 15.04.2024 № 293</w:t>
        </w:r>
      </w:hyperlink>
      <w:r w:rsidRPr="000E11BA">
        <w:t>)</w:t>
      </w:r>
    </w:p>
    <w:p w:rsidR="003F3708" w:rsidRPr="000E11BA" w:rsidRDefault="003F3708" w:rsidP="00B81123">
      <w:r w:rsidRPr="000E11BA">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F3708" w:rsidRPr="000E11BA" w:rsidRDefault="003F3708" w:rsidP="00B81123">
      <w:r w:rsidRPr="000E11BA">
        <w:t xml:space="preserve">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w:t>
      </w:r>
      <w:hyperlink r:id="rId44"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0E11BA">
          <w:rPr>
            <w:rStyle w:val="ae"/>
          </w:rPr>
          <w:t>№ 210-ФЗ</w:t>
        </w:r>
      </w:hyperlink>
      <w:r w:rsidRPr="000E11BA">
        <w:t>, в соответствии с нормативными правовыми актами Российской Федерации, нормативными правовыми актами Ханты-Мансийского автономного округа-Югры, муниципальными правовыми актами администрации Березовского района, за исключением документов, включенных в определенный частью 6 статьи 7 указанного федерального закона перечень документов. Заявитель вправе представить указанные документы и информацию в</w:t>
      </w:r>
      <w:r w:rsidR="00B81123" w:rsidRPr="000E11BA">
        <w:t xml:space="preserve"> </w:t>
      </w:r>
      <w:r w:rsidR="00CA369E" w:rsidRPr="000E11BA">
        <w:t>У</w:t>
      </w:r>
      <w:r w:rsidRPr="000E11BA">
        <w:t>чреждения по собственной инициативе;</w:t>
      </w:r>
    </w:p>
    <w:p w:rsidR="003F3708" w:rsidRPr="000E11BA" w:rsidRDefault="003F3708" w:rsidP="00B81123">
      <w:r w:rsidRPr="000E11BA">
        <w:lastRenderedPageBreak/>
        <w:t>3)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3F3708" w:rsidRPr="000E11BA" w:rsidRDefault="003F3708" w:rsidP="00B81123">
      <w:r w:rsidRPr="000E11BA">
        <w:t>4) предоставления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F3708" w:rsidRPr="000E11BA" w:rsidRDefault="003F3708" w:rsidP="00B81123">
      <w:r w:rsidRPr="000E11BA">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F3708" w:rsidRPr="000E11BA" w:rsidRDefault="003F3708" w:rsidP="00B81123">
      <w:r w:rsidRPr="000E11BA">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F3708" w:rsidRPr="000E11BA" w:rsidRDefault="003F3708" w:rsidP="00B81123">
      <w:r w:rsidRPr="000E11BA">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3F3708" w:rsidRPr="000E11BA" w:rsidRDefault="003F3708" w:rsidP="00B81123">
      <w:r w:rsidRPr="000E11BA">
        <w:t xml:space="preserve">- выявление документально подтвержденного факта (признаков) ошибочного или противоправного действия (бездействия) должностного лица Комитета образования, </w:t>
      </w:r>
      <w:r w:rsidR="007A6A2E" w:rsidRPr="000E11BA">
        <w:t>У</w:t>
      </w:r>
      <w:r w:rsidRPr="000E11BA">
        <w:t xml:space="preserve">чреждения, предоставляющего муниципальную услугу, муниципального служащего, </w:t>
      </w:r>
      <w:r w:rsidR="007A6A2E" w:rsidRPr="000E11BA">
        <w:t xml:space="preserve">работника Учреждения, </w:t>
      </w:r>
      <w:r w:rsidRPr="000E11BA">
        <w:t xml:space="preserve">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7A6A2E" w:rsidRPr="000E11BA">
        <w:t>У</w:t>
      </w:r>
      <w:r w:rsidRPr="000E11BA">
        <w:t xml:space="preserve">чреждения,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 </w:t>
      </w:r>
    </w:p>
    <w:p w:rsidR="003F3708" w:rsidRPr="000E11BA" w:rsidRDefault="003F3708" w:rsidP="00B81123">
      <w:r w:rsidRPr="000E11BA">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w:t>
      </w:r>
      <w:r w:rsidR="004C421E" w:rsidRPr="000E11BA">
        <w:t xml:space="preserve">ого закона </w:t>
      </w:r>
      <w:hyperlink r:id="rId45"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0E11BA">
          <w:rPr>
            <w:rStyle w:val="ae"/>
          </w:rPr>
          <w:t>№ 210-ФЗ</w:t>
        </w:r>
      </w:hyperlink>
      <w:r w:rsidR="00B81123" w:rsidRPr="000E11BA">
        <w:t xml:space="preserve"> </w:t>
      </w:r>
      <w:r w:rsidRPr="000E11BA">
        <w:t>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6912A8" w:rsidRPr="000E11BA" w:rsidRDefault="006912A8" w:rsidP="00F42B28">
      <w:pPr>
        <w:tabs>
          <w:tab w:val="left" w:pos="1446"/>
        </w:tabs>
        <w:ind w:firstLine="709"/>
        <w:rPr>
          <w:rFonts w:cs="Arial"/>
          <w:szCs w:val="28"/>
        </w:rPr>
      </w:pPr>
    </w:p>
    <w:p w:rsidR="00F42B28" w:rsidRPr="000E11BA" w:rsidRDefault="00F42B28" w:rsidP="006912A8">
      <w:pPr>
        <w:tabs>
          <w:tab w:val="left" w:pos="390"/>
        </w:tabs>
        <w:ind w:firstLine="709"/>
        <w:jc w:val="center"/>
        <w:rPr>
          <w:rFonts w:cs="Arial"/>
          <w:b/>
          <w:szCs w:val="28"/>
        </w:rPr>
      </w:pPr>
      <w:r w:rsidRPr="000E11BA">
        <w:rPr>
          <w:rFonts w:cs="Arial"/>
          <w:b/>
          <w:szCs w:val="28"/>
        </w:rPr>
        <w:t>Исчерпывающий перечень оснований для отказа в приеме документов, необходимых для пред</w:t>
      </w:r>
      <w:r w:rsidR="006912A8" w:rsidRPr="000E11BA">
        <w:rPr>
          <w:rFonts w:cs="Arial"/>
          <w:b/>
          <w:szCs w:val="28"/>
        </w:rPr>
        <w:t>оставления муниципальной услуги</w:t>
      </w:r>
    </w:p>
    <w:p w:rsidR="006912A8" w:rsidRPr="000E11BA" w:rsidRDefault="006912A8" w:rsidP="00B81123"/>
    <w:p w:rsidR="00F10E61" w:rsidRPr="000E11BA" w:rsidRDefault="00F10E61" w:rsidP="00B81123"/>
    <w:p w:rsidR="003F3708" w:rsidRPr="000E11BA" w:rsidRDefault="003F3708" w:rsidP="00B81123">
      <w:r w:rsidRPr="000E11BA">
        <w:t>23</w:t>
      </w:r>
      <w:r w:rsidR="00EE110B" w:rsidRPr="000E11BA">
        <w:t>.</w:t>
      </w:r>
      <w:r w:rsidR="00B81123" w:rsidRPr="000E11BA">
        <w:t xml:space="preserve"> </w:t>
      </w:r>
      <w:r w:rsidRPr="000E11BA">
        <w:t xml:space="preserve">Основание для отказа в приеме документов, необходимых для оказания муниципальной услуги: </w:t>
      </w:r>
    </w:p>
    <w:p w:rsidR="00BD0956" w:rsidRPr="000E11BA" w:rsidRDefault="00BD0956" w:rsidP="00B81123">
      <w:r w:rsidRPr="000E11BA">
        <w:t>- Заявителем</w:t>
      </w:r>
      <w:r w:rsidR="00B81123" w:rsidRPr="000E11BA">
        <w:t xml:space="preserve"> </w:t>
      </w:r>
      <w:r w:rsidRPr="000E11BA">
        <w:t>представлен</w:t>
      </w:r>
      <w:r w:rsidR="00B81123" w:rsidRPr="000E11BA">
        <w:t xml:space="preserve"> </w:t>
      </w:r>
      <w:r w:rsidRPr="000E11BA">
        <w:t>неполный</w:t>
      </w:r>
      <w:r w:rsidR="00B81123" w:rsidRPr="000E11BA">
        <w:t xml:space="preserve"> </w:t>
      </w:r>
      <w:r w:rsidRPr="000E11BA">
        <w:t>комплект документов, необходимых</w:t>
      </w:r>
      <w:r w:rsidR="00B81123" w:rsidRPr="000E11BA">
        <w:t xml:space="preserve"> </w:t>
      </w:r>
      <w:r w:rsidRPr="000E11BA">
        <w:t>для предоставления муниципальной услуги;</w:t>
      </w:r>
    </w:p>
    <w:p w:rsidR="00BD0956" w:rsidRPr="000E11BA" w:rsidRDefault="00BD0956" w:rsidP="00B81123">
      <w:r w:rsidRPr="000E11BA">
        <w:t>- документы, необходимые для предоставления муниципальной услуги, утратили силу;</w:t>
      </w:r>
    </w:p>
    <w:p w:rsidR="00BD0956" w:rsidRPr="000E11BA" w:rsidRDefault="00BD0956" w:rsidP="00B81123">
      <w:r w:rsidRPr="000E11BA">
        <w:t>- документы содержат подчистки и исправления текста, не заверенные в порядке, установленном законодательством Российской Федерации;</w:t>
      </w:r>
    </w:p>
    <w:p w:rsidR="00BD0956" w:rsidRPr="000E11BA" w:rsidRDefault="00BD0956" w:rsidP="00B81123">
      <w:r w:rsidRPr="000E11BA">
        <w:t>-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rsidR="00BD0956" w:rsidRPr="000E11BA" w:rsidRDefault="00BD0956" w:rsidP="00B81123">
      <w:r w:rsidRPr="000E11BA">
        <w:t xml:space="preserve">- </w:t>
      </w:r>
      <w:r w:rsidR="00F10E61" w:rsidRPr="000E11BA">
        <w:t xml:space="preserve">некорректное заполнение обязательных полей в форме интерактивного заявления (запроса) на Едином портале (отсутствие заполнения, недостоверное, </w:t>
      </w:r>
      <w:r w:rsidR="00F10E61" w:rsidRPr="000E11BA">
        <w:lastRenderedPageBreak/>
        <w:t>неполное либо неправильное, несоответствующее требованиям, установленным настоящим административным регламентом);</w:t>
      </w:r>
    </w:p>
    <w:p w:rsidR="00F10E61" w:rsidRPr="000E11BA" w:rsidRDefault="00F10E61" w:rsidP="00B81123">
      <w:r w:rsidRPr="000E11BA">
        <w:t xml:space="preserve">(абзац шестой пункта 23 изложен в редакции постановления Администрации               </w:t>
      </w:r>
      <w:hyperlink r:id="rId46" w:tooltip="постановление от 15.04.2024 0:00:00 №293 Администрация Березовского района&#10;&#10;О внесении изменений в постановление администрации Березовского района от 02.02.2023 № 44 " w:history="1">
        <w:r w:rsidRPr="000E11BA">
          <w:rPr>
            <w:rStyle w:val="ae"/>
          </w:rPr>
          <w:t>от 15.04.2024 № 293</w:t>
        </w:r>
      </w:hyperlink>
      <w:r w:rsidRPr="000E11BA">
        <w:t>)</w:t>
      </w:r>
    </w:p>
    <w:p w:rsidR="00BD0956" w:rsidRPr="000E11BA" w:rsidRDefault="00BD0956" w:rsidP="00B81123">
      <w:r w:rsidRPr="000E11BA">
        <w:t>-</w:t>
      </w:r>
      <w:r w:rsidR="00B81123" w:rsidRPr="000E11BA">
        <w:t xml:space="preserve"> </w:t>
      </w:r>
      <w:r w:rsidRPr="000E11BA">
        <w:t>поступление заявления, аналогичного ранее зарегистрированному заявлению, срок предоставления муниципальной услуги по которому не истек на момент поступления такого заявления.</w:t>
      </w:r>
      <w:r w:rsidR="00213F26" w:rsidRPr="000E11BA">
        <w:t xml:space="preserve"> </w:t>
      </w:r>
    </w:p>
    <w:p w:rsidR="00BD0956" w:rsidRPr="000E11BA" w:rsidRDefault="00BD0956" w:rsidP="00B81123">
      <w:r w:rsidRPr="000E11BA">
        <w:t>Решение об отказе в приеме документов, необходимых для предоставления муниципальной услуги, оформ</w:t>
      </w:r>
      <w:r w:rsidR="007A6A2E" w:rsidRPr="000E11BA">
        <w:t>ляется по форме, приведенной в п</w:t>
      </w:r>
      <w:r w:rsidRPr="000E11BA">
        <w:t>риложении 3 к настоящему административному регламенту.</w:t>
      </w:r>
    </w:p>
    <w:p w:rsidR="007C4343" w:rsidRPr="000E11BA" w:rsidRDefault="007C4343" w:rsidP="00B81123">
      <w:r w:rsidRPr="000E11BA">
        <w:t xml:space="preserve">Решение об отказе в приеме документов, необходимых для предоставления муниципальной услуги готовиться, за подписью руководителя Учреждения, либо за подписью лиц его замещающего </w:t>
      </w:r>
      <w:proofErr w:type="gramStart"/>
      <w:r w:rsidRPr="000E11BA">
        <w:t>и  направляется</w:t>
      </w:r>
      <w:proofErr w:type="gramEnd"/>
      <w:r w:rsidRPr="000E11BA">
        <w:t xml:space="preserve"> заявителю, в том числе в личный кабинет заявителя на Едином портале не позднее первого рабочего дня, следующего за днем подачи заявления.</w:t>
      </w:r>
    </w:p>
    <w:p w:rsidR="007C4343" w:rsidRPr="000E11BA" w:rsidRDefault="007C4343" w:rsidP="007C4343">
      <w:r w:rsidRPr="000E11BA">
        <w:t xml:space="preserve">(абзац девятый пункта 23 изложен в редакции постановления Администрации               </w:t>
      </w:r>
      <w:hyperlink r:id="rId47" w:tooltip="постановление от 15.04.2024 0:00:00 №293 Администрация Березовского района&#10;&#10;О внесении изменений в постановление администрации Березовского района от 02.02.2023 № 44 " w:history="1">
        <w:r w:rsidRPr="000E11BA">
          <w:rPr>
            <w:rStyle w:val="ae"/>
          </w:rPr>
          <w:t>от 15.04.2024 № 293</w:t>
        </w:r>
      </w:hyperlink>
      <w:r w:rsidRPr="000E11BA">
        <w:t>)</w:t>
      </w:r>
    </w:p>
    <w:p w:rsidR="003F3708" w:rsidRPr="000E11BA" w:rsidRDefault="003F3708" w:rsidP="00B81123">
      <w:r w:rsidRPr="000E11BA">
        <w:t>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F42B28" w:rsidRPr="000E11BA" w:rsidRDefault="003F3708" w:rsidP="00B81123">
      <w:r w:rsidRPr="000E11BA">
        <w:t>24.</w:t>
      </w:r>
      <w:r w:rsidR="00B81123" w:rsidRPr="000E11BA">
        <w:t xml:space="preserve"> </w:t>
      </w:r>
      <w:r w:rsidR="007C4343" w:rsidRPr="000E11BA">
        <w:t>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услуги, опубликованной на Едином портале и официальном сайте.</w:t>
      </w:r>
    </w:p>
    <w:p w:rsidR="007C4343" w:rsidRPr="000E11BA" w:rsidRDefault="007C4343" w:rsidP="007C4343">
      <w:r w:rsidRPr="000E11BA">
        <w:t xml:space="preserve">(пункт 24 изложен в редакции постановления Администрации </w:t>
      </w:r>
      <w:hyperlink r:id="rId48" w:tooltip="постановление от 15.04.2024 0:00:00 №293 Администрация Березовского района&#10;&#10;О внесении изменений в постановление администрации Березовского района от 02.02.2023 № 44 " w:history="1">
        <w:r w:rsidRPr="000E11BA">
          <w:rPr>
            <w:rStyle w:val="ae"/>
          </w:rPr>
          <w:t>от 15.04.2024                   № 293</w:t>
        </w:r>
      </w:hyperlink>
      <w:r w:rsidRPr="000E11BA">
        <w:t>)</w:t>
      </w:r>
    </w:p>
    <w:p w:rsidR="007C4343" w:rsidRPr="000E11BA" w:rsidRDefault="007C4343" w:rsidP="00B81123"/>
    <w:p w:rsidR="003F3708" w:rsidRPr="000E11BA" w:rsidRDefault="003F3708" w:rsidP="00B81123"/>
    <w:p w:rsidR="00F42B28" w:rsidRPr="000E11BA" w:rsidRDefault="00F42B28" w:rsidP="00B81123">
      <w:pPr>
        <w:jc w:val="center"/>
        <w:rPr>
          <w:b/>
        </w:rPr>
      </w:pPr>
      <w:r w:rsidRPr="000E11BA">
        <w:rPr>
          <w:b/>
        </w:rPr>
        <w:t>Исчерпывающий перечень оснований для приостановления или отказа в предоставлении муниципальной услуги.</w:t>
      </w:r>
    </w:p>
    <w:p w:rsidR="003F3708" w:rsidRPr="000E11BA" w:rsidRDefault="003F3708" w:rsidP="003F3708">
      <w:pPr>
        <w:tabs>
          <w:tab w:val="left" w:pos="709"/>
        </w:tabs>
        <w:ind w:firstLine="0"/>
        <w:jc w:val="center"/>
        <w:rPr>
          <w:rFonts w:cs="Arial"/>
          <w:b/>
          <w:szCs w:val="28"/>
        </w:rPr>
      </w:pPr>
    </w:p>
    <w:p w:rsidR="00F42B28" w:rsidRPr="000E11BA" w:rsidRDefault="003F3708" w:rsidP="00B81123">
      <w:r w:rsidRPr="000E11BA">
        <w:t xml:space="preserve">25. </w:t>
      </w:r>
      <w:r w:rsidR="00BD0956" w:rsidRPr="000E11BA">
        <w:t>Основания для приостановления в предоставлении муниципальной услуги законодательством Российской Федерации и законодательством Ханты-Мансийского автономного округа-Югры не предусмотрены.</w:t>
      </w:r>
    </w:p>
    <w:p w:rsidR="007C4343" w:rsidRPr="000E11BA" w:rsidRDefault="007C4343" w:rsidP="00B81123">
      <w:r w:rsidRPr="000E11BA">
        <w:t>Не допускается отказ в предоставлении муниципальной услуги, в случае если заявления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и официальном сайте.</w:t>
      </w:r>
    </w:p>
    <w:p w:rsidR="007C4343" w:rsidRPr="000E11BA" w:rsidRDefault="007C4343" w:rsidP="007C4343">
      <w:r w:rsidRPr="000E11BA">
        <w:t xml:space="preserve">(абзац второй пункта 25 изложен в редакции постановления Администрации                  </w:t>
      </w:r>
      <w:hyperlink r:id="rId49" w:tooltip="постановление от 15.04.2024 0:00:00 №293 Администрация Березовского района&#10;&#10;О внесении изменений в постановление администрации Березовского района от 02.02.2023 № 44 " w:history="1">
        <w:r w:rsidRPr="000E11BA">
          <w:rPr>
            <w:rStyle w:val="ae"/>
          </w:rPr>
          <w:t>от 15.04.2024 № 293</w:t>
        </w:r>
      </w:hyperlink>
      <w:r w:rsidRPr="000E11BA">
        <w:t>)</w:t>
      </w:r>
    </w:p>
    <w:p w:rsidR="00F42B28" w:rsidRPr="000E11BA" w:rsidRDefault="00BD0956" w:rsidP="00B81123">
      <w:r w:rsidRPr="000E11BA">
        <w:t xml:space="preserve">26. </w:t>
      </w:r>
      <w:r w:rsidR="00F42B28" w:rsidRPr="000E11BA">
        <w:t>Основаниями для отказа в предоставлении муниципальной услуги являются:</w:t>
      </w:r>
    </w:p>
    <w:p w:rsidR="00F42B28" w:rsidRPr="000E11BA" w:rsidRDefault="00F42B28" w:rsidP="00B81123">
      <w:r w:rsidRPr="000E11BA">
        <w:t>1) наличие противоречивых сведений в Заявлении и приложенных к нему документах;</w:t>
      </w:r>
    </w:p>
    <w:p w:rsidR="00F42B28" w:rsidRPr="000E11BA" w:rsidRDefault="00F42B28" w:rsidP="00B81123">
      <w:r w:rsidRPr="000E11BA">
        <w:t xml:space="preserve">2) несоответствие категории Заявителя составу лиц, указанных в пункте </w:t>
      </w:r>
      <w:r w:rsidR="00EE110B" w:rsidRPr="000E11BA">
        <w:t xml:space="preserve">2 </w:t>
      </w:r>
      <w:r w:rsidRPr="000E11BA">
        <w:t xml:space="preserve">настоящего </w:t>
      </w:r>
      <w:r w:rsidR="00CF230A" w:rsidRPr="000E11BA">
        <w:t>а</w:t>
      </w:r>
      <w:r w:rsidRPr="000E11BA">
        <w:t>дминистративного регламента;</w:t>
      </w:r>
    </w:p>
    <w:p w:rsidR="00F42B28" w:rsidRPr="000E11BA" w:rsidRDefault="00F42B28" w:rsidP="00B81123">
      <w:r w:rsidRPr="000E11BA">
        <w:t xml:space="preserve">3) несоответствие документов, указанных в </w:t>
      </w:r>
      <w:r w:rsidR="00EE110B" w:rsidRPr="000E11BA">
        <w:t xml:space="preserve">пункте 18 </w:t>
      </w:r>
      <w:r w:rsidRPr="000E11BA">
        <w:t xml:space="preserve">настоящего </w:t>
      </w:r>
      <w:r w:rsidR="00CF230A" w:rsidRPr="000E11BA">
        <w:t>а</w:t>
      </w:r>
      <w:r w:rsidRPr="000E11BA">
        <w:t>дминистративного регламента, по форме или содержанию требованиям законодательства Российской Федерации;</w:t>
      </w:r>
    </w:p>
    <w:p w:rsidR="00F42B28" w:rsidRPr="000E11BA" w:rsidRDefault="00213F26" w:rsidP="00B81123">
      <w:r w:rsidRPr="000E11BA">
        <w:t>4)</w:t>
      </w:r>
      <w:r w:rsidR="00B81123" w:rsidRPr="000E11BA">
        <w:t xml:space="preserve"> </w:t>
      </w:r>
      <w:r w:rsidRPr="000E11BA">
        <w:t>з</w:t>
      </w:r>
      <w:r w:rsidR="00F42B28" w:rsidRPr="000E11BA">
        <w:t>аявление подано лицом, не имеющим полномочий представлять интересы Заявителя;</w:t>
      </w:r>
    </w:p>
    <w:p w:rsidR="00F42B28" w:rsidRPr="000E11BA" w:rsidRDefault="00F42B28" w:rsidP="00B81123">
      <w:r w:rsidRPr="000E11BA">
        <w:t>5)</w:t>
      </w:r>
      <w:r w:rsidR="00B81123" w:rsidRPr="000E11BA">
        <w:t xml:space="preserve"> </w:t>
      </w:r>
      <w:r w:rsidRPr="000E11BA">
        <w:t>отзыв Заявления по инициативе Заявителя;</w:t>
      </w:r>
    </w:p>
    <w:p w:rsidR="00F42B28" w:rsidRPr="000E11BA" w:rsidRDefault="00277C16" w:rsidP="00B81123">
      <w:r w:rsidRPr="000E11BA">
        <w:lastRenderedPageBreak/>
        <w:t>6</w:t>
      </w:r>
      <w:r w:rsidR="00F42B28" w:rsidRPr="000E11BA">
        <w:t xml:space="preserve">) отсутствие свободных мест для обучения по выбранной программе в </w:t>
      </w:r>
      <w:r w:rsidR="007A6A2E" w:rsidRPr="000E11BA">
        <w:t>Учреждении</w:t>
      </w:r>
      <w:r w:rsidR="00F42B28" w:rsidRPr="000E11BA">
        <w:t>;</w:t>
      </w:r>
    </w:p>
    <w:p w:rsidR="00F42B28" w:rsidRPr="000E11BA" w:rsidRDefault="00277C16" w:rsidP="00B81123">
      <w:r w:rsidRPr="000E11BA">
        <w:t>7</w:t>
      </w:r>
      <w:r w:rsidR="00F42B28" w:rsidRPr="000E11BA">
        <w:t xml:space="preserve">) достижение Заявителем возраста, препятствующего зачислению на дополнительную образовательную программу, либо </w:t>
      </w:r>
      <w:r w:rsidR="00FA069C" w:rsidRPr="000E11BA">
        <w:t>не достижение</w:t>
      </w:r>
      <w:r w:rsidR="00F42B28" w:rsidRPr="000E11BA">
        <w:t xml:space="preserve"> необходимого возраста при наличии возрастных ограничений для обучения по дополнительной общеобразовательной программе;</w:t>
      </w:r>
    </w:p>
    <w:p w:rsidR="00F42B28" w:rsidRPr="000E11BA" w:rsidRDefault="00277C16" w:rsidP="00B81123">
      <w:r w:rsidRPr="000E11BA">
        <w:t>8</w:t>
      </w:r>
      <w:r w:rsidR="00F42B28" w:rsidRPr="000E11BA">
        <w:t>)</w:t>
      </w:r>
      <w:r w:rsidR="00B81123" w:rsidRPr="000E11BA">
        <w:t xml:space="preserve"> </w:t>
      </w:r>
      <w:r w:rsidR="00F42B28" w:rsidRPr="000E11BA">
        <w:t>доступный остаток обеспечения сертификата дополнительного образования в текущем году меньше стоимости одного занятия в соответствии с установленным расписанием либо сертификат дополнительного образования невозможно использовать для обучения по выбранной программе;</w:t>
      </w:r>
    </w:p>
    <w:p w:rsidR="007C4343" w:rsidRPr="000E11BA" w:rsidRDefault="00277C16" w:rsidP="007C4343">
      <w:r w:rsidRPr="000E11BA">
        <w:t>9</w:t>
      </w:r>
      <w:r w:rsidR="00F42B28" w:rsidRPr="000E11BA">
        <w:t>)</w:t>
      </w:r>
      <w:r w:rsidR="00B81123" w:rsidRPr="000E11BA">
        <w:t xml:space="preserve"> </w:t>
      </w:r>
      <w:r w:rsidR="007C4343" w:rsidRPr="000E11BA">
        <w:t>несоответствие оригиналов документов сведениям, указанным в электронной форме Заявления на Едином портале.»;</w:t>
      </w:r>
    </w:p>
    <w:p w:rsidR="007C4343" w:rsidRPr="000E11BA" w:rsidRDefault="007C4343" w:rsidP="007C4343">
      <w:r w:rsidRPr="000E11BA">
        <w:t xml:space="preserve">При подаче заявления через Единый портал в личный кабинет заявителя на </w:t>
      </w:r>
      <w:proofErr w:type="gramStart"/>
      <w:r w:rsidRPr="000E11BA">
        <w:t>Едином  портале</w:t>
      </w:r>
      <w:proofErr w:type="gramEnd"/>
      <w:r w:rsidRPr="000E11BA">
        <w:t xml:space="preserve"> поступает ответ с указанием причины отказа, где отмечены поле заявления или документ, сведения или иной фактор, который послужил причиной отказа в предоставлении муниципальной услуги.</w:t>
      </w:r>
    </w:p>
    <w:p w:rsidR="00F42B28" w:rsidRPr="000E11BA" w:rsidRDefault="007C4343" w:rsidP="007C4343">
      <w:r w:rsidRPr="000E11BA">
        <w:t>Заявитель вправе отказаться от получения муниципальной услуги на основании заявления, написанного в свободной форме, направив по адресу электронной почты или обратившись в Учреждение или в МФЦ, а также посредством Единого портала в Личном кабинете. На основании поступившего заявления об отказе от предоставления муниципальной услуги работником Учреждения принимается решение об отказе в предоставлении муниципальной услуги. Факт отказа Заявителя от предоставления муниципальной услуги с приложением заявления и решения об отказе в предоставлении муниципальной услуги фиксируется в ИС. Отказ от предоставления муниципальной услуги не препятствует повторному обращению Заявителя в Учреждение или в МФЦ за предоставлением муниципальной услуги.</w:t>
      </w:r>
    </w:p>
    <w:p w:rsidR="007C4343" w:rsidRPr="000E11BA" w:rsidRDefault="007C4343" w:rsidP="007C4343">
      <w:r w:rsidRPr="000E11BA">
        <w:t xml:space="preserve">(абзацы десятый – двенадцатый пункта 26 изложены в редакции постановления Администрации </w:t>
      </w:r>
      <w:hyperlink r:id="rId50" w:tooltip="постановление от 15.04.2024 0:00:00 №293 Администрация Березовского района&#10;&#10;О внесении изменений в постановление администрации Березовского района от 02.02.2023 № 44 " w:history="1">
        <w:r w:rsidRPr="000E11BA">
          <w:rPr>
            <w:rStyle w:val="ae"/>
          </w:rPr>
          <w:t>от 15.04.2024 № 293</w:t>
        </w:r>
      </w:hyperlink>
      <w:r w:rsidRPr="000E11BA">
        <w:t>)</w:t>
      </w:r>
    </w:p>
    <w:p w:rsidR="00A042A3" w:rsidRPr="000E11BA" w:rsidRDefault="00F42B28" w:rsidP="00B81123">
      <w:r w:rsidRPr="000E11BA">
        <w:t xml:space="preserve">Заявитель вправе повторно обратиться в </w:t>
      </w:r>
      <w:r w:rsidR="007A6A2E" w:rsidRPr="000E11BA">
        <w:t>Учреждение</w:t>
      </w:r>
      <w:r w:rsidRPr="000E11BA">
        <w:t xml:space="preserve"> с Заявлением после устранения основан</w:t>
      </w:r>
      <w:r w:rsidR="00EE110B" w:rsidRPr="000E11BA">
        <w:t>ий</w:t>
      </w:r>
      <w:r w:rsidR="00CF230A" w:rsidRPr="000E11BA">
        <w:t xml:space="preserve"> для отказа указанных в настоящем пункте</w:t>
      </w:r>
      <w:r w:rsidR="00D369F7" w:rsidRPr="000E11BA">
        <w:t>.</w:t>
      </w:r>
    </w:p>
    <w:p w:rsidR="00D369F7" w:rsidRPr="000E11BA" w:rsidRDefault="00D369F7" w:rsidP="00F42B28">
      <w:pPr>
        <w:tabs>
          <w:tab w:val="left" w:pos="1324"/>
        </w:tabs>
        <w:ind w:firstLine="709"/>
        <w:rPr>
          <w:rFonts w:cs="Arial"/>
          <w:szCs w:val="28"/>
        </w:rPr>
      </w:pPr>
    </w:p>
    <w:p w:rsidR="00D14711" w:rsidRPr="000E11BA" w:rsidRDefault="00D14711" w:rsidP="00D14711">
      <w:pPr>
        <w:jc w:val="center"/>
        <w:rPr>
          <w:rFonts w:cs="Arial"/>
          <w:color w:val="000000"/>
          <w:szCs w:val="28"/>
        </w:rPr>
      </w:pPr>
      <w:r w:rsidRPr="000E11BA">
        <w:rPr>
          <w:b/>
        </w:rPr>
        <w:t>Размер платы, взимаемой с заявителя при предоставлении муниципальной услуги, и способы ее взимания</w:t>
      </w:r>
    </w:p>
    <w:p w:rsidR="00A042A3" w:rsidRPr="000E11BA" w:rsidRDefault="00D14711" w:rsidP="00B81123">
      <w:r w:rsidRPr="000E11BA">
        <w:rPr>
          <w:rFonts w:cs="Arial"/>
          <w:color w:val="000000"/>
          <w:szCs w:val="28"/>
        </w:rPr>
        <w:t xml:space="preserve">(заголовок пункта 27 изложен в редакции постановления Администрации                       </w:t>
      </w:r>
      <w:hyperlink r:id="rId51" w:tooltip="постановление от 17.12.2025 0:00:00 №974 Администрация Березовского района&#10;&#10;О внесении изменений в постановление администрации Березовского района от 02.02.2023 № 44 " w:history="1">
        <w:r w:rsidRPr="000E11BA">
          <w:rPr>
            <w:rStyle w:val="ae"/>
            <w:rFonts w:cs="Arial"/>
            <w:szCs w:val="28"/>
          </w:rPr>
          <w:t>от 17.12.2025 № 974</w:t>
        </w:r>
      </w:hyperlink>
      <w:r w:rsidRPr="000E11BA">
        <w:rPr>
          <w:rFonts w:cs="Arial"/>
          <w:color w:val="000000"/>
          <w:szCs w:val="28"/>
        </w:rPr>
        <w:t>)</w:t>
      </w:r>
    </w:p>
    <w:p w:rsidR="00D14711" w:rsidRPr="000E11BA" w:rsidRDefault="00D14711" w:rsidP="00B81123"/>
    <w:p w:rsidR="00F42B28" w:rsidRPr="000E11BA" w:rsidRDefault="00277C16" w:rsidP="00B81123">
      <w:r w:rsidRPr="000E11BA">
        <w:t>2</w:t>
      </w:r>
      <w:r w:rsidR="00CF230A" w:rsidRPr="000E11BA">
        <w:t>7</w:t>
      </w:r>
      <w:r w:rsidR="00D369F7" w:rsidRPr="000E11BA">
        <w:t xml:space="preserve">. </w:t>
      </w:r>
      <w:r w:rsidR="00CF230A" w:rsidRPr="000E11BA">
        <w:t>Взимание платы за предоставление муниципальной услуги законодательством Российской Федерации, законодательством Ханты-Мансийского автономного округа-Югры не предусмотрено.</w:t>
      </w:r>
    </w:p>
    <w:p w:rsidR="00630A6A" w:rsidRPr="000E11BA" w:rsidRDefault="00630A6A" w:rsidP="00630A6A">
      <w:pPr>
        <w:tabs>
          <w:tab w:val="left" w:pos="1118"/>
        </w:tabs>
        <w:ind w:firstLine="709"/>
        <w:jc w:val="center"/>
        <w:rPr>
          <w:rFonts w:cs="Arial"/>
          <w:b/>
          <w:szCs w:val="28"/>
        </w:rPr>
      </w:pPr>
    </w:p>
    <w:p w:rsidR="005A1218" w:rsidRPr="000E11BA" w:rsidRDefault="005A1218" w:rsidP="005A1218">
      <w:pPr>
        <w:rPr>
          <w:rFonts w:cs="Arial"/>
          <w:b/>
          <w:szCs w:val="28"/>
        </w:rPr>
      </w:pPr>
      <w:r w:rsidRPr="000E11BA">
        <w:t>(пункт 28 с</w:t>
      </w:r>
      <w:r w:rsidRPr="000E11BA">
        <w:rPr>
          <w:rFonts w:cs="Arial"/>
          <w:szCs w:val="28"/>
        </w:rPr>
        <w:t xml:space="preserve"> заголовком изложен в редакции постановления Администрации                        </w:t>
      </w:r>
      <w:hyperlink r:id="rId52" w:tooltip="постановление от 02.06.2025 0:00:00 №433 Администрация Березовского района&#10;&#10;О внесении изменений в постановление администрации Березовского района от 02.02.2023 № 44 " w:history="1">
        <w:r w:rsidRPr="000E11BA">
          <w:rPr>
            <w:rStyle w:val="ae"/>
          </w:rPr>
          <w:t>от 02.06.2025 № 433</w:t>
        </w:r>
      </w:hyperlink>
      <w:r w:rsidRPr="000E11BA">
        <w:t>)</w:t>
      </w:r>
    </w:p>
    <w:p w:rsidR="005A1218" w:rsidRPr="000E11BA" w:rsidRDefault="005A1218" w:rsidP="00630A6A">
      <w:pPr>
        <w:tabs>
          <w:tab w:val="left" w:pos="1118"/>
        </w:tabs>
        <w:ind w:firstLine="709"/>
        <w:jc w:val="center"/>
        <w:rPr>
          <w:rFonts w:cs="Arial"/>
          <w:b/>
          <w:szCs w:val="28"/>
        </w:rPr>
      </w:pPr>
    </w:p>
    <w:p w:rsidR="005A1218" w:rsidRPr="000E11BA" w:rsidRDefault="005A1218" w:rsidP="005A1218">
      <w:pPr>
        <w:jc w:val="center"/>
        <w:rPr>
          <w:b/>
        </w:rPr>
      </w:pPr>
      <w:r w:rsidRPr="000E11BA">
        <w:rPr>
          <w:b/>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 или многофункциональный центр</w:t>
      </w:r>
    </w:p>
    <w:p w:rsidR="005A1218" w:rsidRPr="000E11BA" w:rsidRDefault="005A1218" w:rsidP="005A1218"/>
    <w:p w:rsidR="005A1218" w:rsidRPr="000E11BA" w:rsidRDefault="005A1218" w:rsidP="005A1218">
      <w:r w:rsidRPr="000E11BA">
        <w:t xml:space="preserve">28. Максимальный срок ожидания в очереди при подаче запроса (заявления) о предоставлении муниципальной услуги и при получении результата предоставления </w:t>
      </w:r>
      <w:r w:rsidRPr="000E11BA">
        <w:lastRenderedPageBreak/>
        <w:t>муниципальной услуги в случае обращения заявителя непосредственно в Комитет образования, Учреждение или МФЦ не должен превышать 15 минут.</w:t>
      </w:r>
    </w:p>
    <w:p w:rsidR="007C4343" w:rsidRPr="000E11BA" w:rsidRDefault="007C4343" w:rsidP="00277C16">
      <w:pPr>
        <w:tabs>
          <w:tab w:val="left" w:pos="1346"/>
        </w:tabs>
        <w:ind w:firstLine="709"/>
        <w:rPr>
          <w:rFonts w:cs="Arial"/>
          <w:szCs w:val="28"/>
        </w:rPr>
      </w:pPr>
    </w:p>
    <w:p w:rsidR="005A1218" w:rsidRPr="000E11BA" w:rsidRDefault="005A1218" w:rsidP="007C4343"/>
    <w:p w:rsidR="00D14711" w:rsidRPr="000E11BA" w:rsidRDefault="00D14711" w:rsidP="00D14711">
      <w:pPr>
        <w:ind w:firstLine="0"/>
        <w:jc w:val="center"/>
      </w:pPr>
      <w:r w:rsidRPr="000E11BA">
        <w:rPr>
          <w:rFonts w:cs="Arial"/>
          <w:b/>
          <w:szCs w:val="28"/>
        </w:rPr>
        <w:t>Срок регистрации заявления заявителя о предоставлении муниципальной услуги</w:t>
      </w:r>
    </w:p>
    <w:p w:rsidR="00D14711" w:rsidRPr="000E11BA" w:rsidRDefault="00D14711" w:rsidP="00D14711">
      <w:r w:rsidRPr="000E11BA">
        <w:t xml:space="preserve">(заголовок пункта 29 изложен в редакции постановления Администрации                       </w:t>
      </w:r>
      <w:hyperlink r:id="rId53" w:tooltip="постановление от 15.04.2024 0:00:00 №293 Администрация Березовского района&#10;&#10;О внесении изменений в постановление администрации Березовского района от 02.02.2023 № 44 " w:history="1">
        <w:r w:rsidRPr="000E11BA">
          <w:rPr>
            <w:rStyle w:val="ae"/>
          </w:rPr>
          <w:t>от 15.04.2024 № 293</w:t>
        </w:r>
      </w:hyperlink>
      <w:r w:rsidRPr="000E11BA">
        <w:t>)</w:t>
      </w:r>
    </w:p>
    <w:p w:rsidR="00D14711" w:rsidRPr="000E11BA" w:rsidRDefault="00D14711" w:rsidP="00D14711">
      <w:r w:rsidRPr="000E11BA">
        <w:rPr>
          <w:rFonts w:cs="Arial"/>
          <w:color w:val="000000"/>
          <w:szCs w:val="28"/>
        </w:rPr>
        <w:t xml:space="preserve">(заголовок пункта 29 изложен в редакции постановления Администрации                       </w:t>
      </w:r>
      <w:hyperlink r:id="rId54" w:tooltip="постановление от 17.12.2025 0:00:00 №974 Администрация Березовского района&#10;&#10;О внесении изменений в постановление администрации Березовского района от 02.02.2023 № 44 " w:history="1">
        <w:r w:rsidRPr="000E11BA">
          <w:rPr>
            <w:rStyle w:val="ae"/>
            <w:rFonts w:cs="Arial"/>
            <w:szCs w:val="28"/>
          </w:rPr>
          <w:t>от 17.12.2025 № 974</w:t>
        </w:r>
      </w:hyperlink>
      <w:r w:rsidRPr="000E11BA">
        <w:rPr>
          <w:rFonts w:cs="Arial"/>
          <w:color w:val="000000"/>
          <w:szCs w:val="28"/>
        </w:rPr>
        <w:t>)</w:t>
      </w:r>
    </w:p>
    <w:p w:rsidR="007C4343" w:rsidRPr="000E11BA" w:rsidRDefault="007C4343" w:rsidP="007C4343">
      <w:pPr>
        <w:widowControl w:val="0"/>
        <w:tabs>
          <w:tab w:val="left" w:pos="0"/>
        </w:tabs>
        <w:autoSpaceDE w:val="0"/>
        <w:autoSpaceDN w:val="0"/>
        <w:adjustRightInd w:val="0"/>
        <w:ind w:firstLine="709"/>
        <w:jc w:val="center"/>
        <w:rPr>
          <w:rFonts w:cs="Arial"/>
          <w:b/>
          <w:szCs w:val="28"/>
        </w:rPr>
      </w:pPr>
    </w:p>
    <w:p w:rsidR="00277C16" w:rsidRPr="000E11BA" w:rsidRDefault="00277C16" w:rsidP="00B81123">
      <w:pPr>
        <w:rPr>
          <w:rFonts w:eastAsia="Calibri"/>
        </w:rPr>
      </w:pPr>
      <w:r w:rsidRPr="000E11BA">
        <w:rPr>
          <w:rFonts w:eastAsia="Calibri"/>
        </w:rPr>
        <w:t>29. Заявление о предоставлении муниципальной услуги подлежит регистрации</w:t>
      </w:r>
      <w:r w:rsidR="000A4450" w:rsidRPr="000E11BA">
        <w:rPr>
          <w:rFonts w:eastAsia="Calibri"/>
        </w:rPr>
        <w:t xml:space="preserve"> специалистом Комитета,</w:t>
      </w:r>
      <w:r w:rsidRPr="000E11BA">
        <w:rPr>
          <w:rFonts w:eastAsia="Calibri"/>
        </w:rPr>
        <w:t xml:space="preserve"> </w:t>
      </w:r>
      <w:r w:rsidR="00D014B9" w:rsidRPr="000E11BA">
        <w:rPr>
          <w:rFonts w:eastAsia="Calibri"/>
        </w:rPr>
        <w:t xml:space="preserve">работником </w:t>
      </w:r>
      <w:r w:rsidR="000A4450" w:rsidRPr="000E11BA">
        <w:rPr>
          <w:rFonts w:eastAsia="Calibri"/>
        </w:rPr>
        <w:t>Учреждения</w:t>
      </w:r>
      <w:r w:rsidRPr="000E11BA">
        <w:rPr>
          <w:rFonts w:eastAsia="Calibri"/>
        </w:rPr>
        <w:t>, ответственным за предоставление муниципальной услуги.</w:t>
      </w:r>
    </w:p>
    <w:p w:rsidR="007C4343" w:rsidRPr="000E11BA" w:rsidRDefault="007C4343" w:rsidP="00B81123">
      <w:pPr>
        <w:rPr>
          <w:rFonts w:eastAsia="Calibri"/>
        </w:rPr>
      </w:pPr>
      <w:r w:rsidRPr="000E11BA">
        <w:rPr>
          <w:rFonts w:eastAsia="Calibri"/>
        </w:rPr>
        <w:t xml:space="preserve">Заявление о предоставлении муниципальной услуги, поступившее посредством почтовой связи, Единого </w:t>
      </w:r>
      <w:proofErr w:type="gramStart"/>
      <w:r w:rsidRPr="000E11BA">
        <w:rPr>
          <w:rFonts w:eastAsia="Calibri"/>
        </w:rPr>
        <w:t>портала  регистрируется</w:t>
      </w:r>
      <w:proofErr w:type="gramEnd"/>
      <w:r w:rsidRPr="000E11BA">
        <w:rPr>
          <w:rFonts w:eastAsia="Calibri"/>
        </w:rPr>
        <w:t xml:space="preserve"> в течение 1 рабочего дня с момента его поступления.</w:t>
      </w:r>
    </w:p>
    <w:p w:rsidR="007C4343" w:rsidRPr="000E11BA" w:rsidRDefault="007C4343" w:rsidP="007C4343">
      <w:r w:rsidRPr="000E11BA">
        <w:rPr>
          <w:rFonts w:eastAsia="Calibri"/>
        </w:rPr>
        <w:t xml:space="preserve">(абзац второй пункта 29 </w:t>
      </w:r>
      <w:r w:rsidRPr="000E11BA">
        <w:t xml:space="preserve">изложен в редакции постановления Администрации                       </w:t>
      </w:r>
      <w:hyperlink r:id="rId55" w:tooltip="постановление от 15.04.2024 0:00:00 №293 Администрация Березовского района&#10;&#10;О внесении изменений в постановление администрации Березовского района от 02.02.2023 № 44 " w:history="1">
        <w:r w:rsidRPr="000E11BA">
          <w:rPr>
            <w:rStyle w:val="ae"/>
          </w:rPr>
          <w:t>от 15.04.2024 № 293</w:t>
        </w:r>
      </w:hyperlink>
      <w:r w:rsidRPr="000E11BA">
        <w:t>)</w:t>
      </w:r>
    </w:p>
    <w:p w:rsidR="00277C16" w:rsidRPr="000E11BA" w:rsidRDefault="00277C16" w:rsidP="00B81123">
      <w:pPr>
        <w:rPr>
          <w:rFonts w:eastAsia="Calibri"/>
        </w:rPr>
      </w:pPr>
      <w:r w:rsidRPr="000E11BA">
        <w:rPr>
          <w:rFonts w:eastAsia="Calibri"/>
        </w:rPr>
        <w:t>Заявление о предоставлении муниципальной услуги, принятое при личном обращении, подлежит регистрации в течение 15 минут.</w:t>
      </w:r>
    </w:p>
    <w:p w:rsidR="00277C16" w:rsidRPr="000E11BA" w:rsidRDefault="00277C16" w:rsidP="00B81123">
      <w:pPr>
        <w:rPr>
          <w:rFonts w:eastAsia="Calibri"/>
        </w:rPr>
      </w:pPr>
      <w:r w:rsidRPr="000E11BA">
        <w:rPr>
          <w:rFonts w:eastAsia="Calibri"/>
        </w:rPr>
        <w:t>Заявление регистрируется в журнале регистрации заявлений</w:t>
      </w:r>
      <w:r w:rsidR="00D014B9" w:rsidRPr="000E11BA">
        <w:t xml:space="preserve"> </w:t>
      </w:r>
      <w:r w:rsidR="00D014B9" w:rsidRPr="000E11BA">
        <w:rPr>
          <w:rFonts w:eastAsia="Calibri"/>
        </w:rPr>
        <w:t>о предоставлении муниципальной услуги</w:t>
      </w:r>
      <w:r w:rsidRPr="000E11BA">
        <w:rPr>
          <w:rFonts w:eastAsia="Calibri"/>
        </w:rPr>
        <w:t>.</w:t>
      </w:r>
    </w:p>
    <w:p w:rsidR="00277C16" w:rsidRPr="000E11BA" w:rsidRDefault="00277C16" w:rsidP="00B81123">
      <w:r w:rsidRPr="000E11BA">
        <w:t xml:space="preserve">30. Срок и порядок регистрации заявления о предоставлении муниципальной услуги работниками МФЦ осуществляется в соответствии с регламентом работы МФЦ </w:t>
      </w:r>
      <w:r w:rsidRPr="000E11BA">
        <w:rPr>
          <w:rFonts w:eastAsia="Calibri"/>
        </w:rPr>
        <w:t>и соглашением, заключенным между администрацией и МФЦ.</w:t>
      </w:r>
    </w:p>
    <w:p w:rsidR="00277C16" w:rsidRPr="000E11BA" w:rsidRDefault="00277C16" w:rsidP="00B81123">
      <w:pPr>
        <w:rPr>
          <w:b/>
        </w:rPr>
      </w:pPr>
    </w:p>
    <w:p w:rsidR="00277C16" w:rsidRPr="000E11BA" w:rsidRDefault="00277C16" w:rsidP="00B81123">
      <w:pPr>
        <w:rPr>
          <w:rFonts w:cs="Arial"/>
          <w:b/>
          <w:szCs w:val="28"/>
        </w:rPr>
      </w:pPr>
    </w:p>
    <w:p w:rsidR="005A1218" w:rsidRPr="000E11BA" w:rsidRDefault="005A1218" w:rsidP="005A1218">
      <w:pPr>
        <w:rPr>
          <w:rFonts w:cs="Arial"/>
          <w:b/>
          <w:szCs w:val="28"/>
        </w:rPr>
      </w:pPr>
      <w:r w:rsidRPr="000E11BA">
        <w:rPr>
          <w:rFonts w:cs="Arial"/>
          <w:szCs w:val="28"/>
        </w:rPr>
        <w:t xml:space="preserve">(заголовок пункта 31 изложен в редакции постановления Администрации                        </w:t>
      </w:r>
      <w:hyperlink r:id="rId56" w:tooltip="постановление от 02.06.2025 0:00:00 №433 Администрация Березовского района&#10;&#10;О внесении изменений в постановление администрации Березовского района от 02.02.2023 № 44 " w:history="1">
        <w:r w:rsidRPr="000E11BA">
          <w:rPr>
            <w:rStyle w:val="ae"/>
          </w:rPr>
          <w:t>от 02.06.2025 № 433</w:t>
        </w:r>
      </w:hyperlink>
      <w:r w:rsidRPr="000E11BA">
        <w:t>)</w:t>
      </w:r>
    </w:p>
    <w:p w:rsidR="005A1218" w:rsidRPr="000E11BA" w:rsidRDefault="005A1218" w:rsidP="00B81123">
      <w:pPr>
        <w:rPr>
          <w:rFonts w:cs="Arial"/>
          <w:b/>
          <w:szCs w:val="28"/>
        </w:rPr>
      </w:pPr>
    </w:p>
    <w:p w:rsidR="005A1218" w:rsidRPr="000E11BA" w:rsidRDefault="005A1218" w:rsidP="005A1218">
      <w:pPr>
        <w:jc w:val="center"/>
        <w:rPr>
          <w:rFonts w:cs="Arial"/>
          <w:b/>
          <w:szCs w:val="28"/>
        </w:rPr>
      </w:pPr>
      <w:r w:rsidRPr="000E11BA">
        <w:rPr>
          <w:rFonts w:cs="Arial"/>
          <w:b/>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5A1218" w:rsidRPr="000E11BA" w:rsidRDefault="005A1218" w:rsidP="00B81123"/>
    <w:p w:rsidR="00277C16" w:rsidRPr="000E11BA" w:rsidRDefault="00277C16" w:rsidP="00B81123">
      <w:r w:rsidRPr="000E11BA">
        <w:t xml:space="preserve">31. Здание, в котором предоставляется муниципальная услуга, должно быть расположено с учетом пешеходной доступности от остановок общественного транспорта, оборудовано отдельным входом для свободного доступа заявителей. </w:t>
      </w:r>
    </w:p>
    <w:p w:rsidR="00277C16" w:rsidRPr="000E11BA" w:rsidRDefault="00277C16" w:rsidP="00B81123">
      <w:r w:rsidRPr="000E11BA">
        <w:t>Помещения для предоставления муниципальной услуги размещаются преимущественно на нижних этажах зданий или в отдельно стоящих зданиях.</w:t>
      </w:r>
    </w:p>
    <w:p w:rsidR="00277C16" w:rsidRPr="000E11BA" w:rsidRDefault="00277C16" w:rsidP="00B81123">
      <w:r w:rsidRPr="000E11BA">
        <w:t xml:space="preserve">Вход и выход из помещения для предоставления муниципальной услуги оборудуются: </w:t>
      </w:r>
    </w:p>
    <w:p w:rsidR="00277C16" w:rsidRPr="000E11BA" w:rsidRDefault="00277C16" w:rsidP="00B81123">
      <w:r w:rsidRPr="000E11BA">
        <w:t>-</w:t>
      </w:r>
      <w:r w:rsidR="00B81123" w:rsidRPr="000E11BA">
        <w:t xml:space="preserve"> </w:t>
      </w:r>
      <w:r w:rsidRPr="000E11BA">
        <w:t>пандусами, расширенными проходами, тактильными полосами по путям движения, позволяющими обеспечить беспрепятственный доступ инвалидов;</w:t>
      </w:r>
    </w:p>
    <w:p w:rsidR="00277C16" w:rsidRPr="000E11BA" w:rsidRDefault="00277C16" w:rsidP="00B81123">
      <w:r w:rsidRPr="000E11BA">
        <w:t>-</w:t>
      </w:r>
      <w:r w:rsidR="00B81123" w:rsidRPr="000E11BA">
        <w:t xml:space="preserve"> </w:t>
      </w:r>
      <w:r w:rsidRPr="000E11BA">
        <w:t>соответствующими указателями с автономными источниками бесперебойного питания;</w:t>
      </w:r>
    </w:p>
    <w:p w:rsidR="00277C16" w:rsidRPr="000E11BA" w:rsidRDefault="00277C16" w:rsidP="00B81123">
      <w:r w:rsidRPr="000E11BA">
        <w:t>-</w:t>
      </w:r>
      <w:r w:rsidR="00B81123" w:rsidRPr="000E11BA">
        <w:t xml:space="preserve"> </w:t>
      </w:r>
      <w:r w:rsidRPr="000E11BA">
        <w:t>контрастной маркировкой ступеней по пути движения;</w:t>
      </w:r>
    </w:p>
    <w:p w:rsidR="00277C16" w:rsidRPr="000E11BA" w:rsidRDefault="00277C16" w:rsidP="00B81123">
      <w:r w:rsidRPr="000E11BA">
        <w:t>-</w:t>
      </w:r>
      <w:r w:rsidR="00B81123" w:rsidRPr="000E11BA">
        <w:t xml:space="preserve"> </w:t>
      </w:r>
      <w:r w:rsidRPr="000E11BA">
        <w:t>информационной мнемосхемой (тактильной схемой движения);</w:t>
      </w:r>
    </w:p>
    <w:p w:rsidR="00277C16" w:rsidRPr="000E11BA" w:rsidRDefault="00277C16" w:rsidP="00B81123">
      <w:r w:rsidRPr="000E11BA">
        <w:t>-</w:t>
      </w:r>
      <w:r w:rsidR="00B81123" w:rsidRPr="000E11BA">
        <w:t xml:space="preserve"> </w:t>
      </w:r>
      <w:r w:rsidRPr="000E11BA">
        <w:t>тактильными табличками с надписями, дублированными шрифтом Брайля.</w:t>
      </w:r>
    </w:p>
    <w:p w:rsidR="00277C16" w:rsidRPr="000E11BA" w:rsidRDefault="00277C16" w:rsidP="00B81123">
      <w:r w:rsidRPr="000E11BA">
        <w:lastRenderedPageBreak/>
        <w:t>Лестницы, находящиеся по пути движения в помещение для предоставления муниципальной услуги оборудуются:</w:t>
      </w:r>
    </w:p>
    <w:p w:rsidR="00277C16" w:rsidRPr="000E11BA" w:rsidRDefault="00277C16" w:rsidP="00B81123">
      <w:r w:rsidRPr="000E11BA">
        <w:t>-</w:t>
      </w:r>
      <w:r w:rsidR="00B81123" w:rsidRPr="000E11BA">
        <w:t xml:space="preserve"> </w:t>
      </w:r>
      <w:r w:rsidRPr="000E11BA">
        <w:t>тактильными полосами;</w:t>
      </w:r>
    </w:p>
    <w:p w:rsidR="00277C16" w:rsidRPr="000E11BA" w:rsidRDefault="00277C16" w:rsidP="00B81123">
      <w:r w:rsidRPr="000E11BA">
        <w:t>-</w:t>
      </w:r>
      <w:r w:rsidR="00B81123" w:rsidRPr="000E11BA">
        <w:t xml:space="preserve"> </w:t>
      </w:r>
      <w:r w:rsidRPr="000E11BA">
        <w:t>контрастной маркировкой крайних ступеней;</w:t>
      </w:r>
    </w:p>
    <w:p w:rsidR="00277C16" w:rsidRPr="000E11BA" w:rsidRDefault="00277C16" w:rsidP="00B81123">
      <w:r w:rsidRPr="000E11BA">
        <w:t>-</w:t>
      </w:r>
      <w:r w:rsidR="00B81123" w:rsidRPr="000E11BA">
        <w:t xml:space="preserve"> </w:t>
      </w:r>
      <w:r w:rsidRPr="000E11BA">
        <w:t>поручнями с двух сторон, с тактильными полосами, нанесенными на поручни, с тактильно-выпуклым шрифтом и шрифтом Брайля с указанием этажа;</w:t>
      </w:r>
    </w:p>
    <w:p w:rsidR="00277C16" w:rsidRPr="000E11BA" w:rsidRDefault="00277C16" w:rsidP="00B81123">
      <w:r w:rsidRPr="000E11BA">
        <w:t>-</w:t>
      </w:r>
      <w:r w:rsidR="00B81123" w:rsidRPr="000E11BA">
        <w:t xml:space="preserve"> </w:t>
      </w:r>
      <w:r w:rsidRPr="000E11BA">
        <w:t>тактильными табличками с указанием этажей, дублированными шрифтом Брайля.</w:t>
      </w:r>
    </w:p>
    <w:p w:rsidR="00277C16" w:rsidRPr="000E11BA" w:rsidRDefault="00277C16" w:rsidP="00B81123">
      <w:r w:rsidRPr="000E11BA">
        <w:t>Места предоставления муниципальной услуги должны соответствовать требованиям к местам обслуживания маломобильных групп населения, к внутреннему оборудованию и устройствам в помещении, к санитарно-бытовым помещениям для инвалидов, к путям движения в помещении и залах обслуживания, к лестницам и пандусам в помещении, к лифтам, подъемным платформам для инвалидов, к аудиовизуальным и информационным системам, доступным для инвалидов.</w:t>
      </w:r>
    </w:p>
    <w:p w:rsidR="00277C16" w:rsidRPr="000E11BA" w:rsidRDefault="00277C16" w:rsidP="00B81123">
      <w:r w:rsidRPr="000E11BA">
        <w:t>Вход в здание должен быть оборудован информационной табличкой (вывеской), содержащей информацию о наименовании, местонахождении, режиме работы, а также о телефонных номерах справочной службы.</w:t>
      </w:r>
    </w:p>
    <w:p w:rsidR="00277C16" w:rsidRPr="000E11BA" w:rsidRDefault="00277C16" w:rsidP="00B81123">
      <w:r w:rsidRPr="000E11BA">
        <w:t>Все помещения, в которых предоставляется муниципальная услуга, должны соответствовать санитарно-эпидемиологическим требованиям, правилам противопожарного режима.</w:t>
      </w:r>
    </w:p>
    <w:p w:rsidR="00277C16" w:rsidRPr="000E11BA" w:rsidRDefault="00277C16" w:rsidP="00B81123">
      <w:r w:rsidRPr="000E11BA">
        <w:t>Каждое рабочее место</w:t>
      </w:r>
      <w:r w:rsidR="00B81123" w:rsidRPr="000E11BA">
        <w:t xml:space="preserve"> </w:t>
      </w:r>
      <w:r w:rsidRPr="000E11BA">
        <w:t>специалиста, предоставляющего муниципальную услугу, должно быть оборудовано персональным компьютером с возможностью доступа к необходимым информационным базам данных и печатающим устройствам, позволяющим своевременно и в полном объеме получить справочную информацию по вопросам предоставления услуги и организовать предоставление муниципальной услуги в полном объеме.</w:t>
      </w:r>
    </w:p>
    <w:p w:rsidR="00277C16" w:rsidRPr="000E11BA" w:rsidRDefault="00277C16" w:rsidP="00B81123">
      <w:r w:rsidRPr="000E11BA">
        <w:t>Места ожидания оборудуется столами, стульями или скамьями (банкетками), информационными стендами, информационными терминалами, обеспечиваются писчей бумагой и канцелярскими принадлежностями в количестве, достаточном для оформления документов заявителями.</w:t>
      </w:r>
    </w:p>
    <w:p w:rsidR="00277C16" w:rsidRPr="000E11BA" w:rsidRDefault="00277C16" w:rsidP="00B81123">
      <w:r w:rsidRPr="000E11BA">
        <w:t>Информационные стенды, информационные терминалы размещаются на видном, доступном месте в любом из форматов: настенных стендах, напольных или настольных стойках, призваны обеспечить заявителей исчерпывающей информацией. Стенды должны быть оформлены в едином стиле, надписи сделаны черным шрифтом на белом фоне.</w:t>
      </w:r>
    </w:p>
    <w:p w:rsidR="00277C16" w:rsidRPr="000E11BA" w:rsidRDefault="00277C16" w:rsidP="00B81123">
      <w:r w:rsidRPr="000E11BA">
        <w:t>Оформление визуальной, текстовой и мультимедийной информации о муниципальной услуге должно соответствовать оптимальному зрительному и слуховому восприятию этой информации заявителями.</w:t>
      </w:r>
    </w:p>
    <w:p w:rsidR="00277C16" w:rsidRPr="000E11BA" w:rsidRDefault="00277C16" w:rsidP="00B81123">
      <w:r w:rsidRPr="000E11BA">
        <w:t xml:space="preserve">На информационных стендах в информационно-телекоммуникационной сети </w:t>
      </w:r>
      <w:r w:rsidR="00B81123" w:rsidRPr="000E11BA">
        <w:t>«</w:t>
      </w:r>
      <w:r w:rsidRPr="000E11BA">
        <w:t>Интернет</w:t>
      </w:r>
      <w:r w:rsidR="00B81123" w:rsidRPr="000E11BA">
        <w:t>»</w:t>
      </w:r>
      <w:r w:rsidRPr="000E11BA">
        <w:t xml:space="preserve"> размещается информация о порядке предо</w:t>
      </w:r>
      <w:r w:rsidR="00EE6328" w:rsidRPr="000E11BA">
        <w:t>ставления муниципальной услуги.</w:t>
      </w:r>
    </w:p>
    <w:p w:rsidR="00277C16" w:rsidRPr="000E11BA" w:rsidRDefault="00277C16" w:rsidP="00EE6328">
      <w:pPr>
        <w:tabs>
          <w:tab w:val="left" w:pos="1346"/>
        </w:tabs>
        <w:ind w:firstLine="0"/>
        <w:rPr>
          <w:rFonts w:eastAsia="Calibri" w:cs="Arial"/>
          <w:szCs w:val="28"/>
        </w:rPr>
      </w:pPr>
    </w:p>
    <w:p w:rsidR="00630A6A" w:rsidRPr="000E11BA" w:rsidRDefault="00630A6A" w:rsidP="007241B8">
      <w:pPr>
        <w:autoSpaceDE w:val="0"/>
        <w:autoSpaceDN w:val="0"/>
        <w:adjustRightInd w:val="0"/>
        <w:ind w:firstLine="0"/>
        <w:jc w:val="center"/>
        <w:outlineLvl w:val="2"/>
        <w:rPr>
          <w:rFonts w:cs="Arial"/>
          <w:b/>
          <w:szCs w:val="28"/>
        </w:rPr>
      </w:pPr>
      <w:r w:rsidRPr="000E11BA">
        <w:rPr>
          <w:rFonts w:cs="Arial"/>
          <w:b/>
          <w:szCs w:val="28"/>
        </w:rPr>
        <w:t>Показатели доступности и качества муниципальной услуги</w:t>
      </w:r>
    </w:p>
    <w:p w:rsidR="00630A6A" w:rsidRPr="000E11BA" w:rsidRDefault="00630A6A" w:rsidP="00630A6A">
      <w:pPr>
        <w:autoSpaceDE w:val="0"/>
        <w:autoSpaceDN w:val="0"/>
        <w:adjustRightInd w:val="0"/>
        <w:ind w:firstLine="709"/>
        <w:jc w:val="center"/>
        <w:rPr>
          <w:rFonts w:cs="Arial"/>
          <w:szCs w:val="28"/>
        </w:rPr>
      </w:pPr>
    </w:p>
    <w:p w:rsidR="00B81123" w:rsidRPr="000E11BA" w:rsidRDefault="00AC3EDE" w:rsidP="00B81123">
      <w:r w:rsidRPr="000E11BA">
        <w:t>32</w:t>
      </w:r>
      <w:r w:rsidR="00A3728C" w:rsidRPr="000E11BA">
        <w:t>.</w:t>
      </w:r>
      <w:r w:rsidR="00B81123" w:rsidRPr="000E11BA">
        <w:t xml:space="preserve"> </w:t>
      </w:r>
      <w:r w:rsidR="00630A6A" w:rsidRPr="000E11BA">
        <w:t>Показателями доступности муниципальной услуги являются:</w:t>
      </w:r>
    </w:p>
    <w:p w:rsidR="00D014B9" w:rsidRPr="000E11BA" w:rsidRDefault="00B81123" w:rsidP="00B81123">
      <w:r w:rsidRPr="000E11BA">
        <w:t>-</w:t>
      </w:r>
      <w:r w:rsidR="00D014B9" w:rsidRPr="000E11BA">
        <w:t>возможность получения заявителем муниципальной услуги в МФЦ;</w:t>
      </w:r>
    </w:p>
    <w:p w:rsidR="00D014B9" w:rsidRPr="000E11BA" w:rsidRDefault="00D014B9" w:rsidP="00B81123">
      <w:r w:rsidRPr="000E11BA">
        <w:t xml:space="preserve">- </w:t>
      </w:r>
      <w:r w:rsidR="007C4343" w:rsidRPr="000E11BA">
        <w:t>возможность информирования заявителей по вопросам предоставления муниципальной услуги, в том числе о ходе предоставления муниципальной услуги, в форме устного или письменного информирования, в том числе посредством официального сайта и Единого портала;</w:t>
      </w:r>
    </w:p>
    <w:p w:rsidR="007C4343" w:rsidRPr="000E11BA" w:rsidRDefault="007C4343" w:rsidP="00B81123">
      <w:r w:rsidRPr="000E11BA">
        <w:t>(</w:t>
      </w:r>
      <w:r w:rsidR="005D7AF7" w:rsidRPr="000E11BA">
        <w:t xml:space="preserve">абзац третий пункта 32 изложен в редакции постановления Администрации                       </w:t>
      </w:r>
      <w:hyperlink r:id="rId57" w:tooltip="постановление от 15.04.2024 0:00:00 №293 Администрация Березовского района&#10;&#10;О внесении изменений в постановление администрации Березовского района от 02.02.2023 № 44 " w:history="1">
        <w:r w:rsidR="005D7AF7" w:rsidRPr="000E11BA">
          <w:rPr>
            <w:rStyle w:val="ae"/>
          </w:rPr>
          <w:t>от 15.04.2024 № 293</w:t>
        </w:r>
      </w:hyperlink>
      <w:r w:rsidR="005D7AF7" w:rsidRPr="000E11BA">
        <w:t>)</w:t>
      </w:r>
    </w:p>
    <w:p w:rsidR="00D014B9" w:rsidRPr="000E11BA" w:rsidRDefault="00D014B9" w:rsidP="00B81123">
      <w:r w:rsidRPr="000E11BA">
        <w:lastRenderedPageBreak/>
        <w:t>- бесплатность предоставления муниципальной услуги и информации о процедуре предоставления муниципальной услуги;</w:t>
      </w:r>
    </w:p>
    <w:p w:rsidR="00B81123" w:rsidRPr="000E11BA" w:rsidRDefault="00D014B9" w:rsidP="00B81123">
      <w:r w:rsidRPr="000E11BA">
        <w:t xml:space="preserve">- </w:t>
      </w:r>
      <w:r w:rsidR="005D7AF7" w:rsidRPr="000E11BA">
        <w:t>возможность получения заявителем формы заявления о предоставлении муниципальной услуги, размещенной на Едином портале, в том числе с возможностью их копирования и заполнения в электронном виде.</w:t>
      </w:r>
    </w:p>
    <w:p w:rsidR="005D7AF7" w:rsidRPr="000E11BA" w:rsidRDefault="005D7AF7" w:rsidP="005D7AF7">
      <w:r w:rsidRPr="000E11BA">
        <w:t xml:space="preserve">(абзац пятый пункта 32 изложен в редакции постановления Администрации                       </w:t>
      </w:r>
      <w:hyperlink r:id="rId58" w:tooltip="постановление от 15.04.2024 0:00:00 №293 Администрация Березовского района&#10;&#10;О внесении изменений в постановление администрации Березовского района от 02.02.2023 № 44 " w:history="1">
        <w:r w:rsidRPr="000E11BA">
          <w:rPr>
            <w:rStyle w:val="ae"/>
          </w:rPr>
          <w:t>от 15.04.2024 № 293</w:t>
        </w:r>
      </w:hyperlink>
      <w:r w:rsidRPr="000E11BA">
        <w:t>)</w:t>
      </w:r>
    </w:p>
    <w:p w:rsidR="00EE6328" w:rsidRPr="000E11BA" w:rsidRDefault="00EE6328" w:rsidP="00B81123">
      <w:r w:rsidRPr="000E11BA">
        <w:t>33.</w:t>
      </w:r>
      <w:r w:rsidR="00B81123" w:rsidRPr="000E11BA">
        <w:t xml:space="preserve"> </w:t>
      </w:r>
      <w:r w:rsidRPr="000E11BA">
        <w:t>Показателями качества муниципальной услуги являются:</w:t>
      </w:r>
    </w:p>
    <w:p w:rsidR="00EE6328" w:rsidRPr="000E11BA" w:rsidRDefault="00D014B9" w:rsidP="00B81123">
      <w:r w:rsidRPr="000E11BA">
        <w:t xml:space="preserve">- </w:t>
      </w:r>
      <w:r w:rsidR="00EE6328" w:rsidRPr="000E11BA">
        <w:t>соблюдение</w:t>
      </w:r>
      <w:r w:rsidR="00B81123" w:rsidRPr="000E11BA">
        <w:t xml:space="preserve"> </w:t>
      </w:r>
      <w:r w:rsidRPr="000E11BA">
        <w:t xml:space="preserve">работниками </w:t>
      </w:r>
      <w:r w:rsidR="000A4450" w:rsidRPr="000E11BA">
        <w:t>Учреждений</w:t>
      </w:r>
      <w:r w:rsidR="00EE6328" w:rsidRPr="000E11BA">
        <w:t>, предоставляющ</w:t>
      </w:r>
      <w:r w:rsidR="000A4450" w:rsidRPr="000E11BA">
        <w:t>и</w:t>
      </w:r>
      <w:r w:rsidR="00070E23" w:rsidRPr="000E11BA">
        <w:t>ми</w:t>
      </w:r>
      <w:r w:rsidRPr="000E11BA">
        <w:t xml:space="preserve"> </w:t>
      </w:r>
      <w:r w:rsidR="00EE6328" w:rsidRPr="000E11BA">
        <w:t>муниципальную услугу, сроков ее предоставления;</w:t>
      </w:r>
    </w:p>
    <w:p w:rsidR="00EE6328" w:rsidRPr="000E11BA" w:rsidRDefault="00D014B9" w:rsidP="00B81123">
      <w:r w:rsidRPr="000E11BA">
        <w:t>-</w:t>
      </w:r>
      <w:r w:rsidR="00B81123" w:rsidRPr="000E11BA">
        <w:t xml:space="preserve"> </w:t>
      </w:r>
      <w:r w:rsidR="00EE6328" w:rsidRPr="000E11BA">
        <w:t>соблюдение времени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EE6328" w:rsidRPr="000E11BA" w:rsidRDefault="00D014B9" w:rsidP="00B81123">
      <w:r w:rsidRPr="000E11BA">
        <w:t>-</w:t>
      </w:r>
      <w:r w:rsidR="00EE6328" w:rsidRPr="000E11BA">
        <w:t xml:space="preserve"> отсутствие обоснованных жалоб заявителей на качество предоставления муниципальной услуги, действий (бездействия) должностных лиц и решений, принимаемых (осуществляемых) в ходе предоставления муниципальной услуги;</w:t>
      </w:r>
    </w:p>
    <w:p w:rsidR="00EE6328" w:rsidRPr="000E11BA" w:rsidRDefault="00D014B9" w:rsidP="00B81123">
      <w:r w:rsidRPr="000E11BA">
        <w:t>-</w:t>
      </w:r>
      <w:r w:rsidR="00B81123" w:rsidRPr="000E11BA">
        <w:t xml:space="preserve"> </w:t>
      </w:r>
      <w:r w:rsidR="00EE6328" w:rsidRPr="000E11BA">
        <w:t>восстановление нарушенных прав заявителя.</w:t>
      </w:r>
    </w:p>
    <w:p w:rsidR="00EE6328" w:rsidRPr="000E11BA" w:rsidRDefault="00EE6328" w:rsidP="00630A6A">
      <w:pPr>
        <w:autoSpaceDE w:val="0"/>
        <w:autoSpaceDN w:val="0"/>
        <w:adjustRightInd w:val="0"/>
        <w:ind w:firstLine="709"/>
        <w:rPr>
          <w:rFonts w:cs="Arial"/>
          <w:szCs w:val="28"/>
        </w:rPr>
      </w:pPr>
    </w:p>
    <w:p w:rsidR="00EE6328" w:rsidRPr="000E11BA" w:rsidRDefault="00EE6328" w:rsidP="00EE6328">
      <w:pPr>
        <w:autoSpaceDE w:val="0"/>
        <w:autoSpaceDN w:val="0"/>
        <w:adjustRightInd w:val="0"/>
        <w:ind w:firstLine="709"/>
        <w:jc w:val="center"/>
        <w:rPr>
          <w:rFonts w:cs="Arial"/>
          <w:b/>
          <w:szCs w:val="28"/>
        </w:rPr>
      </w:pPr>
      <w:r w:rsidRPr="000E11BA">
        <w:rPr>
          <w:rFonts w:cs="Arial"/>
          <w:b/>
          <w:szCs w:val="28"/>
        </w:rPr>
        <w:t>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EE6328" w:rsidRPr="000E11BA" w:rsidRDefault="00EE6328" w:rsidP="00B81123"/>
    <w:p w:rsidR="00EE6328" w:rsidRPr="000E11BA" w:rsidRDefault="00EE6328" w:rsidP="00B81123">
      <w:r w:rsidRPr="000E11BA">
        <w:t xml:space="preserve">34. Предоставление муниципальной услуги в МФЦ осуществляется по принципу </w:t>
      </w:r>
      <w:r w:rsidR="00B81123" w:rsidRPr="000E11BA">
        <w:t>«</w:t>
      </w:r>
      <w:r w:rsidRPr="000E11BA">
        <w:t>одного окна</w:t>
      </w:r>
      <w:r w:rsidR="00B81123" w:rsidRPr="000E11BA">
        <w:t>»</w:t>
      </w:r>
      <w:r w:rsidRPr="000E11BA">
        <w:t xml:space="preserve"> в соответствии с законодательством Российской Федерации, в порядке и сроки, установленные соглашением, заключенным между МФЦ и администрацией Березовского района.</w:t>
      </w:r>
    </w:p>
    <w:p w:rsidR="00EE6328" w:rsidRPr="000E11BA" w:rsidRDefault="00EE6328" w:rsidP="00B81123">
      <w:r w:rsidRPr="000E11BA">
        <w:t>МФЦ осуществляет прием и регистрацию заявления о предоставлении муниципальной услуги, а также выдачу результата предоставления муниципальной услуги.</w:t>
      </w:r>
    </w:p>
    <w:p w:rsidR="005D7AF7" w:rsidRPr="000E11BA" w:rsidRDefault="00EE6328" w:rsidP="005D7AF7">
      <w:r w:rsidRPr="000E11BA">
        <w:t>35.</w:t>
      </w:r>
      <w:r w:rsidR="00B81123" w:rsidRPr="000E11BA">
        <w:t xml:space="preserve"> </w:t>
      </w:r>
      <w:r w:rsidR="005D7AF7" w:rsidRPr="000E11BA">
        <w:t>При предоставлении муниципальной услуг в электронной форме заявителю обеспечивается:</w:t>
      </w:r>
    </w:p>
    <w:p w:rsidR="005D7AF7" w:rsidRPr="000E11BA" w:rsidRDefault="005D7AF7" w:rsidP="005D7AF7">
      <w:r w:rsidRPr="000E11BA">
        <w:t>- получение информации о порядке и сроках предоставления муниципальной услуги посредством Единого портала;</w:t>
      </w:r>
    </w:p>
    <w:p w:rsidR="005D7AF7" w:rsidRPr="000E11BA" w:rsidRDefault="005D7AF7" w:rsidP="005D7AF7">
      <w:r w:rsidRPr="000E11BA">
        <w:t>- запись на прием в МФЦ для подачи заявления о предоставлении муниципальной услуги посредством портала МФЦ;</w:t>
      </w:r>
    </w:p>
    <w:p w:rsidR="005D7AF7" w:rsidRPr="000E11BA" w:rsidRDefault="005D7AF7" w:rsidP="005D7AF7">
      <w:r w:rsidRPr="000E11BA">
        <w:t xml:space="preserve">- формирование заявления на </w:t>
      </w:r>
      <w:proofErr w:type="gramStart"/>
      <w:r w:rsidRPr="000E11BA">
        <w:t>Едином  портале</w:t>
      </w:r>
      <w:proofErr w:type="gramEnd"/>
      <w:r w:rsidRPr="000E11BA">
        <w:t>;</w:t>
      </w:r>
    </w:p>
    <w:p w:rsidR="005D7AF7" w:rsidRPr="000E11BA" w:rsidRDefault="005D7AF7" w:rsidP="005D7AF7">
      <w:r w:rsidRPr="000E11BA">
        <w:t>- прием и регистрация заявления и иных документов, необходимых для предоставления муниципальной услуги поступившего посредством Единого портала;</w:t>
      </w:r>
    </w:p>
    <w:p w:rsidR="005D7AF7" w:rsidRPr="000E11BA" w:rsidRDefault="005D7AF7" w:rsidP="005D7AF7">
      <w:r w:rsidRPr="000E11BA">
        <w:t>- получение результата предоставления муниципальной услуги посредством Единого портала;</w:t>
      </w:r>
    </w:p>
    <w:p w:rsidR="005D7AF7" w:rsidRPr="000E11BA" w:rsidRDefault="005D7AF7" w:rsidP="005D7AF7">
      <w:r w:rsidRPr="000E11BA">
        <w:t>- осуществление оценки качества предоставления муниципальной услуги посредством Единого портала;</w:t>
      </w:r>
    </w:p>
    <w:p w:rsidR="005D7AF7" w:rsidRPr="000E11BA" w:rsidRDefault="005D7AF7" w:rsidP="005D7AF7">
      <w:r w:rsidRPr="000E11BA">
        <w:t>- получение сведений о ходе выполнения заявления, поступившего посредством Единого портала;</w:t>
      </w:r>
    </w:p>
    <w:p w:rsidR="00EE6328" w:rsidRPr="000E11BA" w:rsidRDefault="005D7AF7" w:rsidP="005D7AF7">
      <w:r w:rsidRPr="000E11BA">
        <w:t>- досудебное (внесудебное) обжалование решений и действий (бездействии) муниципального учреждения, МФЦ, а также их должностных лиц, работников, посредством Единого портала, официального сайта и портала МФЦ.</w:t>
      </w:r>
    </w:p>
    <w:p w:rsidR="005D7AF7" w:rsidRPr="000E11BA" w:rsidRDefault="005D7AF7" w:rsidP="005D7AF7">
      <w:r w:rsidRPr="000E11BA">
        <w:t xml:space="preserve">(пункт 35 изложен в редакции постановления Администрации </w:t>
      </w:r>
      <w:hyperlink r:id="rId59" w:tooltip="постановление от 15.04.2024 0:00:00 №293 Администрация Березовского района&#10;&#10;О внесении изменений в постановление администрации Березовского района от 02.02.2023 № 44 " w:history="1">
        <w:r w:rsidRPr="000E11BA">
          <w:rPr>
            <w:rStyle w:val="ae"/>
          </w:rPr>
          <w:t>от 15.04.2024                  № 293</w:t>
        </w:r>
      </w:hyperlink>
      <w:r w:rsidRPr="000E11BA">
        <w:t>)</w:t>
      </w:r>
    </w:p>
    <w:p w:rsidR="005D7AF7" w:rsidRPr="000E11BA" w:rsidRDefault="005D7AF7" w:rsidP="005D7AF7"/>
    <w:p w:rsidR="00EE6328" w:rsidRPr="000E11BA" w:rsidRDefault="00EE6328" w:rsidP="00B81123">
      <w:r w:rsidRPr="000E11BA">
        <w:lastRenderedPageBreak/>
        <w:t xml:space="preserve">36. Требования к средствам электронной подписи при предоставлении муниципальной услуги в электронной форме устанавливаются в соответствии с Федеральным законом от 6 апреля 2011 года </w:t>
      </w:r>
      <w:hyperlink r:id="rId60" w:tooltip="&quot;Об электронной подписи (с изменениями на 31 июля 2025 года)&quot;&#10;Федеральный закон от 06.04.2011 N 63-ФЗ&#10;Статус: Действующая редакция документа (действ. c 01.03.2026)" w:history="1">
        <w:r w:rsidRPr="000E11BA">
          <w:rPr>
            <w:rStyle w:val="ae"/>
            <w:color w:val="0000AA"/>
          </w:rPr>
          <w:t xml:space="preserve">№ 63-ФЗ </w:t>
        </w:r>
        <w:r w:rsidR="00B81123" w:rsidRPr="000E11BA">
          <w:rPr>
            <w:rStyle w:val="ae"/>
            <w:color w:val="0000AA"/>
          </w:rPr>
          <w:t>«</w:t>
        </w:r>
        <w:r w:rsidRPr="000E11BA">
          <w:rPr>
            <w:rStyle w:val="ae"/>
            <w:color w:val="0000AA"/>
          </w:rPr>
          <w:t>Об электронной подписи</w:t>
        </w:r>
      </w:hyperlink>
      <w:r w:rsidR="00B81123" w:rsidRPr="000E11BA">
        <w:t>»</w:t>
      </w:r>
      <w:r w:rsidRPr="000E11BA">
        <w:t>.</w:t>
      </w:r>
    </w:p>
    <w:p w:rsidR="00EE6328" w:rsidRPr="000E11BA" w:rsidRDefault="00EE6328" w:rsidP="00B81123">
      <w:r w:rsidRPr="000E11BA">
        <w:t xml:space="preserve">Действия,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предоставлением такой услуги, осуществляются в соответствии с постановлением Правительства Российской Федерации от 25 августа 2012 года </w:t>
      </w:r>
      <w:hyperlink r:id="rId61" w:tooltip="&quot;Об утверждении Правил использования усиленной квалифицированной электронной подписи при ...&quot;&#10;Постановление Правительства РФ от 25.08.2012 N 852&#10;Статус: Действующая редакция документа (действ. c 01.12.2021)" w:history="1">
        <w:r w:rsidRPr="000E11BA">
          <w:rPr>
            <w:rStyle w:val="ae"/>
            <w:color w:val="0000AA"/>
          </w:rPr>
          <w:t xml:space="preserve">№ 852 </w:t>
        </w:r>
        <w:r w:rsidR="00300370" w:rsidRPr="000E11BA">
          <w:rPr>
            <w:rStyle w:val="ae"/>
            <w:color w:val="0000AA"/>
          </w:rPr>
          <w:t xml:space="preserve">                             </w:t>
        </w:r>
        <w:r w:rsidR="00B81123" w:rsidRPr="000E11BA">
          <w:rPr>
            <w:rStyle w:val="ae"/>
            <w:color w:val="0000AA"/>
          </w:rPr>
          <w:t>«</w:t>
        </w:r>
        <w:r w:rsidRPr="000E11BA">
          <w:rPr>
            <w:rStyle w:val="ae"/>
            <w:color w:val="0000AA"/>
          </w:rPr>
          <w:t>Об утверждении Правил</w:t>
        </w:r>
      </w:hyperlink>
      <w:r w:rsidRPr="000E11BA">
        <w:t xml:space="preserve">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r w:rsidR="00B81123" w:rsidRPr="000E11BA">
        <w:t>»</w:t>
      </w:r>
      <w:r w:rsidRPr="000E11BA">
        <w:t xml:space="preserve">. </w:t>
      </w:r>
    </w:p>
    <w:p w:rsidR="007241B8" w:rsidRPr="000E11BA" w:rsidRDefault="007241B8" w:rsidP="00F70F89">
      <w:pPr>
        <w:autoSpaceDE w:val="0"/>
        <w:autoSpaceDN w:val="0"/>
        <w:adjustRightInd w:val="0"/>
        <w:ind w:firstLine="709"/>
        <w:jc w:val="center"/>
        <w:rPr>
          <w:rFonts w:cs="Arial"/>
          <w:szCs w:val="28"/>
        </w:rPr>
      </w:pPr>
    </w:p>
    <w:p w:rsidR="00EE6328" w:rsidRPr="000E11BA" w:rsidRDefault="00EE6328" w:rsidP="00F70F89">
      <w:pPr>
        <w:autoSpaceDE w:val="0"/>
        <w:autoSpaceDN w:val="0"/>
        <w:adjustRightInd w:val="0"/>
        <w:ind w:firstLine="709"/>
        <w:jc w:val="center"/>
        <w:rPr>
          <w:rFonts w:cs="Arial"/>
          <w:b/>
          <w:szCs w:val="28"/>
        </w:rPr>
      </w:pPr>
      <w:r w:rsidRPr="000E11BA">
        <w:rPr>
          <w:rFonts w:cs="Arial"/>
          <w:b/>
          <w:szCs w:val="28"/>
        </w:rPr>
        <w:t>Случаи и порядок предоставления муниципальной услуги в упреждающем (проактивном) режиме</w:t>
      </w:r>
    </w:p>
    <w:p w:rsidR="00EE6328" w:rsidRPr="000E11BA" w:rsidRDefault="00EE6328" w:rsidP="00EE6328">
      <w:pPr>
        <w:autoSpaceDE w:val="0"/>
        <w:autoSpaceDN w:val="0"/>
        <w:adjustRightInd w:val="0"/>
        <w:ind w:firstLine="709"/>
        <w:rPr>
          <w:rFonts w:cs="Arial"/>
          <w:szCs w:val="28"/>
        </w:rPr>
      </w:pPr>
    </w:p>
    <w:p w:rsidR="00B81123" w:rsidRPr="000E11BA" w:rsidRDefault="00F70F89" w:rsidP="00B81123">
      <w:r w:rsidRPr="000E11BA">
        <w:t>37</w:t>
      </w:r>
      <w:r w:rsidR="00EE6328" w:rsidRPr="000E11BA">
        <w:t>.</w:t>
      </w:r>
      <w:r w:rsidRPr="000E11BA">
        <w:t xml:space="preserve"> </w:t>
      </w:r>
      <w:r w:rsidR="00EE6328" w:rsidRPr="000E11BA">
        <w:t>Случаи предоставления муниципальной услуги в упреждающем (проактивном) режиме не предусмотрены.</w:t>
      </w:r>
    </w:p>
    <w:p w:rsidR="00B81123" w:rsidRPr="000E11BA" w:rsidRDefault="00B81123" w:rsidP="00EE6328">
      <w:pPr>
        <w:autoSpaceDE w:val="0"/>
        <w:autoSpaceDN w:val="0"/>
        <w:adjustRightInd w:val="0"/>
        <w:ind w:firstLine="709"/>
        <w:rPr>
          <w:rFonts w:cs="Arial"/>
          <w:szCs w:val="28"/>
        </w:rPr>
      </w:pPr>
    </w:p>
    <w:p w:rsidR="00D014B9" w:rsidRPr="000E11BA" w:rsidRDefault="00F70F89" w:rsidP="00F70F89">
      <w:pPr>
        <w:autoSpaceDE w:val="0"/>
        <w:autoSpaceDN w:val="0"/>
        <w:adjustRightInd w:val="0"/>
        <w:ind w:firstLine="0"/>
        <w:jc w:val="center"/>
        <w:outlineLvl w:val="1"/>
        <w:rPr>
          <w:rFonts w:cs="Arial"/>
          <w:b/>
          <w:sz w:val="30"/>
          <w:szCs w:val="30"/>
        </w:rPr>
      </w:pPr>
      <w:r w:rsidRPr="000E11BA">
        <w:rPr>
          <w:rFonts w:cs="Arial"/>
          <w:b/>
          <w:sz w:val="30"/>
          <w:szCs w:val="30"/>
          <w:lang w:val="en-US"/>
        </w:rPr>
        <w:t>III</w:t>
      </w:r>
      <w:r w:rsidRPr="000E11BA">
        <w:rPr>
          <w:rFonts w:cs="Arial"/>
          <w:b/>
          <w:sz w:val="30"/>
          <w:szCs w:val="30"/>
        </w:rPr>
        <w:t xml:space="preserve">. Состав, последовательность и сроки выполнения </w:t>
      </w:r>
    </w:p>
    <w:p w:rsidR="00F70F89" w:rsidRPr="000E11BA" w:rsidRDefault="00F70F89" w:rsidP="00F70F89">
      <w:pPr>
        <w:autoSpaceDE w:val="0"/>
        <w:autoSpaceDN w:val="0"/>
        <w:adjustRightInd w:val="0"/>
        <w:ind w:firstLine="0"/>
        <w:jc w:val="center"/>
        <w:outlineLvl w:val="1"/>
        <w:rPr>
          <w:rFonts w:cs="Arial"/>
          <w:b/>
          <w:sz w:val="30"/>
          <w:szCs w:val="30"/>
        </w:rPr>
      </w:pPr>
      <w:r w:rsidRPr="000E11BA">
        <w:rPr>
          <w:rFonts w:cs="Arial"/>
          <w:b/>
          <w:sz w:val="30"/>
          <w:szCs w:val="30"/>
        </w:rPr>
        <w:t>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F70F89" w:rsidRPr="000E11BA" w:rsidRDefault="00F70F89" w:rsidP="00F70F89">
      <w:pPr>
        <w:autoSpaceDE w:val="0"/>
        <w:autoSpaceDN w:val="0"/>
        <w:adjustRightInd w:val="0"/>
        <w:jc w:val="center"/>
        <w:rPr>
          <w:rFonts w:cs="Arial"/>
          <w:szCs w:val="28"/>
        </w:rPr>
      </w:pPr>
    </w:p>
    <w:p w:rsidR="00701DAB" w:rsidRDefault="00F70F89" w:rsidP="00701DAB">
      <w:bookmarkStart w:id="9" w:name="Par134"/>
      <w:bookmarkEnd w:id="9"/>
      <w:r w:rsidRPr="000E11BA">
        <w:t xml:space="preserve">38. </w:t>
      </w:r>
      <w:r w:rsidR="00701DAB">
        <w:t>Предоставление муниципальной услуги включает в себя следующие административные процедуры:</w:t>
      </w:r>
    </w:p>
    <w:p w:rsidR="00701DAB" w:rsidRDefault="00701DAB" w:rsidP="00701DAB">
      <w:r>
        <w:t xml:space="preserve">1) </w:t>
      </w:r>
      <w:r>
        <w:t>прием и регистрация заявления о предоставлении муниципальной услуги;</w:t>
      </w:r>
    </w:p>
    <w:p w:rsidR="00701DAB" w:rsidRDefault="00701DAB" w:rsidP="00701DAB">
      <w:r>
        <w:t xml:space="preserve">2) </w:t>
      </w:r>
      <w:r>
        <w:t>формирование и направление межведомственных запросов, получение ответов на них;</w:t>
      </w:r>
    </w:p>
    <w:p w:rsidR="00701DAB" w:rsidRDefault="00701DAB" w:rsidP="00701DAB">
      <w:r>
        <w:t xml:space="preserve">3) </w:t>
      </w:r>
      <w:r>
        <w:t>рассмотрение представленных документов и принятие решения о предоставлении муниципальной услуги либо в отказе в предоставлении муниципальной услуги;</w:t>
      </w:r>
    </w:p>
    <w:p w:rsidR="00701DAB" w:rsidRDefault="00701DAB" w:rsidP="00701DAB">
      <w:r>
        <w:t xml:space="preserve">4) </w:t>
      </w:r>
      <w:r>
        <w:t>выдача (направление) заявителю документов, являющихся результатом предоставления муниципальной услуги;</w:t>
      </w:r>
    </w:p>
    <w:p w:rsidR="00F70F89" w:rsidRPr="000E11BA" w:rsidRDefault="00701DAB" w:rsidP="00701DAB">
      <w:r>
        <w:t>5) особенности выполнения административн</w:t>
      </w:r>
      <w:r>
        <w:t>ых процедур в электронной форме</w:t>
      </w:r>
      <w:r w:rsidR="00F70F89" w:rsidRPr="000E11BA">
        <w:t>.</w:t>
      </w:r>
    </w:p>
    <w:p w:rsidR="00F70F89" w:rsidRPr="000E11BA" w:rsidRDefault="00701DAB" w:rsidP="00F70F89">
      <w:pPr>
        <w:widowControl w:val="0"/>
        <w:autoSpaceDE w:val="0"/>
        <w:autoSpaceDN w:val="0"/>
        <w:adjustRightInd w:val="0"/>
        <w:ind w:firstLine="709"/>
        <w:rPr>
          <w:rFonts w:cs="Arial"/>
          <w:szCs w:val="28"/>
        </w:rPr>
      </w:pPr>
      <w:r>
        <w:t>(</w:t>
      </w:r>
      <w:r w:rsidRPr="00701DAB">
        <w:t>пункт 38 раздела III</w:t>
      </w:r>
      <w:r>
        <w:t xml:space="preserve"> изложен в редакции постановления Администрации                           </w:t>
      </w:r>
      <w:r w:rsidRPr="00701DAB">
        <w:t xml:space="preserve"> </w:t>
      </w:r>
      <w:hyperlink r:id="rId62" w:tooltip="постановление от 01.09.2026 0:00:00 №785 Администрация Березовского района&#10;&#10;О внесении изменений в постановление администрации Березовского района от 02.02.2023 № 44 «Об утверждении административного регламента предоставления муниципальной услуги «Запись на обучение по дополнительной общеобразовательной программе»&#10;&#10;" w:history="1">
        <w:r w:rsidR="001E5514" w:rsidRPr="009E36CC">
          <w:rPr>
            <w:rStyle w:val="ae"/>
            <w:rFonts w:cs="Arial"/>
            <w:szCs w:val="28"/>
          </w:rPr>
          <w:t>от 01.09.2026 № 785</w:t>
        </w:r>
      </w:hyperlink>
      <w:r w:rsidR="001E5514">
        <w:t>)</w:t>
      </w:r>
    </w:p>
    <w:p w:rsidR="00F70F89" w:rsidRPr="000E11BA" w:rsidRDefault="00F70F89" w:rsidP="00F70F89">
      <w:pPr>
        <w:widowControl w:val="0"/>
        <w:autoSpaceDE w:val="0"/>
        <w:autoSpaceDN w:val="0"/>
        <w:adjustRightInd w:val="0"/>
        <w:ind w:firstLine="709"/>
        <w:jc w:val="center"/>
        <w:rPr>
          <w:rFonts w:cs="Arial"/>
          <w:b/>
          <w:szCs w:val="28"/>
        </w:rPr>
      </w:pPr>
      <w:r w:rsidRPr="000E11BA">
        <w:rPr>
          <w:rFonts w:cs="Arial"/>
          <w:b/>
          <w:szCs w:val="28"/>
        </w:rPr>
        <w:t>Прием и регистрация заявления о предоставлении</w:t>
      </w:r>
    </w:p>
    <w:p w:rsidR="00F70F89" w:rsidRPr="000E11BA" w:rsidRDefault="00F70F89" w:rsidP="00F70F89">
      <w:pPr>
        <w:widowControl w:val="0"/>
        <w:autoSpaceDE w:val="0"/>
        <w:autoSpaceDN w:val="0"/>
        <w:adjustRightInd w:val="0"/>
        <w:ind w:firstLine="709"/>
        <w:jc w:val="center"/>
        <w:rPr>
          <w:rFonts w:cs="Arial"/>
          <w:b/>
          <w:szCs w:val="28"/>
        </w:rPr>
      </w:pPr>
      <w:r w:rsidRPr="000E11BA">
        <w:rPr>
          <w:rFonts w:cs="Arial"/>
          <w:b/>
          <w:szCs w:val="28"/>
        </w:rPr>
        <w:t>муниципальной услуги.</w:t>
      </w:r>
    </w:p>
    <w:p w:rsidR="00F70F89" w:rsidRPr="000E11BA" w:rsidRDefault="00F70F89" w:rsidP="00F70F89">
      <w:pPr>
        <w:widowControl w:val="0"/>
        <w:autoSpaceDE w:val="0"/>
        <w:autoSpaceDN w:val="0"/>
        <w:adjustRightInd w:val="0"/>
        <w:ind w:firstLine="709"/>
        <w:rPr>
          <w:rFonts w:cs="Arial"/>
          <w:b/>
          <w:szCs w:val="28"/>
        </w:rPr>
      </w:pPr>
    </w:p>
    <w:p w:rsidR="00F70F89" w:rsidRPr="000E11BA" w:rsidRDefault="00F70F89" w:rsidP="00B81123">
      <w:pPr>
        <w:rPr>
          <w:rFonts w:eastAsia="Calibri"/>
        </w:rPr>
      </w:pPr>
      <w:r w:rsidRPr="000E11BA">
        <w:rPr>
          <w:rFonts w:eastAsia="Calibri"/>
        </w:rPr>
        <w:t xml:space="preserve">39. </w:t>
      </w:r>
      <w:r w:rsidR="005D7AF7" w:rsidRPr="000E11BA">
        <w:rPr>
          <w:rFonts w:eastAsia="Calibri"/>
        </w:rPr>
        <w:t>Основанием для начала административной процедуры является поступление заявления о предоставлении муниципальной услуги (далее - заявление) в Комитет образования, в Учреждение предоставляющее муниципальную услугу (в том числе посредством Единого портала).</w:t>
      </w:r>
    </w:p>
    <w:p w:rsidR="005D7AF7" w:rsidRPr="000E11BA" w:rsidRDefault="005D7AF7" w:rsidP="00B81123">
      <w:pPr>
        <w:rPr>
          <w:rFonts w:eastAsia="Calibri"/>
        </w:rPr>
      </w:pPr>
      <w:r w:rsidRPr="000E11BA">
        <w:rPr>
          <w:rFonts w:eastAsia="Calibri"/>
        </w:rPr>
        <w:lastRenderedPageBreak/>
        <w:t xml:space="preserve">(абзац первый пункта 39 </w:t>
      </w:r>
      <w:r w:rsidRPr="000E11BA">
        <w:t xml:space="preserve">изложен в редакции постановления Администрации                </w:t>
      </w:r>
      <w:hyperlink r:id="rId63" w:tooltip="постановление от 15.04.2024 0:00:00 №293 Администрация Березовского района&#10;&#10;О внесении изменений в постановление администрации Березовского района от 02.02.2023 № 44 " w:history="1">
        <w:r w:rsidRPr="000E11BA">
          <w:rPr>
            <w:rStyle w:val="ae"/>
          </w:rPr>
          <w:t>от 15.04.2024 № 293</w:t>
        </w:r>
      </w:hyperlink>
      <w:r w:rsidRPr="000E11BA">
        <w:t>)</w:t>
      </w:r>
    </w:p>
    <w:p w:rsidR="00F70F89" w:rsidRPr="000E11BA" w:rsidRDefault="00F70F89" w:rsidP="00B81123">
      <w:pPr>
        <w:rPr>
          <w:rFonts w:eastAsia="Calibri"/>
        </w:rPr>
      </w:pPr>
      <w:r w:rsidRPr="000E11BA">
        <w:rPr>
          <w:rFonts w:eastAsia="Calibri"/>
        </w:rPr>
        <w:t>Сведения о должностном лице, ответственном за выполнение административной процедуры:</w:t>
      </w:r>
    </w:p>
    <w:p w:rsidR="00F70F89" w:rsidRPr="000E11BA" w:rsidRDefault="00F70F89" w:rsidP="00B81123">
      <w:pPr>
        <w:rPr>
          <w:rFonts w:eastAsia="Calibri"/>
        </w:rPr>
      </w:pPr>
      <w:r w:rsidRPr="000E11BA">
        <w:rPr>
          <w:rFonts w:eastAsia="Calibri"/>
        </w:rPr>
        <w:t xml:space="preserve">- за прием и регистрацию заявления, поступившего по почте в адрес </w:t>
      </w:r>
      <w:r w:rsidR="00637E53" w:rsidRPr="000E11BA">
        <w:rPr>
          <w:rFonts w:eastAsia="Calibri"/>
        </w:rPr>
        <w:t>Учреждения</w:t>
      </w:r>
      <w:r w:rsidRPr="000E11BA">
        <w:rPr>
          <w:rFonts w:eastAsia="Calibri"/>
        </w:rPr>
        <w:t xml:space="preserve"> и подготовку решения об отказе в приеме документов</w:t>
      </w:r>
      <w:r w:rsidR="00B81123" w:rsidRPr="000E11BA">
        <w:rPr>
          <w:rFonts w:eastAsia="Calibri"/>
        </w:rPr>
        <w:t>-</w:t>
      </w:r>
      <w:r w:rsidR="00D014B9" w:rsidRPr="000E11BA">
        <w:rPr>
          <w:rFonts w:eastAsia="Calibri"/>
        </w:rPr>
        <w:t xml:space="preserve">работник </w:t>
      </w:r>
      <w:r w:rsidR="00637E53" w:rsidRPr="000E11BA">
        <w:rPr>
          <w:rFonts w:eastAsia="Calibri"/>
        </w:rPr>
        <w:t>Учреждения</w:t>
      </w:r>
      <w:r w:rsidRPr="000E11BA">
        <w:rPr>
          <w:rFonts w:eastAsia="Calibri"/>
        </w:rPr>
        <w:t xml:space="preserve">, ответственный за прием и регистрацию документов; </w:t>
      </w:r>
    </w:p>
    <w:p w:rsidR="00F70F89" w:rsidRPr="000E11BA" w:rsidRDefault="00F70F89" w:rsidP="00B81123">
      <w:pPr>
        <w:rPr>
          <w:rFonts w:eastAsia="Calibri"/>
        </w:rPr>
      </w:pPr>
      <w:r w:rsidRPr="000E11BA">
        <w:rPr>
          <w:rFonts w:eastAsia="Calibri"/>
        </w:rPr>
        <w:t>- за прием и регистрацию заявления, предоставленного заявителем лично в</w:t>
      </w:r>
      <w:r w:rsidR="00B81123" w:rsidRPr="000E11BA">
        <w:rPr>
          <w:rFonts w:eastAsia="Calibri"/>
        </w:rPr>
        <w:t xml:space="preserve"> </w:t>
      </w:r>
      <w:r w:rsidR="00637E53" w:rsidRPr="000E11BA">
        <w:rPr>
          <w:rFonts w:eastAsia="Calibri"/>
        </w:rPr>
        <w:t>Учреждения</w:t>
      </w:r>
      <w:r w:rsidR="00B81123" w:rsidRPr="000E11BA">
        <w:rPr>
          <w:rFonts w:eastAsia="Calibri"/>
        </w:rPr>
        <w:t>-</w:t>
      </w:r>
      <w:r w:rsidR="00D014B9" w:rsidRPr="000E11BA">
        <w:rPr>
          <w:rFonts w:eastAsia="Calibri"/>
        </w:rPr>
        <w:t xml:space="preserve">работник </w:t>
      </w:r>
      <w:r w:rsidR="00637E53" w:rsidRPr="000E11BA">
        <w:rPr>
          <w:rFonts w:eastAsia="Calibri"/>
        </w:rPr>
        <w:t>Учреждения</w:t>
      </w:r>
      <w:r w:rsidR="00D014B9" w:rsidRPr="000E11BA">
        <w:rPr>
          <w:rFonts w:eastAsia="Calibri"/>
        </w:rPr>
        <w:t>, ответственный за прием и регистрацию документов</w:t>
      </w:r>
      <w:r w:rsidRPr="000E11BA">
        <w:rPr>
          <w:rFonts w:eastAsia="Calibri"/>
        </w:rPr>
        <w:t>;</w:t>
      </w:r>
    </w:p>
    <w:p w:rsidR="005D7AF7" w:rsidRPr="000E11BA" w:rsidRDefault="00F70F89" w:rsidP="00B81123">
      <w:pPr>
        <w:rPr>
          <w:rFonts w:eastAsia="Calibri"/>
        </w:rPr>
      </w:pPr>
      <w:r w:rsidRPr="000E11BA">
        <w:rPr>
          <w:rFonts w:eastAsia="Calibri"/>
        </w:rPr>
        <w:t xml:space="preserve">- </w:t>
      </w:r>
      <w:r w:rsidR="005D7AF7" w:rsidRPr="000E11BA">
        <w:rPr>
          <w:rFonts w:eastAsia="Calibri"/>
        </w:rPr>
        <w:t>за прием и регистрацию заявления, поступившего в Комитет образования посредством Единого портала - специалист Комитета образования;</w:t>
      </w:r>
    </w:p>
    <w:p w:rsidR="005D7AF7" w:rsidRPr="000E11BA" w:rsidRDefault="005D7AF7" w:rsidP="005D7AF7">
      <w:pPr>
        <w:rPr>
          <w:rFonts w:eastAsia="Calibri"/>
        </w:rPr>
      </w:pPr>
      <w:r w:rsidRPr="000E11BA">
        <w:rPr>
          <w:rFonts w:eastAsia="Calibri"/>
        </w:rPr>
        <w:t xml:space="preserve">(абзац пятый пункта 39 </w:t>
      </w:r>
      <w:r w:rsidRPr="000E11BA">
        <w:t xml:space="preserve">изложен в редакции постановления Администрации                </w:t>
      </w:r>
      <w:hyperlink r:id="rId64" w:tooltip="постановление от 15.04.2024 0:00:00 №293 Администрация Березовского района&#10;&#10;О внесении изменений в постановление администрации Березовского района от 02.02.2023 № 44 " w:history="1">
        <w:r w:rsidRPr="000E11BA">
          <w:rPr>
            <w:rStyle w:val="ae"/>
          </w:rPr>
          <w:t>от 15.04.2024 № 293</w:t>
        </w:r>
      </w:hyperlink>
      <w:r w:rsidRPr="000E11BA">
        <w:t>)</w:t>
      </w:r>
    </w:p>
    <w:p w:rsidR="00F70F89" w:rsidRPr="000E11BA" w:rsidRDefault="00F70F89" w:rsidP="00B81123">
      <w:pPr>
        <w:rPr>
          <w:rFonts w:eastAsia="Calibri"/>
        </w:rPr>
      </w:pPr>
      <w:r w:rsidRPr="000E11BA">
        <w:rPr>
          <w:rFonts w:eastAsia="Calibri"/>
        </w:rPr>
        <w:t>-</w:t>
      </w:r>
      <w:r w:rsidR="00B81123" w:rsidRPr="000E11BA">
        <w:rPr>
          <w:rFonts w:eastAsia="Calibri"/>
        </w:rPr>
        <w:t xml:space="preserve"> </w:t>
      </w:r>
      <w:r w:rsidRPr="000E11BA">
        <w:rPr>
          <w:rFonts w:eastAsia="Calibri"/>
        </w:rPr>
        <w:t xml:space="preserve">за прием и регистрацию заявления в МФЦ-специалист МФЦ. </w:t>
      </w:r>
    </w:p>
    <w:p w:rsidR="00F70F89" w:rsidRPr="000E11BA" w:rsidRDefault="00F70F89" w:rsidP="00B81123">
      <w:pPr>
        <w:rPr>
          <w:rFonts w:eastAsia="Calibri"/>
        </w:rPr>
      </w:pPr>
      <w:r w:rsidRPr="000E11BA">
        <w:rPr>
          <w:rFonts w:eastAsia="Calibri"/>
        </w:rPr>
        <w:t xml:space="preserve">Содержание административных действий, входящих в состав административной процедуры: </w:t>
      </w:r>
    </w:p>
    <w:p w:rsidR="00F70F89" w:rsidRPr="000E11BA" w:rsidRDefault="00F70F89" w:rsidP="00B81123">
      <w:pPr>
        <w:rPr>
          <w:rFonts w:eastAsia="Calibri"/>
        </w:rPr>
      </w:pPr>
      <w:r w:rsidRPr="000E11BA">
        <w:rPr>
          <w:rFonts w:eastAsia="Calibri"/>
        </w:rPr>
        <w:t>прием и регистрация заявления о предоставлении муниципальной услуги, проверка комплектности документов на наличие (отсутствие) оснований для отказа в приеме документов (продолжительность и (или) максимальный срок их выполнения</w:t>
      </w:r>
      <w:r w:rsidR="00B81123" w:rsidRPr="000E11BA">
        <w:rPr>
          <w:rFonts w:eastAsia="Calibri"/>
        </w:rPr>
        <w:t>-</w:t>
      </w:r>
      <w:r w:rsidRPr="000E11BA">
        <w:rPr>
          <w:rFonts w:eastAsia="Calibri"/>
        </w:rPr>
        <w:t>в день поступления заявления, при личном обращении заявителя</w:t>
      </w:r>
      <w:r w:rsidR="00B81123" w:rsidRPr="000E11BA">
        <w:rPr>
          <w:rFonts w:eastAsia="Calibri"/>
        </w:rPr>
        <w:t>-</w:t>
      </w:r>
      <w:r w:rsidRPr="000E11BA">
        <w:rPr>
          <w:rFonts w:eastAsia="Calibri"/>
        </w:rPr>
        <w:t>15 минут с момента получения заявления о предоставлении муниципальной услуги).</w:t>
      </w:r>
    </w:p>
    <w:p w:rsidR="00F70F89" w:rsidRPr="000E11BA" w:rsidRDefault="00F70F89" w:rsidP="00B81123">
      <w:pPr>
        <w:rPr>
          <w:rFonts w:eastAsia="Calibri"/>
        </w:rPr>
      </w:pPr>
      <w:r w:rsidRPr="000E11BA">
        <w:rPr>
          <w:rFonts w:eastAsia="Calibri"/>
        </w:rPr>
        <w:t xml:space="preserve">Критерий принятия решения о приеме и регистрации заявления: наличие заявления о предоставлении муниципальной услуги и наличие (отсутствие) оснований для отказа в приеме </w:t>
      </w:r>
      <w:proofErr w:type="gramStart"/>
      <w:r w:rsidRPr="000E11BA">
        <w:rPr>
          <w:rFonts w:eastAsia="Calibri"/>
        </w:rPr>
        <w:t>документов</w:t>
      </w:r>
      <w:proofErr w:type="gramEnd"/>
      <w:r w:rsidRPr="000E11BA">
        <w:rPr>
          <w:rFonts w:eastAsia="Calibri"/>
        </w:rPr>
        <w:t xml:space="preserve"> указанных в пункте 2</w:t>
      </w:r>
      <w:r w:rsidR="00637E53" w:rsidRPr="000E11BA">
        <w:rPr>
          <w:rFonts w:eastAsia="Calibri"/>
        </w:rPr>
        <w:t>3</w:t>
      </w:r>
      <w:r w:rsidRPr="000E11BA">
        <w:rPr>
          <w:rFonts w:eastAsia="Calibri"/>
        </w:rPr>
        <w:t xml:space="preserve"> настоящего административного регламента. </w:t>
      </w:r>
    </w:p>
    <w:p w:rsidR="00F70F89" w:rsidRPr="000E11BA" w:rsidRDefault="00F70F89" w:rsidP="00B81123">
      <w:pPr>
        <w:rPr>
          <w:rFonts w:eastAsia="Calibri"/>
          <w:color w:val="943634"/>
        </w:rPr>
      </w:pPr>
      <w:r w:rsidRPr="000E11BA">
        <w:rPr>
          <w:rFonts w:eastAsia="Calibri"/>
        </w:rPr>
        <w:t>Результат административной процедуры: зарегистрированное заявление о предоставлении муниципальной услуги</w:t>
      </w:r>
      <w:r w:rsidR="002A0832" w:rsidRPr="000E11BA">
        <w:rPr>
          <w:rFonts w:eastAsia="Calibri"/>
        </w:rPr>
        <w:t xml:space="preserve"> либо отказа в приеме документов</w:t>
      </w:r>
      <w:r w:rsidRPr="000E11BA">
        <w:rPr>
          <w:rFonts w:eastAsia="Calibri"/>
          <w:color w:val="943634"/>
        </w:rPr>
        <w:t>.</w:t>
      </w:r>
    </w:p>
    <w:p w:rsidR="00F70F89" w:rsidRPr="000E11BA" w:rsidRDefault="00F70F89" w:rsidP="00B81123">
      <w:pPr>
        <w:rPr>
          <w:rFonts w:eastAsia="Calibri"/>
        </w:rPr>
      </w:pPr>
      <w:r w:rsidRPr="000E11BA">
        <w:rPr>
          <w:rFonts w:eastAsia="Calibri"/>
        </w:rPr>
        <w:t>Способ фиксации результата административной процедуры:</w:t>
      </w:r>
    </w:p>
    <w:p w:rsidR="00F70F89" w:rsidRPr="000E11BA" w:rsidRDefault="00F70F89" w:rsidP="00B81123">
      <w:pPr>
        <w:rPr>
          <w:rFonts w:eastAsia="Calibri"/>
        </w:rPr>
      </w:pPr>
      <w:r w:rsidRPr="000E11BA">
        <w:rPr>
          <w:rFonts w:eastAsia="Calibri"/>
        </w:rPr>
        <w:t>- в случае поступлени</w:t>
      </w:r>
      <w:r w:rsidR="008E52A3" w:rsidRPr="000E11BA">
        <w:rPr>
          <w:rFonts w:eastAsia="Calibri"/>
        </w:rPr>
        <w:t>я заявления по почте специалист</w:t>
      </w:r>
      <w:r w:rsidRPr="000E11BA">
        <w:rPr>
          <w:rFonts w:eastAsia="Calibri"/>
        </w:rPr>
        <w:t xml:space="preserve"> </w:t>
      </w:r>
      <w:r w:rsidR="00637E53" w:rsidRPr="000E11BA">
        <w:rPr>
          <w:rFonts w:eastAsia="Calibri"/>
        </w:rPr>
        <w:t>Учреждения</w:t>
      </w:r>
      <w:r w:rsidRPr="000E11BA">
        <w:rPr>
          <w:rFonts w:eastAsia="Calibri"/>
        </w:rPr>
        <w:t>, ответственны</w:t>
      </w:r>
      <w:r w:rsidR="00637E53" w:rsidRPr="000E11BA">
        <w:rPr>
          <w:rFonts w:eastAsia="Calibri"/>
        </w:rPr>
        <w:t>й</w:t>
      </w:r>
      <w:r w:rsidRPr="000E11BA">
        <w:rPr>
          <w:rFonts w:eastAsia="Calibri"/>
        </w:rPr>
        <w:t xml:space="preserve"> за прием и регистрацию документов, регистрируют заявление о предоставлении муниципальной услуги в журнале для регистрации заявлений;</w:t>
      </w:r>
    </w:p>
    <w:p w:rsidR="00F70F89" w:rsidRPr="000E11BA" w:rsidRDefault="00F70F89" w:rsidP="00B81123">
      <w:pPr>
        <w:rPr>
          <w:rFonts w:eastAsia="Calibri"/>
        </w:rPr>
      </w:pPr>
      <w:r w:rsidRPr="000E11BA">
        <w:rPr>
          <w:rFonts w:eastAsia="Calibri"/>
        </w:rPr>
        <w:t xml:space="preserve">- в случае подачи заявления лично специалист </w:t>
      </w:r>
      <w:r w:rsidR="00637E53" w:rsidRPr="000E11BA">
        <w:rPr>
          <w:rFonts w:eastAsia="Calibri"/>
        </w:rPr>
        <w:t>Учреждения</w:t>
      </w:r>
      <w:r w:rsidRPr="000E11BA">
        <w:rPr>
          <w:rFonts w:eastAsia="Calibri"/>
        </w:rPr>
        <w:t>, ответственны</w:t>
      </w:r>
      <w:r w:rsidR="00637E53" w:rsidRPr="000E11BA">
        <w:rPr>
          <w:rFonts w:eastAsia="Calibri"/>
        </w:rPr>
        <w:t>й</w:t>
      </w:r>
      <w:r w:rsidRPr="000E11BA">
        <w:rPr>
          <w:rFonts w:eastAsia="Calibri"/>
        </w:rPr>
        <w:t xml:space="preserve"> за прием и регистрацию документов, регистрируют заявление о предоставлении муниципальной услуги в журнале для </w:t>
      </w:r>
      <w:r w:rsidR="00637E53" w:rsidRPr="000E11BA">
        <w:rPr>
          <w:rFonts w:eastAsia="Calibri"/>
        </w:rPr>
        <w:t xml:space="preserve">регистрации </w:t>
      </w:r>
      <w:r w:rsidRPr="000E11BA">
        <w:rPr>
          <w:rFonts w:eastAsia="Calibri"/>
        </w:rPr>
        <w:t>заявлений;</w:t>
      </w:r>
    </w:p>
    <w:p w:rsidR="00F70F89" w:rsidRPr="000E11BA" w:rsidRDefault="00F70F89" w:rsidP="00B81123">
      <w:pPr>
        <w:rPr>
          <w:rFonts w:eastAsia="Calibri"/>
        </w:rPr>
      </w:pPr>
      <w:r w:rsidRPr="000E11BA">
        <w:rPr>
          <w:rFonts w:eastAsia="Calibri"/>
        </w:rPr>
        <w:t xml:space="preserve">- </w:t>
      </w:r>
      <w:r w:rsidR="005D7AF7" w:rsidRPr="000E11BA">
        <w:rPr>
          <w:rFonts w:eastAsia="Calibri"/>
        </w:rPr>
        <w:t>в случае направления заявления посредством Единого портала специалист Комитета образования регистрирует заявление о предоставлении муниципальной услуги в журнале для регистрации заявлений;</w:t>
      </w:r>
    </w:p>
    <w:p w:rsidR="005D7AF7" w:rsidRPr="000E11BA" w:rsidRDefault="005D7AF7" w:rsidP="005D7AF7">
      <w:pPr>
        <w:rPr>
          <w:rFonts w:eastAsia="Calibri"/>
        </w:rPr>
      </w:pPr>
      <w:r w:rsidRPr="000E11BA">
        <w:rPr>
          <w:rFonts w:eastAsia="Calibri"/>
        </w:rPr>
        <w:t xml:space="preserve">(абзац четырнадцатый пункта 39 </w:t>
      </w:r>
      <w:r w:rsidRPr="000E11BA">
        <w:t xml:space="preserve">изложен в редакции постановления Администрации </w:t>
      </w:r>
      <w:hyperlink r:id="rId65" w:tooltip="постановление от 15.04.2024 0:00:00 №293 Администрация Березовского района&#10;&#10;О внесении изменений в постановление администрации Березовского района от 02.02.2023 № 44 " w:history="1">
        <w:r w:rsidRPr="000E11BA">
          <w:rPr>
            <w:rStyle w:val="ae"/>
          </w:rPr>
          <w:t>от 15.04.2024 № 293</w:t>
        </w:r>
      </w:hyperlink>
      <w:r w:rsidRPr="000E11BA">
        <w:t>)</w:t>
      </w:r>
    </w:p>
    <w:p w:rsidR="00F70F89" w:rsidRPr="000E11BA" w:rsidRDefault="00F70F89" w:rsidP="00B81123">
      <w:pPr>
        <w:rPr>
          <w:rFonts w:eastAsia="Calibri"/>
        </w:rPr>
      </w:pPr>
      <w:r w:rsidRPr="000E11BA">
        <w:rPr>
          <w:rFonts w:eastAsia="Calibri"/>
        </w:rPr>
        <w:t>- в случае подачи заявления в МФЦ специалист МФЦ регистрирует заявление о предоставлении муниципальной услуги в электронном документообороте.</w:t>
      </w:r>
    </w:p>
    <w:p w:rsidR="00F70F89" w:rsidRPr="000E11BA" w:rsidRDefault="00F70F89" w:rsidP="00B81123">
      <w:pPr>
        <w:rPr>
          <w:rFonts w:eastAsia="Calibri"/>
        </w:rPr>
      </w:pPr>
      <w:r w:rsidRPr="000E11BA">
        <w:rPr>
          <w:rFonts w:eastAsia="Calibri"/>
        </w:rPr>
        <w:t>В случае подачи заявления в МФЦ зарегистрированное заявление о предоставлении муниципальной услуги с приложениями передается в Комитет образования.</w:t>
      </w:r>
    </w:p>
    <w:p w:rsidR="00F70F89" w:rsidRPr="000E11BA" w:rsidRDefault="00022569" w:rsidP="00F70F89">
      <w:pPr>
        <w:autoSpaceDE w:val="0"/>
        <w:autoSpaceDN w:val="0"/>
        <w:adjustRightInd w:val="0"/>
        <w:ind w:firstLine="709"/>
        <w:rPr>
          <w:rFonts w:eastAsia="Calibri"/>
        </w:rPr>
      </w:pPr>
      <w:r w:rsidRPr="000E11BA">
        <w:rPr>
          <w:rFonts w:eastAsia="Calibri"/>
        </w:rPr>
        <w:t>После регистрации заявления о предоставлении муниципальной услуги поступившего посредством Единого портала, через МФЦ специалист Комитета образования, ответственный за прием и регистрацию документов, передает их работнику Учреждения, ответственному за предоставление муниципальной услуги.</w:t>
      </w:r>
    </w:p>
    <w:p w:rsidR="00022569" w:rsidRDefault="00022569" w:rsidP="00F70F89">
      <w:pPr>
        <w:autoSpaceDE w:val="0"/>
        <w:autoSpaceDN w:val="0"/>
        <w:adjustRightInd w:val="0"/>
        <w:ind w:firstLine="709"/>
      </w:pPr>
      <w:r w:rsidRPr="000E11BA">
        <w:rPr>
          <w:rFonts w:eastAsia="Calibri"/>
        </w:rPr>
        <w:t xml:space="preserve">(абзац семнадцатый пункта 39 </w:t>
      </w:r>
      <w:r w:rsidRPr="000E11BA">
        <w:t xml:space="preserve">изложен в редакции постановления Администрации </w:t>
      </w:r>
      <w:hyperlink r:id="rId66" w:tooltip="постановление от 15.04.2024 0:00:00 №293 Администрация Березовского района&#10;&#10;О внесении изменений в постановление администрации Березовского района от 02.02.2023 № 44 " w:history="1">
        <w:r w:rsidRPr="000E11BA">
          <w:rPr>
            <w:rStyle w:val="ae"/>
          </w:rPr>
          <w:t>от 15.04.2024 № 293</w:t>
        </w:r>
      </w:hyperlink>
      <w:r w:rsidRPr="000E11BA">
        <w:t>)</w:t>
      </w:r>
    </w:p>
    <w:p w:rsidR="00701DAB" w:rsidRDefault="00701DAB" w:rsidP="00701DAB">
      <w:pPr>
        <w:autoSpaceDE w:val="0"/>
        <w:autoSpaceDN w:val="0"/>
        <w:adjustRightInd w:val="0"/>
        <w:ind w:firstLine="0"/>
        <w:jc w:val="center"/>
        <w:rPr>
          <w:b/>
        </w:rPr>
      </w:pPr>
    </w:p>
    <w:p w:rsidR="00701DAB" w:rsidRPr="00701DAB" w:rsidRDefault="00701DAB" w:rsidP="00701DAB">
      <w:pPr>
        <w:autoSpaceDE w:val="0"/>
        <w:autoSpaceDN w:val="0"/>
        <w:adjustRightInd w:val="0"/>
        <w:ind w:firstLine="0"/>
        <w:jc w:val="center"/>
        <w:rPr>
          <w:b/>
        </w:rPr>
      </w:pPr>
      <w:r w:rsidRPr="00701DAB">
        <w:rPr>
          <w:b/>
        </w:rPr>
        <w:lastRenderedPageBreak/>
        <w:t>Формирование и направление межведомственных запросов, получение ответов на них</w:t>
      </w:r>
    </w:p>
    <w:p w:rsidR="00701DAB" w:rsidRDefault="00701DAB" w:rsidP="00701DAB">
      <w:pPr>
        <w:autoSpaceDE w:val="0"/>
        <w:autoSpaceDN w:val="0"/>
        <w:adjustRightInd w:val="0"/>
        <w:ind w:firstLine="709"/>
      </w:pPr>
      <w:r>
        <w:t>39.1 Основанием для начала административной процедуры является поступление зарегистрированного заявления в Учреждение, ответственное за предоставление муниципальной услуги.</w:t>
      </w:r>
    </w:p>
    <w:p w:rsidR="00701DAB" w:rsidRDefault="00701DAB" w:rsidP="00701DAB">
      <w:pPr>
        <w:autoSpaceDE w:val="0"/>
        <w:autoSpaceDN w:val="0"/>
        <w:adjustRightInd w:val="0"/>
        <w:ind w:firstLine="709"/>
      </w:pPr>
      <w:r>
        <w:t>Сведения о должностных лицах, ответственных за выполнение каждого административного действия, входящего в состав административной процедуры: работник Учреждения, ответственный за предоставление муниципальной услуги.</w:t>
      </w:r>
    </w:p>
    <w:p w:rsidR="00701DAB" w:rsidRDefault="00701DAB" w:rsidP="00701DAB">
      <w:pPr>
        <w:autoSpaceDE w:val="0"/>
        <w:autoSpaceDN w:val="0"/>
        <w:adjustRightInd w:val="0"/>
        <w:ind w:firstLine="709"/>
      </w:pPr>
      <w:r>
        <w:t>Содержание административных действий, входящих в состав административной процедуры:</w:t>
      </w:r>
    </w:p>
    <w:p w:rsidR="00701DAB" w:rsidRDefault="00701DAB" w:rsidP="00701DAB">
      <w:pPr>
        <w:autoSpaceDE w:val="0"/>
        <w:autoSpaceDN w:val="0"/>
        <w:adjustRightInd w:val="0"/>
        <w:ind w:firstLine="709"/>
      </w:pPr>
      <w:r>
        <w:t xml:space="preserve">- экспертиза предоставленных заявителем документов, формирование и направление межведомственных запросов в органы власти и организации, участвующие в предоставлении муниципальной </w:t>
      </w:r>
      <w:proofErr w:type="gramStart"/>
      <w:r>
        <w:t>услуги  (</w:t>
      </w:r>
      <w:proofErr w:type="gramEnd"/>
      <w:r>
        <w:t>продолжительность и (или) максимальный срок выполнения административного действия-в день приема и регистрации заявления;</w:t>
      </w:r>
    </w:p>
    <w:p w:rsidR="00701DAB" w:rsidRDefault="00701DAB" w:rsidP="00701DAB">
      <w:pPr>
        <w:autoSpaceDE w:val="0"/>
        <w:autoSpaceDN w:val="0"/>
        <w:adjustRightInd w:val="0"/>
        <w:ind w:firstLine="709"/>
      </w:pPr>
      <w:r>
        <w:t>- получение ответов на межведомственные запросы (продолжительность и (или) максимальный срок выполнения административного действия-не более 2 рабочих дней со дня поступления межведомственного запроса в органы, предоставляющие документ и информацию).</w:t>
      </w:r>
    </w:p>
    <w:p w:rsidR="00701DAB" w:rsidRDefault="00701DAB" w:rsidP="00701DAB">
      <w:pPr>
        <w:autoSpaceDE w:val="0"/>
        <w:autoSpaceDN w:val="0"/>
        <w:adjustRightInd w:val="0"/>
        <w:ind w:firstLine="709"/>
      </w:pPr>
      <w:r>
        <w:t xml:space="preserve">Критерий принятия решения о направлении межведомственного запроса: отсутствие документов, необходимых для предоставления муниципальной услуги, указанных в пункте </w:t>
      </w:r>
      <w:proofErr w:type="gramStart"/>
      <w:r>
        <w:t>19  настоящего</w:t>
      </w:r>
      <w:proofErr w:type="gramEnd"/>
      <w:r>
        <w:t xml:space="preserve"> административного регламента.</w:t>
      </w:r>
    </w:p>
    <w:p w:rsidR="00701DAB" w:rsidRDefault="00701DAB" w:rsidP="00701DAB">
      <w:pPr>
        <w:autoSpaceDE w:val="0"/>
        <w:autoSpaceDN w:val="0"/>
        <w:adjustRightInd w:val="0"/>
        <w:ind w:firstLine="709"/>
      </w:pPr>
      <w:r>
        <w:t>Результат административной процедуры: полученные ответы на межведомственные запросы.</w:t>
      </w:r>
    </w:p>
    <w:p w:rsidR="00701DAB" w:rsidRDefault="00701DAB" w:rsidP="00701DAB">
      <w:pPr>
        <w:autoSpaceDE w:val="0"/>
        <w:autoSpaceDN w:val="0"/>
        <w:adjustRightInd w:val="0"/>
        <w:ind w:firstLine="709"/>
      </w:pPr>
      <w:r>
        <w:t>Способ фиксации результата административной процедуры:</w:t>
      </w:r>
    </w:p>
    <w:p w:rsidR="00701DAB" w:rsidRDefault="00701DAB" w:rsidP="00701DAB">
      <w:pPr>
        <w:autoSpaceDE w:val="0"/>
        <w:autoSpaceDN w:val="0"/>
        <w:adjustRightInd w:val="0"/>
        <w:ind w:firstLine="709"/>
      </w:pPr>
      <w:r>
        <w:t>полученный ответ на межведомственный запрос регистрируется в электронном документообороте и приобщается к документам заявителя.</w:t>
      </w:r>
    </w:p>
    <w:p w:rsidR="00701DAB" w:rsidRDefault="00701DAB" w:rsidP="00701DAB">
      <w:pPr>
        <w:autoSpaceDE w:val="0"/>
        <w:autoSpaceDN w:val="0"/>
        <w:adjustRightInd w:val="0"/>
        <w:ind w:firstLine="709"/>
      </w:pPr>
      <w:r>
        <w:t>В случае поступления ответа на межведомственный запрос по почте секретарь (делопроизводитель), работник Учреждения, ответственный за регистрацию входящей документации, регистрирует ответ на запрос, в электронном документообороте и передает зарегистрированный ответ на межведомственный запрос специалисту Учреждения, ответственному за предоставление муниципальной услуги в день его получения.</w:t>
      </w:r>
    </w:p>
    <w:p w:rsidR="00701DAB" w:rsidRPr="000E11BA" w:rsidRDefault="00701DAB" w:rsidP="00F70F89">
      <w:pPr>
        <w:autoSpaceDE w:val="0"/>
        <w:autoSpaceDN w:val="0"/>
        <w:adjustRightInd w:val="0"/>
        <w:ind w:firstLine="709"/>
        <w:rPr>
          <w:rFonts w:eastAsia="Calibri"/>
        </w:rPr>
      </w:pPr>
      <w:r>
        <w:t>(раздел III дополнен</w:t>
      </w:r>
      <w:r w:rsidRPr="00701DAB">
        <w:t xml:space="preserve"> пунктом 39.1 с заголовком </w:t>
      </w:r>
      <w:r>
        <w:t xml:space="preserve">постановлением Администрации </w:t>
      </w:r>
      <w:hyperlink r:id="rId67" w:tooltip="постановление от 01.09.2026 0:00:00 №785 Администрация Березовского района&#10;&#10;О внесении изменений в постановление администрации Березовского района от 02.02.2023 № 44 «Об утверждении административного регламента предоставления муниципальной услуги «Запись на обучение по дополнительной общеобразовательной программе»&#10;&#10;" w:history="1">
        <w:r w:rsidRPr="009E36CC">
          <w:rPr>
            <w:rStyle w:val="ae"/>
            <w:rFonts w:cs="Arial"/>
            <w:szCs w:val="28"/>
          </w:rPr>
          <w:t>от 01.09.2026 № 785</w:t>
        </w:r>
      </w:hyperlink>
      <w:r>
        <w:t>)</w:t>
      </w:r>
    </w:p>
    <w:p w:rsidR="00B81123" w:rsidRPr="000E11BA" w:rsidRDefault="00B81123" w:rsidP="00F70F89">
      <w:pPr>
        <w:autoSpaceDE w:val="0"/>
        <w:autoSpaceDN w:val="0"/>
        <w:adjustRightInd w:val="0"/>
        <w:ind w:firstLine="709"/>
        <w:rPr>
          <w:rFonts w:eastAsia="Calibri" w:cs="Arial"/>
          <w:b/>
          <w:szCs w:val="28"/>
        </w:rPr>
      </w:pPr>
    </w:p>
    <w:p w:rsidR="003E2C94" w:rsidRPr="000E11BA" w:rsidRDefault="003E2C94" w:rsidP="003E2C94">
      <w:pPr>
        <w:widowControl w:val="0"/>
        <w:autoSpaceDE w:val="0"/>
        <w:autoSpaceDN w:val="0"/>
        <w:adjustRightInd w:val="0"/>
        <w:ind w:firstLine="709"/>
        <w:jc w:val="center"/>
        <w:rPr>
          <w:rFonts w:cs="Arial"/>
          <w:b/>
          <w:szCs w:val="28"/>
        </w:rPr>
      </w:pPr>
      <w:r w:rsidRPr="000E11BA">
        <w:rPr>
          <w:rFonts w:cs="Arial"/>
          <w:b/>
          <w:szCs w:val="28"/>
        </w:rPr>
        <w:t>Рассмотрение представленных документов и принятие решения о предоставлении муниципальной услуги либо в отказе в предоставлении муниципальной услуги.</w:t>
      </w:r>
    </w:p>
    <w:p w:rsidR="00B81123" w:rsidRPr="000E11BA" w:rsidRDefault="00B81123" w:rsidP="003E2C94">
      <w:pPr>
        <w:widowControl w:val="0"/>
        <w:autoSpaceDE w:val="0"/>
        <w:autoSpaceDN w:val="0"/>
        <w:adjustRightInd w:val="0"/>
        <w:ind w:firstLine="709"/>
        <w:rPr>
          <w:rFonts w:cs="Arial"/>
          <w:b/>
          <w:szCs w:val="28"/>
        </w:rPr>
      </w:pPr>
    </w:p>
    <w:p w:rsidR="003E2C94" w:rsidRPr="000E11BA" w:rsidRDefault="003E2C94" w:rsidP="00B81123">
      <w:r w:rsidRPr="000E11BA">
        <w:rPr>
          <w:rFonts w:eastAsia="Calibri"/>
        </w:rPr>
        <w:t xml:space="preserve">40. Основанием для начала административной процедуры является поступление в </w:t>
      </w:r>
      <w:r w:rsidR="00637E53" w:rsidRPr="000E11BA">
        <w:rPr>
          <w:rFonts w:eastAsia="Calibri"/>
        </w:rPr>
        <w:t>Учреждение</w:t>
      </w:r>
      <w:r w:rsidRPr="000E11BA">
        <w:rPr>
          <w:rFonts w:eastAsia="Calibri"/>
        </w:rPr>
        <w:t xml:space="preserve"> заявления </w:t>
      </w:r>
      <w:r w:rsidRPr="000E11BA">
        <w:t>о предоставлении муниципальной услуги.</w:t>
      </w:r>
    </w:p>
    <w:p w:rsidR="003E2C94" w:rsidRPr="000E11BA" w:rsidRDefault="003E2C94" w:rsidP="00B81123">
      <w:pPr>
        <w:rPr>
          <w:rFonts w:eastAsia="Calibri"/>
        </w:rPr>
      </w:pPr>
      <w:r w:rsidRPr="000E11BA">
        <w:rPr>
          <w:rFonts w:eastAsia="Calibri"/>
        </w:rPr>
        <w:t>Сведения о должностных лицах, ответственных за выполнение административной процедуры:</w:t>
      </w:r>
    </w:p>
    <w:p w:rsidR="003E2C94" w:rsidRPr="000E11BA" w:rsidRDefault="003E2C94" w:rsidP="00B81123">
      <w:pPr>
        <w:rPr>
          <w:rFonts w:eastAsia="Calibri"/>
        </w:rPr>
      </w:pPr>
      <w:r w:rsidRPr="000E11BA">
        <w:rPr>
          <w:rFonts w:eastAsia="Calibri"/>
        </w:rPr>
        <w:t>за рассмотрение заявления, подготовку и регистрацию документов, являющихся результатом предоставления муниципальной услуги</w:t>
      </w:r>
      <w:r w:rsidR="00B81123" w:rsidRPr="000E11BA">
        <w:rPr>
          <w:rFonts w:eastAsia="Calibri"/>
        </w:rPr>
        <w:t>-</w:t>
      </w:r>
      <w:r w:rsidR="00171CE4" w:rsidRPr="000E11BA">
        <w:rPr>
          <w:rFonts w:eastAsia="Calibri"/>
        </w:rPr>
        <w:t xml:space="preserve">работник </w:t>
      </w:r>
      <w:r w:rsidR="005B727B" w:rsidRPr="000E11BA">
        <w:rPr>
          <w:rFonts w:eastAsia="Calibri"/>
        </w:rPr>
        <w:t>Учреждения</w:t>
      </w:r>
      <w:r w:rsidRPr="000E11BA">
        <w:rPr>
          <w:rFonts w:eastAsia="Calibri"/>
        </w:rPr>
        <w:t>, ответственный за предоставление муниципальной услуги.</w:t>
      </w:r>
    </w:p>
    <w:p w:rsidR="003E2C94" w:rsidRPr="000E11BA" w:rsidRDefault="003E2C94" w:rsidP="00B81123">
      <w:pPr>
        <w:rPr>
          <w:rFonts w:eastAsia="Calibri"/>
        </w:rPr>
      </w:pPr>
      <w:r w:rsidRPr="000E11BA">
        <w:rPr>
          <w:rFonts w:eastAsia="Calibri"/>
        </w:rPr>
        <w:t xml:space="preserve">за принятие </w:t>
      </w:r>
      <w:r w:rsidR="00171CE4" w:rsidRPr="000E11BA">
        <w:rPr>
          <w:rFonts w:eastAsia="Calibri"/>
        </w:rPr>
        <w:t>документа, являющегося результатом предоставления муниципальной услуги</w:t>
      </w:r>
      <w:r w:rsidR="00B81123" w:rsidRPr="000E11BA">
        <w:rPr>
          <w:rFonts w:eastAsia="Calibri"/>
        </w:rPr>
        <w:t>-</w:t>
      </w:r>
      <w:r w:rsidRPr="000E11BA">
        <w:rPr>
          <w:rFonts w:eastAsia="Calibri"/>
        </w:rPr>
        <w:t xml:space="preserve">руководитель </w:t>
      </w:r>
      <w:r w:rsidR="005B727B" w:rsidRPr="000E11BA">
        <w:rPr>
          <w:rFonts w:eastAsia="Calibri"/>
        </w:rPr>
        <w:t>Учреждения</w:t>
      </w:r>
      <w:r w:rsidRPr="000E11BA">
        <w:rPr>
          <w:rFonts w:eastAsia="Calibri"/>
        </w:rPr>
        <w:t>.</w:t>
      </w:r>
    </w:p>
    <w:p w:rsidR="003E2C94" w:rsidRPr="000E11BA" w:rsidRDefault="003E2C94" w:rsidP="00B81123">
      <w:pPr>
        <w:rPr>
          <w:rFonts w:eastAsia="Calibri"/>
        </w:rPr>
      </w:pPr>
      <w:r w:rsidRPr="000E11BA">
        <w:rPr>
          <w:rFonts w:eastAsia="Calibri"/>
        </w:rPr>
        <w:t>Содержание административного действия, входящего в состав административной процедуры, продолжительность и (или) максимальный срок его выполнения:</w:t>
      </w:r>
    </w:p>
    <w:p w:rsidR="003E2C94" w:rsidRPr="000E11BA" w:rsidRDefault="003E2C94" w:rsidP="00B81123">
      <w:pPr>
        <w:rPr>
          <w:rFonts w:eastAsia="Calibri"/>
        </w:rPr>
      </w:pPr>
      <w:r w:rsidRPr="000E11BA">
        <w:rPr>
          <w:rFonts w:eastAsia="Calibri"/>
        </w:rPr>
        <w:t>рассмотрение представленных документов, подготовка проекта документа, являющегося результатом предоставления муниципальной услуги;</w:t>
      </w:r>
    </w:p>
    <w:p w:rsidR="003E2C94" w:rsidRPr="000E11BA" w:rsidRDefault="003E2C94" w:rsidP="00B81123">
      <w:pPr>
        <w:rPr>
          <w:rFonts w:eastAsia="Calibri"/>
        </w:rPr>
      </w:pPr>
      <w:r w:rsidRPr="000E11BA">
        <w:rPr>
          <w:rFonts w:eastAsia="Calibri"/>
        </w:rPr>
        <w:lastRenderedPageBreak/>
        <w:t xml:space="preserve">принятие решения путем подписания </w:t>
      </w:r>
      <w:r w:rsidR="00171CE4" w:rsidRPr="000E11BA">
        <w:rPr>
          <w:rFonts w:eastAsia="Calibri"/>
        </w:rPr>
        <w:t>документа, являющегося результатом предоставления муниципальной услуги</w:t>
      </w:r>
      <w:r w:rsidRPr="000E11BA">
        <w:rPr>
          <w:rFonts w:eastAsia="Calibri"/>
        </w:rPr>
        <w:t>;</w:t>
      </w:r>
    </w:p>
    <w:p w:rsidR="003E2C94" w:rsidRPr="000E11BA" w:rsidRDefault="003E2C94" w:rsidP="00B81123">
      <w:pPr>
        <w:rPr>
          <w:rFonts w:eastAsia="Calibri"/>
        </w:rPr>
      </w:pPr>
      <w:r w:rsidRPr="000E11BA">
        <w:rPr>
          <w:rFonts w:eastAsia="Calibri"/>
        </w:rPr>
        <w:t xml:space="preserve">регистрация </w:t>
      </w:r>
      <w:r w:rsidR="00171CE4" w:rsidRPr="000E11BA">
        <w:rPr>
          <w:rFonts w:eastAsia="Calibri"/>
        </w:rPr>
        <w:t>документа, являющегося результатом предоставления муниципальной услуги</w:t>
      </w:r>
      <w:r w:rsidRPr="000E11BA">
        <w:rPr>
          <w:rFonts w:eastAsia="Calibri"/>
        </w:rPr>
        <w:t>.</w:t>
      </w:r>
    </w:p>
    <w:p w:rsidR="003E2C94" w:rsidRDefault="007D01B4" w:rsidP="00B81123">
      <w:pPr>
        <w:rPr>
          <w:rFonts w:eastAsia="Calibri"/>
        </w:rPr>
      </w:pPr>
      <w:r w:rsidRPr="007D01B4">
        <w:rPr>
          <w:rFonts w:eastAsia="Calibri"/>
        </w:rPr>
        <w:t>Максимальный срок выполнения административной процедуры: в течение 1 рабочего дня со дня регистрации заявления в Учреждении, либо получения ответов на межведомственные з</w:t>
      </w:r>
      <w:r>
        <w:rPr>
          <w:rFonts w:eastAsia="Calibri"/>
        </w:rPr>
        <w:t>апросы (в случае их направления)</w:t>
      </w:r>
      <w:r w:rsidR="003E2C94" w:rsidRPr="000E11BA">
        <w:rPr>
          <w:rFonts w:eastAsia="Calibri"/>
        </w:rPr>
        <w:t>.</w:t>
      </w:r>
    </w:p>
    <w:p w:rsidR="007D01B4" w:rsidRPr="000E11BA" w:rsidRDefault="007D01B4" w:rsidP="00B81123">
      <w:pPr>
        <w:rPr>
          <w:rFonts w:eastAsia="Calibri"/>
        </w:rPr>
      </w:pPr>
      <w:r>
        <w:t>(</w:t>
      </w:r>
      <w:r w:rsidRPr="007D01B4">
        <w:t xml:space="preserve">абзац девятый пункта 40 раздела III </w:t>
      </w:r>
      <w:r>
        <w:t xml:space="preserve"> изложен в редакции постановления Администрации </w:t>
      </w:r>
      <w:hyperlink r:id="rId68" w:tooltip="постановление от 01.09.2026 0:00:00 №785 Администрация Березовского района&#10;&#10;О внесении изменений в постановление администрации Березовского района от 02.02.2023 № 44 «Об утверждении административного регламента предоставления муниципальной услуги «Запись на обучение по дополнительной общеобразовательной программе»&#10;&#10;" w:history="1">
        <w:r w:rsidRPr="009E36CC">
          <w:rPr>
            <w:rStyle w:val="ae"/>
            <w:rFonts w:cs="Arial"/>
            <w:szCs w:val="28"/>
          </w:rPr>
          <w:t>от 01.09.2026 № 785</w:t>
        </w:r>
      </w:hyperlink>
      <w:r>
        <w:t>)</w:t>
      </w:r>
    </w:p>
    <w:p w:rsidR="003E2C94" w:rsidRPr="000E11BA" w:rsidRDefault="003E2C94" w:rsidP="00B81123">
      <w:pPr>
        <w:rPr>
          <w:rFonts w:eastAsia="Calibri"/>
        </w:rPr>
      </w:pPr>
      <w:r w:rsidRPr="000E11BA">
        <w:rPr>
          <w:rFonts w:eastAsia="Calibri"/>
        </w:rPr>
        <w:t>Критерий принятия решения: отсутствие оснований для отказа в предоставлении муниципальной услуги, предусмотренных пунктом 2</w:t>
      </w:r>
      <w:r w:rsidR="005A426C" w:rsidRPr="000E11BA">
        <w:rPr>
          <w:rFonts w:eastAsia="Calibri"/>
        </w:rPr>
        <w:t>6</w:t>
      </w:r>
      <w:r w:rsidRPr="000E11BA">
        <w:rPr>
          <w:rFonts w:eastAsia="Calibri"/>
        </w:rPr>
        <w:t xml:space="preserve"> настоящего административного ре</w:t>
      </w:r>
      <w:r w:rsidR="004C421E" w:rsidRPr="000E11BA">
        <w:rPr>
          <w:rFonts w:eastAsia="Calibri"/>
        </w:rPr>
        <w:t>гламента.</w:t>
      </w:r>
    </w:p>
    <w:p w:rsidR="003E2C94" w:rsidRPr="000E11BA" w:rsidRDefault="003E2C94" w:rsidP="00B81123">
      <w:pPr>
        <w:rPr>
          <w:rFonts w:eastAsia="Calibri"/>
        </w:rPr>
      </w:pPr>
      <w:r w:rsidRPr="000E11BA">
        <w:rPr>
          <w:rFonts w:eastAsia="Calibri"/>
        </w:rPr>
        <w:t xml:space="preserve">Результат административной процедуры: </w:t>
      </w:r>
      <w:r w:rsidR="005A426C" w:rsidRPr="000E11BA">
        <w:rPr>
          <w:rFonts w:eastAsia="Calibri"/>
        </w:rPr>
        <w:t>принятый документ, являющийся результатом предоставления муниципальной услуги</w:t>
      </w:r>
      <w:r w:rsidR="00637E53" w:rsidRPr="000E11BA">
        <w:t xml:space="preserve"> </w:t>
      </w:r>
      <w:r w:rsidR="00637E53" w:rsidRPr="000E11BA">
        <w:rPr>
          <w:rFonts w:eastAsia="Calibri"/>
        </w:rPr>
        <w:t>указанный в пункте 15 настоящего административного регламента</w:t>
      </w:r>
      <w:r w:rsidR="004C421E" w:rsidRPr="000E11BA">
        <w:rPr>
          <w:rFonts w:eastAsia="Calibri"/>
        </w:rPr>
        <w:t>.</w:t>
      </w:r>
    </w:p>
    <w:p w:rsidR="003E2C94" w:rsidRPr="000E11BA" w:rsidRDefault="003E2C94" w:rsidP="00B81123">
      <w:pPr>
        <w:rPr>
          <w:rFonts w:eastAsia="Calibri"/>
        </w:rPr>
      </w:pPr>
      <w:r w:rsidRPr="000E11BA">
        <w:rPr>
          <w:rFonts w:eastAsia="Calibri"/>
        </w:rPr>
        <w:t>Способ фиксации результата административной процедуры:</w:t>
      </w:r>
    </w:p>
    <w:p w:rsidR="003E2C94" w:rsidRPr="000E11BA" w:rsidRDefault="005A426C" w:rsidP="00B81123">
      <w:pPr>
        <w:rPr>
          <w:rFonts w:eastAsia="Calibri"/>
        </w:rPr>
      </w:pPr>
      <w:r w:rsidRPr="000E11BA">
        <w:rPr>
          <w:rFonts w:eastAsia="Calibri"/>
        </w:rPr>
        <w:t xml:space="preserve">документ, являющийся </w:t>
      </w:r>
      <w:proofErr w:type="gramStart"/>
      <w:r w:rsidRPr="000E11BA">
        <w:rPr>
          <w:rFonts w:eastAsia="Calibri"/>
        </w:rPr>
        <w:t>результатом предоставления муниципальной услуги</w:t>
      </w:r>
      <w:proofErr w:type="gramEnd"/>
      <w:r w:rsidRPr="000E11BA">
        <w:rPr>
          <w:rFonts w:eastAsia="Calibri"/>
        </w:rPr>
        <w:t xml:space="preserve"> </w:t>
      </w:r>
      <w:r w:rsidR="003E2C94" w:rsidRPr="000E11BA">
        <w:rPr>
          <w:rFonts w:eastAsia="Calibri"/>
        </w:rPr>
        <w:t>регистрируется</w:t>
      </w:r>
      <w:r w:rsidR="00B81123" w:rsidRPr="000E11BA">
        <w:rPr>
          <w:rFonts w:eastAsia="Calibri"/>
        </w:rPr>
        <w:t xml:space="preserve"> </w:t>
      </w:r>
      <w:r w:rsidR="00637E53" w:rsidRPr="000E11BA">
        <w:rPr>
          <w:rFonts w:eastAsia="Calibri"/>
        </w:rPr>
        <w:t xml:space="preserve">Учреждением </w:t>
      </w:r>
      <w:r w:rsidR="003E2C94" w:rsidRPr="000E11BA">
        <w:rPr>
          <w:rFonts w:eastAsia="Calibri"/>
        </w:rPr>
        <w:t>в журнале регистрации</w:t>
      </w:r>
      <w:r w:rsidRPr="000E11BA">
        <w:rPr>
          <w:rFonts w:eastAsia="Calibri"/>
        </w:rPr>
        <w:t xml:space="preserve"> исходящей документации</w:t>
      </w:r>
      <w:r w:rsidR="003E2C94" w:rsidRPr="000E11BA">
        <w:rPr>
          <w:rFonts w:eastAsia="Calibri"/>
        </w:rPr>
        <w:t>.</w:t>
      </w:r>
    </w:p>
    <w:p w:rsidR="00F5277A" w:rsidRPr="000E11BA" w:rsidRDefault="00F5277A" w:rsidP="00B81123">
      <w:pPr>
        <w:rPr>
          <w:rFonts w:eastAsia="Calibri"/>
        </w:rPr>
      </w:pPr>
      <w:r w:rsidRPr="000E11BA">
        <w:rPr>
          <w:rFonts w:eastAsia="Calibri"/>
        </w:rPr>
        <w:t>В случае указания заявителем о выдаче результата предоставления муниципальной услуги в МФЦ (отображается в заявлении о предоставлении муниципальной услуги) работник Учреждения, ответственный за предоставление муниципальной услуги, в день регистрации документов, являющихся результатом предоставления муниципальной услуги, обеспечивает их передачу в МФЦ</w:t>
      </w:r>
      <w:r w:rsidR="005B727B" w:rsidRPr="000E11BA">
        <w:rPr>
          <w:rFonts w:eastAsia="Calibri"/>
        </w:rPr>
        <w:t>.</w:t>
      </w:r>
    </w:p>
    <w:p w:rsidR="00022569" w:rsidRPr="000E11BA" w:rsidRDefault="00022569" w:rsidP="00B81123">
      <w:pPr>
        <w:rPr>
          <w:rFonts w:eastAsia="Calibri"/>
        </w:rPr>
      </w:pPr>
      <w:r w:rsidRPr="000E11BA">
        <w:rPr>
          <w:rFonts w:eastAsia="Calibri"/>
        </w:rPr>
        <w:t xml:space="preserve">В случае указания заявителем о выдаче результата предоставления муниципальной услуги посредством Единого портала (отображается в заявлении о предоставлении муниципальной услуги), работник Учреждения, ответственный за предоставление муниципальной услуги, в день регистрации документов, являющихся результатом предоставления муниципальной услуги, обеспечивает их передачу </w:t>
      </w:r>
      <w:proofErr w:type="gramStart"/>
      <w:r w:rsidRPr="000E11BA">
        <w:rPr>
          <w:rFonts w:eastAsia="Calibri"/>
        </w:rPr>
        <w:t>в  Комитет</w:t>
      </w:r>
      <w:proofErr w:type="gramEnd"/>
      <w:r w:rsidRPr="000E11BA">
        <w:rPr>
          <w:rFonts w:eastAsia="Calibri"/>
        </w:rPr>
        <w:t xml:space="preserve"> образования для направления заявителю посредством Единого портала.</w:t>
      </w:r>
    </w:p>
    <w:p w:rsidR="00022569" w:rsidRPr="000E11BA" w:rsidRDefault="00022569" w:rsidP="00B81123">
      <w:pPr>
        <w:rPr>
          <w:rFonts w:eastAsia="Calibri"/>
        </w:rPr>
      </w:pPr>
      <w:r w:rsidRPr="000E11BA">
        <w:rPr>
          <w:rFonts w:eastAsia="Calibri"/>
        </w:rPr>
        <w:t xml:space="preserve">(абзац пятнадцатый пункта 40 </w:t>
      </w:r>
      <w:r w:rsidRPr="000E11BA">
        <w:t xml:space="preserve">изложен в редакции постановления Администрации </w:t>
      </w:r>
      <w:hyperlink r:id="rId69" w:tooltip="постановление от 15.04.2024 0:00:00 №293 Администрация Березовского района&#10;&#10;О внесении изменений в постановление администрации Березовского района от 02.02.2023 № 44 " w:history="1">
        <w:r w:rsidRPr="000E11BA">
          <w:rPr>
            <w:rStyle w:val="ae"/>
          </w:rPr>
          <w:t>от 15.04.2024 № 293</w:t>
        </w:r>
      </w:hyperlink>
      <w:r w:rsidRPr="000E11BA">
        <w:t>)</w:t>
      </w:r>
    </w:p>
    <w:p w:rsidR="005A426C" w:rsidRPr="000E11BA" w:rsidRDefault="005A426C" w:rsidP="003E2C94">
      <w:pPr>
        <w:tabs>
          <w:tab w:val="left" w:pos="993"/>
        </w:tabs>
        <w:autoSpaceDE w:val="0"/>
        <w:autoSpaceDN w:val="0"/>
        <w:adjustRightInd w:val="0"/>
        <w:ind w:firstLine="709"/>
        <w:rPr>
          <w:rFonts w:cs="Arial"/>
          <w:b/>
          <w:szCs w:val="28"/>
        </w:rPr>
      </w:pPr>
    </w:p>
    <w:p w:rsidR="003E2C94" w:rsidRPr="000E11BA" w:rsidRDefault="003E2C94" w:rsidP="003E2C94">
      <w:pPr>
        <w:tabs>
          <w:tab w:val="left" w:pos="993"/>
        </w:tabs>
        <w:autoSpaceDE w:val="0"/>
        <w:autoSpaceDN w:val="0"/>
        <w:adjustRightInd w:val="0"/>
        <w:ind w:firstLine="709"/>
        <w:jc w:val="center"/>
        <w:rPr>
          <w:rFonts w:cs="Arial"/>
          <w:b/>
          <w:szCs w:val="28"/>
        </w:rPr>
      </w:pPr>
      <w:r w:rsidRPr="000E11BA">
        <w:rPr>
          <w:rFonts w:cs="Arial"/>
          <w:b/>
          <w:szCs w:val="28"/>
        </w:rPr>
        <w:t>Выдача (направление) заявителю документов, являющихся результатом предоставления муниципальной услуги</w:t>
      </w:r>
    </w:p>
    <w:p w:rsidR="003E2C94" w:rsidRPr="000E11BA" w:rsidRDefault="003E2C94" w:rsidP="003E2C94">
      <w:pPr>
        <w:tabs>
          <w:tab w:val="left" w:pos="993"/>
        </w:tabs>
        <w:autoSpaceDE w:val="0"/>
        <w:autoSpaceDN w:val="0"/>
        <w:adjustRightInd w:val="0"/>
        <w:ind w:firstLine="709"/>
        <w:jc w:val="center"/>
        <w:rPr>
          <w:rFonts w:cs="Arial"/>
          <w:b/>
          <w:szCs w:val="28"/>
        </w:rPr>
      </w:pPr>
    </w:p>
    <w:p w:rsidR="003E2C94" w:rsidRPr="000E11BA" w:rsidRDefault="003E2C94" w:rsidP="00B81123">
      <w:pPr>
        <w:rPr>
          <w:rFonts w:eastAsia="Calibri"/>
        </w:rPr>
      </w:pPr>
      <w:r w:rsidRPr="000E11BA">
        <w:rPr>
          <w:rFonts w:eastAsia="Calibri"/>
        </w:rPr>
        <w:t xml:space="preserve">41. Основанием для начала административной процедуры является зарегистрированные документы, являющиеся результатом предоставления муниципальной услуги, либо поступление их к </w:t>
      </w:r>
      <w:r w:rsidR="005A426C" w:rsidRPr="000E11BA">
        <w:rPr>
          <w:rFonts w:eastAsia="Calibri"/>
        </w:rPr>
        <w:t xml:space="preserve">работнику </w:t>
      </w:r>
      <w:r w:rsidR="00637E53" w:rsidRPr="000E11BA">
        <w:rPr>
          <w:rFonts w:eastAsia="Calibri"/>
        </w:rPr>
        <w:t>Учреждения</w:t>
      </w:r>
      <w:r w:rsidRPr="000E11BA">
        <w:rPr>
          <w:rFonts w:eastAsia="Calibri"/>
        </w:rPr>
        <w:t xml:space="preserve">, ответственному за предоставление муниципальной услуги, </w:t>
      </w:r>
      <w:r w:rsidR="00BD40D8" w:rsidRPr="000E11BA">
        <w:rPr>
          <w:rFonts w:eastAsia="Calibri"/>
        </w:rPr>
        <w:t xml:space="preserve">к специалисту Комитета образования </w:t>
      </w:r>
      <w:r w:rsidRPr="000E11BA">
        <w:rPr>
          <w:rFonts w:eastAsia="Calibri"/>
        </w:rPr>
        <w:t>или к специалисту МФЦ.</w:t>
      </w:r>
    </w:p>
    <w:p w:rsidR="003E2C94" w:rsidRPr="000E11BA" w:rsidRDefault="003E2C94" w:rsidP="00B81123">
      <w:pPr>
        <w:rPr>
          <w:rFonts w:eastAsia="Calibri"/>
        </w:rPr>
      </w:pPr>
      <w:r w:rsidRPr="000E11BA">
        <w:rPr>
          <w:rFonts w:eastAsia="Calibri"/>
        </w:rPr>
        <w:t>Сведения о должностном лице, ответственном за выполнение административной процедуры:</w:t>
      </w:r>
    </w:p>
    <w:p w:rsidR="003E2C94" w:rsidRPr="000E11BA" w:rsidRDefault="003E2C94" w:rsidP="00B81123">
      <w:pPr>
        <w:rPr>
          <w:rFonts w:eastAsia="Calibri"/>
        </w:rPr>
      </w:pPr>
      <w:r w:rsidRPr="000E11BA">
        <w:rPr>
          <w:rFonts w:eastAsia="Calibri"/>
        </w:rPr>
        <w:t>- за направление заявителю документов, являющихся результатом предоставления муниципальной услуги, почтой, в том числе на электронную почту</w:t>
      </w:r>
      <w:r w:rsidR="00B81123" w:rsidRPr="000E11BA">
        <w:rPr>
          <w:rFonts w:eastAsia="Calibri"/>
        </w:rPr>
        <w:t>-</w:t>
      </w:r>
      <w:r w:rsidR="005A426C" w:rsidRPr="000E11BA">
        <w:rPr>
          <w:rFonts w:eastAsia="Calibri"/>
        </w:rPr>
        <w:t xml:space="preserve">работник </w:t>
      </w:r>
      <w:r w:rsidR="00637E53" w:rsidRPr="000E11BA">
        <w:rPr>
          <w:rFonts w:eastAsia="Calibri"/>
        </w:rPr>
        <w:t>Учреждения</w:t>
      </w:r>
      <w:r w:rsidRPr="000E11BA">
        <w:rPr>
          <w:rFonts w:eastAsia="Calibri"/>
        </w:rPr>
        <w:t xml:space="preserve">, ответственный за предоставление муниципальной услуги; </w:t>
      </w:r>
    </w:p>
    <w:p w:rsidR="00022569" w:rsidRPr="000E11BA" w:rsidRDefault="00022569" w:rsidP="00B81123">
      <w:pPr>
        <w:rPr>
          <w:rFonts w:eastAsia="Calibri"/>
        </w:rPr>
      </w:pPr>
      <w:r w:rsidRPr="000E11BA">
        <w:rPr>
          <w:rFonts w:eastAsia="Calibri"/>
        </w:rPr>
        <w:t>- за направление заявителю документов, являющихся результатом предоставления муниципальной услуги посредством Единого портала - специалист Комитета образования, ответственный за предоставление муниципальной услуги;</w:t>
      </w:r>
    </w:p>
    <w:p w:rsidR="00022569" w:rsidRPr="000E11BA" w:rsidRDefault="00022569" w:rsidP="00022569">
      <w:pPr>
        <w:rPr>
          <w:rFonts w:eastAsia="Calibri"/>
        </w:rPr>
      </w:pPr>
      <w:r w:rsidRPr="000E11BA">
        <w:rPr>
          <w:rFonts w:eastAsia="Calibri"/>
        </w:rPr>
        <w:t xml:space="preserve">(абзац четвертый пункта 41 </w:t>
      </w:r>
      <w:r w:rsidRPr="000E11BA">
        <w:t xml:space="preserve">изложен в редакции постановления Администрации     </w:t>
      </w:r>
      <w:hyperlink r:id="rId70" w:tooltip="постановление от 15.04.2024 0:00:00 №293 Администрация Березовского района&#10;&#10;О внесении изменений в постановление администрации Березовского района от 02.02.2023 № 44 " w:history="1">
        <w:r w:rsidRPr="000E11BA">
          <w:rPr>
            <w:rStyle w:val="ae"/>
          </w:rPr>
          <w:t>от 15.04.2024 № 293</w:t>
        </w:r>
      </w:hyperlink>
      <w:r w:rsidRPr="000E11BA">
        <w:t>)</w:t>
      </w:r>
    </w:p>
    <w:p w:rsidR="003E2C94" w:rsidRPr="000E11BA" w:rsidRDefault="003E2C94" w:rsidP="00B81123">
      <w:pPr>
        <w:rPr>
          <w:rFonts w:eastAsia="Calibri"/>
        </w:rPr>
      </w:pPr>
      <w:r w:rsidRPr="000E11BA">
        <w:rPr>
          <w:rFonts w:eastAsia="Calibri"/>
        </w:rPr>
        <w:lastRenderedPageBreak/>
        <w:t xml:space="preserve">- за выдачу заявителю документов, являющихся результатом предоставления муниципальной услуги, </w:t>
      </w:r>
      <w:r w:rsidR="00BD40D8" w:rsidRPr="000E11BA">
        <w:rPr>
          <w:rFonts w:eastAsia="Calibri"/>
        </w:rPr>
        <w:t>лично</w:t>
      </w:r>
      <w:r w:rsidRPr="000E11BA">
        <w:rPr>
          <w:rFonts w:eastAsia="Calibri"/>
        </w:rPr>
        <w:t xml:space="preserve"> </w:t>
      </w:r>
      <w:r w:rsidR="00BD40D8" w:rsidRPr="000E11BA">
        <w:rPr>
          <w:rFonts w:eastAsia="Calibri"/>
        </w:rPr>
        <w:t xml:space="preserve">работник </w:t>
      </w:r>
      <w:r w:rsidR="00637E53" w:rsidRPr="000E11BA">
        <w:rPr>
          <w:rFonts w:eastAsia="Calibri"/>
        </w:rPr>
        <w:t>Учреждения</w:t>
      </w:r>
      <w:r w:rsidRPr="000E11BA">
        <w:rPr>
          <w:rFonts w:eastAsia="Calibri"/>
        </w:rPr>
        <w:t>, ответственный за предоставление муниципальной услуги;</w:t>
      </w:r>
    </w:p>
    <w:p w:rsidR="003E2C94" w:rsidRPr="000E11BA" w:rsidRDefault="003E2C94" w:rsidP="00B81123">
      <w:pPr>
        <w:rPr>
          <w:rFonts w:eastAsia="Calibri"/>
        </w:rPr>
      </w:pPr>
      <w:r w:rsidRPr="000E11BA">
        <w:rPr>
          <w:rFonts w:eastAsia="Calibri"/>
        </w:rPr>
        <w:t>- за выдачу документов, являющихся результатом предоставления муниципальной услуги в МФЦ</w:t>
      </w:r>
      <w:r w:rsidR="00B81123" w:rsidRPr="000E11BA">
        <w:rPr>
          <w:rFonts w:eastAsia="Calibri"/>
        </w:rPr>
        <w:t>-</w:t>
      </w:r>
      <w:r w:rsidRPr="000E11BA">
        <w:rPr>
          <w:rFonts w:eastAsia="Calibri"/>
        </w:rPr>
        <w:t>специалист МФЦ.</w:t>
      </w:r>
    </w:p>
    <w:p w:rsidR="003E2C94" w:rsidRDefault="003E2C94" w:rsidP="00B81123">
      <w:pPr>
        <w:rPr>
          <w:rFonts w:eastAsia="Calibri"/>
        </w:rPr>
      </w:pPr>
      <w:r w:rsidRPr="000E11BA">
        <w:rPr>
          <w:rFonts w:eastAsia="Calibri"/>
        </w:rPr>
        <w:t>Содержание административных действий, входящих в состав административной процедуры: направление (выдача) заявителю документов, являющихся результатом предоставления муниципальной услуги (продолжительность и (или) максимальный срок выполнения административного действия</w:t>
      </w:r>
      <w:r w:rsidR="00B81123" w:rsidRPr="000E11BA">
        <w:rPr>
          <w:rFonts w:eastAsia="Calibri"/>
        </w:rPr>
        <w:t>-</w:t>
      </w:r>
      <w:r w:rsidR="007D01B4" w:rsidRPr="007D01B4">
        <w:t xml:space="preserve"> в день подписания руководителем Учреждения</w:t>
      </w:r>
      <w:r w:rsidR="00136A8F" w:rsidRPr="000E11BA">
        <w:t xml:space="preserve"> документа, являющимся результатом предоставления муниципальной услуги, указанного в пункте 15</w:t>
      </w:r>
      <w:r w:rsidR="00B81123" w:rsidRPr="000E11BA">
        <w:t xml:space="preserve"> </w:t>
      </w:r>
      <w:r w:rsidR="00136A8F" w:rsidRPr="000E11BA">
        <w:t>настоящего административного регламента</w:t>
      </w:r>
      <w:r w:rsidRPr="000E11BA">
        <w:rPr>
          <w:rFonts w:eastAsia="Calibri"/>
        </w:rPr>
        <w:t>).</w:t>
      </w:r>
    </w:p>
    <w:p w:rsidR="007D01B4" w:rsidRPr="000E11BA" w:rsidRDefault="007D01B4" w:rsidP="00B81123">
      <w:pPr>
        <w:rPr>
          <w:rFonts w:eastAsia="Calibri"/>
        </w:rPr>
      </w:pPr>
      <w:r>
        <w:t>(</w:t>
      </w:r>
      <w:r w:rsidRPr="007D01B4">
        <w:t>в абзаце седьмом пункта 41 слова «не позднее 1 рабочего дня со дня подписания руководителем Учреждения» замен</w:t>
      </w:r>
      <w:r>
        <w:t>ены</w:t>
      </w:r>
      <w:r w:rsidRPr="007D01B4">
        <w:t xml:space="preserve"> словами «в день подписания руководителем Учреждения»</w:t>
      </w:r>
      <w:r>
        <w:t xml:space="preserve"> постановлением Администрации </w:t>
      </w:r>
      <w:hyperlink r:id="rId71" w:tooltip="постановление от 01.09.2026 0:00:00 №785 Администрация Березовского района&#10;&#10;О внесении изменений в постановление администрации Березовского района от 02.02.2023 № 44 «Об утверждении административного регламента предоставления муниципальной услуги «Запись на обучение по дополнительной общеобразовательной программе»&#10;&#10;" w:history="1">
        <w:r w:rsidRPr="009E36CC">
          <w:rPr>
            <w:rStyle w:val="ae"/>
            <w:rFonts w:cs="Arial"/>
            <w:szCs w:val="28"/>
          </w:rPr>
          <w:t xml:space="preserve">от 01.09.2026 № </w:t>
        </w:r>
        <w:bookmarkStart w:id="10" w:name="_GoBack"/>
        <w:r w:rsidRPr="009E36CC">
          <w:rPr>
            <w:rStyle w:val="ae"/>
            <w:rFonts w:cs="Arial"/>
            <w:szCs w:val="28"/>
          </w:rPr>
          <w:t>785</w:t>
        </w:r>
        <w:bookmarkEnd w:id="10"/>
      </w:hyperlink>
      <w:r>
        <w:t>)</w:t>
      </w:r>
    </w:p>
    <w:p w:rsidR="003E2C94" w:rsidRPr="000E11BA" w:rsidRDefault="003E2C94" w:rsidP="00B81123">
      <w:pPr>
        <w:rPr>
          <w:rFonts w:eastAsia="Calibri"/>
        </w:rPr>
      </w:pPr>
      <w:r w:rsidRPr="000E11BA">
        <w:rPr>
          <w:rFonts w:eastAsia="Calibri"/>
        </w:rPr>
        <w:t>Критерий принятия решения: оформленные документы, являющиеся результатом предоставления муниципальной услуги.</w:t>
      </w:r>
    </w:p>
    <w:p w:rsidR="00022569" w:rsidRPr="000E11BA" w:rsidRDefault="00022569" w:rsidP="00B81123">
      <w:pPr>
        <w:rPr>
          <w:rFonts w:eastAsia="Calibri"/>
        </w:rPr>
      </w:pPr>
      <w:r w:rsidRPr="000E11BA">
        <w:rPr>
          <w:rFonts w:eastAsia="Calibri"/>
        </w:rPr>
        <w:t>Результат административной процедуры: выданные (направленные) заявителю документы, являющиеся результатом предоставления муниципальной услуги посредством Единого портала, лично или по адресу, указанному в заявлении, в том числе на электронную почту заявителя, либо через МФЦ.</w:t>
      </w:r>
    </w:p>
    <w:p w:rsidR="00022569" w:rsidRPr="000E11BA" w:rsidRDefault="00022569" w:rsidP="00022569">
      <w:pPr>
        <w:rPr>
          <w:rFonts w:eastAsia="Calibri"/>
        </w:rPr>
      </w:pPr>
      <w:r w:rsidRPr="000E11BA">
        <w:rPr>
          <w:rFonts w:eastAsia="Calibri"/>
        </w:rPr>
        <w:t xml:space="preserve">(абзац девятый пункта 41 </w:t>
      </w:r>
      <w:r w:rsidRPr="000E11BA">
        <w:t xml:space="preserve">изложен в редакции постановления Администрации    </w:t>
      </w:r>
      <w:r w:rsidR="007D01B4">
        <w:t xml:space="preserve">                </w:t>
      </w:r>
      <w:r w:rsidRPr="000E11BA">
        <w:t xml:space="preserve"> </w:t>
      </w:r>
      <w:hyperlink r:id="rId72" w:tooltip="постановление от 15.04.2024 0:00:00 №293 Администрация Березовского района&#10;&#10;О внесении изменений в постановление администрации Березовского района от 02.02.2023 № 44 " w:history="1">
        <w:r w:rsidRPr="000E11BA">
          <w:rPr>
            <w:rStyle w:val="ae"/>
          </w:rPr>
          <w:t>от 15.04.2024 № 293</w:t>
        </w:r>
      </w:hyperlink>
      <w:r w:rsidRPr="000E11BA">
        <w:t>)</w:t>
      </w:r>
    </w:p>
    <w:p w:rsidR="003E2C94" w:rsidRPr="000E11BA" w:rsidRDefault="003E2C94" w:rsidP="00B81123">
      <w:pPr>
        <w:rPr>
          <w:rFonts w:eastAsia="Calibri"/>
        </w:rPr>
      </w:pPr>
      <w:r w:rsidRPr="000E11BA">
        <w:rPr>
          <w:rFonts w:eastAsia="Calibri"/>
        </w:rPr>
        <w:t>Способ фиксации:</w:t>
      </w:r>
    </w:p>
    <w:p w:rsidR="003E2C94" w:rsidRPr="000E11BA" w:rsidRDefault="003E2C94" w:rsidP="00B81123">
      <w:pPr>
        <w:rPr>
          <w:rFonts w:eastAsia="Calibri"/>
        </w:rPr>
      </w:pPr>
      <w:r w:rsidRPr="000E11BA">
        <w:rPr>
          <w:rFonts w:eastAsia="Calibri"/>
        </w:rPr>
        <w:t xml:space="preserve">- в случае выдачи документов, являющихся результатом предоставления муниципальной услуги, </w:t>
      </w:r>
      <w:r w:rsidR="00BD40D8" w:rsidRPr="000E11BA">
        <w:rPr>
          <w:rFonts w:eastAsia="Calibri"/>
        </w:rPr>
        <w:t>лично</w:t>
      </w:r>
      <w:r w:rsidRPr="000E11BA">
        <w:rPr>
          <w:rFonts w:eastAsia="Calibri"/>
        </w:rPr>
        <w:t xml:space="preserve"> заявителю, подтверждается записью о выдаче документов заявителю в журнале регистрации исходящей документации;</w:t>
      </w:r>
    </w:p>
    <w:p w:rsidR="003E2C94" w:rsidRPr="000E11BA" w:rsidRDefault="003E2C94" w:rsidP="00B81123">
      <w:pPr>
        <w:rPr>
          <w:rFonts w:eastAsia="Calibri"/>
        </w:rPr>
      </w:pPr>
      <w:r w:rsidRPr="000E11BA">
        <w:rPr>
          <w:rFonts w:eastAsia="Calibri"/>
        </w:rPr>
        <w:t>- в случае направления заявителю документов, являющихся результатом предоставления муниципальной услуги, почтой, подтверждается получением заявителем документов в журнале регистрации исходящей документации;</w:t>
      </w:r>
    </w:p>
    <w:p w:rsidR="003E2C94" w:rsidRPr="000E11BA" w:rsidRDefault="003E2C94" w:rsidP="00B81123">
      <w:pPr>
        <w:rPr>
          <w:rFonts w:eastAsia="Calibri"/>
        </w:rPr>
      </w:pPr>
      <w:r w:rsidRPr="000E11BA">
        <w:rPr>
          <w:rFonts w:eastAsia="Calibri"/>
        </w:rPr>
        <w:t>- в случае выдачи документов, являющихся результатом предоставления муниципальной услуги, в МФЦ, подтверждается записью о выдаче документов заявителю в электронном документообороте;</w:t>
      </w:r>
    </w:p>
    <w:p w:rsidR="003E2C94" w:rsidRPr="000E11BA" w:rsidRDefault="00022569" w:rsidP="00B81123">
      <w:pPr>
        <w:rPr>
          <w:rFonts w:eastAsia="Calibri"/>
        </w:rPr>
      </w:pPr>
      <w:r w:rsidRPr="000E11BA">
        <w:rPr>
          <w:rFonts w:eastAsia="Calibri"/>
        </w:rPr>
        <w:t>- в случае выдачи документов, являющихся результатом предоставления муниципальной услуги, посредством Единого портала, подтверждается записью о выдаче документов заявителю в электронном документообороте.</w:t>
      </w:r>
    </w:p>
    <w:p w:rsidR="00022569" w:rsidRPr="000E11BA" w:rsidRDefault="00022569" w:rsidP="00022569">
      <w:pPr>
        <w:rPr>
          <w:rFonts w:eastAsia="Calibri"/>
        </w:rPr>
      </w:pPr>
      <w:r w:rsidRPr="000E11BA">
        <w:rPr>
          <w:rFonts w:eastAsia="Calibri"/>
        </w:rPr>
        <w:t xml:space="preserve">(абзац четырнадцатый пункта 41 </w:t>
      </w:r>
      <w:r w:rsidRPr="000E11BA">
        <w:t xml:space="preserve">изложен в редакции постановления Администрации </w:t>
      </w:r>
      <w:hyperlink r:id="rId73" w:tooltip="постановление от 15.04.2024 0:00:00 №293 Администрация Березовского района&#10;&#10;О внесении изменений в постановление администрации Березовского района от 02.02.2023 № 44 " w:history="1">
        <w:r w:rsidRPr="000E11BA">
          <w:rPr>
            <w:rStyle w:val="ae"/>
          </w:rPr>
          <w:t>от 15.04.2024 № 293</w:t>
        </w:r>
      </w:hyperlink>
      <w:r w:rsidRPr="000E11BA">
        <w:t>)</w:t>
      </w:r>
    </w:p>
    <w:p w:rsidR="00022569" w:rsidRPr="000E11BA" w:rsidRDefault="00022569" w:rsidP="00B81123">
      <w:pPr>
        <w:rPr>
          <w:rFonts w:eastAsia="Calibri"/>
        </w:rPr>
      </w:pPr>
    </w:p>
    <w:p w:rsidR="003E2C94" w:rsidRPr="000E11BA" w:rsidRDefault="003E2C94" w:rsidP="003E2C94">
      <w:pPr>
        <w:autoSpaceDE w:val="0"/>
        <w:autoSpaceDN w:val="0"/>
        <w:adjustRightInd w:val="0"/>
        <w:ind w:firstLine="709"/>
        <w:rPr>
          <w:rFonts w:eastAsia="Calibri" w:cs="Arial"/>
          <w:szCs w:val="28"/>
        </w:rPr>
      </w:pPr>
    </w:p>
    <w:p w:rsidR="003E2C94" w:rsidRPr="000E11BA" w:rsidRDefault="003E2C94" w:rsidP="003E2C94">
      <w:pPr>
        <w:shd w:val="clear" w:color="auto" w:fill="FFFFFF"/>
        <w:tabs>
          <w:tab w:val="left" w:pos="1411"/>
        </w:tabs>
        <w:ind w:firstLine="709"/>
        <w:jc w:val="center"/>
        <w:rPr>
          <w:rFonts w:cs="Arial"/>
          <w:b/>
          <w:szCs w:val="28"/>
        </w:rPr>
      </w:pPr>
      <w:r w:rsidRPr="000E11BA">
        <w:rPr>
          <w:rFonts w:cs="Arial"/>
          <w:b/>
          <w:szCs w:val="28"/>
        </w:rPr>
        <w:t>Особенности выполнения административных процедур в электронной форме.</w:t>
      </w:r>
    </w:p>
    <w:p w:rsidR="003E2C94" w:rsidRPr="000E11BA" w:rsidRDefault="003E2C94" w:rsidP="00B81123"/>
    <w:p w:rsidR="003E2C94" w:rsidRPr="000E11BA" w:rsidRDefault="003E2C94" w:rsidP="00B81123">
      <w:pPr>
        <w:rPr>
          <w:iCs/>
        </w:rPr>
      </w:pPr>
      <w:r w:rsidRPr="000E11BA">
        <w:rPr>
          <w:iCs/>
        </w:rPr>
        <w:t>42. Получение информации о порядке и сроках предоставления муниципальной услуги, в том числе в электронной форме осуществляется заявителями на Едином портале, а также иными способами, указанными в пункте 3 настоящего административного регламента.</w:t>
      </w:r>
    </w:p>
    <w:p w:rsidR="003E2C94" w:rsidRPr="000E11BA" w:rsidRDefault="00BD40D8" w:rsidP="00B81123">
      <w:pPr>
        <w:rPr>
          <w:iCs/>
        </w:rPr>
      </w:pPr>
      <w:r w:rsidRPr="000E11BA">
        <w:rPr>
          <w:iCs/>
        </w:rPr>
        <w:t>43.</w:t>
      </w:r>
      <w:r w:rsidR="003E2C94" w:rsidRPr="000E11BA">
        <w:rPr>
          <w:iCs/>
        </w:rPr>
        <w:t xml:space="preserve"> Запись на прием в МФЦ осуществляется посредством портала МФЦ: http://mfc.admhmao.ru. 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rsidR="003E2C94" w:rsidRPr="000E11BA" w:rsidRDefault="00BD40D8" w:rsidP="00B81123">
      <w:pPr>
        <w:rPr>
          <w:iCs/>
        </w:rPr>
      </w:pPr>
      <w:r w:rsidRPr="000E11BA">
        <w:rPr>
          <w:iCs/>
        </w:rPr>
        <w:t>44.</w:t>
      </w:r>
      <w:r w:rsidR="00972E1D" w:rsidRPr="000E11BA">
        <w:rPr>
          <w:iCs/>
        </w:rPr>
        <w:t xml:space="preserve"> </w:t>
      </w:r>
      <w:r w:rsidR="003E2C94" w:rsidRPr="000E11BA">
        <w:rPr>
          <w:iCs/>
        </w:rPr>
        <w:t xml:space="preserve">Формирование заявления заявителем осуществляется посредством заполнения электронной формы заявления на Едином портале без необходимости </w:t>
      </w:r>
      <w:r w:rsidR="003E2C94" w:rsidRPr="000E11BA">
        <w:rPr>
          <w:iCs/>
        </w:rPr>
        <w:lastRenderedPageBreak/>
        <w:t>дополнительной подачи заявления в какой-либо иной форме. На Едином портале размещаются образцы заполнения электронной формы заявления.</w:t>
      </w:r>
    </w:p>
    <w:p w:rsidR="003E2C94" w:rsidRPr="000E11BA" w:rsidRDefault="0060798D" w:rsidP="00B81123">
      <w:pPr>
        <w:rPr>
          <w:iCs/>
        </w:rPr>
      </w:pPr>
      <w:r w:rsidRPr="000E11BA">
        <w:rPr>
          <w:iCs/>
        </w:rPr>
        <w:t>Форматно-логическая проверка сформированного заявления осуществляется Единым порталом автоматически на основании требований, определяемых администрацией, в процессе заполнения заявителем каждого из полей электронной формы заявления. При выявлении Единым порталом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r w:rsidR="003E2C94" w:rsidRPr="000E11BA">
        <w:rPr>
          <w:iCs/>
        </w:rPr>
        <w:t>.</w:t>
      </w:r>
    </w:p>
    <w:p w:rsidR="003E2C94" w:rsidRPr="000E11BA" w:rsidRDefault="003E2C94" w:rsidP="00B81123">
      <w:pPr>
        <w:rPr>
          <w:iCs/>
        </w:rPr>
      </w:pPr>
      <w:r w:rsidRPr="000E11BA">
        <w:rPr>
          <w:iCs/>
        </w:rPr>
        <w:t>При формировании заявления заявителю обеспечивается:</w:t>
      </w:r>
    </w:p>
    <w:p w:rsidR="003E2C94" w:rsidRPr="000E11BA" w:rsidRDefault="003E2C94" w:rsidP="00B81123">
      <w:pPr>
        <w:rPr>
          <w:iCs/>
        </w:rPr>
      </w:pPr>
      <w:r w:rsidRPr="000E11BA">
        <w:rPr>
          <w:iCs/>
        </w:rPr>
        <w:t>- возможность копирования и сохранения заявления и иных документов,</w:t>
      </w:r>
      <w:r w:rsidR="00B81123" w:rsidRPr="000E11BA">
        <w:rPr>
          <w:iCs/>
        </w:rPr>
        <w:t xml:space="preserve"> </w:t>
      </w:r>
      <w:r w:rsidRPr="000E11BA">
        <w:rPr>
          <w:iCs/>
        </w:rPr>
        <w:t>необходимых для предоставления муниципальной услуги;</w:t>
      </w:r>
    </w:p>
    <w:p w:rsidR="003E2C94" w:rsidRPr="000E11BA" w:rsidRDefault="003E2C94" w:rsidP="00B81123">
      <w:pPr>
        <w:rPr>
          <w:iCs/>
        </w:rPr>
      </w:pPr>
      <w:r w:rsidRPr="000E11BA">
        <w:rPr>
          <w:iCs/>
        </w:rPr>
        <w:t>- возможность печати на бумажном носителе копии электронной формы заявления;</w:t>
      </w:r>
    </w:p>
    <w:p w:rsidR="003E2C94" w:rsidRPr="000E11BA" w:rsidRDefault="003E2C94" w:rsidP="00B81123">
      <w:pPr>
        <w:rPr>
          <w:iCs/>
        </w:rPr>
      </w:pPr>
      <w:r w:rsidRPr="000E11BA">
        <w:rPr>
          <w:iCs/>
        </w:rPr>
        <w:t>-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3E2C94" w:rsidRPr="000E11BA" w:rsidRDefault="003E2C94" w:rsidP="00B81123">
      <w:pPr>
        <w:rPr>
          <w:iCs/>
        </w:rPr>
      </w:pPr>
      <w:r w:rsidRPr="000E11BA">
        <w:rPr>
          <w:iCs/>
        </w:rPr>
        <w:t xml:space="preserve">- заполнение полей электронной формы заявления до начала ввода сведений заявителем с использованием сведений, размещенных в федеральной государственной информационной системе </w:t>
      </w:r>
      <w:r w:rsidR="00B81123" w:rsidRPr="000E11BA">
        <w:rPr>
          <w:iCs/>
        </w:rPr>
        <w:t>«</w:t>
      </w:r>
      <w:r w:rsidRPr="000E11BA">
        <w:rPr>
          <w:iCs/>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B81123" w:rsidRPr="000E11BA">
        <w:rPr>
          <w:iCs/>
        </w:rPr>
        <w:t>»</w:t>
      </w:r>
      <w:r w:rsidRPr="000E11BA">
        <w:rPr>
          <w:iCs/>
        </w:rPr>
        <w:t xml:space="preserve"> (далее</w:t>
      </w:r>
      <w:r w:rsidR="00B81123" w:rsidRPr="000E11BA">
        <w:rPr>
          <w:iCs/>
        </w:rPr>
        <w:t>-</w:t>
      </w:r>
      <w:r w:rsidRPr="000E11BA">
        <w:rPr>
          <w:iCs/>
        </w:rPr>
        <w:t>единая система идентификации и аутентификации), и сведений, опубликованных на Едином портале в части, касающейся сведений, отсутствующих в единой системе идентификации и аутентификации;</w:t>
      </w:r>
    </w:p>
    <w:p w:rsidR="003E2C94" w:rsidRPr="000E11BA" w:rsidRDefault="003E2C94" w:rsidP="00B81123">
      <w:pPr>
        <w:rPr>
          <w:iCs/>
        </w:rPr>
      </w:pPr>
      <w:r w:rsidRPr="000E11BA">
        <w:rPr>
          <w:iCs/>
        </w:rPr>
        <w:t>- возможность вернуться на любой из этапов заполнения электронной формы заявления без потери, ранее введенной информации;</w:t>
      </w:r>
    </w:p>
    <w:p w:rsidR="003E2C94" w:rsidRPr="000E11BA" w:rsidRDefault="003E2C94" w:rsidP="00B81123">
      <w:pPr>
        <w:rPr>
          <w:iCs/>
        </w:rPr>
      </w:pPr>
      <w:r w:rsidRPr="000E11BA">
        <w:rPr>
          <w:iCs/>
        </w:rPr>
        <w:t>- возможность доступа заявителя на Едином портале к ранее поданным им заявлениям в течение не менее одного года, а также частично сформированных заявлении</w:t>
      </w:r>
      <w:r w:rsidR="00B81123" w:rsidRPr="000E11BA">
        <w:rPr>
          <w:iCs/>
        </w:rPr>
        <w:t>-</w:t>
      </w:r>
      <w:r w:rsidRPr="000E11BA">
        <w:rPr>
          <w:iCs/>
        </w:rPr>
        <w:t>в течение не менее 3 месяцев.</w:t>
      </w:r>
    </w:p>
    <w:p w:rsidR="003E2C94" w:rsidRPr="000E11BA" w:rsidRDefault="003E2C94" w:rsidP="00B81123">
      <w:pPr>
        <w:rPr>
          <w:iCs/>
        </w:rPr>
      </w:pPr>
      <w:r w:rsidRPr="000E11BA">
        <w:rPr>
          <w:iCs/>
        </w:rPr>
        <w:t>Сформированное и подписанное заявление и иные документы, необходимые для предоставления муниципальной услуги, направляются в Комитет образования посредством Единого портала.</w:t>
      </w:r>
    </w:p>
    <w:p w:rsidR="003E2C94" w:rsidRPr="000E11BA" w:rsidRDefault="0060798D" w:rsidP="00B81123">
      <w:pPr>
        <w:rPr>
          <w:iCs/>
        </w:rPr>
      </w:pPr>
      <w:r w:rsidRPr="000E11BA">
        <w:rPr>
          <w:iCs/>
        </w:rPr>
        <w:t>45</w:t>
      </w:r>
      <w:r w:rsidR="003E2C94" w:rsidRPr="000E11BA">
        <w:rPr>
          <w:iCs/>
        </w:rPr>
        <w:t>. Предоставление муниципальной услуги начинается с момента приема и регистрации специалистом Комитета образования электронных документов, необходимых для предоставления муниципальной услуги.</w:t>
      </w:r>
    </w:p>
    <w:p w:rsidR="003E2C94" w:rsidRPr="000E11BA" w:rsidRDefault="003E2C94" w:rsidP="00B81123">
      <w:pPr>
        <w:rPr>
          <w:iCs/>
        </w:rPr>
      </w:pPr>
      <w:r w:rsidRPr="000E11BA">
        <w:rPr>
          <w:iCs/>
        </w:rPr>
        <w:t xml:space="preserve">При получении заявления в электронной форме в автоматическом режиме осуществляется форматно-логический контроль заявления. </w:t>
      </w:r>
    </w:p>
    <w:p w:rsidR="003E2C94" w:rsidRPr="000E11BA" w:rsidRDefault="003E2C94" w:rsidP="00B81123">
      <w:pPr>
        <w:rPr>
          <w:iCs/>
        </w:rPr>
      </w:pPr>
      <w:r w:rsidRPr="000E11BA">
        <w:rPr>
          <w:iCs/>
        </w:rPr>
        <w:t>Заявителю сообщается присвоенный заявлению в электронной форме уникальный номер, по которому в соответствующем разделе Единого портал заявителю будет представлена информация о ходе выполнения указанного заявления.</w:t>
      </w:r>
    </w:p>
    <w:p w:rsidR="003E2C94" w:rsidRPr="000E11BA" w:rsidRDefault="003E2C94" w:rsidP="00B81123">
      <w:pPr>
        <w:rPr>
          <w:iCs/>
        </w:rPr>
      </w:pPr>
      <w:r w:rsidRPr="000E11BA">
        <w:rPr>
          <w:iCs/>
        </w:rPr>
        <w:t>Прием и регистрация заявления осуществляются специалистом Комитета об</w:t>
      </w:r>
      <w:r w:rsidR="007429AF" w:rsidRPr="000E11BA">
        <w:rPr>
          <w:iCs/>
        </w:rPr>
        <w:t>разования.</w:t>
      </w:r>
    </w:p>
    <w:p w:rsidR="003E2C94" w:rsidRPr="000E11BA" w:rsidRDefault="003E2C94" w:rsidP="00B81123">
      <w:pPr>
        <w:rPr>
          <w:iCs/>
        </w:rPr>
      </w:pPr>
      <w:r w:rsidRPr="000E11BA">
        <w:rPr>
          <w:iCs/>
        </w:rPr>
        <w:t>После принятия заявления заявителя специалистом Комитета образов</w:t>
      </w:r>
      <w:r w:rsidR="007429AF" w:rsidRPr="000E11BA">
        <w:rPr>
          <w:iCs/>
        </w:rPr>
        <w:t>ания</w:t>
      </w:r>
      <w:r w:rsidRPr="000E11BA">
        <w:rPr>
          <w:iCs/>
        </w:rPr>
        <w:t xml:space="preserve"> статус заявления заявителя в личном кабинете на Едином портале обновляется до статуса </w:t>
      </w:r>
      <w:r w:rsidR="00B81123" w:rsidRPr="000E11BA">
        <w:rPr>
          <w:iCs/>
        </w:rPr>
        <w:t>«</w:t>
      </w:r>
      <w:r w:rsidRPr="000E11BA">
        <w:rPr>
          <w:iCs/>
        </w:rPr>
        <w:t>принято</w:t>
      </w:r>
      <w:r w:rsidR="00B81123" w:rsidRPr="000E11BA">
        <w:rPr>
          <w:iCs/>
        </w:rPr>
        <w:t>»</w:t>
      </w:r>
      <w:r w:rsidRPr="000E11BA">
        <w:rPr>
          <w:iCs/>
        </w:rPr>
        <w:t>.</w:t>
      </w:r>
    </w:p>
    <w:p w:rsidR="003E2C94" w:rsidRPr="000E11BA" w:rsidRDefault="0060798D" w:rsidP="00B81123">
      <w:pPr>
        <w:rPr>
          <w:iCs/>
        </w:rPr>
      </w:pPr>
      <w:r w:rsidRPr="000E11BA">
        <w:rPr>
          <w:iCs/>
        </w:rPr>
        <w:t>46.</w:t>
      </w:r>
      <w:r w:rsidR="00300370" w:rsidRPr="000E11BA">
        <w:rPr>
          <w:iCs/>
        </w:rPr>
        <w:t xml:space="preserve"> </w:t>
      </w:r>
      <w:r w:rsidR="003E2C94" w:rsidRPr="000E11BA">
        <w:rPr>
          <w:iCs/>
        </w:rPr>
        <w:t>Заявителю в качестве результата предоставления</w:t>
      </w:r>
      <w:r w:rsidR="00B81123" w:rsidRPr="000E11BA">
        <w:rPr>
          <w:iCs/>
        </w:rPr>
        <w:t xml:space="preserve"> </w:t>
      </w:r>
      <w:r w:rsidR="003E2C94" w:rsidRPr="000E11BA">
        <w:rPr>
          <w:iCs/>
        </w:rPr>
        <w:t>муниципальной услуги обеспечивается по его выбору возможность:</w:t>
      </w:r>
    </w:p>
    <w:p w:rsidR="003E2C94" w:rsidRPr="000E11BA" w:rsidRDefault="003E2C94" w:rsidP="00B81123">
      <w:pPr>
        <w:rPr>
          <w:iCs/>
        </w:rPr>
      </w:pPr>
      <w:r w:rsidRPr="000E11BA">
        <w:rPr>
          <w:iCs/>
        </w:rPr>
        <w:t>- получения электронного документа, подписанного с использованием усиленной квалифицированной электронной подписи;</w:t>
      </w:r>
    </w:p>
    <w:p w:rsidR="003E2C94" w:rsidRPr="000E11BA" w:rsidRDefault="003E2C94" w:rsidP="00B81123">
      <w:pPr>
        <w:rPr>
          <w:iCs/>
        </w:rPr>
      </w:pPr>
      <w:r w:rsidRPr="000E11BA">
        <w:rPr>
          <w:iCs/>
        </w:rPr>
        <w:t xml:space="preserve">- получения информации из государственных (муниципальных) информационных систем, кроме случаев, когда в соответствии с нормативными правовыми актами такая </w:t>
      </w:r>
      <w:r w:rsidRPr="000E11BA">
        <w:rPr>
          <w:iCs/>
        </w:rPr>
        <w:lastRenderedPageBreak/>
        <w:t xml:space="preserve">информация требует обязательного ее подписания усиленной квалифицированной электронной подписью; </w:t>
      </w:r>
    </w:p>
    <w:p w:rsidR="003E2C94" w:rsidRPr="000E11BA" w:rsidRDefault="003E2C94" w:rsidP="00B81123">
      <w:pPr>
        <w:rPr>
          <w:iCs/>
        </w:rPr>
      </w:pPr>
      <w:r w:rsidRPr="000E11BA">
        <w:rPr>
          <w:iCs/>
        </w:rPr>
        <w:t>- внесения изменений в сведения, содержащиеся в государственных (муниципальных) информационных системах на основании информации, содержащейся в заявлении (или) прилагаемых к заявлению документах, в случаях, предусмотренных нормативными правовыми актами, регулирующими порядок пред</w:t>
      </w:r>
      <w:r w:rsidR="004C421E" w:rsidRPr="000E11BA">
        <w:rPr>
          <w:iCs/>
        </w:rPr>
        <w:t>оставления муниципальной услуги;</w:t>
      </w:r>
    </w:p>
    <w:p w:rsidR="0060798D" w:rsidRPr="000E11BA" w:rsidRDefault="0060798D" w:rsidP="00B81123">
      <w:pPr>
        <w:rPr>
          <w:iCs/>
        </w:rPr>
      </w:pPr>
      <w:r w:rsidRPr="000E11BA">
        <w:t xml:space="preserve">- получения с использованием Единого портала электронного документа в машиночитаемом формате, подписанного усиленной квалифицированной электронной подписью со стороны </w:t>
      </w:r>
      <w:r w:rsidR="009B74B8" w:rsidRPr="000E11BA">
        <w:t>Учреждения</w:t>
      </w:r>
      <w:r w:rsidRPr="000E11BA">
        <w:t>.</w:t>
      </w:r>
    </w:p>
    <w:p w:rsidR="003E2C94" w:rsidRPr="000E11BA" w:rsidRDefault="003E2C94" w:rsidP="00B81123">
      <w:pPr>
        <w:rPr>
          <w:iCs/>
        </w:rPr>
      </w:pPr>
      <w:r w:rsidRPr="000E11BA">
        <w:rPr>
          <w:iCs/>
        </w:rPr>
        <w:t>При получении результата предоставления муниципальной услуги на Едином портале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 являющегося результатом предоставления муниципальной услуги в других организациях, обладающих правом создания (замены) и выдачи ключа простой электронной подписи в целях предоставления муниципальных услуг, информационная система которых интегрирована с Единым порталом в установленном порядке (при наличии у них технической возможности).</w:t>
      </w:r>
    </w:p>
    <w:p w:rsidR="003E2C94" w:rsidRPr="000E11BA" w:rsidRDefault="003E2C94" w:rsidP="00B81123">
      <w:pPr>
        <w:rPr>
          <w:iCs/>
        </w:rPr>
      </w:pPr>
      <w:r w:rsidRPr="000E11BA">
        <w:rPr>
          <w:iCs/>
        </w:rPr>
        <w:t>Заявителю обеспечивается возможность выбрать вариант получения результата предоставления муниципальной услуги в форме электронного документа, подписанного усиленной квалифицированной электронной подписью, независимо от формы или способа обращения за муниципальной услугой.</w:t>
      </w:r>
    </w:p>
    <w:p w:rsidR="00B81123" w:rsidRPr="000E11BA" w:rsidRDefault="003E2C94" w:rsidP="00B81123">
      <w:pPr>
        <w:rPr>
          <w:iCs/>
        </w:rPr>
      </w:pPr>
      <w:r w:rsidRPr="000E11BA">
        <w:rPr>
          <w:iCs/>
        </w:rPr>
        <w:t>Заявителю предоставляется возможность сохранения электронного документа, являющегося результатом предоставления муниципальной услуги подписанного усиленной квалифицированной электронной подписью, на своих технических средствах, а также возможность направления такого электронного документа в иные органы (организации).</w:t>
      </w:r>
    </w:p>
    <w:p w:rsidR="003E2C94" w:rsidRPr="000E11BA" w:rsidRDefault="003E2C94" w:rsidP="00B81123">
      <w:pPr>
        <w:rPr>
          <w:iCs/>
        </w:rPr>
      </w:pPr>
      <w:r w:rsidRPr="000E11BA">
        <w:rPr>
          <w:iCs/>
        </w:rPr>
        <w:t>Заявитель имеет возможность получения информации о ходе предоставления муниципальной услуги.</w:t>
      </w:r>
    </w:p>
    <w:p w:rsidR="003E2C94" w:rsidRPr="000E11BA" w:rsidRDefault="0060798D" w:rsidP="00B81123">
      <w:pPr>
        <w:rPr>
          <w:iCs/>
        </w:rPr>
      </w:pPr>
      <w:r w:rsidRPr="000E11BA">
        <w:rPr>
          <w:iCs/>
        </w:rPr>
        <w:t>47.</w:t>
      </w:r>
      <w:r w:rsidR="00972E1D" w:rsidRPr="000E11BA">
        <w:rPr>
          <w:iCs/>
        </w:rPr>
        <w:t xml:space="preserve"> </w:t>
      </w:r>
      <w:r w:rsidR="003E2C94" w:rsidRPr="000E11BA">
        <w:rPr>
          <w:iCs/>
        </w:rPr>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по выбору заявителя.</w:t>
      </w:r>
    </w:p>
    <w:p w:rsidR="003E2C94" w:rsidRPr="000E11BA" w:rsidRDefault="003E2C94" w:rsidP="00B81123">
      <w:pPr>
        <w:rPr>
          <w:iCs/>
        </w:rPr>
      </w:pPr>
      <w:r w:rsidRPr="000E11BA">
        <w:rPr>
          <w:iCs/>
        </w:rPr>
        <w:t>При предоставлении муниципальной услуги в электронной форме заявителю направляется:</w:t>
      </w:r>
    </w:p>
    <w:p w:rsidR="003E2C94" w:rsidRPr="000E11BA" w:rsidRDefault="003E2C94" w:rsidP="00B81123">
      <w:pPr>
        <w:rPr>
          <w:iCs/>
        </w:rPr>
      </w:pPr>
      <w:r w:rsidRPr="000E11BA">
        <w:rPr>
          <w:iCs/>
        </w:rPr>
        <w:t>- уведомление о записи на прием в МФЦ, содержащее сведения о дате, времени и месте приема;</w:t>
      </w:r>
    </w:p>
    <w:p w:rsidR="003E2C94" w:rsidRPr="000E11BA" w:rsidRDefault="003E2C94" w:rsidP="00B81123">
      <w:pPr>
        <w:rPr>
          <w:iCs/>
        </w:rPr>
      </w:pPr>
      <w:r w:rsidRPr="000E11BA">
        <w:rPr>
          <w:iCs/>
        </w:rPr>
        <w:t>-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w:t>
      </w:r>
    </w:p>
    <w:p w:rsidR="003E2C94" w:rsidRPr="000E11BA" w:rsidRDefault="003E2C94" w:rsidP="00B81123">
      <w:pPr>
        <w:rPr>
          <w:iCs/>
        </w:rPr>
      </w:pPr>
      <w:r w:rsidRPr="000E11BA">
        <w:rPr>
          <w:iCs/>
        </w:rPr>
        <w:t>-</w:t>
      </w:r>
      <w:r w:rsidR="0060798D" w:rsidRPr="000E11BA">
        <w:rPr>
          <w:iCs/>
        </w:rPr>
        <w:t xml:space="preserve"> </w:t>
      </w:r>
      <w:r w:rsidRPr="000E11BA">
        <w:rPr>
          <w:iCs/>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3E2C94" w:rsidRPr="000E11BA" w:rsidRDefault="007429AF" w:rsidP="00B81123">
      <w:pPr>
        <w:rPr>
          <w:iCs/>
        </w:rPr>
      </w:pPr>
      <w:r w:rsidRPr="000E11BA">
        <w:rPr>
          <w:iCs/>
        </w:rPr>
        <w:t>4</w:t>
      </w:r>
      <w:r w:rsidR="0060798D" w:rsidRPr="000E11BA">
        <w:rPr>
          <w:iCs/>
        </w:rPr>
        <w:t>8</w:t>
      </w:r>
      <w:r w:rsidR="003E2C94" w:rsidRPr="000E11BA">
        <w:rPr>
          <w:iCs/>
        </w:rPr>
        <w:t>. Оценка заявителем качества предоставления муниципальной услуги в электронной форме не является обязательным условием для продолжения предоставления муниципальной услуги.</w:t>
      </w:r>
    </w:p>
    <w:p w:rsidR="003E2C94" w:rsidRPr="000E11BA" w:rsidRDefault="007429AF" w:rsidP="00B81123">
      <w:pPr>
        <w:rPr>
          <w:iCs/>
        </w:rPr>
      </w:pPr>
      <w:r w:rsidRPr="000E11BA">
        <w:rPr>
          <w:iCs/>
        </w:rPr>
        <w:t>4</w:t>
      </w:r>
      <w:r w:rsidR="0060798D" w:rsidRPr="000E11BA">
        <w:rPr>
          <w:iCs/>
        </w:rPr>
        <w:t>9</w:t>
      </w:r>
      <w:r w:rsidR="003E2C94" w:rsidRPr="000E11BA">
        <w:rPr>
          <w:iCs/>
        </w:rPr>
        <w:t xml:space="preserve">. Заявителю обеспечивается возможность направления жалобы на решения, действия или бездействие Комитета образования, </w:t>
      </w:r>
      <w:r w:rsidR="009B74B8" w:rsidRPr="000E11BA">
        <w:rPr>
          <w:iCs/>
        </w:rPr>
        <w:t>Учреждения</w:t>
      </w:r>
      <w:r w:rsidR="003E2C94" w:rsidRPr="000E11BA">
        <w:rPr>
          <w:iCs/>
        </w:rPr>
        <w:t xml:space="preserve">, МФЦ, а также их </w:t>
      </w:r>
      <w:r w:rsidR="003E2C94" w:rsidRPr="000E11BA">
        <w:rPr>
          <w:iCs/>
        </w:rPr>
        <w:lastRenderedPageBreak/>
        <w:t>должностных лиц,</w:t>
      </w:r>
      <w:r w:rsidR="009B74B8" w:rsidRPr="000E11BA">
        <w:rPr>
          <w:iCs/>
        </w:rPr>
        <w:t xml:space="preserve"> работников,</w:t>
      </w:r>
      <w:r w:rsidR="003E2C94" w:rsidRPr="000E11BA">
        <w:rPr>
          <w:iCs/>
        </w:rPr>
        <w:t xml:space="preserve"> муниципальных служащих, в соответствии со статьей 11.2 Федерального закона </w:t>
      </w:r>
      <w:hyperlink r:id="rId74"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003E2C94" w:rsidRPr="000E11BA">
          <w:rPr>
            <w:rStyle w:val="ae"/>
            <w:iCs/>
          </w:rPr>
          <w:t>№ 210-ФЗ</w:t>
        </w:r>
      </w:hyperlink>
      <w:r w:rsidR="003E2C94" w:rsidRPr="000E11BA">
        <w:rPr>
          <w:iCs/>
        </w:rPr>
        <w:t xml:space="preserve"> и в порядке, установленном постановлением Правительства Российской Федерации от 20 ноября 2012 года </w:t>
      </w:r>
      <w:hyperlink r:id="rId75" w:tooltip="&quot;О федеральной государственной информационной системе, обеспечивающей процесс досудебного ...&quot;&#10;Постановление Правительства РФ от 20.11.2012 N 1198&#10;Статус: Действующая редакция документа (действ. c 01.12.2018)" w:history="1">
        <w:r w:rsidR="003E2C94" w:rsidRPr="000E11BA">
          <w:rPr>
            <w:rStyle w:val="ae"/>
            <w:iCs/>
            <w:color w:val="0000AA"/>
          </w:rPr>
          <w:t>№ 1198</w:t>
        </w:r>
        <w:r w:rsidR="00300370" w:rsidRPr="000E11BA">
          <w:rPr>
            <w:rStyle w:val="ae"/>
            <w:iCs/>
            <w:color w:val="0000AA"/>
          </w:rPr>
          <w:t xml:space="preserve">                               </w:t>
        </w:r>
        <w:r w:rsidR="003E2C94" w:rsidRPr="000E11BA">
          <w:rPr>
            <w:rStyle w:val="ae"/>
            <w:iCs/>
            <w:color w:val="0000AA"/>
          </w:rPr>
          <w:t xml:space="preserve"> </w:t>
        </w:r>
        <w:r w:rsidR="00B81123" w:rsidRPr="000E11BA">
          <w:rPr>
            <w:rStyle w:val="ae"/>
            <w:iCs/>
            <w:color w:val="0000AA"/>
          </w:rPr>
          <w:t>«</w:t>
        </w:r>
        <w:r w:rsidR="003E2C94" w:rsidRPr="000E11BA">
          <w:rPr>
            <w:rStyle w:val="ae"/>
            <w:iCs/>
            <w:color w:val="0000AA"/>
          </w:rPr>
          <w:t>О федеральной государственной</w:t>
        </w:r>
      </w:hyperlink>
      <w:r w:rsidR="003E2C94" w:rsidRPr="000E11BA">
        <w:rPr>
          <w:iCs/>
        </w:rPr>
        <w:t xml:space="preserve">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60798D" w:rsidRPr="000E11BA" w:rsidRDefault="0060798D" w:rsidP="0060798D">
      <w:pPr>
        <w:autoSpaceDE w:val="0"/>
        <w:autoSpaceDN w:val="0"/>
        <w:adjustRightInd w:val="0"/>
        <w:ind w:firstLine="709"/>
        <w:jc w:val="center"/>
        <w:rPr>
          <w:rFonts w:eastAsia="Calibri" w:cs="Arial"/>
          <w:b/>
          <w:szCs w:val="28"/>
        </w:rPr>
      </w:pPr>
    </w:p>
    <w:p w:rsidR="0060798D" w:rsidRPr="000E11BA" w:rsidRDefault="0060798D" w:rsidP="0060798D">
      <w:pPr>
        <w:autoSpaceDE w:val="0"/>
        <w:autoSpaceDN w:val="0"/>
        <w:adjustRightInd w:val="0"/>
        <w:ind w:firstLine="709"/>
        <w:jc w:val="center"/>
        <w:rPr>
          <w:rFonts w:eastAsia="Calibri" w:cs="Arial"/>
          <w:b/>
          <w:szCs w:val="28"/>
        </w:rPr>
      </w:pPr>
      <w:r w:rsidRPr="000E11BA">
        <w:rPr>
          <w:rFonts w:eastAsia="Calibri" w:cs="Arial"/>
          <w:b/>
          <w:szCs w:val="28"/>
        </w:rPr>
        <w:t>Порядок исправления допущенных опечаток и ошибок в выданных в результате предоставления муниципальной услуги документах</w:t>
      </w:r>
    </w:p>
    <w:p w:rsidR="0060798D" w:rsidRPr="000E11BA" w:rsidRDefault="0060798D" w:rsidP="00B81123">
      <w:pPr>
        <w:rPr>
          <w:rFonts w:eastAsia="Calibri"/>
        </w:rPr>
      </w:pPr>
    </w:p>
    <w:p w:rsidR="0060798D" w:rsidRPr="000E11BA" w:rsidRDefault="0060798D" w:rsidP="00B81123">
      <w:pPr>
        <w:rPr>
          <w:rFonts w:eastAsia="Calibri"/>
        </w:rPr>
      </w:pPr>
      <w:r w:rsidRPr="000E11BA">
        <w:rPr>
          <w:rFonts w:eastAsia="Calibri"/>
        </w:rPr>
        <w:t>50.</w:t>
      </w:r>
      <w:r w:rsidR="00B81123" w:rsidRPr="000E11BA">
        <w:rPr>
          <w:rFonts w:eastAsia="Calibri"/>
        </w:rPr>
        <w:t xml:space="preserve"> </w:t>
      </w:r>
      <w:r w:rsidRPr="000E11BA">
        <w:rPr>
          <w:rFonts w:eastAsia="Calibri"/>
        </w:rPr>
        <w:t>В случае выявления опечаток и ошибок</w:t>
      </w:r>
      <w:r w:rsidR="00B81123" w:rsidRPr="000E11BA">
        <w:rPr>
          <w:rFonts w:eastAsia="Calibri"/>
        </w:rPr>
        <w:t xml:space="preserve"> </w:t>
      </w:r>
      <w:r w:rsidRPr="000E11BA">
        <w:rPr>
          <w:rFonts w:eastAsia="Calibri"/>
        </w:rPr>
        <w:t>в документах, являющихся результатом предоставления муниципальной услуги, заявитель вправе обратится</w:t>
      </w:r>
      <w:r w:rsidR="00B81123" w:rsidRPr="000E11BA">
        <w:rPr>
          <w:rFonts w:eastAsia="Calibri"/>
        </w:rPr>
        <w:t xml:space="preserve"> </w:t>
      </w:r>
      <w:r w:rsidRPr="000E11BA">
        <w:rPr>
          <w:rFonts w:eastAsia="Calibri"/>
        </w:rPr>
        <w:t xml:space="preserve">лично в </w:t>
      </w:r>
      <w:r w:rsidR="009B74B8" w:rsidRPr="000E11BA">
        <w:rPr>
          <w:rFonts w:eastAsia="Calibri"/>
        </w:rPr>
        <w:t>Учреждение</w:t>
      </w:r>
      <w:r w:rsidR="00B81123" w:rsidRPr="000E11BA">
        <w:rPr>
          <w:rFonts w:eastAsia="Calibri"/>
        </w:rPr>
        <w:t xml:space="preserve"> </w:t>
      </w:r>
      <w:r w:rsidRPr="000E11BA">
        <w:rPr>
          <w:rFonts w:eastAsia="Calibri"/>
        </w:rPr>
        <w:t>с заявлением об исправлении допущенных опечаток и ошибок в выданных в результате предоставления муниципальной услуги документах.</w:t>
      </w:r>
    </w:p>
    <w:p w:rsidR="0060798D" w:rsidRPr="000E11BA" w:rsidRDefault="009B74B8" w:rsidP="00B81123">
      <w:pPr>
        <w:rPr>
          <w:rFonts w:eastAsia="Calibri"/>
        </w:rPr>
      </w:pPr>
      <w:r w:rsidRPr="000E11BA">
        <w:rPr>
          <w:rFonts w:eastAsia="Calibri"/>
        </w:rPr>
        <w:t>Учреждение</w:t>
      </w:r>
      <w:r w:rsidR="0060798D" w:rsidRPr="000E11BA">
        <w:rPr>
          <w:rFonts w:eastAsia="Calibri"/>
        </w:rPr>
        <w:t xml:space="preserve"> при получении заявления об исправлении опечаток и ошибок в документах, которые являются результатом предоставления муниципальной услуги, рассматривает необходимость внесения соответствующих изменений в документы, являющиеся результатом предоставления муниципальной услуги.</w:t>
      </w:r>
    </w:p>
    <w:p w:rsidR="0060798D" w:rsidRPr="000E11BA" w:rsidRDefault="0060798D" w:rsidP="00B81123">
      <w:pPr>
        <w:rPr>
          <w:rFonts w:eastAsia="Calibri"/>
        </w:rPr>
      </w:pPr>
      <w:r w:rsidRPr="000E11BA">
        <w:rPr>
          <w:rFonts w:eastAsia="Calibri"/>
        </w:rPr>
        <w:t xml:space="preserve">В случае подтверждения допущенных опечаток, ошибок в документах, являющихся результатом предоставления муниципальной услуги </w:t>
      </w:r>
      <w:r w:rsidR="009B74B8" w:rsidRPr="000E11BA">
        <w:rPr>
          <w:rFonts w:eastAsia="Calibri"/>
        </w:rPr>
        <w:t xml:space="preserve">Учреждение </w:t>
      </w:r>
      <w:r w:rsidRPr="000E11BA">
        <w:rPr>
          <w:rFonts w:eastAsia="Calibri"/>
        </w:rPr>
        <w:t>обеспечивает устранение опечаток и ошибок в документах, являющихся результатом предоставления муниципальной услуги.</w:t>
      </w:r>
    </w:p>
    <w:p w:rsidR="0060798D" w:rsidRPr="000E11BA" w:rsidRDefault="0060798D" w:rsidP="00B81123">
      <w:pPr>
        <w:rPr>
          <w:rFonts w:eastAsia="Calibri"/>
        </w:rPr>
      </w:pPr>
      <w:r w:rsidRPr="000E11BA">
        <w:rPr>
          <w:rFonts w:eastAsia="Calibri"/>
        </w:rPr>
        <w:t>Срок устранения ошибок не должен превышать 3 (трех) рабочих дней с даты</w:t>
      </w:r>
      <w:r w:rsidR="00B81123" w:rsidRPr="000E11BA">
        <w:rPr>
          <w:rFonts w:eastAsia="Calibri"/>
        </w:rPr>
        <w:t xml:space="preserve"> </w:t>
      </w:r>
      <w:r w:rsidRPr="000E11BA">
        <w:rPr>
          <w:rFonts w:eastAsia="Calibri"/>
        </w:rPr>
        <w:t>регистрации заявления.</w:t>
      </w:r>
    </w:p>
    <w:p w:rsidR="0060798D" w:rsidRPr="000E11BA" w:rsidRDefault="0060798D" w:rsidP="007241B8">
      <w:pPr>
        <w:ind w:firstLine="708"/>
        <w:jc w:val="center"/>
        <w:rPr>
          <w:rFonts w:eastAsia="Calibri" w:cs="Arial"/>
          <w:b/>
          <w:szCs w:val="28"/>
        </w:rPr>
      </w:pPr>
    </w:p>
    <w:p w:rsidR="00B81123" w:rsidRPr="000E11BA" w:rsidRDefault="0060798D" w:rsidP="00B81123">
      <w:pPr>
        <w:rPr>
          <w:rFonts w:eastAsia="Calibri"/>
        </w:rPr>
      </w:pPr>
      <w:r w:rsidRPr="000E11BA">
        <w:rPr>
          <w:rFonts w:eastAsia="Calibri"/>
        </w:rPr>
        <w:t>51</w:t>
      </w:r>
      <w:r w:rsidR="007429AF" w:rsidRPr="000E11BA">
        <w:rPr>
          <w:rFonts w:eastAsia="Calibri"/>
        </w:rPr>
        <w:t>.</w:t>
      </w:r>
    </w:p>
    <w:p w:rsidR="00D14711" w:rsidRPr="000E11BA" w:rsidRDefault="00D14711" w:rsidP="00B81123">
      <w:pPr>
        <w:rPr>
          <w:rFonts w:eastAsia="Calibri"/>
        </w:rPr>
      </w:pPr>
      <w:r w:rsidRPr="000E11BA">
        <w:rPr>
          <w:rFonts w:cs="Arial"/>
          <w:color w:val="000000"/>
          <w:szCs w:val="28"/>
        </w:rPr>
        <w:t xml:space="preserve">(пункт 51 с заголовком утратил силу постановлением Администрации                             </w:t>
      </w:r>
      <w:hyperlink r:id="rId76" w:tooltip="постановление от 17.12.2025 0:00:00 №974 Администрация Березовского района&#10;&#10;О внесении изменений в постановление администрации Березовского района от 02.02.2023 № 44 " w:history="1">
        <w:r w:rsidRPr="000E11BA">
          <w:rPr>
            <w:rStyle w:val="ae"/>
            <w:rFonts w:cs="Arial"/>
            <w:szCs w:val="28"/>
          </w:rPr>
          <w:t>от 17.12.2025 № 974</w:t>
        </w:r>
      </w:hyperlink>
      <w:r w:rsidRPr="000E11BA">
        <w:rPr>
          <w:rFonts w:eastAsia="Calibri"/>
        </w:rPr>
        <w:t>)</w:t>
      </w:r>
    </w:p>
    <w:p w:rsidR="00B81123" w:rsidRPr="000E11BA" w:rsidRDefault="00B81123" w:rsidP="003E2C94">
      <w:pPr>
        <w:pStyle w:val="Title"/>
        <w:spacing w:before="0" w:after="0"/>
        <w:jc w:val="both"/>
        <w:rPr>
          <w:rFonts w:eastAsia="Calibri"/>
          <w:b w:val="0"/>
          <w:bCs w:val="0"/>
          <w:kern w:val="0"/>
          <w:sz w:val="24"/>
          <w:szCs w:val="28"/>
        </w:rPr>
      </w:pPr>
    </w:p>
    <w:p w:rsidR="003E2C94" w:rsidRPr="000E11BA" w:rsidRDefault="003E2C94" w:rsidP="003E2C94">
      <w:pPr>
        <w:widowControl w:val="0"/>
        <w:autoSpaceDE w:val="0"/>
        <w:autoSpaceDN w:val="0"/>
        <w:adjustRightInd w:val="0"/>
        <w:ind w:left="360" w:firstLine="0"/>
        <w:jc w:val="center"/>
        <w:rPr>
          <w:rFonts w:cs="Arial"/>
          <w:b/>
          <w:sz w:val="30"/>
          <w:szCs w:val="30"/>
        </w:rPr>
      </w:pPr>
      <w:r w:rsidRPr="000E11BA">
        <w:rPr>
          <w:rFonts w:cs="Arial"/>
          <w:b/>
          <w:sz w:val="30"/>
          <w:szCs w:val="30"/>
          <w:lang w:val="en-US"/>
        </w:rPr>
        <w:t>IV</w:t>
      </w:r>
      <w:r w:rsidRPr="000E11BA">
        <w:rPr>
          <w:rFonts w:cs="Arial"/>
          <w:b/>
          <w:sz w:val="30"/>
          <w:szCs w:val="30"/>
        </w:rPr>
        <w:t>. Формы контроля за исполнением административного регламента</w:t>
      </w:r>
    </w:p>
    <w:p w:rsidR="003E2C94" w:rsidRPr="000E11BA" w:rsidRDefault="003E2C94" w:rsidP="005A1218"/>
    <w:p w:rsidR="005A1218" w:rsidRPr="000E11BA" w:rsidRDefault="005A1218" w:rsidP="005A1218">
      <w:pPr>
        <w:rPr>
          <w:rFonts w:cs="Arial"/>
          <w:b/>
          <w:szCs w:val="28"/>
        </w:rPr>
      </w:pPr>
      <w:r w:rsidRPr="000E11BA">
        <w:rPr>
          <w:rFonts w:cs="Arial"/>
          <w:iCs/>
          <w:szCs w:val="28"/>
        </w:rPr>
        <w:t xml:space="preserve">(раздел </w:t>
      </w:r>
      <w:r w:rsidRPr="000E11BA">
        <w:rPr>
          <w:rFonts w:cs="Arial"/>
          <w:iCs/>
          <w:szCs w:val="28"/>
          <w:lang w:val="en-US"/>
        </w:rPr>
        <w:t>IV</w:t>
      </w:r>
      <w:r w:rsidRPr="000E11BA">
        <w:rPr>
          <w:rFonts w:cs="Arial"/>
          <w:iCs/>
          <w:szCs w:val="28"/>
        </w:rPr>
        <w:t xml:space="preserve"> утратил силу постановлением Администрации </w:t>
      </w:r>
      <w:hyperlink r:id="rId77" w:tooltip="постановление от 02.06.2025 0:00:00 №433 Администрация Березовского района&#10;&#10;О внесении изменений в постановление администрации Березовского района от 02.02.2023 № 44 " w:history="1">
        <w:r w:rsidRPr="000E11BA">
          <w:rPr>
            <w:rStyle w:val="ae"/>
          </w:rPr>
          <w:t>от 02.06.2025 № 433</w:t>
        </w:r>
      </w:hyperlink>
      <w:r w:rsidRPr="000E11BA">
        <w:t>)</w:t>
      </w:r>
    </w:p>
    <w:p w:rsidR="003E2C94" w:rsidRPr="000E11BA" w:rsidRDefault="003E2C94" w:rsidP="003E2C94">
      <w:pPr>
        <w:shd w:val="clear" w:color="auto" w:fill="FFFFFF"/>
        <w:spacing w:line="240" w:lineRule="atLeast"/>
        <w:ind w:firstLine="708"/>
        <w:jc w:val="center"/>
        <w:rPr>
          <w:rFonts w:cs="Arial"/>
          <w:iCs/>
          <w:szCs w:val="28"/>
        </w:rPr>
      </w:pPr>
    </w:p>
    <w:p w:rsidR="003E2C94" w:rsidRPr="000E11BA" w:rsidRDefault="003E2C94" w:rsidP="003E2C94">
      <w:pPr>
        <w:shd w:val="clear" w:color="auto" w:fill="FFFFFF"/>
        <w:spacing w:line="240" w:lineRule="atLeast"/>
        <w:ind w:firstLine="708"/>
        <w:jc w:val="center"/>
        <w:rPr>
          <w:rFonts w:cs="Arial"/>
          <w:b/>
          <w:iCs/>
          <w:sz w:val="30"/>
          <w:szCs w:val="30"/>
        </w:rPr>
      </w:pPr>
      <w:r w:rsidRPr="000E11BA">
        <w:rPr>
          <w:rFonts w:cs="Arial"/>
          <w:b/>
          <w:iCs/>
          <w:sz w:val="30"/>
          <w:szCs w:val="30"/>
          <w:lang w:val="en-US"/>
        </w:rPr>
        <w:t>V</w:t>
      </w:r>
      <w:r w:rsidRPr="000E11BA">
        <w:rPr>
          <w:rFonts w:cs="Arial"/>
          <w:b/>
          <w:iCs/>
          <w:sz w:val="30"/>
          <w:szCs w:val="30"/>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должностных лиц, муниципальных служащих, работников</w:t>
      </w:r>
    </w:p>
    <w:p w:rsidR="00B81123" w:rsidRPr="000E11BA" w:rsidRDefault="00B81123" w:rsidP="00B81123">
      <w:pPr>
        <w:tabs>
          <w:tab w:val="left" w:pos="1338"/>
          <w:tab w:val="left" w:pos="5803"/>
        </w:tabs>
        <w:ind w:left="5103" w:firstLine="0"/>
        <w:jc w:val="right"/>
        <w:rPr>
          <w:rFonts w:cs="Arial"/>
          <w:szCs w:val="28"/>
        </w:rPr>
      </w:pPr>
    </w:p>
    <w:p w:rsidR="005A1218" w:rsidRPr="000E11BA" w:rsidRDefault="005A1218" w:rsidP="005A1218">
      <w:pPr>
        <w:rPr>
          <w:rFonts w:cs="Arial"/>
          <w:b/>
          <w:szCs w:val="28"/>
        </w:rPr>
      </w:pPr>
      <w:r w:rsidRPr="000E11BA">
        <w:rPr>
          <w:rFonts w:cs="Arial"/>
          <w:iCs/>
          <w:szCs w:val="28"/>
        </w:rPr>
        <w:t xml:space="preserve">(раздел </w:t>
      </w:r>
      <w:r w:rsidRPr="000E11BA">
        <w:rPr>
          <w:rFonts w:cs="Arial"/>
          <w:iCs/>
          <w:szCs w:val="28"/>
          <w:lang w:val="en-US"/>
        </w:rPr>
        <w:t>V</w:t>
      </w:r>
      <w:r w:rsidRPr="000E11BA">
        <w:rPr>
          <w:rFonts w:cs="Arial"/>
          <w:iCs/>
          <w:szCs w:val="28"/>
        </w:rPr>
        <w:t xml:space="preserve"> утратил силу постановлением Администрации </w:t>
      </w:r>
      <w:hyperlink r:id="rId78" w:tooltip="постановление от 02.06.2025 0:00:00 №433 Администрация Березовского района&#10;&#10;О внесении изменений в постановление администрации Березовского района от 02.02.2023 № 44 " w:history="1">
        <w:r w:rsidRPr="000E11BA">
          <w:rPr>
            <w:rStyle w:val="ae"/>
          </w:rPr>
          <w:t>от 02.06.2025 № 433</w:t>
        </w:r>
      </w:hyperlink>
      <w:r w:rsidRPr="000E11BA">
        <w:t>)</w:t>
      </w:r>
    </w:p>
    <w:p w:rsidR="005A1218" w:rsidRPr="000E11BA" w:rsidRDefault="005A1218" w:rsidP="00D14711"/>
    <w:p w:rsidR="00D14711" w:rsidRPr="000E11BA" w:rsidRDefault="00D14711" w:rsidP="00D14711">
      <w:pPr>
        <w:ind w:firstLine="708"/>
        <w:rPr>
          <w:rFonts w:cs="Arial"/>
          <w:b/>
          <w:sz w:val="30"/>
          <w:szCs w:val="30"/>
        </w:rPr>
      </w:pPr>
      <w:r w:rsidRPr="000E11BA">
        <w:rPr>
          <w:rFonts w:cs="Arial"/>
          <w:b/>
          <w:sz w:val="30"/>
          <w:szCs w:val="30"/>
        </w:rPr>
        <w:t>V</w:t>
      </w:r>
      <w:r w:rsidRPr="000E11BA">
        <w:rPr>
          <w:rFonts w:cs="Arial"/>
          <w:b/>
          <w:sz w:val="30"/>
          <w:szCs w:val="30"/>
          <w:lang w:val="en-US"/>
        </w:rPr>
        <w:t>I</w:t>
      </w:r>
      <w:r w:rsidRPr="000E11BA">
        <w:rPr>
          <w:rFonts w:cs="Arial"/>
          <w:b/>
          <w:sz w:val="30"/>
          <w:szCs w:val="30"/>
        </w:rPr>
        <w:t>. Иные положения, предусмотренные нормативным правовым актом Правительства Российской Федерации.</w:t>
      </w:r>
    </w:p>
    <w:p w:rsidR="00D14711" w:rsidRPr="000E11BA" w:rsidRDefault="00D14711" w:rsidP="00D14711">
      <w:pPr>
        <w:ind w:firstLine="708"/>
        <w:rPr>
          <w:rFonts w:ascii="Times New Roman" w:hAnsi="Times New Roman"/>
          <w:sz w:val="28"/>
          <w:szCs w:val="20"/>
        </w:rPr>
      </w:pPr>
    </w:p>
    <w:p w:rsidR="00D14711" w:rsidRPr="000E11BA" w:rsidRDefault="00D14711" w:rsidP="00D14711">
      <w:r w:rsidRPr="000E11BA">
        <w:t>Иные положения, предусмотренные нормативным правовым актом Правительства Российской Федерации, отсутствуют.</w:t>
      </w:r>
    </w:p>
    <w:p w:rsidR="00D14711" w:rsidRPr="000E11BA" w:rsidRDefault="00D14711" w:rsidP="00D14711"/>
    <w:p w:rsidR="00D14711" w:rsidRPr="000E11BA" w:rsidRDefault="00D14711" w:rsidP="00D14711">
      <w:pPr>
        <w:rPr>
          <w:rFonts w:eastAsia="Calibri"/>
        </w:rPr>
      </w:pPr>
      <w:r w:rsidRPr="000E11BA">
        <w:t xml:space="preserve">(приложение дополнено разделом </w:t>
      </w:r>
      <w:r w:rsidRPr="000E11BA">
        <w:rPr>
          <w:lang w:val="en-US"/>
        </w:rPr>
        <w:t>VI</w:t>
      </w:r>
      <w:r w:rsidRPr="000E11BA">
        <w:t xml:space="preserve"> постановлением Администрации                            </w:t>
      </w:r>
      <w:hyperlink r:id="rId79" w:tooltip="постановление от 17.12.2025 0:00:00 №974 Администрация Березовского района&#10;&#10;О внесении изменений в постановление администрации Березовского района от 02.02.2023 № 44 " w:history="1">
        <w:r w:rsidRPr="000E11BA">
          <w:rPr>
            <w:rStyle w:val="ae"/>
            <w:rFonts w:cs="Arial"/>
            <w:szCs w:val="28"/>
          </w:rPr>
          <w:t>от 17.12.2025 № 974</w:t>
        </w:r>
      </w:hyperlink>
      <w:r w:rsidRPr="000E11BA">
        <w:rPr>
          <w:rFonts w:eastAsia="Calibri"/>
        </w:rPr>
        <w:t>)</w:t>
      </w:r>
    </w:p>
    <w:p w:rsidR="00D14711" w:rsidRPr="000E11BA" w:rsidRDefault="00D14711" w:rsidP="00D14711">
      <w:r w:rsidRPr="000E11BA">
        <w:t xml:space="preserve"> </w:t>
      </w:r>
    </w:p>
    <w:p w:rsidR="00B81123" w:rsidRPr="000E11BA" w:rsidRDefault="00B81123" w:rsidP="00B81123">
      <w:pPr>
        <w:tabs>
          <w:tab w:val="left" w:pos="1338"/>
          <w:tab w:val="left" w:pos="5803"/>
        </w:tabs>
        <w:ind w:left="5103" w:firstLine="0"/>
        <w:jc w:val="right"/>
        <w:rPr>
          <w:rFonts w:cs="Arial"/>
          <w:b/>
          <w:sz w:val="30"/>
          <w:szCs w:val="30"/>
        </w:rPr>
      </w:pPr>
    </w:p>
    <w:p w:rsidR="00B81123" w:rsidRPr="000E11BA" w:rsidRDefault="00823AD6" w:rsidP="003519A2">
      <w:pPr>
        <w:rPr>
          <w:rFonts w:cs="Arial"/>
          <w:b/>
          <w:sz w:val="30"/>
          <w:szCs w:val="30"/>
        </w:rPr>
      </w:pPr>
      <w:r w:rsidRPr="000E11BA">
        <w:rPr>
          <w:rFonts w:cs="Arial"/>
          <w:b/>
          <w:sz w:val="30"/>
          <w:szCs w:val="30"/>
        </w:rPr>
        <w:br w:type="page"/>
      </w:r>
      <w:r w:rsidR="003519A2" w:rsidRPr="000E11BA">
        <w:lastRenderedPageBreak/>
        <w:t xml:space="preserve">(приложение 1 к административному регламенту изложено в редакции </w:t>
      </w:r>
      <w:r w:rsidR="000E5FCD" w:rsidRPr="000E11BA">
        <w:t xml:space="preserve">постановления Администрации </w:t>
      </w:r>
      <w:hyperlink r:id="rId80" w:tooltip="постановление от 03.12.2024 0:00:00 №1093 Администрация Березовского района&#10;&#10;О внесении изменений в постановление администрации Березовского района от 02.02.2023 № 44 " w:history="1">
        <w:r w:rsidR="000E5FCD" w:rsidRPr="000E11BA">
          <w:rPr>
            <w:rStyle w:val="ae"/>
          </w:rPr>
          <w:t>от 03.12.2024 № 1093</w:t>
        </w:r>
      </w:hyperlink>
      <w:r w:rsidR="000E5FCD" w:rsidRPr="000E11BA">
        <w:t>)</w:t>
      </w:r>
    </w:p>
    <w:p w:rsidR="003519A2" w:rsidRPr="000E11BA" w:rsidRDefault="003519A2" w:rsidP="00B81123">
      <w:pPr>
        <w:tabs>
          <w:tab w:val="left" w:pos="1338"/>
          <w:tab w:val="left" w:pos="5803"/>
        </w:tabs>
        <w:ind w:left="5103" w:firstLine="0"/>
        <w:jc w:val="right"/>
        <w:rPr>
          <w:rFonts w:cs="Arial"/>
          <w:b/>
          <w:sz w:val="30"/>
          <w:szCs w:val="30"/>
        </w:rPr>
      </w:pPr>
    </w:p>
    <w:p w:rsidR="003519A2" w:rsidRPr="000E11BA" w:rsidRDefault="003519A2" w:rsidP="00EE5D92">
      <w:pPr>
        <w:rPr>
          <w:rFonts w:cs="Arial"/>
          <w:szCs w:val="28"/>
        </w:rPr>
      </w:pPr>
    </w:p>
    <w:p w:rsidR="001378EE" w:rsidRPr="000E11BA" w:rsidRDefault="001378EE" w:rsidP="001378EE">
      <w:pPr>
        <w:jc w:val="right"/>
        <w:rPr>
          <w:rFonts w:cs="Arial"/>
          <w:b/>
          <w:sz w:val="30"/>
          <w:szCs w:val="30"/>
        </w:rPr>
      </w:pPr>
      <w:r w:rsidRPr="000E11BA">
        <w:rPr>
          <w:rFonts w:cs="Arial"/>
          <w:b/>
          <w:sz w:val="30"/>
          <w:szCs w:val="30"/>
        </w:rPr>
        <w:t>Приложение 1</w:t>
      </w:r>
    </w:p>
    <w:p w:rsidR="001378EE" w:rsidRPr="000E11BA" w:rsidRDefault="001378EE" w:rsidP="001378EE">
      <w:pPr>
        <w:jc w:val="right"/>
        <w:rPr>
          <w:rFonts w:cs="Arial"/>
          <w:b/>
          <w:sz w:val="30"/>
          <w:szCs w:val="30"/>
        </w:rPr>
      </w:pPr>
      <w:r w:rsidRPr="000E11BA">
        <w:rPr>
          <w:rFonts w:cs="Arial"/>
          <w:b/>
          <w:sz w:val="30"/>
          <w:szCs w:val="30"/>
        </w:rPr>
        <w:t xml:space="preserve">к административному регламенту </w:t>
      </w:r>
    </w:p>
    <w:p w:rsidR="001378EE" w:rsidRPr="000E11BA" w:rsidRDefault="001378EE" w:rsidP="001378EE">
      <w:pPr>
        <w:jc w:val="right"/>
        <w:rPr>
          <w:rFonts w:cs="Arial"/>
          <w:b/>
          <w:sz w:val="30"/>
          <w:szCs w:val="30"/>
        </w:rPr>
      </w:pPr>
      <w:r w:rsidRPr="000E11BA">
        <w:rPr>
          <w:rFonts w:cs="Arial"/>
          <w:b/>
          <w:sz w:val="30"/>
          <w:szCs w:val="30"/>
        </w:rPr>
        <w:t xml:space="preserve">предоставления муниципальной услуги </w:t>
      </w:r>
    </w:p>
    <w:p w:rsidR="001378EE" w:rsidRPr="000E11BA" w:rsidRDefault="001378EE" w:rsidP="001378EE">
      <w:pPr>
        <w:jc w:val="right"/>
        <w:rPr>
          <w:rFonts w:cs="Arial"/>
          <w:b/>
          <w:sz w:val="30"/>
          <w:szCs w:val="30"/>
        </w:rPr>
      </w:pPr>
      <w:r w:rsidRPr="000E11BA">
        <w:rPr>
          <w:rFonts w:cs="Arial"/>
          <w:b/>
          <w:sz w:val="30"/>
          <w:szCs w:val="30"/>
        </w:rPr>
        <w:t>«Запись на обучение по дополнительной</w:t>
      </w:r>
    </w:p>
    <w:p w:rsidR="001378EE" w:rsidRPr="000E11BA" w:rsidRDefault="001378EE" w:rsidP="001378EE">
      <w:pPr>
        <w:jc w:val="right"/>
        <w:rPr>
          <w:rFonts w:cs="Arial"/>
          <w:b/>
          <w:sz w:val="30"/>
          <w:szCs w:val="30"/>
        </w:rPr>
      </w:pPr>
      <w:r w:rsidRPr="000E11BA">
        <w:rPr>
          <w:rFonts w:cs="Arial"/>
          <w:b/>
          <w:sz w:val="30"/>
          <w:szCs w:val="30"/>
        </w:rPr>
        <w:t xml:space="preserve"> общеобразовательной программе»</w:t>
      </w:r>
    </w:p>
    <w:p w:rsidR="001378EE" w:rsidRPr="000E11BA" w:rsidRDefault="001378EE" w:rsidP="001378EE">
      <w:pPr>
        <w:jc w:val="right"/>
        <w:rPr>
          <w:rFonts w:cs="Arial"/>
          <w:b/>
          <w:sz w:val="30"/>
          <w:szCs w:val="30"/>
        </w:rPr>
      </w:pPr>
    </w:p>
    <w:p w:rsidR="001378EE" w:rsidRPr="000E11BA" w:rsidRDefault="001378EE" w:rsidP="001378EE">
      <w:pPr>
        <w:jc w:val="right"/>
        <w:rPr>
          <w:rFonts w:cs="Arial"/>
          <w:szCs w:val="28"/>
        </w:rPr>
      </w:pPr>
    </w:p>
    <w:p w:rsidR="001378EE" w:rsidRPr="000E11BA" w:rsidRDefault="001378EE" w:rsidP="001378EE">
      <w:pPr>
        <w:rPr>
          <w:rFonts w:cs="Arial"/>
          <w:szCs w:val="20"/>
        </w:rPr>
      </w:pPr>
    </w:p>
    <w:p w:rsidR="001378EE" w:rsidRPr="000E11BA" w:rsidRDefault="001378EE" w:rsidP="001378EE">
      <w:pPr>
        <w:jc w:val="right"/>
        <w:rPr>
          <w:rFonts w:cs="Arial"/>
          <w:szCs w:val="20"/>
        </w:rPr>
      </w:pPr>
      <w:r w:rsidRPr="000E11BA">
        <w:rPr>
          <w:rFonts w:cs="Arial"/>
          <w:szCs w:val="20"/>
        </w:rPr>
        <w:t>_______________________________</w:t>
      </w:r>
    </w:p>
    <w:p w:rsidR="001378EE" w:rsidRPr="000E11BA" w:rsidRDefault="001378EE" w:rsidP="001378EE">
      <w:pPr>
        <w:jc w:val="right"/>
        <w:rPr>
          <w:rFonts w:cs="Arial"/>
          <w:sz w:val="20"/>
          <w:szCs w:val="20"/>
        </w:rPr>
      </w:pPr>
      <w:r w:rsidRPr="000E11BA">
        <w:rPr>
          <w:rFonts w:cs="Arial"/>
          <w:sz w:val="20"/>
          <w:szCs w:val="20"/>
        </w:rPr>
        <w:t>(наименование Учреждения)</w:t>
      </w:r>
    </w:p>
    <w:p w:rsidR="001378EE" w:rsidRPr="000E11BA" w:rsidRDefault="001378EE" w:rsidP="001378EE">
      <w:pPr>
        <w:jc w:val="right"/>
        <w:rPr>
          <w:rFonts w:cs="Arial"/>
          <w:szCs w:val="20"/>
        </w:rPr>
      </w:pPr>
      <w:r w:rsidRPr="000E11BA">
        <w:rPr>
          <w:rFonts w:cs="Arial"/>
          <w:szCs w:val="20"/>
        </w:rPr>
        <w:t>от_____________________________</w:t>
      </w:r>
    </w:p>
    <w:p w:rsidR="001378EE" w:rsidRPr="000E11BA" w:rsidRDefault="001378EE" w:rsidP="001378EE">
      <w:pPr>
        <w:jc w:val="right"/>
        <w:rPr>
          <w:rFonts w:cs="Arial"/>
          <w:szCs w:val="20"/>
        </w:rPr>
      </w:pPr>
      <w:r w:rsidRPr="000E11BA">
        <w:rPr>
          <w:rFonts w:cs="Arial"/>
          <w:szCs w:val="20"/>
        </w:rPr>
        <w:t>_______________________________</w:t>
      </w:r>
    </w:p>
    <w:p w:rsidR="001378EE" w:rsidRPr="000E11BA" w:rsidRDefault="001378EE" w:rsidP="001378EE">
      <w:pPr>
        <w:jc w:val="right"/>
        <w:rPr>
          <w:rFonts w:cs="Arial"/>
          <w:sz w:val="20"/>
          <w:szCs w:val="20"/>
        </w:rPr>
      </w:pPr>
      <w:r w:rsidRPr="000E11BA">
        <w:rPr>
          <w:rFonts w:cs="Arial"/>
          <w:sz w:val="20"/>
          <w:szCs w:val="20"/>
        </w:rPr>
        <w:t>(Ф.И.О. Заявителя, полностью)</w:t>
      </w:r>
    </w:p>
    <w:p w:rsidR="001378EE" w:rsidRPr="000E11BA" w:rsidRDefault="001378EE" w:rsidP="001378EE">
      <w:pPr>
        <w:jc w:val="right"/>
        <w:rPr>
          <w:rFonts w:cs="Arial"/>
          <w:szCs w:val="20"/>
        </w:rPr>
      </w:pPr>
      <w:r w:rsidRPr="000E11BA">
        <w:rPr>
          <w:rFonts w:cs="Arial"/>
          <w:szCs w:val="20"/>
        </w:rPr>
        <w:t>проживающего по адресу: _________</w:t>
      </w:r>
    </w:p>
    <w:p w:rsidR="001378EE" w:rsidRPr="000E11BA" w:rsidRDefault="001378EE" w:rsidP="001378EE">
      <w:pPr>
        <w:jc w:val="right"/>
        <w:rPr>
          <w:rFonts w:cs="Arial"/>
          <w:szCs w:val="20"/>
        </w:rPr>
      </w:pPr>
      <w:r w:rsidRPr="000E11BA">
        <w:rPr>
          <w:rFonts w:cs="Arial"/>
          <w:szCs w:val="20"/>
        </w:rPr>
        <w:t>_______________________________</w:t>
      </w:r>
    </w:p>
    <w:p w:rsidR="001378EE" w:rsidRPr="000E11BA" w:rsidRDefault="001378EE" w:rsidP="001378EE">
      <w:pPr>
        <w:jc w:val="right"/>
        <w:rPr>
          <w:rFonts w:cs="Arial"/>
          <w:szCs w:val="20"/>
        </w:rPr>
      </w:pPr>
      <w:r w:rsidRPr="000E11BA">
        <w:rPr>
          <w:rFonts w:cs="Arial"/>
          <w:szCs w:val="20"/>
        </w:rPr>
        <w:t>дом. тел. _______________________</w:t>
      </w:r>
    </w:p>
    <w:p w:rsidR="001378EE" w:rsidRPr="000E11BA" w:rsidRDefault="001378EE" w:rsidP="001378EE">
      <w:pPr>
        <w:jc w:val="right"/>
        <w:rPr>
          <w:rFonts w:cs="Arial"/>
          <w:szCs w:val="20"/>
        </w:rPr>
      </w:pPr>
      <w:r w:rsidRPr="000E11BA">
        <w:rPr>
          <w:rFonts w:cs="Arial"/>
          <w:szCs w:val="20"/>
        </w:rPr>
        <w:t>раб. тел. _______________________</w:t>
      </w:r>
    </w:p>
    <w:p w:rsidR="001378EE" w:rsidRPr="000E11BA" w:rsidRDefault="001378EE" w:rsidP="001378EE">
      <w:pPr>
        <w:jc w:val="right"/>
        <w:rPr>
          <w:rFonts w:cs="Arial"/>
          <w:szCs w:val="20"/>
        </w:rPr>
      </w:pPr>
      <w:r w:rsidRPr="000E11BA">
        <w:rPr>
          <w:rFonts w:cs="Arial"/>
          <w:szCs w:val="20"/>
        </w:rPr>
        <w:t>сот. тел. _______________________</w:t>
      </w:r>
    </w:p>
    <w:p w:rsidR="001378EE" w:rsidRPr="000E11BA" w:rsidRDefault="001378EE" w:rsidP="001378EE">
      <w:pPr>
        <w:jc w:val="right"/>
        <w:rPr>
          <w:rFonts w:cs="Arial"/>
          <w:szCs w:val="20"/>
        </w:rPr>
      </w:pPr>
    </w:p>
    <w:p w:rsidR="001378EE" w:rsidRPr="000E11BA" w:rsidRDefault="001378EE" w:rsidP="001378EE">
      <w:pPr>
        <w:jc w:val="center"/>
        <w:rPr>
          <w:rFonts w:cs="Arial"/>
          <w:szCs w:val="20"/>
        </w:rPr>
      </w:pPr>
      <w:r w:rsidRPr="000E11BA">
        <w:rPr>
          <w:rFonts w:cs="Arial"/>
          <w:szCs w:val="20"/>
        </w:rPr>
        <w:t>Заявление о предоставлении муниципальной услуги «Запись на обучение по дополнительной общеобразовательной программе»</w:t>
      </w:r>
    </w:p>
    <w:p w:rsidR="001378EE" w:rsidRPr="000E11BA" w:rsidRDefault="001378EE" w:rsidP="001378EE">
      <w:pPr>
        <w:rPr>
          <w:rFonts w:cs="Arial"/>
          <w:szCs w:val="20"/>
        </w:rPr>
      </w:pPr>
    </w:p>
    <w:p w:rsidR="001378EE" w:rsidRPr="000E11BA" w:rsidRDefault="001378EE" w:rsidP="001378EE">
      <w:pPr>
        <w:rPr>
          <w:rFonts w:cs="Arial"/>
          <w:szCs w:val="20"/>
        </w:rPr>
      </w:pPr>
      <w:r w:rsidRPr="000E11BA">
        <w:rPr>
          <w:rFonts w:cs="Arial"/>
          <w:szCs w:val="20"/>
        </w:rPr>
        <w:t>Прошу предоставить муниципальную услугу «Запись на обучение по дополнительной общеобразовательной программе» в целях обучения ________________________________________________________________________</w:t>
      </w:r>
    </w:p>
    <w:p w:rsidR="001378EE" w:rsidRPr="000E11BA" w:rsidRDefault="001378EE" w:rsidP="001378EE">
      <w:pPr>
        <w:rPr>
          <w:rFonts w:cs="Arial"/>
          <w:sz w:val="20"/>
          <w:szCs w:val="20"/>
        </w:rPr>
      </w:pPr>
      <w:r w:rsidRPr="000E11BA">
        <w:rPr>
          <w:rFonts w:cs="Arial"/>
          <w:sz w:val="20"/>
          <w:szCs w:val="20"/>
        </w:rPr>
        <w:t>(фамилия, имя, отчество (при наличии) несовершеннолетнего)-обязательное поле</w:t>
      </w:r>
    </w:p>
    <w:p w:rsidR="001378EE" w:rsidRPr="000E11BA" w:rsidRDefault="001378EE" w:rsidP="001378EE">
      <w:pPr>
        <w:ind w:firstLine="0"/>
        <w:rPr>
          <w:rFonts w:cs="Arial"/>
          <w:szCs w:val="20"/>
        </w:rPr>
      </w:pPr>
      <w:r w:rsidRPr="000E11BA">
        <w:rPr>
          <w:rFonts w:cs="Arial"/>
          <w:szCs w:val="20"/>
        </w:rPr>
        <w:t>на______________________________________________________________________</w:t>
      </w:r>
    </w:p>
    <w:p w:rsidR="001378EE" w:rsidRPr="000E11BA" w:rsidRDefault="001378EE" w:rsidP="001378EE">
      <w:pPr>
        <w:jc w:val="center"/>
        <w:rPr>
          <w:rFonts w:cs="Arial"/>
          <w:sz w:val="20"/>
          <w:szCs w:val="20"/>
        </w:rPr>
      </w:pPr>
      <w:r w:rsidRPr="000E11BA">
        <w:rPr>
          <w:rFonts w:cs="Arial"/>
          <w:sz w:val="20"/>
          <w:szCs w:val="20"/>
        </w:rPr>
        <w:t>(наименование дополнительной общеобразовательной программы с указанием ее вида (предпрофессиональная / общеразвивающая)-обязательное поле</w:t>
      </w:r>
    </w:p>
    <w:p w:rsidR="001378EE" w:rsidRPr="000E11BA" w:rsidRDefault="001378EE" w:rsidP="001378EE">
      <w:pPr>
        <w:jc w:val="center"/>
        <w:rPr>
          <w:rFonts w:cs="Arial"/>
          <w:b/>
          <w:szCs w:val="20"/>
        </w:rPr>
      </w:pPr>
    </w:p>
    <w:p w:rsidR="001378EE" w:rsidRPr="000E11BA" w:rsidRDefault="001378EE" w:rsidP="001378EE">
      <w:r w:rsidRPr="000E11BA">
        <w:t>С уставом Учреждения, лицензией на право ведения общеобразовательной деятельности, дополнительными образовательными программами, правилами поведения, правилами отчисления, режимом работы Учреждения ознакомлен(а).</w:t>
      </w:r>
    </w:p>
    <w:p w:rsidR="001378EE" w:rsidRPr="000E11BA" w:rsidRDefault="001378EE" w:rsidP="001378EE">
      <w:r w:rsidRPr="000E11BA">
        <w:t xml:space="preserve">Я даю бессрочное согласие (до его отзыва мною) на использование и обработку моих персональных данных, а также персональных данных моего ребенка при осуществлении административных процедур в рамках предоставления муниципальной услуги «Запись на обучение по дополнительной общеобразовательной программе». Отзыв настоящего согласия в случаях, предусмотренных Федеральным законом           от 27.07.2006 </w:t>
      </w:r>
      <w:hyperlink r:id="rId81" w:tooltip="&quot;О персональных данных (с изменениями на 24 июня 2025 года)&quot;&#10;Федеральный закон от 27.07.2006 N 152-ФЗ&#10;Статус: Действующая редакция документа (действ. c 01.09.2025)" w:history="1">
        <w:r w:rsidRPr="000E11BA">
          <w:rPr>
            <w:rStyle w:val="ae"/>
            <w:color w:val="0000AA"/>
          </w:rPr>
          <w:t>№ 152-ФЗ «О персональных данных</w:t>
        </w:r>
      </w:hyperlink>
      <w:r w:rsidRPr="000E11BA">
        <w:t>», осуществляется на основании моего заявления, поданного в Учреждение.</w:t>
      </w:r>
    </w:p>
    <w:p w:rsidR="001378EE" w:rsidRPr="000E11BA" w:rsidRDefault="001378EE" w:rsidP="001378EE">
      <w:pPr>
        <w:ind w:firstLine="708"/>
        <w:rPr>
          <w:rFonts w:cs="Arial"/>
          <w:szCs w:val="20"/>
        </w:rPr>
      </w:pPr>
    </w:p>
    <w:p w:rsidR="001378EE" w:rsidRPr="000E11BA" w:rsidRDefault="001378EE" w:rsidP="001378EE">
      <w:pPr>
        <w:ind w:firstLine="708"/>
        <w:rPr>
          <w:rFonts w:cs="Arial"/>
          <w:szCs w:val="20"/>
        </w:rPr>
      </w:pPr>
      <w:r w:rsidRPr="000E11BA">
        <w:rPr>
          <w:rFonts w:cs="Arial"/>
          <w:szCs w:val="20"/>
        </w:rPr>
        <w:t xml:space="preserve">К заявлению </w:t>
      </w:r>
      <w:proofErr w:type="gramStart"/>
      <w:r w:rsidRPr="000E11BA">
        <w:rPr>
          <w:rFonts w:cs="Arial"/>
          <w:szCs w:val="20"/>
        </w:rPr>
        <w:t>прилагаю:_</w:t>
      </w:r>
      <w:proofErr w:type="gramEnd"/>
      <w:r w:rsidRPr="000E11BA">
        <w:rPr>
          <w:rFonts w:cs="Arial"/>
          <w:szCs w:val="20"/>
        </w:rPr>
        <w:t>_______________________________________________</w:t>
      </w:r>
    </w:p>
    <w:p w:rsidR="001378EE" w:rsidRPr="000E11BA" w:rsidRDefault="001378EE" w:rsidP="001378EE">
      <w:pPr>
        <w:ind w:firstLine="0"/>
        <w:rPr>
          <w:rFonts w:cs="Arial"/>
          <w:szCs w:val="20"/>
        </w:rPr>
      </w:pPr>
      <w:r w:rsidRPr="000E11BA">
        <w:rPr>
          <w:rFonts w:cs="Arial"/>
          <w:szCs w:val="20"/>
        </w:rPr>
        <w:t>________________________________________________________________________</w:t>
      </w:r>
    </w:p>
    <w:p w:rsidR="001378EE" w:rsidRPr="000E11BA" w:rsidRDefault="001378EE" w:rsidP="001378EE">
      <w:pPr>
        <w:jc w:val="center"/>
        <w:rPr>
          <w:rFonts w:cs="Arial"/>
          <w:sz w:val="20"/>
          <w:szCs w:val="20"/>
        </w:rPr>
      </w:pPr>
      <w:r w:rsidRPr="000E11BA">
        <w:rPr>
          <w:rFonts w:cs="Arial"/>
          <w:sz w:val="20"/>
          <w:szCs w:val="20"/>
        </w:rPr>
        <w:t>(указывается перечень документов, предоставляемых Заявителем, в соответствии с пунктом 18. настоящего административного регламента)</w:t>
      </w:r>
    </w:p>
    <w:p w:rsidR="001378EE" w:rsidRPr="000E11BA" w:rsidRDefault="001378EE" w:rsidP="001378EE">
      <w:pPr>
        <w:jc w:val="center"/>
        <w:rPr>
          <w:rFonts w:cs="Arial"/>
          <w:szCs w:val="20"/>
        </w:rPr>
      </w:pPr>
    </w:p>
    <w:p w:rsidR="001378EE" w:rsidRPr="000E11BA" w:rsidRDefault="001378EE" w:rsidP="001378EE">
      <w:r w:rsidRPr="000E11BA">
        <w:t>Документы, являющиеся результатом предоставления муниципальной услуги, прошу выдать (направить) (нужное подчеркнуть):</w:t>
      </w:r>
    </w:p>
    <w:p w:rsidR="001378EE" w:rsidRPr="000E11BA" w:rsidRDefault="001378EE" w:rsidP="001378EE">
      <w:pPr>
        <w:rPr>
          <w:rFonts w:cs="Arial"/>
          <w:szCs w:val="20"/>
        </w:rPr>
      </w:pPr>
      <w:r w:rsidRPr="000E11BA">
        <w:rPr>
          <w:rFonts w:cs="Arial"/>
          <w:szCs w:val="20"/>
        </w:rPr>
        <w:lastRenderedPageBreak/>
        <w:t>лично в МФЦ;</w:t>
      </w:r>
    </w:p>
    <w:p w:rsidR="001378EE" w:rsidRPr="000E11BA" w:rsidRDefault="001378EE" w:rsidP="001378EE">
      <w:pPr>
        <w:rPr>
          <w:rFonts w:cs="Arial"/>
          <w:szCs w:val="20"/>
        </w:rPr>
      </w:pPr>
      <w:r w:rsidRPr="000E11BA">
        <w:rPr>
          <w:rFonts w:cs="Arial"/>
          <w:szCs w:val="20"/>
        </w:rPr>
        <w:t>лично в Учреждении;</w:t>
      </w:r>
    </w:p>
    <w:p w:rsidR="001378EE" w:rsidRPr="000E11BA" w:rsidRDefault="001378EE" w:rsidP="001378EE">
      <w:pPr>
        <w:rPr>
          <w:rFonts w:cs="Arial"/>
          <w:szCs w:val="20"/>
        </w:rPr>
      </w:pPr>
      <w:r w:rsidRPr="000E11BA">
        <w:rPr>
          <w:rFonts w:cs="Arial"/>
          <w:szCs w:val="20"/>
        </w:rPr>
        <w:t>посредством почтовой связи_______________________;</w:t>
      </w:r>
    </w:p>
    <w:p w:rsidR="001378EE" w:rsidRPr="000E11BA" w:rsidRDefault="001378EE" w:rsidP="001378EE">
      <w:pPr>
        <w:rPr>
          <w:rFonts w:cs="Arial"/>
          <w:szCs w:val="20"/>
        </w:rPr>
      </w:pPr>
      <w:r w:rsidRPr="000E11BA">
        <w:rPr>
          <w:rFonts w:cs="Arial"/>
          <w:szCs w:val="20"/>
        </w:rPr>
        <w:t>на адрес электронной почты_______________________;</w:t>
      </w:r>
    </w:p>
    <w:p w:rsidR="001378EE" w:rsidRPr="000E11BA" w:rsidRDefault="001378EE" w:rsidP="001378EE">
      <w:pPr>
        <w:rPr>
          <w:rFonts w:cs="Arial"/>
          <w:szCs w:val="20"/>
        </w:rPr>
      </w:pPr>
      <w:r w:rsidRPr="000E11BA">
        <w:rPr>
          <w:rFonts w:cs="Arial"/>
          <w:szCs w:val="20"/>
        </w:rPr>
        <w:t>посредством Единого портала;</w:t>
      </w:r>
    </w:p>
    <w:p w:rsidR="001378EE" w:rsidRPr="000E11BA" w:rsidRDefault="001378EE" w:rsidP="001378EE">
      <w:pPr>
        <w:rPr>
          <w:rFonts w:cs="Arial"/>
          <w:szCs w:val="20"/>
        </w:rPr>
      </w:pPr>
      <w:r w:rsidRPr="000E11BA">
        <w:rPr>
          <w:rFonts w:cs="Arial"/>
          <w:szCs w:val="20"/>
        </w:rPr>
        <w:t xml:space="preserve">законному представителю несовершеннолетнего, не являющимся заявителем (оформленного в форме документа на бумажном носителе) в МФЦ, в Учреждение (нужное подчеркнуть) </w:t>
      </w:r>
    </w:p>
    <w:p w:rsidR="001378EE" w:rsidRPr="000E11BA" w:rsidRDefault="001378EE" w:rsidP="001378EE">
      <w:pPr>
        <w:rPr>
          <w:rFonts w:cs="Arial"/>
          <w:szCs w:val="20"/>
        </w:rPr>
      </w:pPr>
      <w:r w:rsidRPr="000E11BA">
        <w:rPr>
          <w:rFonts w:cs="Arial"/>
          <w:szCs w:val="20"/>
        </w:rPr>
        <w:t>__________________________________________________________________</w:t>
      </w:r>
    </w:p>
    <w:p w:rsidR="001378EE" w:rsidRPr="000E11BA" w:rsidRDefault="001378EE" w:rsidP="001378EE">
      <w:pPr>
        <w:jc w:val="center"/>
        <w:rPr>
          <w:rFonts w:cs="Arial"/>
          <w:sz w:val="20"/>
          <w:szCs w:val="20"/>
        </w:rPr>
      </w:pPr>
      <w:r w:rsidRPr="000E11BA">
        <w:rPr>
          <w:rFonts w:cs="Arial"/>
          <w:sz w:val="20"/>
          <w:szCs w:val="20"/>
        </w:rPr>
        <w:t>(Ф.И.О., при наличии)</w:t>
      </w:r>
    </w:p>
    <w:p w:rsidR="001378EE" w:rsidRPr="000E11BA" w:rsidRDefault="001378EE" w:rsidP="001378EE">
      <w:pPr>
        <w:rPr>
          <w:rFonts w:cs="Arial"/>
          <w:szCs w:val="20"/>
        </w:rPr>
      </w:pPr>
    </w:p>
    <w:p w:rsidR="001378EE" w:rsidRPr="000E11BA" w:rsidRDefault="001378EE" w:rsidP="001378EE">
      <w:pPr>
        <w:rPr>
          <w:rFonts w:cs="Arial"/>
          <w:szCs w:val="20"/>
        </w:rPr>
      </w:pPr>
      <w:r w:rsidRPr="000E11BA">
        <w:rPr>
          <w:rFonts w:cs="Arial"/>
          <w:szCs w:val="20"/>
        </w:rPr>
        <w:t xml:space="preserve">сведения о документе, удостоверяющем личность законного представителя, уполномоченного на получение результата предоставляемой муниципальной услуги____________________________________________________________________________________________________________________________________________ </w:t>
      </w:r>
    </w:p>
    <w:p w:rsidR="001378EE" w:rsidRPr="000E11BA" w:rsidRDefault="001378EE" w:rsidP="001378EE">
      <w:pPr>
        <w:rPr>
          <w:rFonts w:cs="Arial"/>
          <w:szCs w:val="20"/>
        </w:rPr>
      </w:pPr>
    </w:p>
    <w:p w:rsidR="001378EE" w:rsidRPr="000E11BA" w:rsidRDefault="001378EE" w:rsidP="001378EE">
      <w:pPr>
        <w:rPr>
          <w:rFonts w:cs="Arial"/>
          <w:szCs w:val="20"/>
        </w:rPr>
      </w:pPr>
      <w:r w:rsidRPr="000E11BA">
        <w:rPr>
          <w:rFonts w:cs="Arial"/>
          <w:szCs w:val="20"/>
        </w:rPr>
        <w:t>«_</w:t>
      </w:r>
      <w:proofErr w:type="gramStart"/>
      <w:r w:rsidRPr="000E11BA">
        <w:rPr>
          <w:rFonts w:cs="Arial"/>
          <w:szCs w:val="20"/>
        </w:rPr>
        <w:t>_»_</w:t>
      </w:r>
      <w:proofErr w:type="gramEnd"/>
      <w:r w:rsidRPr="000E11BA">
        <w:rPr>
          <w:rFonts w:cs="Arial"/>
          <w:szCs w:val="20"/>
        </w:rPr>
        <w:t xml:space="preserve">_____________20__года. </w:t>
      </w:r>
    </w:p>
    <w:p w:rsidR="001378EE" w:rsidRPr="000E11BA" w:rsidRDefault="001378EE" w:rsidP="001378EE">
      <w:pPr>
        <w:rPr>
          <w:rFonts w:cs="Arial"/>
          <w:szCs w:val="20"/>
        </w:rPr>
      </w:pPr>
    </w:p>
    <w:p w:rsidR="001378EE" w:rsidRPr="000E11BA" w:rsidRDefault="001378EE" w:rsidP="001378EE">
      <w:pPr>
        <w:rPr>
          <w:rFonts w:cs="Arial"/>
          <w:szCs w:val="20"/>
        </w:rPr>
      </w:pPr>
      <w:r w:rsidRPr="000E11BA">
        <w:rPr>
          <w:rFonts w:cs="Arial"/>
          <w:szCs w:val="20"/>
        </w:rPr>
        <w:t xml:space="preserve">______________________________________________ </w:t>
      </w:r>
    </w:p>
    <w:p w:rsidR="001378EE" w:rsidRPr="000E11BA" w:rsidRDefault="001378EE" w:rsidP="001378EE">
      <w:pPr>
        <w:ind w:firstLine="1985"/>
        <w:rPr>
          <w:rFonts w:cs="Arial"/>
          <w:sz w:val="20"/>
          <w:szCs w:val="20"/>
        </w:rPr>
      </w:pPr>
      <w:r w:rsidRPr="000E11BA">
        <w:rPr>
          <w:rFonts w:cs="Arial"/>
          <w:sz w:val="20"/>
          <w:szCs w:val="20"/>
        </w:rPr>
        <w:t>(Заявитель (представитель Заявителя)</w:t>
      </w:r>
    </w:p>
    <w:p w:rsidR="001378EE" w:rsidRPr="000E11BA" w:rsidRDefault="001378EE" w:rsidP="001378EE">
      <w:pPr>
        <w:rPr>
          <w:rFonts w:cs="Arial"/>
          <w:szCs w:val="20"/>
        </w:rPr>
      </w:pPr>
    </w:p>
    <w:p w:rsidR="001378EE" w:rsidRPr="000E11BA" w:rsidRDefault="001378EE" w:rsidP="001378EE">
      <w:pPr>
        <w:tabs>
          <w:tab w:val="center" w:pos="3402"/>
        </w:tabs>
        <w:rPr>
          <w:rFonts w:cs="Arial"/>
          <w:szCs w:val="20"/>
        </w:rPr>
      </w:pPr>
      <w:r w:rsidRPr="000E11BA">
        <w:rPr>
          <w:rFonts w:cs="Arial"/>
          <w:szCs w:val="20"/>
        </w:rPr>
        <w:t>_______________</w:t>
      </w:r>
      <w:r w:rsidRPr="000E11BA">
        <w:rPr>
          <w:rFonts w:cs="Arial"/>
          <w:szCs w:val="20"/>
        </w:rPr>
        <w:tab/>
      </w:r>
      <w:r w:rsidRPr="000E11BA">
        <w:rPr>
          <w:rFonts w:cs="Arial"/>
          <w:szCs w:val="20"/>
        </w:rPr>
        <w:tab/>
        <w:t xml:space="preserve"> ________________________ </w:t>
      </w:r>
    </w:p>
    <w:p w:rsidR="001378EE" w:rsidRPr="000E11BA" w:rsidRDefault="001378EE" w:rsidP="001378EE">
      <w:pPr>
        <w:tabs>
          <w:tab w:val="center" w:pos="3686"/>
        </w:tabs>
        <w:rPr>
          <w:rFonts w:cs="Arial"/>
          <w:sz w:val="20"/>
          <w:szCs w:val="20"/>
        </w:rPr>
      </w:pPr>
      <w:r w:rsidRPr="000E11BA">
        <w:rPr>
          <w:rFonts w:cs="Arial"/>
          <w:sz w:val="20"/>
          <w:szCs w:val="20"/>
        </w:rPr>
        <w:t>(Подпись)</w:t>
      </w:r>
      <w:r w:rsidRPr="000E11BA">
        <w:rPr>
          <w:rFonts w:cs="Arial"/>
          <w:sz w:val="20"/>
          <w:szCs w:val="20"/>
        </w:rPr>
        <w:tab/>
      </w:r>
      <w:r w:rsidRPr="000E11BA">
        <w:rPr>
          <w:rFonts w:cs="Arial"/>
          <w:sz w:val="20"/>
          <w:szCs w:val="20"/>
        </w:rPr>
        <w:tab/>
        <w:t xml:space="preserve"> (Расшифровка подписи)</w:t>
      </w:r>
    </w:p>
    <w:p w:rsidR="001378EE" w:rsidRPr="000E11BA" w:rsidRDefault="001378EE" w:rsidP="001378EE">
      <w:pPr>
        <w:rPr>
          <w:rFonts w:cs="Arial"/>
          <w:szCs w:val="20"/>
        </w:rPr>
      </w:pPr>
    </w:p>
    <w:p w:rsidR="003519A2" w:rsidRPr="000E11BA" w:rsidRDefault="001378EE" w:rsidP="001378EE">
      <w:pPr>
        <w:rPr>
          <w:rFonts w:cs="Arial"/>
          <w:szCs w:val="28"/>
        </w:rPr>
      </w:pPr>
      <w:r w:rsidRPr="000E11BA">
        <w:rPr>
          <w:rFonts w:cs="Arial"/>
          <w:szCs w:val="20"/>
        </w:rPr>
        <w:t>Дата «___» ________20_________г.</w:t>
      </w:r>
    </w:p>
    <w:p w:rsidR="003519A2" w:rsidRPr="000E11BA" w:rsidRDefault="003519A2" w:rsidP="00EE5D92">
      <w:pPr>
        <w:tabs>
          <w:tab w:val="left" w:pos="1338"/>
          <w:tab w:val="left" w:pos="5803"/>
        </w:tabs>
        <w:ind w:left="5103" w:firstLine="0"/>
        <w:rPr>
          <w:rFonts w:cs="Arial"/>
          <w:szCs w:val="28"/>
        </w:rPr>
      </w:pPr>
    </w:p>
    <w:p w:rsidR="00B81123" w:rsidRPr="000E11BA" w:rsidRDefault="003519A2" w:rsidP="00EE5D92">
      <w:pPr>
        <w:tabs>
          <w:tab w:val="left" w:pos="1338"/>
          <w:tab w:val="left" w:pos="5803"/>
        </w:tabs>
        <w:ind w:left="5103" w:firstLine="0"/>
        <w:rPr>
          <w:rFonts w:cs="Arial"/>
          <w:szCs w:val="28"/>
        </w:rPr>
      </w:pPr>
      <w:r w:rsidRPr="000E11BA">
        <w:rPr>
          <w:rFonts w:cs="Arial"/>
          <w:szCs w:val="28"/>
        </w:rPr>
        <w:br w:type="page"/>
      </w:r>
    </w:p>
    <w:p w:rsidR="00B81123" w:rsidRPr="000E11BA" w:rsidRDefault="00B81123" w:rsidP="000D1FB5">
      <w:pPr>
        <w:tabs>
          <w:tab w:val="left" w:pos="1338"/>
          <w:tab w:val="left" w:pos="5803"/>
        </w:tabs>
        <w:ind w:left="4395" w:firstLine="0"/>
        <w:jc w:val="right"/>
        <w:rPr>
          <w:rFonts w:cs="Arial"/>
          <w:b/>
          <w:sz w:val="30"/>
          <w:szCs w:val="30"/>
        </w:rPr>
      </w:pPr>
    </w:p>
    <w:p w:rsidR="00B81123" w:rsidRPr="000E11BA" w:rsidRDefault="00B81123" w:rsidP="000D1FB5">
      <w:pPr>
        <w:tabs>
          <w:tab w:val="left" w:pos="1338"/>
          <w:tab w:val="left" w:pos="5803"/>
        </w:tabs>
        <w:ind w:left="4395" w:firstLine="0"/>
        <w:jc w:val="right"/>
        <w:rPr>
          <w:rFonts w:cs="Arial"/>
          <w:b/>
          <w:sz w:val="30"/>
          <w:szCs w:val="30"/>
        </w:rPr>
      </w:pPr>
    </w:p>
    <w:p w:rsidR="000D1FB5" w:rsidRPr="000E11BA" w:rsidRDefault="00EE5D92" w:rsidP="000D1FB5">
      <w:pPr>
        <w:tabs>
          <w:tab w:val="left" w:pos="1338"/>
          <w:tab w:val="left" w:pos="5803"/>
        </w:tabs>
        <w:ind w:left="4395" w:firstLine="0"/>
        <w:jc w:val="right"/>
        <w:rPr>
          <w:rFonts w:cs="Arial"/>
          <w:b/>
          <w:sz w:val="30"/>
          <w:szCs w:val="30"/>
        </w:rPr>
      </w:pPr>
      <w:r w:rsidRPr="000E11BA">
        <w:rPr>
          <w:rFonts w:cs="Arial"/>
          <w:b/>
          <w:sz w:val="30"/>
          <w:szCs w:val="30"/>
        </w:rPr>
        <w:t>Приложение 2</w:t>
      </w:r>
    </w:p>
    <w:p w:rsidR="00EE5D92" w:rsidRPr="000E11BA" w:rsidRDefault="00EE5D92" w:rsidP="000D1FB5">
      <w:pPr>
        <w:tabs>
          <w:tab w:val="left" w:pos="1338"/>
          <w:tab w:val="center" w:pos="3544"/>
          <w:tab w:val="left" w:pos="5803"/>
        </w:tabs>
        <w:ind w:left="3544" w:firstLine="0"/>
        <w:jc w:val="right"/>
        <w:rPr>
          <w:rFonts w:cs="Arial"/>
          <w:b/>
          <w:sz w:val="30"/>
          <w:szCs w:val="30"/>
        </w:rPr>
      </w:pPr>
      <w:r w:rsidRPr="000E11BA">
        <w:rPr>
          <w:rFonts w:cs="Arial"/>
          <w:b/>
          <w:sz w:val="30"/>
          <w:szCs w:val="30"/>
        </w:rPr>
        <w:t xml:space="preserve"> </w:t>
      </w:r>
      <w:r w:rsidR="008741A2" w:rsidRPr="000E11BA">
        <w:rPr>
          <w:rFonts w:cs="Arial"/>
          <w:b/>
          <w:sz w:val="30"/>
          <w:szCs w:val="30"/>
        </w:rPr>
        <w:t>а</w:t>
      </w:r>
      <w:r w:rsidRPr="000E11BA">
        <w:rPr>
          <w:rFonts w:cs="Arial"/>
          <w:b/>
          <w:sz w:val="30"/>
          <w:szCs w:val="30"/>
        </w:rPr>
        <w:t xml:space="preserve">дминистративному регламенту предоставления муниципальной услуги </w:t>
      </w:r>
      <w:r w:rsidR="00B81123" w:rsidRPr="000E11BA">
        <w:rPr>
          <w:rFonts w:cs="Arial"/>
          <w:b/>
          <w:sz w:val="30"/>
          <w:szCs w:val="30"/>
        </w:rPr>
        <w:t>«</w:t>
      </w:r>
      <w:r w:rsidRPr="000E11BA">
        <w:rPr>
          <w:rFonts w:cs="Arial"/>
          <w:b/>
          <w:sz w:val="30"/>
          <w:szCs w:val="30"/>
        </w:rPr>
        <w:t>Запис</w:t>
      </w:r>
      <w:r w:rsidR="000D1FB5" w:rsidRPr="000E11BA">
        <w:rPr>
          <w:rFonts w:cs="Arial"/>
          <w:b/>
          <w:sz w:val="30"/>
          <w:szCs w:val="30"/>
        </w:rPr>
        <w:t xml:space="preserve">ь на обучение по дополнительной </w:t>
      </w:r>
      <w:r w:rsidRPr="000E11BA">
        <w:rPr>
          <w:rFonts w:cs="Arial"/>
          <w:b/>
          <w:sz w:val="30"/>
          <w:szCs w:val="30"/>
        </w:rPr>
        <w:t>общеобразовательной программе</w:t>
      </w:r>
      <w:r w:rsidR="00B81123" w:rsidRPr="000E11BA">
        <w:rPr>
          <w:rFonts w:cs="Arial"/>
          <w:b/>
          <w:sz w:val="30"/>
          <w:szCs w:val="30"/>
        </w:rPr>
        <w:t>»</w:t>
      </w:r>
    </w:p>
    <w:p w:rsidR="00EE5D92" w:rsidRPr="000E11BA" w:rsidRDefault="00EE5D92" w:rsidP="000D1FB5">
      <w:pPr>
        <w:tabs>
          <w:tab w:val="left" w:pos="10632"/>
        </w:tabs>
        <w:ind w:left="4395" w:right="43"/>
        <w:jc w:val="right"/>
        <w:rPr>
          <w:rFonts w:cs="Arial"/>
          <w:b/>
          <w:sz w:val="30"/>
          <w:szCs w:val="30"/>
        </w:rPr>
      </w:pPr>
    </w:p>
    <w:p w:rsidR="000D1FB5" w:rsidRPr="000E11BA" w:rsidRDefault="000D1FB5" w:rsidP="000D1FB5">
      <w:pPr>
        <w:tabs>
          <w:tab w:val="left" w:pos="10632"/>
        </w:tabs>
        <w:ind w:left="4395" w:right="43"/>
        <w:jc w:val="right"/>
        <w:rPr>
          <w:rFonts w:cs="Arial"/>
          <w:b/>
          <w:sz w:val="30"/>
          <w:szCs w:val="30"/>
        </w:rPr>
      </w:pPr>
    </w:p>
    <w:p w:rsidR="000D1FB5" w:rsidRPr="000E11BA" w:rsidRDefault="000D1FB5" w:rsidP="000D1FB5">
      <w:pPr>
        <w:tabs>
          <w:tab w:val="left" w:pos="10632"/>
        </w:tabs>
        <w:ind w:left="4395" w:right="43"/>
        <w:jc w:val="right"/>
        <w:rPr>
          <w:rFonts w:cs="Arial"/>
          <w:b/>
          <w:sz w:val="30"/>
          <w:szCs w:val="30"/>
        </w:rPr>
      </w:pPr>
    </w:p>
    <w:p w:rsidR="000D1FB5" w:rsidRPr="000E11BA" w:rsidRDefault="000D1FB5" w:rsidP="000D1FB5">
      <w:pPr>
        <w:tabs>
          <w:tab w:val="left" w:pos="10632"/>
        </w:tabs>
        <w:ind w:left="4395" w:right="43"/>
        <w:jc w:val="right"/>
        <w:rPr>
          <w:rFonts w:cs="Arial"/>
          <w:b/>
          <w:sz w:val="30"/>
          <w:szCs w:val="30"/>
        </w:rPr>
      </w:pPr>
    </w:p>
    <w:p w:rsidR="00EE5D92" w:rsidRPr="000E11BA" w:rsidRDefault="00EE5D92" w:rsidP="00EE5D92">
      <w:pPr>
        <w:tabs>
          <w:tab w:val="left" w:pos="10632"/>
        </w:tabs>
        <w:ind w:left="2600" w:right="43"/>
        <w:jc w:val="right"/>
        <w:rPr>
          <w:rFonts w:cs="Arial"/>
          <w:szCs w:val="28"/>
        </w:rPr>
      </w:pPr>
      <w:r w:rsidRPr="000E11BA">
        <w:rPr>
          <w:rFonts w:cs="Arial"/>
          <w:szCs w:val="28"/>
        </w:rPr>
        <w:t>Форма</w:t>
      </w:r>
    </w:p>
    <w:p w:rsidR="00B81123" w:rsidRPr="000E11BA" w:rsidRDefault="00EE5D92" w:rsidP="00EE5D92">
      <w:pPr>
        <w:tabs>
          <w:tab w:val="left" w:pos="10632"/>
        </w:tabs>
        <w:ind w:left="142" w:right="43"/>
        <w:jc w:val="left"/>
        <w:rPr>
          <w:rFonts w:cs="Arial"/>
          <w:szCs w:val="28"/>
          <w:lang w:bidi="ru-RU"/>
        </w:rPr>
      </w:pPr>
      <w:r w:rsidRPr="000E11BA">
        <w:rPr>
          <w:rFonts w:cs="Arial"/>
          <w:szCs w:val="28"/>
        </w:rPr>
        <w:t xml:space="preserve">(Официальный бланк </w:t>
      </w:r>
      <w:r w:rsidR="009B74B8" w:rsidRPr="000E11BA">
        <w:rPr>
          <w:rFonts w:cs="Arial"/>
          <w:szCs w:val="28"/>
        </w:rPr>
        <w:t>Учреждения</w:t>
      </w:r>
      <w:r w:rsidRPr="000E11BA">
        <w:rPr>
          <w:rFonts w:cs="Arial"/>
          <w:szCs w:val="28"/>
        </w:rPr>
        <w:t>)</w:t>
      </w:r>
    </w:p>
    <w:p w:rsidR="00B81123" w:rsidRPr="000E11BA" w:rsidRDefault="00B81123" w:rsidP="00EE5D92">
      <w:pPr>
        <w:tabs>
          <w:tab w:val="left" w:pos="10632"/>
        </w:tabs>
        <w:ind w:left="142" w:right="43"/>
        <w:jc w:val="left"/>
        <w:rPr>
          <w:rFonts w:cs="Arial"/>
          <w:szCs w:val="28"/>
          <w:lang w:bidi="ru-RU"/>
        </w:rPr>
      </w:pPr>
    </w:p>
    <w:p w:rsidR="00EE5D92" w:rsidRPr="000E11BA" w:rsidRDefault="00EE5D92" w:rsidP="00EE5D92">
      <w:pPr>
        <w:ind w:left="6460"/>
        <w:rPr>
          <w:rFonts w:cs="Arial"/>
          <w:szCs w:val="28"/>
        </w:rPr>
      </w:pPr>
      <w:proofErr w:type="gramStart"/>
      <w:r w:rsidRPr="000E11BA">
        <w:rPr>
          <w:rFonts w:cs="Arial"/>
          <w:szCs w:val="28"/>
        </w:rPr>
        <w:t>Кому:_</w:t>
      </w:r>
      <w:proofErr w:type="gramEnd"/>
      <w:r w:rsidRPr="000E11BA">
        <w:rPr>
          <w:rFonts w:cs="Arial"/>
          <w:szCs w:val="28"/>
        </w:rPr>
        <w:t>_________</w:t>
      </w:r>
      <w:r w:rsidR="000D1FB5" w:rsidRPr="000E11BA">
        <w:rPr>
          <w:rFonts w:cs="Arial"/>
          <w:szCs w:val="28"/>
        </w:rPr>
        <w:t>____</w:t>
      </w:r>
      <w:r w:rsidRPr="000E11BA">
        <w:rPr>
          <w:rFonts w:cs="Arial"/>
          <w:szCs w:val="28"/>
        </w:rPr>
        <w:t>__</w:t>
      </w:r>
    </w:p>
    <w:p w:rsidR="00EE5D92" w:rsidRPr="000E11BA" w:rsidRDefault="00EE5D92" w:rsidP="00EE5D92">
      <w:pPr>
        <w:spacing w:after="275"/>
        <w:ind w:left="6804" w:right="-8" w:firstLine="0"/>
        <w:jc w:val="center"/>
        <w:rPr>
          <w:rFonts w:cs="Arial"/>
          <w:sz w:val="20"/>
          <w:szCs w:val="20"/>
        </w:rPr>
      </w:pPr>
      <w:r w:rsidRPr="000E11BA">
        <w:rPr>
          <w:rFonts w:cs="Arial"/>
          <w:sz w:val="20"/>
          <w:szCs w:val="20"/>
        </w:rPr>
        <w:t>(фамилия, имя, отчество физического лица)</w:t>
      </w:r>
    </w:p>
    <w:p w:rsidR="00EE5D92" w:rsidRPr="000E11BA" w:rsidRDefault="00EE5D92" w:rsidP="00EE5D92">
      <w:pPr>
        <w:jc w:val="center"/>
        <w:outlineLvl w:val="1"/>
        <w:rPr>
          <w:rFonts w:cs="Arial"/>
          <w:b/>
          <w:bCs/>
          <w:iCs/>
          <w:szCs w:val="28"/>
        </w:rPr>
      </w:pPr>
      <w:bookmarkStart w:id="11" w:name="bookmark27"/>
      <w:r w:rsidRPr="000E11BA">
        <w:rPr>
          <w:rFonts w:cs="Arial"/>
          <w:b/>
          <w:bCs/>
          <w:iCs/>
          <w:szCs w:val="28"/>
        </w:rPr>
        <w:t>РЕШЕНИЕ</w:t>
      </w:r>
      <w:bookmarkEnd w:id="11"/>
    </w:p>
    <w:p w:rsidR="00EE5D92" w:rsidRPr="000E11BA" w:rsidRDefault="00EE5D92" w:rsidP="00EE5D92">
      <w:pPr>
        <w:jc w:val="center"/>
        <w:outlineLvl w:val="1"/>
        <w:rPr>
          <w:rFonts w:cs="Arial"/>
          <w:b/>
          <w:bCs/>
          <w:iCs/>
          <w:szCs w:val="28"/>
        </w:rPr>
      </w:pPr>
      <w:r w:rsidRPr="000E11BA">
        <w:rPr>
          <w:rFonts w:cs="Arial"/>
          <w:b/>
          <w:bCs/>
          <w:iCs/>
          <w:szCs w:val="28"/>
        </w:rPr>
        <w:t xml:space="preserve">об отказе в предоставлении </w:t>
      </w:r>
      <w:r w:rsidR="008741A2" w:rsidRPr="000E11BA">
        <w:rPr>
          <w:rFonts w:cs="Arial"/>
          <w:b/>
          <w:bCs/>
          <w:iCs/>
          <w:szCs w:val="28"/>
        </w:rPr>
        <w:t>муниципальной у</w:t>
      </w:r>
      <w:r w:rsidRPr="000E11BA">
        <w:rPr>
          <w:rFonts w:cs="Arial"/>
          <w:b/>
          <w:bCs/>
          <w:iCs/>
          <w:szCs w:val="28"/>
        </w:rPr>
        <w:t>слуги</w:t>
      </w:r>
    </w:p>
    <w:p w:rsidR="000D1FB5" w:rsidRPr="000E11BA" w:rsidRDefault="000D1FB5" w:rsidP="00EE5D92">
      <w:pPr>
        <w:ind w:firstLine="709"/>
        <w:rPr>
          <w:rFonts w:cs="Arial"/>
          <w:szCs w:val="28"/>
        </w:rPr>
      </w:pPr>
    </w:p>
    <w:p w:rsidR="00EE5D92" w:rsidRPr="000E11BA" w:rsidRDefault="009B74B8" w:rsidP="00EE5D92">
      <w:pPr>
        <w:ind w:firstLine="709"/>
        <w:rPr>
          <w:rFonts w:cs="Arial"/>
          <w:szCs w:val="28"/>
        </w:rPr>
      </w:pPr>
      <w:r w:rsidRPr="000E11BA">
        <w:rPr>
          <w:rFonts w:cs="Arial"/>
          <w:szCs w:val="28"/>
        </w:rPr>
        <w:t>Учреждение</w:t>
      </w:r>
      <w:r w:rsidR="00EE5D92" w:rsidRPr="000E11BA">
        <w:rPr>
          <w:rFonts w:cs="Arial"/>
          <w:szCs w:val="28"/>
        </w:rPr>
        <w:t xml:space="preserve"> принял</w:t>
      </w:r>
      <w:r w:rsidRPr="000E11BA">
        <w:rPr>
          <w:rFonts w:cs="Arial"/>
          <w:szCs w:val="28"/>
        </w:rPr>
        <w:t>о</w:t>
      </w:r>
      <w:r w:rsidR="00EE5D92" w:rsidRPr="000E11BA">
        <w:rPr>
          <w:rFonts w:cs="Arial"/>
          <w:szCs w:val="28"/>
        </w:rPr>
        <w:t xml:space="preserve"> решение об отказе в предоставлении Услуги </w:t>
      </w:r>
      <w:r w:rsidR="00B81123" w:rsidRPr="000E11BA">
        <w:rPr>
          <w:rFonts w:cs="Arial"/>
          <w:szCs w:val="28"/>
        </w:rPr>
        <w:t>«</w:t>
      </w:r>
      <w:r w:rsidR="00EE5D92" w:rsidRPr="000E11BA">
        <w:rPr>
          <w:rFonts w:cs="Arial"/>
          <w:szCs w:val="28"/>
        </w:rPr>
        <w:t>Запись на обучение по дополнительной общеобразовательной программе</w:t>
      </w:r>
      <w:r w:rsidR="00B81123" w:rsidRPr="000E11BA">
        <w:rPr>
          <w:rFonts w:cs="Arial"/>
          <w:szCs w:val="28"/>
        </w:rPr>
        <w:t>»</w:t>
      </w:r>
      <w:r w:rsidR="00EE5D92" w:rsidRPr="000E11BA">
        <w:rPr>
          <w:rFonts w:cs="Arial"/>
          <w:szCs w:val="28"/>
        </w:rPr>
        <w:t>:</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51"/>
        <w:gridCol w:w="4231"/>
        <w:gridCol w:w="4278"/>
      </w:tblGrid>
      <w:tr w:rsidR="00EE5D92" w:rsidRPr="000E11BA" w:rsidTr="009B74B8">
        <w:trPr>
          <w:trHeight w:hRule="exact" w:val="1338"/>
          <w:jc w:val="center"/>
        </w:trPr>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EE5D92" w:rsidRPr="000E11BA" w:rsidRDefault="00EE5D92" w:rsidP="00EE5D92">
            <w:pPr>
              <w:widowControl w:val="0"/>
              <w:ind w:right="180" w:firstLine="0"/>
              <w:jc w:val="center"/>
              <w:rPr>
                <w:rFonts w:cs="Arial"/>
                <w:szCs w:val="28"/>
                <w:lang w:bidi="ru-RU"/>
              </w:rPr>
            </w:pPr>
            <w:r w:rsidRPr="000E11BA">
              <w:rPr>
                <w:rFonts w:cs="Arial"/>
                <w:szCs w:val="28"/>
              </w:rPr>
              <w:t>№ пункта</w:t>
            </w:r>
          </w:p>
        </w:tc>
        <w:tc>
          <w:tcPr>
            <w:tcW w:w="423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EE5D92" w:rsidRPr="000E11BA" w:rsidRDefault="00EE5D92" w:rsidP="00EE5D92">
            <w:pPr>
              <w:widowControl w:val="0"/>
              <w:ind w:left="122" w:right="171" w:firstLine="0"/>
              <w:jc w:val="center"/>
              <w:rPr>
                <w:rFonts w:cs="Arial"/>
                <w:szCs w:val="28"/>
                <w:lang w:bidi="ru-RU"/>
              </w:rPr>
            </w:pPr>
            <w:r w:rsidRPr="000E11BA">
              <w:rPr>
                <w:rFonts w:cs="Arial"/>
                <w:szCs w:val="28"/>
              </w:rPr>
              <w:t>Наименование основан</w:t>
            </w:r>
            <w:r w:rsidR="009B74B8" w:rsidRPr="000E11BA">
              <w:rPr>
                <w:rFonts w:cs="Arial"/>
                <w:szCs w:val="28"/>
              </w:rPr>
              <w:t>ия для отказа в соответствии с а</w:t>
            </w:r>
            <w:r w:rsidRPr="000E11BA">
              <w:rPr>
                <w:rFonts w:cs="Arial"/>
                <w:szCs w:val="28"/>
              </w:rPr>
              <w:t>дминистративным регламентом</w:t>
            </w:r>
          </w:p>
        </w:tc>
        <w:tc>
          <w:tcPr>
            <w:tcW w:w="427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EE5D92" w:rsidRPr="000E11BA" w:rsidRDefault="00EE5D92" w:rsidP="009B74B8">
            <w:pPr>
              <w:widowControl w:val="0"/>
              <w:ind w:left="122" w:right="171" w:firstLine="0"/>
              <w:jc w:val="center"/>
              <w:rPr>
                <w:rFonts w:cs="Arial"/>
                <w:szCs w:val="28"/>
                <w:lang w:bidi="ru-RU"/>
              </w:rPr>
            </w:pPr>
            <w:r w:rsidRPr="000E11BA">
              <w:rPr>
                <w:rFonts w:cs="Arial"/>
                <w:szCs w:val="28"/>
              </w:rPr>
              <w:t xml:space="preserve">Разъяснение причин отказа в предоставлении </w:t>
            </w:r>
            <w:r w:rsidR="009B74B8" w:rsidRPr="000E11BA">
              <w:rPr>
                <w:rFonts w:cs="Arial"/>
                <w:szCs w:val="28"/>
              </w:rPr>
              <w:t>муниципальной у</w:t>
            </w:r>
            <w:r w:rsidRPr="000E11BA">
              <w:rPr>
                <w:rFonts w:cs="Arial"/>
                <w:szCs w:val="28"/>
              </w:rPr>
              <w:t>слуги</w:t>
            </w:r>
          </w:p>
        </w:tc>
      </w:tr>
      <w:tr w:rsidR="00EE5D92" w:rsidRPr="000E11BA" w:rsidTr="00910578">
        <w:trPr>
          <w:trHeight w:hRule="exact" w:val="310"/>
          <w:jc w:val="center"/>
        </w:trPr>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rsidR="00EE5D92" w:rsidRPr="000E11BA" w:rsidRDefault="00EE5D92" w:rsidP="00EE5D92">
            <w:pPr>
              <w:widowControl w:val="0"/>
              <w:ind w:firstLine="0"/>
              <w:jc w:val="center"/>
              <w:rPr>
                <w:rFonts w:cs="Arial"/>
                <w:szCs w:val="28"/>
                <w:lang w:bidi="ru-RU"/>
              </w:rPr>
            </w:pPr>
          </w:p>
        </w:tc>
        <w:tc>
          <w:tcPr>
            <w:tcW w:w="4230" w:type="dxa"/>
            <w:tcBorders>
              <w:top w:val="single" w:sz="4" w:space="0" w:color="auto"/>
              <w:left w:val="single" w:sz="4" w:space="0" w:color="auto"/>
              <w:bottom w:val="single" w:sz="4" w:space="0" w:color="auto"/>
              <w:right w:val="single" w:sz="4" w:space="0" w:color="auto"/>
            </w:tcBorders>
            <w:shd w:val="clear" w:color="auto" w:fill="FFFFFF"/>
            <w:vAlign w:val="bottom"/>
          </w:tcPr>
          <w:p w:rsidR="00EE5D92" w:rsidRPr="000E11BA" w:rsidRDefault="00EE5D92" w:rsidP="00EE5D92">
            <w:pPr>
              <w:widowControl w:val="0"/>
              <w:ind w:firstLine="0"/>
              <w:jc w:val="center"/>
              <w:rPr>
                <w:rFonts w:cs="Arial"/>
                <w:szCs w:val="28"/>
                <w:lang w:bidi="ru-RU"/>
              </w:rPr>
            </w:pPr>
          </w:p>
        </w:tc>
        <w:tc>
          <w:tcPr>
            <w:tcW w:w="4277" w:type="dxa"/>
            <w:tcBorders>
              <w:top w:val="single" w:sz="4" w:space="0" w:color="auto"/>
              <w:left w:val="single" w:sz="4" w:space="0" w:color="auto"/>
              <w:bottom w:val="single" w:sz="4" w:space="0" w:color="auto"/>
              <w:right w:val="single" w:sz="4" w:space="0" w:color="auto"/>
            </w:tcBorders>
            <w:shd w:val="clear" w:color="auto" w:fill="FFFFFF"/>
            <w:vAlign w:val="center"/>
          </w:tcPr>
          <w:p w:rsidR="00EE5D92" w:rsidRPr="000E11BA" w:rsidRDefault="00EE5D92" w:rsidP="00EE5D92">
            <w:pPr>
              <w:widowControl w:val="0"/>
              <w:ind w:firstLine="0"/>
              <w:jc w:val="center"/>
              <w:rPr>
                <w:rFonts w:cs="Arial"/>
                <w:szCs w:val="28"/>
                <w:lang w:bidi="ru-RU"/>
              </w:rPr>
            </w:pPr>
          </w:p>
        </w:tc>
      </w:tr>
      <w:tr w:rsidR="00EE5D92" w:rsidRPr="000E11BA" w:rsidTr="00910578">
        <w:trPr>
          <w:trHeight w:hRule="exact" w:val="310"/>
          <w:jc w:val="center"/>
        </w:trPr>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rsidR="00EE5D92" w:rsidRPr="000E11BA" w:rsidRDefault="00EE5D92" w:rsidP="00EE5D92">
            <w:pPr>
              <w:widowControl w:val="0"/>
              <w:ind w:firstLine="0"/>
              <w:jc w:val="center"/>
              <w:rPr>
                <w:rFonts w:cs="Arial"/>
                <w:szCs w:val="28"/>
                <w:lang w:bidi="ru-RU"/>
              </w:rPr>
            </w:pPr>
          </w:p>
        </w:tc>
        <w:tc>
          <w:tcPr>
            <w:tcW w:w="4230" w:type="dxa"/>
            <w:tcBorders>
              <w:top w:val="single" w:sz="4" w:space="0" w:color="auto"/>
              <w:left w:val="single" w:sz="4" w:space="0" w:color="auto"/>
              <w:bottom w:val="single" w:sz="4" w:space="0" w:color="auto"/>
              <w:right w:val="single" w:sz="4" w:space="0" w:color="auto"/>
            </w:tcBorders>
            <w:shd w:val="clear" w:color="auto" w:fill="FFFFFF"/>
            <w:vAlign w:val="bottom"/>
          </w:tcPr>
          <w:p w:rsidR="00EE5D92" w:rsidRPr="000E11BA" w:rsidRDefault="00EE5D92" w:rsidP="00EE5D92">
            <w:pPr>
              <w:widowControl w:val="0"/>
              <w:ind w:firstLine="0"/>
              <w:jc w:val="center"/>
              <w:rPr>
                <w:rFonts w:cs="Arial"/>
                <w:szCs w:val="28"/>
                <w:lang w:bidi="ru-RU"/>
              </w:rPr>
            </w:pPr>
          </w:p>
        </w:tc>
        <w:tc>
          <w:tcPr>
            <w:tcW w:w="4277" w:type="dxa"/>
            <w:tcBorders>
              <w:top w:val="single" w:sz="4" w:space="0" w:color="auto"/>
              <w:left w:val="single" w:sz="4" w:space="0" w:color="auto"/>
              <w:bottom w:val="single" w:sz="4" w:space="0" w:color="auto"/>
              <w:right w:val="single" w:sz="4" w:space="0" w:color="auto"/>
            </w:tcBorders>
            <w:shd w:val="clear" w:color="auto" w:fill="FFFFFF"/>
            <w:vAlign w:val="center"/>
          </w:tcPr>
          <w:p w:rsidR="00EE5D92" w:rsidRPr="000E11BA" w:rsidRDefault="00EE5D92" w:rsidP="00EE5D92">
            <w:pPr>
              <w:widowControl w:val="0"/>
              <w:ind w:firstLine="0"/>
              <w:jc w:val="center"/>
              <w:rPr>
                <w:rFonts w:cs="Arial"/>
                <w:szCs w:val="28"/>
                <w:lang w:bidi="ru-RU"/>
              </w:rPr>
            </w:pPr>
          </w:p>
        </w:tc>
      </w:tr>
    </w:tbl>
    <w:p w:rsidR="00EE5D92" w:rsidRPr="000E11BA" w:rsidRDefault="00EE5D92" w:rsidP="00EE5D92">
      <w:pPr>
        <w:jc w:val="center"/>
        <w:rPr>
          <w:rFonts w:cs="Arial"/>
          <w:szCs w:val="28"/>
          <w:lang w:bidi="ru-RU"/>
        </w:rPr>
      </w:pPr>
    </w:p>
    <w:p w:rsidR="00EE5D92" w:rsidRPr="000E11BA" w:rsidRDefault="00EE5D92" w:rsidP="000D1FB5">
      <w:r w:rsidRPr="000E11BA">
        <w:t xml:space="preserve">Вы вправе повторно обратиться в </w:t>
      </w:r>
      <w:r w:rsidR="009B74B8" w:rsidRPr="000E11BA">
        <w:t>Учреждение</w:t>
      </w:r>
      <w:r w:rsidRPr="000E11BA">
        <w:t xml:space="preserve"> с Заявлением о предоставлении </w:t>
      </w:r>
      <w:r w:rsidR="009B74B8" w:rsidRPr="000E11BA">
        <w:t>муниципальной у</w:t>
      </w:r>
      <w:r w:rsidRPr="000E11BA">
        <w:t>слуги после устранения указанных оснований для отказа в предоставлении</w:t>
      </w:r>
      <w:r w:rsidR="009B74B8" w:rsidRPr="000E11BA">
        <w:t xml:space="preserve"> муниципальной у</w:t>
      </w:r>
      <w:r w:rsidRPr="000E11BA">
        <w:t>слуги.</w:t>
      </w:r>
    </w:p>
    <w:p w:rsidR="00EE5D92" w:rsidRPr="000E11BA" w:rsidRDefault="00EE5D92" w:rsidP="000D1FB5">
      <w:r w:rsidRPr="000E11BA">
        <w:t>Данный отказ может быть обжалован в досудебном порядке путем направления жалобы в поря</w:t>
      </w:r>
      <w:r w:rsidR="003C6444" w:rsidRPr="000E11BA">
        <w:t>дке, установленном в разделе V а</w:t>
      </w:r>
      <w:r w:rsidRPr="000E11BA">
        <w:t>дминистративного регламента, а также в судебном порядке.</w:t>
      </w:r>
    </w:p>
    <w:p w:rsidR="00EE5D92" w:rsidRPr="000E11BA" w:rsidRDefault="00EE5D92" w:rsidP="000D1FB5">
      <w:r w:rsidRPr="000E11BA">
        <w:t>Дополнительно информируем:</w:t>
      </w:r>
    </w:p>
    <w:p w:rsidR="00EE5D92" w:rsidRPr="000E11BA" w:rsidRDefault="00EE5D92" w:rsidP="000D1FB5">
      <w:r w:rsidRPr="000E11BA">
        <w:t xml:space="preserve">(указывается информация, необходимая для устранения причин отказа в предоставлении </w:t>
      </w:r>
      <w:r w:rsidR="003C6444" w:rsidRPr="000E11BA">
        <w:t>муниципальной у</w:t>
      </w:r>
      <w:r w:rsidRPr="000E11BA">
        <w:t>слуги, а также иная дополнительная информация при наличии)</w:t>
      </w:r>
    </w:p>
    <w:p w:rsidR="00EE5D92" w:rsidRPr="000E11BA" w:rsidRDefault="00EE5D92" w:rsidP="00EE5D92">
      <w:pPr>
        <w:tabs>
          <w:tab w:val="left" w:leader="underscore" w:pos="8840"/>
        </w:tabs>
        <w:ind w:firstLine="709"/>
        <w:rPr>
          <w:rFonts w:cs="Arial"/>
          <w:szCs w:val="28"/>
        </w:rPr>
      </w:pPr>
      <w:r w:rsidRPr="000E11BA">
        <w:rPr>
          <w:rFonts w:cs="Arial"/>
          <w:szCs w:val="28"/>
        </w:rPr>
        <w:t xml:space="preserve">Уполномоченный работник </w:t>
      </w:r>
      <w:r w:rsidR="003C6444" w:rsidRPr="000E11BA">
        <w:rPr>
          <w:rFonts w:cs="Arial"/>
          <w:szCs w:val="28"/>
        </w:rPr>
        <w:t>Учреждения</w:t>
      </w:r>
      <w:r w:rsidRPr="000E11BA">
        <w:rPr>
          <w:rFonts w:cs="Arial"/>
          <w:szCs w:val="28"/>
        </w:rPr>
        <w:t>______________________</w:t>
      </w:r>
      <w:r w:rsidR="00972E1D" w:rsidRPr="000E11BA">
        <w:rPr>
          <w:rFonts w:cs="Arial"/>
          <w:szCs w:val="28"/>
        </w:rPr>
        <w:t>____</w:t>
      </w:r>
      <w:r w:rsidRPr="000E11BA">
        <w:rPr>
          <w:rFonts w:cs="Arial"/>
          <w:szCs w:val="28"/>
        </w:rPr>
        <w:t>_______</w:t>
      </w:r>
    </w:p>
    <w:p w:rsidR="00EE5D92" w:rsidRPr="000E11BA" w:rsidRDefault="00EE5D92" w:rsidP="00EE5D92">
      <w:pPr>
        <w:ind w:firstLine="5387"/>
        <w:rPr>
          <w:rFonts w:cs="Arial"/>
          <w:sz w:val="20"/>
          <w:szCs w:val="20"/>
        </w:rPr>
      </w:pPr>
      <w:r w:rsidRPr="000E11BA">
        <w:rPr>
          <w:rFonts w:cs="Arial"/>
          <w:sz w:val="20"/>
          <w:szCs w:val="20"/>
        </w:rPr>
        <w:t>(подпись, фамилия, инициалы)</w:t>
      </w:r>
    </w:p>
    <w:p w:rsidR="00EE5D92" w:rsidRPr="000E11BA" w:rsidRDefault="00EE5D92" w:rsidP="00EE5D92">
      <w:pPr>
        <w:rPr>
          <w:rFonts w:cs="Arial"/>
          <w:szCs w:val="28"/>
        </w:rPr>
      </w:pPr>
      <w:r w:rsidRPr="000E11BA">
        <w:rPr>
          <w:rFonts w:cs="Arial"/>
          <w:szCs w:val="28"/>
        </w:rPr>
        <w:t xml:space="preserve">Дата </w:t>
      </w:r>
      <w:r w:rsidR="00B81123" w:rsidRPr="000E11BA">
        <w:rPr>
          <w:rFonts w:cs="Arial"/>
          <w:szCs w:val="28"/>
        </w:rPr>
        <w:t>«</w:t>
      </w:r>
      <w:r w:rsidRPr="000E11BA">
        <w:rPr>
          <w:rFonts w:cs="Arial"/>
          <w:szCs w:val="28"/>
        </w:rPr>
        <w:t>___</w:t>
      </w:r>
      <w:r w:rsidR="00B81123" w:rsidRPr="000E11BA">
        <w:rPr>
          <w:rFonts w:cs="Arial"/>
          <w:szCs w:val="28"/>
        </w:rPr>
        <w:t xml:space="preserve"> «</w:t>
      </w:r>
      <w:r w:rsidRPr="000E11BA">
        <w:rPr>
          <w:rFonts w:cs="Arial"/>
          <w:szCs w:val="28"/>
        </w:rPr>
        <w:t>_____20___г.</w:t>
      </w:r>
    </w:p>
    <w:p w:rsidR="00EE5D92" w:rsidRPr="000E11BA" w:rsidRDefault="00EE5D92" w:rsidP="00EE5D92">
      <w:pPr>
        <w:rPr>
          <w:rFonts w:cs="Arial"/>
          <w:szCs w:val="28"/>
        </w:rPr>
      </w:pPr>
    </w:p>
    <w:p w:rsidR="003519A2" w:rsidRPr="000E11BA" w:rsidRDefault="003519A2" w:rsidP="000D1FB5">
      <w:pPr>
        <w:tabs>
          <w:tab w:val="left" w:pos="1338"/>
          <w:tab w:val="left" w:pos="5803"/>
        </w:tabs>
        <w:ind w:left="3402" w:firstLine="0"/>
        <w:jc w:val="right"/>
        <w:rPr>
          <w:rFonts w:cs="Arial"/>
          <w:b/>
          <w:sz w:val="30"/>
          <w:szCs w:val="30"/>
        </w:rPr>
      </w:pPr>
    </w:p>
    <w:p w:rsidR="00B81123" w:rsidRPr="000E11BA" w:rsidRDefault="003519A2" w:rsidP="000D1FB5">
      <w:pPr>
        <w:tabs>
          <w:tab w:val="left" w:pos="1338"/>
          <w:tab w:val="left" w:pos="5803"/>
        </w:tabs>
        <w:ind w:left="3402" w:firstLine="0"/>
        <w:jc w:val="right"/>
        <w:rPr>
          <w:rFonts w:cs="Arial"/>
          <w:b/>
          <w:sz w:val="30"/>
          <w:szCs w:val="30"/>
        </w:rPr>
      </w:pPr>
      <w:r w:rsidRPr="000E11BA">
        <w:rPr>
          <w:rFonts w:cs="Arial"/>
          <w:b/>
          <w:sz w:val="30"/>
          <w:szCs w:val="30"/>
        </w:rPr>
        <w:br w:type="page"/>
      </w:r>
    </w:p>
    <w:p w:rsidR="00B81123" w:rsidRPr="000E11BA" w:rsidRDefault="00B81123" w:rsidP="000D1FB5">
      <w:pPr>
        <w:tabs>
          <w:tab w:val="left" w:pos="1338"/>
          <w:tab w:val="left" w:pos="5803"/>
        </w:tabs>
        <w:ind w:left="3402" w:firstLine="0"/>
        <w:jc w:val="right"/>
        <w:rPr>
          <w:rFonts w:cs="Arial"/>
          <w:b/>
          <w:sz w:val="30"/>
          <w:szCs w:val="30"/>
        </w:rPr>
      </w:pPr>
    </w:p>
    <w:p w:rsidR="003519A2" w:rsidRPr="000E11BA" w:rsidRDefault="003519A2" w:rsidP="000D1FB5">
      <w:pPr>
        <w:tabs>
          <w:tab w:val="left" w:pos="1338"/>
          <w:tab w:val="left" w:pos="5803"/>
        </w:tabs>
        <w:ind w:left="3402" w:firstLine="0"/>
        <w:jc w:val="right"/>
        <w:rPr>
          <w:rFonts w:cs="Arial"/>
          <w:b/>
          <w:sz w:val="30"/>
          <w:szCs w:val="30"/>
        </w:rPr>
      </w:pPr>
    </w:p>
    <w:p w:rsidR="003519A2" w:rsidRPr="000E11BA" w:rsidRDefault="003519A2" w:rsidP="000D1FB5">
      <w:pPr>
        <w:tabs>
          <w:tab w:val="left" w:pos="1338"/>
          <w:tab w:val="left" w:pos="5803"/>
        </w:tabs>
        <w:ind w:left="3402" w:firstLine="0"/>
        <w:jc w:val="right"/>
        <w:rPr>
          <w:rFonts w:cs="Arial"/>
          <w:b/>
          <w:sz w:val="30"/>
          <w:szCs w:val="30"/>
        </w:rPr>
      </w:pPr>
    </w:p>
    <w:p w:rsidR="000D1FB5" w:rsidRPr="000E11BA" w:rsidRDefault="00EE5D92" w:rsidP="000D1FB5">
      <w:pPr>
        <w:tabs>
          <w:tab w:val="left" w:pos="1338"/>
          <w:tab w:val="left" w:pos="5803"/>
        </w:tabs>
        <w:ind w:left="3402" w:firstLine="0"/>
        <w:jc w:val="right"/>
        <w:rPr>
          <w:rFonts w:cs="Arial"/>
          <w:b/>
          <w:sz w:val="30"/>
          <w:szCs w:val="30"/>
        </w:rPr>
      </w:pPr>
      <w:r w:rsidRPr="000E11BA">
        <w:rPr>
          <w:rFonts w:cs="Arial"/>
          <w:b/>
          <w:sz w:val="30"/>
          <w:szCs w:val="30"/>
        </w:rPr>
        <w:t xml:space="preserve">Приложение 3 </w:t>
      </w:r>
    </w:p>
    <w:p w:rsidR="00EE5D92" w:rsidRPr="000E11BA" w:rsidRDefault="003C6444" w:rsidP="000D1FB5">
      <w:pPr>
        <w:tabs>
          <w:tab w:val="left" w:pos="1338"/>
          <w:tab w:val="left" w:pos="5803"/>
        </w:tabs>
        <w:ind w:left="3402" w:firstLine="0"/>
        <w:jc w:val="right"/>
        <w:rPr>
          <w:rFonts w:cs="Arial"/>
          <w:b/>
          <w:sz w:val="30"/>
          <w:szCs w:val="30"/>
        </w:rPr>
      </w:pPr>
      <w:r w:rsidRPr="000E11BA">
        <w:rPr>
          <w:rFonts w:cs="Arial"/>
          <w:b/>
          <w:sz w:val="30"/>
          <w:szCs w:val="30"/>
        </w:rPr>
        <w:t>а</w:t>
      </w:r>
      <w:r w:rsidR="00EE5D92" w:rsidRPr="000E11BA">
        <w:rPr>
          <w:rFonts w:cs="Arial"/>
          <w:b/>
          <w:sz w:val="30"/>
          <w:szCs w:val="30"/>
        </w:rPr>
        <w:t xml:space="preserve">дминистративному регламенту предоставления муниципальной услуги </w:t>
      </w:r>
      <w:r w:rsidR="00B81123" w:rsidRPr="000E11BA">
        <w:rPr>
          <w:rFonts w:cs="Arial"/>
          <w:b/>
          <w:sz w:val="30"/>
          <w:szCs w:val="30"/>
        </w:rPr>
        <w:t>«</w:t>
      </w:r>
      <w:r w:rsidR="00EE5D92" w:rsidRPr="000E11BA">
        <w:rPr>
          <w:rFonts w:cs="Arial"/>
          <w:b/>
          <w:sz w:val="30"/>
          <w:szCs w:val="30"/>
        </w:rPr>
        <w:t>Запись на обучение по дополнительной общеобразовательной программе</w:t>
      </w:r>
      <w:r w:rsidR="00B81123" w:rsidRPr="000E11BA">
        <w:rPr>
          <w:rFonts w:cs="Arial"/>
          <w:b/>
          <w:sz w:val="30"/>
          <w:szCs w:val="30"/>
        </w:rPr>
        <w:t>»</w:t>
      </w:r>
    </w:p>
    <w:p w:rsidR="00EE5D92" w:rsidRPr="000E11BA" w:rsidRDefault="00EE5D92" w:rsidP="000D1FB5">
      <w:pPr>
        <w:tabs>
          <w:tab w:val="left" w:pos="1338"/>
          <w:tab w:val="left" w:pos="5803"/>
        </w:tabs>
        <w:ind w:left="3402" w:firstLine="0"/>
        <w:jc w:val="right"/>
        <w:rPr>
          <w:rFonts w:cs="Arial"/>
          <w:b/>
          <w:sz w:val="30"/>
          <w:szCs w:val="30"/>
        </w:rPr>
      </w:pPr>
    </w:p>
    <w:p w:rsidR="000D1FB5" w:rsidRPr="000E11BA" w:rsidRDefault="000D1FB5" w:rsidP="000D1FB5">
      <w:pPr>
        <w:tabs>
          <w:tab w:val="left" w:pos="1338"/>
          <w:tab w:val="left" w:pos="5803"/>
        </w:tabs>
        <w:ind w:left="3402" w:firstLine="0"/>
        <w:jc w:val="right"/>
        <w:rPr>
          <w:rFonts w:cs="Arial"/>
          <w:b/>
          <w:sz w:val="30"/>
          <w:szCs w:val="30"/>
        </w:rPr>
      </w:pPr>
    </w:p>
    <w:p w:rsidR="000D1FB5" w:rsidRPr="000E11BA" w:rsidRDefault="000D1FB5" w:rsidP="000D1FB5">
      <w:pPr>
        <w:tabs>
          <w:tab w:val="left" w:pos="1338"/>
          <w:tab w:val="left" w:pos="5803"/>
        </w:tabs>
        <w:ind w:left="3402" w:firstLine="0"/>
        <w:jc w:val="right"/>
        <w:rPr>
          <w:rFonts w:cs="Arial"/>
          <w:b/>
          <w:sz w:val="30"/>
          <w:szCs w:val="30"/>
        </w:rPr>
      </w:pPr>
    </w:p>
    <w:p w:rsidR="00EE5D92" w:rsidRPr="000E11BA" w:rsidRDefault="00EE5D92" w:rsidP="00EE5D92">
      <w:pPr>
        <w:spacing w:after="271"/>
        <w:jc w:val="right"/>
        <w:rPr>
          <w:rFonts w:cs="Arial"/>
          <w:szCs w:val="28"/>
        </w:rPr>
      </w:pPr>
      <w:r w:rsidRPr="000E11BA">
        <w:rPr>
          <w:rFonts w:cs="Arial"/>
          <w:szCs w:val="28"/>
        </w:rPr>
        <w:t>Форма</w:t>
      </w:r>
    </w:p>
    <w:p w:rsidR="00EE5D92" w:rsidRPr="000E11BA" w:rsidRDefault="00EE5D92" w:rsidP="00EE5D92">
      <w:pPr>
        <w:spacing w:after="271"/>
        <w:jc w:val="left"/>
        <w:rPr>
          <w:rFonts w:cs="Arial"/>
          <w:szCs w:val="28"/>
        </w:rPr>
      </w:pPr>
      <w:r w:rsidRPr="000E11BA">
        <w:rPr>
          <w:rFonts w:cs="Arial"/>
          <w:szCs w:val="28"/>
        </w:rPr>
        <w:t xml:space="preserve">(Официальный бланк </w:t>
      </w:r>
      <w:r w:rsidR="003C6444" w:rsidRPr="000E11BA">
        <w:rPr>
          <w:rFonts w:cs="Arial"/>
          <w:szCs w:val="28"/>
        </w:rPr>
        <w:t>Учреждения</w:t>
      </w:r>
      <w:r w:rsidRPr="000E11BA">
        <w:rPr>
          <w:rFonts w:cs="Arial"/>
          <w:szCs w:val="28"/>
        </w:rPr>
        <w:t>)</w:t>
      </w:r>
    </w:p>
    <w:p w:rsidR="00EE5D92" w:rsidRPr="000E11BA" w:rsidRDefault="00EE5D92" w:rsidP="00EE5D92">
      <w:pPr>
        <w:tabs>
          <w:tab w:val="left" w:leader="underscore" w:pos="9971"/>
        </w:tabs>
        <w:ind w:left="6520" w:firstLine="1"/>
        <w:rPr>
          <w:rFonts w:cs="Arial"/>
          <w:szCs w:val="28"/>
        </w:rPr>
      </w:pPr>
      <w:proofErr w:type="gramStart"/>
      <w:r w:rsidRPr="000E11BA">
        <w:rPr>
          <w:rFonts w:eastAsia="Microsoft Sans Serif" w:cs="Arial"/>
          <w:color w:val="000000"/>
          <w:szCs w:val="28"/>
          <w:lang w:eastAsia="en-US" w:bidi="en-US"/>
        </w:rPr>
        <w:t>Кому:</w:t>
      </w:r>
      <w:r w:rsidRPr="000E11BA">
        <w:rPr>
          <w:rFonts w:cs="Arial"/>
          <w:szCs w:val="28"/>
        </w:rPr>
        <w:t>_</w:t>
      </w:r>
      <w:proofErr w:type="gramEnd"/>
      <w:r w:rsidRPr="000E11BA">
        <w:rPr>
          <w:rFonts w:cs="Arial"/>
          <w:szCs w:val="28"/>
        </w:rPr>
        <w:t>_____</w:t>
      </w:r>
      <w:r w:rsidR="000D1FB5" w:rsidRPr="000E11BA">
        <w:rPr>
          <w:rFonts w:cs="Arial"/>
          <w:szCs w:val="28"/>
        </w:rPr>
        <w:t>_____</w:t>
      </w:r>
      <w:r w:rsidRPr="000E11BA">
        <w:rPr>
          <w:rFonts w:cs="Arial"/>
          <w:szCs w:val="28"/>
        </w:rPr>
        <w:t>_________</w:t>
      </w:r>
    </w:p>
    <w:p w:rsidR="00EE5D92" w:rsidRPr="000E11BA" w:rsidRDefault="00EE5D92" w:rsidP="000D1FB5">
      <w:pPr>
        <w:spacing w:after="278"/>
        <w:ind w:left="6521"/>
        <w:jc w:val="center"/>
        <w:rPr>
          <w:rFonts w:cs="Arial"/>
          <w:sz w:val="20"/>
          <w:szCs w:val="20"/>
        </w:rPr>
      </w:pPr>
      <w:r w:rsidRPr="000E11BA">
        <w:rPr>
          <w:rFonts w:cs="Arial"/>
          <w:sz w:val="20"/>
          <w:szCs w:val="20"/>
        </w:rPr>
        <w:t>(фамилия, имя, отчество физического лица)</w:t>
      </w:r>
    </w:p>
    <w:p w:rsidR="00EE5D92" w:rsidRPr="000E11BA" w:rsidRDefault="00EE5D92" w:rsidP="00EE5D92">
      <w:pPr>
        <w:jc w:val="center"/>
        <w:outlineLvl w:val="1"/>
        <w:rPr>
          <w:rFonts w:cs="Arial"/>
          <w:b/>
          <w:bCs/>
          <w:iCs/>
          <w:szCs w:val="28"/>
        </w:rPr>
      </w:pPr>
      <w:bookmarkStart w:id="12" w:name="bookmark28"/>
      <w:r w:rsidRPr="000E11BA">
        <w:rPr>
          <w:rFonts w:cs="Arial"/>
          <w:b/>
          <w:bCs/>
          <w:iCs/>
          <w:szCs w:val="28"/>
        </w:rPr>
        <w:t>РЕШЕНИЕ</w:t>
      </w:r>
      <w:bookmarkEnd w:id="12"/>
    </w:p>
    <w:p w:rsidR="00EE5D92" w:rsidRPr="000E11BA" w:rsidRDefault="00EE5D92" w:rsidP="00EE5D92">
      <w:pPr>
        <w:jc w:val="center"/>
        <w:outlineLvl w:val="1"/>
        <w:rPr>
          <w:rFonts w:cs="Arial"/>
          <w:b/>
          <w:bCs/>
          <w:iCs/>
          <w:szCs w:val="28"/>
        </w:rPr>
      </w:pPr>
      <w:r w:rsidRPr="000E11BA">
        <w:rPr>
          <w:rFonts w:cs="Arial"/>
          <w:b/>
          <w:bCs/>
          <w:iCs/>
          <w:szCs w:val="28"/>
        </w:rPr>
        <w:t xml:space="preserve">об отказе в приеме документов, необходимых для предоставления Услуги </w:t>
      </w:r>
      <w:r w:rsidR="00B81123" w:rsidRPr="000E11BA">
        <w:rPr>
          <w:rFonts w:cs="Arial"/>
          <w:b/>
          <w:bCs/>
          <w:iCs/>
          <w:szCs w:val="28"/>
        </w:rPr>
        <w:t>«</w:t>
      </w:r>
      <w:r w:rsidRPr="000E11BA">
        <w:rPr>
          <w:rFonts w:cs="Arial"/>
          <w:b/>
          <w:bCs/>
          <w:iCs/>
          <w:szCs w:val="28"/>
        </w:rPr>
        <w:t>Запись на обучение по дополнительной общеобразовательной программе</w:t>
      </w:r>
      <w:r w:rsidR="00B81123" w:rsidRPr="000E11BA">
        <w:rPr>
          <w:rFonts w:cs="Arial"/>
          <w:b/>
          <w:bCs/>
          <w:iCs/>
          <w:szCs w:val="28"/>
        </w:rPr>
        <w:t>»</w:t>
      </w:r>
    </w:p>
    <w:p w:rsidR="000D1FB5" w:rsidRPr="000E11BA" w:rsidRDefault="000D1FB5" w:rsidP="00EE5D92">
      <w:pPr>
        <w:jc w:val="center"/>
        <w:outlineLvl w:val="1"/>
        <w:rPr>
          <w:rFonts w:cs="Arial"/>
          <w:b/>
          <w:bCs/>
          <w:iCs/>
          <w:szCs w:val="28"/>
        </w:rPr>
      </w:pPr>
    </w:p>
    <w:p w:rsidR="00EE5D92" w:rsidRPr="000E11BA" w:rsidRDefault="00EE5D92" w:rsidP="00EE5D92">
      <w:pPr>
        <w:ind w:firstLine="709"/>
        <w:rPr>
          <w:rFonts w:cs="Arial"/>
          <w:szCs w:val="28"/>
        </w:rPr>
      </w:pPr>
      <w:r w:rsidRPr="000E11BA">
        <w:rPr>
          <w:rFonts w:cs="Arial"/>
          <w:szCs w:val="28"/>
        </w:rPr>
        <w:t xml:space="preserve">В приеме документов, необходимых для предоставления </w:t>
      </w:r>
      <w:r w:rsidR="003C6444" w:rsidRPr="000E11BA">
        <w:rPr>
          <w:rFonts w:cs="Arial"/>
          <w:szCs w:val="28"/>
        </w:rPr>
        <w:t>муниципальной у</w:t>
      </w:r>
      <w:r w:rsidRPr="000E11BA">
        <w:rPr>
          <w:rFonts w:cs="Arial"/>
          <w:szCs w:val="28"/>
        </w:rPr>
        <w:t xml:space="preserve">слуги </w:t>
      </w:r>
      <w:r w:rsidR="00B81123" w:rsidRPr="000E11BA">
        <w:rPr>
          <w:rFonts w:cs="Arial"/>
          <w:szCs w:val="28"/>
        </w:rPr>
        <w:t>«</w:t>
      </w:r>
      <w:r w:rsidRPr="000E11BA">
        <w:rPr>
          <w:rFonts w:cs="Arial"/>
          <w:szCs w:val="28"/>
        </w:rPr>
        <w:t>Запись на обучение по дополнительной общеобразовательной программе</w:t>
      </w:r>
      <w:r w:rsidR="00B81123" w:rsidRPr="000E11BA">
        <w:rPr>
          <w:rFonts w:cs="Arial"/>
          <w:szCs w:val="28"/>
        </w:rPr>
        <w:t>»</w:t>
      </w:r>
      <w:r w:rsidRPr="000E11BA">
        <w:rPr>
          <w:rFonts w:cs="Arial"/>
          <w:szCs w:val="28"/>
        </w:rPr>
        <w:t>, Вам отказано по следующим основаниям:</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3"/>
        <w:gridCol w:w="5045"/>
        <w:gridCol w:w="3318"/>
      </w:tblGrid>
      <w:tr w:rsidR="00EE5D92" w:rsidRPr="000E11BA" w:rsidTr="003C6444">
        <w:trPr>
          <w:trHeight w:hRule="exact" w:val="1477"/>
          <w:jc w:val="center"/>
        </w:trPr>
        <w:tc>
          <w:tcPr>
            <w:tcW w:w="1003" w:type="dxa"/>
            <w:tcBorders>
              <w:top w:val="single" w:sz="4" w:space="0" w:color="auto"/>
              <w:left w:val="single" w:sz="4" w:space="0" w:color="auto"/>
              <w:bottom w:val="single" w:sz="4" w:space="0" w:color="auto"/>
              <w:right w:val="single" w:sz="4" w:space="0" w:color="auto"/>
            </w:tcBorders>
            <w:shd w:val="clear" w:color="auto" w:fill="FFFFFF"/>
            <w:hideMark/>
          </w:tcPr>
          <w:p w:rsidR="00EE5D92" w:rsidRPr="000E11BA" w:rsidRDefault="00EE5D92" w:rsidP="00EE5D92">
            <w:pPr>
              <w:widowControl w:val="0"/>
              <w:ind w:left="142" w:firstLine="0"/>
              <w:rPr>
                <w:rFonts w:cs="Arial"/>
                <w:szCs w:val="28"/>
                <w:lang w:bidi="ru-RU"/>
              </w:rPr>
            </w:pPr>
            <w:r w:rsidRPr="000E11BA">
              <w:rPr>
                <w:rFonts w:cs="Arial"/>
                <w:szCs w:val="28"/>
              </w:rPr>
              <w:t>№ пункта</w:t>
            </w:r>
          </w:p>
        </w:tc>
        <w:tc>
          <w:tcPr>
            <w:tcW w:w="5045"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EE5D92" w:rsidRPr="000E11BA" w:rsidRDefault="00EE5D92" w:rsidP="000D1FB5">
            <w:pPr>
              <w:widowControl w:val="0"/>
              <w:ind w:right="236" w:firstLine="0"/>
              <w:jc w:val="center"/>
              <w:rPr>
                <w:rFonts w:cs="Arial"/>
                <w:szCs w:val="28"/>
                <w:lang w:bidi="ru-RU"/>
              </w:rPr>
            </w:pPr>
            <w:r w:rsidRPr="000E11BA">
              <w:rPr>
                <w:rFonts w:cs="Arial"/>
                <w:szCs w:val="28"/>
              </w:rPr>
              <w:t xml:space="preserve">Наименование основания для отказа </w:t>
            </w:r>
            <w:r w:rsidR="003C6444" w:rsidRPr="000E11BA">
              <w:rPr>
                <w:rFonts w:cs="Arial"/>
                <w:szCs w:val="28"/>
              </w:rPr>
              <w:t>в соответствии с а</w:t>
            </w:r>
            <w:r w:rsidRPr="000E11BA">
              <w:rPr>
                <w:rFonts w:cs="Arial"/>
                <w:szCs w:val="28"/>
              </w:rPr>
              <w:t>дминистративным регламентом</w:t>
            </w:r>
          </w:p>
        </w:tc>
        <w:tc>
          <w:tcPr>
            <w:tcW w:w="3318" w:type="dxa"/>
            <w:tcBorders>
              <w:top w:val="single" w:sz="4" w:space="0" w:color="auto"/>
              <w:left w:val="single" w:sz="4" w:space="0" w:color="auto"/>
              <w:bottom w:val="single" w:sz="4" w:space="0" w:color="auto"/>
              <w:right w:val="single" w:sz="4" w:space="0" w:color="auto"/>
            </w:tcBorders>
            <w:shd w:val="clear" w:color="auto" w:fill="FFFFFF"/>
            <w:hideMark/>
          </w:tcPr>
          <w:p w:rsidR="00EE5D92" w:rsidRPr="000E11BA" w:rsidRDefault="00EE5D92" w:rsidP="00EE5D92">
            <w:pPr>
              <w:widowControl w:val="0"/>
              <w:ind w:left="193" w:right="236" w:firstLine="0"/>
              <w:jc w:val="center"/>
              <w:rPr>
                <w:rFonts w:cs="Arial"/>
                <w:szCs w:val="28"/>
                <w:lang w:bidi="ru-RU"/>
              </w:rPr>
            </w:pPr>
            <w:r w:rsidRPr="000E11BA">
              <w:rPr>
                <w:rFonts w:cs="Arial"/>
                <w:szCs w:val="28"/>
              </w:rPr>
              <w:t>Разъяснение причин отказа в приеме документов</w:t>
            </w:r>
          </w:p>
        </w:tc>
      </w:tr>
      <w:tr w:rsidR="00EE5D92" w:rsidRPr="000E11BA" w:rsidTr="00910578">
        <w:trPr>
          <w:trHeight w:hRule="exact" w:val="434"/>
          <w:jc w:val="center"/>
        </w:trPr>
        <w:tc>
          <w:tcPr>
            <w:tcW w:w="1003" w:type="dxa"/>
            <w:tcBorders>
              <w:top w:val="single" w:sz="4" w:space="0" w:color="auto"/>
              <w:left w:val="single" w:sz="4" w:space="0" w:color="auto"/>
              <w:bottom w:val="single" w:sz="4" w:space="0" w:color="auto"/>
              <w:right w:val="single" w:sz="4" w:space="0" w:color="auto"/>
            </w:tcBorders>
            <w:shd w:val="clear" w:color="auto" w:fill="FFFFFF"/>
          </w:tcPr>
          <w:p w:rsidR="00EE5D92" w:rsidRPr="000E11BA" w:rsidRDefault="00EE5D92" w:rsidP="00EE5D92">
            <w:pPr>
              <w:widowControl w:val="0"/>
              <w:ind w:firstLine="0"/>
              <w:rPr>
                <w:rFonts w:cs="Arial"/>
                <w:szCs w:val="28"/>
                <w:lang w:bidi="ru-RU"/>
              </w:rPr>
            </w:pPr>
          </w:p>
        </w:tc>
        <w:tc>
          <w:tcPr>
            <w:tcW w:w="5045" w:type="dxa"/>
            <w:tcBorders>
              <w:top w:val="single" w:sz="4" w:space="0" w:color="auto"/>
              <w:left w:val="single" w:sz="4" w:space="0" w:color="auto"/>
              <w:bottom w:val="single" w:sz="4" w:space="0" w:color="auto"/>
              <w:right w:val="single" w:sz="4" w:space="0" w:color="auto"/>
            </w:tcBorders>
            <w:shd w:val="clear" w:color="auto" w:fill="FFFFFF"/>
            <w:vAlign w:val="bottom"/>
          </w:tcPr>
          <w:p w:rsidR="00EE5D92" w:rsidRPr="000E11BA" w:rsidRDefault="00EE5D92" w:rsidP="00EE5D92">
            <w:pPr>
              <w:widowControl w:val="0"/>
              <w:ind w:left="4" w:right="236" w:firstLine="0"/>
              <w:jc w:val="center"/>
              <w:rPr>
                <w:rFonts w:cs="Arial"/>
                <w:szCs w:val="28"/>
                <w:lang w:bidi="ru-RU"/>
              </w:rPr>
            </w:pPr>
          </w:p>
        </w:tc>
        <w:tc>
          <w:tcPr>
            <w:tcW w:w="3318" w:type="dxa"/>
            <w:tcBorders>
              <w:top w:val="single" w:sz="4" w:space="0" w:color="auto"/>
              <w:left w:val="single" w:sz="4" w:space="0" w:color="auto"/>
              <w:bottom w:val="single" w:sz="4" w:space="0" w:color="auto"/>
              <w:right w:val="single" w:sz="4" w:space="0" w:color="auto"/>
            </w:tcBorders>
            <w:shd w:val="clear" w:color="auto" w:fill="FFFFFF"/>
          </w:tcPr>
          <w:p w:rsidR="00EE5D92" w:rsidRPr="000E11BA" w:rsidRDefault="00EE5D92" w:rsidP="00EE5D92">
            <w:pPr>
              <w:widowControl w:val="0"/>
              <w:ind w:left="4" w:right="236" w:firstLine="0"/>
              <w:jc w:val="center"/>
              <w:rPr>
                <w:rFonts w:cs="Arial"/>
                <w:szCs w:val="28"/>
                <w:lang w:bidi="ru-RU"/>
              </w:rPr>
            </w:pPr>
          </w:p>
        </w:tc>
      </w:tr>
      <w:tr w:rsidR="00EE5D92" w:rsidRPr="000E11BA" w:rsidTr="00910578">
        <w:trPr>
          <w:trHeight w:hRule="exact" w:val="434"/>
          <w:jc w:val="center"/>
        </w:trPr>
        <w:tc>
          <w:tcPr>
            <w:tcW w:w="1003" w:type="dxa"/>
            <w:tcBorders>
              <w:top w:val="single" w:sz="4" w:space="0" w:color="auto"/>
              <w:left w:val="single" w:sz="4" w:space="0" w:color="auto"/>
              <w:bottom w:val="single" w:sz="4" w:space="0" w:color="auto"/>
              <w:right w:val="single" w:sz="4" w:space="0" w:color="auto"/>
            </w:tcBorders>
            <w:shd w:val="clear" w:color="auto" w:fill="FFFFFF"/>
          </w:tcPr>
          <w:p w:rsidR="00EE5D92" w:rsidRPr="000E11BA" w:rsidRDefault="00EE5D92" w:rsidP="00EE5D92">
            <w:pPr>
              <w:widowControl w:val="0"/>
              <w:ind w:firstLine="0"/>
              <w:rPr>
                <w:rFonts w:cs="Arial"/>
                <w:szCs w:val="28"/>
                <w:lang w:bidi="ru-RU"/>
              </w:rPr>
            </w:pPr>
          </w:p>
        </w:tc>
        <w:tc>
          <w:tcPr>
            <w:tcW w:w="5045" w:type="dxa"/>
            <w:tcBorders>
              <w:top w:val="single" w:sz="4" w:space="0" w:color="auto"/>
              <w:left w:val="single" w:sz="4" w:space="0" w:color="auto"/>
              <w:bottom w:val="single" w:sz="4" w:space="0" w:color="auto"/>
              <w:right w:val="single" w:sz="4" w:space="0" w:color="auto"/>
            </w:tcBorders>
            <w:shd w:val="clear" w:color="auto" w:fill="FFFFFF"/>
            <w:vAlign w:val="bottom"/>
          </w:tcPr>
          <w:p w:rsidR="00EE5D92" w:rsidRPr="000E11BA" w:rsidRDefault="00EE5D92" w:rsidP="00EE5D92">
            <w:pPr>
              <w:widowControl w:val="0"/>
              <w:ind w:left="4" w:right="236" w:firstLine="0"/>
              <w:jc w:val="center"/>
              <w:rPr>
                <w:rFonts w:cs="Arial"/>
                <w:szCs w:val="28"/>
                <w:lang w:bidi="ru-RU"/>
              </w:rPr>
            </w:pPr>
          </w:p>
        </w:tc>
        <w:tc>
          <w:tcPr>
            <w:tcW w:w="3318" w:type="dxa"/>
            <w:tcBorders>
              <w:top w:val="single" w:sz="4" w:space="0" w:color="auto"/>
              <w:left w:val="single" w:sz="4" w:space="0" w:color="auto"/>
              <w:bottom w:val="single" w:sz="4" w:space="0" w:color="auto"/>
              <w:right w:val="single" w:sz="4" w:space="0" w:color="auto"/>
            </w:tcBorders>
            <w:shd w:val="clear" w:color="auto" w:fill="FFFFFF"/>
          </w:tcPr>
          <w:p w:rsidR="00EE5D92" w:rsidRPr="000E11BA" w:rsidRDefault="00EE5D92" w:rsidP="00EE5D92">
            <w:pPr>
              <w:widowControl w:val="0"/>
              <w:ind w:left="4" w:right="236" w:firstLine="0"/>
              <w:jc w:val="center"/>
              <w:rPr>
                <w:rFonts w:cs="Arial"/>
                <w:szCs w:val="28"/>
                <w:lang w:bidi="ru-RU"/>
              </w:rPr>
            </w:pPr>
          </w:p>
        </w:tc>
      </w:tr>
    </w:tbl>
    <w:p w:rsidR="00EE5D92" w:rsidRPr="000E11BA" w:rsidRDefault="00EE5D92" w:rsidP="00EE5D92">
      <w:pPr>
        <w:spacing w:before="575"/>
        <w:ind w:right="-8" w:firstLine="709"/>
        <w:rPr>
          <w:rFonts w:cs="Arial"/>
          <w:szCs w:val="28"/>
          <w:lang w:bidi="ru-RU"/>
        </w:rPr>
      </w:pPr>
      <w:r w:rsidRPr="000E11BA">
        <w:rPr>
          <w:rFonts w:cs="Arial"/>
          <w:szCs w:val="28"/>
        </w:rPr>
        <w:t>Дополнительно информируем: _____________________________________</w:t>
      </w:r>
    </w:p>
    <w:p w:rsidR="00EE5D92" w:rsidRPr="000E11BA" w:rsidRDefault="00EE5D92" w:rsidP="00EE5D92">
      <w:pPr>
        <w:ind w:right="-8" w:firstLine="709"/>
        <w:rPr>
          <w:rFonts w:cs="Arial"/>
          <w:szCs w:val="28"/>
        </w:rPr>
      </w:pPr>
      <w:r w:rsidRPr="000E11BA">
        <w:rPr>
          <w:rFonts w:cs="Arial"/>
          <w:szCs w:val="28"/>
        </w:rPr>
        <w:t xml:space="preserve">(указывается информация, необходимая для устранения причин отказа в приеме документов, необходимых для предоставления </w:t>
      </w:r>
      <w:r w:rsidR="003C6444" w:rsidRPr="000E11BA">
        <w:rPr>
          <w:rFonts w:cs="Arial"/>
          <w:szCs w:val="28"/>
        </w:rPr>
        <w:t>муниципальной у</w:t>
      </w:r>
      <w:r w:rsidRPr="000E11BA">
        <w:rPr>
          <w:rFonts w:cs="Arial"/>
          <w:szCs w:val="28"/>
        </w:rPr>
        <w:t>слуги, а также иная дополнительная информация при наличии)</w:t>
      </w:r>
    </w:p>
    <w:p w:rsidR="00EE5D92" w:rsidRPr="000E11BA" w:rsidRDefault="00EE5D92" w:rsidP="00EE5D92">
      <w:pPr>
        <w:ind w:right="-8" w:firstLine="709"/>
        <w:rPr>
          <w:rFonts w:cs="Arial"/>
          <w:szCs w:val="28"/>
        </w:rPr>
      </w:pPr>
    </w:p>
    <w:p w:rsidR="00EE5D92" w:rsidRPr="000E11BA" w:rsidRDefault="00EE5D92" w:rsidP="00EE5D92">
      <w:pPr>
        <w:tabs>
          <w:tab w:val="left" w:leader="underscore" w:pos="8900"/>
        </w:tabs>
        <w:ind w:firstLine="709"/>
        <w:rPr>
          <w:rFonts w:cs="Arial"/>
          <w:szCs w:val="28"/>
        </w:rPr>
      </w:pPr>
      <w:r w:rsidRPr="000E11BA">
        <w:rPr>
          <w:rFonts w:cs="Arial"/>
          <w:szCs w:val="28"/>
        </w:rPr>
        <w:t xml:space="preserve">Уполномоченный работник </w:t>
      </w:r>
      <w:r w:rsidR="003C6444" w:rsidRPr="000E11BA">
        <w:rPr>
          <w:rFonts w:cs="Arial"/>
          <w:szCs w:val="28"/>
        </w:rPr>
        <w:t>Учреждения</w:t>
      </w:r>
      <w:r w:rsidRPr="000E11BA">
        <w:rPr>
          <w:rFonts w:cs="Arial"/>
          <w:szCs w:val="28"/>
        </w:rPr>
        <w:t>______________________________</w:t>
      </w:r>
    </w:p>
    <w:p w:rsidR="00EE5D92" w:rsidRPr="000E11BA" w:rsidRDefault="00EE5D92" w:rsidP="00EE5D92">
      <w:pPr>
        <w:ind w:left="2831" w:firstLine="1417"/>
        <w:jc w:val="center"/>
        <w:rPr>
          <w:rFonts w:cs="Arial"/>
          <w:sz w:val="20"/>
          <w:szCs w:val="20"/>
        </w:rPr>
      </w:pPr>
      <w:r w:rsidRPr="000E11BA">
        <w:rPr>
          <w:rFonts w:cs="Arial"/>
          <w:sz w:val="20"/>
          <w:szCs w:val="20"/>
        </w:rPr>
        <w:t>(подпись, фамилия, инициалы)</w:t>
      </w:r>
    </w:p>
    <w:p w:rsidR="00EE5D92" w:rsidRPr="000E11BA" w:rsidRDefault="00EE5D92" w:rsidP="00EE5D92">
      <w:pPr>
        <w:tabs>
          <w:tab w:val="left" w:pos="1416"/>
        </w:tabs>
        <w:rPr>
          <w:rFonts w:cs="Arial"/>
          <w:szCs w:val="28"/>
        </w:rPr>
      </w:pPr>
    </w:p>
    <w:p w:rsidR="00EE5D92" w:rsidRPr="000E11BA" w:rsidRDefault="00EE5D92" w:rsidP="00EE5D92">
      <w:pPr>
        <w:rPr>
          <w:rFonts w:cs="Arial"/>
          <w:szCs w:val="28"/>
        </w:rPr>
      </w:pPr>
      <w:r w:rsidRPr="000E11BA">
        <w:rPr>
          <w:rFonts w:cs="Arial"/>
          <w:szCs w:val="28"/>
        </w:rPr>
        <w:t xml:space="preserve">Дата </w:t>
      </w:r>
      <w:r w:rsidR="00B81123" w:rsidRPr="000E11BA">
        <w:rPr>
          <w:rFonts w:cs="Arial"/>
          <w:szCs w:val="28"/>
        </w:rPr>
        <w:t>«</w:t>
      </w:r>
      <w:r w:rsidRPr="000E11BA">
        <w:rPr>
          <w:rFonts w:cs="Arial"/>
          <w:szCs w:val="28"/>
        </w:rPr>
        <w:t>__</w:t>
      </w:r>
      <w:proofErr w:type="gramStart"/>
      <w:r w:rsidRPr="000E11BA">
        <w:rPr>
          <w:rFonts w:cs="Arial"/>
          <w:szCs w:val="28"/>
        </w:rPr>
        <w:t>_</w:t>
      </w:r>
      <w:r w:rsidR="00B81123" w:rsidRPr="000E11BA">
        <w:rPr>
          <w:rFonts w:cs="Arial"/>
          <w:szCs w:val="28"/>
        </w:rPr>
        <w:t>»</w:t>
      </w:r>
      <w:r w:rsidRPr="000E11BA">
        <w:rPr>
          <w:rFonts w:cs="Arial"/>
          <w:szCs w:val="28"/>
        </w:rPr>
        <w:t>_</w:t>
      </w:r>
      <w:proofErr w:type="gramEnd"/>
      <w:r w:rsidRPr="000E11BA">
        <w:rPr>
          <w:rFonts w:cs="Arial"/>
          <w:szCs w:val="28"/>
        </w:rPr>
        <w:t>_______20_____г.</w:t>
      </w:r>
    </w:p>
    <w:p w:rsidR="00EE5D92" w:rsidRPr="000E11BA" w:rsidRDefault="00EE5D92" w:rsidP="00EE5D92">
      <w:pPr>
        <w:rPr>
          <w:rFonts w:cs="Arial"/>
          <w:szCs w:val="28"/>
        </w:rPr>
      </w:pPr>
    </w:p>
    <w:p w:rsidR="00EE5D92" w:rsidRPr="000E11BA" w:rsidRDefault="00EE5D92" w:rsidP="00EE5D92">
      <w:pPr>
        <w:rPr>
          <w:rFonts w:cs="Arial"/>
          <w:szCs w:val="28"/>
        </w:rPr>
        <w:sectPr w:rsidR="00EE5D92" w:rsidRPr="000E11BA" w:rsidSect="003519A2">
          <w:headerReference w:type="even" r:id="rId82"/>
          <w:headerReference w:type="default" r:id="rId83"/>
          <w:footerReference w:type="even" r:id="rId84"/>
          <w:footerReference w:type="default" r:id="rId85"/>
          <w:headerReference w:type="first" r:id="rId86"/>
          <w:footerReference w:type="first" r:id="rId87"/>
          <w:type w:val="continuous"/>
          <w:pgSz w:w="11900" w:h="16840"/>
          <w:pgMar w:top="1134" w:right="567" w:bottom="1134" w:left="1418" w:header="0" w:footer="6" w:gutter="0"/>
          <w:cols w:space="720"/>
        </w:sectPr>
      </w:pPr>
    </w:p>
    <w:p w:rsidR="000D1FB5" w:rsidRPr="000E11BA" w:rsidRDefault="000D1FB5" w:rsidP="000D1FB5">
      <w:pPr>
        <w:tabs>
          <w:tab w:val="left" w:pos="1338"/>
          <w:tab w:val="left" w:pos="5803"/>
        </w:tabs>
        <w:ind w:left="4111" w:firstLine="0"/>
        <w:jc w:val="right"/>
        <w:rPr>
          <w:rFonts w:cs="Arial"/>
          <w:szCs w:val="28"/>
        </w:rPr>
      </w:pPr>
    </w:p>
    <w:p w:rsidR="000D1FB5" w:rsidRPr="000E11BA" w:rsidRDefault="000D1FB5" w:rsidP="000D1FB5">
      <w:pPr>
        <w:tabs>
          <w:tab w:val="left" w:pos="1338"/>
          <w:tab w:val="left" w:pos="5803"/>
        </w:tabs>
        <w:ind w:left="4111" w:firstLine="0"/>
        <w:jc w:val="right"/>
        <w:rPr>
          <w:rFonts w:cs="Arial"/>
          <w:b/>
          <w:sz w:val="30"/>
          <w:szCs w:val="30"/>
        </w:rPr>
      </w:pPr>
    </w:p>
    <w:p w:rsidR="000D1FB5" w:rsidRPr="000E11BA" w:rsidRDefault="000D1FB5" w:rsidP="000D1FB5">
      <w:pPr>
        <w:tabs>
          <w:tab w:val="left" w:pos="1338"/>
          <w:tab w:val="left" w:pos="5803"/>
        </w:tabs>
        <w:ind w:left="4111" w:firstLine="0"/>
        <w:jc w:val="right"/>
        <w:rPr>
          <w:rFonts w:cs="Arial"/>
          <w:b/>
          <w:sz w:val="30"/>
          <w:szCs w:val="30"/>
        </w:rPr>
      </w:pPr>
    </w:p>
    <w:p w:rsidR="000D1FB5" w:rsidRPr="000E11BA" w:rsidRDefault="00EE5D92" w:rsidP="000D1FB5">
      <w:pPr>
        <w:tabs>
          <w:tab w:val="left" w:pos="1338"/>
          <w:tab w:val="left" w:pos="5803"/>
        </w:tabs>
        <w:ind w:left="4111" w:firstLine="0"/>
        <w:jc w:val="right"/>
        <w:rPr>
          <w:rFonts w:cs="Arial"/>
          <w:b/>
          <w:sz w:val="30"/>
          <w:szCs w:val="30"/>
        </w:rPr>
      </w:pPr>
      <w:r w:rsidRPr="000E11BA">
        <w:rPr>
          <w:rFonts w:cs="Arial"/>
          <w:b/>
          <w:sz w:val="30"/>
          <w:szCs w:val="30"/>
        </w:rPr>
        <w:t xml:space="preserve">Приложение 4 </w:t>
      </w:r>
    </w:p>
    <w:p w:rsidR="00EE5D92" w:rsidRPr="000E11BA" w:rsidRDefault="003C6444" w:rsidP="000D1FB5">
      <w:pPr>
        <w:tabs>
          <w:tab w:val="left" w:pos="1338"/>
          <w:tab w:val="left" w:pos="5803"/>
        </w:tabs>
        <w:ind w:left="4111" w:firstLine="0"/>
        <w:jc w:val="right"/>
        <w:rPr>
          <w:rFonts w:cs="Arial"/>
          <w:b/>
          <w:sz w:val="30"/>
          <w:szCs w:val="30"/>
        </w:rPr>
      </w:pPr>
      <w:r w:rsidRPr="000E11BA">
        <w:rPr>
          <w:rFonts w:cs="Arial"/>
          <w:b/>
          <w:sz w:val="30"/>
          <w:szCs w:val="30"/>
        </w:rPr>
        <w:t>а</w:t>
      </w:r>
      <w:r w:rsidR="00EE5D92" w:rsidRPr="000E11BA">
        <w:rPr>
          <w:rFonts w:cs="Arial"/>
          <w:b/>
          <w:sz w:val="30"/>
          <w:szCs w:val="30"/>
        </w:rPr>
        <w:t xml:space="preserve">дминистративному регламенту предоставления муниципальной услуги </w:t>
      </w:r>
      <w:r w:rsidR="00B81123" w:rsidRPr="000E11BA">
        <w:rPr>
          <w:rFonts w:cs="Arial"/>
          <w:b/>
          <w:sz w:val="30"/>
          <w:szCs w:val="30"/>
        </w:rPr>
        <w:t>«</w:t>
      </w:r>
      <w:r w:rsidR="00EE5D92" w:rsidRPr="000E11BA">
        <w:rPr>
          <w:rFonts w:cs="Arial"/>
          <w:b/>
          <w:sz w:val="30"/>
          <w:szCs w:val="30"/>
        </w:rPr>
        <w:t>Запись на обучение по дополнительной общеобразовательной программе</w:t>
      </w:r>
      <w:r w:rsidR="00B81123" w:rsidRPr="000E11BA">
        <w:rPr>
          <w:rFonts w:cs="Arial"/>
          <w:b/>
          <w:sz w:val="30"/>
          <w:szCs w:val="30"/>
        </w:rPr>
        <w:t>»</w:t>
      </w:r>
    </w:p>
    <w:p w:rsidR="000D1FB5" w:rsidRPr="000E11BA" w:rsidRDefault="000D1FB5" w:rsidP="000D1FB5">
      <w:pPr>
        <w:tabs>
          <w:tab w:val="left" w:pos="1338"/>
          <w:tab w:val="left" w:pos="5803"/>
        </w:tabs>
        <w:ind w:left="4111" w:firstLine="0"/>
        <w:jc w:val="right"/>
        <w:rPr>
          <w:rFonts w:cs="Arial"/>
          <w:b/>
          <w:sz w:val="30"/>
          <w:szCs w:val="30"/>
        </w:rPr>
      </w:pPr>
    </w:p>
    <w:p w:rsidR="000D1FB5" w:rsidRPr="000E11BA" w:rsidRDefault="000D1FB5" w:rsidP="000D1FB5">
      <w:pPr>
        <w:tabs>
          <w:tab w:val="left" w:pos="1338"/>
          <w:tab w:val="left" w:pos="5803"/>
        </w:tabs>
        <w:ind w:left="4111" w:firstLine="0"/>
        <w:jc w:val="right"/>
        <w:rPr>
          <w:rFonts w:cs="Arial"/>
          <w:b/>
          <w:sz w:val="30"/>
          <w:szCs w:val="30"/>
        </w:rPr>
      </w:pPr>
    </w:p>
    <w:p w:rsidR="000D1FB5" w:rsidRPr="000E11BA" w:rsidRDefault="000D1FB5" w:rsidP="000D1FB5">
      <w:pPr>
        <w:tabs>
          <w:tab w:val="left" w:pos="1338"/>
          <w:tab w:val="left" w:pos="5803"/>
        </w:tabs>
        <w:ind w:left="4111" w:firstLine="0"/>
        <w:jc w:val="right"/>
        <w:rPr>
          <w:rFonts w:cs="Arial"/>
          <w:b/>
          <w:sz w:val="30"/>
          <w:szCs w:val="30"/>
        </w:rPr>
      </w:pPr>
    </w:p>
    <w:p w:rsidR="00EE5D92" w:rsidRPr="000E11BA" w:rsidRDefault="00EE5D92" w:rsidP="000D1FB5">
      <w:pPr>
        <w:tabs>
          <w:tab w:val="left" w:pos="1338"/>
          <w:tab w:val="left" w:pos="5803"/>
        </w:tabs>
        <w:ind w:left="4111" w:firstLine="0"/>
        <w:jc w:val="right"/>
        <w:rPr>
          <w:rFonts w:cs="Arial"/>
          <w:szCs w:val="28"/>
        </w:rPr>
      </w:pPr>
    </w:p>
    <w:p w:rsidR="00EE5D92" w:rsidRPr="000E11BA" w:rsidRDefault="00EE5D92" w:rsidP="00EE5D92">
      <w:pPr>
        <w:spacing w:after="282"/>
        <w:jc w:val="right"/>
        <w:rPr>
          <w:rFonts w:cs="Arial"/>
          <w:szCs w:val="28"/>
        </w:rPr>
      </w:pPr>
      <w:r w:rsidRPr="000E11BA">
        <w:rPr>
          <w:rFonts w:cs="Arial"/>
          <w:szCs w:val="28"/>
        </w:rPr>
        <w:t>Форма</w:t>
      </w:r>
    </w:p>
    <w:p w:rsidR="00EE5D92" w:rsidRPr="000E11BA" w:rsidRDefault="00EE5D92" w:rsidP="00EE5D92">
      <w:pPr>
        <w:spacing w:after="282"/>
        <w:jc w:val="left"/>
        <w:rPr>
          <w:rFonts w:cs="Arial"/>
          <w:szCs w:val="28"/>
        </w:rPr>
      </w:pPr>
      <w:r w:rsidRPr="000E11BA">
        <w:rPr>
          <w:rFonts w:cs="Arial"/>
          <w:szCs w:val="28"/>
        </w:rPr>
        <w:t xml:space="preserve">(Официальный бланк </w:t>
      </w:r>
      <w:r w:rsidR="003C6444" w:rsidRPr="000E11BA">
        <w:rPr>
          <w:rFonts w:cs="Arial"/>
          <w:szCs w:val="28"/>
        </w:rPr>
        <w:t>Учреждения</w:t>
      </w:r>
      <w:r w:rsidRPr="000E11BA">
        <w:rPr>
          <w:rFonts w:cs="Arial"/>
          <w:szCs w:val="28"/>
        </w:rPr>
        <w:t>)</w:t>
      </w:r>
    </w:p>
    <w:p w:rsidR="00EE5D92" w:rsidRPr="000E11BA" w:rsidRDefault="00EE5D92" w:rsidP="00EE5D92">
      <w:pPr>
        <w:ind w:left="4395"/>
        <w:rPr>
          <w:rFonts w:cs="Arial"/>
          <w:szCs w:val="28"/>
        </w:rPr>
      </w:pPr>
      <w:proofErr w:type="gramStart"/>
      <w:r w:rsidRPr="000E11BA">
        <w:rPr>
          <w:rFonts w:cs="Arial"/>
          <w:szCs w:val="28"/>
        </w:rPr>
        <w:t>Кому:_</w:t>
      </w:r>
      <w:proofErr w:type="gramEnd"/>
      <w:r w:rsidRPr="000E11BA">
        <w:rPr>
          <w:rFonts w:cs="Arial"/>
          <w:szCs w:val="28"/>
        </w:rPr>
        <w:t>_________________</w:t>
      </w:r>
      <w:r w:rsidR="003519A2" w:rsidRPr="000E11BA">
        <w:rPr>
          <w:rFonts w:cs="Arial"/>
          <w:szCs w:val="28"/>
        </w:rPr>
        <w:t>_____</w:t>
      </w:r>
      <w:r w:rsidRPr="000E11BA">
        <w:rPr>
          <w:rFonts w:cs="Arial"/>
          <w:szCs w:val="28"/>
        </w:rPr>
        <w:t>__________</w:t>
      </w:r>
    </w:p>
    <w:p w:rsidR="00EE5D92" w:rsidRPr="000E11BA" w:rsidRDefault="00EE5D92" w:rsidP="000D1FB5">
      <w:pPr>
        <w:ind w:left="5103" w:firstLine="0"/>
        <w:jc w:val="center"/>
        <w:rPr>
          <w:rFonts w:cs="Arial"/>
          <w:sz w:val="20"/>
          <w:szCs w:val="20"/>
        </w:rPr>
      </w:pPr>
      <w:r w:rsidRPr="000E11BA">
        <w:rPr>
          <w:rFonts w:cs="Arial"/>
          <w:sz w:val="20"/>
          <w:szCs w:val="20"/>
        </w:rPr>
        <w:t>(фамилия, имя, отчество, место жительства Заявителя)</w:t>
      </w:r>
    </w:p>
    <w:p w:rsidR="00EE5D92" w:rsidRPr="000E11BA" w:rsidRDefault="00EE5D92" w:rsidP="00EE5D92">
      <w:pPr>
        <w:ind w:left="4620" w:hanging="280"/>
        <w:jc w:val="right"/>
        <w:rPr>
          <w:rFonts w:eastAsia="Microsoft Sans Serif" w:cs="Arial"/>
          <w:bCs/>
          <w:color w:val="000000"/>
          <w:szCs w:val="28"/>
          <w:lang w:bidi="ru-RU"/>
        </w:rPr>
      </w:pPr>
    </w:p>
    <w:p w:rsidR="00EE5D92" w:rsidRPr="000E11BA" w:rsidRDefault="00EE5D92" w:rsidP="00EE5D92">
      <w:pPr>
        <w:jc w:val="center"/>
        <w:outlineLvl w:val="1"/>
        <w:rPr>
          <w:rFonts w:eastAsia="Microsoft Sans Serif" w:cs="Arial"/>
          <w:b/>
          <w:bCs/>
          <w:iCs/>
          <w:szCs w:val="28"/>
        </w:rPr>
      </w:pPr>
      <w:r w:rsidRPr="000E11BA">
        <w:rPr>
          <w:rFonts w:eastAsia="Microsoft Sans Serif" w:cs="Arial"/>
          <w:b/>
          <w:iCs/>
          <w:color w:val="000000"/>
          <w:szCs w:val="28"/>
          <w:lang w:bidi="ru-RU"/>
        </w:rPr>
        <w:t>Уведомление</w:t>
      </w:r>
    </w:p>
    <w:p w:rsidR="00EE5D92" w:rsidRPr="000E11BA" w:rsidRDefault="00EE5D92" w:rsidP="00EE5D92">
      <w:pPr>
        <w:jc w:val="center"/>
        <w:outlineLvl w:val="1"/>
        <w:rPr>
          <w:rFonts w:cs="Arial"/>
          <w:b/>
          <w:bCs/>
          <w:iCs/>
          <w:szCs w:val="28"/>
        </w:rPr>
      </w:pPr>
      <w:r w:rsidRPr="000E11BA">
        <w:rPr>
          <w:rFonts w:cs="Arial"/>
          <w:b/>
          <w:bCs/>
          <w:iCs/>
          <w:szCs w:val="28"/>
        </w:rPr>
        <w:t>по итогам рассмотрения Заявления</w:t>
      </w:r>
    </w:p>
    <w:p w:rsidR="000D1FB5" w:rsidRPr="000E11BA" w:rsidRDefault="000D1FB5" w:rsidP="00EE5D92">
      <w:pPr>
        <w:tabs>
          <w:tab w:val="left" w:pos="1455"/>
          <w:tab w:val="left" w:pos="3015"/>
        </w:tabs>
        <w:spacing w:after="523"/>
        <w:rPr>
          <w:rFonts w:cs="Arial"/>
          <w:szCs w:val="28"/>
        </w:rPr>
      </w:pPr>
    </w:p>
    <w:p w:rsidR="00EE5D92" w:rsidRPr="000E11BA" w:rsidRDefault="00B81123" w:rsidP="00EE5D92">
      <w:pPr>
        <w:tabs>
          <w:tab w:val="left" w:pos="1455"/>
          <w:tab w:val="left" w:pos="3015"/>
        </w:tabs>
        <w:spacing w:after="523"/>
        <w:rPr>
          <w:rFonts w:cs="Arial"/>
          <w:szCs w:val="28"/>
        </w:rPr>
      </w:pPr>
      <w:r w:rsidRPr="000E11BA">
        <w:rPr>
          <w:rFonts w:cs="Arial"/>
          <w:szCs w:val="28"/>
        </w:rPr>
        <w:t>«</w:t>
      </w:r>
      <w:r w:rsidR="00EE5D92" w:rsidRPr="000E11BA">
        <w:rPr>
          <w:rFonts w:cs="Arial"/>
          <w:szCs w:val="28"/>
        </w:rPr>
        <w:t>_</w:t>
      </w:r>
      <w:proofErr w:type="gramStart"/>
      <w:r w:rsidR="00EE5D92" w:rsidRPr="000E11BA">
        <w:rPr>
          <w:rFonts w:cs="Arial"/>
          <w:szCs w:val="28"/>
        </w:rPr>
        <w:t>_</w:t>
      </w:r>
      <w:r w:rsidRPr="000E11BA">
        <w:rPr>
          <w:rFonts w:cs="Arial"/>
          <w:szCs w:val="28"/>
        </w:rPr>
        <w:t>»</w:t>
      </w:r>
      <w:r w:rsidR="00EE5D92" w:rsidRPr="000E11BA">
        <w:rPr>
          <w:rFonts w:cs="Arial"/>
          <w:szCs w:val="28"/>
        </w:rPr>
        <w:t>_</w:t>
      </w:r>
      <w:proofErr w:type="gramEnd"/>
      <w:r w:rsidR="00EE5D92" w:rsidRPr="000E11BA">
        <w:rPr>
          <w:rFonts w:cs="Arial"/>
          <w:szCs w:val="28"/>
        </w:rPr>
        <w:t>____20___ г.</w:t>
      </w:r>
    </w:p>
    <w:p w:rsidR="00EE5D92" w:rsidRPr="000E11BA" w:rsidRDefault="00EE5D92" w:rsidP="00EE5D92">
      <w:pPr>
        <w:tabs>
          <w:tab w:val="left" w:pos="1455"/>
          <w:tab w:val="left" w:pos="3015"/>
        </w:tabs>
        <w:rPr>
          <w:rFonts w:cs="Arial"/>
          <w:szCs w:val="28"/>
        </w:rPr>
      </w:pPr>
      <w:r w:rsidRPr="000E11BA">
        <w:rPr>
          <w:rFonts w:cs="Arial"/>
          <w:szCs w:val="28"/>
        </w:rPr>
        <w:t>_______________________________________________________</w:t>
      </w:r>
      <w:r w:rsidR="000D1FB5" w:rsidRPr="000E11BA">
        <w:rPr>
          <w:rFonts w:cs="Arial"/>
          <w:szCs w:val="28"/>
        </w:rPr>
        <w:t>___</w:t>
      </w:r>
      <w:r w:rsidRPr="000E11BA">
        <w:rPr>
          <w:rFonts w:cs="Arial"/>
          <w:szCs w:val="28"/>
        </w:rPr>
        <w:t>__________</w:t>
      </w:r>
    </w:p>
    <w:p w:rsidR="00EE5D92" w:rsidRPr="000E11BA" w:rsidRDefault="00EE5D92" w:rsidP="000D1FB5">
      <w:pPr>
        <w:ind w:firstLine="3544"/>
        <w:jc w:val="center"/>
        <w:rPr>
          <w:rFonts w:cs="Arial"/>
          <w:sz w:val="20"/>
          <w:szCs w:val="20"/>
        </w:rPr>
      </w:pPr>
      <w:r w:rsidRPr="000E11BA">
        <w:rPr>
          <w:rFonts w:cs="Arial"/>
          <w:sz w:val="20"/>
          <w:szCs w:val="20"/>
        </w:rPr>
        <w:t xml:space="preserve">(наименование </w:t>
      </w:r>
      <w:r w:rsidR="003C6444" w:rsidRPr="000E11BA">
        <w:rPr>
          <w:rFonts w:cs="Arial"/>
          <w:sz w:val="20"/>
          <w:szCs w:val="20"/>
        </w:rPr>
        <w:t>Учреждения</w:t>
      </w:r>
      <w:r w:rsidRPr="000E11BA">
        <w:rPr>
          <w:rFonts w:cs="Arial"/>
          <w:sz w:val="20"/>
          <w:szCs w:val="20"/>
        </w:rPr>
        <w:t xml:space="preserve"> в творительном падеже)</w:t>
      </w:r>
    </w:p>
    <w:p w:rsidR="000D1FB5" w:rsidRPr="000E11BA" w:rsidRDefault="000D1FB5" w:rsidP="00EE5D92">
      <w:pPr>
        <w:tabs>
          <w:tab w:val="left" w:pos="0"/>
        </w:tabs>
        <w:rPr>
          <w:rFonts w:cs="Arial"/>
          <w:szCs w:val="28"/>
        </w:rPr>
      </w:pPr>
    </w:p>
    <w:p w:rsidR="000D1FB5" w:rsidRPr="000E11BA" w:rsidRDefault="00EE5D92" w:rsidP="00EE5D92">
      <w:pPr>
        <w:tabs>
          <w:tab w:val="left" w:pos="0"/>
        </w:tabs>
        <w:rPr>
          <w:rFonts w:cs="Arial"/>
          <w:szCs w:val="28"/>
        </w:rPr>
      </w:pPr>
      <w:r w:rsidRPr="000E11BA">
        <w:rPr>
          <w:rFonts w:cs="Arial"/>
          <w:szCs w:val="28"/>
        </w:rPr>
        <w:t xml:space="preserve">принято решение о предоставлении </w:t>
      </w:r>
      <w:r w:rsidR="003C6444" w:rsidRPr="000E11BA">
        <w:rPr>
          <w:rFonts w:cs="Arial"/>
          <w:szCs w:val="28"/>
        </w:rPr>
        <w:t>муниципальной у</w:t>
      </w:r>
      <w:r w:rsidRPr="000E11BA">
        <w:rPr>
          <w:rFonts w:cs="Arial"/>
          <w:szCs w:val="28"/>
        </w:rPr>
        <w:t xml:space="preserve">слуги </w:t>
      </w:r>
      <w:r w:rsidR="00B81123" w:rsidRPr="000E11BA">
        <w:rPr>
          <w:rFonts w:cs="Arial"/>
          <w:szCs w:val="28"/>
        </w:rPr>
        <w:t>«</w:t>
      </w:r>
      <w:r w:rsidRPr="000E11BA">
        <w:rPr>
          <w:rFonts w:cs="Arial"/>
          <w:szCs w:val="28"/>
        </w:rPr>
        <w:t xml:space="preserve">Запись на обучение по дополнительной общеобразовательной программе </w:t>
      </w:r>
    </w:p>
    <w:p w:rsidR="00EE5D92" w:rsidRPr="000E11BA" w:rsidRDefault="00EE5D92" w:rsidP="00EE5D92">
      <w:pPr>
        <w:tabs>
          <w:tab w:val="left" w:pos="0"/>
        </w:tabs>
        <w:rPr>
          <w:rFonts w:cs="Arial"/>
          <w:szCs w:val="28"/>
        </w:rPr>
      </w:pPr>
      <w:r w:rsidRPr="000E11BA">
        <w:rPr>
          <w:rFonts w:cs="Arial"/>
          <w:szCs w:val="28"/>
        </w:rPr>
        <w:t>_________________________</w:t>
      </w:r>
      <w:r w:rsidR="005440DB" w:rsidRPr="000E11BA">
        <w:rPr>
          <w:rFonts w:cs="Arial"/>
          <w:szCs w:val="28"/>
        </w:rPr>
        <w:t>_____________________________________________</w:t>
      </w:r>
    </w:p>
    <w:p w:rsidR="000D1FB5" w:rsidRPr="000E11BA" w:rsidRDefault="000D1FB5" w:rsidP="006E6ACD">
      <w:pPr>
        <w:tabs>
          <w:tab w:val="left" w:pos="0"/>
        </w:tabs>
        <w:rPr>
          <w:rFonts w:cs="Arial"/>
          <w:szCs w:val="28"/>
        </w:rPr>
      </w:pPr>
    </w:p>
    <w:p w:rsidR="00B81123" w:rsidRPr="000E11BA" w:rsidRDefault="00EE5D92" w:rsidP="006E6ACD">
      <w:pPr>
        <w:tabs>
          <w:tab w:val="left" w:pos="0"/>
        </w:tabs>
        <w:rPr>
          <w:rFonts w:cs="Arial"/>
          <w:szCs w:val="28"/>
        </w:rPr>
      </w:pPr>
      <w:r w:rsidRPr="000E11BA">
        <w:rPr>
          <w:rFonts w:cs="Arial"/>
          <w:szCs w:val="28"/>
        </w:rPr>
        <w:t xml:space="preserve">Для заключения с </w:t>
      </w:r>
      <w:r w:rsidR="006E6ACD" w:rsidRPr="000E11BA">
        <w:rPr>
          <w:rFonts w:cs="Arial"/>
          <w:szCs w:val="28"/>
        </w:rPr>
        <w:t>Учреждением</w:t>
      </w:r>
      <w:r w:rsidRPr="000E11BA">
        <w:rPr>
          <w:rFonts w:cs="Arial"/>
          <w:szCs w:val="28"/>
        </w:rPr>
        <w:t xml:space="preserve"> договора об образовании необходимо в течение 4 (четырех) рабочих дней в часы приема посетить </w:t>
      </w:r>
      <w:r w:rsidR="006E6ACD" w:rsidRPr="000E11BA">
        <w:rPr>
          <w:rFonts w:cs="Arial"/>
          <w:szCs w:val="28"/>
        </w:rPr>
        <w:t xml:space="preserve">Учреждение. </w:t>
      </w:r>
    </w:p>
    <w:p w:rsidR="00B81123" w:rsidRPr="000E11BA" w:rsidRDefault="00B81123" w:rsidP="006E6ACD">
      <w:pPr>
        <w:tabs>
          <w:tab w:val="left" w:pos="0"/>
        </w:tabs>
        <w:rPr>
          <w:rFonts w:cs="Arial"/>
          <w:szCs w:val="28"/>
        </w:rPr>
      </w:pPr>
    </w:p>
    <w:p w:rsidR="00EE5D92" w:rsidRPr="000E11BA" w:rsidRDefault="00EE5D92" w:rsidP="00EE5D92">
      <w:pPr>
        <w:tabs>
          <w:tab w:val="left" w:leader="underscore" w:pos="7258"/>
          <w:tab w:val="left" w:leader="underscore" w:pos="9584"/>
        </w:tabs>
        <w:rPr>
          <w:rFonts w:cs="Arial"/>
          <w:szCs w:val="28"/>
        </w:rPr>
      </w:pPr>
      <w:r w:rsidRPr="000E11BA">
        <w:rPr>
          <w:rFonts w:cs="Arial"/>
          <w:szCs w:val="28"/>
        </w:rPr>
        <w:t xml:space="preserve">Уполномоченный работник </w:t>
      </w:r>
      <w:r w:rsidR="006E6ACD" w:rsidRPr="000E11BA">
        <w:rPr>
          <w:rFonts w:cs="Arial"/>
          <w:szCs w:val="28"/>
        </w:rPr>
        <w:t>Учреждения</w:t>
      </w:r>
      <w:r w:rsidR="00B81123" w:rsidRPr="000E11BA">
        <w:rPr>
          <w:rFonts w:cs="Arial"/>
          <w:szCs w:val="28"/>
        </w:rPr>
        <w:t xml:space="preserve"> </w:t>
      </w:r>
      <w:r w:rsidRPr="000E11BA">
        <w:rPr>
          <w:rFonts w:cs="Arial"/>
          <w:szCs w:val="28"/>
        </w:rPr>
        <w:t>____</w:t>
      </w:r>
      <w:r w:rsidR="000D1FB5" w:rsidRPr="000E11BA">
        <w:rPr>
          <w:rFonts w:cs="Arial"/>
          <w:szCs w:val="28"/>
        </w:rPr>
        <w:t>____________________</w:t>
      </w:r>
      <w:r w:rsidRPr="000E11BA">
        <w:rPr>
          <w:rFonts w:cs="Arial"/>
          <w:szCs w:val="28"/>
        </w:rPr>
        <w:t>___________</w:t>
      </w:r>
      <w:r w:rsidR="00B81123" w:rsidRPr="000E11BA">
        <w:rPr>
          <w:rFonts w:cs="Arial"/>
          <w:szCs w:val="28"/>
        </w:rPr>
        <w:t xml:space="preserve"> </w:t>
      </w:r>
    </w:p>
    <w:p w:rsidR="00EE5D92" w:rsidRPr="000E11BA" w:rsidRDefault="00EE5D92" w:rsidP="00EE5D92">
      <w:pPr>
        <w:tabs>
          <w:tab w:val="left" w:pos="7371"/>
        </w:tabs>
        <w:spacing w:after="158"/>
        <w:ind w:firstLine="5529"/>
        <w:rPr>
          <w:rFonts w:cs="Arial"/>
          <w:sz w:val="20"/>
          <w:szCs w:val="20"/>
        </w:rPr>
      </w:pPr>
      <w:r w:rsidRPr="000E11BA">
        <w:rPr>
          <w:rFonts w:cs="Arial"/>
          <w:sz w:val="20"/>
          <w:szCs w:val="20"/>
        </w:rPr>
        <w:t>(подпись</w:t>
      </w:r>
      <w:r w:rsidR="00B81123" w:rsidRPr="000E11BA">
        <w:rPr>
          <w:rFonts w:cs="Arial"/>
          <w:sz w:val="20"/>
          <w:szCs w:val="20"/>
        </w:rPr>
        <w:t xml:space="preserve"> </w:t>
      </w:r>
      <w:r w:rsidRPr="000E11BA">
        <w:rPr>
          <w:rFonts w:cs="Arial"/>
          <w:sz w:val="20"/>
          <w:szCs w:val="20"/>
        </w:rPr>
        <w:t>фамилия, инициалы)</w:t>
      </w:r>
    </w:p>
    <w:p w:rsidR="00EE5D92" w:rsidRPr="000E11BA" w:rsidRDefault="00EE5D92" w:rsidP="00EE5D92">
      <w:pPr>
        <w:tabs>
          <w:tab w:val="left" w:pos="2252"/>
          <w:tab w:val="left" w:pos="4595"/>
        </w:tabs>
        <w:rPr>
          <w:rFonts w:cs="Arial"/>
          <w:szCs w:val="28"/>
        </w:rPr>
      </w:pPr>
      <w:r w:rsidRPr="000E11BA">
        <w:rPr>
          <w:rFonts w:cs="Arial"/>
          <w:szCs w:val="28"/>
        </w:rPr>
        <w:t xml:space="preserve">Дата </w:t>
      </w:r>
      <w:r w:rsidR="00B81123" w:rsidRPr="000E11BA">
        <w:rPr>
          <w:rFonts w:cs="Arial"/>
          <w:szCs w:val="28"/>
        </w:rPr>
        <w:t>«</w:t>
      </w:r>
      <w:r w:rsidRPr="000E11BA">
        <w:rPr>
          <w:rFonts w:cs="Arial"/>
          <w:szCs w:val="28"/>
        </w:rPr>
        <w:t>___</w:t>
      </w:r>
      <w:r w:rsidR="00B81123" w:rsidRPr="000E11BA">
        <w:rPr>
          <w:rFonts w:cs="Arial"/>
          <w:szCs w:val="28"/>
        </w:rPr>
        <w:t>»</w:t>
      </w:r>
      <w:r w:rsidRPr="000E11BA">
        <w:rPr>
          <w:rFonts w:cs="Arial"/>
          <w:szCs w:val="28"/>
        </w:rPr>
        <w:t xml:space="preserve"> _________20_____ г.</w:t>
      </w:r>
    </w:p>
    <w:p w:rsidR="00EE5D92" w:rsidRPr="000E11BA" w:rsidRDefault="00EE5D92" w:rsidP="00EE5D92">
      <w:pPr>
        <w:widowControl w:val="0"/>
        <w:autoSpaceDE w:val="0"/>
        <w:autoSpaceDN w:val="0"/>
        <w:adjustRightInd w:val="0"/>
        <w:spacing w:line="240" w:lineRule="atLeast"/>
        <w:ind w:right="4959"/>
        <w:jc w:val="right"/>
        <w:rPr>
          <w:rFonts w:cs="Arial"/>
          <w:szCs w:val="28"/>
        </w:rPr>
      </w:pPr>
    </w:p>
    <w:sectPr w:rsidR="00EE5D92" w:rsidRPr="000E11BA" w:rsidSect="003519A2">
      <w:headerReference w:type="even" r:id="rId88"/>
      <w:headerReference w:type="default" r:id="rId89"/>
      <w:footerReference w:type="even" r:id="rId90"/>
      <w:footerReference w:type="default" r:id="rId91"/>
      <w:headerReference w:type="first" r:id="rId92"/>
      <w:footerReference w:type="first" r:id="rId93"/>
      <w:type w:val="continuous"/>
      <w:pgSz w:w="11906" w:h="16838"/>
      <w:pgMar w:top="1134" w:right="567"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36CC" w:rsidRDefault="009E36CC">
      <w:r>
        <w:separator/>
      </w:r>
    </w:p>
  </w:endnote>
  <w:endnote w:type="continuationSeparator" w:id="0">
    <w:p w:rsidR="009E36CC" w:rsidRDefault="009E36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notTrueType/>
    <w:pitch w:val="fixed"/>
    <w:sig w:usb0="00000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36CC" w:rsidRDefault="009E36CC">
    <w:pPr>
      <w:pStyle w:val="af1"/>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36CC" w:rsidRDefault="009E36CC">
    <w:pPr>
      <w:pStyle w:val="af1"/>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36CC" w:rsidRDefault="009E36CC">
    <w:pPr>
      <w:pStyle w:val="af1"/>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36CC" w:rsidRDefault="009E36CC">
    <w:pPr>
      <w:pStyle w:val="af1"/>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36CC" w:rsidRDefault="009E36CC">
    <w:pPr>
      <w:pStyle w:val="af1"/>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36CC" w:rsidRDefault="009E36CC">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36CC" w:rsidRDefault="009E36CC">
      <w:r>
        <w:separator/>
      </w:r>
    </w:p>
  </w:footnote>
  <w:footnote w:type="continuationSeparator" w:id="0">
    <w:p w:rsidR="009E36CC" w:rsidRDefault="009E36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36CC" w:rsidRDefault="009E36CC">
    <w:pPr>
      <w:pStyle w:val="af"/>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36CC" w:rsidRDefault="009E36CC">
    <w:pPr>
      <w:pStyle w:val="af"/>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36CC" w:rsidRDefault="009E36CC">
    <w:pPr>
      <w:pStyle w:val="af"/>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36CC" w:rsidRDefault="009E36CC" w:rsidP="004B3326">
    <w:pPr>
      <w:pStyle w:val="af"/>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end"/>
    </w:r>
  </w:p>
  <w:p w:rsidR="009E36CC" w:rsidRDefault="009E36CC">
    <w:pPr>
      <w:pStyle w:val="af"/>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36CC" w:rsidRDefault="009E36CC" w:rsidP="00221173">
    <w:pPr>
      <w:pStyle w:val="af"/>
      <w:ind w:firstLine="708"/>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36CC" w:rsidRDefault="009E36CC">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multilevel"/>
    <w:tmpl w:val="00000004"/>
    <w:lvl w:ilvl="0">
      <w:start w:val="6"/>
      <w:numFmt w:val="decimal"/>
      <w:lvlText w:val="%1."/>
      <w:lvlJc w:val="left"/>
      <w:pPr>
        <w:tabs>
          <w:tab w:val="num" w:pos="720"/>
        </w:tabs>
        <w:ind w:left="720" w:hanging="360"/>
      </w:pPr>
    </w:lvl>
    <w:lvl w:ilvl="1">
      <w:start w:val="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0000000B"/>
    <w:multiLevelType w:val="multilevel"/>
    <w:tmpl w:val="0000000A"/>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2.%3.%4."/>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2.%3.%4."/>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2.%3.%4."/>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2.%3.%4."/>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2.%3.%4."/>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2.%3.%4."/>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 w15:restartNumberingAfterBreak="0">
    <w:nsid w:val="011C30E0"/>
    <w:multiLevelType w:val="hybridMultilevel"/>
    <w:tmpl w:val="E2F434A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1CB6520"/>
    <w:multiLevelType w:val="hybridMultilevel"/>
    <w:tmpl w:val="0B46C1A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05640ECF"/>
    <w:multiLevelType w:val="hybridMultilevel"/>
    <w:tmpl w:val="43E4035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0ADE0F98"/>
    <w:multiLevelType w:val="hybridMultilevel"/>
    <w:tmpl w:val="A6B60ED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0B4166EC"/>
    <w:multiLevelType w:val="hybridMultilevel"/>
    <w:tmpl w:val="B67EB2C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0B4625FB"/>
    <w:multiLevelType w:val="hybridMultilevel"/>
    <w:tmpl w:val="E2C4183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0C8452FA"/>
    <w:multiLevelType w:val="hybridMultilevel"/>
    <w:tmpl w:val="C81C4E7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10787CCB"/>
    <w:multiLevelType w:val="hybridMultilevel"/>
    <w:tmpl w:val="A7AAC0CE"/>
    <w:lvl w:ilvl="0" w:tplc="94E80E52">
      <w:start w:val="1"/>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87C00C7"/>
    <w:multiLevelType w:val="hybridMultilevel"/>
    <w:tmpl w:val="E6BA124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1B540F37"/>
    <w:multiLevelType w:val="hybridMultilevel"/>
    <w:tmpl w:val="51B05EB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22B81D5C"/>
    <w:multiLevelType w:val="hybridMultilevel"/>
    <w:tmpl w:val="12C8C2E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2DD35CF"/>
    <w:multiLevelType w:val="hybridMultilevel"/>
    <w:tmpl w:val="33F6CD3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23633F0B"/>
    <w:multiLevelType w:val="hybridMultilevel"/>
    <w:tmpl w:val="BFF4A558"/>
    <w:lvl w:ilvl="0" w:tplc="8430C82C">
      <w:start w:val="1"/>
      <w:numFmt w:val="decimal"/>
      <w:lvlText w:val="%1."/>
      <w:lvlJc w:val="left"/>
      <w:pPr>
        <w:tabs>
          <w:tab w:val="num" w:pos="420"/>
        </w:tabs>
        <w:ind w:left="420" w:hanging="360"/>
      </w:pPr>
      <w:rPr>
        <w:rFonts w:hint="default"/>
      </w:rPr>
    </w:lvl>
    <w:lvl w:ilvl="1" w:tplc="04190019" w:tentative="1">
      <w:start w:val="1"/>
      <w:numFmt w:val="lowerLetter"/>
      <w:lvlText w:val="%2."/>
      <w:lvlJc w:val="left"/>
      <w:pPr>
        <w:tabs>
          <w:tab w:val="num" w:pos="1140"/>
        </w:tabs>
        <w:ind w:left="1140" w:hanging="360"/>
      </w:pPr>
    </w:lvl>
    <w:lvl w:ilvl="2" w:tplc="0419001B" w:tentative="1">
      <w:start w:val="1"/>
      <w:numFmt w:val="lowerRoman"/>
      <w:lvlText w:val="%3."/>
      <w:lvlJc w:val="right"/>
      <w:pPr>
        <w:tabs>
          <w:tab w:val="num" w:pos="1860"/>
        </w:tabs>
        <w:ind w:left="1860" w:hanging="180"/>
      </w:pPr>
    </w:lvl>
    <w:lvl w:ilvl="3" w:tplc="0419000F" w:tentative="1">
      <w:start w:val="1"/>
      <w:numFmt w:val="decimal"/>
      <w:lvlText w:val="%4."/>
      <w:lvlJc w:val="left"/>
      <w:pPr>
        <w:tabs>
          <w:tab w:val="num" w:pos="2580"/>
        </w:tabs>
        <w:ind w:left="2580" w:hanging="360"/>
      </w:pPr>
    </w:lvl>
    <w:lvl w:ilvl="4" w:tplc="04190019" w:tentative="1">
      <w:start w:val="1"/>
      <w:numFmt w:val="lowerLetter"/>
      <w:lvlText w:val="%5."/>
      <w:lvlJc w:val="left"/>
      <w:pPr>
        <w:tabs>
          <w:tab w:val="num" w:pos="3300"/>
        </w:tabs>
        <w:ind w:left="3300" w:hanging="360"/>
      </w:pPr>
    </w:lvl>
    <w:lvl w:ilvl="5" w:tplc="0419001B" w:tentative="1">
      <w:start w:val="1"/>
      <w:numFmt w:val="lowerRoman"/>
      <w:lvlText w:val="%6."/>
      <w:lvlJc w:val="right"/>
      <w:pPr>
        <w:tabs>
          <w:tab w:val="num" w:pos="4020"/>
        </w:tabs>
        <w:ind w:left="4020" w:hanging="180"/>
      </w:pPr>
    </w:lvl>
    <w:lvl w:ilvl="6" w:tplc="0419000F" w:tentative="1">
      <w:start w:val="1"/>
      <w:numFmt w:val="decimal"/>
      <w:lvlText w:val="%7."/>
      <w:lvlJc w:val="left"/>
      <w:pPr>
        <w:tabs>
          <w:tab w:val="num" w:pos="4740"/>
        </w:tabs>
        <w:ind w:left="4740" w:hanging="360"/>
      </w:pPr>
    </w:lvl>
    <w:lvl w:ilvl="7" w:tplc="04190019" w:tentative="1">
      <w:start w:val="1"/>
      <w:numFmt w:val="lowerLetter"/>
      <w:lvlText w:val="%8."/>
      <w:lvlJc w:val="left"/>
      <w:pPr>
        <w:tabs>
          <w:tab w:val="num" w:pos="5460"/>
        </w:tabs>
        <w:ind w:left="5460" w:hanging="360"/>
      </w:pPr>
    </w:lvl>
    <w:lvl w:ilvl="8" w:tplc="0419001B" w:tentative="1">
      <w:start w:val="1"/>
      <w:numFmt w:val="lowerRoman"/>
      <w:lvlText w:val="%9."/>
      <w:lvlJc w:val="right"/>
      <w:pPr>
        <w:tabs>
          <w:tab w:val="num" w:pos="6180"/>
        </w:tabs>
        <w:ind w:left="6180" w:hanging="180"/>
      </w:pPr>
    </w:lvl>
  </w:abstractNum>
  <w:abstractNum w:abstractNumId="15" w15:restartNumberingAfterBreak="0">
    <w:nsid w:val="295E2AF6"/>
    <w:multiLevelType w:val="hybridMultilevel"/>
    <w:tmpl w:val="4B42931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2B146A1E"/>
    <w:multiLevelType w:val="hybridMultilevel"/>
    <w:tmpl w:val="3B848078"/>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357509E5"/>
    <w:multiLevelType w:val="hybridMultilevel"/>
    <w:tmpl w:val="BA8C0848"/>
    <w:lvl w:ilvl="0" w:tplc="CD4EBA12">
      <w:start w:val="4"/>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3D0F2DD1"/>
    <w:multiLevelType w:val="hybridMultilevel"/>
    <w:tmpl w:val="BD82DB8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3D53625B"/>
    <w:multiLevelType w:val="hybridMultilevel"/>
    <w:tmpl w:val="450AF9D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46377E9D"/>
    <w:multiLevelType w:val="hybridMultilevel"/>
    <w:tmpl w:val="162883D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4BDC0269"/>
    <w:multiLevelType w:val="hybridMultilevel"/>
    <w:tmpl w:val="501240B8"/>
    <w:lvl w:ilvl="0" w:tplc="213099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15:restartNumberingAfterBreak="0">
    <w:nsid w:val="4FCA49C8"/>
    <w:multiLevelType w:val="hybridMultilevel"/>
    <w:tmpl w:val="6E646D4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53EF4438"/>
    <w:multiLevelType w:val="hybridMultilevel"/>
    <w:tmpl w:val="5E8C9F96"/>
    <w:lvl w:ilvl="0" w:tplc="77044660">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561072D3"/>
    <w:multiLevelType w:val="hybridMultilevel"/>
    <w:tmpl w:val="52226A4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58492FB8"/>
    <w:multiLevelType w:val="multilevel"/>
    <w:tmpl w:val="D60C3E86"/>
    <w:lvl w:ilvl="0">
      <w:start w:val="10"/>
      <w:numFmt w:val="decimal"/>
      <w:lvlText w:val="%1."/>
      <w:lvlJc w:val="left"/>
      <w:pPr>
        <w:ind w:left="480" w:hanging="480"/>
      </w:pPr>
      <w:rPr>
        <w:rFonts w:hint="default"/>
        <w:color w:val="000000"/>
      </w:rPr>
    </w:lvl>
    <w:lvl w:ilvl="1">
      <w:start w:val="1"/>
      <w:numFmt w:val="decimal"/>
      <w:lvlText w:val="%1.%2."/>
      <w:lvlJc w:val="left"/>
      <w:pPr>
        <w:ind w:left="480" w:hanging="480"/>
      </w:pPr>
      <w:rPr>
        <w:rFonts w:hint="default"/>
        <w:color w:val="000000"/>
      </w:rPr>
    </w:lvl>
    <w:lvl w:ilvl="2">
      <w:start w:val="1"/>
      <w:numFmt w:val="decimal"/>
      <w:lvlText w:val="%1.%2.%3."/>
      <w:lvlJc w:val="left"/>
      <w:pPr>
        <w:ind w:left="1854" w:hanging="720"/>
      </w:pPr>
      <w:rPr>
        <w:rFonts w:hint="default"/>
        <w:color w:val="000000"/>
      </w:rPr>
    </w:lvl>
    <w:lvl w:ilvl="3">
      <w:start w:val="1"/>
      <w:numFmt w:val="decimal"/>
      <w:lvlText w:val="%1.%2.%3.%4."/>
      <w:lvlJc w:val="left"/>
      <w:pPr>
        <w:ind w:left="2421" w:hanging="720"/>
      </w:pPr>
      <w:rPr>
        <w:rFonts w:hint="default"/>
        <w:color w:val="000000"/>
      </w:rPr>
    </w:lvl>
    <w:lvl w:ilvl="4">
      <w:start w:val="1"/>
      <w:numFmt w:val="decimal"/>
      <w:lvlText w:val="%1.%2.%3.%4.%5."/>
      <w:lvlJc w:val="left"/>
      <w:pPr>
        <w:ind w:left="3348" w:hanging="1080"/>
      </w:pPr>
      <w:rPr>
        <w:rFonts w:hint="default"/>
        <w:color w:val="000000"/>
      </w:rPr>
    </w:lvl>
    <w:lvl w:ilvl="5">
      <w:start w:val="1"/>
      <w:numFmt w:val="decimal"/>
      <w:lvlText w:val="%1.%2.%3.%4.%5.%6."/>
      <w:lvlJc w:val="left"/>
      <w:pPr>
        <w:ind w:left="3915" w:hanging="1080"/>
      </w:pPr>
      <w:rPr>
        <w:rFonts w:hint="default"/>
        <w:color w:val="000000"/>
      </w:rPr>
    </w:lvl>
    <w:lvl w:ilvl="6">
      <w:start w:val="1"/>
      <w:numFmt w:val="decimal"/>
      <w:lvlText w:val="%1.%2.%3.%4.%5.%6.%7."/>
      <w:lvlJc w:val="left"/>
      <w:pPr>
        <w:ind w:left="4842" w:hanging="1440"/>
      </w:pPr>
      <w:rPr>
        <w:rFonts w:hint="default"/>
        <w:color w:val="000000"/>
      </w:rPr>
    </w:lvl>
    <w:lvl w:ilvl="7">
      <w:start w:val="1"/>
      <w:numFmt w:val="decimal"/>
      <w:lvlText w:val="%1.%2.%3.%4.%5.%6.%7.%8."/>
      <w:lvlJc w:val="left"/>
      <w:pPr>
        <w:ind w:left="5409" w:hanging="1440"/>
      </w:pPr>
      <w:rPr>
        <w:rFonts w:hint="default"/>
        <w:color w:val="000000"/>
      </w:rPr>
    </w:lvl>
    <w:lvl w:ilvl="8">
      <w:start w:val="1"/>
      <w:numFmt w:val="decimal"/>
      <w:lvlText w:val="%1.%2.%3.%4.%5.%6.%7.%8.%9."/>
      <w:lvlJc w:val="left"/>
      <w:pPr>
        <w:ind w:left="6336" w:hanging="1800"/>
      </w:pPr>
      <w:rPr>
        <w:rFonts w:hint="default"/>
        <w:color w:val="000000"/>
      </w:rPr>
    </w:lvl>
  </w:abstractNum>
  <w:abstractNum w:abstractNumId="26" w15:restartNumberingAfterBreak="0">
    <w:nsid w:val="59765115"/>
    <w:multiLevelType w:val="hybridMultilevel"/>
    <w:tmpl w:val="8B2A4F4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5D4558F8"/>
    <w:multiLevelType w:val="hybridMultilevel"/>
    <w:tmpl w:val="DC7C35B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60097C50"/>
    <w:multiLevelType w:val="multilevel"/>
    <w:tmpl w:val="A3661B8E"/>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29" w15:restartNumberingAfterBreak="0">
    <w:nsid w:val="614A1C0D"/>
    <w:multiLevelType w:val="hybridMultilevel"/>
    <w:tmpl w:val="B400D0D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633E0065"/>
    <w:multiLevelType w:val="hybridMultilevel"/>
    <w:tmpl w:val="F54E381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664E0A71"/>
    <w:multiLevelType w:val="hybridMultilevel"/>
    <w:tmpl w:val="6164C458"/>
    <w:lvl w:ilvl="0" w:tplc="0CEABE58">
      <w:start w:val="1"/>
      <w:numFmt w:val="bullet"/>
      <w:lvlText w:val="­"/>
      <w:lvlJc w:val="left"/>
      <w:pPr>
        <w:ind w:left="1440" w:hanging="360"/>
      </w:pPr>
      <w:rPr>
        <w:rFonts w:ascii="Courier New" w:hAnsi="Courier New"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15:restartNumberingAfterBreak="0">
    <w:nsid w:val="6E8540D9"/>
    <w:multiLevelType w:val="hybridMultilevel"/>
    <w:tmpl w:val="1A98810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7039188F"/>
    <w:multiLevelType w:val="hybridMultilevel"/>
    <w:tmpl w:val="8EB4302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71EF3A72"/>
    <w:multiLevelType w:val="hybridMultilevel"/>
    <w:tmpl w:val="86C495D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71F75B24"/>
    <w:multiLevelType w:val="hybridMultilevel"/>
    <w:tmpl w:val="A19C855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724E72BA"/>
    <w:multiLevelType w:val="hybridMultilevel"/>
    <w:tmpl w:val="4238F0F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73380143"/>
    <w:multiLevelType w:val="hybridMultilevel"/>
    <w:tmpl w:val="BB543A9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74246949"/>
    <w:multiLevelType w:val="hybridMultilevel"/>
    <w:tmpl w:val="78280D4A"/>
    <w:lvl w:ilvl="0" w:tplc="4DA0756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9" w15:restartNumberingAfterBreak="0">
    <w:nsid w:val="77001C76"/>
    <w:multiLevelType w:val="hybridMultilevel"/>
    <w:tmpl w:val="024C6B9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15:restartNumberingAfterBreak="0">
    <w:nsid w:val="79C30B04"/>
    <w:multiLevelType w:val="hybridMultilevel"/>
    <w:tmpl w:val="7C72AC6C"/>
    <w:lvl w:ilvl="0" w:tplc="32F68612">
      <w:start w:val="3"/>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1" w15:restartNumberingAfterBreak="0">
    <w:nsid w:val="7B8A3B99"/>
    <w:multiLevelType w:val="hybridMultilevel"/>
    <w:tmpl w:val="CD8E7F6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7EF563B9"/>
    <w:multiLevelType w:val="hybridMultilevel"/>
    <w:tmpl w:val="1556080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33"/>
  </w:num>
  <w:num w:numId="3">
    <w:abstractNumId w:val="19"/>
  </w:num>
  <w:num w:numId="4">
    <w:abstractNumId w:val="22"/>
  </w:num>
  <w:num w:numId="5">
    <w:abstractNumId w:val="15"/>
  </w:num>
  <w:num w:numId="6">
    <w:abstractNumId w:val="6"/>
  </w:num>
  <w:num w:numId="7">
    <w:abstractNumId w:val="24"/>
  </w:num>
  <w:num w:numId="8">
    <w:abstractNumId w:val="11"/>
  </w:num>
  <w:num w:numId="9">
    <w:abstractNumId w:val="32"/>
  </w:num>
  <w:num w:numId="10">
    <w:abstractNumId w:val="30"/>
  </w:num>
  <w:num w:numId="11">
    <w:abstractNumId w:val="3"/>
  </w:num>
  <w:num w:numId="12">
    <w:abstractNumId w:val="2"/>
  </w:num>
  <w:num w:numId="13">
    <w:abstractNumId w:val="14"/>
  </w:num>
  <w:num w:numId="14">
    <w:abstractNumId w:val="27"/>
  </w:num>
  <w:num w:numId="15">
    <w:abstractNumId w:val="36"/>
  </w:num>
  <w:num w:numId="16">
    <w:abstractNumId w:val="7"/>
  </w:num>
  <w:num w:numId="17">
    <w:abstractNumId w:val="34"/>
  </w:num>
  <w:num w:numId="18">
    <w:abstractNumId w:val="20"/>
  </w:num>
  <w:num w:numId="19">
    <w:abstractNumId w:val="12"/>
  </w:num>
  <w:num w:numId="20">
    <w:abstractNumId w:val="8"/>
  </w:num>
  <w:num w:numId="21">
    <w:abstractNumId w:val="13"/>
  </w:num>
  <w:num w:numId="22">
    <w:abstractNumId w:val="26"/>
  </w:num>
  <w:num w:numId="23">
    <w:abstractNumId w:val="4"/>
  </w:num>
  <w:num w:numId="24">
    <w:abstractNumId w:val="18"/>
  </w:num>
  <w:num w:numId="25">
    <w:abstractNumId w:val="39"/>
  </w:num>
  <w:num w:numId="26">
    <w:abstractNumId w:val="10"/>
  </w:num>
  <w:num w:numId="27">
    <w:abstractNumId w:val="37"/>
  </w:num>
  <w:num w:numId="28">
    <w:abstractNumId w:val="35"/>
  </w:num>
  <w:num w:numId="29">
    <w:abstractNumId w:val="29"/>
  </w:num>
  <w:num w:numId="30">
    <w:abstractNumId w:val="41"/>
  </w:num>
  <w:num w:numId="31">
    <w:abstractNumId w:val="42"/>
  </w:num>
  <w:num w:numId="32">
    <w:abstractNumId w:val="5"/>
  </w:num>
  <w:num w:numId="33">
    <w:abstractNumId w:val="16"/>
  </w:num>
  <w:num w:numId="34">
    <w:abstractNumId w:val="9"/>
  </w:num>
  <w:num w:numId="35">
    <w:abstractNumId w:val="31"/>
  </w:num>
  <w:num w:numId="36">
    <w:abstractNumId w:val="28"/>
  </w:num>
  <w:num w:numId="37">
    <w:abstractNumId w:val="23"/>
  </w:num>
  <w:num w:numId="3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0"/>
  </w:num>
  <w:num w:numId="40">
    <w:abstractNumId w:val="4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8"/>
  </w:num>
  <w:num w:numId="42">
    <w:abstractNumId w:val="21"/>
  </w:num>
  <w:num w:numId="43">
    <w:abstractNumId w:val="17"/>
  </w:num>
  <w:num w:numId="44">
    <w:abstractNumId w:val="1"/>
  </w:num>
  <w:num w:numId="4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6492"/>
    <w:rsid w:val="00011831"/>
    <w:rsid w:val="000118B7"/>
    <w:rsid w:val="000123FC"/>
    <w:rsid w:val="00016284"/>
    <w:rsid w:val="00020C39"/>
    <w:rsid w:val="00022569"/>
    <w:rsid w:val="000232DC"/>
    <w:rsid w:val="00023DFC"/>
    <w:rsid w:val="000247FE"/>
    <w:rsid w:val="00027848"/>
    <w:rsid w:val="00030D21"/>
    <w:rsid w:val="00031074"/>
    <w:rsid w:val="000347B8"/>
    <w:rsid w:val="000349AE"/>
    <w:rsid w:val="000364A2"/>
    <w:rsid w:val="000369BB"/>
    <w:rsid w:val="00037E5B"/>
    <w:rsid w:val="00043550"/>
    <w:rsid w:val="00044FF2"/>
    <w:rsid w:val="00045254"/>
    <w:rsid w:val="000473AF"/>
    <w:rsid w:val="00047DAB"/>
    <w:rsid w:val="000510BE"/>
    <w:rsid w:val="00056449"/>
    <w:rsid w:val="0006478F"/>
    <w:rsid w:val="00065655"/>
    <w:rsid w:val="00065DBF"/>
    <w:rsid w:val="00070E23"/>
    <w:rsid w:val="000716E6"/>
    <w:rsid w:val="0007376B"/>
    <w:rsid w:val="000758BC"/>
    <w:rsid w:val="000863FD"/>
    <w:rsid w:val="00086DC6"/>
    <w:rsid w:val="00092B28"/>
    <w:rsid w:val="0009569C"/>
    <w:rsid w:val="000A15D4"/>
    <w:rsid w:val="000A4450"/>
    <w:rsid w:val="000A527E"/>
    <w:rsid w:val="000A566A"/>
    <w:rsid w:val="000B0CC3"/>
    <w:rsid w:val="000B15C4"/>
    <w:rsid w:val="000B2E9C"/>
    <w:rsid w:val="000C1A09"/>
    <w:rsid w:val="000C5FCB"/>
    <w:rsid w:val="000D1FB5"/>
    <w:rsid w:val="000D492C"/>
    <w:rsid w:val="000E11BA"/>
    <w:rsid w:val="000E3181"/>
    <w:rsid w:val="000E5FCD"/>
    <w:rsid w:val="000E7CA0"/>
    <w:rsid w:val="00106182"/>
    <w:rsid w:val="0011081D"/>
    <w:rsid w:val="00124FF5"/>
    <w:rsid w:val="001255FB"/>
    <w:rsid w:val="00125FB8"/>
    <w:rsid w:val="00132476"/>
    <w:rsid w:val="00136492"/>
    <w:rsid w:val="00136A8F"/>
    <w:rsid w:val="001378EE"/>
    <w:rsid w:val="001403A2"/>
    <w:rsid w:val="001427EA"/>
    <w:rsid w:val="0015164D"/>
    <w:rsid w:val="001565BC"/>
    <w:rsid w:val="00162942"/>
    <w:rsid w:val="001636A9"/>
    <w:rsid w:val="00166483"/>
    <w:rsid w:val="001678CE"/>
    <w:rsid w:val="00167BDF"/>
    <w:rsid w:val="001714E1"/>
    <w:rsid w:val="00171CE4"/>
    <w:rsid w:val="00172071"/>
    <w:rsid w:val="00176015"/>
    <w:rsid w:val="0018426B"/>
    <w:rsid w:val="001860ED"/>
    <w:rsid w:val="001861A0"/>
    <w:rsid w:val="00191F55"/>
    <w:rsid w:val="00192CBE"/>
    <w:rsid w:val="001A3503"/>
    <w:rsid w:val="001A3864"/>
    <w:rsid w:val="001B325B"/>
    <w:rsid w:val="001C1FDA"/>
    <w:rsid w:val="001D028E"/>
    <w:rsid w:val="001D0956"/>
    <w:rsid w:val="001D22BA"/>
    <w:rsid w:val="001D2613"/>
    <w:rsid w:val="001D374E"/>
    <w:rsid w:val="001D670F"/>
    <w:rsid w:val="001E1242"/>
    <w:rsid w:val="001E4FFC"/>
    <w:rsid w:val="001E5514"/>
    <w:rsid w:val="001F2041"/>
    <w:rsid w:val="00200151"/>
    <w:rsid w:val="00202A25"/>
    <w:rsid w:val="00210C13"/>
    <w:rsid w:val="00213F26"/>
    <w:rsid w:val="00221173"/>
    <w:rsid w:val="002234D5"/>
    <w:rsid w:val="002243D5"/>
    <w:rsid w:val="00231CCA"/>
    <w:rsid w:val="002364B3"/>
    <w:rsid w:val="0024480E"/>
    <w:rsid w:val="00246D92"/>
    <w:rsid w:val="002477B1"/>
    <w:rsid w:val="00250CD5"/>
    <w:rsid w:val="0025194E"/>
    <w:rsid w:val="002575A3"/>
    <w:rsid w:val="00261675"/>
    <w:rsid w:val="00263831"/>
    <w:rsid w:val="002729DB"/>
    <w:rsid w:val="00273400"/>
    <w:rsid w:val="00277C16"/>
    <w:rsid w:val="00280C54"/>
    <w:rsid w:val="00291EE7"/>
    <w:rsid w:val="00294049"/>
    <w:rsid w:val="0029454D"/>
    <w:rsid w:val="002965A8"/>
    <w:rsid w:val="0029757F"/>
    <w:rsid w:val="002A03E5"/>
    <w:rsid w:val="002A0832"/>
    <w:rsid w:val="002A1699"/>
    <w:rsid w:val="002A5607"/>
    <w:rsid w:val="002A77E6"/>
    <w:rsid w:val="002C728A"/>
    <w:rsid w:val="002D16AE"/>
    <w:rsid w:val="002D5C3A"/>
    <w:rsid w:val="002E12F8"/>
    <w:rsid w:val="002E384F"/>
    <w:rsid w:val="002E680C"/>
    <w:rsid w:val="002E681E"/>
    <w:rsid w:val="002F14D6"/>
    <w:rsid w:val="002F50E2"/>
    <w:rsid w:val="00300370"/>
    <w:rsid w:val="003026F7"/>
    <w:rsid w:val="00313D31"/>
    <w:rsid w:val="00314022"/>
    <w:rsid w:val="003155A5"/>
    <w:rsid w:val="0031673A"/>
    <w:rsid w:val="00323ED3"/>
    <w:rsid w:val="0033552F"/>
    <w:rsid w:val="00335BEA"/>
    <w:rsid w:val="003367BB"/>
    <w:rsid w:val="00344AB1"/>
    <w:rsid w:val="003502B3"/>
    <w:rsid w:val="00350C13"/>
    <w:rsid w:val="003519A2"/>
    <w:rsid w:val="00351A3B"/>
    <w:rsid w:val="003532ED"/>
    <w:rsid w:val="00356171"/>
    <w:rsid w:val="0036120E"/>
    <w:rsid w:val="003615EC"/>
    <w:rsid w:val="0036737E"/>
    <w:rsid w:val="00375D0E"/>
    <w:rsid w:val="003763EA"/>
    <w:rsid w:val="003763F8"/>
    <w:rsid w:val="00381A59"/>
    <w:rsid w:val="00385B58"/>
    <w:rsid w:val="00386106"/>
    <w:rsid w:val="00392244"/>
    <w:rsid w:val="003A3D63"/>
    <w:rsid w:val="003A78B6"/>
    <w:rsid w:val="003A78DD"/>
    <w:rsid w:val="003B1FB5"/>
    <w:rsid w:val="003C4546"/>
    <w:rsid w:val="003C5DF4"/>
    <w:rsid w:val="003C6444"/>
    <w:rsid w:val="003D2683"/>
    <w:rsid w:val="003D3A6A"/>
    <w:rsid w:val="003D4A04"/>
    <w:rsid w:val="003D7B98"/>
    <w:rsid w:val="003E015E"/>
    <w:rsid w:val="003E11A4"/>
    <w:rsid w:val="003E2C94"/>
    <w:rsid w:val="003E2D87"/>
    <w:rsid w:val="003E3A2C"/>
    <w:rsid w:val="003E7F41"/>
    <w:rsid w:val="003F132F"/>
    <w:rsid w:val="003F2EB8"/>
    <w:rsid w:val="003F3708"/>
    <w:rsid w:val="0040085B"/>
    <w:rsid w:val="004034FE"/>
    <w:rsid w:val="00415C65"/>
    <w:rsid w:val="004168D0"/>
    <w:rsid w:val="00416E19"/>
    <w:rsid w:val="00427F58"/>
    <w:rsid w:val="00430A2B"/>
    <w:rsid w:val="004311B5"/>
    <w:rsid w:val="0043164D"/>
    <w:rsid w:val="004331C7"/>
    <w:rsid w:val="00435772"/>
    <w:rsid w:val="0045415E"/>
    <w:rsid w:val="0045479C"/>
    <w:rsid w:val="00455FCD"/>
    <w:rsid w:val="00461FB7"/>
    <w:rsid w:val="00464EA8"/>
    <w:rsid w:val="004724C3"/>
    <w:rsid w:val="00472BF9"/>
    <w:rsid w:val="00476224"/>
    <w:rsid w:val="00477D87"/>
    <w:rsid w:val="00477F81"/>
    <w:rsid w:val="00481F89"/>
    <w:rsid w:val="004860B5"/>
    <w:rsid w:val="004950C3"/>
    <w:rsid w:val="004967F9"/>
    <w:rsid w:val="004A0BA9"/>
    <w:rsid w:val="004B2196"/>
    <w:rsid w:val="004B3326"/>
    <w:rsid w:val="004B5378"/>
    <w:rsid w:val="004C01B3"/>
    <w:rsid w:val="004C08ED"/>
    <w:rsid w:val="004C421E"/>
    <w:rsid w:val="004C6DEC"/>
    <w:rsid w:val="004C70DA"/>
    <w:rsid w:val="004C7DB3"/>
    <w:rsid w:val="004C7EF7"/>
    <w:rsid w:val="004D179C"/>
    <w:rsid w:val="004E64BC"/>
    <w:rsid w:val="004E7AAB"/>
    <w:rsid w:val="004F2B21"/>
    <w:rsid w:val="004F53D6"/>
    <w:rsid w:val="004F589A"/>
    <w:rsid w:val="00500D50"/>
    <w:rsid w:val="00501786"/>
    <w:rsid w:val="00521CF5"/>
    <w:rsid w:val="005226F2"/>
    <w:rsid w:val="00536961"/>
    <w:rsid w:val="00536AB4"/>
    <w:rsid w:val="005440DB"/>
    <w:rsid w:val="00555861"/>
    <w:rsid w:val="00566622"/>
    <w:rsid w:val="00566AF4"/>
    <w:rsid w:val="00572C55"/>
    <w:rsid w:val="00576C1F"/>
    <w:rsid w:val="005802EA"/>
    <w:rsid w:val="00585ED1"/>
    <w:rsid w:val="005A1218"/>
    <w:rsid w:val="005A24BA"/>
    <w:rsid w:val="005A426C"/>
    <w:rsid w:val="005A7619"/>
    <w:rsid w:val="005B0233"/>
    <w:rsid w:val="005B16F6"/>
    <w:rsid w:val="005B2896"/>
    <w:rsid w:val="005B4984"/>
    <w:rsid w:val="005B4CE9"/>
    <w:rsid w:val="005B552D"/>
    <w:rsid w:val="005B727B"/>
    <w:rsid w:val="005B7640"/>
    <w:rsid w:val="005B7684"/>
    <w:rsid w:val="005C006B"/>
    <w:rsid w:val="005C31F4"/>
    <w:rsid w:val="005C38A2"/>
    <w:rsid w:val="005C4B79"/>
    <w:rsid w:val="005C69EA"/>
    <w:rsid w:val="005D45A2"/>
    <w:rsid w:val="005D7AF7"/>
    <w:rsid w:val="005E0254"/>
    <w:rsid w:val="005E2BD2"/>
    <w:rsid w:val="005E45C0"/>
    <w:rsid w:val="005E6A8D"/>
    <w:rsid w:val="005F3C72"/>
    <w:rsid w:val="005F76AA"/>
    <w:rsid w:val="005F77D6"/>
    <w:rsid w:val="005F7E0A"/>
    <w:rsid w:val="00600BB7"/>
    <w:rsid w:val="00600DB3"/>
    <w:rsid w:val="0060390A"/>
    <w:rsid w:val="00603BB9"/>
    <w:rsid w:val="00606F82"/>
    <w:rsid w:val="0060798D"/>
    <w:rsid w:val="006175F2"/>
    <w:rsid w:val="00624418"/>
    <w:rsid w:val="00630A6A"/>
    <w:rsid w:val="00630C0A"/>
    <w:rsid w:val="00630E2B"/>
    <w:rsid w:val="00631223"/>
    <w:rsid w:val="00632592"/>
    <w:rsid w:val="00634B8B"/>
    <w:rsid w:val="006364EB"/>
    <w:rsid w:val="00637AB9"/>
    <w:rsid w:val="00637E53"/>
    <w:rsid w:val="00643F08"/>
    <w:rsid w:val="00645DA6"/>
    <w:rsid w:val="0065018C"/>
    <w:rsid w:val="00656E36"/>
    <w:rsid w:val="00657C05"/>
    <w:rsid w:val="00674951"/>
    <w:rsid w:val="006752C8"/>
    <w:rsid w:val="0067797B"/>
    <w:rsid w:val="00685C65"/>
    <w:rsid w:val="006912A8"/>
    <w:rsid w:val="00693975"/>
    <w:rsid w:val="00694461"/>
    <w:rsid w:val="00695FFE"/>
    <w:rsid w:val="006A1019"/>
    <w:rsid w:val="006A2D0F"/>
    <w:rsid w:val="006B0281"/>
    <w:rsid w:val="006B3383"/>
    <w:rsid w:val="006B35D3"/>
    <w:rsid w:val="006B4A7A"/>
    <w:rsid w:val="006C391E"/>
    <w:rsid w:val="006C7399"/>
    <w:rsid w:val="006D6C31"/>
    <w:rsid w:val="006E1241"/>
    <w:rsid w:val="006E303D"/>
    <w:rsid w:val="006E4158"/>
    <w:rsid w:val="006E48D8"/>
    <w:rsid w:val="006E5CB8"/>
    <w:rsid w:val="006E6ACD"/>
    <w:rsid w:val="006E7822"/>
    <w:rsid w:val="006F7D16"/>
    <w:rsid w:val="00701DAB"/>
    <w:rsid w:val="00712457"/>
    <w:rsid w:val="00720016"/>
    <w:rsid w:val="007241B8"/>
    <w:rsid w:val="0072753C"/>
    <w:rsid w:val="00727CA0"/>
    <w:rsid w:val="007424DB"/>
    <w:rsid w:val="007429AF"/>
    <w:rsid w:val="00751AE5"/>
    <w:rsid w:val="00757E7B"/>
    <w:rsid w:val="007616FE"/>
    <w:rsid w:val="00764D4C"/>
    <w:rsid w:val="0077180D"/>
    <w:rsid w:val="00771885"/>
    <w:rsid w:val="007741A6"/>
    <w:rsid w:val="007751FB"/>
    <w:rsid w:val="007854C7"/>
    <w:rsid w:val="007862F5"/>
    <w:rsid w:val="0078766E"/>
    <w:rsid w:val="00790C0D"/>
    <w:rsid w:val="00792A33"/>
    <w:rsid w:val="00797254"/>
    <w:rsid w:val="00797A18"/>
    <w:rsid w:val="007A193A"/>
    <w:rsid w:val="007A6A2E"/>
    <w:rsid w:val="007B6856"/>
    <w:rsid w:val="007C4343"/>
    <w:rsid w:val="007D01B4"/>
    <w:rsid w:val="007D1346"/>
    <w:rsid w:val="007D1C0C"/>
    <w:rsid w:val="007D2335"/>
    <w:rsid w:val="007D34C5"/>
    <w:rsid w:val="007D3A4B"/>
    <w:rsid w:val="007D6333"/>
    <w:rsid w:val="007D7567"/>
    <w:rsid w:val="007E72D7"/>
    <w:rsid w:val="007F1491"/>
    <w:rsid w:val="007F1D52"/>
    <w:rsid w:val="007F300D"/>
    <w:rsid w:val="007F5FD0"/>
    <w:rsid w:val="007F696F"/>
    <w:rsid w:val="00801448"/>
    <w:rsid w:val="0080336C"/>
    <w:rsid w:val="00804177"/>
    <w:rsid w:val="00811C9E"/>
    <w:rsid w:val="00811E9C"/>
    <w:rsid w:val="0081512C"/>
    <w:rsid w:val="008176FC"/>
    <w:rsid w:val="00817C73"/>
    <w:rsid w:val="00821DD5"/>
    <w:rsid w:val="00823AD6"/>
    <w:rsid w:val="008255ED"/>
    <w:rsid w:val="0082767B"/>
    <w:rsid w:val="00833C7B"/>
    <w:rsid w:val="0083408A"/>
    <w:rsid w:val="0083529B"/>
    <w:rsid w:val="00841313"/>
    <w:rsid w:val="00841A10"/>
    <w:rsid w:val="00850E4F"/>
    <w:rsid w:val="00852DE4"/>
    <w:rsid w:val="008543F2"/>
    <w:rsid w:val="00855B31"/>
    <w:rsid w:val="0086023C"/>
    <w:rsid w:val="00871B69"/>
    <w:rsid w:val="008741A2"/>
    <w:rsid w:val="008741BA"/>
    <w:rsid w:val="008746EE"/>
    <w:rsid w:val="00875AB3"/>
    <w:rsid w:val="008801DA"/>
    <w:rsid w:val="00887005"/>
    <w:rsid w:val="0089276D"/>
    <w:rsid w:val="0089638D"/>
    <w:rsid w:val="0089712E"/>
    <w:rsid w:val="00897760"/>
    <w:rsid w:val="00897A37"/>
    <w:rsid w:val="008A53C5"/>
    <w:rsid w:val="008B01F8"/>
    <w:rsid w:val="008B31FC"/>
    <w:rsid w:val="008B4CF7"/>
    <w:rsid w:val="008B582A"/>
    <w:rsid w:val="008B68CB"/>
    <w:rsid w:val="008B75A2"/>
    <w:rsid w:val="008C0E6D"/>
    <w:rsid w:val="008C388A"/>
    <w:rsid w:val="008D3426"/>
    <w:rsid w:val="008E0490"/>
    <w:rsid w:val="008E257E"/>
    <w:rsid w:val="008E4BE7"/>
    <w:rsid w:val="008E52A3"/>
    <w:rsid w:val="008F102C"/>
    <w:rsid w:val="008F707F"/>
    <w:rsid w:val="0090527A"/>
    <w:rsid w:val="00907618"/>
    <w:rsid w:val="00910578"/>
    <w:rsid w:val="0091106A"/>
    <w:rsid w:val="009154D1"/>
    <w:rsid w:val="00917040"/>
    <w:rsid w:val="009222EE"/>
    <w:rsid w:val="00922878"/>
    <w:rsid w:val="00923C0A"/>
    <w:rsid w:val="009276A1"/>
    <w:rsid w:val="009321CC"/>
    <w:rsid w:val="009348DB"/>
    <w:rsid w:val="009479CE"/>
    <w:rsid w:val="00950A19"/>
    <w:rsid w:val="00955AA8"/>
    <w:rsid w:val="0095658B"/>
    <w:rsid w:val="00960E5E"/>
    <w:rsid w:val="00964957"/>
    <w:rsid w:val="00966C61"/>
    <w:rsid w:val="00972E1D"/>
    <w:rsid w:val="00974C0F"/>
    <w:rsid w:val="00975109"/>
    <w:rsid w:val="0097692C"/>
    <w:rsid w:val="00987E69"/>
    <w:rsid w:val="009923B5"/>
    <w:rsid w:val="00992F1E"/>
    <w:rsid w:val="009960C5"/>
    <w:rsid w:val="009B134D"/>
    <w:rsid w:val="009B3783"/>
    <w:rsid w:val="009B3C07"/>
    <w:rsid w:val="009B3D26"/>
    <w:rsid w:val="009B74B8"/>
    <w:rsid w:val="009B7D29"/>
    <w:rsid w:val="009C0ED5"/>
    <w:rsid w:val="009C497A"/>
    <w:rsid w:val="009C621B"/>
    <w:rsid w:val="009D52FD"/>
    <w:rsid w:val="009E154B"/>
    <w:rsid w:val="009E36CC"/>
    <w:rsid w:val="009E55CB"/>
    <w:rsid w:val="009E5959"/>
    <w:rsid w:val="009F0347"/>
    <w:rsid w:val="009F74DA"/>
    <w:rsid w:val="00A015F9"/>
    <w:rsid w:val="00A042A3"/>
    <w:rsid w:val="00A1261E"/>
    <w:rsid w:val="00A16371"/>
    <w:rsid w:val="00A163A7"/>
    <w:rsid w:val="00A24948"/>
    <w:rsid w:val="00A30809"/>
    <w:rsid w:val="00A35F16"/>
    <w:rsid w:val="00A3728C"/>
    <w:rsid w:val="00A414AB"/>
    <w:rsid w:val="00A41DD6"/>
    <w:rsid w:val="00A41EDC"/>
    <w:rsid w:val="00A44CFA"/>
    <w:rsid w:val="00A4576B"/>
    <w:rsid w:val="00A513A0"/>
    <w:rsid w:val="00A51C62"/>
    <w:rsid w:val="00A559C1"/>
    <w:rsid w:val="00A66133"/>
    <w:rsid w:val="00A71438"/>
    <w:rsid w:val="00A77ADA"/>
    <w:rsid w:val="00A841C6"/>
    <w:rsid w:val="00A8502C"/>
    <w:rsid w:val="00A865DD"/>
    <w:rsid w:val="00A9397A"/>
    <w:rsid w:val="00A945D6"/>
    <w:rsid w:val="00AA00D1"/>
    <w:rsid w:val="00AA0E0E"/>
    <w:rsid w:val="00AA2636"/>
    <w:rsid w:val="00AB1937"/>
    <w:rsid w:val="00AC1332"/>
    <w:rsid w:val="00AC22E9"/>
    <w:rsid w:val="00AC3E1A"/>
    <w:rsid w:val="00AC3EDE"/>
    <w:rsid w:val="00AD5AC9"/>
    <w:rsid w:val="00AE4D8A"/>
    <w:rsid w:val="00AE4EB7"/>
    <w:rsid w:val="00AF6707"/>
    <w:rsid w:val="00B02FDD"/>
    <w:rsid w:val="00B04BFA"/>
    <w:rsid w:val="00B06967"/>
    <w:rsid w:val="00B10727"/>
    <w:rsid w:val="00B10DE9"/>
    <w:rsid w:val="00B12D43"/>
    <w:rsid w:val="00B17BBE"/>
    <w:rsid w:val="00B205D5"/>
    <w:rsid w:val="00B2233D"/>
    <w:rsid w:val="00B25486"/>
    <w:rsid w:val="00B26A04"/>
    <w:rsid w:val="00B27413"/>
    <w:rsid w:val="00B27582"/>
    <w:rsid w:val="00B31829"/>
    <w:rsid w:val="00B32D6D"/>
    <w:rsid w:val="00B40089"/>
    <w:rsid w:val="00B467B8"/>
    <w:rsid w:val="00B50B37"/>
    <w:rsid w:val="00B53CD6"/>
    <w:rsid w:val="00B629DD"/>
    <w:rsid w:val="00B62E3D"/>
    <w:rsid w:val="00B67662"/>
    <w:rsid w:val="00B73619"/>
    <w:rsid w:val="00B750F9"/>
    <w:rsid w:val="00B752E6"/>
    <w:rsid w:val="00B75A7E"/>
    <w:rsid w:val="00B7677C"/>
    <w:rsid w:val="00B77C64"/>
    <w:rsid w:val="00B81123"/>
    <w:rsid w:val="00B82BDD"/>
    <w:rsid w:val="00B83612"/>
    <w:rsid w:val="00B8550C"/>
    <w:rsid w:val="00B939FA"/>
    <w:rsid w:val="00B97F56"/>
    <w:rsid w:val="00BA1A53"/>
    <w:rsid w:val="00BB66F5"/>
    <w:rsid w:val="00BC1D0D"/>
    <w:rsid w:val="00BC3FB8"/>
    <w:rsid w:val="00BC5673"/>
    <w:rsid w:val="00BD0956"/>
    <w:rsid w:val="00BD40D8"/>
    <w:rsid w:val="00BD485D"/>
    <w:rsid w:val="00BF4670"/>
    <w:rsid w:val="00C01A52"/>
    <w:rsid w:val="00C028A2"/>
    <w:rsid w:val="00C02DF4"/>
    <w:rsid w:val="00C12831"/>
    <w:rsid w:val="00C14964"/>
    <w:rsid w:val="00C16853"/>
    <w:rsid w:val="00C16A36"/>
    <w:rsid w:val="00C203BA"/>
    <w:rsid w:val="00C205FB"/>
    <w:rsid w:val="00C213BD"/>
    <w:rsid w:val="00C21691"/>
    <w:rsid w:val="00C24118"/>
    <w:rsid w:val="00C24160"/>
    <w:rsid w:val="00C31A7B"/>
    <w:rsid w:val="00C3723A"/>
    <w:rsid w:val="00C45526"/>
    <w:rsid w:val="00C50806"/>
    <w:rsid w:val="00C64AE3"/>
    <w:rsid w:val="00C6572E"/>
    <w:rsid w:val="00C709D6"/>
    <w:rsid w:val="00C751FD"/>
    <w:rsid w:val="00C76F64"/>
    <w:rsid w:val="00C775CB"/>
    <w:rsid w:val="00C8217B"/>
    <w:rsid w:val="00C85078"/>
    <w:rsid w:val="00C87FA0"/>
    <w:rsid w:val="00C9502A"/>
    <w:rsid w:val="00CA2342"/>
    <w:rsid w:val="00CA369E"/>
    <w:rsid w:val="00CB1EAF"/>
    <w:rsid w:val="00CB5DF5"/>
    <w:rsid w:val="00CB5EB0"/>
    <w:rsid w:val="00CB6BE3"/>
    <w:rsid w:val="00CB70CD"/>
    <w:rsid w:val="00CC2A30"/>
    <w:rsid w:val="00CC42E1"/>
    <w:rsid w:val="00CD63CE"/>
    <w:rsid w:val="00CD73AF"/>
    <w:rsid w:val="00CE19E1"/>
    <w:rsid w:val="00CE2F55"/>
    <w:rsid w:val="00CF0525"/>
    <w:rsid w:val="00CF0FE6"/>
    <w:rsid w:val="00CF230A"/>
    <w:rsid w:val="00CF361E"/>
    <w:rsid w:val="00D00037"/>
    <w:rsid w:val="00D00150"/>
    <w:rsid w:val="00D014B9"/>
    <w:rsid w:val="00D01CF5"/>
    <w:rsid w:val="00D0467D"/>
    <w:rsid w:val="00D1209E"/>
    <w:rsid w:val="00D14711"/>
    <w:rsid w:val="00D16A1B"/>
    <w:rsid w:val="00D17862"/>
    <w:rsid w:val="00D210CB"/>
    <w:rsid w:val="00D33A32"/>
    <w:rsid w:val="00D33B3B"/>
    <w:rsid w:val="00D369F7"/>
    <w:rsid w:val="00D457FD"/>
    <w:rsid w:val="00D52433"/>
    <w:rsid w:val="00D53004"/>
    <w:rsid w:val="00D53C02"/>
    <w:rsid w:val="00D54DAF"/>
    <w:rsid w:val="00D57B39"/>
    <w:rsid w:val="00D63E02"/>
    <w:rsid w:val="00D83BEB"/>
    <w:rsid w:val="00D85E78"/>
    <w:rsid w:val="00D9247F"/>
    <w:rsid w:val="00D95DC0"/>
    <w:rsid w:val="00D97205"/>
    <w:rsid w:val="00DA0CD6"/>
    <w:rsid w:val="00DA223A"/>
    <w:rsid w:val="00DA4513"/>
    <w:rsid w:val="00DC042E"/>
    <w:rsid w:val="00DC2F80"/>
    <w:rsid w:val="00DD086C"/>
    <w:rsid w:val="00DD3E1F"/>
    <w:rsid w:val="00DD69A7"/>
    <w:rsid w:val="00DE0502"/>
    <w:rsid w:val="00DE15E7"/>
    <w:rsid w:val="00DE2573"/>
    <w:rsid w:val="00DF31D4"/>
    <w:rsid w:val="00DF6AA0"/>
    <w:rsid w:val="00DF6FFA"/>
    <w:rsid w:val="00E30BE9"/>
    <w:rsid w:val="00E3173E"/>
    <w:rsid w:val="00E33CA8"/>
    <w:rsid w:val="00E44D99"/>
    <w:rsid w:val="00E511C6"/>
    <w:rsid w:val="00E51300"/>
    <w:rsid w:val="00E52C2B"/>
    <w:rsid w:val="00E5400C"/>
    <w:rsid w:val="00E54C5A"/>
    <w:rsid w:val="00E57B07"/>
    <w:rsid w:val="00E57E37"/>
    <w:rsid w:val="00E60D37"/>
    <w:rsid w:val="00E63582"/>
    <w:rsid w:val="00E67B9B"/>
    <w:rsid w:val="00E67E6F"/>
    <w:rsid w:val="00E718B7"/>
    <w:rsid w:val="00E81F78"/>
    <w:rsid w:val="00E8464E"/>
    <w:rsid w:val="00E85897"/>
    <w:rsid w:val="00E86C49"/>
    <w:rsid w:val="00E9028D"/>
    <w:rsid w:val="00E9203C"/>
    <w:rsid w:val="00E94372"/>
    <w:rsid w:val="00E95E87"/>
    <w:rsid w:val="00EA1156"/>
    <w:rsid w:val="00EA3277"/>
    <w:rsid w:val="00EA3B0F"/>
    <w:rsid w:val="00EB022A"/>
    <w:rsid w:val="00EB043B"/>
    <w:rsid w:val="00EB6C71"/>
    <w:rsid w:val="00EC20E7"/>
    <w:rsid w:val="00ED1A16"/>
    <w:rsid w:val="00ED2654"/>
    <w:rsid w:val="00ED413C"/>
    <w:rsid w:val="00ED4EC9"/>
    <w:rsid w:val="00ED59BE"/>
    <w:rsid w:val="00ED7C25"/>
    <w:rsid w:val="00EE110B"/>
    <w:rsid w:val="00EE1E60"/>
    <w:rsid w:val="00EE5D92"/>
    <w:rsid w:val="00EE6328"/>
    <w:rsid w:val="00EF20A2"/>
    <w:rsid w:val="00EF3E6F"/>
    <w:rsid w:val="00EF6B08"/>
    <w:rsid w:val="00F045B7"/>
    <w:rsid w:val="00F10E61"/>
    <w:rsid w:val="00F213FE"/>
    <w:rsid w:val="00F22FA6"/>
    <w:rsid w:val="00F24C05"/>
    <w:rsid w:val="00F32B08"/>
    <w:rsid w:val="00F3421B"/>
    <w:rsid w:val="00F346CB"/>
    <w:rsid w:val="00F3485D"/>
    <w:rsid w:val="00F36DB2"/>
    <w:rsid w:val="00F4275C"/>
    <w:rsid w:val="00F42B28"/>
    <w:rsid w:val="00F43592"/>
    <w:rsid w:val="00F442A0"/>
    <w:rsid w:val="00F4551A"/>
    <w:rsid w:val="00F47D9F"/>
    <w:rsid w:val="00F50E29"/>
    <w:rsid w:val="00F50E33"/>
    <w:rsid w:val="00F50ECF"/>
    <w:rsid w:val="00F521F9"/>
    <w:rsid w:val="00F5277A"/>
    <w:rsid w:val="00F563B5"/>
    <w:rsid w:val="00F70F89"/>
    <w:rsid w:val="00F7303C"/>
    <w:rsid w:val="00F752EA"/>
    <w:rsid w:val="00F753AE"/>
    <w:rsid w:val="00F769FC"/>
    <w:rsid w:val="00F84B76"/>
    <w:rsid w:val="00F94507"/>
    <w:rsid w:val="00F96621"/>
    <w:rsid w:val="00FA069C"/>
    <w:rsid w:val="00FA093A"/>
    <w:rsid w:val="00FA4EA4"/>
    <w:rsid w:val="00FB4151"/>
    <w:rsid w:val="00FC380A"/>
    <w:rsid w:val="00FC75B6"/>
    <w:rsid w:val="00FD52E8"/>
    <w:rsid w:val="00FD581F"/>
    <w:rsid w:val="00FD73D4"/>
    <w:rsid w:val="00FE6137"/>
    <w:rsid w:val="00FF31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081327"/>
  <w15:chartTrackingRefBased/>
  <w15:docId w15:val="{106ACC72-B893-4983-9533-0F62F92C8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9E36CC"/>
    <w:pPr>
      <w:ind w:firstLine="567"/>
      <w:jc w:val="both"/>
    </w:pPr>
    <w:rPr>
      <w:rFonts w:ascii="Arial" w:hAnsi="Arial"/>
      <w:sz w:val="24"/>
      <w:szCs w:val="24"/>
    </w:rPr>
  </w:style>
  <w:style w:type="paragraph" w:styleId="1">
    <w:name w:val="heading 1"/>
    <w:aliases w:val="!Части документа"/>
    <w:basedOn w:val="a"/>
    <w:next w:val="a"/>
    <w:link w:val="10"/>
    <w:qFormat/>
    <w:rsid w:val="009E36CC"/>
    <w:pPr>
      <w:jc w:val="center"/>
      <w:outlineLvl w:val="0"/>
    </w:pPr>
    <w:rPr>
      <w:rFonts w:cs="Arial"/>
      <w:b/>
      <w:bCs/>
      <w:kern w:val="32"/>
      <w:sz w:val="32"/>
      <w:szCs w:val="32"/>
    </w:rPr>
  </w:style>
  <w:style w:type="paragraph" w:styleId="2">
    <w:name w:val="heading 2"/>
    <w:aliases w:val="!Разделы документа"/>
    <w:basedOn w:val="a"/>
    <w:link w:val="20"/>
    <w:qFormat/>
    <w:rsid w:val="009E36CC"/>
    <w:pPr>
      <w:jc w:val="center"/>
      <w:outlineLvl w:val="1"/>
    </w:pPr>
    <w:rPr>
      <w:rFonts w:cs="Arial"/>
      <w:b/>
      <w:bCs/>
      <w:iCs/>
      <w:sz w:val="30"/>
      <w:szCs w:val="28"/>
    </w:rPr>
  </w:style>
  <w:style w:type="paragraph" w:styleId="3">
    <w:name w:val="heading 3"/>
    <w:aliases w:val="!Главы документа"/>
    <w:basedOn w:val="a"/>
    <w:link w:val="30"/>
    <w:qFormat/>
    <w:rsid w:val="009E36CC"/>
    <w:pPr>
      <w:outlineLvl w:val="2"/>
    </w:pPr>
    <w:rPr>
      <w:rFonts w:cs="Arial"/>
      <w:b/>
      <w:bCs/>
      <w:sz w:val="28"/>
      <w:szCs w:val="26"/>
    </w:rPr>
  </w:style>
  <w:style w:type="paragraph" w:styleId="4">
    <w:name w:val="heading 4"/>
    <w:aliases w:val="!Параграфы/Статьи документа"/>
    <w:basedOn w:val="a"/>
    <w:link w:val="40"/>
    <w:qFormat/>
    <w:rsid w:val="009E36CC"/>
    <w:pPr>
      <w:outlineLvl w:val="3"/>
    </w:pPr>
    <w:rPr>
      <w:b/>
      <w:bCs/>
      <w:sz w:val="26"/>
      <w:szCs w:val="28"/>
    </w:rPr>
  </w:style>
  <w:style w:type="paragraph" w:styleId="5">
    <w:name w:val="heading 5"/>
    <w:basedOn w:val="a"/>
    <w:next w:val="a"/>
    <w:link w:val="50"/>
    <w:qFormat/>
    <w:rsid w:val="009348DB"/>
    <w:pPr>
      <w:spacing w:before="240" w:after="60"/>
      <w:outlineLvl w:val="4"/>
    </w:pPr>
    <w:rPr>
      <w:rFonts w:ascii="Calibri" w:hAnsi="Calibri"/>
      <w:b/>
      <w:bCs/>
      <w:i/>
      <w:iCs/>
      <w:sz w:val="26"/>
      <w:szCs w:val="26"/>
    </w:rPr>
  </w:style>
  <w:style w:type="character" w:default="1" w:styleId="a0">
    <w:name w:val="Default Paragraph Font"/>
    <w:semiHidden/>
    <w:rsid w:val="009E36CC"/>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rsid w:val="009E36CC"/>
  </w:style>
  <w:style w:type="character" w:customStyle="1" w:styleId="40">
    <w:name w:val="Заголовок 4 Знак"/>
    <w:aliases w:val="!Параграфы/Статьи документа Знак"/>
    <w:link w:val="4"/>
    <w:locked/>
    <w:rsid w:val="009348DB"/>
    <w:rPr>
      <w:rFonts w:ascii="Arial" w:hAnsi="Arial"/>
      <w:b/>
      <w:bCs/>
      <w:sz w:val="26"/>
      <w:szCs w:val="28"/>
    </w:rPr>
  </w:style>
  <w:style w:type="character" w:customStyle="1" w:styleId="50">
    <w:name w:val="Заголовок 5 Знак"/>
    <w:link w:val="5"/>
    <w:semiHidden/>
    <w:locked/>
    <w:rsid w:val="009348DB"/>
    <w:rPr>
      <w:rFonts w:ascii="Calibri" w:hAnsi="Calibri"/>
      <w:b/>
      <w:bCs/>
      <w:i/>
      <w:iCs/>
      <w:sz w:val="26"/>
      <w:szCs w:val="26"/>
      <w:lang w:val="ru-RU" w:eastAsia="ru-RU" w:bidi="ar-SA"/>
    </w:rPr>
  </w:style>
  <w:style w:type="paragraph" w:styleId="a3">
    <w:name w:val="Body Text"/>
    <w:basedOn w:val="a"/>
    <w:link w:val="a4"/>
    <w:rsid w:val="00136492"/>
    <w:rPr>
      <w:sz w:val="28"/>
      <w:szCs w:val="20"/>
    </w:rPr>
  </w:style>
  <w:style w:type="character" w:customStyle="1" w:styleId="a4">
    <w:name w:val="Основной текст Знак"/>
    <w:link w:val="a3"/>
    <w:semiHidden/>
    <w:locked/>
    <w:rsid w:val="000863FD"/>
    <w:rPr>
      <w:sz w:val="28"/>
      <w:lang w:val="ru-RU" w:eastAsia="ru-RU" w:bidi="ar-SA"/>
    </w:rPr>
  </w:style>
  <w:style w:type="paragraph" w:customStyle="1" w:styleId="a5">
    <w:name w:val="БланкАДМ"/>
    <w:basedOn w:val="a"/>
    <w:rsid w:val="00136492"/>
    <w:pPr>
      <w:ind w:firstLine="720"/>
    </w:pPr>
    <w:rPr>
      <w:sz w:val="28"/>
      <w:szCs w:val="20"/>
    </w:rPr>
  </w:style>
  <w:style w:type="paragraph" w:styleId="a6">
    <w:name w:val="Normal (Web)"/>
    <w:basedOn w:val="a"/>
    <w:semiHidden/>
    <w:rsid w:val="00136492"/>
    <w:pPr>
      <w:spacing w:before="100" w:beforeAutospacing="1" w:after="100" w:afterAutospacing="1"/>
    </w:pPr>
  </w:style>
  <w:style w:type="table" w:styleId="a7">
    <w:name w:val="Table Grid"/>
    <w:basedOn w:val="a1"/>
    <w:rsid w:val="00F75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note text"/>
    <w:basedOn w:val="a"/>
    <w:link w:val="a9"/>
    <w:semiHidden/>
    <w:rsid w:val="006B3383"/>
    <w:rPr>
      <w:sz w:val="20"/>
      <w:szCs w:val="20"/>
    </w:rPr>
  </w:style>
  <w:style w:type="character" w:customStyle="1" w:styleId="a9">
    <w:name w:val="Текст сноски Знак"/>
    <w:link w:val="a8"/>
    <w:semiHidden/>
    <w:locked/>
    <w:rsid w:val="009348DB"/>
    <w:rPr>
      <w:lang w:val="ru-RU" w:eastAsia="ru-RU" w:bidi="ar-SA"/>
    </w:rPr>
  </w:style>
  <w:style w:type="character" w:styleId="aa">
    <w:name w:val="footnote reference"/>
    <w:semiHidden/>
    <w:rsid w:val="006B3383"/>
    <w:rPr>
      <w:vertAlign w:val="superscript"/>
    </w:rPr>
  </w:style>
  <w:style w:type="paragraph" w:styleId="ab">
    <w:name w:val="Date"/>
    <w:basedOn w:val="a"/>
    <w:link w:val="ac"/>
    <w:rsid w:val="002F14D6"/>
    <w:rPr>
      <w:rFonts w:eastAsia="Calibri"/>
      <w:sz w:val="20"/>
      <w:szCs w:val="20"/>
    </w:rPr>
  </w:style>
  <w:style w:type="character" w:customStyle="1" w:styleId="ac">
    <w:name w:val="Дата Знак"/>
    <w:link w:val="ab"/>
    <w:locked/>
    <w:rsid w:val="002F14D6"/>
    <w:rPr>
      <w:rFonts w:eastAsia="Calibri"/>
      <w:lang w:val="ru-RU" w:eastAsia="ru-RU" w:bidi="ar-SA"/>
    </w:rPr>
  </w:style>
  <w:style w:type="paragraph" w:customStyle="1" w:styleId="11">
    <w:name w:val="Без интервала1"/>
    <w:link w:val="NoSpacingChar"/>
    <w:rsid w:val="001C1FDA"/>
    <w:rPr>
      <w:rFonts w:ascii="Calibri" w:eastAsia="Calibri" w:hAnsi="Calibri"/>
      <w:sz w:val="22"/>
      <w:szCs w:val="22"/>
    </w:rPr>
  </w:style>
  <w:style w:type="character" w:customStyle="1" w:styleId="NoSpacingChar">
    <w:name w:val="No Spacing Char"/>
    <w:link w:val="11"/>
    <w:locked/>
    <w:rsid w:val="009348DB"/>
    <w:rPr>
      <w:rFonts w:ascii="Calibri" w:eastAsia="Calibri" w:hAnsi="Calibri"/>
      <w:sz w:val="22"/>
      <w:szCs w:val="22"/>
      <w:lang w:val="ru-RU" w:eastAsia="ru-RU" w:bidi="ar-SA"/>
    </w:rPr>
  </w:style>
  <w:style w:type="paragraph" w:customStyle="1" w:styleId="21">
    <w:name w:val="Основной текст с отступом 21"/>
    <w:basedOn w:val="a"/>
    <w:rsid w:val="00385B58"/>
    <w:pPr>
      <w:spacing w:line="360" w:lineRule="auto"/>
    </w:pPr>
    <w:rPr>
      <w:szCs w:val="20"/>
      <w:lang w:eastAsia="ar-SA"/>
    </w:rPr>
  </w:style>
  <w:style w:type="paragraph" w:customStyle="1" w:styleId="ConsPlusTitle">
    <w:name w:val="ConsPlusTitle"/>
    <w:rsid w:val="001427EA"/>
    <w:pPr>
      <w:widowControl w:val="0"/>
      <w:autoSpaceDE w:val="0"/>
      <w:autoSpaceDN w:val="0"/>
      <w:adjustRightInd w:val="0"/>
    </w:pPr>
    <w:rPr>
      <w:rFonts w:ascii="Arial" w:hAnsi="Arial" w:cs="Arial"/>
      <w:b/>
      <w:bCs/>
    </w:rPr>
  </w:style>
  <w:style w:type="paragraph" w:styleId="ad">
    <w:name w:val="No Spacing"/>
    <w:qFormat/>
    <w:rsid w:val="001427EA"/>
    <w:pPr>
      <w:suppressAutoHyphens/>
    </w:pPr>
    <w:rPr>
      <w:rFonts w:ascii="Calibri" w:eastAsia="Calibri" w:hAnsi="Calibri"/>
      <w:sz w:val="22"/>
      <w:szCs w:val="22"/>
      <w:lang w:eastAsia="ar-SA"/>
    </w:rPr>
  </w:style>
  <w:style w:type="paragraph" w:customStyle="1" w:styleId="ConsPlusNormal">
    <w:name w:val="ConsPlusNormal"/>
    <w:link w:val="ConsPlusNormal0"/>
    <w:rsid w:val="00E54C5A"/>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9348DB"/>
    <w:rPr>
      <w:rFonts w:ascii="Arial" w:hAnsi="Arial" w:cs="Arial"/>
      <w:lang w:val="ru-RU" w:eastAsia="ru-RU" w:bidi="ar-SA"/>
    </w:rPr>
  </w:style>
  <w:style w:type="character" w:styleId="ae">
    <w:name w:val="Hyperlink"/>
    <w:basedOn w:val="a0"/>
    <w:rsid w:val="009E36CC"/>
    <w:rPr>
      <w:color w:val="0000FF"/>
      <w:u w:val="none"/>
    </w:rPr>
  </w:style>
  <w:style w:type="paragraph" w:styleId="af">
    <w:name w:val="header"/>
    <w:basedOn w:val="a"/>
    <w:link w:val="af0"/>
    <w:semiHidden/>
    <w:rsid w:val="000863FD"/>
    <w:pPr>
      <w:tabs>
        <w:tab w:val="center" w:pos="4677"/>
        <w:tab w:val="right" w:pos="9355"/>
      </w:tabs>
    </w:pPr>
    <w:rPr>
      <w:rFonts w:ascii="Calibri" w:eastAsia="Calibri" w:hAnsi="Calibri"/>
      <w:sz w:val="22"/>
      <w:szCs w:val="22"/>
    </w:rPr>
  </w:style>
  <w:style w:type="character" w:customStyle="1" w:styleId="af0">
    <w:name w:val="Верхний колонтитул Знак"/>
    <w:link w:val="af"/>
    <w:semiHidden/>
    <w:locked/>
    <w:rsid w:val="000863FD"/>
    <w:rPr>
      <w:rFonts w:ascii="Calibri" w:eastAsia="Calibri" w:hAnsi="Calibri"/>
      <w:sz w:val="22"/>
      <w:szCs w:val="22"/>
      <w:lang w:val="ru-RU" w:eastAsia="ru-RU" w:bidi="ar-SA"/>
    </w:rPr>
  </w:style>
  <w:style w:type="character" w:customStyle="1" w:styleId="41">
    <w:name w:val="Знак Знак4"/>
    <w:rsid w:val="000863FD"/>
    <w:rPr>
      <w:lang w:val="x-none" w:eastAsia="ru-RU" w:bidi="ar-SA"/>
    </w:rPr>
  </w:style>
  <w:style w:type="paragraph" w:styleId="af1">
    <w:name w:val="footer"/>
    <w:basedOn w:val="a"/>
    <w:link w:val="af2"/>
    <w:rsid w:val="00176015"/>
    <w:pPr>
      <w:tabs>
        <w:tab w:val="center" w:pos="4677"/>
        <w:tab w:val="right" w:pos="9355"/>
      </w:tabs>
    </w:pPr>
  </w:style>
  <w:style w:type="character" w:customStyle="1" w:styleId="af2">
    <w:name w:val="Нижний колонтитул Знак"/>
    <w:link w:val="af1"/>
    <w:locked/>
    <w:rsid w:val="009348DB"/>
    <w:rPr>
      <w:sz w:val="24"/>
      <w:szCs w:val="24"/>
      <w:lang w:val="ru-RU" w:eastAsia="ru-RU" w:bidi="ar-SA"/>
    </w:rPr>
  </w:style>
  <w:style w:type="character" w:styleId="af3">
    <w:name w:val="page number"/>
    <w:basedOn w:val="a0"/>
    <w:rsid w:val="00B10727"/>
  </w:style>
  <w:style w:type="character" w:customStyle="1" w:styleId="BodyTextChar">
    <w:name w:val="Body Text Char"/>
    <w:locked/>
    <w:rsid w:val="009348DB"/>
    <w:rPr>
      <w:sz w:val="28"/>
      <w:lang w:val="ru-RU" w:eastAsia="ru-RU" w:bidi="ar-SA"/>
    </w:rPr>
  </w:style>
  <w:style w:type="paragraph" w:styleId="af4">
    <w:name w:val="Body Text Indent"/>
    <w:basedOn w:val="a"/>
    <w:link w:val="af5"/>
    <w:rsid w:val="009348DB"/>
    <w:pPr>
      <w:spacing w:after="120"/>
      <w:ind w:left="283"/>
    </w:pPr>
  </w:style>
  <w:style w:type="character" w:customStyle="1" w:styleId="af5">
    <w:name w:val="Основной текст с отступом Знак"/>
    <w:link w:val="af4"/>
    <w:locked/>
    <w:rsid w:val="009348DB"/>
    <w:rPr>
      <w:sz w:val="24"/>
      <w:szCs w:val="24"/>
      <w:lang w:val="ru-RU" w:eastAsia="ru-RU" w:bidi="ar-SA"/>
    </w:rPr>
  </w:style>
  <w:style w:type="paragraph" w:customStyle="1" w:styleId="ConsNormal">
    <w:name w:val="ConsNormal"/>
    <w:rsid w:val="009348DB"/>
    <w:pPr>
      <w:autoSpaceDE w:val="0"/>
      <w:autoSpaceDN w:val="0"/>
      <w:adjustRightInd w:val="0"/>
      <w:ind w:firstLine="720"/>
    </w:pPr>
    <w:rPr>
      <w:rFonts w:ascii="Arial" w:hAnsi="Arial" w:cs="Arial"/>
    </w:rPr>
  </w:style>
  <w:style w:type="character" w:styleId="af6">
    <w:name w:val="Strong"/>
    <w:qFormat/>
    <w:rsid w:val="009348DB"/>
    <w:rPr>
      <w:b/>
    </w:rPr>
  </w:style>
  <w:style w:type="paragraph" w:customStyle="1" w:styleId="12">
    <w:name w:val="Абзац списка1"/>
    <w:basedOn w:val="a"/>
    <w:rsid w:val="009348DB"/>
    <w:pPr>
      <w:spacing w:after="200" w:line="276" w:lineRule="auto"/>
      <w:ind w:left="720"/>
      <w:contextualSpacing/>
    </w:pPr>
    <w:rPr>
      <w:rFonts w:ascii="Calibri" w:hAnsi="Calibri"/>
      <w:sz w:val="22"/>
      <w:szCs w:val="22"/>
    </w:rPr>
  </w:style>
  <w:style w:type="character" w:customStyle="1" w:styleId="apple-converted-space">
    <w:name w:val="apple-converted-space"/>
    <w:rsid w:val="009348DB"/>
    <w:rPr>
      <w:rFonts w:cs="Times New Roman"/>
    </w:rPr>
  </w:style>
  <w:style w:type="paragraph" w:customStyle="1" w:styleId="af7">
    <w:name w:val="Знак"/>
    <w:basedOn w:val="a"/>
    <w:rsid w:val="009348DB"/>
    <w:pPr>
      <w:spacing w:after="160" w:line="240" w:lineRule="exact"/>
    </w:pPr>
    <w:rPr>
      <w:rFonts w:ascii="Verdana" w:hAnsi="Verdana"/>
      <w:sz w:val="20"/>
      <w:szCs w:val="20"/>
      <w:lang w:val="en-US" w:eastAsia="en-US"/>
    </w:rPr>
  </w:style>
  <w:style w:type="paragraph" w:styleId="HTML">
    <w:name w:val="HTML Preformatted"/>
    <w:basedOn w:val="a"/>
    <w:link w:val="HTML0"/>
    <w:rsid w:val="009348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31">
    <w:name w:val="Body Text 3"/>
    <w:basedOn w:val="a"/>
    <w:link w:val="32"/>
    <w:rsid w:val="009348DB"/>
    <w:pPr>
      <w:spacing w:after="120"/>
    </w:pPr>
    <w:rPr>
      <w:sz w:val="16"/>
      <w:szCs w:val="16"/>
    </w:rPr>
  </w:style>
  <w:style w:type="character" w:customStyle="1" w:styleId="32">
    <w:name w:val="Основной текст 3 Знак"/>
    <w:link w:val="31"/>
    <w:semiHidden/>
    <w:locked/>
    <w:rsid w:val="009348DB"/>
    <w:rPr>
      <w:sz w:val="16"/>
      <w:szCs w:val="16"/>
      <w:lang w:val="ru-RU" w:eastAsia="ru-RU" w:bidi="ar-SA"/>
    </w:rPr>
  </w:style>
  <w:style w:type="paragraph" w:customStyle="1" w:styleId="ConsPlusNonformat">
    <w:name w:val="ConsPlusNonformat"/>
    <w:rsid w:val="009348DB"/>
    <w:pPr>
      <w:widowControl w:val="0"/>
      <w:autoSpaceDE w:val="0"/>
      <w:autoSpaceDN w:val="0"/>
      <w:adjustRightInd w:val="0"/>
    </w:pPr>
    <w:rPr>
      <w:rFonts w:ascii="Courier New" w:eastAsia="Calibri" w:hAnsi="Courier New" w:cs="Courier New"/>
    </w:rPr>
  </w:style>
  <w:style w:type="paragraph" w:customStyle="1" w:styleId="af8">
    <w:name w:val="Название"/>
    <w:basedOn w:val="a"/>
    <w:link w:val="af9"/>
    <w:qFormat/>
    <w:rsid w:val="009348DB"/>
    <w:pPr>
      <w:jc w:val="center"/>
    </w:pPr>
    <w:rPr>
      <w:rFonts w:eastAsia="Calibri"/>
      <w:sz w:val="32"/>
      <w:szCs w:val="20"/>
    </w:rPr>
  </w:style>
  <w:style w:type="character" w:customStyle="1" w:styleId="af9">
    <w:name w:val="Название Знак"/>
    <w:link w:val="af8"/>
    <w:locked/>
    <w:rsid w:val="009348DB"/>
    <w:rPr>
      <w:rFonts w:eastAsia="Calibri"/>
      <w:sz w:val="32"/>
      <w:lang w:val="ru-RU" w:eastAsia="ru-RU" w:bidi="ar-SA"/>
    </w:rPr>
  </w:style>
  <w:style w:type="paragraph" w:customStyle="1" w:styleId="Default">
    <w:name w:val="Default"/>
    <w:rsid w:val="009348DB"/>
    <w:pPr>
      <w:autoSpaceDE w:val="0"/>
      <w:autoSpaceDN w:val="0"/>
      <w:adjustRightInd w:val="0"/>
    </w:pPr>
    <w:rPr>
      <w:rFonts w:ascii="Calibri" w:hAnsi="Calibri" w:cs="Calibri"/>
      <w:color w:val="000000"/>
      <w:sz w:val="24"/>
      <w:szCs w:val="24"/>
      <w:lang w:eastAsia="en-US"/>
    </w:rPr>
  </w:style>
  <w:style w:type="paragraph" w:customStyle="1" w:styleId="13">
    <w:name w:val="Абзац списка1"/>
    <w:basedOn w:val="a"/>
    <w:rsid w:val="009348DB"/>
    <w:pPr>
      <w:spacing w:after="200" w:line="276" w:lineRule="auto"/>
      <w:ind w:left="720"/>
      <w:contextualSpacing/>
    </w:pPr>
    <w:rPr>
      <w:rFonts w:ascii="Calibri" w:hAnsi="Calibri"/>
      <w:sz w:val="22"/>
      <w:szCs w:val="22"/>
    </w:rPr>
  </w:style>
  <w:style w:type="paragraph" w:styleId="afa">
    <w:name w:val="Balloon Text"/>
    <w:basedOn w:val="a"/>
    <w:link w:val="afb"/>
    <w:semiHidden/>
    <w:rsid w:val="009348DB"/>
    <w:rPr>
      <w:rFonts w:ascii="Tahoma" w:hAnsi="Tahoma" w:cs="Tahoma"/>
      <w:sz w:val="16"/>
      <w:szCs w:val="16"/>
      <w:lang w:eastAsia="en-US"/>
    </w:rPr>
  </w:style>
  <w:style w:type="character" w:customStyle="1" w:styleId="afb">
    <w:name w:val="Текст выноски Знак"/>
    <w:link w:val="afa"/>
    <w:semiHidden/>
    <w:locked/>
    <w:rsid w:val="009348DB"/>
    <w:rPr>
      <w:rFonts w:ascii="Tahoma" w:hAnsi="Tahoma" w:cs="Tahoma"/>
      <w:sz w:val="16"/>
      <w:szCs w:val="16"/>
      <w:lang w:val="ru-RU" w:eastAsia="en-US" w:bidi="ar-SA"/>
    </w:rPr>
  </w:style>
  <w:style w:type="paragraph" w:customStyle="1" w:styleId="afc">
    <w:name w:val="Знак Знак Знак Знак"/>
    <w:basedOn w:val="a"/>
    <w:rsid w:val="009348DB"/>
    <w:pPr>
      <w:widowControl w:val="0"/>
      <w:adjustRightInd w:val="0"/>
      <w:spacing w:after="160" w:line="240" w:lineRule="exact"/>
      <w:jc w:val="right"/>
    </w:pPr>
    <w:rPr>
      <w:rFonts w:eastAsia="Calibri"/>
      <w:sz w:val="20"/>
      <w:szCs w:val="20"/>
      <w:lang w:val="en-GB" w:eastAsia="en-US"/>
    </w:rPr>
  </w:style>
  <w:style w:type="paragraph" w:customStyle="1" w:styleId="ConsPlusCell">
    <w:name w:val="ConsPlusCell"/>
    <w:rsid w:val="009348DB"/>
    <w:pPr>
      <w:widowControl w:val="0"/>
      <w:autoSpaceDE w:val="0"/>
      <w:autoSpaceDN w:val="0"/>
      <w:adjustRightInd w:val="0"/>
    </w:pPr>
    <w:rPr>
      <w:rFonts w:eastAsia="Calibri"/>
      <w:sz w:val="28"/>
      <w:szCs w:val="28"/>
    </w:rPr>
  </w:style>
  <w:style w:type="paragraph" w:styleId="afd">
    <w:name w:val="annotation text"/>
    <w:aliases w:val="!Равноширинный текст документа"/>
    <w:basedOn w:val="a"/>
    <w:link w:val="afe"/>
    <w:semiHidden/>
    <w:rsid w:val="009E36CC"/>
    <w:rPr>
      <w:rFonts w:ascii="Courier" w:hAnsi="Courier"/>
      <w:sz w:val="22"/>
      <w:szCs w:val="20"/>
    </w:rPr>
  </w:style>
  <w:style w:type="character" w:customStyle="1" w:styleId="afe">
    <w:name w:val="Текст примечания Знак"/>
    <w:aliases w:val="!Равноширинный текст документа Знак"/>
    <w:link w:val="afd"/>
    <w:semiHidden/>
    <w:locked/>
    <w:rsid w:val="009348DB"/>
    <w:rPr>
      <w:rFonts w:ascii="Courier" w:hAnsi="Courier"/>
      <w:sz w:val="22"/>
    </w:rPr>
  </w:style>
  <w:style w:type="paragraph" w:styleId="aff">
    <w:name w:val="annotation subject"/>
    <w:basedOn w:val="afd"/>
    <w:next w:val="afd"/>
    <w:link w:val="aff0"/>
    <w:semiHidden/>
    <w:rsid w:val="009348DB"/>
    <w:rPr>
      <w:b/>
      <w:bCs/>
    </w:rPr>
  </w:style>
  <w:style w:type="character" w:customStyle="1" w:styleId="aff0">
    <w:name w:val="Тема примечания Знак"/>
    <w:link w:val="aff"/>
    <w:semiHidden/>
    <w:locked/>
    <w:rsid w:val="009348DB"/>
    <w:rPr>
      <w:b/>
      <w:bCs/>
      <w:lang w:val="ru-RU" w:eastAsia="en-US" w:bidi="ar-SA"/>
    </w:rPr>
  </w:style>
  <w:style w:type="paragraph" w:customStyle="1" w:styleId="aff1">
    <w:name w:val="Знак"/>
    <w:basedOn w:val="a"/>
    <w:rsid w:val="009348DB"/>
    <w:pPr>
      <w:spacing w:after="160" w:line="240" w:lineRule="exact"/>
    </w:pPr>
    <w:rPr>
      <w:rFonts w:ascii="Verdana" w:eastAsia="Calibri" w:hAnsi="Verdana"/>
      <w:sz w:val="20"/>
      <w:szCs w:val="20"/>
      <w:lang w:val="en-US" w:eastAsia="en-US"/>
    </w:rPr>
  </w:style>
  <w:style w:type="character" w:customStyle="1" w:styleId="st">
    <w:name w:val="st"/>
    <w:rsid w:val="009348DB"/>
    <w:rPr>
      <w:rFonts w:cs="Times New Roman"/>
    </w:rPr>
  </w:style>
  <w:style w:type="character" w:styleId="aff2">
    <w:name w:val="Emphasis"/>
    <w:qFormat/>
    <w:rsid w:val="009348DB"/>
    <w:rPr>
      <w:rFonts w:cs="Times New Roman"/>
      <w:i/>
    </w:rPr>
  </w:style>
  <w:style w:type="paragraph" w:styleId="33">
    <w:name w:val="Body Text Indent 3"/>
    <w:basedOn w:val="a"/>
    <w:link w:val="34"/>
    <w:rsid w:val="009348DB"/>
    <w:pPr>
      <w:spacing w:after="120"/>
      <w:ind w:left="283"/>
    </w:pPr>
    <w:rPr>
      <w:rFonts w:eastAsia="Calibri"/>
      <w:sz w:val="16"/>
      <w:szCs w:val="16"/>
    </w:rPr>
  </w:style>
  <w:style w:type="character" w:customStyle="1" w:styleId="34">
    <w:name w:val="Основной текст с отступом 3 Знак"/>
    <w:link w:val="33"/>
    <w:locked/>
    <w:rsid w:val="009348DB"/>
    <w:rPr>
      <w:rFonts w:eastAsia="Calibri"/>
      <w:sz w:val="16"/>
      <w:szCs w:val="16"/>
      <w:lang w:val="ru-RU" w:eastAsia="ru-RU" w:bidi="ar-SA"/>
    </w:rPr>
  </w:style>
  <w:style w:type="character" w:customStyle="1" w:styleId="120">
    <w:name w:val="Знак Знак12"/>
    <w:locked/>
    <w:rsid w:val="009348DB"/>
    <w:rPr>
      <w:sz w:val="28"/>
      <w:lang w:val="ru-RU" w:eastAsia="ru-RU" w:bidi="ar-SA"/>
    </w:rPr>
  </w:style>
  <w:style w:type="character" w:customStyle="1" w:styleId="100">
    <w:name w:val="Знак Знак10"/>
    <w:locked/>
    <w:rsid w:val="009348DB"/>
    <w:rPr>
      <w:rFonts w:eastAsia="Calibri"/>
      <w:lang w:val="ru-RU" w:eastAsia="ru-RU" w:bidi="ar-SA"/>
    </w:rPr>
  </w:style>
  <w:style w:type="character" w:customStyle="1" w:styleId="9">
    <w:name w:val="Знак Знак9"/>
    <w:locked/>
    <w:rsid w:val="009348DB"/>
    <w:rPr>
      <w:sz w:val="24"/>
      <w:szCs w:val="24"/>
      <w:lang w:val="ru-RU" w:eastAsia="ru-RU" w:bidi="ar-SA"/>
    </w:rPr>
  </w:style>
  <w:style w:type="character" w:customStyle="1" w:styleId="14">
    <w:name w:val="Знак Знак14"/>
    <w:locked/>
    <w:rsid w:val="009348DB"/>
    <w:rPr>
      <w:rFonts w:eastAsia="Calibri"/>
      <w:sz w:val="28"/>
      <w:lang w:val="ru-RU" w:eastAsia="ru-RU" w:bidi="ar-SA"/>
    </w:rPr>
  </w:style>
  <w:style w:type="character" w:customStyle="1" w:styleId="6">
    <w:name w:val="Знак Знак6"/>
    <w:locked/>
    <w:rsid w:val="009348DB"/>
    <w:rPr>
      <w:rFonts w:eastAsia="Calibri"/>
      <w:sz w:val="32"/>
      <w:lang w:val="ru-RU" w:eastAsia="ru-RU" w:bidi="ar-SA"/>
    </w:rPr>
  </w:style>
  <w:style w:type="character" w:customStyle="1" w:styleId="51">
    <w:name w:val="Знак Знак5"/>
    <w:locked/>
    <w:rsid w:val="009348DB"/>
    <w:rPr>
      <w:sz w:val="28"/>
      <w:szCs w:val="28"/>
      <w:lang w:val="ru-RU" w:eastAsia="en-US" w:bidi="ar-SA"/>
    </w:rPr>
  </w:style>
  <w:style w:type="character" w:customStyle="1" w:styleId="aff3">
    <w:name w:val="Знак Знак"/>
    <w:locked/>
    <w:rsid w:val="009348DB"/>
    <w:rPr>
      <w:rFonts w:eastAsia="Calibri"/>
      <w:sz w:val="16"/>
      <w:szCs w:val="16"/>
      <w:lang w:val="ru-RU" w:eastAsia="ru-RU" w:bidi="ar-SA"/>
    </w:rPr>
  </w:style>
  <w:style w:type="character" w:customStyle="1" w:styleId="15">
    <w:name w:val="Знак Знак1"/>
    <w:semiHidden/>
    <w:rsid w:val="004F2B21"/>
    <w:rPr>
      <w:sz w:val="16"/>
      <w:szCs w:val="16"/>
      <w:lang w:val="ru-RU" w:eastAsia="ru-RU" w:bidi="ar-SA"/>
    </w:rPr>
  </w:style>
  <w:style w:type="character" w:customStyle="1" w:styleId="20">
    <w:name w:val="Заголовок 2 Знак"/>
    <w:aliases w:val="!Разделы документа Знак"/>
    <w:link w:val="2"/>
    <w:rsid w:val="00634B8B"/>
    <w:rPr>
      <w:rFonts w:ascii="Arial" w:hAnsi="Arial" w:cs="Arial"/>
      <w:b/>
      <w:bCs/>
      <w:iCs/>
      <w:sz w:val="30"/>
      <w:szCs w:val="28"/>
    </w:rPr>
  </w:style>
  <w:style w:type="character" w:styleId="aff4">
    <w:name w:val="FollowedHyperlink"/>
    <w:uiPriority w:val="99"/>
    <w:unhideWhenUsed/>
    <w:rsid w:val="00634B8B"/>
    <w:rPr>
      <w:color w:val="800080"/>
      <w:u w:val="single"/>
    </w:rPr>
  </w:style>
  <w:style w:type="character" w:customStyle="1" w:styleId="HTML0">
    <w:name w:val="Стандартный HTML Знак"/>
    <w:link w:val="HTML"/>
    <w:rsid w:val="00634B8B"/>
    <w:rPr>
      <w:rFonts w:ascii="Courier New" w:hAnsi="Courier New" w:cs="Courier New"/>
    </w:rPr>
  </w:style>
  <w:style w:type="paragraph" w:styleId="aff5">
    <w:name w:val="List Paragraph"/>
    <w:basedOn w:val="a"/>
    <w:uiPriority w:val="34"/>
    <w:qFormat/>
    <w:rsid w:val="00634B8B"/>
    <w:pPr>
      <w:spacing w:after="200" w:line="276" w:lineRule="auto"/>
      <w:ind w:left="720"/>
      <w:contextualSpacing/>
    </w:pPr>
    <w:rPr>
      <w:rFonts w:ascii="Calibri" w:eastAsia="Calibri" w:hAnsi="Calibri"/>
      <w:sz w:val="22"/>
      <w:szCs w:val="22"/>
      <w:lang w:eastAsia="en-US"/>
    </w:rPr>
  </w:style>
  <w:style w:type="character" w:customStyle="1" w:styleId="42">
    <w:name w:val="Знак Знак4"/>
    <w:rsid w:val="00634B8B"/>
    <w:rPr>
      <w:lang w:val="x-none" w:eastAsia="ru-RU" w:bidi="ar-SA"/>
    </w:rPr>
  </w:style>
  <w:style w:type="character" w:customStyle="1" w:styleId="121">
    <w:name w:val="Знак Знак12"/>
    <w:locked/>
    <w:rsid w:val="00634B8B"/>
    <w:rPr>
      <w:sz w:val="28"/>
      <w:lang w:val="ru-RU" w:eastAsia="ru-RU" w:bidi="ar-SA"/>
    </w:rPr>
  </w:style>
  <w:style w:type="character" w:customStyle="1" w:styleId="101">
    <w:name w:val="Знак Знак10"/>
    <w:locked/>
    <w:rsid w:val="00634B8B"/>
    <w:rPr>
      <w:rFonts w:ascii="Calibri" w:eastAsia="Calibri" w:hAnsi="Calibri" w:hint="default"/>
      <w:lang w:val="ru-RU" w:eastAsia="ru-RU" w:bidi="ar-SA"/>
    </w:rPr>
  </w:style>
  <w:style w:type="character" w:customStyle="1" w:styleId="90">
    <w:name w:val="Знак Знак9"/>
    <w:locked/>
    <w:rsid w:val="00634B8B"/>
    <w:rPr>
      <w:sz w:val="24"/>
      <w:szCs w:val="24"/>
      <w:lang w:val="ru-RU" w:eastAsia="ru-RU" w:bidi="ar-SA"/>
    </w:rPr>
  </w:style>
  <w:style w:type="character" w:customStyle="1" w:styleId="140">
    <w:name w:val="Знак Знак14"/>
    <w:locked/>
    <w:rsid w:val="00634B8B"/>
    <w:rPr>
      <w:rFonts w:ascii="Calibri" w:eastAsia="Calibri" w:hAnsi="Calibri" w:hint="default"/>
      <w:sz w:val="28"/>
      <w:lang w:val="ru-RU" w:eastAsia="ru-RU" w:bidi="ar-SA"/>
    </w:rPr>
  </w:style>
  <w:style w:type="character" w:customStyle="1" w:styleId="60">
    <w:name w:val="Знак Знак6"/>
    <w:locked/>
    <w:rsid w:val="00634B8B"/>
    <w:rPr>
      <w:rFonts w:ascii="Calibri" w:eastAsia="Calibri" w:hAnsi="Calibri" w:hint="default"/>
      <w:sz w:val="32"/>
      <w:lang w:val="ru-RU" w:eastAsia="ru-RU" w:bidi="ar-SA"/>
    </w:rPr>
  </w:style>
  <w:style w:type="character" w:customStyle="1" w:styleId="52">
    <w:name w:val="Знак Знак5"/>
    <w:locked/>
    <w:rsid w:val="00634B8B"/>
    <w:rPr>
      <w:sz w:val="28"/>
      <w:szCs w:val="28"/>
      <w:lang w:val="ru-RU" w:eastAsia="en-US" w:bidi="ar-SA"/>
    </w:rPr>
  </w:style>
  <w:style w:type="character" w:customStyle="1" w:styleId="aff6">
    <w:name w:val="Знак Знак"/>
    <w:locked/>
    <w:rsid w:val="00634B8B"/>
    <w:rPr>
      <w:rFonts w:ascii="Calibri" w:eastAsia="Calibri" w:hAnsi="Calibri" w:hint="default"/>
      <w:sz w:val="16"/>
      <w:szCs w:val="16"/>
      <w:lang w:val="ru-RU" w:eastAsia="ru-RU" w:bidi="ar-SA"/>
    </w:rPr>
  </w:style>
  <w:style w:type="character" w:customStyle="1" w:styleId="16">
    <w:name w:val="Знак Знак1"/>
    <w:semiHidden/>
    <w:rsid w:val="00634B8B"/>
    <w:rPr>
      <w:sz w:val="16"/>
      <w:szCs w:val="16"/>
      <w:lang w:val="ru-RU" w:eastAsia="ru-RU" w:bidi="ar-SA"/>
    </w:rPr>
  </w:style>
  <w:style w:type="character" w:customStyle="1" w:styleId="10">
    <w:name w:val="Заголовок 1 Знак"/>
    <w:aliases w:val="!Части документа Знак"/>
    <w:link w:val="1"/>
    <w:rsid w:val="00172071"/>
    <w:rPr>
      <w:rFonts w:ascii="Arial" w:hAnsi="Arial" w:cs="Arial"/>
      <w:b/>
      <w:bCs/>
      <w:kern w:val="32"/>
      <w:sz w:val="32"/>
      <w:szCs w:val="32"/>
    </w:rPr>
  </w:style>
  <w:style w:type="character" w:customStyle="1" w:styleId="30">
    <w:name w:val="Заголовок 3 Знак"/>
    <w:aliases w:val="!Главы документа Знак"/>
    <w:link w:val="3"/>
    <w:rsid w:val="00172071"/>
    <w:rPr>
      <w:rFonts w:ascii="Arial" w:hAnsi="Arial" w:cs="Arial"/>
      <w:b/>
      <w:bCs/>
      <w:sz w:val="28"/>
      <w:szCs w:val="26"/>
    </w:rPr>
  </w:style>
  <w:style w:type="character" w:styleId="HTML1">
    <w:name w:val="HTML Variable"/>
    <w:aliases w:val="!Ссылки в документе"/>
    <w:basedOn w:val="a0"/>
    <w:rsid w:val="009E36CC"/>
    <w:rPr>
      <w:rFonts w:ascii="Arial" w:hAnsi="Arial"/>
      <w:b w:val="0"/>
      <w:i w:val="0"/>
      <w:iCs/>
      <w:color w:val="0000FF"/>
      <w:sz w:val="24"/>
      <w:u w:val="none"/>
    </w:rPr>
  </w:style>
  <w:style w:type="paragraph" w:customStyle="1" w:styleId="Title">
    <w:name w:val="Title!Название НПА"/>
    <w:basedOn w:val="a"/>
    <w:rsid w:val="009E36CC"/>
    <w:pPr>
      <w:spacing w:before="240" w:after="60"/>
      <w:jc w:val="center"/>
      <w:outlineLvl w:val="0"/>
    </w:pPr>
    <w:rPr>
      <w:rFonts w:cs="Arial"/>
      <w:b/>
      <w:bCs/>
      <w:kern w:val="28"/>
      <w:sz w:val="32"/>
      <w:szCs w:val="32"/>
    </w:rPr>
  </w:style>
  <w:style w:type="paragraph" w:customStyle="1" w:styleId="Application">
    <w:name w:val="Application!Приложение"/>
    <w:rsid w:val="009E36CC"/>
    <w:pPr>
      <w:spacing w:before="120" w:after="120"/>
      <w:jc w:val="right"/>
    </w:pPr>
    <w:rPr>
      <w:rFonts w:ascii="Arial" w:hAnsi="Arial" w:cs="Arial"/>
      <w:b/>
      <w:bCs/>
      <w:kern w:val="28"/>
      <w:sz w:val="32"/>
      <w:szCs w:val="32"/>
    </w:rPr>
  </w:style>
  <w:style w:type="paragraph" w:customStyle="1" w:styleId="Table">
    <w:name w:val="Table!Таблица"/>
    <w:rsid w:val="009E36CC"/>
    <w:rPr>
      <w:rFonts w:ascii="Arial" w:hAnsi="Arial" w:cs="Arial"/>
      <w:bCs/>
      <w:kern w:val="28"/>
      <w:sz w:val="24"/>
      <w:szCs w:val="32"/>
    </w:rPr>
  </w:style>
  <w:style w:type="paragraph" w:customStyle="1" w:styleId="Table0">
    <w:name w:val="Table!"/>
    <w:next w:val="Table"/>
    <w:rsid w:val="009E36CC"/>
    <w:pPr>
      <w:jc w:val="center"/>
    </w:pPr>
    <w:rPr>
      <w:rFonts w:ascii="Arial" w:hAnsi="Arial" w:cs="Arial"/>
      <w:b/>
      <w:bCs/>
      <w:kern w:val="28"/>
      <w:sz w:val="24"/>
      <w:szCs w:val="32"/>
    </w:rPr>
  </w:style>
  <w:style w:type="character" w:customStyle="1" w:styleId="22">
    <w:name w:val="Основной текст (2) + Курсив"/>
    <w:rsid w:val="00F42B28"/>
    <w:rPr>
      <w:rFonts w:ascii="Times New Roman" w:eastAsia="Times New Roman" w:hAnsi="Times New Roman" w:cs="Times New Roman" w:hint="default"/>
      <w:b w:val="0"/>
      <w:bCs w:val="0"/>
      <w:i/>
      <w:iCs/>
      <w:smallCaps w:val="0"/>
      <w:strike w:val="0"/>
      <w:dstrike w:val="0"/>
      <w:color w:val="000000"/>
      <w:spacing w:val="0"/>
      <w:w w:val="100"/>
      <w:position w:val="0"/>
      <w:sz w:val="24"/>
      <w:szCs w:val="24"/>
      <w:u w:val="none"/>
      <w:effect w:val="none"/>
      <w:lang w:val="ru-RU" w:eastAsia="ru-RU" w:bidi="ru-RU"/>
    </w:rPr>
  </w:style>
  <w:style w:type="character" w:customStyle="1" w:styleId="aff7">
    <w:name w:val="Гипертекстовая ссылка"/>
    <w:uiPriority w:val="99"/>
    <w:rsid w:val="00727CA0"/>
    <w:rPr>
      <w:b/>
      <w:bCs/>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2086256">
      <w:bodyDiv w:val="1"/>
      <w:marLeft w:val="0"/>
      <w:marRight w:val="0"/>
      <w:marTop w:val="0"/>
      <w:marBottom w:val="0"/>
      <w:divBdr>
        <w:top w:val="none" w:sz="0" w:space="0" w:color="auto"/>
        <w:left w:val="none" w:sz="0" w:space="0" w:color="auto"/>
        <w:bottom w:val="none" w:sz="0" w:space="0" w:color="auto"/>
        <w:right w:val="none" w:sz="0" w:space="0" w:color="auto"/>
      </w:divBdr>
    </w:div>
    <w:div w:id="584076614">
      <w:bodyDiv w:val="1"/>
      <w:marLeft w:val="0"/>
      <w:marRight w:val="0"/>
      <w:marTop w:val="0"/>
      <w:marBottom w:val="0"/>
      <w:divBdr>
        <w:top w:val="none" w:sz="0" w:space="0" w:color="auto"/>
        <w:left w:val="none" w:sz="0" w:space="0" w:color="auto"/>
        <w:bottom w:val="none" w:sz="0" w:space="0" w:color="auto"/>
        <w:right w:val="none" w:sz="0" w:space="0" w:color="auto"/>
      </w:divBdr>
    </w:div>
    <w:div w:id="639966652">
      <w:bodyDiv w:val="1"/>
      <w:marLeft w:val="0"/>
      <w:marRight w:val="0"/>
      <w:marTop w:val="0"/>
      <w:marBottom w:val="0"/>
      <w:divBdr>
        <w:top w:val="none" w:sz="0" w:space="0" w:color="auto"/>
        <w:left w:val="none" w:sz="0" w:space="0" w:color="auto"/>
        <w:bottom w:val="none" w:sz="0" w:space="0" w:color="auto"/>
        <w:right w:val="none" w:sz="0" w:space="0" w:color="auto"/>
      </w:divBdr>
    </w:div>
    <w:div w:id="675690976">
      <w:bodyDiv w:val="1"/>
      <w:marLeft w:val="0"/>
      <w:marRight w:val="0"/>
      <w:marTop w:val="0"/>
      <w:marBottom w:val="0"/>
      <w:divBdr>
        <w:top w:val="none" w:sz="0" w:space="0" w:color="auto"/>
        <w:left w:val="none" w:sz="0" w:space="0" w:color="auto"/>
        <w:bottom w:val="none" w:sz="0" w:space="0" w:color="auto"/>
        <w:right w:val="none" w:sz="0" w:space="0" w:color="auto"/>
      </w:divBdr>
    </w:div>
    <w:div w:id="1245921557">
      <w:bodyDiv w:val="1"/>
      <w:marLeft w:val="0"/>
      <w:marRight w:val="0"/>
      <w:marTop w:val="0"/>
      <w:marBottom w:val="0"/>
      <w:divBdr>
        <w:top w:val="none" w:sz="0" w:space="0" w:color="auto"/>
        <w:left w:val="none" w:sz="0" w:space="0" w:color="auto"/>
        <w:bottom w:val="none" w:sz="0" w:space="0" w:color="auto"/>
        <w:right w:val="none" w:sz="0" w:space="0" w:color="auto"/>
      </w:divBdr>
    </w:div>
    <w:div w:id="1249339772">
      <w:bodyDiv w:val="1"/>
      <w:marLeft w:val="0"/>
      <w:marRight w:val="0"/>
      <w:marTop w:val="0"/>
      <w:marBottom w:val="0"/>
      <w:divBdr>
        <w:top w:val="none" w:sz="0" w:space="0" w:color="auto"/>
        <w:left w:val="none" w:sz="0" w:space="0" w:color="auto"/>
        <w:bottom w:val="none" w:sz="0" w:space="0" w:color="auto"/>
        <w:right w:val="none" w:sz="0" w:space="0" w:color="auto"/>
      </w:divBdr>
    </w:div>
    <w:div w:id="1480070558">
      <w:bodyDiv w:val="1"/>
      <w:marLeft w:val="0"/>
      <w:marRight w:val="0"/>
      <w:marTop w:val="0"/>
      <w:marBottom w:val="0"/>
      <w:divBdr>
        <w:top w:val="none" w:sz="0" w:space="0" w:color="auto"/>
        <w:left w:val="none" w:sz="0" w:space="0" w:color="auto"/>
        <w:bottom w:val="none" w:sz="0" w:space="0" w:color="auto"/>
        <w:right w:val="none" w:sz="0" w:space="0" w:color="auto"/>
      </w:divBdr>
    </w:div>
    <w:div w:id="1504780548">
      <w:bodyDiv w:val="1"/>
      <w:marLeft w:val="0"/>
      <w:marRight w:val="0"/>
      <w:marTop w:val="0"/>
      <w:marBottom w:val="0"/>
      <w:divBdr>
        <w:top w:val="none" w:sz="0" w:space="0" w:color="auto"/>
        <w:left w:val="none" w:sz="0" w:space="0" w:color="auto"/>
        <w:bottom w:val="none" w:sz="0" w:space="0" w:color="auto"/>
        <w:right w:val="none" w:sz="0" w:space="0" w:color="auto"/>
      </w:divBdr>
    </w:div>
    <w:div w:id="1601254251">
      <w:bodyDiv w:val="1"/>
      <w:marLeft w:val="0"/>
      <w:marRight w:val="0"/>
      <w:marTop w:val="0"/>
      <w:marBottom w:val="0"/>
      <w:divBdr>
        <w:top w:val="none" w:sz="0" w:space="0" w:color="auto"/>
        <w:left w:val="none" w:sz="0" w:space="0" w:color="auto"/>
        <w:bottom w:val="none" w:sz="0" w:space="0" w:color="auto"/>
        <w:right w:val="none" w:sz="0" w:space="0" w:color="auto"/>
      </w:divBdr>
    </w:div>
    <w:div w:id="1716466351">
      <w:bodyDiv w:val="1"/>
      <w:marLeft w:val="0"/>
      <w:marRight w:val="0"/>
      <w:marTop w:val="0"/>
      <w:marBottom w:val="0"/>
      <w:divBdr>
        <w:top w:val="none" w:sz="0" w:space="0" w:color="auto"/>
        <w:left w:val="none" w:sz="0" w:space="0" w:color="auto"/>
        <w:bottom w:val="none" w:sz="0" w:space="0" w:color="auto"/>
        <w:right w:val="none" w:sz="0" w:space="0" w:color="auto"/>
      </w:divBdr>
    </w:div>
    <w:div w:id="2141608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kodeks://link/d?nd=902228011" TargetMode="External"/><Relationship Id="rId18" Type="http://schemas.openxmlformats.org/officeDocument/2006/relationships/hyperlink" Target="file:///\\12.10.10.10\..\..\..\..\..\..\content\act\86630ac3-7a48-41d1-8e06-e1a49a1a57a1.doc" TargetMode="External"/><Relationship Id="rId26" Type="http://schemas.openxmlformats.org/officeDocument/2006/relationships/hyperlink" Target="file:///C:\content\act\b0576803-80cf-476e-a608-6663fa743f17.doc" TargetMode="External"/><Relationship Id="rId39" Type="http://schemas.openxmlformats.org/officeDocument/2006/relationships/hyperlink" Target="file:///\\12.10.10.10\content\act\a6708395-9085-4afa-a346-2a9d4997c264.doc" TargetMode="External"/><Relationship Id="rId21" Type="http://schemas.openxmlformats.org/officeDocument/2006/relationships/hyperlink" Target="file:///\\12.10.10.10\content\act\a6708395-9085-4afa-a346-2a9d4997c264.doc" TargetMode="External"/><Relationship Id="rId34" Type="http://schemas.openxmlformats.org/officeDocument/2006/relationships/hyperlink" Target="file:///C:\content\act\5a475949-437f-44b7-b60b-74a90b39510c.docx" TargetMode="External"/><Relationship Id="rId42" Type="http://schemas.openxmlformats.org/officeDocument/2006/relationships/hyperlink" Target="file:///\\12.10.10.10\content\act\a6708395-9085-4afa-a346-2a9d4997c264.doc" TargetMode="External"/><Relationship Id="rId47" Type="http://schemas.openxmlformats.org/officeDocument/2006/relationships/hyperlink" Target="file:///\\12.10.10.10\content\act\a6708395-9085-4afa-a346-2a9d4997c264.doc" TargetMode="External"/><Relationship Id="rId50" Type="http://schemas.openxmlformats.org/officeDocument/2006/relationships/hyperlink" Target="file:///\\12.10.10.10\content\act\a6708395-9085-4afa-a346-2a9d4997c264.doc" TargetMode="External"/><Relationship Id="rId55" Type="http://schemas.openxmlformats.org/officeDocument/2006/relationships/hyperlink" Target="file:///\\12.10.10.10\content\act\a6708395-9085-4afa-a346-2a9d4997c264.doc" TargetMode="External"/><Relationship Id="rId63" Type="http://schemas.openxmlformats.org/officeDocument/2006/relationships/hyperlink" Target="file:///\\12.10.10.10\content\act\a6708395-9085-4afa-a346-2a9d4997c264.doc" TargetMode="External"/><Relationship Id="rId68" Type="http://schemas.openxmlformats.org/officeDocument/2006/relationships/hyperlink" Target="file:///C:\content\act\da12551e-51fb-4674-9e8b-22b389f8eaf4.docx" TargetMode="External"/><Relationship Id="rId76" Type="http://schemas.openxmlformats.org/officeDocument/2006/relationships/hyperlink" Target="file:///C:\content\act\b0576803-80cf-476e-a608-6663fa743f17.doc" TargetMode="External"/><Relationship Id="rId84" Type="http://schemas.openxmlformats.org/officeDocument/2006/relationships/footer" Target="footer1.xml"/><Relationship Id="rId89" Type="http://schemas.openxmlformats.org/officeDocument/2006/relationships/header" Target="header5.xml"/><Relationship Id="rId7" Type="http://schemas.openxmlformats.org/officeDocument/2006/relationships/hyperlink" Target="file:///\\12.10.10.10\content\act\a6708395-9085-4afa-a346-2a9d4997c264.doc" TargetMode="External"/><Relationship Id="rId71" Type="http://schemas.openxmlformats.org/officeDocument/2006/relationships/hyperlink" Target="file:///C:\content\act\da12551e-51fb-4674-9e8b-22b389f8eaf4.docx" TargetMode="External"/><Relationship Id="rId92" Type="http://schemas.openxmlformats.org/officeDocument/2006/relationships/header" Target="header6.xml"/><Relationship Id="rId2" Type="http://schemas.openxmlformats.org/officeDocument/2006/relationships/styles" Target="styles.xml"/><Relationship Id="rId16" Type="http://schemas.openxmlformats.org/officeDocument/2006/relationships/hyperlink" Target="kodeks://link/d?nd=412974206" TargetMode="External"/><Relationship Id="rId29" Type="http://schemas.openxmlformats.org/officeDocument/2006/relationships/hyperlink" Target="file:///C:\content\act\da12551e-51fb-4674-9e8b-22b389f8eaf4.docx" TargetMode="External"/><Relationship Id="rId11" Type="http://schemas.openxmlformats.org/officeDocument/2006/relationships/hyperlink" Target="file:///C:\content\act\5a475949-437f-44b7-b60b-74a90b39510c.docx" TargetMode="External"/><Relationship Id="rId24" Type="http://schemas.openxmlformats.org/officeDocument/2006/relationships/hyperlink" Target="file:///\\12.10.10.10\content\act\a6708395-9085-4afa-a346-2a9d4997c264.doc" TargetMode="External"/><Relationship Id="rId32" Type="http://schemas.openxmlformats.org/officeDocument/2006/relationships/hyperlink" Target="file:///\\12.10.10.10\content\act\cd0f7e47-48e9-4653-9f12-14cbbd55446e.doc" TargetMode="External"/><Relationship Id="rId37" Type="http://schemas.openxmlformats.org/officeDocument/2006/relationships/hyperlink" Target="file:///\\12.10.10.10\..\..\..\..\..\..\content\act\86630ac3-7a48-41d1-8e06-e1a49a1a57a1.doc" TargetMode="External"/><Relationship Id="rId40" Type="http://schemas.openxmlformats.org/officeDocument/2006/relationships/hyperlink" Target="file:///C:\content\act\da12551e-51fb-4674-9e8b-22b389f8eaf4.docx" TargetMode="External"/><Relationship Id="rId45" Type="http://schemas.openxmlformats.org/officeDocument/2006/relationships/hyperlink" Target="file:///\\12.10.10.10\..\..\content\act\bba0bfb1-06c7-4e50-a8d3-fe1045784bf1.html" TargetMode="External"/><Relationship Id="rId53" Type="http://schemas.openxmlformats.org/officeDocument/2006/relationships/hyperlink" Target="file:///\\12.10.10.10\content\act\a6708395-9085-4afa-a346-2a9d4997c264.doc" TargetMode="External"/><Relationship Id="rId58" Type="http://schemas.openxmlformats.org/officeDocument/2006/relationships/hyperlink" Target="file:///\\12.10.10.10\content\act\a6708395-9085-4afa-a346-2a9d4997c264.doc" TargetMode="External"/><Relationship Id="rId66" Type="http://schemas.openxmlformats.org/officeDocument/2006/relationships/hyperlink" Target="file:///\\12.10.10.10\content\act\a6708395-9085-4afa-a346-2a9d4997c264.doc" TargetMode="External"/><Relationship Id="rId74" Type="http://schemas.openxmlformats.org/officeDocument/2006/relationships/hyperlink" Target="file:///\\12.10.10.10\..\..\content\act\bba0bfb1-06c7-4e50-a8d3-fe1045784bf1.html" TargetMode="External"/><Relationship Id="rId79" Type="http://schemas.openxmlformats.org/officeDocument/2006/relationships/hyperlink" Target="file:///C:\content\act\b0576803-80cf-476e-a608-6663fa743f17.doc" TargetMode="External"/><Relationship Id="rId87" Type="http://schemas.openxmlformats.org/officeDocument/2006/relationships/footer" Target="footer3.xml"/><Relationship Id="rId5" Type="http://schemas.openxmlformats.org/officeDocument/2006/relationships/footnotes" Target="footnotes.xml"/><Relationship Id="rId61" Type="http://schemas.openxmlformats.org/officeDocument/2006/relationships/hyperlink" Target="kodeks://link/d?nd=902366361" TargetMode="External"/><Relationship Id="rId82" Type="http://schemas.openxmlformats.org/officeDocument/2006/relationships/header" Target="header1.xml"/><Relationship Id="rId90" Type="http://schemas.openxmlformats.org/officeDocument/2006/relationships/footer" Target="footer4.xml"/><Relationship Id="rId95" Type="http://schemas.openxmlformats.org/officeDocument/2006/relationships/theme" Target="theme/theme1.xml"/><Relationship Id="rId19" Type="http://schemas.openxmlformats.org/officeDocument/2006/relationships/hyperlink" Target="file:///\\12.10.10.10\content\act\cd4d1560-6257-40ad-9a89-c59018ea8f4d.doc" TargetMode="External"/><Relationship Id="rId14" Type="http://schemas.openxmlformats.org/officeDocument/2006/relationships/hyperlink" Target="file:///\\12.10.10.10\..\..\content\act\5854b5a9-5430-4e50-8455-009b1ff390bd.doc" TargetMode="External"/><Relationship Id="rId22" Type="http://schemas.openxmlformats.org/officeDocument/2006/relationships/hyperlink" Target="file:///\\12.10.10.10\content\act\a6708395-9085-4afa-a346-2a9d4997c264.doc" TargetMode="External"/><Relationship Id="rId27" Type="http://schemas.openxmlformats.org/officeDocument/2006/relationships/hyperlink" Target="file:///\\12.10.10.10\content\act\a6708395-9085-4afa-a346-2a9d4997c264.doc" TargetMode="External"/><Relationship Id="rId30" Type="http://schemas.openxmlformats.org/officeDocument/2006/relationships/hyperlink" Target="kodeks://link/d?nd=902228011" TargetMode="External"/><Relationship Id="rId35" Type="http://schemas.openxmlformats.org/officeDocument/2006/relationships/hyperlink" Target="file:///C:\content\act\da12551e-51fb-4674-9e8b-22b389f8eaf4.docx" TargetMode="External"/><Relationship Id="rId43" Type="http://schemas.openxmlformats.org/officeDocument/2006/relationships/hyperlink" Target="file:///\\12.10.10.10\content\act\a6708395-9085-4afa-a346-2a9d4997c264.doc" TargetMode="External"/><Relationship Id="rId48" Type="http://schemas.openxmlformats.org/officeDocument/2006/relationships/hyperlink" Target="file:///\\12.10.10.10\content\act\a6708395-9085-4afa-a346-2a9d4997c264.doc" TargetMode="External"/><Relationship Id="rId56" Type="http://schemas.openxmlformats.org/officeDocument/2006/relationships/hyperlink" Target="file:///\\12.10.10.10\..\..\..\..\..\..\content\act\86630ac3-7a48-41d1-8e06-e1a49a1a57a1.doc" TargetMode="External"/><Relationship Id="rId64" Type="http://schemas.openxmlformats.org/officeDocument/2006/relationships/hyperlink" Target="file:///\\12.10.10.10\content\act\a6708395-9085-4afa-a346-2a9d4997c264.doc" TargetMode="External"/><Relationship Id="rId69" Type="http://schemas.openxmlformats.org/officeDocument/2006/relationships/hyperlink" Target="file:///\\12.10.10.10\content\act\a6708395-9085-4afa-a346-2a9d4997c264.doc" TargetMode="External"/><Relationship Id="rId77" Type="http://schemas.openxmlformats.org/officeDocument/2006/relationships/hyperlink" Target="file:///\\12.10.10.10\..\..\..\..\..\..\content\act\86630ac3-7a48-41d1-8e06-e1a49a1a57a1.doc" TargetMode="External"/><Relationship Id="rId8" Type="http://schemas.openxmlformats.org/officeDocument/2006/relationships/hyperlink" Target="file:///\\12.10.10.10\content\act\cd4d1560-6257-40ad-9a89-c59018ea8f4d.doc" TargetMode="External"/><Relationship Id="rId51" Type="http://schemas.openxmlformats.org/officeDocument/2006/relationships/hyperlink" Target="file:///C:\content\act\b0576803-80cf-476e-a608-6663fa743f17.doc" TargetMode="External"/><Relationship Id="rId72" Type="http://schemas.openxmlformats.org/officeDocument/2006/relationships/hyperlink" Target="file:///\\12.10.10.10\content\act\a6708395-9085-4afa-a346-2a9d4997c264.doc" TargetMode="External"/><Relationship Id="rId80" Type="http://schemas.openxmlformats.org/officeDocument/2006/relationships/hyperlink" Target="file:///\\12.10.10.10\content\act\cd4d1560-6257-40ad-9a89-c59018ea8f4d.doc" TargetMode="External"/><Relationship Id="rId85" Type="http://schemas.openxmlformats.org/officeDocument/2006/relationships/footer" Target="footer2.xml"/><Relationship Id="rId93" Type="http://schemas.openxmlformats.org/officeDocument/2006/relationships/footer" Target="footer6.xml"/><Relationship Id="rId3" Type="http://schemas.openxmlformats.org/officeDocument/2006/relationships/settings" Target="settings.xml"/><Relationship Id="rId12" Type="http://schemas.openxmlformats.org/officeDocument/2006/relationships/hyperlink" Target="file:///C:\content\act\da12551e-51fb-4674-9e8b-22b389f8eaf4.docx" TargetMode="External"/><Relationship Id="rId17" Type="http://schemas.openxmlformats.org/officeDocument/2006/relationships/hyperlink" Target="kodeks://link/d?nd=562801403" TargetMode="External"/><Relationship Id="rId25" Type="http://schemas.openxmlformats.org/officeDocument/2006/relationships/hyperlink" Target="file:///C:\content\act\da12551e-51fb-4674-9e8b-22b389f8eaf4.docx" TargetMode="External"/><Relationship Id="rId33" Type="http://schemas.openxmlformats.org/officeDocument/2006/relationships/hyperlink" Target="file:///C:\content\act\b0576803-80cf-476e-a608-6663fa743f17.doc" TargetMode="External"/><Relationship Id="rId38" Type="http://schemas.openxmlformats.org/officeDocument/2006/relationships/hyperlink" Target="file:///C:\content\act\da12551e-51fb-4674-9e8b-22b389f8eaf4.docx" TargetMode="External"/><Relationship Id="rId46" Type="http://schemas.openxmlformats.org/officeDocument/2006/relationships/hyperlink" Target="file:///\\12.10.10.10\content\act\a6708395-9085-4afa-a346-2a9d4997c264.doc" TargetMode="External"/><Relationship Id="rId59" Type="http://schemas.openxmlformats.org/officeDocument/2006/relationships/hyperlink" Target="file:///\\12.10.10.10\content\act\a6708395-9085-4afa-a346-2a9d4997c264.doc" TargetMode="External"/><Relationship Id="rId67" Type="http://schemas.openxmlformats.org/officeDocument/2006/relationships/hyperlink" Target="file:///C:\content\act\da12551e-51fb-4674-9e8b-22b389f8eaf4.docx" TargetMode="External"/><Relationship Id="rId20" Type="http://schemas.openxmlformats.org/officeDocument/2006/relationships/hyperlink" Target="file:///C:\content\act\b0576803-80cf-476e-a608-6663fa743f17.doc" TargetMode="External"/><Relationship Id="rId41" Type="http://schemas.openxmlformats.org/officeDocument/2006/relationships/hyperlink" Target="file:///\\12.10.10.10\content\act\cd4d1560-6257-40ad-9a89-c59018ea8f4d.doc" TargetMode="External"/><Relationship Id="rId54" Type="http://schemas.openxmlformats.org/officeDocument/2006/relationships/hyperlink" Target="file:///C:\content\act\b0576803-80cf-476e-a608-6663fa743f17.doc" TargetMode="External"/><Relationship Id="rId62" Type="http://schemas.openxmlformats.org/officeDocument/2006/relationships/hyperlink" Target="file:///C:\content\act\da12551e-51fb-4674-9e8b-22b389f8eaf4.docx" TargetMode="External"/><Relationship Id="rId70" Type="http://schemas.openxmlformats.org/officeDocument/2006/relationships/hyperlink" Target="file:///\\12.10.10.10\content\act\a6708395-9085-4afa-a346-2a9d4997c264.doc" TargetMode="External"/><Relationship Id="rId75" Type="http://schemas.openxmlformats.org/officeDocument/2006/relationships/hyperlink" Target="kodeks://link/d?nd=902380783" TargetMode="External"/><Relationship Id="rId83" Type="http://schemas.openxmlformats.org/officeDocument/2006/relationships/header" Target="header2.xml"/><Relationship Id="rId88" Type="http://schemas.openxmlformats.org/officeDocument/2006/relationships/header" Target="header4.xml"/><Relationship Id="rId91"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kodeks://link/d?nd=562801403" TargetMode="External"/><Relationship Id="rId23" Type="http://schemas.openxmlformats.org/officeDocument/2006/relationships/hyperlink" Target="file:///\\12.10.10.10\content\act\a6708395-9085-4afa-a346-2a9d4997c264.doc" TargetMode="External"/><Relationship Id="rId28" Type="http://schemas.openxmlformats.org/officeDocument/2006/relationships/hyperlink" Target="file:///\\12.10.10.10\content\act\a6708395-9085-4afa-a346-2a9d4997c264.doc" TargetMode="External"/><Relationship Id="rId36" Type="http://schemas.openxmlformats.org/officeDocument/2006/relationships/hyperlink" Target="file:///C:\content\act\da12551e-51fb-4674-9e8b-22b389f8eaf4.docx" TargetMode="External"/><Relationship Id="rId49" Type="http://schemas.openxmlformats.org/officeDocument/2006/relationships/hyperlink" Target="file:///\\12.10.10.10\content\act\a6708395-9085-4afa-a346-2a9d4997c264.doc" TargetMode="External"/><Relationship Id="rId57" Type="http://schemas.openxmlformats.org/officeDocument/2006/relationships/hyperlink" Target="file:///\\12.10.10.10\content\act\a6708395-9085-4afa-a346-2a9d4997c264.doc" TargetMode="External"/><Relationship Id="rId10" Type="http://schemas.openxmlformats.org/officeDocument/2006/relationships/hyperlink" Target="file:///\\12.10.10.10\content\act\b0576803-80cf-476e-a608-6663fa743f17.doc" TargetMode="External"/><Relationship Id="rId31" Type="http://schemas.openxmlformats.org/officeDocument/2006/relationships/hyperlink" Target="file:///\\12.10.10.10\content\act\bba0bfb1-06c7-4e50-a8d3-fe1045784bf1.html" TargetMode="External"/><Relationship Id="rId44" Type="http://schemas.openxmlformats.org/officeDocument/2006/relationships/hyperlink" Target="file:///\\12.10.10.10\..\..\content\act\bba0bfb1-06c7-4e50-a8d3-fe1045784bf1.html" TargetMode="External"/><Relationship Id="rId52" Type="http://schemas.openxmlformats.org/officeDocument/2006/relationships/hyperlink" Target="file:///\\12.10.10.10\..\..\..\..\..\..\content\act\86630ac3-7a48-41d1-8e06-e1a49a1a57a1.doc" TargetMode="External"/><Relationship Id="rId60" Type="http://schemas.openxmlformats.org/officeDocument/2006/relationships/hyperlink" Target="kodeks://link/d?nd=902271495" TargetMode="External"/><Relationship Id="rId65" Type="http://schemas.openxmlformats.org/officeDocument/2006/relationships/hyperlink" Target="file:///\\12.10.10.10\content\act\a6708395-9085-4afa-a346-2a9d4997c264.doc" TargetMode="External"/><Relationship Id="rId73" Type="http://schemas.openxmlformats.org/officeDocument/2006/relationships/hyperlink" Target="file:///\\12.10.10.10\content\act\a6708395-9085-4afa-a346-2a9d4997c264.doc" TargetMode="External"/><Relationship Id="rId78" Type="http://schemas.openxmlformats.org/officeDocument/2006/relationships/hyperlink" Target="file:///\\12.10.10.10\..\..\..\..\..\..\content\act\86630ac3-7a48-41d1-8e06-e1a49a1a57a1.doc" TargetMode="External"/><Relationship Id="rId81" Type="http://schemas.openxmlformats.org/officeDocument/2006/relationships/hyperlink" Target="kodeks://link/d?nd=901990046" TargetMode="External"/><Relationship Id="rId86" Type="http://schemas.openxmlformats.org/officeDocument/2006/relationships/header" Target="header3.xml"/><Relationship Id="rId9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file:///\\12.10.10.10\content\act\86630ac3-7a48-41d1-8e06-e1a49a1a57a1.do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Styles</Template>
  <TotalTime>0</TotalTime>
  <Pages>32</Pages>
  <Words>9065</Words>
  <Characters>97708</Characters>
  <Application>Microsoft Office Word</Application>
  <DocSecurity>0</DocSecurity>
  <Lines>814</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106560</CharactersWithSpaces>
  <SharedDoc>false</SharedDoc>
  <HLinks>
    <vt:vector size="348" baseType="variant">
      <vt:variant>
        <vt:i4>3407952</vt:i4>
      </vt:variant>
      <vt:variant>
        <vt:i4>171</vt:i4>
      </vt:variant>
      <vt:variant>
        <vt:i4>0</vt:i4>
      </vt:variant>
      <vt:variant>
        <vt:i4>5</vt:i4>
      </vt:variant>
      <vt:variant>
        <vt:lpwstr>\\12.10.10.10\..\..\..\..\..\..\content\act\0a02e7ab-81dc-427b-9bb7-abfb1e14bdf3.html</vt:lpwstr>
      </vt:variant>
      <vt:variant>
        <vt:lpwstr/>
      </vt:variant>
      <vt:variant>
        <vt:i4>3145806</vt:i4>
      </vt:variant>
      <vt:variant>
        <vt:i4>168</vt:i4>
      </vt:variant>
      <vt:variant>
        <vt:i4>0</vt:i4>
      </vt:variant>
      <vt:variant>
        <vt:i4>5</vt:i4>
      </vt:variant>
      <vt:variant>
        <vt:lpwstr>\\12.10.10.10\content\act\cd4d1560-6257-40ad-9a89-c59018ea8f4d.doc</vt:lpwstr>
      </vt:variant>
      <vt:variant>
        <vt:lpwstr/>
      </vt:variant>
      <vt:variant>
        <vt:i4>4456464</vt:i4>
      </vt:variant>
      <vt:variant>
        <vt:i4>165</vt:i4>
      </vt:variant>
      <vt:variant>
        <vt:i4>0</vt:i4>
      </vt:variant>
      <vt:variant>
        <vt:i4>5</vt:i4>
      </vt:variant>
      <vt:variant>
        <vt:lpwstr>../../../../../../../../content/act/b0576803-80cf-476e-a608-6663fa743f17.doc</vt:lpwstr>
      </vt:variant>
      <vt:variant>
        <vt:lpwstr/>
      </vt:variant>
      <vt:variant>
        <vt:i4>4063255</vt:i4>
      </vt:variant>
      <vt:variant>
        <vt:i4>162</vt:i4>
      </vt:variant>
      <vt:variant>
        <vt:i4>0</vt:i4>
      </vt:variant>
      <vt:variant>
        <vt:i4>5</vt:i4>
      </vt:variant>
      <vt:variant>
        <vt:lpwstr>\\12.10.10.10\..\..\..\..\..\..\content\act\86630ac3-7a48-41d1-8e06-e1a49a1a57a1.doc</vt:lpwstr>
      </vt:variant>
      <vt:variant>
        <vt:lpwstr/>
      </vt:variant>
      <vt:variant>
        <vt:i4>4063255</vt:i4>
      </vt:variant>
      <vt:variant>
        <vt:i4>159</vt:i4>
      </vt:variant>
      <vt:variant>
        <vt:i4>0</vt:i4>
      </vt:variant>
      <vt:variant>
        <vt:i4>5</vt:i4>
      </vt:variant>
      <vt:variant>
        <vt:lpwstr>\\12.10.10.10\..\..\..\..\..\..\content\act\86630ac3-7a48-41d1-8e06-e1a49a1a57a1.doc</vt:lpwstr>
      </vt:variant>
      <vt:variant>
        <vt:lpwstr/>
      </vt:variant>
      <vt:variant>
        <vt:i4>4456464</vt:i4>
      </vt:variant>
      <vt:variant>
        <vt:i4>156</vt:i4>
      </vt:variant>
      <vt:variant>
        <vt:i4>0</vt:i4>
      </vt:variant>
      <vt:variant>
        <vt:i4>5</vt:i4>
      </vt:variant>
      <vt:variant>
        <vt:lpwstr>../../../../../../../../content/act/b0576803-80cf-476e-a608-6663fa743f17.doc</vt:lpwstr>
      </vt:variant>
      <vt:variant>
        <vt:lpwstr/>
      </vt:variant>
      <vt:variant>
        <vt:i4>6881360</vt:i4>
      </vt:variant>
      <vt:variant>
        <vt:i4>153</vt:i4>
      </vt:variant>
      <vt:variant>
        <vt:i4>0</vt:i4>
      </vt:variant>
      <vt:variant>
        <vt:i4>5</vt:i4>
      </vt:variant>
      <vt:variant>
        <vt:lpwstr>\\12.10.10.10\..\..\content\act\14f79f23-26a1-4aac-9064-101f96742a57.html</vt:lpwstr>
      </vt:variant>
      <vt:variant>
        <vt:lpwstr/>
      </vt:variant>
      <vt:variant>
        <vt:i4>7209053</vt:i4>
      </vt:variant>
      <vt:variant>
        <vt:i4>150</vt:i4>
      </vt:variant>
      <vt:variant>
        <vt:i4>0</vt:i4>
      </vt:variant>
      <vt:variant>
        <vt:i4>5</vt:i4>
      </vt:variant>
      <vt:variant>
        <vt:lpwstr>\\12.10.10.10\..\..\content\act\bba0bfb1-06c7-4e50-a8d3-fe1045784bf1.html</vt:lpwstr>
      </vt:variant>
      <vt:variant>
        <vt:lpwstr/>
      </vt:variant>
      <vt:variant>
        <vt:i4>6553666</vt:i4>
      </vt:variant>
      <vt:variant>
        <vt:i4>147</vt:i4>
      </vt:variant>
      <vt:variant>
        <vt:i4>0</vt:i4>
      </vt:variant>
      <vt:variant>
        <vt:i4>5</vt:i4>
      </vt:variant>
      <vt:variant>
        <vt:lpwstr>\\12.10.10.10\content\act\a6708395-9085-4afa-a346-2a9d4997c264.doc</vt:lpwstr>
      </vt:variant>
      <vt:variant>
        <vt:lpwstr/>
      </vt:variant>
      <vt:variant>
        <vt:i4>6553666</vt:i4>
      </vt:variant>
      <vt:variant>
        <vt:i4>144</vt:i4>
      </vt:variant>
      <vt:variant>
        <vt:i4>0</vt:i4>
      </vt:variant>
      <vt:variant>
        <vt:i4>5</vt:i4>
      </vt:variant>
      <vt:variant>
        <vt:lpwstr>\\12.10.10.10\content\act\a6708395-9085-4afa-a346-2a9d4997c264.doc</vt:lpwstr>
      </vt:variant>
      <vt:variant>
        <vt:lpwstr/>
      </vt:variant>
      <vt:variant>
        <vt:i4>6553666</vt:i4>
      </vt:variant>
      <vt:variant>
        <vt:i4>141</vt:i4>
      </vt:variant>
      <vt:variant>
        <vt:i4>0</vt:i4>
      </vt:variant>
      <vt:variant>
        <vt:i4>5</vt:i4>
      </vt:variant>
      <vt:variant>
        <vt:lpwstr>\\12.10.10.10\content\act\a6708395-9085-4afa-a346-2a9d4997c264.doc</vt:lpwstr>
      </vt:variant>
      <vt:variant>
        <vt:lpwstr/>
      </vt:variant>
      <vt:variant>
        <vt:i4>6553666</vt:i4>
      </vt:variant>
      <vt:variant>
        <vt:i4>138</vt:i4>
      </vt:variant>
      <vt:variant>
        <vt:i4>0</vt:i4>
      </vt:variant>
      <vt:variant>
        <vt:i4>5</vt:i4>
      </vt:variant>
      <vt:variant>
        <vt:lpwstr>\\12.10.10.10\content\act\a6708395-9085-4afa-a346-2a9d4997c264.doc</vt:lpwstr>
      </vt:variant>
      <vt:variant>
        <vt:lpwstr/>
      </vt:variant>
      <vt:variant>
        <vt:i4>6553666</vt:i4>
      </vt:variant>
      <vt:variant>
        <vt:i4>135</vt:i4>
      </vt:variant>
      <vt:variant>
        <vt:i4>0</vt:i4>
      </vt:variant>
      <vt:variant>
        <vt:i4>5</vt:i4>
      </vt:variant>
      <vt:variant>
        <vt:lpwstr>\\12.10.10.10\content\act\a6708395-9085-4afa-a346-2a9d4997c264.doc</vt:lpwstr>
      </vt:variant>
      <vt:variant>
        <vt:lpwstr/>
      </vt:variant>
      <vt:variant>
        <vt:i4>6553666</vt:i4>
      </vt:variant>
      <vt:variant>
        <vt:i4>132</vt:i4>
      </vt:variant>
      <vt:variant>
        <vt:i4>0</vt:i4>
      </vt:variant>
      <vt:variant>
        <vt:i4>5</vt:i4>
      </vt:variant>
      <vt:variant>
        <vt:lpwstr>\\12.10.10.10\content\act\a6708395-9085-4afa-a346-2a9d4997c264.doc</vt:lpwstr>
      </vt:variant>
      <vt:variant>
        <vt:lpwstr/>
      </vt:variant>
      <vt:variant>
        <vt:i4>6553666</vt:i4>
      </vt:variant>
      <vt:variant>
        <vt:i4>129</vt:i4>
      </vt:variant>
      <vt:variant>
        <vt:i4>0</vt:i4>
      </vt:variant>
      <vt:variant>
        <vt:i4>5</vt:i4>
      </vt:variant>
      <vt:variant>
        <vt:lpwstr>\\12.10.10.10\content\act\a6708395-9085-4afa-a346-2a9d4997c264.doc</vt:lpwstr>
      </vt:variant>
      <vt:variant>
        <vt:lpwstr/>
      </vt:variant>
      <vt:variant>
        <vt:i4>6553666</vt:i4>
      </vt:variant>
      <vt:variant>
        <vt:i4>126</vt:i4>
      </vt:variant>
      <vt:variant>
        <vt:i4>0</vt:i4>
      </vt:variant>
      <vt:variant>
        <vt:i4>5</vt:i4>
      </vt:variant>
      <vt:variant>
        <vt:lpwstr>\\12.10.10.10\content\act\a6708395-9085-4afa-a346-2a9d4997c264.doc</vt:lpwstr>
      </vt:variant>
      <vt:variant>
        <vt:lpwstr/>
      </vt:variant>
      <vt:variant>
        <vt:i4>6422623</vt:i4>
      </vt:variant>
      <vt:variant>
        <vt:i4>123</vt:i4>
      </vt:variant>
      <vt:variant>
        <vt:i4>0</vt:i4>
      </vt:variant>
      <vt:variant>
        <vt:i4>5</vt:i4>
      </vt:variant>
      <vt:variant>
        <vt:lpwstr>\\12.10.10.10\..\..\content\act\18fa49ed-eae5-4a91-a0f9-81eb6912d9d3.html</vt:lpwstr>
      </vt:variant>
      <vt:variant>
        <vt:lpwstr/>
      </vt:variant>
      <vt:variant>
        <vt:i4>7143426</vt:i4>
      </vt:variant>
      <vt:variant>
        <vt:i4>120</vt:i4>
      </vt:variant>
      <vt:variant>
        <vt:i4>0</vt:i4>
      </vt:variant>
      <vt:variant>
        <vt:i4>5</vt:i4>
      </vt:variant>
      <vt:variant>
        <vt:lpwstr>\\12.10.10.10\..\..\content\act\03cf0fb8-17d5-46f6-a5ec-d1642676534b.html</vt:lpwstr>
      </vt:variant>
      <vt:variant>
        <vt:lpwstr/>
      </vt:variant>
      <vt:variant>
        <vt:i4>6553666</vt:i4>
      </vt:variant>
      <vt:variant>
        <vt:i4>117</vt:i4>
      </vt:variant>
      <vt:variant>
        <vt:i4>0</vt:i4>
      </vt:variant>
      <vt:variant>
        <vt:i4>5</vt:i4>
      </vt:variant>
      <vt:variant>
        <vt:lpwstr>\\12.10.10.10\content\act\a6708395-9085-4afa-a346-2a9d4997c264.doc</vt:lpwstr>
      </vt:variant>
      <vt:variant>
        <vt:lpwstr/>
      </vt:variant>
      <vt:variant>
        <vt:i4>6553666</vt:i4>
      </vt:variant>
      <vt:variant>
        <vt:i4>114</vt:i4>
      </vt:variant>
      <vt:variant>
        <vt:i4>0</vt:i4>
      </vt:variant>
      <vt:variant>
        <vt:i4>5</vt:i4>
      </vt:variant>
      <vt:variant>
        <vt:lpwstr>\\12.10.10.10\content\act\a6708395-9085-4afa-a346-2a9d4997c264.doc</vt:lpwstr>
      </vt:variant>
      <vt:variant>
        <vt:lpwstr/>
      </vt:variant>
      <vt:variant>
        <vt:i4>6553666</vt:i4>
      </vt:variant>
      <vt:variant>
        <vt:i4>111</vt:i4>
      </vt:variant>
      <vt:variant>
        <vt:i4>0</vt:i4>
      </vt:variant>
      <vt:variant>
        <vt:i4>5</vt:i4>
      </vt:variant>
      <vt:variant>
        <vt:lpwstr>\\12.10.10.10\content\act\a6708395-9085-4afa-a346-2a9d4997c264.doc</vt:lpwstr>
      </vt:variant>
      <vt:variant>
        <vt:lpwstr/>
      </vt:variant>
      <vt:variant>
        <vt:i4>4063255</vt:i4>
      </vt:variant>
      <vt:variant>
        <vt:i4>108</vt:i4>
      </vt:variant>
      <vt:variant>
        <vt:i4>0</vt:i4>
      </vt:variant>
      <vt:variant>
        <vt:i4>5</vt:i4>
      </vt:variant>
      <vt:variant>
        <vt:lpwstr>\\12.10.10.10\..\..\..\..\..\..\content\act\86630ac3-7a48-41d1-8e06-e1a49a1a57a1.doc</vt:lpwstr>
      </vt:variant>
      <vt:variant>
        <vt:lpwstr/>
      </vt:variant>
      <vt:variant>
        <vt:i4>6553666</vt:i4>
      </vt:variant>
      <vt:variant>
        <vt:i4>105</vt:i4>
      </vt:variant>
      <vt:variant>
        <vt:i4>0</vt:i4>
      </vt:variant>
      <vt:variant>
        <vt:i4>5</vt:i4>
      </vt:variant>
      <vt:variant>
        <vt:lpwstr>\\12.10.10.10\content\act\a6708395-9085-4afa-a346-2a9d4997c264.doc</vt:lpwstr>
      </vt:variant>
      <vt:variant>
        <vt:lpwstr/>
      </vt:variant>
      <vt:variant>
        <vt:i4>4456464</vt:i4>
      </vt:variant>
      <vt:variant>
        <vt:i4>102</vt:i4>
      </vt:variant>
      <vt:variant>
        <vt:i4>0</vt:i4>
      </vt:variant>
      <vt:variant>
        <vt:i4>5</vt:i4>
      </vt:variant>
      <vt:variant>
        <vt:lpwstr>../../../../../../../../content/act/b0576803-80cf-476e-a608-6663fa743f17.doc</vt:lpwstr>
      </vt:variant>
      <vt:variant>
        <vt:lpwstr/>
      </vt:variant>
      <vt:variant>
        <vt:i4>6553666</vt:i4>
      </vt:variant>
      <vt:variant>
        <vt:i4>99</vt:i4>
      </vt:variant>
      <vt:variant>
        <vt:i4>0</vt:i4>
      </vt:variant>
      <vt:variant>
        <vt:i4>5</vt:i4>
      </vt:variant>
      <vt:variant>
        <vt:lpwstr>\\12.10.10.10\content\act\a6708395-9085-4afa-a346-2a9d4997c264.doc</vt:lpwstr>
      </vt:variant>
      <vt:variant>
        <vt:lpwstr/>
      </vt:variant>
      <vt:variant>
        <vt:i4>4063255</vt:i4>
      </vt:variant>
      <vt:variant>
        <vt:i4>96</vt:i4>
      </vt:variant>
      <vt:variant>
        <vt:i4>0</vt:i4>
      </vt:variant>
      <vt:variant>
        <vt:i4>5</vt:i4>
      </vt:variant>
      <vt:variant>
        <vt:lpwstr>\\12.10.10.10\..\..\..\..\..\..\content\act\86630ac3-7a48-41d1-8e06-e1a49a1a57a1.doc</vt:lpwstr>
      </vt:variant>
      <vt:variant>
        <vt:lpwstr/>
      </vt:variant>
      <vt:variant>
        <vt:i4>4456464</vt:i4>
      </vt:variant>
      <vt:variant>
        <vt:i4>93</vt:i4>
      </vt:variant>
      <vt:variant>
        <vt:i4>0</vt:i4>
      </vt:variant>
      <vt:variant>
        <vt:i4>5</vt:i4>
      </vt:variant>
      <vt:variant>
        <vt:lpwstr>../../../../../../../../content/act/b0576803-80cf-476e-a608-6663fa743f17.doc</vt:lpwstr>
      </vt:variant>
      <vt:variant>
        <vt:lpwstr/>
      </vt:variant>
      <vt:variant>
        <vt:i4>6553666</vt:i4>
      </vt:variant>
      <vt:variant>
        <vt:i4>90</vt:i4>
      </vt:variant>
      <vt:variant>
        <vt:i4>0</vt:i4>
      </vt:variant>
      <vt:variant>
        <vt:i4>5</vt:i4>
      </vt:variant>
      <vt:variant>
        <vt:lpwstr>\\12.10.10.10\content\act\a6708395-9085-4afa-a346-2a9d4997c264.doc</vt:lpwstr>
      </vt:variant>
      <vt:variant>
        <vt:lpwstr/>
      </vt:variant>
      <vt:variant>
        <vt:i4>6553666</vt:i4>
      </vt:variant>
      <vt:variant>
        <vt:i4>87</vt:i4>
      </vt:variant>
      <vt:variant>
        <vt:i4>0</vt:i4>
      </vt:variant>
      <vt:variant>
        <vt:i4>5</vt:i4>
      </vt:variant>
      <vt:variant>
        <vt:lpwstr>\\12.10.10.10\content\act\a6708395-9085-4afa-a346-2a9d4997c264.doc</vt:lpwstr>
      </vt:variant>
      <vt:variant>
        <vt:lpwstr/>
      </vt:variant>
      <vt:variant>
        <vt:i4>6553666</vt:i4>
      </vt:variant>
      <vt:variant>
        <vt:i4>84</vt:i4>
      </vt:variant>
      <vt:variant>
        <vt:i4>0</vt:i4>
      </vt:variant>
      <vt:variant>
        <vt:i4>5</vt:i4>
      </vt:variant>
      <vt:variant>
        <vt:lpwstr>\\12.10.10.10\content\act\a6708395-9085-4afa-a346-2a9d4997c264.doc</vt:lpwstr>
      </vt:variant>
      <vt:variant>
        <vt:lpwstr/>
      </vt:variant>
      <vt:variant>
        <vt:i4>6553666</vt:i4>
      </vt:variant>
      <vt:variant>
        <vt:i4>81</vt:i4>
      </vt:variant>
      <vt:variant>
        <vt:i4>0</vt:i4>
      </vt:variant>
      <vt:variant>
        <vt:i4>5</vt:i4>
      </vt:variant>
      <vt:variant>
        <vt:lpwstr>\\12.10.10.10\content\act\a6708395-9085-4afa-a346-2a9d4997c264.doc</vt:lpwstr>
      </vt:variant>
      <vt:variant>
        <vt:lpwstr/>
      </vt:variant>
      <vt:variant>
        <vt:i4>6553666</vt:i4>
      </vt:variant>
      <vt:variant>
        <vt:i4>78</vt:i4>
      </vt:variant>
      <vt:variant>
        <vt:i4>0</vt:i4>
      </vt:variant>
      <vt:variant>
        <vt:i4>5</vt:i4>
      </vt:variant>
      <vt:variant>
        <vt:lpwstr>\\12.10.10.10\content\act\a6708395-9085-4afa-a346-2a9d4997c264.doc</vt:lpwstr>
      </vt:variant>
      <vt:variant>
        <vt:lpwstr/>
      </vt:variant>
      <vt:variant>
        <vt:i4>7209053</vt:i4>
      </vt:variant>
      <vt:variant>
        <vt:i4>75</vt:i4>
      </vt:variant>
      <vt:variant>
        <vt:i4>0</vt:i4>
      </vt:variant>
      <vt:variant>
        <vt:i4>5</vt:i4>
      </vt:variant>
      <vt:variant>
        <vt:lpwstr>\\12.10.10.10\..\..\content\act\bba0bfb1-06c7-4e50-a8d3-fe1045784bf1.html</vt:lpwstr>
      </vt:variant>
      <vt:variant>
        <vt:lpwstr/>
      </vt:variant>
      <vt:variant>
        <vt:i4>7209053</vt:i4>
      </vt:variant>
      <vt:variant>
        <vt:i4>72</vt:i4>
      </vt:variant>
      <vt:variant>
        <vt:i4>0</vt:i4>
      </vt:variant>
      <vt:variant>
        <vt:i4>5</vt:i4>
      </vt:variant>
      <vt:variant>
        <vt:lpwstr>\\12.10.10.10\..\..\content\act\bba0bfb1-06c7-4e50-a8d3-fe1045784bf1.html</vt:lpwstr>
      </vt:variant>
      <vt:variant>
        <vt:lpwstr/>
      </vt:variant>
      <vt:variant>
        <vt:i4>6553666</vt:i4>
      </vt:variant>
      <vt:variant>
        <vt:i4>69</vt:i4>
      </vt:variant>
      <vt:variant>
        <vt:i4>0</vt:i4>
      </vt:variant>
      <vt:variant>
        <vt:i4>5</vt:i4>
      </vt:variant>
      <vt:variant>
        <vt:lpwstr>\\12.10.10.10\content\act\a6708395-9085-4afa-a346-2a9d4997c264.doc</vt:lpwstr>
      </vt:variant>
      <vt:variant>
        <vt:lpwstr/>
      </vt:variant>
      <vt:variant>
        <vt:i4>6553666</vt:i4>
      </vt:variant>
      <vt:variant>
        <vt:i4>66</vt:i4>
      </vt:variant>
      <vt:variant>
        <vt:i4>0</vt:i4>
      </vt:variant>
      <vt:variant>
        <vt:i4>5</vt:i4>
      </vt:variant>
      <vt:variant>
        <vt:lpwstr>\\12.10.10.10\content\act\a6708395-9085-4afa-a346-2a9d4997c264.doc</vt:lpwstr>
      </vt:variant>
      <vt:variant>
        <vt:lpwstr/>
      </vt:variant>
      <vt:variant>
        <vt:i4>3145806</vt:i4>
      </vt:variant>
      <vt:variant>
        <vt:i4>63</vt:i4>
      </vt:variant>
      <vt:variant>
        <vt:i4>0</vt:i4>
      </vt:variant>
      <vt:variant>
        <vt:i4>5</vt:i4>
      </vt:variant>
      <vt:variant>
        <vt:lpwstr>\\12.10.10.10\content\act\cd4d1560-6257-40ad-9a89-c59018ea8f4d.doc</vt:lpwstr>
      </vt:variant>
      <vt:variant>
        <vt:lpwstr/>
      </vt:variant>
      <vt:variant>
        <vt:i4>6553666</vt:i4>
      </vt:variant>
      <vt:variant>
        <vt:i4>60</vt:i4>
      </vt:variant>
      <vt:variant>
        <vt:i4>0</vt:i4>
      </vt:variant>
      <vt:variant>
        <vt:i4>5</vt:i4>
      </vt:variant>
      <vt:variant>
        <vt:lpwstr>\\12.10.10.10\content\act\a6708395-9085-4afa-a346-2a9d4997c264.doc</vt:lpwstr>
      </vt:variant>
      <vt:variant>
        <vt:lpwstr/>
      </vt:variant>
      <vt:variant>
        <vt:i4>4063255</vt:i4>
      </vt:variant>
      <vt:variant>
        <vt:i4>57</vt:i4>
      </vt:variant>
      <vt:variant>
        <vt:i4>0</vt:i4>
      </vt:variant>
      <vt:variant>
        <vt:i4>5</vt:i4>
      </vt:variant>
      <vt:variant>
        <vt:lpwstr>\\12.10.10.10\..\..\..\..\..\..\content\act\86630ac3-7a48-41d1-8e06-e1a49a1a57a1.doc</vt:lpwstr>
      </vt:variant>
      <vt:variant>
        <vt:lpwstr/>
      </vt:variant>
      <vt:variant>
        <vt:i4>4456464</vt:i4>
      </vt:variant>
      <vt:variant>
        <vt:i4>54</vt:i4>
      </vt:variant>
      <vt:variant>
        <vt:i4>0</vt:i4>
      </vt:variant>
      <vt:variant>
        <vt:i4>5</vt:i4>
      </vt:variant>
      <vt:variant>
        <vt:lpwstr>../../../../../../../../content/act/b0576803-80cf-476e-a608-6663fa743f17.doc</vt:lpwstr>
      </vt:variant>
      <vt:variant>
        <vt:lpwstr/>
      </vt:variant>
      <vt:variant>
        <vt:i4>6750231</vt:i4>
      </vt:variant>
      <vt:variant>
        <vt:i4>51</vt:i4>
      </vt:variant>
      <vt:variant>
        <vt:i4>0</vt:i4>
      </vt:variant>
      <vt:variant>
        <vt:i4>5</vt:i4>
      </vt:variant>
      <vt:variant>
        <vt:lpwstr>\\12.10.10.10\content\act\cd0f7e47-48e9-4653-9f12-14cbbd55446e.doc</vt:lpwstr>
      </vt:variant>
      <vt:variant>
        <vt:lpwstr/>
      </vt:variant>
      <vt:variant>
        <vt:i4>3276801</vt:i4>
      </vt:variant>
      <vt:variant>
        <vt:i4>48</vt:i4>
      </vt:variant>
      <vt:variant>
        <vt:i4>0</vt:i4>
      </vt:variant>
      <vt:variant>
        <vt:i4>5</vt:i4>
      </vt:variant>
      <vt:variant>
        <vt:lpwstr>\\12.10.10.10\content\act\bba0bfb1-06c7-4e50-a8d3-fe1045784bf1.html</vt:lpwstr>
      </vt:variant>
      <vt:variant>
        <vt:lpwstr/>
      </vt:variant>
      <vt:variant>
        <vt:i4>6553666</vt:i4>
      </vt:variant>
      <vt:variant>
        <vt:i4>45</vt:i4>
      </vt:variant>
      <vt:variant>
        <vt:i4>0</vt:i4>
      </vt:variant>
      <vt:variant>
        <vt:i4>5</vt:i4>
      </vt:variant>
      <vt:variant>
        <vt:lpwstr>\\12.10.10.10\content\act\a6708395-9085-4afa-a346-2a9d4997c264.doc</vt:lpwstr>
      </vt:variant>
      <vt:variant>
        <vt:lpwstr/>
      </vt:variant>
      <vt:variant>
        <vt:i4>6553666</vt:i4>
      </vt:variant>
      <vt:variant>
        <vt:i4>42</vt:i4>
      </vt:variant>
      <vt:variant>
        <vt:i4>0</vt:i4>
      </vt:variant>
      <vt:variant>
        <vt:i4>5</vt:i4>
      </vt:variant>
      <vt:variant>
        <vt:lpwstr>\\12.10.10.10\content\act\a6708395-9085-4afa-a346-2a9d4997c264.doc</vt:lpwstr>
      </vt:variant>
      <vt:variant>
        <vt:lpwstr/>
      </vt:variant>
      <vt:variant>
        <vt:i4>4456464</vt:i4>
      </vt:variant>
      <vt:variant>
        <vt:i4>39</vt:i4>
      </vt:variant>
      <vt:variant>
        <vt:i4>0</vt:i4>
      </vt:variant>
      <vt:variant>
        <vt:i4>5</vt:i4>
      </vt:variant>
      <vt:variant>
        <vt:lpwstr>../../../../../../../../content/act/b0576803-80cf-476e-a608-6663fa743f17.doc</vt:lpwstr>
      </vt:variant>
      <vt:variant>
        <vt:lpwstr/>
      </vt:variant>
      <vt:variant>
        <vt:i4>6553666</vt:i4>
      </vt:variant>
      <vt:variant>
        <vt:i4>36</vt:i4>
      </vt:variant>
      <vt:variant>
        <vt:i4>0</vt:i4>
      </vt:variant>
      <vt:variant>
        <vt:i4>5</vt:i4>
      </vt:variant>
      <vt:variant>
        <vt:lpwstr>\\12.10.10.10\content\act\a6708395-9085-4afa-a346-2a9d4997c264.doc</vt:lpwstr>
      </vt:variant>
      <vt:variant>
        <vt:lpwstr/>
      </vt:variant>
      <vt:variant>
        <vt:i4>6553666</vt:i4>
      </vt:variant>
      <vt:variant>
        <vt:i4>33</vt:i4>
      </vt:variant>
      <vt:variant>
        <vt:i4>0</vt:i4>
      </vt:variant>
      <vt:variant>
        <vt:i4>5</vt:i4>
      </vt:variant>
      <vt:variant>
        <vt:lpwstr>\\12.10.10.10\content\act\a6708395-9085-4afa-a346-2a9d4997c264.doc</vt:lpwstr>
      </vt:variant>
      <vt:variant>
        <vt:lpwstr/>
      </vt:variant>
      <vt:variant>
        <vt:i4>6553666</vt:i4>
      </vt:variant>
      <vt:variant>
        <vt:i4>30</vt:i4>
      </vt:variant>
      <vt:variant>
        <vt:i4>0</vt:i4>
      </vt:variant>
      <vt:variant>
        <vt:i4>5</vt:i4>
      </vt:variant>
      <vt:variant>
        <vt:lpwstr>\\12.10.10.10\content\act\a6708395-9085-4afa-a346-2a9d4997c264.doc</vt:lpwstr>
      </vt:variant>
      <vt:variant>
        <vt:lpwstr/>
      </vt:variant>
      <vt:variant>
        <vt:i4>6553666</vt:i4>
      </vt:variant>
      <vt:variant>
        <vt:i4>27</vt:i4>
      </vt:variant>
      <vt:variant>
        <vt:i4>0</vt:i4>
      </vt:variant>
      <vt:variant>
        <vt:i4>5</vt:i4>
      </vt:variant>
      <vt:variant>
        <vt:lpwstr>\\12.10.10.10\content\act\a6708395-9085-4afa-a346-2a9d4997c264.doc</vt:lpwstr>
      </vt:variant>
      <vt:variant>
        <vt:lpwstr/>
      </vt:variant>
      <vt:variant>
        <vt:i4>4456464</vt:i4>
      </vt:variant>
      <vt:variant>
        <vt:i4>24</vt:i4>
      </vt:variant>
      <vt:variant>
        <vt:i4>0</vt:i4>
      </vt:variant>
      <vt:variant>
        <vt:i4>5</vt:i4>
      </vt:variant>
      <vt:variant>
        <vt:lpwstr>../../../../../../../../content/act/b0576803-80cf-476e-a608-6663fa743f17.doc</vt:lpwstr>
      </vt:variant>
      <vt:variant>
        <vt:lpwstr/>
      </vt:variant>
      <vt:variant>
        <vt:i4>3145806</vt:i4>
      </vt:variant>
      <vt:variant>
        <vt:i4>21</vt:i4>
      </vt:variant>
      <vt:variant>
        <vt:i4>0</vt:i4>
      </vt:variant>
      <vt:variant>
        <vt:i4>5</vt:i4>
      </vt:variant>
      <vt:variant>
        <vt:lpwstr>\\12.10.10.10\content\act\cd4d1560-6257-40ad-9a89-c59018ea8f4d.doc</vt:lpwstr>
      </vt:variant>
      <vt:variant>
        <vt:lpwstr/>
      </vt:variant>
      <vt:variant>
        <vt:i4>4063255</vt:i4>
      </vt:variant>
      <vt:variant>
        <vt:i4>18</vt:i4>
      </vt:variant>
      <vt:variant>
        <vt:i4>0</vt:i4>
      </vt:variant>
      <vt:variant>
        <vt:i4>5</vt:i4>
      </vt:variant>
      <vt:variant>
        <vt:lpwstr>\\12.10.10.10\..\..\..\..\..\..\content\act\86630ac3-7a48-41d1-8e06-e1a49a1a57a1.doc</vt:lpwstr>
      </vt:variant>
      <vt:variant>
        <vt:lpwstr/>
      </vt:variant>
      <vt:variant>
        <vt:i4>7077962</vt:i4>
      </vt:variant>
      <vt:variant>
        <vt:i4>15</vt:i4>
      </vt:variant>
      <vt:variant>
        <vt:i4>0</vt:i4>
      </vt:variant>
      <vt:variant>
        <vt:i4>5</vt:i4>
      </vt:variant>
      <vt:variant>
        <vt:lpwstr>\\12.10.10.10\..\..\content\act\5854b5a9-5430-4e50-8455-009b1ff390bd.doc</vt:lpwstr>
      </vt:variant>
      <vt:variant>
        <vt:lpwstr/>
      </vt:variant>
      <vt:variant>
        <vt:i4>7209053</vt:i4>
      </vt:variant>
      <vt:variant>
        <vt:i4>12</vt:i4>
      </vt:variant>
      <vt:variant>
        <vt:i4>0</vt:i4>
      </vt:variant>
      <vt:variant>
        <vt:i4>5</vt:i4>
      </vt:variant>
      <vt:variant>
        <vt:lpwstr>\\12.10.10.10\..\..\content\act\bba0bfb1-06c7-4e50-a8d3-fe1045784bf1.html</vt:lpwstr>
      </vt:variant>
      <vt:variant>
        <vt:lpwstr/>
      </vt:variant>
      <vt:variant>
        <vt:i4>6815820</vt:i4>
      </vt:variant>
      <vt:variant>
        <vt:i4>9</vt:i4>
      </vt:variant>
      <vt:variant>
        <vt:i4>0</vt:i4>
      </vt:variant>
      <vt:variant>
        <vt:i4>5</vt:i4>
      </vt:variant>
      <vt:variant>
        <vt:lpwstr>\\12.10.10.10\content\act\b0576803-80cf-476e-a608-6663fa743f17.doc</vt:lpwstr>
      </vt:variant>
      <vt:variant>
        <vt:lpwstr/>
      </vt:variant>
      <vt:variant>
        <vt:i4>6422603</vt:i4>
      </vt:variant>
      <vt:variant>
        <vt:i4>6</vt:i4>
      </vt:variant>
      <vt:variant>
        <vt:i4>0</vt:i4>
      </vt:variant>
      <vt:variant>
        <vt:i4>5</vt:i4>
      </vt:variant>
      <vt:variant>
        <vt:lpwstr>\\12.10.10.10\content\act\86630ac3-7a48-41d1-8e06-e1a49a1a57a1.doc</vt:lpwstr>
      </vt:variant>
      <vt:variant>
        <vt:lpwstr/>
      </vt:variant>
      <vt:variant>
        <vt:i4>3145806</vt:i4>
      </vt:variant>
      <vt:variant>
        <vt:i4>3</vt:i4>
      </vt:variant>
      <vt:variant>
        <vt:i4>0</vt:i4>
      </vt:variant>
      <vt:variant>
        <vt:i4>5</vt:i4>
      </vt:variant>
      <vt:variant>
        <vt:lpwstr>\\12.10.10.10\content\act\cd4d1560-6257-40ad-9a89-c59018ea8f4d.doc</vt:lpwstr>
      </vt:variant>
      <vt:variant>
        <vt:lpwstr/>
      </vt:variant>
      <vt:variant>
        <vt:i4>6553666</vt:i4>
      </vt:variant>
      <vt:variant>
        <vt:i4>0</vt:i4>
      </vt:variant>
      <vt:variant>
        <vt:i4>0</vt:i4>
      </vt:variant>
      <vt:variant>
        <vt:i4>5</vt:i4>
      </vt:variant>
      <vt:variant>
        <vt:lpwstr>\\12.10.10.10\content\act\a6708395-9085-4afa-a346-2a9d4997c264.doc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SEU</dc:creator>
  <cp:keywords/>
  <cp:lastModifiedBy>Антонова Елена Павловна</cp:lastModifiedBy>
  <cp:revision>2</cp:revision>
  <cp:lastPrinted>2023-02-03T11:55:00Z</cp:lastPrinted>
  <dcterms:created xsi:type="dcterms:W3CDTF">2026-09-02T10:24:00Z</dcterms:created>
  <dcterms:modified xsi:type="dcterms:W3CDTF">2026-09-02T10:24:00Z</dcterms:modified>
</cp:coreProperties>
</file>