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62F" w:rsidRPr="00FD5156" w:rsidRDefault="00DD762F" w:rsidP="00FD5156">
      <w:pPr>
        <w:ind w:left="567" w:firstLine="0"/>
      </w:pPr>
    </w:p>
    <w:p w:rsidR="00DD762F" w:rsidRPr="00FD5156" w:rsidRDefault="00DD762F" w:rsidP="00FD5156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FD5156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FD5156" w:rsidRDefault="00DD762F" w:rsidP="00FD5156">
      <w:pPr>
        <w:ind w:left="567" w:firstLine="0"/>
      </w:pPr>
    </w:p>
    <w:p w:rsidR="00DD762F" w:rsidRPr="00FD5156" w:rsidRDefault="00DD762F" w:rsidP="00FD5156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FD5156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FD5156" w:rsidRDefault="00DD762F" w:rsidP="00FD5156">
      <w:pPr>
        <w:ind w:left="567" w:firstLine="0"/>
      </w:pPr>
    </w:p>
    <w:p w:rsidR="00B043C7" w:rsidRPr="00FD5156" w:rsidRDefault="00DD762F" w:rsidP="00FD5156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FD5156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B043C7" w:rsidRPr="00FD5156" w:rsidRDefault="00B043C7" w:rsidP="00FD5156">
      <w:pPr>
        <w:ind w:left="567" w:firstLine="0"/>
      </w:pPr>
    </w:p>
    <w:p w:rsidR="00DD762F" w:rsidRPr="00FD5156" w:rsidRDefault="00DD762F" w:rsidP="00FD5156">
      <w:pPr>
        <w:ind w:left="567" w:firstLine="0"/>
      </w:pPr>
      <w:r w:rsidRPr="00FD5156">
        <w:t xml:space="preserve">от </w:t>
      </w:r>
      <w:r w:rsidR="008E20AD" w:rsidRPr="00FD5156">
        <w:t>19.06.2013</w:t>
      </w:r>
      <w:r w:rsidR="00B043C7" w:rsidRPr="00FD5156">
        <w:t xml:space="preserve"> </w:t>
      </w:r>
      <w:r w:rsidR="00FD5156">
        <w:tab/>
      </w:r>
      <w:r w:rsidR="00FD5156">
        <w:tab/>
      </w:r>
      <w:r w:rsidR="00FD5156">
        <w:tab/>
      </w:r>
      <w:r w:rsidR="00FD5156">
        <w:tab/>
      </w:r>
      <w:r w:rsidR="00FD5156">
        <w:tab/>
      </w:r>
      <w:r w:rsidR="00FD5156">
        <w:tab/>
      </w:r>
      <w:r w:rsidR="00FD5156">
        <w:tab/>
      </w:r>
      <w:r w:rsidR="00FD5156">
        <w:tab/>
      </w:r>
      <w:r w:rsidR="00FD5156">
        <w:tab/>
      </w:r>
      <w:r w:rsidRPr="00FD5156">
        <w:t xml:space="preserve">№ </w:t>
      </w:r>
      <w:r w:rsidR="008E20AD" w:rsidRPr="00FD5156">
        <w:t>834</w:t>
      </w:r>
    </w:p>
    <w:p w:rsidR="00DD762F" w:rsidRPr="00FD5156" w:rsidRDefault="00DD762F" w:rsidP="00FD5156">
      <w:pPr>
        <w:ind w:left="567" w:firstLine="0"/>
      </w:pPr>
      <w:proofErr w:type="spellStart"/>
      <w:r w:rsidRPr="00FD5156">
        <w:t>пгт</w:t>
      </w:r>
      <w:proofErr w:type="spellEnd"/>
      <w:r w:rsidRPr="00FD5156">
        <w:t>. Березово</w:t>
      </w:r>
    </w:p>
    <w:p w:rsidR="00B043C7" w:rsidRPr="00FD5156" w:rsidRDefault="00B043C7" w:rsidP="00FD5156">
      <w:pPr>
        <w:ind w:left="567" w:firstLine="0"/>
      </w:pPr>
    </w:p>
    <w:p w:rsidR="008E20AD" w:rsidRPr="00FD5156" w:rsidRDefault="008E20AD" w:rsidP="00FD515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D5156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</w:t>
      </w:r>
      <w:r w:rsidR="00B043C7" w:rsidRPr="00FD5156">
        <w:rPr>
          <w:rFonts w:cs="Arial"/>
          <w:b/>
          <w:bCs/>
          <w:kern w:val="28"/>
          <w:sz w:val="32"/>
          <w:szCs w:val="32"/>
        </w:rPr>
        <w:t xml:space="preserve"> </w:t>
      </w:r>
      <w:r w:rsidRPr="00FD5156">
        <w:rPr>
          <w:rFonts w:cs="Arial"/>
          <w:b/>
          <w:bCs/>
          <w:kern w:val="28"/>
          <w:sz w:val="32"/>
          <w:szCs w:val="32"/>
        </w:rPr>
        <w:t>администрации Березовского района от 10.01.2012 года № 5 «О ведомственной целевой программе «Развитие агропромышленного комплекса Березовского района</w:t>
      </w:r>
      <w:r w:rsidR="00B043C7" w:rsidRPr="00FD5156">
        <w:rPr>
          <w:rFonts w:cs="Arial"/>
          <w:b/>
          <w:bCs/>
          <w:kern w:val="28"/>
          <w:sz w:val="32"/>
          <w:szCs w:val="32"/>
        </w:rPr>
        <w:t xml:space="preserve"> </w:t>
      </w:r>
      <w:r w:rsidRPr="00FD5156">
        <w:rPr>
          <w:rFonts w:cs="Arial"/>
          <w:b/>
          <w:bCs/>
          <w:kern w:val="28"/>
          <w:sz w:val="32"/>
          <w:szCs w:val="32"/>
        </w:rPr>
        <w:t>в 2012-2013 годах»</w:t>
      </w:r>
    </w:p>
    <w:p w:rsidR="00B043C7" w:rsidRDefault="00B043C7" w:rsidP="008E20AD">
      <w:pPr>
        <w:rPr>
          <w:rFonts w:cs="Arial"/>
          <w:bCs/>
          <w:szCs w:val="28"/>
        </w:rPr>
      </w:pPr>
    </w:p>
    <w:p w:rsidR="006B793C" w:rsidRDefault="006B793C" w:rsidP="008E20AD">
      <w:pPr>
        <w:rPr>
          <w:rFonts w:cs="Arial"/>
          <w:bCs/>
          <w:szCs w:val="28"/>
        </w:rPr>
      </w:pPr>
      <w:r>
        <w:t xml:space="preserve">(утратил силу постановлением Администрации </w:t>
      </w:r>
      <w:hyperlink r:id="rId5" w:tgtFrame="Cancelling" w:tooltip="О муниципальной программе " w:history="1">
        <w:r w:rsidRPr="00980484">
          <w:rPr>
            <w:rStyle w:val="ac"/>
          </w:rPr>
          <w:t>от 11.12.</w:t>
        </w:r>
        <w:r w:rsidR="00111F2C">
          <w:rPr>
            <w:rStyle w:val="ac"/>
            <w:lang w:val="en-US"/>
          </w:rPr>
          <w:t>2</w:t>
        </w:r>
        <w:bookmarkStart w:id="0" w:name="_GoBack"/>
        <w:bookmarkEnd w:id="0"/>
        <w:r w:rsidRPr="00980484">
          <w:rPr>
            <w:rStyle w:val="ac"/>
          </w:rPr>
          <w:t>013 № 1802</w:t>
        </w:r>
      </w:hyperlink>
      <w:r>
        <w:t>)</w:t>
      </w:r>
    </w:p>
    <w:p w:rsidR="006B793C" w:rsidRPr="00B043C7" w:rsidRDefault="006B793C" w:rsidP="008E20AD">
      <w:pPr>
        <w:rPr>
          <w:rFonts w:cs="Arial"/>
          <w:bCs/>
          <w:szCs w:val="28"/>
        </w:rPr>
      </w:pPr>
    </w:p>
    <w:p w:rsidR="008E20AD" w:rsidRPr="00FD5156" w:rsidRDefault="008E20AD" w:rsidP="00FD5156">
      <w:r w:rsidRPr="00FD5156">
        <w:t xml:space="preserve">На основании пункта 5.3. Приложения 2 к постановлению администрации Березовского района №1429 от 19.10.2012 года «Об утверждении порядков разработки, утверждения, реализации и оценки эффективности целевых и ведомственных целевых программ Березовского района»: </w:t>
      </w:r>
    </w:p>
    <w:p w:rsidR="00B043C7" w:rsidRPr="00FD5156" w:rsidRDefault="00B043C7" w:rsidP="00FD5156">
      <w:pPr>
        <w:ind w:left="567" w:firstLine="0"/>
      </w:pPr>
    </w:p>
    <w:p w:rsidR="00B043C7" w:rsidRPr="00FD5156" w:rsidRDefault="008E20AD" w:rsidP="00FD5156">
      <w:r w:rsidRPr="00FD5156">
        <w:t xml:space="preserve">1. Внести в приложение к постановлению администрации Березовского района </w:t>
      </w:r>
      <w:hyperlink r:id="rId6" w:tgtFrame="ChangingDocument" w:tooltip="О ведомственной целевой программе " w:history="1">
        <w:r w:rsidRPr="00023A03">
          <w:rPr>
            <w:rStyle w:val="ac"/>
          </w:rPr>
          <w:t>от 10.01.2012 года № 5</w:t>
        </w:r>
      </w:hyperlink>
      <w:r w:rsidRPr="00FD5156">
        <w:t xml:space="preserve"> «О ведомственной целевой программе «Развитие агропромышленного комплекса Березовского района в 2012-2013 годах» следующие изменения:</w:t>
      </w:r>
    </w:p>
    <w:p w:rsidR="008E20AD" w:rsidRPr="00FD5156" w:rsidRDefault="008E20AD" w:rsidP="00FD5156">
      <w:r w:rsidRPr="00FD5156">
        <w:t>1.1. Строку семь «Паспорт ведомственной целевой программы «Развитие агропромышленного комплекса Березовского района в 2012-2013 годах» изложить в следующей редакции:</w:t>
      </w:r>
    </w:p>
    <w:p w:rsidR="008E20AD" w:rsidRPr="00B043C7" w:rsidRDefault="008E20AD" w:rsidP="008E20AD">
      <w:pPr>
        <w:rPr>
          <w:rFonts w:cs="Arial"/>
        </w:rPr>
      </w:pPr>
      <w:r w:rsidRPr="00B043C7">
        <w:rPr>
          <w:rFonts w:cs="Arial"/>
        </w:rPr>
        <w:t>«</w: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5580"/>
      </w:tblGrid>
      <w:tr w:rsidR="008E20AD" w:rsidRPr="00FD5156" w:rsidTr="00FD5156">
        <w:trPr>
          <w:jc w:val="center"/>
        </w:trPr>
        <w:tc>
          <w:tcPr>
            <w:tcW w:w="4320" w:type="dxa"/>
            <w:shd w:val="clear" w:color="auto" w:fill="auto"/>
          </w:tcPr>
          <w:p w:rsidR="008E20AD" w:rsidRPr="00FD5156" w:rsidRDefault="008E20AD" w:rsidP="00FD5156">
            <w:pPr>
              <w:pStyle w:val="Table0"/>
              <w:rPr>
                <w:b w:val="0"/>
              </w:rPr>
            </w:pPr>
            <w:r w:rsidRPr="00FD5156">
              <w:rPr>
                <w:b w:val="0"/>
              </w:rPr>
              <w:t>Объёмы и источники финансирования</w:t>
            </w:r>
            <w:r w:rsidR="00B043C7" w:rsidRPr="00FD5156">
              <w:rPr>
                <w:b w:val="0"/>
              </w:rPr>
              <w:t xml:space="preserve"> </w:t>
            </w:r>
          </w:p>
        </w:tc>
        <w:tc>
          <w:tcPr>
            <w:tcW w:w="5580" w:type="dxa"/>
            <w:shd w:val="clear" w:color="auto" w:fill="auto"/>
          </w:tcPr>
          <w:p w:rsidR="008E20AD" w:rsidRPr="00FD5156" w:rsidRDefault="008E20AD" w:rsidP="00FD5156">
            <w:pPr>
              <w:pStyle w:val="Table0"/>
              <w:rPr>
                <w:b w:val="0"/>
              </w:rPr>
            </w:pPr>
            <w:r w:rsidRPr="00FD5156">
              <w:rPr>
                <w:b w:val="0"/>
              </w:rPr>
              <w:t xml:space="preserve"> Общая сумма финансирования программы – 140</w:t>
            </w:r>
            <w:r w:rsidR="00B043C7" w:rsidRPr="00FD5156">
              <w:rPr>
                <w:b w:val="0"/>
              </w:rPr>
              <w:t xml:space="preserve"> </w:t>
            </w:r>
            <w:r w:rsidRPr="00FD5156">
              <w:rPr>
                <w:b w:val="0"/>
              </w:rPr>
              <w:t xml:space="preserve">587,1 </w:t>
            </w:r>
            <w:proofErr w:type="spellStart"/>
            <w:proofErr w:type="gramStart"/>
            <w:r w:rsidRPr="00FD5156">
              <w:rPr>
                <w:b w:val="0"/>
              </w:rPr>
              <w:t>тыс.рублей</w:t>
            </w:r>
            <w:proofErr w:type="spellEnd"/>
            <w:proofErr w:type="gramEnd"/>
            <w:r w:rsidRPr="00FD5156">
              <w:rPr>
                <w:b w:val="0"/>
              </w:rPr>
              <w:t>, в том числе:</w:t>
            </w:r>
            <w:r w:rsidR="00B043C7" w:rsidRPr="00FD5156">
              <w:rPr>
                <w:b w:val="0"/>
              </w:rPr>
              <w:t xml:space="preserve"> </w:t>
            </w:r>
            <w:r w:rsidRPr="00FD5156">
              <w:rPr>
                <w:b w:val="0"/>
              </w:rPr>
              <w:t xml:space="preserve">на 2012 год – 58 824,6 </w:t>
            </w:r>
            <w:proofErr w:type="spellStart"/>
            <w:r w:rsidRPr="00FD5156">
              <w:rPr>
                <w:b w:val="0"/>
              </w:rPr>
              <w:t>тыс.рублей</w:t>
            </w:r>
            <w:proofErr w:type="spellEnd"/>
            <w:r w:rsidRPr="00FD5156">
              <w:rPr>
                <w:b w:val="0"/>
              </w:rPr>
              <w:t xml:space="preserve">: федеральный бюджет – 0 рублей; бюджет автономного округа – 58659,6 </w:t>
            </w:r>
            <w:proofErr w:type="spellStart"/>
            <w:r w:rsidRPr="00FD5156">
              <w:rPr>
                <w:b w:val="0"/>
              </w:rPr>
              <w:t>тыс.рублей</w:t>
            </w:r>
            <w:proofErr w:type="spellEnd"/>
            <w:r w:rsidRPr="00FD5156">
              <w:rPr>
                <w:b w:val="0"/>
              </w:rPr>
              <w:t xml:space="preserve">; местный бюджет – 165,0 </w:t>
            </w:r>
            <w:proofErr w:type="spellStart"/>
            <w:r w:rsidRPr="00FD5156">
              <w:rPr>
                <w:b w:val="0"/>
              </w:rPr>
              <w:t>тыс.рублей</w:t>
            </w:r>
            <w:proofErr w:type="spellEnd"/>
            <w:r w:rsidRPr="00FD5156">
              <w:rPr>
                <w:b w:val="0"/>
              </w:rPr>
              <w:t>.</w:t>
            </w:r>
            <w:r w:rsidR="00B043C7" w:rsidRPr="00FD5156">
              <w:rPr>
                <w:b w:val="0"/>
              </w:rPr>
              <w:t xml:space="preserve"> </w:t>
            </w:r>
            <w:r w:rsidRPr="00FD5156">
              <w:rPr>
                <w:b w:val="0"/>
                <w:spacing w:val="-3"/>
              </w:rPr>
              <w:t>на 2013 год – 81</w:t>
            </w:r>
            <w:r w:rsidR="00B043C7" w:rsidRPr="00FD5156">
              <w:rPr>
                <w:b w:val="0"/>
                <w:spacing w:val="-3"/>
              </w:rPr>
              <w:t xml:space="preserve"> </w:t>
            </w:r>
            <w:r w:rsidRPr="00FD5156">
              <w:rPr>
                <w:b w:val="0"/>
                <w:spacing w:val="-3"/>
              </w:rPr>
              <w:t xml:space="preserve">762,5 </w:t>
            </w:r>
            <w:proofErr w:type="spellStart"/>
            <w:r w:rsidRPr="00FD5156">
              <w:rPr>
                <w:b w:val="0"/>
                <w:spacing w:val="-3"/>
              </w:rPr>
              <w:t>тыс.рублей</w:t>
            </w:r>
            <w:proofErr w:type="spellEnd"/>
            <w:r w:rsidRPr="00FD5156">
              <w:rPr>
                <w:b w:val="0"/>
                <w:spacing w:val="-3"/>
              </w:rPr>
              <w:t>: федеральный бюджет – 0 рублей; бюджет автономного округа – 81</w:t>
            </w:r>
            <w:r w:rsidR="00B043C7" w:rsidRPr="00FD5156">
              <w:rPr>
                <w:b w:val="0"/>
                <w:spacing w:val="-3"/>
              </w:rPr>
              <w:t xml:space="preserve"> </w:t>
            </w:r>
            <w:r w:rsidRPr="00FD5156">
              <w:rPr>
                <w:b w:val="0"/>
                <w:spacing w:val="-3"/>
              </w:rPr>
              <w:t xml:space="preserve">687,5 </w:t>
            </w:r>
            <w:proofErr w:type="spellStart"/>
            <w:r w:rsidRPr="00FD5156">
              <w:rPr>
                <w:b w:val="0"/>
                <w:spacing w:val="-3"/>
              </w:rPr>
              <w:t>тыс.рублей</w:t>
            </w:r>
            <w:proofErr w:type="spellEnd"/>
            <w:r w:rsidRPr="00FD5156">
              <w:rPr>
                <w:b w:val="0"/>
                <w:spacing w:val="-3"/>
              </w:rPr>
              <w:t xml:space="preserve">; местный бюджет – 75,0 </w:t>
            </w:r>
            <w:proofErr w:type="spellStart"/>
            <w:r w:rsidRPr="00FD5156">
              <w:rPr>
                <w:b w:val="0"/>
                <w:spacing w:val="-3"/>
              </w:rPr>
              <w:t>тыс.рублей</w:t>
            </w:r>
            <w:proofErr w:type="spellEnd"/>
            <w:r w:rsidRPr="00FD5156">
              <w:rPr>
                <w:b w:val="0"/>
                <w:spacing w:val="-3"/>
              </w:rPr>
              <w:t>.</w:t>
            </w:r>
            <w:r w:rsidR="00B043C7" w:rsidRPr="00FD5156">
              <w:rPr>
                <w:b w:val="0"/>
                <w:spacing w:val="-3"/>
              </w:rPr>
              <w:t xml:space="preserve"> </w:t>
            </w:r>
          </w:p>
        </w:tc>
      </w:tr>
    </w:tbl>
    <w:p w:rsidR="00B043C7" w:rsidRPr="00B043C7" w:rsidRDefault="00B043C7" w:rsidP="008E20AD">
      <w:pPr>
        <w:rPr>
          <w:rFonts w:cs="Arial"/>
        </w:rPr>
      </w:pPr>
      <w:r w:rsidRPr="00B043C7">
        <w:rPr>
          <w:rFonts w:cs="Arial"/>
        </w:rPr>
        <w:t xml:space="preserve"> </w:t>
      </w:r>
      <w:r w:rsidR="008E20AD" w:rsidRPr="00B043C7">
        <w:rPr>
          <w:rFonts w:cs="Arial"/>
        </w:rPr>
        <w:t>».</w:t>
      </w:r>
    </w:p>
    <w:p w:rsidR="008E20AD" w:rsidRPr="00023A03" w:rsidRDefault="008E20AD" w:rsidP="00023A03">
      <w:r w:rsidRPr="00023A03">
        <w:t>1.2. Таблицу 1 «Целевые показатели ведомственной целевой программы «Развитие агропромышленного комплекса Березовского района в 2012-2013 годах» изложить в следующей редакции:</w:t>
      </w:r>
      <w:r w:rsidR="00B043C7" w:rsidRPr="00023A03">
        <w:t xml:space="preserve"> </w:t>
      </w:r>
    </w:p>
    <w:p w:rsidR="00023A03" w:rsidRPr="00B043C7" w:rsidRDefault="00023A03" w:rsidP="008E20AD">
      <w:pPr>
        <w:rPr>
          <w:rFonts w:cs="Arial"/>
        </w:rPr>
      </w:pPr>
    </w:p>
    <w:p w:rsidR="008E20AD" w:rsidRPr="00B043C7" w:rsidRDefault="008E20AD" w:rsidP="008E20AD">
      <w:pPr>
        <w:pStyle w:val="ConsPlusNormal"/>
        <w:ind w:firstLine="540"/>
        <w:jc w:val="right"/>
        <w:rPr>
          <w:sz w:val="24"/>
          <w:szCs w:val="28"/>
        </w:rPr>
      </w:pPr>
      <w:r w:rsidRPr="00B043C7">
        <w:rPr>
          <w:sz w:val="24"/>
          <w:szCs w:val="28"/>
        </w:rPr>
        <w:t>«Таблица 1</w:t>
      </w:r>
    </w:p>
    <w:p w:rsidR="008E20AD" w:rsidRPr="00B043C7" w:rsidRDefault="008E20AD" w:rsidP="008E20AD">
      <w:pPr>
        <w:pStyle w:val="ConsPlusNormal"/>
        <w:ind w:firstLine="540"/>
        <w:jc w:val="right"/>
        <w:rPr>
          <w:sz w:val="24"/>
          <w:szCs w:val="28"/>
        </w:rPr>
      </w:pPr>
    </w:p>
    <w:p w:rsidR="008E20AD" w:rsidRPr="00023A03" w:rsidRDefault="008E20AD" w:rsidP="00023A03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023A03">
        <w:rPr>
          <w:b/>
          <w:bCs/>
          <w:iCs/>
          <w:sz w:val="30"/>
          <w:szCs w:val="28"/>
        </w:rPr>
        <w:t xml:space="preserve">Целевые показатели ведомственной целевой программы </w:t>
      </w:r>
    </w:p>
    <w:p w:rsidR="008E20AD" w:rsidRPr="00023A03" w:rsidRDefault="008E20AD" w:rsidP="00023A03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023A03">
        <w:rPr>
          <w:b/>
          <w:bCs/>
          <w:iCs/>
          <w:sz w:val="30"/>
          <w:szCs w:val="28"/>
        </w:rPr>
        <w:t xml:space="preserve">«Развитие агропромышленного комплекса Березовского района </w:t>
      </w:r>
    </w:p>
    <w:p w:rsidR="008E20AD" w:rsidRPr="00023A03" w:rsidRDefault="008E20AD" w:rsidP="00023A03">
      <w:pPr>
        <w:pStyle w:val="ConsPlusNormal"/>
        <w:ind w:firstLine="0"/>
        <w:jc w:val="center"/>
        <w:outlineLvl w:val="1"/>
        <w:rPr>
          <w:b/>
          <w:bCs/>
          <w:iCs/>
          <w:sz w:val="30"/>
          <w:szCs w:val="28"/>
        </w:rPr>
      </w:pPr>
      <w:r w:rsidRPr="00023A03">
        <w:rPr>
          <w:b/>
          <w:bCs/>
          <w:iCs/>
          <w:sz w:val="30"/>
          <w:szCs w:val="28"/>
        </w:rPr>
        <w:lastRenderedPageBreak/>
        <w:t>в 2012 - 2013 годах»</w:t>
      </w:r>
    </w:p>
    <w:p w:rsidR="008E20AD" w:rsidRPr="00023A03" w:rsidRDefault="008E20AD" w:rsidP="00023A03">
      <w:pPr>
        <w:pStyle w:val="ConsPlusNormal"/>
        <w:ind w:firstLine="0"/>
        <w:jc w:val="both"/>
        <w:outlineLvl w:val="1"/>
        <w:rPr>
          <w:rFonts w:cs="Times New Roman"/>
          <w:sz w:val="24"/>
          <w:szCs w:val="24"/>
        </w:rPr>
      </w:pPr>
    </w:p>
    <w:tbl>
      <w:tblPr>
        <w:tblW w:w="99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780"/>
        <w:gridCol w:w="1260"/>
        <w:gridCol w:w="1080"/>
        <w:gridCol w:w="1440"/>
        <w:gridCol w:w="1620"/>
      </w:tblGrid>
      <w:tr w:rsidR="008E20AD" w:rsidRPr="00B043C7" w:rsidTr="00023A03">
        <w:trPr>
          <w:cantSplit/>
          <w:trHeight w:val="480"/>
          <w:jc w:val="center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0"/>
            </w:pPr>
            <w:r w:rsidRPr="00B043C7">
              <w:t>N</w:t>
            </w:r>
            <w:r w:rsidR="00023A03">
              <w:t xml:space="preserve"> </w:t>
            </w:r>
            <w:r w:rsidRPr="00B043C7">
              <w:t>п/п</w:t>
            </w:r>
          </w:p>
        </w:tc>
        <w:tc>
          <w:tcPr>
            <w:tcW w:w="37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0"/>
            </w:pPr>
            <w:r w:rsidRPr="00B043C7">
              <w:t>Наименование показателей</w:t>
            </w:r>
            <w:r w:rsidR="00023A03">
              <w:t xml:space="preserve"> </w:t>
            </w:r>
            <w:r w:rsidRPr="00B043C7">
              <w:t>результатов</w:t>
            </w:r>
            <w:r w:rsidR="00B043C7" w:rsidRPr="00B043C7"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0"/>
            </w:pPr>
            <w:r w:rsidRPr="00B043C7">
              <w:t>Базовый</w:t>
            </w:r>
            <w:r w:rsidR="00023A03">
              <w:t xml:space="preserve"> </w:t>
            </w:r>
            <w:r w:rsidRPr="00B043C7">
              <w:t>показатель</w:t>
            </w:r>
            <w:r w:rsidR="00023A03">
              <w:t xml:space="preserve"> </w:t>
            </w:r>
            <w:r w:rsidRPr="00B043C7">
              <w:t>на начало</w:t>
            </w:r>
            <w:r w:rsidR="00023A03">
              <w:t xml:space="preserve"> </w:t>
            </w:r>
            <w:proofErr w:type="spellStart"/>
            <w:r w:rsidRPr="00B043C7">
              <w:t>реализа-ции</w:t>
            </w:r>
            <w:proofErr w:type="spellEnd"/>
            <w:r w:rsidR="00023A03">
              <w:t xml:space="preserve"> </w:t>
            </w:r>
            <w:proofErr w:type="spellStart"/>
            <w:r w:rsidRPr="00B043C7">
              <w:t>програм</w:t>
            </w:r>
            <w:proofErr w:type="spellEnd"/>
            <w:r w:rsidRPr="00B043C7">
              <w:t>-мы</w:t>
            </w:r>
            <w:r w:rsidR="00B043C7" w:rsidRPr="00B043C7">
              <w:t xml:space="preserve">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0"/>
            </w:pPr>
            <w:r w:rsidRPr="00B043C7">
              <w:t>Значение</w:t>
            </w:r>
            <w:r w:rsidR="00023A03">
              <w:t xml:space="preserve"> </w:t>
            </w:r>
            <w:r w:rsidRPr="00B043C7">
              <w:t>показателя</w:t>
            </w:r>
            <w:r w:rsidR="00023A03">
              <w:t xml:space="preserve"> </w:t>
            </w:r>
            <w:r w:rsidRPr="00B043C7">
              <w:t>по годам</w:t>
            </w:r>
            <w:r w:rsidR="00B043C7" w:rsidRPr="00B043C7">
              <w:t xml:space="preserve"> 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0"/>
            </w:pPr>
            <w:r w:rsidRPr="00B043C7">
              <w:t>Целевое</w:t>
            </w:r>
            <w:r w:rsidR="00023A03">
              <w:t xml:space="preserve"> </w:t>
            </w:r>
            <w:r w:rsidRPr="00B043C7">
              <w:t>значение</w:t>
            </w:r>
            <w:r w:rsidR="00023A03">
              <w:t xml:space="preserve"> </w:t>
            </w:r>
            <w:r w:rsidRPr="00B043C7">
              <w:t>показателя</w:t>
            </w:r>
            <w:r w:rsidR="00023A03">
              <w:t xml:space="preserve"> </w:t>
            </w:r>
            <w:r w:rsidRPr="00B043C7">
              <w:t>на момент</w:t>
            </w:r>
            <w:r w:rsidR="00023A03">
              <w:t xml:space="preserve"> </w:t>
            </w:r>
            <w:r w:rsidRPr="00B043C7">
              <w:t>окончания</w:t>
            </w:r>
            <w:r w:rsidR="00023A03">
              <w:t xml:space="preserve"> </w:t>
            </w:r>
            <w:r w:rsidRPr="00B043C7">
              <w:t>действия</w:t>
            </w:r>
            <w:r w:rsidR="00023A03">
              <w:t xml:space="preserve"> </w:t>
            </w:r>
            <w:r w:rsidRPr="00B043C7">
              <w:t xml:space="preserve">программы </w:t>
            </w:r>
          </w:p>
        </w:tc>
      </w:tr>
      <w:tr w:rsidR="008E20AD" w:rsidRPr="00B043C7" w:rsidTr="00023A03">
        <w:trPr>
          <w:cantSplit/>
          <w:trHeight w:val="480"/>
          <w:jc w:val="center"/>
        </w:trPr>
        <w:tc>
          <w:tcPr>
            <w:tcW w:w="7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37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2012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2013 </w:t>
            </w:r>
          </w:p>
        </w:tc>
        <w:tc>
          <w:tcPr>
            <w:tcW w:w="16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cantSplit/>
          <w:trHeight w:val="240"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</w:t>
            </w:r>
          </w:p>
        </w:tc>
      </w:tr>
      <w:tr w:rsidR="008E20AD" w:rsidRPr="00B043C7" w:rsidTr="00023A03">
        <w:trPr>
          <w:cantSplit/>
          <w:trHeight w:val="360"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Показатели непосредственных</w:t>
            </w:r>
            <w:r w:rsidR="00023A03">
              <w:t xml:space="preserve"> </w:t>
            </w:r>
            <w:r w:rsidRPr="00B043C7">
              <w:t>результатов</w:t>
            </w:r>
            <w:r w:rsidR="00B043C7" w:rsidRPr="00B043C7"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cantSplit/>
          <w:trHeight w:val="480"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1.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Увеличение поголовья племенного</w:t>
            </w:r>
            <w:r w:rsidR="00023A03">
              <w:t xml:space="preserve"> </w:t>
            </w:r>
            <w:r w:rsidRPr="00B043C7">
              <w:t>скота, голов</w:t>
            </w:r>
            <w:r w:rsidR="00B043C7" w:rsidRPr="00B043C7"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107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107</w:t>
            </w:r>
          </w:p>
        </w:tc>
      </w:tr>
      <w:tr w:rsidR="008E20AD" w:rsidRPr="00B043C7" w:rsidTr="00023A03">
        <w:trPr>
          <w:cantSplit/>
          <w:trHeight w:val="360"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Показатели конечных</w:t>
            </w:r>
            <w:r w:rsidR="00023A03">
              <w:t xml:space="preserve"> </w:t>
            </w:r>
            <w:r w:rsidRPr="00B043C7">
              <w:t>результатов</w:t>
            </w:r>
            <w:r w:rsidR="00B043C7" w:rsidRPr="00B043C7"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cantSplit/>
          <w:trHeight w:val="915"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1.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Увеличение численности работающих в агропромышленном комплексе, человек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61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  <w:rPr>
                <w:lang w:val="en-US"/>
              </w:rPr>
            </w:pPr>
            <w:r w:rsidRPr="00B043C7">
              <w:t>8</w:t>
            </w:r>
            <w:r w:rsidRPr="00B043C7">
              <w:rPr>
                <w:lang w:val="en-US"/>
              </w:rPr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  <w:rPr>
                <w:lang w:val="en-US"/>
              </w:rPr>
            </w:pPr>
            <w:r w:rsidRPr="00B043C7">
              <w:t>8</w:t>
            </w:r>
            <w:r w:rsidRPr="00B043C7">
              <w:rPr>
                <w:lang w:val="en-US"/>
              </w:rPr>
              <w:t>5</w:t>
            </w:r>
          </w:p>
        </w:tc>
      </w:tr>
      <w:tr w:rsidR="008E20AD" w:rsidRPr="00B043C7" w:rsidTr="00023A03">
        <w:trPr>
          <w:cantSplit/>
          <w:trHeight w:val="1080"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Увеличение количества</w:t>
            </w:r>
            <w:r w:rsidR="00023A03">
              <w:t xml:space="preserve"> </w:t>
            </w:r>
            <w:r w:rsidRPr="00B043C7">
              <w:t>созданных</w:t>
            </w:r>
            <w:r w:rsidR="00023A03">
              <w:t xml:space="preserve"> </w:t>
            </w:r>
            <w:r w:rsidRPr="00B043C7">
              <w:t>сельскохозяйственных</w:t>
            </w:r>
            <w:r w:rsidR="00023A03">
              <w:t xml:space="preserve"> </w:t>
            </w:r>
            <w:r w:rsidRPr="00B043C7">
              <w:t>производств в сфере малого</w:t>
            </w:r>
            <w:r w:rsidR="00023A03">
              <w:t xml:space="preserve"> </w:t>
            </w:r>
            <w:r w:rsidRPr="00B043C7">
              <w:t>бизнеса (крестьянские</w:t>
            </w:r>
            <w:r w:rsidR="00023A03">
              <w:t xml:space="preserve"> </w:t>
            </w:r>
            <w:r w:rsidRPr="00B043C7">
              <w:t>(фермерские) хозяйства,</w:t>
            </w:r>
            <w:r w:rsidR="00023A03">
              <w:t xml:space="preserve"> </w:t>
            </w:r>
            <w:r w:rsidRPr="00B043C7">
              <w:t>индивидуальные</w:t>
            </w:r>
            <w:r w:rsidR="00023A03">
              <w:t xml:space="preserve"> </w:t>
            </w:r>
            <w:r w:rsidRPr="00B043C7">
              <w:t>предприниматели), единиц</w:t>
            </w:r>
            <w:r w:rsidR="00B043C7" w:rsidRPr="00B043C7"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  <w:rPr>
                <w:lang w:val="en-US"/>
              </w:rPr>
            </w:pPr>
            <w:r w:rsidRPr="00B043C7">
              <w:rPr>
                <w:lang w:val="en-US"/>
              </w:rPr>
              <w:t>18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  <w:rPr>
                <w:lang w:val="en-US"/>
              </w:rPr>
            </w:pPr>
            <w:r w:rsidRPr="00B043C7">
              <w:t>1</w:t>
            </w:r>
            <w:r w:rsidRPr="00B043C7">
              <w:rPr>
                <w:lang w:val="en-US"/>
              </w:rPr>
              <w:t>8</w:t>
            </w:r>
          </w:p>
        </w:tc>
      </w:tr>
      <w:tr w:rsidR="008E20AD" w:rsidRPr="00B043C7" w:rsidTr="00023A03">
        <w:trPr>
          <w:cantSplit/>
          <w:trHeight w:val="352"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3.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Производство мяса, тонн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106,694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110,0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</w:t>
            </w:r>
            <w:r w:rsidRPr="00B043C7">
              <w:rPr>
                <w:lang w:val="en-US"/>
              </w:rPr>
              <w:t>3</w:t>
            </w:r>
            <w:r w:rsidRPr="00B043C7">
              <w:t>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</w:t>
            </w:r>
            <w:r w:rsidRPr="00B043C7">
              <w:rPr>
                <w:lang w:val="en-US"/>
              </w:rPr>
              <w:t>3</w:t>
            </w:r>
            <w:r w:rsidRPr="00B043C7">
              <w:t>0,0</w:t>
            </w:r>
          </w:p>
        </w:tc>
      </w:tr>
      <w:tr w:rsidR="008E20AD" w:rsidRPr="00B043C7" w:rsidTr="00023A03">
        <w:trPr>
          <w:cantSplit/>
          <w:trHeight w:val="513"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Производство молока, тонн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198,453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  <w:r w:rsidRPr="00B043C7">
              <w:rPr>
                <w:lang w:val="en-US"/>
              </w:rPr>
              <w:t>15</w:t>
            </w:r>
            <w:r w:rsidRPr="00B043C7">
              <w:t>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  <w:r w:rsidRPr="00B043C7">
              <w:rPr>
                <w:lang w:val="en-US"/>
              </w:rPr>
              <w:t>15</w:t>
            </w:r>
            <w:r w:rsidRPr="00B043C7">
              <w:t>,0</w:t>
            </w:r>
          </w:p>
        </w:tc>
      </w:tr>
      <w:tr w:rsidR="008E20AD" w:rsidRPr="00B043C7" w:rsidTr="00023A03">
        <w:trPr>
          <w:cantSplit/>
          <w:trHeight w:val="715"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Вылов водных биологических ресурсов, тонн</w:t>
            </w:r>
            <w:r w:rsidR="00B043C7" w:rsidRPr="00B043C7"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</w:t>
            </w:r>
            <w:r w:rsidR="00B043C7" w:rsidRPr="00B043C7">
              <w:t xml:space="preserve"> </w:t>
            </w:r>
            <w:r w:rsidRPr="00B043C7">
              <w:t>840,274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</w:t>
            </w:r>
            <w:r w:rsidR="00B043C7" w:rsidRPr="00B043C7">
              <w:t xml:space="preserve"> </w:t>
            </w:r>
            <w:r w:rsidRPr="00B043C7">
              <w:t>900,0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  <w:r w:rsidR="00B043C7" w:rsidRPr="00B043C7">
              <w:t xml:space="preserve"> </w:t>
            </w:r>
            <w:r w:rsidRPr="00B043C7">
              <w:rPr>
                <w:lang w:val="en-US"/>
              </w:rPr>
              <w:t>1</w:t>
            </w:r>
            <w:r w:rsidRPr="00B043C7">
              <w:t>00,0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  <w:r w:rsidR="00B043C7" w:rsidRPr="00B043C7">
              <w:t xml:space="preserve"> </w:t>
            </w:r>
            <w:r w:rsidRPr="00B043C7">
              <w:rPr>
                <w:lang w:val="en-US"/>
              </w:rPr>
              <w:t>1</w:t>
            </w:r>
            <w:r w:rsidRPr="00B043C7">
              <w:t>00,0</w:t>
            </w:r>
          </w:p>
        </w:tc>
      </w:tr>
      <w:tr w:rsidR="008E20AD" w:rsidRPr="00B043C7" w:rsidTr="00023A03">
        <w:trPr>
          <w:cantSplit/>
          <w:trHeight w:val="715"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6.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Приобретение техники и оборудования, единиц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  <w:rPr>
                <w:lang w:val="en-US"/>
              </w:rPr>
            </w:pPr>
            <w:r w:rsidRPr="00B043C7">
              <w:rPr>
                <w:lang w:val="en-US"/>
              </w:rPr>
              <w:t>15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  <w:rPr>
                <w:lang w:val="en-US"/>
              </w:rPr>
            </w:pPr>
            <w:r w:rsidRPr="00B043C7">
              <w:rPr>
                <w:lang w:val="en-US"/>
              </w:rPr>
              <w:t>15</w:t>
            </w:r>
          </w:p>
        </w:tc>
      </w:tr>
    </w:tbl>
    <w:p w:rsidR="008E20AD" w:rsidRPr="00B043C7" w:rsidRDefault="00023A03" w:rsidP="008E20AD">
      <w:pPr>
        <w:pStyle w:val="ConsPlusNormal"/>
        <w:ind w:firstLine="540"/>
        <w:jc w:val="both"/>
        <w:outlineLvl w:val="2"/>
        <w:rPr>
          <w:sz w:val="24"/>
          <w:szCs w:val="28"/>
        </w:rPr>
      </w:pPr>
      <w:r>
        <w:rPr>
          <w:sz w:val="24"/>
          <w:szCs w:val="28"/>
        </w:rPr>
        <w:t xml:space="preserve"> </w:t>
      </w:r>
      <w:r w:rsidR="008E20AD" w:rsidRPr="00B043C7">
        <w:rPr>
          <w:sz w:val="24"/>
          <w:szCs w:val="28"/>
        </w:rPr>
        <w:t>».</w:t>
      </w:r>
    </w:p>
    <w:p w:rsidR="00B043C7" w:rsidRPr="00B043C7" w:rsidRDefault="00B043C7" w:rsidP="008E20AD">
      <w:pPr>
        <w:pStyle w:val="ConsPlusNormal"/>
        <w:ind w:firstLine="540"/>
        <w:jc w:val="both"/>
        <w:outlineLvl w:val="2"/>
        <w:rPr>
          <w:sz w:val="24"/>
          <w:szCs w:val="28"/>
        </w:rPr>
      </w:pPr>
    </w:p>
    <w:p w:rsidR="00B043C7" w:rsidRPr="00B043C7" w:rsidRDefault="008E20AD" w:rsidP="008E20AD">
      <w:pPr>
        <w:tabs>
          <w:tab w:val="left" w:pos="540"/>
          <w:tab w:val="left" w:pos="720"/>
        </w:tabs>
        <w:rPr>
          <w:rFonts w:cs="Arial"/>
        </w:rPr>
      </w:pPr>
      <w:r w:rsidRPr="00B043C7">
        <w:rPr>
          <w:rFonts w:cs="Arial"/>
        </w:rPr>
        <w:t>1.3. Таблицу 2 «Перечень мероприятий ведомственной целевой программы» изложить в следующей редакции:</w:t>
      </w:r>
    </w:p>
    <w:p w:rsidR="00B043C7" w:rsidRPr="00023A03" w:rsidRDefault="00B043C7" w:rsidP="00023A03">
      <w:pPr>
        <w:ind w:left="567" w:firstLine="0"/>
      </w:pPr>
    </w:p>
    <w:p w:rsidR="00B043C7" w:rsidRPr="00023A03" w:rsidRDefault="00B043C7" w:rsidP="00023A03">
      <w:pPr>
        <w:ind w:left="567" w:firstLine="0"/>
      </w:pPr>
    </w:p>
    <w:p w:rsidR="008E20AD" w:rsidRPr="00023A03" w:rsidRDefault="008E20AD" w:rsidP="00023A03">
      <w:pPr>
        <w:pStyle w:val="ConsPlusNormal"/>
        <w:widowControl/>
        <w:ind w:firstLine="0"/>
        <w:jc w:val="right"/>
        <w:rPr>
          <w:b/>
          <w:bCs/>
          <w:kern w:val="28"/>
          <w:sz w:val="32"/>
          <w:szCs w:val="32"/>
        </w:rPr>
      </w:pPr>
    </w:p>
    <w:p w:rsidR="008E20AD" w:rsidRPr="00023A03" w:rsidRDefault="008E20AD" w:rsidP="00023A03">
      <w:pPr>
        <w:pStyle w:val="ConsPlusNormal"/>
        <w:widowControl/>
        <w:ind w:firstLine="0"/>
        <w:jc w:val="right"/>
        <w:rPr>
          <w:b/>
          <w:bCs/>
          <w:kern w:val="28"/>
          <w:sz w:val="32"/>
          <w:szCs w:val="32"/>
        </w:rPr>
      </w:pPr>
      <w:r w:rsidRPr="00023A03">
        <w:rPr>
          <w:b/>
          <w:bCs/>
          <w:kern w:val="28"/>
          <w:sz w:val="32"/>
          <w:szCs w:val="32"/>
        </w:rPr>
        <w:t>«Таблица 2</w:t>
      </w:r>
    </w:p>
    <w:p w:rsidR="00023A03" w:rsidRPr="00023A03" w:rsidRDefault="00023A03" w:rsidP="00023A03">
      <w:pPr>
        <w:pStyle w:val="ConsPlusNormal"/>
        <w:widowControl/>
        <w:ind w:firstLine="0"/>
        <w:jc w:val="right"/>
        <w:rPr>
          <w:b/>
          <w:bCs/>
          <w:kern w:val="28"/>
          <w:sz w:val="32"/>
          <w:szCs w:val="32"/>
        </w:rPr>
      </w:pPr>
    </w:p>
    <w:p w:rsidR="008E20AD" w:rsidRPr="00023A03" w:rsidRDefault="008E20AD" w:rsidP="00023A03">
      <w:pPr>
        <w:pStyle w:val="ConsPlusTitle"/>
        <w:widowControl/>
        <w:jc w:val="center"/>
        <w:rPr>
          <w:iCs/>
          <w:sz w:val="30"/>
          <w:szCs w:val="28"/>
        </w:rPr>
      </w:pPr>
      <w:r w:rsidRPr="00023A03">
        <w:rPr>
          <w:iCs/>
          <w:sz w:val="30"/>
          <w:szCs w:val="28"/>
        </w:rPr>
        <w:t>ПЕРЕЧЕНЬ</w:t>
      </w:r>
    </w:p>
    <w:p w:rsidR="008E20AD" w:rsidRPr="00023A03" w:rsidRDefault="008E20AD" w:rsidP="00023A03">
      <w:pPr>
        <w:pStyle w:val="ConsPlusTitle"/>
        <w:widowControl/>
        <w:jc w:val="center"/>
        <w:rPr>
          <w:iCs/>
          <w:sz w:val="30"/>
          <w:szCs w:val="28"/>
        </w:rPr>
      </w:pPr>
      <w:r w:rsidRPr="00023A03">
        <w:rPr>
          <w:iCs/>
          <w:sz w:val="30"/>
          <w:szCs w:val="28"/>
        </w:rPr>
        <w:t>мероприятий ведомственной целевой программы</w:t>
      </w:r>
      <w:r w:rsidR="00B043C7" w:rsidRPr="00023A03">
        <w:rPr>
          <w:iCs/>
          <w:sz w:val="30"/>
          <w:szCs w:val="28"/>
        </w:rPr>
        <w:t xml:space="preserve"> </w:t>
      </w:r>
    </w:p>
    <w:p w:rsidR="008E20AD" w:rsidRPr="00023A03" w:rsidRDefault="008E20AD" w:rsidP="00023A03">
      <w:pPr>
        <w:pStyle w:val="ConsPlusTitle"/>
        <w:widowControl/>
        <w:jc w:val="both"/>
        <w:rPr>
          <w:rFonts w:cs="Times New Roman"/>
          <w:b w:val="0"/>
          <w:bCs w:val="0"/>
          <w:sz w:val="24"/>
          <w:szCs w:val="24"/>
        </w:rPr>
      </w:pPr>
    </w:p>
    <w:tbl>
      <w:tblPr>
        <w:tblW w:w="99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620"/>
        <w:gridCol w:w="1080"/>
        <w:gridCol w:w="940"/>
        <w:gridCol w:w="33"/>
        <w:gridCol w:w="1107"/>
        <w:gridCol w:w="13"/>
        <w:gridCol w:w="20"/>
        <w:gridCol w:w="920"/>
        <w:gridCol w:w="7"/>
        <w:gridCol w:w="920"/>
        <w:gridCol w:w="1260"/>
        <w:gridCol w:w="1440"/>
      </w:tblGrid>
      <w:tr w:rsidR="008E20AD" w:rsidRPr="00B043C7" w:rsidTr="00023A03">
        <w:trPr>
          <w:trHeight w:val="48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0"/>
            </w:pPr>
          </w:p>
          <w:p w:rsidR="008E20AD" w:rsidRPr="00B043C7" w:rsidRDefault="008E20AD" w:rsidP="00023A03">
            <w:pPr>
              <w:pStyle w:val="Table0"/>
            </w:pPr>
            <w:r w:rsidRPr="00B043C7">
              <w:t>N</w:t>
            </w:r>
            <w:r w:rsidR="00023A03">
              <w:t xml:space="preserve"> </w:t>
            </w:r>
            <w:r w:rsidRPr="00B043C7">
              <w:t>п/п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0"/>
            </w:pPr>
          </w:p>
          <w:p w:rsidR="008E20AD" w:rsidRPr="00B043C7" w:rsidRDefault="008E20AD" w:rsidP="00023A03">
            <w:pPr>
              <w:pStyle w:val="Table0"/>
            </w:pPr>
            <w:r w:rsidRPr="00B043C7">
              <w:t>Мероприятия</w:t>
            </w:r>
            <w:r w:rsidR="00023A03">
              <w:t xml:space="preserve"> </w:t>
            </w:r>
            <w:r w:rsidRPr="00B043C7">
              <w:t xml:space="preserve">программы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0"/>
            </w:pPr>
          </w:p>
          <w:p w:rsidR="008E20AD" w:rsidRPr="00B043C7" w:rsidRDefault="008E20AD" w:rsidP="00023A03">
            <w:pPr>
              <w:pStyle w:val="Table0"/>
            </w:pPr>
            <w:r w:rsidRPr="00B043C7">
              <w:t>Источники</w:t>
            </w:r>
            <w:r w:rsidR="00023A03">
              <w:t xml:space="preserve"> </w:t>
            </w:r>
            <w:r w:rsidRPr="00B043C7">
              <w:t xml:space="preserve">финансирования </w:t>
            </w:r>
          </w:p>
        </w:tc>
        <w:tc>
          <w:tcPr>
            <w:tcW w:w="39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0"/>
            </w:pPr>
            <w:r w:rsidRPr="00B043C7">
              <w:t>Финансовые затраты на</w:t>
            </w:r>
            <w:r w:rsidR="00023A03">
              <w:t xml:space="preserve"> </w:t>
            </w:r>
            <w:r w:rsidRPr="00B043C7">
              <w:t>реализацию</w:t>
            </w:r>
            <w:r w:rsidR="00023A03">
              <w:t xml:space="preserve"> </w:t>
            </w:r>
            <w:r w:rsidRPr="00B043C7">
              <w:t>(тыс. рублей)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0"/>
            </w:pPr>
          </w:p>
          <w:p w:rsidR="008E20AD" w:rsidRPr="00B043C7" w:rsidRDefault="008E20AD" w:rsidP="00023A03">
            <w:pPr>
              <w:pStyle w:val="Table0"/>
            </w:pPr>
            <w:r w:rsidRPr="00B043C7">
              <w:t>Срок</w:t>
            </w:r>
            <w:r w:rsidR="00023A03">
              <w:t xml:space="preserve"> </w:t>
            </w:r>
            <w:r w:rsidRPr="00B043C7">
              <w:t>выполнения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  <w:p w:rsidR="008E20AD" w:rsidRPr="00B043C7" w:rsidRDefault="008E20AD" w:rsidP="00023A03">
            <w:pPr>
              <w:pStyle w:val="Table"/>
            </w:pPr>
            <w:r w:rsidRPr="00B043C7">
              <w:t>Ожидаемые</w:t>
            </w:r>
            <w:r w:rsidR="00023A03">
              <w:t xml:space="preserve"> </w:t>
            </w:r>
            <w:r w:rsidRPr="00B043C7">
              <w:t>результаты</w:t>
            </w: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9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30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 том числе:</w:t>
            </w: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480"/>
          <w:jc w:val="center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9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 2012</w:t>
            </w:r>
            <w:r w:rsidR="00023A03">
              <w:t xml:space="preserve"> </w:t>
            </w:r>
            <w:r w:rsidRPr="00B043C7">
              <w:t xml:space="preserve">году </w:t>
            </w:r>
          </w:p>
        </w:tc>
        <w:tc>
          <w:tcPr>
            <w:tcW w:w="9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 2013</w:t>
            </w:r>
            <w:r w:rsidR="00023A03">
              <w:t xml:space="preserve"> </w:t>
            </w:r>
            <w:r w:rsidRPr="00B043C7">
              <w:t xml:space="preserve">году 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</w:t>
            </w:r>
            <w:r w:rsidR="00B043C7" w:rsidRPr="00B043C7">
              <w:t xml:space="preserve"> </w:t>
            </w:r>
            <w:r w:rsidRPr="00B043C7">
              <w:t>20_</w:t>
            </w:r>
            <w:r w:rsidR="00023A03">
              <w:t xml:space="preserve"> </w:t>
            </w:r>
            <w:r w:rsidRPr="00B043C7">
              <w:t>году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19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  <w:r w:rsidRPr="00B043C7"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  <w:r w:rsidRPr="00B043C7">
              <w:t>3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  <w:r w:rsidRPr="00B043C7">
              <w:t>4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</w:t>
            </w:r>
          </w:p>
        </w:tc>
        <w:tc>
          <w:tcPr>
            <w:tcW w:w="9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6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  <w:r w:rsidRPr="00B043C7"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20AD" w:rsidRPr="00B043C7" w:rsidRDefault="008E20AD" w:rsidP="00023A03">
            <w:pPr>
              <w:pStyle w:val="Table"/>
            </w:pPr>
            <w:r w:rsidRPr="00B043C7">
              <w:t>9</w:t>
            </w:r>
          </w:p>
        </w:tc>
      </w:tr>
      <w:tr w:rsidR="008E20AD" w:rsidRPr="00B043C7" w:rsidTr="00023A03">
        <w:trPr>
          <w:trHeight w:val="1017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rPr>
                <w:lang w:val="en-US"/>
              </w:rPr>
              <w:t>I</w:t>
            </w:r>
            <w:r w:rsidRPr="00B043C7">
              <w:t>. Цель: создание условий для устойчивого развития сельского хозяйства и рыбной отрасли Березовского района, повышение конкурентоспособности продукции, произведённой на территории Березовского района.</w:t>
            </w:r>
            <w:r w:rsidR="00B043C7" w:rsidRPr="00B043C7">
              <w:t xml:space="preserve"> </w:t>
            </w: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Задача 1. Создание общих условий функционирования сельского хозяйства и рыбной отрасли</w:t>
            </w:r>
            <w:r w:rsidR="00B043C7" w:rsidRPr="00B043C7">
              <w:t xml:space="preserve"> </w:t>
            </w:r>
          </w:p>
        </w:tc>
      </w:tr>
      <w:tr w:rsidR="008E20AD" w:rsidRPr="00B043C7" w:rsidTr="00023A03">
        <w:trPr>
          <w:trHeight w:val="349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C7" w:rsidRPr="00B043C7" w:rsidRDefault="008E20AD" w:rsidP="00023A03">
            <w:pPr>
              <w:pStyle w:val="Table"/>
            </w:pPr>
            <w:r w:rsidRPr="00B043C7">
              <w:t xml:space="preserve"> 1.1.</w:t>
            </w:r>
          </w:p>
          <w:p w:rsidR="00B043C7" w:rsidRPr="00B043C7" w:rsidRDefault="00B043C7" w:rsidP="00023A03">
            <w:pPr>
              <w:pStyle w:val="Table"/>
            </w:pPr>
          </w:p>
          <w:p w:rsidR="008E20AD" w:rsidRPr="00B043C7" w:rsidRDefault="008E20AD" w:rsidP="00023A03">
            <w:pPr>
              <w:pStyle w:val="Table"/>
            </w:pPr>
          </w:p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Предоставление субсидий на возмещение части затрат на уплату процентов по кредитам (займам) для малых форм хозяйствования, в том числе: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40,0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привлечение дополнительных кредитов на развитие производства на</w:t>
            </w:r>
            <w:r w:rsidR="00023A03">
              <w:t xml:space="preserve"> </w:t>
            </w:r>
            <w:r w:rsidRPr="00B043C7">
              <w:t>сумму не менее</w:t>
            </w:r>
            <w:r w:rsidR="00B043C7" w:rsidRPr="00B043C7">
              <w:t xml:space="preserve"> </w:t>
            </w:r>
            <w:r w:rsidRPr="00B043C7">
              <w:t>300 тысяч рублей</w:t>
            </w:r>
            <w:r w:rsidR="00B043C7" w:rsidRPr="00B043C7">
              <w:t xml:space="preserve"> </w:t>
            </w:r>
          </w:p>
        </w:tc>
      </w:tr>
      <w:tr w:rsidR="008E20AD" w:rsidRPr="00B043C7" w:rsidTr="00023A03">
        <w:trPr>
          <w:trHeight w:val="540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60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40,0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630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1.1.1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Субсидирование процентных ставок по привлечённым кредитам и займам на развитие производства сельскохозяйственной продукции личным подсобным хозяйствам из бюджета </w:t>
            </w:r>
            <w:proofErr w:type="spellStart"/>
            <w:r w:rsidRPr="00B043C7">
              <w:t>Берёзовского</w:t>
            </w:r>
            <w:proofErr w:type="spellEnd"/>
            <w:r w:rsidRPr="00B043C7">
              <w:t xml:space="preserve"> района (2,5 % от процента кредита).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40,0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52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40,0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-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6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lastRenderedPageBreak/>
              <w:t>1.2.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  <w:rPr>
                <w:spacing w:val="-3"/>
              </w:rPr>
            </w:pPr>
            <w:r w:rsidRPr="00B043C7">
              <w:t>Обеспечение доступным жильём молодых специалистов и молодых семей, проживающих в сельской местности.</w:t>
            </w:r>
            <w:r w:rsidR="00B043C7" w:rsidRPr="00B043C7">
              <w:t xml:space="preserve"> </w:t>
            </w:r>
          </w:p>
          <w:p w:rsidR="008E20AD" w:rsidRPr="00B043C7" w:rsidRDefault="008E20AD" w:rsidP="00023A03">
            <w:pPr>
              <w:pStyle w:val="Table"/>
            </w:pPr>
          </w:p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  <w:r w:rsidR="00B043C7" w:rsidRPr="00B043C7">
              <w:t xml:space="preserve"> </w:t>
            </w:r>
            <w:r w:rsidRPr="00B043C7">
              <w:t>972,0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  <w:r w:rsidR="00B043C7" w:rsidRPr="00B043C7">
              <w:rPr>
                <w:lang w:val="en-US"/>
              </w:rPr>
              <w:t xml:space="preserve"> </w:t>
            </w:r>
            <w:r w:rsidRPr="00B043C7">
              <w:t>972,0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2013 год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обеспечить жильём</w:t>
            </w:r>
            <w:r w:rsidR="00B043C7" w:rsidRPr="00B043C7">
              <w:t xml:space="preserve"> </w:t>
            </w:r>
            <w:r w:rsidRPr="00B043C7">
              <w:t xml:space="preserve">1 молодого специалиста и 1 молодую семью </w:t>
            </w:r>
          </w:p>
        </w:tc>
      </w:tr>
      <w:tr w:rsidR="008E20AD" w:rsidRPr="00B043C7" w:rsidTr="00023A03">
        <w:trPr>
          <w:trHeight w:val="360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2013 год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  <w:r w:rsidR="00B043C7" w:rsidRPr="00B043C7">
              <w:t xml:space="preserve"> </w:t>
            </w:r>
            <w:r w:rsidRPr="00B043C7">
              <w:t>972,0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  <w:r w:rsidR="00B043C7" w:rsidRPr="00B043C7">
              <w:rPr>
                <w:lang w:val="en-US"/>
              </w:rPr>
              <w:t xml:space="preserve"> </w:t>
            </w:r>
            <w:r w:rsidRPr="00B043C7">
              <w:t>972,0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2013 год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180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00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62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1.3.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rPr>
                <w:color w:val="000000"/>
              </w:rPr>
              <w:t xml:space="preserve">Субсидирование </w:t>
            </w:r>
            <w:proofErr w:type="spellStart"/>
            <w:r w:rsidRPr="00B043C7">
              <w:t>сельскохозяй-ственных</w:t>
            </w:r>
            <w:proofErr w:type="spellEnd"/>
            <w:r w:rsidRPr="00B043C7">
              <w:t xml:space="preserve"> </w:t>
            </w:r>
            <w:proofErr w:type="spellStart"/>
            <w:r w:rsidRPr="00B043C7">
              <w:t>това</w:t>
            </w:r>
            <w:proofErr w:type="spellEnd"/>
            <w:r w:rsidRPr="00B043C7">
              <w:t>-</w:t>
            </w:r>
            <w:proofErr w:type="spellStart"/>
            <w:r w:rsidRPr="00B043C7">
              <w:t>ропроизводите</w:t>
            </w:r>
            <w:proofErr w:type="spellEnd"/>
            <w:r w:rsidRPr="00B043C7">
              <w:t xml:space="preserve">-лей для возмещения затрат, связанных с участием в окружных ярмарках, выставках и конкурсах. </w:t>
            </w:r>
          </w:p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50,0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50,0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продвижение</w:t>
            </w:r>
            <w:r w:rsidR="00023A03">
              <w:t xml:space="preserve"> </w:t>
            </w:r>
            <w:r w:rsidRPr="00B043C7">
              <w:t>продукции</w:t>
            </w:r>
            <w:r w:rsidR="00023A03">
              <w:t xml:space="preserve"> </w:t>
            </w:r>
            <w:r w:rsidRPr="00B043C7">
              <w:t xml:space="preserve">местных </w:t>
            </w:r>
            <w:proofErr w:type="spellStart"/>
            <w:r w:rsidRPr="00B043C7">
              <w:t>сельскохозяй-ственных</w:t>
            </w:r>
            <w:proofErr w:type="spellEnd"/>
            <w:r w:rsidRPr="00B043C7">
              <w:t xml:space="preserve"> производителей</w:t>
            </w:r>
            <w:r w:rsidR="00023A03">
              <w:t xml:space="preserve"> </w:t>
            </w:r>
            <w:r w:rsidRPr="00B043C7">
              <w:t>на рынки округа</w:t>
            </w:r>
          </w:p>
        </w:tc>
      </w:tr>
      <w:tr w:rsidR="008E20AD" w:rsidRPr="00B043C7" w:rsidTr="00023A03">
        <w:trPr>
          <w:trHeight w:val="5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52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50,0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57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Итого по разделу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3</w:t>
            </w:r>
            <w:r w:rsidR="00B043C7" w:rsidRPr="00B043C7">
              <w:t xml:space="preserve"> </w:t>
            </w:r>
            <w:r w:rsidRPr="00B043C7">
              <w:t>062,0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90,0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  <w:rPr>
                <w:color w:val="000000"/>
              </w:rPr>
            </w:pPr>
            <w:r w:rsidRPr="00B043C7">
              <w:t>2</w:t>
            </w:r>
            <w:r w:rsidR="00B043C7" w:rsidRPr="00B043C7">
              <w:rPr>
                <w:lang w:val="en-US"/>
              </w:rPr>
              <w:t xml:space="preserve"> </w:t>
            </w:r>
            <w:r w:rsidRPr="00B043C7">
              <w:t>972,0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  <w:r w:rsidR="00B043C7" w:rsidRPr="00B043C7">
              <w:t xml:space="preserve"> </w:t>
            </w:r>
            <w:r w:rsidRPr="00B043C7">
              <w:t>972,0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  <w:r w:rsidR="00B043C7" w:rsidRPr="00B043C7">
              <w:rPr>
                <w:lang w:val="en-US"/>
              </w:rPr>
              <w:t xml:space="preserve"> </w:t>
            </w:r>
            <w:r w:rsidRPr="00B043C7">
              <w:t>972,0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</w:t>
            </w:r>
            <w:r w:rsidR="00B043C7" w:rsidRPr="00B043C7">
              <w:rPr>
                <w:lang w:val="en-US"/>
              </w:rPr>
              <w:t xml:space="preserve"> </w:t>
            </w:r>
            <w:r w:rsidRPr="00B043C7">
              <w:t>972,0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90,0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90,0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Задача 2.</w:t>
            </w:r>
            <w:r w:rsidR="00B043C7" w:rsidRPr="00B043C7">
              <w:t xml:space="preserve"> </w:t>
            </w:r>
            <w:r w:rsidRPr="00B043C7">
              <w:t>Осуществление государственной поддержки сельскохозяйственного производства, организации и осуществления муниципальных программ и проектов в области развития субъектов малого и среднего предпринимательства.</w:t>
            </w:r>
            <w:r w:rsidR="00B043C7" w:rsidRPr="00B043C7">
              <w:t xml:space="preserve"> </w:t>
            </w: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 </w:t>
            </w:r>
            <w:r w:rsidRPr="00B043C7">
              <w:lastRenderedPageBreak/>
              <w:t>2.1.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lastRenderedPageBreak/>
              <w:t>Государстве</w:t>
            </w:r>
            <w:r w:rsidRPr="00B043C7">
              <w:lastRenderedPageBreak/>
              <w:t>нная поддержка животноводства, в том числе:</w:t>
            </w:r>
            <w:r w:rsidR="00B043C7" w:rsidRPr="00B043C7"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lastRenderedPageBreak/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33 </w:t>
            </w:r>
            <w:r w:rsidRPr="00B043C7">
              <w:lastRenderedPageBreak/>
              <w:t>419,9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lastRenderedPageBreak/>
              <w:t>11</w:t>
            </w:r>
            <w:r w:rsidR="00B043C7" w:rsidRPr="00B043C7">
              <w:t xml:space="preserve"> </w:t>
            </w:r>
            <w:r w:rsidRPr="00B043C7">
              <w:t>701,7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21</w:t>
            </w:r>
            <w:r w:rsidR="00B043C7" w:rsidRPr="00B043C7">
              <w:t xml:space="preserve"> </w:t>
            </w:r>
            <w:r w:rsidRPr="00B043C7">
              <w:lastRenderedPageBreak/>
              <w:t>718,2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lastRenderedPageBreak/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lastRenderedPageBreak/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33</w:t>
            </w:r>
            <w:r w:rsidR="00B043C7" w:rsidRPr="00B043C7">
              <w:t xml:space="preserve"> </w:t>
            </w:r>
            <w:r w:rsidRPr="00B043C7">
              <w:t>419,9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11</w:t>
            </w:r>
            <w:r w:rsidR="00B043C7" w:rsidRPr="00B043C7">
              <w:t xml:space="preserve"> </w:t>
            </w:r>
            <w:r w:rsidRPr="00B043C7">
              <w:t>701,7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21</w:t>
            </w:r>
            <w:r w:rsidR="00B043C7" w:rsidRPr="00B043C7">
              <w:t xml:space="preserve"> </w:t>
            </w:r>
            <w:r w:rsidRPr="00B043C7">
              <w:t>718,2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8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2.1.1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Предоставление субсидий на производство и реализацию продукции животноводства (молоко, мясо, яйцо).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27</w:t>
            </w:r>
            <w:r w:rsidR="00B043C7" w:rsidRPr="00B043C7">
              <w:t xml:space="preserve"> </w:t>
            </w:r>
            <w:r w:rsidRPr="00B043C7">
              <w:t>866,2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8 886,8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18 979,4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увеличение ассортимента выпускаемой мясо-</w:t>
            </w:r>
            <w:proofErr w:type="spellStart"/>
            <w:r w:rsidRPr="00B043C7">
              <w:t>молоч</w:t>
            </w:r>
            <w:proofErr w:type="spellEnd"/>
            <w:r w:rsidRPr="00B043C7">
              <w:t xml:space="preserve">-ной продукции </w:t>
            </w:r>
          </w:p>
        </w:tc>
      </w:tr>
      <w:tr w:rsidR="008E20AD" w:rsidRPr="00B043C7" w:rsidTr="00023A03">
        <w:trPr>
          <w:trHeight w:val="180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00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27</w:t>
            </w:r>
            <w:r w:rsidR="00B043C7" w:rsidRPr="00B043C7">
              <w:t xml:space="preserve"> </w:t>
            </w:r>
            <w:r w:rsidRPr="00B043C7">
              <w:t>866,2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8 886,8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18</w:t>
            </w:r>
            <w:r w:rsidR="00B043C7" w:rsidRPr="00B043C7">
              <w:t xml:space="preserve"> </w:t>
            </w:r>
            <w:r w:rsidRPr="00B043C7">
              <w:t>979,4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16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42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0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2.1.2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Предоставление субсидий на возмещение части затрат на содержание маточного </w:t>
            </w:r>
            <w:proofErr w:type="spellStart"/>
            <w:r w:rsidRPr="00B043C7">
              <w:t>пого-ловья</w:t>
            </w:r>
            <w:proofErr w:type="spellEnd"/>
            <w:r w:rsidRPr="00B043C7">
              <w:t xml:space="preserve"> животных (личные под-</w:t>
            </w:r>
            <w:proofErr w:type="spellStart"/>
            <w:r w:rsidRPr="00B043C7">
              <w:t>собные</w:t>
            </w:r>
            <w:proofErr w:type="spellEnd"/>
            <w:r w:rsidRPr="00B043C7">
              <w:t xml:space="preserve"> </w:t>
            </w:r>
            <w:proofErr w:type="spellStart"/>
            <w:r w:rsidRPr="00B043C7">
              <w:t>хозяй-ства</w:t>
            </w:r>
            <w:proofErr w:type="spellEnd"/>
            <w:r w:rsidRPr="00B043C7">
              <w:t xml:space="preserve">).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5553,7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2 814,9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2 738,8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B043C7" w:rsidP="00023A03">
            <w:pPr>
              <w:pStyle w:val="Table"/>
            </w:pPr>
            <w:r w:rsidRPr="00B043C7">
              <w:t xml:space="preserve"> </w:t>
            </w:r>
            <w:r w:rsidR="008E20AD"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стимулирование развития личных под-</w:t>
            </w:r>
            <w:proofErr w:type="spellStart"/>
            <w:r w:rsidRPr="00B043C7">
              <w:t>собных</w:t>
            </w:r>
            <w:proofErr w:type="spellEnd"/>
            <w:r w:rsidRPr="00B043C7">
              <w:t xml:space="preserve"> хо-</w:t>
            </w:r>
            <w:proofErr w:type="spellStart"/>
            <w:r w:rsidRPr="00B043C7">
              <w:t>зяйств</w:t>
            </w:r>
            <w:proofErr w:type="spellEnd"/>
            <w:r w:rsidRPr="00B043C7">
              <w:t xml:space="preserve"> в целях </w:t>
            </w:r>
            <w:proofErr w:type="spellStart"/>
            <w:r w:rsidRPr="00B043C7">
              <w:t>самообеспече-ния</w:t>
            </w:r>
            <w:proofErr w:type="spellEnd"/>
            <w:r w:rsidRPr="00B043C7">
              <w:t xml:space="preserve"> населения </w:t>
            </w:r>
          </w:p>
        </w:tc>
      </w:tr>
      <w:tr w:rsidR="008E20AD" w:rsidRPr="00B043C7" w:rsidTr="00023A03">
        <w:trPr>
          <w:trHeight w:val="16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180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5553,7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2 814,9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2 738,8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180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427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2.2.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Государственная поддержка растениевод</w:t>
            </w:r>
            <w:r w:rsidRPr="00B043C7">
              <w:lastRenderedPageBreak/>
              <w:t>ства, в том числе:</w:t>
            </w:r>
          </w:p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lastRenderedPageBreak/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323,9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166,4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157,5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увеличение ассортимента </w:t>
            </w:r>
            <w:r w:rsidRPr="00B043C7">
              <w:lastRenderedPageBreak/>
              <w:t xml:space="preserve">выпускаемой продукции </w:t>
            </w:r>
          </w:p>
        </w:tc>
      </w:tr>
      <w:tr w:rsidR="008E20AD" w:rsidRPr="00B043C7" w:rsidTr="00023A03">
        <w:trPr>
          <w:trHeight w:val="179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Федеральный </w:t>
            </w:r>
            <w:r w:rsidRPr="00B043C7">
              <w:lastRenderedPageBreak/>
              <w:t>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lastRenderedPageBreak/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18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323,9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166,4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157,5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15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06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2.2.1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Предоставление субсидий на производство и реализацию продукции рас-</w:t>
            </w:r>
            <w:proofErr w:type="spellStart"/>
            <w:r w:rsidRPr="00B043C7">
              <w:t>тениеводства</w:t>
            </w:r>
            <w:proofErr w:type="spellEnd"/>
            <w:r w:rsidRPr="00B043C7">
              <w:t xml:space="preserve">. </w:t>
            </w:r>
          </w:p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323,9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166,4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157,5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6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323,9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166,4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157,5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18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75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18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2.3.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Государственная поддержка </w:t>
            </w:r>
            <w:proofErr w:type="spellStart"/>
            <w:r w:rsidRPr="00B043C7">
              <w:t>рыбодобычи</w:t>
            </w:r>
            <w:proofErr w:type="spellEnd"/>
            <w:r w:rsidRPr="00B043C7">
              <w:t xml:space="preserve"> и </w:t>
            </w:r>
            <w:proofErr w:type="spellStart"/>
            <w:r w:rsidRPr="00B043C7">
              <w:t>рыбопереработ-ки</w:t>
            </w:r>
            <w:proofErr w:type="spellEnd"/>
            <w:r w:rsidRPr="00B043C7">
              <w:t>, в том числе: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86</w:t>
            </w:r>
            <w:r w:rsidR="00B043C7" w:rsidRPr="00B043C7">
              <w:t xml:space="preserve"> </w:t>
            </w:r>
            <w:r w:rsidRPr="00B043C7">
              <w:t>644,2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44</w:t>
            </w:r>
            <w:r w:rsidR="00B043C7" w:rsidRPr="00B043C7">
              <w:t xml:space="preserve"> </w:t>
            </w:r>
            <w:r w:rsidRPr="00B043C7">
              <w:t>384,2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42 260,0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увеличение ассортимента выпускаемой продукции</w:t>
            </w:r>
          </w:p>
        </w:tc>
      </w:tr>
      <w:tr w:rsidR="008E20AD" w:rsidRPr="00B043C7" w:rsidTr="00023A03">
        <w:trPr>
          <w:trHeight w:val="31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16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86 644,2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44</w:t>
            </w:r>
            <w:r w:rsidR="00B043C7" w:rsidRPr="00B043C7">
              <w:t xml:space="preserve"> </w:t>
            </w:r>
            <w:r w:rsidRPr="00B043C7">
              <w:t>384,2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42 260,0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8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15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7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2.3.1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Предоставление субсидий на производство и реализацию рыбы и </w:t>
            </w:r>
            <w:proofErr w:type="spellStart"/>
            <w:r w:rsidRPr="00B043C7">
              <w:t>рыбопродукц</w:t>
            </w:r>
            <w:r w:rsidRPr="00B043C7">
              <w:lastRenderedPageBreak/>
              <w:t>ии</w:t>
            </w:r>
            <w:proofErr w:type="spellEnd"/>
            <w:r w:rsidRPr="00B043C7"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lastRenderedPageBreak/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86</w:t>
            </w:r>
            <w:r w:rsidR="00B043C7" w:rsidRPr="00B043C7">
              <w:t xml:space="preserve"> </w:t>
            </w:r>
            <w:r w:rsidRPr="00B043C7">
              <w:t>644,2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44</w:t>
            </w:r>
            <w:r w:rsidR="00B043C7" w:rsidRPr="00B043C7">
              <w:t xml:space="preserve"> </w:t>
            </w:r>
            <w:r w:rsidRPr="00B043C7">
              <w:t>384,2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42 260,0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18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0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Бюджет автономного </w:t>
            </w:r>
            <w:r w:rsidRPr="00B043C7">
              <w:lastRenderedPageBreak/>
              <w:t>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lastRenderedPageBreak/>
              <w:t>86 644,2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44</w:t>
            </w:r>
            <w:r w:rsidR="00B043C7" w:rsidRPr="00B043C7">
              <w:t xml:space="preserve"> </w:t>
            </w:r>
            <w:r w:rsidRPr="00B043C7">
              <w:t>384,2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42</w:t>
            </w:r>
            <w:r w:rsidR="00B043C7" w:rsidRPr="00B043C7">
              <w:t xml:space="preserve"> </w:t>
            </w:r>
            <w:r w:rsidRPr="00B043C7">
              <w:t>260,0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75"/>
          <w:jc w:val="center"/>
        </w:trPr>
        <w:tc>
          <w:tcPr>
            <w:tcW w:w="54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2.4. </w:t>
            </w:r>
          </w:p>
        </w:tc>
        <w:tc>
          <w:tcPr>
            <w:tcW w:w="162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Предоставление субсидии на развитие заготовки и</w:t>
            </w:r>
            <w:r w:rsidR="00B043C7" w:rsidRPr="00B043C7">
              <w:t xml:space="preserve"> </w:t>
            </w:r>
            <w:r w:rsidRPr="00B043C7">
              <w:t xml:space="preserve">переработки дикоросов, на компенсацию части затрат на организацию презентации продукции из дикоросов для участия в выставках, ярмарках, форумах, на возведение (строительство), оснащение, страхование пунктов по приёмке дикоросов (для организаций, имеющих статус факторий), приобретение материально-технических средств и оборудования для хранения, транспортировки и переработки дикоросов.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12</w:t>
            </w:r>
            <w:r w:rsidR="00B043C7" w:rsidRPr="00B043C7">
              <w:t xml:space="preserve"> </w:t>
            </w:r>
            <w:r w:rsidRPr="00B043C7">
              <w:t>785,0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12</w:t>
            </w:r>
            <w:r w:rsidR="00B043C7" w:rsidRPr="00B043C7">
              <w:t xml:space="preserve"> </w:t>
            </w:r>
            <w:r w:rsidRPr="00B043C7">
              <w:t>785,0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>2013 г</w:t>
              </w:r>
            </w:smartTag>
            <w:r w:rsidRPr="00B043C7">
              <w:t>.</w:t>
            </w:r>
          </w:p>
        </w:tc>
        <w:tc>
          <w:tcPr>
            <w:tcW w:w="144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5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12</w:t>
            </w:r>
            <w:r w:rsidR="00B043C7" w:rsidRPr="00B043C7">
              <w:t xml:space="preserve"> </w:t>
            </w:r>
            <w:r w:rsidRPr="00B043C7">
              <w:t>785,0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12</w:t>
            </w:r>
            <w:r w:rsidR="00B043C7" w:rsidRPr="00B043C7">
              <w:t xml:space="preserve"> </w:t>
            </w:r>
            <w:r w:rsidRPr="00B043C7">
              <w:t>785,0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>2013 г</w:t>
              </w:r>
            </w:smartTag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6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9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3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lastRenderedPageBreak/>
              <w:t>3.1.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Предоставление субсидий на возмещение части затрат на развитие материально-технической базы (за исключением личных под-</w:t>
            </w:r>
            <w:proofErr w:type="spellStart"/>
            <w:r w:rsidRPr="00B043C7">
              <w:t>собных</w:t>
            </w:r>
            <w:proofErr w:type="spellEnd"/>
            <w:r w:rsidRPr="00B043C7">
              <w:t xml:space="preserve"> хозяйств). </w:t>
            </w:r>
          </w:p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4 202,1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2 407,3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</w:t>
            </w:r>
            <w:r w:rsidR="00B043C7" w:rsidRPr="00B043C7">
              <w:t xml:space="preserve"> </w:t>
            </w:r>
            <w:r w:rsidRPr="00B043C7">
              <w:t>794,8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создание дополнительно не менее 19 рабочих мест. Строительство 1 животноводческого помещения, приобретение не менее 10 единиц сельхозтехники, </w:t>
            </w: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4 202,1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2 407,3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</w:t>
            </w:r>
            <w:r w:rsidR="00B043C7" w:rsidRPr="00B043C7">
              <w:t xml:space="preserve"> </w:t>
            </w:r>
            <w:r w:rsidRPr="00B043C7">
              <w:t>794,8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6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527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3.2.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Предоставление субсидий для возмещения части затрат, связанных с разработкой </w:t>
            </w:r>
            <w:proofErr w:type="spellStart"/>
            <w:r w:rsidRPr="00B043C7">
              <w:t>биз</w:t>
            </w:r>
            <w:proofErr w:type="spellEnd"/>
            <w:r w:rsidRPr="00B043C7">
              <w:t xml:space="preserve">-нес-проектов по созданию </w:t>
            </w:r>
            <w:proofErr w:type="spellStart"/>
            <w:r w:rsidRPr="00B043C7">
              <w:t>загото-вительных</w:t>
            </w:r>
            <w:proofErr w:type="spellEnd"/>
            <w:r w:rsidRPr="00B043C7">
              <w:t xml:space="preserve">, снабженческо-сбытовых структур по переработке сельскохозяйственной продукции и части затрат, связанных с составлением бизнес-планов по развитию крестьянских (фермерских) хозяйств района.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создание не менее 10 новых крестьянских (фермерских) хозяйств </w:t>
            </w:r>
          </w:p>
        </w:tc>
      </w:tr>
      <w:tr w:rsidR="008E20AD" w:rsidRPr="00B043C7" w:rsidTr="00023A03">
        <w:trPr>
          <w:trHeight w:val="360"/>
          <w:jc w:val="center"/>
        </w:trPr>
        <w:tc>
          <w:tcPr>
            <w:tcW w:w="5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5"/>
          <w:jc w:val="center"/>
        </w:trPr>
        <w:tc>
          <w:tcPr>
            <w:tcW w:w="5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426"/>
          <w:jc w:val="center"/>
        </w:trPr>
        <w:tc>
          <w:tcPr>
            <w:tcW w:w="5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601"/>
          <w:jc w:val="center"/>
        </w:trPr>
        <w:tc>
          <w:tcPr>
            <w:tcW w:w="54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5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3.3.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 xml:space="preserve">Предоставление </w:t>
            </w:r>
            <w:r w:rsidRPr="00B043C7">
              <w:lastRenderedPageBreak/>
              <w:t xml:space="preserve">субсидий на погашение части затрат транспортных расходов по перевозке кормов сельскохозяйственным производителям </w:t>
            </w:r>
          </w:p>
          <w:p w:rsidR="008E20AD" w:rsidRPr="00B043C7" w:rsidRDefault="008E20AD" w:rsidP="00023A03">
            <w:pPr>
              <w:pStyle w:val="Table"/>
              <w:rPr>
                <w:spacing w:val="-5"/>
              </w:rPr>
            </w:pPr>
            <w:r w:rsidRPr="00B043C7">
              <w:t xml:space="preserve">(крестьянским (фермерским) хозяйствам, </w:t>
            </w:r>
            <w:proofErr w:type="spellStart"/>
            <w:r w:rsidRPr="00B043C7">
              <w:t>индивидуаль-ным</w:t>
            </w:r>
            <w:proofErr w:type="spellEnd"/>
            <w:r w:rsidRPr="00B043C7">
              <w:t xml:space="preserve"> пред-</w:t>
            </w:r>
            <w:proofErr w:type="spellStart"/>
            <w:r w:rsidRPr="00B043C7">
              <w:t>принимателям</w:t>
            </w:r>
            <w:proofErr w:type="spellEnd"/>
            <w:r w:rsidRPr="00B043C7">
              <w:t>).</w:t>
            </w:r>
            <w:r w:rsidR="00B043C7" w:rsidRPr="00B043C7"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lastRenderedPageBreak/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150,0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75,0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75,0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  <w:rPr>
                <w:spacing w:val="-11"/>
              </w:rPr>
            </w:pPr>
            <w:r w:rsidRPr="00B043C7">
              <w:t xml:space="preserve"> увеличени</w:t>
            </w:r>
            <w:r w:rsidRPr="00B043C7">
              <w:lastRenderedPageBreak/>
              <w:t>е производства молока на 4 % и мяса на 12,5% от уровня 2010 года</w:t>
            </w:r>
            <w:r w:rsidR="00B043C7" w:rsidRPr="00B043C7">
              <w:t xml:space="preserve"> </w:t>
            </w:r>
          </w:p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349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5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53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150,0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75,0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75,0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2012-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043C7">
                <w:t xml:space="preserve">2013 </w:t>
              </w:r>
              <w:proofErr w:type="spellStart"/>
              <w:r w:rsidRPr="00B043C7">
                <w:t>г</w:t>
              </w:r>
            </w:smartTag>
            <w:r w:rsidRPr="00B043C7">
              <w:t>.г</w:t>
            </w:r>
            <w:proofErr w:type="spellEnd"/>
            <w:r w:rsidRPr="00B043C7">
              <w:t>.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525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Итого по разделу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  <w:rPr>
                <w:lang w:val="en-US"/>
              </w:rPr>
            </w:pPr>
            <w:r w:rsidRPr="00B043C7">
              <w:t>1</w:t>
            </w:r>
            <w:r w:rsidRPr="00B043C7">
              <w:rPr>
                <w:lang w:val="en-US"/>
              </w:rPr>
              <w:t>37 525</w:t>
            </w:r>
            <w:r w:rsidRPr="00B043C7">
              <w:t>,</w:t>
            </w:r>
            <w:r w:rsidRPr="00B043C7">
              <w:rPr>
                <w:lang w:val="en-US"/>
              </w:rPr>
              <w:t>1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58</w:t>
            </w:r>
            <w:r w:rsidR="00B043C7" w:rsidRPr="00B043C7">
              <w:t xml:space="preserve"> </w:t>
            </w:r>
            <w:r w:rsidRPr="00B043C7">
              <w:t>734,6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78</w:t>
            </w:r>
            <w:r w:rsidR="00B043C7" w:rsidRPr="00B043C7">
              <w:t xml:space="preserve"> </w:t>
            </w:r>
            <w:r w:rsidRPr="00B043C7">
              <w:t>790,5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  <w:rPr>
                <w:lang w:val="en-US"/>
              </w:rPr>
            </w:pPr>
            <w:r w:rsidRPr="00B043C7">
              <w:t>1</w:t>
            </w:r>
            <w:r w:rsidRPr="00B043C7">
              <w:rPr>
                <w:lang w:val="en-US"/>
              </w:rPr>
              <w:t>37</w:t>
            </w:r>
            <w:r w:rsidRPr="00B043C7">
              <w:t xml:space="preserve"> </w:t>
            </w:r>
            <w:r w:rsidRPr="00B043C7">
              <w:rPr>
                <w:lang w:val="en-US"/>
              </w:rPr>
              <w:t>375</w:t>
            </w:r>
            <w:r w:rsidRPr="00B043C7">
              <w:t>,</w:t>
            </w:r>
            <w:r w:rsidRPr="00B043C7">
              <w:rPr>
                <w:lang w:val="en-US"/>
              </w:rPr>
              <w:t>1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58</w:t>
            </w:r>
            <w:r w:rsidR="00B043C7" w:rsidRPr="00B043C7">
              <w:t xml:space="preserve"> </w:t>
            </w:r>
            <w:r w:rsidRPr="00B043C7">
              <w:t>659,6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78</w:t>
            </w:r>
            <w:r w:rsidR="00B043C7" w:rsidRPr="00B043C7">
              <w:t xml:space="preserve"> </w:t>
            </w:r>
            <w:r w:rsidRPr="00B043C7">
              <w:t>715,5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150,0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75,0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75,0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 по программе: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всего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140</w:t>
            </w:r>
            <w:r w:rsidR="00B043C7" w:rsidRPr="00B043C7">
              <w:t xml:space="preserve"> </w:t>
            </w:r>
            <w:r w:rsidRPr="00B043C7">
              <w:t>587,1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58</w:t>
            </w:r>
            <w:r w:rsidR="00B043C7" w:rsidRPr="00B043C7">
              <w:t xml:space="preserve"> </w:t>
            </w:r>
            <w:r w:rsidRPr="00B043C7">
              <w:t>824,6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81</w:t>
            </w:r>
            <w:r w:rsidR="00B043C7" w:rsidRPr="00B043C7">
              <w:t xml:space="preserve"> </w:t>
            </w:r>
            <w:r w:rsidRPr="00B043C7">
              <w:t>762,5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Федеральный бюджет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Бюджет автономного округа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140</w:t>
            </w:r>
            <w:r w:rsidR="00B043C7" w:rsidRPr="00B043C7">
              <w:t xml:space="preserve"> </w:t>
            </w:r>
            <w:r w:rsidRPr="00B043C7">
              <w:t>347,1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58</w:t>
            </w:r>
            <w:r w:rsidR="00B043C7" w:rsidRPr="00B043C7">
              <w:t xml:space="preserve"> </w:t>
            </w:r>
            <w:r w:rsidRPr="00B043C7">
              <w:t>659,6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81</w:t>
            </w:r>
            <w:r w:rsidR="00B043C7" w:rsidRPr="00B043C7">
              <w:t xml:space="preserve"> </w:t>
            </w:r>
            <w:r w:rsidRPr="00B043C7">
              <w:t>687,5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местный бюджет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240,0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165,0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75,0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  <w:tr w:rsidR="008E20AD" w:rsidRPr="00B043C7" w:rsidTr="00023A03">
        <w:trPr>
          <w:trHeight w:val="24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Внебюджетные источники</w:t>
            </w:r>
          </w:p>
        </w:tc>
        <w:tc>
          <w:tcPr>
            <w:tcW w:w="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  <w:r w:rsidRPr="00B043C7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0AD" w:rsidRPr="00B043C7" w:rsidRDefault="008E20AD" w:rsidP="00023A03">
            <w:pPr>
              <w:pStyle w:val="Table"/>
            </w:pPr>
          </w:p>
        </w:tc>
      </w:tr>
    </w:tbl>
    <w:p w:rsidR="00B043C7" w:rsidRPr="00B043C7" w:rsidRDefault="008E20AD" w:rsidP="008E20AD">
      <w:pPr>
        <w:pStyle w:val="ConsPlusNormal"/>
        <w:widowControl/>
        <w:ind w:firstLine="540"/>
        <w:jc w:val="both"/>
        <w:rPr>
          <w:sz w:val="24"/>
          <w:szCs w:val="28"/>
        </w:rPr>
      </w:pPr>
      <w:r w:rsidRPr="00B043C7">
        <w:rPr>
          <w:sz w:val="24"/>
          <w:szCs w:val="28"/>
        </w:rPr>
        <w:t xml:space="preserve">». </w:t>
      </w:r>
    </w:p>
    <w:p w:rsidR="00B043C7" w:rsidRPr="00B043C7" w:rsidRDefault="008E20AD" w:rsidP="008E20AD">
      <w:pPr>
        <w:tabs>
          <w:tab w:val="left" w:pos="540"/>
          <w:tab w:val="left" w:pos="720"/>
        </w:tabs>
        <w:rPr>
          <w:rFonts w:cs="Arial"/>
          <w:color w:val="000000"/>
          <w:spacing w:val="6"/>
          <w:szCs w:val="26"/>
        </w:rPr>
      </w:pPr>
      <w:r w:rsidRPr="00B043C7">
        <w:rPr>
          <w:rFonts w:cs="Arial"/>
          <w:color w:val="000000"/>
          <w:spacing w:val="6"/>
          <w:szCs w:val="26"/>
        </w:rPr>
        <w:t>2. Опубликовать настоящее постановление в газете «Жизнь Югры» и разместить на официальном сайте Березовского района.</w:t>
      </w:r>
      <w:r w:rsidR="00B043C7" w:rsidRPr="00B043C7">
        <w:rPr>
          <w:rFonts w:cs="Arial"/>
          <w:color w:val="000000"/>
          <w:spacing w:val="6"/>
          <w:szCs w:val="26"/>
        </w:rPr>
        <w:t xml:space="preserve"> </w:t>
      </w:r>
    </w:p>
    <w:p w:rsidR="00B043C7" w:rsidRPr="00B043C7" w:rsidRDefault="008E20AD" w:rsidP="008E20AD">
      <w:pPr>
        <w:rPr>
          <w:rFonts w:cs="Arial"/>
          <w:color w:val="000000"/>
          <w:spacing w:val="6"/>
          <w:szCs w:val="26"/>
        </w:rPr>
      </w:pPr>
      <w:r w:rsidRPr="00B043C7">
        <w:rPr>
          <w:rFonts w:cs="Arial"/>
          <w:color w:val="000000"/>
          <w:spacing w:val="6"/>
          <w:szCs w:val="26"/>
        </w:rPr>
        <w:lastRenderedPageBreak/>
        <w:t xml:space="preserve">3. Настоящее постановление вступает в силу после его официального опубликования. </w:t>
      </w:r>
    </w:p>
    <w:p w:rsidR="008E20AD" w:rsidRPr="00B043C7" w:rsidRDefault="008E20AD" w:rsidP="008E20AD">
      <w:pPr>
        <w:rPr>
          <w:rFonts w:cs="Arial"/>
        </w:rPr>
      </w:pPr>
      <w:r w:rsidRPr="00B043C7">
        <w:rPr>
          <w:rFonts w:cs="Arial"/>
        </w:rPr>
        <w:t xml:space="preserve">4. Контроль за </w:t>
      </w:r>
      <w:r w:rsidRPr="00B043C7">
        <w:rPr>
          <w:rFonts w:cs="Arial"/>
          <w:szCs w:val="28"/>
        </w:rPr>
        <w:t>выполнением постановления возложить на заместителя главы администрации района по вопросам промышленности, транспорта и связи Максимова В.В.</w:t>
      </w:r>
      <w:r w:rsidR="00B043C7" w:rsidRPr="00B043C7">
        <w:rPr>
          <w:rFonts w:cs="Arial"/>
          <w:szCs w:val="28"/>
        </w:rPr>
        <w:t xml:space="preserve"> </w:t>
      </w:r>
    </w:p>
    <w:p w:rsidR="008E20AD" w:rsidRPr="00023A03" w:rsidRDefault="008E20AD" w:rsidP="00023A03">
      <w:pPr>
        <w:ind w:left="567" w:firstLine="0"/>
      </w:pPr>
    </w:p>
    <w:p w:rsidR="00023A03" w:rsidRPr="00023A03" w:rsidRDefault="00023A03" w:rsidP="00023A03">
      <w:pPr>
        <w:ind w:left="567" w:firstLine="0"/>
      </w:pPr>
    </w:p>
    <w:p w:rsidR="00023A03" w:rsidRPr="00023A03" w:rsidRDefault="00023A03" w:rsidP="00023A03">
      <w:pPr>
        <w:ind w:left="567" w:firstLine="0"/>
      </w:pPr>
    </w:p>
    <w:p w:rsidR="00B043C7" w:rsidRPr="00023A03" w:rsidRDefault="008E20AD" w:rsidP="00023A03">
      <w:pPr>
        <w:ind w:left="567" w:firstLine="0"/>
      </w:pPr>
      <w:r w:rsidRPr="00023A03">
        <w:t>Глава администрации района</w:t>
      </w:r>
      <w:r w:rsidR="00B043C7" w:rsidRPr="00023A03">
        <w:t xml:space="preserve"> </w:t>
      </w:r>
      <w:r w:rsidR="00023A03">
        <w:tab/>
      </w:r>
      <w:r w:rsidR="00023A03">
        <w:tab/>
      </w:r>
      <w:r w:rsidR="00023A03">
        <w:tab/>
      </w:r>
      <w:r w:rsidR="00023A03">
        <w:tab/>
      </w:r>
      <w:r w:rsidR="00023A03">
        <w:tab/>
      </w:r>
      <w:r w:rsidR="00023A03">
        <w:tab/>
      </w:r>
      <w:r w:rsidRPr="00023A03">
        <w:t xml:space="preserve">Л.К. </w:t>
      </w:r>
      <w:proofErr w:type="spellStart"/>
      <w:r w:rsidRPr="00023A03">
        <w:t>Коротун</w:t>
      </w:r>
      <w:proofErr w:type="spellEnd"/>
      <w:r w:rsidR="00B043C7" w:rsidRPr="00023A03">
        <w:t xml:space="preserve"> </w:t>
      </w:r>
    </w:p>
    <w:p w:rsidR="00B043C7" w:rsidRPr="00023A03" w:rsidRDefault="00B043C7" w:rsidP="00023A03">
      <w:pPr>
        <w:ind w:left="567" w:firstLine="0"/>
      </w:pPr>
    </w:p>
    <w:p w:rsidR="008E20AD" w:rsidRPr="00023A03" w:rsidRDefault="008E20AD" w:rsidP="00023A03">
      <w:pPr>
        <w:ind w:left="567" w:firstLine="0"/>
      </w:pPr>
    </w:p>
    <w:sectPr w:rsidR="008E20AD" w:rsidRPr="00023A03" w:rsidSect="007B4B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21F6D"/>
    <w:multiLevelType w:val="singleLevel"/>
    <w:tmpl w:val="995850D8"/>
    <w:lvl w:ilvl="0">
      <w:start w:val="10"/>
      <w:numFmt w:val="decimal"/>
      <w:lvlText w:val="%1)"/>
      <w:legacy w:legacy="1" w:legacySpace="0" w:legacyIndent="42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B4B656E"/>
    <w:multiLevelType w:val="hybridMultilevel"/>
    <w:tmpl w:val="F5DEEF9C"/>
    <w:lvl w:ilvl="0" w:tplc="A9E44088">
      <w:start w:val="140"/>
      <w:numFmt w:val="decimal"/>
      <w:lvlText w:val="%1"/>
      <w:lvlJc w:val="left"/>
      <w:pPr>
        <w:tabs>
          <w:tab w:val="num" w:pos="1297"/>
        </w:tabs>
        <w:ind w:left="129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2"/>
        </w:tabs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2"/>
        </w:tabs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2"/>
        </w:tabs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2"/>
        </w:tabs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2"/>
        </w:tabs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2"/>
        </w:tabs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2"/>
        </w:tabs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2"/>
        </w:tabs>
        <w:ind w:left="7012" w:hanging="180"/>
      </w:pPr>
    </w:lvl>
  </w:abstractNum>
  <w:abstractNum w:abstractNumId="2" w15:restartNumberingAfterBreak="0">
    <w:nsid w:val="1C4F46B0"/>
    <w:multiLevelType w:val="hybridMultilevel"/>
    <w:tmpl w:val="955EBFCC"/>
    <w:lvl w:ilvl="0" w:tplc="CEB21636">
      <w:start w:val="13"/>
      <w:numFmt w:val="decimal"/>
      <w:lvlText w:val="%1)"/>
      <w:lvlJc w:val="left"/>
      <w:pPr>
        <w:tabs>
          <w:tab w:val="num" w:pos="1199"/>
        </w:tabs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19"/>
        </w:tabs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39"/>
        </w:tabs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59"/>
        </w:tabs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79"/>
        </w:tabs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99"/>
        </w:tabs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19"/>
        </w:tabs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39"/>
        </w:tabs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59"/>
        </w:tabs>
        <w:ind w:left="6959" w:hanging="180"/>
      </w:pPr>
    </w:lvl>
  </w:abstractNum>
  <w:abstractNum w:abstractNumId="3" w15:restartNumberingAfterBreak="0">
    <w:nsid w:val="1EDC0F3E"/>
    <w:multiLevelType w:val="singleLevel"/>
    <w:tmpl w:val="E21287F8"/>
    <w:lvl w:ilvl="0">
      <w:start w:val="1"/>
      <w:numFmt w:val="decimal"/>
      <w:lvlText w:val="%1.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11845C1"/>
    <w:multiLevelType w:val="hybridMultilevel"/>
    <w:tmpl w:val="66342E7C"/>
    <w:lvl w:ilvl="0" w:tplc="0D70FEE0">
      <w:start w:val="10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7C31538"/>
    <w:multiLevelType w:val="hybridMultilevel"/>
    <w:tmpl w:val="CCEE6DA2"/>
    <w:lvl w:ilvl="0" w:tplc="792C313A">
      <w:start w:val="8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A2058BB"/>
    <w:multiLevelType w:val="singleLevel"/>
    <w:tmpl w:val="8206AC02"/>
    <w:lvl w:ilvl="0">
      <w:start w:val="6"/>
      <w:numFmt w:val="decimal"/>
      <w:lvlText w:val="%1)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4491BD7"/>
    <w:multiLevelType w:val="hybridMultilevel"/>
    <w:tmpl w:val="D4CC4966"/>
    <w:lvl w:ilvl="0" w:tplc="80D012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B6714A"/>
    <w:multiLevelType w:val="singleLevel"/>
    <w:tmpl w:val="E0D4E4FE"/>
    <w:lvl w:ilvl="0">
      <w:start w:val="1"/>
      <w:numFmt w:val="decimal"/>
      <w:lvlText w:val="%1)"/>
      <w:legacy w:legacy="1" w:legacySpace="0" w:legacyIndent="2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4FB64CD1"/>
    <w:multiLevelType w:val="singleLevel"/>
    <w:tmpl w:val="4E36C9F0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53EF40F6"/>
    <w:multiLevelType w:val="singleLevel"/>
    <w:tmpl w:val="AC721C38"/>
    <w:lvl w:ilvl="0">
      <w:start w:val="1"/>
      <w:numFmt w:val="decimal"/>
      <w:lvlText w:val="%1)"/>
      <w:legacy w:legacy="1" w:legacySpace="0" w:legacyIndent="3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558C2F1B"/>
    <w:multiLevelType w:val="singleLevel"/>
    <w:tmpl w:val="AB5C7A02"/>
    <w:lvl w:ilvl="0">
      <w:start w:val="3"/>
      <w:numFmt w:val="decimal"/>
      <w:lvlText w:val="%1)"/>
      <w:legacy w:legacy="1" w:legacySpace="0" w:legacyIndent="29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6F846384"/>
    <w:multiLevelType w:val="hybridMultilevel"/>
    <w:tmpl w:val="28525260"/>
    <w:lvl w:ilvl="0" w:tplc="384C0F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6FE751DB"/>
    <w:multiLevelType w:val="hybridMultilevel"/>
    <w:tmpl w:val="9DC62686"/>
    <w:lvl w:ilvl="0" w:tplc="42DED3AA">
      <w:start w:val="11"/>
      <w:numFmt w:val="decimal"/>
      <w:lvlText w:val="%1)"/>
      <w:lvlJc w:val="left"/>
      <w:pPr>
        <w:tabs>
          <w:tab w:val="num" w:pos="1199"/>
        </w:tabs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19"/>
        </w:tabs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39"/>
        </w:tabs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59"/>
        </w:tabs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79"/>
        </w:tabs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99"/>
        </w:tabs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19"/>
        </w:tabs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39"/>
        </w:tabs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59"/>
        </w:tabs>
        <w:ind w:left="6959" w:hanging="180"/>
      </w:pPr>
    </w:lvl>
  </w:abstractNum>
  <w:abstractNum w:abstractNumId="14" w15:restartNumberingAfterBreak="0">
    <w:nsid w:val="7ABD6D4D"/>
    <w:multiLevelType w:val="singleLevel"/>
    <w:tmpl w:val="CE1EEECA"/>
    <w:lvl w:ilvl="0">
      <w:start w:val="1"/>
      <w:numFmt w:val="decimal"/>
      <w:lvlText w:val="%1)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7F3E4C2E"/>
    <w:multiLevelType w:val="singleLevel"/>
    <w:tmpl w:val="8B3A90B6"/>
    <w:lvl w:ilvl="0">
      <w:start w:val="13"/>
      <w:numFmt w:val="decimal"/>
      <w:lvlText w:val="%1)"/>
      <w:legacy w:legacy="1" w:legacySpace="0" w:legacyIndent="4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14"/>
    <w:lvlOverride w:ilvl="0">
      <w:startOverride w:val="1"/>
    </w:lvlOverride>
  </w:num>
  <w:num w:numId="3">
    <w:abstractNumId w:val="6"/>
    <w:lvlOverride w:ilvl="0">
      <w:startOverride w:val="6"/>
    </w:lvlOverride>
  </w:num>
  <w:num w:numId="4">
    <w:abstractNumId w:val="11"/>
    <w:lvlOverride w:ilvl="0">
      <w:startOverride w:val="3"/>
    </w:lvlOverride>
  </w:num>
  <w:num w:numId="5">
    <w:abstractNumId w:val="0"/>
    <w:lvlOverride w:ilvl="0">
      <w:startOverride w:val="10"/>
    </w:lvlOverride>
  </w:num>
  <w:num w:numId="6">
    <w:abstractNumId w:val="15"/>
    <w:lvlOverride w:ilvl="0">
      <w:startOverride w:val="13"/>
    </w:lvlOverride>
  </w:num>
  <w:num w:numId="7">
    <w:abstractNumId w:val="3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8"/>
    <w:lvlOverride w:ilvl="0">
      <w:lvl w:ilvl="0">
        <w:start w:val="1"/>
        <w:numFmt w:val="decimal"/>
        <w:lvlText w:val="%1)"/>
        <w:legacy w:legacy="1" w:legacySpace="0" w:legacyIndent="28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5"/>
  </w:num>
  <w:num w:numId="12">
    <w:abstractNumId w:val="1"/>
  </w:num>
  <w:num w:numId="13">
    <w:abstractNumId w:val="13"/>
  </w:num>
  <w:num w:numId="14">
    <w:abstractNumId w:val="2"/>
  </w:num>
  <w:num w:numId="15">
    <w:abstractNumId w:val="4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23A03"/>
    <w:rsid w:val="000D0F86"/>
    <w:rsid w:val="00111F2C"/>
    <w:rsid w:val="0067431B"/>
    <w:rsid w:val="006B793C"/>
    <w:rsid w:val="007B4B54"/>
    <w:rsid w:val="008E20AD"/>
    <w:rsid w:val="00B043C7"/>
    <w:rsid w:val="00DD762F"/>
    <w:rsid w:val="00FD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324BCC"/>
  <w15:docId w15:val="{890D82DC-57E7-4EBC-9C6D-3519CC28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6B793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6B793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6B793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6B793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6B793C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qFormat/>
    <w:rsid w:val="008E20AD"/>
    <w:pPr>
      <w:keepNext/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jc w:val="right"/>
      <w:outlineLvl w:val="4"/>
    </w:pPr>
    <w:rPr>
      <w:color w:val="000000"/>
      <w:spacing w:val="6"/>
      <w:sz w:val="28"/>
      <w:szCs w:val="26"/>
    </w:rPr>
  </w:style>
  <w:style w:type="paragraph" w:styleId="6">
    <w:name w:val="heading 6"/>
    <w:basedOn w:val="a"/>
    <w:next w:val="a"/>
    <w:qFormat/>
    <w:rsid w:val="008E20AD"/>
    <w:pPr>
      <w:keepNext/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outlineLvl w:val="5"/>
    </w:pPr>
    <w:rPr>
      <w:color w:val="000000"/>
      <w:spacing w:val="6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8E20AD"/>
    <w:pPr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jc w:val="center"/>
    </w:pPr>
    <w:rPr>
      <w:b/>
      <w:bCs/>
      <w:color w:val="000000"/>
      <w:spacing w:val="6"/>
      <w:sz w:val="28"/>
      <w:szCs w:val="26"/>
    </w:rPr>
  </w:style>
  <w:style w:type="paragraph" w:styleId="20">
    <w:name w:val="Body Text Indent 2"/>
    <w:basedOn w:val="a"/>
    <w:rsid w:val="008E20AD"/>
    <w:pPr>
      <w:widowControl w:val="0"/>
      <w:shd w:val="clear" w:color="auto" w:fill="FFFFFF"/>
      <w:tabs>
        <w:tab w:val="left" w:pos="972"/>
      </w:tabs>
      <w:autoSpaceDE w:val="0"/>
      <w:autoSpaceDN w:val="0"/>
      <w:adjustRightInd w:val="0"/>
      <w:spacing w:before="7"/>
      <w:ind w:left="706"/>
    </w:pPr>
    <w:rPr>
      <w:color w:val="000000"/>
      <w:spacing w:val="11"/>
      <w:sz w:val="28"/>
      <w:szCs w:val="26"/>
    </w:rPr>
  </w:style>
  <w:style w:type="paragraph" w:styleId="a3">
    <w:name w:val="Body Text Indent"/>
    <w:basedOn w:val="a"/>
    <w:rsid w:val="008E20AD"/>
    <w:pPr>
      <w:widowControl w:val="0"/>
      <w:shd w:val="clear" w:color="auto" w:fill="FFFFFF"/>
      <w:autoSpaceDE w:val="0"/>
      <w:autoSpaceDN w:val="0"/>
      <w:adjustRightInd w:val="0"/>
      <w:spacing w:before="324" w:line="317" w:lineRule="exact"/>
      <w:ind w:left="108"/>
    </w:pPr>
    <w:rPr>
      <w:color w:val="000000"/>
      <w:spacing w:val="-3"/>
      <w:sz w:val="28"/>
      <w:szCs w:val="28"/>
    </w:rPr>
  </w:style>
  <w:style w:type="character" w:styleId="a4">
    <w:name w:val="page number"/>
    <w:basedOn w:val="a0"/>
    <w:rsid w:val="008E20AD"/>
  </w:style>
  <w:style w:type="paragraph" w:styleId="a5">
    <w:name w:val="footer"/>
    <w:basedOn w:val="a"/>
    <w:rsid w:val="008E20AD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31">
    <w:name w:val="Body Text Indent 3"/>
    <w:basedOn w:val="a"/>
    <w:rsid w:val="008E20AD"/>
    <w:pPr>
      <w:shd w:val="clear" w:color="auto" w:fill="FFFFFF"/>
      <w:tabs>
        <w:tab w:val="left" w:pos="1022"/>
      </w:tabs>
      <w:spacing w:line="317" w:lineRule="exact"/>
      <w:ind w:firstLine="763"/>
    </w:pPr>
    <w:rPr>
      <w:color w:val="000000"/>
      <w:spacing w:val="-3"/>
      <w:sz w:val="28"/>
      <w:szCs w:val="28"/>
    </w:rPr>
  </w:style>
  <w:style w:type="paragraph" w:styleId="a6">
    <w:name w:val="Body Text"/>
    <w:basedOn w:val="a"/>
    <w:rsid w:val="008E20AD"/>
    <w:pPr>
      <w:shd w:val="clear" w:color="auto" w:fill="FFFFFF"/>
      <w:tabs>
        <w:tab w:val="left" w:pos="1022"/>
      </w:tabs>
      <w:spacing w:line="317" w:lineRule="exact"/>
    </w:pPr>
    <w:rPr>
      <w:color w:val="000000"/>
      <w:spacing w:val="-2"/>
      <w:sz w:val="28"/>
      <w:szCs w:val="28"/>
    </w:rPr>
  </w:style>
  <w:style w:type="paragraph" w:styleId="21">
    <w:name w:val="Body Text 2"/>
    <w:basedOn w:val="a"/>
    <w:rsid w:val="008E20AD"/>
    <w:rPr>
      <w:sz w:val="28"/>
    </w:rPr>
  </w:style>
  <w:style w:type="paragraph" w:styleId="a7">
    <w:name w:val="Block Text"/>
    <w:basedOn w:val="a"/>
    <w:rsid w:val="008E20AD"/>
    <w:pPr>
      <w:shd w:val="clear" w:color="auto" w:fill="FFFFFF"/>
      <w:ind w:left="14" w:right="353"/>
    </w:pPr>
  </w:style>
  <w:style w:type="paragraph" w:customStyle="1" w:styleId="ConsPlusNormal">
    <w:name w:val="ConsPlusNormal"/>
    <w:rsid w:val="008E20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E20A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8E20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No Spacing"/>
    <w:qFormat/>
    <w:rsid w:val="008E20AD"/>
    <w:rPr>
      <w:rFonts w:ascii="Calibri" w:hAnsi="Calibri"/>
      <w:sz w:val="22"/>
      <w:szCs w:val="22"/>
    </w:rPr>
  </w:style>
  <w:style w:type="paragraph" w:customStyle="1" w:styleId="11Char">
    <w:name w:val="Знак1 Знак Знак Знак Знак Знак Знак Знак Знак1 Char"/>
    <w:basedOn w:val="a"/>
    <w:rsid w:val="008E20A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9">
    <w:name w:val="БланкАДМ"/>
    <w:basedOn w:val="a"/>
    <w:rsid w:val="008E20AD"/>
    <w:pPr>
      <w:ind w:firstLine="720"/>
    </w:pPr>
    <w:rPr>
      <w:sz w:val="28"/>
      <w:szCs w:val="20"/>
    </w:rPr>
  </w:style>
  <w:style w:type="character" w:styleId="HTML">
    <w:name w:val="HTML Variable"/>
    <w:aliases w:val="!Ссылки в документе"/>
    <w:basedOn w:val="a0"/>
    <w:rsid w:val="006B793C"/>
    <w:rPr>
      <w:rFonts w:ascii="Arial" w:hAnsi="Arial"/>
      <w:b w:val="0"/>
      <w:i w:val="0"/>
      <w:iCs/>
      <w:color w:val="0000FF"/>
      <w:sz w:val="24"/>
      <w:u w:val="none"/>
    </w:rPr>
  </w:style>
  <w:style w:type="paragraph" w:styleId="aa">
    <w:name w:val="annotation text"/>
    <w:aliases w:val="!Равноширинный текст документа"/>
    <w:basedOn w:val="a"/>
    <w:link w:val="ab"/>
    <w:rsid w:val="006B793C"/>
    <w:rPr>
      <w:rFonts w:ascii="Courier" w:hAnsi="Courier"/>
      <w:sz w:val="22"/>
      <w:szCs w:val="20"/>
    </w:rPr>
  </w:style>
  <w:style w:type="character" w:customStyle="1" w:styleId="ab">
    <w:name w:val="Текст примечания Знак"/>
    <w:aliases w:val="!Равноширинный текст документа Знак"/>
    <w:basedOn w:val="a0"/>
    <w:link w:val="aa"/>
    <w:rsid w:val="00FD515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B793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c">
    <w:name w:val="Hyperlink"/>
    <w:basedOn w:val="a0"/>
    <w:rsid w:val="006B793C"/>
    <w:rPr>
      <w:color w:val="0000FF"/>
      <w:u w:val="none"/>
    </w:rPr>
  </w:style>
  <w:style w:type="paragraph" w:customStyle="1" w:styleId="Application">
    <w:name w:val="Application!Приложение"/>
    <w:rsid w:val="006B793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B793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B793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B793C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c210189c-214b-46c4-840b-2c8f7ef5c573.doc" TargetMode="External"/><Relationship Id="rId5" Type="http://schemas.openxmlformats.org/officeDocument/2006/relationships/hyperlink" Target="file:///C:\content\edition\7308a5e0-0c49-4a50-aca3-ced59b62744e.doc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0</TotalTime>
  <Pages>10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Мельников Михаил Валерьевич</cp:lastModifiedBy>
  <cp:revision>3</cp:revision>
  <dcterms:created xsi:type="dcterms:W3CDTF">2024-04-01T12:12:00Z</dcterms:created>
  <dcterms:modified xsi:type="dcterms:W3CDTF">2024-05-03T07:28:00Z</dcterms:modified>
</cp:coreProperties>
</file>