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D9" w:rsidRPr="009A7A3A" w:rsidRDefault="005B07D9" w:rsidP="009A7A3A">
      <w:pPr>
        <w:pStyle w:val="2"/>
      </w:pPr>
      <w:r w:rsidRPr="009A7A3A">
        <w:t>АДМИНИСТРАЦИЯ БЕРЕЗОВСКОГО РАЙОНА</w:t>
      </w:r>
    </w:p>
    <w:p w:rsidR="005B07D9" w:rsidRPr="009A7A3A" w:rsidRDefault="005B07D9" w:rsidP="009A7A3A">
      <w:pPr>
        <w:pStyle w:val="2"/>
        <w:rPr>
          <w:szCs w:val="20"/>
        </w:rPr>
      </w:pPr>
      <w:r w:rsidRPr="009A7A3A">
        <w:rPr>
          <w:szCs w:val="20"/>
        </w:rPr>
        <w:t>ХАНТЫ-МАНСИЙСКОГО АВТОНОМНОГО ОКРУГА</w:t>
      </w:r>
      <w:r w:rsidR="009A7A3A" w:rsidRPr="009A7A3A">
        <w:rPr>
          <w:szCs w:val="20"/>
        </w:rPr>
        <w:t>-</w:t>
      </w:r>
      <w:r w:rsidRPr="009A7A3A">
        <w:rPr>
          <w:szCs w:val="20"/>
        </w:rPr>
        <w:t>ЮГРЫ</w:t>
      </w:r>
    </w:p>
    <w:p w:rsidR="005B07D9" w:rsidRPr="009A7A3A" w:rsidRDefault="005B07D9" w:rsidP="009A7A3A">
      <w:pPr>
        <w:pStyle w:val="2"/>
        <w:rPr>
          <w:szCs w:val="20"/>
        </w:rPr>
      </w:pPr>
    </w:p>
    <w:p w:rsidR="005B07D9" w:rsidRPr="009A7A3A" w:rsidRDefault="005B07D9" w:rsidP="009A7A3A">
      <w:pPr>
        <w:pStyle w:val="2"/>
      </w:pPr>
      <w:r w:rsidRPr="009A7A3A">
        <w:t>ПОСТАНОВЛЕНИЕ</w:t>
      </w:r>
    </w:p>
    <w:p w:rsidR="005B07D9" w:rsidRPr="009A7A3A" w:rsidRDefault="005B07D9" w:rsidP="009A7A3A">
      <w:pPr>
        <w:ind w:firstLine="0"/>
        <w:rPr>
          <w:rFonts w:eastAsia="Calibri" w:cs="Arial"/>
          <w:szCs w:val="28"/>
        </w:rPr>
      </w:pPr>
    </w:p>
    <w:p w:rsidR="005B07D9" w:rsidRPr="009A7A3A" w:rsidRDefault="0080149F" w:rsidP="009A7A3A">
      <w:pPr>
        <w:tabs>
          <w:tab w:val="center" w:pos="9072"/>
        </w:tabs>
        <w:ind w:firstLine="0"/>
        <w:rPr>
          <w:rFonts w:eastAsia="Calibri" w:cs="Arial"/>
          <w:szCs w:val="28"/>
        </w:rPr>
      </w:pPr>
      <w:r w:rsidRPr="009A7A3A">
        <w:rPr>
          <w:rFonts w:eastAsia="Calibri" w:cs="Arial"/>
          <w:szCs w:val="28"/>
        </w:rPr>
        <w:t>от</w:t>
      </w:r>
      <w:r w:rsidR="009A7A3A" w:rsidRPr="009A7A3A">
        <w:rPr>
          <w:rFonts w:eastAsia="Calibri" w:cs="Arial"/>
          <w:szCs w:val="28"/>
        </w:rPr>
        <w:t xml:space="preserve"> </w:t>
      </w:r>
      <w:r w:rsidR="00FD5310" w:rsidRPr="009A7A3A">
        <w:rPr>
          <w:rFonts w:eastAsia="Calibri" w:cs="Arial"/>
          <w:szCs w:val="28"/>
        </w:rPr>
        <w:t>25.05.2</w:t>
      </w:r>
      <w:r w:rsidR="003A6DDA" w:rsidRPr="009A7A3A">
        <w:rPr>
          <w:rFonts w:eastAsia="Calibri" w:cs="Arial"/>
          <w:szCs w:val="28"/>
        </w:rPr>
        <w:t>023</w:t>
      </w:r>
      <w:r w:rsidR="009A7A3A">
        <w:rPr>
          <w:rFonts w:eastAsia="Calibri" w:cs="Arial"/>
          <w:szCs w:val="28"/>
        </w:rPr>
        <w:tab/>
      </w:r>
      <w:r w:rsidR="005B07D9" w:rsidRPr="009A7A3A">
        <w:rPr>
          <w:rFonts w:eastAsia="Calibri" w:cs="Arial"/>
          <w:szCs w:val="28"/>
        </w:rPr>
        <w:t xml:space="preserve">№ </w:t>
      </w:r>
      <w:r w:rsidR="00FD5310" w:rsidRPr="009A7A3A">
        <w:rPr>
          <w:rFonts w:eastAsia="Calibri" w:cs="Arial"/>
          <w:szCs w:val="28"/>
        </w:rPr>
        <w:t>377</w:t>
      </w:r>
    </w:p>
    <w:p w:rsidR="005B07D9" w:rsidRPr="009A7A3A" w:rsidRDefault="00F95652" w:rsidP="009A7A3A">
      <w:pPr>
        <w:ind w:firstLine="0"/>
        <w:rPr>
          <w:rFonts w:eastAsia="Calibri" w:cs="Arial"/>
          <w:szCs w:val="28"/>
        </w:rPr>
      </w:pPr>
      <w:proofErr w:type="spellStart"/>
      <w:r w:rsidRPr="009A7A3A">
        <w:rPr>
          <w:rFonts w:eastAsia="Calibri" w:cs="Arial"/>
          <w:szCs w:val="28"/>
        </w:rPr>
        <w:t>п</w:t>
      </w:r>
      <w:r w:rsidR="005B07D9" w:rsidRPr="009A7A3A">
        <w:rPr>
          <w:rFonts w:eastAsia="Calibri" w:cs="Arial"/>
          <w:szCs w:val="28"/>
        </w:rPr>
        <w:t>гт</w:t>
      </w:r>
      <w:proofErr w:type="spellEnd"/>
      <w:r w:rsidR="005B07D9" w:rsidRPr="009A7A3A">
        <w:rPr>
          <w:rFonts w:eastAsia="Calibri" w:cs="Arial"/>
          <w:szCs w:val="28"/>
        </w:rPr>
        <w:t>. Березово</w:t>
      </w:r>
    </w:p>
    <w:p w:rsidR="005B07D9" w:rsidRPr="009A7A3A" w:rsidRDefault="005B07D9" w:rsidP="005B07D9">
      <w:pPr>
        <w:rPr>
          <w:rFonts w:eastAsia="Calibri" w:cs="Arial"/>
          <w:szCs w:val="28"/>
        </w:rPr>
      </w:pPr>
    </w:p>
    <w:p w:rsidR="009A7A3A" w:rsidRDefault="009A7A3A" w:rsidP="009A7A3A">
      <w:pPr>
        <w:pStyle w:val="Title"/>
        <w:rPr>
          <w:rFonts w:eastAsia="Calibri"/>
        </w:rPr>
      </w:pPr>
      <w:r w:rsidRPr="009A7A3A">
        <w:rPr>
          <w:rFonts w:eastAsia="Calibri"/>
        </w:rPr>
        <w:t>О внесении изменений в постановление администрации Березовского района от 22 декабря 2021 года № 1512 «О муниципальной программе «Культурное пространство Березовского района»</w:t>
      </w:r>
    </w:p>
    <w:p w:rsidR="009A7A3A" w:rsidRDefault="009A7A3A" w:rsidP="00337C54">
      <w:pPr>
        <w:ind w:firstLine="708"/>
        <w:rPr>
          <w:rFonts w:eastAsia="Calibri" w:cs="Arial"/>
          <w:szCs w:val="28"/>
        </w:rPr>
      </w:pPr>
    </w:p>
    <w:p w:rsidR="004476DA" w:rsidRDefault="004476DA" w:rsidP="00337C54">
      <w:pPr>
        <w:ind w:firstLine="708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 xml:space="preserve">(утратило силу постановлением Администрации </w:t>
      </w:r>
      <w:hyperlink r:id="rId9" w:tooltip="постановление от 29.01.2024 0:00:00 №5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4476DA">
          <w:rPr>
            <w:rStyle w:val="ae"/>
            <w:rFonts w:eastAsia="Calibri" w:cs="Arial"/>
            <w:szCs w:val="28"/>
          </w:rPr>
          <w:t>от 29.01.2024 № 59</w:t>
        </w:r>
      </w:hyperlink>
      <w:bookmarkStart w:id="0" w:name="_GoBack"/>
      <w:bookmarkEnd w:id="0"/>
      <w:r>
        <w:rPr>
          <w:rFonts w:eastAsia="Calibri" w:cs="Arial"/>
          <w:szCs w:val="28"/>
        </w:rPr>
        <w:t>)</w:t>
      </w:r>
    </w:p>
    <w:p w:rsidR="004476DA" w:rsidRDefault="004476DA" w:rsidP="00337C54">
      <w:pPr>
        <w:ind w:firstLine="708"/>
        <w:rPr>
          <w:rFonts w:eastAsia="Calibri" w:cs="Arial"/>
          <w:szCs w:val="28"/>
        </w:rPr>
      </w:pPr>
    </w:p>
    <w:p w:rsidR="00337C54" w:rsidRPr="009A7A3A" w:rsidRDefault="00337C54" w:rsidP="009A7A3A">
      <w:pPr>
        <w:rPr>
          <w:rFonts w:eastAsia="Calibri"/>
        </w:rPr>
      </w:pPr>
      <w:r w:rsidRPr="009A7A3A">
        <w:rPr>
          <w:rFonts w:eastAsia="Calibri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A7A3A">
          <w:rPr>
            <w:rStyle w:val="ae"/>
            <w:rFonts w:eastAsia="Calibri"/>
          </w:rPr>
          <w:t>Бюджетного кодекса</w:t>
        </w:r>
      </w:hyperlink>
      <w:r w:rsidRPr="009A7A3A">
        <w:rPr>
          <w:rFonts w:eastAsia="Calibri"/>
        </w:rPr>
        <w:t xml:space="preserve"> Российской Федерации,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933C87" w:rsidRPr="009A7A3A">
          <w:rPr>
            <w:rStyle w:val="ae"/>
            <w:rFonts w:eastAsia="Calibri"/>
          </w:rPr>
          <w:t>от 10 ноября 2021 года</w:t>
        </w:r>
        <w:r w:rsidR="009A7A3A" w:rsidRPr="009A7A3A">
          <w:rPr>
            <w:rStyle w:val="ae"/>
            <w:rFonts w:eastAsia="Calibri"/>
          </w:rPr>
          <w:t xml:space="preserve"> </w:t>
        </w:r>
        <w:r w:rsidR="00933C87" w:rsidRPr="009A7A3A">
          <w:rPr>
            <w:rStyle w:val="ae"/>
            <w:rFonts w:eastAsia="Calibri"/>
          </w:rPr>
          <w:t>№ 1306</w:t>
        </w:r>
      </w:hyperlink>
      <w:r w:rsidR="00933C87" w:rsidRPr="009A7A3A">
        <w:rPr>
          <w:rFonts w:eastAsia="Calibri"/>
        </w:rPr>
        <w:t xml:space="preserve"> </w:t>
      </w:r>
      <w:r w:rsidR="009A7A3A" w:rsidRPr="009A7A3A">
        <w:rPr>
          <w:rFonts w:eastAsia="Calibri"/>
        </w:rPr>
        <w:t>«</w:t>
      </w:r>
      <w:r w:rsidR="00933C87" w:rsidRPr="009A7A3A">
        <w:rPr>
          <w:rFonts w:eastAsia="Calibri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="00933C87" w:rsidRPr="009A7A3A">
        <w:rPr>
          <w:rFonts w:eastAsia="Calibri"/>
        </w:rPr>
        <w:t>оценки эффективности реализации муниципальных программ Березовского района</w:t>
      </w:r>
      <w:proofErr w:type="gramEnd"/>
      <w:r w:rsidR="00933C87" w:rsidRPr="009A7A3A">
        <w:rPr>
          <w:rFonts w:eastAsia="Calibri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9A7A3A" w:rsidRPr="009A7A3A">
        <w:rPr>
          <w:rFonts w:eastAsia="Calibri"/>
        </w:rPr>
        <w:t>»</w:t>
      </w:r>
      <w:r w:rsidRPr="009A7A3A">
        <w:rPr>
          <w:rFonts w:eastAsia="Calibri"/>
        </w:rPr>
        <w:t>:</w:t>
      </w:r>
      <w:r w:rsidR="00933C87" w:rsidRPr="009A7A3A">
        <w:rPr>
          <w:rFonts w:eastAsia="Calibri"/>
        </w:rPr>
        <w:t xml:space="preserve"> </w:t>
      </w:r>
    </w:p>
    <w:p w:rsidR="00337C54" w:rsidRPr="009A7A3A" w:rsidRDefault="005257BC" w:rsidP="009A7A3A">
      <w:pPr>
        <w:rPr>
          <w:rFonts w:eastAsia="Calibri"/>
        </w:rPr>
      </w:pPr>
      <w:r w:rsidRPr="009A7A3A">
        <w:rPr>
          <w:rFonts w:eastAsia="Calibri"/>
        </w:rPr>
        <w:t>1.</w:t>
      </w:r>
      <w:r w:rsidR="00AA1516" w:rsidRPr="009A7A3A">
        <w:rPr>
          <w:rFonts w:eastAsia="Calibri"/>
        </w:rPr>
        <w:t xml:space="preserve"> </w:t>
      </w:r>
      <w:r w:rsidRPr="009A7A3A">
        <w:rPr>
          <w:rFonts w:eastAsia="Calibri"/>
        </w:rPr>
        <w:t>В</w:t>
      </w:r>
      <w:r w:rsidR="003E3649" w:rsidRPr="009A7A3A">
        <w:rPr>
          <w:rFonts w:eastAsia="Calibri"/>
        </w:rPr>
        <w:t>нести в приложение 1 к постановлению</w:t>
      </w:r>
      <w:r w:rsidRPr="009A7A3A">
        <w:rPr>
          <w:rFonts w:eastAsia="Calibri"/>
        </w:rPr>
        <w:t xml:space="preserve"> администрации Березовского района </w:t>
      </w:r>
      <w:hyperlink r:id="rId12" w:tooltip="постановление от 22.12.2021 0:00:00 №1512 Администрация Березовского района&#10;&#10;О муниципальной программе " w:history="1">
        <w:r w:rsidRPr="009A7A3A">
          <w:rPr>
            <w:rStyle w:val="ae"/>
            <w:rFonts w:eastAsia="Calibri"/>
          </w:rPr>
          <w:t>от 22 декабря 2021 года № 1512</w:t>
        </w:r>
      </w:hyperlink>
      <w:r w:rsidRPr="009A7A3A">
        <w:rPr>
          <w:rFonts w:eastAsia="Calibri"/>
        </w:rPr>
        <w:t xml:space="preserve"> </w:t>
      </w:r>
      <w:r w:rsidR="009A7A3A" w:rsidRPr="009A7A3A">
        <w:rPr>
          <w:rFonts w:eastAsia="Calibri"/>
        </w:rPr>
        <w:t>«</w:t>
      </w:r>
      <w:r w:rsidRPr="009A7A3A">
        <w:rPr>
          <w:rFonts w:eastAsia="Calibri"/>
        </w:rPr>
        <w:t xml:space="preserve">О муниципальной программе </w:t>
      </w:r>
      <w:r w:rsidR="009A7A3A" w:rsidRPr="009A7A3A">
        <w:rPr>
          <w:rFonts w:eastAsia="Calibri"/>
        </w:rPr>
        <w:t>«</w:t>
      </w:r>
      <w:r w:rsidRPr="009A7A3A">
        <w:rPr>
          <w:rFonts w:eastAsia="Calibri"/>
        </w:rPr>
        <w:t>Культурное пространство Березовского района</w:t>
      </w:r>
      <w:r w:rsidR="009A7A3A" w:rsidRPr="009A7A3A">
        <w:rPr>
          <w:rFonts w:eastAsia="Calibri"/>
        </w:rPr>
        <w:t>»</w:t>
      </w:r>
      <w:r w:rsidRPr="009A7A3A">
        <w:rPr>
          <w:rFonts w:eastAsia="Calibri"/>
        </w:rPr>
        <w:t xml:space="preserve"> (далее</w:t>
      </w:r>
      <w:r w:rsidR="009A7A3A" w:rsidRPr="009A7A3A">
        <w:rPr>
          <w:rFonts w:eastAsia="Calibri"/>
        </w:rPr>
        <w:t>-</w:t>
      </w:r>
      <w:r w:rsidRPr="009A7A3A">
        <w:rPr>
          <w:rFonts w:eastAsia="Calibri"/>
        </w:rPr>
        <w:t>муниципальная программа) следующие изменения:</w:t>
      </w:r>
    </w:p>
    <w:p w:rsidR="005257BC" w:rsidRPr="009A7A3A" w:rsidRDefault="003E3649" w:rsidP="009A7A3A">
      <w:pPr>
        <w:rPr>
          <w:rFonts w:eastAsia="Calibri"/>
        </w:rPr>
      </w:pPr>
      <w:r w:rsidRPr="009A7A3A">
        <w:rPr>
          <w:rFonts w:eastAsia="Calibri"/>
        </w:rPr>
        <w:t>1.1.</w:t>
      </w:r>
      <w:r w:rsidR="005257BC" w:rsidRPr="009A7A3A">
        <w:rPr>
          <w:rFonts w:eastAsia="Calibri"/>
        </w:rPr>
        <w:t xml:space="preserve"> </w:t>
      </w:r>
      <w:r w:rsidR="009A2CE6" w:rsidRPr="009A7A3A">
        <w:rPr>
          <w:rFonts w:eastAsia="Calibri"/>
        </w:rPr>
        <w:t>В</w:t>
      </w:r>
      <w:r w:rsidR="005257BC" w:rsidRPr="009A7A3A">
        <w:rPr>
          <w:rFonts w:eastAsia="Calibri"/>
        </w:rPr>
        <w:t xml:space="preserve"> паспорте муниципальной программы строки</w:t>
      </w:r>
      <w:r w:rsidR="009A7A3A" w:rsidRPr="009A7A3A">
        <w:rPr>
          <w:rFonts w:eastAsia="Calibri"/>
        </w:rPr>
        <w:t xml:space="preserve"> «</w:t>
      </w:r>
      <w:r w:rsidR="005257BC" w:rsidRPr="009A7A3A">
        <w:rPr>
          <w:rFonts w:eastAsia="Calibri"/>
        </w:rPr>
        <w:t>Параметры финансового обеспечения муниципальной программы</w:t>
      </w:r>
      <w:r w:rsidR="009A7A3A" w:rsidRPr="009A7A3A">
        <w:rPr>
          <w:rFonts w:eastAsia="Calibri"/>
        </w:rPr>
        <w:t>»</w:t>
      </w:r>
      <w:r w:rsidR="006C1BE2" w:rsidRPr="009A7A3A">
        <w:rPr>
          <w:rFonts w:eastAsia="Calibri"/>
        </w:rPr>
        <w:t xml:space="preserve">, </w:t>
      </w:r>
      <w:r w:rsidR="009A7A3A" w:rsidRPr="009A7A3A">
        <w:rPr>
          <w:rFonts w:eastAsia="Calibri"/>
        </w:rPr>
        <w:t>«</w:t>
      </w:r>
      <w:r w:rsidR="006C1BE2" w:rsidRPr="009A7A3A">
        <w:rPr>
          <w:rFonts w:eastAsia="Calibri"/>
        </w:rPr>
        <w:t>Параметры финансового</w:t>
      </w:r>
      <w:r w:rsidR="009A7A3A" w:rsidRPr="009A7A3A">
        <w:rPr>
          <w:rFonts w:eastAsia="Calibri"/>
        </w:rPr>
        <w:t xml:space="preserve"> </w:t>
      </w:r>
      <w:r w:rsidR="006C1BE2" w:rsidRPr="009A7A3A">
        <w:rPr>
          <w:rFonts w:eastAsia="Calibri"/>
        </w:rPr>
        <w:t>обеспечения проектов, проектов авт</w:t>
      </w:r>
      <w:r w:rsidR="00A370AD" w:rsidRPr="009A7A3A">
        <w:rPr>
          <w:rFonts w:eastAsia="Calibri"/>
        </w:rPr>
        <w:t>о</w:t>
      </w:r>
      <w:r w:rsidR="006C1BE2" w:rsidRPr="009A7A3A">
        <w:rPr>
          <w:rFonts w:eastAsia="Calibri"/>
        </w:rPr>
        <w:t>номного округа</w:t>
      </w:r>
      <w:r w:rsidR="00615AAB" w:rsidRPr="009A7A3A">
        <w:rPr>
          <w:rFonts w:eastAsia="Calibri"/>
        </w:rPr>
        <w:t>,</w:t>
      </w:r>
      <w:r w:rsidR="006C1BE2" w:rsidRPr="009A7A3A">
        <w:rPr>
          <w:rFonts w:eastAsia="Calibri"/>
        </w:rPr>
        <w:t xml:space="preserve"> Березовского района</w:t>
      </w:r>
      <w:r w:rsidR="009A7A3A" w:rsidRPr="009A7A3A">
        <w:rPr>
          <w:rFonts w:eastAsia="Calibri"/>
        </w:rPr>
        <w:t>»</w:t>
      </w:r>
      <w:r w:rsidR="006C1BE2" w:rsidRPr="009A7A3A">
        <w:rPr>
          <w:rFonts w:eastAsia="Calibri"/>
        </w:rPr>
        <w:t xml:space="preserve"> </w:t>
      </w:r>
      <w:r w:rsidR="005257BC" w:rsidRPr="009A7A3A">
        <w:rPr>
          <w:rFonts w:eastAsia="Calibri"/>
        </w:rPr>
        <w:t>изложить в следующей редакции:</w:t>
      </w:r>
    </w:p>
    <w:p w:rsidR="00BD3CF4" w:rsidRPr="009A7A3A" w:rsidRDefault="009A7A3A" w:rsidP="009A7A3A">
      <w:pPr>
        <w:rPr>
          <w:rFonts w:eastAsia="Calibri"/>
        </w:rPr>
      </w:pPr>
      <w:r w:rsidRPr="009A7A3A">
        <w:rPr>
          <w:rFonts w:eastAsia="Calibri"/>
        </w:rPr>
        <w:t>«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"/>
        <w:gridCol w:w="1131"/>
        <w:gridCol w:w="2846"/>
        <w:gridCol w:w="142"/>
        <w:gridCol w:w="851"/>
        <w:gridCol w:w="141"/>
        <w:gridCol w:w="16"/>
        <w:gridCol w:w="835"/>
        <w:gridCol w:w="142"/>
        <w:gridCol w:w="850"/>
        <w:gridCol w:w="139"/>
        <w:gridCol w:w="853"/>
        <w:gridCol w:w="143"/>
        <w:gridCol w:w="850"/>
        <w:gridCol w:w="141"/>
        <w:gridCol w:w="851"/>
      </w:tblGrid>
      <w:tr w:rsidR="007077C3" w:rsidRPr="009A7A3A" w:rsidTr="008502F9">
        <w:trPr>
          <w:gridBefore w:val="1"/>
          <w:wBefore w:w="7" w:type="dxa"/>
          <w:trHeight w:val="358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Параметры финансового обеспечения муниципальной программы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Источники финансирования</w:t>
            </w:r>
          </w:p>
        </w:tc>
        <w:tc>
          <w:tcPr>
            <w:tcW w:w="59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r w:rsidRPr="009A7A3A">
              <w:t>Расходы по годам (тыс. рублей)</w:t>
            </w:r>
          </w:p>
        </w:tc>
      </w:tr>
      <w:tr w:rsidR="00472A60" w:rsidRPr="009A7A3A" w:rsidTr="008502F9">
        <w:trPr>
          <w:gridBefore w:val="1"/>
          <w:wBefore w:w="7" w:type="dxa"/>
          <w:trHeight w:val="27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9A7A3A" w:rsidRDefault="007077C3" w:rsidP="009A7A3A"/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7C3" w:rsidRPr="009A7A3A" w:rsidRDefault="007077C3" w:rsidP="009A7A3A">
            <w:pPr>
              <w:ind w:firstLine="0"/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2022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2024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2025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2026</w:t>
            </w:r>
            <w:r w:rsidR="009A7A3A" w:rsidRPr="009A7A3A">
              <w:t>-</w:t>
            </w:r>
            <w:r w:rsidRPr="009A7A3A">
              <w:t xml:space="preserve">2030 </w:t>
            </w:r>
          </w:p>
        </w:tc>
      </w:tr>
      <w:tr w:rsidR="00EF0A74" w:rsidRPr="009A7A3A" w:rsidTr="008502F9">
        <w:trPr>
          <w:gridBefore w:val="1"/>
          <w:wBefore w:w="7" w:type="dxa"/>
          <w:trHeight w:val="39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74" w:rsidRPr="009A7A3A" w:rsidRDefault="00EF0A74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2 418 869,6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299 027,0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296 892,8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295 643,8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254 551,0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1 272 755,0</w:t>
            </w:r>
          </w:p>
        </w:tc>
      </w:tr>
      <w:tr w:rsidR="00EF0A74" w:rsidRPr="009A7A3A" w:rsidTr="008502F9">
        <w:trPr>
          <w:gridBefore w:val="1"/>
          <w:wBefore w:w="7" w:type="dxa"/>
          <w:trHeight w:val="38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74" w:rsidRPr="009A7A3A" w:rsidRDefault="00EF0A74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6 792,4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40,8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36,6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6 505,0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35,0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175,0</w:t>
            </w:r>
          </w:p>
        </w:tc>
      </w:tr>
      <w:tr w:rsidR="00EF0A74" w:rsidRPr="009A7A3A" w:rsidTr="008502F9">
        <w:trPr>
          <w:gridBefore w:val="1"/>
          <w:wBefore w:w="7" w:type="dxa"/>
          <w:trHeight w:val="503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74" w:rsidRPr="009A7A3A" w:rsidRDefault="00EF0A74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25 414,6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3 527,5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1 832,9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11 521,0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1 422,2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7 111,0</w:t>
            </w:r>
          </w:p>
        </w:tc>
      </w:tr>
      <w:tr w:rsidR="00EF0A74" w:rsidRPr="009A7A3A" w:rsidTr="008502F9">
        <w:trPr>
          <w:gridBefore w:val="1"/>
          <w:wBefore w:w="7" w:type="dxa"/>
          <w:trHeight w:val="42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74" w:rsidRPr="009A7A3A" w:rsidRDefault="00EF0A74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2 386 638,6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295 447,2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295 010,8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277 617,8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253 093,8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A74" w:rsidRPr="009A7A3A" w:rsidRDefault="00EF0A74" w:rsidP="009A7A3A">
            <w:pPr>
              <w:ind w:firstLine="0"/>
            </w:pPr>
            <w:r w:rsidRPr="009A7A3A">
              <w:t>1 265 469,0</w:t>
            </w:r>
          </w:p>
        </w:tc>
      </w:tr>
      <w:tr w:rsidR="00472A60" w:rsidRPr="009A7A3A" w:rsidTr="008502F9">
        <w:trPr>
          <w:gridBefore w:val="1"/>
          <w:wBefore w:w="7" w:type="dxa"/>
          <w:trHeight w:val="26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9A7A3A" w:rsidRDefault="007077C3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C607CE" w:rsidP="009A7A3A">
            <w:pPr>
              <w:ind w:firstLine="0"/>
            </w:pPr>
            <w:r w:rsidRPr="009A7A3A">
              <w:t>24,0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11,5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9A7A3A" w:rsidRDefault="00C607CE" w:rsidP="009A7A3A">
            <w:pPr>
              <w:ind w:firstLine="0"/>
            </w:pPr>
            <w:r w:rsidRPr="009A7A3A">
              <w:t>12,5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</w:tr>
      <w:tr w:rsidR="00472A60" w:rsidRPr="009A7A3A" w:rsidTr="008502F9">
        <w:trPr>
          <w:gridBefore w:val="1"/>
          <w:wBefore w:w="7" w:type="dxa"/>
          <w:trHeight w:val="34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7C3" w:rsidRPr="009A7A3A" w:rsidRDefault="007077C3" w:rsidP="009A7A3A"/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иные источники финансирования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9A7A3A" w:rsidRDefault="007077C3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38" w:type="dxa"/>
            <w:gridSpan w:val="2"/>
            <w:vMerge w:val="restart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Параметры финанс</w:t>
            </w:r>
            <w:r w:rsidRPr="009A7A3A">
              <w:lastRenderedPageBreak/>
              <w:t>ового обеспечения проектов, проектов автономного округа, Березовского района</w:t>
            </w:r>
          </w:p>
        </w:tc>
        <w:tc>
          <w:tcPr>
            <w:tcW w:w="2846" w:type="dxa"/>
            <w:vMerge w:val="restart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lastRenderedPageBreak/>
              <w:t>Источники финансирования</w:t>
            </w:r>
          </w:p>
        </w:tc>
        <w:tc>
          <w:tcPr>
            <w:tcW w:w="4962" w:type="dxa"/>
            <w:gridSpan w:val="11"/>
            <w:shd w:val="clear" w:color="000000" w:fill="FFFFFF"/>
            <w:vAlign w:val="center"/>
            <w:hideMark/>
          </w:tcPr>
          <w:p w:rsidR="00A370AD" w:rsidRPr="009A7A3A" w:rsidRDefault="00A370AD" w:rsidP="009A7A3A">
            <w:r w:rsidRPr="009A7A3A">
              <w:t>Расходы по годам (тыс. рублей)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A370AD" w:rsidRPr="009A7A3A" w:rsidRDefault="009A7A3A" w:rsidP="009A7A3A">
            <w:r w:rsidRPr="009A7A3A">
              <w:t xml:space="preserve"> </w:t>
            </w:r>
          </w:p>
        </w:tc>
      </w:tr>
      <w:tr w:rsidR="00472A60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846" w:type="dxa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1150" w:type="dxa"/>
            <w:gridSpan w:val="4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Всего</w:t>
            </w:r>
          </w:p>
        </w:tc>
        <w:tc>
          <w:tcPr>
            <w:tcW w:w="977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2022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2023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2024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2025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2026</w:t>
            </w:r>
            <w:r w:rsidR="009A7A3A" w:rsidRPr="009A7A3A">
              <w:t>-</w:t>
            </w:r>
            <w:r w:rsidRPr="009A7A3A">
              <w:t xml:space="preserve">2030 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8800" w:type="dxa"/>
            <w:gridSpan w:val="14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 xml:space="preserve">Региональный проект </w:t>
            </w:r>
            <w:r w:rsidR="009A7A3A" w:rsidRPr="009A7A3A">
              <w:t>«</w:t>
            </w:r>
            <w:r w:rsidRPr="009A7A3A">
              <w:t>Культурная среда</w:t>
            </w:r>
            <w:r w:rsidR="009A7A3A" w:rsidRPr="009A7A3A">
              <w:t>»</w:t>
            </w:r>
            <w:r w:rsidRPr="009A7A3A">
              <w:t xml:space="preserve"> (срок реализации 01.01.2019</w:t>
            </w:r>
            <w:r w:rsidR="009A7A3A" w:rsidRPr="009A7A3A">
              <w:t>-</w:t>
            </w:r>
            <w:r w:rsidRPr="009A7A3A">
              <w:t>31.12.2024гг.)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EA7856" w:rsidP="009A7A3A">
            <w:pPr>
              <w:ind w:firstLine="0"/>
            </w:pPr>
            <w:r w:rsidRPr="009A7A3A">
              <w:t>17459,1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EA7856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17459,1</w:t>
            </w:r>
          </w:p>
        </w:tc>
        <w:tc>
          <w:tcPr>
            <w:tcW w:w="991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EA7856" w:rsidP="009A7A3A">
            <w:pPr>
              <w:ind w:firstLine="0"/>
            </w:pPr>
            <w:r w:rsidRPr="009A7A3A">
              <w:t>6468,4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6468,4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EA7856" w:rsidP="009A7A3A">
            <w:pPr>
              <w:ind w:firstLine="0"/>
            </w:pPr>
            <w:r w:rsidRPr="009A7A3A">
              <w:t>10117,3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10117,3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EA7856" w:rsidP="009A7A3A">
            <w:pPr>
              <w:ind w:firstLine="0"/>
            </w:pPr>
            <w:r w:rsidRPr="009A7A3A">
              <w:t>873,4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6309D3" w:rsidP="009A7A3A">
            <w:pPr>
              <w:ind w:firstLine="0"/>
            </w:pPr>
            <w:r w:rsidRPr="009A7A3A">
              <w:t>873,4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1138" w:type="dxa"/>
            <w:gridSpan w:val="2"/>
            <w:vMerge/>
            <w:vAlign w:val="center"/>
            <w:hideMark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8800" w:type="dxa"/>
            <w:gridSpan w:val="14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 xml:space="preserve">Региональный проект </w:t>
            </w:r>
            <w:r w:rsidR="009A7A3A" w:rsidRPr="009A7A3A">
              <w:t>«</w:t>
            </w:r>
            <w:r w:rsidRPr="009A7A3A">
              <w:t>Творческие люди</w:t>
            </w:r>
            <w:r w:rsidR="009A7A3A" w:rsidRPr="009A7A3A">
              <w:t>»</w:t>
            </w:r>
            <w:r w:rsidRPr="009A7A3A">
              <w:t xml:space="preserve"> (срок реализации 01.01.2019</w:t>
            </w:r>
            <w:r w:rsidR="009A7A3A" w:rsidRPr="009A7A3A">
              <w:t>-</w:t>
            </w:r>
            <w:r w:rsidRPr="009A7A3A">
              <w:t>31.12.2024гг.)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  <w:tr w:rsidR="00A370AD" w:rsidRPr="009A7A3A" w:rsidTr="008502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38" w:type="dxa"/>
            <w:gridSpan w:val="2"/>
            <w:vMerge/>
            <w:vAlign w:val="center"/>
          </w:tcPr>
          <w:p w:rsidR="00A370AD" w:rsidRPr="009A7A3A" w:rsidRDefault="00A370AD" w:rsidP="009A7A3A"/>
        </w:tc>
        <w:tc>
          <w:tcPr>
            <w:tcW w:w="2988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3" w:type="dxa"/>
            <w:gridSpan w:val="3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89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6" w:type="dxa"/>
            <w:gridSpan w:val="2"/>
            <w:shd w:val="clear" w:color="000000" w:fill="FFFFFF"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991" w:type="dxa"/>
            <w:gridSpan w:val="2"/>
            <w:shd w:val="clear" w:color="auto" w:fill="auto"/>
            <w:noWrap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9A7A3A" w:rsidRDefault="00A370AD" w:rsidP="009A7A3A">
            <w:pPr>
              <w:ind w:firstLine="0"/>
            </w:pPr>
            <w:r w:rsidRPr="009A7A3A">
              <w:t>0</w:t>
            </w:r>
          </w:p>
        </w:tc>
      </w:tr>
    </w:tbl>
    <w:p w:rsidR="005257BC" w:rsidRPr="009A7A3A" w:rsidRDefault="009A7A3A" w:rsidP="007F02CC">
      <w:pPr>
        <w:jc w:val="right"/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>»</w:t>
      </w:r>
      <w:r w:rsidR="003266B1" w:rsidRPr="009A7A3A">
        <w:rPr>
          <w:rFonts w:eastAsia="Calibri" w:cs="Arial"/>
          <w:szCs w:val="28"/>
        </w:rPr>
        <w:t>;</w:t>
      </w:r>
    </w:p>
    <w:p w:rsidR="007F02CC" w:rsidRPr="009A7A3A" w:rsidRDefault="003E3649" w:rsidP="009A7A3A">
      <w:pPr>
        <w:rPr>
          <w:rFonts w:eastAsia="Calibri"/>
        </w:rPr>
      </w:pPr>
      <w:r w:rsidRPr="009A7A3A">
        <w:rPr>
          <w:rFonts w:eastAsia="Calibri"/>
        </w:rPr>
        <w:t>1.</w:t>
      </w:r>
      <w:r w:rsidR="003266B1" w:rsidRPr="009A7A3A">
        <w:rPr>
          <w:rFonts w:eastAsia="Calibri"/>
        </w:rPr>
        <w:t>2. т</w:t>
      </w:r>
      <w:r w:rsidR="00AE2D0E" w:rsidRPr="009A7A3A">
        <w:rPr>
          <w:rFonts w:eastAsia="Calibri"/>
        </w:rPr>
        <w:t>аблиц</w:t>
      </w:r>
      <w:r w:rsidR="003A6DDA" w:rsidRPr="009A7A3A">
        <w:rPr>
          <w:rFonts w:eastAsia="Calibri"/>
        </w:rPr>
        <w:t>у</w:t>
      </w:r>
      <w:r w:rsidR="00AE2D0E" w:rsidRPr="009A7A3A">
        <w:rPr>
          <w:rFonts w:eastAsia="Calibri"/>
        </w:rPr>
        <w:t xml:space="preserve"> 1</w:t>
      </w:r>
      <w:r w:rsidR="00C070F7" w:rsidRPr="009A7A3A">
        <w:rPr>
          <w:rFonts w:eastAsia="Calibri"/>
        </w:rPr>
        <w:t xml:space="preserve"> муниципальной программы </w:t>
      </w:r>
      <w:r w:rsidR="00DF7421" w:rsidRPr="009A7A3A">
        <w:rPr>
          <w:rFonts w:eastAsia="Calibri"/>
        </w:rPr>
        <w:t>изложить в следующей редакции согласно приложению</w:t>
      </w:r>
      <w:r w:rsidR="009A7A3A" w:rsidRPr="009A7A3A">
        <w:rPr>
          <w:rFonts w:eastAsia="Calibri"/>
        </w:rPr>
        <w:t xml:space="preserve"> </w:t>
      </w:r>
      <w:r w:rsidR="00DF7421" w:rsidRPr="009A7A3A">
        <w:rPr>
          <w:rFonts w:eastAsia="Calibri"/>
        </w:rPr>
        <w:t>к настоящему постановлению.</w:t>
      </w:r>
    </w:p>
    <w:p w:rsidR="004475C7" w:rsidRPr="009A7A3A" w:rsidRDefault="00D44AF3" w:rsidP="009A7A3A">
      <w:pPr>
        <w:rPr>
          <w:rFonts w:eastAsia="Calibri"/>
        </w:rPr>
      </w:pPr>
      <w:r w:rsidRPr="009A7A3A">
        <w:rPr>
          <w:rFonts w:eastAsia="Calibri"/>
        </w:rPr>
        <w:t>2</w:t>
      </w:r>
      <w:r w:rsidR="00FA77FF" w:rsidRPr="009A7A3A">
        <w:rPr>
          <w:rFonts w:eastAsia="Calibri"/>
        </w:rPr>
        <w:t xml:space="preserve">. Опубликовать настоящее постановление в газете </w:t>
      </w:r>
      <w:r w:rsidR="009A7A3A" w:rsidRPr="009A7A3A">
        <w:rPr>
          <w:rFonts w:eastAsia="Calibri"/>
        </w:rPr>
        <w:t>«</w:t>
      </w:r>
      <w:r w:rsidR="00FA77FF" w:rsidRPr="009A7A3A">
        <w:rPr>
          <w:rFonts w:eastAsia="Calibri"/>
        </w:rPr>
        <w:t>Жизнь Югры</w:t>
      </w:r>
      <w:r w:rsidR="009A7A3A" w:rsidRPr="009A7A3A">
        <w:rPr>
          <w:rFonts w:eastAsia="Calibri"/>
        </w:rPr>
        <w:t>»</w:t>
      </w:r>
      <w:r w:rsidR="00FA77FF" w:rsidRPr="009A7A3A">
        <w:rPr>
          <w:rFonts w:eastAsia="Calibri"/>
        </w:rPr>
        <w:t xml:space="preserve"> и разместить на </w:t>
      </w:r>
      <w:proofErr w:type="gramStart"/>
      <w:r w:rsidR="00FA77FF" w:rsidRPr="009A7A3A">
        <w:rPr>
          <w:rFonts w:eastAsia="Calibri"/>
        </w:rPr>
        <w:t>официальном</w:t>
      </w:r>
      <w:proofErr w:type="gramEnd"/>
      <w:r w:rsidR="00FA77FF" w:rsidRPr="009A7A3A">
        <w:rPr>
          <w:rFonts w:eastAsia="Calibri"/>
        </w:rPr>
        <w:t xml:space="preserve"> веб-сайте органов местного самоуправления</w:t>
      </w:r>
      <w:r w:rsidR="009A7A3A" w:rsidRPr="009A7A3A">
        <w:rPr>
          <w:rFonts w:eastAsia="Calibri"/>
        </w:rPr>
        <w:t xml:space="preserve"> </w:t>
      </w:r>
      <w:r w:rsidR="00FA77FF" w:rsidRPr="009A7A3A">
        <w:rPr>
          <w:rFonts w:eastAsia="Calibri"/>
        </w:rPr>
        <w:t>Березовского района.</w:t>
      </w:r>
    </w:p>
    <w:p w:rsidR="009A7A3A" w:rsidRPr="009A7A3A" w:rsidRDefault="00D44AF3" w:rsidP="009A7A3A">
      <w:pPr>
        <w:rPr>
          <w:rFonts w:eastAsia="Calibri"/>
        </w:rPr>
      </w:pPr>
      <w:r w:rsidRPr="009A7A3A">
        <w:rPr>
          <w:rFonts w:eastAsia="Calibri"/>
        </w:rPr>
        <w:t>3</w:t>
      </w:r>
      <w:r w:rsidR="00FA77FF" w:rsidRPr="009A7A3A">
        <w:rPr>
          <w:rFonts w:eastAsia="Calibri"/>
        </w:rPr>
        <w:t>. Настоящее постановление вступает в силу после его официального опубликования.</w:t>
      </w:r>
    </w:p>
    <w:p w:rsidR="009A7A3A" w:rsidRDefault="009A7A3A" w:rsidP="009A7A3A">
      <w:pPr>
        <w:rPr>
          <w:rFonts w:eastAsia="Calibri"/>
        </w:rPr>
      </w:pPr>
    </w:p>
    <w:p w:rsidR="009A7A3A" w:rsidRPr="009A7A3A" w:rsidRDefault="009A7A3A" w:rsidP="009A7A3A">
      <w:pPr>
        <w:rPr>
          <w:rFonts w:eastAsia="Calibri"/>
        </w:rPr>
      </w:pPr>
    </w:p>
    <w:p w:rsidR="009A7A3A" w:rsidRPr="009A7A3A" w:rsidRDefault="003132C2" w:rsidP="009A7A3A">
      <w:pPr>
        <w:tabs>
          <w:tab w:val="center" w:pos="9072"/>
        </w:tabs>
        <w:ind w:firstLine="0"/>
        <w:rPr>
          <w:rFonts w:eastAsia="Calibri"/>
          <w:noProof/>
        </w:rPr>
      </w:pPr>
      <w:proofErr w:type="spellStart"/>
      <w:r w:rsidRPr="009A7A3A">
        <w:rPr>
          <w:rFonts w:eastAsia="Calibri"/>
        </w:rPr>
        <w:t>И.о</w:t>
      </w:r>
      <w:proofErr w:type="spellEnd"/>
      <w:r w:rsidRPr="009A7A3A">
        <w:rPr>
          <w:rFonts w:eastAsia="Calibri"/>
        </w:rPr>
        <w:t>. г</w:t>
      </w:r>
      <w:r w:rsidR="008F11A7" w:rsidRPr="009A7A3A">
        <w:rPr>
          <w:rFonts w:eastAsia="Calibri"/>
        </w:rPr>
        <w:t>лав</w:t>
      </w:r>
      <w:r w:rsidRPr="009A7A3A">
        <w:rPr>
          <w:rFonts w:eastAsia="Calibri"/>
        </w:rPr>
        <w:t>ы</w:t>
      </w:r>
      <w:r w:rsidR="008F11A7" w:rsidRPr="009A7A3A">
        <w:rPr>
          <w:rFonts w:eastAsia="Calibri"/>
        </w:rPr>
        <w:t xml:space="preserve"> района</w:t>
      </w:r>
      <w:r w:rsidR="009A7A3A">
        <w:rPr>
          <w:rFonts w:eastAsia="Calibri"/>
        </w:rPr>
        <w:tab/>
      </w:r>
      <w:r w:rsidRPr="009A7A3A">
        <w:rPr>
          <w:rFonts w:eastAsia="Calibri"/>
          <w:noProof/>
        </w:rPr>
        <w:t>Г.Г. Кудряшов</w:t>
      </w:r>
    </w:p>
    <w:p w:rsidR="007B3F67" w:rsidRPr="009A7A3A" w:rsidRDefault="007B3F67" w:rsidP="009A7A3A">
      <w:pPr>
        <w:rPr>
          <w:rFonts w:eastAsia="Calibri"/>
        </w:rPr>
      </w:pPr>
    </w:p>
    <w:p w:rsidR="00523CB1" w:rsidRPr="009A7A3A" w:rsidRDefault="00523CB1" w:rsidP="00FA77FF">
      <w:pPr>
        <w:rPr>
          <w:rFonts w:eastAsia="Calibri" w:cs="Arial"/>
          <w:szCs w:val="28"/>
        </w:rPr>
      </w:pPr>
    </w:p>
    <w:p w:rsidR="00523CB1" w:rsidRPr="009A7A3A" w:rsidRDefault="00523CB1" w:rsidP="00FD5310">
      <w:pPr>
        <w:jc w:val="right"/>
        <w:rPr>
          <w:rFonts w:eastAsia="Calibri" w:cs="Arial"/>
          <w:szCs w:val="28"/>
        </w:rPr>
        <w:sectPr w:rsidR="00523CB1" w:rsidRPr="009A7A3A" w:rsidSect="009A7A3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Fmt w:val="chicago"/>
          </w:footnotePr>
          <w:type w:val="continuous"/>
          <w:pgSz w:w="11909" w:h="16834"/>
          <w:pgMar w:top="1134" w:right="851" w:bottom="1134" w:left="1134" w:header="720" w:footer="720" w:gutter="0"/>
          <w:cols w:space="60"/>
          <w:noEndnote/>
          <w:titlePg/>
          <w:docGrid w:linePitch="326"/>
        </w:sectPr>
      </w:pPr>
    </w:p>
    <w:p w:rsidR="00FD5310" w:rsidRDefault="00FD5310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9A7A3A" w:rsidRPr="009A7A3A" w:rsidRDefault="009A7A3A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9A7A3A" w:rsidRPr="009A7A3A" w:rsidRDefault="009A7A3A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FD5310" w:rsidRPr="009A7A3A" w:rsidRDefault="00DF7421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9A7A3A">
        <w:rPr>
          <w:rFonts w:cs="Arial"/>
          <w:b/>
          <w:sz w:val="30"/>
          <w:szCs w:val="30"/>
        </w:rPr>
        <w:t>Приложение</w:t>
      </w:r>
      <w:r w:rsidR="009A7A3A" w:rsidRPr="009A7A3A">
        <w:rPr>
          <w:rFonts w:cs="Arial"/>
          <w:b/>
          <w:sz w:val="30"/>
          <w:szCs w:val="30"/>
        </w:rPr>
        <w:t xml:space="preserve"> </w:t>
      </w:r>
    </w:p>
    <w:p w:rsidR="009A7A3A" w:rsidRPr="009A7A3A" w:rsidRDefault="00DF7421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eastAsia="Calibri" w:cs="Arial"/>
          <w:b/>
          <w:sz w:val="30"/>
          <w:szCs w:val="30"/>
        </w:rPr>
      </w:pPr>
      <w:r w:rsidRPr="009A7A3A">
        <w:rPr>
          <w:rFonts w:cs="Arial"/>
          <w:b/>
          <w:sz w:val="30"/>
          <w:szCs w:val="30"/>
        </w:rPr>
        <w:t>к постановлению</w:t>
      </w:r>
      <w:r w:rsidR="00FD5310" w:rsidRPr="009A7A3A">
        <w:rPr>
          <w:rFonts w:cs="Arial"/>
          <w:b/>
          <w:sz w:val="30"/>
          <w:szCs w:val="30"/>
        </w:rPr>
        <w:t xml:space="preserve"> </w:t>
      </w:r>
      <w:r w:rsidR="00FD5310" w:rsidRPr="009A7A3A">
        <w:rPr>
          <w:rFonts w:eastAsia="Calibri" w:cs="Arial"/>
          <w:b/>
          <w:sz w:val="30"/>
          <w:szCs w:val="30"/>
        </w:rPr>
        <w:t>администрации</w:t>
      </w:r>
      <w:r w:rsidRPr="009A7A3A">
        <w:rPr>
          <w:rFonts w:eastAsia="Calibri" w:cs="Arial"/>
          <w:b/>
          <w:sz w:val="30"/>
          <w:szCs w:val="30"/>
        </w:rPr>
        <w:t xml:space="preserve"> </w:t>
      </w:r>
    </w:p>
    <w:p w:rsidR="00DF7421" w:rsidRPr="009A7A3A" w:rsidRDefault="00DF7421" w:rsidP="00FD5310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9A7A3A">
        <w:rPr>
          <w:rFonts w:eastAsia="Calibri" w:cs="Arial"/>
          <w:b/>
          <w:sz w:val="30"/>
          <w:szCs w:val="30"/>
        </w:rPr>
        <w:t>Березовского района</w:t>
      </w:r>
    </w:p>
    <w:p w:rsidR="00DF7421" w:rsidRPr="009A7A3A" w:rsidRDefault="00DF7421" w:rsidP="00FD5310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  <w:r w:rsidRPr="009A7A3A">
        <w:rPr>
          <w:rFonts w:eastAsia="Calibri" w:cs="Arial"/>
          <w:b/>
          <w:sz w:val="30"/>
          <w:szCs w:val="30"/>
        </w:rPr>
        <w:t xml:space="preserve">от </w:t>
      </w:r>
      <w:r w:rsidR="00FD5310" w:rsidRPr="009A7A3A">
        <w:rPr>
          <w:rFonts w:eastAsia="Calibri" w:cs="Arial"/>
          <w:b/>
          <w:sz w:val="30"/>
          <w:szCs w:val="30"/>
        </w:rPr>
        <w:t>25.05.2023 № 377</w:t>
      </w:r>
      <w:r w:rsidRPr="009A7A3A">
        <w:rPr>
          <w:rFonts w:eastAsia="Calibri" w:cs="Arial"/>
          <w:b/>
          <w:sz w:val="30"/>
          <w:szCs w:val="30"/>
        </w:rPr>
        <w:t xml:space="preserve"> </w:t>
      </w:r>
    </w:p>
    <w:p w:rsidR="009A7A3A" w:rsidRDefault="009A7A3A" w:rsidP="00FD5310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9A7A3A" w:rsidRDefault="009A7A3A" w:rsidP="00FD5310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9A7A3A" w:rsidRPr="009A7A3A" w:rsidRDefault="009A7A3A" w:rsidP="009A7A3A">
      <w:pPr>
        <w:rPr>
          <w:rFonts w:eastAsia="Calibri"/>
        </w:rPr>
      </w:pPr>
    </w:p>
    <w:p w:rsidR="009A7A3A" w:rsidRPr="009A7A3A" w:rsidRDefault="009A7A3A" w:rsidP="009A7A3A">
      <w:pPr>
        <w:jc w:val="right"/>
        <w:rPr>
          <w:rFonts w:eastAsia="Calibri"/>
        </w:rPr>
      </w:pPr>
      <w:r w:rsidRPr="009A7A3A">
        <w:rPr>
          <w:rFonts w:eastAsia="Calibri"/>
        </w:rPr>
        <w:t>Таблица 1</w:t>
      </w:r>
    </w:p>
    <w:p w:rsidR="009A7A3A" w:rsidRDefault="009A7A3A" w:rsidP="009A7A3A">
      <w:pPr>
        <w:jc w:val="center"/>
        <w:rPr>
          <w:rFonts w:eastAsia="Calibri"/>
          <w:szCs w:val="28"/>
        </w:rPr>
      </w:pPr>
    </w:p>
    <w:p w:rsidR="007B3F67" w:rsidRDefault="009A7A3A" w:rsidP="009A7A3A">
      <w:pPr>
        <w:jc w:val="center"/>
        <w:rPr>
          <w:rFonts w:eastAsia="Calibri"/>
          <w:szCs w:val="28"/>
        </w:rPr>
      </w:pPr>
      <w:r w:rsidRPr="009A7A3A">
        <w:rPr>
          <w:rFonts w:eastAsia="Calibri"/>
          <w:szCs w:val="28"/>
        </w:rPr>
        <w:t>Распределение финансовых ресурсов муниципальной программы (по годам)</w:t>
      </w:r>
    </w:p>
    <w:p w:rsidR="000C27D7" w:rsidRPr="009A7A3A" w:rsidRDefault="000C27D7" w:rsidP="009A7A3A">
      <w:pPr>
        <w:ind w:firstLine="0"/>
        <w:rPr>
          <w:rFonts w:eastAsia="Calibri" w:cs="Arial"/>
          <w:szCs w:val="28"/>
        </w:rPr>
      </w:pP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127"/>
        <w:gridCol w:w="1985"/>
        <w:gridCol w:w="1260"/>
        <w:gridCol w:w="1260"/>
        <w:gridCol w:w="1149"/>
        <w:gridCol w:w="111"/>
        <w:gridCol w:w="1260"/>
        <w:gridCol w:w="1260"/>
        <w:gridCol w:w="1338"/>
      </w:tblGrid>
      <w:tr w:rsidR="00523CB1" w:rsidRPr="009A7A3A" w:rsidTr="001E0F57">
        <w:trPr>
          <w:trHeight w:val="111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Структурный элемент (основное мероприя</w:t>
            </w:r>
            <w:r w:rsidR="003B347B" w:rsidRPr="009A7A3A">
              <w:rPr>
                <w:rFonts w:cs="Arial"/>
                <w:color w:val="000000"/>
                <w:szCs w:val="20"/>
              </w:rPr>
              <w:t>тие) муниципальной программы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76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9A7A3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2026</w:t>
            </w:r>
            <w:r w:rsidR="009A7A3A" w:rsidRPr="009A7A3A">
              <w:rPr>
                <w:rFonts w:cs="Arial"/>
                <w:color w:val="000000"/>
                <w:szCs w:val="20"/>
              </w:rPr>
              <w:t>-</w:t>
            </w:r>
            <w:r w:rsidRPr="009A7A3A">
              <w:rPr>
                <w:rFonts w:cs="Arial"/>
                <w:color w:val="000000"/>
                <w:szCs w:val="20"/>
              </w:rPr>
              <w:t>2030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16"/>
              </w:rPr>
            </w:pPr>
            <w:r w:rsidRPr="009A7A3A">
              <w:rPr>
                <w:rFonts w:cs="Arial"/>
                <w:color w:val="000000"/>
                <w:szCs w:val="16"/>
              </w:rPr>
              <w:t>10</w:t>
            </w:r>
          </w:p>
        </w:tc>
      </w:tr>
      <w:tr w:rsidR="00523CB1" w:rsidRPr="009A7A3A" w:rsidTr="001E0F57">
        <w:trPr>
          <w:trHeight w:val="300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Подпрограмма 1 Модернизация и развитие учреждений и организаций культуры</w:t>
            </w:r>
          </w:p>
        </w:tc>
      </w:tr>
      <w:tr w:rsidR="00B9331D" w:rsidRPr="009A7A3A" w:rsidTr="00EF0A74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31D" w:rsidRPr="009A7A3A" w:rsidRDefault="00B9331D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 xml:space="preserve">Культурная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среда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>(13)</w:t>
            </w:r>
          </w:p>
          <w:p w:rsidR="00B9331D" w:rsidRPr="009A7A3A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lastRenderedPageBreak/>
              <w:t xml:space="preserve">Комитет культуры, </w:t>
            </w:r>
            <w:proofErr w:type="spellStart"/>
            <w:r w:rsidRPr="009A7A3A">
              <w:rPr>
                <w:rFonts w:cs="Arial"/>
                <w:szCs w:val="20"/>
              </w:rPr>
              <w:lastRenderedPageBreak/>
              <w:t>УКСиР</w:t>
            </w:r>
            <w:proofErr w:type="spellEnd"/>
            <w:r w:rsidR="00AA7268" w:rsidRPr="009A7A3A">
              <w:rPr>
                <w:rFonts w:cs="Arial"/>
                <w:szCs w:val="20"/>
              </w:rPr>
              <w:t>, в том числе:</w:t>
            </w:r>
          </w:p>
          <w:p w:rsidR="00B9331D" w:rsidRPr="009A7A3A" w:rsidRDefault="00B9331D" w:rsidP="006C7B5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9A7A3A" w:rsidTr="00EF0A74">
        <w:trPr>
          <w:trHeight w:val="39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федеральный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lastRenderedPageBreak/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9A7A3A" w:rsidTr="00EF0A74">
        <w:trPr>
          <w:trHeight w:val="37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9A7A3A" w:rsidTr="00EF0A74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B9331D" w:rsidRPr="009A7A3A" w:rsidTr="00EF0A74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31D" w:rsidRPr="009A7A3A" w:rsidRDefault="00B9331D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31D" w:rsidRPr="009A7A3A" w:rsidRDefault="00B9331D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331D" w:rsidRPr="009A7A3A" w:rsidRDefault="00B9331D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EF0A74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AA0" w:rsidRPr="009A7A3A" w:rsidRDefault="00E47AA0" w:rsidP="00AA2B0F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Комитет культуры</w:t>
            </w:r>
          </w:p>
          <w:p w:rsidR="00E47AA0" w:rsidRPr="009A7A3A" w:rsidRDefault="00E47AA0" w:rsidP="006C7B5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1 788,1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1 788,1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EF0A74">
        <w:trPr>
          <w:trHeight w:val="39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662,5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662,5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EF0A74">
        <w:trPr>
          <w:trHeight w:val="37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1 036,2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1 036,2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EF0A74">
        <w:trPr>
          <w:trHeight w:val="30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AA0" w:rsidRPr="009A7A3A" w:rsidRDefault="00E47AA0" w:rsidP="006C7B5A">
            <w:pPr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6C7B5A">
            <w:pPr>
              <w:jc w:val="center"/>
              <w:rPr>
                <w:rFonts w:cs="Arial"/>
                <w:szCs w:val="20"/>
              </w:rPr>
            </w:pPr>
            <w:proofErr w:type="spellStart"/>
            <w:r w:rsidRPr="009A7A3A">
              <w:rPr>
                <w:rFonts w:cs="Arial"/>
                <w:szCs w:val="20"/>
              </w:rPr>
              <w:t>УКСиР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E47AA0" w:rsidRPr="009A7A3A" w:rsidTr="00AA2B0F">
        <w:trPr>
          <w:trHeight w:val="450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AA0" w:rsidRPr="009A7A3A" w:rsidRDefault="00E47AA0" w:rsidP="00AA2B0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A0" w:rsidRPr="009A7A3A" w:rsidRDefault="00E47AA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AA0" w:rsidRPr="009A7A3A" w:rsidRDefault="00E47AA0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Развитие библиотечного дела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 xml:space="preserve">Комитет культуры, городские (сельские)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поселения Березовского района, 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214 966,7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25 548,1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25 316,2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23 884,2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23 369,7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116 848,5</w:t>
            </w:r>
          </w:p>
        </w:tc>
      </w:tr>
      <w:tr w:rsidR="00197EBF" w:rsidRPr="009A7A3A" w:rsidTr="0027714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197EBF" w:rsidRPr="009A7A3A" w:rsidTr="0027714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7 041,7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1 541,2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693,0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3 431,5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207 577,0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23 954,6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24 577,4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23 154,6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22 648,4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113 242,0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197EBF" w:rsidRPr="009A7A3A" w:rsidTr="0027714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214 486,8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25 318,2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25 066,2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23 884,2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23 369,7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116 848,5</w:t>
            </w:r>
          </w:p>
        </w:tc>
      </w:tr>
      <w:tr w:rsidR="00197EBF" w:rsidRPr="009A7A3A" w:rsidTr="0027714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197EBF" w:rsidRPr="009A7A3A" w:rsidTr="0027714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6 585,8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1 322,8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693,0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3 431,5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207 577,0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23 954,6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24 577,4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23 154,6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22 648,4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113 242,0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784DA5" w:rsidRPr="009A7A3A" w:rsidTr="00784DA5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A3A" w:rsidRDefault="00784DA5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Городские (сельские) поселения Березовского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A3A" w:rsidRDefault="00784DA5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479,9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84DA5" w:rsidRPr="009A7A3A" w:rsidTr="00AA0713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A3A" w:rsidRDefault="00784DA5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432BC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432BC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432BC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84DA5" w:rsidRPr="009A7A3A" w:rsidTr="00784DA5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A3A" w:rsidRDefault="00784DA5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84DA5" w:rsidRPr="009A7A3A" w:rsidTr="00784DA5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4DA5" w:rsidRPr="009A7A3A" w:rsidRDefault="00784DA5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A5" w:rsidRPr="009A7A3A" w:rsidRDefault="00784DA5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4DA5" w:rsidRPr="009A7A3A" w:rsidRDefault="00784DA5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1.3.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Развитие музейного дела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184 923,2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22 820,0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22 139,8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20 955,2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19 909,7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99 548,5</w:t>
            </w:r>
          </w:p>
        </w:tc>
      </w:tr>
      <w:tr w:rsidR="00063DA6" w:rsidRPr="009A7A3A" w:rsidTr="00277147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97EBF" w:rsidRPr="009A7A3A" w:rsidTr="00277147">
        <w:trPr>
          <w:trHeight w:val="3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184 923,2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22 370,0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22 139,8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20 955,2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19 909,7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99 548,5</w:t>
            </w:r>
          </w:p>
        </w:tc>
      </w:tr>
      <w:tr w:rsidR="00E66A98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9A7A3A" w:rsidRDefault="00E66A98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E66A98" w:rsidRPr="009A7A3A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6A98" w:rsidRPr="009A7A3A" w:rsidRDefault="00E66A98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98" w:rsidRPr="009A7A3A" w:rsidRDefault="00E66A98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6A98" w:rsidRPr="009A7A3A" w:rsidRDefault="00E66A98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1.4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8201E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="00523CB1" w:rsidRPr="009A7A3A">
              <w:rPr>
                <w:rFonts w:cs="Arial"/>
                <w:color w:val="000000"/>
                <w:szCs w:val="20"/>
              </w:rPr>
              <w:t>Укрепление материально-технической базы учреждений культуры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="00523CB1" w:rsidRPr="009A7A3A">
              <w:rPr>
                <w:rFonts w:cs="Arial"/>
                <w:color w:val="000000"/>
                <w:szCs w:val="20"/>
              </w:rPr>
              <w:t xml:space="preserve"> (5)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4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7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417 799,0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48 368,1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47 456,0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62 298,5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43 279,4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216 397,0</w:t>
            </w:r>
          </w:p>
        </w:tc>
      </w:tr>
      <w:tr w:rsidR="00197EBF" w:rsidRPr="009A7A3A" w:rsidTr="00277147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197EBF" w:rsidRPr="009A7A3A" w:rsidTr="00277147">
        <w:trPr>
          <w:trHeight w:val="37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17 609,0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1 991,2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689,7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10 810,3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3 431,5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393 373,6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46 324,6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46 717,2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44 983,2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42 558,1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212 790,5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197EBF" w:rsidRPr="009A7A3A" w:rsidTr="0027714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197EB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EBF" w:rsidRPr="009A7A3A" w:rsidRDefault="00063DA6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Подпрограмма 2.</w:t>
            </w:r>
            <w:r w:rsidR="009A7A3A" w:rsidRPr="009A7A3A">
              <w:rPr>
                <w:rFonts w:cs="Arial"/>
                <w:color w:val="000000"/>
                <w:szCs w:val="20"/>
              </w:rPr>
              <w:t xml:space="preserve"> </w:t>
            </w:r>
            <w:r w:rsidRPr="009A7A3A">
              <w:rPr>
                <w:rFonts w:cs="Arial"/>
                <w:color w:val="000000"/>
                <w:szCs w:val="20"/>
              </w:rPr>
              <w:t>Поддержка творческих инициатив, способствующих самореализации населения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2.1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Региональный проект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Творческие люди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(14)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3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15"/>
        </w:trPr>
        <w:tc>
          <w:tcPr>
            <w:tcW w:w="15167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197EBF" w:rsidRPr="009A7A3A" w:rsidTr="00277147">
        <w:trPr>
          <w:trHeight w:val="299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2.2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Поддержка одаренных детей и молодежи, развитие художественного образования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(6)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792 603,4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102 594,3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96 046,3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81 882,9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409 414,5</w:t>
            </w:r>
          </w:p>
        </w:tc>
      </w:tr>
      <w:tr w:rsidR="00063DA6" w:rsidRPr="009A7A3A" w:rsidTr="0027714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277147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97EBF" w:rsidRPr="009A7A3A" w:rsidTr="0027714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EBF" w:rsidRPr="009A7A3A" w:rsidRDefault="00197EB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7EBF" w:rsidRPr="009A7A3A" w:rsidRDefault="00197EB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792 603,4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102 665,4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102 594,3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96 046,3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81 882,9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7EBF" w:rsidRPr="009A7A3A" w:rsidRDefault="00197EB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409 414,5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8201E0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Сохранение нематериального и материального наследия Березовского района и продвижение региональных культурных проектов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  <w:r w:rsidR="00523CB1" w:rsidRPr="009A7A3A">
              <w:rPr>
                <w:rFonts w:cs="Arial"/>
                <w:color w:val="000000"/>
                <w:szCs w:val="20"/>
              </w:rPr>
              <w:t>(7)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277147" w:rsidRPr="009A7A3A" w:rsidTr="0027714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Стимулирование культурного разнообразия в Березовском районе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(1) 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603 371,4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76 034,4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74 138,8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71 648,6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63 591,6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317 958,0</w:t>
            </w:r>
          </w:p>
        </w:tc>
      </w:tr>
      <w:tr w:rsidR="00277147" w:rsidRPr="009A7A3A" w:rsidTr="00AA2B0F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</w:tr>
      <w:tr w:rsidR="00277147" w:rsidRPr="009A7A3A" w:rsidTr="0027714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1 446,7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0,0</w:t>
            </w:r>
          </w:p>
        </w:tc>
      </w:tr>
      <w:tr w:rsidR="00277147" w:rsidRPr="009A7A3A" w:rsidTr="0027714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47" w:rsidRPr="009A7A3A" w:rsidRDefault="0027714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601 924,7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75 087,7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73 638,8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71 648,6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63 591,6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317 958,0</w:t>
            </w:r>
          </w:p>
        </w:tc>
      </w:tr>
      <w:tr w:rsidR="00BB1F33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1F33" w:rsidRPr="009A7A3A" w:rsidRDefault="00BB1F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BB1F33" w:rsidRPr="009A7A3A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33" w:rsidRPr="009A7A3A" w:rsidRDefault="00BB1F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1A1414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F33" w:rsidRPr="009A7A3A" w:rsidRDefault="00BB1F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77147" w:rsidRPr="009A7A3A" w:rsidTr="0027714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147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Итого по подпрограмме 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147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147" w:rsidRPr="009A7A3A" w:rsidRDefault="00277147" w:rsidP="009A7A3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1 395 974,8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178 699,8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176 733,1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167 694,9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145 474,5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147" w:rsidRPr="009A7A3A" w:rsidRDefault="0027714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727 372,5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47326B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1 446,7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946,7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47326B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26B" w:rsidRPr="009A7A3A" w:rsidRDefault="0047326B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1 394 528,1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177 753,1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176 233,1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167 694,9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145 474,5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26B" w:rsidRPr="009A7A3A" w:rsidRDefault="0047326B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727 372,5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55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7E2B4A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Подпрограмма 3. </w:t>
            </w:r>
            <w:r w:rsidR="00523CB1" w:rsidRPr="009A7A3A">
              <w:rPr>
                <w:rFonts w:cs="Arial"/>
                <w:color w:val="000000"/>
                <w:szCs w:val="20"/>
              </w:rPr>
              <w:t xml:space="preserve">Организационные, </w:t>
            </w:r>
            <w:proofErr w:type="gramStart"/>
            <w:r w:rsidR="00523CB1" w:rsidRPr="009A7A3A">
              <w:rPr>
                <w:rFonts w:cs="Arial"/>
                <w:color w:val="000000"/>
                <w:szCs w:val="20"/>
              </w:rPr>
              <w:t>экономические механизмы</w:t>
            </w:r>
            <w:proofErr w:type="gramEnd"/>
            <w:r w:rsidR="00523CB1" w:rsidRPr="009A7A3A">
              <w:rPr>
                <w:rFonts w:cs="Arial"/>
                <w:color w:val="000000"/>
                <w:szCs w:val="20"/>
              </w:rPr>
              <w:t xml:space="preserve"> развития культуры, архивного дела, историко-культурного наследия</w:t>
            </w:r>
            <w:r w:rsidRPr="009A7A3A">
              <w:rPr>
                <w:rFonts w:cs="Arial"/>
                <w:color w:val="000000"/>
                <w:szCs w:val="20"/>
              </w:rPr>
              <w:t>,</w:t>
            </w:r>
            <w:r w:rsidR="00523CB1" w:rsidRPr="009A7A3A">
              <w:rPr>
                <w:rFonts w:cs="Arial"/>
                <w:color w:val="000000"/>
                <w:szCs w:val="20"/>
              </w:rPr>
              <w:t xml:space="preserve"> внутреннего и въездно</w:t>
            </w:r>
            <w:r w:rsidRPr="009A7A3A">
              <w:rPr>
                <w:rFonts w:cs="Arial"/>
                <w:color w:val="000000"/>
                <w:szCs w:val="20"/>
              </w:rPr>
              <w:t>го туризма в Березовском районе</w:t>
            </w:r>
          </w:p>
        </w:tc>
      </w:tr>
      <w:tr w:rsidR="00AA7B5E" w:rsidRPr="009A7A3A" w:rsidTr="003A6DDA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B5E" w:rsidRPr="009A7A3A" w:rsidRDefault="00AA7B5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3.1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B5E" w:rsidRPr="009A7A3A" w:rsidRDefault="00AA7B5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Реализация единой государственной политики в сфере культуры и архивного дела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(8)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B5E" w:rsidRPr="009A7A3A" w:rsidRDefault="00AA7B5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B5E" w:rsidRPr="009A7A3A" w:rsidRDefault="00AA7B5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142 480,4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15 981,1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79 417,0</w:t>
            </w:r>
          </w:p>
        </w:tc>
      </w:tr>
      <w:tr w:rsidR="00063DA6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AA7B5E" w:rsidRPr="009A7A3A" w:rsidTr="003A6DDA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B5E" w:rsidRPr="009A7A3A" w:rsidRDefault="00AA7B5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B5E" w:rsidRPr="009A7A3A" w:rsidRDefault="00AA7B5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B5E" w:rsidRPr="009A7A3A" w:rsidRDefault="00AA7B5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B5E" w:rsidRPr="009A7A3A" w:rsidRDefault="00AA7B5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142 480,4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15 172,2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15 981,1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7B5E" w:rsidRPr="009A7A3A" w:rsidRDefault="00AA7B5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79 417,0</w:t>
            </w:r>
          </w:p>
        </w:tc>
      </w:tr>
      <w:tr w:rsidR="00523CB1" w:rsidRPr="009A7A3A" w:rsidTr="001E0F57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D62A6" w:rsidRPr="009A7A3A" w:rsidTr="002C13BF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3.2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Сохранение, популяризация и государственная охрана объектов культурного наследия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(9)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Комитет культуры, 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="00E92FF7" w:rsidRPr="009A7A3A">
              <w:rPr>
                <w:rFonts w:cs="Arial"/>
                <w:color w:val="000000"/>
                <w:szCs w:val="20"/>
              </w:rPr>
              <w:t>, в том числе: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AA7B5E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AA7B5E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D62A6" w:rsidRPr="009A7A3A" w:rsidTr="000F488F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D62A6" w:rsidRPr="009A7A3A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D62A6" w:rsidRPr="009A7A3A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2A6" w:rsidRPr="009A7A3A" w:rsidRDefault="00CD62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2A6" w:rsidRPr="009A7A3A" w:rsidRDefault="00CD62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2C13BF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4A0D81">
        <w:trPr>
          <w:trHeight w:val="278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spellStart"/>
            <w:r w:rsidRPr="009A7A3A">
              <w:rPr>
                <w:rFonts w:cs="Arial"/>
                <w:color w:val="000000"/>
                <w:szCs w:val="20"/>
              </w:rPr>
              <w:t>УКСиР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4A0D81">
        <w:trPr>
          <w:trHeight w:val="312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987F3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935C9F" w:rsidRPr="009A7A3A" w:rsidTr="004A0D81">
        <w:trPr>
          <w:trHeight w:val="396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C9F" w:rsidRPr="009A7A3A" w:rsidRDefault="00935C9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C9F" w:rsidRPr="009A7A3A" w:rsidRDefault="00935C9F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C82133" w:rsidRPr="009A7A3A" w:rsidTr="00C82133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A3A" w:rsidRDefault="00C821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A3A" w:rsidRDefault="00C821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Развитие архивного дела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A3A" w:rsidRDefault="00C821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Архив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A3A" w:rsidRDefault="00C821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3 679,5</w:t>
            </w:r>
          </w:p>
        </w:tc>
      </w:tr>
      <w:tr w:rsidR="002B5066" w:rsidRPr="009A7A3A" w:rsidTr="00987F3B">
        <w:trPr>
          <w:trHeight w:val="3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6" w:rsidRPr="009A7A3A" w:rsidRDefault="002B506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C82133" w:rsidRPr="009A7A3A" w:rsidTr="00C82133">
        <w:trPr>
          <w:trHeight w:val="39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A3A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A3A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133" w:rsidRPr="009A7A3A" w:rsidRDefault="00C82133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133" w:rsidRPr="009A7A3A" w:rsidRDefault="00C82133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2133" w:rsidRPr="009A7A3A" w:rsidRDefault="00C82133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3 679,5</w:t>
            </w:r>
          </w:p>
        </w:tc>
      </w:tr>
      <w:tr w:rsidR="002B5066" w:rsidRPr="009A7A3A" w:rsidTr="00987F3B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66" w:rsidRPr="009A7A3A" w:rsidRDefault="002B506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5066" w:rsidRPr="009A7A3A" w:rsidRDefault="002B506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5066" w:rsidRPr="009A7A3A" w:rsidRDefault="002B506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E84EB9" w:rsidRPr="009A7A3A" w:rsidTr="00E84EB9">
        <w:trPr>
          <w:trHeight w:val="27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A3A" w:rsidRDefault="00E84EB9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A3A" w:rsidRDefault="00E84EB9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Поддержка добровольческих (волонтерских) и некоммерческих организаций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(3,4)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A3A" w:rsidRDefault="00E84EB9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A3A" w:rsidRDefault="00E84EB9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764,8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387,6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377,2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F774C" w:rsidRPr="009A7A3A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74C" w:rsidRPr="009A7A3A" w:rsidRDefault="007F774C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F774C" w:rsidRPr="009A7A3A" w:rsidTr="00987F3B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4C" w:rsidRPr="009A7A3A" w:rsidRDefault="007F774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74C" w:rsidRPr="009A7A3A" w:rsidRDefault="007F774C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774C" w:rsidRPr="009A7A3A" w:rsidRDefault="007F774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E84EB9" w:rsidRPr="009A7A3A" w:rsidTr="00E84EB9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A3A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A3A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EB9" w:rsidRPr="009A7A3A" w:rsidRDefault="00E84EB9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EB9" w:rsidRPr="009A7A3A" w:rsidRDefault="00E84EB9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764,8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377,2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EB9" w:rsidRPr="009A7A3A" w:rsidRDefault="00E84EB9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3.5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C108A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Организация, реализация и участие в мероприятиях, направленных на развитие внутреннего и въездного туризма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  <w:r w:rsidR="00523CB1" w:rsidRPr="009A7A3A">
              <w:rPr>
                <w:rFonts w:cs="Arial"/>
                <w:color w:val="000000"/>
                <w:szCs w:val="20"/>
              </w:rPr>
              <w:t>(15)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софинансирова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35478C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DC50BC" w:rsidRPr="009A7A3A" w:rsidTr="00987F3B">
        <w:trPr>
          <w:trHeight w:val="24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BC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BC" w:rsidRPr="009A7A3A" w:rsidRDefault="00DC50BC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Итого по подпрограмме 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BC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BC" w:rsidRPr="009A7A3A" w:rsidRDefault="00DC50BC" w:rsidP="009A7A3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149 944,3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16 489,6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17 001,5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16 737,4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16 619,3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0BC" w:rsidRPr="009A7A3A" w:rsidRDefault="00DC50BC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83 096,5</w:t>
            </w:r>
          </w:p>
        </w:tc>
      </w:tr>
      <w:tr w:rsidR="00063DA6" w:rsidRPr="009A7A3A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734CCF" w:rsidRPr="009A7A3A" w:rsidTr="00987F3B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589,6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643,2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3 679,5</w:t>
            </w:r>
          </w:p>
        </w:tc>
      </w:tr>
      <w:tr w:rsidR="00734CCF" w:rsidRPr="009A7A3A" w:rsidTr="00987F3B">
        <w:trPr>
          <w:trHeight w:val="3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CCF" w:rsidRPr="009A7A3A" w:rsidRDefault="00734CCF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143 585,4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15 900,0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16 358,3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16 026,7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15 883,4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CCF" w:rsidRPr="009A7A3A" w:rsidRDefault="00734CC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79 417,0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48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Подпрограмма 4.Обеспечение деятельности</w:t>
            </w:r>
            <w:r w:rsidR="009A7A3A" w:rsidRPr="009A7A3A">
              <w:rPr>
                <w:rFonts w:cs="Arial"/>
                <w:color w:val="000000"/>
                <w:szCs w:val="20"/>
              </w:rPr>
              <w:t xml:space="preserve"> </w:t>
            </w:r>
            <w:r w:rsidRPr="009A7A3A">
              <w:rPr>
                <w:rFonts w:cs="Arial"/>
                <w:color w:val="000000"/>
                <w:szCs w:val="20"/>
              </w:rPr>
              <w:t>подведомственных учреждений</w:t>
            </w:r>
          </w:p>
        </w:tc>
      </w:tr>
      <w:tr w:rsidR="00243BA7" w:rsidRPr="009A7A3A" w:rsidTr="003A6DDA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Обеспечение</w:t>
            </w:r>
            <w:r w:rsidR="009A7A3A" w:rsidRPr="009A7A3A">
              <w:rPr>
                <w:rFonts w:cs="Arial"/>
                <w:color w:val="000000"/>
                <w:szCs w:val="20"/>
              </w:rPr>
              <w:t xml:space="preserve"> </w:t>
            </w:r>
            <w:r w:rsidRPr="009A7A3A">
              <w:rPr>
                <w:rFonts w:cs="Arial"/>
                <w:color w:val="000000"/>
                <w:szCs w:val="20"/>
              </w:rPr>
              <w:t>хозяйственного обслуживания и надлежащего состояния учреждения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(10)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452 151,5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53 702,2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245 889,0</w:t>
            </w:r>
          </w:p>
        </w:tc>
      </w:tr>
      <w:tr w:rsidR="00243BA7" w:rsidRPr="009A7A3A" w:rsidTr="003A6DDA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43BA7" w:rsidRPr="009A7A3A" w:rsidTr="003A6DDA">
        <w:trPr>
          <w:trHeight w:val="231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452 151,5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53 702,2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3BA7" w:rsidRPr="009A7A3A" w:rsidRDefault="00243BA7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245 889,0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243BA7" w:rsidRPr="009A7A3A" w:rsidTr="003A6DDA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Итого по подпрограмме 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452 151,5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53 702,2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245 889,0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43BA7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A7" w:rsidRPr="009A7A3A" w:rsidRDefault="00243BA7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452 151,5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54 469,5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53 702,2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48 913,0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49 177,8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BA7" w:rsidRPr="009A7A3A" w:rsidRDefault="00243BA7" w:rsidP="00334176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245 889,0</w:t>
            </w:r>
          </w:p>
        </w:tc>
      </w:tr>
      <w:tr w:rsidR="006D6AFB" w:rsidRPr="009A7A3A" w:rsidTr="001E0F57">
        <w:trPr>
          <w:trHeight w:val="3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AFB" w:rsidRPr="009A7A3A" w:rsidRDefault="006D6AFB" w:rsidP="00334176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15167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23CB1" w:rsidRPr="009A7A3A" w:rsidRDefault="00523CB1" w:rsidP="00523CB1">
            <w:pPr>
              <w:jc w:val="center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Подпрограмма 5.</w:t>
            </w:r>
            <w:r w:rsidR="009A7A3A" w:rsidRPr="009A7A3A">
              <w:rPr>
                <w:rFonts w:cs="Arial"/>
                <w:color w:val="000000"/>
                <w:szCs w:val="20"/>
              </w:rPr>
              <w:t xml:space="preserve"> </w:t>
            </w:r>
            <w:r w:rsidRPr="009A7A3A">
              <w:rPr>
                <w:rFonts w:cs="Arial"/>
                <w:color w:val="000000"/>
                <w:szCs w:val="20"/>
              </w:rPr>
              <w:t>Обеспечение реализации переданных полномочий городского поселения Березово</w:t>
            </w:r>
          </w:p>
        </w:tc>
      </w:tr>
      <w:tr w:rsidR="00006B4A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5.1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Сохранение, использование и популяризация объектов культурного наследия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(11)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B4A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3CB1" w:rsidRPr="009A7A3A" w:rsidRDefault="00006B4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5.2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9A7A3A" w:rsidRPr="009A7A3A">
              <w:rPr>
                <w:rFonts w:cs="Arial"/>
                <w:color w:val="000000"/>
                <w:szCs w:val="20"/>
              </w:rPr>
              <w:t>«</w:t>
            </w:r>
            <w:r w:rsidRPr="009A7A3A">
              <w:rPr>
                <w:rFonts w:cs="Arial"/>
                <w:color w:val="000000"/>
                <w:szCs w:val="20"/>
              </w:rPr>
              <w:t>Поддержка культурных мероприятий, организованных учреждениями культурно-досугового типа</w:t>
            </w:r>
            <w:r w:rsidR="009A7A3A" w:rsidRPr="009A7A3A">
              <w:rPr>
                <w:rFonts w:cs="Arial"/>
                <w:color w:val="000000"/>
                <w:szCs w:val="20"/>
              </w:rPr>
              <w:t>»</w:t>
            </w:r>
            <w:r w:rsidRPr="009A7A3A">
              <w:rPr>
                <w:rFonts w:cs="Arial"/>
                <w:color w:val="000000"/>
                <w:szCs w:val="20"/>
              </w:rPr>
              <w:t xml:space="preserve"> (12)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Комитет культуры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3 000,0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1 000,0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2 000,0</w:t>
            </w:r>
          </w:p>
        </w:tc>
        <w:tc>
          <w:tcPr>
            <w:tcW w:w="1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9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1F3FCC" w:rsidRPr="009A7A3A" w:rsidTr="001E0F57">
        <w:trPr>
          <w:trHeight w:val="510"/>
        </w:trPr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9A7A3A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FCC" w:rsidRPr="009A7A3A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FCC" w:rsidRPr="009A7A3A" w:rsidRDefault="001F3FCC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1F3FCC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в том числе по переданным </w:t>
            </w:r>
            <w:r w:rsidRPr="009A7A3A">
              <w:rPr>
                <w:rFonts w:cs="Arial"/>
                <w:color w:val="000000"/>
                <w:szCs w:val="20"/>
              </w:rPr>
              <w:lastRenderedPageBreak/>
              <w:t>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063D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>3</w:t>
            </w:r>
            <w:r w:rsidR="001F3FCC" w:rsidRPr="009A7A3A">
              <w:rPr>
                <w:rFonts w:cs="Arial"/>
                <w:color w:val="000000"/>
                <w:szCs w:val="20"/>
              </w:rPr>
              <w:t>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1F3FCC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063DA6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2000,0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1F3FCC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1F3FCC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3FCC" w:rsidRPr="009A7A3A" w:rsidRDefault="001F3FCC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Итого по подпрограмме 5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063DA6" w:rsidRPr="009A7A3A" w:rsidTr="003A6DDA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DA6" w:rsidRPr="009A7A3A" w:rsidRDefault="00063DA6" w:rsidP="009A7A3A">
            <w:pPr>
              <w:ind w:firstLine="0"/>
              <w:jc w:val="center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63DA6" w:rsidRPr="009A7A3A" w:rsidTr="00063DA6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DA6" w:rsidRPr="009A7A3A" w:rsidRDefault="009A7A3A" w:rsidP="00523CB1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9A7A3A" w:rsidP="00523CB1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2 418 869,6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296 892,8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295 643,8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1 272 755,0</w:t>
            </w:r>
          </w:p>
        </w:tc>
      </w:tr>
      <w:tr w:rsidR="00063DA6" w:rsidRPr="009A7A3A" w:rsidTr="00063DA6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175,0</w:t>
            </w:r>
          </w:p>
        </w:tc>
      </w:tr>
      <w:tr w:rsidR="00063DA6" w:rsidRPr="009A7A3A" w:rsidTr="00063DA6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25 414,6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3 527,5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1 832,9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11 521,0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7 111,0</w:t>
            </w:r>
          </w:p>
        </w:tc>
      </w:tr>
      <w:tr w:rsidR="00063DA6" w:rsidRPr="009A7A3A" w:rsidTr="00063DA6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2 386 638,6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295 447,2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295 010,8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277 617,8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1 265 469,0</w:t>
            </w:r>
          </w:p>
        </w:tc>
      </w:tr>
      <w:tr w:rsidR="00063DA6" w:rsidRPr="009A7A3A" w:rsidTr="00063DA6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063DA6" w:rsidRPr="009A7A3A" w:rsidTr="00063DA6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DA6" w:rsidRPr="009A7A3A" w:rsidRDefault="00063DA6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по переданным полномочиям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1000,0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2000,0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6" w:rsidRPr="009A7A3A" w:rsidRDefault="00063DA6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937CA0" w:rsidRPr="009A7A3A" w:rsidTr="00E247A2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523CB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18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CA0" w:rsidRPr="009A7A3A" w:rsidRDefault="00937CA0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622552" w:rsidRPr="009A7A3A" w:rsidTr="00FE6FE4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552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18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9A7A3A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szCs w:val="20"/>
              </w:rPr>
            </w:pPr>
            <w:r w:rsidRPr="009A7A3A">
              <w:rPr>
                <w:rFonts w:cs="Arial"/>
                <w:b/>
                <w:szCs w:val="20"/>
              </w:rPr>
              <w:t>17 459,1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0</w:t>
            </w:r>
          </w:p>
        </w:tc>
      </w:tr>
      <w:tr w:rsidR="00622552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6 468,4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10 117,3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622552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2" w:rsidRPr="009A7A3A" w:rsidRDefault="0062255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552" w:rsidRPr="009A7A3A" w:rsidRDefault="00622552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873,4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2552" w:rsidRPr="009A7A3A" w:rsidRDefault="00622552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A74D1F" w:rsidRPr="009A7A3A" w:rsidTr="00FE6FE4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D1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18"/>
              <w:jc w:val="left"/>
              <w:rPr>
                <w:rFonts w:cs="Arial"/>
                <w:b/>
                <w:color w:val="000000"/>
                <w:szCs w:val="20"/>
              </w:rPr>
            </w:pPr>
            <w:r w:rsidRPr="009A7A3A">
              <w:rPr>
                <w:rFonts w:cs="Arial"/>
                <w:b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2 401 410,5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296 892,8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278 184,7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1 272 755,0</w:t>
            </w:r>
          </w:p>
        </w:tc>
      </w:tr>
      <w:tr w:rsidR="00A74D1F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A74D1F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15 297,3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3 527,5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1 832,9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1 403,7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7 111,0</w:t>
            </w:r>
          </w:p>
        </w:tc>
      </w:tr>
      <w:tr w:rsidR="00A74D1F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2 385 765,2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295 447,2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295 010,8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276 744,4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1 265 469,0</w:t>
            </w:r>
          </w:p>
        </w:tc>
      </w:tr>
      <w:tr w:rsidR="00A74D1F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1F" w:rsidRPr="009A7A3A" w:rsidRDefault="00A74D1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D1F" w:rsidRPr="009A7A3A" w:rsidRDefault="00A74D1F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4D1F" w:rsidRPr="009A7A3A" w:rsidRDefault="00A74D1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B60610" w:rsidRPr="009A7A3A" w:rsidTr="00FE6FE4">
        <w:trPr>
          <w:trHeight w:val="51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A3A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A3A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610" w:rsidRPr="009A7A3A" w:rsidRDefault="00B60610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B60610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B6061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B6061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B60610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EE5DC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EE5DC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0610" w:rsidRPr="009A7A3A" w:rsidRDefault="00EE5DCE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18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523CB1" w:rsidRPr="009A7A3A" w:rsidTr="001E0F57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CB1" w:rsidRPr="009A7A3A" w:rsidRDefault="00523CB1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DA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2 418 869,6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299 027,0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296 892,8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295 643,8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254 551,0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1 272 755,0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6 792,4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6 505,0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25 414,6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3 527,5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1 832,9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11 521,0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1 422,2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7 111,0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2 386 638,6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295 447,2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295 010,8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277 617,8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1 265 469,0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1 237,3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911,8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10551D" w:rsidRPr="009A7A3A" w:rsidTr="00987F3B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A3A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51D" w:rsidRPr="009A7A3A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51D" w:rsidRPr="009A7A3A" w:rsidRDefault="0010551D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551D" w:rsidRPr="009A7A3A" w:rsidRDefault="0010551D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51D" w:rsidRPr="009A7A3A" w:rsidRDefault="0010551D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523CB1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3CB1" w:rsidRPr="009A7A3A" w:rsidRDefault="009A7A3A" w:rsidP="009A7A3A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DAF" w:rsidRPr="009A7A3A" w:rsidRDefault="009A7A3A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2 396 019,6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297 867,3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295 999,6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279 262,1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253 815,1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1 269 075,5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986,5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40,8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36,6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699,1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175,0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9 518,7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2 719,5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952,2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1 729,2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686,3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3 431,5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2 385 514,4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295 107,0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295 010,8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276 833,8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253 093,8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1 265 469,0</w:t>
            </w:r>
          </w:p>
        </w:tc>
      </w:tr>
      <w:tr w:rsidR="000B5DAF" w:rsidRPr="009A7A3A" w:rsidTr="00FE6FE4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5DAF" w:rsidRPr="009A7A3A" w:rsidRDefault="000B5DAF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71,8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25,7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38,0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AF" w:rsidRPr="009A7A3A" w:rsidRDefault="000B5DAF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190,0</w:t>
            </w:r>
          </w:p>
        </w:tc>
      </w:tr>
      <w:tr w:rsidR="00D06AB2" w:rsidRPr="009A7A3A" w:rsidTr="00FE6FE4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AB2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Соисполнитель 1 (</w:t>
            </w:r>
            <w:proofErr w:type="spellStart"/>
            <w:r w:rsidRPr="009A7A3A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Pr="009A7A3A">
              <w:rPr>
                <w:rFonts w:cs="Arial"/>
                <w:color w:val="000000"/>
                <w:szCs w:val="20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16 011,2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15 671,0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06AB2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5 805,9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06AB2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9 081,1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06AB2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6AB2" w:rsidRPr="009A7A3A" w:rsidRDefault="00D06AB2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1 124,2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340,2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06AB2" w:rsidRPr="009A7A3A" w:rsidTr="00FE6FE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AB2" w:rsidRPr="009A7A3A" w:rsidRDefault="00D06AB2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784,0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AB2" w:rsidRPr="009A7A3A" w:rsidRDefault="00D06AB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B6C64" w:rsidRPr="009A7A3A" w:rsidTr="00DB6C64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6C64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DB6C64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Соисполнитель 2 (Архив)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DB6C64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643,2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3 679,5</w:t>
            </w:r>
          </w:p>
        </w:tc>
      </w:tr>
      <w:tr w:rsidR="00DB6C64" w:rsidRPr="009A7A3A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DB6C64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683382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DB6C64" w:rsidRPr="009A7A3A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DB6C64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6 358,9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589,6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643,2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735,9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DB6C64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3 679,5</w:t>
            </w:r>
          </w:p>
        </w:tc>
      </w:tr>
      <w:tr w:rsidR="00DB6C64" w:rsidRPr="009A7A3A" w:rsidTr="00DB6C64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C64" w:rsidRPr="009A7A3A" w:rsidRDefault="00DB6C64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6C64" w:rsidRPr="009A7A3A" w:rsidRDefault="00DB6C64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6C64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65A0E" w:rsidRPr="009A7A3A" w:rsidTr="00265A0E">
        <w:trPr>
          <w:trHeight w:val="30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A0E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265A0E" w:rsidP="009A7A3A">
            <w:pPr>
              <w:ind w:firstLine="0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Соисполнитель 3 (Городски</w:t>
            </w:r>
            <w:proofErr w:type="gramStart"/>
            <w:r w:rsidRPr="009A7A3A">
              <w:rPr>
                <w:rFonts w:cs="Arial"/>
                <w:color w:val="000000"/>
                <w:szCs w:val="20"/>
              </w:rPr>
              <w:t>е(</w:t>
            </w:r>
            <w:proofErr w:type="gramEnd"/>
            <w:r w:rsidRPr="009A7A3A">
              <w:rPr>
                <w:rFonts w:cs="Arial"/>
                <w:color w:val="000000"/>
                <w:szCs w:val="20"/>
              </w:rPr>
              <w:t>сельские)поселения)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9A7A3A" w:rsidP="00523CB1">
            <w:pPr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265A0E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479,9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229,9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250,0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65A0E" w:rsidRPr="009A7A3A" w:rsidTr="00265A0E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265A0E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65A0E" w:rsidRPr="009A7A3A" w:rsidTr="00265A0E">
        <w:trPr>
          <w:trHeight w:val="3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265A0E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455,9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218,4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237,5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265A0E" w:rsidRPr="009A7A3A" w:rsidTr="00265A0E">
        <w:trPr>
          <w:trHeight w:val="51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A0E" w:rsidRPr="009A7A3A" w:rsidRDefault="00265A0E" w:rsidP="00523CB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A0E" w:rsidRPr="009A7A3A" w:rsidRDefault="00265A0E" w:rsidP="009A7A3A">
            <w:pPr>
              <w:ind w:firstLine="18"/>
              <w:rPr>
                <w:rFonts w:cs="Arial"/>
                <w:color w:val="000000"/>
                <w:szCs w:val="20"/>
              </w:rPr>
            </w:pPr>
            <w:r w:rsidRPr="009A7A3A">
              <w:rPr>
                <w:rFonts w:cs="Arial"/>
                <w:color w:val="000000"/>
                <w:szCs w:val="20"/>
              </w:rPr>
              <w:t>бюджет городских и сельских поселений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24,0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11,5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12,5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5A0E" w:rsidRPr="009A7A3A" w:rsidRDefault="00265A0E" w:rsidP="009A7A3A">
            <w:pPr>
              <w:ind w:firstLine="18"/>
              <w:jc w:val="left"/>
              <w:rPr>
                <w:rFonts w:cs="Arial"/>
                <w:szCs w:val="20"/>
              </w:rPr>
            </w:pPr>
            <w:r w:rsidRPr="009A7A3A">
              <w:rPr>
                <w:rFonts w:cs="Arial"/>
                <w:szCs w:val="20"/>
              </w:rPr>
              <w:t>0</w:t>
            </w:r>
          </w:p>
        </w:tc>
      </w:tr>
      <w:tr w:rsidR="00523CB1" w:rsidRPr="009A7A3A" w:rsidTr="001E0F57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CB1" w:rsidRPr="009A7A3A" w:rsidRDefault="00523CB1" w:rsidP="00523CB1">
            <w:pPr>
              <w:rPr>
                <w:rFonts w:cs="Arial"/>
                <w:color w:val="000000"/>
              </w:rPr>
            </w:pPr>
          </w:p>
        </w:tc>
      </w:tr>
    </w:tbl>
    <w:p w:rsidR="009A7A3A" w:rsidRPr="009A7A3A" w:rsidRDefault="009A7A3A" w:rsidP="009A7A3A">
      <w:pPr>
        <w:tabs>
          <w:tab w:val="left" w:pos="709"/>
        </w:tabs>
        <w:autoSpaceDE w:val="0"/>
        <w:autoSpaceDN w:val="0"/>
        <w:adjustRightInd w:val="0"/>
        <w:ind w:firstLine="0"/>
        <w:rPr>
          <w:rFonts w:cs="Arial"/>
        </w:rPr>
      </w:pPr>
    </w:p>
    <w:sectPr w:rsidR="009A7A3A" w:rsidRPr="009A7A3A" w:rsidSect="009A7A3A">
      <w:footnotePr>
        <w:numFmt w:val="chicago"/>
      </w:footnotePr>
      <w:type w:val="continuous"/>
      <w:pgSz w:w="16834" w:h="11909" w:orient="landscape"/>
      <w:pgMar w:top="1134" w:right="851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A3A" w:rsidRDefault="009A7A3A" w:rsidP="00887BFF">
      <w:r>
        <w:separator/>
      </w:r>
    </w:p>
  </w:endnote>
  <w:endnote w:type="continuationSeparator" w:id="0">
    <w:p w:rsidR="009A7A3A" w:rsidRDefault="009A7A3A" w:rsidP="0088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A3A" w:rsidRDefault="009A7A3A" w:rsidP="00887BFF">
      <w:r>
        <w:separator/>
      </w:r>
    </w:p>
  </w:footnote>
  <w:footnote w:type="continuationSeparator" w:id="0">
    <w:p w:rsidR="009A7A3A" w:rsidRDefault="009A7A3A" w:rsidP="00887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33" w:rsidRDefault="00300D3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631A"/>
    <w:rsid w:val="00026567"/>
    <w:rsid w:val="00027371"/>
    <w:rsid w:val="00031F5C"/>
    <w:rsid w:val="0003368A"/>
    <w:rsid w:val="0003496D"/>
    <w:rsid w:val="00035D11"/>
    <w:rsid w:val="00036260"/>
    <w:rsid w:val="00036A44"/>
    <w:rsid w:val="00037B14"/>
    <w:rsid w:val="00041D7A"/>
    <w:rsid w:val="00042CB7"/>
    <w:rsid w:val="000436C5"/>
    <w:rsid w:val="000445A6"/>
    <w:rsid w:val="000467B6"/>
    <w:rsid w:val="000478F0"/>
    <w:rsid w:val="00053071"/>
    <w:rsid w:val="00053C84"/>
    <w:rsid w:val="00054897"/>
    <w:rsid w:val="00054C57"/>
    <w:rsid w:val="00063DA6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DAF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64F6"/>
    <w:rsid w:val="000E1486"/>
    <w:rsid w:val="000E1D25"/>
    <w:rsid w:val="000E3C70"/>
    <w:rsid w:val="000E711F"/>
    <w:rsid w:val="000F064E"/>
    <w:rsid w:val="000F259E"/>
    <w:rsid w:val="000F3A38"/>
    <w:rsid w:val="000F488F"/>
    <w:rsid w:val="000F67CD"/>
    <w:rsid w:val="001002A3"/>
    <w:rsid w:val="001017D5"/>
    <w:rsid w:val="0010551D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43F47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5882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34A1"/>
    <w:rsid w:val="001974B6"/>
    <w:rsid w:val="00197EBF"/>
    <w:rsid w:val="001A1414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0F6D"/>
    <w:rsid w:val="001E3FB7"/>
    <w:rsid w:val="001E43E2"/>
    <w:rsid w:val="001E4F4E"/>
    <w:rsid w:val="001E708A"/>
    <w:rsid w:val="001E7B3F"/>
    <w:rsid w:val="001E7F18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3BA7"/>
    <w:rsid w:val="00244333"/>
    <w:rsid w:val="00245F2E"/>
    <w:rsid w:val="00246B0C"/>
    <w:rsid w:val="00260B2D"/>
    <w:rsid w:val="002638A4"/>
    <w:rsid w:val="002643E7"/>
    <w:rsid w:val="002646AD"/>
    <w:rsid w:val="002659A5"/>
    <w:rsid w:val="00265A0E"/>
    <w:rsid w:val="0026771E"/>
    <w:rsid w:val="00270BEC"/>
    <w:rsid w:val="00272439"/>
    <w:rsid w:val="0027434C"/>
    <w:rsid w:val="00274F72"/>
    <w:rsid w:val="00277147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B3982"/>
    <w:rsid w:val="002B5066"/>
    <w:rsid w:val="002C13BF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0D33"/>
    <w:rsid w:val="0030270E"/>
    <w:rsid w:val="00304CA5"/>
    <w:rsid w:val="00305116"/>
    <w:rsid w:val="0030512A"/>
    <w:rsid w:val="00306AB8"/>
    <w:rsid w:val="00312C1A"/>
    <w:rsid w:val="003132C2"/>
    <w:rsid w:val="00316B94"/>
    <w:rsid w:val="003175E8"/>
    <w:rsid w:val="003260E2"/>
    <w:rsid w:val="003266B1"/>
    <w:rsid w:val="00334176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3AD2"/>
    <w:rsid w:val="0035478C"/>
    <w:rsid w:val="00354F1C"/>
    <w:rsid w:val="00354FA4"/>
    <w:rsid w:val="00362367"/>
    <w:rsid w:val="00363A35"/>
    <w:rsid w:val="003644D5"/>
    <w:rsid w:val="00365290"/>
    <w:rsid w:val="003658A4"/>
    <w:rsid w:val="0036608F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6DDA"/>
    <w:rsid w:val="003A7BC2"/>
    <w:rsid w:val="003B059F"/>
    <w:rsid w:val="003B347B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4407B"/>
    <w:rsid w:val="004475C7"/>
    <w:rsid w:val="004476DA"/>
    <w:rsid w:val="00451BB8"/>
    <w:rsid w:val="00452F31"/>
    <w:rsid w:val="004559AD"/>
    <w:rsid w:val="00457A98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326B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4DAA"/>
    <w:rsid w:val="004B51AD"/>
    <w:rsid w:val="004B5ED8"/>
    <w:rsid w:val="004B7396"/>
    <w:rsid w:val="004B7555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77C6"/>
    <w:rsid w:val="00540CA4"/>
    <w:rsid w:val="005410E0"/>
    <w:rsid w:val="005422AF"/>
    <w:rsid w:val="005444CB"/>
    <w:rsid w:val="005459DD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4D59"/>
    <w:rsid w:val="00574F10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0FB8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26A"/>
    <w:rsid w:val="005E0543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FA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4B32"/>
    <w:rsid w:val="006852F0"/>
    <w:rsid w:val="006865A8"/>
    <w:rsid w:val="00686A1C"/>
    <w:rsid w:val="00692769"/>
    <w:rsid w:val="0069386C"/>
    <w:rsid w:val="00697776"/>
    <w:rsid w:val="006A1B0E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34CCF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6AD8"/>
    <w:rsid w:val="007F774C"/>
    <w:rsid w:val="007F7E89"/>
    <w:rsid w:val="0080149F"/>
    <w:rsid w:val="008016D5"/>
    <w:rsid w:val="008019C5"/>
    <w:rsid w:val="00807462"/>
    <w:rsid w:val="0081020F"/>
    <w:rsid w:val="008104D6"/>
    <w:rsid w:val="00812A0B"/>
    <w:rsid w:val="00815DC4"/>
    <w:rsid w:val="00816978"/>
    <w:rsid w:val="008201E0"/>
    <w:rsid w:val="0082124A"/>
    <w:rsid w:val="008245ED"/>
    <w:rsid w:val="00836154"/>
    <w:rsid w:val="00836BBE"/>
    <w:rsid w:val="0084018D"/>
    <w:rsid w:val="00841F97"/>
    <w:rsid w:val="00844B34"/>
    <w:rsid w:val="008502F9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11A7"/>
    <w:rsid w:val="008F64D0"/>
    <w:rsid w:val="008F7F7A"/>
    <w:rsid w:val="00902750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A3A"/>
    <w:rsid w:val="009A7EF8"/>
    <w:rsid w:val="009B1465"/>
    <w:rsid w:val="009B21EA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359F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3B5C"/>
    <w:rsid w:val="00A7415C"/>
    <w:rsid w:val="00A74D1F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1516"/>
    <w:rsid w:val="00AA2680"/>
    <w:rsid w:val="00AA2B0F"/>
    <w:rsid w:val="00AA5849"/>
    <w:rsid w:val="00AA7268"/>
    <w:rsid w:val="00AA7B5E"/>
    <w:rsid w:val="00AB04C4"/>
    <w:rsid w:val="00AB1AD6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F33"/>
    <w:rsid w:val="00BB2C41"/>
    <w:rsid w:val="00BB7A76"/>
    <w:rsid w:val="00BC056F"/>
    <w:rsid w:val="00BC1228"/>
    <w:rsid w:val="00BC19E4"/>
    <w:rsid w:val="00BC264A"/>
    <w:rsid w:val="00BC7587"/>
    <w:rsid w:val="00BD00BF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16192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31A1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8A9"/>
    <w:rsid w:val="00CF2DA0"/>
    <w:rsid w:val="00CF2DB4"/>
    <w:rsid w:val="00CF2F42"/>
    <w:rsid w:val="00CF30B8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51A8"/>
    <w:rsid w:val="00D60ADA"/>
    <w:rsid w:val="00D658BD"/>
    <w:rsid w:val="00D65F37"/>
    <w:rsid w:val="00D674DB"/>
    <w:rsid w:val="00D8487E"/>
    <w:rsid w:val="00D84BA0"/>
    <w:rsid w:val="00D85964"/>
    <w:rsid w:val="00D87F99"/>
    <w:rsid w:val="00D90AEB"/>
    <w:rsid w:val="00D91C8F"/>
    <w:rsid w:val="00D94588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30AF"/>
    <w:rsid w:val="00DB6C64"/>
    <w:rsid w:val="00DB7A4E"/>
    <w:rsid w:val="00DC3EEE"/>
    <w:rsid w:val="00DC50BC"/>
    <w:rsid w:val="00DC5211"/>
    <w:rsid w:val="00DC5B48"/>
    <w:rsid w:val="00DD3687"/>
    <w:rsid w:val="00DD5686"/>
    <w:rsid w:val="00DE0399"/>
    <w:rsid w:val="00DF35D6"/>
    <w:rsid w:val="00DF3688"/>
    <w:rsid w:val="00DF7421"/>
    <w:rsid w:val="00E027C4"/>
    <w:rsid w:val="00E0592C"/>
    <w:rsid w:val="00E10500"/>
    <w:rsid w:val="00E107CF"/>
    <w:rsid w:val="00E12DE7"/>
    <w:rsid w:val="00E13B79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6DF"/>
    <w:rsid w:val="00E47AA0"/>
    <w:rsid w:val="00E510CD"/>
    <w:rsid w:val="00E513FF"/>
    <w:rsid w:val="00E516E3"/>
    <w:rsid w:val="00E51CE9"/>
    <w:rsid w:val="00E5659C"/>
    <w:rsid w:val="00E5670E"/>
    <w:rsid w:val="00E56A02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92280"/>
    <w:rsid w:val="00E92FF7"/>
    <w:rsid w:val="00E959CE"/>
    <w:rsid w:val="00E95E27"/>
    <w:rsid w:val="00E95E2B"/>
    <w:rsid w:val="00EA0DD1"/>
    <w:rsid w:val="00EA6B4A"/>
    <w:rsid w:val="00EA7260"/>
    <w:rsid w:val="00EA7856"/>
    <w:rsid w:val="00EB0847"/>
    <w:rsid w:val="00EB0F3B"/>
    <w:rsid w:val="00EB131D"/>
    <w:rsid w:val="00EB2850"/>
    <w:rsid w:val="00EB2CFC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0A74"/>
    <w:rsid w:val="00EF1C16"/>
    <w:rsid w:val="00EF3F51"/>
    <w:rsid w:val="00EF43A5"/>
    <w:rsid w:val="00F00CE9"/>
    <w:rsid w:val="00F01F89"/>
    <w:rsid w:val="00F02446"/>
    <w:rsid w:val="00F05FA4"/>
    <w:rsid w:val="00F065C9"/>
    <w:rsid w:val="00F07DE2"/>
    <w:rsid w:val="00F172F4"/>
    <w:rsid w:val="00F17CC0"/>
    <w:rsid w:val="00F22701"/>
    <w:rsid w:val="00F229C3"/>
    <w:rsid w:val="00F32AC5"/>
    <w:rsid w:val="00F34F13"/>
    <w:rsid w:val="00F368CB"/>
    <w:rsid w:val="00F434CA"/>
    <w:rsid w:val="00F43895"/>
    <w:rsid w:val="00F47914"/>
    <w:rsid w:val="00F50BF4"/>
    <w:rsid w:val="00F51BF0"/>
    <w:rsid w:val="00F53BEF"/>
    <w:rsid w:val="00F54F1B"/>
    <w:rsid w:val="00F556D5"/>
    <w:rsid w:val="00F55F1A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310"/>
    <w:rsid w:val="00FD5F7F"/>
    <w:rsid w:val="00FD6314"/>
    <w:rsid w:val="00FD6A64"/>
    <w:rsid w:val="00FE049E"/>
    <w:rsid w:val="00FE0DC8"/>
    <w:rsid w:val="00FE2F83"/>
    <w:rsid w:val="00FE35E7"/>
    <w:rsid w:val="00FE5463"/>
    <w:rsid w:val="00FE6FE4"/>
    <w:rsid w:val="00FE74DB"/>
    <w:rsid w:val="00FF2817"/>
    <w:rsid w:val="00FF2A17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A7A3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A7A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A7A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A7A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A7A3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9A7A3A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A7A3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9A7A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9A7A3A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9A7A3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A7A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A7A3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A7A3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A7A3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A7A3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A7A3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A7A3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A7A3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A7A3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9A7A3A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A7A3A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9A7A3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9A7A3A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9A7A3A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A7A3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A7A3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A7A3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A7A3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19d0d57f-8bca-44d5-a9d0-bf5580b9b564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428191a-6c6f-49b3-aa5a-7fbf5616ec91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BA1AB-230B-4670-A315-658DF4DCB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17</Pages>
  <Words>2570</Words>
  <Characters>14652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2023-05-26T04:26:00Z</cp:lastPrinted>
  <dcterms:created xsi:type="dcterms:W3CDTF">2024-01-31T10:46:00Z</dcterms:created>
  <dcterms:modified xsi:type="dcterms:W3CDTF">2024-01-31T10:46:00Z</dcterms:modified>
</cp:coreProperties>
</file>