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6604" w:rsidRPr="00A26474" w:rsidRDefault="00DF6604" w:rsidP="00FD5A61">
      <w:pPr>
        <w:pStyle w:val="2"/>
      </w:pPr>
      <w:r w:rsidRPr="00A26474">
        <w:t>АДМИНИСТРАЦИЯ БЕРЕЗОВСКОГО РАЙОНА</w:t>
      </w:r>
    </w:p>
    <w:p w:rsidR="00DF6604" w:rsidRPr="00A26474" w:rsidRDefault="00DF6604" w:rsidP="00FD5A61">
      <w:pPr>
        <w:pStyle w:val="2"/>
      </w:pPr>
      <w:r w:rsidRPr="00A26474">
        <w:t>ХАНТЫ-МАНСИЙСКОГО АВТОНОМНОГО ОКРУГА</w:t>
      </w:r>
      <w:r w:rsidR="00FD5A61" w:rsidRPr="00A26474">
        <w:t>-</w:t>
      </w:r>
      <w:r w:rsidRPr="00A26474">
        <w:t>ЮГРЫ</w:t>
      </w:r>
    </w:p>
    <w:p w:rsidR="00354A6F" w:rsidRPr="00A26474" w:rsidRDefault="00354A6F" w:rsidP="00FD5A61">
      <w:pPr>
        <w:pStyle w:val="2"/>
        <w:rPr>
          <w:szCs w:val="36"/>
        </w:rPr>
      </w:pPr>
    </w:p>
    <w:p w:rsidR="00DF6604" w:rsidRPr="00A26474" w:rsidRDefault="00DF6604" w:rsidP="00FD5A61">
      <w:pPr>
        <w:pStyle w:val="2"/>
        <w:rPr>
          <w:szCs w:val="36"/>
        </w:rPr>
      </w:pPr>
      <w:r w:rsidRPr="00A26474">
        <w:rPr>
          <w:szCs w:val="36"/>
        </w:rPr>
        <w:t xml:space="preserve">ПОСТАНОВЛЕНИЕ </w:t>
      </w:r>
    </w:p>
    <w:p w:rsidR="00DF6604" w:rsidRPr="00A26474" w:rsidRDefault="00DF6604" w:rsidP="00DF6604">
      <w:pPr>
        <w:rPr>
          <w:rFonts w:cs="Arial"/>
          <w:szCs w:val="28"/>
        </w:rPr>
      </w:pPr>
    </w:p>
    <w:p w:rsidR="00DF6604" w:rsidRPr="00A26474" w:rsidRDefault="00F9381E" w:rsidP="00FD5A61">
      <w:pPr>
        <w:tabs>
          <w:tab w:val="center" w:pos="9072"/>
        </w:tabs>
        <w:ind w:firstLine="0"/>
      </w:pPr>
      <w:r w:rsidRPr="00A26474">
        <w:t>о</w:t>
      </w:r>
      <w:r w:rsidR="00B508A3" w:rsidRPr="00A26474">
        <w:t>т</w:t>
      </w:r>
      <w:r w:rsidR="00FD5A61" w:rsidRPr="00A26474">
        <w:t xml:space="preserve"> </w:t>
      </w:r>
      <w:r w:rsidR="00B4568C" w:rsidRPr="00A26474">
        <w:t>18.05.</w:t>
      </w:r>
      <w:r w:rsidR="00DF6604" w:rsidRPr="00A26474">
        <w:t>202</w:t>
      </w:r>
      <w:r w:rsidR="00F0213D" w:rsidRPr="00A26474">
        <w:t>2</w:t>
      </w:r>
      <w:r w:rsidR="00FD5A61" w:rsidRPr="00A26474">
        <w:tab/>
        <w:t xml:space="preserve">№ </w:t>
      </w:r>
      <w:r w:rsidR="00B4568C" w:rsidRPr="00A26474">
        <w:t>725</w:t>
      </w:r>
    </w:p>
    <w:p w:rsidR="00DF6604" w:rsidRPr="00A26474" w:rsidRDefault="00DF6604" w:rsidP="00FD5A61">
      <w:pPr>
        <w:ind w:firstLine="0"/>
      </w:pPr>
      <w:r w:rsidRPr="00A26474">
        <w:t>пгт.</w:t>
      </w:r>
      <w:r w:rsidR="00685B69" w:rsidRPr="00A26474">
        <w:t xml:space="preserve"> </w:t>
      </w:r>
      <w:r w:rsidRPr="00A26474">
        <w:t>Березово</w:t>
      </w:r>
    </w:p>
    <w:p w:rsidR="00DF6604" w:rsidRPr="00A26474" w:rsidRDefault="00DF6604" w:rsidP="00DF6604">
      <w:pPr>
        <w:widowControl w:val="0"/>
        <w:autoSpaceDE w:val="0"/>
        <w:autoSpaceDN w:val="0"/>
        <w:adjustRightInd w:val="0"/>
        <w:ind w:right="4959"/>
        <w:rPr>
          <w:rFonts w:cs="Arial"/>
          <w:szCs w:val="28"/>
        </w:rPr>
      </w:pPr>
    </w:p>
    <w:p w:rsidR="00FD5A61" w:rsidRPr="00A26474" w:rsidRDefault="00DF6604" w:rsidP="00FD5A61">
      <w:pPr>
        <w:pStyle w:val="Title"/>
      </w:pPr>
      <w:r w:rsidRPr="00A26474">
        <w:t xml:space="preserve">Об утверждении Порядков </w:t>
      </w:r>
      <w:r w:rsidR="00E312C4" w:rsidRPr="00A26474">
        <w:t xml:space="preserve">реализации муниципальной программы </w:t>
      </w:r>
      <w:r w:rsidR="00FD5A61" w:rsidRPr="00A26474">
        <w:t>«</w:t>
      </w:r>
      <w:r w:rsidR="00E312C4" w:rsidRPr="00A26474">
        <w:t>Развитие жилищной сферы в Березовском районе</w:t>
      </w:r>
      <w:r w:rsidR="00FD5A61" w:rsidRPr="00A26474">
        <w:t>»</w:t>
      </w:r>
    </w:p>
    <w:p w:rsidR="00DF6604" w:rsidRPr="00A26474" w:rsidRDefault="00DF6604" w:rsidP="00DF6604">
      <w:pPr>
        <w:widowControl w:val="0"/>
        <w:autoSpaceDE w:val="0"/>
        <w:autoSpaceDN w:val="0"/>
        <w:adjustRightInd w:val="0"/>
        <w:jc w:val="center"/>
        <w:rPr>
          <w:rFonts w:cs="Arial"/>
          <w:b/>
          <w:bCs/>
          <w:szCs w:val="20"/>
        </w:rPr>
      </w:pPr>
    </w:p>
    <w:p w:rsidR="00DD78F7" w:rsidRPr="00A26474" w:rsidRDefault="00DD78F7" w:rsidP="00FD5A61">
      <w:r w:rsidRPr="00A26474">
        <w:t xml:space="preserve">(с изменениями, внесенными постановлением Администрации </w:t>
      </w:r>
      <w:hyperlink r:id="rId8" w:tooltip="постановление от 10.05.2023 0:00:00 №320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 xml:space="preserve">от 10.05.2023 </w:t>
        </w:r>
        <w:r w:rsidR="00E13258" w:rsidRPr="00A26474">
          <w:rPr>
            <w:rStyle w:val="ab"/>
          </w:rPr>
          <w:t xml:space="preserve">             </w:t>
        </w:r>
        <w:r w:rsidRPr="00A26474">
          <w:rPr>
            <w:rStyle w:val="ab"/>
          </w:rPr>
          <w:t>№ 320</w:t>
        </w:r>
      </w:hyperlink>
      <w:r w:rsidRPr="00A26474">
        <w:t>)</w:t>
      </w:r>
    </w:p>
    <w:p w:rsidR="00DD78F7" w:rsidRPr="00A26474" w:rsidRDefault="007549B1" w:rsidP="00FD5A61">
      <w:r w:rsidRPr="00A26474">
        <w:t xml:space="preserve">(с изменениями, внесенными постановлением Администрации </w:t>
      </w:r>
      <w:hyperlink r:id="rId9" w:tooltip="постановление от 21.06.2023 0:00:00 №458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 xml:space="preserve">от 21.06.2023 </w:t>
        </w:r>
        <w:r w:rsidR="00E13258" w:rsidRPr="00A26474">
          <w:rPr>
            <w:rStyle w:val="ab"/>
          </w:rPr>
          <w:t xml:space="preserve">                 </w:t>
        </w:r>
        <w:r w:rsidRPr="00A26474">
          <w:rPr>
            <w:rStyle w:val="ab"/>
          </w:rPr>
          <w:t>№ 458</w:t>
        </w:r>
      </w:hyperlink>
      <w:r w:rsidRPr="00A26474">
        <w:t>)</w:t>
      </w:r>
    </w:p>
    <w:p w:rsidR="007549B1" w:rsidRPr="00A26474" w:rsidRDefault="005D4072" w:rsidP="00FD5A61">
      <w:r w:rsidRPr="00A26474">
        <w:t xml:space="preserve">(с изменениями, внесенными постановлением Администрации </w:t>
      </w:r>
      <w:hyperlink r:id="rId10" w:tooltip="постановление от 10.07.2023 0:00:00 №541 Администрация Березовского района&#10;&#10;О внесении изменений в постановление администрации Березовского района от 18 мая 2022 года № 725 " w:history="1">
        <w:r w:rsidRPr="00A26474">
          <w:rPr>
            <w:rStyle w:val="ab"/>
          </w:rPr>
          <w:t xml:space="preserve">от 10.07.2023 </w:t>
        </w:r>
        <w:r w:rsidR="00E13258" w:rsidRPr="00A26474">
          <w:rPr>
            <w:rStyle w:val="ab"/>
          </w:rPr>
          <w:t xml:space="preserve">           </w:t>
        </w:r>
        <w:r w:rsidRPr="00A26474">
          <w:rPr>
            <w:rStyle w:val="ab"/>
          </w:rPr>
          <w:t>№ 541</w:t>
        </w:r>
      </w:hyperlink>
      <w:r w:rsidRPr="00A26474">
        <w:t>)</w:t>
      </w:r>
    </w:p>
    <w:p w:rsidR="005D4072" w:rsidRPr="00A26474" w:rsidRDefault="000E06DA" w:rsidP="00FD5A61">
      <w:r w:rsidRPr="00A26474">
        <w:t xml:space="preserve">(с изменениями, внесенными постановлением Администрации </w:t>
      </w:r>
      <w:hyperlink r:id="rId11" w:tooltip="постановление от 27.09.2023 0:00:00 №723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 xml:space="preserve">от 27.09.2023 </w:t>
        </w:r>
        <w:r w:rsidR="00E13258" w:rsidRPr="00A26474">
          <w:rPr>
            <w:rStyle w:val="ab"/>
          </w:rPr>
          <w:t xml:space="preserve">              </w:t>
        </w:r>
        <w:r w:rsidRPr="00A26474">
          <w:rPr>
            <w:rStyle w:val="ab"/>
          </w:rPr>
          <w:t>№ 723</w:t>
        </w:r>
      </w:hyperlink>
      <w:r w:rsidRPr="00A26474">
        <w:t>)</w:t>
      </w:r>
    </w:p>
    <w:p w:rsidR="000E06DA" w:rsidRPr="00A26474" w:rsidRDefault="00E87D85" w:rsidP="00FD5A61">
      <w:r w:rsidRPr="00A26474">
        <w:t xml:space="preserve">(с изменениями, внесенными постановлением Администрации </w:t>
      </w:r>
      <w:hyperlink r:id="rId12" w:tooltip="постановление от 23.10.2023 0:00:00 №793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23.10.2023                 № 793</w:t>
        </w:r>
      </w:hyperlink>
      <w:r w:rsidRPr="00A26474">
        <w:t>)</w:t>
      </w:r>
    </w:p>
    <w:p w:rsidR="00E87D85" w:rsidRPr="00A26474" w:rsidRDefault="00F378EF" w:rsidP="00FD5A61">
      <w:r w:rsidRPr="00A26474">
        <w:t xml:space="preserve">(с изменениями, внесенными постановлением Администрации </w:t>
      </w:r>
      <w:hyperlink r:id="rId13" w:tooltip="постановление от 24.01.2024 0:00:00 №41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24.01.2024                № 41</w:t>
        </w:r>
      </w:hyperlink>
      <w:r w:rsidRPr="00A26474">
        <w:t>)</w:t>
      </w:r>
    </w:p>
    <w:p w:rsidR="00F378EF" w:rsidRPr="00A26474" w:rsidRDefault="00EA6C80" w:rsidP="00FD5A61">
      <w:r w:rsidRPr="00A26474">
        <w:t xml:space="preserve">(с изменениями, внесенными постановлением Администрации </w:t>
      </w:r>
      <w:hyperlink r:id="rId14" w:tooltip="постановление от 21.03.2024 0:00:00 №213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21.03.2024                                   № 213</w:t>
        </w:r>
      </w:hyperlink>
      <w:r w:rsidRPr="00A26474">
        <w:t>)</w:t>
      </w:r>
    </w:p>
    <w:p w:rsidR="00EA6C80" w:rsidRPr="00A26474" w:rsidRDefault="00AE3754" w:rsidP="00FD5A61">
      <w:r w:rsidRPr="00A26474">
        <w:t xml:space="preserve">(с изменениями, внесенными постановлением Администрации </w:t>
      </w:r>
      <w:hyperlink r:id="rId15" w:tooltip="постановление от 17.04.2024 0:00:00 №313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17.04.2024               № 313</w:t>
        </w:r>
      </w:hyperlink>
      <w:r w:rsidRPr="00A26474">
        <w:t>)</w:t>
      </w:r>
    </w:p>
    <w:p w:rsidR="00AE3754" w:rsidRPr="00A26474" w:rsidRDefault="005F428A" w:rsidP="00FD5A61">
      <w:r w:rsidRPr="00A26474">
        <w:t xml:space="preserve">(с изменениями, внесенными постановлением Администрации </w:t>
      </w:r>
      <w:hyperlink r:id="rId16" w:tooltip="постановление от 05.06.2024 0:00:00 №523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 xml:space="preserve">от 05.06.2024 </w:t>
        </w:r>
        <w:r w:rsidR="00575D25" w:rsidRPr="00A26474">
          <w:rPr>
            <w:rStyle w:val="ab"/>
          </w:rPr>
          <w:t xml:space="preserve">                </w:t>
        </w:r>
        <w:r w:rsidRPr="00A26474">
          <w:rPr>
            <w:rStyle w:val="ab"/>
          </w:rPr>
          <w:t>№ 523</w:t>
        </w:r>
      </w:hyperlink>
      <w:r w:rsidRPr="00A26474">
        <w:t>)</w:t>
      </w:r>
    </w:p>
    <w:p w:rsidR="00575D25" w:rsidRPr="00A26474" w:rsidRDefault="00CD659F" w:rsidP="00FD5A61">
      <w:r w:rsidRPr="00A26474">
        <w:t xml:space="preserve">(с изменениями, внесенными постановлением Администрации </w:t>
      </w:r>
      <w:hyperlink r:id="rId17" w:tooltip="постановление от 19.07.2024 0:00:00 №670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19.07.2024                   № 670</w:t>
        </w:r>
      </w:hyperlink>
      <w:r w:rsidRPr="00A26474">
        <w:t>)</w:t>
      </w:r>
    </w:p>
    <w:p w:rsidR="00CD659F" w:rsidRPr="00A26474" w:rsidRDefault="006B244B" w:rsidP="00FD5A61">
      <w:pPr>
        <w:rPr>
          <w:rStyle w:val="ab"/>
        </w:rPr>
      </w:pPr>
      <w:r w:rsidRPr="00A26474">
        <w:t xml:space="preserve">(с изменениями, внесенными постановлением Администрации </w:t>
      </w:r>
      <w:r w:rsidRPr="00A26474">
        <w:fldChar w:fldCharType="begin"/>
      </w:r>
      <w:r w:rsidR="005C5181" w:rsidRPr="00A26474">
        <w:instrText>HYPERLINK "\\\\12.10.10.10\\content\\act\\75d09de3-f266-4a7a-80e2-2620dbf13a95.doc" \o "постановление от 14.11.2024 0:00:00 №1034 Администрация Березовского района</w:instrText>
      </w:r>
      <w:r w:rsidR="005C5181" w:rsidRPr="00A26474">
        <w:cr/>
        <w:instrText xml:space="preserve"> </w:instrText>
      </w:r>
      <w:r w:rsidR="005C5181" w:rsidRPr="00A26474">
        <w:cr/>
        <w:instrText xml:space="preserve"> О внесении изменений в постановление администрации Березовского района от 18.05.2022 № 725 \«Об утверждении Порядков реализации муниципальной программы \«Развитие жилищной сферы в Березовском районе\» </w:instrText>
      </w:r>
      <w:r w:rsidR="005C5181" w:rsidRPr="00A26474">
        <w:cr/>
        <w:instrText>"</w:instrText>
      </w:r>
      <w:r w:rsidRPr="00A26474">
        <w:fldChar w:fldCharType="separate"/>
      </w:r>
      <w:r w:rsidRPr="00A26474">
        <w:rPr>
          <w:rStyle w:val="ab"/>
        </w:rPr>
        <w:t>от 14.11.2024               № 1034)</w:t>
      </w:r>
    </w:p>
    <w:p w:rsidR="006B244B" w:rsidRPr="00A26474" w:rsidRDefault="006B244B" w:rsidP="00FD5A61">
      <w:r w:rsidRPr="00A26474">
        <w:fldChar w:fldCharType="end"/>
      </w:r>
      <w:r w:rsidR="00C87EB2" w:rsidRPr="00A26474">
        <w:t xml:space="preserve">(с изменениями, внесенными постановлением Администрации </w:t>
      </w:r>
      <w:hyperlink r:id="rId18" w:tooltip="постановление от 31.01.2025 0:00:00 №110 Администрация Березовского района&#10;&#10;О внесении изменений в постановление администрации Березовского района от 18.05.2022 № 725 " w:history="1">
        <w:r w:rsidR="00C87EB2" w:rsidRPr="00A26474">
          <w:rPr>
            <w:rStyle w:val="ab"/>
          </w:rPr>
          <w:t xml:space="preserve">от 31.01.2025        </w:t>
        </w:r>
        <w:r w:rsidR="00F10A2C" w:rsidRPr="00A26474">
          <w:rPr>
            <w:rStyle w:val="ab"/>
          </w:rPr>
          <w:t xml:space="preserve">        </w:t>
        </w:r>
        <w:r w:rsidR="00C87EB2" w:rsidRPr="00A26474">
          <w:rPr>
            <w:rStyle w:val="ab"/>
          </w:rPr>
          <w:t xml:space="preserve"> № 110</w:t>
        </w:r>
      </w:hyperlink>
      <w:r w:rsidR="00C87EB2" w:rsidRPr="00A26474">
        <w:t>)</w:t>
      </w:r>
    </w:p>
    <w:p w:rsidR="00C87EB2" w:rsidRPr="00A26474" w:rsidRDefault="00EF5508" w:rsidP="00FD5A61">
      <w:r w:rsidRPr="00A26474">
        <w:t xml:space="preserve">(с изменениями, внесенными постановлением Администрации </w:t>
      </w:r>
      <w:hyperlink r:id="rId19" w:tooltip="постановление от 27.02.2025 0:00:00 №165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27.02.2025               № 165</w:t>
        </w:r>
      </w:hyperlink>
      <w:r w:rsidRPr="00A26474">
        <w:t>)</w:t>
      </w:r>
    </w:p>
    <w:p w:rsidR="00EF5508" w:rsidRPr="00A26474" w:rsidRDefault="00773C24" w:rsidP="00FD5A61">
      <w:r w:rsidRPr="00A26474">
        <w:t xml:space="preserve">(с изменениями, внесенными постановлением Администрации </w:t>
      </w:r>
      <w:hyperlink r:id="rId20" w:tooltip="постановление от 24.12.2025 0:00:00 №990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24.12.2025                № 990</w:t>
        </w:r>
      </w:hyperlink>
      <w:r w:rsidRPr="00A26474">
        <w:t>)</w:t>
      </w:r>
    </w:p>
    <w:p w:rsidR="00773C24" w:rsidRPr="00A26474" w:rsidRDefault="007D3B20" w:rsidP="00FD5A61">
      <w:r w:rsidRPr="00A26474">
        <w:t xml:space="preserve">(с изменениями, внесенными постановлением Администрации </w:t>
      </w:r>
      <w:hyperlink r:id="rId21" w:tooltip="постановление от 22.01.2026 0:00:00 №40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22.01.2026                   № 40</w:t>
        </w:r>
      </w:hyperlink>
      <w:r w:rsidRPr="00A26474">
        <w:t>)</w:t>
      </w:r>
    </w:p>
    <w:p w:rsidR="007D3B20" w:rsidRPr="00A26474" w:rsidRDefault="0040376E" w:rsidP="00FD5A61">
      <w:r w:rsidRPr="00A26474">
        <w:t xml:space="preserve">(с изменениями, внесенными постановлением Администрации </w:t>
      </w:r>
      <w:hyperlink r:id="rId22" w:tooltip="постановление от 22.04.2026 0:00:00 №385 Администрация Березовского района&#10;&#10;О внесении изменения в постановление администрации Березовского района от 18.05.2022 № 725 " w:history="1">
        <w:r w:rsidRPr="00A26474">
          <w:rPr>
            <w:rStyle w:val="ab"/>
          </w:rPr>
          <w:t>от 22.04.2026                  № 385</w:t>
        </w:r>
      </w:hyperlink>
      <w:r w:rsidRPr="00A26474">
        <w:t>)</w:t>
      </w:r>
    </w:p>
    <w:p w:rsidR="0040376E" w:rsidRPr="00A26474" w:rsidRDefault="002C5CF2" w:rsidP="00FD5A61">
      <w:r w:rsidRPr="00A26474">
        <w:t xml:space="preserve">(с изменениями, внесенными постановлением Администрации </w:t>
      </w:r>
      <w:hyperlink r:id="rId23" w:tooltip="постановление от 23.04.2026 0:00:00 №390 Администрация Березовского района&#10;&#10;О внесении изменений в постановление администрации Березовского района от 18.05.2022 № 725 «Об утверждении Порядков реализации муниципальной программы «Развитие жилищной сферы в Березовском районе» &#10;" w:history="1">
        <w:r w:rsidRPr="00A26474">
          <w:rPr>
            <w:rStyle w:val="ab"/>
          </w:rPr>
          <w:t>от 23.04.2026                    № 390</w:t>
        </w:r>
      </w:hyperlink>
      <w:r w:rsidRPr="00A26474">
        <w:t>)</w:t>
      </w:r>
    </w:p>
    <w:p w:rsidR="002C5CF2" w:rsidRPr="00A26474" w:rsidRDefault="002C5CF2" w:rsidP="00FD5A61"/>
    <w:p w:rsidR="00EA6C80" w:rsidRPr="00A26474" w:rsidRDefault="00EA6C80" w:rsidP="00EA6C80">
      <w:r w:rsidRPr="00A26474">
        <w:t xml:space="preserve">В соответствии с </w:t>
      </w:r>
      <w:hyperlink r:id="rId24" w:tooltip="&quot;Жилищный кодекс Российской Федерации (с изменениями на 20 февраля 2026 года) (редакция, действующая с 1 марта 2026 года)&quot;&#10;Кодекс РФ от 29.12.2004 N 188-ФЗ&#10;Статус: Действующая редакция документа (действ. c 01.03.2026)" w:history="1">
        <w:r w:rsidRPr="00A26474">
          <w:rPr>
            <w:rStyle w:val="ab"/>
            <w:color w:val="0000AA"/>
          </w:rPr>
          <w:t>Жилищным кодексом</w:t>
        </w:r>
      </w:hyperlink>
      <w:r w:rsidRPr="00A26474">
        <w:t xml:space="preserve"> Российской Федерации, постановлениями Правительства Ханты-Мансийского автономного округа-Югры от 10.11.2023 </w:t>
      </w:r>
      <w:hyperlink r:id="rId25" w:tooltip="&quot;О государственной программе Ханты-Мансийского автономного округа - Югры &quot;Строительство&quot; (с ...&quot;&#10;Постановление Правительства Ханты-Мансийского автономного округа - Югры от 10.11.2023 N 561-п&#10;Статус: Действующая редакция документа" w:history="1">
        <w:r w:rsidRPr="00A26474">
          <w:rPr>
            <w:rStyle w:val="ab"/>
            <w:color w:val="0000AA"/>
          </w:rPr>
          <w:t xml:space="preserve">№ 561-п «О </w:t>
        </w:r>
        <w:r w:rsidRPr="00A26474">
          <w:rPr>
            <w:rStyle w:val="ab"/>
            <w:color w:val="0000AA"/>
          </w:rPr>
          <w:lastRenderedPageBreak/>
          <w:t>государственной программе</w:t>
        </w:r>
      </w:hyperlink>
      <w:r w:rsidRPr="00A26474">
        <w:t xml:space="preserve"> Ханты-Мансийского автономного округа-Югры «Строительство», от 29.12.2020 </w:t>
      </w:r>
      <w:hyperlink r:id="rId26" w:tooltip="&quot;О мерах по реализации государственной программы Ханты-Мансийского автономного округа - Югры ...&quot;&#10;Постановление Правительства Ханты-Мансийского автономного округа - Югры от 29.12.2020 N 643-п&#10;Статус: Действующая редакция документа" w:history="1">
        <w:r w:rsidRPr="00A26474">
          <w:rPr>
            <w:rStyle w:val="ab"/>
            <w:color w:val="0000AA"/>
          </w:rPr>
          <w:t>№ 643-п «О мерах по реализации</w:t>
        </w:r>
      </w:hyperlink>
      <w:r w:rsidRPr="00A26474">
        <w:t xml:space="preserve"> государственной программы Ханты-Мансийском автономного округа-Югры «Строительство», постановлением администрации Березовского района </w:t>
      </w:r>
      <w:hyperlink r:id="rId27" w:tooltip="постановление от 26.12.2023 0:00:00 №988 Администрация Березовского района&#10;&#10;О муниципальной программе " w:history="1">
        <w:r w:rsidRPr="00A26474">
          <w:rPr>
            <w:rStyle w:val="ab"/>
          </w:rPr>
          <w:t>от 26.12.2023 № 988</w:t>
        </w:r>
      </w:hyperlink>
      <w:r w:rsidRPr="00A26474">
        <w:t xml:space="preserve">                     </w:t>
      </w:r>
      <w:r w:rsidR="00A26474">
        <w:t xml:space="preserve">            </w:t>
      </w:r>
      <w:r w:rsidRPr="00A26474">
        <w:t xml:space="preserve"> «О муниципальной программе «Развитие жилищной сферы в Березовском районе»:</w:t>
      </w:r>
    </w:p>
    <w:p w:rsidR="00EA6C80" w:rsidRPr="00A26474" w:rsidRDefault="00EA6C80" w:rsidP="00EA6C80">
      <w:r w:rsidRPr="00A26474">
        <w:t xml:space="preserve">(преамбула постановления изложена в редакции постановления Администрации </w:t>
      </w:r>
      <w:r w:rsidR="00F10A2C" w:rsidRPr="00A26474">
        <w:t xml:space="preserve">    </w:t>
      </w:r>
      <w:hyperlink r:id="rId28" w:tooltip="постановление от 21.03.2024 0:00:00 №213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21.03.2024 № 213</w:t>
        </w:r>
      </w:hyperlink>
      <w:r w:rsidRPr="00A26474">
        <w:t>)</w:t>
      </w:r>
    </w:p>
    <w:p w:rsidR="00DF6604" w:rsidRPr="00A26474" w:rsidRDefault="005C03F1" w:rsidP="00FD5A61">
      <w:r w:rsidRPr="00A26474">
        <w:t>1.</w:t>
      </w:r>
      <w:r w:rsidR="00FD5A61" w:rsidRPr="00A26474">
        <w:t xml:space="preserve"> </w:t>
      </w:r>
      <w:r w:rsidRPr="00A26474">
        <w:t>Утвердить:</w:t>
      </w:r>
      <w:r w:rsidR="00FD5A61" w:rsidRPr="00A26474">
        <w:t xml:space="preserve"> </w:t>
      </w:r>
    </w:p>
    <w:p w:rsidR="001562BA" w:rsidRPr="00A26474" w:rsidRDefault="005C03F1" w:rsidP="007549B1">
      <w:r w:rsidRPr="00A26474">
        <w:t>1.</w:t>
      </w:r>
      <w:r w:rsidR="001B0E1B" w:rsidRPr="00A26474">
        <w:t>1.</w:t>
      </w:r>
      <w:r w:rsidRPr="00A26474">
        <w:t xml:space="preserve"> </w:t>
      </w:r>
      <w:r w:rsidR="007549B1" w:rsidRPr="00A26474">
        <w:t>Порядок расходования субсидий, предоставленных бюджету муниципального образования Березовский район на реализацию полномочий в области строительства и жилищных отношений, согласно приложению 1 к настоящему постановлению.</w:t>
      </w:r>
    </w:p>
    <w:p w:rsidR="00834DF0" w:rsidRPr="00A26474" w:rsidRDefault="007549B1" w:rsidP="00834DF0">
      <w:r w:rsidRPr="00A26474">
        <w:t>(</w:t>
      </w:r>
      <w:r w:rsidR="00834DF0" w:rsidRPr="00A26474">
        <w:t xml:space="preserve">подпункт 1.1 пункта 1 изложен в редакции постановления Администрации                        </w:t>
      </w:r>
      <w:hyperlink r:id="rId29" w:tooltip="постановление от 21.06.2023 0:00:00 №458 Администрация Березовского района&#10;&#10;О внесении изменений в постановление администрации Березовского района от 18.05.2022 № 725 " w:history="1">
        <w:r w:rsidR="00834DF0" w:rsidRPr="00A26474">
          <w:rPr>
            <w:rStyle w:val="ab"/>
          </w:rPr>
          <w:t>от 21.06.2023 № 458</w:t>
        </w:r>
      </w:hyperlink>
      <w:r w:rsidR="00834DF0" w:rsidRPr="00A26474">
        <w:t>)</w:t>
      </w:r>
    </w:p>
    <w:p w:rsidR="001562BA" w:rsidRPr="00A26474" w:rsidRDefault="001562BA" w:rsidP="00FD5A61">
      <w:r w:rsidRPr="00A26474">
        <w:t xml:space="preserve">1.2. Порядок </w:t>
      </w:r>
      <w:r w:rsidR="007E5C05" w:rsidRPr="00A26474">
        <w:t>расходования</w:t>
      </w:r>
      <w:r w:rsidR="00C2746D" w:rsidRPr="00A26474">
        <w:t xml:space="preserve"> субсидий</w:t>
      </w:r>
      <w:r w:rsidR="007E5C05" w:rsidRPr="00A26474">
        <w:t>, предоставленных</w:t>
      </w:r>
      <w:r w:rsidR="00C2746D" w:rsidRPr="00A26474">
        <w:t xml:space="preserve"> из бюджета Ханты-Мансийского автономного округа</w:t>
      </w:r>
      <w:r w:rsidR="00FD5A61" w:rsidRPr="00A26474">
        <w:t>-</w:t>
      </w:r>
      <w:r w:rsidR="00C2746D" w:rsidRPr="00A26474">
        <w:t xml:space="preserve">Югры на реализацию полномочий по обеспечению мерами государственной поддержки по улучшению жилищных условий отдельных категорий граждан, согласно приложению 2 к настоящему постановлению. </w:t>
      </w:r>
    </w:p>
    <w:p w:rsidR="00DF6604" w:rsidRPr="00A26474" w:rsidRDefault="001562BA" w:rsidP="00FD5A61">
      <w:r w:rsidRPr="00A26474">
        <w:t xml:space="preserve">1.3. </w:t>
      </w:r>
      <w:r w:rsidR="00E312C4" w:rsidRPr="00A26474">
        <w:rPr>
          <w:iCs/>
        </w:rPr>
        <w:t xml:space="preserve">Порядок переселения граждан из </w:t>
      </w:r>
      <w:r w:rsidR="002D20F5" w:rsidRPr="00A26474">
        <w:rPr>
          <w:iCs/>
        </w:rPr>
        <w:t>многоквартирных</w:t>
      </w:r>
      <w:r w:rsidR="00FD5A61" w:rsidRPr="00A26474">
        <w:rPr>
          <w:iCs/>
        </w:rPr>
        <w:t xml:space="preserve"> </w:t>
      </w:r>
      <w:r w:rsidR="00E312C4" w:rsidRPr="00A26474">
        <w:rPr>
          <w:iCs/>
        </w:rPr>
        <w:t>домов</w:t>
      </w:r>
      <w:r w:rsidR="00B07F5D" w:rsidRPr="00A26474">
        <w:rPr>
          <w:iCs/>
        </w:rPr>
        <w:t>,</w:t>
      </w:r>
      <w:r w:rsidR="00E312C4" w:rsidRPr="00A26474">
        <w:rPr>
          <w:iCs/>
        </w:rPr>
        <w:t xml:space="preserve"> признанных аварийными</w:t>
      </w:r>
      <w:r w:rsidR="00B07F5D" w:rsidRPr="00A26474">
        <w:rPr>
          <w:iCs/>
        </w:rPr>
        <w:t>,</w:t>
      </w:r>
      <w:r w:rsidR="00E312C4" w:rsidRPr="00A26474">
        <w:rPr>
          <w:iCs/>
        </w:rPr>
        <w:t xml:space="preserve"> </w:t>
      </w:r>
      <w:r w:rsidR="00DF6604" w:rsidRPr="00A26474">
        <w:t xml:space="preserve">согласно приложению </w:t>
      </w:r>
      <w:r w:rsidR="00C2746D" w:rsidRPr="00A26474">
        <w:t>3</w:t>
      </w:r>
      <w:r w:rsidR="00E312C4" w:rsidRPr="00A26474">
        <w:t xml:space="preserve"> </w:t>
      </w:r>
      <w:r w:rsidR="00DF6604" w:rsidRPr="00A26474">
        <w:t xml:space="preserve">к настоящему постановлению. </w:t>
      </w:r>
    </w:p>
    <w:p w:rsidR="00E312C4" w:rsidRPr="00A26474" w:rsidRDefault="00130133" w:rsidP="00FD5A61">
      <w:r w:rsidRPr="00A26474">
        <w:t>1.</w:t>
      </w:r>
      <w:r w:rsidR="001562BA" w:rsidRPr="00A26474">
        <w:t>4</w:t>
      </w:r>
      <w:r w:rsidR="00DF6604" w:rsidRPr="00A26474">
        <w:t xml:space="preserve">. </w:t>
      </w:r>
      <w:r w:rsidR="00E312C4" w:rsidRPr="00A26474">
        <w:rPr>
          <w:iCs/>
        </w:rPr>
        <w:t>Порядок ликвидации аварийного жилищного фонда</w:t>
      </w:r>
      <w:r w:rsidR="00E312C4" w:rsidRPr="00A26474">
        <w:t xml:space="preserve"> согласно приложению </w:t>
      </w:r>
      <w:r w:rsidR="00C2746D" w:rsidRPr="00A26474">
        <w:t>4</w:t>
      </w:r>
      <w:r w:rsidR="00E312C4" w:rsidRPr="00A26474">
        <w:t xml:space="preserve"> к настоящему постановлению.</w:t>
      </w:r>
    </w:p>
    <w:p w:rsidR="00353D41" w:rsidRPr="00A26474" w:rsidRDefault="005D4072" w:rsidP="00353D41">
      <w:r w:rsidRPr="00A26474">
        <w:t xml:space="preserve">1.5. </w:t>
      </w:r>
      <w:r w:rsidR="00353D41" w:rsidRPr="00A26474">
        <w:t xml:space="preserve">(утратил силу постановлением Администрации </w:t>
      </w:r>
      <w:hyperlink r:id="rId30" w:tooltip="постановление от 21.03.2024 0:00:00 №213 Администрация Березовского района&#10;&#10;О внесении изменений в постановление администрации Березовского района от 18.05.2022 № 725 " w:history="1">
        <w:r w:rsidR="00353D41" w:rsidRPr="00A26474">
          <w:rPr>
            <w:rStyle w:val="ab"/>
          </w:rPr>
          <w:t>от 21.03.2024 № 213</w:t>
        </w:r>
      </w:hyperlink>
      <w:r w:rsidR="00353D41" w:rsidRPr="00A26474">
        <w:t>)</w:t>
      </w:r>
    </w:p>
    <w:p w:rsidR="005D4072" w:rsidRPr="00A26474" w:rsidRDefault="005D4072" w:rsidP="005D4072">
      <w:r w:rsidRPr="00A26474">
        <w:t>(пункт 1 дополнен подпунктом 1.5 постановлением Администрации</w:t>
      </w:r>
      <w:r w:rsidRPr="00A26474">
        <w:rPr>
          <w:rFonts w:cs="Calibri"/>
          <w:sz w:val="28"/>
          <w:szCs w:val="28"/>
        </w:rPr>
        <w:t xml:space="preserve"> </w:t>
      </w:r>
      <w:hyperlink r:id="rId31" w:tooltip="постановление от 10.07.2023 0:00:00 №541 Администрация Березовского района&#10;&#10;О внесении изменений в постановление администрации Березовского района от 18 мая 2022 года № 725 " w:history="1">
        <w:r w:rsidRPr="00A26474">
          <w:rPr>
            <w:rStyle w:val="ab"/>
          </w:rPr>
          <w:t xml:space="preserve">от 10.07.2023 </w:t>
        </w:r>
        <w:r w:rsidR="00F10A2C" w:rsidRPr="00A26474">
          <w:rPr>
            <w:rStyle w:val="ab"/>
          </w:rPr>
          <w:t xml:space="preserve"> </w:t>
        </w:r>
        <w:r w:rsidRPr="00A26474">
          <w:rPr>
            <w:rStyle w:val="ab"/>
          </w:rPr>
          <w:t>№ 541</w:t>
        </w:r>
      </w:hyperlink>
      <w:r w:rsidRPr="00A26474">
        <w:t>)</w:t>
      </w:r>
    </w:p>
    <w:p w:rsidR="00E87D85" w:rsidRPr="00A26474" w:rsidRDefault="00E87D85" w:rsidP="005D4072">
      <w:r w:rsidRPr="00A26474">
        <w:t>1.6. Порядок предоставления мер поддержки лицам, участвующим в специальной военной операции на территориях Украины, Донецкой Народной Республики, Луганской Народной Республики, Запорожской, Херсонской областей, членов их семей согласно приложению 6 к настоящему постановлению.</w:t>
      </w:r>
    </w:p>
    <w:p w:rsidR="00E87D85" w:rsidRPr="00A26474" w:rsidRDefault="00E87D85" w:rsidP="00E87D85">
      <w:r w:rsidRPr="00A26474">
        <w:t xml:space="preserve">(пункт 1 дополнен подпунктом 1.6 постановлением Администрации </w:t>
      </w:r>
      <w:hyperlink r:id="rId32" w:tooltip="постановление от 23.10.2023 0:00:00 №793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23.10.2023                 № 793</w:t>
        </w:r>
      </w:hyperlink>
      <w:r w:rsidRPr="00A26474">
        <w:t>)</w:t>
      </w:r>
    </w:p>
    <w:p w:rsidR="00CD659F" w:rsidRPr="00A26474" w:rsidRDefault="00CD659F" w:rsidP="00E87D85">
      <w:r w:rsidRPr="00A26474">
        <w:t xml:space="preserve">1.7. Порядок обмена жилых помещений инвалидам, </w:t>
      </w:r>
      <w:r w:rsidR="00E06E55" w:rsidRPr="00A26474">
        <w:t xml:space="preserve">семьям, имеющим детей-инвалидов, </w:t>
      </w:r>
      <w:r w:rsidR="00BE5CBA" w:rsidRPr="00A26474">
        <w:t>согласно приложению 7 к настоящему постановлению.</w:t>
      </w:r>
    </w:p>
    <w:p w:rsidR="00BE5CBA" w:rsidRPr="00A26474" w:rsidRDefault="00CD659F" w:rsidP="00BE5CBA">
      <w:r w:rsidRPr="00A26474">
        <w:t xml:space="preserve">(пункт 1 постановления дополнен подпунктом 1.7 </w:t>
      </w:r>
      <w:r w:rsidR="00BE5CBA" w:rsidRPr="00A26474">
        <w:t xml:space="preserve">постановлением Администрации </w:t>
      </w:r>
      <w:hyperlink r:id="rId33" w:tooltip="постановление от 19.07.2024 0:00:00 №670 Администрация Березовского района&#10;&#10;О внесении изменений в постановление администрации Березовского района от 18.05.2022 № 725 " w:history="1">
        <w:r w:rsidR="00BE5CBA" w:rsidRPr="00A26474">
          <w:rPr>
            <w:rStyle w:val="ab"/>
          </w:rPr>
          <w:t>от 19.07.2024 № 670</w:t>
        </w:r>
      </w:hyperlink>
      <w:r w:rsidR="00BE5CBA" w:rsidRPr="00A26474">
        <w:t>)</w:t>
      </w:r>
    </w:p>
    <w:p w:rsidR="001E3E31" w:rsidRPr="00A26474" w:rsidRDefault="001E3E31" w:rsidP="001E3E31">
      <w:r w:rsidRPr="00A26474">
        <w:t xml:space="preserve">1.8. Порядок расходования субсидии, предоставляемой на реализацию полномочий на обеспечение устойчивого сокращения непригодного для проживания жилищного фонда согласно приложению </w:t>
      </w:r>
      <w:r w:rsidR="00773C24" w:rsidRPr="00A26474">
        <w:t xml:space="preserve">8 к настоящему постановлению. </w:t>
      </w:r>
    </w:p>
    <w:p w:rsidR="001E3E31" w:rsidRPr="00A26474" w:rsidRDefault="001E3E31" w:rsidP="001E3E31">
      <w:r w:rsidRPr="00A26474">
        <w:t>1.9. Порядок переселения граждан из аварийного жилищного фонда, признанного таковым с 1 января 2017 года до 1 января 2022 года» согласно приложению 9 к настоящему постановлению.</w:t>
      </w:r>
    </w:p>
    <w:p w:rsidR="001E3E31" w:rsidRPr="00A26474" w:rsidRDefault="001E3E31" w:rsidP="001E3E31">
      <w:r w:rsidRPr="00A26474">
        <w:t xml:space="preserve">(пункт 1 дополнен подпунктами 1.8, 1.9 постановлением Администрации                           </w:t>
      </w:r>
      <w:hyperlink r:id="rId34" w:tooltip="постановление от 31.01.2025 0:00:00 №110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31.01.2025 № 110</w:t>
        </w:r>
      </w:hyperlink>
      <w:r w:rsidRPr="00A26474">
        <w:t>)</w:t>
      </w:r>
    </w:p>
    <w:p w:rsidR="00773C24" w:rsidRPr="00A26474" w:rsidRDefault="00773C24" w:rsidP="001E3E31">
      <w:r w:rsidRPr="00A26474">
        <w:t>1.10. Порядок предоставления гражданам из числа коренных малочисленных народов Ханты-Мансийского автономного округа – Югры социальных выплат, согласно приложению 10 к настоящему постановлению.</w:t>
      </w:r>
    </w:p>
    <w:p w:rsidR="00773C24" w:rsidRPr="00A26474" w:rsidRDefault="00773C24" w:rsidP="00773C24">
      <w:r w:rsidRPr="00A26474">
        <w:t xml:space="preserve">(пункт 1 дополнен подпунктом 1.10 постановлением Администрации </w:t>
      </w:r>
      <w:hyperlink r:id="rId35" w:tooltip="постановление от 24.12.2025 0:00:00 №990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24.12.2025 № 990</w:t>
        </w:r>
      </w:hyperlink>
      <w:r w:rsidRPr="00A26474">
        <w:t>)</w:t>
      </w:r>
    </w:p>
    <w:p w:rsidR="001562BA" w:rsidRPr="00A26474" w:rsidRDefault="001562BA" w:rsidP="00FD5A61">
      <w:r w:rsidRPr="00A26474">
        <w:t>2. Признать утратившим силу постановление администрации Березовс</w:t>
      </w:r>
      <w:r w:rsidR="00152DE8" w:rsidRPr="00A26474">
        <w:t xml:space="preserve">кого района </w:t>
      </w:r>
      <w:hyperlink r:id="rId36" w:tooltip="постановление от 20.05.2021 0:00:00 №524 Администрация Березовского района&#10;&#10;Об утверждении Порядков реализации муниципальной программы " w:history="1">
        <w:r w:rsidR="00152DE8" w:rsidRPr="00A26474">
          <w:rPr>
            <w:rStyle w:val="ab"/>
          </w:rPr>
          <w:t>от 20.05.2021</w:t>
        </w:r>
        <w:r w:rsidR="00FD5A61" w:rsidRPr="00A26474">
          <w:rPr>
            <w:rStyle w:val="ab"/>
          </w:rPr>
          <w:t xml:space="preserve"> № </w:t>
        </w:r>
        <w:r w:rsidR="00152DE8" w:rsidRPr="00A26474">
          <w:rPr>
            <w:rStyle w:val="ab"/>
          </w:rPr>
          <w:t>524</w:t>
        </w:r>
      </w:hyperlink>
      <w:r w:rsidR="00152DE8" w:rsidRPr="00A26474">
        <w:t xml:space="preserve"> </w:t>
      </w:r>
      <w:r w:rsidR="00FD5A61" w:rsidRPr="00A26474">
        <w:t>«</w:t>
      </w:r>
      <w:r w:rsidRPr="00A26474">
        <w:t xml:space="preserve">Об утверждении порядков реализации муниципальной программы </w:t>
      </w:r>
      <w:r w:rsidR="00FD5A61" w:rsidRPr="00A26474">
        <w:t>«</w:t>
      </w:r>
      <w:r w:rsidRPr="00A26474">
        <w:t>Развитие жили</w:t>
      </w:r>
      <w:r w:rsidR="00152DE8" w:rsidRPr="00A26474">
        <w:t>щной сферы в Березовском районе</w:t>
      </w:r>
      <w:r w:rsidR="00FD5A61" w:rsidRPr="00A26474">
        <w:t>»</w:t>
      </w:r>
      <w:r w:rsidRPr="00A26474">
        <w:t>.</w:t>
      </w:r>
    </w:p>
    <w:p w:rsidR="00DF6604" w:rsidRPr="00A26474" w:rsidRDefault="001562BA" w:rsidP="00FD5A61">
      <w:r w:rsidRPr="00A26474">
        <w:t>3</w:t>
      </w:r>
      <w:r w:rsidR="00E312C4" w:rsidRPr="00A26474">
        <w:t xml:space="preserve">. </w:t>
      </w:r>
      <w:r w:rsidR="00DF6604" w:rsidRPr="00A26474">
        <w:t xml:space="preserve">Опубликовать настоящее постановление в газете </w:t>
      </w:r>
      <w:r w:rsidR="00FD5A61" w:rsidRPr="00A26474">
        <w:t>«</w:t>
      </w:r>
      <w:r w:rsidR="00DF6604" w:rsidRPr="00A26474">
        <w:t>Жизнь Югры</w:t>
      </w:r>
      <w:r w:rsidR="00FD5A61" w:rsidRPr="00A26474">
        <w:t>»</w:t>
      </w:r>
      <w:r w:rsidR="00DF6604" w:rsidRPr="00A26474">
        <w:t xml:space="preserve"> и разместить на официальном веб-сайте органов местного самоуправления Березовского района.</w:t>
      </w:r>
    </w:p>
    <w:p w:rsidR="00DF6604" w:rsidRPr="00A26474" w:rsidRDefault="001562BA" w:rsidP="00FD5A61">
      <w:r w:rsidRPr="00A26474">
        <w:lastRenderedPageBreak/>
        <w:t>4</w:t>
      </w:r>
      <w:r w:rsidR="00DF6604" w:rsidRPr="00A26474">
        <w:t>. Настоящее постановление вступает в силу после его официального опубликования.</w:t>
      </w:r>
    </w:p>
    <w:p w:rsidR="00FD5A61" w:rsidRPr="00A26474" w:rsidRDefault="001562BA" w:rsidP="00FD5A61">
      <w:r w:rsidRPr="00A26474">
        <w:t>5</w:t>
      </w:r>
      <w:r w:rsidR="00DF6604" w:rsidRPr="00A26474">
        <w:t>. Контроль за исполнением настоящего постановления возложить на заместителя главы района, председателя комитета С.Н. Титова.</w:t>
      </w:r>
    </w:p>
    <w:p w:rsidR="00FD5A61" w:rsidRPr="00A26474" w:rsidRDefault="00FD5A61" w:rsidP="00FD5A61">
      <w:pPr>
        <w:ind w:firstLine="0"/>
      </w:pPr>
    </w:p>
    <w:p w:rsidR="005D4072" w:rsidRPr="00A26474" w:rsidRDefault="005D4072" w:rsidP="00FD5A61">
      <w:pPr>
        <w:ind w:firstLine="0"/>
      </w:pPr>
    </w:p>
    <w:p w:rsidR="00F0213D" w:rsidRPr="00A26474" w:rsidRDefault="001562BA" w:rsidP="00834DF0">
      <w:pPr>
        <w:tabs>
          <w:tab w:val="center" w:pos="9072"/>
        </w:tabs>
        <w:ind w:firstLine="0"/>
      </w:pPr>
      <w:r w:rsidRPr="00A26474">
        <w:t>Г</w:t>
      </w:r>
      <w:r w:rsidR="00DF6604" w:rsidRPr="00A26474">
        <w:t>лав</w:t>
      </w:r>
      <w:r w:rsidRPr="00A26474">
        <w:t>а</w:t>
      </w:r>
      <w:r w:rsidR="00DF6604" w:rsidRPr="00A26474">
        <w:t xml:space="preserve"> района</w:t>
      </w:r>
      <w:r w:rsidR="00FD5A61" w:rsidRPr="00A26474">
        <w:tab/>
      </w:r>
      <w:r w:rsidR="00834DF0" w:rsidRPr="00A26474">
        <w:t>П.В. Артеев</w:t>
      </w:r>
      <w:r w:rsidR="00F0213D" w:rsidRPr="00A26474">
        <w:rPr>
          <w:rFonts w:cs="Arial"/>
          <w:b/>
          <w:bCs/>
          <w:szCs w:val="20"/>
        </w:rPr>
        <w:br w:type="page"/>
      </w:r>
    </w:p>
    <w:p w:rsidR="00FD5A61" w:rsidRPr="00A26474" w:rsidRDefault="00FD5A61" w:rsidP="00FD5A61">
      <w:pPr>
        <w:pStyle w:val="2"/>
        <w:jc w:val="right"/>
        <w:rPr>
          <w:szCs w:val="30"/>
        </w:rPr>
      </w:pPr>
    </w:p>
    <w:p w:rsidR="00FD5A61" w:rsidRPr="00A26474" w:rsidRDefault="00FD5A61" w:rsidP="00FD5A61">
      <w:pPr>
        <w:pStyle w:val="2"/>
        <w:jc w:val="right"/>
        <w:rPr>
          <w:szCs w:val="30"/>
        </w:rPr>
      </w:pPr>
    </w:p>
    <w:p w:rsidR="001562BA" w:rsidRPr="00A26474" w:rsidRDefault="001562BA" w:rsidP="00FD5A61">
      <w:pPr>
        <w:pStyle w:val="2"/>
        <w:jc w:val="right"/>
        <w:rPr>
          <w:szCs w:val="30"/>
        </w:rPr>
      </w:pPr>
      <w:r w:rsidRPr="00A26474">
        <w:rPr>
          <w:szCs w:val="30"/>
        </w:rPr>
        <w:t xml:space="preserve">Приложение 1 </w:t>
      </w:r>
    </w:p>
    <w:p w:rsidR="00FD5A61" w:rsidRPr="00A26474" w:rsidRDefault="001562BA" w:rsidP="00FD5A61">
      <w:pPr>
        <w:pStyle w:val="2"/>
        <w:jc w:val="right"/>
        <w:rPr>
          <w:szCs w:val="30"/>
        </w:rPr>
      </w:pPr>
      <w:r w:rsidRPr="00A26474">
        <w:rPr>
          <w:szCs w:val="30"/>
        </w:rPr>
        <w:t xml:space="preserve">к постановлению </w:t>
      </w:r>
      <w:r w:rsidR="00FD5A61" w:rsidRPr="00A26474">
        <w:rPr>
          <w:szCs w:val="30"/>
        </w:rPr>
        <w:t>администрации</w:t>
      </w:r>
    </w:p>
    <w:p w:rsidR="001562BA" w:rsidRPr="00A26474" w:rsidRDefault="00FD5A61" w:rsidP="00FD5A61">
      <w:pPr>
        <w:pStyle w:val="2"/>
        <w:jc w:val="right"/>
        <w:rPr>
          <w:szCs w:val="30"/>
        </w:rPr>
      </w:pPr>
      <w:r w:rsidRPr="00A26474">
        <w:rPr>
          <w:szCs w:val="30"/>
        </w:rPr>
        <w:t>Березовского района</w:t>
      </w:r>
    </w:p>
    <w:p w:rsidR="001562BA" w:rsidRPr="00A26474" w:rsidRDefault="001562BA" w:rsidP="00FD5A61">
      <w:pPr>
        <w:pStyle w:val="2"/>
        <w:jc w:val="right"/>
        <w:rPr>
          <w:szCs w:val="30"/>
        </w:rPr>
      </w:pPr>
      <w:r w:rsidRPr="00A26474">
        <w:rPr>
          <w:szCs w:val="30"/>
        </w:rPr>
        <w:t xml:space="preserve">от </w:t>
      </w:r>
      <w:r w:rsidR="00B4568C" w:rsidRPr="00A26474">
        <w:rPr>
          <w:szCs w:val="30"/>
        </w:rPr>
        <w:t>18.05.2022</w:t>
      </w:r>
      <w:r w:rsidR="00FD5A61" w:rsidRPr="00A26474">
        <w:rPr>
          <w:szCs w:val="30"/>
        </w:rPr>
        <w:t xml:space="preserve"> № </w:t>
      </w:r>
      <w:r w:rsidR="00B4568C" w:rsidRPr="00A26474">
        <w:rPr>
          <w:szCs w:val="30"/>
        </w:rPr>
        <w:t>725</w:t>
      </w:r>
    </w:p>
    <w:p w:rsidR="00834DF0" w:rsidRPr="00A26474" w:rsidRDefault="00834DF0" w:rsidP="00FD5A61">
      <w:pPr>
        <w:pStyle w:val="2"/>
        <w:jc w:val="right"/>
        <w:rPr>
          <w:szCs w:val="30"/>
        </w:rPr>
      </w:pPr>
    </w:p>
    <w:p w:rsidR="00834DF0" w:rsidRPr="00A26474" w:rsidRDefault="00834DF0" w:rsidP="00FD5A61">
      <w:pPr>
        <w:pStyle w:val="2"/>
        <w:jc w:val="right"/>
        <w:rPr>
          <w:szCs w:val="30"/>
        </w:rPr>
      </w:pPr>
    </w:p>
    <w:p w:rsidR="00834DF0" w:rsidRPr="00A26474" w:rsidRDefault="00834DF0" w:rsidP="00834DF0"/>
    <w:p w:rsidR="00834DF0" w:rsidRPr="00A26474" w:rsidRDefault="00834DF0" w:rsidP="00834DF0">
      <w:r w:rsidRPr="00A26474">
        <w:t xml:space="preserve">(заголовок порядка изложен в редакции постановления Администрации                        </w:t>
      </w:r>
      <w:hyperlink r:id="rId37" w:tooltip="постановление от 21.06.2023 0:00:00 №458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21.06.2023 № 458</w:t>
        </w:r>
      </w:hyperlink>
      <w:r w:rsidRPr="00A26474">
        <w:t>)</w:t>
      </w:r>
    </w:p>
    <w:p w:rsidR="00FD5A61" w:rsidRPr="00A26474" w:rsidRDefault="00FD5A61" w:rsidP="00834DF0">
      <w:pPr>
        <w:pStyle w:val="2"/>
        <w:rPr>
          <w:szCs w:val="30"/>
        </w:rPr>
      </w:pPr>
    </w:p>
    <w:p w:rsidR="00FD5A61" w:rsidRPr="00A26474" w:rsidRDefault="00FD5A61" w:rsidP="00834DF0">
      <w:pPr>
        <w:pStyle w:val="2"/>
        <w:rPr>
          <w:szCs w:val="30"/>
        </w:rPr>
      </w:pPr>
    </w:p>
    <w:p w:rsidR="001562BA" w:rsidRPr="00A26474" w:rsidRDefault="00834DF0" w:rsidP="00834DF0">
      <w:pPr>
        <w:jc w:val="center"/>
        <w:rPr>
          <w:b/>
          <w:sz w:val="30"/>
          <w:szCs w:val="30"/>
        </w:rPr>
      </w:pPr>
      <w:r w:rsidRPr="00A26474">
        <w:rPr>
          <w:b/>
          <w:sz w:val="30"/>
          <w:szCs w:val="30"/>
        </w:rPr>
        <w:t>Порядок расходования субсидий, предоставленных на реализацию полномочий в области строительства и жилищных отношений (далее – Порядок)</w:t>
      </w:r>
    </w:p>
    <w:p w:rsidR="00834DF0" w:rsidRPr="00A26474" w:rsidRDefault="00834DF0">
      <w:pPr>
        <w:rPr>
          <w:rFonts w:cs="Arial"/>
          <w:bCs/>
          <w:iCs/>
          <w:szCs w:val="28"/>
        </w:rPr>
      </w:pPr>
    </w:p>
    <w:p w:rsidR="003429E9" w:rsidRPr="00A26474" w:rsidRDefault="001562BA" w:rsidP="00FD5A61">
      <w:pPr>
        <w:rPr>
          <w:lang w:eastAsia="ar-SA"/>
        </w:rPr>
      </w:pPr>
      <w:r w:rsidRPr="00A26474">
        <w:rPr>
          <w:lang w:eastAsia="ar-SA"/>
        </w:rPr>
        <w:t xml:space="preserve">1. </w:t>
      </w:r>
      <w:r w:rsidR="00353D41" w:rsidRPr="00A26474">
        <w:rPr>
          <w:lang w:eastAsia="ar-SA"/>
        </w:rPr>
        <w:t xml:space="preserve">Настоящий Порядок определяет правила и условия расходования субсидий предоставленных бюджету муниципального образования Березовский район на софинансирование комплекса процессных мероприятий «Реализация полномочий в области строительства и жилищных отношений» направления (подпрограммы) «Содействие развитию жилищного строительства» </w:t>
      </w:r>
      <w:hyperlink r:id="rId38" w:tooltip="ПОСТАНОВЛЕНИЕ от 10.11.2023 № 561-п Правительство Ханты-Мансийского автономного округа-Югры&#10;&#10;О ГОСУДАРСТВЕННОЙ ПРОГРАММЕ ХАНТЫ-МАНСИЙСКОГО АВТОНОМНОГО ОКРУГА – ЮГРЫ " w:history="1">
        <w:r w:rsidR="00353D41" w:rsidRPr="00A26474">
          <w:rPr>
            <w:rStyle w:val="ab"/>
            <w:lang w:eastAsia="ar-SA"/>
          </w:rPr>
          <w:t>государственной программы</w:t>
        </w:r>
      </w:hyperlink>
      <w:r w:rsidR="00353D41" w:rsidRPr="00A26474">
        <w:rPr>
          <w:lang w:eastAsia="ar-SA"/>
        </w:rPr>
        <w:t xml:space="preserve"> автономного округа «Строительство», утвержденной постановлением Правительства автономного округа </w:t>
      </w:r>
      <w:hyperlink r:id="rId39" w:tooltip="&quot;О государственной программе Ханты-Мансийского автономного округа - Югры &quot;Строительство&quot; (с ...&quot;&#10;Постановление Правительства Ханты-Мансийского автономного округа - Югры от 10.11.2023 N 561-п&#10;Статус: Действующая редакция документа" w:history="1">
        <w:r w:rsidR="00353D41" w:rsidRPr="00A26474">
          <w:rPr>
            <w:rStyle w:val="ab"/>
            <w:color w:val="0000AA"/>
            <w:lang w:eastAsia="ar-SA"/>
          </w:rPr>
          <w:t>от 10.11.2023 № 561-п</w:t>
        </w:r>
      </w:hyperlink>
      <w:r w:rsidR="00353D41" w:rsidRPr="00A26474">
        <w:rPr>
          <w:lang w:eastAsia="ar-SA"/>
        </w:rPr>
        <w:t xml:space="preserve">, в соответствии с приложением 16 к постановлению Правительства Ханты-Мансийского автономного округа - Югры             от 29.12.2020 </w:t>
      </w:r>
      <w:hyperlink r:id="rId40" w:tooltip="&quot;О мерах по реализации государственной программы Ханты-Мансийского автономного округа - Югры ...&quot;&#10;Постановление Правительства Ханты-Мансийского автономного округа - Югры от 29.12.2020 N 643-п&#10;Статус: Действующая редакция документа" w:history="1">
        <w:r w:rsidR="00353D41" w:rsidRPr="00A26474">
          <w:rPr>
            <w:rStyle w:val="ab"/>
            <w:color w:val="0000AA"/>
            <w:lang w:eastAsia="ar-SA"/>
          </w:rPr>
          <w:t>№ 643-п «О мерах по реализации</w:t>
        </w:r>
      </w:hyperlink>
      <w:r w:rsidR="00353D41" w:rsidRPr="00A26474">
        <w:rPr>
          <w:lang w:eastAsia="ar-SA"/>
        </w:rPr>
        <w:t xml:space="preserve"> государственной программы Ханты-Мансийском автономного округа - Югры «Строительство» (далее - приложение 16).</w:t>
      </w:r>
    </w:p>
    <w:p w:rsidR="004C0404" w:rsidRPr="00A26474" w:rsidRDefault="004C0404" w:rsidP="004C0404">
      <w:r w:rsidRPr="00A26474">
        <w:t xml:space="preserve">(пункт 1 изложен в редакции постановления Администрации </w:t>
      </w:r>
      <w:hyperlink r:id="rId41" w:tooltip="постановление от 21.06.2023 0:00:00 №458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21.06.2023 № 458</w:t>
        </w:r>
      </w:hyperlink>
      <w:r w:rsidRPr="00A26474">
        <w:t>)</w:t>
      </w:r>
    </w:p>
    <w:p w:rsidR="00353D41" w:rsidRPr="00A26474" w:rsidRDefault="00353D41" w:rsidP="004C0404">
      <w:r w:rsidRPr="00A26474">
        <w:t xml:space="preserve">(пункт 1 изложен в редакции постановления Администрации </w:t>
      </w:r>
      <w:hyperlink r:id="rId42" w:tooltip="постановление от 21.03.2024 0:00:00 №213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21.03.2024 № 213</w:t>
        </w:r>
      </w:hyperlink>
      <w:r w:rsidRPr="00A26474">
        <w:t>)</w:t>
      </w:r>
    </w:p>
    <w:p w:rsidR="003429E9" w:rsidRPr="00A26474" w:rsidRDefault="003429E9" w:rsidP="00FD5A61">
      <w:pPr>
        <w:rPr>
          <w:lang w:eastAsia="ar-SA"/>
        </w:rPr>
      </w:pPr>
      <w:r w:rsidRPr="00A26474">
        <w:rPr>
          <w:lang w:eastAsia="ar-SA"/>
        </w:rPr>
        <w:t xml:space="preserve">2. </w:t>
      </w:r>
      <w:r w:rsidR="00353D41" w:rsidRPr="00A26474">
        <w:rPr>
          <w:lang w:eastAsia="ar-SA"/>
        </w:rPr>
        <w:t>Субсидия направляется в целях реализации мероприятий:</w:t>
      </w:r>
    </w:p>
    <w:p w:rsidR="00353D41" w:rsidRPr="00A26474" w:rsidRDefault="00353D41" w:rsidP="00FD5A61">
      <w:pPr>
        <w:rPr>
          <w:lang w:eastAsia="ar-SA"/>
        </w:rPr>
      </w:pPr>
      <w:r w:rsidRPr="00A26474">
        <w:rPr>
          <w:lang w:eastAsia="ar-SA"/>
        </w:rPr>
        <w:t xml:space="preserve">(абзац первый пункта 2 </w:t>
      </w:r>
      <w:r w:rsidRPr="00A26474">
        <w:t xml:space="preserve">изложен в редакции постановления Администрации          </w:t>
      </w:r>
      <w:r w:rsidR="00F10A2C" w:rsidRPr="00A26474">
        <w:t xml:space="preserve">     </w:t>
      </w:r>
      <w:r w:rsidRPr="00A26474">
        <w:t xml:space="preserve"> </w:t>
      </w:r>
      <w:hyperlink r:id="rId43" w:tooltip="постановление от 21.03.2024 0:00:00 №213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21.03.2024 № 213</w:t>
        </w:r>
      </w:hyperlink>
      <w:r w:rsidRPr="00A26474">
        <w:t>)</w:t>
      </w:r>
    </w:p>
    <w:p w:rsidR="00353D41" w:rsidRPr="00A26474" w:rsidRDefault="000B1EBE" w:rsidP="00353D41">
      <w:r w:rsidRPr="00A26474">
        <w:rPr>
          <w:lang w:eastAsia="ar-SA"/>
        </w:rPr>
        <w:t>(подпункт 2.1 пункта 2</w:t>
      </w:r>
      <w:r w:rsidRPr="00A26474">
        <w:rPr>
          <w:rFonts w:ascii="Times New Roman" w:hAnsi="Times New Roman"/>
          <w:sz w:val="28"/>
          <w:szCs w:val="28"/>
        </w:rPr>
        <w:t xml:space="preserve"> </w:t>
      </w:r>
      <w:r w:rsidRPr="00A26474">
        <w:t xml:space="preserve">утратил силу постановлением Администрации </w:t>
      </w:r>
      <w:hyperlink r:id="rId44" w:tooltip="постановление от 21.06.2023 0:00:00 №458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21.06.2023 № 458</w:t>
        </w:r>
      </w:hyperlink>
      <w:r w:rsidRPr="00A26474">
        <w:t>)</w:t>
      </w:r>
    </w:p>
    <w:p w:rsidR="003D3CC3" w:rsidRPr="00A26474" w:rsidRDefault="000B1EBE" w:rsidP="003D3CC3">
      <w:r w:rsidRPr="00A26474">
        <w:t xml:space="preserve">2.2. </w:t>
      </w:r>
      <w:r w:rsidR="006B244B" w:rsidRPr="00A26474">
        <w:t>Мероприятие по приобретению жилья и осуществлению выплат гражданам, в чьей собственности находятся жилые помещения, входящие в аварийный жилищный фонд. Приобретение жилья в соответствии с мероприятием осуществляется в целях переселения граждан из жилых домов, признанных аварийными, для обеспечения жильем граждан, состоящих на учете для его получения на условиях социального найма, формирования маневренного жилищного фонда, переселения граждан из жилых домов, находящихся в зонах затопления, подтопления, создание наемных домов социального использования, для предоставления служебных жилых помещений при расселении таких помещений, расположенных в жилых домах, признанных аварийными,</w:t>
      </w:r>
      <w:r w:rsidR="00FB126E" w:rsidRPr="00A26474">
        <w:t xml:space="preserve"> формирования жилищных фондов для привлечения специалистов на работу в Арктическую зону,</w:t>
      </w:r>
      <w:r w:rsidR="006B244B" w:rsidRPr="00A26474">
        <w:t xml:space="preserve"> а также для переселения в первоочередном порядке граждан Российской Федерации, призванных на военную службу по мобилизации в Вооруженные Силы Российской Федерации, поступивших после 23 февраля 2022 года на военную службу по контракту в Вооруженные Силы Российской Федерации (через Военный комиссариат автономного округа, пункт отбора на военную службу по контракту 3 </w:t>
      </w:r>
      <w:r w:rsidR="006B244B" w:rsidRPr="00A26474">
        <w:lastRenderedPageBreak/>
        <w:t xml:space="preserve">разряда, г. Ханты-Мансийск),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Херсонской областей (за исключением лиц, в отношении которых в установленном законодательством Российской Федерации порядке компетентные органы Российской Федерации проводят процессуальные действия, направленные на установление признаков состава преступления по статье 337 и (или) статье 338 </w:t>
      </w:r>
      <w:hyperlink r:id="rId45" w:tooltip="&quot;Уголовный кодекс Российской Федерации (с изменениями на 9 апреля 2026 года)&quot;&#10;Кодекс РФ от 13.06.1996 N 63-ФЗ&#10;Статус: Действующая редакция документа (действ. c 20.04.2026)" w:history="1">
        <w:r w:rsidR="006B244B" w:rsidRPr="00A26474">
          <w:rPr>
            <w:rStyle w:val="ab"/>
            <w:color w:val="0000AA"/>
          </w:rPr>
          <w:t>Уголовного кодекса</w:t>
        </w:r>
      </w:hyperlink>
      <w:r w:rsidR="006B244B" w:rsidRPr="00A26474">
        <w:t xml:space="preserve"> Российской Федерации, или в отношении которых имеются вступившие в законную силу решения суда по одной из указанных статей </w:t>
      </w:r>
      <w:hyperlink r:id="rId46" w:tooltip="&quot;Уголовный кодекс Российской Федерации (с изменениями на 9 апреля 2026 года)&quot;&#10;Кодекс РФ от 13.06.1996 N 63-ФЗ&#10;Статус: Действующая редакция документа (действ. c 20.04.2026)" w:history="1">
        <w:r w:rsidR="006B244B" w:rsidRPr="00A26474">
          <w:rPr>
            <w:rStyle w:val="ab"/>
            <w:color w:val="0000AA"/>
          </w:rPr>
          <w:t>Уголовного кодекса</w:t>
        </w:r>
      </w:hyperlink>
      <w:r w:rsidR="006B244B" w:rsidRPr="00A26474">
        <w:t xml:space="preserve"> Российской Федерации), заключивших контракт о добровольном содействии в выполнении задач, возложенных на Вооруженные Силы Российской Федерации, проходивших военную службу по призыву через Военный комиссариат автономного округа и заключивших контракт о прохождении военной службы для участия в выполнении задач в ходе специальной военной операции в соответствии с пунктом 7 статьи 38 Федерального закона от 28 марта 1998 года </w:t>
      </w:r>
      <w:hyperlink r:id="rId47" w:tooltip="&quot;О воинской обязанности и военной службе (с изменениями на 28 декабря 2025 года)&quot;&#10;Федеральный закон от 28.03.1998 N 53-ФЗ&#10;Статус: Действующая редакция документа (действ. c 01.01.2026)" w:history="1">
        <w:r w:rsidR="006B244B" w:rsidRPr="00A26474">
          <w:rPr>
            <w:rStyle w:val="ab"/>
            <w:color w:val="0000AA"/>
          </w:rPr>
          <w:t>№ 53-ФЗ «О воинской обязанности</w:t>
        </w:r>
      </w:hyperlink>
      <w:r w:rsidR="006B244B" w:rsidRPr="00A26474">
        <w:t xml:space="preserve"> и военной службе»,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Луганской Народной Республики, Запорожской, Херсонской областей, и награжденных наградами, входящими в государственную наградную систему Российской Федерации, в ходе участия в такой специальной военной операции (далее - участники специальной военной операции), членов их семей из жилых помещений, расположенных в жилых домах, признанных аварийными, если у них отсутствуют иные жилые помещения, пригодные для постоянного проживания, находящиеся в их собственности либо занимаемые на условиях социального найма или по договору найма жилого помещения жилищного фонда социального использования, для замены жилых помещений, предоставленных по договорам социального найма из муниципального жилищного фонда, в случае, указанном в пункте 5 статьи 15 Закона автономного округа от 6 июля 2005 года </w:t>
      </w:r>
      <w:hyperlink r:id="rId48" w:tooltip="&quot;О регулировании отдельных жилищных отношений в Ханты-Мансийском автономном округе - Югре (с изменениями на 26 марта 2026 года)&quot;&#10;Закон Ханты-Мансийского автономного округа - Югры от 06.07.2005 N 57-оз&#10;Статус: Действующая редакция документа" w:history="1">
        <w:r w:rsidR="006B244B" w:rsidRPr="00A26474">
          <w:rPr>
            <w:rStyle w:val="ab"/>
            <w:color w:val="0000AA"/>
          </w:rPr>
          <w:t>№ 57-оз «О регулировании отдельных</w:t>
        </w:r>
      </w:hyperlink>
      <w:r w:rsidR="006B244B" w:rsidRPr="00A26474">
        <w:t xml:space="preserve"> жилищных отношений в Ханты-Мансийском автономном округе – Югре»</w:t>
      </w:r>
      <w:r w:rsidR="00E000F1" w:rsidRPr="00A26474">
        <w:t xml:space="preserve">, для мены жилых помещений, находящихся в собственности (общей собственности) граждан с инвалидностью, в случаях, установленных муниципальными правовыми актами, связанных с невозможностью приспособления такого жилого помещения в соответствии с Правилами обеспечения условий доступности для инвалидов жилых помещений и общего имущества в многоквартирном доме, утвержденными </w:t>
      </w:r>
      <w:hyperlink r:id="rId49" w:tooltip="&quot;О мерах по приспособлению жилых помещений и общего имущества в многоквартирном доме с ...&quot;&#10;Постановление Правительства РФ от 09.07.2016 N 649&#10;Статус: Действующая редакция документа (действ. c 01.07.2020)" w:history="1">
        <w:r w:rsidR="00E000F1" w:rsidRPr="00A26474">
          <w:rPr>
            <w:rStyle w:val="ab"/>
            <w:color w:val="0000AA"/>
          </w:rPr>
          <w:t>постановлением Правительства Российской Федерации от 9 июля 2016 года № 649</w:t>
        </w:r>
      </w:hyperlink>
      <w:r w:rsidR="006B244B" w:rsidRPr="00A26474">
        <w:t>.</w:t>
      </w:r>
    </w:p>
    <w:p w:rsidR="00E000F1" w:rsidRPr="00A26474" w:rsidRDefault="00E000F1" w:rsidP="003D3CC3">
      <w:r w:rsidRPr="00A26474">
        <w:t xml:space="preserve">(в абзаце первом пункта 2.2 после слов «Закона автономного округа </w:t>
      </w:r>
      <w:hyperlink r:id="rId50" w:tooltip="&quot;О регулировании отдельных жилищных отношений в Ханты-Мансийском автономном округе - Югре (с изменениями на 26 марта 2026 года)&quot;&#10;Закон Ханты-Мансийского автономного округа - Югры от 06.07.2005 N 57-оз&#10;Статус: Действующая редакция документа" w:history="1">
        <w:r w:rsidRPr="00A26474">
          <w:rPr>
            <w:rStyle w:val="ab"/>
            <w:color w:val="0000AA"/>
          </w:rPr>
          <w:t>от 6 июля 2005 года № 57-оз</w:t>
        </w:r>
      </w:hyperlink>
      <w:r w:rsidRPr="00A26474">
        <w:t xml:space="preserve"> «О регулировании отдельных жилищных отношений в Ханты-Мансийском автономном округе – Югре» дополнено словами «, для мены жилых помещений, находящихся в собственности (общей собственности) граждан с инвалидностью, в случаях, установленных муниципальными правовыми актами, связанных с невозможностью приспособления такого жилого помещения в соответствии с Правилами обеспечения условий доступности для инвалидов жилых помещений и общего имущества в многоквартирном доме, утвержденными </w:t>
      </w:r>
      <w:hyperlink r:id="rId51" w:tooltip="&quot;О мерах по приспособлению жилых помещений и общего имущества в многоквартирном доме с ...&quot;&#10;Постановление Правительства РФ от 09.07.2016 N 649&#10;Статус: Действующая редакция документа (действ. c 01.07.2020)" w:history="1">
        <w:r w:rsidRPr="00A26474">
          <w:rPr>
            <w:rStyle w:val="ab"/>
            <w:color w:val="0000AA"/>
          </w:rPr>
          <w:t>постановлением Правительства Российской Федерации от 9 июля 2016 года № 649</w:t>
        </w:r>
      </w:hyperlink>
      <w:r w:rsidRPr="00A26474">
        <w:t xml:space="preserve">» постановлением Администрации </w:t>
      </w:r>
      <w:hyperlink r:id="rId52" w:tooltip="постановление от 23.04.2026 0:00:00 №390 Администрация Березовского района&#10;&#10;О внесении изменений в постановление администрации Березовского района от 18.05.2022 № 725 «Об утверждении Порядков реализации муниципальной программы «Развитие жилищной сферы в Березовском районе» &#10;" w:history="1">
        <w:r w:rsidRPr="00A26474">
          <w:rPr>
            <w:rStyle w:val="ab"/>
          </w:rPr>
          <w:t>от 23.04.2026 № 390</w:t>
        </w:r>
      </w:hyperlink>
      <w:r w:rsidRPr="00A26474">
        <w:t>)</w:t>
      </w:r>
    </w:p>
    <w:p w:rsidR="006B244B" w:rsidRPr="00A26474" w:rsidRDefault="006B244B" w:rsidP="003D3CC3">
      <w:r w:rsidRPr="00A26474">
        <w:t xml:space="preserve">(абзац первый подпункта 2.2 пункта 2 изложен в редакции постановления Администрации </w:t>
      </w:r>
      <w:hyperlink r:id="rId53"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14.11.2024 № 1034</w:t>
        </w:r>
      </w:hyperlink>
      <w:r w:rsidRPr="00A26474">
        <w:t>)</w:t>
      </w:r>
    </w:p>
    <w:p w:rsidR="00FB126E" w:rsidRPr="00A26474" w:rsidRDefault="00FB126E" w:rsidP="003D3CC3">
      <w:r w:rsidRPr="00A26474">
        <w:t xml:space="preserve">(в абзаце первом подпункта 2.2 пункта 2 после слов «при расселении таких помещений, расположенных в жилых домах, признанных аварийными,» дополнено словами «формирования жилищных фондов для привлечения специалистов на работу в Арктическую зону,» постановлением Администрации </w:t>
      </w:r>
      <w:hyperlink r:id="rId54" w:tooltip="постановление от 27.02.2025 0:00:00 №165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27.02.2025 № 165</w:t>
        </w:r>
      </w:hyperlink>
      <w:r w:rsidRPr="00A26474">
        <w:t>)</w:t>
      </w:r>
    </w:p>
    <w:p w:rsidR="00A246C6" w:rsidRPr="00A26474" w:rsidRDefault="00A246C6" w:rsidP="00A246C6">
      <w:r w:rsidRPr="00A26474">
        <w:lastRenderedPageBreak/>
        <w:t xml:space="preserve">Выплата гражданам, в чьей собственности находятся жилые помещения, входящие в аварийный жилищный фонд, возмещение за изымаемые жилые помещения осуществляется в соответствии со статьей 32 </w:t>
      </w:r>
      <w:hyperlink r:id="rId55" w:tooltip="&quot;Жилищный кодекс Российской Федерации (с изменениями на 20 февраля 2026 года) (редакция, действующая с 1 марта 2026 года)&quot;&#10;Кодекс РФ от 29.12.2004 N 188-ФЗ&#10;Статус: Действующая редакция документа (действ. c 01.03.2026)" w:history="1">
        <w:r w:rsidRPr="00A26474">
          <w:rPr>
            <w:rStyle w:val="ab"/>
            <w:color w:val="0000AA"/>
          </w:rPr>
          <w:t>Жилищного кодекса</w:t>
        </w:r>
      </w:hyperlink>
      <w:r w:rsidRPr="00A26474">
        <w:t xml:space="preserve"> Российской Федерации.</w:t>
      </w:r>
    </w:p>
    <w:p w:rsidR="006B244B" w:rsidRPr="00A26474" w:rsidRDefault="006B244B" w:rsidP="00A246C6">
      <w:r w:rsidRPr="00A26474">
        <w:t xml:space="preserve">Жилые помещения приобретаются у застройщиков и у лиц, не являющихся застройщиками в многоквартирных домах, введенных в эксплуатацию не ранее 5 лет, предшествующих текущему году, а также в жилых домах, указанных в пункте 39 статьи 1 и пункте 2 части 2 статьи 49 </w:t>
      </w:r>
      <w:hyperlink r:id="rId56"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по 30.06.2026)" w:history="1">
        <w:r w:rsidRPr="00A26474">
          <w:rPr>
            <w:rStyle w:val="ab"/>
            <w:color w:val="0000AA"/>
          </w:rPr>
          <w:t>Градостроительного кодекса</w:t>
        </w:r>
      </w:hyperlink>
      <w:r w:rsidRPr="00A26474">
        <w:t xml:space="preserve"> Российской Федерации (за исключением жилых домов в деревянном исполнении), в строящихся многоквартирных домах или в многоквартирных домах, в которых жилые помещения будут созданы в будущем.</w:t>
      </w:r>
    </w:p>
    <w:p w:rsidR="006B244B" w:rsidRPr="00A26474" w:rsidRDefault="006B244B" w:rsidP="006B244B">
      <w:r w:rsidRPr="00A26474">
        <w:t xml:space="preserve">(абзац третий подпункта 2.2 пункта 2 изложен в редакции постановления Администрации </w:t>
      </w:r>
      <w:hyperlink r:id="rId57"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14.11.2024 № 1034</w:t>
        </w:r>
      </w:hyperlink>
      <w:r w:rsidRPr="00A26474">
        <w:t>)</w:t>
      </w:r>
    </w:p>
    <w:p w:rsidR="00A246C6" w:rsidRPr="00A26474" w:rsidRDefault="00A246C6" w:rsidP="00A246C6">
      <w:r w:rsidRPr="00A26474">
        <w:t xml:space="preserve">Приобретение жилых помещений осуществляется путем размещения муниципального заказа в соответствии с нормами Федерального закона Российской Федерации от 5 апреля 2013 года </w:t>
      </w:r>
      <w:hyperlink r:id="rId58" w:tooltip="&quot;О контрактной системе в сфере закупок товаров, работ, услуг для обеспечения ...&quot;&#10;Федеральный закон от 05.04.2013 N 44-ФЗ&#10;Статус: Действующая редакция документа (действ. c 01.01.2026 по 30.06.2026)" w:history="1">
        <w:r w:rsidRPr="00A26474">
          <w:rPr>
            <w:rStyle w:val="ab"/>
            <w:color w:val="0000AA"/>
          </w:rPr>
          <w:t>№ 44-ФЗ «О контрактной системе</w:t>
        </w:r>
      </w:hyperlink>
      <w:r w:rsidRPr="00A26474">
        <w:t xml:space="preserve"> в сфере закупок товаров, работ, услуг для обеспечения государственных и муниципальных нужд».</w:t>
      </w:r>
    </w:p>
    <w:p w:rsidR="003D3CC3" w:rsidRPr="00A26474" w:rsidRDefault="003D3CC3" w:rsidP="003D3CC3">
      <w:r w:rsidRPr="00A26474">
        <w:t xml:space="preserve">(подпункт 2.2 пункта 2 изложен в редакции постановления Администрации </w:t>
      </w:r>
      <w:r w:rsidR="00575D25" w:rsidRPr="00A26474">
        <w:t xml:space="preserve">                      </w:t>
      </w:r>
      <w:hyperlink r:id="rId59" w:tooltip="постановление от 05.06.2024 0:00:00 №523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05.06.2024 № 523</w:t>
        </w:r>
      </w:hyperlink>
      <w:r w:rsidRPr="00A26474">
        <w:t>)</w:t>
      </w:r>
    </w:p>
    <w:p w:rsidR="00A246C6" w:rsidRPr="00A26474" w:rsidRDefault="00A246C6" w:rsidP="003D3CC3">
      <w:r w:rsidRPr="00A26474">
        <w:t xml:space="preserve">(подпункт 2.2 пункта 2 дополнен абзацами два, три, четыре постановлением Администрации </w:t>
      </w:r>
      <w:hyperlink r:id="rId60" w:tooltip="постановление от 19.07.2024 0:00:00 №670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19.07.2024 № 670</w:t>
        </w:r>
      </w:hyperlink>
      <w:r w:rsidRPr="00A26474">
        <w:t>)</w:t>
      </w:r>
    </w:p>
    <w:p w:rsidR="004C0404" w:rsidRPr="00A26474" w:rsidRDefault="00637A22" w:rsidP="006B244B">
      <w:r w:rsidRPr="00A26474">
        <w:t xml:space="preserve">2.3. </w:t>
      </w:r>
      <w:r w:rsidR="006B244B" w:rsidRPr="00A26474">
        <w:t xml:space="preserve">(утратил силу постановлением Администрации </w:t>
      </w:r>
      <w:hyperlink r:id="rId61"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006B244B" w:rsidRPr="00A26474">
          <w:rPr>
            <w:rStyle w:val="ab"/>
          </w:rPr>
          <w:t>от 14.11.2024 № 1034</w:t>
        </w:r>
      </w:hyperlink>
      <w:r w:rsidR="006B244B" w:rsidRPr="00A26474">
        <w:t>)</w:t>
      </w:r>
    </w:p>
    <w:p w:rsidR="000E06DA" w:rsidRPr="00A26474" w:rsidRDefault="00217E7E" w:rsidP="0054003E">
      <w:r w:rsidRPr="00A26474">
        <w:t xml:space="preserve">2.4. </w:t>
      </w:r>
      <w:r w:rsidR="00353D41" w:rsidRPr="00A26474">
        <w:t>Мероприятие по предоставлению субсидии гражданам для переселения из жилых домов, находящихся в зонах затопления, подтопления, а также участникам специальной военной операции, членам их семей, состоящим на учете в качестве нуждающихся в жилых помещениях, предоставляемых по договорам социального найма, на приобретение (строительство) жилых помещений в собственность.</w:t>
      </w:r>
    </w:p>
    <w:p w:rsidR="0054003E" w:rsidRPr="00A26474" w:rsidRDefault="0054003E" w:rsidP="0054003E">
      <w:r w:rsidRPr="00A26474">
        <w:t xml:space="preserve">(в абзаце первом пункта 2.4 слова «, из приспособленных для проживания строений» исключены постановлением Администрации </w:t>
      </w:r>
      <w:hyperlink r:id="rId62" w:tooltip="постановление от 10.05.2023 0:00:00 №320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10.05.2023 № 320</w:t>
        </w:r>
      </w:hyperlink>
      <w:r w:rsidRPr="00A26474">
        <w:t>)</w:t>
      </w:r>
    </w:p>
    <w:p w:rsidR="000E06DA" w:rsidRPr="00A26474" w:rsidRDefault="000E06DA" w:rsidP="000E06DA">
      <w:r w:rsidRPr="00A26474">
        <w:t>(абзац первый подпункт</w:t>
      </w:r>
      <w:r w:rsidR="00353D41" w:rsidRPr="00A26474">
        <w:t>а</w:t>
      </w:r>
      <w:r w:rsidRPr="00A26474">
        <w:t xml:space="preserve"> 2.4 пункта 2 изложен в редакции постановления Администрации </w:t>
      </w:r>
      <w:hyperlink r:id="rId63" w:tooltip="постановление от 27.09.2023 0:00:00 №723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27.09.2023 № 723</w:t>
        </w:r>
      </w:hyperlink>
      <w:r w:rsidRPr="00A26474">
        <w:t>)</w:t>
      </w:r>
    </w:p>
    <w:p w:rsidR="00353D41" w:rsidRPr="00A26474" w:rsidRDefault="00353D41" w:rsidP="000E06DA">
      <w:r w:rsidRPr="00A26474">
        <w:t xml:space="preserve">(абзац первый подпункта 2.4 пункта 2 изложен в редакции постановления Администрации </w:t>
      </w:r>
      <w:hyperlink r:id="rId64" w:tooltip="постановление от 21.03.2024 0:00:00 №213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21.03.2024 № 213</w:t>
        </w:r>
      </w:hyperlink>
      <w:r w:rsidRPr="00A26474">
        <w:t>)</w:t>
      </w:r>
    </w:p>
    <w:p w:rsidR="006B244B" w:rsidRPr="00A26474" w:rsidRDefault="006B244B" w:rsidP="000E06DA">
      <w:r w:rsidRPr="00A26474">
        <w:t>Размер субсидии в целях приобретения жилого помещения на территории Березовского, Белоярского районов рассчитывается исходя из средней рыночной стоимости 1 кв. м общей площади жилого помещения, не превышающей норматив средней рыночной стоимости 1 кв. м. общей площади жилого помещения, утвержденный Министерством строительства и жилищно-коммунального хозяйства Российской Федерации для части территорий автономного округа, относящихся к сухопутным территориям Арктической зоны Российской Федерации на дату предоставления субсидии, на территории других муниципальных образований Ханты-Мансийского автономного округа – Югры исходя из рыночной стоимости 1 кв. м общей площади жилого помещения, не превышающей норматив средней рыночной стоимости 1 кв. м. общей площади жилого помещения, установленный Региональной службой по тарифам Ханты-Мансийского автономного округа-Югры для муниципального образования Березовский район на дату предоставления субсидии и общей площади жилого помещения, рассчитанной на состав семьи, но не свыше:</w:t>
      </w:r>
    </w:p>
    <w:p w:rsidR="006B244B" w:rsidRPr="00A26474" w:rsidRDefault="006B244B" w:rsidP="000E06DA">
      <w:r w:rsidRPr="00A26474">
        <w:t xml:space="preserve">(абзац второй подпункта 2.4 пункта 2 изложен в редакции Администрации              </w:t>
      </w:r>
      <w:r w:rsidR="00F10A2C" w:rsidRPr="00A26474">
        <w:t xml:space="preserve">           </w:t>
      </w:r>
      <w:r w:rsidRPr="00A26474">
        <w:t xml:space="preserve">  </w:t>
      </w:r>
      <w:hyperlink r:id="rId65"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14.11.2024 № 1034</w:t>
        </w:r>
      </w:hyperlink>
      <w:r w:rsidRPr="00A26474">
        <w:t>)</w:t>
      </w:r>
    </w:p>
    <w:p w:rsidR="00217E7E" w:rsidRPr="00A26474" w:rsidRDefault="00217E7E" w:rsidP="00FD5A61">
      <w:r w:rsidRPr="00A26474">
        <w:t>33 кв. м общей площади жилого помещения-для семьи, состоящей из 1 человека;</w:t>
      </w:r>
    </w:p>
    <w:p w:rsidR="00217E7E" w:rsidRPr="00A26474" w:rsidRDefault="00217E7E" w:rsidP="00FD5A61">
      <w:r w:rsidRPr="00A26474">
        <w:t>42 кв. м общей площади жилого помещения-для семьи, состоящей из 2 человек;</w:t>
      </w:r>
    </w:p>
    <w:p w:rsidR="00217E7E" w:rsidRPr="00A26474" w:rsidRDefault="00217E7E" w:rsidP="00FD5A61">
      <w:r w:rsidRPr="00A26474">
        <w:lastRenderedPageBreak/>
        <w:t>18 кв. м общей площади жилого помещения на каждого члена семьи-для семьи, состоящей из 3 или более человек.</w:t>
      </w:r>
    </w:p>
    <w:p w:rsidR="00217E7E" w:rsidRPr="00A26474" w:rsidRDefault="00217E7E" w:rsidP="00FD5A61">
      <w:r w:rsidRPr="00A26474">
        <w:t xml:space="preserve">В случае превышения нормативов общей площади жилого помещения финансирование дополнительных расходов осуществляется за счет средств бюджета муниципального образования </w:t>
      </w:r>
      <w:r w:rsidR="000E3CF5" w:rsidRPr="00A26474">
        <w:t>Березовский район</w:t>
      </w:r>
      <w:r w:rsidRPr="00A26474">
        <w:t>.</w:t>
      </w:r>
    </w:p>
    <w:p w:rsidR="00400B53" w:rsidRPr="00A26474" w:rsidRDefault="00400B53" w:rsidP="00FD5A61">
      <w:r w:rsidRPr="00A26474">
        <w:t xml:space="preserve">Предоставляемая </w:t>
      </w:r>
      <w:r w:rsidR="00F0213D" w:rsidRPr="00A26474">
        <w:t xml:space="preserve">муниципальному образованию Березовский район субсидия на переселение граждан из жилых домов, находящихся в зонах затопления, подтопления, используется на переселение граждан из жилых домов (за исключением жилых домов на садовых и огородных участках), признанных непригодными для проживания по основаниям, установленным пунктом 36 </w:t>
      </w:r>
      <w:hyperlink r:id="rId66" w:tooltip="ПОСТАНОВЛЕНИЕ от 28.01.2006 № 47 ПРАВИТЕЛЬСТВО РФ&#10;&#10;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 w:history="1">
        <w:r w:rsidR="00F0213D" w:rsidRPr="00A26474">
          <w:rPr>
            <w:rStyle w:val="ab"/>
          </w:rPr>
          <w:t>Положения о признании помещения</w:t>
        </w:r>
      </w:hyperlink>
      <w:r w:rsidR="00F0213D" w:rsidRPr="00A26474">
        <w:t xml:space="preserve">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w:t>
      </w:r>
      <w:hyperlink r:id="rId67" w:tooltip="&quot;Об утверждении Положения о признании помещения жилым помещением, жилого помещения ...&quot;&#10;Постановление Правительства РФ от 28.01.2006 N 47&#10;Статус: Действующая редакция документа (действ. c 02.11.2024)" w:history="1">
        <w:r w:rsidR="00F0213D" w:rsidRPr="00A26474">
          <w:rPr>
            <w:rStyle w:val="ab"/>
            <w:color w:val="0000AA"/>
          </w:rPr>
          <w:t>постановлением Правительства Российской Федерации от 28 января 2006 года</w:t>
        </w:r>
        <w:r w:rsidR="00FD5A61" w:rsidRPr="00A26474">
          <w:rPr>
            <w:rStyle w:val="ab"/>
            <w:color w:val="0000AA"/>
          </w:rPr>
          <w:t xml:space="preserve"> № </w:t>
        </w:r>
        <w:r w:rsidR="00F0213D" w:rsidRPr="00A26474">
          <w:rPr>
            <w:rStyle w:val="ab"/>
            <w:color w:val="0000AA"/>
          </w:rPr>
          <w:t>47</w:t>
        </w:r>
      </w:hyperlink>
      <w:r w:rsidR="00F0213D" w:rsidRPr="00A26474">
        <w:t>, расположенных в границах зон затопления, подтопления, поставленных на государственный кадастровый учет в соответствии с действующим законодательством, на которых невозможно при помощи инженерных и проектных решений предотвратить затопление, подтопление территории</w:t>
      </w:r>
      <w:r w:rsidRPr="00A26474">
        <w:t>.</w:t>
      </w:r>
    </w:p>
    <w:p w:rsidR="00F0213D" w:rsidRPr="00A26474" w:rsidRDefault="00F0213D" w:rsidP="00FD5A61">
      <w:r w:rsidRPr="00A26474">
        <w:t>Способы и порядок переселения граждан из жилых домов, находящихся в зонах затопления, подтопления, утверждается нормативным правовым актом администрации Березовского района.</w:t>
      </w:r>
    </w:p>
    <w:p w:rsidR="00F0213D" w:rsidRPr="00A26474" w:rsidRDefault="00F0213D" w:rsidP="00FD5A61">
      <w:r w:rsidRPr="00A26474">
        <w:t>Субсидия на переселение граждан из жилых домов, находящихся в зонах затопления, подтопления, не может быть использована муниципальным образованием Березовский район, если осуществляется и (или) запланированы мероприятия по инженерной защите территорий и объектов от негативного воздействия вод, в том числе строительство берегоукрепительных сооружений, дамб и других сооружений, предназначенных для защиты территорий и объектов от затопления, подтопления, разрушения берегов водных объектов, заболачивания и другого негативного воздействия вод (сооружения инженерной защиты), в соответствии с законодательством Российской Федерации о градостроительной деятельности.</w:t>
      </w:r>
    </w:p>
    <w:p w:rsidR="000E06DA" w:rsidRPr="00A26474" w:rsidRDefault="003D3CC3" w:rsidP="000E06DA">
      <w:r w:rsidRPr="00A26474">
        <w:t xml:space="preserve">2.5. Реализацию мероприятий по приспособлению по решению органа местного самоуправления жилых помещений и общего имущества в многоквартирных домах с учетом потребностей инвалидов в соответствии с </w:t>
      </w:r>
      <w:hyperlink r:id="rId68" w:history="1">
        <w:r w:rsidRPr="00A26474">
          <w:rPr>
            <w:rStyle w:val="ab"/>
          </w:rPr>
          <w:t>Правилами</w:t>
        </w:r>
      </w:hyperlink>
      <w:r w:rsidRPr="00A26474">
        <w:t xml:space="preserve"> обеспечения условий доступности для инвалидов жилых помещений и общего имущества в многоквартирном доме, утвержденными </w:t>
      </w:r>
      <w:hyperlink r:id="rId69" w:tooltip="&quot;О мерах по приспособлению жилых помещений и общего имущества в многоквартирном доме с ...&quot;&#10;Постановление Правительства РФ от 09.07.2016 N 649&#10;Статус: Действующая редакция документа (действ. c 01.07.2020)" w:history="1">
        <w:r w:rsidRPr="00A26474">
          <w:rPr>
            <w:rStyle w:val="ab"/>
            <w:color w:val="0000AA"/>
          </w:rPr>
          <w:t>постановлением Правительства Российской Федерации</w:t>
        </w:r>
        <w:r w:rsidR="00575D25" w:rsidRPr="00A26474">
          <w:rPr>
            <w:rStyle w:val="ab"/>
            <w:color w:val="0000AA"/>
          </w:rPr>
          <w:t xml:space="preserve">                 </w:t>
        </w:r>
        <w:r w:rsidRPr="00A26474">
          <w:rPr>
            <w:rStyle w:val="ab"/>
            <w:color w:val="0000AA"/>
          </w:rPr>
          <w:t xml:space="preserve"> от 9 июля 2016 года </w:t>
        </w:r>
        <w:r w:rsidR="00D20450" w:rsidRPr="00A26474">
          <w:rPr>
            <w:rStyle w:val="ab"/>
            <w:color w:val="0000AA"/>
          </w:rPr>
          <w:t>№</w:t>
        </w:r>
        <w:r w:rsidRPr="00A26474">
          <w:rPr>
            <w:rStyle w:val="ab"/>
            <w:color w:val="0000AA"/>
          </w:rPr>
          <w:t xml:space="preserve"> 649</w:t>
        </w:r>
      </w:hyperlink>
      <w:r w:rsidRPr="00A26474">
        <w:t xml:space="preserve">. </w:t>
      </w:r>
    </w:p>
    <w:p w:rsidR="003D3CC3" w:rsidRPr="00A26474" w:rsidRDefault="003D3CC3" w:rsidP="00353D41">
      <w:r w:rsidRPr="00A26474">
        <w:t xml:space="preserve">(подпункт 2.5 пункта 2 изложен в редакции постановления Администрации </w:t>
      </w:r>
      <w:r w:rsidR="00575D25" w:rsidRPr="00A26474">
        <w:t xml:space="preserve">                   </w:t>
      </w:r>
      <w:hyperlink r:id="rId70" w:tooltip="постановление от 05.06.2024 0:00:00 №523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05.06.2024 № 523</w:t>
        </w:r>
      </w:hyperlink>
      <w:r w:rsidRPr="00A26474">
        <w:t>)</w:t>
      </w:r>
    </w:p>
    <w:p w:rsidR="00217E7E" w:rsidRPr="00A26474" w:rsidRDefault="00217E7E" w:rsidP="00FD5A61">
      <w:r w:rsidRPr="00A26474">
        <w:t xml:space="preserve">2.6. </w:t>
      </w:r>
      <w:r w:rsidR="00D20450" w:rsidRPr="00A26474">
        <w:t xml:space="preserve">(утратил силу постановлением Администрации </w:t>
      </w:r>
      <w:hyperlink r:id="rId71" w:tooltip="постановление от 27.02.2025 0:00:00 №165 Администрация Березовского района&#10;&#10;О внесении изменений в постановление администрации Березовского района от 18.05.2022 № 725 " w:history="1">
        <w:r w:rsidR="00D20450" w:rsidRPr="00A26474">
          <w:rPr>
            <w:rStyle w:val="ab"/>
          </w:rPr>
          <w:t>от 27.02.2025 № 165</w:t>
        </w:r>
      </w:hyperlink>
      <w:r w:rsidR="00D20450" w:rsidRPr="00A26474">
        <w:t>)</w:t>
      </w:r>
    </w:p>
    <w:p w:rsidR="00AE3754" w:rsidRPr="00A26474" w:rsidRDefault="00AE3754" w:rsidP="00FD5A61">
      <w:r w:rsidRPr="00A26474">
        <w:t>2.7. Реализация мероприятия по освобождению земельных участков, планируемых для жилищного строительства и комплекса мероприятий по формированию земельных участков для индивидуального жилищного строительства.</w:t>
      </w:r>
    </w:p>
    <w:p w:rsidR="00FC4A45" w:rsidRPr="00A26474" w:rsidRDefault="00FC4A45" w:rsidP="00FC4A45">
      <w:r w:rsidRPr="00A26474">
        <w:t>Под освобождением земельных участков, планируемых для жилищного строительства, понимается выполнение работ по сносу (демонтажу) зданий, строений, сооружений, систем инженерной инфраструктуры, хозяйственных построек, в том числе подготовка проектной документации на выполнение таких работ.</w:t>
      </w:r>
    </w:p>
    <w:p w:rsidR="00FC4A45" w:rsidRPr="00A26474" w:rsidRDefault="00FC4A45" w:rsidP="00FC4A45">
      <w:r w:rsidRPr="00A26474">
        <w:t>Под комплексом мероприятий по формированию земельных участков для индивидуального жилищного строительства понимается искусственное повышение рельефа (отсыпка) территории.</w:t>
      </w:r>
    </w:p>
    <w:p w:rsidR="00FC4A45" w:rsidRPr="00A26474" w:rsidRDefault="00AE3754" w:rsidP="00FC4A45">
      <w:r w:rsidRPr="00A26474">
        <w:t xml:space="preserve">(пункт 2 дополнен подпунктом 2.7 постановлением Администрации </w:t>
      </w:r>
      <w:hyperlink r:id="rId72" w:tooltip="постановление от 17.04.2024 0:00:00 №313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17.04.2024               № 313</w:t>
        </w:r>
      </w:hyperlink>
      <w:r w:rsidRPr="00A26474">
        <w:t>)</w:t>
      </w:r>
    </w:p>
    <w:p w:rsidR="00FC4A45" w:rsidRPr="00A26474" w:rsidRDefault="00FC4A45" w:rsidP="00FC4A45">
      <w:r w:rsidRPr="00A26474">
        <w:t xml:space="preserve">(подпункт 2.7 пункта 2 дополнен абзацами вторым, третьим в редакции постановления Администрации </w:t>
      </w:r>
      <w:hyperlink r:id="rId73" w:tooltip="постановление от 05.06.2024 0:00:00 №523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05.06.2024 № 523</w:t>
        </w:r>
      </w:hyperlink>
      <w:r w:rsidRPr="00A26474">
        <w:t>)</w:t>
      </w:r>
    </w:p>
    <w:p w:rsidR="00116FE1" w:rsidRPr="00A26474" w:rsidRDefault="00116FE1" w:rsidP="00FD5A61">
      <w:r w:rsidRPr="00A26474">
        <w:lastRenderedPageBreak/>
        <w:t xml:space="preserve">3. </w:t>
      </w:r>
      <w:r w:rsidR="00AE3754" w:rsidRPr="00A26474">
        <w:t xml:space="preserve">Субсидия предоставленная бюджету муниципального образования Березовский район расходуется в соответствии со сводной бюджетной росписью Березовского района в пределах бюджетных ассигнований и лимитов бюджетных обязательств, предусмотренных для реализации мероприятия муниципальной программы «Развитие жилищной сферы в Березовском районе», утвержденной постановлением администрации Березовского района </w:t>
      </w:r>
      <w:hyperlink r:id="rId74" w:tooltip="постановление от 26.12.2023 0:00:00 №988 Администрация Березовского района&#10;&#10;О муниципальной программе " w:history="1">
        <w:r w:rsidR="00AE3754" w:rsidRPr="00A26474">
          <w:rPr>
            <w:rStyle w:val="ab"/>
          </w:rPr>
          <w:t>от 26.12.2023 № 988</w:t>
        </w:r>
      </w:hyperlink>
      <w:r w:rsidR="00AE3754" w:rsidRPr="00A26474">
        <w:t>, в том числе предоставляется из бюджета Березовского района в бюджет городского (сельского) поселения в форме иных межбюджетных трансфертов (далее-муниципальная программа).</w:t>
      </w:r>
    </w:p>
    <w:p w:rsidR="00AE3754" w:rsidRPr="00A26474" w:rsidRDefault="00AE3754" w:rsidP="00AE3754">
      <w:r w:rsidRPr="00A26474">
        <w:t xml:space="preserve">(пункт 3 изложен в редакции постановления Администрации </w:t>
      </w:r>
      <w:hyperlink r:id="rId75" w:tooltip="постановление от 17.04.2024 0:00:00 №313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 xml:space="preserve">от 17.04.2024           </w:t>
        </w:r>
        <w:r w:rsidR="00F10A2C" w:rsidRPr="00A26474">
          <w:rPr>
            <w:rStyle w:val="ab"/>
          </w:rPr>
          <w:t xml:space="preserve">          </w:t>
        </w:r>
        <w:r w:rsidRPr="00A26474">
          <w:rPr>
            <w:rStyle w:val="ab"/>
          </w:rPr>
          <w:t xml:space="preserve">    № 313</w:t>
        </w:r>
      </w:hyperlink>
      <w:r w:rsidRPr="00A26474">
        <w:t>)</w:t>
      </w:r>
    </w:p>
    <w:p w:rsidR="00116FE1" w:rsidRPr="00A26474" w:rsidRDefault="00116FE1" w:rsidP="00FD5A61">
      <w:r w:rsidRPr="00A26474">
        <w:t xml:space="preserve">4. Распределение субсидии между мероприятиями, </w:t>
      </w:r>
      <w:r w:rsidR="00400B53" w:rsidRPr="00A26474">
        <w:t>предусмотренными</w:t>
      </w:r>
      <w:r w:rsidR="00F0213D" w:rsidRPr="00A26474">
        <w:t xml:space="preserve"> в муницип</w:t>
      </w:r>
      <w:r w:rsidR="00400B53" w:rsidRPr="00A26474">
        <w:t>альной программе</w:t>
      </w:r>
      <w:r w:rsidRPr="00A26474">
        <w:t>, осуществляет</w:t>
      </w:r>
      <w:r w:rsidR="0084496A" w:rsidRPr="00A26474">
        <w:t>ся</w:t>
      </w:r>
      <w:r w:rsidRPr="00A26474">
        <w:t xml:space="preserve"> муниципальн</w:t>
      </w:r>
      <w:r w:rsidR="0084496A" w:rsidRPr="00A26474">
        <w:t>ым</w:t>
      </w:r>
      <w:r w:rsidRPr="00A26474">
        <w:t xml:space="preserve"> образование</w:t>
      </w:r>
      <w:r w:rsidR="0084496A" w:rsidRPr="00A26474">
        <w:t>м</w:t>
      </w:r>
      <w:r w:rsidRPr="00A26474">
        <w:t xml:space="preserve"> Березовский район самостоятельно без использования механизмов инициативного бюджетирования</w:t>
      </w:r>
      <w:r w:rsidR="0084496A" w:rsidRPr="00A26474">
        <w:t xml:space="preserve"> и с</w:t>
      </w:r>
      <w:r w:rsidRPr="00A26474">
        <w:t xml:space="preserve"> соблюдением условий достижения целевых показателей, предусмотренных соглашением</w:t>
      </w:r>
      <w:r w:rsidR="0084496A" w:rsidRPr="00A26474">
        <w:t xml:space="preserve">, заключенным с </w:t>
      </w:r>
      <w:r w:rsidR="00F86311" w:rsidRPr="00A26474">
        <w:t xml:space="preserve">Департамент строительства и архитектуры Ханты-Мансийского автономного округа-Югры </w:t>
      </w:r>
      <w:r w:rsidR="0084496A" w:rsidRPr="00A26474">
        <w:t>на предоставление субсидии</w:t>
      </w:r>
      <w:r w:rsidRPr="00A26474">
        <w:t>.</w:t>
      </w:r>
    </w:p>
    <w:p w:rsidR="0054003E" w:rsidRPr="00A26474" w:rsidRDefault="0054003E" w:rsidP="0054003E">
      <w:r w:rsidRPr="00A26474">
        <w:t xml:space="preserve">(в пункте 4 слова «Департаментом строительства Ханты-Мансийского автономного округа – Югры» заменены словами «Департамент строительства и жилищно-коммунального комплекса Ханты-Мансийского автономного округа – Югры» постановлением Администрации </w:t>
      </w:r>
      <w:hyperlink r:id="rId76" w:tooltip="постановление от 10.05.2023 0:00:00 №320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10.05.2023 № 320</w:t>
        </w:r>
      </w:hyperlink>
      <w:r w:rsidRPr="00A26474">
        <w:t>)</w:t>
      </w:r>
    </w:p>
    <w:p w:rsidR="00F86311" w:rsidRPr="00A26474" w:rsidRDefault="00F86311" w:rsidP="00F86311">
      <w:r w:rsidRPr="00A26474">
        <w:t xml:space="preserve">(в пункте 4 слова «Департамент строительства и жилищно-коммунального комплекса Ханты-Мансийского автономного округа-Югры» заменены словами «Департамент строительства и архитектуры Ханты-Мансийского автономного округа-Югры» постановлением Администрации </w:t>
      </w:r>
      <w:hyperlink r:id="rId77" w:tooltip="постановление от 31.01.2025 0:00:00 №110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31.01.2025 № 110</w:t>
        </w:r>
      </w:hyperlink>
      <w:r w:rsidRPr="00A26474">
        <w:t>)</w:t>
      </w:r>
    </w:p>
    <w:p w:rsidR="00116FE1" w:rsidRPr="00A26474" w:rsidRDefault="00116FE1" w:rsidP="00FD5A61">
      <w:r w:rsidRPr="00A26474">
        <w:t xml:space="preserve">5. </w:t>
      </w:r>
      <w:r w:rsidR="00E000F1" w:rsidRPr="00A26474">
        <w:t xml:space="preserve">В соответствии с абзацем вторым пункта 20 Постановления Правительства Ханты-Мансийского автономного округа – Югры </w:t>
      </w:r>
      <w:hyperlink r:id="rId78" w:tooltip="&quot;О Правилах формирования, предоставления и распределения субсидий из бюджета Ханты-Мансийского ...&quot;&#10;Постановление Правительства Ханты-Мансийского автономного округа - Югры от 06.12.2019 N 475-п&#10;Статус: Действующая редакция документа" w:history="1">
        <w:r w:rsidR="00E000F1" w:rsidRPr="00A26474">
          <w:rPr>
            <w:rStyle w:val="ab"/>
            <w:color w:val="0000AA"/>
          </w:rPr>
          <w:t>от 06.12.2019 № 475-п</w:t>
        </w:r>
      </w:hyperlink>
      <w:r w:rsidR="00E000F1" w:rsidRPr="00A26474">
        <w:t xml:space="preserve"> «О Правилах формирования, предоставления и распределения субсидий из бюджета Ханты-Мансийского автономного округа - Югры местным бюджетам» предельный уровень софинансирования расходного обязательства муниципального образования Березовский район, городского (сельского) поселения из бюджета автономного округа устанавливается равным 99 процентам.</w:t>
      </w:r>
    </w:p>
    <w:p w:rsidR="00AE3754" w:rsidRPr="00A26474" w:rsidRDefault="00AE3754" w:rsidP="00AE3754">
      <w:r w:rsidRPr="00A26474">
        <w:t xml:space="preserve">(абзац первый пункта 5 изложен в редакции постановления Администрации                    </w:t>
      </w:r>
      <w:hyperlink r:id="rId79" w:tooltip="постановление от 17.04.2024 0:00:00 №313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17.04.2024 № 313</w:t>
        </w:r>
      </w:hyperlink>
      <w:r w:rsidRPr="00A26474">
        <w:t>)</w:t>
      </w:r>
    </w:p>
    <w:p w:rsidR="00E000F1" w:rsidRPr="00A26474" w:rsidRDefault="00E000F1" w:rsidP="00E000F1">
      <w:r w:rsidRPr="00A26474">
        <w:t xml:space="preserve">(пункт 5 изложен в редакции постановления Администрации </w:t>
      </w:r>
      <w:hyperlink r:id="rId80" w:tooltip="постановление от 23.04.2026 0:00:00 №390 Администрация Березовского района&#10;&#10;О внесении изменений в постановление администрации Березовского района от 18.05.2022 № 725 «Об утверждении Порядков реализации муниципальной программы «Развитие жилищной сферы в Березовском районе» &#10;" w:history="1">
        <w:r w:rsidRPr="00A26474">
          <w:rPr>
            <w:rStyle w:val="ab"/>
          </w:rPr>
          <w:t>от 23.04.2026 № 390</w:t>
        </w:r>
      </w:hyperlink>
      <w:r w:rsidRPr="00A26474">
        <w:t>)</w:t>
      </w:r>
    </w:p>
    <w:p w:rsidR="00E000F1" w:rsidRPr="00A26474" w:rsidRDefault="00E000F1" w:rsidP="00AE3754"/>
    <w:p w:rsidR="00116FE1" w:rsidRPr="00A26474" w:rsidRDefault="00116FE1" w:rsidP="00F0213D">
      <w:pPr>
        <w:ind w:firstLine="709"/>
        <w:jc w:val="right"/>
        <w:rPr>
          <w:rFonts w:cs="Arial"/>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57"/>
        <w:gridCol w:w="2693"/>
        <w:gridCol w:w="2835"/>
      </w:tblGrid>
      <w:tr w:rsidR="00116FE1" w:rsidRPr="00A26474" w:rsidTr="00116FE1">
        <w:tc>
          <w:tcPr>
            <w:tcW w:w="4457" w:type="dxa"/>
            <w:tcBorders>
              <w:top w:val="single" w:sz="4" w:space="0" w:color="auto"/>
              <w:left w:val="single" w:sz="4" w:space="0" w:color="auto"/>
              <w:bottom w:val="single" w:sz="4" w:space="0" w:color="auto"/>
              <w:right w:val="single" w:sz="4" w:space="0" w:color="auto"/>
            </w:tcBorders>
          </w:tcPr>
          <w:p w:rsidR="00116FE1" w:rsidRPr="00A26474" w:rsidRDefault="00116FE1" w:rsidP="00FD5A61">
            <w:pPr>
              <w:ind w:firstLine="0"/>
            </w:pPr>
            <w:r w:rsidRPr="00A26474">
              <w:t>Уровень расчетной бюджетной обеспеченности муниципального образования автономного округа</w:t>
            </w:r>
          </w:p>
        </w:tc>
        <w:tc>
          <w:tcPr>
            <w:tcW w:w="2693" w:type="dxa"/>
            <w:tcBorders>
              <w:top w:val="single" w:sz="4" w:space="0" w:color="auto"/>
              <w:left w:val="single" w:sz="4" w:space="0" w:color="auto"/>
              <w:bottom w:val="single" w:sz="4" w:space="0" w:color="auto"/>
              <w:right w:val="single" w:sz="4" w:space="0" w:color="auto"/>
            </w:tcBorders>
          </w:tcPr>
          <w:p w:rsidR="00116FE1" w:rsidRPr="00A26474" w:rsidRDefault="00116FE1" w:rsidP="00FD5A61">
            <w:pPr>
              <w:ind w:firstLine="0"/>
            </w:pPr>
            <w:r w:rsidRPr="00A26474">
              <w:t>Группа муниципального образования автономного округа</w:t>
            </w:r>
          </w:p>
        </w:tc>
        <w:tc>
          <w:tcPr>
            <w:tcW w:w="2835" w:type="dxa"/>
            <w:tcBorders>
              <w:top w:val="single" w:sz="4" w:space="0" w:color="auto"/>
              <w:left w:val="single" w:sz="4" w:space="0" w:color="auto"/>
              <w:bottom w:val="single" w:sz="4" w:space="0" w:color="auto"/>
              <w:right w:val="single" w:sz="4" w:space="0" w:color="auto"/>
            </w:tcBorders>
          </w:tcPr>
          <w:p w:rsidR="00116FE1" w:rsidRPr="00A26474" w:rsidRDefault="00116FE1" w:rsidP="00FD5A61">
            <w:pPr>
              <w:ind w:firstLine="0"/>
            </w:pPr>
            <w:r w:rsidRPr="00A26474">
              <w:t>Предельный уровень софинансирования, %</w:t>
            </w:r>
          </w:p>
        </w:tc>
      </w:tr>
      <w:tr w:rsidR="00116FE1" w:rsidRPr="00A26474" w:rsidTr="00116FE1">
        <w:tc>
          <w:tcPr>
            <w:tcW w:w="4457" w:type="dxa"/>
            <w:tcBorders>
              <w:top w:val="single" w:sz="4" w:space="0" w:color="auto"/>
              <w:left w:val="single" w:sz="4" w:space="0" w:color="auto"/>
              <w:bottom w:val="single" w:sz="4" w:space="0" w:color="auto"/>
              <w:right w:val="single" w:sz="4" w:space="0" w:color="auto"/>
            </w:tcBorders>
          </w:tcPr>
          <w:p w:rsidR="00116FE1" w:rsidRPr="00A26474" w:rsidRDefault="00116FE1" w:rsidP="00FD5A61">
            <w:r w:rsidRPr="00A26474">
              <w:t>от 0 до 0,500</w:t>
            </w:r>
          </w:p>
        </w:tc>
        <w:tc>
          <w:tcPr>
            <w:tcW w:w="2693" w:type="dxa"/>
            <w:tcBorders>
              <w:top w:val="single" w:sz="4" w:space="0" w:color="auto"/>
              <w:left w:val="single" w:sz="4" w:space="0" w:color="auto"/>
              <w:bottom w:val="single" w:sz="4" w:space="0" w:color="auto"/>
              <w:right w:val="single" w:sz="4" w:space="0" w:color="auto"/>
            </w:tcBorders>
          </w:tcPr>
          <w:p w:rsidR="00116FE1" w:rsidRPr="00A26474" w:rsidRDefault="00116FE1" w:rsidP="00FD5A61">
            <w:r w:rsidRPr="00A26474">
              <w:t>1</w:t>
            </w:r>
          </w:p>
        </w:tc>
        <w:tc>
          <w:tcPr>
            <w:tcW w:w="2835" w:type="dxa"/>
            <w:tcBorders>
              <w:top w:val="single" w:sz="4" w:space="0" w:color="auto"/>
              <w:left w:val="single" w:sz="4" w:space="0" w:color="auto"/>
              <w:bottom w:val="single" w:sz="4" w:space="0" w:color="auto"/>
              <w:right w:val="single" w:sz="4" w:space="0" w:color="auto"/>
            </w:tcBorders>
          </w:tcPr>
          <w:p w:rsidR="00116FE1" w:rsidRPr="00A26474" w:rsidRDefault="00116FE1" w:rsidP="00FD5A61">
            <w:r w:rsidRPr="00A26474">
              <w:t>97%</w:t>
            </w:r>
          </w:p>
        </w:tc>
      </w:tr>
      <w:tr w:rsidR="00116FE1" w:rsidRPr="00A26474" w:rsidTr="00116FE1">
        <w:tc>
          <w:tcPr>
            <w:tcW w:w="4457" w:type="dxa"/>
            <w:tcBorders>
              <w:top w:val="single" w:sz="4" w:space="0" w:color="auto"/>
              <w:left w:val="single" w:sz="4" w:space="0" w:color="auto"/>
              <w:bottom w:val="single" w:sz="4" w:space="0" w:color="auto"/>
              <w:right w:val="single" w:sz="4" w:space="0" w:color="auto"/>
            </w:tcBorders>
          </w:tcPr>
          <w:p w:rsidR="00116FE1" w:rsidRPr="00A26474" w:rsidRDefault="00116FE1" w:rsidP="00FD5A61">
            <w:r w:rsidRPr="00A26474">
              <w:t>от 0,501 до 0,700</w:t>
            </w:r>
          </w:p>
        </w:tc>
        <w:tc>
          <w:tcPr>
            <w:tcW w:w="2693" w:type="dxa"/>
            <w:tcBorders>
              <w:top w:val="single" w:sz="4" w:space="0" w:color="auto"/>
              <w:left w:val="single" w:sz="4" w:space="0" w:color="auto"/>
              <w:bottom w:val="single" w:sz="4" w:space="0" w:color="auto"/>
              <w:right w:val="single" w:sz="4" w:space="0" w:color="auto"/>
            </w:tcBorders>
          </w:tcPr>
          <w:p w:rsidR="00116FE1" w:rsidRPr="00A26474" w:rsidRDefault="00116FE1" w:rsidP="00FD5A61">
            <w:r w:rsidRPr="00A26474">
              <w:t>2</w:t>
            </w:r>
          </w:p>
        </w:tc>
        <w:tc>
          <w:tcPr>
            <w:tcW w:w="2835" w:type="dxa"/>
            <w:tcBorders>
              <w:top w:val="single" w:sz="4" w:space="0" w:color="auto"/>
              <w:left w:val="single" w:sz="4" w:space="0" w:color="auto"/>
              <w:bottom w:val="single" w:sz="4" w:space="0" w:color="auto"/>
              <w:right w:val="single" w:sz="4" w:space="0" w:color="auto"/>
            </w:tcBorders>
          </w:tcPr>
          <w:p w:rsidR="00116FE1" w:rsidRPr="00A26474" w:rsidRDefault="00116FE1" w:rsidP="00FD5A61">
            <w:r w:rsidRPr="00A26474">
              <w:t>95%</w:t>
            </w:r>
          </w:p>
        </w:tc>
      </w:tr>
      <w:tr w:rsidR="00116FE1" w:rsidRPr="00A26474" w:rsidTr="00116FE1">
        <w:tc>
          <w:tcPr>
            <w:tcW w:w="4457" w:type="dxa"/>
            <w:tcBorders>
              <w:top w:val="single" w:sz="4" w:space="0" w:color="auto"/>
              <w:left w:val="single" w:sz="4" w:space="0" w:color="auto"/>
              <w:bottom w:val="single" w:sz="4" w:space="0" w:color="auto"/>
              <w:right w:val="single" w:sz="4" w:space="0" w:color="auto"/>
            </w:tcBorders>
          </w:tcPr>
          <w:p w:rsidR="00116FE1" w:rsidRPr="00A26474" w:rsidRDefault="00116FE1" w:rsidP="00FD5A61">
            <w:r w:rsidRPr="00A26474">
              <w:t>0,701 до 0,900</w:t>
            </w:r>
          </w:p>
        </w:tc>
        <w:tc>
          <w:tcPr>
            <w:tcW w:w="2693" w:type="dxa"/>
            <w:tcBorders>
              <w:top w:val="single" w:sz="4" w:space="0" w:color="auto"/>
              <w:left w:val="single" w:sz="4" w:space="0" w:color="auto"/>
              <w:bottom w:val="single" w:sz="4" w:space="0" w:color="auto"/>
              <w:right w:val="single" w:sz="4" w:space="0" w:color="auto"/>
            </w:tcBorders>
          </w:tcPr>
          <w:p w:rsidR="00116FE1" w:rsidRPr="00A26474" w:rsidRDefault="00116FE1" w:rsidP="00FD5A61">
            <w:r w:rsidRPr="00A26474">
              <w:t>3</w:t>
            </w:r>
          </w:p>
        </w:tc>
        <w:tc>
          <w:tcPr>
            <w:tcW w:w="2835" w:type="dxa"/>
            <w:tcBorders>
              <w:top w:val="single" w:sz="4" w:space="0" w:color="auto"/>
              <w:left w:val="single" w:sz="4" w:space="0" w:color="auto"/>
              <w:bottom w:val="single" w:sz="4" w:space="0" w:color="auto"/>
              <w:right w:val="single" w:sz="4" w:space="0" w:color="auto"/>
            </w:tcBorders>
          </w:tcPr>
          <w:p w:rsidR="00116FE1" w:rsidRPr="00A26474" w:rsidRDefault="00116FE1" w:rsidP="00FD5A61">
            <w:r w:rsidRPr="00A26474">
              <w:t>93%</w:t>
            </w:r>
          </w:p>
        </w:tc>
      </w:tr>
      <w:tr w:rsidR="00116FE1" w:rsidRPr="00A26474" w:rsidTr="00116FE1">
        <w:tc>
          <w:tcPr>
            <w:tcW w:w="4457" w:type="dxa"/>
            <w:tcBorders>
              <w:top w:val="single" w:sz="4" w:space="0" w:color="auto"/>
              <w:left w:val="single" w:sz="4" w:space="0" w:color="auto"/>
              <w:bottom w:val="single" w:sz="4" w:space="0" w:color="auto"/>
              <w:right w:val="single" w:sz="4" w:space="0" w:color="auto"/>
            </w:tcBorders>
          </w:tcPr>
          <w:p w:rsidR="00116FE1" w:rsidRPr="00A26474" w:rsidRDefault="00116FE1" w:rsidP="00FD5A61">
            <w:r w:rsidRPr="00A26474">
              <w:t>0,901 до 1,100</w:t>
            </w:r>
          </w:p>
        </w:tc>
        <w:tc>
          <w:tcPr>
            <w:tcW w:w="2693" w:type="dxa"/>
            <w:tcBorders>
              <w:top w:val="single" w:sz="4" w:space="0" w:color="auto"/>
              <w:left w:val="single" w:sz="4" w:space="0" w:color="auto"/>
              <w:bottom w:val="single" w:sz="4" w:space="0" w:color="auto"/>
              <w:right w:val="single" w:sz="4" w:space="0" w:color="auto"/>
            </w:tcBorders>
          </w:tcPr>
          <w:p w:rsidR="00116FE1" w:rsidRPr="00A26474" w:rsidRDefault="00116FE1" w:rsidP="00FD5A61">
            <w:r w:rsidRPr="00A26474">
              <w:t>4</w:t>
            </w:r>
          </w:p>
        </w:tc>
        <w:tc>
          <w:tcPr>
            <w:tcW w:w="2835" w:type="dxa"/>
            <w:tcBorders>
              <w:top w:val="single" w:sz="4" w:space="0" w:color="auto"/>
              <w:left w:val="single" w:sz="4" w:space="0" w:color="auto"/>
              <w:bottom w:val="single" w:sz="4" w:space="0" w:color="auto"/>
              <w:right w:val="single" w:sz="4" w:space="0" w:color="auto"/>
            </w:tcBorders>
          </w:tcPr>
          <w:p w:rsidR="00116FE1" w:rsidRPr="00A26474" w:rsidRDefault="00116FE1" w:rsidP="00FD5A61">
            <w:r w:rsidRPr="00A26474">
              <w:t>91%</w:t>
            </w:r>
          </w:p>
        </w:tc>
      </w:tr>
      <w:tr w:rsidR="00116FE1" w:rsidRPr="00A26474" w:rsidTr="00116FE1">
        <w:tc>
          <w:tcPr>
            <w:tcW w:w="4457" w:type="dxa"/>
            <w:tcBorders>
              <w:top w:val="single" w:sz="4" w:space="0" w:color="auto"/>
              <w:left w:val="single" w:sz="4" w:space="0" w:color="auto"/>
              <w:bottom w:val="single" w:sz="4" w:space="0" w:color="auto"/>
              <w:right w:val="single" w:sz="4" w:space="0" w:color="auto"/>
            </w:tcBorders>
          </w:tcPr>
          <w:p w:rsidR="00116FE1" w:rsidRPr="00A26474" w:rsidRDefault="00116FE1" w:rsidP="00FD5A61">
            <w:r w:rsidRPr="00A26474">
              <w:t>свыше 1,101</w:t>
            </w:r>
          </w:p>
        </w:tc>
        <w:tc>
          <w:tcPr>
            <w:tcW w:w="2693" w:type="dxa"/>
            <w:tcBorders>
              <w:top w:val="single" w:sz="4" w:space="0" w:color="auto"/>
              <w:left w:val="single" w:sz="4" w:space="0" w:color="auto"/>
              <w:bottom w:val="single" w:sz="4" w:space="0" w:color="auto"/>
              <w:right w:val="single" w:sz="4" w:space="0" w:color="auto"/>
            </w:tcBorders>
          </w:tcPr>
          <w:p w:rsidR="00116FE1" w:rsidRPr="00A26474" w:rsidRDefault="00116FE1" w:rsidP="00FD5A61">
            <w:r w:rsidRPr="00A26474">
              <w:t>5</w:t>
            </w:r>
          </w:p>
        </w:tc>
        <w:tc>
          <w:tcPr>
            <w:tcW w:w="2835" w:type="dxa"/>
            <w:tcBorders>
              <w:top w:val="single" w:sz="4" w:space="0" w:color="auto"/>
              <w:left w:val="single" w:sz="4" w:space="0" w:color="auto"/>
              <w:bottom w:val="single" w:sz="4" w:space="0" w:color="auto"/>
              <w:right w:val="single" w:sz="4" w:space="0" w:color="auto"/>
            </w:tcBorders>
          </w:tcPr>
          <w:p w:rsidR="00116FE1" w:rsidRPr="00A26474" w:rsidRDefault="00116FE1" w:rsidP="00FD5A61">
            <w:r w:rsidRPr="00A26474">
              <w:t>89%</w:t>
            </w:r>
          </w:p>
        </w:tc>
      </w:tr>
    </w:tbl>
    <w:p w:rsidR="00116FE1" w:rsidRPr="00A26474" w:rsidRDefault="00116FE1" w:rsidP="00F0213D">
      <w:pPr>
        <w:ind w:firstLine="709"/>
        <w:rPr>
          <w:rFonts w:cs="Arial"/>
          <w:szCs w:val="28"/>
        </w:rPr>
      </w:pPr>
    </w:p>
    <w:p w:rsidR="00116FE1" w:rsidRPr="00A26474" w:rsidRDefault="00287A46" w:rsidP="00FD5A61">
      <w:pPr>
        <w:rPr>
          <w:lang w:eastAsia="en-US"/>
        </w:rPr>
      </w:pPr>
      <w:r w:rsidRPr="00A26474">
        <w:lastRenderedPageBreak/>
        <w:t>6</w:t>
      </w:r>
      <w:r w:rsidR="00116FE1" w:rsidRPr="00A26474">
        <w:t xml:space="preserve">. </w:t>
      </w:r>
      <w:r w:rsidR="00116FE1" w:rsidRPr="00A26474">
        <w:rPr>
          <w:lang w:eastAsia="en-US"/>
        </w:rPr>
        <w:t xml:space="preserve">Муниципальное образование Березовский район несет ответственность за целевое использование средств </w:t>
      </w:r>
      <w:r w:rsidRPr="00A26474">
        <w:rPr>
          <w:lang w:eastAsia="en-US"/>
        </w:rPr>
        <w:t xml:space="preserve">субсидии, предоставляемой из </w:t>
      </w:r>
      <w:r w:rsidR="00116FE1" w:rsidRPr="00A26474">
        <w:rPr>
          <w:lang w:eastAsia="en-US"/>
        </w:rPr>
        <w:t xml:space="preserve">бюджета </w:t>
      </w:r>
      <w:r w:rsidR="006604A3" w:rsidRPr="00A26474">
        <w:rPr>
          <w:lang w:eastAsia="en-US"/>
        </w:rPr>
        <w:t>Ханты-Мансийского автономного округа</w:t>
      </w:r>
      <w:r w:rsidR="00FD5A61" w:rsidRPr="00A26474">
        <w:rPr>
          <w:lang w:eastAsia="en-US"/>
        </w:rPr>
        <w:t>-</w:t>
      </w:r>
      <w:r w:rsidR="006604A3" w:rsidRPr="00A26474">
        <w:rPr>
          <w:lang w:eastAsia="en-US"/>
        </w:rPr>
        <w:t>Югры.</w:t>
      </w:r>
    </w:p>
    <w:p w:rsidR="00AE3754" w:rsidRPr="00A26474" w:rsidRDefault="00287A46" w:rsidP="00AE3754">
      <w:pPr>
        <w:rPr>
          <w:lang w:eastAsia="en-US"/>
        </w:rPr>
      </w:pPr>
      <w:r w:rsidRPr="00A26474">
        <w:rPr>
          <w:lang w:eastAsia="en-US"/>
        </w:rPr>
        <w:t>7</w:t>
      </w:r>
      <w:r w:rsidR="006604A3" w:rsidRPr="00A26474">
        <w:rPr>
          <w:lang w:eastAsia="en-US"/>
        </w:rPr>
        <w:t xml:space="preserve">. </w:t>
      </w:r>
      <w:r w:rsidR="00AE3754" w:rsidRPr="00A26474">
        <w:rPr>
          <w:lang w:eastAsia="en-US"/>
        </w:rPr>
        <w:t xml:space="preserve">Ответственным исполнителем муниципальной программы, в рамках которой реализуются мероприятия настоящего Порядка, является администрация Березовского района. </w:t>
      </w:r>
    </w:p>
    <w:p w:rsidR="00AE3754" w:rsidRPr="00A26474" w:rsidRDefault="00AE3754" w:rsidP="00AE3754">
      <w:pPr>
        <w:rPr>
          <w:lang w:eastAsia="en-US"/>
        </w:rPr>
      </w:pPr>
      <w:r w:rsidRPr="00A26474">
        <w:rPr>
          <w:lang w:eastAsia="en-US"/>
        </w:rPr>
        <w:t>Полномочия ответственного исполнителя мероприятий, указанных в подпунктах 2.2-2.4 пункта 2 настоящего Порядка осуществляет отдел жилищных программ администрации Березовского района.</w:t>
      </w:r>
    </w:p>
    <w:p w:rsidR="00AE3754" w:rsidRPr="00A26474" w:rsidRDefault="00AE3754" w:rsidP="00AE3754">
      <w:pPr>
        <w:rPr>
          <w:lang w:eastAsia="en-US"/>
        </w:rPr>
      </w:pPr>
      <w:r w:rsidRPr="00A26474">
        <w:rPr>
          <w:lang w:eastAsia="en-US"/>
        </w:rPr>
        <w:t>Соисполнителями мероприятий настоящего Порядка являются:</w:t>
      </w:r>
    </w:p>
    <w:p w:rsidR="00AE3754" w:rsidRPr="00A26474" w:rsidRDefault="00AE3754" w:rsidP="00AE3754">
      <w:pPr>
        <w:rPr>
          <w:lang w:eastAsia="en-US"/>
        </w:rPr>
      </w:pPr>
      <w:r w:rsidRPr="00A26474">
        <w:rPr>
          <w:lang w:eastAsia="en-US"/>
        </w:rPr>
        <w:t>- по подпунктам 2.2, 2.7 пункта 2 администрации городских (сельских) поселений района,</w:t>
      </w:r>
    </w:p>
    <w:p w:rsidR="00AE3754" w:rsidRPr="00A26474" w:rsidRDefault="00AE3754" w:rsidP="00AE3754">
      <w:pPr>
        <w:rPr>
          <w:lang w:eastAsia="en-US"/>
        </w:rPr>
      </w:pPr>
      <w:r w:rsidRPr="00A26474">
        <w:rPr>
          <w:lang w:eastAsia="en-US"/>
        </w:rPr>
        <w:t xml:space="preserve">- по подпунктам 2.5, 2.7 пункта 2 настоящего Порядка - управление жилищного коммунального хозяйства администрации Березовского района, </w:t>
      </w:r>
    </w:p>
    <w:p w:rsidR="00AE3754" w:rsidRPr="00A26474" w:rsidRDefault="00AE3754" w:rsidP="00AE3754">
      <w:pPr>
        <w:rPr>
          <w:lang w:eastAsia="en-US"/>
        </w:rPr>
      </w:pPr>
      <w:r w:rsidRPr="00A26474">
        <w:rPr>
          <w:lang w:eastAsia="en-US"/>
        </w:rPr>
        <w:t>- по подпунктам 2.5, 2.6. пункта 2 настоящего Порядка - муниципальное казенное учреждение «Управление капитального строительства и ремонта Березовского района».</w:t>
      </w:r>
    </w:p>
    <w:p w:rsidR="00116FE1" w:rsidRPr="00A26474" w:rsidRDefault="00AE3754" w:rsidP="00AE3754">
      <w:pPr>
        <w:rPr>
          <w:lang w:eastAsia="en-US"/>
        </w:rPr>
      </w:pPr>
      <w:r w:rsidRPr="00A26474">
        <w:rPr>
          <w:lang w:eastAsia="en-US"/>
        </w:rPr>
        <w:t>Исполнитель и соисполнители, несут персональную ответственность за реализацию мероприятий и достижение показателей, установленных соглашением.</w:t>
      </w:r>
    </w:p>
    <w:p w:rsidR="00AE3754" w:rsidRPr="00A26474" w:rsidRDefault="00AE3754" w:rsidP="00AE3754">
      <w:r w:rsidRPr="00A26474">
        <w:rPr>
          <w:lang w:eastAsia="en-US"/>
        </w:rPr>
        <w:t xml:space="preserve">(пункт 7 </w:t>
      </w:r>
      <w:r w:rsidRPr="00A26474">
        <w:t xml:space="preserve">изложен в редакции постановления Администрации </w:t>
      </w:r>
      <w:hyperlink r:id="rId81" w:tooltip="постановление от 17.04.2024 0:00:00 №313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17.04.2024 № 313</w:t>
        </w:r>
      </w:hyperlink>
      <w:r w:rsidRPr="00A26474">
        <w:t>)</w:t>
      </w:r>
    </w:p>
    <w:p w:rsidR="00667B0A" w:rsidRPr="00A26474" w:rsidRDefault="00287A46" w:rsidP="00E000F1">
      <w:r w:rsidRPr="00A26474">
        <w:t>8</w:t>
      </w:r>
      <w:r w:rsidR="00252AEE" w:rsidRPr="00A26474">
        <w:t xml:space="preserve">. </w:t>
      </w:r>
      <w:r w:rsidR="00E000F1" w:rsidRPr="00A26474">
        <w:t>Результатом использования субсидии является реализация муниципальным образованием Березовский район мероприятий в рамках исполнения полномочий в области строительства и жилищных отношений, значения которых устанавливаются соглашением</w:t>
      </w:r>
      <w:r w:rsidR="00667B0A" w:rsidRPr="00A26474">
        <w:t>.</w:t>
      </w:r>
    </w:p>
    <w:p w:rsidR="00E000F1" w:rsidRPr="00A26474" w:rsidRDefault="00E000F1" w:rsidP="00FD5A61">
      <w:r w:rsidRPr="00A26474">
        <w:t xml:space="preserve">(пункт 8 изложен в редакции постановления Администрации </w:t>
      </w:r>
      <w:hyperlink r:id="rId82" w:tooltip="постановление от 23.04.2026 0:00:00 №390 Администрация Березовского района&#10;&#10;О внесении изменений в постановление администрации Березовского района от 18.05.2022 № 725 «Об утверждении Порядков реализации муниципальной программы «Развитие жилищной сферы в Березовском районе» &#10;" w:history="1">
        <w:r w:rsidRPr="00A26474">
          <w:rPr>
            <w:rStyle w:val="ab"/>
          </w:rPr>
          <w:t>от 23.04.2026 № 390</w:t>
        </w:r>
      </w:hyperlink>
      <w:r w:rsidRPr="00A26474">
        <w:t>)</w:t>
      </w:r>
    </w:p>
    <w:p w:rsidR="00252AEE" w:rsidRPr="00A26474" w:rsidRDefault="00287A46" w:rsidP="00FD5A61">
      <w:r w:rsidRPr="00A26474">
        <w:t>9</w:t>
      </w:r>
      <w:r w:rsidR="00667B0A" w:rsidRPr="00A26474">
        <w:t xml:space="preserve">. </w:t>
      </w:r>
      <w:r w:rsidR="00F86311" w:rsidRPr="00A26474">
        <w:t>Оценку эффективности использования субсидии осуществляет Департамент строительства и архитектуры Ханты-Мансийского автономного округа – Югры до 15-го числа месяца года, следующего за отчетным годом, на основании представленных муниципальным образованием Березовский район отчетов.</w:t>
      </w:r>
    </w:p>
    <w:p w:rsidR="0054003E" w:rsidRPr="00A26474" w:rsidRDefault="0054003E" w:rsidP="0054003E">
      <w:pPr>
        <w:autoSpaceDE w:val="0"/>
        <w:autoSpaceDN w:val="0"/>
        <w:adjustRightInd w:val="0"/>
        <w:ind w:firstLine="709"/>
      </w:pPr>
      <w:r w:rsidRPr="00A26474">
        <w:t xml:space="preserve">(в пункте 9 слова «Департаментом строительства Ханты-Мансийского автономного округа – Югры» заменены словами «Департамент строительства и жилищно-коммунального комплекса Ханты-Мансийского автономного округа – Югры» постановлением Администрации </w:t>
      </w:r>
      <w:hyperlink r:id="rId83" w:tooltip="постановление от 10.05.2023 0:00:00 №320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10.05.2023 № 320</w:t>
        </w:r>
      </w:hyperlink>
      <w:r w:rsidRPr="00A26474">
        <w:t>)</w:t>
      </w:r>
    </w:p>
    <w:p w:rsidR="00353D41" w:rsidRPr="00A26474" w:rsidRDefault="00353D41" w:rsidP="00353D41">
      <w:r w:rsidRPr="00A26474">
        <w:t xml:space="preserve">(в абзаце первом пункта 9 слова «до 15-го числа» заменены словами «до 20-го числа» постановлением Администрации </w:t>
      </w:r>
      <w:hyperlink r:id="rId84" w:tooltip="постановление от 21.03.2024 0:00:00 №213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21.03.2024 № 213</w:t>
        </w:r>
      </w:hyperlink>
      <w:r w:rsidRPr="00A26474">
        <w:t>)</w:t>
      </w:r>
    </w:p>
    <w:p w:rsidR="00F86311" w:rsidRPr="00A26474" w:rsidRDefault="00F86311" w:rsidP="00F86311">
      <w:r w:rsidRPr="00A26474">
        <w:t xml:space="preserve">(пункт 9 изложен в редакции постановления Администрации </w:t>
      </w:r>
      <w:hyperlink r:id="rId85" w:tooltip="постановление от 31.01.2025 0:00:00 №110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31.01.2025 № 110</w:t>
        </w:r>
      </w:hyperlink>
      <w:r w:rsidRPr="00A26474">
        <w:t>)</w:t>
      </w:r>
    </w:p>
    <w:p w:rsidR="00FD5A61" w:rsidRPr="00A26474" w:rsidRDefault="00287A46" w:rsidP="00FD5A61">
      <w:r w:rsidRPr="00A26474">
        <w:t>10</w:t>
      </w:r>
      <w:r w:rsidR="00667B0A" w:rsidRPr="00A26474">
        <w:t>.</w:t>
      </w:r>
      <w:r w:rsidR="00116FE1" w:rsidRPr="00A26474">
        <w:t xml:space="preserve"> Контроль </w:t>
      </w:r>
      <w:r w:rsidRPr="00A26474">
        <w:t xml:space="preserve">за </w:t>
      </w:r>
      <w:r w:rsidR="00116FE1" w:rsidRPr="00A26474">
        <w:t>использовани</w:t>
      </w:r>
      <w:r w:rsidRPr="00A26474">
        <w:t>ем</w:t>
      </w:r>
      <w:r w:rsidR="00116FE1" w:rsidRPr="00A26474">
        <w:t xml:space="preserve"> средств </w:t>
      </w:r>
      <w:r w:rsidRPr="00A26474">
        <w:t>бюджета Березовского района, в том числе</w:t>
      </w:r>
      <w:r w:rsidR="00702B94" w:rsidRPr="00A26474">
        <w:t xml:space="preserve"> субсидии</w:t>
      </w:r>
      <w:r w:rsidRPr="00A26474">
        <w:t xml:space="preserve"> предоставленной и</w:t>
      </w:r>
      <w:r w:rsidR="00702B94" w:rsidRPr="00A26474">
        <w:t>з</w:t>
      </w:r>
      <w:r w:rsidRPr="00A26474">
        <w:t xml:space="preserve"> бюджета Ханты-Мансийского автономного округа</w:t>
      </w:r>
      <w:r w:rsidR="00FD5A61" w:rsidRPr="00A26474">
        <w:t>-</w:t>
      </w:r>
      <w:r w:rsidRPr="00A26474">
        <w:t>Югры</w:t>
      </w:r>
      <w:r w:rsidR="00116FE1" w:rsidRPr="00A26474">
        <w:t xml:space="preserve"> осуществля</w:t>
      </w:r>
      <w:r w:rsidRPr="00A26474">
        <w:t>ет главный распорядитель бюджетных средств и органы финансового контроля администрации Березовского района.</w:t>
      </w:r>
    </w:p>
    <w:p w:rsidR="00FD5A61" w:rsidRPr="00A26474" w:rsidRDefault="00FD5A61" w:rsidP="00F0213D">
      <w:pPr>
        <w:ind w:firstLine="709"/>
        <w:rPr>
          <w:rFonts w:cs="Arial"/>
          <w:szCs w:val="28"/>
        </w:rPr>
      </w:pPr>
    </w:p>
    <w:p w:rsidR="00B64B8B" w:rsidRPr="00A26474" w:rsidRDefault="00B64B8B" w:rsidP="00FD5A61">
      <w:pPr>
        <w:jc w:val="right"/>
        <w:rPr>
          <w:rFonts w:cs="Arial"/>
          <w:b/>
          <w:bCs/>
          <w:iCs/>
          <w:sz w:val="30"/>
          <w:szCs w:val="30"/>
        </w:rPr>
      </w:pPr>
      <w:r w:rsidRPr="00A26474">
        <w:rPr>
          <w:rFonts w:cs="Arial"/>
          <w:bCs/>
          <w:iCs/>
          <w:szCs w:val="28"/>
        </w:rPr>
        <w:br w:type="page"/>
      </w:r>
    </w:p>
    <w:p w:rsidR="00FD5A61" w:rsidRPr="00A26474" w:rsidRDefault="00FD5A61" w:rsidP="00FD5A61">
      <w:pPr>
        <w:jc w:val="right"/>
        <w:rPr>
          <w:rFonts w:cs="Arial"/>
          <w:b/>
          <w:bCs/>
          <w:iCs/>
          <w:sz w:val="30"/>
          <w:szCs w:val="30"/>
        </w:rPr>
      </w:pPr>
    </w:p>
    <w:p w:rsidR="00FD5A61" w:rsidRPr="00A26474" w:rsidRDefault="00FD5A61" w:rsidP="00FD5A61">
      <w:pPr>
        <w:jc w:val="right"/>
        <w:rPr>
          <w:rFonts w:cs="Arial"/>
          <w:b/>
          <w:bCs/>
          <w:iCs/>
          <w:sz w:val="30"/>
          <w:szCs w:val="30"/>
        </w:rPr>
      </w:pPr>
    </w:p>
    <w:p w:rsidR="00C2746D" w:rsidRPr="00A26474" w:rsidRDefault="00C2746D" w:rsidP="00C2746D">
      <w:pPr>
        <w:jc w:val="right"/>
        <w:outlineLvl w:val="1"/>
        <w:rPr>
          <w:rFonts w:cs="Arial"/>
          <w:b/>
          <w:bCs/>
          <w:iCs/>
          <w:sz w:val="30"/>
          <w:szCs w:val="30"/>
        </w:rPr>
      </w:pPr>
      <w:r w:rsidRPr="00A26474">
        <w:rPr>
          <w:rFonts w:cs="Arial"/>
          <w:b/>
          <w:bCs/>
          <w:iCs/>
          <w:sz w:val="30"/>
          <w:szCs w:val="30"/>
        </w:rPr>
        <w:t>Приложение 2</w:t>
      </w:r>
    </w:p>
    <w:p w:rsidR="00FD5A61" w:rsidRPr="00A26474" w:rsidRDefault="00C2746D" w:rsidP="00C2746D">
      <w:pPr>
        <w:jc w:val="right"/>
        <w:outlineLvl w:val="1"/>
        <w:rPr>
          <w:rFonts w:cs="Arial"/>
          <w:b/>
          <w:bCs/>
          <w:iCs/>
          <w:sz w:val="30"/>
          <w:szCs w:val="30"/>
        </w:rPr>
      </w:pPr>
      <w:r w:rsidRPr="00A26474">
        <w:rPr>
          <w:rFonts w:cs="Arial"/>
          <w:b/>
          <w:bCs/>
          <w:iCs/>
          <w:sz w:val="30"/>
          <w:szCs w:val="30"/>
        </w:rPr>
        <w:t>к постановлению администрации</w:t>
      </w:r>
    </w:p>
    <w:p w:rsidR="00C2746D" w:rsidRPr="00A26474" w:rsidRDefault="00FD5A61" w:rsidP="00C2746D">
      <w:pPr>
        <w:jc w:val="right"/>
        <w:outlineLvl w:val="1"/>
        <w:rPr>
          <w:rFonts w:cs="Arial"/>
          <w:b/>
          <w:bCs/>
          <w:iCs/>
          <w:sz w:val="30"/>
          <w:szCs w:val="30"/>
        </w:rPr>
      </w:pPr>
      <w:r w:rsidRPr="00A26474">
        <w:rPr>
          <w:rFonts w:cs="Arial"/>
          <w:b/>
          <w:bCs/>
          <w:iCs/>
          <w:sz w:val="30"/>
          <w:szCs w:val="30"/>
        </w:rPr>
        <w:t xml:space="preserve"> Березовского района</w:t>
      </w:r>
    </w:p>
    <w:p w:rsidR="00B4568C" w:rsidRPr="00A26474" w:rsidRDefault="00B4568C" w:rsidP="00B4568C">
      <w:pPr>
        <w:jc w:val="right"/>
        <w:outlineLvl w:val="1"/>
        <w:rPr>
          <w:rFonts w:cs="Arial"/>
          <w:b/>
          <w:bCs/>
          <w:iCs/>
          <w:sz w:val="30"/>
          <w:szCs w:val="30"/>
        </w:rPr>
      </w:pPr>
      <w:r w:rsidRPr="00A26474">
        <w:rPr>
          <w:rFonts w:cs="Arial"/>
          <w:b/>
          <w:bCs/>
          <w:iCs/>
          <w:sz w:val="30"/>
          <w:szCs w:val="30"/>
        </w:rPr>
        <w:t>от 18.05.2022</w:t>
      </w:r>
      <w:r w:rsidR="00FD5A61" w:rsidRPr="00A26474">
        <w:rPr>
          <w:rFonts w:cs="Arial"/>
          <w:b/>
          <w:bCs/>
          <w:iCs/>
          <w:sz w:val="30"/>
          <w:szCs w:val="30"/>
        </w:rPr>
        <w:t xml:space="preserve"> № </w:t>
      </w:r>
      <w:r w:rsidRPr="00A26474">
        <w:rPr>
          <w:rFonts w:cs="Arial"/>
          <w:b/>
          <w:bCs/>
          <w:iCs/>
          <w:sz w:val="30"/>
          <w:szCs w:val="30"/>
        </w:rPr>
        <w:t>725</w:t>
      </w:r>
    </w:p>
    <w:p w:rsidR="00C2746D" w:rsidRPr="00A26474" w:rsidRDefault="00C2746D" w:rsidP="00C2746D">
      <w:pPr>
        <w:jc w:val="right"/>
        <w:outlineLvl w:val="1"/>
        <w:rPr>
          <w:rFonts w:cs="Arial"/>
          <w:b/>
          <w:bCs/>
          <w:iCs/>
          <w:sz w:val="30"/>
          <w:szCs w:val="30"/>
        </w:rPr>
      </w:pPr>
    </w:p>
    <w:p w:rsidR="00FD5A61" w:rsidRPr="00A26474" w:rsidRDefault="00FD5A61" w:rsidP="00C2746D">
      <w:pPr>
        <w:jc w:val="right"/>
        <w:outlineLvl w:val="1"/>
        <w:rPr>
          <w:rFonts w:cs="Arial"/>
          <w:b/>
          <w:bCs/>
          <w:iCs/>
          <w:sz w:val="30"/>
          <w:szCs w:val="30"/>
        </w:rPr>
      </w:pPr>
    </w:p>
    <w:p w:rsidR="00FD5A61" w:rsidRPr="00A26474" w:rsidRDefault="00FD5A61" w:rsidP="00C2746D">
      <w:pPr>
        <w:jc w:val="right"/>
        <w:outlineLvl w:val="1"/>
        <w:rPr>
          <w:rFonts w:cs="Arial"/>
          <w:b/>
          <w:bCs/>
          <w:iCs/>
          <w:sz w:val="30"/>
          <w:szCs w:val="30"/>
        </w:rPr>
      </w:pPr>
    </w:p>
    <w:p w:rsidR="00B64B8B" w:rsidRPr="00A26474" w:rsidRDefault="00C2746D" w:rsidP="00FD5A61">
      <w:pPr>
        <w:pStyle w:val="2"/>
      </w:pPr>
      <w:r w:rsidRPr="00A26474">
        <w:t xml:space="preserve">Порядок </w:t>
      </w:r>
      <w:r w:rsidR="00287A46" w:rsidRPr="00A26474">
        <w:t>расходования</w:t>
      </w:r>
      <w:r w:rsidRPr="00A26474">
        <w:t xml:space="preserve"> субсидий</w:t>
      </w:r>
      <w:r w:rsidR="00287A46" w:rsidRPr="00A26474">
        <w:t>, предоставляемых</w:t>
      </w:r>
      <w:r w:rsidRPr="00A26474">
        <w:t xml:space="preserve"> из бюджета Ханты-Мансийского автономного округа</w:t>
      </w:r>
      <w:r w:rsidR="00FD5A61" w:rsidRPr="00A26474">
        <w:t>-</w:t>
      </w:r>
      <w:r w:rsidRPr="00A26474">
        <w:t xml:space="preserve">Югры на реализацию полномочий по обеспечению мерами государственной поддержки по улучшению жилищных условий </w:t>
      </w:r>
    </w:p>
    <w:p w:rsidR="00C2746D" w:rsidRPr="00A26474" w:rsidRDefault="00C2746D" w:rsidP="00FD5A61">
      <w:pPr>
        <w:pStyle w:val="2"/>
      </w:pPr>
      <w:r w:rsidRPr="00A26474">
        <w:t>отдельных категорий граждан</w:t>
      </w:r>
    </w:p>
    <w:p w:rsidR="00C2746D" w:rsidRPr="00A26474" w:rsidRDefault="00C2746D" w:rsidP="00FD5A61">
      <w:pPr>
        <w:pStyle w:val="2"/>
      </w:pPr>
      <w:r w:rsidRPr="00A26474">
        <w:t>(далее</w:t>
      </w:r>
      <w:r w:rsidR="00FD5A61" w:rsidRPr="00A26474">
        <w:t>-</w:t>
      </w:r>
      <w:r w:rsidRPr="00A26474">
        <w:t>Порядок)</w:t>
      </w:r>
    </w:p>
    <w:p w:rsidR="00B64B8B" w:rsidRPr="00A26474" w:rsidRDefault="00B64B8B" w:rsidP="00C2746D">
      <w:pPr>
        <w:jc w:val="center"/>
        <w:outlineLvl w:val="1"/>
        <w:rPr>
          <w:rFonts w:cs="Arial"/>
          <w:bCs/>
          <w:szCs w:val="28"/>
        </w:rPr>
      </w:pPr>
    </w:p>
    <w:p w:rsidR="00C2746D" w:rsidRPr="00A26474" w:rsidRDefault="00C2746D" w:rsidP="00FD5A61">
      <w:pPr>
        <w:rPr>
          <w:bCs/>
        </w:rPr>
      </w:pPr>
      <w:r w:rsidRPr="00A26474">
        <w:rPr>
          <w:bCs/>
        </w:rPr>
        <w:t xml:space="preserve">1. </w:t>
      </w:r>
      <w:r w:rsidR="00AE3754" w:rsidRPr="00A26474">
        <w:rPr>
          <w:bCs/>
        </w:rPr>
        <w:t xml:space="preserve">Настоящий Порядок определяет правила и условия расходования субсидий предоставленных из бюджета Ханты-Мансийского автономного округа-Югры (далее-автономный округ) бюджету муниципального образования Березовский район на реализацию мероприятий в соответствии с постановлением Правительства Ханты-Мансийского автономного округа-Югры от 29.12.2020 </w:t>
      </w:r>
      <w:hyperlink r:id="rId86" w:tooltip="&quot;О мерах по реализации государственной программы Ханты-Мансийского автономного округа - Югры ...&quot;&#10;Постановление Правительства Ханты-Мансийского автономного округа - Югры от 29.12.2020 N 643-п&#10;Статус: Действующая редакция документа" w:history="1">
        <w:r w:rsidR="00AE3754" w:rsidRPr="00A26474">
          <w:rPr>
            <w:rStyle w:val="ab"/>
            <w:bCs/>
            <w:color w:val="0000AA"/>
          </w:rPr>
          <w:t>№ 643-п «О мерах по реализации  государственной</w:t>
        </w:r>
      </w:hyperlink>
      <w:r w:rsidR="00AE3754" w:rsidRPr="00A26474">
        <w:rPr>
          <w:bCs/>
        </w:rPr>
        <w:t xml:space="preserve"> программы Ханты-Мансийском автономного округа-Югры «Строительство» (далее-</w:t>
      </w:r>
      <w:hyperlink r:id="rId87" w:tooltip="ПОСТАНОВЛЕНИЕ от 29.12.2020 № 643-п Правительство Ханты-Мансийского автономного округа-Югры&#10;&#10;О МЕРАХ ПО РЕАЛИЗАЦИИ ГОСУДАРСТВЕННОЙ ПРОГРАММЫ ХАНТЫ-МАНСИЙСКОГО АВТОНОМНОГО ОКРУГА – ЮГРЫ " w:history="1">
        <w:r w:rsidR="00AE3754" w:rsidRPr="00A26474">
          <w:rPr>
            <w:rStyle w:val="ab"/>
            <w:bCs/>
          </w:rPr>
          <w:t>Постановление № 643-п</w:t>
        </w:r>
      </w:hyperlink>
      <w:r w:rsidR="00AE3754" w:rsidRPr="00A26474">
        <w:rPr>
          <w:bCs/>
        </w:rPr>
        <w:t>).</w:t>
      </w:r>
    </w:p>
    <w:p w:rsidR="00AE3754" w:rsidRPr="00A26474" w:rsidRDefault="00AE3754" w:rsidP="00FD5A61">
      <w:r w:rsidRPr="00A26474">
        <w:t xml:space="preserve">(пункт 1 изложен в редакции постановления Администрации </w:t>
      </w:r>
      <w:hyperlink r:id="rId88" w:tooltip="постановление от 17.04.2024 0:00:00 №313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17.04.2024 № 313</w:t>
        </w:r>
      </w:hyperlink>
      <w:r w:rsidRPr="00A26474">
        <w:t>)</w:t>
      </w:r>
    </w:p>
    <w:p w:rsidR="00C2746D" w:rsidRPr="00A26474" w:rsidRDefault="00C2746D" w:rsidP="00FD5A61">
      <w:r w:rsidRPr="00A26474">
        <w:t xml:space="preserve">2. Субсидии </w:t>
      </w:r>
      <w:r w:rsidR="00685B7A" w:rsidRPr="00A26474">
        <w:t>направляются</w:t>
      </w:r>
      <w:r w:rsidRPr="00A26474">
        <w:t xml:space="preserve"> на следующие цели:</w:t>
      </w:r>
    </w:p>
    <w:p w:rsidR="00134782" w:rsidRPr="00A26474" w:rsidRDefault="00C2746D" w:rsidP="00FD5A61">
      <w:r w:rsidRPr="00A26474">
        <w:t xml:space="preserve">2.1. </w:t>
      </w:r>
      <w:r w:rsidR="00126418" w:rsidRPr="00A26474">
        <w:t xml:space="preserve">На обеспечение жильем молодых семей-участников регионального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направления  (подпрограммы) «Создание условий для обеспечения жилыми помещениями граждан» </w:t>
      </w:r>
      <w:hyperlink r:id="rId89" w:tooltip="ПОСТАНОВЛЕНИЕ от 10.11.2023 № 561-п Правительство Ханты-Мансийского автономного округа-Югры&#10;&#10;О ГОСУДАРСТВЕННОЙ ПРОГРАММЕ ХАНТЫ-МАНСИЙСКОГО АВТОНОМНОГО ОКРУГА – ЮГРЫ " w:history="1">
        <w:r w:rsidR="00126418" w:rsidRPr="00A26474">
          <w:rPr>
            <w:rStyle w:val="ab"/>
          </w:rPr>
          <w:t>государственной программы</w:t>
        </w:r>
      </w:hyperlink>
      <w:r w:rsidR="00126418" w:rsidRPr="00A26474">
        <w:t xml:space="preserve"> автономного округа «Строительство», утвержденной постановлением Правительства Ханты-мансийского автономного округа - Югры </w:t>
      </w:r>
      <w:hyperlink r:id="rId90" w:tooltip="&quot;О государственной программе Ханты-Мансийского автономного округа - Югры &quot;Строительство&quot; (с ...&quot;&#10;Постановление Правительства Ханты-Мансийского автономного округа - Югры от 10.11.2023 N 561-п&#10;Статус: Действующая редакция документа" w:history="1">
        <w:r w:rsidR="00126418" w:rsidRPr="00A26474">
          <w:rPr>
            <w:rStyle w:val="ab"/>
            <w:color w:val="0000AA"/>
          </w:rPr>
          <w:t>от 10 ноября 2023 года № 561-п</w:t>
        </w:r>
      </w:hyperlink>
      <w:r w:rsidR="00126418" w:rsidRPr="00A26474">
        <w:t xml:space="preserve"> путем предоставления субсидий в виде социальных выплат на приобретение (строительство) жилых помещений в собственность за счет средств федерального бюджета, бюджета Ханты-Мансийского автономного округа -Югры, бюджета муниципального образования Березовский район.</w:t>
      </w:r>
    </w:p>
    <w:p w:rsidR="00126418" w:rsidRPr="00A26474" w:rsidRDefault="00126418" w:rsidP="00FD5A61">
      <w:r w:rsidRPr="00A26474">
        <w:t xml:space="preserve">(абзац первый подпункта 2.1 пункта 2 изложен в редакции постановления Администрации </w:t>
      </w:r>
      <w:hyperlink r:id="rId91" w:tooltip="постановление от 21.03.2024 0:00:00 №213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21.03.2024 № 213</w:t>
        </w:r>
      </w:hyperlink>
      <w:r w:rsidRPr="00A26474">
        <w:t>)</w:t>
      </w:r>
    </w:p>
    <w:p w:rsidR="00C2746D" w:rsidRPr="00A26474" w:rsidRDefault="00D413A5" w:rsidP="00FD5A61">
      <w:pPr>
        <w:rPr>
          <w:lang w:eastAsia="ar-SA"/>
        </w:rPr>
      </w:pPr>
      <w:r w:rsidRPr="00A26474">
        <w:t>П</w:t>
      </w:r>
      <w:r w:rsidR="00C2746D" w:rsidRPr="00A26474">
        <w:t>орядок и механизм реализации мероприяти</w:t>
      </w:r>
      <w:r w:rsidRPr="00A26474">
        <w:t>я установлены</w:t>
      </w:r>
      <w:r w:rsidR="00FD5A61" w:rsidRPr="00A26474">
        <w:t xml:space="preserve"> </w:t>
      </w:r>
      <w:r w:rsidR="00C2746D" w:rsidRPr="00A26474">
        <w:t xml:space="preserve">приложениями </w:t>
      </w:r>
      <w:r w:rsidRPr="00A26474">
        <w:t xml:space="preserve">2, </w:t>
      </w:r>
      <w:r w:rsidR="00C2746D" w:rsidRPr="00A26474">
        <w:t xml:space="preserve">14 к </w:t>
      </w:r>
      <w:hyperlink r:id="rId92" w:tooltip="ПОСТАНОВЛЕНИЕ от 29.12.2020 № 643-п Правительство Ханты-Мансийского автономного округа-Югры&#10;&#10;О МЕРАХ ПО РЕАЛИЗАЦИИ ГОСУДАРСТВЕННОЙ ПРОГРАММЫ ХАНТЫ-МАНСИЙСКОГО АВТОНОМНОГО ОКРУГА – ЮГРЫ " w:history="1">
        <w:r w:rsidR="00C2746D" w:rsidRPr="00A26474">
          <w:rPr>
            <w:rStyle w:val="ab"/>
          </w:rPr>
          <w:t>Постановлению</w:t>
        </w:r>
        <w:r w:rsidR="00FD5A61" w:rsidRPr="00A26474">
          <w:rPr>
            <w:rStyle w:val="ab"/>
          </w:rPr>
          <w:t xml:space="preserve"> № </w:t>
        </w:r>
        <w:r w:rsidR="00C2746D" w:rsidRPr="00A26474">
          <w:rPr>
            <w:rStyle w:val="ab"/>
          </w:rPr>
          <w:t>643-п</w:t>
        </w:r>
      </w:hyperlink>
      <w:r w:rsidR="00C2746D" w:rsidRPr="00A26474">
        <w:t>.</w:t>
      </w:r>
    </w:p>
    <w:p w:rsidR="00B64B8B" w:rsidRPr="00A26474" w:rsidRDefault="00C2746D" w:rsidP="00FD5A61">
      <w:r w:rsidRPr="00A26474">
        <w:t xml:space="preserve">2.2. </w:t>
      </w:r>
      <w:r w:rsidR="00685B7A" w:rsidRPr="00A26474">
        <w:rPr>
          <w:lang w:eastAsia="en-US"/>
        </w:rPr>
        <w:t>На у</w:t>
      </w:r>
      <w:r w:rsidRPr="00A26474">
        <w:rPr>
          <w:lang w:eastAsia="en-US"/>
        </w:rPr>
        <w:t>лучшение жилищных условий ветеранов боевых действий, инвалидов и семей, имеющих детей-инвалидов, вставших на учет в качестве нуждающихся в жилых помещениях до 01 января 2005 года</w:t>
      </w:r>
      <w:r w:rsidR="00685B7A" w:rsidRPr="00A26474">
        <w:rPr>
          <w:lang w:eastAsia="en-US"/>
        </w:rPr>
        <w:t>, путем</w:t>
      </w:r>
      <w:r w:rsidRPr="00A26474">
        <w:rPr>
          <w:lang w:eastAsia="en-US"/>
        </w:rPr>
        <w:t xml:space="preserve"> предоставлени</w:t>
      </w:r>
      <w:r w:rsidR="00685B7A" w:rsidRPr="00A26474">
        <w:rPr>
          <w:lang w:eastAsia="en-US"/>
        </w:rPr>
        <w:t>я</w:t>
      </w:r>
      <w:r w:rsidRPr="00A26474">
        <w:rPr>
          <w:lang w:eastAsia="en-US"/>
        </w:rPr>
        <w:t xml:space="preserve"> субсидий за счет субвенций из федерального бюджета на приобретение жилых помещений в собственность категориям граждан, установленным статьями 14, 16, 21 Федерального закона от 12 января 1995 года</w:t>
      </w:r>
      <w:r w:rsidR="00FD5A61" w:rsidRPr="00A26474">
        <w:rPr>
          <w:lang w:eastAsia="en-US"/>
        </w:rPr>
        <w:t xml:space="preserve"> </w:t>
      </w:r>
      <w:hyperlink r:id="rId93" w:tooltip="&quot;О ветеранах (в редакции Федерального закона от 2 января 2000 года N 40-ФЗ) (с изменениями на 20 февраля 2026 года)&quot;&#10;Федеральный закон от 12.01.1995 N 5-ФЗ&#10;Статус: Действующая редакция документа (действ. c 20.02.2026)" w:history="1">
        <w:r w:rsidR="00FD5A61" w:rsidRPr="00A26474">
          <w:rPr>
            <w:rStyle w:val="ab"/>
            <w:color w:val="0000AA"/>
            <w:lang w:eastAsia="en-US"/>
          </w:rPr>
          <w:t xml:space="preserve">№ </w:t>
        </w:r>
        <w:r w:rsidRPr="00A26474">
          <w:rPr>
            <w:rStyle w:val="ab"/>
            <w:color w:val="0000AA"/>
            <w:lang w:eastAsia="en-US"/>
          </w:rPr>
          <w:t xml:space="preserve">5-ФЗ </w:t>
        </w:r>
        <w:r w:rsidR="00FD5A61" w:rsidRPr="00A26474">
          <w:rPr>
            <w:rStyle w:val="ab"/>
            <w:color w:val="0000AA"/>
            <w:lang w:eastAsia="en-US"/>
          </w:rPr>
          <w:t>«</w:t>
        </w:r>
        <w:r w:rsidRPr="00A26474">
          <w:rPr>
            <w:rStyle w:val="ab"/>
            <w:color w:val="0000AA"/>
            <w:lang w:eastAsia="en-US"/>
          </w:rPr>
          <w:t>О ветеранах</w:t>
        </w:r>
        <w:r w:rsidR="00FD5A61" w:rsidRPr="00A26474">
          <w:rPr>
            <w:rStyle w:val="ab"/>
            <w:color w:val="0000AA"/>
            <w:lang w:eastAsia="en-US"/>
          </w:rPr>
          <w:t>»</w:t>
        </w:r>
      </w:hyperlink>
      <w:r w:rsidRPr="00A26474">
        <w:rPr>
          <w:lang w:eastAsia="en-US"/>
        </w:rPr>
        <w:t xml:space="preserve"> (за исключением инвалидов Великой Отечественной войны, членов семей погибших (умерших) инвалидов и участников Великой Отечественной войны), а также статьей 17 Федерального закона </w:t>
      </w:r>
      <w:r w:rsidR="00701E5C" w:rsidRPr="00A26474">
        <w:rPr>
          <w:lang w:eastAsia="en-US"/>
        </w:rPr>
        <w:t xml:space="preserve"> </w:t>
      </w:r>
      <w:r w:rsidRPr="00A26474">
        <w:rPr>
          <w:lang w:eastAsia="en-US"/>
        </w:rPr>
        <w:t>от 24 ноября 1995 года</w:t>
      </w:r>
      <w:r w:rsidR="00FD5A61" w:rsidRPr="00A26474">
        <w:rPr>
          <w:lang w:eastAsia="en-US"/>
        </w:rPr>
        <w:t xml:space="preserve"> </w:t>
      </w:r>
      <w:hyperlink r:id="rId94" w:tooltip="&quot;О социальной защите инвалидов в Российской Федерации (с изменениями на 29 декабря 2025 года)&quot;&#10;Федеральный закон от 24.11.1995 N 181-ФЗ&#10;Статус: Действующая редакция документа (действ. c 29.12.2025)" w:history="1">
        <w:r w:rsidR="00FD5A61" w:rsidRPr="00A26474">
          <w:rPr>
            <w:rStyle w:val="ab"/>
            <w:color w:val="0000AA"/>
            <w:lang w:eastAsia="en-US"/>
          </w:rPr>
          <w:t xml:space="preserve">№ </w:t>
        </w:r>
        <w:r w:rsidRPr="00A26474">
          <w:rPr>
            <w:rStyle w:val="ab"/>
            <w:color w:val="0000AA"/>
            <w:lang w:eastAsia="en-US"/>
          </w:rPr>
          <w:t xml:space="preserve">181-ФЗ </w:t>
        </w:r>
        <w:r w:rsidR="00FD5A61" w:rsidRPr="00A26474">
          <w:rPr>
            <w:rStyle w:val="ab"/>
            <w:color w:val="0000AA"/>
            <w:lang w:eastAsia="en-US"/>
          </w:rPr>
          <w:t>«</w:t>
        </w:r>
        <w:r w:rsidRPr="00A26474">
          <w:rPr>
            <w:rStyle w:val="ab"/>
            <w:color w:val="0000AA"/>
            <w:lang w:eastAsia="en-US"/>
          </w:rPr>
          <w:t>О социальной защите</w:t>
        </w:r>
      </w:hyperlink>
      <w:r w:rsidRPr="00A26474">
        <w:rPr>
          <w:lang w:eastAsia="en-US"/>
        </w:rPr>
        <w:t xml:space="preserve"> инвалидов в Российской Федерации</w:t>
      </w:r>
      <w:r w:rsidR="00FD5A61" w:rsidRPr="00A26474">
        <w:rPr>
          <w:lang w:eastAsia="en-US"/>
        </w:rPr>
        <w:t>»</w:t>
      </w:r>
      <w:r w:rsidRPr="00A26474">
        <w:rPr>
          <w:lang w:eastAsia="en-US"/>
        </w:rPr>
        <w:t xml:space="preserve">, </w:t>
      </w:r>
      <w:r w:rsidRPr="00A26474">
        <w:rPr>
          <w:lang w:eastAsia="en-US"/>
        </w:rPr>
        <w:lastRenderedPageBreak/>
        <w:t xml:space="preserve">нуждающимся в улучшении жилищных условий, вставшим на учет до </w:t>
      </w:r>
      <w:r w:rsidR="007A7835" w:rsidRPr="00A26474">
        <w:rPr>
          <w:lang w:eastAsia="en-US"/>
        </w:rPr>
        <w:t xml:space="preserve">               </w:t>
      </w:r>
      <w:r w:rsidRPr="00A26474">
        <w:rPr>
          <w:lang w:eastAsia="en-US"/>
        </w:rPr>
        <w:t xml:space="preserve">01 января 2005 года </w:t>
      </w:r>
      <w:r w:rsidRPr="00A26474">
        <w:t>на территории автономного округа</w:t>
      </w:r>
      <w:r w:rsidR="00B64B8B" w:rsidRPr="00A26474">
        <w:t>.</w:t>
      </w:r>
    </w:p>
    <w:p w:rsidR="00C2746D" w:rsidRPr="00A26474" w:rsidRDefault="00B64B8B" w:rsidP="00FD5A61">
      <w:r w:rsidRPr="00A26474">
        <w:t>Порядок и механизм реализации мероприятия установлены</w:t>
      </w:r>
      <w:r w:rsidR="00FD5A61" w:rsidRPr="00A26474">
        <w:t xml:space="preserve"> </w:t>
      </w:r>
      <w:r w:rsidRPr="00A26474">
        <w:t>порядком</w:t>
      </w:r>
      <w:r w:rsidR="00C2746D" w:rsidRPr="00A26474">
        <w:t>, утвержденн</w:t>
      </w:r>
      <w:r w:rsidRPr="00A26474">
        <w:t>ым</w:t>
      </w:r>
      <w:r w:rsidR="00C2746D" w:rsidRPr="00A26474">
        <w:t xml:space="preserve"> постановлением Правительства автономного округа от 10 октября 2006 года</w:t>
      </w:r>
      <w:r w:rsidR="00FD5A61" w:rsidRPr="00A26474">
        <w:t xml:space="preserve"> </w:t>
      </w:r>
      <w:hyperlink r:id="rId95" w:tooltip="&quot;Об утверждении Положения о порядке и условиях предоставления субсидий за счет субвенций из ...&quot;&#10;Постановление Правительства Ханты-Мансийского автономного округа - Югры от 10.10.2006 N 237-п&#10;Статус: Действующая редакция документа" w:history="1">
        <w:r w:rsidR="00FD5A61" w:rsidRPr="00A26474">
          <w:rPr>
            <w:rStyle w:val="ab"/>
            <w:color w:val="0000AA"/>
          </w:rPr>
          <w:t xml:space="preserve">№ </w:t>
        </w:r>
        <w:r w:rsidR="00C2746D" w:rsidRPr="00A26474">
          <w:rPr>
            <w:rStyle w:val="ab"/>
            <w:color w:val="0000AA"/>
          </w:rPr>
          <w:t xml:space="preserve">237-п </w:t>
        </w:r>
        <w:r w:rsidR="00FD5A61" w:rsidRPr="00A26474">
          <w:rPr>
            <w:rStyle w:val="ab"/>
            <w:color w:val="0000AA"/>
          </w:rPr>
          <w:t>«</w:t>
        </w:r>
        <w:r w:rsidR="00C2746D" w:rsidRPr="00A26474">
          <w:rPr>
            <w:rStyle w:val="ab"/>
            <w:color w:val="0000AA"/>
          </w:rPr>
          <w:t>Об утверждении Положения</w:t>
        </w:r>
      </w:hyperlink>
      <w:r w:rsidR="00C2746D" w:rsidRPr="00A26474">
        <w:t xml:space="preserve"> о порядке и условиях предоставления субсидий за счет субвенций из федерального бюджета отдельным категориям граждан на территории Ханты-Мансийского автономного округа-Югры для приобретения жилых помещений в собственность</w:t>
      </w:r>
      <w:r w:rsidR="00FD5A61" w:rsidRPr="00A26474">
        <w:t>»</w:t>
      </w:r>
      <w:r w:rsidR="00C2746D" w:rsidRPr="00A26474">
        <w:t xml:space="preserve"> и </w:t>
      </w:r>
      <w:r w:rsidR="00D413A5" w:rsidRPr="00A26474">
        <w:t xml:space="preserve">приложением 15 к </w:t>
      </w:r>
      <w:hyperlink r:id="rId96" w:history="1">
        <w:r w:rsidR="003D219D" w:rsidRPr="00A26474">
          <w:rPr>
            <w:rStyle w:val="ab"/>
          </w:rPr>
          <w:t>Постановлению № 643-п</w:t>
        </w:r>
      </w:hyperlink>
      <w:r w:rsidR="00C2746D" w:rsidRPr="00A26474">
        <w:t>.</w:t>
      </w:r>
    </w:p>
    <w:p w:rsidR="00C2746D" w:rsidRPr="00A26474" w:rsidRDefault="00C2746D" w:rsidP="00FD5A61">
      <w:r w:rsidRPr="00A26474">
        <w:t xml:space="preserve">2.3. </w:t>
      </w:r>
      <w:r w:rsidR="00685B7A" w:rsidRPr="00A26474">
        <w:t>Реализация</w:t>
      </w:r>
      <w:r w:rsidRPr="00A26474">
        <w:t xml:space="preserve"> полномочий, указанных в пунктах 3.1, 3.2 статьи 2 Закона Ханты-Мансийского автономного округа-Югры от 31 марта 2009 года</w:t>
      </w:r>
      <w:r w:rsidR="00FD5A61" w:rsidRPr="00A26474">
        <w:t xml:space="preserve"> </w:t>
      </w:r>
      <w:hyperlink r:id="rId97" w:tooltip="&quot;О наделении органов местного самоуправления муниципальных образований Ханты-Мансийского автономного ...&quot;&#10;Закон Ханты-Мансийского автономного округа - Югры от 31.03.2009 N 36-оз&#10;Статус: Действующая редакция документа" w:history="1">
        <w:r w:rsidR="00FD5A61" w:rsidRPr="00A26474">
          <w:rPr>
            <w:rStyle w:val="ab"/>
            <w:color w:val="0000AA"/>
          </w:rPr>
          <w:t xml:space="preserve">№ </w:t>
        </w:r>
        <w:r w:rsidRPr="00A26474">
          <w:rPr>
            <w:rStyle w:val="ab"/>
            <w:color w:val="0000AA"/>
          </w:rPr>
          <w:t>36-оз</w:t>
        </w:r>
      </w:hyperlink>
      <w:r w:rsidR="00FD5A61" w:rsidRPr="00A26474">
        <w:t>»</w:t>
      </w:r>
      <w:r w:rsidRPr="00A26474">
        <w:t xml:space="preserve"> направлен</w:t>
      </w:r>
      <w:r w:rsidR="00685B7A" w:rsidRPr="00A26474">
        <w:t>а</w:t>
      </w:r>
      <w:r w:rsidRPr="00A26474">
        <w:t xml:space="preserve"> </w:t>
      </w:r>
      <w:r w:rsidR="002D20F5" w:rsidRPr="00A26474">
        <w:t>в целях обеспечения</w:t>
      </w:r>
      <w:r w:rsidRPr="00A26474">
        <w:t xml:space="preserve"> исполнения передаваемых органам местного самоуправления отдельных государственных полномочий, указанных в пунктах 3.1, 3.2 статьи 2 Закона Ханты-Мансийского автономного округа-Югры от 31 марта 2009 года</w:t>
      </w:r>
      <w:r w:rsidR="00FD5A61" w:rsidRPr="00A26474">
        <w:t xml:space="preserve"> </w:t>
      </w:r>
      <w:hyperlink r:id="rId98" w:tooltip="&quot;О наделении органов местного самоуправления муниципальных образований Ханты-Мансийского автономного ...&quot;&#10;Закон Ханты-Мансийского автономного округа - Югры от 31.03.2009 N 36-оз&#10;Статус: Действующая редакция документа" w:history="1">
        <w:r w:rsidR="00FD5A61" w:rsidRPr="00A26474">
          <w:rPr>
            <w:rStyle w:val="ab"/>
            <w:color w:val="0000AA"/>
          </w:rPr>
          <w:t xml:space="preserve">№ </w:t>
        </w:r>
        <w:r w:rsidRPr="00A26474">
          <w:rPr>
            <w:rStyle w:val="ab"/>
            <w:color w:val="0000AA"/>
          </w:rPr>
          <w:t xml:space="preserve">36-оз </w:t>
        </w:r>
        <w:r w:rsidR="007A7835" w:rsidRPr="00A26474">
          <w:rPr>
            <w:rStyle w:val="ab"/>
            <w:color w:val="0000AA"/>
          </w:rPr>
          <w:t xml:space="preserve">                      </w:t>
        </w:r>
        <w:r w:rsidR="00FD5A61" w:rsidRPr="00A26474">
          <w:rPr>
            <w:rStyle w:val="ab"/>
            <w:color w:val="0000AA"/>
          </w:rPr>
          <w:t>«</w:t>
        </w:r>
        <w:r w:rsidRPr="00A26474">
          <w:rPr>
            <w:rStyle w:val="ab"/>
            <w:color w:val="0000AA"/>
          </w:rPr>
          <w:t>О наделении органов</w:t>
        </w:r>
      </w:hyperlink>
      <w:r w:rsidRPr="00A26474">
        <w:t xml:space="preserve"> местного самоуправления муниципальных образований Ханты-Мансийского автономного округа-Югры отдельными государственными полномочиями для обеспечения жилыми помещениями отдельных категорий граждан, определенных федеральным законодательством</w:t>
      </w:r>
      <w:r w:rsidR="00FD5A61" w:rsidRPr="00A26474">
        <w:t>»</w:t>
      </w:r>
      <w:r w:rsidRPr="00A26474">
        <w:t xml:space="preserve"> за счет субвенций, передаваемых их бюджета Ханты-Мансийского автономного округа-Югры бюджетам муниципальных образований Ханты-Мансийского автономного округа-Югры.</w:t>
      </w:r>
    </w:p>
    <w:p w:rsidR="00FD5A61" w:rsidRPr="00A26474" w:rsidRDefault="00C2746D" w:rsidP="00FD5A61">
      <w:r w:rsidRPr="00A26474">
        <w:t xml:space="preserve">2.4. </w:t>
      </w:r>
      <w:r w:rsidRPr="00A26474">
        <w:rPr>
          <w:lang w:eastAsia="en-US"/>
        </w:rPr>
        <w:t>Предоставление социальных выплат отдельным категориям граждан на обеспечение жилыми помещениями</w:t>
      </w:r>
      <w:r w:rsidR="00702B94" w:rsidRPr="00A26474">
        <w:rPr>
          <w:lang w:eastAsia="en-US"/>
        </w:rPr>
        <w:t>. Порядок и механизм реализации мероприятия</w:t>
      </w:r>
      <w:r w:rsidR="00FD5A61" w:rsidRPr="00A26474">
        <w:rPr>
          <w:lang w:eastAsia="en-US"/>
        </w:rPr>
        <w:t xml:space="preserve"> </w:t>
      </w:r>
      <w:r w:rsidR="002D20F5" w:rsidRPr="00A26474">
        <w:rPr>
          <w:lang w:eastAsia="en-US"/>
        </w:rPr>
        <w:t>установлены</w:t>
      </w:r>
      <w:r w:rsidR="00FD5A61" w:rsidRPr="00A26474">
        <w:t xml:space="preserve"> </w:t>
      </w:r>
      <w:r w:rsidR="00D413A5" w:rsidRPr="00A26474">
        <w:t xml:space="preserve">приложением 7 к </w:t>
      </w:r>
      <w:hyperlink r:id="rId99" w:history="1">
        <w:r w:rsidR="003D219D" w:rsidRPr="00A26474">
          <w:rPr>
            <w:rStyle w:val="ab"/>
          </w:rPr>
          <w:t>Постановлению № 643-п</w:t>
        </w:r>
      </w:hyperlink>
      <w:r w:rsidR="00D413A5" w:rsidRPr="00A26474">
        <w:t>.</w:t>
      </w:r>
    </w:p>
    <w:p w:rsidR="007D3B20" w:rsidRPr="00A26474" w:rsidRDefault="007D3B20" w:rsidP="00FD5A61">
      <w:r w:rsidRPr="00A26474">
        <w:t>2.5. На предоставление субсидии на обеспечение жильем граждан из числа коренных малочисленных народов автономного округа в пределах комплекса процессных мероприятий «Оказание государственной поддержки отдельным категориям граждан на улучшение жилищных условий» направления (подпрограммы) «Создание условий для обеспечения жилыми помещениями граждан» государственной программы автономного округа «Строительство». Порядок и механизм предоставления субсидии установлен приложением 44 к Постановлению № 643-п.</w:t>
      </w:r>
    </w:p>
    <w:p w:rsidR="007D3B20" w:rsidRPr="00A26474" w:rsidRDefault="007D3B20" w:rsidP="00FD5A61">
      <w:pPr>
        <w:rPr>
          <w:lang w:eastAsia="ar-SA"/>
        </w:rPr>
      </w:pPr>
      <w:r w:rsidRPr="00A26474">
        <w:t xml:space="preserve">(пункт 2 дополнен подпунктом 2.5 постановлением Администрации </w:t>
      </w:r>
      <w:hyperlink r:id="rId100" w:tooltip="постановление от 22.01.2026 0:00:00 №40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 xml:space="preserve">от 22.01.2026 </w:t>
        </w:r>
        <w:r w:rsidR="00F10A2C" w:rsidRPr="00A26474">
          <w:rPr>
            <w:rStyle w:val="ab"/>
          </w:rPr>
          <w:t xml:space="preserve"> </w:t>
        </w:r>
        <w:r w:rsidRPr="00A26474">
          <w:rPr>
            <w:rStyle w:val="ab"/>
          </w:rPr>
          <w:t>№ 40</w:t>
        </w:r>
      </w:hyperlink>
      <w:r w:rsidRPr="00A26474">
        <w:t>)</w:t>
      </w:r>
    </w:p>
    <w:p w:rsidR="00FD5A61" w:rsidRPr="00A26474" w:rsidRDefault="00FD5A61" w:rsidP="00B64B8B">
      <w:pPr>
        <w:ind w:firstLine="709"/>
        <w:rPr>
          <w:rFonts w:cs="Arial"/>
          <w:szCs w:val="28"/>
          <w:lang w:eastAsia="ar-SA"/>
        </w:rPr>
      </w:pPr>
    </w:p>
    <w:p w:rsidR="00C2746D" w:rsidRPr="00A26474" w:rsidRDefault="00C2746D" w:rsidP="00B64B8B">
      <w:pPr>
        <w:ind w:firstLine="709"/>
        <w:jc w:val="right"/>
        <w:outlineLvl w:val="1"/>
        <w:rPr>
          <w:rFonts w:cs="Arial"/>
          <w:bCs/>
          <w:iCs/>
          <w:szCs w:val="28"/>
        </w:rPr>
      </w:pPr>
    </w:p>
    <w:p w:rsidR="00D413A5" w:rsidRPr="00A26474" w:rsidRDefault="00D413A5" w:rsidP="00FD5A61">
      <w:pPr>
        <w:ind w:firstLine="709"/>
        <w:jc w:val="right"/>
        <w:rPr>
          <w:rFonts w:cs="Arial"/>
          <w:b/>
          <w:bCs/>
          <w:iCs/>
          <w:sz w:val="30"/>
          <w:szCs w:val="30"/>
        </w:rPr>
      </w:pPr>
      <w:r w:rsidRPr="00A26474">
        <w:rPr>
          <w:rFonts w:cs="Arial"/>
          <w:bCs/>
          <w:iCs/>
          <w:szCs w:val="28"/>
        </w:rPr>
        <w:br w:type="page"/>
      </w:r>
    </w:p>
    <w:p w:rsidR="00FD5A61" w:rsidRPr="00A26474" w:rsidRDefault="00FD5A61" w:rsidP="00FD5A61">
      <w:pPr>
        <w:jc w:val="right"/>
        <w:outlineLvl w:val="1"/>
        <w:rPr>
          <w:rFonts w:cs="Arial"/>
          <w:b/>
          <w:bCs/>
          <w:iCs/>
          <w:sz w:val="30"/>
          <w:szCs w:val="30"/>
        </w:rPr>
      </w:pPr>
    </w:p>
    <w:p w:rsidR="00FD5A61" w:rsidRPr="00A26474" w:rsidRDefault="00FD5A61" w:rsidP="00FD5A61">
      <w:pPr>
        <w:jc w:val="right"/>
        <w:outlineLvl w:val="1"/>
        <w:rPr>
          <w:rFonts w:cs="Arial"/>
          <w:b/>
          <w:bCs/>
          <w:iCs/>
          <w:sz w:val="30"/>
          <w:szCs w:val="30"/>
        </w:rPr>
      </w:pPr>
    </w:p>
    <w:p w:rsidR="005734F5" w:rsidRPr="00A26474" w:rsidRDefault="00E312C4" w:rsidP="00FD5A61">
      <w:pPr>
        <w:jc w:val="right"/>
        <w:outlineLvl w:val="1"/>
        <w:rPr>
          <w:rFonts w:cs="Arial"/>
          <w:b/>
          <w:bCs/>
          <w:iCs/>
          <w:sz w:val="30"/>
          <w:szCs w:val="30"/>
        </w:rPr>
      </w:pPr>
      <w:r w:rsidRPr="00A26474">
        <w:rPr>
          <w:rFonts w:cs="Arial"/>
          <w:b/>
          <w:bCs/>
          <w:iCs/>
          <w:sz w:val="30"/>
          <w:szCs w:val="30"/>
        </w:rPr>
        <w:t xml:space="preserve">Приложение </w:t>
      </w:r>
      <w:r w:rsidR="00C2746D" w:rsidRPr="00A26474">
        <w:rPr>
          <w:rFonts w:cs="Arial"/>
          <w:b/>
          <w:bCs/>
          <w:iCs/>
          <w:sz w:val="30"/>
          <w:szCs w:val="30"/>
        </w:rPr>
        <w:t>3</w:t>
      </w:r>
    </w:p>
    <w:p w:rsidR="00FD5A61" w:rsidRPr="00A26474" w:rsidRDefault="00E312C4" w:rsidP="00FD5A61">
      <w:pPr>
        <w:jc w:val="right"/>
        <w:outlineLvl w:val="1"/>
        <w:rPr>
          <w:rFonts w:cs="Arial"/>
          <w:b/>
          <w:bCs/>
          <w:iCs/>
          <w:sz w:val="30"/>
          <w:szCs w:val="30"/>
        </w:rPr>
      </w:pPr>
      <w:r w:rsidRPr="00A26474">
        <w:rPr>
          <w:rFonts w:cs="Arial"/>
          <w:b/>
          <w:bCs/>
          <w:iCs/>
          <w:sz w:val="30"/>
          <w:szCs w:val="30"/>
        </w:rPr>
        <w:t>к постановлению</w:t>
      </w:r>
      <w:r w:rsidR="005734F5" w:rsidRPr="00A26474">
        <w:rPr>
          <w:rFonts w:cs="Arial"/>
          <w:b/>
          <w:bCs/>
          <w:iCs/>
          <w:sz w:val="30"/>
          <w:szCs w:val="30"/>
        </w:rPr>
        <w:t xml:space="preserve"> </w:t>
      </w:r>
      <w:r w:rsidRPr="00A26474">
        <w:rPr>
          <w:rFonts w:cs="Arial"/>
          <w:b/>
          <w:bCs/>
          <w:iCs/>
          <w:sz w:val="30"/>
          <w:szCs w:val="30"/>
        </w:rPr>
        <w:t>администрации</w:t>
      </w:r>
    </w:p>
    <w:p w:rsidR="00E312C4" w:rsidRPr="00A26474" w:rsidRDefault="00E312C4" w:rsidP="00FD5A61">
      <w:pPr>
        <w:jc w:val="right"/>
        <w:outlineLvl w:val="1"/>
        <w:rPr>
          <w:rFonts w:cs="Arial"/>
          <w:b/>
          <w:bCs/>
          <w:iCs/>
          <w:sz w:val="30"/>
          <w:szCs w:val="30"/>
        </w:rPr>
      </w:pPr>
      <w:r w:rsidRPr="00A26474">
        <w:rPr>
          <w:rFonts w:cs="Arial"/>
          <w:b/>
          <w:bCs/>
          <w:iCs/>
          <w:sz w:val="30"/>
          <w:szCs w:val="30"/>
        </w:rPr>
        <w:t xml:space="preserve"> Березовского района </w:t>
      </w:r>
    </w:p>
    <w:p w:rsidR="00B4568C" w:rsidRPr="00A26474" w:rsidRDefault="00B4568C" w:rsidP="00FD5A61">
      <w:pPr>
        <w:jc w:val="right"/>
        <w:outlineLvl w:val="1"/>
        <w:rPr>
          <w:rFonts w:cs="Arial"/>
          <w:b/>
          <w:bCs/>
          <w:iCs/>
          <w:sz w:val="30"/>
          <w:szCs w:val="30"/>
        </w:rPr>
      </w:pPr>
      <w:r w:rsidRPr="00A26474">
        <w:rPr>
          <w:rFonts w:cs="Arial"/>
          <w:b/>
          <w:bCs/>
          <w:iCs/>
          <w:sz w:val="30"/>
          <w:szCs w:val="30"/>
        </w:rPr>
        <w:t>от 18.05.2022</w:t>
      </w:r>
      <w:r w:rsidR="00FD5A61" w:rsidRPr="00A26474">
        <w:rPr>
          <w:rFonts w:cs="Arial"/>
          <w:b/>
          <w:bCs/>
          <w:iCs/>
          <w:sz w:val="30"/>
          <w:szCs w:val="30"/>
        </w:rPr>
        <w:t xml:space="preserve"> № </w:t>
      </w:r>
      <w:r w:rsidRPr="00A26474">
        <w:rPr>
          <w:rFonts w:cs="Arial"/>
          <w:b/>
          <w:bCs/>
          <w:iCs/>
          <w:sz w:val="30"/>
          <w:szCs w:val="30"/>
        </w:rPr>
        <w:t>725</w:t>
      </w:r>
    </w:p>
    <w:p w:rsidR="00620DBC" w:rsidRPr="00A26474" w:rsidRDefault="00620DBC" w:rsidP="00FD5A61">
      <w:pPr>
        <w:jc w:val="right"/>
        <w:outlineLvl w:val="1"/>
        <w:rPr>
          <w:rFonts w:cs="Arial"/>
          <w:b/>
          <w:bCs/>
          <w:iCs/>
          <w:sz w:val="30"/>
          <w:szCs w:val="30"/>
        </w:rPr>
      </w:pPr>
    </w:p>
    <w:p w:rsidR="00FD5A61" w:rsidRPr="00A26474" w:rsidRDefault="00FD5A61" w:rsidP="00FD5A61">
      <w:pPr>
        <w:jc w:val="right"/>
        <w:outlineLvl w:val="1"/>
        <w:rPr>
          <w:rFonts w:cs="Arial"/>
          <w:b/>
          <w:bCs/>
          <w:iCs/>
          <w:sz w:val="30"/>
          <w:szCs w:val="30"/>
        </w:rPr>
      </w:pPr>
    </w:p>
    <w:p w:rsidR="00FD5A61" w:rsidRPr="00A26474" w:rsidRDefault="00FD5A61" w:rsidP="00FD5A61">
      <w:pPr>
        <w:jc w:val="right"/>
        <w:outlineLvl w:val="1"/>
        <w:rPr>
          <w:rFonts w:cs="Arial"/>
          <w:b/>
          <w:bCs/>
          <w:iCs/>
          <w:sz w:val="30"/>
          <w:szCs w:val="30"/>
        </w:rPr>
      </w:pPr>
    </w:p>
    <w:p w:rsidR="00343E2C" w:rsidRPr="00A26474" w:rsidRDefault="00763804" w:rsidP="00FD5A61">
      <w:pPr>
        <w:pStyle w:val="2"/>
      </w:pPr>
      <w:r w:rsidRPr="00A26474">
        <w:t>Порядок переселения граждан</w:t>
      </w:r>
      <w:r w:rsidR="0021236B" w:rsidRPr="00A26474">
        <w:t xml:space="preserve"> </w:t>
      </w:r>
    </w:p>
    <w:p w:rsidR="00343E2C" w:rsidRPr="00A26474" w:rsidRDefault="0021236B" w:rsidP="00FD5A61">
      <w:pPr>
        <w:pStyle w:val="2"/>
      </w:pPr>
      <w:r w:rsidRPr="00A26474">
        <w:t xml:space="preserve">из </w:t>
      </w:r>
      <w:r w:rsidR="002D20F5" w:rsidRPr="00A26474">
        <w:t xml:space="preserve">многоквартирных </w:t>
      </w:r>
      <w:r w:rsidR="00343E2C" w:rsidRPr="00A26474">
        <w:t>домов</w:t>
      </w:r>
      <w:r w:rsidR="00B07F5D" w:rsidRPr="00A26474">
        <w:t>,</w:t>
      </w:r>
      <w:r w:rsidR="00343E2C" w:rsidRPr="00A26474">
        <w:t xml:space="preserve"> признанных аварийными </w:t>
      </w:r>
    </w:p>
    <w:p w:rsidR="00763804" w:rsidRPr="00A26474" w:rsidRDefault="00763804" w:rsidP="00FD5A61">
      <w:pPr>
        <w:pStyle w:val="2"/>
      </w:pPr>
      <w:r w:rsidRPr="00A26474">
        <w:t>(далее-Порядок)</w:t>
      </w:r>
    </w:p>
    <w:p w:rsidR="00763804" w:rsidRPr="00A26474" w:rsidRDefault="00763804" w:rsidP="00FD5A61"/>
    <w:p w:rsidR="00E757BA" w:rsidRPr="00A26474" w:rsidRDefault="00763804" w:rsidP="00FD5A61">
      <w:pPr>
        <w:rPr>
          <w:color w:val="000000"/>
          <w:lang w:eastAsia="ar-SA"/>
        </w:rPr>
      </w:pPr>
      <w:r w:rsidRPr="00A26474">
        <w:rPr>
          <w:color w:val="000000"/>
          <w:lang w:eastAsia="ar-SA"/>
        </w:rPr>
        <w:t xml:space="preserve">1. Настоящий Порядок устанавливает механизм предоставления жилых помещений и способы организации работы с </w:t>
      </w:r>
      <w:r w:rsidR="0021236B" w:rsidRPr="00A26474">
        <w:rPr>
          <w:color w:val="000000"/>
          <w:lang w:eastAsia="ar-SA"/>
        </w:rPr>
        <w:t xml:space="preserve">гражданами в целях реализации </w:t>
      </w:r>
      <w:r w:rsidR="00E757BA" w:rsidRPr="00A26474">
        <w:rPr>
          <w:color w:val="000000"/>
          <w:lang w:eastAsia="ar-SA"/>
        </w:rPr>
        <w:t>мероприятия 2.2 приложения 1 к настоящему Постановлению.</w:t>
      </w:r>
    </w:p>
    <w:p w:rsidR="00763804" w:rsidRPr="00A26474" w:rsidRDefault="00763804" w:rsidP="00FD5A61">
      <w:r w:rsidRPr="00A26474">
        <w:t>2. Ответственным исполнителем является администрация Березовского района. Полномочия ответственного исполнителя осуществляет отдел жилищных программ администрации Березовского района (далее-Отдел)</w:t>
      </w:r>
      <w:r w:rsidR="005B040E" w:rsidRPr="00A26474">
        <w:t>, соисполнители</w:t>
      </w:r>
      <w:r w:rsidR="00FD5A61" w:rsidRPr="00A26474">
        <w:t>-</w:t>
      </w:r>
      <w:r w:rsidR="005B040E" w:rsidRPr="00A26474">
        <w:t>городские (сельские) поселения Березовского района</w:t>
      </w:r>
      <w:r w:rsidRPr="00A26474">
        <w:t>.</w:t>
      </w:r>
    </w:p>
    <w:p w:rsidR="00763804" w:rsidRPr="00A26474" w:rsidRDefault="00763804" w:rsidP="00FD5A61">
      <w:pPr>
        <w:rPr>
          <w:lang w:eastAsia="ar-SA"/>
        </w:rPr>
      </w:pPr>
      <w:r w:rsidRPr="00A26474">
        <w:rPr>
          <w:lang w:eastAsia="ar-SA"/>
        </w:rPr>
        <w:t>3. Настоящий Порядок</w:t>
      </w:r>
      <w:r w:rsidR="0021236B" w:rsidRPr="00A26474">
        <w:rPr>
          <w:lang w:eastAsia="ar-SA"/>
        </w:rPr>
        <w:t xml:space="preserve"> распространяется на граждан</w:t>
      </w:r>
      <w:r w:rsidR="00FD5A61" w:rsidRPr="00A26474">
        <w:rPr>
          <w:lang w:eastAsia="ar-SA"/>
        </w:rPr>
        <w:t>-</w:t>
      </w:r>
      <w:r w:rsidR="00D500E6" w:rsidRPr="00A26474">
        <w:rPr>
          <w:lang w:eastAsia="ar-SA"/>
        </w:rPr>
        <w:t>участников мероприятия</w:t>
      </w:r>
      <w:r w:rsidR="00343E2C" w:rsidRPr="00A26474">
        <w:rPr>
          <w:lang w:eastAsia="ar-SA"/>
        </w:rPr>
        <w:t xml:space="preserve"> (далее</w:t>
      </w:r>
      <w:r w:rsidR="00FD5A61" w:rsidRPr="00A26474">
        <w:rPr>
          <w:lang w:eastAsia="ar-SA"/>
        </w:rPr>
        <w:t>-</w:t>
      </w:r>
      <w:r w:rsidR="00343E2C" w:rsidRPr="00A26474">
        <w:rPr>
          <w:lang w:eastAsia="ar-SA"/>
        </w:rPr>
        <w:t xml:space="preserve">участник мероприятия), </w:t>
      </w:r>
      <w:r w:rsidRPr="00A26474">
        <w:rPr>
          <w:lang w:eastAsia="ar-SA"/>
        </w:rPr>
        <w:t>проживающих в многоквартирных домах, признанных в установленном порядке аварийными и подлежащими сносу (далее-аварийные дома)</w:t>
      </w:r>
      <w:r w:rsidR="00B07F5D" w:rsidRPr="00A26474">
        <w:rPr>
          <w:lang w:eastAsia="ar-SA"/>
        </w:rPr>
        <w:t>,</w:t>
      </w:r>
      <w:r w:rsidRPr="00A26474">
        <w:rPr>
          <w:lang w:eastAsia="ar-SA"/>
        </w:rPr>
        <w:t xml:space="preserve"> на условиях социального найма</w:t>
      </w:r>
      <w:r w:rsidR="0021236B" w:rsidRPr="00A26474">
        <w:rPr>
          <w:lang w:eastAsia="ar-SA"/>
        </w:rPr>
        <w:t>,</w:t>
      </w:r>
      <w:r w:rsidRPr="00A26474">
        <w:rPr>
          <w:lang w:eastAsia="ar-SA"/>
        </w:rPr>
        <w:t xml:space="preserve"> являющихся</w:t>
      </w:r>
      <w:r w:rsidR="008C0B37" w:rsidRPr="00A26474">
        <w:rPr>
          <w:lang w:eastAsia="ar-SA"/>
        </w:rPr>
        <w:t xml:space="preserve"> собственниками жилых помещений</w:t>
      </w:r>
      <w:r w:rsidR="00B07F5D" w:rsidRPr="00A26474">
        <w:rPr>
          <w:lang w:eastAsia="ar-SA"/>
        </w:rPr>
        <w:t>.</w:t>
      </w:r>
    </w:p>
    <w:p w:rsidR="002D20F5" w:rsidRPr="00A26474" w:rsidRDefault="002D20F5" w:rsidP="00FD5A61">
      <w:r w:rsidRPr="00A26474">
        <w:rPr>
          <w:lang w:eastAsia="ar-SA"/>
        </w:rPr>
        <w:t xml:space="preserve">В соответствии с федеральным законом </w:t>
      </w:r>
      <w:r w:rsidRPr="00A26474">
        <w:t>от 27.12.2018</w:t>
      </w:r>
      <w:r w:rsidR="00FD5A61" w:rsidRPr="00A26474">
        <w:t xml:space="preserve"> </w:t>
      </w:r>
      <w:hyperlink r:id="rId101" w:tooltip="&quot;Об ответственном обращении с животными и о внесении изменений в отдельные законодательные ...&quot;&#10;Федеральный закон от 27.12.2018 N 498-ФЗ&#10;Статус: Действующая редакция документа (действ. c 01.03.2026)" w:history="1">
        <w:r w:rsidR="00FD5A61" w:rsidRPr="00A26474">
          <w:rPr>
            <w:rStyle w:val="ab"/>
            <w:color w:val="0000AA"/>
          </w:rPr>
          <w:t xml:space="preserve">№ </w:t>
        </w:r>
        <w:r w:rsidRPr="00A26474">
          <w:rPr>
            <w:rStyle w:val="ab"/>
            <w:color w:val="0000AA"/>
          </w:rPr>
          <w:t xml:space="preserve">498-ФЗ </w:t>
        </w:r>
        <w:r w:rsidR="007A7835" w:rsidRPr="00A26474">
          <w:rPr>
            <w:rStyle w:val="ab"/>
            <w:color w:val="0000AA"/>
          </w:rPr>
          <w:t xml:space="preserve">                                 </w:t>
        </w:r>
        <w:r w:rsidR="00FD5A61" w:rsidRPr="00A26474">
          <w:rPr>
            <w:rStyle w:val="ab"/>
            <w:color w:val="0000AA"/>
          </w:rPr>
          <w:t>«</w:t>
        </w:r>
        <w:r w:rsidRPr="00A26474">
          <w:rPr>
            <w:rStyle w:val="ab"/>
            <w:color w:val="0000AA"/>
          </w:rPr>
          <w:t>Об ответственном обращении</w:t>
        </w:r>
      </w:hyperlink>
      <w:r w:rsidRPr="00A26474">
        <w:t xml:space="preserve"> с животными и о внесении изменений в отдельные законодательные акты Российской Федерации</w:t>
      </w:r>
      <w:r w:rsidR="00FD5A61" w:rsidRPr="00A26474">
        <w:t>»</w:t>
      </w:r>
      <w:r w:rsidRPr="00A26474">
        <w:t xml:space="preserve"> при расселении участников мероприятия из аварийных домов осуществляется учет (регистрация) домашних животных, находящихся во владении участников мероприятия</w:t>
      </w:r>
      <w:r w:rsidR="001754CB" w:rsidRPr="00A26474">
        <w:t>. Участник мероприятия уведомляет администрацию Березовского района о принятом решении в отношении домашнего животного.</w:t>
      </w:r>
    </w:p>
    <w:p w:rsidR="00D468F5" w:rsidRPr="00A26474" w:rsidRDefault="00D468F5" w:rsidP="00FD5A61">
      <w:r w:rsidRPr="00A26474">
        <w:t>В случае отказа от права собственности на животное или невозможности его дальнейшего содержания владелец животного обязан передать его новому владельцу или в приют для животных, которые могут обеспечить условия содержания такого животного.</w:t>
      </w:r>
    </w:p>
    <w:p w:rsidR="00763804" w:rsidRPr="00A26474" w:rsidRDefault="00763804" w:rsidP="00FD5A61">
      <w:pPr>
        <w:rPr>
          <w:color w:val="FF0000"/>
          <w:lang w:eastAsia="ar-SA"/>
        </w:rPr>
      </w:pPr>
      <w:r w:rsidRPr="00A26474">
        <w:rPr>
          <w:lang w:eastAsia="ar-SA"/>
        </w:rPr>
        <w:t>4. Обеспечение жилыми помещениями граждан, проживающих в аварийных домах на условиях социального найма.</w:t>
      </w:r>
    </w:p>
    <w:p w:rsidR="00AD69D0" w:rsidRPr="00A26474" w:rsidRDefault="00A12CEB" w:rsidP="00FD5A61">
      <w:pPr>
        <w:rPr>
          <w:lang w:eastAsia="ar-SA"/>
        </w:rPr>
      </w:pPr>
      <w:r w:rsidRPr="00A26474">
        <w:rPr>
          <w:lang w:eastAsia="ar-SA"/>
        </w:rPr>
        <w:t xml:space="preserve">4.1. </w:t>
      </w:r>
      <w:r w:rsidR="00B07F5D" w:rsidRPr="00A26474">
        <w:rPr>
          <w:lang w:eastAsia="ar-SA"/>
        </w:rPr>
        <w:t>Жилые помещения гражданам</w:t>
      </w:r>
      <w:r w:rsidR="00AD69D0" w:rsidRPr="00A26474">
        <w:rPr>
          <w:lang w:eastAsia="ar-SA"/>
        </w:rPr>
        <w:t xml:space="preserve"> предоставляются администрациями городских (сельских) поселений, по городскому поселению Березово-администрацией Березовского района. </w:t>
      </w:r>
    </w:p>
    <w:p w:rsidR="006B244B" w:rsidRPr="00A26474" w:rsidRDefault="00FC4A45" w:rsidP="006B244B">
      <w:pPr>
        <w:rPr>
          <w:lang w:eastAsia="ar-SA"/>
        </w:rPr>
      </w:pPr>
      <w:r w:rsidRPr="00A26474">
        <w:rPr>
          <w:lang w:eastAsia="ar-SA"/>
        </w:rPr>
        <w:t xml:space="preserve">4.2. </w:t>
      </w:r>
      <w:r w:rsidR="006B244B" w:rsidRPr="00A26474">
        <w:rPr>
          <w:lang w:eastAsia="ar-SA"/>
        </w:rPr>
        <w:t>Переселение граждан из жилых домов, признанных аварийными, на условиях социального найма, осуществляется в соответствии с очередностью сноса аварийных домов, за исключением участников специальной военной операции, членов их семей из жилых помещений, расположенных в жилых домах, признанных аварийными, если у них отсутствуют иные жилые помещения, пригодные для постоянного проживания, находящиеся в их собственности либо занимаемые на условиях социального найма или по договору найма жилого помещения жилищного фонда социального использования, расселение которых осуществляется в первоочередном порядке.</w:t>
      </w:r>
    </w:p>
    <w:p w:rsidR="006B244B" w:rsidRPr="00A26474" w:rsidRDefault="006B244B" w:rsidP="006B244B">
      <w:pPr>
        <w:rPr>
          <w:lang w:eastAsia="ar-SA"/>
        </w:rPr>
      </w:pPr>
      <w:r w:rsidRPr="00A26474">
        <w:rPr>
          <w:lang w:eastAsia="ar-SA"/>
        </w:rPr>
        <w:lastRenderedPageBreak/>
        <w:t>Переселение участников специальной военной операции, членов их семей в первоочередном порядке добровольное и носит заявительный характер.</w:t>
      </w:r>
    </w:p>
    <w:p w:rsidR="00590DC1" w:rsidRPr="00A26474" w:rsidRDefault="006B244B" w:rsidP="006B244B">
      <w:pPr>
        <w:rPr>
          <w:lang w:eastAsia="ar-SA"/>
        </w:rPr>
      </w:pPr>
      <w:r w:rsidRPr="00A26474">
        <w:rPr>
          <w:lang w:eastAsia="ar-SA"/>
        </w:rPr>
        <w:t>В случае гибели, смерти, признания безвестно отсутствующим или объявления умершим участника специальной военной операции члены его семьи, постоянно проживающие на территории автономного округа, сохраняют право на переселение из жилого помещения, расположенного в жилом доме, признанном аварийным, в первоочередном порядке.</w:t>
      </w:r>
    </w:p>
    <w:p w:rsidR="000E06DA" w:rsidRPr="00A26474" w:rsidRDefault="000E06DA" w:rsidP="000E06DA">
      <w:r w:rsidRPr="00A26474">
        <w:t xml:space="preserve">(подпункт 4.2 пункта 4 изложен в редакции постановления Администрации </w:t>
      </w:r>
      <w:r w:rsidR="00E13258" w:rsidRPr="00A26474">
        <w:t xml:space="preserve">                    </w:t>
      </w:r>
      <w:hyperlink r:id="rId102" w:tooltip="постановление от 27.09.2023 0:00:00 №723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27.09.2023 № 723</w:t>
        </w:r>
      </w:hyperlink>
      <w:r w:rsidRPr="00A26474">
        <w:t>)</w:t>
      </w:r>
    </w:p>
    <w:p w:rsidR="00590DC1" w:rsidRPr="00A26474" w:rsidRDefault="00590DC1" w:rsidP="000E06DA">
      <w:pPr>
        <w:rPr>
          <w:lang w:eastAsia="ar-SA"/>
        </w:rPr>
      </w:pPr>
      <w:r w:rsidRPr="00A26474">
        <w:rPr>
          <w:lang w:eastAsia="ar-SA"/>
        </w:rPr>
        <w:t xml:space="preserve">(подпункт 4.2 пункта 4 дополнен абзацем вторым постановлением Администрации </w:t>
      </w:r>
      <w:hyperlink r:id="rId103" w:tooltip="постановление от 23.10.2023 0:00:00 №793 Администрация Березовского района&#10;&#10;О внесении изменений в постановление администрации Березовского района от 18.05.2022 № 725 " w:history="1">
        <w:r w:rsidRPr="00A26474">
          <w:rPr>
            <w:rStyle w:val="ab"/>
            <w:lang w:eastAsia="ar-SA"/>
          </w:rPr>
          <w:t>от 23.10.2023 № 793</w:t>
        </w:r>
      </w:hyperlink>
      <w:r w:rsidRPr="00A26474">
        <w:rPr>
          <w:lang w:eastAsia="ar-SA"/>
        </w:rPr>
        <w:t>)</w:t>
      </w:r>
    </w:p>
    <w:p w:rsidR="006B244B" w:rsidRPr="00A26474" w:rsidRDefault="006B244B" w:rsidP="000E06DA">
      <w:pPr>
        <w:rPr>
          <w:lang w:eastAsia="ar-SA"/>
        </w:rPr>
      </w:pPr>
      <w:r w:rsidRPr="00A26474">
        <w:t xml:space="preserve">(подпункт 4.2 пункта 4 изложен в редакции постановления Администрации                     </w:t>
      </w:r>
      <w:hyperlink r:id="rId104"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14.11.2024 № 1034</w:t>
        </w:r>
      </w:hyperlink>
      <w:r w:rsidRPr="00A26474">
        <w:t>)</w:t>
      </w:r>
    </w:p>
    <w:p w:rsidR="003220EE" w:rsidRPr="00A26474" w:rsidRDefault="00A12CEB" w:rsidP="003220EE">
      <w:pPr>
        <w:rPr>
          <w:lang w:eastAsia="ar-SA"/>
        </w:rPr>
      </w:pPr>
      <w:r w:rsidRPr="00A26474">
        <w:rPr>
          <w:lang w:eastAsia="ar-SA"/>
        </w:rPr>
        <w:t>4.3.</w:t>
      </w:r>
      <w:r w:rsidR="003220EE" w:rsidRPr="00A26474">
        <w:rPr>
          <w:lang w:eastAsia="ar-SA"/>
        </w:rPr>
        <w:t xml:space="preserve"> Участнику мероприятия, проживающему в жилом помещении по договору социального найма в аварийном доме муниципального жилищного фонда, предоставляется другое жилое помещение в границах соответствующего поселения, на территории которого расположено ранее занимаемое жилое помещение, равнозначное по общей площади, ранее занимаемому жилому помещению, отвечающее установленным требованиям.</w:t>
      </w:r>
    </w:p>
    <w:p w:rsidR="00763804" w:rsidRPr="00A26474" w:rsidRDefault="003220EE" w:rsidP="003220EE">
      <w:pPr>
        <w:rPr>
          <w:lang w:eastAsia="ar-SA"/>
        </w:rPr>
      </w:pPr>
      <w:r w:rsidRPr="00A26474">
        <w:rPr>
          <w:lang w:eastAsia="ar-SA"/>
        </w:rPr>
        <w:t>В случае достигнутого с органом местного самоуправления соглашения, при наличии согласия в письменной форме граждан, им может быть предоставлено жилое помещение в другом населенном пункте муниципального образования Березовский район.</w:t>
      </w:r>
    </w:p>
    <w:p w:rsidR="0054003E" w:rsidRPr="00A26474" w:rsidRDefault="0054003E" w:rsidP="0054003E">
      <w:pPr>
        <w:rPr>
          <w:lang w:eastAsia="ar-SA"/>
        </w:rPr>
      </w:pPr>
      <w:r w:rsidRPr="00A26474">
        <w:rPr>
          <w:lang w:eastAsia="ar-SA"/>
        </w:rPr>
        <w:t>(</w:t>
      </w:r>
      <w:r w:rsidR="003220EE" w:rsidRPr="00A26474">
        <w:t xml:space="preserve">в пункте 4.3 пункта 4 </w:t>
      </w:r>
      <w:r w:rsidRPr="00A26474">
        <w:t>слова «</w:t>
      </w:r>
      <w:r w:rsidRPr="00A26474">
        <w:rPr>
          <w:lang w:eastAsia="ar-SA"/>
        </w:rPr>
        <w:t xml:space="preserve">и количеству комнат» исключены постановлением Администрации </w:t>
      </w:r>
      <w:hyperlink r:id="rId105" w:tooltip="постановление от 10.05.2023 0:00:00 №320 Администрация Березовского района&#10;&#10;О внесении изменений в постановление администрации Березовского района от 18.05.2022 № 725 " w:history="1">
        <w:r w:rsidRPr="00A26474">
          <w:rPr>
            <w:rStyle w:val="ab"/>
            <w:lang w:eastAsia="ar-SA"/>
          </w:rPr>
          <w:t>от 10.05.2023 № 320</w:t>
        </w:r>
      </w:hyperlink>
      <w:r w:rsidRPr="00A26474">
        <w:rPr>
          <w:lang w:eastAsia="ar-SA"/>
        </w:rPr>
        <w:t>)</w:t>
      </w:r>
    </w:p>
    <w:p w:rsidR="003220EE" w:rsidRPr="00A26474" w:rsidRDefault="003220EE" w:rsidP="0054003E">
      <w:pPr>
        <w:rPr>
          <w:lang w:eastAsia="ar-SA"/>
        </w:rPr>
      </w:pPr>
      <w:r w:rsidRPr="00A26474">
        <w:rPr>
          <w:lang w:eastAsia="ar-SA"/>
        </w:rPr>
        <w:t xml:space="preserve">(подпункт 4.3 пункта 4 изложен в редакции постановления Администрации                     </w:t>
      </w:r>
      <w:hyperlink r:id="rId106" w:tooltip="постановление от 24.01.2024 0:00:00 №41 Администрация Березовского района&#10;&#10;О внесении изменений в постановление администрации Березовского района от 18.05.2022 № 725 " w:history="1">
        <w:r w:rsidRPr="00A26474">
          <w:rPr>
            <w:rStyle w:val="ab"/>
            <w:lang w:eastAsia="ar-SA"/>
          </w:rPr>
          <w:t>от 24.01.2024 № 41</w:t>
        </w:r>
      </w:hyperlink>
      <w:r w:rsidRPr="00A26474">
        <w:rPr>
          <w:lang w:eastAsia="ar-SA"/>
        </w:rPr>
        <w:t>)</w:t>
      </w:r>
    </w:p>
    <w:p w:rsidR="00763804" w:rsidRPr="00A26474" w:rsidRDefault="00A12CEB" w:rsidP="00FD5A61">
      <w:pPr>
        <w:rPr>
          <w:lang w:eastAsia="ar-SA"/>
        </w:rPr>
      </w:pPr>
      <w:r w:rsidRPr="00A26474">
        <w:rPr>
          <w:lang w:eastAsia="ar-SA"/>
        </w:rPr>
        <w:t xml:space="preserve">4.4. </w:t>
      </w:r>
      <w:r w:rsidR="00763804" w:rsidRPr="00A26474">
        <w:rPr>
          <w:lang w:eastAsia="ar-SA"/>
        </w:rPr>
        <w:t xml:space="preserve">Если в силу конструктивных особенностей ранее занимаемого жилого помещения, предоставить жилое помещение, равнозначное по общей площади жилому помещению в аварийном доме, не представляется возможным с соблюдением прав указанных граждан, то взамен предоставляется жилое помещение большей площадью, </w:t>
      </w:r>
      <w:r w:rsidR="00976BE2" w:rsidRPr="00A26474">
        <w:t>но не более чем в два раза от общей площади ранее занимаемого жилого помещения</w:t>
      </w:r>
      <w:r w:rsidR="00763804" w:rsidRPr="00A26474">
        <w:rPr>
          <w:lang w:eastAsia="ar-SA"/>
        </w:rPr>
        <w:t>.</w:t>
      </w:r>
    </w:p>
    <w:p w:rsidR="0054003E" w:rsidRPr="00A26474" w:rsidRDefault="0054003E" w:rsidP="0054003E">
      <w:pPr>
        <w:rPr>
          <w:lang w:eastAsia="ar-SA"/>
        </w:rPr>
      </w:pPr>
      <w:r w:rsidRPr="00A26474">
        <w:rPr>
          <w:lang w:eastAsia="ar-SA"/>
        </w:rPr>
        <w:t>(в пункте 4.4</w:t>
      </w:r>
      <w:r w:rsidR="003220EE" w:rsidRPr="00A26474">
        <w:rPr>
          <w:lang w:eastAsia="ar-SA"/>
        </w:rPr>
        <w:t xml:space="preserve"> пункта</w:t>
      </w:r>
      <w:r w:rsidRPr="00A26474">
        <w:rPr>
          <w:lang w:eastAsia="ar-SA"/>
        </w:rPr>
        <w:t xml:space="preserve"> слова «и количеством комнат не более, чем в ранее занимаемом жилом помещении» исключены постановлением Администрации </w:t>
      </w:r>
      <w:r w:rsidR="003220EE" w:rsidRPr="00A26474">
        <w:rPr>
          <w:lang w:eastAsia="ar-SA"/>
        </w:rPr>
        <w:t xml:space="preserve">             </w:t>
      </w:r>
      <w:r w:rsidR="00F10A2C" w:rsidRPr="00A26474">
        <w:rPr>
          <w:lang w:eastAsia="ar-SA"/>
        </w:rPr>
        <w:t xml:space="preserve"> </w:t>
      </w:r>
      <w:r w:rsidR="003220EE" w:rsidRPr="00A26474">
        <w:rPr>
          <w:lang w:eastAsia="ar-SA"/>
        </w:rPr>
        <w:t xml:space="preserve">     </w:t>
      </w:r>
      <w:hyperlink r:id="rId107" w:tooltip="постановление от 10.05.2023 0:00:00 №320 Администрация Березовского района&#10;&#10;О внесении изменений в постановление администрации Березовского района от 18.05.2022 № 725 " w:history="1">
        <w:r w:rsidRPr="00A26474">
          <w:rPr>
            <w:rStyle w:val="ab"/>
            <w:lang w:eastAsia="ar-SA"/>
          </w:rPr>
          <w:t>от 10.05.2023 № 320</w:t>
        </w:r>
      </w:hyperlink>
      <w:r w:rsidRPr="00A26474">
        <w:rPr>
          <w:lang w:eastAsia="ar-SA"/>
        </w:rPr>
        <w:t>)</w:t>
      </w:r>
    </w:p>
    <w:p w:rsidR="00763804" w:rsidRPr="00A26474" w:rsidRDefault="00A12CEB" w:rsidP="00FD5A61">
      <w:pPr>
        <w:rPr>
          <w:lang w:eastAsia="ar-SA"/>
        </w:rPr>
      </w:pPr>
      <w:r w:rsidRPr="00A26474">
        <w:rPr>
          <w:lang w:eastAsia="ar-SA"/>
        </w:rPr>
        <w:t xml:space="preserve">4.5. </w:t>
      </w:r>
      <w:r w:rsidR="00763804" w:rsidRPr="00A26474">
        <w:rPr>
          <w:lang w:eastAsia="ar-SA"/>
        </w:rPr>
        <w:t>По соглашению сторон участнику мероприятия может быть предоставлено жилое помещение меньшей площади ранее занимаемого помещения.</w:t>
      </w:r>
    </w:p>
    <w:p w:rsidR="0054003E" w:rsidRPr="00A26474" w:rsidRDefault="0054003E" w:rsidP="0054003E">
      <w:pPr>
        <w:autoSpaceDE w:val="0"/>
        <w:autoSpaceDN w:val="0"/>
        <w:adjustRightInd w:val="0"/>
        <w:ind w:firstLine="709"/>
        <w:rPr>
          <w:rFonts w:ascii="Times New Roman" w:hAnsi="Times New Roman"/>
          <w:sz w:val="28"/>
          <w:szCs w:val="28"/>
        </w:rPr>
      </w:pPr>
      <w:r w:rsidRPr="00A26474">
        <w:rPr>
          <w:lang w:eastAsia="ar-SA"/>
        </w:rPr>
        <w:t>(в пункте 4.5</w:t>
      </w:r>
      <w:r w:rsidR="003220EE" w:rsidRPr="00A26474">
        <w:rPr>
          <w:lang w:eastAsia="ar-SA"/>
        </w:rPr>
        <w:t xml:space="preserve"> пункта</w:t>
      </w:r>
      <w:r w:rsidRPr="00A26474">
        <w:rPr>
          <w:lang w:eastAsia="ar-SA"/>
        </w:rPr>
        <w:t xml:space="preserve"> </w:t>
      </w:r>
      <w:r w:rsidR="003220EE" w:rsidRPr="00A26474">
        <w:rPr>
          <w:lang w:eastAsia="ar-SA"/>
        </w:rPr>
        <w:t xml:space="preserve">4 </w:t>
      </w:r>
      <w:r w:rsidRPr="00A26474">
        <w:rPr>
          <w:lang w:eastAsia="ar-SA"/>
        </w:rPr>
        <w:t xml:space="preserve">слова «или состоящее из меньшего количества комнат» исключены постановлением Администрации </w:t>
      </w:r>
      <w:hyperlink r:id="rId108" w:tooltip="постановление от 10.05.2023 0:00:00 №320 Администрация Березовского района&#10;&#10;О внесении изменений в постановление администрации Березовского района от 18.05.2022 № 725 " w:history="1">
        <w:r w:rsidRPr="00A26474">
          <w:rPr>
            <w:rStyle w:val="ab"/>
            <w:lang w:eastAsia="ar-SA"/>
          </w:rPr>
          <w:t>от 10.05.2023 № 320</w:t>
        </w:r>
      </w:hyperlink>
      <w:r w:rsidRPr="00A26474">
        <w:rPr>
          <w:lang w:eastAsia="ar-SA"/>
        </w:rPr>
        <w:t>)</w:t>
      </w:r>
    </w:p>
    <w:p w:rsidR="00763804" w:rsidRPr="00A26474" w:rsidRDefault="00A12CEB" w:rsidP="00FD5A61">
      <w:pPr>
        <w:rPr>
          <w:lang w:eastAsia="ar-SA"/>
        </w:rPr>
      </w:pPr>
      <w:r w:rsidRPr="00A26474">
        <w:rPr>
          <w:lang w:eastAsia="ar-SA"/>
        </w:rPr>
        <w:t>4.</w:t>
      </w:r>
      <w:r w:rsidR="00343E2C" w:rsidRPr="00A26474">
        <w:rPr>
          <w:lang w:eastAsia="ar-SA"/>
        </w:rPr>
        <w:t>6</w:t>
      </w:r>
      <w:r w:rsidRPr="00A26474">
        <w:rPr>
          <w:lang w:eastAsia="ar-SA"/>
        </w:rPr>
        <w:t xml:space="preserve">. </w:t>
      </w:r>
      <w:r w:rsidR="00763804" w:rsidRPr="00A26474">
        <w:rPr>
          <w:lang w:eastAsia="ar-SA"/>
        </w:rPr>
        <w:t xml:space="preserve">Переселение участников мероприятия </w:t>
      </w:r>
      <w:r w:rsidR="00D500E6" w:rsidRPr="00A26474">
        <w:rPr>
          <w:lang w:eastAsia="ar-SA"/>
        </w:rPr>
        <w:t>не является улучшением жилищных условий, а потому иные обстоятельства (указанные в части 5 статьи 57, части 1 статьи 58</w:t>
      </w:r>
      <w:r w:rsidR="00D500E6" w:rsidRPr="00A26474">
        <w:t xml:space="preserve"> </w:t>
      </w:r>
      <w:hyperlink r:id="rId109" w:tooltip="&quot;Жилищный кодекс Российской Федерации (с изменениями на 20 февраля 2026 года) (редакция, действующая с 1 марта 2026 года)&quot;&#10;Кодекс РФ от 29.12.2004 N 188-ФЗ&#10;Статус: Действующая редакция документа (действ. c 01.03.2026)" w:history="1">
        <w:r w:rsidR="00D500E6" w:rsidRPr="00A26474">
          <w:rPr>
            <w:rStyle w:val="ab"/>
            <w:color w:val="0000AA"/>
            <w:lang w:eastAsia="ar-SA"/>
          </w:rPr>
          <w:t>Жилищного кодекса</w:t>
        </w:r>
      </w:hyperlink>
      <w:r w:rsidR="00D500E6" w:rsidRPr="00A26474">
        <w:rPr>
          <w:lang w:eastAsia="ar-SA"/>
        </w:rPr>
        <w:t xml:space="preserve"> Российской Федерации) при переселении граждан не учитываются. </w:t>
      </w:r>
    </w:p>
    <w:p w:rsidR="00126418" w:rsidRPr="00A26474" w:rsidRDefault="00126418" w:rsidP="00FD5A61">
      <w:pPr>
        <w:rPr>
          <w:lang w:eastAsia="ar-SA"/>
        </w:rPr>
      </w:pPr>
      <w:r w:rsidRPr="00A26474">
        <w:rPr>
          <w:lang w:eastAsia="ar-SA"/>
        </w:rPr>
        <w:t xml:space="preserve">Гражданам, которые состоят на учете в качестве нуждающихся в жилых помещениях по договорам социального найма, занимают жилые помещения по договорам социального найма, при переселении из жилых домов, признанных аварийными, жилые помещения предоставляются не менее нормы предоставления, установленной в соответствии со статьей 50 </w:t>
      </w:r>
      <w:hyperlink r:id="rId110" w:tooltip="&quot;Жилищный кодекс Российской Федерации (с изменениями на 20 февраля 2026 года) (редакция, действующая с 1 марта 2026 года)&quot;&#10;Кодекс РФ от 29.12.2004 N 188-ФЗ&#10;Статус: Действующая редакция документа (действ. c 01.03.2026)" w:history="1">
        <w:r w:rsidRPr="00A26474">
          <w:rPr>
            <w:rStyle w:val="ab"/>
            <w:color w:val="0000AA"/>
            <w:lang w:eastAsia="ar-SA"/>
          </w:rPr>
          <w:t>Жилищного кодекса</w:t>
        </w:r>
      </w:hyperlink>
      <w:r w:rsidRPr="00A26474">
        <w:rPr>
          <w:lang w:eastAsia="ar-SA"/>
        </w:rPr>
        <w:t xml:space="preserve"> Российской Федерации.</w:t>
      </w:r>
    </w:p>
    <w:p w:rsidR="00126418" w:rsidRPr="00A26474" w:rsidRDefault="00126418" w:rsidP="00FD5A61">
      <w:pPr>
        <w:rPr>
          <w:lang w:eastAsia="ar-SA"/>
        </w:rPr>
      </w:pPr>
      <w:r w:rsidRPr="00A26474">
        <w:rPr>
          <w:lang w:eastAsia="ar-SA"/>
        </w:rPr>
        <w:t xml:space="preserve">(подпункт 4.6 пункта 4 дополнен абзацем вторым постановлением Администрации </w:t>
      </w:r>
      <w:hyperlink r:id="rId111" w:tooltip="постановление от 21.03.2024 0:00:00 №213 Администрация Березовского района&#10;&#10;О внесении изменений в постановление администрации Березовского района от 18.05.2022 № 725 " w:history="1">
        <w:r w:rsidRPr="00A26474">
          <w:rPr>
            <w:rStyle w:val="ab"/>
            <w:lang w:eastAsia="ar-SA"/>
          </w:rPr>
          <w:t>от 21.03.2024 № 213</w:t>
        </w:r>
      </w:hyperlink>
      <w:r w:rsidRPr="00A26474">
        <w:rPr>
          <w:lang w:eastAsia="ar-SA"/>
        </w:rPr>
        <w:t>)</w:t>
      </w:r>
    </w:p>
    <w:p w:rsidR="00763804" w:rsidRPr="00A26474" w:rsidRDefault="00A12CEB" w:rsidP="00FD5A61">
      <w:pPr>
        <w:rPr>
          <w:lang w:eastAsia="ar-SA"/>
        </w:rPr>
      </w:pPr>
      <w:r w:rsidRPr="00A26474">
        <w:rPr>
          <w:lang w:eastAsia="ar-SA"/>
        </w:rPr>
        <w:lastRenderedPageBreak/>
        <w:t>4.</w:t>
      </w:r>
      <w:r w:rsidR="00343E2C" w:rsidRPr="00A26474">
        <w:rPr>
          <w:lang w:eastAsia="ar-SA"/>
        </w:rPr>
        <w:t>7</w:t>
      </w:r>
      <w:r w:rsidRPr="00A26474">
        <w:rPr>
          <w:lang w:eastAsia="ar-SA"/>
        </w:rPr>
        <w:t xml:space="preserve">. </w:t>
      </w:r>
      <w:r w:rsidR="00763804" w:rsidRPr="00A26474">
        <w:rPr>
          <w:lang w:eastAsia="ar-SA"/>
        </w:rPr>
        <w:t>Участники мероприятия, переселенные в рамках реализации программы, сохраняют право состоять на учете в качестве нуждающихся в жилых помещениях на условиях договора социального найма, если отсутствуют основания для снятия их с учета нуждающихся в получении жилого помещения</w:t>
      </w:r>
      <w:r w:rsidR="00343E2C" w:rsidRPr="00A26474">
        <w:rPr>
          <w:lang w:eastAsia="ar-SA"/>
        </w:rPr>
        <w:t>,</w:t>
      </w:r>
      <w:r w:rsidR="00763804" w:rsidRPr="00A26474">
        <w:rPr>
          <w:lang w:eastAsia="ar-SA"/>
        </w:rPr>
        <w:t xml:space="preserve"> </w:t>
      </w:r>
      <w:r w:rsidR="00343E2C" w:rsidRPr="00A26474">
        <w:rPr>
          <w:lang w:eastAsia="ar-SA"/>
        </w:rPr>
        <w:t>предусмотренные</w:t>
      </w:r>
      <w:r w:rsidR="00763804" w:rsidRPr="00A26474">
        <w:rPr>
          <w:lang w:eastAsia="ar-SA"/>
        </w:rPr>
        <w:t xml:space="preserve"> ст</w:t>
      </w:r>
      <w:r w:rsidR="008C0B37" w:rsidRPr="00A26474">
        <w:rPr>
          <w:lang w:eastAsia="ar-SA"/>
        </w:rPr>
        <w:t>атьей</w:t>
      </w:r>
      <w:r w:rsidR="00763804" w:rsidRPr="00A26474">
        <w:rPr>
          <w:lang w:eastAsia="ar-SA"/>
        </w:rPr>
        <w:t xml:space="preserve"> 56</w:t>
      </w:r>
      <w:r w:rsidR="00763804" w:rsidRPr="00A26474">
        <w:t xml:space="preserve"> </w:t>
      </w:r>
      <w:hyperlink r:id="rId112" w:tooltip="&quot;Жилищный кодекс Российской Федерации (с изменениями на 20 февраля 2026 года) (редакция, действующая с 1 марта 2026 года)&quot;&#10;Кодекс РФ от 29.12.2004 N 188-ФЗ&#10;Статус: Действующая редакция документа (действ. c 01.03.2026)" w:history="1">
        <w:r w:rsidR="00763804" w:rsidRPr="00A26474">
          <w:rPr>
            <w:rStyle w:val="ab"/>
            <w:color w:val="0000AA"/>
            <w:lang w:eastAsia="ar-SA"/>
          </w:rPr>
          <w:t>Жилищного кодекса</w:t>
        </w:r>
      </w:hyperlink>
      <w:r w:rsidR="00763804" w:rsidRPr="00A26474">
        <w:rPr>
          <w:lang w:eastAsia="ar-SA"/>
        </w:rPr>
        <w:t xml:space="preserve"> Российской Федерации.</w:t>
      </w:r>
    </w:p>
    <w:p w:rsidR="00763804" w:rsidRPr="00A26474" w:rsidRDefault="00A12CEB" w:rsidP="00FD5A61">
      <w:pPr>
        <w:rPr>
          <w:lang w:eastAsia="ar-SA"/>
        </w:rPr>
      </w:pPr>
      <w:r w:rsidRPr="00A26474">
        <w:rPr>
          <w:lang w:eastAsia="ar-SA"/>
        </w:rPr>
        <w:t>4.</w:t>
      </w:r>
      <w:r w:rsidR="00343E2C" w:rsidRPr="00A26474">
        <w:rPr>
          <w:lang w:eastAsia="ar-SA"/>
        </w:rPr>
        <w:t>8</w:t>
      </w:r>
      <w:r w:rsidRPr="00A26474">
        <w:rPr>
          <w:lang w:eastAsia="ar-SA"/>
        </w:rPr>
        <w:t xml:space="preserve">. </w:t>
      </w:r>
      <w:r w:rsidR="00763804" w:rsidRPr="00A26474">
        <w:rPr>
          <w:lang w:eastAsia="ar-SA"/>
        </w:rPr>
        <w:t>При предоставлении участникам мероприятия других жилых помещений не подлежат удовлетворению следующие требования:</w:t>
      </w:r>
    </w:p>
    <w:p w:rsidR="00763804" w:rsidRPr="00A26474" w:rsidRDefault="00763804" w:rsidP="00FD5A61">
      <w:pPr>
        <w:rPr>
          <w:lang w:eastAsia="ar-SA"/>
        </w:rPr>
      </w:pPr>
      <w:r w:rsidRPr="00A26474">
        <w:rPr>
          <w:lang w:eastAsia="ar-SA"/>
        </w:rPr>
        <w:t>- о предоставлении жилого помещения в определенной квартире, на определенном этаже, в определенном доме;</w:t>
      </w:r>
    </w:p>
    <w:p w:rsidR="006B244B" w:rsidRPr="00A26474" w:rsidRDefault="006B244B" w:rsidP="00FD5A61">
      <w:pPr>
        <w:rPr>
          <w:lang w:eastAsia="ar-SA"/>
        </w:rPr>
      </w:pPr>
      <w:r w:rsidRPr="00A26474">
        <w:rPr>
          <w:lang w:eastAsia="ar-SA"/>
        </w:rPr>
        <w:t xml:space="preserve">(абзац третий подпункта 4.8 пункта 4 утратил силу постановлением Администрации </w:t>
      </w:r>
      <w:hyperlink r:id="rId113"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Pr="00A26474">
          <w:rPr>
            <w:rStyle w:val="ab"/>
            <w:lang w:eastAsia="ar-SA"/>
          </w:rPr>
          <w:t>от 14.11.2024 № 1034</w:t>
        </w:r>
      </w:hyperlink>
      <w:r w:rsidRPr="00A26474">
        <w:rPr>
          <w:lang w:eastAsia="ar-SA"/>
        </w:rPr>
        <w:t>)</w:t>
      </w:r>
    </w:p>
    <w:p w:rsidR="00763804" w:rsidRPr="00A26474" w:rsidRDefault="00763804" w:rsidP="00FD5A61">
      <w:pPr>
        <w:rPr>
          <w:lang w:eastAsia="ar-SA"/>
        </w:rPr>
      </w:pPr>
      <w:r w:rsidRPr="00A26474">
        <w:rPr>
          <w:lang w:eastAsia="ar-SA"/>
        </w:rPr>
        <w:t>- о предоставлении раздельного жилья (двух и более жилых помещений) членам семьи с целью их расселения.</w:t>
      </w:r>
    </w:p>
    <w:p w:rsidR="00763804" w:rsidRPr="00A26474" w:rsidRDefault="00A12CEB" w:rsidP="00FD5A61">
      <w:pPr>
        <w:rPr>
          <w:lang w:eastAsia="ar-SA"/>
        </w:rPr>
      </w:pPr>
      <w:r w:rsidRPr="00A26474">
        <w:rPr>
          <w:lang w:eastAsia="ar-SA"/>
        </w:rPr>
        <w:t>4.</w:t>
      </w:r>
      <w:r w:rsidR="00343E2C" w:rsidRPr="00A26474">
        <w:rPr>
          <w:lang w:eastAsia="ar-SA"/>
        </w:rPr>
        <w:t>9</w:t>
      </w:r>
      <w:r w:rsidRPr="00A26474">
        <w:rPr>
          <w:lang w:eastAsia="ar-SA"/>
        </w:rPr>
        <w:t xml:space="preserve">. </w:t>
      </w:r>
      <w:r w:rsidR="00763804" w:rsidRPr="00A26474">
        <w:rPr>
          <w:lang w:eastAsia="ar-SA"/>
        </w:rPr>
        <w:t xml:space="preserve">Участники мероприятия, </w:t>
      </w:r>
      <w:r w:rsidR="00343E2C" w:rsidRPr="00A26474">
        <w:rPr>
          <w:lang w:eastAsia="ar-SA"/>
        </w:rPr>
        <w:t xml:space="preserve">выразившие </w:t>
      </w:r>
      <w:r w:rsidR="00D500E6" w:rsidRPr="00A26474">
        <w:rPr>
          <w:lang w:eastAsia="ar-SA"/>
        </w:rPr>
        <w:t>соглас</w:t>
      </w:r>
      <w:r w:rsidR="00343E2C" w:rsidRPr="00A26474">
        <w:rPr>
          <w:lang w:eastAsia="ar-SA"/>
        </w:rPr>
        <w:t>ие</w:t>
      </w:r>
      <w:r w:rsidR="00D500E6" w:rsidRPr="00A26474">
        <w:rPr>
          <w:lang w:eastAsia="ar-SA"/>
        </w:rPr>
        <w:t xml:space="preserve"> на переселение в установленном порядке</w:t>
      </w:r>
      <w:r w:rsidR="00763804" w:rsidRPr="00A26474">
        <w:rPr>
          <w:lang w:eastAsia="ar-SA"/>
        </w:rPr>
        <w:t xml:space="preserve">, предоставляют </w:t>
      </w:r>
      <w:r w:rsidR="005B040E" w:rsidRPr="00A26474">
        <w:rPr>
          <w:lang w:eastAsia="ar-SA"/>
        </w:rPr>
        <w:t xml:space="preserve">по месту нахождения жилых помещений </w:t>
      </w:r>
      <w:r w:rsidR="00763804" w:rsidRPr="00A26474">
        <w:rPr>
          <w:lang w:eastAsia="ar-SA"/>
        </w:rPr>
        <w:t>в Отдел</w:t>
      </w:r>
      <w:r w:rsidR="005B040E" w:rsidRPr="00A26474">
        <w:rPr>
          <w:lang w:eastAsia="ar-SA"/>
        </w:rPr>
        <w:t xml:space="preserve"> либо в </w:t>
      </w:r>
      <w:r w:rsidR="00343E2C" w:rsidRPr="00A26474">
        <w:rPr>
          <w:lang w:eastAsia="ar-SA"/>
        </w:rPr>
        <w:t xml:space="preserve">администрации </w:t>
      </w:r>
      <w:r w:rsidR="005B040E" w:rsidRPr="00A26474">
        <w:rPr>
          <w:lang w:eastAsia="ar-SA"/>
        </w:rPr>
        <w:t>городски</w:t>
      </w:r>
      <w:r w:rsidR="00343E2C" w:rsidRPr="00A26474">
        <w:rPr>
          <w:lang w:eastAsia="ar-SA"/>
        </w:rPr>
        <w:t>х</w:t>
      </w:r>
      <w:r w:rsidR="005B040E" w:rsidRPr="00A26474">
        <w:rPr>
          <w:lang w:eastAsia="ar-SA"/>
        </w:rPr>
        <w:t xml:space="preserve"> (сельски</w:t>
      </w:r>
      <w:r w:rsidR="00343E2C" w:rsidRPr="00A26474">
        <w:rPr>
          <w:lang w:eastAsia="ar-SA"/>
        </w:rPr>
        <w:t>х</w:t>
      </w:r>
      <w:r w:rsidR="005B040E" w:rsidRPr="00A26474">
        <w:rPr>
          <w:lang w:eastAsia="ar-SA"/>
        </w:rPr>
        <w:t>) поселени</w:t>
      </w:r>
      <w:r w:rsidR="00343E2C" w:rsidRPr="00A26474">
        <w:rPr>
          <w:lang w:eastAsia="ar-SA"/>
        </w:rPr>
        <w:t>й</w:t>
      </w:r>
      <w:r w:rsidR="00763804" w:rsidRPr="00A26474">
        <w:rPr>
          <w:lang w:eastAsia="ar-SA"/>
        </w:rPr>
        <w:t xml:space="preserve"> следующие документы:</w:t>
      </w:r>
    </w:p>
    <w:p w:rsidR="0027703D" w:rsidRPr="00A26474" w:rsidRDefault="00763804" w:rsidP="00FD5A61">
      <w:r w:rsidRPr="00A26474">
        <w:t>-</w:t>
      </w:r>
      <w:r w:rsidR="0027703D" w:rsidRPr="00A26474">
        <w:t xml:space="preserve"> заявление о предоставлении жилого помещения по договору социального найма, подписанное всеми лицами, проживающими в жилом помещении муниципального жилищного фонда, расположенном в многоквартирном доме, признанном в установленном порядке аварийным и подлежащим сносу, согласно приложению 1 к настоящему Порядку;</w:t>
      </w:r>
      <w:r w:rsidRPr="00A26474">
        <w:t xml:space="preserve"> </w:t>
      </w:r>
    </w:p>
    <w:p w:rsidR="00763804" w:rsidRPr="00A26474" w:rsidRDefault="00763804" w:rsidP="00FD5A61">
      <w:r w:rsidRPr="00A26474">
        <w:t>- документы, удостоверяющие личности участников мероприятия;</w:t>
      </w:r>
    </w:p>
    <w:p w:rsidR="00763804" w:rsidRPr="00A26474" w:rsidRDefault="00763804" w:rsidP="00FD5A61">
      <w:r w:rsidRPr="00A26474">
        <w:t>- свидетельства, выданные органами записи актов гражданского состояния: свидетельство об усыновлении/удочерении, свидетельство о заключении/ расторжении брака, свидетельство о перемене имени, фамилии (при наличии);</w:t>
      </w:r>
    </w:p>
    <w:p w:rsidR="00763804" w:rsidRPr="00A26474" w:rsidRDefault="00763804" w:rsidP="00FD5A61">
      <w:r w:rsidRPr="00A26474">
        <w:t>- разрешение органа опеки и попечительства, выданное законным представителям (родителям, усыновителям, опекунам) несовершеннолетних лиц, не достигших возраста 14 (четырнадцати) лет, и лиц, признанных судом недееспособными, на расторжение договора социального найма жилого помещения, в случае включения их в качестве членов семьи нанимателя жилого помещения, подлежащего расселению в соответствии с настоящим Порядком</w:t>
      </w:r>
      <w:r w:rsidR="008C0B37" w:rsidRPr="00A26474">
        <w:t xml:space="preserve"> (при </w:t>
      </w:r>
      <w:r w:rsidR="00FF2C3B" w:rsidRPr="00A26474">
        <w:t>необходимости</w:t>
      </w:r>
      <w:r w:rsidR="008C0B37" w:rsidRPr="00A26474">
        <w:t>)</w:t>
      </w:r>
      <w:r w:rsidRPr="00A26474">
        <w:t xml:space="preserve">; </w:t>
      </w:r>
    </w:p>
    <w:p w:rsidR="00763804" w:rsidRPr="00A26474" w:rsidRDefault="00763804" w:rsidP="00FD5A61">
      <w:r w:rsidRPr="00A26474">
        <w:t>- разрешение (согласие) органа опеки и попечительства на дачу законными представителями (родителями, усыновителями, попечителями) согласия несовершеннолетним лицам в возрасте от 14 до 18 лет и гражданам, признанным судом ограниченно дееспособными-на расторжение договора социального найма жилого помещения, в случае включения их в качестве членов семьи нанимателя жилого помещения, подлежащего расселению в соответствии с настоящим Порядком</w:t>
      </w:r>
      <w:r w:rsidR="008C0B37" w:rsidRPr="00A26474">
        <w:t xml:space="preserve"> (при </w:t>
      </w:r>
      <w:r w:rsidR="00FF2C3B" w:rsidRPr="00A26474">
        <w:t>необходимости</w:t>
      </w:r>
      <w:r w:rsidR="008C0B37" w:rsidRPr="00A26474">
        <w:t>)</w:t>
      </w:r>
      <w:r w:rsidRPr="00A26474">
        <w:t xml:space="preserve">; </w:t>
      </w:r>
    </w:p>
    <w:p w:rsidR="00763804" w:rsidRPr="00A26474" w:rsidRDefault="00763804" w:rsidP="00FD5A61">
      <w:r w:rsidRPr="00A26474">
        <w:t xml:space="preserve">- </w:t>
      </w:r>
      <w:r w:rsidR="006B244B" w:rsidRPr="00A26474">
        <w:t>документы, подтверждающие гибель, смерть, признание безвестно отсутствующим или объявление умершим, о признании членом семьи, о лишении родительских прав (свидетельство о смерти, решение суда) (при наличии);</w:t>
      </w:r>
    </w:p>
    <w:p w:rsidR="006B244B" w:rsidRPr="00A26474" w:rsidRDefault="006B244B" w:rsidP="00FD5A61">
      <w:pPr>
        <w:rPr>
          <w:lang w:eastAsia="ar-SA"/>
        </w:rPr>
      </w:pPr>
      <w:r w:rsidRPr="00A26474">
        <w:t xml:space="preserve">(абзац седьмой подпункта 4.9 пункта 4 изложен в редакции </w:t>
      </w:r>
      <w:r w:rsidRPr="00A26474">
        <w:rPr>
          <w:lang w:eastAsia="ar-SA"/>
        </w:rPr>
        <w:t xml:space="preserve">постановления Администрации </w:t>
      </w:r>
      <w:hyperlink r:id="rId114"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Pr="00A26474">
          <w:rPr>
            <w:rStyle w:val="ab"/>
            <w:lang w:eastAsia="ar-SA"/>
          </w:rPr>
          <w:t>от 14.11.2024 № 1034</w:t>
        </w:r>
      </w:hyperlink>
      <w:r w:rsidRPr="00A26474">
        <w:rPr>
          <w:lang w:eastAsia="ar-SA"/>
        </w:rPr>
        <w:t>)</w:t>
      </w:r>
    </w:p>
    <w:p w:rsidR="006B244B" w:rsidRPr="00A26474" w:rsidRDefault="006B244B" w:rsidP="00FD5A61">
      <w:r w:rsidRPr="00A26474">
        <w:t xml:space="preserve">- документы, подтверждающие отнесение гражданина к участникам специальной военной операции (в зависимости от категории: справка военного комиссариата, выписка из приказа командира воинской (войсковой) части о зачислении в списки личного состава добровольческого формирования, созданного в соответствии с Федеральным законом от 31 мая 1996 года </w:t>
      </w:r>
      <w:hyperlink r:id="rId115" w:tooltip="&quot;Об обороне (с изменениями на 4 ноября 2025 года)&quot;&#10;Федеральный закон от 31.05.1996 N 61-ФЗ&#10;Статус: Действующая редакция документа (действ. c 15.11.2025)" w:history="1">
        <w:r w:rsidRPr="00A26474">
          <w:rPr>
            <w:rStyle w:val="ab"/>
            <w:color w:val="0000AA"/>
          </w:rPr>
          <w:t>№ 61-ФЗ «Об обороне</w:t>
        </w:r>
      </w:hyperlink>
      <w:r w:rsidRPr="00A26474">
        <w:t>», назначении на должность и направлении к выполнению задач специальной военной операции (при наличии);</w:t>
      </w:r>
    </w:p>
    <w:p w:rsidR="006B244B" w:rsidRPr="00A26474" w:rsidRDefault="006B244B" w:rsidP="006B244B">
      <w:pPr>
        <w:rPr>
          <w:lang w:eastAsia="ar-SA"/>
        </w:rPr>
      </w:pPr>
      <w:r w:rsidRPr="00A26474">
        <w:t xml:space="preserve">(подпункт 4.9 пункта 4 дополнен абзацем восьмым </w:t>
      </w:r>
      <w:r w:rsidRPr="00A26474">
        <w:rPr>
          <w:lang w:eastAsia="ar-SA"/>
        </w:rPr>
        <w:t xml:space="preserve">постановлением Администрации </w:t>
      </w:r>
      <w:hyperlink r:id="rId116"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Pr="00A26474">
          <w:rPr>
            <w:rStyle w:val="ab"/>
            <w:lang w:eastAsia="ar-SA"/>
          </w:rPr>
          <w:t>от 14.11.2024 № 1034</w:t>
        </w:r>
      </w:hyperlink>
      <w:r w:rsidRPr="00A26474">
        <w:rPr>
          <w:lang w:eastAsia="ar-SA"/>
        </w:rPr>
        <w:t>)</w:t>
      </w:r>
    </w:p>
    <w:p w:rsidR="006B244B" w:rsidRPr="00A26474" w:rsidRDefault="006B244B" w:rsidP="00FD5A61"/>
    <w:p w:rsidR="00763804" w:rsidRPr="00A26474" w:rsidRDefault="00A12CEB" w:rsidP="00FD5A61">
      <w:r w:rsidRPr="00A26474">
        <w:t>4.1</w:t>
      </w:r>
      <w:r w:rsidR="00343E2C" w:rsidRPr="00A26474">
        <w:t>0</w:t>
      </w:r>
      <w:r w:rsidRPr="00A26474">
        <w:t xml:space="preserve">. </w:t>
      </w:r>
      <w:r w:rsidR="00763804" w:rsidRPr="00A26474">
        <w:t xml:space="preserve">Согласие (несогласие) на выселение из муниципального жилого помещения должно быть выражено в письменной форме при личной явке нанимателя и его дееспособных членов семьи, достигших возраста 14 лет. В случае временного отсутствия граждан либо невозможности личной явки граждан согласие (несогласие) выражает представитель отсутствующего члена семьи на основании нотариально заверенной </w:t>
      </w:r>
      <w:r w:rsidR="0040376E" w:rsidRPr="00A26474">
        <w:t>доверенности,</w:t>
      </w:r>
      <w:r w:rsidR="00763804" w:rsidRPr="00A26474">
        <w:t xml:space="preserve"> либо путем представления заявления, заверенного уполномоченными лицами в соответствии с требованиями законодательства Российской Федерации.</w:t>
      </w:r>
    </w:p>
    <w:p w:rsidR="00763804" w:rsidRPr="00A26474" w:rsidRDefault="00A12CEB" w:rsidP="00FD5A61">
      <w:r w:rsidRPr="00A26474">
        <w:t>4.1</w:t>
      </w:r>
      <w:r w:rsidR="00343E2C" w:rsidRPr="00A26474">
        <w:t>1</w:t>
      </w:r>
      <w:r w:rsidRPr="00A26474">
        <w:t xml:space="preserve">. </w:t>
      </w:r>
      <w:r w:rsidR="006B244B" w:rsidRPr="00A26474">
        <w:t>В случае неявки участников мероприятия в течение четырнадцати дней после получения уведомления в письменной форме либо в случае отказа участников мероприятия от переселения на предложенных условиях, вопрос о переселении участников мероприятия решается в судебном порядке.</w:t>
      </w:r>
    </w:p>
    <w:p w:rsidR="006B244B" w:rsidRPr="00A26474" w:rsidRDefault="006B244B" w:rsidP="00FD5A61">
      <w:r w:rsidRPr="00A26474">
        <w:t xml:space="preserve">(подпункт 4.11 пункта 4 изложен в редакции постановления </w:t>
      </w:r>
      <w:r w:rsidRPr="00A26474">
        <w:rPr>
          <w:lang w:eastAsia="ar-SA"/>
        </w:rPr>
        <w:t xml:space="preserve">Администрации                 </w:t>
      </w:r>
      <w:hyperlink r:id="rId117"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Pr="00A26474">
          <w:rPr>
            <w:rStyle w:val="ab"/>
            <w:lang w:eastAsia="ar-SA"/>
          </w:rPr>
          <w:t>от 14.11.2024 № 1034</w:t>
        </w:r>
      </w:hyperlink>
      <w:r w:rsidRPr="00A26474">
        <w:rPr>
          <w:lang w:eastAsia="ar-SA"/>
        </w:rPr>
        <w:t>)</w:t>
      </w:r>
    </w:p>
    <w:p w:rsidR="006B244B" w:rsidRPr="00A26474" w:rsidRDefault="00A12CEB" w:rsidP="006B244B">
      <w:bookmarkStart w:id="0" w:name="sub_2014"/>
      <w:r w:rsidRPr="00A26474">
        <w:t>4.1</w:t>
      </w:r>
      <w:r w:rsidR="00343E2C" w:rsidRPr="00A26474">
        <w:t>2</w:t>
      </w:r>
      <w:r w:rsidRPr="00A26474">
        <w:t xml:space="preserve">. </w:t>
      </w:r>
      <w:r w:rsidR="006B244B" w:rsidRPr="00A26474">
        <w:t xml:space="preserve">(утратил силу постановлением </w:t>
      </w:r>
      <w:r w:rsidR="006B244B" w:rsidRPr="00A26474">
        <w:rPr>
          <w:lang w:eastAsia="ar-SA"/>
        </w:rPr>
        <w:t xml:space="preserve">Администрации </w:t>
      </w:r>
      <w:hyperlink r:id="rId118"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006B244B" w:rsidRPr="00A26474">
          <w:rPr>
            <w:rStyle w:val="ab"/>
            <w:lang w:eastAsia="ar-SA"/>
          </w:rPr>
          <w:t>от 14.11.2024 № 1034</w:t>
        </w:r>
      </w:hyperlink>
      <w:r w:rsidR="006B244B" w:rsidRPr="00A26474">
        <w:rPr>
          <w:lang w:eastAsia="ar-SA"/>
        </w:rPr>
        <w:t>)</w:t>
      </w:r>
    </w:p>
    <w:p w:rsidR="00763804" w:rsidRPr="00A26474" w:rsidRDefault="00A12CEB" w:rsidP="00FD5A61">
      <w:bookmarkStart w:id="1" w:name="sub_2015"/>
      <w:bookmarkEnd w:id="0"/>
      <w:r w:rsidRPr="00A26474">
        <w:t>4.1</w:t>
      </w:r>
      <w:r w:rsidR="00343E2C" w:rsidRPr="00A26474">
        <w:t>3</w:t>
      </w:r>
      <w:r w:rsidRPr="00A26474">
        <w:t xml:space="preserve">. </w:t>
      </w:r>
      <w:r w:rsidR="00763804" w:rsidRPr="00A26474">
        <w:t xml:space="preserve">Решение о предоставлении жилого помещения участникам мероприятия на условиях договора социального найма оформляется </w:t>
      </w:r>
      <w:r w:rsidR="005B040E" w:rsidRPr="00A26474">
        <w:t>муниципальным правовым актом</w:t>
      </w:r>
      <w:r w:rsidR="00763804" w:rsidRPr="00A26474">
        <w:t xml:space="preserve"> администрации Березовского района</w:t>
      </w:r>
      <w:r w:rsidR="005B040E" w:rsidRPr="00A26474">
        <w:t xml:space="preserve"> (</w:t>
      </w:r>
      <w:r w:rsidR="00343E2C" w:rsidRPr="00A26474">
        <w:t>администраци</w:t>
      </w:r>
      <w:r w:rsidR="00B07F5D" w:rsidRPr="00A26474">
        <w:t>и</w:t>
      </w:r>
      <w:r w:rsidR="00343E2C" w:rsidRPr="00A26474">
        <w:t xml:space="preserve"> </w:t>
      </w:r>
      <w:r w:rsidR="005B040E" w:rsidRPr="00A26474">
        <w:t>городск</w:t>
      </w:r>
      <w:r w:rsidR="00343E2C" w:rsidRPr="00A26474">
        <w:t>ого</w:t>
      </w:r>
      <w:r w:rsidR="005B040E" w:rsidRPr="00A26474">
        <w:t xml:space="preserve"> (сельск</w:t>
      </w:r>
      <w:r w:rsidR="00343E2C" w:rsidRPr="00A26474">
        <w:t>ого)</w:t>
      </w:r>
      <w:r w:rsidR="005B040E" w:rsidRPr="00A26474">
        <w:t xml:space="preserve"> поселени</w:t>
      </w:r>
      <w:r w:rsidR="00343E2C" w:rsidRPr="00A26474">
        <w:t>я</w:t>
      </w:r>
      <w:r w:rsidR="005B040E" w:rsidRPr="00A26474">
        <w:t>)</w:t>
      </w:r>
      <w:r w:rsidR="00763804" w:rsidRPr="00A26474">
        <w:t>.</w:t>
      </w:r>
    </w:p>
    <w:p w:rsidR="00763804" w:rsidRPr="00A26474" w:rsidRDefault="00070603" w:rsidP="00FD5A61">
      <w:bookmarkStart w:id="2" w:name="sub_2018"/>
      <w:bookmarkEnd w:id="1"/>
      <w:r w:rsidRPr="00A26474">
        <w:t>4.1</w:t>
      </w:r>
      <w:r w:rsidR="00343E2C" w:rsidRPr="00A26474">
        <w:t>4</w:t>
      </w:r>
      <w:r w:rsidRPr="00A26474">
        <w:t xml:space="preserve">. </w:t>
      </w:r>
      <w:r w:rsidR="00763804" w:rsidRPr="00A26474">
        <w:t xml:space="preserve">Договор социального найма жилого помещения с участниками мероприятия заключается в течение 15 календарных дней с даты принятия муниципального правового акта о предоставлении гражданину (-ам) жилого помещения муниципального жилищного фонда на указанных условиях. </w:t>
      </w:r>
    </w:p>
    <w:bookmarkEnd w:id="2"/>
    <w:p w:rsidR="00763804" w:rsidRPr="00A26474" w:rsidRDefault="0027703D" w:rsidP="00FD5A61">
      <w:pPr>
        <w:rPr>
          <w:color w:val="000000"/>
          <w:lang w:eastAsia="ar-SA"/>
        </w:rPr>
      </w:pPr>
      <w:r w:rsidRPr="00A26474">
        <w:rPr>
          <w:color w:val="000000"/>
          <w:lang w:eastAsia="ar-SA"/>
        </w:rPr>
        <w:t>5</w:t>
      </w:r>
      <w:r w:rsidR="00763804" w:rsidRPr="00A26474">
        <w:rPr>
          <w:color w:val="000000"/>
          <w:lang w:eastAsia="ar-SA"/>
        </w:rPr>
        <w:t xml:space="preserve">. </w:t>
      </w:r>
      <w:r w:rsidR="00126418" w:rsidRPr="00A26474">
        <w:rPr>
          <w:color w:val="000000"/>
          <w:lang w:eastAsia="ar-SA"/>
        </w:rPr>
        <w:t>Переселение граждан, проживающих в аварийных домах, находящихся в собственности граждан.</w:t>
      </w:r>
    </w:p>
    <w:p w:rsidR="006B244B" w:rsidRPr="00A26474" w:rsidRDefault="00126418" w:rsidP="006B244B">
      <w:pPr>
        <w:rPr>
          <w:lang w:eastAsia="ar-SA"/>
        </w:rPr>
      </w:pPr>
      <w:r w:rsidRPr="00A26474">
        <w:rPr>
          <w:lang w:eastAsia="ar-SA"/>
        </w:rPr>
        <w:t xml:space="preserve">5.1. </w:t>
      </w:r>
      <w:r w:rsidR="006B244B" w:rsidRPr="00A26474">
        <w:rPr>
          <w:lang w:eastAsia="ar-SA"/>
        </w:rPr>
        <w:t xml:space="preserve">Переселение граждан из жилых домов, признанных аварийными, находящихся в собственности граждан осуществляется в соответствии со статьей 32 </w:t>
      </w:r>
      <w:hyperlink r:id="rId119" w:tooltip="&quot;Жилищный кодекс Российской Федерации (с изменениями на 20 февраля 2026 года) (редакция, действующая с 1 марта 2026 года)&quot;&#10;Кодекс РФ от 29.12.2004 N 188-ФЗ&#10;Статус: Действующая редакция документа (действ. c 01.03.2026)" w:history="1">
        <w:r w:rsidR="006B244B" w:rsidRPr="00A26474">
          <w:rPr>
            <w:rStyle w:val="ab"/>
            <w:color w:val="0000AA"/>
            <w:lang w:eastAsia="ar-SA"/>
          </w:rPr>
          <w:t>Жилищного кодекса</w:t>
        </w:r>
      </w:hyperlink>
      <w:r w:rsidR="006B244B" w:rsidRPr="00A26474">
        <w:rPr>
          <w:lang w:eastAsia="ar-SA"/>
        </w:rPr>
        <w:t xml:space="preserve"> Российской Федерации, очередностью сноса аварийных домов, за исключением участников специальной военной операции, членов их семей из жилых помещений, расположенных в жилых домах, признанных аварийными, если у них отсутствуют иные жилые помещения, пригодные для постоянного проживания, находящиеся в их собственности либо занимаемые на условиях социального найма или по договору найма жилого помещения жилищного фонда социального использования, расселение которых осуществляется в первоочередном порядке.</w:t>
      </w:r>
    </w:p>
    <w:p w:rsidR="006B244B" w:rsidRPr="00A26474" w:rsidRDefault="006B244B" w:rsidP="006B244B">
      <w:pPr>
        <w:rPr>
          <w:lang w:eastAsia="ar-SA"/>
        </w:rPr>
      </w:pPr>
      <w:r w:rsidRPr="00A26474">
        <w:rPr>
          <w:lang w:eastAsia="ar-SA"/>
        </w:rPr>
        <w:t>Переселение участников специальной военной операции, членов их семей в первоочередном порядке добровольное и носит заявительный характер.</w:t>
      </w:r>
    </w:p>
    <w:p w:rsidR="00126418" w:rsidRPr="00A26474" w:rsidRDefault="006B244B" w:rsidP="006B244B">
      <w:pPr>
        <w:rPr>
          <w:lang w:eastAsia="ar-SA"/>
        </w:rPr>
      </w:pPr>
      <w:r w:rsidRPr="00A26474">
        <w:rPr>
          <w:lang w:eastAsia="ar-SA"/>
        </w:rPr>
        <w:t>В случае гибели, смерти, признания безвестно отсутствующим или объявления умершим участника специальной военной операции члены его семьи, постоянно проживающие на территории автономного округа, сохраняют право на переселение из жилого помещения, расположенного в жилом доме, признанном аварийным, в первоочередном порядке.</w:t>
      </w:r>
      <w:r w:rsidR="00F10A2C" w:rsidRPr="00A26474">
        <w:rPr>
          <w:lang w:eastAsia="ar-SA"/>
        </w:rPr>
        <w:t xml:space="preserve"> </w:t>
      </w:r>
    </w:p>
    <w:p w:rsidR="006B244B" w:rsidRPr="00A26474" w:rsidRDefault="006B244B" w:rsidP="006B244B">
      <w:r w:rsidRPr="00A26474">
        <w:rPr>
          <w:lang w:eastAsia="ar-SA"/>
        </w:rPr>
        <w:t xml:space="preserve">(подпункт 5.1 пункта 5 </w:t>
      </w:r>
      <w:r w:rsidRPr="00A26474">
        <w:t xml:space="preserve">изложен в редакции постановления </w:t>
      </w:r>
      <w:r w:rsidRPr="00A26474">
        <w:rPr>
          <w:lang w:eastAsia="ar-SA"/>
        </w:rPr>
        <w:t xml:space="preserve">Администрации            </w:t>
      </w:r>
      <w:r w:rsidR="00F10A2C" w:rsidRPr="00A26474">
        <w:rPr>
          <w:lang w:eastAsia="ar-SA"/>
        </w:rPr>
        <w:t xml:space="preserve"> </w:t>
      </w:r>
      <w:r w:rsidRPr="00A26474">
        <w:rPr>
          <w:lang w:eastAsia="ar-SA"/>
        </w:rPr>
        <w:t xml:space="preserve">     </w:t>
      </w:r>
      <w:hyperlink r:id="rId120"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Pr="00A26474">
          <w:rPr>
            <w:rStyle w:val="ab"/>
            <w:lang w:eastAsia="ar-SA"/>
          </w:rPr>
          <w:t>от 14.11.2024 № 1034</w:t>
        </w:r>
      </w:hyperlink>
      <w:r w:rsidRPr="00A26474">
        <w:rPr>
          <w:lang w:eastAsia="ar-SA"/>
        </w:rPr>
        <w:t>)</w:t>
      </w:r>
    </w:p>
    <w:p w:rsidR="006B244B" w:rsidRPr="00A26474" w:rsidRDefault="00126418" w:rsidP="006B244B">
      <w:r w:rsidRPr="00A26474">
        <w:t xml:space="preserve">5.2. </w:t>
      </w:r>
      <w:r w:rsidR="006B244B" w:rsidRPr="00A26474">
        <w:t>Выплата гражданам возмещения при изъятии земельного участка для муниципальных нужд.</w:t>
      </w:r>
    </w:p>
    <w:p w:rsidR="006B244B" w:rsidRPr="00A26474" w:rsidRDefault="006B244B" w:rsidP="006B244B">
      <w:r w:rsidRPr="00A26474">
        <w:t>Выплата возмещения за изымаемое жилое помещение производится:</w:t>
      </w:r>
    </w:p>
    <w:p w:rsidR="006B244B" w:rsidRPr="00A26474" w:rsidRDefault="006B244B" w:rsidP="006B244B">
      <w:r w:rsidRPr="00A26474">
        <w:t xml:space="preserve">- гражданам,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за исключением граждан, право собственности, у которых в отношении таких жилых помещений возникло в порядке наследования. Размер возмещения за изымаемое жилое помещение рассчитывается в порядке, </w:t>
      </w:r>
      <w:r w:rsidRPr="00A26474">
        <w:lastRenderedPageBreak/>
        <w:t xml:space="preserve">установленном частью 7 статьи 32 </w:t>
      </w:r>
      <w:hyperlink r:id="rId121" w:tooltip="&quot;Жилищный кодекс Российской Федерации (с изменениями на 20 февраля 2026 года) (редакция, действующая с 1 марта 2026 года)&quot;&#10;Кодекс РФ от 29.12.2004 N 188-ФЗ&#10;Статус: Действующая редакция документа (действ. c 01.03.2026)" w:history="1">
        <w:r w:rsidRPr="00A26474">
          <w:rPr>
            <w:rStyle w:val="ab"/>
            <w:color w:val="0000AA"/>
          </w:rPr>
          <w:t>Жилищного кодекса</w:t>
        </w:r>
      </w:hyperlink>
      <w:r w:rsidRPr="00A26474">
        <w:t xml:space="preserve"> Российской Федерации, размер которого не может превышать стоимость приобретения ими такого жилого помещения. Положения частей 8 и 8.1 статьи 32 </w:t>
      </w:r>
      <w:hyperlink r:id="rId122" w:tooltip="&quot;Жилищный кодекс Российской Федерации (с изменениями на 20 февраля 2026 года) (редакция, действующая с 1 марта 2026 года)&quot;&#10;Кодекс РФ от 29.12.2004 N 188-ФЗ&#10;Статус: Действующая редакция документа (действ. c 01.03.2026)" w:history="1">
        <w:r w:rsidRPr="00A26474">
          <w:rPr>
            <w:rStyle w:val="ab"/>
            <w:color w:val="0000AA"/>
          </w:rPr>
          <w:t>Жилищного кодекса</w:t>
        </w:r>
      </w:hyperlink>
      <w:r w:rsidRPr="00A26474">
        <w:t xml:space="preserve"> Российской Федерации в отношении таких граждан не применяются;</w:t>
      </w:r>
    </w:p>
    <w:p w:rsidR="006B244B" w:rsidRPr="00A26474" w:rsidRDefault="006B244B" w:rsidP="006B244B">
      <w:r w:rsidRPr="00A26474">
        <w:t>- гражданам, с которыми достигнуто соглашение о выплате возмещения за изымаемое жилое помещение.</w:t>
      </w:r>
    </w:p>
    <w:p w:rsidR="006B244B" w:rsidRPr="00A26474" w:rsidRDefault="006B244B" w:rsidP="006B244B">
      <w:r w:rsidRPr="00A26474">
        <w:t xml:space="preserve">Размер возмещения за изымаемое жилое помещение, выплачиваемого в соответствии со статьей 32 </w:t>
      </w:r>
      <w:hyperlink r:id="rId123" w:tooltip="&quot;Жилищный кодекс Российской Федерации (с изменениями на 20 февраля 2026 года) (редакция, действующая с 1 марта 2026 года)&quot;&#10;Кодекс РФ от 29.12.2004 N 188-ФЗ&#10;Статус: Действующая редакция документа (действ. c 01.03.2026)" w:history="1">
        <w:r w:rsidRPr="00A26474">
          <w:rPr>
            <w:rStyle w:val="ab"/>
            <w:color w:val="0000AA"/>
          </w:rPr>
          <w:t>Жилищного кодекса</w:t>
        </w:r>
      </w:hyperlink>
      <w:r w:rsidRPr="00A26474">
        <w:t xml:space="preserve"> Российской Федерации, устанавливается, согласно отчетам об оценке рыночной стоимости жилых помещений, определяемой независимым оценщиком, в соответствии с Федеральным законом от 29.07.1998 </w:t>
      </w:r>
      <w:hyperlink r:id="rId124" w:tooltip="&quot;Об оценочной деятельности в Российской Федерации (с изменениями на 31 июля 2025 года)&quot;&#10;Федеральный закон от 29.07.1998 N 135-ФЗ&#10;Статус: Действующая редакция документа (действ. c 01.03.2026)" w:history="1">
        <w:r w:rsidRPr="00A26474">
          <w:rPr>
            <w:rStyle w:val="ab"/>
            <w:color w:val="0000AA"/>
          </w:rPr>
          <w:t>№ 135-ФЗ «Об оценочной деятельности</w:t>
        </w:r>
      </w:hyperlink>
      <w:r w:rsidRPr="00A26474">
        <w:t xml:space="preserve"> в Российской Федерации». </w:t>
      </w:r>
    </w:p>
    <w:p w:rsidR="006B244B" w:rsidRPr="00A26474" w:rsidRDefault="006B244B" w:rsidP="006B244B">
      <w:r w:rsidRPr="00A26474">
        <w:t>Принудительное изъятие жилого помещения допускается на основании вступившего в законную силу решения суда.</w:t>
      </w:r>
    </w:p>
    <w:p w:rsidR="006B244B" w:rsidRPr="00A26474" w:rsidRDefault="006B244B" w:rsidP="006B244B">
      <w:r w:rsidRPr="00A26474">
        <w:t>Участники мероприятия предоставляют в Отдел (администрацию городского (сельского) поселения) следующие документы:</w:t>
      </w:r>
    </w:p>
    <w:p w:rsidR="006B244B" w:rsidRPr="00A26474" w:rsidRDefault="006B244B" w:rsidP="006B244B">
      <w:r w:rsidRPr="00A26474">
        <w:t>- документы, удостоверяющие личности участников мероприятия;</w:t>
      </w:r>
    </w:p>
    <w:p w:rsidR="006B244B" w:rsidRPr="00A26474" w:rsidRDefault="006B244B" w:rsidP="006B244B">
      <w:r w:rsidRPr="00A26474">
        <w:t>- свидетельства, выданные органами записи актов гражданского состояния: свидетельство о заключении/ расторжении брака, свидетельство о перемене имени, фамилии (при наличии);</w:t>
      </w:r>
    </w:p>
    <w:p w:rsidR="00F86311" w:rsidRPr="00A26474" w:rsidRDefault="00F86311" w:rsidP="00F86311">
      <w:r w:rsidRPr="00A26474">
        <w:t xml:space="preserve">- разрешение органа опеки и попечительства, выданное законным представителям (родителям, усыновителям, опекунам) несовершеннолетних лиц, не достигших возраста 14 (четырнадцати) лет, и лиц, признанных судом недееспособными, на отчуждение жилого помещения, находящегося в собственности (при необходимости); </w:t>
      </w:r>
    </w:p>
    <w:p w:rsidR="00F86311" w:rsidRPr="00A26474" w:rsidRDefault="00F86311" w:rsidP="00F86311">
      <w:r w:rsidRPr="00A26474">
        <w:t>- разрешение (согласие) органа опеки и попечительства на дачу законными представителями (родителями, усыновителями, попечителями) согласия несовершеннолетним лицам в возрасте от 14 до 18 лет и гражданам, признанным судом ограниченно дееспособными - на отчуждение жилого помещения, находящегося в собственности (при необходимости);</w:t>
      </w:r>
    </w:p>
    <w:p w:rsidR="00F86311" w:rsidRPr="00A26474" w:rsidRDefault="00F86311" w:rsidP="00F86311">
      <w:r w:rsidRPr="00A26474">
        <w:t xml:space="preserve">(абзацы десятый, одиннадцатый подпункта 5.2 пункта 5 изложены в редакции постановления Администрации </w:t>
      </w:r>
      <w:hyperlink r:id="rId125" w:tooltip="постановление от 31.01.2025 0:00:00 №110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31.01.2025 № 110</w:t>
        </w:r>
      </w:hyperlink>
      <w:r w:rsidRPr="00A26474">
        <w:t>)</w:t>
      </w:r>
    </w:p>
    <w:p w:rsidR="006B244B" w:rsidRPr="00A26474" w:rsidRDefault="006B244B" w:rsidP="006B244B">
      <w:r w:rsidRPr="00A26474">
        <w:t>- технический (кадастровый) паспорт на жилое помещение для собственников жилого помещения (при наличии);</w:t>
      </w:r>
    </w:p>
    <w:p w:rsidR="006B244B" w:rsidRPr="00A26474" w:rsidRDefault="006B244B" w:rsidP="006B244B">
      <w:r w:rsidRPr="00A26474">
        <w:t>- реквизиты для перечисления возмещения за изымаемое жилое помещение.</w:t>
      </w:r>
    </w:p>
    <w:p w:rsidR="006B244B" w:rsidRPr="00A26474" w:rsidRDefault="006B244B" w:rsidP="006B244B">
      <w:r w:rsidRPr="00A26474">
        <w:t xml:space="preserve">- документы, подтверждающие отнесение гражданина к участникам специальной военной операции (в зависимости от категории: справка военного комиссариата, выписка из приказа командира воинской (войсковой) части о зачислении в списки личного состава добровольческого формирования, созданного в соответствии с Федеральным законом от 31 мая 1996 года </w:t>
      </w:r>
      <w:hyperlink r:id="rId126" w:tooltip="&quot;Об обороне (с изменениями на 4 ноября 2025 года)&quot;&#10;Федеральный закон от 31.05.1996 N 61-ФЗ&#10;Статус: Действующая редакция документа (действ. c 15.11.2025)" w:history="1">
        <w:r w:rsidRPr="00A26474">
          <w:rPr>
            <w:rStyle w:val="ab"/>
            <w:color w:val="0000AA"/>
          </w:rPr>
          <w:t>№ 61-ФЗ «Об обороне</w:t>
        </w:r>
      </w:hyperlink>
      <w:r w:rsidRPr="00A26474">
        <w:t>», назначении на должность и направлении к выполнению задач специальной военной операции (при наличии);</w:t>
      </w:r>
    </w:p>
    <w:p w:rsidR="006B244B" w:rsidRPr="00A26474" w:rsidRDefault="006B244B" w:rsidP="006B244B">
      <w:r w:rsidRPr="00A26474">
        <w:t>- документы, подтверждающие гибель, смерть, признание безвестно отсутствующим или объявление умершим, о признании членом семьи, о лишении родительских прав (свидетельство о смерти, решение суда) (при наличии).</w:t>
      </w:r>
    </w:p>
    <w:p w:rsidR="006B244B" w:rsidRPr="00A26474" w:rsidRDefault="006B244B" w:rsidP="006B244B">
      <w:r w:rsidRPr="00A26474">
        <w:t>Решение о выплате возмещения за изымаемое жилое помещение участнику мероприятия по соглашению об изъятии жилого помещения для муниципальных нужд оформляется муниципальным правовым актом администрации Березовского района (администрации городского (сельского) поселения).</w:t>
      </w:r>
    </w:p>
    <w:p w:rsidR="00126418" w:rsidRPr="00A26474" w:rsidRDefault="006B244B" w:rsidP="006B244B">
      <w:r w:rsidRPr="00A26474">
        <w:t>Соглашение об изъятии жилого помещения для муниципальных нужд с участником мероприятия заключается администрацией Березовского района (администрацией городского (сельского) поселения).</w:t>
      </w:r>
    </w:p>
    <w:p w:rsidR="006B244B" w:rsidRPr="00A26474" w:rsidRDefault="006B244B" w:rsidP="006B244B">
      <w:r w:rsidRPr="00A26474">
        <w:rPr>
          <w:lang w:eastAsia="ar-SA"/>
        </w:rPr>
        <w:t xml:space="preserve">(подпункт 5.2 пункта 5 </w:t>
      </w:r>
      <w:r w:rsidRPr="00A26474">
        <w:t xml:space="preserve">изложен в редакции постановления </w:t>
      </w:r>
      <w:r w:rsidRPr="00A26474">
        <w:rPr>
          <w:lang w:eastAsia="ar-SA"/>
        </w:rPr>
        <w:t xml:space="preserve">Администрации            </w:t>
      </w:r>
      <w:r w:rsidR="00F10A2C" w:rsidRPr="00A26474">
        <w:rPr>
          <w:lang w:eastAsia="ar-SA"/>
        </w:rPr>
        <w:t xml:space="preserve"> </w:t>
      </w:r>
      <w:r w:rsidRPr="00A26474">
        <w:rPr>
          <w:lang w:eastAsia="ar-SA"/>
        </w:rPr>
        <w:t xml:space="preserve">     </w:t>
      </w:r>
      <w:hyperlink r:id="rId127"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Pr="00A26474">
          <w:rPr>
            <w:rStyle w:val="ab"/>
            <w:lang w:eastAsia="ar-SA"/>
          </w:rPr>
          <w:t>от 14.11.2024 № 1034</w:t>
        </w:r>
      </w:hyperlink>
      <w:r w:rsidRPr="00A26474">
        <w:rPr>
          <w:lang w:eastAsia="ar-SA"/>
        </w:rPr>
        <w:t>)</w:t>
      </w:r>
    </w:p>
    <w:p w:rsidR="00121FA5" w:rsidRPr="00A26474" w:rsidRDefault="00121FA5" w:rsidP="00121FA5">
      <w:r w:rsidRPr="00A26474">
        <w:lastRenderedPageBreak/>
        <w:t xml:space="preserve">Собственникам жилых помещений, приобретшим право собственности на жилые помещения в многоквартирном доме до признания его в установленном порядке аварийным и подлежащим сносу, а также собственникам, приобретшим право собственности на жилое помещение после признания его в установленном порядке аварийным и подлежащим сносу в порядке наследования, может быть предоставлено в границах того же населенного пункта другое жилое помещение по договору мены либо в случае достигнутого с администрацией Березовского района (администрацией городского (сельского) поселения) соглашения, при наличии согласия в письменной форме граждан, им может быть предоставлено жилое помещение в другом населенном пункте муниципального образования Березовский район. При этом, договор мены заключается с доплатой. </w:t>
      </w:r>
    </w:p>
    <w:p w:rsidR="00121FA5" w:rsidRPr="00A26474" w:rsidRDefault="00121FA5" w:rsidP="00121FA5">
      <w:r w:rsidRPr="00A26474">
        <w:t xml:space="preserve">Переселение участников специальной военной операции, членов их семей, если у них отсутствуют иные жилые помещения, пригодные для постоянного проживания, находящиеся </w:t>
      </w:r>
      <w:r w:rsidR="0040376E" w:rsidRPr="00A26474">
        <w:t>в их собственности,</w:t>
      </w:r>
      <w:r w:rsidRPr="00A26474">
        <w:t xml:space="preserve"> либо занимаемые на условиях социального найма или по договору найма жилого помещения жилищного фонда социального использования, осуществляется в первоочередном порядке.</w:t>
      </w:r>
    </w:p>
    <w:p w:rsidR="00121FA5" w:rsidRPr="00A26474" w:rsidRDefault="00121FA5" w:rsidP="00121FA5">
      <w:r w:rsidRPr="00A26474">
        <w:t xml:space="preserve">В случае гибели, смерти, признания безвестно отсутствующим или объявления умершим участника специальной военной операции члены его семьи, постоянно проживающие на территории автономного округа, сохраняют право на переселение из жилого помещения, расположенного в жилом доме, признанном аварийным, в первоочередном порядке. </w:t>
      </w:r>
    </w:p>
    <w:p w:rsidR="00121FA5" w:rsidRPr="00A26474" w:rsidRDefault="00121FA5" w:rsidP="00121FA5">
      <w:r w:rsidRPr="00A26474">
        <w:t>Переселение участников специальной военной операции, членов их семей в первоочередном порядке добровольное и носит заявительный характер.</w:t>
      </w:r>
    </w:p>
    <w:p w:rsidR="00121FA5" w:rsidRPr="00A26474" w:rsidRDefault="00121FA5" w:rsidP="00121FA5">
      <w:r w:rsidRPr="00A26474">
        <w:t>Жилое помещение, передаваемое участнику мероприятия взамен, с его согласия, может быть меньше или больше по общей площади жилого помещения, отчуждаемого участником.</w:t>
      </w:r>
    </w:p>
    <w:p w:rsidR="00121FA5" w:rsidRPr="00A26474" w:rsidRDefault="00121FA5" w:rsidP="00121FA5">
      <w:r w:rsidRPr="00A26474">
        <w:t>При заключении договора мены, в зависимости от времени регистрации по месту жительства на территории Березовского района каждого собственника жилого помещения, расположенного в многоквартирном доме, признанном аварийным, предоставляется поддержка в виде уменьшения размера доплаты за жилое помещение в соответствии с настоящим Порядком.</w:t>
      </w:r>
    </w:p>
    <w:p w:rsidR="00121FA5" w:rsidRPr="00A26474" w:rsidRDefault="00121FA5" w:rsidP="00121FA5">
      <w:r w:rsidRPr="00A26474">
        <w:t>В случае заключения договора мены с гражданами, жилое помещение которых находится в общей долевой или общей совместной собственности, размер поддержки определяется для каждого из сособственников, исходя из времени регистрации по месту жительства на территории Березовского района и стоимости приобретаемой доли каждого из сособственников жилого помещения.</w:t>
      </w:r>
    </w:p>
    <w:p w:rsidR="00126418" w:rsidRPr="00A26474" w:rsidRDefault="00121FA5" w:rsidP="00121FA5">
      <w:r w:rsidRPr="00A26474">
        <w:t>Размер доплаты стоимости приобретаемого жилого помещения устанавливается в следующем соотношении:</w:t>
      </w:r>
    </w:p>
    <w:p w:rsidR="00126418" w:rsidRPr="00A26474" w:rsidRDefault="00126418" w:rsidP="00126418">
      <w:pPr>
        <w:rPr>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4"/>
        <w:gridCol w:w="4947"/>
      </w:tblGrid>
      <w:tr w:rsidR="00121FA5" w:rsidRPr="00A26474" w:rsidTr="00121FA5">
        <w:tc>
          <w:tcPr>
            <w:tcW w:w="5068" w:type="dxa"/>
            <w:tcBorders>
              <w:top w:val="single" w:sz="4" w:space="0" w:color="auto"/>
              <w:left w:val="single" w:sz="4" w:space="0" w:color="auto"/>
              <w:bottom w:val="single" w:sz="4" w:space="0" w:color="auto"/>
              <w:right w:val="single" w:sz="4" w:space="0" w:color="auto"/>
            </w:tcBorders>
            <w:hideMark/>
          </w:tcPr>
          <w:p w:rsidR="00121FA5" w:rsidRPr="00A26474" w:rsidRDefault="00121FA5" w:rsidP="00121FA5">
            <w:pPr>
              <w:ind w:firstLine="0"/>
              <w:jc w:val="center"/>
              <w:rPr>
                <w:lang w:eastAsia="en-US"/>
              </w:rPr>
            </w:pPr>
            <w:r w:rsidRPr="00A26474">
              <w:rPr>
                <w:lang w:eastAsia="en-US"/>
              </w:rPr>
              <w:t>Время регистрации по месту жительства на территории Березовского района</w:t>
            </w:r>
          </w:p>
        </w:tc>
        <w:tc>
          <w:tcPr>
            <w:tcW w:w="5069" w:type="dxa"/>
            <w:tcBorders>
              <w:top w:val="single" w:sz="4" w:space="0" w:color="auto"/>
              <w:left w:val="single" w:sz="4" w:space="0" w:color="auto"/>
              <w:bottom w:val="single" w:sz="4" w:space="0" w:color="auto"/>
              <w:right w:val="single" w:sz="4" w:space="0" w:color="auto"/>
            </w:tcBorders>
            <w:hideMark/>
          </w:tcPr>
          <w:p w:rsidR="00121FA5" w:rsidRPr="00A26474" w:rsidRDefault="00121FA5" w:rsidP="00121FA5">
            <w:pPr>
              <w:ind w:firstLine="0"/>
              <w:jc w:val="center"/>
              <w:rPr>
                <w:lang w:eastAsia="en-US"/>
              </w:rPr>
            </w:pPr>
            <w:r w:rsidRPr="00A26474">
              <w:rPr>
                <w:lang w:eastAsia="en-US"/>
              </w:rPr>
              <w:t>% от размера доплаты</w:t>
            </w:r>
          </w:p>
        </w:tc>
      </w:tr>
      <w:tr w:rsidR="00121FA5" w:rsidRPr="00A26474" w:rsidTr="00121FA5">
        <w:tc>
          <w:tcPr>
            <w:tcW w:w="5068" w:type="dxa"/>
            <w:tcBorders>
              <w:top w:val="single" w:sz="4" w:space="0" w:color="auto"/>
              <w:left w:val="single" w:sz="4" w:space="0" w:color="auto"/>
              <w:bottom w:val="single" w:sz="4" w:space="0" w:color="auto"/>
              <w:right w:val="single" w:sz="4" w:space="0" w:color="auto"/>
            </w:tcBorders>
            <w:hideMark/>
          </w:tcPr>
          <w:p w:rsidR="00121FA5" w:rsidRPr="00A26474" w:rsidRDefault="00121FA5" w:rsidP="00121FA5">
            <w:pPr>
              <w:ind w:firstLine="0"/>
              <w:jc w:val="center"/>
              <w:rPr>
                <w:lang w:eastAsia="en-US"/>
              </w:rPr>
            </w:pPr>
            <w:r w:rsidRPr="00A26474">
              <w:rPr>
                <w:lang w:eastAsia="en-US"/>
              </w:rPr>
              <w:t>свыше 25 лет</w:t>
            </w:r>
          </w:p>
        </w:tc>
        <w:tc>
          <w:tcPr>
            <w:tcW w:w="5069" w:type="dxa"/>
            <w:tcBorders>
              <w:top w:val="single" w:sz="4" w:space="0" w:color="auto"/>
              <w:left w:val="single" w:sz="4" w:space="0" w:color="auto"/>
              <w:bottom w:val="single" w:sz="4" w:space="0" w:color="auto"/>
              <w:right w:val="single" w:sz="4" w:space="0" w:color="auto"/>
            </w:tcBorders>
            <w:hideMark/>
          </w:tcPr>
          <w:p w:rsidR="00121FA5" w:rsidRPr="00A26474" w:rsidRDefault="00121FA5" w:rsidP="00121FA5">
            <w:pPr>
              <w:ind w:firstLine="0"/>
              <w:jc w:val="center"/>
              <w:rPr>
                <w:lang w:eastAsia="en-US"/>
              </w:rPr>
            </w:pPr>
            <w:r w:rsidRPr="00A26474">
              <w:rPr>
                <w:lang w:eastAsia="en-US"/>
              </w:rPr>
              <w:t>10</w:t>
            </w:r>
          </w:p>
        </w:tc>
      </w:tr>
      <w:tr w:rsidR="00121FA5" w:rsidRPr="00A26474" w:rsidTr="00121FA5">
        <w:tc>
          <w:tcPr>
            <w:tcW w:w="5068" w:type="dxa"/>
            <w:tcBorders>
              <w:top w:val="single" w:sz="4" w:space="0" w:color="auto"/>
              <w:left w:val="single" w:sz="4" w:space="0" w:color="auto"/>
              <w:bottom w:val="single" w:sz="4" w:space="0" w:color="auto"/>
              <w:right w:val="single" w:sz="4" w:space="0" w:color="auto"/>
            </w:tcBorders>
            <w:hideMark/>
          </w:tcPr>
          <w:p w:rsidR="00121FA5" w:rsidRPr="00A26474" w:rsidRDefault="00121FA5" w:rsidP="00121FA5">
            <w:pPr>
              <w:ind w:firstLine="0"/>
              <w:jc w:val="center"/>
              <w:rPr>
                <w:lang w:eastAsia="en-US"/>
              </w:rPr>
            </w:pPr>
            <w:r w:rsidRPr="00A26474">
              <w:rPr>
                <w:lang w:eastAsia="en-US"/>
              </w:rPr>
              <w:t>от 20 до 25 лет</w:t>
            </w:r>
          </w:p>
        </w:tc>
        <w:tc>
          <w:tcPr>
            <w:tcW w:w="5069" w:type="dxa"/>
            <w:tcBorders>
              <w:top w:val="single" w:sz="4" w:space="0" w:color="auto"/>
              <w:left w:val="single" w:sz="4" w:space="0" w:color="auto"/>
              <w:bottom w:val="single" w:sz="4" w:space="0" w:color="auto"/>
              <w:right w:val="single" w:sz="4" w:space="0" w:color="auto"/>
            </w:tcBorders>
            <w:hideMark/>
          </w:tcPr>
          <w:p w:rsidR="00121FA5" w:rsidRPr="00A26474" w:rsidRDefault="00121FA5" w:rsidP="00121FA5">
            <w:pPr>
              <w:ind w:firstLine="0"/>
              <w:jc w:val="center"/>
              <w:rPr>
                <w:lang w:eastAsia="en-US"/>
              </w:rPr>
            </w:pPr>
            <w:r w:rsidRPr="00A26474">
              <w:rPr>
                <w:lang w:eastAsia="en-US"/>
              </w:rPr>
              <w:t>20</w:t>
            </w:r>
          </w:p>
        </w:tc>
      </w:tr>
      <w:tr w:rsidR="00121FA5" w:rsidRPr="00A26474" w:rsidTr="00121FA5">
        <w:tc>
          <w:tcPr>
            <w:tcW w:w="5068" w:type="dxa"/>
            <w:tcBorders>
              <w:top w:val="single" w:sz="4" w:space="0" w:color="auto"/>
              <w:left w:val="single" w:sz="4" w:space="0" w:color="auto"/>
              <w:bottom w:val="single" w:sz="4" w:space="0" w:color="auto"/>
              <w:right w:val="single" w:sz="4" w:space="0" w:color="auto"/>
            </w:tcBorders>
            <w:hideMark/>
          </w:tcPr>
          <w:p w:rsidR="00121FA5" w:rsidRPr="00A26474" w:rsidRDefault="00121FA5" w:rsidP="00121FA5">
            <w:pPr>
              <w:ind w:firstLine="0"/>
              <w:jc w:val="center"/>
              <w:rPr>
                <w:lang w:eastAsia="en-US"/>
              </w:rPr>
            </w:pPr>
            <w:r w:rsidRPr="00A26474">
              <w:rPr>
                <w:lang w:eastAsia="en-US"/>
              </w:rPr>
              <w:t>от 15 до 20 лет</w:t>
            </w:r>
          </w:p>
        </w:tc>
        <w:tc>
          <w:tcPr>
            <w:tcW w:w="5069" w:type="dxa"/>
            <w:tcBorders>
              <w:top w:val="single" w:sz="4" w:space="0" w:color="auto"/>
              <w:left w:val="single" w:sz="4" w:space="0" w:color="auto"/>
              <w:bottom w:val="single" w:sz="4" w:space="0" w:color="auto"/>
              <w:right w:val="single" w:sz="4" w:space="0" w:color="auto"/>
            </w:tcBorders>
            <w:hideMark/>
          </w:tcPr>
          <w:p w:rsidR="00121FA5" w:rsidRPr="00A26474" w:rsidRDefault="00121FA5" w:rsidP="00121FA5">
            <w:pPr>
              <w:ind w:firstLine="0"/>
              <w:jc w:val="center"/>
              <w:rPr>
                <w:lang w:eastAsia="en-US"/>
              </w:rPr>
            </w:pPr>
            <w:r w:rsidRPr="00A26474">
              <w:rPr>
                <w:lang w:eastAsia="en-US"/>
              </w:rPr>
              <w:t>30</w:t>
            </w:r>
          </w:p>
        </w:tc>
      </w:tr>
      <w:tr w:rsidR="00121FA5" w:rsidRPr="00A26474" w:rsidTr="00121FA5">
        <w:tc>
          <w:tcPr>
            <w:tcW w:w="5068" w:type="dxa"/>
            <w:tcBorders>
              <w:top w:val="single" w:sz="4" w:space="0" w:color="auto"/>
              <w:left w:val="single" w:sz="4" w:space="0" w:color="auto"/>
              <w:bottom w:val="single" w:sz="4" w:space="0" w:color="auto"/>
              <w:right w:val="single" w:sz="4" w:space="0" w:color="auto"/>
            </w:tcBorders>
            <w:hideMark/>
          </w:tcPr>
          <w:p w:rsidR="00121FA5" w:rsidRPr="00A26474" w:rsidRDefault="00121FA5" w:rsidP="00121FA5">
            <w:pPr>
              <w:ind w:firstLine="0"/>
              <w:jc w:val="center"/>
              <w:rPr>
                <w:lang w:eastAsia="en-US"/>
              </w:rPr>
            </w:pPr>
            <w:r w:rsidRPr="00A26474">
              <w:rPr>
                <w:lang w:eastAsia="en-US"/>
              </w:rPr>
              <w:t>от 10 до 15 лет</w:t>
            </w:r>
          </w:p>
        </w:tc>
        <w:tc>
          <w:tcPr>
            <w:tcW w:w="5069" w:type="dxa"/>
            <w:tcBorders>
              <w:top w:val="single" w:sz="4" w:space="0" w:color="auto"/>
              <w:left w:val="single" w:sz="4" w:space="0" w:color="auto"/>
              <w:bottom w:val="single" w:sz="4" w:space="0" w:color="auto"/>
              <w:right w:val="single" w:sz="4" w:space="0" w:color="auto"/>
            </w:tcBorders>
            <w:hideMark/>
          </w:tcPr>
          <w:p w:rsidR="00121FA5" w:rsidRPr="00A26474" w:rsidRDefault="00121FA5" w:rsidP="00121FA5">
            <w:pPr>
              <w:ind w:firstLine="0"/>
              <w:jc w:val="center"/>
              <w:rPr>
                <w:lang w:eastAsia="en-US"/>
              </w:rPr>
            </w:pPr>
            <w:r w:rsidRPr="00A26474">
              <w:rPr>
                <w:lang w:eastAsia="en-US"/>
              </w:rPr>
              <w:t>40</w:t>
            </w:r>
          </w:p>
        </w:tc>
      </w:tr>
      <w:tr w:rsidR="00121FA5" w:rsidRPr="00A26474" w:rsidTr="00121FA5">
        <w:tc>
          <w:tcPr>
            <w:tcW w:w="5068" w:type="dxa"/>
            <w:tcBorders>
              <w:top w:val="single" w:sz="4" w:space="0" w:color="auto"/>
              <w:left w:val="single" w:sz="4" w:space="0" w:color="auto"/>
              <w:bottom w:val="single" w:sz="4" w:space="0" w:color="auto"/>
              <w:right w:val="single" w:sz="4" w:space="0" w:color="auto"/>
            </w:tcBorders>
            <w:hideMark/>
          </w:tcPr>
          <w:p w:rsidR="00121FA5" w:rsidRPr="00A26474" w:rsidRDefault="00121FA5" w:rsidP="00121FA5">
            <w:pPr>
              <w:ind w:firstLine="0"/>
              <w:jc w:val="center"/>
              <w:rPr>
                <w:lang w:eastAsia="en-US"/>
              </w:rPr>
            </w:pPr>
            <w:r w:rsidRPr="00A26474">
              <w:rPr>
                <w:lang w:eastAsia="en-US"/>
              </w:rPr>
              <w:t>менее 10 лет</w:t>
            </w:r>
          </w:p>
        </w:tc>
        <w:tc>
          <w:tcPr>
            <w:tcW w:w="5069" w:type="dxa"/>
            <w:tcBorders>
              <w:top w:val="single" w:sz="4" w:space="0" w:color="auto"/>
              <w:left w:val="single" w:sz="4" w:space="0" w:color="auto"/>
              <w:bottom w:val="single" w:sz="4" w:space="0" w:color="auto"/>
              <w:right w:val="single" w:sz="4" w:space="0" w:color="auto"/>
            </w:tcBorders>
            <w:hideMark/>
          </w:tcPr>
          <w:p w:rsidR="00121FA5" w:rsidRPr="00A26474" w:rsidRDefault="00121FA5" w:rsidP="00121FA5">
            <w:pPr>
              <w:ind w:firstLine="0"/>
              <w:jc w:val="center"/>
              <w:rPr>
                <w:lang w:eastAsia="en-US"/>
              </w:rPr>
            </w:pPr>
            <w:r w:rsidRPr="00A26474">
              <w:rPr>
                <w:lang w:eastAsia="en-US"/>
              </w:rPr>
              <w:t>50</w:t>
            </w:r>
          </w:p>
        </w:tc>
      </w:tr>
    </w:tbl>
    <w:p w:rsidR="00086954" w:rsidRPr="00A26474" w:rsidRDefault="00086954" w:rsidP="00121FA5">
      <w:pPr>
        <w:rPr>
          <w:lang w:eastAsia="en-US"/>
        </w:rPr>
      </w:pPr>
    </w:p>
    <w:p w:rsidR="00121FA5" w:rsidRPr="00A26474" w:rsidRDefault="00121FA5" w:rsidP="00121FA5">
      <w:pPr>
        <w:rPr>
          <w:lang w:eastAsia="en-US"/>
        </w:rPr>
      </w:pPr>
      <w:r w:rsidRPr="00A26474">
        <w:rPr>
          <w:lang w:eastAsia="en-US"/>
        </w:rPr>
        <w:t>Мена осуществляется с доплатой в полном размере, без применения мер поддержки, предусмотренных настоящим Порядком при следующих условиях:</w:t>
      </w:r>
    </w:p>
    <w:p w:rsidR="00121FA5" w:rsidRPr="00A26474" w:rsidRDefault="00121FA5" w:rsidP="00121FA5">
      <w:pPr>
        <w:rPr>
          <w:lang w:eastAsia="en-US"/>
        </w:rPr>
      </w:pPr>
      <w:r w:rsidRPr="00A26474">
        <w:rPr>
          <w:lang w:eastAsia="en-US"/>
        </w:rPr>
        <w:t>- отсутствие у собственника и (или) сособственника регистрации по месту жительства на территории Березовского района на дату расселения многоквартирного дома, признанного аварийным;</w:t>
      </w:r>
    </w:p>
    <w:p w:rsidR="00121FA5" w:rsidRPr="00A26474" w:rsidRDefault="00121FA5" w:rsidP="00121FA5">
      <w:pPr>
        <w:rPr>
          <w:lang w:eastAsia="en-US"/>
        </w:rPr>
      </w:pPr>
      <w:r w:rsidRPr="00A26474">
        <w:rPr>
          <w:lang w:eastAsia="en-US"/>
        </w:rPr>
        <w:lastRenderedPageBreak/>
        <w:t>- наличие у собственника и (или) сособственника иных жилых помещений на праве собственности на территории Российской Федерации;</w:t>
      </w:r>
    </w:p>
    <w:p w:rsidR="00121FA5" w:rsidRPr="00A26474" w:rsidRDefault="00121FA5" w:rsidP="00121FA5">
      <w:pPr>
        <w:rPr>
          <w:lang w:eastAsia="en-US"/>
        </w:rPr>
      </w:pPr>
      <w:r w:rsidRPr="00A26474">
        <w:rPr>
          <w:lang w:eastAsia="en-US"/>
        </w:rPr>
        <w:t>- если собственник и (или) сособственник совершали гражданско-правовые сделки по отчуждению жилых помещений в течение 5 лет на территории Российской Федерации, предшествующих дате подачи заявления о заключении договора мены.</w:t>
      </w:r>
    </w:p>
    <w:p w:rsidR="00121FA5" w:rsidRPr="00A26474" w:rsidRDefault="00121FA5" w:rsidP="00121FA5">
      <w:pPr>
        <w:rPr>
          <w:lang w:eastAsia="en-US"/>
        </w:rPr>
      </w:pPr>
      <w:r w:rsidRPr="00A26474">
        <w:rPr>
          <w:lang w:eastAsia="en-US"/>
        </w:rPr>
        <w:t xml:space="preserve">Приобретенные жилые помещения в целях переселения граждан из жилых домов, признанных аварийными, предоставляются без уплаты разницы между рыночной стоимостью жилых помещений, предоставляемых взамен изымаемых жилых помещений, и размером возмещения за изымаемые жилые помещения собственникам жилых помещений в многоквартирных домах, признанных в установленном порядке аварийными и подлежащими сносу или реконструкции, из числа инвалидов, семей, имеющих детей-инвалидов, неработающих пенсионеров по старости, семей, имеющих трех и более несовершеннолетних детей, несовершеннолетних граждан, участников специальной военной операции, ветеранов боевых действий, инвалидов боевых действий, ветеранов Великой Отечественной войны, малоимущих граждан, состоящих на учете в органах местного самоуправления в качестве нуждающихся в жилых помещениях, предоставляемых по договорам социального найма, граждан, признанных судом недееспособными, при условии, что </w:t>
      </w:r>
      <w:r w:rsidR="00005AF8" w:rsidRPr="00A26474">
        <w:rPr>
          <w:lang w:eastAsia="en-US"/>
        </w:rPr>
        <w:t>с</w:t>
      </w:r>
      <w:r w:rsidRPr="00A26474">
        <w:rPr>
          <w:lang w:eastAsia="en-US"/>
        </w:rPr>
        <w:t xml:space="preserve"> дат</w:t>
      </w:r>
      <w:r w:rsidR="00005AF8" w:rsidRPr="00A26474">
        <w:rPr>
          <w:lang w:eastAsia="en-US"/>
        </w:rPr>
        <w:t>ы</w:t>
      </w:r>
      <w:r w:rsidRPr="00A26474">
        <w:rPr>
          <w:lang w:eastAsia="en-US"/>
        </w:rPr>
        <w:t xml:space="preserve"> признания многоквартирного дома аварийным и подлежащим сносу или реконструкции у них отсутствуют иные жилые помещения, пригодные для постоянного проживания, находящиеся в их собственности либо занимаемые на условиях социального найма или по договору найма жилого помещения жилищного фонда социального использования.</w:t>
      </w:r>
    </w:p>
    <w:p w:rsidR="00FB126E" w:rsidRPr="00A26474" w:rsidRDefault="00005AF8" w:rsidP="00121FA5">
      <w:pPr>
        <w:rPr>
          <w:lang w:eastAsia="en-US"/>
        </w:rPr>
      </w:pPr>
      <w:r w:rsidRPr="00A26474">
        <w:rPr>
          <w:lang w:eastAsia="en-US"/>
        </w:rPr>
        <w:t xml:space="preserve">(в абзаце тридцатом подпункта 5.2 пункта 5 слова «на дату» заменены словами «с даты» постановлением Администрации </w:t>
      </w:r>
      <w:hyperlink r:id="rId128" w:tooltip="постановление от 27.02.2025 0:00:00 №165 Администрация Березовского района&#10;&#10;О внесении изменений в постановление администрации Березовского района от 18.05.2022 № 725 " w:history="1">
        <w:r w:rsidRPr="00A26474">
          <w:rPr>
            <w:rStyle w:val="ab"/>
            <w:lang w:eastAsia="en-US"/>
          </w:rPr>
          <w:t>от 27.02.2025 № 165)</w:t>
        </w:r>
      </w:hyperlink>
    </w:p>
    <w:p w:rsidR="00121FA5" w:rsidRPr="00A26474" w:rsidRDefault="00121FA5" w:rsidP="00121FA5">
      <w:pPr>
        <w:rPr>
          <w:lang w:eastAsia="en-US"/>
        </w:rPr>
      </w:pPr>
      <w:r w:rsidRPr="00A26474">
        <w:rPr>
          <w:lang w:eastAsia="en-US"/>
        </w:rPr>
        <w:t>Право на получение поддержки, предусмотренной настоящим Порядком, может быть использовано на территории Березовского района Ханты-Мансийского автономного округа-Югры один раз.</w:t>
      </w:r>
    </w:p>
    <w:p w:rsidR="00121FA5" w:rsidRPr="00A26474" w:rsidRDefault="00121FA5" w:rsidP="00121FA5">
      <w:pPr>
        <w:rPr>
          <w:lang w:eastAsia="en-US"/>
        </w:rPr>
      </w:pPr>
      <w:r w:rsidRPr="00A26474">
        <w:rPr>
          <w:lang w:eastAsia="en-US"/>
        </w:rPr>
        <w:t>Доплата за приобретаемое по договору мены жилое помещение производится путем единовременного внесения денежных средств приобретателем (-ями) в течение 30 календарных дней со дня подписания договора мены.</w:t>
      </w:r>
    </w:p>
    <w:p w:rsidR="00121FA5" w:rsidRPr="00A26474" w:rsidRDefault="00121FA5" w:rsidP="00121FA5">
      <w:pPr>
        <w:rPr>
          <w:lang w:eastAsia="en-US"/>
        </w:rPr>
      </w:pPr>
      <w:r w:rsidRPr="00A26474">
        <w:rPr>
          <w:lang w:eastAsia="en-US"/>
        </w:rPr>
        <w:t>По заявлению граждан, предоставляется рассрочка платежа по договору мены на срок не более 10 лет с ежемесячным внесением платежей равными долями, с обременением жилого помещения в пользу муниципального образования Березовский район (городское (сельское) поселение). При этом платежи по договору мены вносятся гражданами независимо от факта пользования жилым помещением.</w:t>
      </w:r>
    </w:p>
    <w:p w:rsidR="00121FA5" w:rsidRPr="00A26474" w:rsidRDefault="00121FA5" w:rsidP="00121FA5">
      <w:pPr>
        <w:rPr>
          <w:lang w:eastAsia="en-US"/>
        </w:rPr>
      </w:pPr>
      <w:r w:rsidRPr="00A26474">
        <w:rPr>
          <w:lang w:eastAsia="en-US"/>
        </w:rPr>
        <w:t>В случае если стоимость отчуждаемого жилого помещения превышает стоимость приобретаемого жилого помещения, жилые помещения признаются равноценными, договор мены заключается без доплат.</w:t>
      </w:r>
    </w:p>
    <w:p w:rsidR="00121FA5" w:rsidRPr="00A26474" w:rsidRDefault="00121FA5" w:rsidP="00121FA5">
      <w:pPr>
        <w:rPr>
          <w:lang w:eastAsia="en-US"/>
        </w:rPr>
      </w:pPr>
      <w:r w:rsidRPr="00A26474">
        <w:rPr>
          <w:lang w:eastAsia="en-US"/>
        </w:rPr>
        <w:t xml:space="preserve">Стоимость жилых помещений устанавливается согласно отчетам об оценке рыночной стоимости жилых помещений, определенной независимым оценщиком, в соответствии с Федеральным законом от 29.07.1998 </w:t>
      </w:r>
      <w:hyperlink r:id="rId129" w:tooltip="&quot;Об оценочной деятельности в Российской Федерации (с изменениями на 31 июля 2025 года)&quot;&#10;Федеральный закон от 29.07.1998 N 135-ФЗ&#10;Статус: Действующая редакция документа (действ. c 01.03.2026)" w:history="1">
        <w:r w:rsidRPr="00A26474">
          <w:rPr>
            <w:rStyle w:val="ab"/>
            <w:color w:val="0000AA"/>
            <w:lang w:eastAsia="en-US"/>
          </w:rPr>
          <w:t>№ 135-ФЗ «Об оценочной деятельности</w:t>
        </w:r>
      </w:hyperlink>
      <w:r w:rsidRPr="00A26474">
        <w:rPr>
          <w:lang w:eastAsia="en-US"/>
        </w:rPr>
        <w:t xml:space="preserve"> в Российской Федерации». </w:t>
      </w:r>
    </w:p>
    <w:p w:rsidR="00121FA5" w:rsidRPr="00A26474" w:rsidRDefault="00121FA5" w:rsidP="00121FA5">
      <w:pPr>
        <w:rPr>
          <w:lang w:eastAsia="en-US"/>
        </w:rPr>
      </w:pPr>
      <w:r w:rsidRPr="00A26474">
        <w:rPr>
          <w:lang w:eastAsia="en-US"/>
        </w:rPr>
        <w:t>Участники мероприятия, выразившие согласие на переселение в установленном порядке, предоставляют в Отдел (администрацию городского (сельского) поселения) следующие документы:</w:t>
      </w:r>
    </w:p>
    <w:p w:rsidR="00121FA5" w:rsidRPr="00A26474" w:rsidRDefault="00121FA5" w:rsidP="00121FA5">
      <w:pPr>
        <w:rPr>
          <w:lang w:eastAsia="en-US"/>
        </w:rPr>
      </w:pPr>
      <w:r w:rsidRPr="00A26474">
        <w:rPr>
          <w:lang w:eastAsia="en-US"/>
        </w:rPr>
        <w:t xml:space="preserve">- заявление о заключении договора мены согласно приложению 2 к настоящему Порядку; </w:t>
      </w:r>
    </w:p>
    <w:p w:rsidR="00121FA5" w:rsidRPr="00A26474" w:rsidRDefault="00121FA5" w:rsidP="00121FA5">
      <w:pPr>
        <w:rPr>
          <w:lang w:eastAsia="en-US"/>
        </w:rPr>
      </w:pPr>
      <w:r w:rsidRPr="00A26474">
        <w:rPr>
          <w:lang w:eastAsia="en-US"/>
        </w:rPr>
        <w:t>- документы, удостоверяющие личности участников мероприятия;</w:t>
      </w:r>
    </w:p>
    <w:p w:rsidR="00121FA5" w:rsidRPr="00A26474" w:rsidRDefault="00121FA5" w:rsidP="00121FA5">
      <w:pPr>
        <w:rPr>
          <w:lang w:eastAsia="en-US"/>
        </w:rPr>
      </w:pPr>
      <w:r w:rsidRPr="00A26474">
        <w:rPr>
          <w:lang w:eastAsia="en-US"/>
        </w:rPr>
        <w:t>- свидетельства, выданные органами записи актов гражданского состояния: свидетельство о заключении/ расторжении брака, свидетельство о перемене имени, фамилии (при наличии);</w:t>
      </w:r>
    </w:p>
    <w:p w:rsidR="00005AF8" w:rsidRPr="00A26474" w:rsidRDefault="00121FA5" w:rsidP="00005AF8">
      <w:pPr>
        <w:rPr>
          <w:lang w:eastAsia="en-US"/>
        </w:rPr>
      </w:pPr>
      <w:r w:rsidRPr="00A26474">
        <w:rPr>
          <w:lang w:eastAsia="en-US"/>
        </w:rPr>
        <w:lastRenderedPageBreak/>
        <w:t xml:space="preserve">- </w:t>
      </w:r>
      <w:r w:rsidR="00005AF8" w:rsidRPr="00A26474">
        <w:rPr>
          <w:lang w:eastAsia="en-US"/>
        </w:rPr>
        <w:t xml:space="preserve">разрешение органа опеки и попечительства, выданное законным представителям (родителям, усыновителям, опекунам) несовершеннолетних лиц, не достигших возраста 14 (четырнадцати) лет, и лиц, признанных судом недееспособными, на отчуждение жилого помещения, находящегося в собственности, и заключения договора мены (при необходимости); </w:t>
      </w:r>
    </w:p>
    <w:p w:rsidR="00121FA5" w:rsidRPr="00A26474" w:rsidRDefault="00005AF8" w:rsidP="00005AF8">
      <w:pPr>
        <w:rPr>
          <w:lang w:eastAsia="en-US"/>
        </w:rPr>
      </w:pPr>
      <w:r w:rsidRPr="00A26474">
        <w:rPr>
          <w:lang w:eastAsia="en-US"/>
        </w:rPr>
        <w:t>- разрешение (согласие) органа опеки и попечительства на дачу законными представителями (родителями, усыновителями, попечителями) согласия несовершеннолетним лицам в возрасте от 14 до 18 лет и гражданам, признанным судом ограниченно дееспособными - на отчуждение жилого помещения, находящегося в собственности, и заключения договора мены (при необходимости);</w:t>
      </w:r>
    </w:p>
    <w:p w:rsidR="00F92A2D" w:rsidRPr="00A26474" w:rsidRDefault="00F92A2D" w:rsidP="00121FA5">
      <w:pPr>
        <w:rPr>
          <w:lang w:eastAsia="en-US"/>
        </w:rPr>
      </w:pPr>
      <w:r w:rsidRPr="00A26474">
        <w:rPr>
          <w:lang w:eastAsia="en-US"/>
        </w:rPr>
        <w:t>(изменения в абзацы двадцать третий, двадцать четвертый подпункта 5.3 пункта 5</w:t>
      </w:r>
      <w:r w:rsidRPr="00A26474">
        <w:t xml:space="preserve"> </w:t>
      </w:r>
      <w:r w:rsidRPr="00A26474">
        <w:rPr>
          <w:lang w:eastAsia="en-US"/>
        </w:rPr>
        <w:t>не внесены в связи с отсутствием</w:t>
      </w:r>
      <w:r w:rsidR="00F909F7" w:rsidRPr="00A26474">
        <w:rPr>
          <w:lang w:eastAsia="en-US"/>
        </w:rPr>
        <w:t xml:space="preserve"> подпункта 5.3</w:t>
      </w:r>
      <w:r w:rsidRPr="00A26474">
        <w:rPr>
          <w:lang w:eastAsia="en-US"/>
        </w:rPr>
        <w:t>)</w:t>
      </w:r>
    </w:p>
    <w:p w:rsidR="00005AF8" w:rsidRPr="00A26474" w:rsidRDefault="00005AF8" w:rsidP="00121FA5">
      <w:pPr>
        <w:rPr>
          <w:lang w:eastAsia="en-US"/>
        </w:rPr>
      </w:pPr>
      <w:r w:rsidRPr="00A26474">
        <w:rPr>
          <w:lang w:eastAsia="en-US"/>
        </w:rPr>
        <w:t xml:space="preserve">(абзацы сороковой, сорок первый подпункта 5.2 пункта 5 изложены в редакции постановлением Администрации </w:t>
      </w:r>
      <w:hyperlink r:id="rId130" w:tooltip="постановление от 27.02.2025 0:00:00 №165 Администрация Березовского района&#10;&#10;О внесении изменений в постановление администрации Березовского района от 18.05.2022 № 725 " w:history="1">
        <w:r w:rsidRPr="00A26474">
          <w:rPr>
            <w:rStyle w:val="ab"/>
            <w:lang w:eastAsia="en-US"/>
          </w:rPr>
          <w:t>от 27.02.2025 № 165)</w:t>
        </w:r>
      </w:hyperlink>
    </w:p>
    <w:p w:rsidR="00121FA5" w:rsidRPr="00A26474" w:rsidRDefault="00121FA5" w:rsidP="00121FA5">
      <w:pPr>
        <w:rPr>
          <w:lang w:eastAsia="en-US"/>
        </w:rPr>
      </w:pPr>
      <w:r w:rsidRPr="00A26474">
        <w:rPr>
          <w:lang w:eastAsia="en-US"/>
        </w:rPr>
        <w:t>- технический (кадастровый) паспорт на жилое помещение для собственников жилого помещения (при наличии);</w:t>
      </w:r>
    </w:p>
    <w:p w:rsidR="00121FA5" w:rsidRPr="00A26474" w:rsidRDefault="00121FA5" w:rsidP="00121FA5">
      <w:pPr>
        <w:rPr>
          <w:lang w:eastAsia="en-US"/>
        </w:rPr>
      </w:pPr>
      <w:r w:rsidRPr="00A26474">
        <w:rPr>
          <w:lang w:eastAsia="en-US"/>
        </w:rPr>
        <w:t>- документы, подтверждающие проживание и период проживания на территории Березовского района;</w:t>
      </w:r>
    </w:p>
    <w:p w:rsidR="00121FA5" w:rsidRPr="00A26474" w:rsidRDefault="00121FA5" w:rsidP="00121FA5">
      <w:pPr>
        <w:rPr>
          <w:lang w:eastAsia="en-US"/>
        </w:rPr>
      </w:pPr>
      <w:r w:rsidRPr="00A26474">
        <w:rPr>
          <w:lang w:eastAsia="en-US"/>
        </w:rPr>
        <w:t xml:space="preserve">- документы, подтверждающие отнесение граждан к льготной категории, к участникам специальной военной операции (в зависимости от категории: справка военного комиссариата, выписка из приказа командира воинской (войсковой) части о зачислении в списки личного состава добровольческого формирования, созданного в соответствии с Федеральным законом от 31 мая 1996 года </w:t>
      </w:r>
      <w:hyperlink r:id="rId131" w:tooltip="&quot;Об обороне (с изменениями на 4 ноября 2025 года)&quot;&#10;Федеральный закон от 31.05.1996 N 61-ФЗ&#10;Статус: Действующая редакция документа (действ. c 15.11.2025)" w:history="1">
        <w:r w:rsidRPr="00A26474">
          <w:rPr>
            <w:rStyle w:val="ab"/>
            <w:color w:val="0000AA"/>
            <w:lang w:eastAsia="en-US"/>
          </w:rPr>
          <w:t>№ 61-ФЗ «Об обороне</w:t>
        </w:r>
      </w:hyperlink>
      <w:r w:rsidRPr="00A26474">
        <w:rPr>
          <w:lang w:eastAsia="en-US"/>
        </w:rPr>
        <w:t>», назначении на должность и направлении к выполнению задач специальной военной операции (при наличии);</w:t>
      </w:r>
    </w:p>
    <w:p w:rsidR="00121FA5" w:rsidRPr="00A26474" w:rsidRDefault="00121FA5" w:rsidP="00121FA5">
      <w:pPr>
        <w:rPr>
          <w:lang w:eastAsia="en-US"/>
        </w:rPr>
      </w:pPr>
      <w:r w:rsidRPr="00A26474">
        <w:rPr>
          <w:lang w:eastAsia="en-US"/>
        </w:rPr>
        <w:t>- документы, подтверждающие гибель, смерть, признание безвестно отсутствующим или объявление умершим, о признании членом семьи, о лишении родительских прав (свидетельство о смерти, решение суда) (при наличии).</w:t>
      </w:r>
    </w:p>
    <w:p w:rsidR="00121FA5" w:rsidRPr="00A26474" w:rsidRDefault="00121FA5" w:rsidP="00121FA5">
      <w:pPr>
        <w:rPr>
          <w:lang w:eastAsia="en-US"/>
        </w:rPr>
      </w:pPr>
      <w:r w:rsidRPr="00A26474">
        <w:rPr>
          <w:lang w:eastAsia="en-US"/>
        </w:rPr>
        <w:t>Решение о предоставлении жилого помещения участникам мероприятия по договору мены оформляется муниципальным правовым актом администрации Березовского района (администрации городского (сельского) поселения).</w:t>
      </w:r>
    </w:p>
    <w:p w:rsidR="00126418" w:rsidRPr="00A26474" w:rsidRDefault="00121FA5" w:rsidP="00121FA5">
      <w:pPr>
        <w:rPr>
          <w:lang w:eastAsia="en-US"/>
        </w:rPr>
      </w:pPr>
      <w:r w:rsidRPr="00A26474">
        <w:rPr>
          <w:lang w:eastAsia="en-US"/>
        </w:rPr>
        <w:t>Договор мены жилых помещений с участником мероприятия заключается администрацией Березовского района, администрацией городского (сельского) поселения.</w:t>
      </w:r>
    </w:p>
    <w:p w:rsidR="00126418" w:rsidRPr="00A26474" w:rsidRDefault="00126418" w:rsidP="00126418">
      <w:r w:rsidRPr="00A26474">
        <w:t xml:space="preserve">(пункт 5 изложен в редакции постановления Администрации </w:t>
      </w:r>
      <w:hyperlink r:id="rId132" w:tooltip="постановление от 21.03.2024 0:00:00 №213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21.03.2024 № 213</w:t>
        </w:r>
      </w:hyperlink>
      <w:r w:rsidRPr="00A26474">
        <w:t>)</w:t>
      </w:r>
    </w:p>
    <w:p w:rsidR="00530D4A" w:rsidRPr="00A26474" w:rsidRDefault="00530D4A" w:rsidP="00FD5A61">
      <w:pPr>
        <w:jc w:val="right"/>
        <w:rPr>
          <w:rFonts w:cs="Arial"/>
          <w:b/>
          <w:sz w:val="30"/>
          <w:szCs w:val="30"/>
        </w:rPr>
      </w:pPr>
      <w:r w:rsidRPr="00A26474">
        <w:rPr>
          <w:rFonts w:cs="Arial"/>
          <w:szCs w:val="28"/>
        </w:rPr>
        <w:br w:type="page"/>
      </w:r>
    </w:p>
    <w:p w:rsidR="00FD5A61" w:rsidRPr="00A26474" w:rsidRDefault="00FD5A61" w:rsidP="00FD5A61">
      <w:pPr>
        <w:jc w:val="right"/>
        <w:rPr>
          <w:rFonts w:cs="Arial"/>
          <w:b/>
          <w:sz w:val="30"/>
          <w:szCs w:val="30"/>
        </w:rPr>
      </w:pPr>
    </w:p>
    <w:p w:rsidR="00FD5A61" w:rsidRPr="00A26474" w:rsidRDefault="00FD5A61" w:rsidP="00FD5A61">
      <w:pPr>
        <w:jc w:val="right"/>
        <w:rPr>
          <w:rFonts w:cs="Arial"/>
          <w:b/>
          <w:sz w:val="30"/>
          <w:szCs w:val="30"/>
        </w:rPr>
      </w:pPr>
    </w:p>
    <w:p w:rsidR="002C1FCC" w:rsidRPr="00A26474" w:rsidRDefault="002C1FCC" w:rsidP="00FD5A61">
      <w:pPr>
        <w:ind w:left="4962"/>
        <w:jc w:val="right"/>
        <w:rPr>
          <w:rFonts w:cs="Arial"/>
          <w:b/>
          <w:sz w:val="30"/>
          <w:szCs w:val="30"/>
        </w:rPr>
      </w:pPr>
      <w:r w:rsidRPr="00A26474">
        <w:rPr>
          <w:rFonts w:cs="Arial"/>
          <w:b/>
          <w:sz w:val="30"/>
          <w:szCs w:val="30"/>
        </w:rPr>
        <w:t xml:space="preserve">Приложение 1 </w:t>
      </w:r>
    </w:p>
    <w:p w:rsidR="002C1FCC" w:rsidRPr="00A26474" w:rsidRDefault="002C1FCC" w:rsidP="00FD5A61">
      <w:pPr>
        <w:ind w:left="4962"/>
        <w:jc w:val="right"/>
        <w:outlineLvl w:val="1"/>
        <w:rPr>
          <w:rFonts w:cs="Arial"/>
          <w:b/>
          <w:bCs/>
          <w:iCs/>
          <w:sz w:val="30"/>
          <w:szCs w:val="30"/>
        </w:rPr>
      </w:pPr>
      <w:r w:rsidRPr="00A26474">
        <w:rPr>
          <w:rFonts w:cs="Arial"/>
          <w:b/>
          <w:sz w:val="30"/>
          <w:szCs w:val="30"/>
        </w:rPr>
        <w:t xml:space="preserve">к </w:t>
      </w:r>
      <w:r w:rsidRPr="00A26474">
        <w:rPr>
          <w:rFonts w:cs="Arial"/>
          <w:b/>
          <w:bCs/>
          <w:iCs/>
          <w:sz w:val="30"/>
          <w:szCs w:val="30"/>
        </w:rPr>
        <w:t>Порядку переселения</w:t>
      </w:r>
      <w:r w:rsidR="00F10A2C" w:rsidRPr="00A26474">
        <w:rPr>
          <w:rFonts w:cs="Arial"/>
          <w:b/>
          <w:bCs/>
          <w:iCs/>
          <w:sz w:val="30"/>
          <w:szCs w:val="30"/>
        </w:rPr>
        <w:t xml:space="preserve"> </w:t>
      </w:r>
      <w:r w:rsidRPr="00A26474">
        <w:rPr>
          <w:rFonts w:cs="Arial"/>
          <w:b/>
          <w:bCs/>
          <w:iCs/>
          <w:sz w:val="30"/>
          <w:szCs w:val="30"/>
        </w:rPr>
        <w:t xml:space="preserve">граждан </w:t>
      </w:r>
      <w:r w:rsidR="0040376E" w:rsidRPr="00A26474">
        <w:rPr>
          <w:rFonts w:cs="Arial"/>
          <w:b/>
          <w:bCs/>
          <w:iCs/>
          <w:sz w:val="30"/>
          <w:szCs w:val="30"/>
        </w:rPr>
        <w:t>из жилых домов,</w:t>
      </w:r>
      <w:r w:rsidR="00F10A2C" w:rsidRPr="00A26474">
        <w:rPr>
          <w:rFonts w:cs="Arial"/>
          <w:b/>
          <w:bCs/>
          <w:iCs/>
          <w:sz w:val="30"/>
          <w:szCs w:val="30"/>
        </w:rPr>
        <w:t xml:space="preserve"> </w:t>
      </w:r>
      <w:r w:rsidRPr="00A26474">
        <w:rPr>
          <w:rFonts w:cs="Arial"/>
          <w:b/>
          <w:bCs/>
          <w:iCs/>
          <w:sz w:val="30"/>
          <w:szCs w:val="30"/>
        </w:rPr>
        <w:t xml:space="preserve">признанных аварийными </w:t>
      </w:r>
    </w:p>
    <w:p w:rsidR="00FD5A61" w:rsidRPr="00A26474" w:rsidRDefault="00FD5A61" w:rsidP="00FD5A61">
      <w:pPr>
        <w:ind w:left="4962"/>
        <w:jc w:val="right"/>
        <w:outlineLvl w:val="1"/>
        <w:rPr>
          <w:rFonts w:cs="Arial"/>
          <w:b/>
          <w:bCs/>
          <w:iCs/>
          <w:sz w:val="30"/>
          <w:szCs w:val="30"/>
        </w:rPr>
      </w:pPr>
    </w:p>
    <w:p w:rsidR="00FD5A61" w:rsidRPr="00A26474" w:rsidRDefault="00FD5A61" w:rsidP="00FD5A61">
      <w:pPr>
        <w:ind w:left="4962"/>
        <w:jc w:val="right"/>
        <w:outlineLvl w:val="1"/>
        <w:rPr>
          <w:rFonts w:cs="Arial"/>
          <w:b/>
          <w:bCs/>
          <w:iCs/>
          <w:sz w:val="30"/>
          <w:szCs w:val="30"/>
        </w:rPr>
      </w:pPr>
    </w:p>
    <w:p w:rsidR="00FD5A61" w:rsidRPr="00A26474" w:rsidRDefault="00FD5A61" w:rsidP="00FD5A61">
      <w:pPr>
        <w:ind w:left="4962"/>
        <w:jc w:val="right"/>
        <w:outlineLvl w:val="1"/>
        <w:rPr>
          <w:rFonts w:cs="Arial"/>
          <w:b/>
          <w:bCs/>
          <w:iCs/>
          <w:sz w:val="30"/>
          <w:szCs w:val="30"/>
        </w:rPr>
      </w:pPr>
    </w:p>
    <w:p w:rsidR="008113FC" w:rsidRPr="00A26474" w:rsidRDefault="00FD5A61" w:rsidP="00194267">
      <w:pPr>
        <w:autoSpaceDE w:val="0"/>
        <w:autoSpaceDN w:val="0"/>
        <w:ind w:left="5812" w:firstLine="0"/>
        <w:jc w:val="right"/>
        <w:rPr>
          <w:rFonts w:cs="Arial"/>
        </w:rPr>
      </w:pPr>
      <w:r w:rsidRPr="00A26474">
        <w:rPr>
          <w:rFonts w:cs="Arial"/>
        </w:rPr>
        <w:t>_____</w:t>
      </w:r>
      <w:r w:rsidR="00194267" w:rsidRPr="00A26474">
        <w:rPr>
          <w:rFonts w:cs="Arial"/>
        </w:rPr>
        <w:t>____</w:t>
      </w:r>
      <w:r w:rsidRPr="00A26474">
        <w:rPr>
          <w:rFonts w:cs="Arial"/>
        </w:rPr>
        <w:t>___________</w:t>
      </w:r>
      <w:r w:rsidR="008113FC" w:rsidRPr="00A26474">
        <w:rPr>
          <w:rFonts w:cs="Arial"/>
        </w:rPr>
        <w:t>__________</w:t>
      </w:r>
    </w:p>
    <w:p w:rsidR="00194267" w:rsidRPr="00A26474" w:rsidRDefault="008113FC" w:rsidP="00194267">
      <w:pPr>
        <w:autoSpaceDE w:val="0"/>
        <w:autoSpaceDN w:val="0"/>
        <w:ind w:left="5812" w:firstLine="0"/>
        <w:jc w:val="right"/>
        <w:rPr>
          <w:rFonts w:cs="Arial"/>
        </w:rPr>
      </w:pPr>
      <w:r w:rsidRPr="00A26474">
        <w:rPr>
          <w:rFonts w:cs="Arial"/>
        </w:rPr>
        <w:t>____</w:t>
      </w:r>
      <w:r w:rsidR="00194267" w:rsidRPr="00A26474">
        <w:rPr>
          <w:rFonts w:cs="Arial"/>
        </w:rPr>
        <w:t>__________________________</w:t>
      </w:r>
    </w:p>
    <w:p w:rsidR="00FD5A61" w:rsidRPr="00A26474" w:rsidRDefault="008113FC" w:rsidP="00194267">
      <w:pPr>
        <w:autoSpaceDE w:val="0"/>
        <w:autoSpaceDN w:val="0"/>
        <w:ind w:left="5812" w:firstLine="0"/>
        <w:jc w:val="right"/>
        <w:rPr>
          <w:rFonts w:cs="Arial"/>
          <w:sz w:val="20"/>
          <w:szCs w:val="20"/>
        </w:rPr>
      </w:pPr>
      <w:r w:rsidRPr="00A26474">
        <w:rPr>
          <w:rFonts w:cs="Arial"/>
          <w:sz w:val="20"/>
          <w:szCs w:val="20"/>
        </w:rPr>
        <w:t>(</w:t>
      </w:r>
      <w:r w:rsidR="00152DE8" w:rsidRPr="00A26474">
        <w:rPr>
          <w:rFonts w:cs="Arial"/>
          <w:sz w:val="20"/>
          <w:szCs w:val="20"/>
        </w:rPr>
        <w:t>наименование администрации городского (сельского) поселения, района</w:t>
      </w:r>
      <w:r w:rsidRPr="00A26474">
        <w:rPr>
          <w:rFonts w:cs="Arial"/>
          <w:sz w:val="20"/>
          <w:szCs w:val="20"/>
        </w:rPr>
        <w:t>)</w:t>
      </w:r>
    </w:p>
    <w:p w:rsidR="00FD5A61" w:rsidRPr="00A26474" w:rsidRDefault="008113FC" w:rsidP="008113FC">
      <w:pPr>
        <w:autoSpaceDE w:val="0"/>
        <w:autoSpaceDN w:val="0"/>
        <w:jc w:val="right"/>
        <w:rPr>
          <w:rFonts w:cs="Arial"/>
          <w:szCs w:val="22"/>
        </w:rPr>
      </w:pPr>
      <w:r w:rsidRPr="00A26474">
        <w:rPr>
          <w:rFonts w:cs="Arial"/>
        </w:rPr>
        <w:t>от</w:t>
      </w:r>
      <w:r w:rsidRPr="00A26474">
        <w:rPr>
          <w:rFonts w:cs="Arial"/>
          <w:szCs w:val="22"/>
        </w:rPr>
        <w:t>__________________________________</w:t>
      </w:r>
    </w:p>
    <w:p w:rsidR="008113FC" w:rsidRPr="00A26474" w:rsidRDefault="008113FC" w:rsidP="008113FC">
      <w:pPr>
        <w:autoSpaceDE w:val="0"/>
        <w:autoSpaceDN w:val="0"/>
        <w:jc w:val="right"/>
        <w:rPr>
          <w:rFonts w:cs="Arial"/>
          <w:sz w:val="20"/>
          <w:szCs w:val="20"/>
        </w:rPr>
      </w:pPr>
      <w:r w:rsidRPr="00A26474">
        <w:rPr>
          <w:rFonts w:cs="Arial"/>
          <w:sz w:val="20"/>
          <w:szCs w:val="20"/>
        </w:rPr>
        <w:t>(Ф.И.О. полностью)</w:t>
      </w:r>
    </w:p>
    <w:p w:rsidR="008113FC" w:rsidRPr="00A26474" w:rsidRDefault="008113FC" w:rsidP="008113FC">
      <w:pPr>
        <w:autoSpaceDE w:val="0"/>
        <w:autoSpaceDN w:val="0"/>
        <w:ind w:left="5812"/>
        <w:jc w:val="right"/>
        <w:rPr>
          <w:rFonts w:cs="Arial"/>
          <w:sz w:val="20"/>
          <w:szCs w:val="20"/>
        </w:rPr>
      </w:pPr>
    </w:p>
    <w:p w:rsidR="00FD5A61" w:rsidRPr="00A26474" w:rsidRDefault="008113FC" w:rsidP="00FD5A61">
      <w:pPr>
        <w:autoSpaceDE w:val="0"/>
        <w:autoSpaceDN w:val="0"/>
        <w:jc w:val="right"/>
        <w:rPr>
          <w:rFonts w:cs="Arial"/>
        </w:rPr>
      </w:pPr>
      <w:r w:rsidRPr="00A26474">
        <w:rPr>
          <w:rFonts w:cs="Arial"/>
        </w:rPr>
        <w:t>Паспорт: серия_________</w:t>
      </w:r>
      <w:r w:rsidR="00FD5A61" w:rsidRPr="00A26474">
        <w:rPr>
          <w:rFonts w:cs="Arial"/>
        </w:rPr>
        <w:t xml:space="preserve"> № </w:t>
      </w:r>
      <w:r w:rsidRPr="00A26474">
        <w:rPr>
          <w:rFonts w:cs="Arial"/>
        </w:rPr>
        <w:t>__________</w:t>
      </w:r>
    </w:p>
    <w:p w:rsidR="008113FC" w:rsidRPr="00A26474" w:rsidRDefault="008113FC" w:rsidP="00737159">
      <w:pPr>
        <w:autoSpaceDE w:val="0"/>
        <w:autoSpaceDN w:val="0"/>
        <w:ind w:left="5387" w:firstLine="0"/>
        <w:jc w:val="center"/>
        <w:rPr>
          <w:rFonts w:cs="Arial"/>
          <w:sz w:val="20"/>
          <w:szCs w:val="20"/>
        </w:rPr>
      </w:pPr>
      <w:r w:rsidRPr="00A26474">
        <w:rPr>
          <w:rFonts w:cs="Arial"/>
        </w:rPr>
        <w:t>Выдан</w:t>
      </w:r>
      <w:r w:rsidRPr="00A26474">
        <w:rPr>
          <w:rFonts w:cs="Arial"/>
          <w:szCs w:val="22"/>
        </w:rPr>
        <w:t>_____________________</w:t>
      </w:r>
      <w:r w:rsidR="00FD5A61" w:rsidRPr="00A26474">
        <w:rPr>
          <w:rFonts w:cs="Arial"/>
          <w:szCs w:val="22"/>
        </w:rPr>
        <w:t xml:space="preserve">_______ </w:t>
      </w:r>
      <w:r w:rsidRPr="00A26474">
        <w:rPr>
          <w:rFonts w:cs="Arial"/>
          <w:sz w:val="20"/>
          <w:szCs w:val="20"/>
        </w:rPr>
        <w:t>(кем, когда)</w:t>
      </w:r>
    </w:p>
    <w:p w:rsidR="00FD5A61" w:rsidRPr="00A26474" w:rsidRDefault="00FD5A61" w:rsidP="008113FC">
      <w:pPr>
        <w:autoSpaceDE w:val="0"/>
        <w:autoSpaceDN w:val="0"/>
        <w:ind w:left="5812"/>
        <w:jc w:val="center"/>
        <w:rPr>
          <w:rFonts w:cs="Arial"/>
          <w:szCs w:val="22"/>
        </w:rPr>
      </w:pPr>
    </w:p>
    <w:p w:rsidR="00FD5A61" w:rsidRPr="00A26474" w:rsidRDefault="008113FC" w:rsidP="00194267">
      <w:pPr>
        <w:autoSpaceDE w:val="0"/>
        <w:autoSpaceDN w:val="0"/>
        <w:ind w:left="5812" w:firstLine="0"/>
        <w:rPr>
          <w:rFonts w:cs="Arial"/>
        </w:rPr>
      </w:pPr>
      <w:r w:rsidRPr="00A26474">
        <w:rPr>
          <w:rFonts w:cs="Arial"/>
        </w:rPr>
        <w:t>С</w:t>
      </w:r>
      <w:r w:rsidR="00FD5A61" w:rsidRPr="00A26474">
        <w:rPr>
          <w:rFonts w:cs="Arial"/>
        </w:rPr>
        <w:t>НИЛС</w:t>
      </w:r>
      <w:r w:rsidRPr="00A26474">
        <w:rPr>
          <w:rFonts w:cs="Arial"/>
        </w:rPr>
        <w:t>_____</w:t>
      </w:r>
      <w:r w:rsidR="00194267" w:rsidRPr="00A26474">
        <w:rPr>
          <w:rFonts w:cs="Arial"/>
        </w:rPr>
        <w:t>____</w:t>
      </w:r>
      <w:r w:rsidRPr="00A26474">
        <w:rPr>
          <w:rFonts w:cs="Arial"/>
        </w:rPr>
        <w:t>_</w:t>
      </w:r>
      <w:r w:rsidR="00FD5A61" w:rsidRPr="00A26474">
        <w:rPr>
          <w:rFonts w:cs="Arial"/>
        </w:rPr>
        <w:t>______________</w:t>
      </w:r>
    </w:p>
    <w:p w:rsidR="00FD5A61" w:rsidRPr="00A26474" w:rsidRDefault="00FD5A61" w:rsidP="008113FC">
      <w:pPr>
        <w:autoSpaceDE w:val="0"/>
        <w:autoSpaceDN w:val="0"/>
        <w:ind w:left="5812"/>
        <w:rPr>
          <w:rFonts w:cs="Arial"/>
        </w:rPr>
      </w:pPr>
    </w:p>
    <w:p w:rsidR="00FD5A61" w:rsidRPr="00A26474" w:rsidRDefault="008113FC" w:rsidP="008113FC">
      <w:pPr>
        <w:autoSpaceDE w:val="0"/>
        <w:autoSpaceDN w:val="0"/>
        <w:ind w:left="5812"/>
        <w:rPr>
          <w:rFonts w:cs="Arial"/>
        </w:rPr>
      </w:pPr>
      <w:r w:rsidRPr="00A26474">
        <w:rPr>
          <w:rFonts w:cs="Arial"/>
        </w:rPr>
        <w:t>Проживающего (ей) по адресу:</w:t>
      </w:r>
    </w:p>
    <w:p w:rsidR="008113FC" w:rsidRPr="00A26474" w:rsidRDefault="008113FC" w:rsidP="00737159">
      <w:pPr>
        <w:autoSpaceDE w:val="0"/>
        <w:autoSpaceDN w:val="0"/>
        <w:ind w:left="5812" w:firstLine="0"/>
        <w:rPr>
          <w:rFonts w:cs="Arial"/>
          <w:szCs w:val="22"/>
        </w:rPr>
      </w:pPr>
      <w:r w:rsidRPr="00A26474">
        <w:rPr>
          <w:rFonts w:cs="Arial"/>
          <w:szCs w:val="22"/>
        </w:rPr>
        <w:t>____</w:t>
      </w:r>
      <w:r w:rsidR="00737159" w:rsidRPr="00A26474">
        <w:rPr>
          <w:rFonts w:cs="Arial"/>
          <w:szCs w:val="22"/>
        </w:rPr>
        <w:t>__________________________</w:t>
      </w:r>
    </w:p>
    <w:p w:rsidR="008113FC" w:rsidRPr="00A26474" w:rsidRDefault="008113FC" w:rsidP="00737159">
      <w:pPr>
        <w:autoSpaceDE w:val="0"/>
        <w:autoSpaceDN w:val="0"/>
        <w:ind w:left="5812" w:right="-2" w:firstLine="0"/>
        <w:rPr>
          <w:rFonts w:cs="Arial"/>
          <w:szCs w:val="22"/>
        </w:rPr>
      </w:pPr>
      <w:r w:rsidRPr="00A26474">
        <w:rPr>
          <w:rFonts w:cs="Arial"/>
          <w:szCs w:val="22"/>
        </w:rPr>
        <w:t>____</w:t>
      </w:r>
      <w:r w:rsidR="00737159" w:rsidRPr="00A26474">
        <w:rPr>
          <w:rFonts w:cs="Arial"/>
          <w:szCs w:val="22"/>
        </w:rPr>
        <w:t>____</w:t>
      </w:r>
      <w:r w:rsidRPr="00A26474">
        <w:rPr>
          <w:rFonts w:cs="Arial"/>
          <w:szCs w:val="22"/>
        </w:rPr>
        <w:t>______________________</w:t>
      </w:r>
    </w:p>
    <w:p w:rsidR="008113FC" w:rsidRPr="00A26474" w:rsidRDefault="0040376E" w:rsidP="00194267">
      <w:pPr>
        <w:autoSpaceDE w:val="0"/>
        <w:autoSpaceDN w:val="0"/>
        <w:ind w:left="5812" w:firstLine="0"/>
        <w:rPr>
          <w:rFonts w:cs="Arial"/>
          <w:szCs w:val="22"/>
        </w:rPr>
      </w:pPr>
      <w:r w:rsidRPr="00A26474">
        <w:rPr>
          <w:rFonts w:cs="Arial"/>
        </w:rPr>
        <w:t>Телефон</w:t>
      </w:r>
      <w:r w:rsidRPr="00A26474">
        <w:rPr>
          <w:rFonts w:cs="Arial"/>
          <w:szCs w:val="22"/>
        </w:rPr>
        <w:t>: _</w:t>
      </w:r>
      <w:r w:rsidR="008113FC" w:rsidRPr="00A26474">
        <w:rPr>
          <w:rFonts w:cs="Arial"/>
          <w:szCs w:val="22"/>
        </w:rPr>
        <w:t>___</w:t>
      </w:r>
      <w:r w:rsidR="00194267" w:rsidRPr="00A26474">
        <w:rPr>
          <w:rFonts w:cs="Arial"/>
          <w:szCs w:val="22"/>
        </w:rPr>
        <w:t>____</w:t>
      </w:r>
      <w:r w:rsidR="008113FC" w:rsidRPr="00A26474">
        <w:rPr>
          <w:rFonts w:cs="Arial"/>
          <w:szCs w:val="22"/>
        </w:rPr>
        <w:t>______________</w:t>
      </w:r>
    </w:p>
    <w:p w:rsidR="00737159" w:rsidRPr="00A26474" w:rsidRDefault="00737159" w:rsidP="008113FC">
      <w:pPr>
        <w:autoSpaceDE w:val="0"/>
        <w:autoSpaceDN w:val="0"/>
        <w:ind w:left="5812"/>
        <w:jc w:val="right"/>
        <w:rPr>
          <w:rFonts w:cs="Arial"/>
        </w:rPr>
      </w:pPr>
    </w:p>
    <w:p w:rsidR="008113FC" w:rsidRPr="00A26474" w:rsidRDefault="008113FC" w:rsidP="008113FC">
      <w:pPr>
        <w:autoSpaceDE w:val="0"/>
        <w:autoSpaceDN w:val="0"/>
        <w:ind w:left="5812"/>
        <w:jc w:val="right"/>
        <w:rPr>
          <w:rFonts w:cs="Arial"/>
        </w:rPr>
      </w:pPr>
      <w:r w:rsidRPr="00A26474">
        <w:rPr>
          <w:rFonts w:cs="Arial"/>
        </w:rPr>
        <w:t>Адрес для почтовой корреспонденции:</w:t>
      </w:r>
    </w:p>
    <w:p w:rsidR="008113FC" w:rsidRPr="00A26474" w:rsidRDefault="008113FC" w:rsidP="00737159">
      <w:pPr>
        <w:autoSpaceDE w:val="0"/>
        <w:autoSpaceDN w:val="0"/>
        <w:ind w:left="5812" w:firstLine="0"/>
        <w:jc w:val="right"/>
        <w:rPr>
          <w:rFonts w:cs="Arial"/>
          <w:szCs w:val="22"/>
        </w:rPr>
      </w:pPr>
      <w:r w:rsidRPr="00A26474">
        <w:rPr>
          <w:rFonts w:cs="Arial"/>
          <w:szCs w:val="22"/>
        </w:rPr>
        <w:t>_____</w:t>
      </w:r>
      <w:r w:rsidR="00737159" w:rsidRPr="00A26474">
        <w:rPr>
          <w:rFonts w:cs="Arial"/>
          <w:szCs w:val="22"/>
        </w:rPr>
        <w:t>____</w:t>
      </w:r>
      <w:r w:rsidRPr="00A26474">
        <w:rPr>
          <w:rFonts w:cs="Arial"/>
          <w:szCs w:val="22"/>
        </w:rPr>
        <w:t>_____________________</w:t>
      </w:r>
    </w:p>
    <w:p w:rsidR="002C1FCC" w:rsidRPr="00A26474" w:rsidRDefault="002C1FCC" w:rsidP="008113FC">
      <w:pPr>
        <w:ind w:left="4820"/>
        <w:rPr>
          <w:rFonts w:cs="Arial"/>
          <w:szCs w:val="20"/>
        </w:rPr>
      </w:pPr>
    </w:p>
    <w:p w:rsidR="002C1FCC" w:rsidRPr="00A26474" w:rsidRDefault="002C1FCC" w:rsidP="00737159">
      <w:pPr>
        <w:pStyle w:val="2"/>
      </w:pPr>
      <w:r w:rsidRPr="00A26474">
        <w:t>Заявление</w:t>
      </w:r>
    </w:p>
    <w:p w:rsidR="002C1FCC" w:rsidRPr="00A26474" w:rsidRDefault="002C1FCC" w:rsidP="002C1FCC">
      <w:pPr>
        <w:ind w:firstLine="709"/>
        <w:jc w:val="center"/>
        <w:rPr>
          <w:rFonts w:cs="Arial"/>
          <w:szCs w:val="28"/>
        </w:rPr>
      </w:pPr>
    </w:p>
    <w:p w:rsidR="002C1FCC" w:rsidRPr="00A26474" w:rsidRDefault="002C1FCC" w:rsidP="00737159">
      <w:r w:rsidRPr="00A26474">
        <w:t xml:space="preserve">В связи с выселением из жилого дома, признанного </w:t>
      </w:r>
      <w:r w:rsidR="008113FC" w:rsidRPr="00A26474">
        <w:t>аварийным и подлежащим сносу</w:t>
      </w:r>
      <w:r w:rsidRPr="00A26474">
        <w:t xml:space="preserve">, даю (даем) добровольное согласие на постоянное </w:t>
      </w:r>
      <w:r w:rsidR="00530D4A" w:rsidRPr="00A26474">
        <w:t>в</w:t>
      </w:r>
      <w:r w:rsidRPr="00A26474">
        <w:t>селение в жилое помещение</w:t>
      </w:r>
      <w:r w:rsidR="00530D4A" w:rsidRPr="00A26474">
        <w:t xml:space="preserve"> по договору социального найма</w:t>
      </w:r>
      <w:r w:rsidRPr="00A26474">
        <w:t xml:space="preserve">, расположенное по адресу: </w:t>
      </w:r>
      <w:r w:rsidR="008113FC" w:rsidRPr="00A26474">
        <w:t>Ханты-Мансийский автономный округ</w:t>
      </w:r>
      <w:r w:rsidR="00FD5A61" w:rsidRPr="00A26474">
        <w:t>-</w:t>
      </w:r>
      <w:r w:rsidR="008113FC" w:rsidRPr="00A26474">
        <w:t>Югра, Березовский район, _______________ (населенный пункт)</w:t>
      </w:r>
      <w:r w:rsidRPr="00A26474">
        <w:t xml:space="preserve">, </w:t>
      </w:r>
      <w:r w:rsidR="008113FC" w:rsidRPr="00A26474">
        <w:t>ул. _______________, д</w:t>
      </w:r>
      <w:r w:rsidRPr="00A26474">
        <w:t>ом</w:t>
      </w:r>
      <w:r w:rsidR="008113FC" w:rsidRPr="00A26474">
        <w:t xml:space="preserve"> ______</w:t>
      </w:r>
      <w:r w:rsidRPr="00A26474">
        <w:t>, квартира</w:t>
      </w:r>
      <w:r w:rsidR="008113FC" w:rsidRPr="00A26474">
        <w:t xml:space="preserve"> ______</w:t>
      </w:r>
      <w:r w:rsidRPr="00A26474">
        <w:t>, общей площадью ______м</w:t>
      </w:r>
      <w:r w:rsidRPr="00A26474">
        <w:rPr>
          <w:vertAlign w:val="superscript"/>
        </w:rPr>
        <w:t>2</w:t>
      </w:r>
      <w:r w:rsidRPr="00A26474">
        <w:t>,</w:t>
      </w:r>
      <w:r w:rsidR="00FD5A61" w:rsidRPr="00A26474">
        <w:t xml:space="preserve"> </w:t>
      </w:r>
      <w:r w:rsidRPr="00A26474">
        <w:t>состоящее из __________комнат</w:t>
      </w:r>
      <w:r w:rsidR="00FD5A61" w:rsidRPr="00A26474">
        <w:t xml:space="preserve"> </w:t>
      </w:r>
      <w:r w:rsidRPr="00A26474">
        <w:t xml:space="preserve">на ________этаже. </w:t>
      </w:r>
    </w:p>
    <w:p w:rsidR="00737159" w:rsidRPr="00A26474" w:rsidRDefault="008113FC" w:rsidP="00737159">
      <w:pPr>
        <w:rPr>
          <w:rFonts w:cs="Arial"/>
          <w:szCs w:val="28"/>
        </w:rPr>
      </w:pPr>
      <w:r w:rsidRPr="00A26474">
        <w:rPr>
          <w:rFonts w:cs="Arial"/>
          <w:szCs w:val="28"/>
        </w:rPr>
        <w:t>Договор социального найма п</w:t>
      </w:r>
      <w:r w:rsidR="002C1FCC" w:rsidRPr="00A26474">
        <w:rPr>
          <w:rFonts w:cs="Arial"/>
          <w:szCs w:val="28"/>
        </w:rPr>
        <w:t>рошу оформить на</w:t>
      </w:r>
      <w:r w:rsidR="00FD5A61" w:rsidRPr="00A26474">
        <w:rPr>
          <w:rFonts w:cs="Arial"/>
          <w:szCs w:val="28"/>
        </w:rPr>
        <w:t xml:space="preserve"> </w:t>
      </w:r>
      <w:r w:rsidR="002C1FCC" w:rsidRPr="00A26474">
        <w:rPr>
          <w:rFonts w:cs="Arial"/>
          <w:szCs w:val="28"/>
        </w:rPr>
        <w:t>________________________________________</w:t>
      </w:r>
      <w:r w:rsidR="00737159" w:rsidRPr="00A26474">
        <w:rPr>
          <w:rFonts w:cs="Arial"/>
          <w:szCs w:val="28"/>
        </w:rPr>
        <w:t>_______________________________</w:t>
      </w:r>
      <w:r w:rsidR="002C1FCC" w:rsidRPr="00A26474">
        <w:rPr>
          <w:rFonts w:cs="Arial"/>
          <w:szCs w:val="28"/>
        </w:rPr>
        <w:t>___</w:t>
      </w:r>
    </w:p>
    <w:p w:rsidR="002C1FCC" w:rsidRPr="00A26474" w:rsidRDefault="00530D4A" w:rsidP="00737159">
      <w:pPr>
        <w:jc w:val="center"/>
        <w:rPr>
          <w:rFonts w:cs="Arial"/>
          <w:szCs w:val="28"/>
        </w:rPr>
      </w:pPr>
      <w:r w:rsidRPr="00A26474">
        <w:rPr>
          <w:rFonts w:cs="Arial"/>
          <w:szCs w:val="28"/>
        </w:rPr>
        <w:t>(ФИО нанимателя)</w:t>
      </w:r>
    </w:p>
    <w:p w:rsidR="002C1FCC" w:rsidRPr="00A26474" w:rsidRDefault="002C1FCC" w:rsidP="002C1FCC">
      <w:pPr>
        <w:ind w:firstLine="709"/>
        <w:rPr>
          <w:rFonts w:cs="Arial"/>
          <w:szCs w:val="28"/>
        </w:rPr>
      </w:pPr>
      <w:r w:rsidRPr="00A26474">
        <w:rPr>
          <w:rFonts w:cs="Arial"/>
          <w:szCs w:val="28"/>
        </w:rPr>
        <w:t xml:space="preserve">В </w:t>
      </w:r>
      <w:r w:rsidR="008113FC" w:rsidRPr="00A26474">
        <w:rPr>
          <w:rFonts w:cs="Arial"/>
          <w:szCs w:val="28"/>
        </w:rPr>
        <w:t>качестве членов семьи</w:t>
      </w:r>
      <w:r w:rsidRPr="00A26474">
        <w:rPr>
          <w:rFonts w:cs="Arial"/>
          <w:szCs w:val="28"/>
        </w:rPr>
        <w:t xml:space="preserve"> прошу включить:</w:t>
      </w:r>
    </w:p>
    <w:p w:rsidR="00194267" w:rsidRPr="00A26474" w:rsidRDefault="00194267" w:rsidP="00194267">
      <w:pPr>
        <w:ind w:firstLine="709"/>
        <w:rPr>
          <w:rFonts w:cs="Arial"/>
          <w:szCs w:val="28"/>
        </w:rPr>
      </w:pPr>
      <w:r w:rsidRPr="00A26474">
        <w:rPr>
          <w:rFonts w:cs="Arial"/>
          <w:szCs w:val="28"/>
        </w:rPr>
        <w:t>1._________________________________________________________________</w:t>
      </w:r>
    </w:p>
    <w:p w:rsidR="00194267" w:rsidRPr="00A26474" w:rsidRDefault="00194267" w:rsidP="00194267">
      <w:pPr>
        <w:ind w:firstLine="709"/>
        <w:rPr>
          <w:rFonts w:cs="Arial"/>
          <w:szCs w:val="28"/>
        </w:rPr>
      </w:pPr>
      <w:r w:rsidRPr="00A26474">
        <w:rPr>
          <w:rFonts w:cs="Arial"/>
          <w:szCs w:val="28"/>
        </w:rPr>
        <w:t>2._________________________________________________________________</w:t>
      </w:r>
    </w:p>
    <w:p w:rsidR="002C1FCC" w:rsidRPr="00A26474" w:rsidRDefault="002C1FCC" w:rsidP="00737159">
      <w:r w:rsidRPr="00A26474">
        <w:t>Ранее занима</w:t>
      </w:r>
      <w:r w:rsidR="00B07F5D" w:rsidRPr="00A26474">
        <w:t>емое мной и членами моей семьи</w:t>
      </w:r>
      <w:r w:rsidRPr="00A26474">
        <w:t xml:space="preserve"> </w:t>
      </w:r>
      <w:r w:rsidR="00530D4A" w:rsidRPr="00A26474">
        <w:rPr>
          <w:bCs/>
        </w:rPr>
        <w:t xml:space="preserve">по договору социального найма </w:t>
      </w:r>
      <w:r w:rsidRPr="00A26474">
        <w:t>жилое помещение</w:t>
      </w:r>
      <w:r w:rsidR="00530D4A" w:rsidRPr="00A26474">
        <w:t xml:space="preserve"> </w:t>
      </w:r>
      <w:r w:rsidRPr="00A26474">
        <w:t xml:space="preserve">по адресу: </w:t>
      </w:r>
      <w:r w:rsidR="008113FC" w:rsidRPr="00A26474">
        <w:rPr>
          <w:bCs/>
        </w:rPr>
        <w:t>Ханты-Мансийский автономный округ</w:t>
      </w:r>
      <w:r w:rsidR="00FD5A61" w:rsidRPr="00A26474">
        <w:rPr>
          <w:bCs/>
        </w:rPr>
        <w:t>-</w:t>
      </w:r>
      <w:r w:rsidR="008113FC" w:rsidRPr="00A26474">
        <w:rPr>
          <w:bCs/>
        </w:rPr>
        <w:t>Югра, Березовский район, _______________ (населенный пункт)</w:t>
      </w:r>
      <w:r w:rsidR="008113FC" w:rsidRPr="00A26474">
        <w:t>, ул. _______________, дом ______, квартира ______</w:t>
      </w:r>
      <w:r w:rsidR="008113FC" w:rsidRPr="00A26474">
        <w:rPr>
          <w:bCs/>
        </w:rPr>
        <w:t>,</w:t>
      </w:r>
      <w:r w:rsidR="008113FC" w:rsidRPr="00A26474">
        <w:t xml:space="preserve"> общей площадью ______м</w:t>
      </w:r>
      <w:r w:rsidR="008113FC" w:rsidRPr="00A26474">
        <w:rPr>
          <w:vertAlign w:val="superscript"/>
        </w:rPr>
        <w:t>2</w:t>
      </w:r>
      <w:r w:rsidR="008113FC" w:rsidRPr="00A26474">
        <w:t>,</w:t>
      </w:r>
      <w:r w:rsidR="00FD5A61" w:rsidRPr="00A26474">
        <w:t xml:space="preserve"> </w:t>
      </w:r>
      <w:r w:rsidR="008113FC" w:rsidRPr="00A26474">
        <w:t>состоящее из __________комнат</w:t>
      </w:r>
      <w:r w:rsidR="00FD5A61" w:rsidRPr="00A26474">
        <w:t xml:space="preserve"> </w:t>
      </w:r>
      <w:r w:rsidR="008113FC" w:rsidRPr="00A26474">
        <w:t>на ________этаже,</w:t>
      </w:r>
      <w:r w:rsidRPr="00A26474">
        <w:t xml:space="preserve"> обязуюсь(емся) в течение десяти дней с момента заключения договора </w:t>
      </w:r>
      <w:r w:rsidRPr="00A26474">
        <w:lastRenderedPageBreak/>
        <w:t>социального найма освободить, сняться с регистрационного учёта (совместно со всеми членами семьи) и передать уполномоченному лицу в надлежащем состоянии.</w:t>
      </w:r>
    </w:p>
    <w:p w:rsidR="008113FC" w:rsidRPr="00A26474" w:rsidRDefault="008113FC" w:rsidP="00737159">
      <w:r w:rsidRPr="00A26474">
        <w:t xml:space="preserve">Указанная мной информация и представленные документы являются </w:t>
      </w:r>
      <w:r w:rsidR="00530D4A" w:rsidRPr="00A26474">
        <w:t>достоверными</w:t>
      </w:r>
      <w:r w:rsidRPr="00A26474">
        <w:t xml:space="preserve"> и полными.</w:t>
      </w:r>
    </w:p>
    <w:p w:rsidR="008113FC" w:rsidRPr="00A26474" w:rsidRDefault="008113FC" w:rsidP="00737159">
      <w:r w:rsidRPr="00A26474">
        <w:t>Обязуюсь незамедлительно уведомить об изменении указанных мной в настоящем заявлении и прилагаемых документ</w:t>
      </w:r>
      <w:r w:rsidR="00530D4A" w:rsidRPr="00A26474">
        <w:t>ах</w:t>
      </w:r>
      <w:r w:rsidRPr="00A26474">
        <w:t xml:space="preserve"> сведений.</w:t>
      </w:r>
    </w:p>
    <w:p w:rsidR="008113FC" w:rsidRPr="00A26474" w:rsidRDefault="008113FC" w:rsidP="00737159">
      <w:r w:rsidRPr="00A26474">
        <w:t>Против проверки указанных мной сведений и предоставленных документов не возражаю.</w:t>
      </w:r>
    </w:p>
    <w:p w:rsidR="008113FC" w:rsidRPr="00A26474" w:rsidRDefault="008113FC" w:rsidP="00737159">
      <w:r w:rsidRPr="00A26474">
        <w:t>Мне известно, что предоставление недостоверной информации, заведомо ложных сведений, указанных в заявлении, повлечет отказ в заключении договора социального найма на предоставление жилого помещения.</w:t>
      </w:r>
    </w:p>
    <w:p w:rsidR="008113FC" w:rsidRPr="00A26474" w:rsidRDefault="008113FC" w:rsidP="00737159">
      <w:r w:rsidRPr="00A26474">
        <w:t>В соответствии с требованиями статьи 9 Федерального закона от 27 июля 2006 года</w:t>
      </w:r>
      <w:r w:rsidR="00FD5A61" w:rsidRPr="00A26474">
        <w:t xml:space="preserve"> </w:t>
      </w:r>
      <w:hyperlink r:id="rId133" w:tooltip="&quot;О персональных данных (с изменениями на 24 июня 2025 года)&quot;&#10;Федеральный закон от 27.07.2006 N 152-ФЗ&#10;Статус: Действующая редакция документа (действ. c 01.09.2025)" w:history="1">
        <w:r w:rsidR="00FD5A61" w:rsidRPr="00A26474">
          <w:rPr>
            <w:rStyle w:val="ab"/>
            <w:color w:val="0000AA"/>
          </w:rPr>
          <w:t xml:space="preserve">№ </w:t>
        </w:r>
        <w:r w:rsidRPr="00A26474">
          <w:rPr>
            <w:rStyle w:val="ab"/>
            <w:color w:val="0000AA"/>
          </w:rPr>
          <w:t xml:space="preserve">152-ФЗ </w:t>
        </w:r>
        <w:r w:rsidR="00FD5A61" w:rsidRPr="00A26474">
          <w:rPr>
            <w:rStyle w:val="ab"/>
            <w:color w:val="0000AA"/>
          </w:rPr>
          <w:t>«</w:t>
        </w:r>
        <w:r w:rsidRPr="00A26474">
          <w:rPr>
            <w:rStyle w:val="ab"/>
            <w:color w:val="0000AA"/>
          </w:rPr>
          <w:t>О персональных данных</w:t>
        </w:r>
      </w:hyperlink>
      <w:r w:rsidR="00FD5A61" w:rsidRPr="00A26474">
        <w:t>»</w:t>
      </w:r>
      <w:r w:rsidRPr="00A26474">
        <w:t xml:space="preserve"> подтверждаю свое согласие на обработку </w:t>
      </w:r>
      <w:r w:rsidR="00530D4A" w:rsidRPr="00A26474">
        <w:t>администраци</w:t>
      </w:r>
      <w:r w:rsidR="00B07F5D" w:rsidRPr="00A26474">
        <w:t>ей</w:t>
      </w:r>
      <w:r w:rsidR="00530D4A" w:rsidRPr="00A26474">
        <w:t xml:space="preserve"> Березовского района</w:t>
      </w:r>
      <w:r w:rsidRPr="00A26474">
        <w:t xml:space="preserve"> (далее</w:t>
      </w:r>
      <w:r w:rsidR="00FD5A61" w:rsidRPr="00A26474">
        <w:t>-</w:t>
      </w:r>
      <w:r w:rsidRPr="00A26474">
        <w:t>Оператор) моих персональных данных, включающих: фамилию, имя, отчество</w:t>
      </w:r>
      <w:r w:rsidR="00B07F5D" w:rsidRPr="00A26474">
        <w:t xml:space="preserve"> (при наличии)</w:t>
      </w:r>
      <w:r w:rsidRPr="00A26474">
        <w:t xml:space="preserve">, пол, дату рождения, адрес проживания, контактный телефон, необходимых для моего участия </w:t>
      </w:r>
      <w:r w:rsidR="00483830" w:rsidRPr="00A26474">
        <w:t>при переселении из аварийного жилищного фонда.</w:t>
      </w:r>
    </w:p>
    <w:p w:rsidR="008113FC" w:rsidRPr="00A26474" w:rsidRDefault="008113FC" w:rsidP="00737159">
      <w:r w:rsidRPr="00A26474">
        <w:t>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Оператор вправе обрабатывать мои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 а также запрашивать информацию и документы, необходимые для осуществления государственной поддержки.</w:t>
      </w:r>
    </w:p>
    <w:p w:rsidR="008113FC" w:rsidRPr="00A26474" w:rsidRDefault="008113FC" w:rsidP="00737159">
      <w:r w:rsidRPr="00A26474">
        <w:t>Оператор имеет право во исполнение своих обязательств по оказанию гражданам государственной поддержки на обмен (прием и передачу) моими персональными данными с органами государственной власти и местного самоуправления с использованием машинных носителей или по каналам связи с соблюдением мер, обеспечивающих их защиту от несанкционированного доступа.</w:t>
      </w:r>
    </w:p>
    <w:p w:rsidR="008113FC" w:rsidRPr="00A26474" w:rsidRDefault="008113FC" w:rsidP="00737159">
      <w:r w:rsidRPr="00A26474">
        <w:t>Настоящее согласие действует бессрочно. Настоящее согласие может быть отозвано путем направления соответствующего требования почтовым отправлением с уведомлением о вручении либо вручения его лично представителю Оператора.</w:t>
      </w:r>
    </w:p>
    <w:p w:rsidR="008113FC" w:rsidRPr="00A26474" w:rsidRDefault="008113FC" w:rsidP="008113FC">
      <w:pPr>
        <w:ind w:firstLine="709"/>
        <w:rPr>
          <w:rFonts w:cs="Arial"/>
          <w:szCs w:val="28"/>
        </w:rPr>
      </w:pPr>
    </w:p>
    <w:p w:rsidR="008113FC" w:rsidRPr="00A26474" w:rsidRDefault="008113FC" w:rsidP="00737159">
      <w:r w:rsidRPr="00A26474">
        <w:t>К заявлению прилагаю следующие документы:</w:t>
      </w:r>
    </w:p>
    <w:p w:rsidR="008113FC" w:rsidRPr="00A26474" w:rsidRDefault="008113FC" w:rsidP="008113FC">
      <w:pPr>
        <w:rPr>
          <w:rFonts w:cs="Arial"/>
          <w:szCs w:val="28"/>
        </w:rPr>
      </w:pPr>
      <w:r w:rsidRPr="00A26474">
        <w:rPr>
          <w:rFonts w:cs="Arial"/>
          <w:szCs w:val="28"/>
        </w:rPr>
        <w:t>1_____________________________________________________________________</w:t>
      </w:r>
    </w:p>
    <w:p w:rsidR="008113FC" w:rsidRPr="00A26474" w:rsidRDefault="008113FC" w:rsidP="008113FC">
      <w:pPr>
        <w:ind w:firstLine="709"/>
        <w:jc w:val="center"/>
        <w:rPr>
          <w:rFonts w:cs="Arial"/>
          <w:szCs w:val="20"/>
        </w:rPr>
      </w:pPr>
      <w:r w:rsidRPr="00A26474">
        <w:rPr>
          <w:rFonts w:cs="Arial"/>
          <w:szCs w:val="20"/>
        </w:rPr>
        <w:t>(указывается наименование документа и его реквизиты)</w:t>
      </w:r>
    </w:p>
    <w:p w:rsidR="008113FC" w:rsidRPr="00A26474" w:rsidRDefault="008113FC" w:rsidP="008113FC">
      <w:pPr>
        <w:rPr>
          <w:rFonts w:cs="Arial"/>
          <w:szCs w:val="28"/>
        </w:rPr>
      </w:pPr>
      <w:r w:rsidRPr="00A26474">
        <w:rPr>
          <w:rFonts w:cs="Arial"/>
          <w:szCs w:val="28"/>
        </w:rPr>
        <w:t>2_____________________________________________________________________</w:t>
      </w:r>
    </w:p>
    <w:p w:rsidR="008113FC" w:rsidRPr="00A26474" w:rsidRDefault="008113FC" w:rsidP="008113FC">
      <w:pPr>
        <w:ind w:firstLine="709"/>
        <w:jc w:val="center"/>
        <w:rPr>
          <w:rFonts w:cs="Arial"/>
          <w:szCs w:val="20"/>
        </w:rPr>
      </w:pPr>
      <w:r w:rsidRPr="00A26474">
        <w:rPr>
          <w:rFonts w:cs="Arial"/>
          <w:szCs w:val="20"/>
        </w:rPr>
        <w:t>(указывается наименование документа и его реквизиты)</w:t>
      </w:r>
    </w:p>
    <w:p w:rsidR="008113FC" w:rsidRPr="00A26474" w:rsidRDefault="008113FC" w:rsidP="008113FC">
      <w:pPr>
        <w:rPr>
          <w:rFonts w:cs="Arial"/>
          <w:szCs w:val="28"/>
        </w:rPr>
      </w:pPr>
      <w:r w:rsidRPr="00A26474">
        <w:rPr>
          <w:rFonts w:cs="Arial"/>
          <w:szCs w:val="28"/>
        </w:rPr>
        <w:t>3_____________________________________________________________________</w:t>
      </w:r>
    </w:p>
    <w:p w:rsidR="008113FC" w:rsidRPr="00A26474" w:rsidRDefault="008113FC" w:rsidP="008113FC">
      <w:pPr>
        <w:ind w:firstLine="709"/>
        <w:jc w:val="center"/>
        <w:rPr>
          <w:rFonts w:cs="Arial"/>
          <w:szCs w:val="20"/>
        </w:rPr>
      </w:pPr>
      <w:r w:rsidRPr="00A26474">
        <w:rPr>
          <w:rFonts w:cs="Arial"/>
          <w:szCs w:val="20"/>
        </w:rPr>
        <w:t>(указывается наименование документа и его реквизиты)</w:t>
      </w:r>
    </w:p>
    <w:p w:rsidR="008113FC" w:rsidRPr="00A26474" w:rsidRDefault="008113FC" w:rsidP="008113FC">
      <w:pPr>
        <w:rPr>
          <w:rFonts w:cs="Arial"/>
          <w:szCs w:val="28"/>
        </w:rPr>
      </w:pPr>
      <w:r w:rsidRPr="00A26474">
        <w:rPr>
          <w:rFonts w:cs="Arial"/>
          <w:szCs w:val="28"/>
        </w:rPr>
        <w:t>4_____________________________________________________________________</w:t>
      </w:r>
    </w:p>
    <w:p w:rsidR="008113FC" w:rsidRPr="00A26474" w:rsidRDefault="008113FC" w:rsidP="008113FC">
      <w:pPr>
        <w:ind w:firstLine="709"/>
        <w:jc w:val="center"/>
        <w:rPr>
          <w:rFonts w:cs="Arial"/>
          <w:szCs w:val="20"/>
        </w:rPr>
      </w:pPr>
      <w:r w:rsidRPr="00A26474">
        <w:rPr>
          <w:rFonts w:cs="Arial"/>
          <w:szCs w:val="20"/>
        </w:rPr>
        <w:t>(указывается наименование документа и его реквизиты)</w:t>
      </w:r>
    </w:p>
    <w:p w:rsidR="008113FC" w:rsidRPr="00A26474" w:rsidRDefault="008113FC" w:rsidP="008113FC">
      <w:pPr>
        <w:rPr>
          <w:rFonts w:cs="Arial"/>
          <w:szCs w:val="28"/>
        </w:rPr>
      </w:pPr>
      <w:r w:rsidRPr="00A26474">
        <w:rPr>
          <w:rFonts w:cs="Arial"/>
          <w:szCs w:val="28"/>
        </w:rPr>
        <w:t>5_____________________________________________________________________</w:t>
      </w:r>
    </w:p>
    <w:p w:rsidR="008113FC" w:rsidRPr="00A26474" w:rsidRDefault="008113FC" w:rsidP="008113FC">
      <w:pPr>
        <w:ind w:firstLine="709"/>
        <w:jc w:val="center"/>
        <w:rPr>
          <w:rFonts w:cs="Arial"/>
          <w:szCs w:val="20"/>
        </w:rPr>
      </w:pPr>
      <w:r w:rsidRPr="00A26474">
        <w:rPr>
          <w:rFonts w:cs="Arial"/>
          <w:szCs w:val="20"/>
        </w:rPr>
        <w:t>(указывается наименование документа и его реквизиты)</w:t>
      </w:r>
    </w:p>
    <w:p w:rsidR="008113FC" w:rsidRPr="00A26474" w:rsidRDefault="008113FC" w:rsidP="008113FC">
      <w:pPr>
        <w:rPr>
          <w:rFonts w:cs="Arial"/>
          <w:szCs w:val="28"/>
        </w:rPr>
      </w:pPr>
    </w:p>
    <w:p w:rsidR="008113FC" w:rsidRPr="00A26474" w:rsidRDefault="008113FC" w:rsidP="008113FC">
      <w:pPr>
        <w:rPr>
          <w:rFonts w:cs="Arial"/>
        </w:rPr>
      </w:pPr>
      <w:r w:rsidRPr="00A26474">
        <w:rPr>
          <w:rFonts w:cs="Arial"/>
        </w:rPr>
        <w:t>Подпись заявителя</w:t>
      </w:r>
      <w:r w:rsidR="00B07F5D" w:rsidRPr="00A26474">
        <w:rPr>
          <w:rFonts w:cs="Arial"/>
        </w:rPr>
        <w:t>-нанимателя</w:t>
      </w:r>
      <w:r w:rsidRPr="00A26474">
        <w:rPr>
          <w:rFonts w:cs="Arial"/>
        </w:rPr>
        <w:t xml:space="preserve"> </w:t>
      </w:r>
    </w:p>
    <w:p w:rsidR="00483830" w:rsidRPr="00A26474" w:rsidRDefault="00483830" w:rsidP="00483830">
      <w:pPr>
        <w:rPr>
          <w:rFonts w:cs="Arial"/>
        </w:rPr>
      </w:pPr>
      <w:r w:rsidRPr="00A26474">
        <w:rPr>
          <w:rFonts w:cs="Arial"/>
        </w:rPr>
        <w:t>_______________________</w:t>
      </w:r>
      <w:r w:rsidR="0040376E" w:rsidRPr="00A26474">
        <w:rPr>
          <w:rFonts w:cs="Arial"/>
        </w:rPr>
        <w:t>_ (</w:t>
      </w:r>
      <w:r w:rsidRPr="00A26474">
        <w:rPr>
          <w:rFonts w:cs="Arial"/>
        </w:rPr>
        <w:t xml:space="preserve">ФИО, собственноручно) Дата </w:t>
      </w:r>
      <w:r w:rsidR="00FD5A61" w:rsidRPr="00A26474">
        <w:rPr>
          <w:rFonts w:cs="Arial"/>
        </w:rPr>
        <w:t>«</w:t>
      </w:r>
      <w:r w:rsidRPr="00A26474">
        <w:rPr>
          <w:rFonts w:cs="Arial"/>
        </w:rPr>
        <w:t>___</w:t>
      </w:r>
      <w:r w:rsidR="00FD5A61" w:rsidRPr="00A26474">
        <w:rPr>
          <w:rFonts w:cs="Arial"/>
        </w:rPr>
        <w:t>»</w:t>
      </w:r>
      <w:r w:rsidR="00737159" w:rsidRPr="00A26474">
        <w:rPr>
          <w:rFonts w:cs="Arial"/>
        </w:rPr>
        <w:t xml:space="preserve"> __</w:t>
      </w:r>
      <w:r w:rsidRPr="00A26474">
        <w:rPr>
          <w:rFonts w:cs="Arial"/>
        </w:rPr>
        <w:t>_____ 20__ год</w:t>
      </w:r>
    </w:p>
    <w:p w:rsidR="00737159" w:rsidRPr="00A26474" w:rsidRDefault="00737159" w:rsidP="00483830">
      <w:pPr>
        <w:rPr>
          <w:rFonts w:cs="Arial"/>
        </w:rPr>
      </w:pPr>
    </w:p>
    <w:p w:rsidR="008113FC" w:rsidRPr="00A26474" w:rsidRDefault="008113FC" w:rsidP="00737159">
      <w:r w:rsidRPr="00A26474">
        <w:t>Подписи членов семьи</w:t>
      </w:r>
      <w:r w:rsidR="001B2FE3" w:rsidRPr="00A26474">
        <w:t xml:space="preserve"> нанимателя (за несовершеннолетнего, не достигшего 14 летнего возраста, заявление подписывает родитель, законный представитель ребенка. </w:t>
      </w:r>
      <w:r w:rsidR="001B2FE3" w:rsidRPr="00A26474">
        <w:lastRenderedPageBreak/>
        <w:t>Несовершеннолетний, достигший 14 летнего возраста, подписывает заявление с согласия родителя, законного представителя)</w:t>
      </w:r>
      <w:r w:rsidRPr="00A26474">
        <w:t>:</w:t>
      </w:r>
    </w:p>
    <w:p w:rsidR="00737159" w:rsidRPr="00A26474" w:rsidRDefault="00737159" w:rsidP="00737159"/>
    <w:p w:rsidR="008113FC" w:rsidRPr="00A26474" w:rsidRDefault="008113FC" w:rsidP="008113FC">
      <w:pPr>
        <w:rPr>
          <w:rFonts w:cs="Arial"/>
        </w:rPr>
      </w:pPr>
      <w:r w:rsidRPr="00A26474">
        <w:rPr>
          <w:rFonts w:cs="Arial"/>
        </w:rPr>
        <w:t>_______________________</w:t>
      </w:r>
      <w:r w:rsidR="0040376E" w:rsidRPr="00A26474">
        <w:rPr>
          <w:rFonts w:cs="Arial"/>
        </w:rPr>
        <w:t>_ (</w:t>
      </w:r>
      <w:r w:rsidRPr="00A26474">
        <w:rPr>
          <w:rFonts w:cs="Arial"/>
        </w:rPr>
        <w:t xml:space="preserve">ФИО, собственноручно) Дата </w:t>
      </w:r>
      <w:r w:rsidR="00FD5A61" w:rsidRPr="00A26474">
        <w:rPr>
          <w:rFonts w:cs="Arial"/>
        </w:rPr>
        <w:t>«</w:t>
      </w:r>
      <w:r w:rsidRPr="00A26474">
        <w:rPr>
          <w:rFonts w:cs="Arial"/>
        </w:rPr>
        <w:t>___</w:t>
      </w:r>
      <w:r w:rsidR="00FD5A61" w:rsidRPr="00A26474">
        <w:rPr>
          <w:rFonts w:cs="Arial"/>
        </w:rPr>
        <w:t>»</w:t>
      </w:r>
      <w:r w:rsidR="00737159" w:rsidRPr="00A26474">
        <w:rPr>
          <w:rFonts w:cs="Arial"/>
        </w:rPr>
        <w:t xml:space="preserve"> __</w:t>
      </w:r>
      <w:r w:rsidRPr="00A26474">
        <w:rPr>
          <w:rFonts w:cs="Arial"/>
        </w:rPr>
        <w:t>_____ 20__ год</w:t>
      </w:r>
    </w:p>
    <w:p w:rsidR="008113FC" w:rsidRPr="00A26474" w:rsidRDefault="008113FC" w:rsidP="008113FC">
      <w:pPr>
        <w:rPr>
          <w:rFonts w:cs="Arial"/>
        </w:rPr>
      </w:pPr>
      <w:r w:rsidRPr="00A26474">
        <w:rPr>
          <w:rFonts w:cs="Arial"/>
        </w:rPr>
        <w:t>_______________________</w:t>
      </w:r>
      <w:r w:rsidR="0040376E" w:rsidRPr="00A26474">
        <w:rPr>
          <w:rFonts w:cs="Arial"/>
        </w:rPr>
        <w:t>_ (</w:t>
      </w:r>
      <w:r w:rsidRPr="00A26474">
        <w:rPr>
          <w:rFonts w:cs="Arial"/>
        </w:rPr>
        <w:t xml:space="preserve">ФИО, собственноручно) Дата </w:t>
      </w:r>
      <w:r w:rsidR="00FD5A61" w:rsidRPr="00A26474">
        <w:rPr>
          <w:rFonts w:cs="Arial"/>
        </w:rPr>
        <w:t>«</w:t>
      </w:r>
      <w:r w:rsidRPr="00A26474">
        <w:rPr>
          <w:rFonts w:cs="Arial"/>
        </w:rPr>
        <w:t>___</w:t>
      </w:r>
      <w:r w:rsidR="00FD5A61" w:rsidRPr="00A26474">
        <w:rPr>
          <w:rFonts w:cs="Arial"/>
        </w:rPr>
        <w:t>»</w:t>
      </w:r>
      <w:r w:rsidR="00737159" w:rsidRPr="00A26474">
        <w:rPr>
          <w:rFonts w:cs="Arial"/>
        </w:rPr>
        <w:t xml:space="preserve"> __</w:t>
      </w:r>
      <w:r w:rsidRPr="00A26474">
        <w:rPr>
          <w:rFonts w:cs="Arial"/>
        </w:rPr>
        <w:t xml:space="preserve">_____ 20__ год </w:t>
      </w:r>
    </w:p>
    <w:p w:rsidR="008113FC" w:rsidRPr="00A26474" w:rsidRDefault="008113FC" w:rsidP="008113FC">
      <w:pPr>
        <w:rPr>
          <w:rFonts w:cs="Arial"/>
          <w:szCs w:val="28"/>
        </w:rPr>
      </w:pPr>
    </w:p>
    <w:p w:rsidR="008113FC" w:rsidRPr="00A26474" w:rsidRDefault="008113FC" w:rsidP="008113FC">
      <w:pPr>
        <w:rPr>
          <w:rFonts w:cs="Arial"/>
        </w:rPr>
      </w:pPr>
      <w:r w:rsidRPr="00A26474">
        <w:rPr>
          <w:rFonts w:cs="Arial"/>
        </w:rPr>
        <w:t xml:space="preserve">Дата </w:t>
      </w:r>
      <w:r w:rsidR="00FD5A61" w:rsidRPr="00A26474">
        <w:rPr>
          <w:rFonts w:cs="Arial"/>
        </w:rPr>
        <w:t>«</w:t>
      </w:r>
      <w:r w:rsidRPr="00A26474">
        <w:rPr>
          <w:rFonts w:cs="Arial"/>
        </w:rPr>
        <w:t>___</w:t>
      </w:r>
      <w:r w:rsidR="00FD5A61" w:rsidRPr="00A26474">
        <w:rPr>
          <w:rFonts w:cs="Arial"/>
        </w:rPr>
        <w:t>»</w:t>
      </w:r>
      <w:r w:rsidRPr="00A26474">
        <w:rPr>
          <w:rFonts w:cs="Arial"/>
        </w:rPr>
        <w:t xml:space="preserve"> ______________ 20__ года</w:t>
      </w:r>
    </w:p>
    <w:p w:rsidR="00483830" w:rsidRPr="00A26474" w:rsidRDefault="00483830">
      <w:pPr>
        <w:rPr>
          <w:rFonts w:cs="Arial"/>
          <w:szCs w:val="28"/>
        </w:rPr>
      </w:pPr>
      <w:r w:rsidRPr="00A26474">
        <w:rPr>
          <w:rFonts w:cs="Arial"/>
          <w:szCs w:val="28"/>
        </w:rPr>
        <w:br w:type="page"/>
      </w:r>
    </w:p>
    <w:p w:rsidR="004B79D3" w:rsidRPr="00A26474" w:rsidRDefault="004B79D3" w:rsidP="004B79D3">
      <w:r w:rsidRPr="00A26474">
        <w:lastRenderedPageBreak/>
        <w:t xml:space="preserve">(приложение 2 к Порядку изложено в редакции постановления </w:t>
      </w:r>
      <w:r w:rsidRPr="00A26474">
        <w:rPr>
          <w:lang w:eastAsia="ar-SA"/>
        </w:rPr>
        <w:t xml:space="preserve">Администрации                 </w:t>
      </w:r>
      <w:hyperlink r:id="rId134" w:tooltip="постановление от 10.05.2023 0:00:00 №320 Администрация Березовского района&#10;&#10;О внесении изменений в постановление администрации Березовского района от 18.05.2022 № 725 " w:history="1">
        <w:r w:rsidRPr="00A26474">
          <w:rPr>
            <w:rStyle w:val="ab"/>
            <w:lang w:eastAsia="ar-SA"/>
          </w:rPr>
          <w:t>от 10.05.2023 № 320</w:t>
        </w:r>
      </w:hyperlink>
      <w:r w:rsidRPr="00A26474">
        <w:rPr>
          <w:lang w:eastAsia="ar-SA"/>
        </w:rPr>
        <w:t>)</w:t>
      </w:r>
    </w:p>
    <w:p w:rsidR="00737159" w:rsidRPr="00A26474" w:rsidRDefault="00737159" w:rsidP="004B79D3">
      <w:pPr>
        <w:rPr>
          <w:rFonts w:cs="Arial"/>
          <w:b/>
          <w:sz w:val="30"/>
          <w:szCs w:val="30"/>
        </w:rPr>
      </w:pPr>
    </w:p>
    <w:p w:rsidR="00737159" w:rsidRPr="00A26474" w:rsidRDefault="00737159" w:rsidP="002505A5">
      <w:pPr>
        <w:ind w:left="4962"/>
        <w:jc w:val="right"/>
        <w:rPr>
          <w:rFonts w:cs="Arial"/>
          <w:b/>
          <w:sz w:val="30"/>
          <w:szCs w:val="30"/>
        </w:rPr>
      </w:pPr>
    </w:p>
    <w:p w:rsidR="002505A5" w:rsidRPr="00A26474" w:rsidRDefault="002505A5" w:rsidP="002505A5">
      <w:pPr>
        <w:ind w:left="4962"/>
        <w:jc w:val="right"/>
        <w:rPr>
          <w:rFonts w:cs="Arial"/>
          <w:b/>
          <w:sz w:val="30"/>
          <w:szCs w:val="30"/>
        </w:rPr>
      </w:pPr>
      <w:r w:rsidRPr="00A26474">
        <w:rPr>
          <w:rFonts w:cs="Arial"/>
          <w:b/>
          <w:sz w:val="30"/>
          <w:szCs w:val="30"/>
        </w:rPr>
        <w:t xml:space="preserve">Приложение 2 </w:t>
      </w:r>
    </w:p>
    <w:p w:rsidR="00483830" w:rsidRPr="00A26474" w:rsidRDefault="002505A5" w:rsidP="00530D4A">
      <w:pPr>
        <w:ind w:left="4962"/>
        <w:jc w:val="right"/>
        <w:outlineLvl w:val="1"/>
        <w:rPr>
          <w:rFonts w:cs="Arial"/>
          <w:b/>
          <w:sz w:val="30"/>
          <w:szCs w:val="30"/>
        </w:rPr>
      </w:pPr>
      <w:r w:rsidRPr="00A26474">
        <w:rPr>
          <w:rFonts w:cs="Arial"/>
          <w:b/>
          <w:sz w:val="30"/>
          <w:szCs w:val="30"/>
        </w:rPr>
        <w:t xml:space="preserve">к </w:t>
      </w:r>
      <w:r w:rsidRPr="00A26474">
        <w:rPr>
          <w:rFonts w:cs="Arial"/>
          <w:b/>
          <w:bCs/>
          <w:iCs/>
          <w:sz w:val="30"/>
          <w:szCs w:val="30"/>
        </w:rPr>
        <w:t xml:space="preserve">Порядку переселения граждан </w:t>
      </w:r>
      <w:r w:rsidR="0040376E" w:rsidRPr="00A26474">
        <w:rPr>
          <w:rFonts w:cs="Arial"/>
          <w:b/>
          <w:bCs/>
          <w:iCs/>
          <w:sz w:val="30"/>
          <w:szCs w:val="30"/>
        </w:rPr>
        <w:t>из жилых домов,</w:t>
      </w:r>
      <w:r w:rsidRPr="00A26474">
        <w:rPr>
          <w:rFonts w:cs="Arial"/>
          <w:b/>
          <w:bCs/>
          <w:iCs/>
          <w:sz w:val="30"/>
          <w:szCs w:val="30"/>
        </w:rPr>
        <w:t xml:space="preserve"> признанных аварийными</w:t>
      </w:r>
    </w:p>
    <w:p w:rsidR="00152DE8" w:rsidRPr="00A26474" w:rsidRDefault="00152DE8" w:rsidP="00152DE8">
      <w:pPr>
        <w:autoSpaceDE w:val="0"/>
        <w:autoSpaceDN w:val="0"/>
        <w:ind w:left="5387"/>
        <w:jc w:val="right"/>
        <w:rPr>
          <w:rFonts w:cs="Arial"/>
          <w:b/>
          <w:sz w:val="30"/>
          <w:szCs w:val="30"/>
        </w:rPr>
      </w:pPr>
    </w:p>
    <w:p w:rsidR="004B79D3" w:rsidRPr="00A26474" w:rsidRDefault="004B79D3" w:rsidP="00737159">
      <w:pPr>
        <w:jc w:val="right"/>
      </w:pPr>
    </w:p>
    <w:p w:rsidR="004B79D3" w:rsidRPr="00A26474" w:rsidRDefault="004B79D3" w:rsidP="004B79D3">
      <w:pPr>
        <w:jc w:val="right"/>
      </w:pPr>
      <w:r w:rsidRPr="00A26474">
        <w:t>в администрацию Березовского района</w:t>
      </w:r>
    </w:p>
    <w:p w:rsidR="004B79D3" w:rsidRPr="00A26474" w:rsidRDefault="004B79D3" w:rsidP="004B79D3">
      <w:pPr>
        <w:jc w:val="right"/>
        <w:rPr>
          <w:sz w:val="22"/>
          <w:szCs w:val="22"/>
        </w:rPr>
      </w:pPr>
      <w:r w:rsidRPr="00A26474">
        <w:t>от</w:t>
      </w:r>
      <w:r w:rsidRPr="00A26474">
        <w:rPr>
          <w:sz w:val="22"/>
          <w:szCs w:val="22"/>
        </w:rPr>
        <w:t>__________________________________</w:t>
      </w:r>
    </w:p>
    <w:p w:rsidR="004B79D3" w:rsidRPr="00A26474" w:rsidRDefault="004B79D3" w:rsidP="004B79D3">
      <w:pPr>
        <w:jc w:val="right"/>
        <w:rPr>
          <w:sz w:val="20"/>
          <w:szCs w:val="20"/>
        </w:rPr>
      </w:pPr>
      <w:r w:rsidRPr="00A26474">
        <w:rPr>
          <w:sz w:val="20"/>
          <w:szCs w:val="20"/>
        </w:rPr>
        <w:t xml:space="preserve"> (Ф.И.О. полностью)</w:t>
      </w:r>
    </w:p>
    <w:p w:rsidR="004B79D3" w:rsidRPr="00A26474" w:rsidRDefault="004B79D3" w:rsidP="004B79D3">
      <w:pPr>
        <w:jc w:val="right"/>
        <w:rPr>
          <w:sz w:val="22"/>
          <w:szCs w:val="22"/>
        </w:rPr>
      </w:pPr>
    </w:p>
    <w:p w:rsidR="004B79D3" w:rsidRPr="00A26474" w:rsidRDefault="004B79D3" w:rsidP="004B79D3">
      <w:pPr>
        <w:jc w:val="right"/>
      </w:pPr>
      <w:r w:rsidRPr="00A26474">
        <w:t>Паспорт: серия_________№__________</w:t>
      </w:r>
    </w:p>
    <w:p w:rsidR="004B79D3" w:rsidRPr="00A26474" w:rsidRDefault="004B79D3" w:rsidP="004B79D3">
      <w:pPr>
        <w:jc w:val="right"/>
        <w:rPr>
          <w:sz w:val="22"/>
          <w:szCs w:val="22"/>
        </w:rPr>
      </w:pPr>
      <w:r w:rsidRPr="00A26474">
        <w:t>Выдан</w:t>
      </w:r>
      <w:r w:rsidRPr="00A26474">
        <w:rPr>
          <w:sz w:val="22"/>
          <w:szCs w:val="22"/>
        </w:rPr>
        <w:t>_______________________________</w:t>
      </w:r>
    </w:p>
    <w:p w:rsidR="004B79D3" w:rsidRPr="00A26474" w:rsidRDefault="004B79D3" w:rsidP="004B79D3">
      <w:pPr>
        <w:jc w:val="right"/>
        <w:rPr>
          <w:sz w:val="20"/>
          <w:szCs w:val="20"/>
        </w:rPr>
      </w:pPr>
      <w:r w:rsidRPr="00A26474">
        <w:rPr>
          <w:sz w:val="20"/>
          <w:szCs w:val="20"/>
        </w:rPr>
        <w:t>(кем, когда)</w:t>
      </w:r>
    </w:p>
    <w:p w:rsidR="004B79D3" w:rsidRPr="00A26474" w:rsidRDefault="004B79D3" w:rsidP="004B79D3">
      <w:pPr>
        <w:jc w:val="right"/>
      </w:pPr>
      <w:r w:rsidRPr="00A26474">
        <w:t>СНИЛС __________________________</w:t>
      </w:r>
    </w:p>
    <w:p w:rsidR="004B79D3" w:rsidRPr="00A26474" w:rsidRDefault="004B79D3" w:rsidP="004B79D3">
      <w:pPr>
        <w:jc w:val="right"/>
      </w:pPr>
      <w:r w:rsidRPr="00A26474">
        <w:tab/>
      </w:r>
    </w:p>
    <w:p w:rsidR="004B79D3" w:rsidRPr="00A26474" w:rsidRDefault="004B79D3" w:rsidP="004B79D3">
      <w:pPr>
        <w:jc w:val="right"/>
      </w:pPr>
      <w:r w:rsidRPr="00A26474">
        <w:t xml:space="preserve"> Проживающего (ей) по адресу:</w:t>
      </w:r>
    </w:p>
    <w:p w:rsidR="004B79D3" w:rsidRPr="00A26474" w:rsidRDefault="004B79D3" w:rsidP="004B79D3">
      <w:pPr>
        <w:jc w:val="right"/>
        <w:rPr>
          <w:sz w:val="22"/>
          <w:szCs w:val="22"/>
        </w:rPr>
      </w:pPr>
      <w:r w:rsidRPr="00A26474">
        <w:rPr>
          <w:sz w:val="22"/>
          <w:szCs w:val="22"/>
        </w:rPr>
        <w:t>____________________________________</w:t>
      </w:r>
    </w:p>
    <w:p w:rsidR="004B79D3" w:rsidRPr="00A26474" w:rsidRDefault="004B79D3" w:rsidP="004B79D3">
      <w:pPr>
        <w:jc w:val="right"/>
        <w:rPr>
          <w:sz w:val="22"/>
          <w:szCs w:val="22"/>
        </w:rPr>
      </w:pPr>
      <w:r w:rsidRPr="00A26474">
        <w:rPr>
          <w:sz w:val="22"/>
          <w:szCs w:val="22"/>
        </w:rPr>
        <w:t>____________________________________</w:t>
      </w:r>
    </w:p>
    <w:p w:rsidR="004B79D3" w:rsidRPr="00A26474" w:rsidRDefault="0040376E" w:rsidP="004B79D3">
      <w:pPr>
        <w:jc w:val="right"/>
        <w:rPr>
          <w:sz w:val="22"/>
          <w:szCs w:val="22"/>
        </w:rPr>
      </w:pPr>
      <w:r w:rsidRPr="00A26474">
        <w:t>Телефон</w:t>
      </w:r>
      <w:r w:rsidRPr="00A26474">
        <w:rPr>
          <w:sz w:val="22"/>
          <w:szCs w:val="22"/>
        </w:rPr>
        <w:t>: _</w:t>
      </w:r>
      <w:r w:rsidR="004B79D3" w:rsidRPr="00A26474">
        <w:rPr>
          <w:sz w:val="22"/>
          <w:szCs w:val="22"/>
        </w:rPr>
        <w:t>_________________</w:t>
      </w:r>
    </w:p>
    <w:p w:rsidR="004B79D3" w:rsidRPr="00A26474" w:rsidRDefault="004B79D3" w:rsidP="004B79D3">
      <w:pPr>
        <w:jc w:val="right"/>
      </w:pPr>
      <w:r w:rsidRPr="00A26474">
        <w:t>Адрес для почтовой корреспонденции:</w:t>
      </w:r>
    </w:p>
    <w:p w:rsidR="004B79D3" w:rsidRPr="00A26474" w:rsidRDefault="004B79D3" w:rsidP="004B79D3">
      <w:pPr>
        <w:jc w:val="right"/>
        <w:rPr>
          <w:sz w:val="22"/>
          <w:szCs w:val="22"/>
        </w:rPr>
      </w:pPr>
      <w:r w:rsidRPr="00A26474">
        <w:rPr>
          <w:sz w:val="22"/>
          <w:szCs w:val="22"/>
        </w:rPr>
        <w:t>_____________________________________</w:t>
      </w:r>
    </w:p>
    <w:p w:rsidR="004B79D3" w:rsidRPr="00A26474" w:rsidRDefault="004B79D3" w:rsidP="004B79D3">
      <w:pPr>
        <w:rPr>
          <w:sz w:val="20"/>
          <w:szCs w:val="20"/>
        </w:rPr>
      </w:pPr>
    </w:p>
    <w:p w:rsidR="004B79D3" w:rsidRPr="00A26474" w:rsidRDefault="004B79D3" w:rsidP="004B79D3">
      <w:pPr>
        <w:jc w:val="center"/>
      </w:pPr>
      <w:r w:rsidRPr="00A26474">
        <w:t>Заявление</w:t>
      </w:r>
    </w:p>
    <w:p w:rsidR="004B79D3" w:rsidRPr="00A26474" w:rsidRDefault="004B79D3" w:rsidP="004B79D3"/>
    <w:p w:rsidR="004B79D3" w:rsidRPr="00A26474" w:rsidRDefault="004B79D3" w:rsidP="004B79D3">
      <w:r w:rsidRPr="00A26474">
        <w:t>Прошу заключить со мной (нами) договор мены жилого помещения, принадлежащего мне (нам) на праве собственности:</w:t>
      </w:r>
      <w:r w:rsidRPr="00A26474">
        <w:rPr>
          <w:bCs/>
        </w:rPr>
        <w:t xml:space="preserve"> Ханты-Мансийский автономный округ – Югра, Березовский район, _______________ (населенный пункт)</w:t>
      </w:r>
      <w:r w:rsidRPr="00A26474">
        <w:t>, ул. _______________, дом ______, квартира ______</w:t>
      </w:r>
      <w:r w:rsidRPr="00A26474">
        <w:rPr>
          <w:bCs/>
        </w:rPr>
        <w:t>,</w:t>
      </w:r>
      <w:r w:rsidRPr="00A26474">
        <w:t xml:space="preserve"> общей площадью ______м</w:t>
      </w:r>
      <w:r w:rsidRPr="00A26474">
        <w:rPr>
          <w:vertAlign w:val="superscript"/>
        </w:rPr>
        <w:t>2</w:t>
      </w:r>
      <w:r w:rsidRPr="00A26474">
        <w:t xml:space="preserve">, на жилое помещение: </w:t>
      </w:r>
      <w:r w:rsidRPr="00A26474">
        <w:rPr>
          <w:bCs/>
        </w:rPr>
        <w:t>Ханты-Мансийский автономный округ – Югра, Березовский район, _______________ (населенный пункт)</w:t>
      </w:r>
      <w:r w:rsidRPr="00A26474">
        <w:t>, ул. _______________, дом ______, квартира ______</w:t>
      </w:r>
      <w:r w:rsidRPr="00A26474">
        <w:rPr>
          <w:bCs/>
        </w:rPr>
        <w:t>,</w:t>
      </w:r>
      <w:r w:rsidRPr="00A26474">
        <w:t xml:space="preserve"> общей площадью ______м</w:t>
      </w:r>
      <w:r w:rsidR="0040376E" w:rsidRPr="00A26474">
        <w:rPr>
          <w:vertAlign w:val="superscript"/>
        </w:rPr>
        <w:t>2</w:t>
      </w:r>
      <w:r w:rsidR="0040376E" w:rsidRPr="00A26474">
        <w:t>.</w:t>
      </w:r>
      <w:r w:rsidRPr="00A26474">
        <w:t xml:space="preserve"> </w:t>
      </w:r>
    </w:p>
    <w:p w:rsidR="004B79D3" w:rsidRPr="00A26474" w:rsidRDefault="004B79D3" w:rsidP="004B79D3">
      <w:r w:rsidRPr="00A26474">
        <w:t>С порядком предоставления гражданам поддержки при доплате за жилые помещения муниципального жилищного фонда при заключении договора мены в связи с переселением из жилых помещений, в многоквартирных домах, признанных аварийными, ознакомлен и согласен.</w:t>
      </w:r>
    </w:p>
    <w:p w:rsidR="004B79D3" w:rsidRPr="00A26474" w:rsidRDefault="004B79D3" w:rsidP="004B79D3">
      <w:r w:rsidRPr="00A26474">
        <w:t>Жилых помещений в собственности (в том числе общей долевой или совместной) на территории Российской Федерации ____________</w:t>
      </w:r>
      <w:r w:rsidR="0040376E" w:rsidRPr="00A26474">
        <w:t>_ (</w:t>
      </w:r>
      <w:r w:rsidRPr="00A26474">
        <w:t xml:space="preserve">имею (-ем)/не имею (-ем)). </w:t>
      </w:r>
    </w:p>
    <w:p w:rsidR="004B79D3" w:rsidRPr="00A26474" w:rsidRDefault="004B79D3" w:rsidP="004B79D3">
      <w:r w:rsidRPr="00A26474">
        <w:t>Гражданско-правовые сделки по отчуждению жилых помещений в течение 10 лет, предшествующих дате подачи заявления о заключении договора мены _____________ (совершал (-и)/не совершал (-и).</w:t>
      </w:r>
    </w:p>
    <w:p w:rsidR="004B79D3" w:rsidRPr="00A26474" w:rsidRDefault="004B79D3" w:rsidP="004B79D3">
      <w:r w:rsidRPr="00A26474">
        <w:t>Прошу предоставить поддержку, в виде уменьшения стоимости доплаты на основании _______________________________________________________________.</w:t>
      </w:r>
    </w:p>
    <w:p w:rsidR="004B79D3" w:rsidRPr="00A26474" w:rsidRDefault="004B79D3" w:rsidP="004B79D3">
      <w:r w:rsidRPr="00A26474">
        <w:t>Доплату стоимости жилья прошу рассчитать (нужное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
        <w:gridCol w:w="9527"/>
      </w:tblGrid>
      <w:tr w:rsidR="004B79D3" w:rsidRPr="00A26474" w:rsidTr="004B79D3">
        <w:tc>
          <w:tcPr>
            <w:tcW w:w="392" w:type="dxa"/>
            <w:tcBorders>
              <w:top w:val="single" w:sz="4" w:space="0" w:color="auto"/>
              <w:left w:val="single" w:sz="4" w:space="0" w:color="auto"/>
              <w:bottom w:val="single" w:sz="4" w:space="0" w:color="auto"/>
              <w:right w:val="single" w:sz="4" w:space="0" w:color="auto"/>
            </w:tcBorders>
          </w:tcPr>
          <w:p w:rsidR="004B79D3" w:rsidRPr="00A26474" w:rsidRDefault="004B79D3" w:rsidP="004B79D3"/>
        </w:tc>
        <w:tc>
          <w:tcPr>
            <w:tcW w:w="9639" w:type="dxa"/>
            <w:tcBorders>
              <w:top w:val="nil"/>
              <w:left w:val="single" w:sz="4" w:space="0" w:color="auto"/>
              <w:bottom w:val="nil"/>
              <w:right w:val="nil"/>
            </w:tcBorders>
            <w:hideMark/>
          </w:tcPr>
          <w:p w:rsidR="004B79D3" w:rsidRPr="00A26474" w:rsidRDefault="004B79D3" w:rsidP="004B79D3">
            <w:r w:rsidRPr="00A26474">
              <w:t>- единовременным платежом,</w:t>
            </w:r>
          </w:p>
        </w:tc>
      </w:tr>
    </w:tbl>
    <w:p w:rsidR="004B79D3" w:rsidRPr="00A26474" w:rsidRDefault="004B79D3" w:rsidP="004B79D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
        <w:gridCol w:w="9526"/>
      </w:tblGrid>
      <w:tr w:rsidR="004B79D3" w:rsidRPr="00A26474" w:rsidTr="004B79D3">
        <w:tc>
          <w:tcPr>
            <w:tcW w:w="392" w:type="dxa"/>
            <w:tcBorders>
              <w:top w:val="single" w:sz="4" w:space="0" w:color="auto"/>
              <w:left w:val="single" w:sz="4" w:space="0" w:color="auto"/>
              <w:bottom w:val="single" w:sz="4" w:space="0" w:color="auto"/>
              <w:right w:val="single" w:sz="4" w:space="0" w:color="auto"/>
            </w:tcBorders>
          </w:tcPr>
          <w:p w:rsidR="004B79D3" w:rsidRPr="00A26474" w:rsidRDefault="004B79D3" w:rsidP="004B79D3"/>
        </w:tc>
        <w:tc>
          <w:tcPr>
            <w:tcW w:w="9639" w:type="dxa"/>
            <w:tcBorders>
              <w:top w:val="nil"/>
              <w:left w:val="single" w:sz="4" w:space="0" w:color="auto"/>
              <w:bottom w:val="nil"/>
              <w:right w:val="nil"/>
            </w:tcBorders>
            <w:hideMark/>
          </w:tcPr>
          <w:p w:rsidR="004B79D3" w:rsidRPr="00A26474" w:rsidRDefault="004B79D3" w:rsidP="004B79D3">
            <w:r w:rsidRPr="00A26474">
              <w:t>- в рассрочку сроком на _________ лет.</w:t>
            </w:r>
          </w:p>
        </w:tc>
      </w:tr>
    </w:tbl>
    <w:p w:rsidR="004B79D3" w:rsidRPr="00A26474" w:rsidRDefault="004B79D3" w:rsidP="004B79D3">
      <w:pPr>
        <w:rPr>
          <w:sz w:val="22"/>
          <w:szCs w:val="22"/>
        </w:rPr>
      </w:pPr>
    </w:p>
    <w:p w:rsidR="004B79D3" w:rsidRPr="00A26474" w:rsidRDefault="004B79D3" w:rsidP="004B79D3">
      <w:r w:rsidRPr="00A26474">
        <w:lastRenderedPageBreak/>
        <w:t>Указанная мной информация и представленные документы являются достоверными и полными.</w:t>
      </w:r>
    </w:p>
    <w:p w:rsidR="004B79D3" w:rsidRPr="00A26474" w:rsidRDefault="004B79D3" w:rsidP="004B79D3">
      <w:r w:rsidRPr="00A26474">
        <w:t>Обязуюсь незамедлительно уведомить об изменении указанных мной в настоящем заявлении и прилагаемых документах сведений.</w:t>
      </w:r>
    </w:p>
    <w:p w:rsidR="004B79D3" w:rsidRPr="00A26474" w:rsidRDefault="004B79D3" w:rsidP="004B79D3">
      <w:r w:rsidRPr="00A26474">
        <w:t>Против проверки указанных мной сведений и предоставленных документов не возражаю.</w:t>
      </w:r>
    </w:p>
    <w:p w:rsidR="004B79D3" w:rsidRPr="00A26474" w:rsidRDefault="004B79D3" w:rsidP="004B79D3">
      <w:r w:rsidRPr="00A26474">
        <w:t>Мне известно, что предоставление недостоверной информации, заведомо ложных сведений, указанных в заявлении, повлечет отказ в заключении договора социального найма на предоставление жилого помещения.</w:t>
      </w:r>
    </w:p>
    <w:p w:rsidR="004B79D3" w:rsidRPr="00A26474" w:rsidRDefault="004B79D3" w:rsidP="004B79D3">
      <w:r w:rsidRPr="00A26474">
        <w:t xml:space="preserve">В соответствии с требованиями статьи 9 Федерального закона от 27 июля 2006 года </w:t>
      </w:r>
      <w:hyperlink r:id="rId135" w:tooltip="&quot;О персональных данных (с изменениями на 24 июня 2025 года)&quot;&#10;Федеральный закон от 27.07.2006 N 152-ФЗ&#10;Статус: Действующая редакция документа (действ. c 01.09.2025)" w:history="1">
        <w:r w:rsidRPr="00A26474">
          <w:rPr>
            <w:rStyle w:val="ab"/>
            <w:color w:val="0000AA"/>
          </w:rPr>
          <w:t>№ 152-ФЗ «О персональных данных»</w:t>
        </w:r>
      </w:hyperlink>
      <w:r w:rsidRPr="00A26474">
        <w:t xml:space="preserve"> подтверждаю свое согласие на обработку администрацией Березовского района (далее – Оператор) моих персональных данных, включающих: фамилию, имя, отчество, пол, дату рождения, адрес проживания, контактный телефон,  необходимых для моего участия при переселении из аварийного жилищного фонда.</w:t>
      </w:r>
    </w:p>
    <w:p w:rsidR="004B79D3" w:rsidRPr="00A26474" w:rsidRDefault="004B79D3" w:rsidP="004B79D3">
      <w:r w:rsidRPr="00A26474">
        <w:t>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Оператор вправе обрабатывать мои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 а также запрашивать информацию и документы, необходимые для осуществления государственной поддержки.</w:t>
      </w:r>
    </w:p>
    <w:p w:rsidR="004B79D3" w:rsidRPr="00A26474" w:rsidRDefault="004B79D3" w:rsidP="004B79D3">
      <w:r w:rsidRPr="00A26474">
        <w:t>Оператор имеет право во исполнение своих обязательств по оказанию гражданам государственной поддержки на обмен (прием и передачу) моими персональными данными с органами государственной власти и местного самоуправления с использованием машинных носителей или по каналам связи с соблюдением мер, обеспечивающих их защиту от несанкционированного доступа.</w:t>
      </w:r>
    </w:p>
    <w:p w:rsidR="004B79D3" w:rsidRPr="00A26474" w:rsidRDefault="004B79D3" w:rsidP="004B79D3">
      <w:r w:rsidRPr="00A26474">
        <w:t>Настоящее согласие действует бессрочно. Настоящее согласие может быть отозвано путем направления соответствующего требования почтовым отправлением с уведомлением о вручении либо вручения его лично представителю Оператора.</w:t>
      </w:r>
    </w:p>
    <w:p w:rsidR="004B79D3" w:rsidRPr="00A26474" w:rsidRDefault="004B79D3" w:rsidP="004B79D3"/>
    <w:p w:rsidR="004B79D3" w:rsidRPr="00A26474" w:rsidRDefault="004B79D3" w:rsidP="004B79D3">
      <w:r w:rsidRPr="00A26474">
        <w:t>К заявлению прилагаю следующие документы:</w:t>
      </w:r>
    </w:p>
    <w:p w:rsidR="004B79D3" w:rsidRPr="00A26474" w:rsidRDefault="004B79D3" w:rsidP="004B79D3">
      <w:r w:rsidRPr="00A26474">
        <w:t>1_____________________________________________________________________</w:t>
      </w:r>
    </w:p>
    <w:p w:rsidR="004B79D3" w:rsidRPr="00A26474" w:rsidRDefault="004B79D3" w:rsidP="004B79D3">
      <w:pPr>
        <w:jc w:val="center"/>
        <w:rPr>
          <w:sz w:val="20"/>
          <w:szCs w:val="20"/>
        </w:rPr>
      </w:pPr>
      <w:r w:rsidRPr="00A26474">
        <w:rPr>
          <w:sz w:val="20"/>
          <w:szCs w:val="20"/>
        </w:rPr>
        <w:t>(указывается наименование документа и его реквизиты)</w:t>
      </w:r>
    </w:p>
    <w:p w:rsidR="004B79D3" w:rsidRPr="00A26474" w:rsidRDefault="004B79D3" w:rsidP="004B79D3">
      <w:r w:rsidRPr="00A26474">
        <w:t>2_____________________________________________________________________</w:t>
      </w:r>
    </w:p>
    <w:p w:rsidR="004B79D3" w:rsidRPr="00A26474" w:rsidRDefault="004B79D3" w:rsidP="004B79D3">
      <w:pPr>
        <w:jc w:val="center"/>
        <w:rPr>
          <w:sz w:val="20"/>
          <w:szCs w:val="20"/>
        </w:rPr>
      </w:pPr>
      <w:r w:rsidRPr="00A26474">
        <w:rPr>
          <w:sz w:val="20"/>
          <w:szCs w:val="20"/>
        </w:rPr>
        <w:t>(указывается наименование документа и его реквизиты)</w:t>
      </w:r>
    </w:p>
    <w:p w:rsidR="004B79D3" w:rsidRPr="00A26474" w:rsidRDefault="004B79D3" w:rsidP="004B79D3">
      <w:r w:rsidRPr="00A26474">
        <w:t>3_____________________________________________________________________</w:t>
      </w:r>
    </w:p>
    <w:p w:rsidR="004B79D3" w:rsidRPr="00A26474" w:rsidRDefault="004B79D3" w:rsidP="004B79D3">
      <w:pPr>
        <w:jc w:val="center"/>
        <w:rPr>
          <w:sz w:val="20"/>
          <w:szCs w:val="20"/>
        </w:rPr>
      </w:pPr>
      <w:r w:rsidRPr="00A26474">
        <w:rPr>
          <w:sz w:val="20"/>
          <w:szCs w:val="20"/>
        </w:rPr>
        <w:t>(указывается наименование документа и его реквизиты)</w:t>
      </w:r>
    </w:p>
    <w:p w:rsidR="004B79D3" w:rsidRPr="00A26474" w:rsidRDefault="004B79D3" w:rsidP="004B79D3">
      <w:r w:rsidRPr="00A26474">
        <w:t>4_____________________________________________________________________</w:t>
      </w:r>
    </w:p>
    <w:p w:rsidR="004B79D3" w:rsidRPr="00A26474" w:rsidRDefault="004B79D3" w:rsidP="004B79D3">
      <w:pPr>
        <w:jc w:val="center"/>
        <w:rPr>
          <w:sz w:val="20"/>
          <w:szCs w:val="20"/>
        </w:rPr>
      </w:pPr>
      <w:r w:rsidRPr="00A26474">
        <w:rPr>
          <w:sz w:val="20"/>
          <w:szCs w:val="20"/>
        </w:rPr>
        <w:t>(указывается наименование документа и его реквизиты)</w:t>
      </w:r>
    </w:p>
    <w:p w:rsidR="004B79D3" w:rsidRPr="00A26474" w:rsidRDefault="004B79D3" w:rsidP="004B79D3">
      <w:r w:rsidRPr="00A26474">
        <w:t>5_____________________________________________________________________</w:t>
      </w:r>
    </w:p>
    <w:p w:rsidR="004B79D3" w:rsidRPr="00A26474" w:rsidRDefault="004B79D3" w:rsidP="004B79D3">
      <w:pPr>
        <w:jc w:val="center"/>
        <w:rPr>
          <w:sz w:val="20"/>
          <w:szCs w:val="20"/>
        </w:rPr>
      </w:pPr>
      <w:r w:rsidRPr="00A26474">
        <w:rPr>
          <w:sz w:val="20"/>
          <w:szCs w:val="20"/>
        </w:rPr>
        <w:t>(указывается наименование документа и его реквизиты)</w:t>
      </w:r>
    </w:p>
    <w:p w:rsidR="004B79D3" w:rsidRPr="00A26474" w:rsidRDefault="004B79D3" w:rsidP="004B79D3"/>
    <w:p w:rsidR="004B79D3" w:rsidRPr="00A26474" w:rsidRDefault="004B79D3" w:rsidP="004B79D3">
      <w:r w:rsidRPr="00A26474">
        <w:t>Подпись собственника (ов) (за несовершеннолетнего, не достигшего 14 летнего возраста, заявление подписывает родитель, законный представитель ребенка. Несовершеннолетний, достигший 14 летнего возраста, подписывает заявление с согласия родителя, законного представителя):</w:t>
      </w:r>
    </w:p>
    <w:p w:rsidR="004B79D3" w:rsidRPr="00A26474" w:rsidRDefault="004B79D3" w:rsidP="004B79D3">
      <w:pPr>
        <w:ind w:firstLine="0"/>
      </w:pPr>
      <w:r w:rsidRPr="00A26474">
        <w:t>_______________________</w:t>
      </w:r>
      <w:r w:rsidR="0040376E" w:rsidRPr="00A26474">
        <w:t>_ (</w:t>
      </w:r>
      <w:r w:rsidRPr="00A26474">
        <w:t>ФИО, собственноручно) Дата «___» ___________ 20__ год</w:t>
      </w:r>
    </w:p>
    <w:p w:rsidR="004B79D3" w:rsidRPr="00A26474" w:rsidRDefault="004B79D3" w:rsidP="004B79D3">
      <w:pPr>
        <w:ind w:firstLine="0"/>
      </w:pPr>
      <w:r w:rsidRPr="00A26474">
        <w:t>_______________________</w:t>
      </w:r>
      <w:r w:rsidR="0040376E" w:rsidRPr="00A26474">
        <w:t>_ (</w:t>
      </w:r>
      <w:r w:rsidRPr="00A26474">
        <w:t>ФИО, собственноручно) Дата «___» ___________ 20__ год</w:t>
      </w:r>
    </w:p>
    <w:p w:rsidR="004B79D3" w:rsidRPr="00A26474" w:rsidRDefault="004B79D3" w:rsidP="004B79D3">
      <w:pPr>
        <w:ind w:firstLine="0"/>
      </w:pPr>
      <w:r w:rsidRPr="00A26474">
        <w:t>_______________________</w:t>
      </w:r>
      <w:r w:rsidR="0040376E" w:rsidRPr="00A26474">
        <w:t>_ (</w:t>
      </w:r>
      <w:r w:rsidRPr="00A26474">
        <w:t xml:space="preserve">ФИО, собственноручно) Дата «___» ___________ 20__ год </w:t>
      </w:r>
    </w:p>
    <w:p w:rsidR="004B79D3" w:rsidRPr="00A26474" w:rsidRDefault="004B79D3" w:rsidP="004B79D3">
      <w:pPr>
        <w:ind w:firstLine="0"/>
        <w:jc w:val="left"/>
        <w:rPr>
          <w:rFonts w:ascii="Times New Roman" w:hAnsi="Times New Roman"/>
          <w:sz w:val="28"/>
          <w:szCs w:val="28"/>
        </w:rPr>
      </w:pPr>
    </w:p>
    <w:p w:rsidR="001B2FE3" w:rsidRPr="00A26474" w:rsidRDefault="001B2FE3" w:rsidP="00737159">
      <w:pPr>
        <w:jc w:val="right"/>
        <w:rPr>
          <w:rFonts w:cs="Arial"/>
          <w:b/>
          <w:bCs/>
          <w:iCs/>
          <w:sz w:val="30"/>
          <w:szCs w:val="30"/>
        </w:rPr>
      </w:pPr>
      <w:r w:rsidRPr="00A26474">
        <w:rPr>
          <w:rFonts w:cs="Arial"/>
          <w:bCs/>
          <w:iCs/>
          <w:szCs w:val="28"/>
        </w:rPr>
        <w:br w:type="page"/>
      </w:r>
    </w:p>
    <w:p w:rsidR="00737159" w:rsidRPr="00A26474" w:rsidRDefault="00737159" w:rsidP="00737159">
      <w:pPr>
        <w:jc w:val="right"/>
        <w:outlineLvl w:val="1"/>
        <w:rPr>
          <w:rFonts w:cs="Arial"/>
          <w:b/>
          <w:bCs/>
          <w:iCs/>
          <w:sz w:val="30"/>
          <w:szCs w:val="30"/>
        </w:rPr>
      </w:pPr>
    </w:p>
    <w:p w:rsidR="00737159" w:rsidRPr="00A26474" w:rsidRDefault="00737159" w:rsidP="00737159">
      <w:pPr>
        <w:jc w:val="right"/>
        <w:outlineLvl w:val="1"/>
        <w:rPr>
          <w:rFonts w:cs="Arial"/>
          <w:b/>
          <w:bCs/>
          <w:iCs/>
          <w:sz w:val="30"/>
          <w:szCs w:val="30"/>
        </w:rPr>
      </w:pPr>
    </w:p>
    <w:p w:rsidR="002505A5" w:rsidRPr="00A26474" w:rsidRDefault="00762E84" w:rsidP="00737159">
      <w:pPr>
        <w:jc w:val="right"/>
        <w:outlineLvl w:val="1"/>
        <w:rPr>
          <w:rFonts w:cs="Arial"/>
          <w:b/>
          <w:bCs/>
          <w:iCs/>
          <w:sz w:val="30"/>
          <w:szCs w:val="30"/>
        </w:rPr>
      </w:pPr>
      <w:r w:rsidRPr="00A26474">
        <w:rPr>
          <w:rFonts w:cs="Arial"/>
          <w:b/>
          <w:bCs/>
          <w:iCs/>
          <w:sz w:val="30"/>
          <w:szCs w:val="30"/>
        </w:rPr>
        <w:t>Приложение 4</w:t>
      </w:r>
    </w:p>
    <w:p w:rsidR="00737159" w:rsidRPr="00A26474" w:rsidRDefault="002505A5" w:rsidP="00737159">
      <w:pPr>
        <w:jc w:val="right"/>
        <w:outlineLvl w:val="1"/>
        <w:rPr>
          <w:rFonts w:cs="Arial"/>
          <w:b/>
          <w:bCs/>
          <w:iCs/>
          <w:sz w:val="30"/>
          <w:szCs w:val="30"/>
        </w:rPr>
      </w:pPr>
      <w:r w:rsidRPr="00A26474">
        <w:rPr>
          <w:rFonts w:cs="Arial"/>
          <w:b/>
          <w:bCs/>
          <w:iCs/>
          <w:sz w:val="30"/>
          <w:szCs w:val="30"/>
        </w:rPr>
        <w:t xml:space="preserve">к постановлению администрации </w:t>
      </w:r>
    </w:p>
    <w:p w:rsidR="002505A5" w:rsidRPr="00A26474" w:rsidRDefault="002505A5" w:rsidP="00737159">
      <w:pPr>
        <w:jc w:val="right"/>
        <w:outlineLvl w:val="1"/>
        <w:rPr>
          <w:rFonts w:cs="Arial"/>
          <w:b/>
          <w:bCs/>
          <w:iCs/>
          <w:sz w:val="30"/>
          <w:szCs w:val="30"/>
        </w:rPr>
      </w:pPr>
      <w:r w:rsidRPr="00A26474">
        <w:rPr>
          <w:rFonts w:cs="Arial"/>
          <w:b/>
          <w:bCs/>
          <w:iCs/>
          <w:sz w:val="30"/>
          <w:szCs w:val="30"/>
        </w:rPr>
        <w:t xml:space="preserve">Березовского района </w:t>
      </w:r>
    </w:p>
    <w:p w:rsidR="00B4568C" w:rsidRPr="00A26474" w:rsidRDefault="00B4568C" w:rsidP="00737159">
      <w:pPr>
        <w:jc w:val="right"/>
        <w:outlineLvl w:val="1"/>
        <w:rPr>
          <w:rFonts w:cs="Arial"/>
          <w:b/>
          <w:bCs/>
          <w:iCs/>
          <w:sz w:val="30"/>
          <w:szCs w:val="30"/>
        </w:rPr>
      </w:pPr>
      <w:r w:rsidRPr="00A26474">
        <w:rPr>
          <w:rFonts w:cs="Arial"/>
          <w:b/>
          <w:bCs/>
          <w:iCs/>
          <w:sz w:val="30"/>
          <w:szCs w:val="30"/>
        </w:rPr>
        <w:t>от 18.05.2022</w:t>
      </w:r>
      <w:r w:rsidR="00FD5A61" w:rsidRPr="00A26474">
        <w:rPr>
          <w:rFonts w:cs="Arial"/>
          <w:b/>
          <w:bCs/>
          <w:iCs/>
          <w:sz w:val="30"/>
          <w:szCs w:val="30"/>
        </w:rPr>
        <w:t xml:space="preserve"> № </w:t>
      </w:r>
      <w:r w:rsidRPr="00A26474">
        <w:rPr>
          <w:rFonts w:cs="Arial"/>
          <w:b/>
          <w:bCs/>
          <w:iCs/>
          <w:sz w:val="30"/>
          <w:szCs w:val="30"/>
        </w:rPr>
        <w:t>725</w:t>
      </w:r>
    </w:p>
    <w:p w:rsidR="00737159" w:rsidRPr="00A26474" w:rsidRDefault="00737159" w:rsidP="00737159">
      <w:pPr>
        <w:jc w:val="right"/>
        <w:outlineLvl w:val="1"/>
        <w:rPr>
          <w:rFonts w:cs="Arial"/>
          <w:b/>
          <w:bCs/>
          <w:iCs/>
          <w:sz w:val="30"/>
          <w:szCs w:val="30"/>
        </w:rPr>
      </w:pPr>
    </w:p>
    <w:p w:rsidR="00737159" w:rsidRPr="00A26474" w:rsidRDefault="00737159" w:rsidP="00737159">
      <w:pPr>
        <w:jc w:val="right"/>
        <w:outlineLvl w:val="1"/>
        <w:rPr>
          <w:rFonts w:cs="Arial"/>
          <w:b/>
          <w:bCs/>
          <w:iCs/>
          <w:sz w:val="30"/>
          <w:szCs w:val="30"/>
        </w:rPr>
      </w:pPr>
    </w:p>
    <w:p w:rsidR="00763804" w:rsidRPr="00A26474" w:rsidRDefault="00763804" w:rsidP="00737159">
      <w:pPr>
        <w:jc w:val="right"/>
        <w:rPr>
          <w:rFonts w:cs="Arial"/>
          <w:b/>
          <w:bCs/>
          <w:iCs/>
          <w:sz w:val="30"/>
          <w:szCs w:val="30"/>
          <w:lang w:eastAsia="en-US"/>
        </w:rPr>
      </w:pPr>
    </w:p>
    <w:p w:rsidR="00763804" w:rsidRPr="00A26474" w:rsidRDefault="00763804" w:rsidP="00737159">
      <w:pPr>
        <w:pStyle w:val="2"/>
      </w:pPr>
      <w:r w:rsidRPr="00A26474">
        <w:t xml:space="preserve">Порядок ликвидации аварийного </w:t>
      </w:r>
    </w:p>
    <w:p w:rsidR="00763804" w:rsidRPr="00A26474" w:rsidRDefault="00763804" w:rsidP="00737159">
      <w:pPr>
        <w:pStyle w:val="2"/>
      </w:pPr>
      <w:r w:rsidRPr="00A26474">
        <w:t xml:space="preserve">жилищного фонда </w:t>
      </w:r>
    </w:p>
    <w:p w:rsidR="00763804" w:rsidRPr="00A26474" w:rsidRDefault="00763804" w:rsidP="00737159">
      <w:pPr>
        <w:pStyle w:val="2"/>
      </w:pPr>
      <w:r w:rsidRPr="00A26474">
        <w:t>(далее-Порядок)</w:t>
      </w:r>
    </w:p>
    <w:p w:rsidR="00763804" w:rsidRPr="00A26474" w:rsidRDefault="00763804" w:rsidP="00763804">
      <w:pPr>
        <w:widowControl w:val="0"/>
        <w:autoSpaceDE w:val="0"/>
        <w:autoSpaceDN w:val="0"/>
        <w:adjustRightInd w:val="0"/>
        <w:jc w:val="right"/>
        <w:outlineLvl w:val="1"/>
        <w:rPr>
          <w:rFonts w:cs="Arial"/>
          <w:szCs w:val="28"/>
          <w:lang w:eastAsia="en-US"/>
        </w:rPr>
      </w:pPr>
    </w:p>
    <w:p w:rsidR="00763804" w:rsidRPr="00A26474" w:rsidRDefault="00763804" w:rsidP="00737159">
      <w:pPr>
        <w:rPr>
          <w:lang w:eastAsia="ar-SA"/>
        </w:rPr>
      </w:pPr>
      <w:r w:rsidRPr="00A26474">
        <w:rPr>
          <w:lang w:eastAsia="ar-SA"/>
        </w:rPr>
        <w:t>1. Настоящий Порядок устанавливает механизм ликвидации аварийных многоквартирных домов.</w:t>
      </w:r>
    </w:p>
    <w:p w:rsidR="00483830" w:rsidRPr="00A26474" w:rsidRDefault="00763804" w:rsidP="00737159">
      <w:r w:rsidRPr="00A26474">
        <w:rPr>
          <w:lang w:eastAsia="ar-SA"/>
        </w:rPr>
        <w:t xml:space="preserve">2. </w:t>
      </w:r>
      <w:r w:rsidR="00483830" w:rsidRPr="00A26474">
        <w:t>Ответственным исполнителем является администрация Березовского района. Полномочия ответственного исполнителя осуществляет отдел жилищных программ администрации Березовского района (далее-Отдел), соисполнители</w:t>
      </w:r>
      <w:r w:rsidR="00FD5A61" w:rsidRPr="00A26474">
        <w:t>-</w:t>
      </w:r>
      <w:r w:rsidR="00483830" w:rsidRPr="00A26474">
        <w:t>городские (сельские) поселения Березовского района.</w:t>
      </w:r>
    </w:p>
    <w:p w:rsidR="00763804" w:rsidRPr="00A26474" w:rsidRDefault="00FF1557" w:rsidP="00737159">
      <w:pPr>
        <w:rPr>
          <w:lang w:eastAsia="ar-SA"/>
        </w:rPr>
      </w:pPr>
      <w:r w:rsidRPr="00A26474">
        <w:rPr>
          <w:lang w:eastAsia="ar-SA"/>
        </w:rPr>
        <w:t xml:space="preserve">3. </w:t>
      </w:r>
      <w:r w:rsidR="00763804" w:rsidRPr="00A26474">
        <w:rPr>
          <w:lang w:eastAsia="ar-SA"/>
        </w:rPr>
        <w:t>В рамках реализации мероприятия аварийными домами признаются многоквартирные дома, признанные в установленном законодательством порядке аварийными и подлежащими сносу.</w:t>
      </w:r>
    </w:p>
    <w:p w:rsidR="00763804" w:rsidRPr="00A26474" w:rsidRDefault="00FF1557" w:rsidP="00737159">
      <w:pPr>
        <w:rPr>
          <w:lang w:eastAsia="ar-SA"/>
        </w:rPr>
      </w:pPr>
      <w:r w:rsidRPr="00A26474">
        <w:rPr>
          <w:lang w:eastAsia="ar-SA"/>
        </w:rPr>
        <w:t>4</w:t>
      </w:r>
      <w:r w:rsidR="00763804" w:rsidRPr="00A26474">
        <w:rPr>
          <w:lang w:eastAsia="ar-SA"/>
        </w:rPr>
        <w:t xml:space="preserve">. </w:t>
      </w:r>
      <w:r w:rsidR="00121FA5" w:rsidRPr="00A26474">
        <w:rPr>
          <w:lang w:eastAsia="ar-SA"/>
        </w:rPr>
        <w:t xml:space="preserve">Настоящий порядок не распространяется на индивидуальные жилые дома, находящиеся в частной собственности граждан, находящиеся в собственности юридических лиц, на многоквартирные дома, признанные аварийными и подлежащими сносу в связи с физическим износом и включенные в реестр жилищного фонда, подлежащего расселению в рамках адресной программы Ханты-Мансийского автономного округа - Югры по переселению граждан из аварийного жилищного фонда на 2024 - 2030 годы, утвержденной постановлением Правительства Ханты-Мансийского автономного округа - Югры </w:t>
      </w:r>
      <w:hyperlink r:id="rId136" w:tooltip="&quot;Об адресной программе Ханты-Мансийского автономного округа - Югры по переселению граждан из ...&quot;&#10;Постановление Правительства Ханты-Мансийского автономного округа - Югры от 01.09.2024 N 325-п&#10;Статус: Действующая редакция документа" w:history="1">
        <w:r w:rsidR="00121FA5" w:rsidRPr="00A26474">
          <w:rPr>
            <w:rStyle w:val="ab"/>
            <w:color w:val="0000AA"/>
            <w:lang w:eastAsia="ar-SA"/>
          </w:rPr>
          <w:t>от 01.09.2024 №325-п</w:t>
        </w:r>
      </w:hyperlink>
      <w:r w:rsidR="00121FA5" w:rsidRPr="00A26474">
        <w:rPr>
          <w:lang w:eastAsia="ar-SA"/>
        </w:rPr>
        <w:t>.</w:t>
      </w:r>
    </w:p>
    <w:p w:rsidR="00121FA5" w:rsidRPr="00A26474" w:rsidRDefault="00121FA5" w:rsidP="00737159">
      <w:pPr>
        <w:rPr>
          <w:lang w:eastAsia="ar-SA"/>
        </w:rPr>
      </w:pPr>
      <w:r w:rsidRPr="00A26474">
        <w:rPr>
          <w:lang w:eastAsia="ar-SA"/>
        </w:rPr>
        <w:t xml:space="preserve">(пункт 4 изложен в редакции постановления Администрации </w:t>
      </w:r>
      <w:hyperlink r:id="rId137"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Pr="00A26474">
          <w:rPr>
            <w:rStyle w:val="ab"/>
            <w:lang w:eastAsia="ar-SA"/>
          </w:rPr>
          <w:t>от 14.11.2024                    № 1034</w:t>
        </w:r>
      </w:hyperlink>
      <w:r w:rsidRPr="00A26474">
        <w:rPr>
          <w:lang w:eastAsia="ar-SA"/>
        </w:rPr>
        <w:t>)</w:t>
      </w:r>
    </w:p>
    <w:p w:rsidR="00763804" w:rsidRPr="00A26474" w:rsidRDefault="00FF1557" w:rsidP="00737159">
      <w:pPr>
        <w:rPr>
          <w:lang w:eastAsia="ar-SA"/>
        </w:rPr>
      </w:pPr>
      <w:r w:rsidRPr="00A26474">
        <w:rPr>
          <w:lang w:eastAsia="ar-SA"/>
        </w:rPr>
        <w:t>5</w:t>
      </w:r>
      <w:r w:rsidR="00763804" w:rsidRPr="00A26474">
        <w:rPr>
          <w:lang w:eastAsia="ar-SA"/>
        </w:rPr>
        <w:t xml:space="preserve">. Из числа домов, указанных в пункте </w:t>
      </w:r>
      <w:r w:rsidRPr="00A26474">
        <w:rPr>
          <w:lang w:eastAsia="ar-SA"/>
        </w:rPr>
        <w:t>3</w:t>
      </w:r>
      <w:r w:rsidR="00763804" w:rsidRPr="00A26474">
        <w:rPr>
          <w:lang w:eastAsia="ar-SA"/>
        </w:rPr>
        <w:t xml:space="preserve"> настоящего Порядка, формируются реестры аварийных многоквартирных домов на территории Березовского района, в разрезе поселений.</w:t>
      </w:r>
    </w:p>
    <w:p w:rsidR="00763804" w:rsidRPr="00A26474" w:rsidRDefault="00763804" w:rsidP="00737159">
      <w:r w:rsidRPr="00A26474">
        <w:rPr>
          <w:lang w:eastAsia="ar-SA"/>
        </w:rPr>
        <w:t xml:space="preserve">6. </w:t>
      </w:r>
      <w:r w:rsidR="00483830" w:rsidRPr="00A26474">
        <w:rPr>
          <w:lang w:eastAsia="ar-SA"/>
        </w:rPr>
        <w:t>О</w:t>
      </w:r>
      <w:r w:rsidRPr="00A26474">
        <w:rPr>
          <w:lang w:eastAsia="ar-SA"/>
        </w:rPr>
        <w:t>чередность расселения и снос аварийных многоквартирных домов производится исходя из даты признания таковыми, за исключением аварийных многоквартирных домов, подлежащих расселению в</w:t>
      </w:r>
      <w:r w:rsidRPr="00A26474">
        <w:t xml:space="preserve"> первоочередном порядке:</w:t>
      </w:r>
    </w:p>
    <w:p w:rsidR="00763804" w:rsidRPr="00A26474" w:rsidRDefault="00763804" w:rsidP="00737159">
      <w:pPr>
        <w:rPr>
          <w:lang w:eastAsia="ar-SA"/>
        </w:rPr>
      </w:pPr>
      <w:r w:rsidRPr="00A26474">
        <w:t xml:space="preserve">- при </w:t>
      </w:r>
      <w:r w:rsidRPr="00A26474">
        <w:rPr>
          <w:lang w:eastAsia="ar-SA"/>
        </w:rPr>
        <w:t>уничтожении многоквар</w:t>
      </w:r>
      <w:r w:rsidR="004B79D3" w:rsidRPr="00A26474">
        <w:rPr>
          <w:lang w:eastAsia="ar-SA"/>
        </w:rPr>
        <w:t xml:space="preserve">тирного дома вследствие </w:t>
      </w:r>
      <w:r w:rsidRPr="00A26474">
        <w:rPr>
          <w:lang w:eastAsia="ar-SA"/>
        </w:rPr>
        <w:t>чрезвычайных си</w:t>
      </w:r>
      <w:r w:rsidR="00546D16" w:rsidRPr="00A26474">
        <w:rPr>
          <w:lang w:eastAsia="ar-SA"/>
        </w:rPr>
        <w:t>туаций;</w:t>
      </w:r>
    </w:p>
    <w:p w:rsidR="004B79D3" w:rsidRPr="00A26474" w:rsidRDefault="004B79D3" w:rsidP="004B79D3">
      <w:r w:rsidRPr="00A26474">
        <w:rPr>
          <w:lang w:eastAsia="ar-SA"/>
        </w:rPr>
        <w:t>(в абзаце втором пункта 6 слова «пожара,» исключен</w:t>
      </w:r>
      <w:r w:rsidR="00DD2666" w:rsidRPr="00A26474">
        <w:rPr>
          <w:lang w:eastAsia="ar-SA"/>
        </w:rPr>
        <w:t>ы</w:t>
      </w:r>
      <w:r w:rsidRPr="00A26474">
        <w:rPr>
          <w:lang w:eastAsia="ar-SA"/>
        </w:rPr>
        <w:t xml:space="preserve"> постановлением</w:t>
      </w:r>
      <w:r w:rsidRPr="00A26474">
        <w:t xml:space="preserve"> </w:t>
      </w:r>
      <w:r w:rsidRPr="00A26474">
        <w:rPr>
          <w:lang w:eastAsia="ar-SA"/>
        </w:rPr>
        <w:t xml:space="preserve">Администрации </w:t>
      </w:r>
      <w:hyperlink r:id="rId138" w:tooltip="постановление от 10.05.2023 0:00:00 №320 Администрация Березовского района&#10;&#10;О внесении изменений в постановление администрации Березовского района от 18.05.2022 № 725 " w:history="1">
        <w:r w:rsidRPr="00A26474">
          <w:rPr>
            <w:rStyle w:val="ab"/>
            <w:lang w:eastAsia="ar-SA"/>
          </w:rPr>
          <w:t>от 10.05.2023 № 320</w:t>
        </w:r>
      </w:hyperlink>
      <w:r w:rsidRPr="00A26474">
        <w:rPr>
          <w:lang w:eastAsia="ar-SA"/>
        </w:rPr>
        <w:t>)</w:t>
      </w:r>
    </w:p>
    <w:p w:rsidR="00763804" w:rsidRPr="00A26474" w:rsidRDefault="00763804" w:rsidP="00737159">
      <w:r w:rsidRPr="00A26474">
        <w:rPr>
          <w:lang w:eastAsia="ar-SA"/>
        </w:rPr>
        <w:t xml:space="preserve">- </w:t>
      </w:r>
      <w:r w:rsidRPr="00A26474">
        <w:t xml:space="preserve">при наличии угрозы его обрушения; </w:t>
      </w:r>
    </w:p>
    <w:p w:rsidR="00763804" w:rsidRPr="00A26474" w:rsidRDefault="00763804" w:rsidP="00737159">
      <w:r w:rsidRPr="00A26474">
        <w:t xml:space="preserve">- при переселении граждан на основании вступившего в законную силу решения суда. </w:t>
      </w:r>
    </w:p>
    <w:p w:rsidR="00763804" w:rsidRPr="00A26474" w:rsidRDefault="00763804" w:rsidP="00737159">
      <w:r w:rsidRPr="00A26474">
        <w:t xml:space="preserve">В случае если </w:t>
      </w:r>
      <w:r w:rsidR="00530D4A" w:rsidRPr="00A26474">
        <w:t>несколько многоквартирных домов</w:t>
      </w:r>
      <w:r w:rsidRPr="00A26474">
        <w:t xml:space="preserve"> расположены в границах одного элемента планировочной структуры (квартала, микрорайона) или смежных элементов планировочной структуры, переселение граждан из этих домов может осуществляться одновременно независимо от даты признания таких домов аварийным и подлежащими сносу.</w:t>
      </w:r>
    </w:p>
    <w:p w:rsidR="00FF1557" w:rsidRPr="00A26474" w:rsidRDefault="00350C63" w:rsidP="00737159">
      <w:r w:rsidRPr="00A26474">
        <w:rPr>
          <w:lang w:eastAsia="ar-SA"/>
        </w:rPr>
        <w:lastRenderedPageBreak/>
        <w:t>7</w:t>
      </w:r>
      <w:r w:rsidR="00FF1557" w:rsidRPr="00A26474">
        <w:rPr>
          <w:lang w:eastAsia="ar-SA"/>
        </w:rPr>
        <w:t xml:space="preserve">. Отдел является ответственным исполнителем по формированию и ведению в автоматизированной информационной системе </w:t>
      </w:r>
      <w:r w:rsidR="00FD5A61" w:rsidRPr="00A26474">
        <w:rPr>
          <w:lang w:eastAsia="ar-SA"/>
        </w:rPr>
        <w:t>«</w:t>
      </w:r>
      <w:r w:rsidR="00FF1557" w:rsidRPr="00A26474">
        <w:rPr>
          <w:lang w:eastAsia="ar-SA"/>
        </w:rPr>
        <w:t>Реформа ЖКХ</w:t>
      </w:r>
      <w:r w:rsidR="00FD5A61" w:rsidRPr="00A26474">
        <w:rPr>
          <w:lang w:eastAsia="ar-SA"/>
        </w:rPr>
        <w:t>»</w:t>
      </w:r>
      <w:r w:rsidR="00FF1557" w:rsidRPr="00A26474">
        <w:rPr>
          <w:lang w:eastAsia="ar-SA"/>
        </w:rPr>
        <w:t xml:space="preserve"> (далее</w:t>
      </w:r>
      <w:r w:rsidR="00FD5A61" w:rsidRPr="00A26474">
        <w:rPr>
          <w:lang w:eastAsia="ar-SA"/>
        </w:rPr>
        <w:t>-</w:t>
      </w:r>
      <w:r w:rsidR="00FF1557" w:rsidRPr="00A26474">
        <w:rPr>
          <w:lang w:eastAsia="ar-SA"/>
        </w:rPr>
        <w:t xml:space="preserve">АИС </w:t>
      </w:r>
      <w:r w:rsidR="00FD5A61" w:rsidRPr="00A26474">
        <w:rPr>
          <w:lang w:eastAsia="ar-SA"/>
        </w:rPr>
        <w:t>«</w:t>
      </w:r>
      <w:r w:rsidR="00FF1557" w:rsidRPr="00A26474">
        <w:rPr>
          <w:lang w:eastAsia="ar-SA"/>
        </w:rPr>
        <w:t>Реформа ЖКХ</w:t>
      </w:r>
      <w:r w:rsidR="00FD5A61" w:rsidRPr="00A26474">
        <w:rPr>
          <w:lang w:eastAsia="ar-SA"/>
        </w:rPr>
        <w:t>»</w:t>
      </w:r>
      <w:r w:rsidR="00FF1557" w:rsidRPr="00A26474">
        <w:rPr>
          <w:lang w:eastAsia="ar-SA"/>
        </w:rPr>
        <w:t xml:space="preserve">) </w:t>
      </w:r>
      <w:r w:rsidR="002D1CF1" w:rsidRPr="00A26474">
        <w:rPr>
          <w:lang w:eastAsia="ar-SA"/>
        </w:rPr>
        <w:t>реестра</w:t>
      </w:r>
      <w:r w:rsidR="00FF1557" w:rsidRPr="00A26474">
        <w:rPr>
          <w:lang w:eastAsia="ar-SA"/>
        </w:rPr>
        <w:t xml:space="preserve"> аварийны</w:t>
      </w:r>
      <w:r w:rsidR="002D1CF1" w:rsidRPr="00A26474">
        <w:rPr>
          <w:lang w:eastAsia="ar-SA"/>
        </w:rPr>
        <w:t>х</w:t>
      </w:r>
      <w:r w:rsidR="00FF1557" w:rsidRPr="00A26474">
        <w:rPr>
          <w:lang w:eastAsia="ar-SA"/>
        </w:rPr>
        <w:t xml:space="preserve"> многоквартирны</w:t>
      </w:r>
      <w:r w:rsidR="002D1CF1" w:rsidRPr="00A26474">
        <w:rPr>
          <w:lang w:eastAsia="ar-SA"/>
        </w:rPr>
        <w:t>х</w:t>
      </w:r>
      <w:r w:rsidR="00FF1557" w:rsidRPr="00A26474">
        <w:rPr>
          <w:lang w:eastAsia="ar-SA"/>
        </w:rPr>
        <w:t xml:space="preserve"> дом</w:t>
      </w:r>
      <w:r w:rsidR="002D1CF1" w:rsidRPr="00A26474">
        <w:rPr>
          <w:lang w:eastAsia="ar-SA"/>
        </w:rPr>
        <w:t>ов.</w:t>
      </w:r>
    </w:p>
    <w:p w:rsidR="00FF1557" w:rsidRPr="00A26474" w:rsidRDefault="00350C63" w:rsidP="00737159">
      <w:pPr>
        <w:rPr>
          <w:lang w:eastAsia="ar-SA"/>
        </w:rPr>
      </w:pPr>
      <w:r w:rsidRPr="00A26474">
        <w:rPr>
          <w:lang w:eastAsia="ar-SA"/>
        </w:rPr>
        <w:t>8</w:t>
      </w:r>
      <w:r w:rsidR="00FF1557" w:rsidRPr="00A26474">
        <w:rPr>
          <w:lang w:eastAsia="ar-SA"/>
        </w:rPr>
        <w:t xml:space="preserve">. В целях утверждения сводного реестра аварийных многоквартирных домов по Березовскому району, внесения сведений в АИС </w:t>
      </w:r>
      <w:r w:rsidR="00FD5A61" w:rsidRPr="00A26474">
        <w:rPr>
          <w:lang w:eastAsia="ar-SA"/>
        </w:rPr>
        <w:t>«</w:t>
      </w:r>
      <w:r w:rsidR="00FF1557" w:rsidRPr="00A26474">
        <w:rPr>
          <w:lang w:eastAsia="ar-SA"/>
        </w:rPr>
        <w:t>Реформа ЖКХ</w:t>
      </w:r>
      <w:r w:rsidR="00FD5A61" w:rsidRPr="00A26474">
        <w:rPr>
          <w:lang w:eastAsia="ar-SA"/>
        </w:rPr>
        <w:t>»</w:t>
      </w:r>
      <w:r w:rsidR="00FF1557" w:rsidRPr="00A26474">
        <w:rPr>
          <w:lang w:eastAsia="ar-SA"/>
        </w:rPr>
        <w:t xml:space="preserve"> </w:t>
      </w:r>
      <w:r w:rsidR="00585F6A" w:rsidRPr="00A26474">
        <w:rPr>
          <w:lang w:eastAsia="ar-SA"/>
        </w:rPr>
        <w:t xml:space="preserve">администрации </w:t>
      </w:r>
      <w:r w:rsidR="00FF1557" w:rsidRPr="00A26474">
        <w:rPr>
          <w:lang w:eastAsia="ar-SA"/>
        </w:rPr>
        <w:t>городски</w:t>
      </w:r>
      <w:r w:rsidR="00585F6A" w:rsidRPr="00A26474">
        <w:rPr>
          <w:lang w:eastAsia="ar-SA"/>
        </w:rPr>
        <w:t>х</w:t>
      </w:r>
      <w:r w:rsidR="00FF1557" w:rsidRPr="00A26474">
        <w:rPr>
          <w:lang w:eastAsia="ar-SA"/>
        </w:rPr>
        <w:t xml:space="preserve"> (сельски</w:t>
      </w:r>
      <w:r w:rsidR="00585F6A" w:rsidRPr="00A26474">
        <w:rPr>
          <w:lang w:eastAsia="ar-SA"/>
        </w:rPr>
        <w:t>х</w:t>
      </w:r>
      <w:r w:rsidR="00FF1557" w:rsidRPr="00A26474">
        <w:rPr>
          <w:lang w:eastAsia="ar-SA"/>
        </w:rPr>
        <w:t>) поселени</w:t>
      </w:r>
      <w:r w:rsidR="00585F6A" w:rsidRPr="00A26474">
        <w:rPr>
          <w:lang w:eastAsia="ar-SA"/>
        </w:rPr>
        <w:t>й</w:t>
      </w:r>
      <w:r w:rsidR="00FF1557" w:rsidRPr="00A26474">
        <w:rPr>
          <w:lang w:eastAsia="ar-SA"/>
        </w:rPr>
        <w:t xml:space="preserve"> </w:t>
      </w:r>
      <w:r w:rsidR="002D1CF1" w:rsidRPr="00A26474">
        <w:rPr>
          <w:lang w:eastAsia="ar-SA"/>
        </w:rPr>
        <w:t xml:space="preserve">не позднее 10 дней со дня принятия решения о признании дома аварийным и подлежащим сносу </w:t>
      </w:r>
      <w:r w:rsidR="00FF1557" w:rsidRPr="00A26474">
        <w:rPr>
          <w:lang w:eastAsia="ar-SA"/>
        </w:rPr>
        <w:t>предоставляют</w:t>
      </w:r>
      <w:r w:rsidR="002D1CF1" w:rsidRPr="00A26474">
        <w:rPr>
          <w:lang w:eastAsia="ar-SA"/>
        </w:rPr>
        <w:t xml:space="preserve"> </w:t>
      </w:r>
      <w:r w:rsidR="004D6197" w:rsidRPr="00A26474">
        <w:rPr>
          <w:lang w:eastAsia="ar-SA"/>
        </w:rPr>
        <w:t>в</w:t>
      </w:r>
      <w:r w:rsidR="002D1CF1" w:rsidRPr="00A26474">
        <w:rPr>
          <w:lang w:eastAsia="ar-SA"/>
        </w:rPr>
        <w:t xml:space="preserve"> Отдел следующие сведения и документы</w:t>
      </w:r>
      <w:r w:rsidR="00FF1557" w:rsidRPr="00A26474">
        <w:rPr>
          <w:lang w:eastAsia="ar-SA"/>
        </w:rPr>
        <w:t>:</w:t>
      </w:r>
    </w:p>
    <w:p w:rsidR="00FF1557" w:rsidRPr="00A26474" w:rsidRDefault="00FF1557" w:rsidP="00737159">
      <w:r w:rsidRPr="00A26474">
        <w:rPr>
          <w:lang w:eastAsia="ar-SA"/>
        </w:rPr>
        <w:t xml:space="preserve">- </w:t>
      </w:r>
      <w:r w:rsidRPr="00A26474">
        <w:t>общие сведения по дому (адрес, стадия жизненного цикла, год постройки, ввода в эксплуатацию, количество этажей, подъездов, помещений, проживающих</w:t>
      </w:r>
      <w:r w:rsidR="00585F6A" w:rsidRPr="00A26474">
        <w:t xml:space="preserve"> граждан</w:t>
      </w:r>
      <w:r w:rsidRPr="00A26474">
        <w:t>; общая площадь дома, степень износа, сведения о земельном участке</w:t>
      </w:r>
      <w:r w:rsidR="00585F6A" w:rsidRPr="00A26474">
        <w:t>,</w:t>
      </w:r>
      <w:r w:rsidRPr="00A26474">
        <w:t xml:space="preserve"> на котором расположен многоквартирный дом, парковки, контейнерные пло</w:t>
      </w:r>
      <w:r w:rsidR="00585F6A" w:rsidRPr="00A26474">
        <w:t>щадки, элементы благоустройства</w:t>
      </w:r>
      <w:r w:rsidR="001B2FE3" w:rsidRPr="00A26474">
        <w:t>, статус памятника архитектуры</w:t>
      </w:r>
      <w:r w:rsidRPr="00A26474">
        <w:t>);</w:t>
      </w:r>
    </w:p>
    <w:p w:rsidR="00FF1557" w:rsidRPr="00A26474" w:rsidRDefault="00FF1557" w:rsidP="00737159">
      <w:r w:rsidRPr="00A26474">
        <w:t>- конструктивные элементы;</w:t>
      </w:r>
    </w:p>
    <w:p w:rsidR="00FF1557" w:rsidRPr="00A26474" w:rsidRDefault="00FF1557" w:rsidP="00737159">
      <w:r w:rsidRPr="00A26474">
        <w:t>- инженерные системы;</w:t>
      </w:r>
    </w:p>
    <w:p w:rsidR="00FF1557" w:rsidRPr="00A26474" w:rsidRDefault="00FF1557" w:rsidP="00737159">
      <w:r w:rsidRPr="00A26474">
        <w:t>- приборы учет;</w:t>
      </w:r>
    </w:p>
    <w:p w:rsidR="00FF1557" w:rsidRPr="00A26474" w:rsidRDefault="00FF1557" w:rsidP="00737159">
      <w:r w:rsidRPr="00A26474">
        <w:t xml:space="preserve">- помещения дома (тип помещения, тип собственности, номер помещения, общая площадь, количество комнат, количество семей, количество постоянно проживающих членов семьи, </w:t>
      </w:r>
      <w:r w:rsidR="00585F6A" w:rsidRPr="00A26474">
        <w:t xml:space="preserve">Ф.И.О. </w:t>
      </w:r>
      <w:r w:rsidRPr="00A26474">
        <w:t>собственника</w:t>
      </w:r>
      <w:r w:rsidR="00585F6A" w:rsidRPr="00A26474">
        <w:t xml:space="preserve"> (ов)</w:t>
      </w:r>
      <w:r w:rsidRPr="00A26474">
        <w:t xml:space="preserve"> (нанимател</w:t>
      </w:r>
      <w:r w:rsidR="00585F6A" w:rsidRPr="00A26474">
        <w:t>я</w:t>
      </w:r>
      <w:r w:rsidRPr="00A26474">
        <w:t>);</w:t>
      </w:r>
    </w:p>
    <w:p w:rsidR="00FF1557" w:rsidRPr="00A26474" w:rsidRDefault="00FF1557" w:rsidP="00737159">
      <w:r w:rsidRPr="00A26474">
        <w:t xml:space="preserve">- фотографии многоквартирного дома (с наличием адреса многоквартирного дома), </w:t>
      </w:r>
      <w:r w:rsidR="00585F6A" w:rsidRPr="00A26474">
        <w:t>выполненные</w:t>
      </w:r>
      <w:r w:rsidRPr="00A26474">
        <w:t xml:space="preserve"> не более, чем за месяц до даты предоставления сведений об аварийном многоквартирном доме;</w:t>
      </w:r>
    </w:p>
    <w:p w:rsidR="00FF1557" w:rsidRPr="00A26474" w:rsidRDefault="00FF1557" w:rsidP="00737159">
      <w:r w:rsidRPr="00A26474">
        <w:t>- признание аварийным (экспертное заключение специализированной организации, проводившей обследование многоквартирного дома (скан-копия), заключение межведомственной комиссии (скан-копия), решение органа местного самоуправления (скан-копия), дата вывода дома из эксплуатации и запрета на использование жилых помещений, срок для принятия собственниками помещений дома решения о сносе или реконструкции, планируемое использование земельного участка</w:t>
      </w:r>
      <w:r w:rsidR="002D1CF1" w:rsidRPr="00A26474">
        <w:t>;</w:t>
      </w:r>
    </w:p>
    <w:p w:rsidR="002D1CF1" w:rsidRPr="00A26474" w:rsidRDefault="002D1CF1" w:rsidP="00737159">
      <w:r w:rsidRPr="00A26474">
        <w:t>- утвержденный реестр аварийных многоквартирных домов с указанием сроков их расселения.</w:t>
      </w:r>
    </w:p>
    <w:p w:rsidR="00FF1557" w:rsidRPr="00A26474" w:rsidRDefault="00350C63" w:rsidP="00737159">
      <w:pPr>
        <w:rPr>
          <w:lang w:eastAsia="ar-SA"/>
        </w:rPr>
      </w:pPr>
      <w:r w:rsidRPr="00A26474">
        <w:rPr>
          <w:lang w:eastAsia="ar-SA"/>
        </w:rPr>
        <w:t>9</w:t>
      </w:r>
      <w:r w:rsidR="002D1CF1" w:rsidRPr="00A26474">
        <w:rPr>
          <w:lang w:eastAsia="ar-SA"/>
        </w:rPr>
        <w:t xml:space="preserve">. Сводный реестр аварийных многоквартирных домов </w:t>
      </w:r>
      <w:r w:rsidR="00FF1557" w:rsidRPr="00A26474">
        <w:rPr>
          <w:lang w:eastAsia="ar-SA"/>
        </w:rPr>
        <w:t xml:space="preserve">утверждается главой Березовского района. </w:t>
      </w:r>
    </w:p>
    <w:p w:rsidR="00763804" w:rsidRPr="00A26474" w:rsidRDefault="00350C63" w:rsidP="00737159">
      <w:pPr>
        <w:rPr>
          <w:lang w:eastAsia="ar-SA"/>
        </w:rPr>
      </w:pPr>
      <w:r w:rsidRPr="00A26474">
        <w:rPr>
          <w:lang w:eastAsia="ar-SA"/>
        </w:rPr>
        <w:t>10</w:t>
      </w:r>
      <w:r w:rsidR="00763804" w:rsidRPr="00A26474">
        <w:rPr>
          <w:lang w:eastAsia="ar-SA"/>
        </w:rPr>
        <w:t>. Внесение изменений в реестр допускается в случаях:</w:t>
      </w:r>
    </w:p>
    <w:p w:rsidR="00763804" w:rsidRPr="00A26474" w:rsidRDefault="00763804" w:rsidP="00737159">
      <w:pPr>
        <w:rPr>
          <w:lang w:eastAsia="ar-SA"/>
        </w:rPr>
      </w:pPr>
      <w:r w:rsidRPr="00A26474">
        <w:rPr>
          <w:lang w:eastAsia="ar-SA"/>
        </w:rPr>
        <w:t>- увеличения (уменьшения) финансирования;</w:t>
      </w:r>
    </w:p>
    <w:p w:rsidR="00763804" w:rsidRPr="00A26474" w:rsidRDefault="00763804" w:rsidP="00737159">
      <w:pPr>
        <w:rPr>
          <w:lang w:eastAsia="ar-SA"/>
        </w:rPr>
      </w:pPr>
      <w:r w:rsidRPr="00A26474">
        <w:rPr>
          <w:lang w:eastAsia="ar-SA"/>
        </w:rPr>
        <w:t>- расселения и сноса многоквартирного дома;</w:t>
      </w:r>
    </w:p>
    <w:p w:rsidR="00763804" w:rsidRPr="00A26474" w:rsidRDefault="00763804" w:rsidP="00737159">
      <w:pPr>
        <w:rPr>
          <w:lang w:eastAsia="ar-SA"/>
        </w:rPr>
      </w:pPr>
      <w:r w:rsidRPr="00A26474">
        <w:rPr>
          <w:lang w:eastAsia="ar-SA"/>
        </w:rPr>
        <w:t>- отнесения аварийного многоквартирного дома к расселению и</w:t>
      </w:r>
      <w:r w:rsidR="00546D16" w:rsidRPr="00A26474">
        <w:rPr>
          <w:lang w:eastAsia="ar-SA"/>
        </w:rPr>
        <w:t xml:space="preserve"> сносу в первоочередном порядке;</w:t>
      </w:r>
    </w:p>
    <w:p w:rsidR="00763804" w:rsidRPr="00A26474" w:rsidRDefault="00763804" w:rsidP="00737159">
      <w:pPr>
        <w:rPr>
          <w:lang w:eastAsia="ar-SA"/>
        </w:rPr>
      </w:pPr>
      <w:r w:rsidRPr="00A26474">
        <w:rPr>
          <w:lang w:eastAsia="ar-SA"/>
        </w:rPr>
        <w:t>- расположения аварийных домов в границах одного или смежных элементов планировочных структур.</w:t>
      </w:r>
    </w:p>
    <w:p w:rsidR="00FD5A61" w:rsidRPr="00A26474" w:rsidRDefault="00350C63" w:rsidP="00737159">
      <w:r w:rsidRPr="00A26474">
        <w:rPr>
          <w:lang w:eastAsia="ar-SA"/>
        </w:rPr>
        <w:t>11</w:t>
      </w:r>
      <w:r w:rsidR="002D1CF1" w:rsidRPr="00A26474">
        <w:rPr>
          <w:lang w:eastAsia="ar-SA"/>
        </w:rPr>
        <w:t xml:space="preserve">. </w:t>
      </w:r>
      <w:r w:rsidR="00763804" w:rsidRPr="00A26474">
        <w:rPr>
          <w:lang w:eastAsia="ar-SA"/>
        </w:rPr>
        <w:t xml:space="preserve">Снос расселенных аварийных </w:t>
      </w:r>
      <w:r w:rsidR="002D1CF1" w:rsidRPr="00A26474">
        <w:rPr>
          <w:lang w:eastAsia="ar-SA"/>
        </w:rPr>
        <w:t>многоквартирных</w:t>
      </w:r>
      <w:r w:rsidR="00763804" w:rsidRPr="00A26474">
        <w:rPr>
          <w:lang w:eastAsia="ar-SA"/>
        </w:rPr>
        <w:t xml:space="preserve"> домов осуществляют </w:t>
      </w:r>
      <w:r w:rsidR="00B54D7E" w:rsidRPr="00A26474">
        <w:rPr>
          <w:lang w:eastAsia="ar-SA"/>
        </w:rPr>
        <w:t xml:space="preserve">администрации </w:t>
      </w:r>
      <w:r w:rsidR="00763804" w:rsidRPr="00A26474">
        <w:rPr>
          <w:lang w:eastAsia="ar-SA"/>
        </w:rPr>
        <w:t>городски</w:t>
      </w:r>
      <w:r w:rsidR="00B54D7E" w:rsidRPr="00A26474">
        <w:rPr>
          <w:lang w:eastAsia="ar-SA"/>
        </w:rPr>
        <w:t>х (сельских</w:t>
      </w:r>
      <w:r w:rsidR="00763804" w:rsidRPr="00A26474">
        <w:rPr>
          <w:lang w:eastAsia="ar-SA"/>
        </w:rPr>
        <w:t>) поселени</w:t>
      </w:r>
      <w:r w:rsidR="00B54D7E" w:rsidRPr="00A26474">
        <w:rPr>
          <w:lang w:eastAsia="ar-SA"/>
        </w:rPr>
        <w:t>й</w:t>
      </w:r>
      <w:r w:rsidR="002D1CF1" w:rsidRPr="00A26474">
        <w:rPr>
          <w:lang w:eastAsia="ar-SA"/>
        </w:rPr>
        <w:t xml:space="preserve"> самостоятельно</w:t>
      </w:r>
      <w:r w:rsidR="00763804" w:rsidRPr="00A26474">
        <w:t xml:space="preserve">. </w:t>
      </w:r>
    </w:p>
    <w:p w:rsidR="00FD5A61" w:rsidRPr="00A26474" w:rsidRDefault="00FD5A61" w:rsidP="00737159"/>
    <w:p w:rsidR="005D4072" w:rsidRPr="00A26474" w:rsidRDefault="005D4072" w:rsidP="00F34F68">
      <w:pPr>
        <w:rPr>
          <w:rFonts w:cs="Arial"/>
        </w:rPr>
      </w:pPr>
      <w:r w:rsidRPr="00A26474">
        <w:rPr>
          <w:rFonts w:cs="Arial"/>
        </w:rPr>
        <w:br w:type="page"/>
      </w:r>
    </w:p>
    <w:p w:rsidR="005D4072" w:rsidRPr="00A26474" w:rsidRDefault="005D4072" w:rsidP="005D4072">
      <w:pPr>
        <w:rPr>
          <w:lang w:eastAsia="ar-SA"/>
        </w:rPr>
      </w:pPr>
      <w:r w:rsidRPr="00A26474">
        <w:rPr>
          <w:lang w:eastAsia="ar-SA"/>
        </w:rPr>
        <w:lastRenderedPageBreak/>
        <w:t xml:space="preserve">(дополнено приложением 5 постановлением Администрации </w:t>
      </w:r>
      <w:hyperlink r:id="rId139" w:tooltip="постановление от 10.07.2023 0:00:00 №541 Администрация Березовского района&#10;&#10;О внесении изменений в постановление администрации Березовского района от 18 мая 2022 года № 725 " w:history="1">
        <w:r w:rsidRPr="00A26474">
          <w:rPr>
            <w:rStyle w:val="ab"/>
            <w:lang w:eastAsia="ar-SA"/>
          </w:rPr>
          <w:t>от 10.07.2023 № 541</w:t>
        </w:r>
      </w:hyperlink>
      <w:r w:rsidRPr="00A26474">
        <w:rPr>
          <w:lang w:eastAsia="ar-SA"/>
        </w:rPr>
        <w:t>)</w:t>
      </w:r>
    </w:p>
    <w:p w:rsidR="005D4072" w:rsidRPr="00A26474" w:rsidRDefault="00353D41" w:rsidP="00353D41">
      <w:r w:rsidRPr="00A26474">
        <w:t>(</w:t>
      </w:r>
      <w:r w:rsidR="005E1D63" w:rsidRPr="00A26474">
        <w:t xml:space="preserve">приложение 5 </w:t>
      </w:r>
      <w:r w:rsidRPr="00A26474">
        <w:t xml:space="preserve">утратило силу постановлением Администрации </w:t>
      </w:r>
      <w:hyperlink r:id="rId140" w:tooltip="постановление от 21.03.2024 0:00:00 №213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 xml:space="preserve">от 21.03.2024 </w:t>
        </w:r>
        <w:r w:rsidR="005E1D63" w:rsidRPr="00A26474">
          <w:rPr>
            <w:rStyle w:val="ab"/>
          </w:rPr>
          <w:t xml:space="preserve">       </w:t>
        </w:r>
        <w:r w:rsidR="00F10A2C" w:rsidRPr="00A26474">
          <w:rPr>
            <w:rStyle w:val="ab"/>
          </w:rPr>
          <w:t xml:space="preserve">          </w:t>
        </w:r>
        <w:r w:rsidR="005E1D63" w:rsidRPr="00A26474">
          <w:rPr>
            <w:rStyle w:val="ab"/>
          </w:rPr>
          <w:t xml:space="preserve"> </w:t>
        </w:r>
        <w:r w:rsidRPr="00A26474">
          <w:rPr>
            <w:rStyle w:val="ab"/>
          </w:rPr>
          <w:t>№ 213</w:t>
        </w:r>
      </w:hyperlink>
      <w:r w:rsidRPr="00A26474">
        <w:t>)</w:t>
      </w:r>
    </w:p>
    <w:p w:rsidR="005D4072" w:rsidRPr="00A26474" w:rsidRDefault="005D4072" w:rsidP="005D4072">
      <w:pPr>
        <w:jc w:val="right"/>
        <w:rPr>
          <w:b/>
          <w:sz w:val="30"/>
          <w:szCs w:val="30"/>
        </w:rPr>
      </w:pPr>
    </w:p>
    <w:p w:rsidR="005D4072" w:rsidRPr="00A26474" w:rsidRDefault="00F81AD1" w:rsidP="005D4072">
      <w:pPr>
        <w:jc w:val="right"/>
        <w:rPr>
          <w:b/>
          <w:sz w:val="30"/>
          <w:szCs w:val="30"/>
        </w:rPr>
      </w:pPr>
      <w:r w:rsidRPr="00A26474">
        <w:rPr>
          <w:b/>
          <w:sz w:val="30"/>
          <w:szCs w:val="30"/>
        </w:rPr>
        <w:t xml:space="preserve"> </w:t>
      </w:r>
      <w:r w:rsidR="005D4072" w:rsidRPr="00A26474">
        <w:rPr>
          <w:b/>
          <w:sz w:val="30"/>
          <w:szCs w:val="30"/>
        </w:rPr>
        <w:t>Приложение 5</w:t>
      </w:r>
    </w:p>
    <w:p w:rsidR="005D4072" w:rsidRPr="00A26474" w:rsidRDefault="005D4072" w:rsidP="005D4072">
      <w:pPr>
        <w:jc w:val="right"/>
        <w:rPr>
          <w:b/>
          <w:sz w:val="30"/>
          <w:szCs w:val="30"/>
        </w:rPr>
      </w:pPr>
      <w:r w:rsidRPr="00A26474">
        <w:rPr>
          <w:b/>
          <w:sz w:val="30"/>
          <w:szCs w:val="30"/>
        </w:rPr>
        <w:t>к постановлению администрации</w:t>
      </w:r>
    </w:p>
    <w:p w:rsidR="005D4072" w:rsidRPr="00A26474" w:rsidRDefault="005D4072" w:rsidP="005D4072">
      <w:pPr>
        <w:jc w:val="right"/>
        <w:rPr>
          <w:b/>
          <w:sz w:val="30"/>
          <w:szCs w:val="30"/>
        </w:rPr>
      </w:pPr>
      <w:r w:rsidRPr="00A26474">
        <w:rPr>
          <w:b/>
          <w:sz w:val="30"/>
          <w:szCs w:val="30"/>
        </w:rPr>
        <w:t>Березовского района</w:t>
      </w:r>
    </w:p>
    <w:p w:rsidR="005D4072" w:rsidRPr="00A26474" w:rsidRDefault="005D4072" w:rsidP="005D4072">
      <w:pPr>
        <w:jc w:val="right"/>
        <w:rPr>
          <w:b/>
          <w:sz w:val="30"/>
          <w:szCs w:val="30"/>
        </w:rPr>
      </w:pPr>
      <w:r w:rsidRPr="00A26474">
        <w:rPr>
          <w:b/>
          <w:sz w:val="30"/>
          <w:szCs w:val="30"/>
        </w:rPr>
        <w:t>от 18.05.2022 № 725</w:t>
      </w:r>
    </w:p>
    <w:p w:rsidR="005D4072" w:rsidRPr="00A26474" w:rsidRDefault="005D4072" w:rsidP="005D4072">
      <w:pPr>
        <w:jc w:val="right"/>
        <w:rPr>
          <w:b/>
          <w:sz w:val="30"/>
          <w:szCs w:val="30"/>
        </w:rPr>
      </w:pPr>
    </w:p>
    <w:p w:rsidR="005D4072" w:rsidRPr="00A26474" w:rsidRDefault="005D4072" w:rsidP="005D4072">
      <w:pPr>
        <w:jc w:val="right"/>
        <w:rPr>
          <w:b/>
          <w:sz w:val="30"/>
          <w:szCs w:val="30"/>
        </w:rPr>
      </w:pPr>
    </w:p>
    <w:p w:rsidR="005D4072" w:rsidRPr="00A26474" w:rsidRDefault="005D4072" w:rsidP="005D4072">
      <w:pPr>
        <w:jc w:val="right"/>
        <w:rPr>
          <w:b/>
          <w:sz w:val="30"/>
          <w:szCs w:val="30"/>
        </w:rPr>
      </w:pPr>
    </w:p>
    <w:p w:rsidR="00590DC1" w:rsidRPr="00A26474" w:rsidRDefault="00590DC1" w:rsidP="00590DC1">
      <w:r w:rsidRPr="00A26474">
        <w:br w:type="page"/>
      </w:r>
      <w:r w:rsidRPr="00A26474">
        <w:lastRenderedPageBreak/>
        <w:t xml:space="preserve">(дополнено приложением 6 постановлением Администрации </w:t>
      </w:r>
      <w:hyperlink r:id="rId141" w:tooltip="постановление от 23.10.2023 0:00:00 №793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23.10.2023 № 793</w:t>
        </w:r>
      </w:hyperlink>
      <w:r w:rsidRPr="00A26474">
        <w:t>)</w:t>
      </w:r>
    </w:p>
    <w:p w:rsidR="00590DC1" w:rsidRPr="00A26474" w:rsidRDefault="00590DC1" w:rsidP="00590DC1">
      <w:pPr>
        <w:jc w:val="right"/>
        <w:outlineLvl w:val="1"/>
        <w:rPr>
          <w:rFonts w:cs="Arial"/>
        </w:rPr>
      </w:pPr>
    </w:p>
    <w:p w:rsidR="00590DC1" w:rsidRPr="00A26474" w:rsidRDefault="00590DC1" w:rsidP="00590DC1">
      <w:pPr>
        <w:jc w:val="right"/>
        <w:outlineLvl w:val="1"/>
        <w:rPr>
          <w:rFonts w:cs="Arial"/>
        </w:rPr>
      </w:pPr>
    </w:p>
    <w:p w:rsidR="00590DC1" w:rsidRPr="00A26474" w:rsidRDefault="00590DC1" w:rsidP="00590DC1">
      <w:pPr>
        <w:jc w:val="right"/>
        <w:outlineLvl w:val="1"/>
        <w:rPr>
          <w:rFonts w:cs="Arial"/>
        </w:rPr>
      </w:pPr>
    </w:p>
    <w:p w:rsidR="00590DC1" w:rsidRPr="00A26474" w:rsidRDefault="00590DC1" w:rsidP="00590DC1">
      <w:pPr>
        <w:jc w:val="right"/>
        <w:outlineLvl w:val="1"/>
        <w:rPr>
          <w:rFonts w:cs="Arial"/>
          <w:b/>
          <w:bCs/>
          <w:iCs/>
          <w:sz w:val="30"/>
          <w:szCs w:val="30"/>
        </w:rPr>
      </w:pPr>
      <w:r w:rsidRPr="00A26474">
        <w:rPr>
          <w:rFonts w:cs="Arial"/>
          <w:b/>
          <w:bCs/>
          <w:iCs/>
          <w:sz w:val="30"/>
          <w:szCs w:val="30"/>
        </w:rPr>
        <w:t xml:space="preserve">Приложение 6 </w:t>
      </w:r>
    </w:p>
    <w:p w:rsidR="00590DC1" w:rsidRPr="00A26474" w:rsidRDefault="00590DC1" w:rsidP="00590DC1">
      <w:pPr>
        <w:jc w:val="right"/>
        <w:outlineLvl w:val="1"/>
        <w:rPr>
          <w:rFonts w:cs="Arial"/>
          <w:b/>
          <w:bCs/>
          <w:iCs/>
          <w:sz w:val="30"/>
          <w:szCs w:val="30"/>
        </w:rPr>
      </w:pPr>
      <w:r w:rsidRPr="00A26474">
        <w:rPr>
          <w:rFonts w:cs="Arial"/>
          <w:b/>
          <w:bCs/>
          <w:iCs/>
          <w:sz w:val="30"/>
          <w:szCs w:val="30"/>
        </w:rPr>
        <w:t>к постановлению администрации</w:t>
      </w:r>
    </w:p>
    <w:p w:rsidR="00590DC1" w:rsidRPr="00A26474" w:rsidRDefault="00590DC1" w:rsidP="00590DC1">
      <w:pPr>
        <w:jc w:val="right"/>
        <w:outlineLvl w:val="1"/>
        <w:rPr>
          <w:rFonts w:cs="Arial"/>
          <w:b/>
          <w:bCs/>
          <w:iCs/>
          <w:sz w:val="30"/>
          <w:szCs w:val="30"/>
        </w:rPr>
      </w:pPr>
      <w:r w:rsidRPr="00A26474">
        <w:rPr>
          <w:rFonts w:cs="Arial"/>
          <w:b/>
          <w:bCs/>
          <w:iCs/>
          <w:sz w:val="30"/>
          <w:szCs w:val="30"/>
        </w:rPr>
        <w:t>Березовского района</w:t>
      </w:r>
    </w:p>
    <w:p w:rsidR="00590DC1" w:rsidRPr="00A26474" w:rsidRDefault="00590DC1" w:rsidP="00590DC1">
      <w:pPr>
        <w:jc w:val="right"/>
        <w:outlineLvl w:val="1"/>
        <w:rPr>
          <w:rFonts w:cs="Arial"/>
          <w:b/>
          <w:bCs/>
          <w:iCs/>
          <w:sz w:val="30"/>
          <w:szCs w:val="30"/>
        </w:rPr>
      </w:pPr>
      <w:r w:rsidRPr="00A26474">
        <w:rPr>
          <w:rFonts w:cs="Arial"/>
          <w:b/>
          <w:bCs/>
          <w:iCs/>
          <w:sz w:val="30"/>
          <w:szCs w:val="30"/>
        </w:rPr>
        <w:t>от 18.05.2022 № 725</w:t>
      </w:r>
    </w:p>
    <w:p w:rsidR="00590DC1" w:rsidRPr="00A26474" w:rsidRDefault="00590DC1" w:rsidP="00590DC1">
      <w:pPr>
        <w:jc w:val="right"/>
        <w:outlineLvl w:val="1"/>
        <w:rPr>
          <w:rFonts w:cs="Arial"/>
          <w:b/>
          <w:bCs/>
          <w:iCs/>
          <w:sz w:val="30"/>
          <w:szCs w:val="30"/>
        </w:rPr>
      </w:pPr>
    </w:p>
    <w:p w:rsidR="00590DC1" w:rsidRPr="00A26474" w:rsidRDefault="00590DC1" w:rsidP="00590DC1">
      <w:pPr>
        <w:jc w:val="right"/>
        <w:outlineLvl w:val="1"/>
        <w:rPr>
          <w:rFonts w:cs="Arial"/>
          <w:b/>
          <w:bCs/>
          <w:iCs/>
          <w:sz w:val="30"/>
          <w:szCs w:val="30"/>
        </w:rPr>
      </w:pPr>
    </w:p>
    <w:p w:rsidR="00590DC1" w:rsidRPr="00A26474" w:rsidRDefault="00590DC1" w:rsidP="00590DC1">
      <w:pPr>
        <w:jc w:val="right"/>
        <w:outlineLvl w:val="1"/>
        <w:rPr>
          <w:rFonts w:cs="Arial"/>
          <w:b/>
          <w:bCs/>
          <w:iCs/>
          <w:sz w:val="30"/>
          <w:szCs w:val="30"/>
        </w:rPr>
      </w:pPr>
    </w:p>
    <w:p w:rsidR="00590DC1" w:rsidRPr="00A26474" w:rsidRDefault="00590DC1" w:rsidP="00590DC1">
      <w:pPr>
        <w:jc w:val="right"/>
        <w:outlineLvl w:val="1"/>
        <w:rPr>
          <w:rFonts w:cs="Arial"/>
          <w:b/>
          <w:bCs/>
          <w:iCs/>
          <w:sz w:val="30"/>
          <w:szCs w:val="30"/>
        </w:rPr>
      </w:pPr>
    </w:p>
    <w:p w:rsidR="00590DC1" w:rsidRPr="00A26474" w:rsidRDefault="00590DC1" w:rsidP="00590DC1">
      <w:pPr>
        <w:ind w:firstLine="0"/>
        <w:jc w:val="center"/>
        <w:rPr>
          <w:rFonts w:cs="Arial"/>
          <w:b/>
          <w:sz w:val="30"/>
          <w:szCs w:val="30"/>
        </w:rPr>
      </w:pPr>
      <w:r w:rsidRPr="00A26474">
        <w:rPr>
          <w:rFonts w:cs="Arial"/>
          <w:b/>
          <w:sz w:val="30"/>
          <w:szCs w:val="30"/>
        </w:rPr>
        <w:t xml:space="preserve">Порядок предоставления мер </w:t>
      </w:r>
      <w:r w:rsidRPr="00A26474">
        <w:rPr>
          <w:rFonts w:cs="Arial"/>
          <w:b/>
          <w:bCs/>
          <w:sz w:val="30"/>
          <w:szCs w:val="30"/>
        </w:rPr>
        <w:t>поддержки лицам, участвующим в специальной военной операции на территориях Украины, Донецкой Народной Республики, Луганской Народной Республики, Запорожской, Херсонской областей, членов их семей</w:t>
      </w:r>
      <w:r w:rsidRPr="00A26474">
        <w:rPr>
          <w:rFonts w:cs="Arial"/>
          <w:b/>
          <w:sz w:val="30"/>
          <w:szCs w:val="30"/>
        </w:rPr>
        <w:t xml:space="preserve"> </w:t>
      </w:r>
    </w:p>
    <w:p w:rsidR="00590DC1" w:rsidRPr="00A26474" w:rsidRDefault="00590DC1" w:rsidP="00590DC1">
      <w:pPr>
        <w:ind w:firstLine="0"/>
        <w:jc w:val="center"/>
        <w:rPr>
          <w:rFonts w:cs="Arial"/>
          <w:b/>
          <w:sz w:val="30"/>
          <w:szCs w:val="30"/>
        </w:rPr>
      </w:pPr>
      <w:r w:rsidRPr="00A26474">
        <w:rPr>
          <w:rFonts w:cs="Arial"/>
          <w:b/>
          <w:sz w:val="30"/>
          <w:szCs w:val="30"/>
        </w:rPr>
        <w:t>(далее-Порядок)</w:t>
      </w:r>
    </w:p>
    <w:p w:rsidR="00590DC1" w:rsidRPr="00A26474" w:rsidRDefault="00590DC1" w:rsidP="00590DC1">
      <w:pPr>
        <w:ind w:firstLine="709"/>
        <w:jc w:val="center"/>
        <w:rPr>
          <w:rFonts w:cs="Arial"/>
          <w:b/>
          <w:szCs w:val="28"/>
        </w:rPr>
      </w:pPr>
    </w:p>
    <w:p w:rsidR="00590DC1" w:rsidRPr="00A26474" w:rsidRDefault="00590DC1" w:rsidP="00590DC1">
      <w:pPr>
        <w:rPr>
          <w:lang w:eastAsia="ar-SA"/>
        </w:rPr>
      </w:pPr>
      <w:r w:rsidRPr="00A26474">
        <w:rPr>
          <w:lang w:eastAsia="ar-SA"/>
        </w:rPr>
        <w:t>1. Настоящий Порядок устанавливает механизм предоставления мер поддержки и способы организации работы с гражданами в целях реализации мероприятия 2.4 приложения 1 к настоящему постановлению.</w:t>
      </w:r>
    </w:p>
    <w:p w:rsidR="00590DC1" w:rsidRPr="00A26474" w:rsidRDefault="00590DC1" w:rsidP="00590DC1">
      <w:r w:rsidRPr="00A26474">
        <w:t>2. Ответственным исполнителем является администрация Березовского района. Полномочия ответственного исполнителя осуществляет отдел жилищных программ администрации Березовского района (далее-Отдел).</w:t>
      </w:r>
    </w:p>
    <w:p w:rsidR="00005AF8" w:rsidRPr="00A26474" w:rsidRDefault="00005AF8" w:rsidP="00005AF8">
      <w:r w:rsidRPr="00A26474">
        <w:t xml:space="preserve">Источником финансирования по предоставлению субсидии являются средства Ханты-Мансийского автономного округа-Югры в соответствии с доведенными в установленном порядке лимитами бюджетных обязательств на соответствующий финансовый год и плановый период, бюджету муниципального образования Березовский район на софинансирование комплекса процессных мероприятий «Реализация полномочий в области строительства и жилищных отношений» направления (подпрограммы) «Содействие развитию жилищного строительства» государственной программы автономного округа «Строительство», утвержденной постановлением Правительства автономного округа от 10.11.2023 </w:t>
      </w:r>
      <w:hyperlink r:id="rId142" w:tooltip="&quot;О государственной программе Ханты-Мансийского автономного округа - Югры &quot;Строительство&quot; (с ...&quot;&#10;Постановление Правительства Ханты-Мансийского автономного округа - Югры от 10.11.2023 N 561-п&#10;Статус: Действующая редакция документа" w:history="1">
        <w:r w:rsidRPr="00A26474">
          <w:rPr>
            <w:rStyle w:val="ab"/>
            <w:color w:val="0000AA"/>
          </w:rPr>
          <w:t>№ 561-п</w:t>
        </w:r>
      </w:hyperlink>
      <w:r w:rsidRPr="00A26474">
        <w:t xml:space="preserve">, в соответствии с приложением 16 к постановлению Правительства Ханты-Мансийского автономного округа - Югры от 29.12.2020 </w:t>
      </w:r>
      <w:hyperlink r:id="rId143" w:tooltip="&quot;О мерах по реализации государственной программы Ханты-Мансийского автономного округа - Югры ...&quot;&#10;Постановление Правительства Ханты-Мансийского автономного округа - Югры от 29.12.2020 N 643-п&#10;Статус: Действующая редакция документа" w:history="1">
        <w:r w:rsidRPr="00A26474">
          <w:rPr>
            <w:rStyle w:val="ab"/>
            <w:color w:val="0000AA"/>
          </w:rPr>
          <w:t>№ 643-п</w:t>
        </w:r>
      </w:hyperlink>
      <w:r w:rsidRPr="00A26474">
        <w:t xml:space="preserve">. </w:t>
      </w:r>
    </w:p>
    <w:p w:rsidR="00005AF8" w:rsidRPr="00A26474" w:rsidRDefault="00005AF8" w:rsidP="00005AF8">
      <w:r w:rsidRPr="00A26474">
        <w:t>Порядок, правила и условия расходования субсидии установлены приложением 1 к настоящему постановлению.</w:t>
      </w:r>
    </w:p>
    <w:p w:rsidR="00005AF8" w:rsidRPr="00A26474" w:rsidRDefault="00005AF8" w:rsidP="00005AF8">
      <w:r w:rsidRPr="00A26474">
        <w:t xml:space="preserve">(пункт 2 дополнен абзацами вторым, третьим постановлением Администрации                </w:t>
      </w:r>
      <w:hyperlink r:id="rId144" w:tooltip="постановление от 27.02.2025 0:00:00 №165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27.02.2025 № 165</w:t>
        </w:r>
      </w:hyperlink>
      <w:r w:rsidRPr="00A26474">
        <w:t>)</w:t>
      </w:r>
    </w:p>
    <w:p w:rsidR="00121FA5" w:rsidRPr="00A26474" w:rsidRDefault="00590DC1" w:rsidP="00121FA5">
      <w:pPr>
        <w:rPr>
          <w:lang w:eastAsia="ar-SA"/>
        </w:rPr>
      </w:pPr>
      <w:r w:rsidRPr="00A26474">
        <w:rPr>
          <w:lang w:eastAsia="ar-SA"/>
        </w:rPr>
        <w:t xml:space="preserve">3. </w:t>
      </w:r>
      <w:r w:rsidR="0040376E" w:rsidRPr="00A26474">
        <w:rPr>
          <w:lang w:eastAsia="ar-SA"/>
        </w:rPr>
        <w:t xml:space="preserve">Настоящий Порядок распространяется на участников специальной военной операции, членов их семей состоящих на учете в качестве нуждающихся в жилых помещениях, предоставляемых по договорам социального найма на территории Березовского района, за исключением участников специальной военной операции, которые досрочно расторгли контракт с организацией, содействующей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Луганской народной Республики, Запорожской, Херсонской областей, и исключенных из </w:t>
      </w:r>
      <w:r w:rsidR="0040376E" w:rsidRPr="00A26474">
        <w:rPr>
          <w:lang w:eastAsia="ar-SA"/>
        </w:rPr>
        <w:lastRenderedPageBreak/>
        <w:t>добровольческого формирования в связи с невыполнением условий контракта (неисполнения воинской дисциплины и (или) невыполнения приказов).</w:t>
      </w:r>
      <w:r w:rsidR="00121FA5" w:rsidRPr="00A26474">
        <w:rPr>
          <w:lang w:eastAsia="ar-SA"/>
        </w:rPr>
        <w:t>.</w:t>
      </w:r>
    </w:p>
    <w:p w:rsidR="00121FA5" w:rsidRPr="00A26474" w:rsidRDefault="00121FA5" w:rsidP="00121FA5">
      <w:pPr>
        <w:rPr>
          <w:lang w:eastAsia="ar-SA"/>
        </w:rPr>
      </w:pPr>
      <w:r w:rsidRPr="00A26474">
        <w:rPr>
          <w:lang w:eastAsia="ar-SA"/>
        </w:rPr>
        <w:t xml:space="preserve">(абзац первый пункта 3 </w:t>
      </w:r>
      <w:r w:rsidR="00387FDE" w:rsidRPr="00A26474">
        <w:rPr>
          <w:lang w:eastAsia="ar-SA"/>
        </w:rPr>
        <w:t xml:space="preserve">изложен в редакции постановления Администрации                </w:t>
      </w:r>
      <w:hyperlink r:id="rId145"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00387FDE" w:rsidRPr="00A26474">
          <w:rPr>
            <w:rStyle w:val="ab"/>
            <w:lang w:eastAsia="ar-SA"/>
          </w:rPr>
          <w:t>от 14.11.2024 № 1034</w:t>
        </w:r>
      </w:hyperlink>
      <w:r w:rsidR="00387FDE" w:rsidRPr="00A26474">
        <w:rPr>
          <w:lang w:eastAsia="ar-SA"/>
        </w:rPr>
        <w:t>)</w:t>
      </w:r>
    </w:p>
    <w:p w:rsidR="0040376E" w:rsidRPr="00A26474" w:rsidRDefault="0040376E" w:rsidP="00121FA5">
      <w:pPr>
        <w:rPr>
          <w:lang w:eastAsia="ar-SA"/>
        </w:rPr>
      </w:pPr>
      <w:r w:rsidRPr="00A26474">
        <w:rPr>
          <w:lang w:eastAsia="ar-SA"/>
        </w:rPr>
        <w:t>(абзац первый пункта 3 изложен в редакции постановления Администрации</w:t>
      </w:r>
      <w:r w:rsidRPr="00A26474">
        <w:t xml:space="preserve">                  </w:t>
      </w:r>
      <w:hyperlink r:id="rId146" w:tooltip="постановление от 22.04.2026 0:00:00 №385 Администрация Березовского района&#10;&#10;О внесении изменения в постановление администрации Березовского района от 18.05.2022 № 725 " w:history="1">
        <w:r w:rsidRPr="00A26474">
          <w:rPr>
            <w:rStyle w:val="ab"/>
          </w:rPr>
          <w:t>от 22.04.2026 № 385</w:t>
        </w:r>
      </w:hyperlink>
      <w:r w:rsidRPr="00A26474">
        <w:t>)</w:t>
      </w:r>
    </w:p>
    <w:p w:rsidR="00590DC1" w:rsidRPr="00A26474" w:rsidRDefault="00590DC1" w:rsidP="00590DC1">
      <w:r w:rsidRPr="00A26474">
        <w:t>Членами семьи участника специальной военной операции признаются состоящие на учете в качестве нуждающихся совместно с ним его супруг, а также их дети и родители. В исключительных случаях иные лица могут быть признаны членами семьи участника специальной военной операции в соответствии с законодательством Российской Федерации в судебном порядке.</w:t>
      </w:r>
    </w:p>
    <w:p w:rsidR="00590DC1" w:rsidRPr="00A26474" w:rsidRDefault="00590DC1" w:rsidP="00590DC1">
      <w:r w:rsidRPr="00A26474">
        <w:rPr>
          <w:lang w:eastAsia="ar-SA"/>
        </w:rPr>
        <w:t xml:space="preserve">4. </w:t>
      </w:r>
      <w:r w:rsidRPr="00A26474">
        <w:t>Субсидия носит целевой характер и может быть использована на следующие цели:</w:t>
      </w:r>
    </w:p>
    <w:p w:rsidR="00590DC1" w:rsidRPr="00A26474" w:rsidRDefault="00590DC1" w:rsidP="00590DC1">
      <w:r w:rsidRPr="00A26474">
        <w:t>- приобретение жилого помещения;</w:t>
      </w:r>
    </w:p>
    <w:p w:rsidR="00590DC1" w:rsidRPr="00A26474" w:rsidRDefault="00590DC1" w:rsidP="00590DC1">
      <w:r w:rsidRPr="00A26474">
        <w:t>- финансирование строительства квартиры по договору участия в долевом строительстве жилья.</w:t>
      </w:r>
    </w:p>
    <w:p w:rsidR="00590DC1" w:rsidRPr="00A26474" w:rsidRDefault="00590DC1" w:rsidP="00590DC1">
      <w:r w:rsidRPr="00A26474">
        <w:t>Субсидия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неполнородных братьев и сестер).</w:t>
      </w:r>
    </w:p>
    <w:p w:rsidR="00590DC1" w:rsidRPr="00A26474" w:rsidRDefault="00590DC1" w:rsidP="00590DC1">
      <w:r w:rsidRPr="00A26474">
        <w:t xml:space="preserve">Участники специальной военной операции, члены их семей должны приобрести жилое помещение (одно или несколько), отвечающее требованиям, установленным статьями 15, 16 </w:t>
      </w:r>
      <w:hyperlink r:id="rId147" w:tooltip="&quot;Жилищный кодекс Российской Федерации (с изменениями на 20 февраля 2026 года) (редакция, действующая с 1 марта 2026 года)&quot;&#10;Кодекс РФ от 29.12.2004 N 188-ФЗ&#10;Статус: Действующая редакция документа (действ. c 01.03.2026)" w:history="1">
        <w:r w:rsidRPr="00A26474">
          <w:rPr>
            <w:rStyle w:val="ab"/>
            <w:color w:val="0000AA"/>
          </w:rPr>
          <w:t>Жилищного кодекса</w:t>
        </w:r>
      </w:hyperlink>
      <w:r w:rsidRPr="00A26474">
        <w:t xml:space="preserve"> Российской Федерации, благоустроенное применительно к условиям населенного пункта, в котором приобретается жилое помещение для постоянного проживания, расположенное на земельном участке, относящемся к зонам жилой застройки, за исключением садовых, огородных и дачных участков.</w:t>
      </w:r>
    </w:p>
    <w:p w:rsidR="00590DC1" w:rsidRPr="00A26474" w:rsidRDefault="00590DC1" w:rsidP="00590DC1">
      <w:r w:rsidRPr="00A26474">
        <w:t>Приобретаемое жилое помещение, в том числе являющееся объектом долевого строительства, должно находиться на территории Ханты-Мансийского автономного округа-Югры.</w:t>
      </w:r>
    </w:p>
    <w:p w:rsidR="00590DC1" w:rsidRPr="00A26474" w:rsidRDefault="00590DC1" w:rsidP="00590DC1">
      <w:r w:rsidRPr="00A26474">
        <w:rPr>
          <w:lang w:eastAsia="ar-SA"/>
        </w:rPr>
        <w:t>5. Субсидия</w:t>
      </w:r>
      <w:r w:rsidRPr="00A26474">
        <w:t xml:space="preserve"> в соответствии с настоящим Порядком предоставляется участнику специальной военной операции, членам его семьи один раз.</w:t>
      </w:r>
    </w:p>
    <w:p w:rsidR="00590DC1" w:rsidRPr="00A26474" w:rsidRDefault="00590DC1" w:rsidP="00590DC1">
      <w:r w:rsidRPr="00A26474">
        <w:t>6. Участие в мероприятии добровольное и носит заявительный характер.</w:t>
      </w:r>
    </w:p>
    <w:p w:rsidR="00590DC1" w:rsidRPr="00A26474" w:rsidRDefault="00590DC1" w:rsidP="00590DC1">
      <w:r w:rsidRPr="00A26474">
        <w:t>7. Участник специальной военной операции, члены его семьи, изъявившие желание получить субсидию в соответствии с настоящим Порядком, обязаны соблюдать требования и выполнять обязательства, установленные настоящим Порядком.</w:t>
      </w:r>
    </w:p>
    <w:p w:rsidR="00E000F1" w:rsidRPr="00A26474" w:rsidRDefault="00590DC1" w:rsidP="00590DC1">
      <w:bookmarkStart w:id="3" w:name="Par9"/>
      <w:bookmarkEnd w:id="3"/>
      <w:r w:rsidRPr="00A26474">
        <w:t>8.</w:t>
      </w:r>
      <w:r w:rsidR="00E000F1" w:rsidRPr="00A26474">
        <w:t xml:space="preserve"> Для получения субсидии участник специальной военной операции, члены его семьи предоставляют в Отдел или посредством обращения в МФЦ следующие документы:</w:t>
      </w:r>
    </w:p>
    <w:p w:rsidR="00E000F1" w:rsidRPr="00A26474" w:rsidRDefault="00E000F1" w:rsidP="00590DC1">
      <w:r w:rsidRPr="00A26474">
        <w:t xml:space="preserve">(абзац первый пункта 8 изложен в редакции постановления Администрации                   </w:t>
      </w:r>
      <w:hyperlink r:id="rId148" w:tooltip="постановление от 23.04.2026 0:00:00 №390 Администрация Березовского района&#10;&#10;О внесении изменений в постановление администрации Березовского района от 18.05.2022 № 725 «Об утверждении Порядков реализации муниципальной программы «Развитие жилищной сферы в Березовском районе» &#10;" w:history="1">
        <w:r w:rsidRPr="00A26474">
          <w:rPr>
            <w:rStyle w:val="ab"/>
          </w:rPr>
          <w:t>от 23.04.2026 № 390</w:t>
        </w:r>
      </w:hyperlink>
      <w:r w:rsidRPr="00A26474">
        <w:t>)</w:t>
      </w:r>
    </w:p>
    <w:p w:rsidR="00590DC1" w:rsidRPr="00A26474" w:rsidRDefault="00590DC1" w:rsidP="00590DC1">
      <w:bookmarkStart w:id="4" w:name="Par11"/>
      <w:bookmarkEnd w:id="4"/>
      <w:r w:rsidRPr="00A26474">
        <w:t xml:space="preserve">- заявление о получении субсидии на приобретение жилого помещения в собственность, согласно приложению 1 к настоящему Порядку; </w:t>
      </w:r>
    </w:p>
    <w:p w:rsidR="00590DC1" w:rsidRPr="00A26474" w:rsidRDefault="00590DC1" w:rsidP="00590DC1">
      <w:r w:rsidRPr="00A26474">
        <w:t>- документы, удостоверяющие личности;</w:t>
      </w:r>
    </w:p>
    <w:p w:rsidR="00590DC1" w:rsidRPr="00A26474" w:rsidRDefault="00590DC1" w:rsidP="00590DC1">
      <w:r w:rsidRPr="00A26474">
        <w:t>- свидетельства, выданные органами записи актов гражданского состояния: свидетельство об усыновлении/удочерении, свидетельство о заключении/ расторжении брака, свидетельство о перемене имени, фамилии (при наличии);</w:t>
      </w:r>
    </w:p>
    <w:p w:rsidR="00590DC1" w:rsidRPr="00A26474" w:rsidRDefault="00590DC1" w:rsidP="00590DC1">
      <w:r w:rsidRPr="00A26474">
        <w:t xml:space="preserve">- </w:t>
      </w:r>
      <w:bookmarkStart w:id="5" w:name="Par15"/>
      <w:bookmarkStart w:id="6" w:name="Par18"/>
      <w:bookmarkStart w:id="7" w:name="Par19"/>
      <w:bookmarkStart w:id="8" w:name="Par21"/>
      <w:bookmarkEnd w:id="5"/>
      <w:bookmarkEnd w:id="6"/>
      <w:bookmarkEnd w:id="7"/>
      <w:bookmarkEnd w:id="8"/>
      <w:r w:rsidR="00387FDE" w:rsidRPr="00A26474">
        <w:t>документы, подтверждающие гибель, смерть, признание безвестно отсутствующим или объявление умершим, о признании членом семьи, о лишении родительских прав (свидетельство о смерти, решение суда) (при наличии);</w:t>
      </w:r>
    </w:p>
    <w:p w:rsidR="00387FDE" w:rsidRPr="00A26474" w:rsidRDefault="00387FDE" w:rsidP="00590DC1">
      <w:r w:rsidRPr="00A26474">
        <w:t xml:space="preserve">(абзац пятый пункта 8 изложен </w:t>
      </w:r>
      <w:r w:rsidRPr="00A26474">
        <w:rPr>
          <w:lang w:eastAsia="ar-SA"/>
        </w:rPr>
        <w:t xml:space="preserve">в редакции постановления Администрации           </w:t>
      </w:r>
      <w:r w:rsidR="00F10A2C" w:rsidRPr="00A26474">
        <w:rPr>
          <w:lang w:eastAsia="ar-SA"/>
        </w:rPr>
        <w:t xml:space="preserve">          </w:t>
      </w:r>
      <w:r w:rsidRPr="00A26474">
        <w:rPr>
          <w:lang w:eastAsia="ar-SA"/>
        </w:rPr>
        <w:t xml:space="preserve">     </w:t>
      </w:r>
      <w:hyperlink r:id="rId149"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Pr="00A26474">
          <w:rPr>
            <w:rStyle w:val="ab"/>
            <w:lang w:eastAsia="ar-SA"/>
          </w:rPr>
          <w:t>от 14.11.2024 № 1034</w:t>
        </w:r>
      </w:hyperlink>
      <w:r w:rsidRPr="00A26474">
        <w:rPr>
          <w:lang w:eastAsia="ar-SA"/>
        </w:rPr>
        <w:t>)</w:t>
      </w:r>
    </w:p>
    <w:p w:rsidR="00387FDE" w:rsidRPr="00A26474" w:rsidRDefault="00387FDE" w:rsidP="00387FDE">
      <w:r w:rsidRPr="00A26474">
        <w:lastRenderedPageBreak/>
        <w:t xml:space="preserve">(абзац шестой пункта 8 утратил силу </w:t>
      </w:r>
      <w:r w:rsidRPr="00A26474">
        <w:rPr>
          <w:lang w:eastAsia="ar-SA"/>
        </w:rPr>
        <w:t xml:space="preserve">постановлением Администрации                           </w:t>
      </w:r>
      <w:hyperlink r:id="rId150"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Pr="00A26474">
          <w:rPr>
            <w:rStyle w:val="ab"/>
            <w:lang w:eastAsia="ar-SA"/>
          </w:rPr>
          <w:t>от 14.11.2024 № 1034</w:t>
        </w:r>
      </w:hyperlink>
      <w:r w:rsidRPr="00A26474">
        <w:rPr>
          <w:lang w:eastAsia="ar-SA"/>
        </w:rPr>
        <w:t>)</w:t>
      </w:r>
    </w:p>
    <w:p w:rsidR="00590DC1" w:rsidRPr="00A26474" w:rsidRDefault="00590DC1" w:rsidP="00590DC1">
      <w:r w:rsidRPr="00A26474">
        <w:t xml:space="preserve">- </w:t>
      </w:r>
      <w:r w:rsidR="00387FDE" w:rsidRPr="00A26474">
        <w:t xml:space="preserve">документы, подтверждающие отнесение гражданина к участникам специальной военной операции (в зависимости от категории: справка военного комиссариата, выписка из приказа командира воинской (войсковой) части о зачислении в списки личного состава добровольческого формирования, созданного в соответствии с Федеральным законом от 31 мая 1996 года </w:t>
      </w:r>
      <w:hyperlink r:id="rId151" w:tooltip="&quot;Об обороне (с изменениями на 4 ноября 2025 года)&quot;&#10;Федеральный закон от 31.05.1996 N 61-ФЗ&#10;Статус: Действующая редакция документа (действ. c 15.11.2025)" w:history="1">
        <w:r w:rsidR="00387FDE" w:rsidRPr="00A26474">
          <w:rPr>
            <w:rStyle w:val="ab"/>
            <w:color w:val="0000AA"/>
          </w:rPr>
          <w:t>№</w:t>
        </w:r>
        <w:r w:rsidR="00086954" w:rsidRPr="00A26474">
          <w:rPr>
            <w:rStyle w:val="ab"/>
            <w:color w:val="0000AA"/>
          </w:rPr>
          <w:t xml:space="preserve"> </w:t>
        </w:r>
        <w:r w:rsidR="00387FDE" w:rsidRPr="00A26474">
          <w:rPr>
            <w:rStyle w:val="ab"/>
            <w:color w:val="0000AA"/>
          </w:rPr>
          <w:t>61-ФЗ «Об обороне</w:t>
        </w:r>
      </w:hyperlink>
      <w:r w:rsidR="00387FDE" w:rsidRPr="00A26474">
        <w:t xml:space="preserve">» и/или назначении на должность и направлении к выполнению задач специальной военной операции, и/или справка о подтверждении факта участия в специальной военной операции, утвержденная </w:t>
      </w:r>
      <w:hyperlink r:id="rId152" w:tooltip="&quot;О порядке установления факта участия граждан Российской Федерации в специальной военной ...&quot;&#10;Постановление Правительства РФ от 09.10.2024 N 1354&#10;Статус: Действующая редакция документа (действ. c 01.11.2024)" w:history="1">
        <w:r w:rsidR="00387FDE" w:rsidRPr="00A26474">
          <w:rPr>
            <w:rStyle w:val="ab"/>
            <w:color w:val="0000AA"/>
          </w:rPr>
          <w:t>постановлением Правительства Российской Федерации от 9 октября 2024 г. № 1354</w:t>
        </w:r>
      </w:hyperlink>
      <w:r w:rsidR="00387FDE" w:rsidRPr="00A26474">
        <w:t>);</w:t>
      </w:r>
    </w:p>
    <w:p w:rsidR="00387FDE" w:rsidRPr="00A26474" w:rsidRDefault="00387FDE" w:rsidP="00387FDE">
      <w:r w:rsidRPr="00A26474">
        <w:t xml:space="preserve">(абзац седьмой пункта 8 изложен </w:t>
      </w:r>
      <w:r w:rsidRPr="00A26474">
        <w:rPr>
          <w:lang w:eastAsia="ar-SA"/>
        </w:rPr>
        <w:t xml:space="preserve">в редакции постановления Администрации                </w:t>
      </w:r>
      <w:hyperlink r:id="rId153"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Pr="00A26474">
          <w:rPr>
            <w:rStyle w:val="ab"/>
            <w:lang w:eastAsia="ar-SA"/>
          </w:rPr>
          <w:t>от 14.11.2024 № 1034</w:t>
        </w:r>
      </w:hyperlink>
      <w:r w:rsidRPr="00A26474">
        <w:rPr>
          <w:lang w:eastAsia="ar-SA"/>
        </w:rPr>
        <w:t>)</w:t>
      </w:r>
    </w:p>
    <w:p w:rsidR="00590DC1" w:rsidRPr="00A26474" w:rsidRDefault="00590DC1" w:rsidP="00590DC1">
      <w:r w:rsidRPr="00A26474">
        <w:t xml:space="preserve">- обязательство об освобождении жилого помещения по договору социального найма и </w:t>
      </w:r>
      <w:r w:rsidRPr="00A26474">
        <w:rPr>
          <w:lang w:eastAsia="en-US"/>
        </w:rPr>
        <w:t xml:space="preserve">снятия с регистрационного учета в течение 10 дней с момента перечисления субсидии, подписанное </w:t>
      </w:r>
      <w:r w:rsidRPr="00A26474">
        <w:t>участником специальной военной операции</w:t>
      </w:r>
      <w:r w:rsidRPr="00A26474">
        <w:rPr>
          <w:lang w:eastAsia="en-US"/>
        </w:rPr>
        <w:t xml:space="preserve"> и всеми совершеннолетними членами его семьи.</w:t>
      </w:r>
    </w:p>
    <w:p w:rsidR="00590DC1" w:rsidRPr="00A26474" w:rsidRDefault="00590DC1" w:rsidP="00590DC1">
      <w:r w:rsidRPr="00A26474">
        <w:t>Заявление о получение субсидии на приобретение жилого помещения в собственность должно быть выражено в письменной форме при личной явке участника специальной военной операции и его дееспособных членов семьи, достигших возраста 14 лет. В случае временного отсутствия либо невозможности личной явки участника специальной военной операции, членов его семьи заявление и документы могут быть поданы в администрацию Березовского района на основании доверенности, заверенной нотариально либо уполномоченным лицом в соответствии с требованиями законодательства Российской Федерации.</w:t>
      </w:r>
    </w:p>
    <w:p w:rsidR="00590DC1" w:rsidRPr="00A26474" w:rsidRDefault="00590DC1" w:rsidP="00590DC1">
      <w:r w:rsidRPr="00A26474">
        <w:t>9. Отдел путем межведомственного взаимодействия в соответствии с законодательством Российской Федерации запрашивают в отношении граждан, следующие сведения:</w:t>
      </w:r>
    </w:p>
    <w:p w:rsidR="004B16E4" w:rsidRPr="00A26474" w:rsidRDefault="00152087" w:rsidP="00590DC1">
      <w:r w:rsidRPr="00A26474">
        <w:t>- об отнесении лиц к участникам специальной военной операции;</w:t>
      </w:r>
    </w:p>
    <w:p w:rsidR="004B16E4" w:rsidRPr="00A26474" w:rsidRDefault="004B16E4" w:rsidP="00590DC1">
      <w:r w:rsidRPr="00A26474">
        <w:t xml:space="preserve">(абзац второй пункта 9 изложен в редакции постановления Администрации         </w:t>
      </w:r>
      <w:r w:rsidR="00F10A2C" w:rsidRPr="00A26474">
        <w:t xml:space="preserve">           </w:t>
      </w:r>
      <w:r w:rsidRPr="00A26474">
        <w:t xml:space="preserve">    </w:t>
      </w:r>
      <w:hyperlink r:id="rId154" w:tooltip="постановление от 24.01.2024 0:00:00 №41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24.01.2024 № 41</w:t>
        </w:r>
      </w:hyperlink>
      <w:r w:rsidRPr="00A26474">
        <w:t>)</w:t>
      </w:r>
    </w:p>
    <w:p w:rsidR="00387FDE" w:rsidRPr="00A26474" w:rsidRDefault="00387FDE" w:rsidP="00590DC1">
      <w:r w:rsidRPr="00A26474">
        <w:t xml:space="preserve">(в абзаце втором пункта 9 слова «членам их семей,» исключены постановлением Администрации </w:t>
      </w:r>
      <w:hyperlink r:id="rId155"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14.11.2024 № 1034</w:t>
        </w:r>
      </w:hyperlink>
      <w:r w:rsidRPr="00A26474">
        <w:t>)</w:t>
      </w:r>
    </w:p>
    <w:p w:rsidR="00026672" w:rsidRPr="00A26474" w:rsidRDefault="00026672" w:rsidP="00590DC1">
      <w:r w:rsidRPr="00A26474">
        <w:t xml:space="preserve">(в абзаце втором пункта 9 слова «Департамент строительства и жилищно-коммунального комплекса Ханты-Мансийского автономного округа-Югры» заменены словами «Департамент строительства и архитектуры Ханты-Мансийского автономного округа-Югры» постановлением Администрации </w:t>
      </w:r>
      <w:hyperlink r:id="rId156" w:tooltip="постановление от 31.01.2025 0:00:00 №110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31.01.2025 № 110</w:t>
        </w:r>
      </w:hyperlink>
      <w:r w:rsidRPr="00A26474">
        <w:t>)</w:t>
      </w:r>
    </w:p>
    <w:p w:rsidR="00152087" w:rsidRPr="00A26474" w:rsidRDefault="00152087" w:rsidP="00590DC1">
      <w:r w:rsidRPr="00A26474">
        <w:t xml:space="preserve">(абзац второй пункта 9 изложен в редакции постановления Администрации                     </w:t>
      </w:r>
      <w:hyperlink r:id="rId157" w:tooltip="постановление от 27.02.2025 0:00:00 №165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27.02.2025 № 165</w:t>
        </w:r>
      </w:hyperlink>
      <w:r w:rsidRPr="00A26474">
        <w:t>)</w:t>
      </w:r>
    </w:p>
    <w:p w:rsidR="00590DC1" w:rsidRPr="00A26474" w:rsidRDefault="00590DC1" w:rsidP="00590DC1">
      <w:r w:rsidRPr="00A26474">
        <w:t>- об основаниях пользования жилым помещением, занимаемым участниками специальной военной операции, членами их семей;</w:t>
      </w:r>
    </w:p>
    <w:p w:rsidR="00590DC1" w:rsidRPr="00A26474" w:rsidRDefault="00590DC1" w:rsidP="00590DC1">
      <w:r w:rsidRPr="00A26474">
        <w:t xml:space="preserve">- </w:t>
      </w:r>
      <w:r w:rsidR="00387FDE" w:rsidRPr="00A26474">
        <w:t>о постановке участника специальной военной операции, членов его семьи, на учет в качестве нуждающихся в жилых помещениях, предоставляемых по договорам социального найма, с указанием даты постановки на учет, состава семьи на момент постановки на учет;</w:t>
      </w:r>
    </w:p>
    <w:p w:rsidR="00387FDE" w:rsidRPr="00A26474" w:rsidRDefault="00387FDE" w:rsidP="00590DC1">
      <w:r w:rsidRPr="00A26474">
        <w:t xml:space="preserve">(абзац четвертый пункта 9 изложен в редакции постановления Администрации             </w:t>
      </w:r>
      <w:hyperlink r:id="rId158"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14.11.2024 № 1034</w:t>
        </w:r>
      </w:hyperlink>
      <w:r w:rsidRPr="00A26474">
        <w:t>)</w:t>
      </w:r>
    </w:p>
    <w:p w:rsidR="00590DC1" w:rsidRPr="00A26474" w:rsidRDefault="00590DC1" w:rsidP="00590DC1">
      <w:r w:rsidRPr="00A26474">
        <w:t>- о наличии или отсутствии жилых помещений на праве собственности в отношении гражданина и членов его семьи (выписка из Единого государственного реестра недвижимости)</w:t>
      </w:r>
      <w:r w:rsidR="00387FDE" w:rsidRPr="00A26474">
        <w:t>, в том числе на ранее возникшее право;</w:t>
      </w:r>
    </w:p>
    <w:p w:rsidR="00387FDE" w:rsidRPr="00A26474" w:rsidRDefault="00387FDE" w:rsidP="00590DC1">
      <w:r w:rsidRPr="00A26474">
        <w:t xml:space="preserve">(абзац пятый пункта 9 дополнен словами «, в том числе на ранее возникшее право;» постановлением Администрации </w:t>
      </w:r>
      <w:hyperlink r:id="rId159"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14.11.2024 № 1034</w:t>
        </w:r>
      </w:hyperlink>
      <w:r w:rsidRPr="00A26474">
        <w:t>)</w:t>
      </w:r>
    </w:p>
    <w:p w:rsidR="00233A34" w:rsidRPr="00A26474" w:rsidRDefault="00590DC1" w:rsidP="00233A34">
      <w:r w:rsidRPr="00A26474">
        <w:lastRenderedPageBreak/>
        <w:t xml:space="preserve">- </w:t>
      </w:r>
      <w:r w:rsidR="00233A34" w:rsidRPr="00A26474">
        <w:t>о получении (не получении) с момента принятия участника специальной военной операции, членов его семьи на учет в качестве нуждающихся в жилищных помещениях по договорам социального найма,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590DC1" w:rsidRPr="00A26474" w:rsidRDefault="00233A34" w:rsidP="00233A34">
      <w:r w:rsidRPr="00A26474">
        <w:t>- о предоставлении с момента принятия участника специальной военной операции, членов его семьи на учет в качестве нуждающихся в жилищных помещениях по договорам социального найма, 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 а также иных категорий граждан, определенных федеральным законодательством, законодательством Ханты-Мансийского автономного округа - Югры;</w:t>
      </w:r>
    </w:p>
    <w:p w:rsidR="00233A34" w:rsidRPr="00A26474" w:rsidRDefault="00233A34" w:rsidP="00233A34">
      <w:r w:rsidRPr="00A26474">
        <w:t xml:space="preserve">(абзацы шестой, седьмой пункта 9 изложены в редакции постановления Администрации </w:t>
      </w:r>
      <w:hyperlink r:id="rId160"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14.11.2024 № 1034</w:t>
        </w:r>
      </w:hyperlink>
      <w:r w:rsidRPr="00A26474">
        <w:t>)</w:t>
      </w:r>
    </w:p>
    <w:p w:rsidR="00590DC1" w:rsidRPr="00A26474" w:rsidRDefault="00590DC1" w:rsidP="00590DC1">
      <w:r w:rsidRPr="00A26474">
        <w:t>-о страховом номере индивидуального лицевого счета гражданина в системе индивидуального (персонифицированного) учета.</w:t>
      </w:r>
    </w:p>
    <w:p w:rsidR="00590DC1" w:rsidRPr="00A26474" w:rsidRDefault="00590DC1" w:rsidP="00590DC1">
      <w:r w:rsidRPr="00A26474">
        <w:t>Отдел в течение пяти рабочих дней рассматривают документы и сведения, указанные в настоящем пункте, и принимает решение о предоставлении (отказе в предоставлении) субсидии.</w:t>
      </w:r>
    </w:p>
    <w:p w:rsidR="00590DC1" w:rsidRPr="00A26474" w:rsidRDefault="00590DC1" w:rsidP="00590DC1">
      <w:r w:rsidRPr="00A26474">
        <w:t>10. Основаниями для отказа в предоставлении субсидии являются:</w:t>
      </w:r>
    </w:p>
    <w:p w:rsidR="00590DC1" w:rsidRPr="00A26474" w:rsidRDefault="00590DC1" w:rsidP="00590DC1">
      <w:r w:rsidRPr="00A26474">
        <w:t>- не представлены документы, указанные в пункте 8 настоящего Порядка;</w:t>
      </w:r>
    </w:p>
    <w:p w:rsidR="00590DC1" w:rsidRPr="00A26474" w:rsidRDefault="00590DC1" w:rsidP="00590DC1">
      <w:r w:rsidRPr="00A26474">
        <w:t>- представлены документы и сведения, которые не подтверждают право на получение субсидии на приобретение жилого помещения в собственность;</w:t>
      </w:r>
    </w:p>
    <w:p w:rsidR="00590DC1" w:rsidRPr="00A26474" w:rsidRDefault="00590DC1" w:rsidP="00590DC1">
      <w:r w:rsidRPr="00A26474">
        <w:t>- представлены недостоверные, недействительные документы и сведения;</w:t>
      </w:r>
    </w:p>
    <w:p w:rsidR="00590DC1" w:rsidRPr="00A26474" w:rsidRDefault="00590DC1" w:rsidP="00590DC1">
      <w:r w:rsidRPr="00A26474">
        <w:t>- подачи заявления об отказе в получении субсидии на приобретение жилого помещения в собственность;</w:t>
      </w:r>
    </w:p>
    <w:p w:rsidR="00590DC1" w:rsidRPr="00A26474" w:rsidRDefault="00590DC1" w:rsidP="00590DC1">
      <w:r w:rsidRPr="00A26474">
        <w:t>- утраты ими оснований, дающих им право на получение субсидии на приобретение жилого помещения в собственность;</w:t>
      </w:r>
    </w:p>
    <w:p w:rsidR="00590DC1" w:rsidRPr="00A26474" w:rsidRDefault="00590DC1" w:rsidP="00590DC1">
      <w:r w:rsidRPr="00A26474">
        <w:t>- их выезда на место жительства в другое муниципальное образование;</w:t>
      </w:r>
    </w:p>
    <w:p w:rsidR="00590DC1" w:rsidRPr="00A26474" w:rsidRDefault="00590DC1" w:rsidP="00590DC1">
      <w:r w:rsidRPr="00A26474">
        <w:t>- получения ими в установленном порядке от органа государственной власти или органа местного самоуправления государственной поддержки на приобретение жилых помещений за счет средств бюджетной системы Российской Федерации, в том числе земельный участок бесплатно в собственность для строительства индивидуального жилого дома (за исключением использования на улучшение жилищных условий материнского (семейного) капитала, Югорского семейного капитала).</w:t>
      </w:r>
    </w:p>
    <w:p w:rsidR="00590DC1" w:rsidRPr="00A26474" w:rsidRDefault="00590DC1" w:rsidP="00590DC1">
      <w:r w:rsidRPr="00A26474">
        <w:t>- предоставления им 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 а также иных категорий граждан, определенных федеральным законом, указом Президента Российской Федерации или законом субъекта Российской Федерации;</w:t>
      </w:r>
    </w:p>
    <w:p w:rsidR="00590DC1" w:rsidRPr="00A26474" w:rsidRDefault="00590DC1" w:rsidP="00590DC1">
      <w:r w:rsidRPr="00A26474">
        <w:t>- выявления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w:t>
      </w:r>
    </w:p>
    <w:p w:rsidR="00590DC1" w:rsidRPr="00A26474" w:rsidRDefault="00233A34" w:rsidP="00590DC1">
      <w:r w:rsidRPr="00A26474">
        <w:t xml:space="preserve">(абзац одиннадцатый пункта 10 утратил силу постановлением Администрации             </w:t>
      </w:r>
      <w:hyperlink r:id="rId161"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14.11.2024 № 1034</w:t>
        </w:r>
      </w:hyperlink>
      <w:r w:rsidRPr="00A26474">
        <w:t>)</w:t>
      </w:r>
    </w:p>
    <w:p w:rsidR="00152087" w:rsidRPr="00A26474" w:rsidRDefault="00152087" w:rsidP="00590DC1">
      <w:r w:rsidRPr="00A26474">
        <w:t>- недостаточность лимитов бюджетных обязательств на текущий финансовый год на предоставление субсидии в полном объеме участнику специальной военной операции и членам его семьи.</w:t>
      </w:r>
    </w:p>
    <w:p w:rsidR="00152087" w:rsidRPr="00A26474" w:rsidRDefault="00152087" w:rsidP="00590DC1">
      <w:r w:rsidRPr="00A26474">
        <w:lastRenderedPageBreak/>
        <w:t xml:space="preserve">(пункт 10 дополнен абзацем двенадцатым постановлением Администрации                     </w:t>
      </w:r>
      <w:hyperlink r:id="rId162" w:tooltip="постановление от 27.02.2025 0:00:00 №165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27.02.2025 № 165</w:t>
        </w:r>
      </w:hyperlink>
      <w:r w:rsidRPr="00A26474">
        <w:t>)</w:t>
      </w:r>
    </w:p>
    <w:p w:rsidR="00590DC1" w:rsidRPr="00A26474" w:rsidRDefault="00590DC1" w:rsidP="00590DC1">
      <w:r w:rsidRPr="00A26474">
        <w:t>11. Решение о предоставлении субсидии оформляется в виде гарантийного письма по форме согласно приложению 2 к настоящему Порядку.</w:t>
      </w:r>
    </w:p>
    <w:p w:rsidR="00152087" w:rsidRPr="00A26474" w:rsidRDefault="00152087" w:rsidP="00152087">
      <w:r w:rsidRPr="00A26474">
        <w:t xml:space="preserve">Предоставление субсидии осуществляется исходя из даты подачи соответствующего заявления участниками специальной военной операции и членами их семей, изъявивших желание получить субсидию в соответствующем финансовом году или плановом периоде. </w:t>
      </w:r>
    </w:p>
    <w:p w:rsidR="00152087" w:rsidRPr="00A26474" w:rsidRDefault="00152087" w:rsidP="00152087">
      <w:r w:rsidRPr="00A26474">
        <w:t>В случае недостаточности лимитов бюджетных обязательств в текущем финансовом году на предоставление субсидии участнику специальной военной операции и членам его семьи в полном объеме, решение о предоставлении субсидии принимается при дополнительно доведенных лимитов бюджетных обязательств на соответствующий финансовый год.</w:t>
      </w:r>
    </w:p>
    <w:p w:rsidR="00152087" w:rsidRPr="00A26474" w:rsidRDefault="00152087" w:rsidP="00152087">
      <w:r w:rsidRPr="00A26474">
        <w:t xml:space="preserve">(пункт 11 дополнен абзацами вторым, третьим постановлением Администрации                     </w:t>
      </w:r>
      <w:hyperlink r:id="rId163" w:tooltip="постановление от 27.02.2025 0:00:00 №165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27.02.2025 № 165</w:t>
        </w:r>
      </w:hyperlink>
      <w:r w:rsidRPr="00A26474">
        <w:t>)</w:t>
      </w:r>
    </w:p>
    <w:p w:rsidR="00590DC1" w:rsidRPr="00A26474" w:rsidRDefault="00590DC1" w:rsidP="00590DC1">
      <w:r w:rsidRPr="00A26474">
        <w:t>12. Решение об отказе в предоставлении субсидии по основаниям, указанным в пункте 10 настоящего Порядка, в течение пяти рабочих дней с даты принятия такого решения, оформляется в форме уведомления и вручается участнику специальной военной операции, членам его семьи лично (или их представителю) или направляется в виде почтового отправления с уведомлением о вручении.</w:t>
      </w:r>
    </w:p>
    <w:p w:rsidR="00590DC1" w:rsidRPr="00A26474" w:rsidRDefault="00590DC1" w:rsidP="00590DC1">
      <w:r w:rsidRPr="00A26474">
        <w:t>Допускается повторная подача заявления при устранении оснований для отказа, указанных в пункте 10 настоящего Порядка.</w:t>
      </w:r>
    </w:p>
    <w:p w:rsidR="00590DC1" w:rsidRPr="00A26474" w:rsidRDefault="00590DC1" w:rsidP="00590DC1">
      <w:r w:rsidRPr="00A26474">
        <w:t>Решение администрации Березовского района об отказе в признании участником мероприятия может быть обжаловано гражданином в соответствии с законодательством Российской Федерации.</w:t>
      </w:r>
    </w:p>
    <w:p w:rsidR="00590DC1" w:rsidRPr="00A26474" w:rsidRDefault="00590DC1" w:rsidP="00590DC1">
      <w:r w:rsidRPr="00A26474">
        <w:t xml:space="preserve">13. </w:t>
      </w:r>
      <w:r w:rsidR="00233A34" w:rsidRPr="00A26474">
        <w:t>Размер субсидии в целях приобретения жилого помещения на территории Березовского, Белоярского районов рассчитывается исходя из средней рыночной стоимости 1 кв. м общей площади жилого помещения, не превышающей норматив средней рыночной стоимости 1 кв. м. общей площади жилого помещения, утвержденный Министерством строительства и жилищно-коммунального хозяйства Российской Федерации для части территорий автономного округа, относящихся к сухопутным территориям Арктической зоны Российской Федерации на дату предоставления субсидии, на территории других муниципальных образований Ханты-Мансийского автономного округа – Югры исходя из рыночной стоимости 1 кв. м общей площади жилого помещения, не превышающей норматив средней рыночной стоимости 1 кв. м. общей площади жилого помещения, установленный Региональной службой по тарифам Ханты-Мансийского автономного округа-Югры для муниципального образования Березовский район на дату предоставления субсидии и общей площади жилого помещения, рассчитанной на состав семьи, но не свыше:</w:t>
      </w:r>
    </w:p>
    <w:p w:rsidR="00233A34" w:rsidRPr="00A26474" w:rsidRDefault="00233A34" w:rsidP="00233A34">
      <w:r w:rsidRPr="00A26474">
        <w:t xml:space="preserve">(абзац первый пункта 13 изложен в редакции постановления Администрации             </w:t>
      </w:r>
      <w:hyperlink r:id="rId164"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14.11.2024 № 1034</w:t>
        </w:r>
      </w:hyperlink>
      <w:r w:rsidRPr="00A26474">
        <w:t>)</w:t>
      </w:r>
    </w:p>
    <w:p w:rsidR="00590DC1" w:rsidRPr="00A26474" w:rsidRDefault="00590DC1" w:rsidP="00590DC1">
      <w:r w:rsidRPr="00A26474">
        <w:t>33 кв. м. общей площади жилого помещения-для семьи, состоящей из 1 человека;</w:t>
      </w:r>
    </w:p>
    <w:p w:rsidR="00590DC1" w:rsidRPr="00A26474" w:rsidRDefault="00590DC1" w:rsidP="00590DC1">
      <w:r w:rsidRPr="00A26474">
        <w:t>42 кв. м. общей площади жилого помещения-для семьи, состоящей из 2 человек;</w:t>
      </w:r>
    </w:p>
    <w:p w:rsidR="00590DC1" w:rsidRPr="00A26474" w:rsidRDefault="00590DC1" w:rsidP="00590DC1">
      <w:r w:rsidRPr="00A26474">
        <w:t>18 кв. м. общей площади жилого помещения на каждого члена семьи-для семьи, состоящей из 3 или более человек.</w:t>
      </w:r>
    </w:p>
    <w:p w:rsidR="00590DC1" w:rsidRPr="00A26474" w:rsidRDefault="00590DC1" w:rsidP="00590DC1">
      <w:pPr>
        <w:rPr>
          <w:rFonts w:eastAsia="Calibri"/>
        </w:rPr>
      </w:pPr>
      <w:r w:rsidRPr="00A26474">
        <w:t>П</w:t>
      </w:r>
      <w:r w:rsidRPr="00A26474">
        <w:rPr>
          <w:rFonts w:eastAsia="Calibri"/>
        </w:rPr>
        <w:t xml:space="preserve">ри определении размера субсидии общая площадь жилого помещения, рассчитанная на состав </w:t>
      </w:r>
      <w:r w:rsidR="0040376E" w:rsidRPr="00A26474">
        <w:rPr>
          <w:rFonts w:eastAsia="Calibri"/>
        </w:rPr>
        <w:t>семьи,</w:t>
      </w:r>
      <w:r w:rsidRPr="00A26474">
        <w:rPr>
          <w:rFonts w:eastAsia="Calibri"/>
        </w:rPr>
        <w:t xml:space="preserve"> уменьшается на общую площадь находящегося в собственности (отчужденного)</w:t>
      </w:r>
      <w:r w:rsidRPr="00A26474">
        <w:t xml:space="preserve"> </w:t>
      </w:r>
      <w:r w:rsidRPr="00A26474">
        <w:rPr>
          <w:rFonts w:eastAsia="Calibri"/>
        </w:rPr>
        <w:t>жилого помещения</w:t>
      </w:r>
      <w:r w:rsidRPr="00A26474">
        <w:t xml:space="preserve"> участника специальной военной операции, членов его семьи</w:t>
      </w:r>
      <w:r w:rsidRPr="00A26474">
        <w:rPr>
          <w:rFonts w:eastAsia="Calibri"/>
        </w:rPr>
        <w:t>.</w:t>
      </w:r>
    </w:p>
    <w:p w:rsidR="00590DC1" w:rsidRPr="00A26474" w:rsidRDefault="00590DC1" w:rsidP="00590DC1">
      <w:r w:rsidRPr="00A26474">
        <w:t xml:space="preserve">Сделки по отчуждению имущества путем продажи, дарения или отчуждения иным способом жилого помещения, принадлежащего на праве частной собственности, </w:t>
      </w:r>
      <w:r w:rsidRPr="00A26474">
        <w:lastRenderedPageBreak/>
        <w:t xml:space="preserve">учитываются в течение </w:t>
      </w:r>
      <w:r w:rsidR="00233A34" w:rsidRPr="00A26474">
        <w:t>пяти</w:t>
      </w:r>
      <w:r w:rsidRPr="00A26474">
        <w:t xml:space="preserve"> лет, предшествующих предоставлению субсидии участнику специальной военной операции, членам его семьи.</w:t>
      </w:r>
    </w:p>
    <w:p w:rsidR="00233A34" w:rsidRPr="00A26474" w:rsidRDefault="00233A34" w:rsidP="00233A34">
      <w:r w:rsidRPr="00A26474">
        <w:t xml:space="preserve">(в абзаце шестом пункта 13 слова «десяти лет» заменены словами «пяти лет» постановлением Администрации </w:t>
      </w:r>
      <w:hyperlink r:id="rId165"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14.11.2024 № 1034</w:t>
        </w:r>
      </w:hyperlink>
      <w:r w:rsidRPr="00A26474">
        <w:t>)</w:t>
      </w:r>
    </w:p>
    <w:p w:rsidR="00590DC1" w:rsidRPr="00A26474" w:rsidRDefault="00590DC1" w:rsidP="00590DC1">
      <w:r w:rsidRPr="00A26474">
        <w:t>В случае превышения нормативов общей площади жилого помещения финансирование дополнительных расходов осуществляется за счет средств участника специальной военной операции, членов его семьи.</w:t>
      </w:r>
    </w:p>
    <w:p w:rsidR="007D3B20" w:rsidRPr="00A26474" w:rsidRDefault="00590DC1" w:rsidP="007D3B20">
      <w:r w:rsidRPr="00A26474">
        <w:t xml:space="preserve">14. </w:t>
      </w:r>
      <w:r w:rsidR="007D3B20" w:rsidRPr="00A26474">
        <w:t>Выдача гарантийного письма осуществляется при условии:</w:t>
      </w:r>
    </w:p>
    <w:p w:rsidR="007D3B20" w:rsidRPr="00A26474" w:rsidRDefault="007D3B20" w:rsidP="007D3B20">
      <w:r w:rsidRPr="00A26474">
        <w:t>- подписания участником специальной военной операции, членами его семьи-получателями субсидии обязательства об освобождении занимаемого жилого помещения по договорам найма в течение 10 дней с момента перечисления субсидии;</w:t>
      </w:r>
    </w:p>
    <w:p w:rsidR="007D3B20" w:rsidRPr="00A26474" w:rsidRDefault="007D3B20" w:rsidP="007D3B20">
      <w:r w:rsidRPr="00A26474">
        <w:t xml:space="preserve">- разрешения органа опеки и попечительства, выданное законным представителям (родителям, усыновителям, опекунам) несовершеннолетних лиц, не достигших возраста 14 (четырнадцати) лет, и лиц, признанных судом недееспособными, на расторжение договора социального найма жилого помещения, в случае включения их в качестве членов семьи на получение субсидии в соответствии с настоящим Порядком (при необходимости); </w:t>
      </w:r>
    </w:p>
    <w:p w:rsidR="00590DC1" w:rsidRPr="00A26474" w:rsidRDefault="007D3B20" w:rsidP="007D3B20">
      <w:r w:rsidRPr="00A26474">
        <w:t>- разрешения (согласие) органа опеки и попечительства на дачу законными представителями (родителями, усыновителями, попечителями) согласия несовершеннолетним лицам в возрасте от 14 до 18 лет и гражданам, признанным судом ограниченно дееспособными, на расторжение договора социального найма жилого помещения, в случае включения их в качестве членов семьи на получение субсидии в соответствии с настоящим Порядком (при необходимости)</w:t>
      </w:r>
      <w:r w:rsidR="00590DC1" w:rsidRPr="00A26474">
        <w:t>.</w:t>
      </w:r>
    </w:p>
    <w:p w:rsidR="007D3B20" w:rsidRPr="00A26474" w:rsidRDefault="007D3B20" w:rsidP="00590DC1">
      <w:r w:rsidRPr="00A26474">
        <w:t xml:space="preserve">(пункт 14 изложен в редакции постановления Администрации </w:t>
      </w:r>
      <w:hyperlink r:id="rId166" w:tooltip="постановление от 22.01.2026 0:00:00 №40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22.01.2026 № 40</w:t>
        </w:r>
      </w:hyperlink>
      <w:r w:rsidRPr="00A26474">
        <w:t>)</w:t>
      </w:r>
    </w:p>
    <w:p w:rsidR="00590DC1" w:rsidRPr="00A26474" w:rsidRDefault="00590DC1" w:rsidP="00590DC1">
      <w:r w:rsidRPr="00A26474">
        <w:t>15. Срок действия гарантийных писем составляет шестьдесят календарных дней с момента их выдачи за исключением гарантийных писем, выданных после 20 сентября текущего года, срок действия которых истекает 20 декабря текущего года.</w:t>
      </w:r>
    </w:p>
    <w:p w:rsidR="00590DC1" w:rsidRPr="00A26474" w:rsidRDefault="00590DC1" w:rsidP="00590DC1">
      <w:r w:rsidRPr="00A26474">
        <w:t>Срок действия гарантийного письма продлевается на срок до двадцати календарных дней с даты подачи заявления и документов, подтверждающих основание для его продления.</w:t>
      </w:r>
    </w:p>
    <w:p w:rsidR="00590DC1" w:rsidRPr="00A26474" w:rsidRDefault="00590DC1" w:rsidP="00590DC1">
      <w:r w:rsidRPr="00A26474">
        <w:t>16. Основаниями продления срока действия гарантийного письма являются:</w:t>
      </w:r>
    </w:p>
    <w:p w:rsidR="00590DC1" w:rsidRPr="00A26474" w:rsidRDefault="00590DC1" w:rsidP="00590DC1">
      <w:r w:rsidRPr="00A26474">
        <w:t>а) утрата гарантийного письма;</w:t>
      </w:r>
    </w:p>
    <w:p w:rsidR="00590DC1" w:rsidRPr="00A26474" w:rsidRDefault="00590DC1" w:rsidP="00590DC1">
      <w:r w:rsidRPr="00A26474">
        <w:t>б) порча гарантийного письма;</w:t>
      </w:r>
    </w:p>
    <w:p w:rsidR="00590DC1" w:rsidRPr="00A26474" w:rsidRDefault="00590DC1" w:rsidP="00590DC1">
      <w:r w:rsidRPr="00A26474">
        <w:t>в) не истек срок государственной регистрации со дня подачи заявления и документов для государственной регистрации права собственности (общей долевой собственности) в период действия гарантийного письма.</w:t>
      </w:r>
    </w:p>
    <w:p w:rsidR="00590DC1" w:rsidRPr="00A26474" w:rsidRDefault="00590DC1" w:rsidP="00590DC1">
      <w:r w:rsidRPr="00A26474">
        <w:t>17. Решение о продлении действия гарантийного письма принимается в течение пяти рабочих дней с даты подачи заявления и документов, подтверждающих основание для продления срока действия гарантийного письма, в форме уведомления согласно приложению 3 к настоящему Порядку.</w:t>
      </w:r>
    </w:p>
    <w:p w:rsidR="00590DC1" w:rsidRPr="00A26474" w:rsidRDefault="00590DC1" w:rsidP="00590DC1">
      <w:r w:rsidRPr="00A26474">
        <w:t>18. Перечисление субсидий осуществляется на основании распоряжения администрации Березовского района.</w:t>
      </w:r>
    </w:p>
    <w:p w:rsidR="00590DC1" w:rsidRPr="00A26474" w:rsidRDefault="00590DC1" w:rsidP="00590DC1">
      <w:r w:rsidRPr="00A26474">
        <w:t>19. Участник специальной военной операции, члены его семьи для перечисления субсидии представляют следующие документы и сведения:</w:t>
      </w:r>
    </w:p>
    <w:p w:rsidR="00590DC1" w:rsidRPr="00A26474" w:rsidRDefault="00590DC1" w:rsidP="00590DC1">
      <w:r w:rsidRPr="00A26474">
        <w:t>- оригиналы и копии документов, необходимых для предоставления субсидий (платежные документы, подтверждающие внесение собственных (кредитных, заемных) средств в соответствии с условиями договора);</w:t>
      </w:r>
    </w:p>
    <w:p w:rsidR="00590DC1" w:rsidRPr="00A26474" w:rsidRDefault="00590DC1" w:rsidP="00590DC1">
      <w:r w:rsidRPr="00A26474">
        <w:t xml:space="preserve">- оригиналы и копии договора на приобретение жилья, заключенных получателями субсидий. Договоры на приобретение жилья, участия в долевом строительстве, подлежащие в соответствии с действующим законодательством государственной регистрации, должны быть зарегистрированы в установленном порядке. </w:t>
      </w:r>
    </w:p>
    <w:p w:rsidR="00590DC1" w:rsidRPr="00A26474" w:rsidRDefault="00590DC1" w:rsidP="00590DC1">
      <w:r w:rsidRPr="00A26474">
        <w:lastRenderedPageBreak/>
        <w:t>Копии документов заверяются лицом, принимающим документы, после чего оригиналы возвращаются гражданам.</w:t>
      </w:r>
    </w:p>
    <w:p w:rsidR="00590DC1" w:rsidRPr="00A26474" w:rsidRDefault="00590DC1" w:rsidP="00590DC1">
      <w:r w:rsidRPr="00A26474">
        <w:t>20. Участники специальной военной операции, члены его семьи в течение десяти календарных дней обязаны совершить действия, направленные на государственную регистрацию права собственности на приобретенное жилое помещение.</w:t>
      </w:r>
    </w:p>
    <w:p w:rsidR="00590DC1" w:rsidRPr="00A26474" w:rsidRDefault="00590DC1" w:rsidP="00590DC1">
      <w:r w:rsidRPr="00A26474">
        <w:t>21. Для подтверждения целевого использования участником специальной военной операции, членами его семьи субсидии администрация Березовского района запрашивает у органа, осуществляющего государственную регистрацию прав на недвижимое имущество и сделок с ним, сведения о наличии или отсутствии в собственности у гражданина жилого помещения.</w:t>
      </w:r>
    </w:p>
    <w:p w:rsidR="00233A34" w:rsidRPr="00A26474" w:rsidRDefault="00233A34" w:rsidP="00233A34">
      <w:r w:rsidRPr="00A26474">
        <w:t xml:space="preserve">(в пункте 21 слова «по месту жительства» исключены постановлением Администрации </w:t>
      </w:r>
      <w:hyperlink r:id="rId167"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14.11.2024 № 1034</w:t>
        </w:r>
      </w:hyperlink>
      <w:r w:rsidRPr="00A26474">
        <w:t>)</w:t>
      </w:r>
    </w:p>
    <w:p w:rsidR="00590DC1" w:rsidRPr="00A26474" w:rsidRDefault="00590DC1" w:rsidP="00590DC1">
      <w:r w:rsidRPr="00A26474">
        <w:t>22. Участники специальной военной операции, члены их семей, получившие субсидию, снимаются с учета нуждающихся в жилых помещениях, предоставляемых по договорам социального найма.</w:t>
      </w:r>
    </w:p>
    <w:p w:rsidR="00590DC1" w:rsidRPr="00A26474" w:rsidRDefault="00590DC1" w:rsidP="00590DC1">
      <w:r w:rsidRPr="00A26474">
        <w:t xml:space="preserve">23. </w:t>
      </w:r>
      <w:r w:rsidR="00233A34" w:rsidRPr="00A26474">
        <w:t xml:space="preserve">В случае гибели, смерти, признания безвестно отсутствующим или объявления умершим участника специальной военной операции члены его семьи, состоявшие с ним на учете в качестве нуждающихся в жилых помещениях, предоставляемых по договорам социального найма, на момент </w:t>
      </w:r>
      <w:r w:rsidR="007D3B20" w:rsidRPr="00A26474">
        <w:t>смерти</w:t>
      </w:r>
      <w:r w:rsidR="00233A34" w:rsidRPr="00A26474">
        <w:t>, сохраняют право на предоставление субсидии на приобретение (строительство) жилых помещений в собственность.</w:t>
      </w:r>
    </w:p>
    <w:p w:rsidR="00233A34" w:rsidRPr="00A26474" w:rsidRDefault="00233A34" w:rsidP="00233A34">
      <w:r w:rsidRPr="00A26474">
        <w:t xml:space="preserve">(пункт 23 изложен в редакции постановления Администрации </w:t>
      </w:r>
      <w:hyperlink r:id="rId168"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14.11.2024                 № 1034</w:t>
        </w:r>
      </w:hyperlink>
      <w:r w:rsidRPr="00A26474">
        <w:t>)</w:t>
      </w:r>
    </w:p>
    <w:p w:rsidR="007D3B20" w:rsidRPr="00A26474" w:rsidRDefault="007D3B20" w:rsidP="00233A34">
      <w:r w:rsidRPr="00A26474">
        <w:t xml:space="preserve">(в пункте 23 слова «на момент возникновения указанных обстоятельств,» заменены словами «на момент смерти,» постановлением Администрации </w:t>
      </w:r>
      <w:hyperlink r:id="rId169" w:tooltip="постановление от 22.01.2026 0:00:00 №40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22.01.2026 № 40</w:t>
        </w:r>
      </w:hyperlink>
      <w:r w:rsidRPr="00A26474">
        <w:t>)</w:t>
      </w:r>
    </w:p>
    <w:p w:rsidR="00233A34" w:rsidRPr="00A26474" w:rsidRDefault="00233A34" w:rsidP="00590DC1"/>
    <w:p w:rsidR="00590DC1" w:rsidRPr="00A26474" w:rsidRDefault="00590DC1" w:rsidP="00590DC1">
      <w:pPr>
        <w:ind w:left="4962"/>
        <w:jc w:val="right"/>
        <w:rPr>
          <w:rFonts w:cs="Arial"/>
          <w:b/>
          <w:sz w:val="30"/>
          <w:szCs w:val="30"/>
        </w:rPr>
      </w:pPr>
    </w:p>
    <w:p w:rsidR="00590DC1" w:rsidRPr="00A26474" w:rsidRDefault="00590DC1" w:rsidP="00590DC1">
      <w:pPr>
        <w:ind w:left="4962"/>
        <w:jc w:val="right"/>
        <w:rPr>
          <w:rFonts w:cs="Arial"/>
          <w:b/>
          <w:sz w:val="30"/>
          <w:szCs w:val="30"/>
        </w:rPr>
      </w:pPr>
    </w:p>
    <w:p w:rsidR="00590DC1" w:rsidRPr="00A26474" w:rsidRDefault="00590DC1" w:rsidP="00590DC1">
      <w:pPr>
        <w:ind w:left="4962"/>
        <w:jc w:val="right"/>
        <w:rPr>
          <w:rFonts w:cs="Arial"/>
          <w:b/>
          <w:sz w:val="30"/>
          <w:szCs w:val="30"/>
        </w:rPr>
      </w:pPr>
      <w:r w:rsidRPr="00A26474">
        <w:rPr>
          <w:rFonts w:cs="Arial"/>
          <w:b/>
          <w:sz w:val="30"/>
          <w:szCs w:val="30"/>
        </w:rPr>
        <w:br w:type="page"/>
      </w:r>
    </w:p>
    <w:p w:rsidR="00590DC1" w:rsidRPr="00A26474" w:rsidRDefault="00590DC1" w:rsidP="00590DC1">
      <w:pPr>
        <w:ind w:left="4962"/>
        <w:jc w:val="right"/>
        <w:rPr>
          <w:rFonts w:cs="Arial"/>
          <w:b/>
          <w:sz w:val="30"/>
          <w:szCs w:val="30"/>
        </w:rPr>
      </w:pPr>
      <w:r w:rsidRPr="00A26474">
        <w:rPr>
          <w:rFonts w:cs="Arial"/>
          <w:b/>
          <w:sz w:val="30"/>
          <w:szCs w:val="30"/>
        </w:rPr>
        <w:lastRenderedPageBreak/>
        <w:t xml:space="preserve">Приложение 1 </w:t>
      </w:r>
    </w:p>
    <w:p w:rsidR="00590DC1" w:rsidRPr="00A26474" w:rsidRDefault="00590DC1" w:rsidP="00590DC1">
      <w:pPr>
        <w:ind w:left="4962" w:firstLine="0"/>
        <w:jc w:val="right"/>
        <w:outlineLvl w:val="1"/>
        <w:rPr>
          <w:rFonts w:cs="Arial"/>
          <w:b/>
          <w:bCs/>
          <w:iCs/>
          <w:sz w:val="30"/>
          <w:szCs w:val="30"/>
        </w:rPr>
      </w:pPr>
      <w:r w:rsidRPr="00A26474">
        <w:rPr>
          <w:rFonts w:cs="Arial"/>
          <w:b/>
          <w:sz w:val="30"/>
          <w:szCs w:val="30"/>
        </w:rPr>
        <w:t xml:space="preserve">к </w:t>
      </w:r>
      <w:r w:rsidRPr="00A26474">
        <w:rPr>
          <w:rFonts w:cs="Arial"/>
          <w:b/>
          <w:bCs/>
          <w:iCs/>
          <w:sz w:val="30"/>
          <w:szCs w:val="30"/>
        </w:rPr>
        <w:t xml:space="preserve">Порядку </w:t>
      </w:r>
      <w:r w:rsidRPr="00A26474">
        <w:rPr>
          <w:rFonts w:cs="Arial"/>
          <w:b/>
          <w:sz w:val="30"/>
          <w:szCs w:val="30"/>
        </w:rPr>
        <w:t xml:space="preserve">предоставления мер </w:t>
      </w:r>
      <w:r w:rsidRPr="00A26474">
        <w:rPr>
          <w:rFonts w:cs="Arial"/>
          <w:b/>
          <w:bCs/>
          <w:sz w:val="30"/>
          <w:szCs w:val="30"/>
        </w:rPr>
        <w:t>поддержки лицам, участвующим в специальной военной операции на территориях Украины, Донецкой Народной Республики, Луганской Народной Республики, Запорожской, Херсонской областей, членов их семей</w:t>
      </w:r>
    </w:p>
    <w:p w:rsidR="00590DC1" w:rsidRPr="00A26474" w:rsidRDefault="00590DC1" w:rsidP="00590DC1">
      <w:pPr>
        <w:autoSpaceDE w:val="0"/>
        <w:autoSpaceDN w:val="0"/>
        <w:ind w:left="5812" w:firstLine="0"/>
        <w:jc w:val="right"/>
        <w:rPr>
          <w:rFonts w:cs="Arial"/>
          <w:b/>
          <w:sz w:val="30"/>
          <w:szCs w:val="30"/>
        </w:rPr>
      </w:pPr>
    </w:p>
    <w:p w:rsidR="00590DC1" w:rsidRPr="00A26474" w:rsidRDefault="00590DC1" w:rsidP="00590DC1">
      <w:pPr>
        <w:autoSpaceDE w:val="0"/>
        <w:autoSpaceDN w:val="0"/>
        <w:ind w:left="5812" w:firstLine="0"/>
        <w:jc w:val="right"/>
        <w:rPr>
          <w:rFonts w:cs="Arial"/>
          <w:b/>
          <w:sz w:val="30"/>
          <w:szCs w:val="30"/>
        </w:rPr>
      </w:pPr>
    </w:p>
    <w:p w:rsidR="00590DC1" w:rsidRPr="00A26474" w:rsidRDefault="00590DC1" w:rsidP="00590DC1">
      <w:pPr>
        <w:autoSpaceDE w:val="0"/>
        <w:autoSpaceDN w:val="0"/>
        <w:ind w:left="5812" w:firstLine="0"/>
        <w:jc w:val="right"/>
        <w:rPr>
          <w:rFonts w:cs="Arial"/>
        </w:rPr>
      </w:pPr>
    </w:p>
    <w:p w:rsidR="00590DC1" w:rsidRPr="00A26474" w:rsidRDefault="00590DC1" w:rsidP="00590DC1">
      <w:pPr>
        <w:autoSpaceDE w:val="0"/>
        <w:autoSpaceDN w:val="0"/>
        <w:ind w:left="5812" w:firstLine="0"/>
        <w:jc w:val="right"/>
        <w:rPr>
          <w:rFonts w:cs="Arial"/>
        </w:rPr>
      </w:pPr>
    </w:p>
    <w:p w:rsidR="00590DC1" w:rsidRPr="00A26474" w:rsidRDefault="00590DC1" w:rsidP="00590DC1">
      <w:pPr>
        <w:autoSpaceDE w:val="0"/>
        <w:autoSpaceDN w:val="0"/>
        <w:ind w:left="5812" w:firstLine="0"/>
        <w:jc w:val="right"/>
        <w:rPr>
          <w:rFonts w:cs="Arial"/>
        </w:rPr>
      </w:pPr>
      <w:r w:rsidRPr="00A26474">
        <w:rPr>
          <w:rFonts w:cs="Arial"/>
        </w:rPr>
        <w:t>Главе Березовского района</w:t>
      </w:r>
    </w:p>
    <w:p w:rsidR="00590DC1" w:rsidRPr="00A26474" w:rsidRDefault="00590DC1" w:rsidP="00590DC1">
      <w:pPr>
        <w:autoSpaceDE w:val="0"/>
        <w:autoSpaceDN w:val="0"/>
        <w:ind w:left="5103" w:firstLine="0"/>
        <w:jc w:val="right"/>
        <w:rPr>
          <w:rFonts w:cs="Arial"/>
        </w:rPr>
      </w:pPr>
      <w:r w:rsidRPr="00A26474">
        <w:rPr>
          <w:rFonts w:cs="Arial"/>
        </w:rPr>
        <w:t>____________________________________</w:t>
      </w:r>
    </w:p>
    <w:p w:rsidR="00590DC1" w:rsidRPr="00A26474" w:rsidRDefault="00590DC1" w:rsidP="00590DC1">
      <w:pPr>
        <w:autoSpaceDE w:val="0"/>
        <w:autoSpaceDN w:val="0"/>
        <w:ind w:firstLine="0"/>
        <w:jc w:val="right"/>
        <w:rPr>
          <w:rFonts w:cs="Arial"/>
          <w:szCs w:val="22"/>
        </w:rPr>
      </w:pPr>
      <w:r w:rsidRPr="00A26474">
        <w:rPr>
          <w:rFonts w:cs="Arial"/>
        </w:rPr>
        <w:t>от</w:t>
      </w:r>
      <w:r w:rsidRPr="00A26474">
        <w:rPr>
          <w:rFonts w:cs="Arial"/>
          <w:szCs w:val="22"/>
        </w:rPr>
        <w:t>__________________________________</w:t>
      </w:r>
    </w:p>
    <w:p w:rsidR="00590DC1" w:rsidRPr="00A26474" w:rsidRDefault="00590DC1" w:rsidP="00590DC1">
      <w:pPr>
        <w:autoSpaceDE w:val="0"/>
        <w:autoSpaceDN w:val="0"/>
        <w:ind w:firstLine="0"/>
        <w:jc w:val="right"/>
        <w:rPr>
          <w:rFonts w:cs="Arial"/>
          <w:sz w:val="20"/>
          <w:szCs w:val="20"/>
        </w:rPr>
      </w:pPr>
      <w:r w:rsidRPr="00A26474">
        <w:rPr>
          <w:rFonts w:cs="Arial"/>
          <w:sz w:val="20"/>
          <w:szCs w:val="20"/>
        </w:rPr>
        <w:t>(Ф.И.О. полностью)</w:t>
      </w:r>
    </w:p>
    <w:p w:rsidR="00590DC1" w:rsidRPr="00A26474" w:rsidRDefault="00590DC1" w:rsidP="00590DC1">
      <w:pPr>
        <w:autoSpaceDE w:val="0"/>
        <w:autoSpaceDN w:val="0"/>
        <w:ind w:left="5812" w:firstLine="0"/>
        <w:jc w:val="right"/>
        <w:rPr>
          <w:rFonts w:cs="Arial"/>
          <w:szCs w:val="22"/>
        </w:rPr>
      </w:pPr>
    </w:p>
    <w:p w:rsidR="00590DC1" w:rsidRPr="00A26474" w:rsidRDefault="00590DC1" w:rsidP="00590DC1">
      <w:pPr>
        <w:autoSpaceDE w:val="0"/>
        <w:autoSpaceDN w:val="0"/>
        <w:ind w:left="5103" w:firstLine="0"/>
        <w:jc w:val="right"/>
        <w:rPr>
          <w:rFonts w:cs="Arial"/>
        </w:rPr>
      </w:pPr>
      <w:r w:rsidRPr="00A26474">
        <w:rPr>
          <w:rFonts w:cs="Arial"/>
        </w:rPr>
        <w:t>Паспорт: серия___________________№__________</w:t>
      </w:r>
    </w:p>
    <w:p w:rsidR="00590DC1" w:rsidRPr="00A26474" w:rsidRDefault="00590DC1" w:rsidP="00590DC1">
      <w:pPr>
        <w:autoSpaceDE w:val="0"/>
        <w:autoSpaceDN w:val="0"/>
        <w:ind w:left="5103" w:firstLine="0"/>
        <w:jc w:val="center"/>
        <w:rPr>
          <w:rFonts w:cs="Arial"/>
          <w:szCs w:val="22"/>
        </w:rPr>
      </w:pPr>
      <w:r w:rsidRPr="00A26474">
        <w:rPr>
          <w:rFonts w:cs="Arial"/>
        </w:rPr>
        <w:t>Выдан</w:t>
      </w:r>
      <w:r w:rsidRPr="00A26474">
        <w:rPr>
          <w:rFonts w:cs="Arial"/>
          <w:szCs w:val="22"/>
        </w:rPr>
        <w:t xml:space="preserve">_____________________________ </w:t>
      </w:r>
    </w:p>
    <w:p w:rsidR="00590DC1" w:rsidRPr="00A26474" w:rsidRDefault="00590DC1" w:rsidP="00590DC1">
      <w:pPr>
        <w:autoSpaceDE w:val="0"/>
        <w:autoSpaceDN w:val="0"/>
        <w:ind w:left="5103" w:firstLine="0"/>
        <w:jc w:val="center"/>
        <w:rPr>
          <w:rFonts w:cs="Arial"/>
          <w:szCs w:val="22"/>
        </w:rPr>
      </w:pPr>
      <w:r w:rsidRPr="00A26474">
        <w:rPr>
          <w:rFonts w:cs="Arial"/>
          <w:szCs w:val="22"/>
        </w:rPr>
        <w:t>(кем, когда)</w:t>
      </w:r>
    </w:p>
    <w:p w:rsidR="00590DC1" w:rsidRPr="00A26474" w:rsidRDefault="00590DC1" w:rsidP="00590DC1">
      <w:pPr>
        <w:autoSpaceDE w:val="0"/>
        <w:autoSpaceDN w:val="0"/>
        <w:ind w:left="5103" w:firstLine="0"/>
        <w:jc w:val="left"/>
        <w:rPr>
          <w:rFonts w:cs="Arial"/>
        </w:rPr>
      </w:pPr>
      <w:r w:rsidRPr="00A26474">
        <w:rPr>
          <w:rFonts w:cs="Arial"/>
        </w:rPr>
        <w:t>СНИЛС ____________________________________</w:t>
      </w:r>
    </w:p>
    <w:p w:rsidR="00590DC1" w:rsidRPr="00A26474" w:rsidRDefault="00590DC1" w:rsidP="00590DC1">
      <w:pPr>
        <w:autoSpaceDE w:val="0"/>
        <w:autoSpaceDN w:val="0"/>
        <w:ind w:left="5103" w:firstLine="0"/>
        <w:jc w:val="left"/>
        <w:rPr>
          <w:rFonts w:cs="Arial"/>
        </w:rPr>
      </w:pPr>
    </w:p>
    <w:p w:rsidR="00590DC1" w:rsidRPr="00A26474" w:rsidRDefault="00590DC1" w:rsidP="00590DC1">
      <w:pPr>
        <w:autoSpaceDE w:val="0"/>
        <w:autoSpaceDN w:val="0"/>
        <w:ind w:left="5812" w:firstLine="0"/>
        <w:jc w:val="left"/>
        <w:rPr>
          <w:rFonts w:cs="Arial"/>
        </w:rPr>
      </w:pPr>
      <w:r w:rsidRPr="00A26474">
        <w:rPr>
          <w:rFonts w:cs="Arial"/>
        </w:rPr>
        <w:t>Проживающего (ей) по адресу:</w:t>
      </w:r>
    </w:p>
    <w:p w:rsidR="00590DC1" w:rsidRPr="00A26474" w:rsidRDefault="00590DC1" w:rsidP="00590DC1">
      <w:pPr>
        <w:tabs>
          <w:tab w:val="center" w:pos="5103"/>
        </w:tabs>
        <w:autoSpaceDE w:val="0"/>
        <w:autoSpaceDN w:val="0"/>
        <w:ind w:left="5103" w:firstLine="0"/>
        <w:rPr>
          <w:rFonts w:cs="Arial"/>
          <w:szCs w:val="22"/>
        </w:rPr>
      </w:pPr>
      <w:r w:rsidRPr="00A26474">
        <w:rPr>
          <w:rFonts w:cs="Arial"/>
          <w:szCs w:val="22"/>
        </w:rPr>
        <w:t>___________________________________</w:t>
      </w:r>
    </w:p>
    <w:p w:rsidR="00590DC1" w:rsidRPr="00A26474" w:rsidRDefault="00590DC1" w:rsidP="00590DC1">
      <w:pPr>
        <w:tabs>
          <w:tab w:val="center" w:pos="5103"/>
        </w:tabs>
        <w:autoSpaceDE w:val="0"/>
        <w:autoSpaceDN w:val="0"/>
        <w:jc w:val="right"/>
        <w:rPr>
          <w:rFonts w:cs="Arial"/>
          <w:szCs w:val="22"/>
        </w:rPr>
      </w:pPr>
      <w:r w:rsidRPr="00A26474">
        <w:rPr>
          <w:rFonts w:cs="Arial"/>
          <w:szCs w:val="22"/>
        </w:rPr>
        <w:t>____________________________________</w:t>
      </w:r>
    </w:p>
    <w:p w:rsidR="00590DC1" w:rsidRPr="00A26474" w:rsidRDefault="00590DC1" w:rsidP="00590DC1">
      <w:pPr>
        <w:autoSpaceDE w:val="0"/>
        <w:autoSpaceDN w:val="0"/>
        <w:ind w:left="5103" w:firstLine="0"/>
        <w:jc w:val="left"/>
        <w:rPr>
          <w:rFonts w:cs="Arial"/>
          <w:szCs w:val="22"/>
        </w:rPr>
      </w:pPr>
      <w:r w:rsidRPr="00A26474">
        <w:rPr>
          <w:rFonts w:cs="Arial"/>
        </w:rPr>
        <w:t>Телефон</w:t>
      </w:r>
      <w:r w:rsidRPr="00A26474">
        <w:rPr>
          <w:rFonts w:cs="Arial"/>
          <w:szCs w:val="22"/>
        </w:rPr>
        <w:t>:___________________________</w:t>
      </w:r>
    </w:p>
    <w:p w:rsidR="00590DC1" w:rsidRPr="00A26474" w:rsidRDefault="00590DC1" w:rsidP="00590DC1">
      <w:pPr>
        <w:autoSpaceDE w:val="0"/>
        <w:autoSpaceDN w:val="0"/>
        <w:jc w:val="right"/>
        <w:rPr>
          <w:rFonts w:cs="Arial"/>
        </w:rPr>
      </w:pPr>
      <w:r w:rsidRPr="00A26474">
        <w:rPr>
          <w:rFonts w:cs="Arial"/>
        </w:rPr>
        <w:t>Адрес для почтовой корреспонденции:</w:t>
      </w:r>
    </w:p>
    <w:p w:rsidR="00590DC1" w:rsidRPr="00A26474" w:rsidRDefault="00590DC1" w:rsidP="00590DC1">
      <w:pPr>
        <w:autoSpaceDE w:val="0"/>
        <w:autoSpaceDN w:val="0"/>
        <w:jc w:val="right"/>
        <w:rPr>
          <w:rFonts w:cs="Arial"/>
          <w:szCs w:val="22"/>
        </w:rPr>
      </w:pPr>
      <w:r w:rsidRPr="00A26474">
        <w:rPr>
          <w:rFonts w:cs="Arial"/>
          <w:szCs w:val="22"/>
        </w:rPr>
        <w:t>___________________________________</w:t>
      </w:r>
    </w:p>
    <w:p w:rsidR="00590DC1" w:rsidRPr="00A26474" w:rsidRDefault="00590DC1" w:rsidP="00590DC1">
      <w:pPr>
        <w:ind w:left="4820" w:firstLine="0"/>
        <w:rPr>
          <w:rFonts w:cs="Arial"/>
          <w:szCs w:val="20"/>
        </w:rPr>
      </w:pPr>
    </w:p>
    <w:p w:rsidR="00590DC1" w:rsidRPr="00A26474" w:rsidRDefault="00590DC1" w:rsidP="00590DC1">
      <w:pPr>
        <w:autoSpaceDE w:val="0"/>
        <w:autoSpaceDN w:val="0"/>
        <w:adjustRightInd w:val="0"/>
        <w:ind w:firstLine="0"/>
        <w:jc w:val="center"/>
        <w:outlineLvl w:val="0"/>
        <w:rPr>
          <w:rFonts w:cs="Arial"/>
          <w:b/>
          <w:bCs/>
          <w:kern w:val="32"/>
          <w:szCs w:val="20"/>
        </w:rPr>
      </w:pPr>
    </w:p>
    <w:p w:rsidR="00590DC1" w:rsidRPr="00A26474" w:rsidRDefault="00590DC1" w:rsidP="00590DC1">
      <w:pPr>
        <w:autoSpaceDE w:val="0"/>
        <w:autoSpaceDN w:val="0"/>
        <w:adjustRightInd w:val="0"/>
        <w:ind w:firstLine="0"/>
        <w:jc w:val="center"/>
        <w:outlineLvl w:val="0"/>
        <w:rPr>
          <w:rFonts w:cs="Arial"/>
          <w:szCs w:val="20"/>
        </w:rPr>
      </w:pPr>
      <w:r w:rsidRPr="00A26474">
        <w:rPr>
          <w:rFonts w:cs="Arial"/>
          <w:szCs w:val="20"/>
        </w:rPr>
        <w:t>ЗАЯВЛЕНИЕ</w:t>
      </w:r>
    </w:p>
    <w:p w:rsidR="00590DC1" w:rsidRPr="00A26474" w:rsidRDefault="00590DC1" w:rsidP="00590DC1">
      <w:pPr>
        <w:autoSpaceDE w:val="0"/>
        <w:autoSpaceDN w:val="0"/>
        <w:adjustRightInd w:val="0"/>
        <w:ind w:firstLine="0"/>
        <w:outlineLvl w:val="0"/>
        <w:rPr>
          <w:rFonts w:cs="Arial"/>
          <w:szCs w:val="20"/>
        </w:rPr>
      </w:pPr>
    </w:p>
    <w:p w:rsidR="00590DC1" w:rsidRPr="00A26474" w:rsidRDefault="00590DC1" w:rsidP="00590DC1">
      <w:pPr>
        <w:autoSpaceDE w:val="0"/>
        <w:autoSpaceDN w:val="0"/>
        <w:adjustRightInd w:val="0"/>
        <w:ind w:firstLine="0"/>
        <w:outlineLvl w:val="0"/>
        <w:rPr>
          <w:rFonts w:cs="Arial"/>
        </w:rPr>
      </w:pPr>
      <w:r w:rsidRPr="00A26474">
        <w:rPr>
          <w:rFonts w:cs="Arial"/>
        </w:rPr>
        <w:t>Прошу предоставить мне ___________________________________________________</w:t>
      </w:r>
    </w:p>
    <w:p w:rsidR="00590DC1" w:rsidRPr="00A26474" w:rsidRDefault="00590DC1" w:rsidP="00590DC1">
      <w:pPr>
        <w:tabs>
          <w:tab w:val="left" w:pos="9921"/>
        </w:tabs>
        <w:autoSpaceDE w:val="0"/>
        <w:autoSpaceDN w:val="0"/>
        <w:adjustRightInd w:val="0"/>
        <w:ind w:firstLine="0"/>
        <w:jc w:val="center"/>
        <w:outlineLvl w:val="0"/>
        <w:rPr>
          <w:rFonts w:cs="Arial"/>
        </w:rPr>
      </w:pPr>
      <w:r w:rsidRPr="00A26474">
        <w:rPr>
          <w:rFonts w:cs="Arial"/>
        </w:rPr>
        <w:t>(ФИО)</w:t>
      </w:r>
    </w:p>
    <w:p w:rsidR="00590DC1" w:rsidRPr="00A26474" w:rsidRDefault="00590DC1" w:rsidP="00590DC1">
      <w:pPr>
        <w:tabs>
          <w:tab w:val="left" w:pos="9921"/>
        </w:tabs>
        <w:autoSpaceDE w:val="0"/>
        <w:autoSpaceDN w:val="0"/>
        <w:adjustRightInd w:val="0"/>
        <w:ind w:firstLine="0"/>
        <w:jc w:val="center"/>
        <w:outlineLvl w:val="0"/>
        <w:rPr>
          <w:rFonts w:cs="Arial"/>
        </w:rPr>
      </w:pPr>
      <w:r w:rsidRPr="00A26474">
        <w:rPr>
          <w:rFonts w:cs="Arial"/>
        </w:rPr>
        <w:t>паспорт: серия ______ N ___________, выданн__________________________________ __________________________________________________________________________ (кем, когда выдан)</w:t>
      </w:r>
    </w:p>
    <w:p w:rsidR="00590DC1" w:rsidRPr="00A26474" w:rsidRDefault="00590DC1" w:rsidP="00590DC1">
      <w:pPr>
        <w:ind w:firstLine="0"/>
        <w:rPr>
          <w:rFonts w:cs="Arial"/>
        </w:rPr>
      </w:pPr>
      <w:r w:rsidRPr="00A26474">
        <w:rPr>
          <w:rFonts w:cs="Arial"/>
        </w:rPr>
        <w:t>В качестве членов семьи прошу включить:</w:t>
      </w:r>
    </w:p>
    <w:p w:rsidR="00590DC1" w:rsidRPr="00A26474" w:rsidRDefault="00590DC1" w:rsidP="00590DC1">
      <w:pPr>
        <w:ind w:firstLine="0"/>
        <w:jc w:val="left"/>
        <w:rPr>
          <w:rFonts w:cs="Arial"/>
        </w:rPr>
      </w:pPr>
      <w:r w:rsidRPr="00A26474">
        <w:rPr>
          <w:rFonts w:cs="Arial"/>
        </w:rPr>
        <w:t>1. ________________________________________________________________________</w:t>
      </w:r>
    </w:p>
    <w:p w:rsidR="00590DC1" w:rsidRPr="00A26474" w:rsidRDefault="00590DC1" w:rsidP="00590DC1">
      <w:pPr>
        <w:ind w:firstLine="0"/>
        <w:jc w:val="center"/>
        <w:rPr>
          <w:rFonts w:cs="Arial"/>
        </w:rPr>
      </w:pPr>
      <w:r w:rsidRPr="00A26474">
        <w:rPr>
          <w:rFonts w:cs="Arial"/>
        </w:rPr>
        <w:t>Документ: _________________________________________: серия ______</w:t>
      </w:r>
      <w:r w:rsidR="00086954" w:rsidRPr="00A26474">
        <w:rPr>
          <w:rFonts w:cs="Arial"/>
        </w:rPr>
        <w:t>№</w:t>
      </w:r>
      <w:r w:rsidRPr="00A26474">
        <w:rPr>
          <w:rFonts w:cs="Arial"/>
        </w:rPr>
        <w:t xml:space="preserve"> _________, выданный___________________________________________________________________________________________________________________________________________ (кем, когда выдан)</w:t>
      </w:r>
    </w:p>
    <w:p w:rsidR="00590DC1" w:rsidRPr="00A26474" w:rsidRDefault="00590DC1" w:rsidP="00590DC1">
      <w:pPr>
        <w:ind w:firstLine="0"/>
        <w:jc w:val="left"/>
        <w:rPr>
          <w:rFonts w:cs="Arial"/>
        </w:rPr>
      </w:pPr>
      <w:r w:rsidRPr="00A26474">
        <w:rPr>
          <w:rFonts w:cs="Arial"/>
        </w:rPr>
        <w:t>2. _______________________________________________________________________</w:t>
      </w:r>
    </w:p>
    <w:p w:rsidR="00590DC1" w:rsidRPr="00A26474" w:rsidRDefault="00590DC1" w:rsidP="00590DC1">
      <w:pPr>
        <w:ind w:firstLine="0"/>
        <w:jc w:val="center"/>
        <w:rPr>
          <w:rFonts w:cs="Arial"/>
        </w:rPr>
      </w:pPr>
      <w:r w:rsidRPr="00A26474">
        <w:rPr>
          <w:rFonts w:cs="Arial"/>
        </w:rPr>
        <w:lastRenderedPageBreak/>
        <w:t>Докумен</w:t>
      </w:r>
      <w:r w:rsidR="00086954" w:rsidRPr="00A26474">
        <w:rPr>
          <w:rFonts w:cs="Arial"/>
        </w:rPr>
        <w:t>т: ____________________________</w:t>
      </w:r>
      <w:r w:rsidRPr="00A26474">
        <w:rPr>
          <w:rFonts w:cs="Arial"/>
        </w:rPr>
        <w:t xml:space="preserve">__________: серия ______ </w:t>
      </w:r>
      <w:r w:rsidR="00086954" w:rsidRPr="00A26474">
        <w:rPr>
          <w:rFonts w:cs="Arial"/>
        </w:rPr>
        <w:t>№</w:t>
      </w:r>
      <w:r w:rsidRPr="00A26474">
        <w:rPr>
          <w:rFonts w:cs="Arial"/>
        </w:rPr>
        <w:t xml:space="preserve"> ___________, выданный _________________________________________________________________ __________________________________________________________________________ (кем, когда выдан)</w:t>
      </w:r>
    </w:p>
    <w:p w:rsidR="00590DC1" w:rsidRPr="00A26474" w:rsidRDefault="00590DC1" w:rsidP="00590DC1">
      <w:pPr>
        <w:ind w:firstLine="0"/>
        <w:jc w:val="left"/>
        <w:rPr>
          <w:rFonts w:cs="Arial"/>
        </w:rPr>
      </w:pPr>
      <w:r w:rsidRPr="00A26474">
        <w:rPr>
          <w:rFonts w:cs="Arial"/>
        </w:rPr>
        <w:t>3. ________________________________________________________________________</w:t>
      </w:r>
    </w:p>
    <w:p w:rsidR="00590DC1" w:rsidRPr="00A26474" w:rsidRDefault="00590DC1" w:rsidP="00590DC1">
      <w:pPr>
        <w:ind w:firstLine="0"/>
        <w:jc w:val="center"/>
        <w:rPr>
          <w:rFonts w:cs="Arial"/>
        </w:rPr>
      </w:pPr>
      <w:r w:rsidRPr="00A26474">
        <w:rPr>
          <w:rFonts w:cs="Arial"/>
        </w:rPr>
        <w:t>Докумен</w:t>
      </w:r>
      <w:r w:rsidR="00086954" w:rsidRPr="00A26474">
        <w:rPr>
          <w:rFonts w:cs="Arial"/>
        </w:rPr>
        <w:t>т: ____________________________</w:t>
      </w:r>
      <w:r w:rsidRPr="00A26474">
        <w:rPr>
          <w:rFonts w:cs="Arial"/>
        </w:rPr>
        <w:t xml:space="preserve">__________: серия ______ </w:t>
      </w:r>
      <w:r w:rsidR="00086954" w:rsidRPr="00A26474">
        <w:rPr>
          <w:rFonts w:cs="Arial"/>
        </w:rPr>
        <w:t>№</w:t>
      </w:r>
      <w:r w:rsidRPr="00A26474">
        <w:rPr>
          <w:rFonts w:cs="Arial"/>
        </w:rPr>
        <w:t xml:space="preserve"> ___________, выданный _________________________________________________________________ __________________________________________________________________________ (кем, когда выдан)</w:t>
      </w:r>
    </w:p>
    <w:p w:rsidR="00590DC1" w:rsidRPr="00A26474" w:rsidRDefault="00590DC1" w:rsidP="00590DC1">
      <w:pPr>
        <w:tabs>
          <w:tab w:val="left" w:pos="9921"/>
        </w:tabs>
        <w:autoSpaceDE w:val="0"/>
        <w:autoSpaceDN w:val="0"/>
        <w:adjustRightInd w:val="0"/>
        <w:ind w:firstLine="0"/>
        <w:outlineLvl w:val="0"/>
        <w:rPr>
          <w:rFonts w:cs="Arial"/>
        </w:rPr>
      </w:pPr>
    </w:p>
    <w:p w:rsidR="00590DC1" w:rsidRPr="00A26474" w:rsidRDefault="00590DC1" w:rsidP="00590DC1">
      <w:pPr>
        <w:rPr>
          <w:szCs w:val="20"/>
        </w:rPr>
      </w:pPr>
      <w:r w:rsidRPr="00A26474">
        <w:t>субсидию в _______ году, в соответствии с Порядком предоставления мер поддержки лицам, участвующим в специальной военной операции на территориях Украины, Донецкой Народной Республики, Луганской Народной Республики, Запорожской, Херсонской областей, членов их семей</w:t>
      </w:r>
      <w:r w:rsidRPr="00A26474">
        <w:rPr>
          <w:szCs w:val="20"/>
        </w:rPr>
        <w:t>.</w:t>
      </w:r>
    </w:p>
    <w:p w:rsidR="00590DC1" w:rsidRPr="00A26474" w:rsidRDefault="00590DC1" w:rsidP="00590DC1">
      <w:pPr>
        <w:tabs>
          <w:tab w:val="left" w:pos="9921"/>
        </w:tabs>
        <w:autoSpaceDE w:val="0"/>
        <w:autoSpaceDN w:val="0"/>
        <w:adjustRightInd w:val="0"/>
        <w:ind w:firstLine="0"/>
        <w:outlineLvl w:val="0"/>
        <w:rPr>
          <w:rFonts w:cs="Arial"/>
        </w:rPr>
      </w:pPr>
      <w:r w:rsidRPr="00A26474">
        <w:rPr>
          <w:rFonts w:cs="Arial"/>
        </w:rPr>
        <w:t>Состою в очереди на улучшение жилищных условий с «___» _____________ г. в _________________________________________________________________________</w:t>
      </w:r>
    </w:p>
    <w:p w:rsidR="00590DC1" w:rsidRPr="00A26474" w:rsidRDefault="00590DC1" w:rsidP="00590DC1">
      <w:pPr>
        <w:tabs>
          <w:tab w:val="left" w:pos="9921"/>
        </w:tabs>
        <w:autoSpaceDE w:val="0"/>
        <w:autoSpaceDN w:val="0"/>
        <w:adjustRightInd w:val="0"/>
        <w:ind w:firstLine="0"/>
        <w:jc w:val="center"/>
        <w:outlineLvl w:val="0"/>
        <w:rPr>
          <w:rFonts w:cs="Arial"/>
          <w:szCs w:val="20"/>
        </w:rPr>
      </w:pPr>
      <w:r w:rsidRPr="00A26474">
        <w:rPr>
          <w:rFonts w:cs="Arial"/>
          <w:szCs w:val="20"/>
        </w:rPr>
        <w:t>(место постановки на учет)</w:t>
      </w:r>
    </w:p>
    <w:p w:rsidR="00590DC1" w:rsidRPr="00A26474" w:rsidRDefault="00590DC1" w:rsidP="00590DC1">
      <w:pPr>
        <w:tabs>
          <w:tab w:val="left" w:pos="9921"/>
        </w:tabs>
        <w:autoSpaceDE w:val="0"/>
        <w:autoSpaceDN w:val="0"/>
        <w:adjustRightInd w:val="0"/>
        <w:ind w:firstLine="0"/>
        <w:outlineLvl w:val="0"/>
        <w:rPr>
          <w:rFonts w:cs="Arial"/>
          <w:szCs w:val="20"/>
        </w:rPr>
      </w:pPr>
    </w:p>
    <w:p w:rsidR="00590DC1" w:rsidRPr="00A26474" w:rsidRDefault="00590DC1" w:rsidP="00590DC1">
      <w:r w:rsidRPr="00A26474">
        <w:t>Субсидия на приобретение жилого помещения в соответствии с иными нормативными правовыми актами мне не предоставлялась.</w:t>
      </w:r>
    </w:p>
    <w:p w:rsidR="00590DC1" w:rsidRPr="00A26474" w:rsidRDefault="00590DC1" w:rsidP="00590DC1">
      <w:r w:rsidRPr="00A26474">
        <w:t>Мне известно, что заведомо ложные сведения, сообщенные в заявлении, могут повлечь отказ в предоставлении жилищной субсидии.</w:t>
      </w:r>
    </w:p>
    <w:p w:rsidR="00590DC1" w:rsidRPr="00A26474" w:rsidRDefault="00590DC1" w:rsidP="00590DC1">
      <w:r w:rsidRPr="00A26474">
        <w:t>При изменении сведений, указанных в настоящем заявлении, обязуюсь немедленно сообщить.</w:t>
      </w:r>
    </w:p>
    <w:p w:rsidR="00590DC1" w:rsidRPr="00A26474" w:rsidRDefault="00590DC1" w:rsidP="00590DC1">
      <w:pPr>
        <w:tabs>
          <w:tab w:val="left" w:pos="9921"/>
        </w:tabs>
        <w:autoSpaceDE w:val="0"/>
        <w:autoSpaceDN w:val="0"/>
        <w:adjustRightInd w:val="0"/>
        <w:ind w:firstLine="0"/>
        <w:outlineLvl w:val="0"/>
        <w:rPr>
          <w:rFonts w:cs="Arial"/>
          <w:szCs w:val="20"/>
        </w:rPr>
      </w:pPr>
    </w:p>
    <w:p w:rsidR="00590DC1" w:rsidRPr="00A26474" w:rsidRDefault="00590DC1" w:rsidP="00590DC1">
      <w:r w:rsidRPr="00A26474">
        <w:t xml:space="preserve">В соответствии с требованиями статьи 9 Федерального закона от 27 июля 2006 года </w:t>
      </w:r>
      <w:hyperlink r:id="rId170" w:tooltip="&quot;О персональных данных (с изменениями на 24 июня 2025 года)&quot;&#10;Федеральный закон от 27.07.2006 N 152-ФЗ&#10;Статус: Действующая редакция документа (действ. c 01.09.2025)" w:history="1">
        <w:r w:rsidRPr="00A26474">
          <w:rPr>
            <w:rStyle w:val="ab"/>
            <w:color w:val="0000AA"/>
          </w:rPr>
          <w:t>№ 152-ФЗ «О персональных данных</w:t>
        </w:r>
      </w:hyperlink>
      <w:r w:rsidRPr="00A26474">
        <w:t>» подтверждаю свое согласие на обработку администрацией Березовского района (далее-Оператор) моих персональных данных, включающих: фамилию, имя, отчество (при наличии), пол, дату рождения, адрес проживания, контактный телефон, необходимых для моего участия при переселении из аварийного жилищного фонда.</w:t>
      </w:r>
    </w:p>
    <w:p w:rsidR="00590DC1" w:rsidRPr="00A26474" w:rsidRDefault="00590DC1" w:rsidP="00590DC1">
      <w:r w:rsidRPr="00A26474">
        <w:t>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Оператор вправе обрабатывать мои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 а также запрашивать информацию и документы, необходимые для осуществления государственной поддержки.</w:t>
      </w:r>
    </w:p>
    <w:p w:rsidR="00590DC1" w:rsidRPr="00A26474" w:rsidRDefault="00590DC1" w:rsidP="00590DC1">
      <w:r w:rsidRPr="00A26474">
        <w:t>Оператор имеет право во исполнение своих обязательств по оказанию гражданам государственной поддержки на обмен (прием и передачу) моими персональными данными с органами государственной власти и местного самоуправления с использованием машинных носителей или по каналам связи с соблюдением мер, обеспечивающих их защиту от несанкционированного доступа.</w:t>
      </w:r>
    </w:p>
    <w:p w:rsidR="00590DC1" w:rsidRPr="00A26474" w:rsidRDefault="00590DC1" w:rsidP="00590DC1">
      <w:r w:rsidRPr="00A26474">
        <w:t>Настоящее согласие действует бессрочно. Настоящее согласие может быть отозвано путем направления соответствующего требования почтовым отправлением с уведомлением о вручении либо вручения его лично представителю Оператора.</w:t>
      </w:r>
    </w:p>
    <w:p w:rsidR="00590DC1" w:rsidRPr="00A26474" w:rsidRDefault="00590DC1" w:rsidP="00590DC1">
      <w:pPr>
        <w:ind w:firstLine="709"/>
        <w:rPr>
          <w:rFonts w:cs="Arial"/>
          <w:szCs w:val="22"/>
        </w:rPr>
      </w:pPr>
    </w:p>
    <w:p w:rsidR="00590DC1" w:rsidRPr="00A26474" w:rsidRDefault="00590DC1" w:rsidP="00590DC1">
      <w:pPr>
        <w:autoSpaceDE w:val="0"/>
        <w:autoSpaceDN w:val="0"/>
        <w:adjustRightInd w:val="0"/>
        <w:ind w:firstLine="0"/>
        <w:jc w:val="left"/>
        <w:rPr>
          <w:rFonts w:cs="Arial"/>
          <w:szCs w:val="20"/>
        </w:rPr>
      </w:pPr>
      <w:r w:rsidRPr="00A26474">
        <w:rPr>
          <w:rFonts w:cs="Arial"/>
          <w:szCs w:val="20"/>
        </w:rPr>
        <w:t>К заявлению прилагаю следующие документы:</w:t>
      </w:r>
    </w:p>
    <w:p w:rsidR="00590DC1" w:rsidRPr="00A26474" w:rsidRDefault="00590DC1" w:rsidP="00590DC1">
      <w:pPr>
        <w:autoSpaceDE w:val="0"/>
        <w:autoSpaceDN w:val="0"/>
        <w:adjustRightInd w:val="0"/>
        <w:ind w:firstLine="0"/>
        <w:jc w:val="left"/>
        <w:rPr>
          <w:rFonts w:cs="Arial"/>
          <w:szCs w:val="20"/>
        </w:rPr>
      </w:pPr>
      <w:r w:rsidRPr="00A26474">
        <w:rPr>
          <w:rFonts w:cs="Arial"/>
          <w:szCs w:val="20"/>
        </w:rPr>
        <w:t>1_________________________________________________________________________</w:t>
      </w:r>
    </w:p>
    <w:p w:rsidR="00590DC1" w:rsidRPr="00A26474" w:rsidRDefault="00590DC1" w:rsidP="00590DC1">
      <w:pPr>
        <w:autoSpaceDE w:val="0"/>
        <w:autoSpaceDN w:val="0"/>
        <w:adjustRightInd w:val="0"/>
        <w:ind w:firstLine="0"/>
        <w:jc w:val="center"/>
        <w:rPr>
          <w:rFonts w:cs="Arial"/>
          <w:szCs w:val="20"/>
        </w:rPr>
      </w:pPr>
      <w:r w:rsidRPr="00A26474">
        <w:rPr>
          <w:rFonts w:cs="Arial"/>
          <w:szCs w:val="20"/>
        </w:rPr>
        <w:t>(указывается наименование документа и его реквизиты)</w:t>
      </w:r>
    </w:p>
    <w:p w:rsidR="00590DC1" w:rsidRPr="00A26474" w:rsidRDefault="00590DC1" w:rsidP="00590DC1">
      <w:pPr>
        <w:autoSpaceDE w:val="0"/>
        <w:autoSpaceDN w:val="0"/>
        <w:adjustRightInd w:val="0"/>
        <w:ind w:firstLine="0"/>
        <w:jc w:val="left"/>
        <w:rPr>
          <w:rFonts w:cs="Arial"/>
          <w:szCs w:val="20"/>
        </w:rPr>
      </w:pPr>
      <w:r w:rsidRPr="00A26474">
        <w:rPr>
          <w:rFonts w:cs="Arial"/>
          <w:szCs w:val="20"/>
        </w:rPr>
        <w:t>2_________________________________________________________________________</w:t>
      </w:r>
    </w:p>
    <w:p w:rsidR="00590DC1" w:rsidRPr="00A26474" w:rsidRDefault="00590DC1" w:rsidP="00590DC1">
      <w:pPr>
        <w:autoSpaceDE w:val="0"/>
        <w:autoSpaceDN w:val="0"/>
        <w:adjustRightInd w:val="0"/>
        <w:ind w:firstLine="0"/>
        <w:jc w:val="center"/>
        <w:rPr>
          <w:rFonts w:cs="Arial"/>
          <w:szCs w:val="20"/>
        </w:rPr>
      </w:pPr>
      <w:r w:rsidRPr="00A26474">
        <w:rPr>
          <w:rFonts w:cs="Arial"/>
          <w:szCs w:val="20"/>
        </w:rPr>
        <w:lastRenderedPageBreak/>
        <w:t>(указывается наименование документа и его реквизиты)</w:t>
      </w:r>
    </w:p>
    <w:p w:rsidR="00590DC1" w:rsidRPr="00A26474" w:rsidRDefault="00590DC1" w:rsidP="00590DC1">
      <w:pPr>
        <w:autoSpaceDE w:val="0"/>
        <w:autoSpaceDN w:val="0"/>
        <w:adjustRightInd w:val="0"/>
        <w:ind w:firstLine="0"/>
        <w:jc w:val="left"/>
        <w:rPr>
          <w:rFonts w:cs="Arial"/>
          <w:szCs w:val="20"/>
        </w:rPr>
      </w:pPr>
      <w:r w:rsidRPr="00A26474">
        <w:rPr>
          <w:rFonts w:cs="Arial"/>
          <w:szCs w:val="20"/>
        </w:rPr>
        <w:t>3_________________________________________________________________________</w:t>
      </w:r>
    </w:p>
    <w:p w:rsidR="00590DC1" w:rsidRPr="00A26474" w:rsidRDefault="00590DC1" w:rsidP="00590DC1">
      <w:pPr>
        <w:autoSpaceDE w:val="0"/>
        <w:autoSpaceDN w:val="0"/>
        <w:adjustRightInd w:val="0"/>
        <w:ind w:firstLine="0"/>
        <w:jc w:val="center"/>
        <w:rPr>
          <w:rFonts w:cs="Arial"/>
          <w:szCs w:val="20"/>
        </w:rPr>
      </w:pPr>
      <w:r w:rsidRPr="00A26474">
        <w:rPr>
          <w:rFonts w:cs="Arial"/>
          <w:szCs w:val="20"/>
        </w:rPr>
        <w:t>(указывается наименование документа и его реквизиты)</w:t>
      </w:r>
    </w:p>
    <w:p w:rsidR="00590DC1" w:rsidRPr="00A26474" w:rsidRDefault="00590DC1" w:rsidP="00590DC1">
      <w:pPr>
        <w:autoSpaceDE w:val="0"/>
        <w:autoSpaceDN w:val="0"/>
        <w:adjustRightInd w:val="0"/>
        <w:ind w:firstLine="0"/>
        <w:jc w:val="left"/>
        <w:rPr>
          <w:rFonts w:cs="Arial"/>
          <w:szCs w:val="20"/>
        </w:rPr>
      </w:pPr>
      <w:r w:rsidRPr="00A26474">
        <w:rPr>
          <w:rFonts w:cs="Arial"/>
          <w:szCs w:val="20"/>
        </w:rPr>
        <w:t>4_________________________________________________________________________</w:t>
      </w:r>
    </w:p>
    <w:p w:rsidR="00590DC1" w:rsidRPr="00A26474" w:rsidRDefault="00590DC1" w:rsidP="00590DC1">
      <w:pPr>
        <w:autoSpaceDE w:val="0"/>
        <w:autoSpaceDN w:val="0"/>
        <w:adjustRightInd w:val="0"/>
        <w:ind w:firstLine="0"/>
        <w:jc w:val="center"/>
        <w:rPr>
          <w:rFonts w:cs="Arial"/>
          <w:szCs w:val="20"/>
        </w:rPr>
      </w:pPr>
      <w:r w:rsidRPr="00A26474">
        <w:rPr>
          <w:rFonts w:cs="Arial"/>
          <w:szCs w:val="20"/>
        </w:rPr>
        <w:t>(указывается наименование документа и его реквизиты)</w:t>
      </w:r>
    </w:p>
    <w:p w:rsidR="00590DC1" w:rsidRPr="00A26474" w:rsidRDefault="00590DC1" w:rsidP="00590DC1">
      <w:pPr>
        <w:autoSpaceDE w:val="0"/>
        <w:autoSpaceDN w:val="0"/>
        <w:adjustRightInd w:val="0"/>
        <w:ind w:firstLine="0"/>
        <w:jc w:val="left"/>
        <w:rPr>
          <w:rFonts w:cs="Arial"/>
          <w:szCs w:val="20"/>
        </w:rPr>
      </w:pPr>
      <w:r w:rsidRPr="00A26474">
        <w:rPr>
          <w:rFonts w:cs="Arial"/>
          <w:szCs w:val="20"/>
        </w:rPr>
        <w:t>5_________________________________________________________________________</w:t>
      </w:r>
    </w:p>
    <w:p w:rsidR="00590DC1" w:rsidRPr="00A26474" w:rsidRDefault="00590DC1" w:rsidP="00590DC1">
      <w:pPr>
        <w:autoSpaceDE w:val="0"/>
        <w:autoSpaceDN w:val="0"/>
        <w:adjustRightInd w:val="0"/>
        <w:ind w:firstLine="0"/>
        <w:jc w:val="center"/>
        <w:rPr>
          <w:rFonts w:cs="Arial"/>
          <w:szCs w:val="20"/>
        </w:rPr>
      </w:pPr>
      <w:r w:rsidRPr="00A26474">
        <w:rPr>
          <w:rFonts w:cs="Arial"/>
          <w:szCs w:val="20"/>
        </w:rPr>
        <w:t>(указывается наименование документа и его реквизиты)</w:t>
      </w:r>
    </w:p>
    <w:p w:rsidR="00590DC1" w:rsidRPr="00A26474" w:rsidRDefault="00590DC1" w:rsidP="00590DC1">
      <w:pPr>
        <w:autoSpaceDE w:val="0"/>
        <w:autoSpaceDN w:val="0"/>
        <w:adjustRightInd w:val="0"/>
        <w:ind w:firstLine="0"/>
        <w:jc w:val="left"/>
        <w:rPr>
          <w:rFonts w:cs="Arial"/>
          <w:szCs w:val="20"/>
        </w:rPr>
      </w:pPr>
    </w:p>
    <w:p w:rsidR="00590DC1" w:rsidRPr="00A26474" w:rsidRDefault="00590DC1" w:rsidP="00590DC1">
      <w:pPr>
        <w:autoSpaceDE w:val="0"/>
        <w:autoSpaceDN w:val="0"/>
        <w:adjustRightInd w:val="0"/>
        <w:ind w:firstLine="0"/>
        <w:jc w:val="left"/>
        <w:rPr>
          <w:rFonts w:cs="Arial"/>
          <w:szCs w:val="20"/>
        </w:rPr>
      </w:pPr>
      <w:r w:rsidRPr="00A26474">
        <w:rPr>
          <w:rFonts w:cs="Arial"/>
          <w:szCs w:val="20"/>
        </w:rPr>
        <w:t xml:space="preserve">Подпись участника специальной военной операции </w:t>
      </w:r>
    </w:p>
    <w:p w:rsidR="00590DC1" w:rsidRPr="00A26474" w:rsidRDefault="00590DC1" w:rsidP="00590DC1">
      <w:pPr>
        <w:autoSpaceDE w:val="0"/>
        <w:autoSpaceDN w:val="0"/>
        <w:adjustRightInd w:val="0"/>
        <w:ind w:firstLine="0"/>
        <w:rPr>
          <w:rFonts w:cs="Arial"/>
          <w:szCs w:val="20"/>
        </w:rPr>
      </w:pPr>
      <w:r w:rsidRPr="00A26474">
        <w:rPr>
          <w:rFonts w:cs="Arial"/>
          <w:szCs w:val="20"/>
        </w:rPr>
        <w:t>_______________________</w:t>
      </w:r>
      <w:r w:rsidR="0040376E" w:rsidRPr="00A26474">
        <w:rPr>
          <w:rFonts w:cs="Arial"/>
          <w:szCs w:val="20"/>
        </w:rPr>
        <w:t>_ (</w:t>
      </w:r>
      <w:r w:rsidRPr="00A26474">
        <w:rPr>
          <w:rFonts w:cs="Arial"/>
          <w:szCs w:val="20"/>
        </w:rPr>
        <w:t>ФИО, собственноручно) Дата «___» ___________ 20__ год</w:t>
      </w:r>
    </w:p>
    <w:p w:rsidR="00590DC1" w:rsidRPr="00A26474" w:rsidRDefault="00590DC1" w:rsidP="00590DC1">
      <w:pPr>
        <w:autoSpaceDE w:val="0"/>
        <w:autoSpaceDN w:val="0"/>
        <w:adjustRightInd w:val="0"/>
        <w:ind w:firstLine="0"/>
        <w:rPr>
          <w:rFonts w:cs="Arial"/>
          <w:szCs w:val="20"/>
        </w:rPr>
      </w:pPr>
      <w:r w:rsidRPr="00A26474">
        <w:rPr>
          <w:rFonts w:cs="Arial"/>
          <w:szCs w:val="20"/>
        </w:rPr>
        <w:t>Подписи членов семьи (за несовершеннолетнего, не достигшего 14 летнего возраста, заявление подписывает родитель, законный представитель ребенка. Несовершеннолетний, достигший 14 летнего возраста, подписывает заявление с согласия родителя, законного представителя):</w:t>
      </w:r>
    </w:p>
    <w:p w:rsidR="00590DC1" w:rsidRPr="00A26474" w:rsidRDefault="00590DC1" w:rsidP="00590DC1">
      <w:pPr>
        <w:autoSpaceDE w:val="0"/>
        <w:autoSpaceDN w:val="0"/>
        <w:adjustRightInd w:val="0"/>
        <w:ind w:firstLine="0"/>
        <w:rPr>
          <w:rFonts w:cs="Arial"/>
          <w:szCs w:val="20"/>
        </w:rPr>
      </w:pPr>
      <w:r w:rsidRPr="00A26474">
        <w:rPr>
          <w:rFonts w:cs="Arial"/>
          <w:szCs w:val="20"/>
        </w:rPr>
        <w:t>_______________________</w:t>
      </w:r>
      <w:r w:rsidR="0040376E" w:rsidRPr="00A26474">
        <w:rPr>
          <w:rFonts w:cs="Arial"/>
          <w:szCs w:val="20"/>
        </w:rPr>
        <w:t>_ (</w:t>
      </w:r>
      <w:r w:rsidRPr="00A26474">
        <w:rPr>
          <w:rFonts w:cs="Arial"/>
          <w:szCs w:val="20"/>
        </w:rPr>
        <w:t>ФИО, собственноручно) Дата «___» ___________ 20__ год</w:t>
      </w:r>
    </w:p>
    <w:p w:rsidR="00590DC1" w:rsidRPr="00A26474" w:rsidRDefault="00590DC1" w:rsidP="00590DC1">
      <w:pPr>
        <w:autoSpaceDE w:val="0"/>
        <w:autoSpaceDN w:val="0"/>
        <w:adjustRightInd w:val="0"/>
        <w:ind w:firstLine="0"/>
        <w:rPr>
          <w:rFonts w:cs="Arial"/>
          <w:szCs w:val="20"/>
        </w:rPr>
      </w:pPr>
      <w:r w:rsidRPr="00A26474">
        <w:rPr>
          <w:rFonts w:cs="Arial"/>
          <w:szCs w:val="20"/>
        </w:rPr>
        <w:t>_______________________</w:t>
      </w:r>
      <w:r w:rsidR="0040376E" w:rsidRPr="00A26474">
        <w:rPr>
          <w:rFonts w:cs="Arial"/>
          <w:szCs w:val="20"/>
        </w:rPr>
        <w:t>_ (</w:t>
      </w:r>
      <w:r w:rsidRPr="00A26474">
        <w:rPr>
          <w:rFonts w:cs="Arial"/>
          <w:szCs w:val="20"/>
        </w:rPr>
        <w:t xml:space="preserve">ФИО, собственноручно) Дата «___» ___________ 20__ год </w:t>
      </w:r>
    </w:p>
    <w:p w:rsidR="00590DC1" w:rsidRPr="00A26474" w:rsidRDefault="00590DC1" w:rsidP="00590DC1">
      <w:pPr>
        <w:autoSpaceDE w:val="0"/>
        <w:autoSpaceDN w:val="0"/>
        <w:adjustRightInd w:val="0"/>
        <w:ind w:firstLine="0"/>
        <w:jc w:val="center"/>
        <w:rPr>
          <w:rFonts w:cs="Arial"/>
          <w:szCs w:val="20"/>
        </w:rPr>
      </w:pPr>
    </w:p>
    <w:p w:rsidR="00233A34" w:rsidRPr="00A26474" w:rsidRDefault="00590DC1" w:rsidP="00233A34">
      <w:r w:rsidRPr="00A26474">
        <w:rPr>
          <w:szCs w:val="20"/>
        </w:rPr>
        <w:t> </w:t>
      </w:r>
      <w:r w:rsidRPr="00A26474">
        <w:br w:type="page"/>
      </w:r>
      <w:r w:rsidR="00233A34" w:rsidRPr="00A26474">
        <w:lastRenderedPageBreak/>
        <w:t xml:space="preserve">(приложение 2 к Порядку изложено в редакции постановления Администрации                      </w:t>
      </w:r>
      <w:hyperlink r:id="rId171"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00233A34" w:rsidRPr="00A26474">
          <w:rPr>
            <w:rStyle w:val="ab"/>
          </w:rPr>
          <w:t>от 14.11.2024 № 1034</w:t>
        </w:r>
      </w:hyperlink>
      <w:r w:rsidR="00233A34" w:rsidRPr="00A26474">
        <w:t>)</w:t>
      </w:r>
    </w:p>
    <w:p w:rsidR="00233A34" w:rsidRPr="00A26474" w:rsidRDefault="00233A34" w:rsidP="00233A34">
      <w:pPr>
        <w:jc w:val="right"/>
        <w:rPr>
          <w:rFonts w:cs="Arial"/>
        </w:rPr>
      </w:pPr>
    </w:p>
    <w:p w:rsidR="00233A34" w:rsidRPr="00A26474" w:rsidRDefault="00233A34" w:rsidP="00233A34">
      <w:pPr>
        <w:jc w:val="right"/>
        <w:rPr>
          <w:b/>
        </w:rPr>
      </w:pPr>
      <w:r w:rsidRPr="00A26474">
        <w:rPr>
          <w:b/>
        </w:rPr>
        <w:t xml:space="preserve">Приложение 2 </w:t>
      </w:r>
    </w:p>
    <w:p w:rsidR="00233A34" w:rsidRPr="00A26474" w:rsidRDefault="00233A34" w:rsidP="00233A34">
      <w:pPr>
        <w:jc w:val="right"/>
        <w:rPr>
          <w:b/>
        </w:rPr>
      </w:pPr>
      <w:r w:rsidRPr="00A26474">
        <w:rPr>
          <w:b/>
        </w:rPr>
        <w:t xml:space="preserve">к </w:t>
      </w:r>
      <w:r w:rsidRPr="00A26474">
        <w:rPr>
          <w:b/>
          <w:bCs/>
          <w:iCs/>
        </w:rPr>
        <w:t xml:space="preserve">Порядку </w:t>
      </w:r>
      <w:r w:rsidRPr="00A26474">
        <w:rPr>
          <w:b/>
        </w:rPr>
        <w:t xml:space="preserve">предоставления мер </w:t>
      </w:r>
    </w:p>
    <w:p w:rsidR="00233A34" w:rsidRPr="00A26474" w:rsidRDefault="00233A34" w:rsidP="00233A34">
      <w:pPr>
        <w:jc w:val="right"/>
        <w:rPr>
          <w:b/>
          <w:bCs/>
        </w:rPr>
      </w:pPr>
      <w:r w:rsidRPr="00A26474">
        <w:rPr>
          <w:b/>
          <w:bCs/>
        </w:rPr>
        <w:t xml:space="preserve">поддержки лицам, участвующим в </w:t>
      </w:r>
    </w:p>
    <w:p w:rsidR="00233A34" w:rsidRPr="00A26474" w:rsidRDefault="00233A34" w:rsidP="00233A34">
      <w:pPr>
        <w:jc w:val="right"/>
        <w:rPr>
          <w:b/>
          <w:bCs/>
        </w:rPr>
      </w:pPr>
      <w:r w:rsidRPr="00A26474">
        <w:rPr>
          <w:b/>
          <w:bCs/>
        </w:rPr>
        <w:t xml:space="preserve">специальной военной операции </w:t>
      </w:r>
    </w:p>
    <w:p w:rsidR="00233A34" w:rsidRPr="00A26474" w:rsidRDefault="00233A34" w:rsidP="00233A34">
      <w:pPr>
        <w:jc w:val="right"/>
        <w:rPr>
          <w:b/>
          <w:bCs/>
        </w:rPr>
      </w:pPr>
      <w:r w:rsidRPr="00A26474">
        <w:rPr>
          <w:b/>
          <w:bCs/>
        </w:rPr>
        <w:t xml:space="preserve">на территориях Украины, </w:t>
      </w:r>
    </w:p>
    <w:p w:rsidR="00233A34" w:rsidRPr="00A26474" w:rsidRDefault="00233A34" w:rsidP="00233A34">
      <w:pPr>
        <w:jc w:val="right"/>
        <w:rPr>
          <w:b/>
          <w:bCs/>
        </w:rPr>
      </w:pPr>
      <w:r w:rsidRPr="00A26474">
        <w:rPr>
          <w:b/>
          <w:bCs/>
        </w:rPr>
        <w:t xml:space="preserve">Донецкой Народной Республики, </w:t>
      </w:r>
    </w:p>
    <w:p w:rsidR="00233A34" w:rsidRPr="00A26474" w:rsidRDefault="00233A34" w:rsidP="00233A34">
      <w:pPr>
        <w:jc w:val="right"/>
        <w:rPr>
          <w:b/>
          <w:bCs/>
        </w:rPr>
      </w:pPr>
      <w:r w:rsidRPr="00A26474">
        <w:rPr>
          <w:b/>
          <w:bCs/>
        </w:rPr>
        <w:t xml:space="preserve">Луганской Народной Республики, Запорожской, </w:t>
      </w:r>
    </w:p>
    <w:p w:rsidR="00233A34" w:rsidRPr="00A26474" w:rsidRDefault="00233A34" w:rsidP="00233A34">
      <w:pPr>
        <w:jc w:val="right"/>
        <w:rPr>
          <w:b/>
          <w:bCs/>
        </w:rPr>
      </w:pPr>
      <w:r w:rsidRPr="00A26474">
        <w:rPr>
          <w:b/>
          <w:bCs/>
        </w:rPr>
        <w:t>Херсонской областей, членам их семей</w:t>
      </w:r>
    </w:p>
    <w:p w:rsidR="00233A34" w:rsidRPr="00A26474" w:rsidRDefault="00233A34" w:rsidP="00233A34">
      <w:pPr>
        <w:jc w:val="right"/>
        <w:rPr>
          <w:b/>
          <w:bCs/>
        </w:rPr>
      </w:pPr>
    </w:p>
    <w:p w:rsidR="00233A34" w:rsidRPr="00A26474" w:rsidRDefault="00233A34" w:rsidP="00233A34">
      <w:pPr>
        <w:jc w:val="right"/>
        <w:rPr>
          <w:b/>
          <w:bCs/>
        </w:rPr>
      </w:pPr>
    </w:p>
    <w:p w:rsidR="00233A34" w:rsidRPr="00A26474" w:rsidRDefault="00233A34" w:rsidP="00233A34">
      <w:pPr>
        <w:rPr>
          <w:bCs/>
        </w:rPr>
      </w:pPr>
    </w:p>
    <w:p w:rsidR="00233A34" w:rsidRPr="00A26474" w:rsidRDefault="00233A34" w:rsidP="00233A34"/>
    <w:p w:rsidR="00233A34" w:rsidRPr="00A26474" w:rsidRDefault="00233A34" w:rsidP="00233A34">
      <w:pPr>
        <w:jc w:val="center"/>
        <w:rPr>
          <w:bCs/>
        </w:rPr>
      </w:pPr>
      <w:r w:rsidRPr="00A26474">
        <w:rPr>
          <w:bCs/>
        </w:rPr>
        <w:t>Гарантийное письмо</w:t>
      </w:r>
    </w:p>
    <w:p w:rsidR="00233A34" w:rsidRPr="00A26474" w:rsidRDefault="00233A34" w:rsidP="00233A34">
      <w:pPr>
        <w:jc w:val="center"/>
        <w:rPr>
          <w:bCs/>
        </w:rPr>
      </w:pPr>
      <w:r w:rsidRPr="00A26474">
        <w:rPr>
          <w:bCs/>
        </w:rPr>
        <w:t>«__» ___________________ 202__ г.</w:t>
      </w:r>
    </w:p>
    <w:p w:rsidR="00233A34" w:rsidRPr="00A26474" w:rsidRDefault="00233A34" w:rsidP="00233A34">
      <w:pPr>
        <w:jc w:val="center"/>
        <w:rPr>
          <w:bCs/>
        </w:rPr>
      </w:pPr>
      <w:r w:rsidRPr="00A26474">
        <w:rPr>
          <w:bCs/>
        </w:rPr>
        <w:t>__________________________________________________________</w:t>
      </w:r>
    </w:p>
    <w:p w:rsidR="00233A34" w:rsidRPr="00A26474" w:rsidRDefault="00233A34" w:rsidP="00233A34">
      <w:pPr>
        <w:jc w:val="center"/>
        <w:rPr>
          <w:bCs/>
        </w:rPr>
      </w:pPr>
      <w:r w:rsidRPr="00A26474">
        <w:rPr>
          <w:bCs/>
        </w:rPr>
        <w:t>(наименование муниципального образования)</w:t>
      </w:r>
    </w:p>
    <w:p w:rsidR="00233A34" w:rsidRPr="00A26474" w:rsidRDefault="00233A34" w:rsidP="00233A34">
      <w:pPr>
        <w:jc w:val="center"/>
        <w:rPr>
          <w:bCs/>
        </w:rPr>
      </w:pPr>
    </w:p>
    <w:p w:rsidR="00233A34" w:rsidRPr="00A26474" w:rsidRDefault="00233A34" w:rsidP="00233A34">
      <w:r w:rsidRPr="00A26474">
        <w:t>В соответствии с Порядком предоставления мер поддержки лицам, участвующим в специальной военной операции на территориях Украины, Донецкой Народной Республики, Луганской Народной Республики, Запорожской, Херсонской областей, членам их семей, администрация Березовского района, в лице ______________________________, действующего на основании ____________________________________ гарантирует предоставление субсидии участнику специальной военной операции ______________________________________________________________________</w:t>
      </w:r>
    </w:p>
    <w:p w:rsidR="00233A34" w:rsidRPr="00A26474" w:rsidRDefault="00233A34" w:rsidP="00233A34">
      <w:r w:rsidRPr="00A26474">
        <w:t>(фамилия, имя, отчество)</w:t>
      </w:r>
    </w:p>
    <w:p w:rsidR="00233A34" w:rsidRPr="00A26474" w:rsidRDefault="00233A34" w:rsidP="00233A34">
      <w:r w:rsidRPr="00A26474">
        <w:t>И членам его семьи:</w:t>
      </w:r>
    </w:p>
    <w:p w:rsidR="00233A34" w:rsidRPr="00A26474" w:rsidRDefault="00233A34" w:rsidP="00233A34">
      <w:r w:rsidRPr="00A26474">
        <w:t>1.____________________________________________________________________,</w:t>
      </w:r>
    </w:p>
    <w:p w:rsidR="00233A34" w:rsidRPr="00A26474" w:rsidRDefault="00233A34" w:rsidP="00233A34">
      <w:r w:rsidRPr="00A26474">
        <w:t>2.____________________________________________________________________,</w:t>
      </w:r>
    </w:p>
    <w:p w:rsidR="00233A34" w:rsidRPr="00A26474" w:rsidRDefault="00233A34" w:rsidP="00233A34">
      <w:r w:rsidRPr="00A26474">
        <w:t>3.____________________________________________________________________.</w:t>
      </w:r>
    </w:p>
    <w:p w:rsidR="00233A34" w:rsidRPr="00A26474" w:rsidRDefault="00233A34" w:rsidP="00233A34"/>
    <w:p w:rsidR="00233A34" w:rsidRPr="00A26474" w:rsidRDefault="00233A34" w:rsidP="00233A34">
      <w:r w:rsidRPr="00A26474">
        <w:t>в сумме ____________________________________________ рублей. для приобретения жилого помещения на территории Березовского, Белоярского районов, исходя из:</w:t>
      </w:r>
    </w:p>
    <w:p w:rsidR="00233A34" w:rsidRPr="00A26474" w:rsidRDefault="00233A34" w:rsidP="00233A34"/>
    <w:p w:rsidR="00233A34" w:rsidRPr="00A26474" w:rsidRDefault="00233A34" w:rsidP="00233A34">
      <w:r w:rsidRPr="00A26474">
        <w:rPr>
          <w:bCs/>
        </w:rPr>
        <w:t xml:space="preserve">- </w:t>
      </w:r>
      <w:r w:rsidRPr="00A26474">
        <w:t>общей площади жилья на состав семьи ___ чел.-___ квадратных метров,</w:t>
      </w:r>
    </w:p>
    <w:p w:rsidR="00233A34" w:rsidRPr="00A26474" w:rsidRDefault="00233A34" w:rsidP="00233A34">
      <w:pPr>
        <w:rPr>
          <w:bCs/>
        </w:rPr>
      </w:pPr>
      <w:r w:rsidRPr="00A26474">
        <w:t xml:space="preserve">- средней рыночной стоимости 1 кв. м общей площади жилого помещения, не превышающей норматив средней рыночной стоимости 1 кв. м. общей площади жилого помещения, утвержденный Министерством строительства и жилищно-коммунального хозяйства Российской Федерации для части территорий автономного округа, относящихся к сухопутным территориям Арктической зоны Российской Федерации, </w:t>
      </w:r>
      <w:r w:rsidRPr="00A26474">
        <w:rPr>
          <w:bCs/>
        </w:rPr>
        <w:t>которая составляет _________________________ рублей.</w:t>
      </w:r>
    </w:p>
    <w:p w:rsidR="00233A34" w:rsidRPr="00A26474" w:rsidRDefault="00233A34" w:rsidP="00233A34"/>
    <w:p w:rsidR="00233A34" w:rsidRPr="00A26474" w:rsidRDefault="00233A34" w:rsidP="00233A34">
      <w:r w:rsidRPr="00A26474">
        <w:t xml:space="preserve">или в сумме ____________________________________________ рублей. для приобретения жилого помещения на других территориях муниципальных образований Ханты-Мансийского автономного округа – Югры, не </w:t>
      </w:r>
      <w:r w:rsidR="0040376E" w:rsidRPr="00A26474">
        <w:t>относящихся к</w:t>
      </w:r>
      <w:r w:rsidRPr="00A26474">
        <w:t xml:space="preserve"> сухопутным территориям Арктической зоны Российской Федерации, исходя из:</w:t>
      </w:r>
    </w:p>
    <w:p w:rsidR="00233A34" w:rsidRPr="00A26474" w:rsidRDefault="00233A34" w:rsidP="00233A34">
      <w:pPr>
        <w:rPr>
          <w:bCs/>
        </w:rPr>
      </w:pPr>
    </w:p>
    <w:p w:rsidR="00233A34" w:rsidRPr="00A26474" w:rsidRDefault="00233A34" w:rsidP="00233A34">
      <w:r w:rsidRPr="00A26474">
        <w:rPr>
          <w:bCs/>
        </w:rPr>
        <w:t xml:space="preserve">- </w:t>
      </w:r>
      <w:r w:rsidRPr="00A26474">
        <w:t>общей площади жилья на состав семьи ___ чел.-___ квадратных метров,</w:t>
      </w:r>
    </w:p>
    <w:p w:rsidR="00233A34" w:rsidRPr="00A26474" w:rsidRDefault="00233A34" w:rsidP="00233A34">
      <w:pPr>
        <w:rPr>
          <w:bCs/>
        </w:rPr>
      </w:pPr>
      <w:r w:rsidRPr="00A26474">
        <w:lastRenderedPageBreak/>
        <w:t>- средней рыночной стоимости 1 кв. м общей площади жилого помещения, не превышающей норматив средней рыночной стоимости 1 кв. м. общей площади жилого помещения, установленный Региональной службой по тарифам Ханты-мансийского автономного округа-Югры для муниципального образования Березовский район</w:t>
      </w:r>
      <w:r w:rsidRPr="00A26474">
        <w:rPr>
          <w:bCs/>
        </w:rPr>
        <w:t>, которая составляет _________________________ рублей.</w:t>
      </w:r>
    </w:p>
    <w:p w:rsidR="00233A34" w:rsidRPr="00A26474" w:rsidRDefault="00233A34" w:rsidP="00233A34"/>
    <w:p w:rsidR="00233A34" w:rsidRPr="00A26474" w:rsidRDefault="00233A34" w:rsidP="00233A34">
      <w:r w:rsidRPr="00A26474">
        <w:t xml:space="preserve">Оплата субсидии осуществляется уполномоченным органом местного самоуправления на основании договора купли-продажи (участия в долевом строительстве жилья), заключенного в соответствии с действующим законодательством Российской Федерации. </w:t>
      </w:r>
    </w:p>
    <w:p w:rsidR="00233A34" w:rsidRPr="00A26474" w:rsidRDefault="00233A34" w:rsidP="00233A34">
      <w:r w:rsidRPr="00A26474">
        <w:t>Перечисление денежных средств производится администрацией Березовского района на счет продавца (застройщика), в течение тридцати дней с момента представления в администрацию Березовского района договора купли-продажи (участия в долевом строительстве жилья), заключенного в соответствии с действующим законодательством Российской Федерации, с указанием банковских реквизитов.</w:t>
      </w:r>
    </w:p>
    <w:p w:rsidR="00233A34" w:rsidRPr="00A26474" w:rsidRDefault="00233A34" w:rsidP="00233A34">
      <w:pPr>
        <w:rPr>
          <w:bCs/>
        </w:rPr>
      </w:pPr>
    </w:p>
    <w:p w:rsidR="00233A34" w:rsidRPr="00A26474" w:rsidRDefault="00233A34" w:rsidP="00233A34">
      <w:pPr>
        <w:rPr>
          <w:bCs/>
        </w:rPr>
      </w:pPr>
      <w:r w:rsidRPr="00A26474">
        <w:rPr>
          <w:bCs/>
        </w:rPr>
        <w:t>Срок действия гарантийного письма до «___» ___________ 20_ г.</w:t>
      </w:r>
    </w:p>
    <w:p w:rsidR="00233A34" w:rsidRPr="00A26474" w:rsidRDefault="00233A34" w:rsidP="00233A34">
      <w:pPr>
        <w:rPr>
          <w:bCs/>
        </w:rPr>
      </w:pPr>
      <w:r w:rsidRPr="00A26474">
        <w:rPr>
          <w:bCs/>
        </w:rPr>
        <w:t>___________</w:t>
      </w:r>
      <w:r w:rsidRPr="00A26474">
        <w:rPr>
          <w:bCs/>
        </w:rPr>
        <w:tab/>
        <w:t xml:space="preserve"> ______________</w:t>
      </w:r>
      <w:r w:rsidRPr="00A26474">
        <w:rPr>
          <w:bCs/>
        </w:rPr>
        <w:tab/>
      </w:r>
      <w:r w:rsidRPr="00A26474">
        <w:rPr>
          <w:bCs/>
        </w:rPr>
        <w:tab/>
        <w:t xml:space="preserve"> _____________ </w:t>
      </w:r>
    </w:p>
    <w:p w:rsidR="00233A34" w:rsidRPr="00A26474" w:rsidRDefault="00233A34" w:rsidP="00233A34">
      <w:r w:rsidRPr="00A26474">
        <w:t xml:space="preserve">Должность </w:t>
      </w:r>
      <w:r w:rsidRPr="00A26474">
        <w:tab/>
      </w:r>
      <w:r w:rsidRPr="00A26474">
        <w:tab/>
        <w:t xml:space="preserve">Подпись </w:t>
      </w:r>
      <w:r w:rsidRPr="00A26474">
        <w:tab/>
      </w:r>
      <w:r w:rsidRPr="00A26474">
        <w:tab/>
        <w:t xml:space="preserve">ФИО </w:t>
      </w:r>
    </w:p>
    <w:p w:rsidR="00233A34" w:rsidRPr="00A26474" w:rsidRDefault="00233A34" w:rsidP="00233A34"/>
    <w:p w:rsidR="00233A34" w:rsidRPr="00A26474" w:rsidRDefault="00233A34" w:rsidP="00233A34"/>
    <w:p w:rsidR="00590DC1" w:rsidRPr="00A26474" w:rsidRDefault="00233A34" w:rsidP="00233A34">
      <w:pPr>
        <w:rPr>
          <w:rFonts w:cs="Arial"/>
          <w:sz w:val="30"/>
          <w:szCs w:val="30"/>
        </w:rPr>
      </w:pPr>
      <w:r w:rsidRPr="00A26474">
        <w:t>М.П.</w:t>
      </w:r>
    </w:p>
    <w:p w:rsidR="00590DC1" w:rsidRPr="00A26474" w:rsidRDefault="00590DC1" w:rsidP="00590DC1">
      <w:pPr>
        <w:ind w:left="4962"/>
        <w:jc w:val="right"/>
        <w:rPr>
          <w:rFonts w:cs="Arial"/>
          <w:b/>
          <w:sz w:val="30"/>
          <w:szCs w:val="30"/>
        </w:rPr>
      </w:pPr>
      <w:r w:rsidRPr="00A26474">
        <w:rPr>
          <w:rFonts w:cs="Arial"/>
        </w:rPr>
        <w:br w:type="page"/>
      </w:r>
    </w:p>
    <w:p w:rsidR="00590DC1" w:rsidRPr="00A26474" w:rsidRDefault="00590DC1" w:rsidP="00590DC1">
      <w:pPr>
        <w:ind w:left="4962"/>
        <w:jc w:val="right"/>
        <w:rPr>
          <w:rFonts w:cs="Arial"/>
          <w:b/>
          <w:sz w:val="30"/>
          <w:szCs w:val="30"/>
        </w:rPr>
      </w:pPr>
    </w:p>
    <w:p w:rsidR="00590DC1" w:rsidRPr="00A26474" w:rsidRDefault="00590DC1" w:rsidP="00590DC1">
      <w:pPr>
        <w:ind w:left="4962"/>
        <w:jc w:val="right"/>
        <w:rPr>
          <w:rFonts w:cs="Arial"/>
          <w:b/>
          <w:sz w:val="30"/>
          <w:szCs w:val="30"/>
        </w:rPr>
      </w:pPr>
      <w:r w:rsidRPr="00A26474">
        <w:rPr>
          <w:rFonts w:cs="Arial"/>
          <w:b/>
          <w:sz w:val="30"/>
          <w:szCs w:val="30"/>
        </w:rPr>
        <w:t xml:space="preserve">Приложение 3 </w:t>
      </w:r>
    </w:p>
    <w:p w:rsidR="00590DC1" w:rsidRPr="00A26474" w:rsidRDefault="00590DC1" w:rsidP="00590DC1">
      <w:pPr>
        <w:ind w:left="4962" w:firstLine="0"/>
        <w:jc w:val="right"/>
        <w:outlineLvl w:val="1"/>
        <w:rPr>
          <w:rFonts w:cs="Arial"/>
          <w:b/>
          <w:bCs/>
          <w:sz w:val="30"/>
          <w:szCs w:val="30"/>
        </w:rPr>
      </w:pPr>
      <w:r w:rsidRPr="00A26474">
        <w:rPr>
          <w:rFonts w:cs="Arial"/>
          <w:b/>
          <w:sz w:val="30"/>
          <w:szCs w:val="30"/>
        </w:rPr>
        <w:t xml:space="preserve">к </w:t>
      </w:r>
      <w:r w:rsidRPr="00A26474">
        <w:rPr>
          <w:rFonts w:cs="Arial"/>
          <w:b/>
          <w:bCs/>
          <w:iCs/>
          <w:sz w:val="30"/>
          <w:szCs w:val="30"/>
        </w:rPr>
        <w:t xml:space="preserve">Порядку </w:t>
      </w:r>
      <w:r w:rsidRPr="00A26474">
        <w:rPr>
          <w:rFonts w:cs="Arial"/>
          <w:b/>
          <w:sz w:val="30"/>
          <w:szCs w:val="30"/>
        </w:rPr>
        <w:t xml:space="preserve">предоставления мер </w:t>
      </w:r>
      <w:r w:rsidRPr="00A26474">
        <w:rPr>
          <w:rFonts w:cs="Arial"/>
          <w:b/>
          <w:bCs/>
          <w:sz w:val="30"/>
          <w:szCs w:val="30"/>
        </w:rPr>
        <w:t>поддержки лицам, участвующим в специальной военной операции на территориях Украины, Донецкой Народной Республики, Луганской Народной Республики, Запорожской, Херсонской областей, членов их семей</w:t>
      </w:r>
    </w:p>
    <w:p w:rsidR="00590DC1" w:rsidRPr="00A26474" w:rsidRDefault="00590DC1" w:rsidP="00590DC1">
      <w:pPr>
        <w:ind w:left="4962" w:firstLine="0"/>
        <w:jc w:val="right"/>
        <w:outlineLvl w:val="1"/>
        <w:rPr>
          <w:rFonts w:cs="Arial"/>
          <w:b/>
          <w:bCs/>
          <w:sz w:val="30"/>
          <w:szCs w:val="30"/>
        </w:rPr>
      </w:pPr>
    </w:p>
    <w:p w:rsidR="00590DC1" w:rsidRPr="00A26474" w:rsidRDefault="00590DC1" w:rsidP="00590DC1">
      <w:pPr>
        <w:ind w:left="4962" w:firstLine="0"/>
        <w:jc w:val="right"/>
        <w:outlineLvl w:val="1"/>
        <w:rPr>
          <w:rFonts w:cs="Arial"/>
          <w:b/>
          <w:bCs/>
          <w:sz w:val="30"/>
          <w:szCs w:val="30"/>
        </w:rPr>
      </w:pPr>
    </w:p>
    <w:p w:rsidR="00590DC1" w:rsidRPr="00A26474" w:rsidRDefault="00590DC1" w:rsidP="00590DC1">
      <w:pPr>
        <w:ind w:left="4962" w:firstLine="0"/>
        <w:jc w:val="right"/>
        <w:outlineLvl w:val="1"/>
        <w:rPr>
          <w:rFonts w:cs="Arial"/>
          <w:b/>
          <w:bCs/>
          <w:iCs/>
          <w:szCs w:val="28"/>
        </w:rPr>
      </w:pPr>
    </w:p>
    <w:p w:rsidR="00590DC1" w:rsidRPr="00A26474" w:rsidRDefault="00590DC1" w:rsidP="00590DC1">
      <w:pPr>
        <w:autoSpaceDE w:val="0"/>
        <w:autoSpaceDN w:val="0"/>
        <w:adjustRightInd w:val="0"/>
        <w:ind w:firstLine="0"/>
        <w:outlineLvl w:val="0"/>
        <w:rPr>
          <w:rFonts w:cs="Arial"/>
          <w:bCs/>
        </w:rPr>
      </w:pPr>
    </w:p>
    <w:p w:rsidR="00590DC1" w:rsidRPr="00A26474" w:rsidRDefault="00590DC1" w:rsidP="00590DC1">
      <w:pPr>
        <w:autoSpaceDE w:val="0"/>
        <w:autoSpaceDN w:val="0"/>
        <w:adjustRightInd w:val="0"/>
        <w:ind w:firstLine="0"/>
        <w:jc w:val="center"/>
        <w:outlineLvl w:val="0"/>
        <w:rPr>
          <w:rFonts w:cs="Arial"/>
        </w:rPr>
      </w:pPr>
      <w:r w:rsidRPr="00A26474">
        <w:rPr>
          <w:rFonts w:cs="Arial"/>
        </w:rPr>
        <w:t>УВЕДОМЛЕНИЕ</w:t>
      </w:r>
    </w:p>
    <w:p w:rsidR="00590DC1" w:rsidRPr="00A26474" w:rsidRDefault="00590DC1" w:rsidP="00590DC1">
      <w:pPr>
        <w:autoSpaceDE w:val="0"/>
        <w:autoSpaceDN w:val="0"/>
        <w:adjustRightInd w:val="0"/>
        <w:ind w:firstLine="0"/>
        <w:jc w:val="center"/>
        <w:outlineLvl w:val="0"/>
        <w:rPr>
          <w:rFonts w:cs="Arial"/>
        </w:rPr>
      </w:pPr>
      <w:r w:rsidRPr="00A26474">
        <w:rPr>
          <w:rFonts w:cs="Arial"/>
        </w:rPr>
        <w:t>«___» _______________ 20___ года</w:t>
      </w:r>
    </w:p>
    <w:p w:rsidR="00354A6F" w:rsidRPr="00A26474" w:rsidRDefault="00354A6F" w:rsidP="00590DC1"/>
    <w:p w:rsidR="00590DC1" w:rsidRPr="00A26474" w:rsidRDefault="00590DC1" w:rsidP="00590DC1">
      <w:r w:rsidRPr="00A26474">
        <w:t xml:space="preserve">Администрацией Березовского района, в лице _________________________, действующего на основании __________________________, в соответствии с Порядком предоставления мер поддержки лицам, участвующим в специальной военной операции на территориях Украины, Донецкой Народной Республики, Луганской Народной Республики, Запорожской, Херсонской областей, членов их семей, </w:t>
      </w:r>
    </w:p>
    <w:p w:rsidR="00590DC1" w:rsidRPr="00A26474" w:rsidRDefault="00590DC1" w:rsidP="00590DC1">
      <w:pPr>
        <w:autoSpaceDE w:val="0"/>
        <w:autoSpaceDN w:val="0"/>
        <w:adjustRightInd w:val="0"/>
        <w:ind w:firstLine="0"/>
        <w:outlineLvl w:val="0"/>
        <w:rPr>
          <w:rFonts w:cs="Arial"/>
        </w:rPr>
      </w:pPr>
    </w:p>
    <w:p w:rsidR="00590DC1" w:rsidRPr="00A26474" w:rsidRDefault="00590DC1" w:rsidP="00590DC1">
      <w:pPr>
        <w:autoSpaceDE w:val="0"/>
        <w:autoSpaceDN w:val="0"/>
        <w:adjustRightInd w:val="0"/>
        <w:ind w:firstLine="0"/>
        <w:outlineLvl w:val="0"/>
        <w:rPr>
          <w:rFonts w:cs="Arial"/>
        </w:rPr>
      </w:pPr>
      <w:r w:rsidRPr="00A26474">
        <w:rPr>
          <w:rFonts w:cs="Arial"/>
        </w:rPr>
        <w:t>срок действия гарантийного письма, выданного «___» _______ 20___ года</w:t>
      </w:r>
    </w:p>
    <w:p w:rsidR="00590DC1" w:rsidRPr="00A26474" w:rsidRDefault="00590DC1" w:rsidP="00590DC1">
      <w:pPr>
        <w:autoSpaceDE w:val="0"/>
        <w:autoSpaceDN w:val="0"/>
        <w:adjustRightInd w:val="0"/>
        <w:ind w:firstLine="0"/>
        <w:outlineLvl w:val="0"/>
        <w:rPr>
          <w:rFonts w:cs="Arial"/>
        </w:rPr>
      </w:pPr>
      <w:r w:rsidRPr="00A26474">
        <w:rPr>
          <w:rFonts w:cs="Arial"/>
        </w:rPr>
        <w:t>________________________________________________________________________</w:t>
      </w:r>
    </w:p>
    <w:p w:rsidR="00590DC1" w:rsidRPr="00A26474" w:rsidRDefault="00590DC1" w:rsidP="00590DC1">
      <w:pPr>
        <w:autoSpaceDE w:val="0"/>
        <w:autoSpaceDN w:val="0"/>
        <w:adjustRightInd w:val="0"/>
        <w:ind w:firstLine="0"/>
        <w:jc w:val="center"/>
        <w:outlineLvl w:val="0"/>
        <w:rPr>
          <w:rFonts w:cs="Arial"/>
        </w:rPr>
      </w:pPr>
      <w:r w:rsidRPr="00A26474">
        <w:rPr>
          <w:rFonts w:cs="Arial"/>
        </w:rPr>
        <w:t>(фамилия, имя, отчество)</w:t>
      </w:r>
    </w:p>
    <w:p w:rsidR="00590DC1" w:rsidRPr="00A26474" w:rsidRDefault="00590DC1" w:rsidP="00590DC1">
      <w:pPr>
        <w:autoSpaceDE w:val="0"/>
        <w:autoSpaceDN w:val="0"/>
        <w:adjustRightInd w:val="0"/>
        <w:ind w:firstLine="0"/>
        <w:outlineLvl w:val="0"/>
        <w:rPr>
          <w:rFonts w:cs="Arial"/>
        </w:rPr>
      </w:pPr>
    </w:p>
    <w:p w:rsidR="00590DC1" w:rsidRPr="00A26474" w:rsidRDefault="00590DC1" w:rsidP="00590DC1">
      <w:pPr>
        <w:autoSpaceDE w:val="0"/>
        <w:autoSpaceDN w:val="0"/>
        <w:adjustRightInd w:val="0"/>
        <w:ind w:firstLine="0"/>
        <w:outlineLvl w:val="0"/>
        <w:rPr>
          <w:rFonts w:cs="Arial"/>
        </w:rPr>
      </w:pPr>
      <w:r w:rsidRPr="00A26474">
        <w:rPr>
          <w:rFonts w:cs="Arial"/>
        </w:rPr>
        <w:t>продлен до «___» ____________ 20___ года</w:t>
      </w:r>
    </w:p>
    <w:p w:rsidR="00590DC1" w:rsidRPr="00A26474" w:rsidRDefault="00590DC1" w:rsidP="00590DC1">
      <w:pPr>
        <w:autoSpaceDE w:val="0"/>
        <w:autoSpaceDN w:val="0"/>
        <w:adjustRightInd w:val="0"/>
        <w:ind w:firstLine="0"/>
        <w:outlineLvl w:val="0"/>
        <w:rPr>
          <w:rFonts w:cs="Arial"/>
        </w:rPr>
      </w:pPr>
    </w:p>
    <w:p w:rsidR="00590DC1" w:rsidRPr="00A26474" w:rsidRDefault="00590DC1" w:rsidP="00590DC1">
      <w:pPr>
        <w:tabs>
          <w:tab w:val="center" w:pos="3969"/>
          <w:tab w:val="center" w:pos="5103"/>
        </w:tabs>
        <w:autoSpaceDE w:val="0"/>
        <w:autoSpaceDN w:val="0"/>
        <w:adjustRightInd w:val="0"/>
        <w:ind w:firstLine="0"/>
        <w:outlineLvl w:val="0"/>
        <w:rPr>
          <w:rFonts w:cs="Arial"/>
          <w:bCs/>
        </w:rPr>
      </w:pPr>
      <w:r w:rsidRPr="00A26474">
        <w:rPr>
          <w:rFonts w:cs="Arial"/>
          <w:bCs/>
        </w:rPr>
        <w:t xml:space="preserve">___________ </w:t>
      </w:r>
      <w:r w:rsidRPr="00A26474">
        <w:rPr>
          <w:rFonts w:cs="Arial"/>
          <w:bCs/>
        </w:rPr>
        <w:tab/>
        <w:t>______________</w:t>
      </w:r>
      <w:r w:rsidRPr="00A26474">
        <w:rPr>
          <w:rFonts w:cs="Arial"/>
          <w:bCs/>
        </w:rPr>
        <w:tab/>
      </w:r>
      <w:r w:rsidRPr="00A26474">
        <w:rPr>
          <w:rFonts w:cs="Arial"/>
          <w:bCs/>
        </w:rPr>
        <w:tab/>
      </w:r>
      <w:r w:rsidRPr="00A26474">
        <w:rPr>
          <w:rFonts w:cs="Arial"/>
          <w:bCs/>
        </w:rPr>
        <w:tab/>
        <w:t xml:space="preserve"> _____________ </w:t>
      </w:r>
    </w:p>
    <w:p w:rsidR="00590DC1" w:rsidRPr="00A26474" w:rsidRDefault="00590DC1" w:rsidP="00590DC1">
      <w:pPr>
        <w:tabs>
          <w:tab w:val="center" w:pos="2835"/>
        </w:tabs>
        <w:autoSpaceDE w:val="0"/>
        <w:autoSpaceDN w:val="0"/>
        <w:adjustRightInd w:val="0"/>
        <w:ind w:firstLine="0"/>
        <w:outlineLvl w:val="0"/>
        <w:rPr>
          <w:rFonts w:cs="Arial"/>
        </w:rPr>
      </w:pPr>
      <w:r w:rsidRPr="00A26474">
        <w:rPr>
          <w:rFonts w:cs="Arial"/>
        </w:rPr>
        <w:t>Должность</w:t>
      </w:r>
      <w:r w:rsidRPr="00A26474">
        <w:rPr>
          <w:rFonts w:cs="Arial"/>
        </w:rPr>
        <w:tab/>
      </w:r>
      <w:r w:rsidRPr="00A26474">
        <w:rPr>
          <w:rFonts w:cs="Arial"/>
        </w:rPr>
        <w:tab/>
        <w:t xml:space="preserve"> Подпись</w:t>
      </w:r>
      <w:r w:rsidRPr="00A26474">
        <w:rPr>
          <w:rFonts w:cs="Arial"/>
        </w:rPr>
        <w:tab/>
      </w:r>
      <w:r w:rsidRPr="00A26474">
        <w:rPr>
          <w:rFonts w:cs="Arial"/>
        </w:rPr>
        <w:tab/>
      </w:r>
      <w:r w:rsidRPr="00A26474">
        <w:rPr>
          <w:rFonts w:cs="Arial"/>
        </w:rPr>
        <w:tab/>
      </w:r>
      <w:r w:rsidRPr="00A26474">
        <w:rPr>
          <w:rFonts w:cs="Arial"/>
        </w:rPr>
        <w:tab/>
        <w:t xml:space="preserve"> ФИО </w:t>
      </w:r>
    </w:p>
    <w:p w:rsidR="00590DC1" w:rsidRPr="00A26474" w:rsidRDefault="00590DC1" w:rsidP="00590DC1">
      <w:pPr>
        <w:autoSpaceDE w:val="0"/>
        <w:autoSpaceDN w:val="0"/>
        <w:adjustRightInd w:val="0"/>
        <w:ind w:firstLine="0"/>
        <w:outlineLvl w:val="0"/>
        <w:rPr>
          <w:rFonts w:cs="Arial"/>
        </w:rPr>
      </w:pPr>
    </w:p>
    <w:p w:rsidR="00590DC1" w:rsidRPr="00A26474" w:rsidRDefault="00590DC1" w:rsidP="00590DC1">
      <w:pPr>
        <w:autoSpaceDE w:val="0"/>
        <w:autoSpaceDN w:val="0"/>
        <w:adjustRightInd w:val="0"/>
        <w:ind w:firstLine="0"/>
        <w:outlineLvl w:val="0"/>
        <w:rPr>
          <w:rFonts w:cs="Arial"/>
        </w:rPr>
      </w:pPr>
      <w:r w:rsidRPr="00A26474">
        <w:rPr>
          <w:rFonts w:cs="Arial"/>
        </w:rPr>
        <w:t>М.П.</w:t>
      </w:r>
    </w:p>
    <w:p w:rsidR="00590DC1" w:rsidRPr="00A26474" w:rsidRDefault="00590DC1" w:rsidP="00590DC1">
      <w:pPr>
        <w:autoSpaceDE w:val="0"/>
        <w:autoSpaceDN w:val="0"/>
        <w:adjustRightInd w:val="0"/>
        <w:ind w:firstLine="0"/>
        <w:rPr>
          <w:rFonts w:cs="Arial"/>
          <w:b/>
          <w:bCs/>
        </w:rPr>
      </w:pPr>
    </w:p>
    <w:p w:rsidR="00A246C6" w:rsidRPr="00A26474" w:rsidRDefault="00A246C6" w:rsidP="00E06E55">
      <w:r w:rsidRPr="00A26474">
        <w:br w:type="page"/>
      </w:r>
      <w:r w:rsidRPr="00A26474">
        <w:lastRenderedPageBreak/>
        <w:t xml:space="preserve">(дополнено приложением 7 постановлением Администрации </w:t>
      </w:r>
      <w:hyperlink r:id="rId172" w:tooltip="постановление от 19.07.2024 0:00:00 №670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19.07.2024 № 670</w:t>
        </w:r>
      </w:hyperlink>
      <w:r w:rsidRPr="00A26474">
        <w:t>)</w:t>
      </w:r>
    </w:p>
    <w:p w:rsidR="00A246C6" w:rsidRPr="00A26474" w:rsidRDefault="00A246C6" w:rsidP="00A246C6">
      <w:pPr>
        <w:jc w:val="right"/>
        <w:outlineLvl w:val="1"/>
        <w:rPr>
          <w:rFonts w:cs="Arial"/>
        </w:rPr>
      </w:pPr>
    </w:p>
    <w:p w:rsidR="00A246C6" w:rsidRPr="00A26474" w:rsidRDefault="00A246C6" w:rsidP="00A246C6">
      <w:pPr>
        <w:jc w:val="right"/>
        <w:outlineLvl w:val="1"/>
        <w:rPr>
          <w:rFonts w:cs="Arial"/>
        </w:rPr>
      </w:pPr>
    </w:p>
    <w:p w:rsidR="00A246C6" w:rsidRPr="00A26474" w:rsidRDefault="00A246C6" w:rsidP="00A246C6">
      <w:pPr>
        <w:jc w:val="right"/>
        <w:outlineLvl w:val="1"/>
        <w:rPr>
          <w:rFonts w:cs="Arial"/>
          <w:b/>
          <w:bCs/>
          <w:iCs/>
          <w:sz w:val="32"/>
          <w:szCs w:val="28"/>
        </w:rPr>
      </w:pPr>
      <w:r w:rsidRPr="00A26474">
        <w:rPr>
          <w:rFonts w:cs="Arial"/>
          <w:b/>
          <w:bCs/>
          <w:iCs/>
          <w:sz w:val="32"/>
          <w:szCs w:val="28"/>
        </w:rPr>
        <w:t xml:space="preserve">Приложение 7 </w:t>
      </w:r>
    </w:p>
    <w:p w:rsidR="00A246C6" w:rsidRPr="00A26474" w:rsidRDefault="00A246C6" w:rsidP="00A246C6">
      <w:pPr>
        <w:jc w:val="right"/>
        <w:outlineLvl w:val="1"/>
        <w:rPr>
          <w:rFonts w:cs="Arial"/>
          <w:b/>
          <w:bCs/>
          <w:iCs/>
          <w:sz w:val="32"/>
          <w:szCs w:val="28"/>
        </w:rPr>
      </w:pPr>
      <w:r w:rsidRPr="00A26474">
        <w:rPr>
          <w:rFonts w:cs="Arial"/>
          <w:b/>
          <w:bCs/>
          <w:iCs/>
          <w:sz w:val="32"/>
          <w:szCs w:val="28"/>
        </w:rPr>
        <w:t>к постановлению администрации</w:t>
      </w:r>
    </w:p>
    <w:p w:rsidR="00A246C6" w:rsidRPr="00A26474" w:rsidRDefault="00A246C6" w:rsidP="00A246C6">
      <w:pPr>
        <w:jc w:val="right"/>
        <w:outlineLvl w:val="1"/>
        <w:rPr>
          <w:rFonts w:cs="Arial"/>
          <w:b/>
          <w:bCs/>
          <w:iCs/>
          <w:sz w:val="32"/>
          <w:szCs w:val="28"/>
        </w:rPr>
      </w:pPr>
      <w:r w:rsidRPr="00A26474">
        <w:rPr>
          <w:rFonts w:cs="Arial"/>
          <w:b/>
          <w:bCs/>
          <w:iCs/>
          <w:sz w:val="32"/>
          <w:szCs w:val="28"/>
        </w:rPr>
        <w:t>Березовского района</w:t>
      </w:r>
    </w:p>
    <w:p w:rsidR="00A246C6" w:rsidRPr="00A26474" w:rsidRDefault="00A246C6" w:rsidP="00A246C6">
      <w:pPr>
        <w:jc w:val="right"/>
        <w:outlineLvl w:val="1"/>
        <w:rPr>
          <w:rFonts w:cs="Arial"/>
          <w:b/>
          <w:bCs/>
          <w:iCs/>
          <w:sz w:val="32"/>
          <w:szCs w:val="28"/>
        </w:rPr>
      </w:pPr>
      <w:r w:rsidRPr="00A26474">
        <w:rPr>
          <w:rFonts w:cs="Arial"/>
          <w:b/>
          <w:bCs/>
          <w:iCs/>
          <w:sz w:val="32"/>
          <w:szCs w:val="28"/>
        </w:rPr>
        <w:t>от 18.05.2022 № 725</w:t>
      </w:r>
    </w:p>
    <w:p w:rsidR="00A246C6" w:rsidRPr="00A26474" w:rsidRDefault="00A246C6" w:rsidP="00A246C6">
      <w:pPr>
        <w:jc w:val="right"/>
        <w:outlineLvl w:val="1"/>
        <w:rPr>
          <w:rFonts w:cs="Arial"/>
          <w:b/>
          <w:bCs/>
          <w:iCs/>
          <w:szCs w:val="28"/>
        </w:rPr>
      </w:pPr>
    </w:p>
    <w:p w:rsidR="00A246C6" w:rsidRPr="00A26474" w:rsidRDefault="00A246C6" w:rsidP="00A246C6">
      <w:pPr>
        <w:jc w:val="right"/>
        <w:outlineLvl w:val="1"/>
        <w:rPr>
          <w:rFonts w:cs="Arial"/>
          <w:b/>
          <w:bCs/>
          <w:iCs/>
          <w:szCs w:val="28"/>
        </w:rPr>
      </w:pPr>
    </w:p>
    <w:p w:rsidR="00A246C6" w:rsidRPr="00A26474" w:rsidRDefault="00A246C6" w:rsidP="00A246C6">
      <w:pPr>
        <w:ind w:firstLine="687"/>
        <w:rPr>
          <w:rFonts w:cs="Arial"/>
          <w:szCs w:val="28"/>
        </w:rPr>
      </w:pPr>
    </w:p>
    <w:p w:rsidR="00A246C6" w:rsidRPr="00A26474" w:rsidRDefault="00A246C6" w:rsidP="00A246C6">
      <w:pPr>
        <w:ind w:firstLine="687"/>
        <w:jc w:val="center"/>
        <w:rPr>
          <w:rFonts w:cs="Arial"/>
          <w:b/>
          <w:szCs w:val="28"/>
        </w:rPr>
      </w:pPr>
      <w:r w:rsidRPr="00A26474">
        <w:rPr>
          <w:rFonts w:cs="Arial"/>
          <w:b/>
          <w:szCs w:val="28"/>
        </w:rPr>
        <w:t>Порядок обмена жилых помещений инвалидам,</w:t>
      </w:r>
    </w:p>
    <w:p w:rsidR="00A246C6" w:rsidRPr="00A26474" w:rsidRDefault="00A246C6" w:rsidP="00A246C6">
      <w:pPr>
        <w:ind w:firstLine="687"/>
        <w:jc w:val="center"/>
        <w:rPr>
          <w:rFonts w:cs="Arial"/>
          <w:b/>
          <w:szCs w:val="28"/>
        </w:rPr>
      </w:pPr>
      <w:r w:rsidRPr="00A26474">
        <w:rPr>
          <w:rFonts w:cs="Arial"/>
          <w:b/>
          <w:szCs w:val="28"/>
        </w:rPr>
        <w:t>семьям, имеющим детей-инвалидов</w:t>
      </w:r>
    </w:p>
    <w:p w:rsidR="00A246C6" w:rsidRPr="00A26474" w:rsidRDefault="00A246C6" w:rsidP="00A246C6">
      <w:pPr>
        <w:ind w:firstLine="687"/>
        <w:jc w:val="center"/>
        <w:rPr>
          <w:rFonts w:cs="Arial"/>
          <w:b/>
          <w:szCs w:val="28"/>
        </w:rPr>
      </w:pPr>
      <w:r w:rsidRPr="00A26474">
        <w:rPr>
          <w:rFonts w:cs="Arial"/>
          <w:b/>
          <w:szCs w:val="28"/>
        </w:rPr>
        <w:t>(далее-Порядок)</w:t>
      </w:r>
    </w:p>
    <w:p w:rsidR="00A246C6" w:rsidRPr="00A26474" w:rsidRDefault="00A246C6" w:rsidP="00A246C6">
      <w:pPr>
        <w:keepNext/>
        <w:tabs>
          <w:tab w:val="left" w:pos="567"/>
        </w:tabs>
        <w:ind w:firstLine="284"/>
        <w:jc w:val="center"/>
        <w:outlineLvl w:val="0"/>
        <w:rPr>
          <w:rFonts w:cs="Arial"/>
          <w:b/>
          <w:szCs w:val="36"/>
        </w:rPr>
      </w:pPr>
    </w:p>
    <w:p w:rsidR="00A246C6" w:rsidRPr="00A26474" w:rsidRDefault="00A246C6" w:rsidP="00A246C6">
      <w:r w:rsidRPr="00A26474">
        <w:t xml:space="preserve">1. Настоящий Порядок определяет порядок и условия обмена жилых помещений инвалидам, семьям, имеющим детей-инвалидов. </w:t>
      </w:r>
    </w:p>
    <w:p w:rsidR="00A246C6" w:rsidRPr="00A26474" w:rsidRDefault="00A246C6" w:rsidP="00A246C6">
      <w:bookmarkStart w:id="9" w:name="P38"/>
      <w:bookmarkEnd w:id="9"/>
      <w:r w:rsidRPr="00A26474">
        <w:t>2. Ответственным исполнителем является администрация Березовского района. Полномочия ответственного исполнителя осуществляет отдел жилищных программ администрации Березовского района (далее-Отдел), соисполнители-городские (сельские) поселения Березовского района.</w:t>
      </w:r>
    </w:p>
    <w:p w:rsidR="00A246C6" w:rsidRPr="00A26474" w:rsidRDefault="00A246C6" w:rsidP="00A246C6">
      <w:pPr>
        <w:rPr>
          <w:lang w:eastAsia="ar-SA"/>
        </w:rPr>
      </w:pPr>
      <w:r w:rsidRPr="00A26474">
        <w:rPr>
          <w:lang w:eastAsia="ar-SA"/>
        </w:rPr>
        <w:t xml:space="preserve">Замена жилых помещений гражданам осуществляется администрациями городских (сельских) поселений, по городскому поселению Березово-администрацией Березовского района. </w:t>
      </w:r>
    </w:p>
    <w:p w:rsidR="00A246C6" w:rsidRPr="00A26474" w:rsidRDefault="00A246C6" w:rsidP="00A246C6">
      <w:r w:rsidRPr="00A26474">
        <w:t xml:space="preserve">3. Участниками мероприятия признаются граждане из числа инвалидов, семей, имеющих детей-инвалидов со </w:t>
      </w:r>
      <w:r w:rsidRPr="00A26474">
        <w:rPr>
          <w:lang w:val="en-US"/>
        </w:rPr>
        <w:t>II</w:t>
      </w:r>
      <w:r w:rsidRPr="00A26474">
        <w:t xml:space="preserve"> и </w:t>
      </w:r>
      <w:r w:rsidRPr="00A26474">
        <w:rPr>
          <w:lang w:val="en-US"/>
        </w:rPr>
        <w:t>III</w:t>
      </w:r>
      <w:r w:rsidRPr="00A26474">
        <w:t xml:space="preserve"> степенью выраженности ограничений одной из следующих категорий жизнедеятельности человека: способности к самообслуживанию, способности к самостоятельному передвижению, способности к ориентации, способности к общению, способности контролировать свое поведение, способности к обучению, способности к трудовой деятельности (далее-инвалид), являющиеся собственниками жилых помещений, членами семьи собственника, а также являющиеся нанимателями или членами семьи нанимателя жилых помещений по договорам социального найма муниципального жилищного фонда, не имеющих иных жилых помещений на праве собственности и (или) на условиях социального найма.</w:t>
      </w:r>
    </w:p>
    <w:p w:rsidR="007D3B20" w:rsidRPr="00A26474" w:rsidRDefault="00A246C6" w:rsidP="007D3B20">
      <w:r w:rsidRPr="00A26474">
        <w:t xml:space="preserve">4. </w:t>
      </w:r>
      <w:r w:rsidR="007D3B20" w:rsidRPr="00A26474">
        <w:t xml:space="preserve">Замена жилого помещения инвалида, занимаемого по договору социального найма или вселенного в качестве члена семьи нанимателя, являющегося собственником (сособственником) жилого помещения или членом семьи собственника осуществляется однократно и на безвозмездной основе. </w:t>
      </w:r>
    </w:p>
    <w:p w:rsidR="00A246C6" w:rsidRPr="00A26474" w:rsidRDefault="007D3B20" w:rsidP="007D3B20">
      <w:r w:rsidRPr="00A26474">
        <w:t xml:space="preserve">Замена жилого помещения, предоставленного по договору социального найма из муниципального жилищного фонда, осуществляется на основании обращения нанимателя (собственника) жилого помещения и согласия проживающих совместно с ним членов его семьи (в том числе временно отсутствующих членов его семьи),  в случае признания занимаемого ими жилого помещения по договору социального найма (принадлежащего на праве собственности) непригодным для проживания гражданина и членов его семьи, в соответствии с </w:t>
      </w:r>
      <w:hyperlink r:id="rId173" w:tooltip="&quot;Об утверждении Положения о признании помещения жилым помещением, жилого помещения ...&quot;&#10;Постановление Правительства РФ от 28.01.2006 N 47&#10;Статус: Действующая редакция документа (действ. c 02.11.2024)" w:history="1">
        <w:r w:rsidRPr="00A26474">
          <w:rPr>
            <w:rStyle w:val="ab"/>
            <w:color w:val="0000AA"/>
          </w:rPr>
          <w:t>постановлением Правительства Российской Федерации от 28 января 2006 года №47</w:t>
        </w:r>
      </w:hyperlink>
      <w:r w:rsidRPr="00A26474">
        <w:t xml:space="preserve"> «</w:t>
      </w:r>
      <w:hyperlink r:id="rId174" w:tooltip="ПОСТАНОВЛЕНИЕ от 28.01.2006 № 47 ПРАВИТЕЛЬСТВО РФ&#10;&#10;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 w:history="1">
        <w:r w:rsidRPr="00A26474">
          <w:rPr>
            <w:rStyle w:val="ab"/>
          </w:rPr>
          <w:t>Об утверждении Положения о признании помещения жилым помещением, жилого помещения непригодным для проживания</w:t>
        </w:r>
      </w:hyperlink>
      <w:r w:rsidRPr="00A26474">
        <w:t xml:space="preserve">, многоквартирного дома аварийным и подлежащим сносу или реконструкции, садового дома жилым домом и жилого дома садовым домом» на основании заключения об отсутствии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w:t>
      </w:r>
      <w:r w:rsidRPr="00A26474">
        <w:lastRenderedPageBreak/>
        <w:t xml:space="preserve">вынесенного в соответствии с пунктом 20 Правил обеспечения условий доступности для инвалидов жилых помещений и общего имущества в многоквартирном доме, утвержденных </w:t>
      </w:r>
      <w:hyperlink r:id="rId175" w:tooltip="&quot;О мерах по приспособлению жилых помещений и общего имущества в многоквартирном доме с ...&quot;&#10;Постановление Правительства РФ от 09.07.2016 N 649&#10;Статус: Действующая редакция документа (действ. c 01.07.2020)" w:history="1">
        <w:r w:rsidRPr="00A26474">
          <w:rPr>
            <w:rStyle w:val="ab"/>
            <w:color w:val="0000AA"/>
          </w:rPr>
          <w:t>постановлением Правительства Российской Федерации от 9 июля 2016 года №649</w:t>
        </w:r>
      </w:hyperlink>
      <w:r w:rsidRPr="00A26474">
        <w:t xml:space="preserve"> «</w:t>
      </w:r>
      <w:hyperlink r:id="rId176" w:tooltip="ПОСТАНОВЛЕНИЕ от 09.07.2016 № 649 ПРАВИТЕЛЬСТВО РФ&#10;&#10;О МЕРАХ ПО ПРИСПОСОБЛЕНИЮ ЖИЛЫХ ПОМЕЩЕНИЙ И ОБЩЕГО ИМУЩЕСТВА В МНОГОКВАРТИРНОМ ДОМЕ С УЧЕТОМ ПОТРЕБНОСТЕЙ ИНВАЛИДОВ" w:history="1">
        <w:r w:rsidRPr="00A26474">
          <w:rPr>
            <w:rStyle w:val="ab"/>
          </w:rPr>
          <w:t>О мерах по приспособлению жилых помещений и общего имущества</w:t>
        </w:r>
      </w:hyperlink>
      <w:r w:rsidRPr="00A26474">
        <w:t xml:space="preserve"> в многоквартирном доме с учетом потребностей инвалидов», </w:t>
      </w:r>
      <w:hyperlink r:id="rId177" w:tooltip="&quot;Об утверждении правил проведения проверки экономической целесообразности реконструкции или ...&quot;&#10;Приказ Министерства строительства и жилищно-коммунального хозяйства Российской Федерации от ...&#10;Статус: Действующий документ (действ. c 11.08.2017)" w:history="1">
        <w:r w:rsidRPr="00A26474">
          <w:rPr>
            <w:rStyle w:val="ab"/>
            <w:color w:val="0000AA"/>
          </w:rPr>
          <w:t>приказом Министерства строительства и жилищно-коммунального хозяйства Российской Федерации от 28 февраля 2017 года № 583/пр</w:t>
        </w:r>
      </w:hyperlink>
      <w:r w:rsidRPr="00A26474">
        <w:t xml:space="preserve"> «</w:t>
      </w:r>
      <w:hyperlink r:id="rId178" w:tooltip="ПРИКАЗ от 28.02.2017 № 583/пр МИНИСТЕРСТВО СТРОИТЕЛЬСТВА И ЖИЛИЩНО-КОММУНАЛЬНОГО  ХОЗЯЙСТВА РОССИЙСКОЙ ФЕДЕРАЦИИ (МИНСТРОЙ РОССИИ)&#10;&#10;ОБ УТВЕРЖДЕНИИ ПРАВИЛ ПРОВЕДЕНИЯ ПРОВЕРКИ ЭКОНОМИЧЕСКОЙ ЦЕЛЕСООБРАЗНОСТИ РЕКОНСТРУКЦИИ ИЛИ КАПИТАЛЬНОГО РЕМОНТА МНОГОКВАРТИРНОГО" w:history="1">
        <w:r w:rsidRPr="00A26474">
          <w:rPr>
            <w:rStyle w:val="ab"/>
          </w:rPr>
          <w:t>Об утверждении правил проведения проверки экономической целесообразности реконструкции</w:t>
        </w:r>
      </w:hyperlink>
      <w:r w:rsidRPr="00A26474">
        <w:t xml:space="preserve"> или капитального ремонта многоквартирного дома (части дома), в котором проживает инвалид, в целях приспособления жилого помещения инвалида и (или)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и формы решения об экономической целесообразности (нецелесообразности) реконструкции или капитального ремонта многоквартирного дома (части дома), в котором проживает инвалид, в целях приспособления с учетом потребностей инвалида и обеспечения условий их доступности для инвалида.</w:t>
      </w:r>
    </w:p>
    <w:p w:rsidR="007D3B20" w:rsidRPr="00A26474" w:rsidRDefault="007D3B20" w:rsidP="00A246C6">
      <w:r w:rsidRPr="00A26474">
        <w:t xml:space="preserve">(пункт 4 изложен в редакции постановления Администрации </w:t>
      </w:r>
      <w:hyperlink r:id="rId179" w:tooltip="постановление от 22.01.2026 0:00:00 №40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22.01.2026 № 40</w:t>
        </w:r>
      </w:hyperlink>
      <w:r w:rsidRPr="00A26474">
        <w:t>)</w:t>
      </w:r>
    </w:p>
    <w:p w:rsidR="00A246C6" w:rsidRPr="00A26474" w:rsidRDefault="00A246C6" w:rsidP="00A246C6">
      <w:r w:rsidRPr="00A26474">
        <w:t>5. Обмениваемое муниципальное жилое помещение, а также общее имущество многоквартирного дома должно:</w:t>
      </w:r>
    </w:p>
    <w:p w:rsidR="00A246C6" w:rsidRPr="00A26474" w:rsidRDefault="00A246C6" w:rsidP="00A246C6">
      <w:r w:rsidRPr="00A26474">
        <w:t xml:space="preserve">- соответствовать правилам обеспечения условий доступности для инвалидов жилых помещений и общего имущества в многоквартирном доме утвержденных постановлением Правительства Российской Федерации от 09.07.2016 </w:t>
      </w:r>
      <w:hyperlink r:id="rId180" w:tooltip="&quot;О мерах по приспособлению жилых помещений и общего имущества в многоквартирном доме с ...&quot;&#10;Постановление Правительства РФ от 09.07.2016 N 649&#10;Статус: Действующая редакция документа (действ. c 01.07.2020)" w:history="1">
        <w:r w:rsidRPr="00A26474">
          <w:rPr>
            <w:rStyle w:val="ab"/>
            <w:color w:val="0000AA"/>
          </w:rPr>
          <w:t>№ 649 «О мерах по приспособлению</w:t>
        </w:r>
      </w:hyperlink>
      <w:r w:rsidRPr="00A26474">
        <w:t xml:space="preserve"> жилых помещений и общего имущества в многоквартирном доме с учетом потребностей инвалидов» в зависимости от особенностей ограничения жизнедеятельности, обусловленной инвалидностью инвалида, который будет проживать в указанном жилом помещении; </w:t>
      </w:r>
    </w:p>
    <w:p w:rsidR="00A246C6" w:rsidRPr="00A26474" w:rsidRDefault="00A246C6" w:rsidP="00A246C6">
      <w:r w:rsidRPr="00A26474">
        <w:t>- равнозначно по общей площади и количеству комнат, месторасположению (находиться на территории городского (сельского) поселения) занимаемому инвалидом жилому помещению. С письменного согласия инвалида и всех совершеннолетних членов семьи площадь обмениваемого муниципального жилого помещения может быть меньше площади обмениваемого инвалидом жилого помещения;</w:t>
      </w:r>
    </w:p>
    <w:p w:rsidR="00A246C6" w:rsidRPr="00A26474" w:rsidRDefault="00A246C6" w:rsidP="00A246C6">
      <w:r w:rsidRPr="00A26474">
        <w:t>- расположено на первом этаже жилого дома.</w:t>
      </w:r>
    </w:p>
    <w:p w:rsidR="00A246C6" w:rsidRPr="00A26474" w:rsidRDefault="00A246C6" w:rsidP="00A246C6">
      <w:r w:rsidRPr="00A26474">
        <w:t xml:space="preserve">6. Для обмена жилых помещений граждане </w:t>
      </w:r>
      <w:r w:rsidRPr="00A26474">
        <w:rPr>
          <w:lang w:eastAsia="ar-SA"/>
        </w:rPr>
        <w:t>предоставляют по месту нахождения жилых помещений в Отдел либо в администрации городских (сельских) поселений</w:t>
      </w:r>
      <w:r w:rsidRPr="00A26474">
        <w:t xml:space="preserve"> следующие документы:</w:t>
      </w:r>
    </w:p>
    <w:p w:rsidR="00A246C6" w:rsidRPr="00A26474" w:rsidRDefault="00A246C6" w:rsidP="00A246C6">
      <w:pPr>
        <w:rPr>
          <w:szCs w:val="20"/>
        </w:rPr>
      </w:pPr>
      <w:r w:rsidRPr="00A26474">
        <w:t>- заявление о невозможности проживания в занимаемом</w:t>
      </w:r>
      <w:r w:rsidRPr="00A26474">
        <w:rPr>
          <w:szCs w:val="20"/>
        </w:rPr>
        <w:t xml:space="preserve"> жилом помещении </w:t>
      </w:r>
      <w:r w:rsidRPr="00A26474">
        <w:t xml:space="preserve">и его обмене </w:t>
      </w:r>
      <w:r w:rsidRPr="00A26474">
        <w:rPr>
          <w:szCs w:val="20"/>
        </w:rPr>
        <w:t>по форме согласно приложению 1 к настоящему Порядку;</w:t>
      </w:r>
    </w:p>
    <w:p w:rsidR="00A246C6" w:rsidRPr="00A26474" w:rsidRDefault="00A246C6" w:rsidP="00A246C6">
      <w:pPr>
        <w:rPr>
          <w:szCs w:val="20"/>
        </w:rPr>
      </w:pPr>
      <w:r w:rsidRPr="00A26474">
        <w:rPr>
          <w:szCs w:val="20"/>
        </w:rPr>
        <w:t>- согласие инвалида (при наличии договора социального найма согласие всех членов семьи нанимателя, при наличии права собственности согласие сособственников) на обмен жилых помещений;</w:t>
      </w:r>
    </w:p>
    <w:p w:rsidR="00A246C6" w:rsidRPr="00A26474" w:rsidRDefault="00A246C6" w:rsidP="00A246C6">
      <w:r w:rsidRPr="00A26474">
        <w:t>- документы, удостоверяющие личность на всех граждан, проживающих в жилом помещении и имеющих право пользования жилым помещением;</w:t>
      </w:r>
    </w:p>
    <w:p w:rsidR="00A246C6" w:rsidRPr="00A26474" w:rsidRDefault="00A246C6" w:rsidP="00A246C6">
      <w:r w:rsidRPr="00A26474">
        <w:t>- свидетельство о регистрации (расторжении) брака, смене фамилии (имени, отчестве)-при наличии;</w:t>
      </w:r>
    </w:p>
    <w:p w:rsidR="00A246C6" w:rsidRPr="00A26474" w:rsidRDefault="00A246C6" w:rsidP="00A246C6">
      <w:r w:rsidRPr="00A26474">
        <w:t>- документ на жилое помещение, подтверждающий право собственности либо право пользования жилым помещением на условиях договора социального найма, подлежащего обмену;</w:t>
      </w:r>
    </w:p>
    <w:p w:rsidR="00A246C6" w:rsidRPr="00A26474" w:rsidRDefault="00A246C6" w:rsidP="00A246C6">
      <w:pPr>
        <w:rPr>
          <w:szCs w:val="20"/>
        </w:rPr>
      </w:pPr>
      <w:r w:rsidRPr="00A26474">
        <w:rPr>
          <w:szCs w:val="20"/>
        </w:rPr>
        <w:t>- справка об инвалидности;</w:t>
      </w:r>
    </w:p>
    <w:p w:rsidR="00A246C6" w:rsidRPr="00A26474" w:rsidRDefault="00A246C6" w:rsidP="00A246C6">
      <w:pPr>
        <w:rPr>
          <w:szCs w:val="20"/>
        </w:rPr>
      </w:pPr>
      <w:r w:rsidRPr="00A26474">
        <w:rPr>
          <w:szCs w:val="20"/>
        </w:rPr>
        <w:t>- индивидуальная программа реабилитации и абилитации инвалида, разработанная федеральным государственным учреждением медико-социальной экспертизы (при наличии);</w:t>
      </w:r>
    </w:p>
    <w:p w:rsidR="00A246C6" w:rsidRPr="00A26474" w:rsidRDefault="00A246C6" w:rsidP="00A246C6">
      <w:r w:rsidRPr="00A26474">
        <w:lastRenderedPageBreak/>
        <w:t xml:space="preserve">- разрешение органа опеки и попечительства, выданное законным представителям (родителям, усыновителям, опекунам) несовершеннолетних лиц, не достигших возраста 14 (четырнадцати) лет, и лиц, признанных судом недееспособными, на расторжение договора социального найма жилого помещения (заключения договора мены), в случае включения их в качестве членов семьи нанимателя жилого помещения (собственника, сособственника жилого помещения), подлежащего расселению в соответствии с настоящим Порядком (при необходимости); </w:t>
      </w:r>
    </w:p>
    <w:p w:rsidR="00A246C6" w:rsidRPr="00A26474" w:rsidRDefault="00A246C6" w:rsidP="00A246C6">
      <w:r w:rsidRPr="00A26474">
        <w:t>- разрешение (согласие) органа опеки и попечительства на дачу законными представителями (родителями, усыновителями, попечителями) согласия несовершеннолетним лицам в возрасте от 14 до 18 лет и гражданам, признанным судом ограниченно дееспособными-на расторжение договора социального найма жилого помещения (заключения договора мены), в случае включения их в качестве членов семьи нанимателя жилого помещения (собственника, сособственника жилого помещения), подлежащего расселению в соответствии с настоящим Порядком (при необходимости).</w:t>
      </w:r>
    </w:p>
    <w:p w:rsidR="007D3B20" w:rsidRPr="00A26474" w:rsidRDefault="00A246C6" w:rsidP="007D3B20">
      <w:r w:rsidRPr="00A26474">
        <w:t xml:space="preserve">7. </w:t>
      </w:r>
      <w:r w:rsidR="007D3B20" w:rsidRPr="00A26474">
        <w:t>Отдел (администрации городских (сельских) поселений) в рамках межведомственного взаимодействия запрашивает информацию и сведения об инвалиде и (или) членах его семьи:</w:t>
      </w:r>
    </w:p>
    <w:p w:rsidR="007D3B20" w:rsidRPr="00A26474" w:rsidRDefault="007D3B20" w:rsidP="007D3B20">
      <w:r w:rsidRPr="00A26474">
        <w:t>- о регистрации по месту жительства на территории городского (сельского) поселения;</w:t>
      </w:r>
    </w:p>
    <w:p w:rsidR="007D3B20" w:rsidRPr="00A26474" w:rsidRDefault="007D3B20" w:rsidP="007D3B20">
      <w:r w:rsidRPr="00A26474">
        <w:t>- содержащиеся в федеральном реестре инвалидов, подтверждающие факт установления инвалидности;</w:t>
      </w:r>
    </w:p>
    <w:p w:rsidR="007D3B20" w:rsidRPr="00A26474" w:rsidRDefault="007D3B20" w:rsidP="007D3B20">
      <w:r w:rsidRPr="00A26474">
        <w:t>- о праве собственности, права на которые не зарегистрированы в Едином государственном реестре недвижимости;</w:t>
      </w:r>
    </w:p>
    <w:p w:rsidR="007D3B20" w:rsidRPr="00A26474" w:rsidRDefault="007D3B20" w:rsidP="007D3B20">
      <w:r w:rsidRPr="00A26474">
        <w:t>- страховые номера индивидуального лицевого счета в системе индивидуального (персонифицированного) учета;</w:t>
      </w:r>
    </w:p>
    <w:p w:rsidR="007D3B20" w:rsidRPr="00A26474" w:rsidRDefault="007D3B20" w:rsidP="007D3B20">
      <w:r w:rsidRPr="00A26474">
        <w:t>- выписку (выписки) из Единого государственного реестра недвижимости о правах на имеющиеся (имевшиеся) у них жилые помещения;</w:t>
      </w:r>
    </w:p>
    <w:p w:rsidR="007D3B20" w:rsidRPr="00A26474" w:rsidRDefault="007D3B20" w:rsidP="007D3B20">
      <w:r w:rsidRPr="00A26474">
        <w:t>- заключение об отсутствии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выносится комиссией на основании:</w:t>
      </w:r>
    </w:p>
    <w:p w:rsidR="007D3B20" w:rsidRPr="00A26474" w:rsidRDefault="007D3B20" w:rsidP="007D3B20">
      <w:r w:rsidRPr="00A26474">
        <w:t>а) акта обследования;</w:t>
      </w:r>
    </w:p>
    <w:p w:rsidR="007D3B20" w:rsidRPr="00A26474" w:rsidRDefault="007D3B20" w:rsidP="007D3B20">
      <w:r w:rsidRPr="00A26474">
        <w:t xml:space="preserve">б) решения комиссии об экономической нецелесообразности реконструкции или капитального ремонта многоквартирного дома (части дома), в котором проживает инвалид, в целях приспособления жилого помещения инвалида и (или)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предусмотренного Правилами обеспечения условий доступности для инвалидов жилых помещений и общего имущества в многоквартирном доме, утвержденных постановлением Правительства Российской Федерации </w:t>
      </w:r>
      <w:hyperlink r:id="rId181" w:tooltip="&quot;О мерах по приспособлению жилых помещений и общего имущества в многоквартирном доме с ...&quot;&#10;Постановление Правительства РФ от 09.07.2016 N 649&#10;Статус: Действующая редакция документа (действ. c 01.07.2020)" w:history="1">
        <w:r w:rsidRPr="00A26474">
          <w:rPr>
            <w:rStyle w:val="ab"/>
            <w:color w:val="0000AA"/>
          </w:rPr>
          <w:t>от 9 июля 2016 года № 649</w:t>
        </w:r>
      </w:hyperlink>
      <w:r w:rsidRPr="00A26474">
        <w:t>;</w:t>
      </w:r>
    </w:p>
    <w:p w:rsidR="007D3B20" w:rsidRPr="00A26474" w:rsidRDefault="007D3B20" w:rsidP="007D3B20">
      <w:r w:rsidRPr="00A26474">
        <w:t xml:space="preserve">- решение органа местного самоуправления о признании занимаемого жилого помещения непригодным для проживания инвалида и членов его семьи на основании заключения об отсутствии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вынесенного в соответствии с пунктом 20 Правил обеспечения условий доступности для инвалидов жилых помещений и общего имущества в многоквартирном доме, утвержденных </w:t>
      </w:r>
      <w:hyperlink r:id="rId182" w:tooltip="&quot;О мерах по приспособлению жилых помещений и общего имущества в многоквартирном доме с ...&quot;&#10;Постановление Правительства РФ от 09.07.2016 N 649&#10;Статус: Действующая редакция документа (действ. c 01.07.2020)" w:history="1">
        <w:r w:rsidRPr="00A26474">
          <w:rPr>
            <w:rStyle w:val="ab"/>
            <w:color w:val="0000AA"/>
          </w:rPr>
          <w:t>постановлением Правительства Российской Федерации от 9 июля 2016 года №649</w:t>
        </w:r>
      </w:hyperlink>
      <w:r w:rsidRPr="00A26474">
        <w:t xml:space="preserve"> «</w:t>
      </w:r>
      <w:hyperlink r:id="rId183" w:tooltip="ПОСТАНОВЛЕНИЕ от 09.07.2016 № 649 ПРАВИТЕЛЬСТВО РФ&#10;&#10;О МЕРАХ ПО ПРИСПОСОБЛЕНИЮ ЖИЛЫХ ПОМЕЩЕНИЙ И ОБЩЕГО ИМУЩЕСТВА В МНОГОКВАРТИРНОМ ДОМЕ С УЧЕТОМ ПОТРЕБНОСТЕЙ ИНВАЛИДОВ" w:history="1">
        <w:r w:rsidRPr="00A26474">
          <w:rPr>
            <w:rStyle w:val="ab"/>
          </w:rPr>
          <w:t>О мерах по приспособлению жилых помещений и общего имущества в многоквартирном доме с учетом потребностей инвалидов</w:t>
        </w:r>
      </w:hyperlink>
      <w:r w:rsidRPr="00A26474">
        <w:t>».</w:t>
      </w:r>
    </w:p>
    <w:p w:rsidR="00A246C6" w:rsidRPr="00A26474" w:rsidRDefault="007D3B20" w:rsidP="007D3B20">
      <w:pPr>
        <w:rPr>
          <w:szCs w:val="20"/>
        </w:rPr>
      </w:pPr>
      <w:r w:rsidRPr="00A26474">
        <w:lastRenderedPageBreak/>
        <w:t>Документы, указанные в пункте 7 Порядка, могут быть представлены инвалидом по собственной инициативе</w:t>
      </w:r>
      <w:r w:rsidR="00A246C6" w:rsidRPr="00A26474">
        <w:rPr>
          <w:szCs w:val="20"/>
        </w:rPr>
        <w:t>.</w:t>
      </w:r>
    </w:p>
    <w:p w:rsidR="007D3B20" w:rsidRPr="00A26474" w:rsidRDefault="007D3B20" w:rsidP="00A246C6">
      <w:r w:rsidRPr="00A26474">
        <w:t xml:space="preserve">(пункт 7 изложен в редакции постановления Администрации </w:t>
      </w:r>
      <w:hyperlink r:id="rId184" w:tooltip="постановление от 22.01.2026 0:00:00 №40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22.01.2026 № 40</w:t>
        </w:r>
      </w:hyperlink>
      <w:r w:rsidRPr="00A26474">
        <w:t>)</w:t>
      </w:r>
    </w:p>
    <w:p w:rsidR="00A246C6" w:rsidRPr="00A26474" w:rsidRDefault="00A246C6" w:rsidP="00A246C6">
      <w:r w:rsidRPr="00A26474">
        <w:t>8. Отдел (</w:t>
      </w:r>
      <w:r w:rsidRPr="00A26474">
        <w:rPr>
          <w:lang w:eastAsia="ar-SA"/>
        </w:rPr>
        <w:t>администрации городских (сельских) поселений)</w:t>
      </w:r>
      <w:r w:rsidRPr="00A26474">
        <w:t>:</w:t>
      </w:r>
    </w:p>
    <w:p w:rsidR="00A246C6" w:rsidRPr="00A26474" w:rsidRDefault="00A246C6" w:rsidP="00A246C6">
      <w:r w:rsidRPr="00A26474">
        <w:t>- ведет Единый список инвалидов по городскому (сельскому) поселению (далее-Список), с установлением очередности по дате подаче соответствующего заявления согласно приложению 2 к настоящему Порядку.</w:t>
      </w:r>
    </w:p>
    <w:p w:rsidR="00A246C6" w:rsidRPr="00A26474" w:rsidRDefault="00A246C6" w:rsidP="00A246C6">
      <w:r w:rsidRPr="00A26474">
        <w:t>- включает в Список или готовит уведомление об отказе в обмене жилого помещения;</w:t>
      </w:r>
    </w:p>
    <w:p w:rsidR="00A246C6" w:rsidRPr="00A26474" w:rsidRDefault="00A246C6" w:rsidP="00A246C6">
      <w:pPr>
        <w:rPr>
          <w:szCs w:val="20"/>
        </w:rPr>
      </w:pPr>
      <w:r w:rsidRPr="00A26474">
        <w:t>- направляет уведомление инвалиду о включении в Список, или уведомление об отказе в обмене жилого помещения в течение трех рабочих дней со дня принятия решения. Уведомление об отказе в обмене жилого помещения должно содержать правовые основания принятия такого решения;</w:t>
      </w:r>
    </w:p>
    <w:p w:rsidR="00A246C6" w:rsidRPr="00A26474" w:rsidRDefault="00A246C6" w:rsidP="00A246C6">
      <w:r w:rsidRPr="00A26474">
        <w:t>9. Основаниями для отказа в обмене жилыми помещениями являются:</w:t>
      </w:r>
    </w:p>
    <w:p w:rsidR="00A246C6" w:rsidRPr="00A26474" w:rsidRDefault="00A246C6" w:rsidP="00A246C6">
      <w:r w:rsidRPr="00A26474">
        <w:t>- инвалид не соответствует условиям, указанным в пункте 3 настоящего Порядка;</w:t>
      </w:r>
    </w:p>
    <w:p w:rsidR="00A246C6" w:rsidRPr="00A26474" w:rsidRDefault="00A246C6" w:rsidP="00A246C6">
      <w:r w:rsidRPr="00A26474">
        <w:t>- отсутствие полного пакета документов, указанного в пункте 6 настоящего Порядка;</w:t>
      </w:r>
    </w:p>
    <w:p w:rsidR="00A246C6" w:rsidRPr="00A26474" w:rsidRDefault="00A246C6" w:rsidP="00A246C6">
      <w:r w:rsidRPr="00A26474">
        <w:t>- отсутствие свободных муниципальных жилых помещений;</w:t>
      </w:r>
    </w:p>
    <w:p w:rsidR="00A246C6" w:rsidRPr="00A26474" w:rsidRDefault="00A246C6" w:rsidP="00A246C6">
      <w:r w:rsidRPr="00A26474">
        <w:t>- несоответствие жилого помещения инвалида требованиям, установленным настоящим Порядком;</w:t>
      </w:r>
    </w:p>
    <w:p w:rsidR="00A246C6" w:rsidRPr="00A26474" w:rsidRDefault="00A246C6" w:rsidP="00A246C6">
      <w:pPr>
        <w:rPr>
          <w:szCs w:val="20"/>
        </w:rPr>
      </w:pPr>
      <w:r w:rsidRPr="00A26474">
        <w:rPr>
          <w:szCs w:val="20"/>
        </w:rPr>
        <w:t>- не предоставлено согласие всех членов семьи на обмен жилыми помещениями или освобождения занимаемого жилого помещения.</w:t>
      </w:r>
    </w:p>
    <w:p w:rsidR="00A246C6" w:rsidRPr="00A26474" w:rsidRDefault="00A246C6" w:rsidP="00A246C6">
      <w:pPr>
        <w:rPr>
          <w:szCs w:val="20"/>
        </w:rPr>
      </w:pPr>
      <w:r w:rsidRPr="00A26474">
        <w:rPr>
          <w:szCs w:val="20"/>
        </w:rPr>
        <w:t>- жилое помещение, в котором проживает инвалид и (или) члены его семьи не является собственностью инвалида (членов его семьи), городского (сельского) поселения;</w:t>
      </w:r>
    </w:p>
    <w:p w:rsidR="00A246C6" w:rsidRPr="00A26474" w:rsidRDefault="00A246C6" w:rsidP="00A246C6">
      <w:r w:rsidRPr="00A26474">
        <w:rPr>
          <w:szCs w:val="20"/>
        </w:rPr>
        <w:t xml:space="preserve">10. В случае отказа инвалида и (или) членов его семьи от предлагаемого </w:t>
      </w:r>
      <w:r w:rsidRPr="00A26474">
        <w:t>жилого помещения, жилое помещение предлагается следующему по списку инвалиду.</w:t>
      </w:r>
    </w:p>
    <w:p w:rsidR="00A246C6" w:rsidRPr="00A26474" w:rsidRDefault="00A246C6" w:rsidP="00A246C6">
      <w:pPr>
        <w:rPr>
          <w:lang w:eastAsia="ar-SA"/>
        </w:rPr>
      </w:pPr>
      <w:r w:rsidRPr="00A26474">
        <w:t xml:space="preserve">11. </w:t>
      </w:r>
      <w:r w:rsidRPr="00A26474">
        <w:rPr>
          <w:lang w:eastAsia="ar-SA"/>
        </w:rPr>
        <w:t>Источником финансирования по п</w:t>
      </w:r>
      <w:r w:rsidRPr="00A26474">
        <w:t xml:space="preserve">риобретению жилых помещений </w:t>
      </w:r>
      <w:r w:rsidRPr="00A26474">
        <w:rPr>
          <w:lang w:eastAsia="ar-SA"/>
        </w:rPr>
        <w:t xml:space="preserve">являются средства субсидий Ханты-Мансийского автономного округа-Югры, предоставленных бюджету муниципального образования Березовский район на софинансирование комплекса процессных мероприятий «Реализация полномочий в области строительства и жилищных отношений» направления (подпрограммы) «Содействие развитию жилищного строительства» государственной программы автономного округа «Строительство», утвержденной постановлением Правительства автономного округа от 10.11.2023 </w:t>
      </w:r>
      <w:hyperlink r:id="rId185" w:tooltip="&quot;О государственной программе Ханты-Мансийского автономного округа - Югры &quot;Строительство&quot; (с ...&quot;&#10;Постановление Правительства Ханты-Мансийского автономного округа - Югры от 10.11.2023 N 561-п&#10;Статус: Действующая редакция документа" w:history="1">
        <w:r w:rsidRPr="00A26474">
          <w:rPr>
            <w:rStyle w:val="ab"/>
            <w:color w:val="0000AA"/>
            <w:lang w:eastAsia="ar-SA"/>
          </w:rPr>
          <w:t>№ 561-п</w:t>
        </w:r>
      </w:hyperlink>
      <w:r w:rsidRPr="00A26474">
        <w:rPr>
          <w:lang w:eastAsia="ar-SA"/>
        </w:rPr>
        <w:t xml:space="preserve">, в соответствии с приложением 16 к постановлению Правительства Ханты-Мансийского автономного округа-Югры от 29.12.2020 </w:t>
      </w:r>
      <w:hyperlink r:id="rId186" w:tooltip="&quot;О мерах по реализации государственной программы Ханты-Мансийского автономного округа - Югры ...&quot;&#10;Постановление Правительства Ханты-Мансийского автономного округа - Югры от 29.12.2020 N 643-п&#10;Статус: Действующая редакция документа" w:history="1">
        <w:r w:rsidRPr="00A26474">
          <w:rPr>
            <w:rStyle w:val="ab"/>
            <w:color w:val="0000AA"/>
            <w:lang w:eastAsia="ar-SA"/>
          </w:rPr>
          <w:t>№ 643-п</w:t>
        </w:r>
      </w:hyperlink>
      <w:r w:rsidRPr="00A26474">
        <w:rPr>
          <w:lang w:eastAsia="ar-SA"/>
        </w:rPr>
        <w:t xml:space="preserve"> «О мерах по реализации государственной программы Ханты-Мансийском автономного округа-Югры «Строительство».</w:t>
      </w:r>
    </w:p>
    <w:p w:rsidR="00A246C6" w:rsidRPr="00A26474" w:rsidRDefault="00A246C6" w:rsidP="00A246C6">
      <w:pPr>
        <w:rPr>
          <w:lang w:eastAsia="ar-SA"/>
        </w:rPr>
      </w:pPr>
      <w:r w:rsidRPr="00A26474">
        <w:rPr>
          <w:lang w:eastAsia="ar-SA"/>
        </w:rPr>
        <w:t>Порядок, правила и условия расходования субсидий установлен приложением 1 к настоящему постановлению.</w:t>
      </w:r>
    </w:p>
    <w:p w:rsidR="00A246C6" w:rsidRPr="00A26474" w:rsidRDefault="00A246C6" w:rsidP="00A246C6">
      <w:r w:rsidRPr="00A26474">
        <w:t>Администрации городских (сельских) поселений вправе увеличить объем финансирования за счет средств местных бюджетов на приобретение жилых помещений.</w:t>
      </w:r>
    </w:p>
    <w:p w:rsidR="00A246C6" w:rsidRPr="00A26474" w:rsidRDefault="00A246C6" w:rsidP="00A246C6">
      <w:r w:rsidRPr="00A26474">
        <w:t xml:space="preserve">12. </w:t>
      </w:r>
      <w:r w:rsidR="00233A34" w:rsidRPr="00A26474">
        <w:t xml:space="preserve">Рыночная стоимость изымаемого недвижимого имущества и предоставляемого взамен определяется в соответствии с требованиями Федерального закона от 29.07.1998 </w:t>
      </w:r>
      <w:hyperlink r:id="rId187" w:tooltip="&quot;Об оценочной деятельности в Российской Федерации (с изменениями на 31 июля 2025 года)&quot;&#10;Федеральный закон от 29.07.1998 N 135-ФЗ&#10;Статус: Действующая редакция документа (действ. c 01.03.2026)" w:history="1">
        <w:r w:rsidR="00233A34" w:rsidRPr="00A26474">
          <w:rPr>
            <w:rStyle w:val="ab"/>
            <w:color w:val="0000AA"/>
          </w:rPr>
          <w:t>№ 135-ФЗ «Об оценочной деятельности</w:t>
        </w:r>
      </w:hyperlink>
      <w:r w:rsidR="00233A34" w:rsidRPr="00A26474">
        <w:t xml:space="preserve"> в Российской Федерации» и подлежит оплате за счет средств городских (сельских) поселений района.</w:t>
      </w:r>
    </w:p>
    <w:p w:rsidR="00233A34" w:rsidRPr="00A26474" w:rsidRDefault="00233A34" w:rsidP="00A246C6">
      <w:r w:rsidRPr="00A26474">
        <w:t xml:space="preserve">(абзац 1 пункта 12 изложен в редакции постановления Администрации                          </w:t>
      </w:r>
      <w:hyperlink r:id="rId188"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14.11.2024 № 1034</w:t>
        </w:r>
      </w:hyperlink>
      <w:r w:rsidRPr="00A26474">
        <w:t>)</w:t>
      </w:r>
    </w:p>
    <w:p w:rsidR="00A246C6" w:rsidRPr="00A26474" w:rsidRDefault="00A246C6" w:rsidP="00A246C6">
      <w:r w:rsidRPr="00A26474">
        <w:t>Инвалид и члены его семьи освобождаются от оплаты разницы между стоимостью предоставляемых и изымаемых у них жилых помещений. Договор мены жилыми помещениями заключается без доплат.</w:t>
      </w:r>
    </w:p>
    <w:p w:rsidR="00A246C6" w:rsidRPr="00A26474" w:rsidRDefault="00A246C6" w:rsidP="00A246C6">
      <w:r w:rsidRPr="00A26474">
        <w:lastRenderedPageBreak/>
        <w:t>13. Решение об обмене жилых помещений оформляется муниципальным правовым актом администрации Березовского района (городского (сельского) поселения) и в течение 10 рабочих дней в установленном порядке оформляет обмен жилых помещений, путем заключения:</w:t>
      </w:r>
    </w:p>
    <w:p w:rsidR="00A246C6" w:rsidRPr="00A26474" w:rsidRDefault="00A246C6" w:rsidP="00A246C6">
      <w:r w:rsidRPr="00A26474">
        <w:t>- договора социального найма;</w:t>
      </w:r>
    </w:p>
    <w:p w:rsidR="00A246C6" w:rsidRPr="00A26474" w:rsidRDefault="00A246C6" w:rsidP="00A246C6">
      <w:r w:rsidRPr="00A26474">
        <w:t>- договора мены.</w:t>
      </w:r>
    </w:p>
    <w:p w:rsidR="00A246C6" w:rsidRPr="00A26474" w:rsidRDefault="00A246C6" w:rsidP="00A246C6">
      <w:r w:rsidRPr="00A26474">
        <w:t xml:space="preserve">В соответствии с частью 1 статьи 450 </w:t>
      </w:r>
      <w:hyperlink r:id="rId189" w:tooltip="&quot;Гражданский кодекс Российской Федерации (часть первая) (статьи 1 - 453) (с изменениями на 25 марта 2026 года)&quot;&#10;Кодекс РФ от 30.11.1994 N 51-ФЗ&#10;Статус: Действующая редакция документа (действ. c 26.03.2026)" w:history="1">
        <w:r w:rsidRPr="00A26474">
          <w:rPr>
            <w:rStyle w:val="ab"/>
            <w:color w:val="0000AA"/>
          </w:rPr>
          <w:t>Гражданского кодекса</w:t>
        </w:r>
      </w:hyperlink>
      <w:r w:rsidRPr="00A26474">
        <w:t xml:space="preserve"> Российской Федерации, статьей 54 Федерального закона от 13.07.2015 </w:t>
      </w:r>
      <w:hyperlink r:id="rId190" w:tooltip="&quot;О государственной регистрации недвижимости (с изменениями на 30 января 2026 года) (редакция, действующая с 1 марта 2026 года)&quot;&#10;Федеральный закон от 13.07.2015 N 218-ФЗ&#10;Статус: Действующая редакция документа (действ. c 01.03.2026)" w:history="1">
        <w:r w:rsidRPr="00A26474">
          <w:rPr>
            <w:rStyle w:val="ab"/>
            <w:color w:val="0000AA"/>
          </w:rPr>
          <w:t>№ 218-ФЗ</w:t>
        </w:r>
        <w:r w:rsidR="00F10A2C" w:rsidRPr="00A26474">
          <w:rPr>
            <w:rStyle w:val="ab"/>
            <w:color w:val="0000AA"/>
          </w:rPr>
          <w:t xml:space="preserve"> </w:t>
        </w:r>
        <w:r w:rsidRPr="00A26474">
          <w:rPr>
            <w:rStyle w:val="ab"/>
            <w:color w:val="0000AA"/>
          </w:rPr>
          <w:t>«О государственной регистрации</w:t>
        </w:r>
      </w:hyperlink>
      <w:r w:rsidRPr="00A26474">
        <w:t xml:space="preserve"> недвижимости» сделки, связанные с распоряжением недвижимым имуществом на условиях опеки, а также сделки по отчуждению недвижимого имущества, принадлежащего несовершеннолетнему гражданину или гражданину, признанному ограниченно дееспособным, подлежат нотариальному удостоверению.</w:t>
      </w:r>
    </w:p>
    <w:p w:rsidR="00A246C6" w:rsidRPr="00A26474" w:rsidRDefault="00A246C6" w:rsidP="00A246C6">
      <w:r w:rsidRPr="00A26474">
        <w:t>14. После регистрации сделки в Едином государственном реестре недвижимости инвалид, члены его семьи, а также иные граждане, зарегистрированные совместно с инвалидом, имеющие право пользования, освобождают жилое помещение, в котором проживали до принятия решения об обмене жилого помещения, не позднее 10 календарных дней, закрывают финансовый лицевой счет, погашают задолженность за жилищно-коммунальные услуги, образовавшуюся на дату выезда.</w:t>
      </w:r>
    </w:p>
    <w:p w:rsidR="00233A34" w:rsidRPr="00A26474" w:rsidRDefault="00233A34" w:rsidP="00A246C6">
      <w:r w:rsidRPr="00A26474">
        <w:t>15. Инвалид и члены его семьи исключаются городскими (сельскими) поселениями из Списка в течение 5 рабочих дней после заключения договора социального найма (договора мены), с письменным уведомлением граждан о принятом решении в течение 3 рабочих дней.</w:t>
      </w:r>
    </w:p>
    <w:p w:rsidR="00233A34" w:rsidRPr="00A26474" w:rsidRDefault="00233A34" w:rsidP="00A246C6">
      <w:r w:rsidRPr="00A26474">
        <w:t xml:space="preserve">(дополнено пунктом 15 постановлением Администрации </w:t>
      </w:r>
      <w:hyperlink r:id="rId191" w:tooltip="постановление от 14.11.2024 0:00:00 №1034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14.11.2024 № 1034</w:t>
        </w:r>
      </w:hyperlink>
      <w:r w:rsidRPr="00A26474">
        <w:t>)</w:t>
      </w:r>
    </w:p>
    <w:p w:rsidR="00A246C6" w:rsidRPr="00A26474" w:rsidRDefault="00A246C6" w:rsidP="00A246C6">
      <w:pPr>
        <w:widowControl w:val="0"/>
        <w:autoSpaceDE w:val="0"/>
        <w:autoSpaceDN w:val="0"/>
        <w:ind w:firstLine="709"/>
        <w:jc w:val="right"/>
        <w:outlineLvl w:val="1"/>
        <w:rPr>
          <w:rFonts w:cs="Arial"/>
          <w:szCs w:val="28"/>
        </w:rPr>
      </w:pPr>
      <w:r w:rsidRPr="00A26474">
        <w:rPr>
          <w:rFonts w:cs="Arial"/>
          <w:szCs w:val="28"/>
        </w:rPr>
        <w:br w:type="page"/>
      </w:r>
    </w:p>
    <w:p w:rsidR="00A246C6" w:rsidRPr="00A26474" w:rsidRDefault="00A246C6" w:rsidP="00A246C6">
      <w:pPr>
        <w:widowControl w:val="0"/>
        <w:autoSpaceDE w:val="0"/>
        <w:autoSpaceDN w:val="0"/>
        <w:ind w:firstLine="709"/>
        <w:jc w:val="right"/>
        <w:outlineLvl w:val="1"/>
        <w:rPr>
          <w:rFonts w:cs="Arial"/>
          <w:szCs w:val="28"/>
        </w:rPr>
      </w:pPr>
    </w:p>
    <w:p w:rsidR="00A246C6" w:rsidRPr="00A26474" w:rsidRDefault="00A246C6" w:rsidP="00A246C6">
      <w:pPr>
        <w:widowControl w:val="0"/>
        <w:autoSpaceDE w:val="0"/>
        <w:autoSpaceDN w:val="0"/>
        <w:ind w:firstLine="709"/>
        <w:jc w:val="right"/>
        <w:outlineLvl w:val="1"/>
        <w:rPr>
          <w:rFonts w:cs="Arial"/>
          <w:b/>
          <w:szCs w:val="20"/>
        </w:rPr>
      </w:pPr>
      <w:r w:rsidRPr="00A26474">
        <w:rPr>
          <w:rFonts w:cs="Arial"/>
          <w:b/>
          <w:szCs w:val="20"/>
        </w:rPr>
        <w:t>Приложение 1</w:t>
      </w:r>
    </w:p>
    <w:p w:rsidR="00A246C6" w:rsidRPr="00A26474" w:rsidRDefault="00A246C6" w:rsidP="00A246C6">
      <w:pPr>
        <w:widowControl w:val="0"/>
        <w:autoSpaceDE w:val="0"/>
        <w:autoSpaceDN w:val="0"/>
        <w:ind w:firstLine="0"/>
        <w:jc w:val="right"/>
        <w:rPr>
          <w:rFonts w:cs="Arial"/>
          <w:b/>
          <w:szCs w:val="20"/>
        </w:rPr>
      </w:pPr>
      <w:r w:rsidRPr="00A26474">
        <w:rPr>
          <w:rFonts w:cs="Arial"/>
          <w:b/>
          <w:szCs w:val="20"/>
        </w:rPr>
        <w:t xml:space="preserve">к Порядку обмена жилых помещений </w:t>
      </w:r>
    </w:p>
    <w:p w:rsidR="00A246C6" w:rsidRPr="00A26474" w:rsidRDefault="00A246C6" w:rsidP="00A246C6">
      <w:pPr>
        <w:widowControl w:val="0"/>
        <w:autoSpaceDE w:val="0"/>
        <w:autoSpaceDN w:val="0"/>
        <w:ind w:firstLine="0"/>
        <w:jc w:val="right"/>
        <w:rPr>
          <w:rFonts w:cs="Arial"/>
          <w:b/>
          <w:szCs w:val="20"/>
        </w:rPr>
      </w:pPr>
      <w:r w:rsidRPr="00A26474">
        <w:rPr>
          <w:rFonts w:cs="Arial"/>
          <w:b/>
          <w:szCs w:val="20"/>
        </w:rPr>
        <w:t xml:space="preserve">инвалидам, семьям, имеющим детей-инвалидов </w:t>
      </w:r>
    </w:p>
    <w:p w:rsidR="00A246C6" w:rsidRPr="00A26474" w:rsidRDefault="00A246C6" w:rsidP="00A246C6">
      <w:pPr>
        <w:widowControl w:val="0"/>
        <w:autoSpaceDE w:val="0"/>
        <w:autoSpaceDN w:val="0"/>
        <w:ind w:firstLine="0"/>
        <w:jc w:val="right"/>
        <w:rPr>
          <w:rFonts w:cs="Arial"/>
          <w:b/>
          <w:szCs w:val="20"/>
        </w:rPr>
      </w:pPr>
    </w:p>
    <w:p w:rsidR="00A246C6" w:rsidRPr="00A26474" w:rsidRDefault="00A246C6" w:rsidP="00A246C6">
      <w:pPr>
        <w:widowControl w:val="0"/>
        <w:autoSpaceDE w:val="0"/>
        <w:autoSpaceDN w:val="0"/>
        <w:ind w:firstLine="0"/>
        <w:jc w:val="right"/>
        <w:rPr>
          <w:rFonts w:cs="Arial"/>
          <w:b/>
          <w:szCs w:val="20"/>
        </w:rPr>
      </w:pPr>
    </w:p>
    <w:p w:rsidR="00A246C6" w:rsidRPr="00A26474" w:rsidRDefault="00A246C6" w:rsidP="00A246C6">
      <w:pPr>
        <w:widowControl w:val="0"/>
        <w:autoSpaceDE w:val="0"/>
        <w:autoSpaceDN w:val="0"/>
        <w:ind w:firstLine="0"/>
        <w:rPr>
          <w:rFonts w:cs="Arial"/>
          <w:szCs w:val="20"/>
        </w:rPr>
      </w:pPr>
    </w:p>
    <w:p w:rsidR="00A246C6" w:rsidRPr="00A26474" w:rsidRDefault="00A246C6" w:rsidP="00A246C6">
      <w:pPr>
        <w:widowControl w:val="0"/>
        <w:autoSpaceDE w:val="0"/>
        <w:autoSpaceDN w:val="0"/>
        <w:ind w:firstLine="0"/>
        <w:jc w:val="right"/>
        <w:rPr>
          <w:rFonts w:cs="Arial"/>
          <w:szCs w:val="28"/>
        </w:rPr>
      </w:pPr>
      <w:r w:rsidRPr="00A26474">
        <w:rPr>
          <w:rFonts w:cs="Arial"/>
          <w:szCs w:val="28"/>
        </w:rPr>
        <w:t>____________________________________________</w:t>
      </w:r>
    </w:p>
    <w:p w:rsidR="00A246C6" w:rsidRPr="00A26474" w:rsidRDefault="00A246C6" w:rsidP="00A246C6">
      <w:pPr>
        <w:widowControl w:val="0"/>
        <w:autoSpaceDE w:val="0"/>
        <w:autoSpaceDN w:val="0"/>
        <w:ind w:firstLine="0"/>
        <w:jc w:val="right"/>
        <w:rPr>
          <w:rFonts w:cs="Arial"/>
          <w:szCs w:val="28"/>
        </w:rPr>
      </w:pPr>
      <w:r w:rsidRPr="00A26474">
        <w:rPr>
          <w:rFonts w:cs="Arial"/>
          <w:szCs w:val="28"/>
        </w:rPr>
        <w:t>(орган местного самоуправления)</w:t>
      </w:r>
    </w:p>
    <w:p w:rsidR="00A246C6" w:rsidRPr="00A26474" w:rsidRDefault="00A246C6" w:rsidP="00A246C6">
      <w:pPr>
        <w:widowControl w:val="0"/>
        <w:autoSpaceDE w:val="0"/>
        <w:autoSpaceDN w:val="0"/>
        <w:ind w:firstLine="0"/>
        <w:jc w:val="right"/>
        <w:rPr>
          <w:rFonts w:cs="Arial"/>
          <w:szCs w:val="28"/>
        </w:rPr>
      </w:pPr>
      <w:r w:rsidRPr="00A26474">
        <w:rPr>
          <w:rFonts w:cs="Arial"/>
          <w:szCs w:val="28"/>
        </w:rPr>
        <w:t>____________________________________________</w:t>
      </w:r>
    </w:p>
    <w:p w:rsidR="00A246C6" w:rsidRPr="00A26474" w:rsidRDefault="00A246C6" w:rsidP="00A246C6">
      <w:pPr>
        <w:widowControl w:val="0"/>
        <w:autoSpaceDE w:val="0"/>
        <w:autoSpaceDN w:val="0"/>
        <w:ind w:firstLine="0"/>
        <w:jc w:val="right"/>
        <w:rPr>
          <w:rFonts w:cs="Arial"/>
          <w:szCs w:val="28"/>
        </w:rPr>
      </w:pPr>
    </w:p>
    <w:p w:rsidR="00A246C6" w:rsidRPr="00A26474" w:rsidRDefault="00A246C6" w:rsidP="00A246C6">
      <w:pPr>
        <w:widowControl w:val="0"/>
        <w:autoSpaceDE w:val="0"/>
        <w:autoSpaceDN w:val="0"/>
        <w:ind w:firstLine="0"/>
        <w:jc w:val="right"/>
        <w:rPr>
          <w:rFonts w:cs="Arial"/>
          <w:szCs w:val="28"/>
        </w:rPr>
      </w:pPr>
      <w:r w:rsidRPr="00A26474">
        <w:rPr>
          <w:rFonts w:cs="Arial"/>
          <w:szCs w:val="28"/>
        </w:rPr>
        <w:t>____________________________________________</w:t>
      </w:r>
    </w:p>
    <w:p w:rsidR="00A246C6" w:rsidRPr="00A26474" w:rsidRDefault="00A246C6" w:rsidP="00A246C6">
      <w:pPr>
        <w:widowControl w:val="0"/>
        <w:autoSpaceDE w:val="0"/>
        <w:autoSpaceDN w:val="0"/>
        <w:ind w:firstLine="0"/>
        <w:jc w:val="right"/>
        <w:rPr>
          <w:rFonts w:cs="Arial"/>
          <w:szCs w:val="28"/>
        </w:rPr>
      </w:pPr>
      <w:r w:rsidRPr="00A26474">
        <w:rPr>
          <w:rFonts w:cs="Arial"/>
          <w:szCs w:val="28"/>
        </w:rPr>
        <w:t>(Ф.И.О. заявителя)</w:t>
      </w:r>
    </w:p>
    <w:p w:rsidR="00A246C6" w:rsidRPr="00A26474" w:rsidRDefault="00A246C6" w:rsidP="00A246C6">
      <w:pPr>
        <w:widowControl w:val="0"/>
        <w:autoSpaceDE w:val="0"/>
        <w:autoSpaceDN w:val="0"/>
        <w:ind w:firstLine="0"/>
        <w:jc w:val="right"/>
        <w:rPr>
          <w:rFonts w:cs="Arial"/>
          <w:szCs w:val="28"/>
        </w:rPr>
      </w:pPr>
      <w:r w:rsidRPr="00A26474">
        <w:rPr>
          <w:rFonts w:cs="Arial"/>
          <w:szCs w:val="28"/>
        </w:rPr>
        <w:t>____________________________________________</w:t>
      </w:r>
    </w:p>
    <w:p w:rsidR="00A246C6" w:rsidRPr="00A26474" w:rsidRDefault="00A246C6" w:rsidP="00A246C6">
      <w:pPr>
        <w:widowControl w:val="0"/>
        <w:autoSpaceDE w:val="0"/>
        <w:autoSpaceDN w:val="0"/>
        <w:ind w:firstLine="0"/>
        <w:jc w:val="right"/>
        <w:rPr>
          <w:rFonts w:cs="Arial"/>
          <w:szCs w:val="28"/>
        </w:rPr>
      </w:pPr>
      <w:r w:rsidRPr="00A26474">
        <w:rPr>
          <w:rFonts w:cs="Arial"/>
          <w:szCs w:val="28"/>
        </w:rPr>
        <w:t>____________________________________________</w:t>
      </w:r>
    </w:p>
    <w:p w:rsidR="00A246C6" w:rsidRPr="00A26474" w:rsidRDefault="00A246C6" w:rsidP="00A246C6">
      <w:pPr>
        <w:widowControl w:val="0"/>
        <w:autoSpaceDE w:val="0"/>
        <w:autoSpaceDN w:val="0"/>
        <w:ind w:firstLine="0"/>
        <w:jc w:val="right"/>
        <w:rPr>
          <w:rFonts w:cs="Arial"/>
          <w:szCs w:val="28"/>
        </w:rPr>
      </w:pPr>
      <w:r w:rsidRPr="00A26474">
        <w:rPr>
          <w:rFonts w:cs="Arial"/>
          <w:szCs w:val="28"/>
        </w:rPr>
        <w:t>(адрес фактического проживания)</w:t>
      </w:r>
    </w:p>
    <w:p w:rsidR="00A246C6" w:rsidRPr="00A26474" w:rsidRDefault="00A246C6" w:rsidP="00A246C6">
      <w:pPr>
        <w:widowControl w:val="0"/>
        <w:autoSpaceDE w:val="0"/>
        <w:autoSpaceDN w:val="0"/>
        <w:ind w:firstLine="0"/>
        <w:jc w:val="right"/>
        <w:rPr>
          <w:rFonts w:cs="Arial"/>
          <w:szCs w:val="28"/>
        </w:rPr>
      </w:pPr>
      <w:r w:rsidRPr="00A26474">
        <w:rPr>
          <w:rFonts w:cs="Arial"/>
          <w:szCs w:val="28"/>
        </w:rPr>
        <w:t>____________________________________________</w:t>
      </w:r>
    </w:p>
    <w:p w:rsidR="00A246C6" w:rsidRPr="00A26474" w:rsidRDefault="00A246C6" w:rsidP="00A246C6">
      <w:pPr>
        <w:widowControl w:val="0"/>
        <w:autoSpaceDE w:val="0"/>
        <w:autoSpaceDN w:val="0"/>
        <w:ind w:firstLine="0"/>
        <w:jc w:val="right"/>
        <w:rPr>
          <w:rFonts w:cs="Arial"/>
          <w:szCs w:val="28"/>
        </w:rPr>
      </w:pPr>
      <w:r w:rsidRPr="00A26474">
        <w:rPr>
          <w:rFonts w:cs="Arial"/>
          <w:szCs w:val="28"/>
        </w:rPr>
        <w:t>(контактный телефон)</w:t>
      </w:r>
    </w:p>
    <w:p w:rsidR="00A246C6" w:rsidRPr="00A26474" w:rsidRDefault="00A246C6" w:rsidP="00A246C6">
      <w:pPr>
        <w:widowControl w:val="0"/>
        <w:autoSpaceDE w:val="0"/>
        <w:autoSpaceDN w:val="0"/>
        <w:ind w:firstLine="0"/>
        <w:rPr>
          <w:rFonts w:cs="Arial"/>
          <w:szCs w:val="28"/>
        </w:rPr>
      </w:pPr>
    </w:p>
    <w:p w:rsidR="00A246C6" w:rsidRPr="00A26474" w:rsidRDefault="00A246C6" w:rsidP="00A246C6">
      <w:pPr>
        <w:widowControl w:val="0"/>
        <w:autoSpaceDE w:val="0"/>
        <w:autoSpaceDN w:val="0"/>
        <w:ind w:firstLine="0"/>
        <w:jc w:val="center"/>
        <w:rPr>
          <w:rFonts w:cs="Arial"/>
          <w:szCs w:val="28"/>
        </w:rPr>
      </w:pPr>
      <w:bookmarkStart w:id="10" w:name="P854"/>
      <w:bookmarkEnd w:id="10"/>
      <w:r w:rsidRPr="00A26474">
        <w:rPr>
          <w:rFonts w:cs="Arial"/>
          <w:szCs w:val="28"/>
        </w:rPr>
        <w:t>Заявление</w:t>
      </w:r>
    </w:p>
    <w:p w:rsidR="00A246C6" w:rsidRPr="00A26474" w:rsidRDefault="00A246C6" w:rsidP="00A246C6">
      <w:pPr>
        <w:widowControl w:val="0"/>
        <w:autoSpaceDE w:val="0"/>
        <w:autoSpaceDN w:val="0"/>
        <w:ind w:firstLine="0"/>
        <w:jc w:val="center"/>
        <w:rPr>
          <w:rFonts w:cs="Arial"/>
          <w:szCs w:val="28"/>
        </w:rPr>
      </w:pPr>
      <w:r w:rsidRPr="00A26474">
        <w:rPr>
          <w:rFonts w:cs="Arial"/>
          <w:szCs w:val="28"/>
        </w:rPr>
        <w:t>о невозможности проживания в занимаемом</w:t>
      </w:r>
    </w:p>
    <w:p w:rsidR="00A246C6" w:rsidRPr="00A26474" w:rsidRDefault="00A246C6" w:rsidP="00A246C6">
      <w:pPr>
        <w:widowControl w:val="0"/>
        <w:autoSpaceDE w:val="0"/>
        <w:autoSpaceDN w:val="0"/>
        <w:ind w:firstLine="0"/>
        <w:jc w:val="center"/>
        <w:rPr>
          <w:rFonts w:cs="Arial"/>
          <w:szCs w:val="28"/>
        </w:rPr>
      </w:pPr>
      <w:r w:rsidRPr="00A26474">
        <w:rPr>
          <w:rFonts w:cs="Arial"/>
          <w:szCs w:val="28"/>
        </w:rPr>
        <w:t>жилом помещении и его обмене</w:t>
      </w:r>
    </w:p>
    <w:p w:rsidR="00A246C6" w:rsidRPr="00A26474" w:rsidRDefault="00A246C6" w:rsidP="00A246C6">
      <w:pPr>
        <w:widowControl w:val="0"/>
        <w:autoSpaceDE w:val="0"/>
        <w:autoSpaceDN w:val="0"/>
        <w:ind w:firstLine="0"/>
        <w:rPr>
          <w:rFonts w:cs="Arial"/>
          <w:szCs w:val="28"/>
        </w:rPr>
      </w:pPr>
    </w:p>
    <w:p w:rsidR="00A246C6" w:rsidRPr="00A26474" w:rsidRDefault="00A246C6" w:rsidP="00A246C6">
      <w:pPr>
        <w:widowControl w:val="0"/>
        <w:autoSpaceDE w:val="0"/>
        <w:autoSpaceDN w:val="0"/>
        <w:ind w:firstLine="0"/>
        <w:rPr>
          <w:rFonts w:cs="Arial"/>
          <w:szCs w:val="28"/>
        </w:rPr>
      </w:pPr>
      <w:r w:rsidRPr="00A26474">
        <w:rPr>
          <w:rFonts w:cs="Arial"/>
          <w:szCs w:val="28"/>
        </w:rPr>
        <w:t>Я, собственник/наниматель (нужное подчеркнуть) жилого помещения на основании ________________________________________________________________________</w:t>
      </w:r>
    </w:p>
    <w:p w:rsidR="00A246C6" w:rsidRPr="00A26474" w:rsidRDefault="00A246C6" w:rsidP="00A246C6">
      <w:pPr>
        <w:widowControl w:val="0"/>
        <w:autoSpaceDE w:val="0"/>
        <w:autoSpaceDN w:val="0"/>
        <w:ind w:firstLine="0"/>
        <w:rPr>
          <w:rFonts w:cs="Arial"/>
          <w:szCs w:val="28"/>
        </w:rPr>
      </w:pPr>
      <w:r w:rsidRPr="00A26474">
        <w:rPr>
          <w:rFonts w:cs="Arial"/>
          <w:szCs w:val="28"/>
        </w:rPr>
        <w:t>________________________________________________________________________,</w:t>
      </w:r>
    </w:p>
    <w:p w:rsidR="00A246C6" w:rsidRPr="00A26474" w:rsidRDefault="00A246C6" w:rsidP="00A246C6">
      <w:pPr>
        <w:widowControl w:val="0"/>
        <w:autoSpaceDE w:val="0"/>
        <w:autoSpaceDN w:val="0"/>
        <w:ind w:firstLine="0"/>
        <w:rPr>
          <w:rFonts w:cs="Arial"/>
          <w:szCs w:val="28"/>
        </w:rPr>
      </w:pPr>
      <w:r w:rsidRPr="00A26474">
        <w:rPr>
          <w:rFonts w:cs="Arial"/>
          <w:szCs w:val="28"/>
        </w:rPr>
        <w:t>гр. _____________________________________________________________________,</w:t>
      </w:r>
    </w:p>
    <w:p w:rsidR="00A246C6" w:rsidRPr="00A26474" w:rsidRDefault="00A246C6" w:rsidP="00A246C6">
      <w:pPr>
        <w:widowControl w:val="0"/>
        <w:autoSpaceDE w:val="0"/>
        <w:autoSpaceDN w:val="0"/>
        <w:ind w:firstLine="0"/>
        <w:jc w:val="center"/>
        <w:rPr>
          <w:rFonts w:cs="Arial"/>
          <w:szCs w:val="20"/>
        </w:rPr>
      </w:pPr>
      <w:r w:rsidRPr="00A26474">
        <w:rPr>
          <w:rFonts w:cs="Arial"/>
          <w:szCs w:val="28"/>
        </w:rPr>
        <w:t>(</w:t>
      </w:r>
      <w:r w:rsidRPr="00A26474">
        <w:rPr>
          <w:rFonts w:cs="Arial"/>
          <w:szCs w:val="20"/>
        </w:rPr>
        <w:t>фамилия, имя, отчество)</w:t>
      </w:r>
    </w:p>
    <w:p w:rsidR="00A246C6" w:rsidRPr="00A26474" w:rsidRDefault="00A246C6" w:rsidP="00A246C6">
      <w:pPr>
        <w:widowControl w:val="0"/>
        <w:autoSpaceDE w:val="0"/>
        <w:autoSpaceDN w:val="0"/>
        <w:ind w:firstLine="0"/>
        <w:rPr>
          <w:rFonts w:cs="Arial"/>
          <w:szCs w:val="28"/>
        </w:rPr>
      </w:pPr>
      <w:r w:rsidRPr="00A26474">
        <w:rPr>
          <w:rFonts w:cs="Arial"/>
          <w:szCs w:val="28"/>
        </w:rPr>
        <w:t>________________________________________________________________________,</w:t>
      </w:r>
    </w:p>
    <w:p w:rsidR="00A246C6" w:rsidRPr="00A26474" w:rsidRDefault="00A246C6" w:rsidP="00A246C6">
      <w:pPr>
        <w:widowControl w:val="0"/>
        <w:autoSpaceDE w:val="0"/>
        <w:autoSpaceDN w:val="0"/>
        <w:ind w:firstLine="0"/>
        <w:rPr>
          <w:rFonts w:cs="Arial"/>
          <w:szCs w:val="28"/>
        </w:rPr>
      </w:pPr>
      <w:r w:rsidRPr="00A26474">
        <w:rPr>
          <w:rFonts w:cs="Arial"/>
          <w:szCs w:val="28"/>
        </w:rPr>
        <w:t xml:space="preserve">проживающий по адресу: </w:t>
      </w:r>
      <w:r w:rsidR="0040376E" w:rsidRPr="00A26474">
        <w:rPr>
          <w:rFonts w:cs="Arial"/>
          <w:szCs w:val="28"/>
        </w:rPr>
        <w:t>пгт. Березово</w:t>
      </w:r>
      <w:r w:rsidRPr="00A26474">
        <w:rPr>
          <w:rFonts w:cs="Arial"/>
          <w:szCs w:val="28"/>
        </w:rPr>
        <w:t>, ул. _________________________________ д. ___, кв. ___, в связи с невозможностью проживания в жилом помещении по причине:</w:t>
      </w:r>
    </w:p>
    <w:p w:rsidR="00A246C6" w:rsidRPr="00A26474" w:rsidRDefault="00A246C6" w:rsidP="00A246C6">
      <w:pPr>
        <w:widowControl w:val="0"/>
        <w:autoSpaceDE w:val="0"/>
        <w:autoSpaceDN w:val="0"/>
        <w:ind w:firstLine="0"/>
        <w:rPr>
          <w:rFonts w:cs="Arial"/>
          <w:szCs w:val="28"/>
        </w:rPr>
      </w:pPr>
      <w:r w:rsidRPr="00A26474">
        <w:rPr>
          <w:rFonts w:cs="Arial"/>
          <w:szCs w:val="28"/>
        </w:rPr>
        <w:t>_______________________________________________________________________</w:t>
      </w:r>
    </w:p>
    <w:p w:rsidR="00A246C6" w:rsidRPr="00A26474" w:rsidRDefault="00A246C6" w:rsidP="00A246C6">
      <w:pPr>
        <w:widowControl w:val="0"/>
        <w:autoSpaceDE w:val="0"/>
        <w:autoSpaceDN w:val="0"/>
        <w:ind w:firstLine="0"/>
        <w:rPr>
          <w:rFonts w:cs="Arial"/>
          <w:szCs w:val="28"/>
        </w:rPr>
      </w:pPr>
      <w:r w:rsidRPr="00A26474">
        <w:rPr>
          <w:rFonts w:cs="Arial"/>
          <w:szCs w:val="28"/>
        </w:rPr>
        <w:t>_______________________________________________________________________</w:t>
      </w:r>
    </w:p>
    <w:p w:rsidR="00A246C6" w:rsidRPr="00A26474" w:rsidRDefault="00A246C6" w:rsidP="00A246C6">
      <w:pPr>
        <w:widowControl w:val="0"/>
        <w:autoSpaceDE w:val="0"/>
        <w:autoSpaceDN w:val="0"/>
        <w:ind w:firstLine="0"/>
        <w:rPr>
          <w:rFonts w:cs="Arial"/>
          <w:szCs w:val="28"/>
        </w:rPr>
      </w:pPr>
      <w:r w:rsidRPr="00A26474">
        <w:rPr>
          <w:rFonts w:cs="Arial"/>
          <w:szCs w:val="28"/>
        </w:rPr>
        <w:t>_______________________________________________________________________</w:t>
      </w:r>
    </w:p>
    <w:p w:rsidR="00A246C6" w:rsidRPr="00A26474" w:rsidRDefault="00A246C6" w:rsidP="00A246C6">
      <w:pPr>
        <w:widowControl w:val="0"/>
        <w:autoSpaceDE w:val="0"/>
        <w:autoSpaceDN w:val="0"/>
        <w:ind w:firstLine="0"/>
        <w:rPr>
          <w:rFonts w:cs="Arial"/>
          <w:szCs w:val="28"/>
        </w:rPr>
      </w:pPr>
      <w:r w:rsidRPr="00A26474">
        <w:rPr>
          <w:rFonts w:cs="Arial"/>
          <w:szCs w:val="28"/>
        </w:rPr>
        <w:t>_______________________________________________________________________</w:t>
      </w:r>
    </w:p>
    <w:p w:rsidR="00A246C6" w:rsidRPr="00A26474" w:rsidRDefault="00A246C6" w:rsidP="00A246C6">
      <w:pPr>
        <w:widowControl w:val="0"/>
        <w:autoSpaceDE w:val="0"/>
        <w:autoSpaceDN w:val="0"/>
        <w:ind w:firstLine="0"/>
        <w:rPr>
          <w:rFonts w:cs="Arial"/>
          <w:szCs w:val="28"/>
        </w:rPr>
      </w:pPr>
      <w:r w:rsidRPr="00A26474">
        <w:rPr>
          <w:rFonts w:cs="Arial"/>
          <w:szCs w:val="28"/>
        </w:rPr>
        <w:t>_______________________________________________________________________</w:t>
      </w:r>
    </w:p>
    <w:p w:rsidR="00A246C6" w:rsidRPr="00A26474" w:rsidRDefault="00A246C6" w:rsidP="00A246C6">
      <w:pPr>
        <w:widowControl w:val="0"/>
        <w:autoSpaceDE w:val="0"/>
        <w:autoSpaceDN w:val="0"/>
        <w:ind w:firstLine="0"/>
        <w:rPr>
          <w:rFonts w:cs="Arial"/>
          <w:szCs w:val="28"/>
        </w:rPr>
      </w:pPr>
      <w:r w:rsidRPr="00A26474">
        <w:rPr>
          <w:rFonts w:cs="Arial"/>
          <w:szCs w:val="28"/>
        </w:rPr>
        <w:t xml:space="preserve">на основании протокола муниципальной комиссии по обследованию жилых помещений инвалидов и общего имущества в многоквартирных домах, в которых проживают инвалиды, от ______________ № _____, прошу произвести обмен жилого помещения по адресу ________________________________________________________________________, количество комнат ________, общая площадь ______ кв. м, занимаемую на основании _________________________________________________________ на другое жилое помещение, отвечающее потребностям инвалида, предусмотренными разделами III и IV </w:t>
      </w:r>
      <w:hyperlink r:id="rId192" w:history="1">
        <w:r w:rsidRPr="00A26474">
          <w:rPr>
            <w:rFonts w:cs="Arial"/>
            <w:color w:val="0000FF"/>
            <w:szCs w:val="28"/>
          </w:rPr>
          <w:t xml:space="preserve">Правил обеспечения условий </w:t>
        </w:r>
      </w:hyperlink>
      <w:r w:rsidRPr="00A26474">
        <w:rPr>
          <w:rFonts w:cs="Arial"/>
          <w:szCs w:val="28"/>
        </w:rPr>
        <w:t xml:space="preserve">доступности для инвалидов жилых помещений и общего имущества в многоквартирном доме, утвержденными </w:t>
      </w:r>
      <w:hyperlink r:id="rId193" w:tooltip="&quot;О мерах по приспособлению жилых помещений и общего имущества в многоквартирном доме с ...&quot;&#10;Постановление Правительства РФ от 09.07.2016 N 649&#10;Статус: Действующая редакция документа (действ. c 01.07.2020)" w:history="1">
        <w:r w:rsidRPr="00A26474">
          <w:rPr>
            <w:rStyle w:val="ab"/>
            <w:rFonts w:cs="Arial"/>
            <w:color w:val="0000AA"/>
            <w:szCs w:val="28"/>
          </w:rPr>
          <w:t>постановлением Правительства Российской Федерации от 09.07.2016 № 649</w:t>
        </w:r>
      </w:hyperlink>
      <w:r w:rsidRPr="00A26474">
        <w:rPr>
          <w:rFonts w:cs="Arial"/>
          <w:szCs w:val="28"/>
        </w:rPr>
        <w:t>.</w:t>
      </w:r>
    </w:p>
    <w:p w:rsidR="00A246C6" w:rsidRPr="00A26474" w:rsidRDefault="00A246C6" w:rsidP="00A246C6">
      <w:pPr>
        <w:widowControl w:val="0"/>
        <w:autoSpaceDE w:val="0"/>
        <w:autoSpaceDN w:val="0"/>
        <w:ind w:firstLine="709"/>
        <w:rPr>
          <w:rFonts w:cs="Arial"/>
          <w:szCs w:val="28"/>
        </w:rPr>
      </w:pPr>
      <w:r w:rsidRPr="00A26474">
        <w:rPr>
          <w:rFonts w:cs="Arial"/>
          <w:szCs w:val="28"/>
        </w:rPr>
        <w:t>Все собственники и совершеннолетние члены семьи собственника, имеющие право пользования жилым помещением выражают согласие на обмен жилого помещения по адресу: пгт. Березово, ул. _____________________, д. _______, кв. _________, на другое жилое помещение из муниципального жилищного фонда в связи с невозможностью проживания инвалида в жилом помещении.</w:t>
      </w:r>
    </w:p>
    <w:p w:rsidR="00A246C6" w:rsidRPr="00A26474" w:rsidRDefault="00A246C6" w:rsidP="00A246C6">
      <w:pPr>
        <w:widowControl w:val="0"/>
        <w:autoSpaceDE w:val="0"/>
        <w:autoSpaceDN w:val="0"/>
        <w:ind w:firstLine="709"/>
        <w:rPr>
          <w:rFonts w:cs="Arial"/>
          <w:szCs w:val="28"/>
        </w:rPr>
      </w:pPr>
      <w:r w:rsidRPr="00A26474">
        <w:rPr>
          <w:rFonts w:cs="Arial"/>
          <w:szCs w:val="28"/>
        </w:rPr>
        <w:lastRenderedPageBreak/>
        <w:t>Подписи:</w:t>
      </w:r>
    </w:p>
    <w:p w:rsidR="00A246C6" w:rsidRPr="00A26474" w:rsidRDefault="00A246C6" w:rsidP="00A246C6">
      <w:pPr>
        <w:widowControl w:val="0"/>
        <w:autoSpaceDE w:val="0"/>
        <w:autoSpaceDN w:val="0"/>
        <w:ind w:firstLine="0"/>
        <w:rPr>
          <w:rFonts w:cs="Arial"/>
          <w:szCs w:val="28"/>
        </w:rPr>
      </w:pPr>
      <w:r w:rsidRPr="00A26474">
        <w:rPr>
          <w:rFonts w:cs="Arial"/>
          <w:szCs w:val="28"/>
        </w:rPr>
        <w:t>Собственник (и) ________________ / ____________________________________ Ф.И.О.</w:t>
      </w:r>
    </w:p>
    <w:p w:rsidR="00A246C6" w:rsidRPr="00A26474" w:rsidRDefault="00A246C6" w:rsidP="00A246C6">
      <w:pPr>
        <w:widowControl w:val="0"/>
        <w:autoSpaceDE w:val="0"/>
        <w:autoSpaceDN w:val="0"/>
        <w:ind w:firstLine="0"/>
        <w:rPr>
          <w:rFonts w:cs="Arial"/>
          <w:szCs w:val="28"/>
        </w:rPr>
      </w:pPr>
      <w:r w:rsidRPr="00A26474">
        <w:rPr>
          <w:rFonts w:cs="Arial"/>
          <w:szCs w:val="28"/>
        </w:rPr>
        <w:t>Члены семьи собственника, имеющие право пользования жилым помещением:</w:t>
      </w:r>
    </w:p>
    <w:p w:rsidR="00A246C6" w:rsidRPr="00A26474" w:rsidRDefault="00A246C6" w:rsidP="00A246C6">
      <w:pPr>
        <w:widowControl w:val="0"/>
        <w:autoSpaceDE w:val="0"/>
        <w:autoSpaceDN w:val="0"/>
        <w:ind w:firstLine="0"/>
        <w:rPr>
          <w:rFonts w:cs="Arial"/>
          <w:szCs w:val="28"/>
        </w:rPr>
      </w:pPr>
      <w:r w:rsidRPr="00A26474">
        <w:rPr>
          <w:rFonts w:cs="Arial"/>
          <w:szCs w:val="28"/>
        </w:rPr>
        <w:t>1. ___________________________ /_____________________________________ Ф.И.О.</w:t>
      </w:r>
    </w:p>
    <w:p w:rsidR="00A246C6" w:rsidRPr="00A26474" w:rsidRDefault="00A246C6" w:rsidP="00A246C6">
      <w:pPr>
        <w:widowControl w:val="0"/>
        <w:autoSpaceDE w:val="0"/>
        <w:autoSpaceDN w:val="0"/>
        <w:ind w:firstLine="0"/>
        <w:rPr>
          <w:rFonts w:cs="Arial"/>
          <w:szCs w:val="28"/>
        </w:rPr>
      </w:pPr>
      <w:r w:rsidRPr="00A26474">
        <w:rPr>
          <w:rFonts w:cs="Arial"/>
          <w:szCs w:val="28"/>
        </w:rPr>
        <w:t>2. __________________________ / _____________________________________ Ф.И.О.</w:t>
      </w:r>
    </w:p>
    <w:p w:rsidR="00A246C6" w:rsidRPr="00A26474" w:rsidRDefault="00A246C6" w:rsidP="00A246C6">
      <w:pPr>
        <w:widowControl w:val="0"/>
        <w:autoSpaceDE w:val="0"/>
        <w:autoSpaceDN w:val="0"/>
        <w:ind w:firstLine="0"/>
        <w:rPr>
          <w:rFonts w:cs="Arial"/>
          <w:szCs w:val="28"/>
        </w:rPr>
      </w:pPr>
      <w:r w:rsidRPr="00A26474">
        <w:rPr>
          <w:rFonts w:cs="Arial"/>
          <w:szCs w:val="28"/>
        </w:rPr>
        <w:t>3. _________________________ / ______________________________________ Ф.И.О.</w:t>
      </w:r>
    </w:p>
    <w:p w:rsidR="00A246C6" w:rsidRPr="00A26474" w:rsidRDefault="00A246C6" w:rsidP="00A246C6">
      <w:pPr>
        <w:widowControl w:val="0"/>
        <w:autoSpaceDE w:val="0"/>
        <w:autoSpaceDN w:val="0"/>
        <w:ind w:firstLine="0"/>
        <w:rPr>
          <w:rFonts w:cs="Arial"/>
          <w:szCs w:val="28"/>
        </w:rPr>
      </w:pPr>
      <w:r w:rsidRPr="00A26474">
        <w:rPr>
          <w:rFonts w:cs="Arial"/>
          <w:szCs w:val="28"/>
        </w:rPr>
        <w:t>«____» ____________ 20___</w:t>
      </w:r>
    </w:p>
    <w:p w:rsidR="00A246C6" w:rsidRPr="00A26474" w:rsidRDefault="00A246C6" w:rsidP="00A246C6">
      <w:pPr>
        <w:widowControl w:val="0"/>
        <w:autoSpaceDE w:val="0"/>
        <w:autoSpaceDN w:val="0"/>
        <w:ind w:firstLine="709"/>
        <w:rPr>
          <w:rFonts w:cs="Arial"/>
          <w:szCs w:val="28"/>
        </w:rPr>
      </w:pPr>
      <w:r w:rsidRPr="00A26474">
        <w:rPr>
          <w:rFonts w:cs="Arial"/>
          <w:szCs w:val="28"/>
        </w:rPr>
        <w:t xml:space="preserve">Я и мои члены семьи подтверждаем, что сведения, сообщенные нами в отдел жилищных программ администрации Березовского района в настоящем заявлении, точны и исчерпывающи, насколько мне и моим членам семьи известно. </w:t>
      </w:r>
    </w:p>
    <w:p w:rsidR="00A246C6" w:rsidRPr="00A26474" w:rsidRDefault="00A246C6" w:rsidP="00A246C6">
      <w:pPr>
        <w:widowControl w:val="0"/>
        <w:autoSpaceDE w:val="0"/>
        <w:autoSpaceDN w:val="0"/>
        <w:ind w:firstLine="709"/>
        <w:rPr>
          <w:rFonts w:cs="Arial"/>
          <w:szCs w:val="28"/>
        </w:rPr>
      </w:pPr>
      <w:r w:rsidRPr="00A26474">
        <w:rPr>
          <w:rFonts w:cs="Arial"/>
          <w:szCs w:val="28"/>
        </w:rPr>
        <w:t xml:space="preserve">Я и члены моей семьи сознаем, что за представление ложных сведений мы несем ответственность в соответствии с законодательством Российской Федерации. </w:t>
      </w:r>
    </w:p>
    <w:p w:rsidR="00A246C6" w:rsidRPr="00A26474" w:rsidRDefault="00A246C6" w:rsidP="00A246C6">
      <w:pPr>
        <w:widowControl w:val="0"/>
        <w:autoSpaceDE w:val="0"/>
        <w:autoSpaceDN w:val="0"/>
        <w:ind w:firstLine="709"/>
        <w:rPr>
          <w:rFonts w:cs="Arial"/>
          <w:szCs w:val="28"/>
        </w:rPr>
      </w:pPr>
      <w:r w:rsidRPr="00A26474">
        <w:rPr>
          <w:rFonts w:cs="Arial"/>
          <w:szCs w:val="28"/>
        </w:rPr>
        <w:t>Я (мы) даю (ем) разрешение отделу жилищных программ администрации березовского района в случае необходимости провести проверку информации, сообщенной в данном заявлении и содержащейся в прилагаемых документах.</w:t>
      </w:r>
    </w:p>
    <w:p w:rsidR="00A246C6" w:rsidRPr="00A26474" w:rsidRDefault="00A246C6" w:rsidP="00A246C6">
      <w:pPr>
        <w:widowControl w:val="0"/>
        <w:autoSpaceDE w:val="0"/>
        <w:autoSpaceDN w:val="0"/>
        <w:ind w:firstLine="709"/>
        <w:rPr>
          <w:rFonts w:cs="Arial"/>
          <w:szCs w:val="28"/>
        </w:rPr>
      </w:pPr>
      <w:r w:rsidRPr="00A26474">
        <w:rPr>
          <w:rFonts w:cs="Arial"/>
          <w:szCs w:val="28"/>
        </w:rPr>
        <w:t>Я (мы) обязуюсь (обязуемся) незамедлительно уведомить об изменении указанных мной (нами) в настоящем заявлении и прилагаемых документах сведений. Против проверки указанных мной сведений и представленных документов не возражаю.</w:t>
      </w:r>
    </w:p>
    <w:p w:rsidR="00A246C6" w:rsidRPr="00A26474" w:rsidRDefault="00A246C6" w:rsidP="00A246C6">
      <w:pPr>
        <w:widowControl w:val="0"/>
        <w:autoSpaceDE w:val="0"/>
        <w:autoSpaceDN w:val="0"/>
        <w:ind w:firstLine="709"/>
        <w:rPr>
          <w:rFonts w:cs="Arial"/>
          <w:szCs w:val="28"/>
        </w:rPr>
      </w:pPr>
      <w:r w:rsidRPr="00A26474">
        <w:rPr>
          <w:rFonts w:cs="Arial"/>
          <w:szCs w:val="28"/>
        </w:rPr>
        <w:t>Мне известно, что предоставление недостоверной информации, заведомо ложных сведений, указанных в заявлении, повлечет отказ в обмене жилых помещений инвалидам, семьям, имеющим детей-инвалидов.</w:t>
      </w:r>
    </w:p>
    <w:p w:rsidR="00A246C6" w:rsidRPr="00A26474" w:rsidRDefault="00A246C6" w:rsidP="00A246C6">
      <w:pPr>
        <w:ind w:firstLine="687"/>
        <w:rPr>
          <w:rFonts w:cs="Arial"/>
          <w:szCs w:val="28"/>
        </w:rPr>
      </w:pPr>
      <w:r w:rsidRPr="00A26474">
        <w:rPr>
          <w:rFonts w:cs="Arial"/>
          <w:szCs w:val="28"/>
        </w:rPr>
        <w:t xml:space="preserve">В соответствии с требованиями статьи 9 Федерального закона от 27.07.2006           </w:t>
      </w:r>
      <w:hyperlink r:id="rId194" w:tooltip="&quot;О персональных данных (с изменениями на 24 июня 2025 года)&quot;&#10;Федеральный закон от 27.07.2006 N 152-ФЗ&#10;Статус: Действующая редакция документа (действ. c 01.09.2025)" w:history="1">
        <w:r w:rsidRPr="00A26474">
          <w:rPr>
            <w:rStyle w:val="ab"/>
            <w:rFonts w:cs="Arial"/>
            <w:color w:val="0000AA"/>
            <w:szCs w:val="28"/>
          </w:rPr>
          <w:t>№ 152-ФЗ «О персональных данных»</w:t>
        </w:r>
      </w:hyperlink>
      <w:r w:rsidRPr="00A26474">
        <w:rPr>
          <w:rFonts w:cs="Arial"/>
          <w:szCs w:val="28"/>
        </w:rPr>
        <w:t xml:space="preserve"> подтверждаю свое согласие на обработку органами местного самоуправления моих персональных данных, включающих: фамилию, имя, отчество, пол, дату рождения, адрес проживания, контактный телефон, а также любых других персональных данных, необходимых для решения вопроса об обмене жилых помещений инвалидам, семьям, имеющим детей-инвалидов.</w:t>
      </w:r>
    </w:p>
    <w:p w:rsidR="00A246C6" w:rsidRPr="00A26474" w:rsidRDefault="00A246C6" w:rsidP="00A246C6">
      <w:pPr>
        <w:widowControl w:val="0"/>
        <w:autoSpaceDE w:val="0"/>
        <w:autoSpaceDN w:val="0"/>
        <w:ind w:firstLine="709"/>
        <w:rPr>
          <w:rFonts w:cs="Arial"/>
          <w:szCs w:val="28"/>
        </w:rPr>
      </w:pPr>
      <w:r w:rsidRPr="00A26474">
        <w:rPr>
          <w:rFonts w:cs="Arial"/>
          <w:szCs w:val="28"/>
        </w:rPr>
        <w:t>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Оператор вправе обрабатывать мои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 а также запрашивать информацию и документы, необходимые для рассмотрения вопроса об обмене жилых помещений инвалидам, семьям, имеющим детей-инвалидов.</w:t>
      </w:r>
    </w:p>
    <w:p w:rsidR="00A246C6" w:rsidRPr="00A26474" w:rsidRDefault="00A246C6" w:rsidP="00A246C6">
      <w:pPr>
        <w:widowControl w:val="0"/>
        <w:autoSpaceDE w:val="0"/>
        <w:autoSpaceDN w:val="0"/>
        <w:ind w:firstLine="709"/>
        <w:rPr>
          <w:rFonts w:cs="Arial"/>
          <w:szCs w:val="28"/>
        </w:rPr>
      </w:pPr>
      <w:r w:rsidRPr="00A26474">
        <w:rPr>
          <w:rFonts w:cs="Arial"/>
          <w:szCs w:val="28"/>
        </w:rPr>
        <w:t>Оператор имеет право во исполнение своих обязательств об обмене жилых помещений инвалидам, семьям, имеющим детей-инвалидов на обмен (прием и передачу) моими персональными данными с органами государственной власти и местного самоуправления с использованием машинных носителей или по каналам связи, с соблюдением мер, обеспечивающих их защиту от не санкционированного доступа.</w:t>
      </w:r>
    </w:p>
    <w:p w:rsidR="00A246C6" w:rsidRPr="00A26474" w:rsidRDefault="00A246C6" w:rsidP="00A246C6">
      <w:pPr>
        <w:widowControl w:val="0"/>
        <w:autoSpaceDE w:val="0"/>
        <w:autoSpaceDN w:val="0"/>
        <w:ind w:firstLine="709"/>
        <w:rPr>
          <w:rFonts w:cs="Arial"/>
          <w:szCs w:val="28"/>
        </w:rPr>
      </w:pPr>
      <w:r w:rsidRPr="00A26474">
        <w:rPr>
          <w:rFonts w:cs="Arial"/>
          <w:szCs w:val="28"/>
        </w:rPr>
        <w:t>Настоящее согласие действует бессрочно.</w:t>
      </w:r>
    </w:p>
    <w:p w:rsidR="00A246C6" w:rsidRPr="00A26474" w:rsidRDefault="00A246C6" w:rsidP="00A246C6">
      <w:pPr>
        <w:widowControl w:val="0"/>
        <w:autoSpaceDE w:val="0"/>
        <w:autoSpaceDN w:val="0"/>
        <w:ind w:firstLine="0"/>
        <w:rPr>
          <w:rFonts w:cs="Arial"/>
          <w:szCs w:val="28"/>
        </w:rPr>
      </w:pPr>
    </w:p>
    <w:p w:rsidR="00A246C6" w:rsidRPr="00A26474" w:rsidRDefault="00A246C6" w:rsidP="00A246C6">
      <w:pPr>
        <w:widowControl w:val="0"/>
        <w:autoSpaceDE w:val="0"/>
        <w:autoSpaceDN w:val="0"/>
        <w:ind w:firstLine="0"/>
        <w:rPr>
          <w:rFonts w:cs="Arial"/>
          <w:szCs w:val="28"/>
        </w:rPr>
      </w:pPr>
      <w:r w:rsidRPr="00A26474">
        <w:rPr>
          <w:rFonts w:cs="Arial"/>
          <w:szCs w:val="28"/>
        </w:rPr>
        <w:t>Подпись заявителя _______________________________________________</w:t>
      </w:r>
    </w:p>
    <w:p w:rsidR="00A246C6" w:rsidRPr="00A26474" w:rsidRDefault="00A246C6" w:rsidP="00A246C6">
      <w:pPr>
        <w:widowControl w:val="0"/>
        <w:autoSpaceDE w:val="0"/>
        <w:autoSpaceDN w:val="0"/>
        <w:ind w:firstLine="0"/>
        <w:rPr>
          <w:rFonts w:cs="Arial"/>
          <w:szCs w:val="28"/>
        </w:rPr>
      </w:pPr>
    </w:p>
    <w:p w:rsidR="00A246C6" w:rsidRPr="00A26474" w:rsidRDefault="00A246C6" w:rsidP="00A246C6">
      <w:pPr>
        <w:widowControl w:val="0"/>
        <w:autoSpaceDE w:val="0"/>
        <w:autoSpaceDN w:val="0"/>
        <w:ind w:firstLine="0"/>
        <w:rPr>
          <w:rFonts w:cs="Arial"/>
          <w:szCs w:val="28"/>
        </w:rPr>
      </w:pPr>
      <w:r w:rsidRPr="00A26474">
        <w:rPr>
          <w:rFonts w:cs="Arial"/>
          <w:szCs w:val="28"/>
        </w:rPr>
        <w:t>Подписи совершеннолетних членов семьи: ____________________________</w:t>
      </w:r>
    </w:p>
    <w:p w:rsidR="00A246C6" w:rsidRPr="00A26474" w:rsidRDefault="00A246C6" w:rsidP="00A246C6">
      <w:pPr>
        <w:widowControl w:val="0"/>
        <w:autoSpaceDE w:val="0"/>
        <w:autoSpaceDN w:val="0"/>
        <w:ind w:firstLine="0"/>
        <w:rPr>
          <w:rFonts w:cs="Arial"/>
          <w:szCs w:val="28"/>
        </w:rPr>
      </w:pPr>
    </w:p>
    <w:p w:rsidR="00A246C6" w:rsidRPr="00A26474" w:rsidRDefault="00A246C6" w:rsidP="00A246C6">
      <w:pPr>
        <w:widowControl w:val="0"/>
        <w:autoSpaceDE w:val="0"/>
        <w:autoSpaceDN w:val="0"/>
        <w:ind w:firstLine="709"/>
        <w:jc w:val="right"/>
        <w:outlineLvl w:val="1"/>
        <w:rPr>
          <w:rFonts w:cs="Arial"/>
          <w:b/>
          <w:szCs w:val="20"/>
        </w:rPr>
      </w:pPr>
      <w:r w:rsidRPr="00A26474">
        <w:rPr>
          <w:rFonts w:cs="Arial"/>
          <w:szCs w:val="28"/>
        </w:rPr>
        <w:br w:type="page"/>
      </w:r>
      <w:r w:rsidRPr="00A26474">
        <w:rPr>
          <w:rFonts w:cs="Arial"/>
          <w:b/>
          <w:szCs w:val="20"/>
        </w:rPr>
        <w:lastRenderedPageBreak/>
        <w:t>Приложение 2</w:t>
      </w:r>
    </w:p>
    <w:p w:rsidR="00A246C6" w:rsidRPr="00A26474" w:rsidRDefault="00A246C6" w:rsidP="00A246C6">
      <w:pPr>
        <w:widowControl w:val="0"/>
        <w:autoSpaceDE w:val="0"/>
        <w:autoSpaceDN w:val="0"/>
        <w:ind w:firstLine="0"/>
        <w:jc w:val="right"/>
        <w:rPr>
          <w:rFonts w:cs="Arial"/>
          <w:b/>
          <w:szCs w:val="20"/>
        </w:rPr>
      </w:pPr>
      <w:r w:rsidRPr="00A26474">
        <w:rPr>
          <w:rFonts w:cs="Arial"/>
          <w:b/>
          <w:szCs w:val="20"/>
        </w:rPr>
        <w:t xml:space="preserve">к Порядку обмена жилых помещений </w:t>
      </w:r>
    </w:p>
    <w:p w:rsidR="00A246C6" w:rsidRPr="00A26474" w:rsidRDefault="00A246C6" w:rsidP="00A246C6">
      <w:pPr>
        <w:widowControl w:val="0"/>
        <w:autoSpaceDE w:val="0"/>
        <w:autoSpaceDN w:val="0"/>
        <w:ind w:firstLine="0"/>
        <w:jc w:val="right"/>
        <w:rPr>
          <w:rFonts w:cs="Arial"/>
          <w:b/>
          <w:szCs w:val="20"/>
        </w:rPr>
      </w:pPr>
      <w:r w:rsidRPr="00A26474">
        <w:rPr>
          <w:rFonts w:cs="Arial"/>
          <w:b/>
          <w:szCs w:val="20"/>
        </w:rPr>
        <w:t xml:space="preserve">инвалидам, семьям, имеющим детей-инвалидов </w:t>
      </w:r>
    </w:p>
    <w:p w:rsidR="00A246C6" w:rsidRPr="00A26474" w:rsidRDefault="00A246C6" w:rsidP="00A246C6">
      <w:pPr>
        <w:widowControl w:val="0"/>
        <w:autoSpaceDE w:val="0"/>
        <w:autoSpaceDN w:val="0"/>
        <w:ind w:firstLine="0"/>
        <w:jc w:val="right"/>
        <w:outlineLvl w:val="2"/>
        <w:rPr>
          <w:rFonts w:cs="Arial"/>
          <w:szCs w:val="28"/>
        </w:rPr>
      </w:pPr>
    </w:p>
    <w:p w:rsidR="00A246C6" w:rsidRPr="00A26474" w:rsidRDefault="00A246C6" w:rsidP="00A246C6">
      <w:pPr>
        <w:widowControl w:val="0"/>
        <w:autoSpaceDE w:val="0"/>
        <w:autoSpaceDN w:val="0"/>
        <w:ind w:firstLine="0"/>
        <w:jc w:val="right"/>
        <w:outlineLvl w:val="2"/>
        <w:rPr>
          <w:rFonts w:cs="Arial"/>
          <w:szCs w:val="28"/>
        </w:rPr>
      </w:pPr>
    </w:p>
    <w:p w:rsidR="00A246C6" w:rsidRPr="00A26474" w:rsidRDefault="00A246C6" w:rsidP="00A246C6">
      <w:pPr>
        <w:widowControl w:val="0"/>
        <w:autoSpaceDE w:val="0"/>
        <w:autoSpaceDN w:val="0"/>
        <w:ind w:firstLine="0"/>
        <w:jc w:val="right"/>
        <w:rPr>
          <w:rFonts w:cs="Arial"/>
          <w:szCs w:val="28"/>
        </w:rPr>
      </w:pPr>
      <w:r w:rsidRPr="00A26474">
        <w:rPr>
          <w:rFonts w:cs="Arial"/>
          <w:szCs w:val="28"/>
        </w:rPr>
        <w:t>Форма</w:t>
      </w:r>
    </w:p>
    <w:p w:rsidR="00A246C6" w:rsidRPr="00A26474" w:rsidRDefault="00A246C6" w:rsidP="00A246C6">
      <w:pPr>
        <w:widowControl w:val="0"/>
        <w:autoSpaceDE w:val="0"/>
        <w:autoSpaceDN w:val="0"/>
        <w:ind w:firstLine="0"/>
        <w:jc w:val="right"/>
        <w:rPr>
          <w:rFonts w:cs="Arial"/>
          <w:szCs w:val="28"/>
        </w:rPr>
      </w:pPr>
    </w:p>
    <w:p w:rsidR="00A246C6" w:rsidRPr="00A26474" w:rsidRDefault="00A246C6" w:rsidP="00A246C6">
      <w:pPr>
        <w:widowControl w:val="0"/>
        <w:autoSpaceDE w:val="0"/>
        <w:autoSpaceDN w:val="0"/>
        <w:ind w:firstLine="0"/>
        <w:jc w:val="left"/>
        <w:rPr>
          <w:rFonts w:cs="Arial"/>
          <w:szCs w:val="28"/>
        </w:rPr>
      </w:pPr>
    </w:p>
    <w:p w:rsidR="00A246C6" w:rsidRPr="00A26474" w:rsidRDefault="00A246C6" w:rsidP="00A246C6">
      <w:pPr>
        <w:widowControl w:val="0"/>
        <w:autoSpaceDE w:val="0"/>
        <w:autoSpaceDN w:val="0"/>
        <w:ind w:firstLine="0"/>
        <w:jc w:val="center"/>
        <w:rPr>
          <w:rFonts w:cs="Arial"/>
          <w:szCs w:val="28"/>
        </w:rPr>
      </w:pPr>
      <w:bookmarkStart w:id="11" w:name="P948"/>
      <w:bookmarkEnd w:id="11"/>
      <w:r w:rsidRPr="00A26474">
        <w:rPr>
          <w:rFonts w:cs="Arial"/>
          <w:szCs w:val="28"/>
        </w:rPr>
        <w:t>Единый список инвалидов,</w:t>
      </w:r>
    </w:p>
    <w:p w:rsidR="00A246C6" w:rsidRPr="00A26474" w:rsidRDefault="00A246C6" w:rsidP="00A246C6">
      <w:pPr>
        <w:widowControl w:val="0"/>
        <w:autoSpaceDE w:val="0"/>
        <w:autoSpaceDN w:val="0"/>
        <w:ind w:firstLine="0"/>
        <w:jc w:val="center"/>
        <w:rPr>
          <w:rFonts w:cs="Arial"/>
          <w:szCs w:val="28"/>
        </w:rPr>
      </w:pPr>
      <w:r w:rsidRPr="00A26474">
        <w:rPr>
          <w:rFonts w:cs="Arial"/>
          <w:szCs w:val="28"/>
        </w:rPr>
        <w:t>семей, имеющих детей-инвалидов, являющихся собственниками</w:t>
      </w:r>
    </w:p>
    <w:p w:rsidR="00A246C6" w:rsidRPr="00A26474" w:rsidRDefault="00A246C6" w:rsidP="00A246C6">
      <w:pPr>
        <w:widowControl w:val="0"/>
        <w:autoSpaceDE w:val="0"/>
        <w:autoSpaceDN w:val="0"/>
        <w:ind w:firstLine="0"/>
        <w:jc w:val="center"/>
        <w:rPr>
          <w:rFonts w:cs="Arial"/>
          <w:szCs w:val="28"/>
        </w:rPr>
      </w:pPr>
      <w:r w:rsidRPr="00A26474">
        <w:rPr>
          <w:rFonts w:cs="Arial"/>
          <w:szCs w:val="28"/>
        </w:rPr>
        <w:t>жилых помещений, членами семьи собственника, а также</w:t>
      </w:r>
    </w:p>
    <w:p w:rsidR="00A246C6" w:rsidRPr="00A26474" w:rsidRDefault="00A246C6" w:rsidP="00A246C6">
      <w:pPr>
        <w:widowControl w:val="0"/>
        <w:autoSpaceDE w:val="0"/>
        <w:autoSpaceDN w:val="0"/>
        <w:ind w:firstLine="0"/>
        <w:jc w:val="center"/>
        <w:rPr>
          <w:rFonts w:cs="Arial"/>
          <w:szCs w:val="28"/>
        </w:rPr>
      </w:pPr>
      <w:r w:rsidRPr="00A26474">
        <w:rPr>
          <w:rFonts w:cs="Arial"/>
          <w:szCs w:val="28"/>
        </w:rPr>
        <w:t>являющихся нанимателями или членами семьи нанимателя жилых</w:t>
      </w:r>
    </w:p>
    <w:p w:rsidR="00A246C6" w:rsidRPr="00A26474" w:rsidRDefault="00A246C6" w:rsidP="00A246C6">
      <w:pPr>
        <w:widowControl w:val="0"/>
        <w:autoSpaceDE w:val="0"/>
        <w:autoSpaceDN w:val="0"/>
        <w:ind w:firstLine="0"/>
        <w:jc w:val="center"/>
        <w:rPr>
          <w:rFonts w:cs="Arial"/>
          <w:szCs w:val="28"/>
        </w:rPr>
      </w:pPr>
      <w:r w:rsidRPr="00A26474">
        <w:rPr>
          <w:rFonts w:cs="Arial"/>
          <w:szCs w:val="28"/>
        </w:rPr>
        <w:t>помещений по договорам социального найма муниципального</w:t>
      </w:r>
    </w:p>
    <w:p w:rsidR="00A246C6" w:rsidRPr="00A26474" w:rsidRDefault="00A246C6" w:rsidP="00A246C6">
      <w:pPr>
        <w:widowControl w:val="0"/>
        <w:autoSpaceDE w:val="0"/>
        <w:autoSpaceDN w:val="0"/>
        <w:ind w:firstLine="0"/>
        <w:jc w:val="center"/>
        <w:rPr>
          <w:rFonts w:cs="Arial"/>
          <w:szCs w:val="28"/>
        </w:rPr>
      </w:pPr>
      <w:r w:rsidRPr="00A26474">
        <w:rPr>
          <w:rFonts w:cs="Arial"/>
          <w:szCs w:val="28"/>
        </w:rPr>
        <w:t>жилищного фонда городского поселения Березово</w:t>
      </w:r>
    </w:p>
    <w:p w:rsidR="00A246C6" w:rsidRPr="00A26474" w:rsidRDefault="00A246C6" w:rsidP="00A246C6">
      <w:pPr>
        <w:widowControl w:val="0"/>
        <w:autoSpaceDE w:val="0"/>
        <w:autoSpaceDN w:val="0"/>
        <w:ind w:firstLine="0"/>
        <w:jc w:val="center"/>
        <w:rPr>
          <w:rFonts w:cs="Arial"/>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3"/>
        <w:gridCol w:w="1159"/>
        <w:gridCol w:w="1275"/>
        <w:gridCol w:w="1701"/>
        <w:gridCol w:w="1247"/>
        <w:gridCol w:w="1275"/>
        <w:gridCol w:w="1134"/>
        <w:gridCol w:w="1306"/>
      </w:tblGrid>
      <w:tr w:rsidR="00A246C6" w:rsidRPr="00A26474" w:rsidTr="00A246C6">
        <w:tc>
          <w:tcPr>
            <w:tcW w:w="463" w:type="dxa"/>
            <w:vMerge w:val="restart"/>
            <w:tcBorders>
              <w:top w:val="single" w:sz="4" w:space="0" w:color="auto"/>
              <w:left w:val="single" w:sz="4" w:space="0" w:color="auto"/>
              <w:bottom w:val="single" w:sz="4" w:space="0" w:color="auto"/>
              <w:right w:val="single" w:sz="4" w:space="0" w:color="auto"/>
            </w:tcBorders>
            <w:hideMark/>
          </w:tcPr>
          <w:p w:rsidR="00A246C6" w:rsidRPr="00A26474" w:rsidRDefault="00A246C6" w:rsidP="00A246C6">
            <w:pPr>
              <w:widowControl w:val="0"/>
              <w:autoSpaceDE w:val="0"/>
              <w:autoSpaceDN w:val="0"/>
              <w:ind w:firstLine="0"/>
              <w:jc w:val="center"/>
              <w:rPr>
                <w:rFonts w:cs="Arial"/>
                <w:szCs w:val="28"/>
              </w:rPr>
            </w:pPr>
            <w:r w:rsidRPr="00A26474">
              <w:rPr>
                <w:rFonts w:cs="Arial"/>
                <w:szCs w:val="28"/>
              </w:rPr>
              <w:t>N п/п</w:t>
            </w:r>
          </w:p>
        </w:tc>
        <w:tc>
          <w:tcPr>
            <w:tcW w:w="1159" w:type="dxa"/>
            <w:vMerge w:val="restart"/>
            <w:tcBorders>
              <w:top w:val="single" w:sz="4" w:space="0" w:color="auto"/>
              <w:left w:val="single" w:sz="4" w:space="0" w:color="auto"/>
              <w:bottom w:val="single" w:sz="4" w:space="0" w:color="auto"/>
              <w:right w:val="single" w:sz="4" w:space="0" w:color="auto"/>
            </w:tcBorders>
            <w:hideMark/>
          </w:tcPr>
          <w:p w:rsidR="00A246C6" w:rsidRPr="00A26474" w:rsidRDefault="00A246C6" w:rsidP="00A246C6">
            <w:pPr>
              <w:widowControl w:val="0"/>
              <w:autoSpaceDE w:val="0"/>
              <w:autoSpaceDN w:val="0"/>
              <w:ind w:firstLine="0"/>
              <w:jc w:val="center"/>
              <w:rPr>
                <w:rFonts w:cs="Arial"/>
                <w:szCs w:val="28"/>
              </w:rPr>
            </w:pPr>
            <w:r w:rsidRPr="00A26474">
              <w:rPr>
                <w:rFonts w:cs="Arial"/>
                <w:szCs w:val="28"/>
              </w:rPr>
              <w:t>Ф.И.О.</w:t>
            </w:r>
          </w:p>
          <w:p w:rsidR="00A246C6" w:rsidRPr="00A26474" w:rsidRDefault="00A246C6" w:rsidP="00A246C6">
            <w:pPr>
              <w:widowControl w:val="0"/>
              <w:autoSpaceDE w:val="0"/>
              <w:autoSpaceDN w:val="0"/>
              <w:ind w:firstLine="0"/>
              <w:jc w:val="center"/>
              <w:rPr>
                <w:rFonts w:cs="Arial"/>
                <w:szCs w:val="28"/>
              </w:rPr>
            </w:pPr>
            <w:r w:rsidRPr="00A26474">
              <w:rPr>
                <w:rFonts w:cs="Arial"/>
                <w:szCs w:val="28"/>
              </w:rPr>
              <w:t>заявителя</w:t>
            </w:r>
          </w:p>
        </w:tc>
        <w:tc>
          <w:tcPr>
            <w:tcW w:w="1275" w:type="dxa"/>
            <w:vMerge w:val="restart"/>
            <w:tcBorders>
              <w:top w:val="single" w:sz="4" w:space="0" w:color="auto"/>
              <w:left w:val="single" w:sz="4" w:space="0" w:color="auto"/>
              <w:bottom w:val="single" w:sz="4" w:space="0" w:color="auto"/>
              <w:right w:val="single" w:sz="4" w:space="0" w:color="auto"/>
            </w:tcBorders>
            <w:hideMark/>
          </w:tcPr>
          <w:p w:rsidR="00A246C6" w:rsidRPr="00A26474" w:rsidRDefault="00A246C6" w:rsidP="00A246C6">
            <w:pPr>
              <w:widowControl w:val="0"/>
              <w:autoSpaceDE w:val="0"/>
              <w:autoSpaceDN w:val="0"/>
              <w:ind w:firstLine="0"/>
              <w:jc w:val="center"/>
              <w:rPr>
                <w:rFonts w:cs="Arial"/>
                <w:szCs w:val="28"/>
              </w:rPr>
            </w:pPr>
            <w:r w:rsidRPr="00A26474">
              <w:rPr>
                <w:rFonts w:cs="Arial"/>
                <w:szCs w:val="28"/>
              </w:rPr>
              <w:t>Состав</w:t>
            </w:r>
          </w:p>
          <w:p w:rsidR="00A246C6" w:rsidRPr="00A26474" w:rsidRDefault="00A246C6" w:rsidP="00A246C6">
            <w:pPr>
              <w:widowControl w:val="0"/>
              <w:autoSpaceDE w:val="0"/>
              <w:autoSpaceDN w:val="0"/>
              <w:ind w:firstLine="0"/>
              <w:jc w:val="center"/>
              <w:rPr>
                <w:rFonts w:cs="Arial"/>
                <w:szCs w:val="28"/>
              </w:rPr>
            </w:pPr>
            <w:r w:rsidRPr="00A26474">
              <w:rPr>
                <w:rFonts w:cs="Arial"/>
                <w:szCs w:val="28"/>
              </w:rPr>
              <w:t>семьи</w:t>
            </w:r>
          </w:p>
        </w:tc>
        <w:tc>
          <w:tcPr>
            <w:tcW w:w="4223" w:type="dxa"/>
            <w:gridSpan w:val="3"/>
            <w:tcBorders>
              <w:top w:val="single" w:sz="4" w:space="0" w:color="auto"/>
              <w:left w:val="single" w:sz="4" w:space="0" w:color="auto"/>
              <w:bottom w:val="single" w:sz="4" w:space="0" w:color="auto"/>
              <w:right w:val="single" w:sz="4" w:space="0" w:color="auto"/>
            </w:tcBorders>
            <w:hideMark/>
          </w:tcPr>
          <w:p w:rsidR="00A246C6" w:rsidRPr="00A26474" w:rsidRDefault="00A246C6" w:rsidP="00A246C6">
            <w:pPr>
              <w:widowControl w:val="0"/>
              <w:autoSpaceDE w:val="0"/>
              <w:autoSpaceDN w:val="0"/>
              <w:ind w:firstLine="0"/>
              <w:jc w:val="center"/>
              <w:rPr>
                <w:rFonts w:cs="Arial"/>
                <w:szCs w:val="28"/>
              </w:rPr>
            </w:pPr>
            <w:r w:rsidRPr="00A26474">
              <w:rPr>
                <w:rFonts w:cs="Arial"/>
                <w:szCs w:val="28"/>
              </w:rPr>
              <w:t>Характеристика</w:t>
            </w:r>
          </w:p>
          <w:p w:rsidR="00A246C6" w:rsidRPr="00A26474" w:rsidRDefault="00A246C6" w:rsidP="00A246C6">
            <w:pPr>
              <w:widowControl w:val="0"/>
              <w:autoSpaceDE w:val="0"/>
              <w:autoSpaceDN w:val="0"/>
              <w:ind w:firstLine="0"/>
              <w:jc w:val="center"/>
              <w:rPr>
                <w:rFonts w:cs="Arial"/>
                <w:szCs w:val="28"/>
              </w:rPr>
            </w:pPr>
            <w:r w:rsidRPr="00A26474">
              <w:rPr>
                <w:rFonts w:cs="Arial"/>
                <w:szCs w:val="28"/>
              </w:rPr>
              <w:t>занимаемого жилого помещения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A246C6" w:rsidRPr="00A26474" w:rsidRDefault="00A246C6" w:rsidP="00A246C6">
            <w:pPr>
              <w:widowControl w:val="0"/>
              <w:autoSpaceDE w:val="0"/>
              <w:autoSpaceDN w:val="0"/>
              <w:ind w:firstLine="0"/>
              <w:jc w:val="center"/>
              <w:rPr>
                <w:rFonts w:cs="Arial"/>
                <w:szCs w:val="28"/>
              </w:rPr>
            </w:pPr>
            <w:r w:rsidRPr="00A26474">
              <w:rPr>
                <w:rFonts w:cs="Arial"/>
                <w:szCs w:val="28"/>
              </w:rPr>
              <w:t>Дата</w:t>
            </w:r>
          </w:p>
          <w:p w:rsidR="00A246C6" w:rsidRPr="00A26474" w:rsidRDefault="00A246C6" w:rsidP="00A246C6">
            <w:pPr>
              <w:widowControl w:val="0"/>
              <w:autoSpaceDE w:val="0"/>
              <w:autoSpaceDN w:val="0"/>
              <w:ind w:firstLine="0"/>
              <w:jc w:val="center"/>
              <w:rPr>
                <w:rFonts w:cs="Arial"/>
                <w:szCs w:val="28"/>
              </w:rPr>
            </w:pPr>
            <w:r w:rsidRPr="00A26474">
              <w:rPr>
                <w:rFonts w:cs="Arial"/>
                <w:szCs w:val="28"/>
              </w:rPr>
              <w:t>подачи</w:t>
            </w:r>
          </w:p>
          <w:p w:rsidR="00A246C6" w:rsidRPr="00A26474" w:rsidRDefault="00A246C6" w:rsidP="00A246C6">
            <w:pPr>
              <w:widowControl w:val="0"/>
              <w:autoSpaceDE w:val="0"/>
              <w:autoSpaceDN w:val="0"/>
              <w:ind w:firstLine="0"/>
              <w:jc w:val="center"/>
              <w:rPr>
                <w:rFonts w:cs="Arial"/>
                <w:szCs w:val="28"/>
              </w:rPr>
            </w:pPr>
            <w:r w:rsidRPr="00A26474">
              <w:rPr>
                <w:rFonts w:cs="Arial"/>
                <w:szCs w:val="28"/>
              </w:rPr>
              <w:t>заявления</w:t>
            </w:r>
          </w:p>
        </w:tc>
        <w:tc>
          <w:tcPr>
            <w:tcW w:w="1306" w:type="dxa"/>
            <w:vMerge w:val="restart"/>
            <w:tcBorders>
              <w:top w:val="single" w:sz="4" w:space="0" w:color="auto"/>
              <w:left w:val="single" w:sz="4" w:space="0" w:color="auto"/>
              <w:bottom w:val="single" w:sz="4" w:space="0" w:color="auto"/>
              <w:right w:val="single" w:sz="4" w:space="0" w:color="auto"/>
            </w:tcBorders>
            <w:hideMark/>
          </w:tcPr>
          <w:p w:rsidR="00A246C6" w:rsidRPr="00A26474" w:rsidRDefault="00A246C6" w:rsidP="00A246C6">
            <w:pPr>
              <w:widowControl w:val="0"/>
              <w:autoSpaceDE w:val="0"/>
              <w:autoSpaceDN w:val="0"/>
              <w:ind w:firstLine="0"/>
              <w:jc w:val="center"/>
              <w:rPr>
                <w:rFonts w:cs="Arial"/>
                <w:szCs w:val="28"/>
              </w:rPr>
            </w:pPr>
            <w:r w:rsidRPr="00A26474">
              <w:rPr>
                <w:rFonts w:cs="Arial"/>
                <w:szCs w:val="28"/>
              </w:rPr>
              <w:t>Решение</w:t>
            </w:r>
          </w:p>
          <w:p w:rsidR="00A246C6" w:rsidRPr="00A26474" w:rsidRDefault="00A246C6" w:rsidP="00A246C6">
            <w:pPr>
              <w:widowControl w:val="0"/>
              <w:autoSpaceDE w:val="0"/>
              <w:autoSpaceDN w:val="0"/>
              <w:ind w:firstLine="0"/>
              <w:jc w:val="center"/>
              <w:rPr>
                <w:rFonts w:cs="Arial"/>
                <w:szCs w:val="28"/>
              </w:rPr>
            </w:pPr>
            <w:r w:rsidRPr="00A26474">
              <w:rPr>
                <w:rFonts w:cs="Arial"/>
                <w:szCs w:val="28"/>
              </w:rPr>
              <w:t>о включении</w:t>
            </w:r>
          </w:p>
          <w:p w:rsidR="00A246C6" w:rsidRPr="00A26474" w:rsidRDefault="00A246C6" w:rsidP="00A246C6">
            <w:pPr>
              <w:widowControl w:val="0"/>
              <w:autoSpaceDE w:val="0"/>
              <w:autoSpaceDN w:val="0"/>
              <w:ind w:firstLine="0"/>
              <w:jc w:val="center"/>
              <w:rPr>
                <w:rFonts w:cs="Arial"/>
                <w:szCs w:val="28"/>
              </w:rPr>
            </w:pPr>
            <w:r w:rsidRPr="00A26474">
              <w:rPr>
                <w:rFonts w:cs="Arial"/>
                <w:szCs w:val="28"/>
              </w:rPr>
              <w:t>в список</w:t>
            </w:r>
          </w:p>
        </w:tc>
      </w:tr>
      <w:tr w:rsidR="00A246C6" w:rsidRPr="00A26474" w:rsidTr="00A246C6">
        <w:tc>
          <w:tcPr>
            <w:tcW w:w="463" w:type="dxa"/>
            <w:vMerge/>
            <w:tcBorders>
              <w:top w:val="single" w:sz="4" w:space="0" w:color="auto"/>
              <w:left w:val="single" w:sz="4" w:space="0" w:color="auto"/>
              <w:bottom w:val="single" w:sz="4" w:space="0" w:color="auto"/>
              <w:right w:val="single" w:sz="4" w:space="0" w:color="auto"/>
            </w:tcBorders>
            <w:vAlign w:val="center"/>
            <w:hideMark/>
          </w:tcPr>
          <w:p w:rsidR="00A246C6" w:rsidRPr="00A26474" w:rsidRDefault="00A246C6" w:rsidP="00A246C6">
            <w:pPr>
              <w:ind w:firstLine="0"/>
              <w:jc w:val="left"/>
              <w:rPr>
                <w:rFonts w:cs="Arial"/>
                <w:szCs w:val="28"/>
              </w:rPr>
            </w:pPr>
          </w:p>
        </w:tc>
        <w:tc>
          <w:tcPr>
            <w:tcW w:w="1159" w:type="dxa"/>
            <w:vMerge/>
            <w:tcBorders>
              <w:top w:val="single" w:sz="4" w:space="0" w:color="auto"/>
              <w:left w:val="single" w:sz="4" w:space="0" w:color="auto"/>
              <w:bottom w:val="single" w:sz="4" w:space="0" w:color="auto"/>
              <w:right w:val="single" w:sz="4" w:space="0" w:color="auto"/>
            </w:tcBorders>
            <w:vAlign w:val="center"/>
            <w:hideMark/>
          </w:tcPr>
          <w:p w:rsidR="00A246C6" w:rsidRPr="00A26474" w:rsidRDefault="00A246C6" w:rsidP="00A246C6">
            <w:pPr>
              <w:ind w:firstLine="0"/>
              <w:jc w:val="left"/>
              <w:rPr>
                <w:rFonts w:cs="Arial"/>
                <w:szCs w:val="28"/>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A246C6" w:rsidRPr="00A26474" w:rsidRDefault="00A246C6" w:rsidP="00A246C6">
            <w:pPr>
              <w:ind w:firstLine="0"/>
              <w:jc w:val="left"/>
              <w:rPr>
                <w:rFonts w:cs="Arial"/>
                <w:szCs w:val="28"/>
              </w:rPr>
            </w:pPr>
          </w:p>
        </w:tc>
        <w:tc>
          <w:tcPr>
            <w:tcW w:w="1701" w:type="dxa"/>
            <w:tcBorders>
              <w:top w:val="single" w:sz="4" w:space="0" w:color="auto"/>
              <w:left w:val="single" w:sz="4" w:space="0" w:color="auto"/>
              <w:bottom w:val="single" w:sz="4" w:space="0" w:color="auto"/>
              <w:right w:val="single" w:sz="4" w:space="0" w:color="auto"/>
            </w:tcBorders>
            <w:hideMark/>
          </w:tcPr>
          <w:p w:rsidR="00A246C6" w:rsidRPr="00A26474" w:rsidRDefault="00A246C6" w:rsidP="00A246C6">
            <w:pPr>
              <w:widowControl w:val="0"/>
              <w:autoSpaceDE w:val="0"/>
              <w:autoSpaceDN w:val="0"/>
              <w:ind w:firstLine="0"/>
              <w:jc w:val="center"/>
              <w:rPr>
                <w:rFonts w:cs="Arial"/>
                <w:szCs w:val="28"/>
              </w:rPr>
            </w:pPr>
            <w:r w:rsidRPr="00A26474">
              <w:rPr>
                <w:rFonts w:cs="Arial"/>
                <w:szCs w:val="28"/>
              </w:rPr>
              <w:t>количество комнат</w:t>
            </w:r>
          </w:p>
        </w:tc>
        <w:tc>
          <w:tcPr>
            <w:tcW w:w="1247" w:type="dxa"/>
            <w:tcBorders>
              <w:top w:val="single" w:sz="4" w:space="0" w:color="auto"/>
              <w:left w:val="single" w:sz="4" w:space="0" w:color="auto"/>
              <w:bottom w:val="single" w:sz="4" w:space="0" w:color="auto"/>
              <w:right w:val="single" w:sz="4" w:space="0" w:color="auto"/>
            </w:tcBorders>
            <w:hideMark/>
          </w:tcPr>
          <w:p w:rsidR="00A246C6" w:rsidRPr="00A26474" w:rsidRDefault="00A246C6" w:rsidP="00A246C6">
            <w:pPr>
              <w:widowControl w:val="0"/>
              <w:autoSpaceDE w:val="0"/>
              <w:autoSpaceDN w:val="0"/>
              <w:ind w:firstLine="0"/>
              <w:jc w:val="center"/>
              <w:rPr>
                <w:rFonts w:cs="Arial"/>
                <w:szCs w:val="28"/>
              </w:rPr>
            </w:pPr>
            <w:r w:rsidRPr="00A26474">
              <w:rPr>
                <w:rFonts w:cs="Arial"/>
                <w:szCs w:val="28"/>
              </w:rPr>
              <w:t>площадь</w:t>
            </w:r>
          </w:p>
        </w:tc>
        <w:tc>
          <w:tcPr>
            <w:tcW w:w="1275" w:type="dxa"/>
            <w:tcBorders>
              <w:top w:val="single" w:sz="4" w:space="0" w:color="auto"/>
              <w:left w:val="single" w:sz="4" w:space="0" w:color="auto"/>
              <w:bottom w:val="single" w:sz="4" w:space="0" w:color="auto"/>
              <w:right w:val="single" w:sz="4" w:space="0" w:color="auto"/>
            </w:tcBorders>
            <w:hideMark/>
          </w:tcPr>
          <w:p w:rsidR="00A246C6" w:rsidRPr="00A26474" w:rsidRDefault="00A246C6" w:rsidP="00A246C6">
            <w:pPr>
              <w:widowControl w:val="0"/>
              <w:autoSpaceDE w:val="0"/>
              <w:autoSpaceDN w:val="0"/>
              <w:ind w:firstLine="0"/>
              <w:jc w:val="center"/>
              <w:rPr>
                <w:rFonts w:cs="Arial"/>
                <w:szCs w:val="28"/>
              </w:rPr>
            </w:pPr>
            <w:r w:rsidRPr="00A26474">
              <w:rPr>
                <w:rFonts w:cs="Arial"/>
                <w:szCs w:val="28"/>
              </w:rPr>
              <w:t>адрес</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A246C6" w:rsidRPr="00A26474" w:rsidRDefault="00A246C6" w:rsidP="00A246C6">
            <w:pPr>
              <w:ind w:firstLine="0"/>
              <w:jc w:val="left"/>
              <w:rPr>
                <w:rFonts w:cs="Arial"/>
                <w:szCs w:val="28"/>
              </w:rPr>
            </w:pPr>
          </w:p>
        </w:tc>
        <w:tc>
          <w:tcPr>
            <w:tcW w:w="1306" w:type="dxa"/>
            <w:vMerge/>
            <w:tcBorders>
              <w:top w:val="single" w:sz="4" w:space="0" w:color="auto"/>
              <w:left w:val="single" w:sz="4" w:space="0" w:color="auto"/>
              <w:bottom w:val="single" w:sz="4" w:space="0" w:color="auto"/>
              <w:right w:val="single" w:sz="4" w:space="0" w:color="auto"/>
            </w:tcBorders>
            <w:vAlign w:val="center"/>
            <w:hideMark/>
          </w:tcPr>
          <w:p w:rsidR="00A246C6" w:rsidRPr="00A26474" w:rsidRDefault="00A246C6" w:rsidP="00A246C6">
            <w:pPr>
              <w:ind w:firstLine="0"/>
              <w:jc w:val="left"/>
              <w:rPr>
                <w:rFonts w:cs="Arial"/>
                <w:szCs w:val="28"/>
              </w:rPr>
            </w:pPr>
          </w:p>
        </w:tc>
      </w:tr>
      <w:tr w:rsidR="00A246C6" w:rsidRPr="00A26474" w:rsidTr="00A246C6">
        <w:tc>
          <w:tcPr>
            <w:tcW w:w="463" w:type="dxa"/>
            <w:tcBorders>
              <w:top w:val="single" w:sz="4" w:space="0" w:color="auto"/>
              <w:left w:val="single" w:sz="4" w:space="0" w:color="auto"/>
              <w:bottom w:val="single" w:sz="4" w:space="0" w:color="auto"/>
              <w:right w:val="single" w:sz="4" w:space="0" w:color="auto"/>
            </w:tcBorders>
            <w:hideMark/>
          </w:tcPr>
          <w:p w:rsidR="00A246C6" w:rsidRPr="00A26474" w:rsidRDefault="00A246C6" w:rsidP="00A246C6">
            <w:pPr>
              <w:widowControl w:val="0"/>
              <w:autoSpaceDE w:val="0"/>
              <w:autoSpaceDN w:val="0"/>
              <w:ind w:firstLine="0"/>
              <w:jc w:val="center"/>
              <w:rPr>
                <w:rFonts w:cs="Arial"/>
                <w:szCs w:val="28"/>
              </w:rPr>
            </w:pPr>
            <w:r w:rsidRPr="00A26474">
              <w:rPr>
                <w:rFonts w:cs="Arial"/>
                <w:szCs w:val="28"/>
              </w:rPr>
              <w:t>1</w:t>
            </w:r>
          </w:p>
        </w:tc>
        <w:tc>
          <w:tcPr>
            <w:tcW w:w="1159" w:type="dxa"/>
            <w:tcBorders>
              <w:top w:val="single" w:sz="4" w:space="0" w:color="auto"/>
              <w:left w:val="single" w:sz="4" w:space="0" w:color="auto"/>
              <w:bottom w:val="single" w:sz="4" w:space="0" w:color="auto"/>
              <w:right w:val="single" w:sz="4" w:space="0" w:color="auto"/>
            </w:tcBorders>
            <w:hideMark/>
          </w:tcPr>
          <w:p w:rsidR="00A246C6" w:rsidRPr="00A26474" w:rsidRDefault="00A246C6" w:rsidP="00A246C6">
            <w:pPr>
              <w:widowControl w:val="0"/>
              <w:autoSpaceDE w:val="0"/>
              <w:autoSpaceDN w:val="0"/>
              <w:ind w:firstLine="0"/>
              <w:jc w:val="center"/>
              <w:rPr>
                <w:rFonts w:cs="Arial"/>
                <w:szCs w:val="28"/>
              </w:rPr>
            </w:pPr>
            <w:r w:rsidRPr="00A26474">
              <w:rPr>
                <w:rFonts w:cs="Arial"/>
                <w:szCs w:val="28"/>
              </w:rPr>
              <w:t>2</w:t>
            </w:r>
          </w:p>
        </w:tc>
        <w:tc>
          <w:tcPr>
            <w:tcW w:w="1275" w:type="dxa"/>
            <w:tcBorders>
              <w:top w:val="single" w:sz="4" w:space="0" w:color="auto"/>
              <w:left w:val="single" w:sz="4" w:space="0" w:color="auto"/>
              <w:bottom w:val="single" w:sz="4" w:space="0" w:color="auto"/>
              <w:right w:val="single" w:sz="4" w:space="0" w:color="auto"/>
            </w:tcBorders>
            <w:hideMark/>
          </w:tcPr>
          <w:p w:rsidR="00A246C6" w:rsidRPr="00A26474" w:rsidRDefault="00A246C6" w:rsidP="00A246C6">
            <w:pPr>
              <w:widowControl w:val="0"/>
              <w:autoSpaceDE w:val="0"/>
              <w:autoSpaceDN w:val="0"/>
              <w:ind w:firstLine="0"/>
              <w:jc w:val="center"/>
              <w:rPr>
                <w:rFonts w:cs="Arial"/>
                <w:szCs w:val="28"/>
              </w:rPr>
            </w:pPr>
            <w:r w:rsidRPr="00A26474">
              <w:rPr>
                <w:rFonts w:cs="Arial"/>
                <w:szCs w:val="28"/>
              </w:rPr>
              <w:t>3</w:t>
            </w:r>
          </w:p>
        </w:tc>
        <w:tc>
          <w:tcPr>
            <w:tcW w:w="1701" w:type="dxa"/>
            <w:tcBorders>
              <w:top w:val="single" w:sz="4" w:space="0" w:color="auto"/>
              <w:left w:val="single" w:sz="4" w:space="0" w:color="auto"/>
              <w:bottom w:val="single" w:sz="4" w:space="0" w:color="auto"/>
              <w:right w:val="single" w:sz="4" w:space="0" w:color="auto"/>
            </w:tcBorders>
            <w:hideMark/>
          </w:tcPr>
          <w:p w:rsidR="00A246C6" w:rsidRPr="00A26474" w:rsidRDefault="00A246C6" w:rsidP="00A246C6">
            <w:pPr>
              <w:widowControl w:val="0"/>
              <w:autoSpaceDE w:val="0"/>
              <w:autoSpaceDN w:val="0"/>
              <w:ind w:firstLine="0"/>
              <w:jc w:val="center"/>
              <w:rPr>
                <w:rFonts w:cs="Arial"/>
                <w:szCs w:val="28"/>
              </w:rPr>
            </w:pPr>
            <w:r w:rsidRPr="00A26474">
              <w:rPr>
                <w:rFonts w:cs="Arial"/>
                <w:szCs w:val="28"/>
              </w:rPr>
              <w:t>4</w:t>
            </w:r>
          </w:p>
        </w:tc>
        <w:tc>
          <w:tcPr>
            <w:tcW w:w="1247" w:type="dxa"/>
            <w:tcBorders>
              <w:top w:val="single" w:sz="4" w:space="0" w:color="auto"/>
              <w:left w:val="single" w:sz="4" w:space="0" w:color="auto"/>
              <w:bottom w:val="single" w:sz="4" w:space="0" w:color="auto"/>
              <w:right w:val="single" w:sz="4" w:space="0" w:color="auto"/>
            </w:tcBorders>
            <w:hideMark/>
          </w:tcPr>
          <w:p w:rsidR="00A246C6" w:rsidRPr="00A26474" w:rsidRDefault="00A246C6" w:rsidP="00A246C6">
            <w:pPr>
              <w:widowControl w:val="0"/>
              <w:autoSpaceDE w:val="0"/>
              <w:autoSpaceDN w:val="0"/>
              <w:ind w:firstLine="0"/>
              <w:jc w:val="center"/>
              <w:rPr>
                <w:rFonts w:cs="Arial"/>
                <w:szCs w:val="28"/>
              </w:rPr>
            </w:pPr>
            <w:r w:rsidRPr="00A26474">
              <w:rPr>
                <w:rFonts w:cs="Arial"/>
                <w:szCs w:val="28"/>
              </w:rPr>
              <w:t>5</w:t>
            </w:r>
          </w:p>
        </w:tc>
        <w:tc>
          <w:tcPr>
            <w:tcW w:w="1275" w:type="dxa"/>
            <w:tcBorders>
              <w:top w:val="single" w:sz="4" w:space="0" w:color="auto"/>
              <w:left w:val="single" w:sz="4" w:space="0" w:color="auto"/>
              <w:bottom w:val="single" w:sz="4" w:space="0" w:color="auto"/>
              <w:right w:val="single" w:sz="4" w:space="0" w:color="auto"/>
            </w:tcBorders>
            <w:hideMark/>
          </w:tcPr>
          <w:p w:rsidR="00A246C6" w:rsidRPr="00A26474" w:rsidRDefault="00A246C6" w:rsidP="00A246C6">
            <w:pPr>
              <w:widowControl w:val="0"/>
              <w:autoSpaceDE w:val="0"/>
              <w:autoSpaceDN w:val="0"/>
              <w:ind w:firstLine="0"/>
              <w:jc w:val="center"/>
              <w:rPr>
                <w:rFonts w:cs="Arial"/>
                <w:szCs w:val="28"/>
              </w:rPr>
            </w:pPr>
            <w:r w:rsidRPr="00A26474">
              <w:rPr>
                <w:rFonts w:cs="Arial"/>
                <w:szCs w:val="28"/>
              </w:rPr>
              <w:t>6</w:t>
            </w:r>
          </w:p>
        </w:tc>
        <w:tc>
          <w:tcPr>
            <w:tcW w:w="1134" w:type="dxa"/>
            <w:tcBorders>
              <w:top w:val="single" w:sz="4" w:space="0" w:color="auto"/>
              <w:left w:val="single" w:sz="4" w:space="0" w:color="auto"/>
              <w:bottom w:val="single" w:sz="4" w:space="0" w:color="auto"/>
              <w:right w:val="single" w:sz="4" w:space="0" w:color="auto"/>
            </w:tcBorders>
            <w:hideMark/>
          </w:tcPr>
          <w:p w:rsidR="00A246C6" w:rsidRPr="00A26474" w:rsidRDefault="00A246C6" w:rsidP="00A246C6">
            <w:pPr>
              <w:widowControl w:val="0"/>
              <w:autoSpaceDE w:val="0"/>
              <w:autoSpaceDN w:val="0"/>
              <w:ind w:firstLine="0"/>
              <w:jc w:val="center"/>
              <w:rPr>
                <w:rFonts w:cs="Arial"/>
                <w:szCs w:val="28"/>
              </w:rPr>
            </w:pPr>
            <w:r w:rsidRPr="00A26474">
              <w:rPr>
                <w:rFonts w:cs="Arial"/>
                <w:szCs w:val="28"/>
              </w:rPr>
              <w:t>7</w:t>
            </w:r>
          </w:p>
        </w:tc>
        <w:tc>
          <w:tcPr>
            <w:tcW w:w="1306" w:type="dxa"/>
            <w:tcBorders>
              <w:top w:val="single" w:sz="4" w:space="0" w:color="auto"/>
              <w:left w:val="single" w:sz="4" w:space="0" w:color="auto"/>
              <w:bottom w:val="single" w:sz="4" w:space="0" w:color="auto"/>
              <w:right w:val="single" w:sz="4" w:space="0" w:color="auto"/>
            </w:tcBorders>
            <w:hideMark/>
          </w:tcPr>
          <w:p w:rsidR="00A246C6" w:rsidRPr="00A26474" w:rsidRDefault="00A246C6" w:rsidP="00A246C6">
            <w:pPr>
              <w:widowControl w:val="0"/>
              <w:autoSpaceDE w:val="0"/>
              <w:autoSpaceDN w:val="0"/>
              <w:ind w:firstLine="0"/>
              <w:jc w:val="center"/>
              <w:rPr>
                <w:rFonts w:cs="Arial"/>
                <w:szCs w:val="28"/>
              </w:rPr>
            </w:pPr>
            <w:r w:rsidRPr="00A26474">
              <w:rPr>
                <w:rFonts w:cs="Arial"/>
                <w:szCs w:val="28"/>
              </w:rPr>
              <w:t>8</w:t>
            </w:r>
          </w:p>
        </w:tc>
      </w:tr>
      <w:tr w:rsidR="00A246C6" w:rsidRPr="00A26474" w:rsidTr="00A246C6">
        <w:tc>
          <w:tcPr>
            <w:tcW w:w="463" w:type="dxa"/>
            <w:tcBorders>
              <w:top w:val="single" w:sz="4" w:space="0" w:color="auto"/>
              <w:left w:val="single" w:sz="4" w:space="0" w:color="auto"/>
              <w:bottom w:val="single" w:sz="4" w:space="0" w:color="auto"/>
              <w:right w:val="single" w:sz="4" w:space="0" w:color="auto"/>
            </w:tcBorders>
            <w:hideMark/>
          </w:tcPr>
          <w:p w:rsidR="00A246C6" w:rsidRPr="00A26474" w:rsidRDefault="00A246C6" w:rsidP="00A246C6">
            <w:pPr>
              <w:widowControl w:val="0"/>
              <w:autoSpaceDE w:val="0"/>
              <w:autoSpaceDN w:val="0"/>
              <w:ind w:firstLine="0"/>
              <w:jc w:val="center"/>
              <w:rPr>
                <w:rFonts w:cs="Arial"/>
                <w:szCs w:val="28"/>
              </w:rPr>
            </w:pPr>
            <w:r w:rsidRPr="00A26474">
              <w:rPr>
                <w:rFonts w:cs="Arial"/>
                <w:szCs w:val="28"/>
              </w:rPr>
              <w:t>1</w:t>
            </w:r>
          </w:p>
        </w:tc>
        <w:tc>
          <w:tcPr>
            <w:tcW w:w="1159" w:type="dxa"/>
            <w:tcBorders>
              <w:top w:val="single" w:sz="4" w:space="0" w:color="auto"/>
              <w:left w:val="single" w:sz="4" w:space="0" w:color="auto"/>
              <w:bottom w:val="single" w:sz="4" w:space="0" w:color="auto"/>
              <w:right w:val="single" w:sz="4" w:space="0" w:color="auto"/>
            </w:tcBorders>
          </w:tcPr>
          <w:p w:rsidR="00A246C6" w:rsidRPr="00A26474" w:rsidRDefault="00A246C6" w:rsidP="00A246C6">
            <w:pPr>
              <w:widowControl w:val="0"/>
              <w:autoSpaceDE w:val="0"/>
              <w:autoSpaceDN w:val="0"/>
              <w:ind w:firstLine="0"/>
              <w:jc w:val="center"/>
              <w:rPr>
                <w:rFonts w:cs="Arial"/>
                <w:szCs w:val="28"/>
              </w:rPr>
            </w:pPr>
          </w:p>
        </w:tc>
        <w:tc>
          <w:tcPr>
            <w:tcW w:w="1275" w:type="dxa"/>
            <w:tcBorders>
              <w:top w:val="single" w:sz="4" w:space="0" w:color="auto"/>
              <w:left w:val="single" w:sz="4" w:space="0" w:color="auto"/>
              <w:bottom w:val="single" w:sz="4" w:space="0" w:color="auto"/>
              <w:right w:val="single" w:sz="4" w:space="0" w:color="auto"/>
            </w:tcBorders>
          </w:tcPr>
          <w:p w:rsidR="00A246C6" w:rsidRPr="00A26474" w:rsidRDefault="00A246C6" w:rsidP="00A246C6">
            <w:pPr>
              <w:widowControl w:val="0"/>
              <w:autoSpaceDE w:val="0"/>
              <w:autoSpaceDN w:val="0"/>
              <w:ind w:firstLine="0"/>
              <w:jc w:val="center"/>
              <w:rPr>
                <w:rFonts w:cs="Arial"/>
                <w:szCs w:val="28"/>
              </w:rPr>
            </w:pPr>
          </w:p>
        </w:tc>
        <w:tc>
          <w:tcPr>
            <w:tcW w:w="1701" w:type="dxa"/>
            <w:tcBorders>
              <w:top w:val="single" w:sz="4" w:space="0" w:color="auto"/>
              <w:left w:val="single" w:sz="4" w:space="0" w:color="auto"/>
              <w:bottom w:val="single" w:sz="4" w:space="0" w:color="auto"/>
              <w:right w:val="single" w:sz="4" w:space="0" w:color="auto"/>
            </w:tcBorders>
          </w:tcPr>
          <w:p w:rsidR="00A246C6" w:rsidRPr="00A26474" w:rsidRDefault="00A246C6" w:rsidP="00A246C6">
            <w:pPr>
              <w:widowControl w:val="0"/>
              <w:autoSpaceDE w:val="0"/>
              <w:autoSpaceDN w:val="0"/>
              <w:ind w:firstLine="0"/>
              <w:jc w:val="center"/>
              <w:rPr>
                <w:rFonts w:cs="Arial"/>
                <w:szCs w:val="28"/>
              </w:rPr>
            </w:pPr>
          </w:p>
        </w:tc>
        <w:tc>
          <w:tcPr>
            <w:tcW w:w="1247" w:type="dxa"/>
            <w:tcBorders>
              <w:top w:val="single" w:sz="4" w:space="0" w:color="auto"/>
              <w:left w:val="single" w:sz="4" w:space="0" w:color="auto"/>
              <w:bottom w:val="single" w:sz="4" w:space="0" w:color="auto"/>
              <w:right w:val="single" w:sz="4" w:space="0" w:color="auto"/>
            </w:tcBorders>
          </w:tcPr>
          <w:p w:rsidR="00A246C6" w:rsidRPr="00A26474" w:rsidRDefault="00A246C6" w:rsidP="00A246C6">
            <w:pPr>
              <w:widowControl w:val="0"/>
              <w:autoSpaceDE w:val="0"/>
              <w:autoSpaceDN w:val="0"/>
              <w:ind w:firstLine="0"/>
              <w:jc w:val="center"/>
              <w:rPr>
                <w:rFonts w:cs="Arial"/>
                <w:szCs w:val="28"/>
              </w:rPr>
            </w:pPr>
          </w:p>
        </w:tc>
        <w:tc>
          <w:tcPr>
            <w:tcW w:w="1275" w:type="dxa"/>
            <w:tcBorders>
              <w:top w:val="single" w:sz="4" w:space="0" w:color="auto"/>
              <w:left w:val="single" w:sz="4" w:space="0" w:color="auto"/>
              <w:bottom w:val="single" w:sz="4" w:space="0" w:color="auto"/>
              <w:right w:val="single" w:sz="4" w:space="0" w:color="auto"/>
            </w:tcBorders>
          </w:tcPr>
          <w:p w:rsidR="00A246C6" w:rsidRPr="00A26474" w:rsidRDefault="00A246C6" w:rsidP="00A246C6">
            <w:pPr>
              <w:widowControl w:val="0"/>
              <w:autoSpaceDE w:val="0"/>
              <w:autoSpaceDN w:val="0"/>
              <w:ind w:firstLine="0"/>
              <w:jc w:val="center"/>
              <w:rPr>
                <w:rFonts w:cs="Arial"/>
                <w:szCs w:val="28"/>
              </w:rPr>
            </w:pPr>
          </w:p>
        </w:tc>
        <w:tc>
          <w:tcPr>
            <w:tcW w:w="1134" w:type="dxa"/>
            <w:tcBorders>
              <w:top w:val="single" w:sz="4" w:space="0" w:color="auto"/>
              <w:left w:val="single" w:sz="4" w:space="0" w:color="auto"/>
              <w:bottom w:val="single" w:sz="4" w:space="0" w:color="auto"/>
              <w:right w:val="single" w:sz="4" w:space="0" w:color="auto"/>
            </w:tcBorders>
          </w:tcPr>
          <w:p w:rsidR="00A246C6" w:rsidRPr="00A26474" w:rsidRDefault="00A246C6" w:rsidP="00A246C6">
            <w:pPr>
              <w:widowControl w:val="0"/>
              <w:autoSpaceDE w:val="0"/>
              <w:autoSpaceDN w:val="0"/>
              <w:ind w:firstLine="0"/>
              <w:jc w:val="center"/>
              <w:rPr>
                <w:rFonts w:cs="Arial"/>
                <w:szCs w:val="28"/>
              </w:rPr>
            </w:pPr>
          </w:p>
        </w:tc>
        <w:tc>
          <w:tcPr>
            <w:tcW w:w="1306" w:type="dxa"/>
            <w:tcBorders>
              <w:top w:val="single" w:sz="4" w:space="0" w:color="auto"/>
              <w:left w:val="single" w:sz="4" w:space="0" w:color="auto"/>
              <w:bottom w:val="single" w:sz="4" w:space="0" w:color="auto"/>
              <w:right w:val="single" w:sz="4" w:space="0" w:color="auto"/>
            </w:tcBorders>
          </w:tcPr>
          <w:p w:rsidR="00A246C6" w:rsidRPr="00A26474" w:rsidRDefault="00A246C6" w:rsidP="00A246C6">
            <w:pPr>
              <w:widowControl w:val="0"/>
              <w:autoSpaceDE w:val="0"/>
              <w:autoSpaceDN w:val="0"/>
              <w:ind w:firstLine="0"/>
              <w:jc w:val="center"/>
              <w:rPr>
                <w:rFonts w:cs="Arial"/>
                <w:szCs w:val="28"/>
              </w:rPr>
            </w:pPr>
          </w:p>
        </w:tc>
      </w:tr>
      <w:tr w:rsidR="00A246C6" w:rsidRPr="00A26474" w:rsidTr="00A246C6">
        <w:tc>
          <w:tcPr>
            <w:tcW w:w="463" w:type="dxa"/>
            <w:tcBorders>
              <w:top w:val="single" w:sz="4" w:space="0" w:color="auto"/>
              <w:left w:val="single" w:sz="4" w:space="0" w:color="auto"/>
              <w:bottom w:val="single" w:sz="4" w:space="0" w:color="auto"/>
              <w:right w:val="single" w:sz="4" w:space="0" w:color="auto"/>
            </w:tcBorders>
            <w:hideMark/>
          </w:tcPr>
          <w:p w:rsidR="00A246C6" w:rsidRPr="00A26474" w:rsidRDefault="00A246C6" w:rsidP="00A246C6">
            <w:pPr>
              <w:widowControl w:val="0"/>
              <w:autoSpaceDE w:val="0"/>
              <w:autoSpaceDN w:val="0"/>
              <w:ind w:firstLine="0"/>
              <w:jc w:val="center"/>
              <w:rPr>
                <w:rFonts w:cs="Arial"/>
                <w:szCs w:val="28"/>
              </w:rPr>
            </w:pPr>
            <w:r w:rsidRPr="00A26474">
              <w:rPr>
                <w:rFonts w:cs="Arial"/>
                <w:szCs w:val="28"/>
              </w:rPr>
              <w:t>2</w:t>
            </w:r>
          </w:p>
        </w:tc>
        <w:tc>
          <w:tcPr>
            <w:tcW w:w="1159" w:type="dxa"/>
            <w:tcBorders>
              <w:top w:val="single" w:sz="4" w:space="0" w:color="auto"/>
              <w:left w:val="single" w:sz="4" w:space="0" w:color="auto"/>
              <w:bottom w:val="single" w:sz="4" w:space="0" w:color="auto"/>
              <w:right w:val="single" w:sz="4" w:space="0" w:color="auto"/>
            </w:tcBorders>
          </w:tcPr>
          <w:p w:rsidR="00A246C6" w:rsidRPr="00A26474" w:rsidRDefault="00A246C6" w:rsidP="00A246C6">
            <w:pPr>
              <w:widowControl w:val="0"/>
              <w:autoSpaceDE w:val="0"/>
              <w:autoSpaceDN w:val="0"/>
              <w:ind w:firstLine="0"/>
              <w:jc w:val="center"/>
              <w:rPr>
                <w:rFonts w:cs="Arial"/>
                <w:szCs w:val="28"/>
              </w:rPr>
            </w:pPr>
          </w:p>
        </w:tc>
        <w:tc>
          <w:tcPr>
            <w:tcW w:w="1275" w:type="dxa"/>
            <w:tcBorders>
              <w:top w:val="single" w:sz="4" w:space="0" w:color="auto"/>
              <w:left w:val="single" w:sz="4" w:space="0" w:color="auto"/>
              <w:bottom w:val="single" w:sz="4" w:space="0" w:color="auto"/>
              <w:right w:val="single" w:sz="4" w:space="0" w:color="auto"/>
            </w:tcBorders>
          </w:tcPr>
          <w:p w:rsidR="00A246C6" w:rsidRPr="00A26474" w:rsidRDefault="00A246C6" w:rsidP="00A246C6">
            <w:pPr>
              <w:widowControl w:val="0"/>
              <w:autoSpaceDE w:val="0"/>
              <w:autoSpaceDN w:val="0"/>
              <w:ind w:firstLine="0"/>
              <w:jc w:val="center"/>
              <w:rPr>
                <w:rFonts w:cs="Arial"/>
                <w:szCs w:val="28"/>
              </w:rPr>
            </w:pPr>
          </w:p>
        </w:tc>
        <w:tc>
          <w:tcPr>
            <w:tcW w:w="1701" w:type="dxa"/>
            <w:tcBorders>
              <w:top w:val="single" w:sz="4" w:space="0" w:color="auto"/>
              <w:left w:val="single" w:sz="4" w:space="0" w:color="auto"/>
              <w:bottom w:val="single" w:sz="4" w:space="0" w:color="auto"/>
              <w:right w:val="single" w:sz="4" w:space="0" w:color="auto"/>
            </w:tcBorders>
          </w:tcPr>
          <w:p w:rsidR="00A246C6" w:rsidRPr="00A26474" w:rsidRDefault="00A246C6" w:rsidP="00A246C6">
            <w:pPr>
              <w:widowControl w:val="0"/>
              <w:autoSpaceDE w:val="0"/>
              <w:autoSpaceDN w:val="0"/>
              <w:ind w:firstLine="0"/>
              <w:jc w:val="center"/>
              <w:rPr>
                <w:rFonts w:cs="Arial"/>
                <w:szCs w:val="28"/>
              </w:rPr>
            </w:pPr>
          </w:p>
        </w:tc>
        <w:tc>
          <w:tcPr>
            <w:tcW w:w="1247" w:type="dxa"/>
            <w:tcBorders>
              <w:top w:val="single" w:sz="4" w:space="0" w:color="auto"/>
              <w:left w:val="single" w:sz="4" w:space="0" w:color="auto"/>
              <w:bottom w:val="single" w:sz="4" w:space="0" w:color="auto"/>
              <w:right w:val="single" w:sz="4" w:space="0" w:color="auto"/>
            </w:tcBorders>
          </w:tcPr>
          <w:p w:rsidR="00A246C6" w:rsidRPr="00A26474" w:rsidRDefault="00A246C6" w:rsidP="00A246C6">
            <w:pPr>
              <w:widowControl w:val="0"/>
              <w:autoSpaceDE w:val="0"/>
              <w:autoSpaceDN w:val="0"/>
              <w:ind w:firstLine="0"/>
              <w:jc w:val="center"/>
              <w:rPr>
                <w:rFonts w:cs="Arial"/>
                <w:szCs w:val="28"/>
              </w:rPr>
            </w:pPr>
          </w:p>
        </w:tc>
        <w:tc>
          <w:tcPr>
            <w:tcW w:w="1275" w:type="dxa"/>
            <w:tcBorders>
              <w:top w:val="single" w:sz="4" w:space="0" w:color="auto"/>
              <w:left w:val="single" w:sz="4" w:space="0" w:color="auto"/>
              <w:bottom w:val="single" w:sz="4" w:space="0" w:color="auto"/>
              <w:right w:val="single" w:sz="4" w:space="0" w:color="auto"/>
            </w:tcBorders>
          </w:tcPr>
          <w:p w:rsidR="00A246C6" w:rsidRPr="00A26474" w:rsidRDefault="00A246C6" w:rsidP="00A246C6">
            <w:pPr>
              <w:widowControl w:val="0"/>
              <w:autoSpaceDE w:val="0"/>
              <w:autoSpaceDN w:val="0"/>
              <w:ind w:firstLine="0"/>
              <w:jc w:val="center"/>
              <w:rPr>
                <w:rFonts w:cs="Arial"/>
                <w:szCs w:val="28"/>
              </w:rPr>
            </w:pPr>
          </w:p>
        </w:tc>
        <w:tc>
          <w:tcPr>
            <w:tcW w:w="1134" w:type="dxa"/>
            <w:tcBorders>
              <w:top w:val="single" w:sz="4" w:space="0" w:color="auto"/>
              <w:left w:val="single" w:sz="4" w:space="0" w:color="auto"/>
              <w:bottom w:val="single" w:sz="4" w:space="0" w:color="auto"/>
              <w:right w:val="single" w:sz="4" w:space="0" w:color="auto"/>
            </w:tcBorders>
          </w:tcPr>
          <w:p w:rsidR="00A246C6" w:rsidRPr="00A26474" w:rsidRDefault="00A246C6" w:rsidP="00A246C6">
            <w:pPr>
              <w:widowControl w:val="0"/>
              <w:autoSpaceDE w:val="0"/>
              <w:autoSpaceDN w:val="0"/>
              <w:ind w:firstLine="0"/>
              <w:jc w:val="center"/>
              <w:rPr>
                <w:rFonts w:cs="Arial"/>
                <w:szCs w:val="28"/>
              </w:rPr>
            </w:pPr>
          </w:p>
        </w:tc>
        <w:tc>
          <w:tcPr>
            <w:tcW w:w="1306" w:type="dxa"/>
            <w:tcBorders>
              <w:top w:val="single" w:sz="4" w:space="0" w:color="auto"/>
              <w:left w:val="single" w:sz="4" w:space="0" w:color="auto"/>
              <w:bottom w:val="single" w:sz="4" w:space="0" w:color="auto"/>
              <w:right w:val="single" w:sz="4" w:space="0" w:color="auto"/>
            </w:tcBorders>
          </w:tcPr>
          <w:p w:rsidR="00A246C6" w:rsidRPr="00A26474" w:rsidRDefault="00A246C6" w:rsidP="00A246C6">
            <w:pPr>
              <w:widowControl w:val="0"/>
              <w:autoSpaceDE w:val="0"/>
              <w:autoSpaceDN w:val="0"/>
              <w:ind w:firstLine="0"/>
              <w:jc w:val="center"/>
              <w:rPr>
                <w:rFonts w:cs="Arial"/>
                <w:szCs w:val="28"/>
              </w:rPr>
            </w:pPr>
          </w:p>
        </w:tc>
      </w:tr>
    </w:tbl>
    <w:p w:rsidR="00A246C6" w:rsidRPr="00A26474" w:rsidRDefault="00A246C6" w:rsidP="00A246C6">
      <w:pPr>
        <w:widowControl w:val="0"/>
        <w:autoSpaceDE w:val="0"/>
        <w:autoSpaceDN w:val="0"/>
        <w:ind w:firstLine="0"/>
        <w:jc w:val="left"/>
        <w:rPr>
          <w:rFonts w:cs="Arial"/>
          <w:szCs w:val="20"/>
        </w:rPr>
      </w:pPr>
    </w:p>
    <w:p w:rsidR="00F86311" w:rsidRPr="00A26474" w:rsidRDefault="00F86311" w:rsidP="00F86311">
      <w:r w:rsidRPr="00A26474">
        <w:br w:type="page"/>
      </w:r>
      <w:r w:rsidRPr="00A26474">
        <w:lastRenderedPageBreak/>
        <w:t xml:space="preserve">(дополнено приложениями 8,9 постановлением Администрации </w:t>
      </w:r>
      <w:hyperlink r:id="rId195" w:tooltip="постановление от 31.01.2025 0:00:00 №110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31.01.2025                № 110</w:t>
        </w:r>
      </w:hyperlink>
      <w:r w:rsidRPr="00A26474">
        <w:t>)</w:t>
      </w:r>
    </w:p>
    <w:p w:rsidR="00F86311" w:rsidRPr="00A26474" w:rsidRDefault="00F86311" w:rsidP="00F86311">
      <w:pPr>
        <w:jc w:val="right"/>
        <w:outlineLvl w:val="1"/>
        <w:rPr>
          <w:rFonts w:cs="Arial"/>
        </w:rPr>
      </w:pPr>
    </w:p>
    <w:p w:rsidR="00F86311" w:rsidRPr="00A26474" w:rsidRDefault="00F86311" w:rsidP="00F86311">
      <w:pPr>
        <w:jc w:val="right"/>
        <w:outlineLvl w:val="1"/>
        <w:rPr>
          <w:rFonts w:cs="Arial"/>
        </w:rPr>
      </w:pPr>
    </w:p>
    <w:p w:rsidR="00F86311" w:rsidRPr="00A26474" w:rsidRDefault="00F86311" w:rsidP="00F86311">
      <w:pPr>
        <w:jc w:val="right"/>
        <w:outlineLvl w:val="1"/>
        <w:rPr>
          <w:rFonts w:cs="Arial"/>
          <w:b/>
          <w:bCs/>
          <w:iCs/>
          <w:sz w:val="30"/>
          <w:szCs w:val="30"/>
        </w:rPr>
      </w:pPr>
      <w:r w:rsidRPr="00A26474">
        <w:rPr>
          <w:rFonts w:cs="Arial"/>
          <w:b/>
          <w:bCs/>
          <w:iCs/>
          <w:sz w:val="30"/>
          <w:szCs w:val="30"/>
        </w:rPr>
        <w:t xml:space="preserve">Приложение 8 </w:t>
      </w:r>
    </w:p>
    <w:p w:rsidR="00F86311" w:rsidRPr="00A26474" w:rsidRDefault="00F86311" w:rsidP="00F86311">
      <w:pPr>
        <w:jc w:val="right"/>
        <w:outlineLvl w:val="1"/>
        <w:rPr>
          <w:rFonts w:cs="Arial"/>
          <w:b/>
          <w:bCs/>
          <w:iCs/>
          <w:sz w:val="30"/>
          <w:szCs w:val="30"/>
        </w:rPr>
      </w:pPr>
      <w:r w:rsidRPr="00A26474">
        <w:rPr>
          <w:rFonts w:cs="Arial"/>
          <w:b/>
          <w:bCs/>
          <w:iCs/>
          <w:sz w:val="30"/>
          <w:szCs w:val="30"/>
        </w:rPr>
        <w:t>к постановлению администрации</w:t>
      </w:r>
    </w:p>
    <w:p w:rsidR="00F86311" w:rsidRPr="00A26474" w:rsidRDefault="00F86311" w:rsidP="00F86311">
      <w:pPr>
        <w:jc w:val="right"/>
        <w:outlineLvl w:val="1"/>
        <w:rPr>
          <w:rFonts w:cs="Arial"/>
          <w:b/>
          <w:bCs/>
          <w:iCs/>
          <w:sz w:val="30"/>
          <w:szCs w:val="30"/>
        </w:rPr>
      </w:pPr>
      <w:r w:rsidRPr="00A26474">
        <w:rPr>
          <w:rFonts w:cs="Arial"/>
          <w:b/>
          <w:bCs/>
          <w:iCs/>
          <w:sz w:val="30"/>
          <w:szCs w:val="30"/>
        </w:rPr>
        <w:t>Березовского района</w:t>
      </w:r>
    </w:p>
    <w:p w:rsidR="00F86311" w:rsidRPr="00A26474" w:rsidRDefault="00F86311" w:rsidP="00F86311">
      <w:pPr>
        <w:jc w:val="right"/>
        <w:outlineLvl w:val="1"/>
        <w:rPr>
          <w:rFonts w:cs="Arial"/>
          <w:b/>
          <w:bCs/>
          <w:iCs/>
          <w:sz w:val="30"/>
          <w:szCs w:val="30"/>
        </w:rPr>
      </w:pPr>
      <w:r w:rsidRPr="00A26474">
        <w:rPr>
          <w:rFonts w:cs="Arial"/>
          <w:b/>
          <w:bCs/>
          <w:iCs/>
          <w:sz w:val="30"/>
          <w:szCs w:val="30"/>
        </w:rPr>
        <w:t>от 18.05.2022 № 725</w:t>
      </w:r>
    </w:p>
    <w:p w:rsidR="00F86311" w:rsidRPr="00A26474" w:rsidRDefault="00F86311" w:rsidP="00F86311">
      <w:pPr>
        <w:jc w:val="right"/>
        <w:outlineLvl w:val="1"/>
        <w:rPr>
          <w:rFonts w:cs="Arial"/>
          <w:b/>
          <w:bCs/>
          <w:iCs/>
          <w:sz w:val="30"/>
          <w:szCs w:val="30"/>
        </w:rPr>
      </w:pPr>
    </w:p>
    <w:p w:rsidR="00F86311" w:rsidRPr="00A26474" w:rsidRDefault="00F86311" w:rsidP="00F86311">
      <w:pPr>
        <w:jc w:val="right"/>
        <w:outlineLvl w:val="1"/>
        <w:rPr>
          <w:rFonts w:cs="Arial"/>
          <w:b/>
          <w:bCs/>
          <w:iCs/>
          <w:sz w:val="30"/>
          <w:szCs w:val="30"/>
        </w:rPr>
      </w:pPr>
    </w:p>
    <w:p w:rsidR="00F86311" w:rsidRPr="00A26474" w:rsidRDefault="00F86311" w:rsidP="00F86311">
      <w:pPr>
        <w:ind w:firstLine="687"/>
        <w:jc w:val="center"/>
        <w:rPr>
          <w:rFonts w:cs="Arial"/>
          <w:b/>
          <w:szCs w:val="28"/>
        </w:rPr>
      </w:pPr>
      <w:r w:rsidRPr="00A26474">
        <w:rPr>
          <w:rFonts w:cs="Arial"/>
          <w:b/>
          <w:szCs w:val="28"/>
        </w:rPr>
        <w:t>Порядок расходования субсидии, предоставляемой на реализацию полномочий на обеспечение устойчивого сокращения непригодного для проживания жилищного фонда</w:t>
      </w:r>
    </w:p>
    <w:p w:rsidR="00F86311" w:rsidRPr="00A26474" w:rsidRDefault="00F86311" w:rsidP="00F86311">
      <w:pPr>
        <w:ind w:firstLine="687"/>
        <w:jc w:val="center"/>
        <w:rPr>
          <w:rFonts w:cs="Arial"/>
          <w:b/>
          <w:szCs w:val="28"/>
        </w:rPr>
      </w:pPr>
      <w:r w:rsidRPr="00A26474">
        <w:rPr>
          <w:rFonts w:cs="Arial"/>
          <w:b/>
          <w:szCs w:val="28"/>
        </w:rPr>
        <w:t>(далее-Порядок)</w:t>
      </w:r>
    </w:p>
    <w:p w:rsidR="00F86311" w:rsidRPr="00A26474" w:rsidRDefault="00F86311" w:rsidP="00F86311">
      <w:pPr>
        <w:keepNext/>
        <w:tabs>
          <w:tab w:val="left" w:pos="567"/>
        </w:tabs>
        <w:ind w:firstLine="284"/>
        <w:jc w:val="center"/>
        <w:outlineLvl w:val="0"/>
        <w:rPr>
          <w:rFonts w:cs="Arial"/>
          <w:b/>
          <w:szCs w:val="36"/>
        </w:rPr>
      </w:pPr>
    </w:p>
    <w:p w:rsidR="00F86311" w:rsidRPr="00A26474" w:rsidRDefault="00F86311" w:rsidP="00F86311">
      <w:r w:rsidRPr="00A26474">
        <w:rPr>
          <w:lang w:eastAsia="ar-SA"/>
        </w:rPr>
        <w:t>1. Настоящий Порядок определяет правила и условия расходования субсидии предоставленной бюджету муниципального образования Березовский район на софинансирование</w:t>
      </w:r>
      <w:r w:rsidRPr="00A26474">
        <w:t xml:space="preserve"> регионального проекта «Жилье» направление расходов «Обеспечение устойчивого сокращения непригодного для проживания жилищного фонда» (далее-региональный проект).</w:t>
      </w:r>
    </w:p>
    <w:p w:rsidR="00F86311" w:rsidRPr="00A26474" w:rsidRDefault="00165766" w:rsidP="00F86311">
      <w:r w:rsidRPr="00A26474">
        <w:t>Предоставление субсидии осуществляется в рамках регионального проекта «Жилье» направления (подпрограммы) «Создание объектов капитального строительства и проведение капитального ремонта объектов» государственной программы автономного округа «</w:t>
      </w:r>
      <w:hyperlink r:id="rId196" w:tooltip="ПОСТАНОВЛЕНИЕ от 10.11.2023 № 561-п Правительство Ханты-Мансийского автономного округа-Югры&#10;&#10;О ГОСУДАРСТВЕННОЙ ПРОГРАММЕ ХАНТЫ-МАНСИЙСКОГО АВТОНОМНОГО ОКРУГА – ЮГРЫ " w:history="1">
        <w:r w:rsidRPr="00A26474">
          <w:rPr>
            <w:rStyle w:val="ab"/>
          </w:rPr>
          <w:t>Строительство</w:t>
        </w:r>
      </w:hyperlink>
      <w:r w:rsidRPr="00A26474">
        <w:t xml:space="preserve">», утвержденной постановлением Правительства автономного округа </w:t>
      </w:r>
      <w:hyperlink r:id="rId197" w:tooltip="&quot;О государственной программе Ханты-Мансийского автономного округа - Югры &quot;Строительство&quot; (с ...&quot;&#10;Постановление Правительства Ханты-Мансийского автономного округа - Югры от 10.11.2023 N 561-п&#10;Статус: Действующая редакция документа" w:history="1">
        <w:r w:rsidRPr="00A26474">
          <w:rPr>
            <w:rStyle w:val="ab"/>
            <w:color w:val="0000AA"/>
          </w:rPr>
          <w:t>от 10 ноября 2023 года №561-п</w:t>
        </w:r>
      </w:hyperlink>
      <w:r w:rsidRPr="00A26474">
        <w:t xml:space="preserve"> (далее - региональный проект), в том числе за счет средств публично-правовой компании «Фонд развития территорий» (далее - Фонд) в соответствии с приложением 37 к постановлению Правительства Ханты-Мансийского автономного округа-Югры                        </w:t>
      </w:r>
      <w:hyperlink r:id="rId198" w:tooltip="&quot;О мерах по реализации государственной программы Ханты-Мансийского автономного округа - Югры ...&quot;&#10;Постановление Правительства Ханты-Мансийского автономного округа - Югры от 29.12.2020 N 643-п&#10;Статус: Действующая редакция документа" w:history="1">
        <w:r w:rsidRPr="00A26474">
          <w:rPr>
            <w:rStyle w:val="ab"/>
            <w:color w:val="0000AA"/>
          </w:rPr>
          <w:t>от 29.12.2020 № 643-п</w:t>
        </w:r>
      </w:hyperlink>
      <w:r w:rsidRPr="00A26474">
        <w:t xml:space="preserve"> «</w:t>
      </w:r>
      <w:hyperlink r:id="rId199" w:tooltip="ПОСТАНОВЛЕНИЕ от 29.12.2020 № 643-п Правительство Ханты-Мансийского автономного округа-Югры&#10;&#10;О МЕРАХ ПО РЕАЛИЗАЦИИ ГОСУДАРСТВЕННОЙ ПРОГРАММЫ ХАНТЫ-МАНСИЙСКОГО АВТОНОМНОГО ОКРУГА – ЮГРЫ " w:history="1">
        <w:r w:rsidRPr="00A26474">
          <w:rPr>
            <w:rStyle w:val="ab"/>
          </w:rPr>
          <w:t>О мерах по реализации государственной программы Ханты-Мансийском автономного округа-Югры «Строительство</w:t>
        </w:r>
      </w:hyperlink>
      <w:r w:rsidRPr="00A26474">
        <w:t>» (далее-приложение 37)</w:t>
      </w:r>
      <w:r w:rsidR="00F86311" w:rsidRPr="00A26474">
        <w:rPr>
          <w:lang w:eastAsia="ar-SA"/>
        </w:rPr>
        <w:t>.</w:t>
      </w:r>
    </w:p>
    <w:p w:rsidR="00165766" w:rsidRPr="00A26474" w:rsidRDefault="00165766" w:rsidP="00F86311">
      <w:r w:rsidRPr="00A26474">
        <w:t xml:space="preserve">(абзац второй пункта 1 изложен в редакции постановления Администрации                   </w:t>
      </w:r>
      <w:hyperlink r:id="rId200" w:tooltip="постановление от 22.01.2026 0:00:00 №40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22.01.2026 № 40</w:t>
        </w:r>
      </w:hyperlink>
      <w:r w:rsidRPr="00A26474">
        <w:t>)</w:t>
      </w:r>
    </w:p>
    <w:p w:rsidR="00F86311" w:rsidRPr="00A26474" w:rsidRDefault="00F86311" w:rsidP="00F86311">
      <w:r w:rsidRPr="00A26474">
        <w:t xml:space="preserve">2. </w:t>
      </w:r>
      <w:r w:rsidRPr="00A26474">
        <w:rPr>
          <w:lang w:eastAsia="ar-SA"/>
        </w:rPr>
        <w:t xml:space="preserve">Субсидия направляется в целях реализации </w:t>
      </w:r>
      <w:r w:rsidRPr="00A26474">
        <w:t xml:space="preserve">переселения граждан из многоквартирных жилых домов, признанных с 1 января 2017 года до 1 января 2022 года в установленном порядке аварийными и подлежащими сносу или реконструкции в связи с физическим износом в процессе эксплуатации, в соответствии с адресной программой Ханты-Мансийского автономного округа-Югры по переселению граждан из аварийного жилищного фонда на 2024-2030 годы, утвержденной постановлением Правительства автономного округа от 1 сентября 2024 года </w:t>
      </w:r>
      <w:hyperlink r:id="rId201" w:tooltip="&quot;Об адресной программе Ханты-Мансийского автономного округа - Югры по переселению граждан из ...&quot;&#10;Постановление Правительства Ханты-Мансийского автономного округа - Югры от 01.09.2024 N 325-п&#10;Статус: Действующая редакция документа" w:history="1">
        <w:r w:rsidRPr="00A26474">
          <w:rPr>
            <w:rStyle w:val="ab"/>
            <w:color w:val="0000AA"/>
          </w:rPr>
          <w:t>№ 325-п</w:t>
        </w:r>
      </w:hyperlink>
      <w:r w:rsidRPr="00A26474">
        <w:t xml:space="preserve"> (далее-адресная программа автономного округа).</w:t>
      </w:r>
    </w:p>
    <w:p w:rsidR="00F86311" w:rsidRPr="00A26474" w:rsidRDefault="00F86311" w:rsidP="00F86311">
      <w:r w:rsidRPr="00A26474">
        <w:t>3. Отбор муниципальных образований для предоставления субсидии осуществляется на основании сведений, содержащихся в информационной системе Фонда «АИС «Реформа ЖКХ» (далее-АИС Фонда), о наличии в муниципальных образованиях многоквартирных жилых домов, признанных с 1 января 2017 года до 1 января 2022 года в установленном порядке аварийными и подлежащими сносу или реконструкции в связи с физическим износом в процессе эксплуатации.</w:t>
      </w:r>
    </w:p>
    <w:p w:rsidR="00F86311" w:rsidRPr="00A26474" w:rsidRDefault="00F86311" w:rsidP="00F86311">
      <w:r w:rsidRPr="00A26474">
        <w:t xml:space="preserve">4. Субсидию предоставляет Департамент строительства и архитектуры Ханты-Мансийского автономного округа-Югры в соответствии со сводной бюджетной росписью бюджета Ханты-Мансийского автономного округа-Югры в пределах бюджетных ассигнований, предусмотренных на реализацию </w:t>
      </w:r>
      <w:r w:rsidR="00165766" w:rsidRPr="00A26474">
        <w:t>регионального проекта</w:t>
      </w:r>
      <w:r w:rsidRPr="00A26474">
        <w:t xml:space="preserve">, в том числе с учетом заключенных соглашений между Ханты-Мансийским автономным округом-Югрой </w:t>
      </w:r>
      <w:r w:rsidRPr="00A26474">
        <w:lastRenderedPageBreak/>
        <w:t>и Фондом о предоставлении и использовании финансовой поддержки за счет средств Фонда.</w:t>
      </w:r>
    </w:p>
    <w:p w:rsidR="00F86311" w:rsidRPr="00A26474" w:rsidRDefault="00F86311" w:rsidP="00F86311">
      <w:r w:rsidRPr="00A26474">
        <w:t xml:space="preserve">Субсидия предоставленная бюджету муниципального образования Березовский район расходуются в соответствии со сводной бюджетной росписью Березовского района в пределах бюджетных ассигнований и лимитов бюджетных обязательств, предусмотренных для реализации регионального проекта муниципальной программы «Развитие жилищной сферы в Березовском районе», утвержденной постановлением администрации Березовского района </w:t>
      </w:r>
      <w:hyperlink r:id="rId202" w:tooltip="постановление от 26.12.2023 0:00:00 №988 Администрация Березовского района&#10;&#10;О муниципальной программе " w:history="1">
        <w:r w:rsidRPr="00A26474">
          <w:rPr>
            <w:color w:val="0000FF"/>
          </w:rPr>
          <w:t>от 26.12.2023 № 988</w:t>
        </w:r>
      </w:hyperlink>
      <w:r w:rsidRPr="00A26474">
        <w:t>, в том числе предоставляются из бюджета Березовского района в бюджет городского (сельского) поселения Березовского района в форме иных межбюджетных трансфертов.</w:t>
      </w:r>
    </w:p>
    <w:p w:rsidR="00165766" w:rsidRPr="00A26474" w:rsidRDefault="00165766" w:rsidP="00F86311">
      <w:r w:rsidRPr="00A26474">
        <w:t xml:space="preserve">(в пункте 4 слова «Комплекса процессных мероприятий» заменены словами «регионального проекта» постановлением Администрации </w:t>
      </w:r>
      <w:hyperlink r:id="rId203" w:tooltip="постановление от 22.01.2026 0:00:00 №40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22.01.2026 № 40</w:t>
        </w:r>
      </w:hyperlink>
      <w:r w:rsidRPr="00A26474">
        <w:t>)</w:t>
      </w:r>
    </w:p>
    <w:p w:rsidR="00F86311" w:rsidRPr="00A26474" w:rsidRDefault="00F86311" w:rsidP="00F86311">
      <w:r w:rsidRPr="00A26474">
        <w:t xml:space="preserve">5. </w:t>
      </w:r>
      <w:r w:rsidR="00E000F1" w:rsidRPr="00A26474">
        <w:t xml:space="preserve">В соответствии с абзацем вторым пункта 20 Постановления Правительства Ханты-Мансийского автономного округа – Югры </w:t>
      </w:r>
      <w:hyperlink r:id="rId204" w:tooltip="&quot;О Правилах формирования, предоставления и распределения субсидий из бюджета Ханты-Мансийского ...&quot;&#10;Постановление Правительства Ханты-Мансийского автономного округа - Югры от 06.12.2019 N 475-п&#10;Статус: Действующая редакция документа" w:history="1">
        <w:r w:rsidR="00E000F1" w:rsidRPr="00A26474">
          <w:rPr>
            <w:rStyle w:val="ab"/>
            <w:color w:val="0000AA"/>
          </w:rPr>
          <w:t>от 06.12.2019 № 475-п</w:t>
        </w:r>
      </w:hyperlink>
      <w:r w:rsidR="00E000F1" w:rsidRPr="00A26474">
        <w:t xml:space="preserve"> «О Правилах формирования, предоставления и распределения субсидий из бюджета Ханты-Мансийского автономного округа - Югры местным бюджетам» предельный уровень софинансирования расходного обязательства муниципального образования Березовский район, городского (сельского) поселения из бюджета автономного округа устанавливается равным 99 процентам.</w:t>
      </w:r>
    </w:p>
    <w:p w:rsidR="00E000F1" w:rsidRPr="00A26474" w:rsidRDefault="00E000F1" w:rsidP="00F86311">
      <w:r w:rsidRPr="00A26474">
        <w:t xml:space="preserve">(пункт 5 изложен в редакции постановления Администрации </w:t>
      </w:r>
      <w:hyperlink r:id="rId205" w:tooltip="постановление от 23.04.2026 0:00:00 №390 Администрация Березовского района&#10;&#10;О внесении изменений в постановление администрации Березовского района от 18.05.2022 № 725 «Об утверждении Порядков реализации муниципальной программы «Развитие жилищной сферы в Березовском районе» &#10;" w:history="1">
        <w:r w:rsidRPr="00A26474">
          <w:rPr>
            <w:rStyle w:val="ab"/>
          </w:rPr>
          <w:t>от 23.04.2026 № 390</w:t>
        </w:r>
      </w:hyperlink>
      <w:r w:rsidR="002F0606" w:rsidRPr="00A26474">
        <w:t>)</w:t>
      </w:r>
    </w:p>
    <w:p w:rsidR="00F86311" w:rsidRPr="00A26474" w:rsidRDefault="00F86311" w:rsidP="00F86311">
      <w:bookmarkStart w:id="12" w:name="P47"/>
      <w:bookmarkEnd w:id="12"/>
      <w:r w:rsidRPr="00A26474">
        <w:t>6. Распределение субсидий из бюджета Ханты-Мансийского автономного округа-Югры между муниципальными образованиями определяется в соответствии с приложением 37.</w:t>
      </w:r>
    </w:p>
    <w:p w:rsidR="00F86311" w:rsidRPr="00A26474" w:rsidRDefault="00F86311" w:rsidP="00F86311">
      <w:r w:rsidRPr="00A26474">
        <w:t>7. Увеличение в одностороннем порядке муниципальным образованием Березовский район (городскими (сельскими) поселениями Березовского района) размера средств местных бюджетов на обеспечение устойчивого сокращения непригодного для проживания жилищного фонда не влечет обязательств по увеличению размера субсидии в соответствии с приложением 37.</w:t>
      </w:r>
    </w:p>
    <w:p w:rsidR="00F86311" w:rsidRPr="00A26474" w:rsidRDefault="00F86311" w:rsidP="00F86311">
      <w:r w:rsidRPr="00A26474">
        <w:t xml:space="preserve">8. Расходование средств субсидии осуществляется по направлениям, определенным пунктами 1, 2 части 6 статьи 16 Федерального закона от 21 июля 2007 года </w:t>
      </w:r>
      <w:hyperlink r:id="rId206" w:tooltip="&quot;О Фонде содействия реформированию жилищно-коммунального хозяйства (с изменениями на 28 декабря 2025 года)&quot;&#10;Федеральный закон от 21.07.2007 N 185-ФЗ&#10;Статус: Действующая редакция документа (действ. c 28.12.2025)" w:history="1">
        <w:r w:rsidRPr="00A26474">
          <w:rPr>
            <w:rStyle w:val="ab"/>
            <w:color w:val="0000AA"/>
          </w:rPr>
          <w:t>№ 185-ФЗ «О Фонде содействия</w:t>
        </w:r>
      </w:hyperlink>
      <w:r w:rsidRPr="00A26474">
        <w:t xml:space="preserve"> реформированию жилищно-коммунального хозяйства», адресной программой автономного округа.</w:t>
      </w:r>
    </w:p>
    <w:p w:rsidR="00F86311" w:rsidRPr="00A26474" w:rsidRDefault="00F86311" w:rsidP="00F86311">
      <w:r w:rsidRPr="00A26474">
        <w:t xml:space="preserve">Расходование средств Фонда осуществляется с учетом условий расходования таких средств, установленных пунктом 19 </w:t>
      </w:r>
      <w:hyperlink r:id="rId207" w:tooltip="ПОСТАНОВЛЕНИЕ от 20.08.2022 № 1469 ПРАВИТЕЛЬСТВО РФ&#10;&#10;ОБ УТВЕРЖДЕНИИ ПРАВИЛ ПРЕДОСТАВЛЕНИЯ  ФИНАНСОВОЙ ПОДДЕРЖКИ НА ПЕРЕСЕЛЕНИЕ ГРАЖДАН ИЗ АВАРИЙНОГО ЖИЛИЩНОГО ФОНДА " w:history="1">
        <w:r w:rsidRPr="00A26474">
          <w:rPr>
            <w:color w:val="0000FF"/>
          </w:rPr>
          <w:t>Правил предоставления финансовой</w:t>
        </w:r>
      </w:hyperlink>
      <w:r w:rsidRPr="00A26474">
        <w:t xml:space="preserve"> поддержки на переселение граждан из аварийного жилищного фонда, утвержденных </w:t>
      </w:r>
      <w:hyperlink r:id="rId208" w:tooltip="&quot;Об утверждении Правил предоставления финансовой поддержки на переселение граждан из ...&quot;&#10;Постановление Правительства РФ от 20.08.2022 N 1469&#10;Статус: Действующая редакция документа (действ. c 21.03.2026)" w:history="1">
        <w:r w:rsidRPr="00A26474">
          <w:rPr>
            <w:rStyle w:val="ab"/>
            <w:color w:val="0000AA"/>
          </w:rPr>
          <w:t>постановлением Правительства Российской Федерации от 20 августа 2022 года                     № 1469</w:t>
        </w:r>
      </w:hyperlink>
      <w:r w:rsidRPr="00A26474">
        <w:t>.</w:t>
      </w:r>
    </w:p>
    <w:p w:rsidR="00F86311" w:rsidRPr="00A26474" w:rsidRDefault="00F86311" w:rsidP="00F86311">
      <w:r w:rsidRPr="00A26474">
        <w:t xml:space="preserve">9. Жилые помещения в целях переселения граждан приобретаются путем размещения муниципального заказа в соответствии с нормами Федерального закона  от 5 апреля 2013 года </w:t>
      </w:r>
      <w:hyperlink r:id="rId209" w:tooltip="&quot;О контрактной системе в сфере закупок товаров, работ, услуг для обеспечения ...&quot;&#10;Федеральный закон от 05.04.2013 N 44-ФЗ&#10;Статус: Действующая редакция документа (действ. c 01.01.2026 по 30.06.2026)" w:history="1">
        <w:r w:rsidRPr="00A26474">
          <w:rPr>
            <w:rStyle w:val="ab"/>
            <w:color w:val="0000AA"/>
          </w:rPr>
          <w:t>№ 44-ФЗ «О контрактной системе</w:t>
        </w:r>
      </w:hyperlink>
      <w:r w:rsidRPr="00A26474">
        <w:t xml:space="preserve"> в сфере закупок товаров, работ, услуг для обеспечения государственных и муниципальных нужд».</w:t>
      </w:r>
    </w:p>
    <w:p w:rsidR="00F86311" w:rsidRPr="00A26474" w:rsidRDefault="00F86311" w:rsidP="00F86311">
      <w:pPr>
        <w:rPr>
          <w:lang w:eastAsia="en-US"/>
        </w:rPr>
      </w:pPr>
      <w:r w:rsidRPr="00A26474">
        <w:t xml:space="preserve">10. </w:t>
      </w:r>
      <w:r w:rsidRPr="00A26474">
        <w:rPr>
          <w:lang w:eastAsia="en-US"/>
        </w:rPr>
        <w:t xml:space="preserve">Ответственным исполнителем в рамках реализации настоящего Порядка является администрация Березовского района. </w:t>
      </w:r>
    </w:p>
    <w:p w:rsidR="00F86311" w:rsidRPr="00A26474" w:rsidRDefault="00F86311" w:rsidP="00F86311">
      <w:pPr>
        <w:rPr>
          <w:lang w:eastAsia="en-US"/>
        </w:rPr>
      </w:pPr>
      <w:r w:rsidRPr="00A26474">
        <w:rPr>
          <w:lang w:eastAsia="en-US"/>
        </w:rPr>
        <w:t xml:space="preserve">Полномочия ответственного исполнителя и полномочия </w:t>
      </w:r>
      <w:r w:rsidRPr="00A26474">
        <w:rPr>
          <w:lang w:eastAsia="ar-SA"/>
        </w:rPr>
        <w:t>по городскому поселению Березово</w:t>
      </w:r>
      <w:r w:rsidRPr="00A26474">
        <w:rPr>
          <w:lang w:eastAsia="en-US"/>
        </w:rPr>
        <w:t xml:space="preserve"> осуществляет отдел жилищных программ администрации Березовского района.</w:t>
      </w:r>
    </w:p>
    <w:p w:rsidR="00F86311" w:rsidRPr="00A26474" w:rsidRDefault="00F86311" w:rsidP="00F86311">
      <w:pPr>
        <w:rPr>
          <w:lang w:eastAsia="en-US"/>
        </w:rPr>
      </w:pPr>
      <w:r w:rsidRPr="00A26474">
        <w:rPr>
          <w:lang w:eastAsia="en-US"/>
        </w:rPr>
        <w:t>Соисполнителями реализации настоящего Порядка являются:</w:t>
      </w:r>
    </w:p>
    <w:p w:rsidR="00F86311" w:rsidRPr="00A26474" w:rsidRDefault="00F86311" w:rsidP="00F86311">
      <w:pPr>
        <w:rPr>
          <w:lang w:eastAsia="en-US"/>
        </w:rPr>
      </w:pPr>
      <w:r w:rsidRPr="00A26474">
        <w:rPr>
          <w:lang w:eastAsia="en-US"/>
        </w:rPr>
        <w:t>- администрация городского поселения Игрим,</w:t>
      </w:r>
    </w:p>
    <w:p w:rsidR="00F86311" w:rsidRPr="00A26474" w:rsidRDefault="00F86311" w:rsidP="00F86311">
      <w:pPr>
        <w:rPr>
          <w:lang w:eastAsia="en-US"/>
        </w:rPr>
      </w:pPr>
      <w:r w:rsidRPr="00A26474">
        <w:rPr>
          <w:lang w:eastAsia="en-US"/>
        </w:rPr>
        <w:t>- администрация сельского поселения Саранпауль,</w:t>
      </w:r>
    </w:p>
    <w:p w:rsidR="00F86311" w:rsidRPr="00A26474" w:rsidRDefault="00F86311" w:rsidP="00F86311">
      <w:pPr>
        <w:rPr>
          <w:lang w:eastAsia="en-US"/>
        </w:rPr>
      </w:pPr>
      <w:r w:rsidRPr="00A26474">
        <w:rPr>
          <w:lang w:eastAsia="en-US"/>
        </w:rPr>
        <w:t>- администрация сельского поселения Приполярный.</w:t>
      </w:r>
    </w:p>
    <w:p w:rsidR="00F86311" w:rsidRPr="00A26474" w:rsidRDefault="00F86311" w:rsidP="00F86311">
      <w:pPr>
        <w:rPr>
          <w:lang w:eastAsia="en-US"/>
        </w:rPr>
      </w:pPr>
      <w:r w:rsidRPr="00A26474">
        <w:rPr>
          <w:lang w:eastAsia="en-US"/>
        </w:rPr>
        <w:t>Исполнитель и соисполнители, несут персональную ответственность за реализацию мероприятий и достижение показателей, установленных соглашением.</w:t>
      </w:r>
    </w:p>
    <w:p w:rsidR="00F86311" w:rsidRPr="00A26474" w:rsidRDefault="00F86311" w:rsidP="00F86311">
      <w:r w:rsidRPr="00A26474">
        <w:lastRenderedPageBreak/>
        <w:t xml:space="preserve">11. </w:t>
      </w:r>
      <w:r w:rsidR="00165766" w:rsidRPr="00A26474">
        <w:t>Результатом использования субсидии является достижение установленного соглашением значения «расселен непригодный для проживания жилищный фонд», а также достижение установленных соглашением значений показателей «Общая площадь расселенного аварийного жилищного фонда», «Количество граждан, переселенных из аварийного жилищного фонда» в сроки, указанные в соглашении</w:t>
      </w:r>
      <w:r w:rsidRPr="00A26474">
        <w:t>.</w:t>
      </w:r>
    </w:p>
    <w:p w:rsidR="00165766" w:rsidRPr="00A26474" w:rsidRDefault="00165766" w:rsidP="00F86311">
      <w:r w:rsidRPr="00A26474">
        <w:t xml:space="preserve">(абзац первый пункта 11 изложен в редакции постановления Администрации </w:t>
      </w:r>
      <w:r w:rsidR="000E3DAA" w:rsidRPr="00A26474">
        <w:t xml:space="preserve">                 </w:t>
      </w:r>
      <w:hyperlink r:id="rId210" w:tooltip="постановление от 22.01.2026 0:00:00 №40 Администрация Березовского района&#10;&#10;О внесении изменений в постановление администрации Березовского района от 18.05.2022 № 725 " w:history="1">
        <w:r w:rsidRPr="00A26474">
          <w:rPr>
            <w:rStyle w:val="ab"/>
          </w:rPr>
          <w:t>от 22.01.2026 № 40</w:t>
        </w:r>
      </w:hyperlink>
      <w:r w:rsidRPr="00A26474">
        <w:t>)</w:t>
      </w:r>
    </w:p>
    <w:p w:rsidR="00F86311" w:rsidRPr="00A26474" w:rsidRDefault="00F86311" w:rsidP="00F86311">
      <w:r w:rsidRPr="00A26474">
        <w:t>Оценку эффективности использования субсидии осуществляет Департамент строительства и архитектуры Ханты-Мансийского автономного округа-Югры до 20-го числа месяца года, следующего за отчетным годом, на основании представленных муниципальным образованием отчетов.</w:t>
      </w:r>
    </w:p>
    <w:p w:rsidR="00F86311" w:rsidRPr="00A26474" w:rsidRDefault="00F86311" w:rsidP="00F86311">
      <w:r w:rsidRPr="00A26474">
        <w:t>Формы отчетов, сроки их представления устанавливаются соглашением.</w:t>
      </w:r>
    </w:p>
    <w:p w:rsidR="00F86311" w:rsidRPr="00A26474" w:rsidRDefault="00F86311" w:rsidP="00F86311">
      <w:r w:rsidRPr="00A26474">
        <w:t>12. Основания и порядок применения мер ответственности к муниципальному образованию Березовский район при невыполнении им условий соглашения, в том числе обязательств по достижению результата использования субсидии, а также сроки возврата субсидии, основания для освобождения от применения мер ответственности предусмотрены постановлением № 475-п, соглашением.</w:t>
      </w:r>
    </w:p>
    <w:p w:rsidR="00F86311" w:rsidRPr="00A26474" w:rsidRDefault="00F86311" w:rsidP="00F86311">
      <w:r w:rsidRPr="00A26474">
        <w:t>13. Проверки соблюдения условий, целей и порядка расходования субсидии осуществляют Департамент строительства и архитектуры Ханты-Мансийского автономного округа-Югры, главный распорядитель бюджетных средств и органы финансового контроля администрации Березовского района.</w:t>
      </w:r>
    </w:p>
    <w:p w:rsidR="00F86311" w:rsidRPr="00A26474" w:rsidRDefault="00F86311" w:rsidP="00F86311">
      <w:r w:rsidRPr="00A26474">
        <w:t>14. В случае установления фактов нарушения условий, целей и порядка расходования субсидии, условий соглашения субсидия подлежит возврату в соответствии с постановлением № 475-п.</w:t>
      </w:r>
    </w:p>
    <w:p w:rsidR="00F86311" w:rsidRPr="00A26474" w:rsidRDefault="00F86311" w:rsidP="00F86311">
      <w:r w:rsidRPr="00A26474">
        <w:t>15. Субсидия, не использованная на конец финансового года, подлежит возврату в порядке, установленном бюджетным законодательством Российской Федерации.</w:t>
      </w:r>
    </w:p>
    <w:p w:rsidR="00F86311" w:rsidRPr="00A26474" w:rsidRDefault="00F86311" w:rsidP="00F86311">
      <w:pPr>
        <w:widowControl w:val="0"/>
        <w:autoSpaceDE w:val="0"/>
        <w:autoSpaceDN w:val="0"/>
        <w:adjustRightInd w:val="0"/>
        <w:ind w:firstLine="709"/>
        <w:rPr>
          <w:rFonts w:cs="Arial"/>
          <w:szCs w:val="28"/>
        </w:rPr>
      </w:pPr>
    </w:p>
    <w:p w:rsidR="00F86311" w:rsidRPr="00A26474" w:rsidRDefault="00F86311" w:rsidP="00F86311">
      <w:pPr>
        <w:widowControl w:val="0"/>
        <w:autoSpaceDE w:val="0"/>
        <w:autoSpaceDN w:val="0"/>
        <w:adjustRightInd w:val="0"/>
        <w:ind w:firstLine="0"/>
        <w:jc w:val="right"/>
        <w:rPr>
          <w:rFonts w:cs="Arial"/>
          <w:b/>
          <w:bCs/>
          <w:iCs/>
          <w:sz w:val="30"/>
          <w:szCs w:val="30"/>
        </w:rPr>
      </w:pPr>
      <w:r w:rsidRPr="00A26474">
        <w:rPr>
          <w:rFonts w:cs="Arial"/>
          <w:szCs w:val="28"/>
        </w:rPr>
        <w:br w:type="page"/>
      </w:r>
    </w:p>
    <w:p w:rsidR="00F86311" w:rsidRPr="00A26474" w:rsidRDefault="00F86311" w:rsidP="00F86311">
      <w:pPr>
        <w:jc w:val="right"/>
        <w:outlineLvl w:val="1"/>
        <w:rPr>
          <w:rFonts w:cs="Arial"/>
          <w:b/>
          <w:bCs/>
          <w:iCs/>
          <w:sz w:val="30"/>
          <w:szCs w:val="30"/>
        </w:rPr>
      </w:pPr>
    </w:p>
    <w:p w:rsidR="00F86311" w:rsidRPr="00A26474" w:rsidRDefault="00F86311" w:rsidP="00F86311">
      <w:pPr>
        <w:jc w:val="right"/>
        <w:outlineLvl w:val="1"/>
        <w:rPr>
          <w:rFonts w:cs="Arial"/>
          <w:b/>
          <w:bCs/>
          <w:iCs/>
          <w:sz w:val="30"/>
          <w:szCs w:val="30"/>
        </w:rPr>
      </w:pPr>
      <w:r w:rsidRPr="00A26474">
        <w:rPr>
          <w:rFonts w:cs="Arial"/>
          <w:b/>
          <w:bCs/>
          <w:iCs/>
          <w:sz w:val="30"/>
          <w:szCs w:val="30"/>
        </w:rPr>
        <w:t xml:space="preserve">Приложение 9 </w:t>
      </w:r>
    </w:p>
    <w:p w:rsidR="00F86311" w:rsidRPr="00A26474" w:rsidRDefault="00F86311" w:rsidP="00F86311">
      <w:pPr>
        <w:jc w:val="right"/>
        <w:outlineLvl w:val="1"/>
        <w:rPr>
          <w:rFonts w:cs="Arial"/>
          <w:b/>
          <w:bCs/>
          <w:iCs/>
          <w:sz w:val="30"/>
          <w:szCs w:val="30"/>
        </w:rPr>
      </w:pPr>
      <w:r w:rsidRPr="00A26474">
        <w:rPr>
          <w:rFonts w:cs="Arial"/>
          <w:b/>
          <w:bCs/>
          <w:iCs/>
          <w:sz w:val="30"/>
          <w:szCs w:val="30"/>
        </w:rPr>
        <w:t>к постановлению администрации</w:t>
      </w:r>
    </w:p>
    <w:p w:rsidR="00F86311" w:rsidRPr="00A26474" w:rsidRDefault="00F86311" w:rsidP="00F86311">
      <w:pPr>
        <w:jc w:val="right"/>
        <w:outlineLvl w:val="1"/>
        <w:rPr>
          <w:rFonts w:cs="Arial"/>
          <w:b/>
          <w:bCs/>
          <w:iCs/>
          <w:sz w:val="30"/>
          <w:szCs w:val="30"/>
        </w:rPr>
      </w:pPr>
      <w:r w:rsidRPr="00A26474">
        <w:rPr>
          <w:rFonts w:cs="Arial"/>
          <w:b/>
          <w:bCs/>
          <w:iCs/>
          <w:sz w:val="30"/>
          <w:szCs w:val="30"/>
        </w:rPr>
        <w:t>Березовского района</w:t>
      </w:r>
    </w:p>
    <w:p w:rsidR="00F86311" w:rsidRPr="00A26474" w:rsidRDefault="00F86311" w:rsidP="00F86311">
      <w:pPr>
        <w:jc w:val="right"/>
        <w:outlineLvl w:val="1"/>
        <w:rPr>
          <w:rFonts w:cs="Arial"/>
          <w:b/>
          <w:bCs/>
          <w:iCs/>
          <w:sz w:val="30"/>
          <w:szCs w:val="30"/>
        </w:rPr>
      </w:pPr>
      <w:r w:rsidRPr="00A26474">
        <w:rPr>
          <w:rFonts w:cs="Arial"/>
          <w:b/>
          <w:bCs/>
          <w:iCs/>
          <w:sz w:val="30"/>
          <w:szCs w:val="30"/>
        </w:rPr>
        <w:t>от 18.05.2022 № 725</w:t>
      </w:r>
    </w:p>
    <w:p w:rsidR="00F86311" w:rsidRPr="00A26474" w:rsidRDefault="00F86311" w:rsidP="00F86311">
      <w:pPr>
        <w:jc w:val="right"/>
        <w:outlineLvl w:val="1"/>
        <w:rPr>
          <w:rFonts w:cs="Arial"/>
          <w:b/>
          <w:bCs/>
          <w:iCs/>
          <w:sz w:val="30"/>
          <w:szCs w:val="30"/>
        </w:rPr>
      </w:pPr>
    </w:p>
    <w:p w:rsidR="00F86311" w:rsidRPr="00A26474" w:rsidRDefault="00F86311" w:rsidP="00F86311">
      <w:pPr>
        <w:jc w:val="right"/>
        <w:outlineLvl w:val="1"/>
        <w:rPr>
          <w:rFonts w:cs="Arial"/>
          <w:b/>
          <w:bCs/>
          <w:iCs/>
          <w:sz w:val="30"/>
          <w:szCs w:val="30"/>
        </w:rPr>
      </w:pPr>
    </w:p>
    <w:p w:rsidR="00F86311" w:rsidRPr="00A26474" w:rsidRDefault="00F86311" w:rsidP="00F86311">
      <w:pPr>
        <w:widowControl w:val="0"/>
        <w:autoSpaceDE w:val="0"/>
        <w:autoSpaceDN w:val="0"/>
        <w:adjustRightInd w:val="0"/>
        <w:ind w:firstLine="0"/>
        <w:jc w:val="center"/>
        <w:rPr>
          <w:rFonts w:cs="Arial"/>
          <w:b/>
          <w:bCs/>
          <w:szCs w:val="28"/>
        </w:rPr>
      </w:pPr>
      <w:r w:rsidRPr="00A26474">
        <w:rPr>
          <w:rFonts w:cs="Arial"/>
          <w:b/>
          <w:bCs/>
          <w:szCs w:val="28"/>
        </w:rPr>
        <w:t>Порядок переселения граждан</w:t>
      </w:r>
    </w:p>
    <w:p w:rsidR="00F86311" w:rsidRPr="00A26474" w:rsidRDefault="00F86311" w:rsidP="00F86311">
      <w:pPr>
        <w:widowControl w:val="0"/>
        <w:autoSpaceDE w:val="0"/>
        <w:autoSpaceDN w:val="0"/>
        <w:adjustRightInd w:val="0"/>
        <w:ind w:firstLine="0"/>
        <w:jc w:val="center"/>
        <w:rPr>
          <w:rFonts w:cs="Arial"/>
          <w:b/>
          <w:bCs/>
          <w:szCs w:val="28"/>
        </w:rPr>
      </w:pPr>
      <w:r w:rsidRPr="00A26474">
        <w:rPr>
          <w:rFonts w:cs="Arial"/>
          <w:b/>
          <w:bCs/>
          <w:szCs w:val="28"/>
        </w:rPr>
        <w:t>из аварийного жилищного фонда</w:t>
      </w:r>
    </w:p>
    <w:p w:rsidR="00F86311" w:rsidRPr="00A26474" w:rsidRDefault="00F86311" w:rsidP="00F86311">
      <w:pPr>
        <w:widowControl w:val="0"/>
        <w:autoSpaceDE w:val="0"/>
        <w:autoSpaceDN w:val="0"/>
        <w:adjustRightInd w:val="0"/>
        <w:ind w:firstLine="0"/>
        <w:jc w:val="center"/>
        <w:rPr>
          <w:rFonts w:cs="Arial"/>
          <w:b/>
          <w:bCs/>
          <w:szCs w:val="28"/>
        </w:rPr>
      </w:pPr>
      <w:r w:rsidRPr="00A26474">
        <w:rPr>
          <w:rFonts w:cs="Arial"/>
          <w:b/>
          <w:bCs/>
          <w:szCs w:val="28"/>
        </w:rPr>
        <w:t>признанного таковым с 1 января 2017 года до 1 января 2022 года</w:t>
      </w:r>
    </w:p>
    <w:p w:rsidR="00F86311" w:rsidRPr="00A26474" w:rsidRDefault="00F86311" w:rsidP="00F86311">
      <w:pPr>
        <w:widowControl w:val="0"/>
        <w:autoSpaceDE w:val="0"/>
        <w:autoSpaceDN w:val="0"/>
        <w:adjustRightInd w:val="0"/>
        <w:ind w:firstLine="709"/>
        <w:rPr>
          <w:rFonts w:cs="Arial"/>
          <w:bCs/>
          <w:szCs w:val="28"/>
        </w:rPr>
      </w:pPr>
    </w:p>
    <w:p w:rsidR="00F86311" w:rsidRPr="00A26474" w:rsidRDefault="00F86311" w:rsidP="00F86311">
      <w:pPr>
        <w:rPr>
          <w:color w:val="000000"/>
          <w:lang w:eastAsia="ar-SA"/>
        </w:rPr>
      </w:pPr>
      <w:r w:rsidRPr="00A26474">
        <w:rPr>
          <w:color w:val="000000"/>
          <w:lang w:eastAsia="ar-SA"/>
        </w:rPr>
        <w:t xml:space="preserve">1. Настоящий Порядок устанавливает механизм переселения граждан и способы организации работы с гражданами в целях реализации </w:t>
      </w:r>
      <w:r w:rsidRPr="00A26474">
        <w:t>Порядка расходования субсидии, предоставляемой на реализацию полномочий на обеспечение устойчивого сокращения непригодного для проживания жилищного фонда (</w:t>
      </w:r>
      <w:r w:rsidRPr="00A26474">
        <w:rPr>
          <w:color w:val="000000"/>
          <w:lang w:eastAsia="ar-SA"/>
        </w:rPr>
        <w:t>приложения 8 к настоящему Постановлению).</w:t>
      </w:r>
    </w:p>
    <w:p w:rsidR="00F86311" w:rsidRPr="00A26474" w:rsidRDefault="00F86311" w:rsidP="00F86311">
      <w:r w:rsidRPr="00A26474">
        <w:t>2. Ответственным исполнителем является администрация Березовского района. Полномочия ответственного исполнителя осуществляет отдел жилищных программ администрации Березовского района (далее-Отдел), соисполнители-городские (сельские) поселения Березовского района.</w:t>
      </w:r>
    </w:p>
    <w:p w:rsidR="00F86311" w:rsidRPr="00A26474" w:rsidRDefault="00F86311" w:rsidP="00F86311">
      <w:pPr>
        <w:rPr>
          <w:lang w:eastAsia="ar-SA"/>
        </w:rPr>
      </w:pPr>
      <w:r w:rsidRPr="00A26474">
        <w:rPr>
          <w:lang w:eastAsia="ar-SA"/>
        </w:rPr>
        <w:t xml:space="preserve">3. Настоящий Порядок распространяется на граждан-участников мероприятия (далее-участник мероприятия), проживающих в многоквартирных домах, </w:t>
      </w:r>
      <w:r w:rsidRPr="00A26474">
        <w:t xml:space="preserve">признанных с 1 января 2017 года до 1 января 2022 года в установленном порядке аварийными и подлежащими сносу или реконструкции в связи с физическим износом в процессе эксплуатации </w:t>
      </w:r>
      <w:r w:rsidRPr="00A26474">
        <w:rPr>
          <w:lang w:eastAsia="ar-SA"/>
        </w:rPr>
        <w:t>(далее-аварийные дома)</w:t>
      </w:r>
      <w:r w:rsidRPr="00A26474">
        <w:t xml:space="preserve">, в соответствии с адресной программой автономного округа по переселению граждан из аварийного жилищного фонда                         на 2024-2030 годы, утвержденной постановлением Правительства автономного округа                      от 1 сентября 2024 года </w:t>
      </w:r>
      <w:hyperlink r:id="rId211" w:tooltip="&quot;Об адресной программе Ханты-Мансийского автономного округа - Югры по переселению граждан из ...&quot;&#10;Постановление Правительства Ханты-Мансийского автономного округа - Югры от 01.09.2024 N 325-п&#10;Статус: Действующая редакция документа" w:history="1">
        <w:r w:rsidRPr="00A26474">
          <w:rPr>
            <w:rStyle w:val="ab"/>
            <w:color w:val="0000AA"/>
          </w:rPr>
          <w:t>№ 325-п</w:t>
        </w:r>
      </w:hyperlink>
      <w:r w:rsidRPr="00A26474">
        <w:t>, адресной программой Березовского района по переселению граждан из аварийного жилищного фонда на 2024-2030 годы</w:t>
      </w:r>
      <w:r w:rsidRPr="00A26474">
        <w:rPr>
          <w:lang w:eastAsia="ar-SA"/>
        </w:rPr>
        <w:t xml:space="preserve">, утвержденной </w:t>
      </w:r>
      <w:r w:rsidRPr="00A26474">
        <w:t xml:space="preserve">постановлением администрации Березовского района </w:t>
      </w:r>
      <w:hyperlink r:id="rId212" w:tooltip="постановление от 11.10.2024 0:00:00 №921 Администрация Березовского района&#10;&#10;Об утверждении адресной программы Березовского района по переселению граждан из аварийного жилищного фонда на 2024-2030 годы&#10;" w:history="1">
        <w:r w:rsidRPr="00A26474">
          <w:rPr>
            <w:color w:val="0000FF"/>
          </w:rPr>
          <w:t>от 11.10.2024                 № 921</w:t>
        </w:r>
      </w:hyperlink>
      <w:r w:rsidRPr="00A26474">
        <w:t xml:space="preserve"> (далее-адресная программа Березовского района), </w:t>
      </w:r>
      <w:r w:rsidRPr="00A26474">
        <w:rPr>
          <w:lang w:eastAsia="ar-SA"/>
        </w:rPr>
        <w:t>на условиях социального найма, являющихся собственниками жилых помещений.</w:t>
      </w:r>
    </w:p>
    <w:p w:rsidR="00F86311" w:rsidRPr="00A26474" w:rsidRDefault="00F86311" w:rsidP="00F86311">
      <w:pPr>
        <w:rPr>
          <w:lang w:eastAsia="ar-SA"/>
        </w:rPr>
      </w:pPr>
      <w:r w:rsidRPr="00A26474">
        <w:rPr>
          <w:lang w:eastAsia="ar-SA"/>
        </w:rPr>
        <w:t xml:space="preserve">4. </w:t>
      </w:r>
      <w:r w:rsidRPr="00A26474">
        <w:t>Принятие решений и проведение мероприятий по п</w:t>
      </w:r>
      <w:r w:rsidRPr="00A26474">
        <w:rPr>
          <w:lang w:eastAsia="ar-SA"/>
        </w:rPr>
        <w:t xml:space="preserve">ереселению граждан из жилых домов, признанных аварийными, осуществляется в </w:t>
      </w:r>
      <w:r w:rsidRPr="00A26474">
        <w:t>соответствии с жилищным законодательством,</w:t>
      </w:r>
      <w:r w:rsidRPr="00A26474">
        <w:rPr>
          <w:lang w:eastAsia="ar-SA"/>
        </w:rPr>
        <w:t xml:space="preserve"> адресной программой Березовского района, приложениями 8, 9 к настоящему постановлению.</w:t>
      </w:r>
    </w:p>
    <w:p w:rsidR="00F86311" w:rsidRPr="00A26474" w:rsidRDefault="00F86311" w:rsidP="00F86311">
      <w:pPr>
        <w:rPr>
          <w:lang w:eastAsia="ar-SA"/>
        </w:rPr>
      </w:pPr>
      <w:r w:rsidRPr="00A26474">
        <w:rPr>
          <w:lang w:eastAsia="ar-SA"/>
        </w:rPr>
        <w:t>5. При предоставлении участникам мероприятия других жилых помещений не подлежат удовлетворению следующие требования:</w:t>
      </w:r>
    </w:p>
    <w:p w:rsidR="00F86311" w:rsidRPr="00A26474" w:rsidRDefault="00F86311" w:rsidP="00F86311">
      <w:pPr>
        <w:rPr>
          <w:lang w:eastAsia="ar-SA"/>
        </w:rPr>
      </w:pPr>
      <w:r w:rsidRPr="00A26474">
        <w:rPr>
          <w:lang w:eastAsia="ar-SA"/>
        </w:rPr>
        <w:t>- о предоставлении жилого помещения в определенной квартире, на определенном этаже, в определенном доме;</w:t>
      </w:r>
    </w:p>
    <w:p w:rsidR="00F86311" w:rsidRPr="00A26474" w:rsidRDefault="00F86311" w:rsidP="00F86311">
      <w:pPr>
        <w:rPr>
          <w:lang w:eastAsia="ar-SA"/>
        </w:rPr>
      </w:pPr>
      <w:r w:rsidRPr="00A26474">
        <w:rPr>
          <w:lang w:eastAsia="ar-SA"/>
        </w:rPr>
        <w:t>- о предоставлении раздельного жилья (двух и более жилых помещений) членам семьи с целью их расселения.</w:t>
      </w:r>
    </w:p>
    <w:p w:rsidR="00F86311" w:rsidRPr="00A26474" w:rsidRDefault="00F86311" w:rsidP="00F86311">
      <w:pPr>
        <w:rPr>
          <w:lang w:eastAsia="ar-SA"/>
        </w:rPr>
      </w:pPr>
      <w:r w:rsidRPr="00A26474">
        <w:rPr>
          <w:lang w:eastAsia="ar-SA"/>
        </w:rPr>
        <w:t>Если в силу конструктивных особенностей ранее занимаемого жилого помещения, предоставить жилое помещение, равнозначное по общей площади жилому помещению в аварийном доме, не представляется возможным с соблюдением прав указанных граждан, то взамен предоставляется жилое помещение большей площадью, исходя из количества комнат в занимаемом жилом помещении.</w:t>
      </w:r>
    </w:p>
    <w:p w:rsidR="00F86311" w:rsidRPr="00A26474" w:rsidRDefault="00F86311" w:rsidP="00F86311">
      <w:pPr>
        <w:rPr>
          <w:lang w:eastAsia="ar-SA"/>
        </w:rPr>
      </w:pPr>
      <w:r w:rsidRPr="00A26474">
        <w:rPr>
          <w:lang w:eastAsia="ar-SA"/>
        </w:rPr>
        <w:t>По соглашению сторон участнику мероприятия может быть предоставлено жилое помещение меньшей площади ранее занимаемого помещения.</w:t>
      </w:r>
    </w:p>
    <w:p w:rsidR="00F86311" w:rsidRPr="00A26474" w:rsidRDefault="00F86311" w:rsidP="00F86311">
      <w:pPr>
        <w:rPr>
          <w:color w:val="FF0000"/>
          <w:lang w:eastAsia="ar-SA"/>
        </w:rPr>
      </w:pPr>
      <w:r w:rsidRPr="00A26474">
        <w:rPr>
          <w:lang w:eastAsia="ar-SA"/>
        </w:rPr>
        <w:t>6. Обеспечение жилыми помещениями граждан, проживающих в аварийных домах на условиях социального найма.</w:t>
      </w:r>
    </w:p>
    <w:p w:rsidR="00F86311" w:rsidRPr="00A26474" w:rsidRDefault="00F86311" w:rsidP="00F86311">
      <w:pPr>
        <w:rPr>
          <w:lang w:eastAsia="ar-SA"/>
        </w:rPr>
      </w:pPr>
      <w:r w:rsidRPr="00A26474">
        <w:rPr>
          <w:lang w:eastAsia="ar-SA"/>
        </w:rPr>
        <w:lastRenderedPageBreak/>
        <w:t xml:space="preserve">Жилые помещения гражданам предоставляются администрациями городских (сельских) поселений, по городскому поселению Березово-администрацией Березовского района. </w:t>
      </w:r>
    </w:p>
    <w:p w:rsidR="00F86311" w:rsidRPr="00A26474" w:rsidRDefault="00F86311" w:rsidP="00F86311">
      <w:pPr>
        <w:rPr>
          <w:lang w:eastAsia="ar-SA"/>
        </w:rPr>
      </w:pPr>
      <w:r w:rsidRPr="00A26474">
        <w:rPr>
          <w:lang w:eastAsia="ar-SA"/>
        </w:rPr>
        <w:t>Участнику мероприятия, проживающему в жилом помещении по договору социального найма в аварийном доме муниципального жилищного фонда, предоставляется другое жилое помещение в границах соответствующего поселения, на территории которого расположено ранее занимаемое жилое помещение, равнозначное по общей площади, ранее занимаемому жилому помещению, отвечающее установленным требованиям.</w:t>
      </w:r>
    </w:p>
    <w:p w:rsidR="00F86311" w:rsidRPr="00A26474" w:rsidRDefault="00F86311" w:rsidP="00F86311">
      <w:r w:rsidRPr="00A26474">
        <w:t>Жилое помещение, предоставляемое гражданам при переселении их из аварийного жилищного фонда, может находиться по месту их жительства в границах соответствующего населенного пункта, на территории которого расположено ранее занимаемое жилое помещение, или с письменного согласия этих граждан в границах другого муниципального образования (населенного пункта) автономного округа.</w:t>
      </w:r>
    </w:p>
    <w:p w:rsidR="00F86311" w:rsidRPr="00A26474" w:rsidRDefault="00F86311" w:rsidP="00F86311">
      <w:pPr>
        <w:rPr>
          <w:lang w:eastAsia="ar-SA"/>
        </w:rPr>
      </w:pPr>
      <w:r w:rsidRPr="00A26474">
        <w:rPr>
          <w:lang w:eastAsia="ar-SA"/>
        </w:rPr>
        <w:t>Переселение участников мероприятия не является улучшением жилищных условий, а потому иные обстоятельства (указанные в части 5 статьи 57, части 1 статьи 58</w:t>
      </w:r>
      <w:r w:rsidRPr="00A26474">
        <w:t xml:space="preserve"> </w:t>
      </w:r>
      <w:hyperlink r:id="rId213" w:tooltip="&quot;Жилищный кодекс Российской Федерации (с изменениями на 20 февраля 2026 года) (редакция, действующая с 1 марта 2026 года)&quot;&#10;Кодекс РФ от 29.12.2004 N 188-ФЗ&#10;Статус: Действующая редакция документа (действ. c 01.03.2026)" w:history="1">
        <w:r w:rsidRPr="00A26474">
          <w:rPr>
            <w:rStyle w:val="ab"/>
            <w:color w:val="0000AA"/>
            <w:lang w:eastAsia="ar-SA"/>
          </w:rPr>
          <w:t>Жилищного кодекса</w:t>
        </w:r>
      </w:hyperlink>
      <w:r w:rsidRPr="00A26474">
        <w:rPr>
          <w:lang w:eastAsia="ar-SA"/>
        </w:rPr>
        <w:t xml:space="preserve"> Российской Федерации) при переселении граждан не учитываются. </w:t>
      </w:r>
    </w:p>
    <w:p w:rsidR="00F86311" w:rsidRPr="00A26474" w:rsidRDefault="00F86311" w:rsidP="00F86311">
      <w:pPr>
        <w:rPr>
          <w:lang w:eastAsia="ar-SA"/>
        </w:rPr>
      </w:pPr>
      <w:r w:rsidRPr="00A26474">
        <w:rPr>
          <w:lang w:eastAsia="ar-SA"/>
        </w:rPr>
        <w:t>Участники мероприятия, переселенные в рамках настоящего Порядка, сохраняют право состоять на учете в качестве нуждающихся в жилых помещениях на условиях договора социального найма, если отсутствуют основания для снятия их с учета нуждающихся в получении жилого помещения, предусмотренные статьей 56</w:t>
      </w:r>
      <w:r w:rsidRPr="00A26474">
        <w:t xml:space="preserve"> </w:t>
      </w:r>
      <w:hyperlink r:id="rId214" w:tooltip="&quot;Жилищный кодекс Российской Федерации (с изменениями на 20 февраля 2026 года) (редакция, действующая с 1 марта 2026 года)&quot;&#10;Кодекс РФ от 29.12.2004 N 188-ФЗ&#10;Статус: Действующая редакция документа (действ. c 01.03.2026)" w:history="1">
        <w:r w:rsidRPr="00A26474">
          <w:rPr>
            <w:rStyle w:val="ab"/>
            <w:color w:val="0000AA"/>
            <w:lang w:eastAsia="ar-SA"/>
          </w:rPr>
          <w:t>Жилищного кодекса</w:t>
        </w:r>
      </w:hyperlink>
      <w:r w:rsidRPr="00A26474">
        <w:rPr>
          <w:lang w:eastAsia="ar-SA"/>
        </w:rPr>
        <w:t xml:space="preserve"> Российской Федерации.</w:t>
      </w:r>
    </w:p>
    <w:p w:rsidR="00F86311" w:rsidRPr="00A26474" w:rsidRDefault="00F86311" w:rsidP="00F86311">
      <w:pPr>
        <w:rPr>
          <w:lang w:eastAsia="ar-SA"/>
        </w:rPr>
      </w:pPr>
      <w:r w:rsidRPr="00A26474">
        <w:rPr>
          <w:lang w:eastAsia="ar-SA"/>
        </w:rPr>
        <w:t>Участники мероприятия, предоставляют по месту нахождения расселяемых жилых помещений в Отдел либо в администрации городских (сельских) поселений следующие документы:</w:t>
      </w:r>
    </w:p>
    <w:p w:rsidR="00F86311" w:rsidRPr="00A26474" w:rsidRDefault="00F86311" w:rsidP="00F86311">
      <w:r w:rsidRPr="00A26474">
        <w:t xml:space="preserve">- заявление, согласно приложению 1 к настоящему Порядку; </w:t>
      </w:r>
    </w:p>
    <w:p w:rsidR="00F86311" w:rsidRPr="00A26474" w:rsidRDefault="00F86311" w:rsidP="00F86311">
      <w:r w:rsidRPr="00A26474">
        <w:t>- документы, удостоверяющие личности участников мероприятия;</w:t>
      </w:r>
    </w:p>
    <w:p w:rsidR="00F86311" w:rsidRPr="00A26474" w:rsidRDefault="00F86311" w:rsidP="00F86311">
      <w:r w:rsidRPr="00A26474">
        <w:t xml:space="preserve">- разрешение органа опеки и попечительства, выданное законным представителям (родителям, усыновителям, опекунам) несовершеннолетних лиц, не достигших возраста 14 (четырнадцати) лет, и лиц, признанных судом недееспособными, на расторжение договора социального найма жилого помещения, в случае включения их в качестве членов семьи нанимателя жилого помещения, подлежащего расселению в соответствии с настоящим Порядком (при необходимости); </w:t>
      </w:r>
    </w:p>
    <w:p w:rsidR="00F86311" w:rsidRPr="00A26474" w:rsidRDefault="00F86311" w:rsidP="00F86311">
      <w:r w:rsidRPr="00A26474">
        <w:t xml:space="preserve">- разрешение (согласие) органа опеки и попечительства на дачу законными представителями (родителями, усыновителями, попечителями) согласия несовершеннолетним лицам в возрасте от 14 до 18 лет и гражданам, признанным судом ограниченно дееспособными-на расторжение договора социального найма жилого помещения, в случае включения их в качестве членов семьи нанимателя жилого помещения, подлежащего расселению в соответствии с настоящим Порядком (при необходимости); </w:t>
      </w:r>
    </w:p>
    <w:p w:rsidR="00F86311" w:rsidRPr="00A26474" w:rsidRDefault="00F86311" w:rsidP="00F86311">
      <w:r w:rsidRPr="00A26474">
        <w:t>- свидетельство о смерти, решение суда о признании лица безвестно отсутствующим, об объявлении гражданина умершим (при необходимости).</w:t>
      </w:r>
    </w:p>
    <w:p w:rsidR="00F86311" w:rsidRPr="00A26474" w:rsidRDefault="00F86311" w:rsidP="00F86311">
      <w:r w:rsidRPr="00A26474">
        <w:t>Согласие (несогласие) на выселение из муниципального жилого помещения должно быть выражено в письменной форме при личной явке нанимателя и его дееспособных членов семьи, достигших возраста 14 лет. В случае временного отсутствия граждан либо невозможности личной явки граждан согласие (несогласие) выражает представитель отсутствующего члена семьи на основании нотариально заверенной доверенности, либо путем представления заявления, заверенного уполномоченными лицами в соответствии с требованиями законодательства Российской Федерации.</w:t>
      </w:r>
    </w:p>
    <w:p w:rsidR="00F86311" w:rsidRPr="00A26474" w:rsidRDefault="00F86311" w:rsidP="00F86311">
      <w:r w:rsidRPr="00A26474">
        <w:lastRenderedPageBreak/>
        <w:t>В случае неявки участников мероприятия в течение четырнадцати дней после получения уведомления в письменной форме либо в случае отказа участников мероприятия от переселения на предложенных условиях, вопрос о переселении участников мероприятия решается в судебном порядке.</w:t>
      </w:r>
    </w:p>
    <w:p w:rsidR="00F86311" w:rsidRPr="00A26474" w:rsidRDefault="00F86311" w:rsidP="00F86311">
      <w:r w:rsidRPr="00A26474">
        <w:t>Решение о предоставлении жилого помещения участникам мероприятия на условиях договора социального найма оформляется муниципальным правовым актом администрации Березовского района (администрации городского (сельского) поселения).</w:t>
      </w:r>
    </w:p>
    <w:p w:rsidR="00F86311" w:rsidRPr="00A26474" w:rsidRDefault="00F86311" w:rsidP="00F86311">
      <w:r w:rsidRPr="00A26474">
        <w:t xml:space="preserve">Договор социального найма жилого помещения с участниками мероприятия заключается в течение 15 календарных дней с даты принятия муниципального правового акта о предоставлении гражданину (-ам) жилого помещения муниципального жилищного фонда на указанных условиях. </w:t>
      </w:r>
    </w:p>
    <w:p w:rsidR="00F86311" w:rsidRPr="00A26474" w:rsidRDefault="00F86311" w:rsidP="00F86311">
      <w:pPr>
        <w:rPr>
          <w:color w:val="000000"/>
          <w:lang w:eastAsia="ar-SA"/>
        </w:rPr>
      </w:pPr>
      <w:r w:rsidRPr="00A26474">
        <w:rPr>
          <w:color w:val="000000"/>
          <w:lang w:eastAsia="ar-SA"/>
        </w:rPr>
        <w:t>7. Переселение граждан, проживающих в аварийных домах, находящихся в собственности граждан.</w:t>
      </w:r>
    </w:p>
    <w:p w:rsidR="00F86311" w:rsidRPr="00A26474" w:rsidRDefault="00F86311" w:rsidP="00F86311">
      <w:r w:rsidRPr="00A26474">
        <w:t xml:space="preserve">Размер возмещения за изымаемое жилое помещение, выплачиваемого в соответствии со статьей 32 </w:t>
      </w:r>
      <w:hyperlink r:id="rId215" w:tooltip="&quot;Жилищный кодекс Российской Федерации (с изменениями на 20 февраля 2026 года) (редакция, действующая с 1 марта 2026 года)&quot;&#10;Кодекс РФ от 29.12.2004 N 188-ФЗ&#10;Статус: Действующая редакция документа (действ. c 01.03.2026)" w:history="1">
        <w:r w:rsidRPr="00A26474">
          <w:rPr>
            <w:rStyle w:val="ab"/>
            <w:color w:val="0000AA"/>
          </w:rPr>
          <w:t>Жилищного кодекса</w:t>
        </w:r>
      </w:hyperlink>
      <w:r w:rsidRPr="00A26474">
        <w:t xml:space="preserve"> Российской Федерации, определяется согласно отчетам об оценке рыночной стоимости жилых помещений, определенной независимым оценщиком, в соответствии с Федеральным законом от 29 июля 1998 года </w:t>
      </w:r>
      <w:hyperlink r:id="rId216" w:tooltip="&quot;Об оценочной деятельности в Российской Федерации (с изменениями на 31 июля 2025 года)&quot;&#10;Федеральный закон от 29.07.1998 N 135-ФЗ&#10;Статус: Действующая редакция документа (действ. c 01.03.2026)" w:history="1">
        <w:r w:rsidRPr="00A26474">
          <w:rPr>
            <w:rStyle w:val="ab"/>
            <w:color w:val="0000AA"/>
          </w:rPr>
          <w:t>№ 135-ФЗ «Об оценочной деятельности</w:t>
        </w:r>
      </w:hyperlink>
      <w:r w:rsidRPr="00A26474">
        <w:t xml:space="preserve"> в Российской Федерации».</w:t>
      </w:r>
    </w:p>
    <w:p w:rsidR="00F86311" w:rsidRPr="00A26474" w:rsidRDefault="00F86311" w:rsidP="00F86311">
      <w:r w:rsidRPr="00A26474">
        <w:t>Жилое помещение, предоставляемое гражданам при переселении их из аварийного жилищного фонда, может находиться по месту их жительства в границах соответствующего населенного пункта, на территории которого расположено ранее занимаемое жилое помещение, или с письменного согласия этих граждан в границах другого муниципального образования (населенного пункта) Ханты-Мансийского автономного округа-Югры. При этом, договор мены заключается с доплатой.</w:t>
      </w:r>
    </w:p>
    <w:p w:rsidR="00F86311" w:rsidRPr="00A26474" w:rsidRDefault="00F86311" w:rsidP="00F86311">
      <w:r w:rsidRPr="00A26474">
        <w:t xml:space="preserve">Уплата участником мероприятия части стоимости приобретаемого жилого помещения в случае если размер возмещения за изымаемое жилое помещение, выплачиваемого в соответствии со статьей 32 </w:t>
      </w:r>
      <w:hyperlink r:id="rId217" w:tooltip="&quot;Жилищный кодекс Российской Федерации (с изменениями на 20 февраля 2026 года) (редакция, действующая с 1 марта 2026 года)&quot;&#10;Кодекс РФ от 29.12.2004 N 188-ФЗ&#10;Статус: Действующая редакция документа (действ. c 01.03.2026)" w:history="1">
        <w:r w:rsidRPr="00A26474">
          <w:rPr>
            <w:rStyle w:val="ab"/>
            <w:color w:val="0000AA"/>
          </w:rPr>
          <w:t>Жилищного кодекса</w:t>
        </w:r>
      </w:hyperlink>
      <w:r w:rsidRPr="00A26474">
        <w:t xml:space="preserve"> Российской Федерации, ниже стоимости планируемого к предоставлению жилого помещения производится путем единовременного внесения денежных средств приобретателем (-ями) в течение 30 календарных дней со дня подписания договора мены.</w:t>
      </w:r>
    </w:p>
    <w:p w:rsidR="00F86311" w:rsidRPr="00A26474" w:rsidRDefault="00F86311" w:rsidP="00F86311">
      <w:r w:rsidRPr="00A26474">
        <w:t>По заявлению граждан, им может быть предоставлена рассрочка платежа по договору мены на срок не более 10 лет с ежемесячным внесением платежей равными долями, с обременением жилого помещения в пользу муниципального образования Березовский район (администрацию городского (сельского) поселения). При этом платежи по договору мены вносятся гражданами независимо от факта пользования жилым помещением.</w:t>
      </w:r>
    </w:p>
    <w:p w:rsidR="00F86311" w:rsidRPr="00A26474" w:rsidRDefault="00F86311" w:rsidP="00F86311">
      <w:r w:rsidRPr="00A26474">
        <w:t>В случае если стоимость отчуждаемого жилого помещения превышает стоимость приобретаемого жилого помещения, жилые помещения признаются равноценными, договор мены заключается без доплат.</w:t>
      </w:r>
    </w:p>
    <w:p w:rsidR="00F86311" w:rsidRPr="00A26474" w:rsidRDefault="00F86311" w:rsidP="00F86311">
      <w:r w:rsidRPr="00A26474">
        <w:t xml:space="preserve">Стоимость жилых помещений определяется путем проведения независимой оценки рыночной стоимости жилых помещений в соответствии с Федеральным законом от 29 июля 1998 года </w:t>
      </w:r>
      <w:hyperlink r:id="rId218" w:tooltip="&quot;Об оценочной деятельности в Российской Федерации (с изменениями на 31 июля 2025 года)&quot;&#10;Федеральный закон от 29.07.1998 N 135-ФЗ&#10;Статус: Действующая редакция документа (действ. c 01.03.2026)" w:history="1">
        <w:r w:rsidRPr="00A26474">
          <w:rPr>
            <w:rStyle w:val="ab"/>
            <w:color w:val="0000AA"/>
          </w:rPr>
          <w:t>№ 135-ФЗ «Об оценочной деятельности</w:t>
        </w:r>
      </w:hyperlink>
      <w:r w:rsidRPr="00A26474">
        <w:rPr>
          <w:color w:val="0000FF"/>
        </w:rPr>
        <w:t xml:space="preserve"> </w:t>
      </w:r>
      <w:r w:rsidRPr="00A26474">
        <w:t xml:space="preserve"> в Российской Федерации».</w:t>
      </w:r>
    </w:p>
    <w:p w:rsidR="00F86311" w:rsidRPr="00A26474" w:rsidRDefault="00F86311" w:rsidP="00F86311">
      <w:r w:rsidRPr="00A26474">
        <w:t xml:space="preserve">Приобретенные жилые помещения в целях переселения граждан из многоквартирных жилых домов, признанных с 1 января 2017 года до 1 января 2022 года в установленном порядке аварийными и подлежащими сносу или реконструкции в связи с физическим износом в процессе эксплуатации, предоставляются без уплаты разницы между рыночной стоимостью жилых помещений, предоставляемых взамен изымаемых жилых помещений, и размером возмещения за изымаемые жилые помещения собственникам жилых помещений в многоквартирных домах, признанных в установленном порядке аварийными и подлежащими сносу или реконструкции, из числа инвалидов, семей, имеющих детей-инвалидов, неработающих пенсионеров по старости, </w:t>
      </w:r>
      <w:r w:rsidRPr="00A26474">
        <w:lastRenderedPageBreak/>
        <w:t xml:space="preserve">семей, имеющих 3 и более несовершеннолетних детей, несовершеннолетних граждан, участников специальной военной операции, ветеранов боевых действий, инвалидов боевых действий, ветеранов Великой Отечественной войны, малоимущих граждан, состоящих на учете в органах местного самоуправления в качестве нуждающихся в жилых помещениях, предоставляемых по договорам социального найма, граждан, признанных судом недееспособными, при условии, что </w:t>
      </w:r>
      <w:r w:rsidR="00165766" w:rsidRPr="00A26474">
        <w:t>с</w:t>
      </w:r>
      <w:r w:rsidRPr="00A26474">
        <w:t xml:space="preserve"> дат</w:t>
      </w:r>
      <w:r w:rsidR="00165766" w:rsidRPr="00A26474">
        <w:t>ы</w:t>
      </w:r>
      <w:r w:rsidRPr="00A26474">
        <w:t xml:space="preserve"> признания многоквартирного дома аварийным и подлежащим сносу или реконструкции у них отсутствуют иные жилые помещения, пригодные для постоянного проживания, находящиеся в их собственности либо занимаемые на условиях социального найма или по договору найма жилого помещения жилищного фонда социального использования.</w:t>
      </w:r>
    </w:p>
    <w:p w:rsidR="00165766" w:rsidRPr="00A26474" w:rsidRDefault="00165766" w:rsidP="00F86311">
      <w:r w:rsidRPr="00A26474">
        <w:t xml:space="preserve">(в абзаце восьмом пункта 7 слова «на дату» заменены словами «с даты». постановлением Администрации </w:t>
      </w:r>
      <w:hyperlink r:id="rId219" w:tooltip="постановление от 22.01.2026 0:00:00 №40 Администрация Березовского района&#10; &#10; О внесении изменений в постановление администрации Березовского района от 18.05.2022 № 725 " w:history="1">
        <w:r w:rsidRPr="00A26474">
          <w:rPr>
            <w:rStyle w:val="ab"/>
          </w:rPr>
          <w:t>от 22.01.2026 № 40</w:t>
        </w:r>
      </w:hyperlink>
      <w:r w:rsidRPr="00A26474">
        <w:t>)</w:t>
      </w:r>
    </w:p>
    <w:p w:rsidR="00F86311" w:rsidRPr="00A26474" w:rsidRDefault="00F86311" w:rsidP="00F86311">
      <w:r w:rsidRPr="00A26474">
        <w:t>Участники мероприятия предоставляют в Отдел (администрацию городского (сельского) поселения) следующие документы:</w:t>
      </w:r>
    </w:p>
    <w:p w:rsidR="00F86311" w:rsidRPr="00A26474" w:rsidRDefault="00F86311" w:rsidP="00F86311">
      <w:r w:rsidRPr="00A26474">
        <w:t xml:space="preserve">- заявление согласно приложению 2 к настоящему Порядку; </w:t>
      </w:r>
    </w:p>
    <w:p w:rsidR="00F86311" w:rsidRPr="00A26474" w:rsidRDefault="00F86311" w:rsidP="00F86311">
      <w:r w:rsidRPr="00A26474">
        <w:t>- документы, удостоверяющие личности участников мероприятия;</w:t>
      </w:r>
    </w:p>
    <w:p w:rsidR="00F86311" w:rsidRPr="00A26474" w:rsidRDefault="00F86311" w:rsidP="00F86311">
      <w:r w:rsidRPr="00A26474">
        <w:t xml:space="preserve">- разрешение органа опеки и попечительства, выданное законным представителям (родителям, усыновителям, опекунам) несовершеннолетних лиц, не достигших возраста 14 (четырнадцати) лет, и лиц, признанных судом недееспособными, на отчуждение жилого помещения, находящегося в собственности (при необходимости); </w:t>
      </w:r>
    </w:p>
    <w:p w:rsidR="00F86311" w:rsidRPr="00A26474" w:rsidRDefault="00F86311" w:rsidP="00F86311">
      <w:r w:rsidRPr="00A26474">
        <w:t xml:space="preserve">- разрешение (согласие) органа опеки и попечительства на дачу законными представителями (родителями, усыновителями, попечителями) согласия несовершеннолетним лицам в возрасте от 14 до 18 лет и гражданам, признанным судом ограниченно дееспособными-на отчуждение жилого помещения, находящегося в собственности (при необходимости); </w:t>
      </w:r>
    </w:p>
    <w:p w:rsidR="00F86311" w:rsidRPr="00A26474" w:rsidRDefault="00F86311" w:rsidP="00F86311">
      <w:r w:rsidRPr="00A26474">
        <w:t>- банковские реквизиты для перечисления возмещения за изымаемое жилое помещение (при необходимости);</w:t>
      </w:r>
    </w:p>
    <w:p w:rsidR="00F86311" w:rsidRPr="00A26474" w:rsidRDefault="00F86311" w:rsidP="00F86311">
      <w:r w:rsidRPr="00A26474">
        <w:t>- документы, подтверждающие отнесение граждан к льготной категории (при необходимости).</w:t>
      </w:r>
    </w:p>
    <w:p w:rsidR="00F86311" w:rsidRPr="00A26474" w:rsidRDefault="00F86311" w:rsidP="00F86311">
      <w:r w:rsidRPr="00A26474">
        <w:t>Принудительное переселение граждан из жилых помещений допускается на основании вступившего в законную силу решения суда.</w:t>
      </w:r>
    </w:p>
    <w:p w:rsidR="00F86311" w:rsidRPr="00A26474" w:rsidRDefault="00F86311" w:rsidP="00F86311">
      <w:r w:rsidRPr="00A26474">
        <w:t>Решение о выплате возмещения за изымаемое жилое помещение участнику мероприятия по соглашению об изъятии жилого помещения для муниципальных нужд, о предоставлении жилого помещения по договору мены оформляется муниципальным правовым актом администрации Березовского района (администрации городского (сельского) поселения).</w:t>
      </w:r>
    </w:p>
    <w:p w:rsidR="00F86311" w:rsidRPr="00A26474" w:rsidRDefault="00F86311" w:rsidP="00F86311">
      <w:r w:rsidRPr="00A26474">
        <w:t>Соглашение об изъятии жилого помещения для муниципальных нужд, договор мены жилых помещений заключается с участником мероприятия администрацией Березовского района (городским (сельским) поселением).</w:t>
      </w:r>
    </w:p>
    <w:p w:rsidR="00F86311" w:rsidRPr="00A26474" w:rsidRDefault="00F86311" w:rsidP="00F86311">
      <w:pPr>
        <w:ind w:firstLine="687"/>
        <w:rPr>
          <w:rFonts w:cs="Arial"/>
          <w:szCs w:val="28"/>
        </w:rPr>
      </w:pPr>
      <w:r w:rsidRPr="00A26474">
        <w:rPr>
          <w:rFonts w:cs="Arial"/>
          <w:szCs w:val="28"/>
        </w:rPr>
        <w:br w:type="page"/>
      </w:r>
    </w:p>
    <w:p w:rsidR="00F86311" w:rsidRPr="00A26474" w:rsidRDefault="00F86311" w:rsidP="00F86311">
      <w:pPr>
        <w:ind w:left="4962"/>
        <w:jc w:val="right"/>
        <w:rPr>
          <w:rFonts w:cs="Arial"/>
          <w:b/>
          <w:szCs w:val="28"/>
        </w:rPr>
      </w:pPr>
      <w:r w:rsidRPr="00A26474">
        <w:rPr>
          <w:rFonts w:cs="Arial"/>
          <w:b/>
          <w:szCs w:val="28"/>
        </w:rPr>
        <w:lastRenderedPageBreak/>
        <w:t xml:space="preserve">Приложение 1 </w:t>
      </w:r>
    </w:p>
    <w:p w:rsidR="00F86311" w:rsidRPr="00A26474" w:rsidRDefault="00F86311" w:rsidP="00F86311">
      <w:pPr>
        <w:widowControl w:val="0"/>
        <w:autoSpaceDE w:val="0"/>
        <w:autoSpaceDN w:val="0"/>
        <w:adjustRightInd w:val="0"/>
        <w:ind w:firstLine="0"/>
        <w:jc w:val="right"/>
        <w:rPr>
          <w:rFonts w:cs="Arial"/>
          <w:b/>
          <w:bCs/>
          <w:szCs w:val="28"/>
        </w:rPr>
      </w:pPr>
      <w:r w:rsidRPr="00A26474">
        <w:rPr>
          <w:rFonts w:cs="Arial"/>
          <w:b/>
          <w:szCs w:val="28"/>
        </w:rPr>
        <w:t xml:space="preserve">к </w:t>
      </w:r>
      <w:r w:rsidRPr="00A26474">
        <w:rPr>
          <w:rFonts w:cs="Arial"/>
          <w:b/>
          <w:bCs/>
          <w:szCs w:val="28"/>
        </w:rPr>
        <w:t>Порядку переселения граждан</w:t>
      </w:r>
    </w:p>
    <w:p w:rsidR="00F86311" w:rsidRPr="00A26474" w:rsidRDefault="00F86311" w:rsidP="00F86311">
      <w:pPr>
        <w:widowControl w:val="0"/>
        <w:autoSpaceDE w:val="0"/>
        <w:autoSpaceDN w:val="0"/>
        <w:adjustRightInd w:val="0"/>
        <w:ind w:firstLine="0"/>
        <w:jc w:val="right"/>
        <w:rPr>
          <w:rFonts w:cs="Arial"/>
          <w:b/>
          <w:bCs/>
          <w:szCs w:val="28"/>
        </w:rPr>
      </w:pPr>
      <w:r w:rsidRPr="00A26474">
        <w:rPr>
          <w:rFonts w:cs="Arial"/>
          <w:b/>
          <w:bCs/>
          <w:szCs w:val="28"/>
        </w:rPr>
        <w:t>из аварийного жилищного фонда</w:t>
      </w:r>
    </w:p>
    <w:p w:rsidR="00F86311" w:rsidRPr="00A26474" w:rsidRDefault="00F86311" w:rsidP="00F86311">
      <w:pPr>
        <w:ind w:left="4962"/>
        <w:jc w:val="right"/>
        <w:outlineLvl w:val="1"/>
        <w:rPr>
          <w:rFonts w:cs="Arial"/>
          <w:b/>
          <w:bCs/>
          <w:szCs w:val="28"/>
        </w:rPr>
      </w:pPr>
      <w:r w:rsidRPr="00A26474">
        <w:rPr>
          <w:rFonts w:cs="Arial"/>
          <w:b/>
          <w:bCs/>
          <w:szCs w:val="28"/>
        </w:rPr>
        <w:t>признанного таковым с 1 января 2017 года до 1 января 2022 года</w:t>
      </w:r>
    </w:p>
    <w:p w:rsidR="00F86311" w:rsidRPr="00A26474" w:rsidRDefault="00F86311" w:rsidP="00F86311">
      <w:pPr>
        <w:ind w:left="4962"/>
        <w:jc w:val="right"/>
        <w:outlineLvl w:val="1"/>
        <w:rPr>
          <w:rFonts w:cs="Arial"/>
          <w:bCs/>
          <w:iCs/>
          <w:szCs w:val="30"/>
        </w:rPr>
      </w:pPr>
    </w:p>
    <w:p w:rsidR="00F86311" w:rsidRPr="00A26474" w:rsidRDefault="00F86311" w:rsidP="00F86311">
      <w:pPr>
        <w:autoSpaceDE w:val="0"/>
        <w:autoSpaceDN w:val="0"/>
        <w:ind w:left="5812" w:firstLine="0"/>
        <w:jc w:val="right"/>
        <w:rPr>
          <w:rFonts w:cs="Arial"/>
        </w:rPr>
      </w:pPr>
      <w:r w:rsidRPr="00A26474">
        <w:rPr>
          <w:rFonts w:cs="Arial"/>
        </w:rPr>
        <w:t>______________________________</w:t>
      </w:r>
    </w:p>
    <w:p w:rsidR="00F86311" w:rsidRPr="00A26474" w:rsidRDefault="00F86311" w:rsidP="00F86311">
      <w:pPr>
        <w:autoSpaceDE w:val="0"/>
        <w:autoSpaceDN w:val="0"/>
        <w:ind w:left="5812" w:firstLine="0"/>
        <w:jc w:val="right"/>
        <w:rPr>
          <w:rFonts w:cs="Arial"/>
        </w:rPr>
      </w:pPr>
      <w:r w:rsidRPr="00A26474">
        <w:rPr>
          <w:rFonts w:cs="Arial"/>
        </w:rPr>
        <w:t>______________________________</w:t>
      </w:r>
    </w:p>
    <w:p w:rsidR="00F86311" w:rsidRPr="00A26474" w:rsidRDefault="00F86311" w:rsidP="00F86311">
      <w:pPr>
        <w:autoSpaceDE w:val="0"/>
        <w:autoSpaceDN w:val="0"/>
        <w:ind w:left="5812" w:firstLine="0"/>
        <w:jc w:val="right"/>
        <w:rPr>
          <w:rFonts w:cs="Arial"/>
          <w:sz w:val="20"/>
          <w:szCs w:val="20"/>
        </w:rPr>
      </w:pPr>
      <w:r w:rsidRPr="00A26474">
        <w:rPr>
          <w:rFonts w:cs="Arial"/>
          <w:sz w:val="20"/>
          <w:szCs w:val="20"/>
        </w:rPr>
        <w:t>(наименование администрации городского (сельского) поселения, района)</w:t>
      </w:r>
    </w:p>
    <w:p w:rsidR="00F86311" w:rsidRPr="00A26474" w:rsidRDefault="00F86311" w:rsidP="00F86311">
      <w:pPr>
        <w:autoSpaceDE w:val="0"/>
        <w:autoSpaceDN w:val="0"/>
        <w:jc w:val="right"/>
        <w:rPr>
          <w:rFonts w:cs="Arial"/>
          <w:szCs w:val="22"/>
        </w:rPr>
      </w:pPr>
      <w:r w:rsidRPr="00A26474">
        <w:rPr>
          <w:rFonts w:cs="Arial"/>
        </w:rPr>
        <w:t>от</w:t>
      </w:r>
      <w:r w:rsidRPr="00A26474">
        <w:rPr>
          <w:rFonts w:cs="Arial"/>
          <w:szCs w:val="22"/>
        </w:rPr>
        <w:t>__________________________________</w:t>
      </w:r>
    </w:p>
    <w:p w:rsidR="00F86311" w:rsidRPr="00A26474" w:rsidRDefault="00F86311" w:rsidP="00F86311">
      <w:pPr>
        <w:autoSpaceDE w:val="0"/>
        <w:autoSpaceDN w:val="0"/>
        <w:jc w:val="right"/>
        <w:rPr>
          <w:rFonts w:cs="Arial"/>
          <w:sz w:val="20"/>
          <w:szCs w:val="20"/>
        </w:rPr>
      </w:pPr>
      <w:r w:rsidRPr="00A26474">
        <w:rPr>
          <w:rFonts w:cs="Arial"/>
          <w:sz w:val="20"/>
          <w:szCs w:val="20"/>
        </w:rPr>
        <w:t>(Ф.И.О. полностью)</w:t>
      </w:r>
    </w:p>
    <w:p w:rsidR="00F86311" w:rsidRPr="00A26474" w:rsidRDefault="00F86311" w:rsidP="00F86311">
      <w:pPr>
        <w:autoSpaceDE w:val="0"/>
        <w:autoSpaceDN w:val="0"/>
        <w:ind w:left="5812"/>
        <w:jc w:val="right"/>
        <w:rPr>
          <w:rFonts w:cs="Arial"/>
          <w:szCs w:val="20"/>
        </w:rPr>
      </w:pPr>
    </w:p>
    <w:p w:rsidR="00F86311" w:rsidRPr="00A26474" w:rsidRDefault="00F86311" w:rsidP="00F86311">
      <w:pPr>
        <w:autoSpaceDE w:val="0"/>
        <w:autoSpaceDN w:val="0"/>
        <w:jc w:val="right"/>
        <w:rPr>
          <w:rFonts w:cs="Arial"/>
        </w:rPr>
      </w:pPr>
      <w:r w:rsidRPr="00A26474">
        <w:rPr>
          <w:rFonts w:cs="Arial"/>
        </w:rPr>
        <w:t>Паспорт: серия_________ № __________</w:t>
      </w:r>
    </w:p>
    <w:p w:rsidR="00F86311" w:rsidRPr="00A26474" w:rsidRDefault="00F86311" w:rsidP="00F86311">
      <w:pPr>
        <w:autoSpaceDE w:val="0"/>
        <w:autoSpaceDN w:val="0"/>
        <w:ind w:left="5387" w:firstLine="0"/>
        <w:jc w:val="center"/>
        <w:rPr>
          <w:rFonts w:cs="Arial"/>
          <w:sz w:val="20"/>
          <w:szCs w:val="20"/>
        </w:rPr>
      </w:pPr>
      <w:r w:rsidRPr="00A26474">
        <w:rPr>
          <w:rFonts w:cs="Arial"/>
        </w:rPr>
        <w:t>Выдан</w:t>
      </w:r>
      <w:r w:rsidRPr="00A26474">
        <w:rPr>
          <w:rFonts w:cs="Arial"/>
          <w:szCs w:val="22"/>
        </w:rPr>
        <w:t xml:space="preserve">____________________________ </w:t>
      </w:r>
      <w:r w:rsidRPr="00A26474">
        <w:rPr>
          <w:rFonts w:cs="Arial"/>
          <w:sz w:val="20"/>
          <w:szCs w:val="20"/>
        </w:rPr>
        <w:t>(кем, когда)</w:t>
      </w:r>
    </w:p>
    <w:p w:rsidR="00F86311" w:rsidRPr="00A26474" w:rsidRDefault="00F86311" w:rsidP="00F86311">
      <w:pPr>
        <w:autoSpaceDE w:val="0"/>
        <w:autoSpaceDN w:val="0"/>
        <w:ind w:left="5812"/>
        <w:jc w:val="center"/>
        <w:rPr>
          <w:rFonts w:cs="Arial"/>
          <w:sz w:val="20"/>
          <w:szCs w:val="22"/>
        </w:rPr>
      </w:pPr>
    </w:p>
    <w:p w:rsidR="00F86311" w:rsidRPr="00A26474" w:rsidRDefault="00F86311" w:rsidP="00F86311">
      <w:pPr>
        <w:autoSpaceDE w:val="0"/>
        <w:autoSpaceDN w:val="0"/>
        <w:ind w:left="5812" w:firstLine="0"/>
        <w:rPr>
          <w:rFonts w:cs="Arial"/>
        </w:rPr>
      </w:pPr>
      <w:r w:rsidRPr="00A26474">
        <w:rPr>
          <w:rFonts w:cs="Arial"/>
        </w:rPr>
        <w:t>СНИЛС________________________</w:t>
      </w:r>
    </w:p>
    <w:p w:rsidR="00F86311" w:rsidRPr="00A26474" w:rsidRDefault="00F86311" w:rsidP="00F86311">
      <w:pPr>
        <w:autoSpaceDE w:val="0"/>
        <w:autoSpaceDN w:val="0"/>
        <w:ind w:left="5812"/>
        <w:rPr>
          <w:rFonts w:cs="Arial"/>
        </w:rPr>
      </w:pPr>
    </w:p>
    <w:p w:rsidR="00F86311" w:rsidRPr="00A26474" w:rsidRDefault="00F86311" w:rsidP="00F86311">
      <w:pPr>
        <w:autoSpaceDE w:val="0"/>
        <w:autoSpaceDN w:val="0"/>
        <w:ind w:left="5812"/>
        <w:rPr>
          <w:rFonts w:cs="Arial"/>
        </w:rPr>
      </w:pPr>
      <w:r w:rsidRPr="00A26474">
        <w:rPr>
          <w:rFonts w:cs="Arial"/>
        </w:rPr>
        <w:t>Проживающего (ей) по адресу:</w:t>
      </w:r>
    </w:p>
    <w:p w:rsidR="00F86311" w:rsidRPr="00A26474" w:rsidRDefault="00F86311" w:rsidP="00F86311">
      <w:pPr>
        <w:autoSpaceDE w:val="0"/>
        <w:autoSpaceDN w:val="0"/>
        <w:ind w:left="5812" w:firstLine="0"/>
        <w:rPr>
          <w:rFonts w:cs="Arial"/>
          <w:szCs w:val="22"/>
        </w:rPr>
      </w:pPr>
      <w:r w:rsidRPr="00A26474">
        <w:rPr>
          <w:rFonts w:cs="Arial"/>
          <w:szCs w:val="22"/>
        </w:rPr>
        <w:t>______________________________</w:t>
      </w:r>
    </w:p>
    <w:p w:rsidR="00F86311" w:rsidRPr="00A26474" w:rsidRDefault="00F86311" w:rsidP="00F86311">
      <w:pPr>
        <w:autoSpaceDE w:val="0"/>
        <w:autoSpaceDN w:val="0"/>
        <w:ind w:left="5812" w:right="-2" w:firstLine="0"/>
        <w:rPr>
          <w:rFonts w:cs="Arial"/>
          <w:szCs w:val="22"/>
        </w:rPr>
      </w:pPr>
      <w:r w:rsidRPr="00A26474">
        <w:rPr>
          <w:rFonts w:cs="Arial"/>
          <w:szCs w:val="22"/>
        </w:rPr>
        <w:t>______________________________</w:t>
      </w:r>
    </w:p>
    <w:p w:rsidR="00F86311" w:rsidRPr="00A26474" w:rsidRDefault="0040376E" w:rsidP="00F86311">
      <w:pPr>
        <w:autoSpaceDE w:val="0"/>
        <w:autoSpaceDN w:val="0"/>
        <w:ind w:left="5812" w:firstLine="0"/>
        <w:rPr>
          <w:rFonts w:cs="Arial"/>
          <w:szCs w:val="22"/>
        </w:rPr>
      </w:pPr>
      <w:r w:rsidRPr="00A26474">
        <w:rPr>
          <w:rFonts w:cs="Arial"/>
        </w:rPr>
        <w:t>Телефон</w:t>
      </w:r>
      <w:r w:rsidRPr="00A26474">
        <w:rPr>
          <w:rFonts w:cs="Arial"/>
          <w:szCs w:val="22"/>
        </w:rPr>
        <w:t>: _</w:t>
      </w:r>
      <w:r w:rsidR="00F86311" w:rsidRPr="00A26474">
        <w:rPr>
          <w:rFonts w:cs="Arial"/>
          <w:szCs w:val="22"/>
        </w:rPr>
        <w:t>_____________________</w:t>
      </w:r>
    </w:p>
    <w:p w:rsidR="00F86311" w:rsidRPr="00A26474" w:rsidRDefault="00F86311" w:rsidP="00F86311">
      <w:pPr>
        <w:autoSpaceDE w:val="0"/>
        <w:autoSpaceDN w:val="0"/>
        <w:ind w:left="5812"/>
        <w:jc w:val="right"/>
        <w:rPr>
          <w:rFonts w:cs="Arial"/>
        </w:rPr>
      </w:pPr>
    </w:p>
    <w:p w:rsidR="00F86311" w:rsidRPr="00A26474" w:rsidRDefault="00F86311" w:rsidP="00F86311">
      <w:pPr>
        <w:autoSpaceDE w:val="0"/>
        <w:autoSpaceDN w:val="0"/>
        <w:ind w:left="5812"/>
        <w:jc w:val="right"/>
        <w:rPr>
          <w:rFonts w:cs="Arial"/>
        </w:rPr>
      </w:pPr>
      <w:r w:rsidRPr="00A26474">
        <w:rPr>
          <w:rFonts w:cs="Arial"/>
        </w:rPr>
        <w:t>Адрес электронной почты:</w:t>
      </w:r>
    </w:p>
    <w:p w:rsidR="00F86311" w:rsidRPr="00A26474" w:rsidRDefault="00F86311" w:rsidP="00F86311">
      <w:pPr>
        <w:autoSpaceDE w:val="0"/>
        <w:autoSpaceDN w:val="0"/>
        <w:ind w:left="5812" w:firstLine="0"/>
        <w:jc w:val="right"/>
        <w:rPr>
          <w:rFonts w:cs="Arial"/>
          <w:szCs w:val="22"/>
        </w:rPr>
      </w:pPr>
      <w:r w:rsidRPr="00A26474">
        <w:rPr>
          <w:rFonts w:cs="Arial"/>
          <w:szCs w:val="22"/>
        </w:rPr>
        <w:t>______________________________</w:t>
      </w:r>
    </w:p>
    <w:p w:rsidR="00F86311" w:rsidRPr="00A26474" w:rsidRDefault="00F86311" w:rsidP="00F86311">
      <w:pPr>
        <w:ind w:left="4820"/>
        <w:rPr>
          <w:rFonts w:cs="Arial"/>
          <w:szCs w:val="20"/>
        </w:rPr>
      </w:pPr>
    </w:p>
    <w:p w:rsidR="00F86311" w:rsidRPr="00A26474" w:rsidRDefault="00F86311" w:rsidP="00F86311">
      <w:pPr>
        <w:ind w:firstLine="0"/>
        <w:jc w:val="center"/>
        <w:outlineLvl w:val="1"/>
        <w:rPr>
          <w:rFonts w:cs="Arial"/>
          <w:b/>
          <w:bCs/>
          <w:iCs/>
          <w:szCs w:val="28"/>
        </w:rPr>
      </w:pPr>
      <w:r w:rsidRPr="00A26474">
        <w:rPr>
          <w:rFonts w:cs="Arial"/>
          <w:b/>
          <w:bCs/>
          <w:iCs/>
          <w:szCs w:val="28"/>
        </w:rPr>
        <w:t>Заявление</w:t>
      </w:r>
    </w:p>
    <w:p w:rsidR="00F86311" w:rsidRPr="00A26474" w:rsidRDefault="00F86311" w:rsidP="00F86311">
      <w:pPr>
        <w:ind w:firstLine="709"/>
        <w:jc w:val="center"/>
        <w:rPr>
          <w:rFonts w:cs="Arial"/>
          <w:szCs w:val="28"/>
        </w:rPr>
      </w:pPr>
    </w:p>
    <w:p w:rsidR="00F86311" w:rsidRPr="00A26474" w:rsidRDefault="00F86311" w:rsidP="00F86311">
      <w:pPr>
        <w:rPr>
          <w:rFonts w:cs="Arial"/>
        </w:rPr>
      </w:pPr>
      <w:r w:rsidRPr="00A26474">
        <w:rPr>
          <w:rFonts w:cs="Arial"/>
        </w:rPr>
        <w:t>В связи с переселением из жилого дома, признанного аварийным и подлежащим сносу, даю (даем) добровольное согласие на постоянное вселение в жилое помещение по договору социального найма, расположенное по адресу: Ханты-Мансийский автономный округ-Югра, _________________________ (населенный пункт), ул. _______________, дом ______, квартира ______, общей площадью ______м</w:t>
      </w:r>
      <w:r w:rsidRPr="00A26474">
        <w:rPr>
          <w:rFonts w:cs="Arial"/>
          <w:vertAlign w:val="superscript"/>
        </w:rPr>
        <w:t>2</w:t>
      </w:r>
      <w:r w:rsidRPr="00A26474">
        <w:rPr>
          <w:rFonts w:cs="Arial"/>
        </w:rPr>
        <w:t xml:space="preserve">, ________этаж. </w:t>
      </w:r>
    </w:p>
    <w:p w:rsidR="00F86311" w:rsidRPr="00A26474" w:rsidRDefault="00F86311" w:rsidP="00F86311">
      <w:pPr>
        <w:rPr>
          <w:rFonts w:cs="Arial"/>
          <w:szCs w:val="28"/>
        </w:rPr>
      </w:pPr>
      <w:r w:rsidRPr="00A26474">
        <w:rPr>
          <w:rFonts w:cs="Arial"/>
          <w:szCs w:val="28"/>
        </w:rPr>
        <w:t>Договор социального найма прошу оформить на __________________________________________________________________________</w:t>
      </w:r>
    </w:p>
    <w:p w:rsidR="00F86311" w:rsidRPr="00A26474" w:rsidRDefault="00F86311" w:rsidP="00F86311">
      <w:pPr>
        <w:jc w:val="center"/>
        <w:rPr>
          <w:rFonts w:cs="Arial"/>
          <w:szCs w:val="28"/>
        </w:rPr>
      </w:pPr>
      <w:r w:rsidRPr="00A26474">
        <w:rPr>
          <w:rFonts w:cs="Arial"/>
          <w:szCs w:val="28"/>
        </w:rPr>
        <w:t>(ФИО нанимателя)</w:t>
      </w:r>
    </w:p>
    <w:p w:rsidR="00F86311" w:rsidRPr="00A26474" w:rsidRDefault="00F86311" w:rsidP="00F86311">
      <w:r w:rsidRPr="00A26474">
        <w:t>В качестве членов семьи прошу включить:</w:t>
      </w:r>
    </w:p>
    <w:p w:rsidR="00F86311" w:rsidRPr="00A26474" w:rsidRDefault="00F86311" w:rsidP="00F86311">
      <w:r w:rsidRPr="00A26474">
        <w:t>1.___________________________________________________________________</w:t>
      </w:r>
    </w:p>
    <w:p w:rsidR="00F86311" w:rsidRPr="00A26474" w:rsidRDefault="00F86311" w:rsidP="00F86311">
      <w:r w:rsidRPr="00A26474">
        <w:t>2.___________________________________________________________________</w:t>
      </w:r>
    </w:p>
    <w:p w:rsidR="00F86311" w:rsidRPr="00A26474" w:rsidRDefault="00F86311" w:rsidP="00F86311">
      <w:r w:rsidRPr="00A26474">
        <w:t xml:space="preserve">Ранее занимаемое мной и членами моей семьи </w:t>
      </w:r>
      <w:r w:rsidRPr="00A26474">
        <w:rPr>
          <w:bCs/>
        </w:rPr>
        <w:t xml:space="preserve">по договору социального найма </w:t>
      </w:r>
      <w:r w:rsidRPr="00A26474">
        <w:t xml:space="preserve">жилое помещение по адресу: </w:t>
      </w:r>
      <w:r w:rsidRPr="00A26474">
        <w:rPr>
          <w:bCs/>
        </w:rPr>
        <w:t>Ханты-Мансийский автономный округ-Югра, Березовский район, _______________ (населенный пункт)</w:t>
      </w:r>
      <w:r w:rsidRPr="00A26474">
        <w:t>, ул. _______________, дом ______, квартира ______</w:t>
      </w:r>
      <w:r w:rsidRPr="00A26474">
        <w:rPr>
          <w:bCs/>
        </w:rPr>
        <w:t>,</w:t>
      </w:r>
      <w:r w:rsidRPr="00A26474">
        <w:t xml:space="preserve"> общей площадью ______м</w:t>
      </w:r>
      <w:r w:rsidRPr="00A26474">
        <w:rPr>
          <w:vertAlign w:val="superscript"/>
        </w:rPr>
        <w:t>2</w:t>
      </w:r>
      <w:r w:rsidRPr="00A26474">
        <w:t>, ________этаж, обязуюсь(емся) в течение десяти дней с момента заключения договора социального найма освободить, сняться с регистрационного учёта (совместно со всеми членами семьи) и передать по акту приема-передачи уполномоченному лицу.</w:t>
      </w:r>
    </w:p>
    <w:p w:rsidR="00F86311" w:rsidRPr="00A26474" w:rsidRDefault="00F86311" w:rsidP="00F86311">
      <w:pPr>
        <w:rPr>
          <w:rFonts w:cs="Arial"/>
        </w:rPr>
      </w:pPr>
      <w:r w:rsidRPr="00A26474">
        <w:rPr>
          <w:rFonts w:cs="Arial"/>
        </w:rPr>
        <w:t>Указанная мной информация и представленные документы являются достоверными и полными.</w:t>
      </w:r>
    </w:p>
    <w:p w:rsidR="00F86311" w:rsidRPr="00A26474" w:rsidRDefault="00F86311" w:rsidP="00F86311">
      <w:pPr>
        <w:rPr>
          <w:rFonts w:cs="Arial"/>
        </w:rPr>
      </w:pPr>
      <w:r w:rsidRPr="00A26474">
        <w:rPr>
          <w:rFonts w:cs="Arial"/>
        </w:rPr>
        <w:t>Обязуюсь незамедлительно уведомить об изменении указанных мной в настоящем заявлении и прилагаемых документах сведений.</w:t>
      </w:r>
    </w:p>
    <w:p w:rsidR="00F86311" w:rsidRPr="00A26474" w:rsidRDefault="00F86311" w:rsidP="00F86311">
      <w:pPr>
        <w:rPr>
          <w:rFonts w:cs="Arial"/>
        </w:rPr>
      </w:pPr>
      <w:r w:rsidRPr="00A26474">
        <w:rPr>
          <w:rFonts w:cs="Arial"/>
        </w:rPr>
        <w:lastRenderedPageBreak/>
        <w:t>Против проверки указанных мной сведений и предоставленных документов не возражаю.</w:t>
      </w:r>
    </w:p>
    <w:p w:rsidR="00F86311" w:rsidRPr="00A26474" w:rsidRDefault="00F86311" w:rsidP="00F86311">
      <w:pPr>
        <w:rPr>
          <w:rFonts w:cs="Arial"/>
        </w:rPr>
      </w:pPr>
      <w:r w:rsidRPr="00A26474">
        <w:rPr>
          <w:rFonts w:cs="Arial"/>
        </w:rPr>
        <w:t xml:space="preserve">В соответствии с требованиями статьи 9 Федерального закона от 27 июля 2006 года </w:t>
      </w:r>
      <w:hyperlink r:id="rId220" w:tooltip="&quot;О персональных данных (с изменениями на 24 июня 2025 года)&quot;&#10;Федеральный закон от 27.07.2006 N 152-ФЗ&#10;Статус: Действующая редакция документа (действ. c 01.09.2025)" w:history="1">
        <w:r w:rsidRPr="00A26474">
          <w:rPr>
            <w:rStyle w:val="ab"/>
            <w:rFonts w:cs="Arial"/>
            <w:color w:val="0000AA"/>
          </w:rPr>
          <w:t>№ 152-ФЗ «О персональных данных</w:t>
        </w:r>
      </w:hyperlink>
      <w:r w:rsidRPr="00A26474">
        <w:rPr>
          <w:rFonts w:cs="Arial"/>
        </w:rPr>
        <w:t>» подтверждаю свое согласие на обработку администрацией Березовского района (далее-Оператор) моих персональных данных, включающих: фамилию, имя, отчество (при наличии), пол, дату рождения, адрес проживания, контактный телефон, необходимых для моего участия при переселении из аварийного жилищного фонда.</w:t>
      </w:r>
    </w:p>
    <w:p w:rsidR="00F86311" w:rsidRPr="00A26474" w:rsidRDefault="00F86311" w:rsidP="00F86311">
      <w:pPr>
        <w:rPr>
          <w:rFonts w:cs="Arial"/>
        </w:rPr>
      </w:pPr>
      <w:r w:rsidRPr="00A26474">
        <w:rPr>
          <w:rFonts w:cs="Arial"/>
        </w:rPr>
        <w:t>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Оператор вправе обрабатывать мои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 а также запрашивать информацию и документы, необходимые для осуществления государственной поддержки.</w:t>
      </w:r>
    </w:p>
    <w:p w:rsidR="00F86311" w:rsidRPr="00A26474" w:rsidRDefault="00F86311" w:rsidP="00F86311">
      <w:pPr>
        <w:rPr>
          <w:rFonts w:cs="Arial"/>
        </w:rPr>
      </w:pPr>
      <w:r w:rsidRPr="00A26474">
        <w:rPr>
          <w:rFonts w:cs="Arial"/>
        </w:rPr>
        <w:t>Оператор имеет право во исполнение своих обязательств по оказанию гражданам государственной поддержки на обмен (прием и передачу) моими персональными данными с органами государственной власти и местного самоуправления с использованием машинных носителей или по каналам связи с соблюдением мер, обеспечивающих их защиту от несанкционированного доступа.</w:t>
      </w:r>
    </w:p>
    <w:p w:rsidR="00F86311" w:rsidRPr="00A26474" w:rsidRDefault="00F86311" w:rsidP="00F86311">
      <w:pPr>
        <w:rPr>
          <w:rFonts w:cs="Arial"/>
        </w:rPr>
      </w:pPr>
      <w:r w:rsidRPr="00A26474">
        <w:rPr>
          <w:rFonts w:cs="Arial"/>
        </w:rPr>
        <w:t>Настоящее согласие действует бессрочно. Настоящее согласие может быть отозвано путем направления соответствующего требования почтовым отправлением с уведомлением о вручении либо вручения его лично представителю Оператора.</w:t>
      </w:r>
    </w:p>
    <w:p w:rsidR="00F86311" w:rsidRPr="00A26474" w:rsidRDefault="00F86311" w:rsidP="00F86311">
      <w:pPr>
        <w:ind w:firstLine="709"/>
        <w:rPr>
          <w:rFonts w:cs="Arial"/>
          <w:szCs w:val="28"/>
        </w:rPr>
      </w:pPr>
    </w:p>
    <w:p w:rsidR="00F86311" w:rsidRPr="00A26474" w:rsidRDefault="00F86311" w:rsidP="00F86311">
      <w:pPr>
        <w:rPr>
          <w:rFonts w:cs="Arial"/>
        </w:rPr>
      </w:pPr>
      <w:r w:rsidRPr="00A26474">
        <w:rPr>
          <w:rFonts w:cs="Arial"/>
        </w:rPr>
        <w:t>К заявлению прилагаю следующие документы:</w:t>
      </w:r>
    </w:p>
    <w:p w:rsidR="00F86311" w:rsidRPr="00A26474" w:rsidRDefault="00F86311" w:rsidP="00F86311">
      <w:pPr>
        <w:rPr>
          <w:rFonts w:cs="Arial"/>
          <w:szCs w:val="28"/>
        </w:rPr>
      </w:pPr>
      <w:r w:rsidRPr="00A26474">
        <w:rPr>
          <w:rFonts w:cs="Arial"/>
          <w:szCs w:val="28"/>
        </w:rPr>
        <w:t>1_____________________________________________________________________</w:t>
      </w:r>
    </w:p>
    <w:p w:rsidR="00F86311" w:rsidRPr="00A26474" w:rsidRDefault="00F86311" w:rsidP="00F86311">
      <w:pPr>
        <w:ind w:firstLine="709"/>
        <w:jc w:val="center"/>
        <w:rPr>
          <w:rFonts w:cs="Arial"/>
          <w:sz w:val="20"/>
          <w:szCs w:val="20"/>
        </w:rPr>
      </w:pPr>
      <w:r w:rsidRPr="00A26474">
        <w:rPr>
          <w:rFonts w:cs="Arial"/>
          <w:sz w:val="20"/>
          <w:szCs w:val="20"/>
        </w:rPr>
        <w:t>(указывается наименование документа и его реквизиты)</w:t>
      </w:r>
    </w:p>
    <w:p w:rsidR="00F86311" w:rsidRPr="00A26474" w:rsidRDefault="00F86311" w:rsidP="00F86311">
      <w:pPr>
        <w:rPr>
          <w:rFonts w:cs="Arial"/>
          <w:szCs w:val="28"/>
        </w:rPr>
      </w:pPr>
      <w:r w:rsidRPr="00A26474">
        <w:rPr>
          <w:rFonts w:cs="Arial"/>
          <w:szCs w:val="28"/>
        </w:rPr>
        <w:t>2_____________________________________________________________________</w:t>
      </w:r>
    </w:p>
    <w:p w:rsidR="00F86311" w:rsidRPr="00A26474" w:rsidRDefault="00F86311" w:rsidP="00F86311">
      <w:pPr>
        <w:ind w:firstLine="709"/>
        <w:jc w:val="center"/>
        <w:rPr>
          <w:rFonts w:cs="Arial"/>
          <w:sz w:val="20"/>
          <w:szCs w:val="20"/>
        </w:rPr>
      </w:pPr>
      <w:r w:rsidRPr="00A26474">
        <w:rPr>
          <w:rFonts w:cs="Arial"/>
          <w:sz w:val="20"/>
          <w:szCs w:val="20"/>
        </w:rPr>
        <w:t>(указывается наименование документа и его реквизиты)</w:t>
      </w:r>
    </w:p>
    <w:p w:rsidR="00F86311" w:rsidRPr="00A26474" w:rsidRDefault="00F86311" w:rsidP="00F86311">
      <w:pPr>
        <w:rPr>
          <w:rFonts w:cs="Arial"/>
          <w:szCs w:val="28"/>
        </w:rPr>
      </w:pPr>
      <w:r w:rsidRPr="00A26474">
        <w:rPr>
          <w:rFonts w:cs="Arial"/>
          <w:szCs w:val="28"/>
        </w:rPr>
        <w:t>3_____________________________________________________________________</w:t>
      </w:r>
    </w:p>
    <w:p w:rsidR="00F86311" w:rsidRPr="00A26474" w:rsidRDefault="00F86311" w:rsidP="00F86311">
      <w:pPr>
        <w:ind w:firstLine="709"/>
        <w:jc w:val="center"/>
        <w:rPr>
          <w:rFonts w:cs="Arial"/>
          <w:sz w:val="20"/>
          <w:szCs w:val="20"/>
        </w:rPr>
      </w:pPr>
      <w:r w:rsidRPr="00A26474">
        <w:rPr>
          <w:rFonts w:cs="Arial"/>
          <w:sz w:val="20"/>
          <w:szCs w:val="20"/>
        </w:rPr>
        <w:t>(указывается наименование документа и его реквизиты)</w:t>
      </w:r>
    </w:p>
    <w:p w:rsidR="00F86311" w:rsidRPr="00A26474" w:rsidRDefault="00F86311" w:rsidP="00F86311">
      <w:pPr>
        <w:rPr>
          <w:rFonts w:cs="Arial"/>
          <w:szCs w:val="28"/>
        </w:rPr>
      </w:pPr>
      <w:r w:rsidRPr="00A26474">
        <w:rPr>
          <w:rFonts w:cs="Arial"/>
          <w:szCs w:val="28"/>
        </w:rPr>
        <w:t>4_____________________________________________________________________</w:t>
      </w:r>
    </w:p>
    <w:p w:rsidR="00F86311" w:rsidRPr="00A26474" w:rsidRDefault="00F86311" w:rsidP="00F86311">
      <w:pPr>
        <w:ind w:firstLine="709"/>
        <w:jc w:val="center"/>
        <w:rPr>
          <w:rFonts w:cs="Arial"/>
          <w:sz w:val="20"/>
          <w:szCs w:val="20"/>
        </w:rPr>
      </w:pPr>
      <w:r w:rsidRPr="00A26474">
        <w:rPr>
          <w:rFonts w:cs="Arial"/>
          <w:sz w:val="20"/>
          <w:szCs w:val="20"/>
        </w:rPr>
        <w:t>(указывается наименование документа и его реквизиты)</w:t>
      </w:r>
    </w:p>
    <w:p w:rsidR="00F86311" w:rsidRPr="00A26474" w:rsidRDefault="00F86311" w:rsidP="00F86311">
      <w:pPr>
        <w:rPr>
          <w:rFonts w:cs="Arial"/>
          <w:szCs w:val="28"/>
        </w:rPr>
      </w:pPr>
      <w:r w:rsidRPr="00A26474">
        <w:rPr>
          <w:rFonts w:cs="Arial"/>
          <w:szCs w:val="28"/>
        </w:rPr>
        <w:t>5_____________________________________________________________________</w:t>
      </w:r>
    </w:p>
    <w:p w:rsidR="00F86311" w:rsidRPr="00A26474" w:rsidRDefault="00F86311" w:rsidP="00F86311">
      <w:pPr>
        <w:ind w:firstLine="709"/>
        <w:jc w:val="center"/>
        <w:rPr>
          <w:rFonts w:cs="Arial"/>
          <w:sz w:val="20"/>
          <w:szCs w:val="20"/>
        </w:rPr>
      </w:pPr>
      <w:r w:rsidRPr="00A26474">
        <w:rPr>
          <w:rFonts w:cs="Arial"/>
          <w:sz w:val="20"/>
          <w:szCs w:val="20"/>
        </w:rPr>
        <w:t>(указывается наименование документа и его реквизиты)</w:t>
      </w:r>
    </w:p>
    <w:p w:rsidR="00F86311" w:rsidRPr="00A26474" w:rsidRDefault="00F86311" w:rsidP="00F86311">
      <w:pPr>
        <w:rPr>
          <w:rFonts w:cs="Arial"/>
          <w:szCs w:val="28"/>
        </w:rPr>
      </w:pPr>
    </w:p>
    <w:p w:rsidR="00F86311" w:rsidRPr="00A26474" w:rsidRDefault="00F86311" w:rsidP="00F86311">
      <w:pPr>
        <w:rPr>
          <w:rFonts w:cs="Arial"/>
        </w:rPr>
      </w:pPr>
      <w:r w:rsidRPr="00A26474">
        <w:rPr>
          <w:rFonts w:cs="Arial"/>
        </w:rPr>
        <w:t xml:space="preserve">Подпись заявителя-нанимателя </w:t>
      </w:r>
    </w:p>
    <w:p w:rsidR="00F86311" w:rsidRPr="00A26474" w:rsidRDefault="00F86311" w:rsidP="00F86311">
      <w:pPr>
        <w:rPr>
          <w:rFonts w:cs="Arial"/>
        </w:rPr>
      </w:pPr>
      <w:r w:rsidRPr="00A26474">
        <w:rPr>
          <w:rFonts w:cs="Arial"/>
        </w:rPr>
        <w:t>_______________________</w:t>
      </w:r>
      <w:r w:rsidR="0040376E" w:rsidRPr="00A26474">
        <w:rPr>
          <w:rFonts w:cs="Arial"/>
        </w:rPr>
        <w:t>_ (</w:t>
      </w:r>
      <w:r w:rsidRPr="00A26474">
        <w:rPr>
          <w:rFonts w:cs="Arial"/>
        </w:rPr>
        <w:t>ФИО, собственноручно) Дата «___» _______ 20__ год</w:t>
      </w:r>
    </w:p>
    <w:p w:rsidR="00F86311" w:rsidRPr="00A26474" w:rsidRDefault="00F86311" w:rsidP="00F86311">
      <w:pPr>
        <w:rPr>
          <w:rFonts w:cs="Arial"/>
        </w:rPr>
      </w:pPr>
    </w:p>
    <w:p w:rsidR="00F86311" w:rsidRPr="00A26474" w:rsidRDefault="00F86311" w:rsidP="00F86311">
      <w:pPr>
        <w:rPr>
          <w:rFonts w:cs="Arial"/>
        </w:rPr>
      </w:pPr>
      <w:r w:rsidRPr="00A26474">
        <w:rPr>
          <w:rFonts w:cs="Arial"/>
        </w:rPr>
        <w:t>Подписи членов семьи нанимателя (за несовершеннолетнего, не достигшего 14 летнего возраста, заявление подписывает родитель, законный представитель ребенка. Несовершеннолетний, достигший 14 летнего возраста, подписывает заявление с согласия родителя, законного представителя):</w:t>
      </w:r>
    </w:p>
    <w:p w:rsidR="00F86311" w:rsidRPr="00A26474" w:rsidRDefault="00F86311" w:rsidP="00F86311">
      <w:pPr>
        <w:rPr>
          <w:rFonts w:cs="Arial"/>
        </w:rPr>
      </w:pPr>
    </w:p>
    <w:p w:rsidR="00F86311" w:rsidRPr="00A26474" w:rsidRDefault="00F86311" w:rsidP="00F86311">
      <w:pPr>
        <w:rPr>
          <w:rFonts w:cs="Arial"/>
        </w:rPr>
      </w:pPr>
      <w:r w:rsidRPr="00A26474">
        <w:rPr>
          <w:rFonts w:cs="Arial"/>
        </w:rPr>
        <w:t>_______________________</w:t>
      </w:r>
      <w:r w:rsidR="0040376E" w:rsidRPr="00A26474">
        <w:rPr>
          <w:rFonts w:cs="Arial"/>
        </w:rPr>
        <w:t>_ (</w:t>
      </w:r>
      <w:r w:rsidRPr="00A26474">
        <w:rPr>
          <w:rFonts w:cs="Arial"/>
        </w:rPr>
        <w:t>ФИО, собственноручно) Дата «___» _______ 20__ год</w:t>
      </w:r>
    </w:p>
    <w:p w:rsidR="00F86311" w:rsidRPr="00A26474" w:rsidRDefault="00F86311" w:rsidP="00F86311">
      <w:pPr>
        <w:rPr>
          <w:rFonts w:cs="Arial"/>
        </w:rPr>
      </w:pPr>
      <w:r w:rsidRPr="00A26474">
        <w:rPr>
          <w:rFonts w:cs="Arial"/>
        </w:rPr>
        <w:t>_______________________</w:t>
      </w:r>
      <w:r w:rsidR="0040376E" w:rsidRPr="00A26474">
        <w:rPr>
          <w:rFonts w:cs="Arial"/>
        </w:rPr>
        <w:t>_ (</w:t>
      </w:r>
      <w:r w:rsidRPr="00A26474">
        <w:rPr>
          <w:rFonts w:cs="Arial"/>
        </w:rPr>
        <w:t xml:space="preserve">ФИО, собственноручно) Дата «___» _______ 20__ год </w:t>
      </w:r>
    </w:p>
    <w:p w:rsidR="00F86311" w:rsidRPr="00A26474" w:rsidRDefault="00F86311" w:rsidP="00F86311">
      <w:pPr>
        <w:rPr>
          <w:rFonts w:cs="Arial"/>
          <w:szCs w:val="28"/>
        </w:rPr>
      </w:pPr>
    </w:p>
    <w:p w:rsidR="00F86311" w:rsidRPr="00A26474" w:rsidRDefault="00F86311" w:rsidP="00F86311">
      <w:pPr>
        <w:rPr>
          <w:rFonts w:cs="Arial"/>
        </w:rPr>
      </w:pPr>
      <w:r w:rsidRPr="00A26474">
        <w:rPr>
          <w:rFonts w:cs="Arial"/>
        </w:rPr>
        <w:t>Дата «___» ______________ 20__ года</w:t>
      </w:r>
    </w:p>
    <w:p w:rsidR="00F86311" w:rsidRPr="00A26474" w:rsidRDefault="00F86311" w:rsidP="00F86311">
      <w:pPr>
        <w:rPr>
          <w:rFonts w:cs="Arial"/>
          <w:szCs w:val="28"/>
        </w:rPr>
      </w:pPr>
      <w:r w:rsidRPr="00A26474">
        <w:rPr>
          <w:rFonts w:cs="Arial"/>
          <w:szCs w:val="28"/>
        </w:rPr>
        <w:br w:type="page"/>
      </w:r>
    </w:p>
    <w:p w:rsidR="00F86311" w:rsidRPr="00A26474" w:rsidRDefault="00F86311" w:rsidP="00F86311">
      <w:pPr>
        <w:ind w:left="4962"/>
        <w:jc w:val="right"/>
        <w:rPr>
          <w:rFonts w:cs="Arial"/>
          <w:b/>
          <w:szCs w:val="28"/>
        </w:rPr>
      </w:pPr>
      <w:r w:rsidRPr="00A26474">
        <w:rPr>
          <w:rFonts w:cs="Arial"/>
          <w:b/>
          <w:szCs w:val="28"/>
        </w:rPr>
        <w:lastRenderedPageBreak/>
        <w:t xml:space="preserve">Приложение 2 </w:t>
      </w:r>
    </w:p>
    <w:p w:rsidR="00F86311" w:rsidRPr="00A26474" w:rsidRDefault="00F86311" w:rsidP="00F86311">
      <w:pPr>
        <w:widowControl w:val="0"/>
        <w:autoSpaceDE w:val="0"/>
        <w:autoSpaceDN w:val="0"/>
        <w:adjustRightInd w:val="0"/>
        <w:ind w:firstLine="0"/>
        <w:jc w:val="right"/>
        <w:rPr>
          <w:rFonts w:cs="Arial"/>
          <w:b/>
          <w:bCs/>
          <w:szCs w:val="28"/>
        </w:rPr>
      </w:pPr>
      <w:r w:rsidRPr="00A26474">
        <w:rPr>
          <w:rFonts w:cs="Arial"/>
          <w:b/>
          <w:szCs w:val="28"/>
        </w:rPr>
        <w:t xml:space="preserve">к </w:t>
      </w:r>
      <w:r w:rsidRPr="00A26474">
        <w:rPr>
          <w:rFonts w:cs="Arial"/>
          <w:b/>
          <w:bCs/>
          <w:szCs w:val="28"/>
        </w:rPr>
        <w:t>Порядку переселения граждан</w:t>
      </w:r>
    </w:p>
    <w:p w:rsidR="00F86311" w:rsidRPr="00A26474" w:rsidRDefault="00F86311" w:rsidP="00F86311">
      <w:pPr>
        <w:widowControl w:val="0"/>
        <w:autoSpaceDE w:val="0"/>
        <w:autoSpaceDN w:val="0"/>
        <w:adjustRightInd w:val="0"/>
        <w:ind w:firstLine="0"/>
        <w:jc w:val="right"/>
        <w:rPr>
          <w:rFonts w:cs="Arial"/>
          <w:b/>
          <w:bCs/>
          <w:szCs w:val="28"/>
        </w:rPr>
      </w:pPr>
      <w:r w:rsidRPr="00A26474">
        <w:rPr>
          <w:rFonts w:cs="Arial"/>
          <w:b/>
          <w:bCs/>
          <w:szCs w:val="28"/>
        </w:rPr>
        <w:t>из аварийного жилищного фонда</w:t>
      </w:r>
    </w:p>
    <w:p w:rsidR="00F86311" w:rsidRPr="00A26474" w:rsidRDefault="00F86311" w:rsidP="00F86311">
      <w:pPr>
        <w:ind w:left="4962"/>
        <w:jc w:val="right"/>
        <w:outlineLvl w:val="1"/>
        <w:rPr>
          <w:rFonts w:cs="Arial"/>
          <w:b/>
          <w:bCs/>
          <w:szCs w:val="28"/>
        </w:rPr>
      </w:pPr>
      <w:r w:rsidRPr="00A26474">
        <w:rPr>
          <w:rFonts w:cs="Arial"/>
          <w:b/>
          <w:bCs/>
          <w:szCs w:val="28"/>
        </w:rPr>
        <w:t>признанного таковым с 1 января 2017 года до 1 января 2022 года</w:t>
      </w:r>
    </w:p>
    <w:p w:rsidR="00F86311" w:rsidRPr="00A26474" w:rsidRDefault="00F86311" w:rsidP="00F86311">
      <w:pPr>
        <w:jc w:val="right"/>
        <w:rPr>
          <w:rFonts w:cs="Arial"/>
        </w:rPr>
      </w:pPr>
    </w:p>
    <w:p w:rsidR="00F86311" w:rsidRPr="00A26474" w:rsidRDefault="00F86311" w:rsidP="00F86311">
      <w:pPr>
        <w:autoSpaceDE w:val="0"/>
        <w:autoSpaceDN w:val="0"/>
        <w:ind w:left="5812" w:firstLine="0"/>
        <w:jc w:val="right"/>
        <w:rPr>
          <w:rFonts w:cs="Arial"/>
        </w:rPr>
      </w:pPr>
      <w:r w:rsidRPr="00A26474">
        <w:rPr>
          <w:rFonts w:cs="Arial"/>
        </w:rPr>
        <w:t>______________________________</w:t>
      </w:r>
    </w:p>
    <w:p w:rsidR="00F86311" w:rsidRPr="00A26474" w:rsidRDefault="00F86311" w:rsidP="00F86311">
      <w:pPr>
        <w:autoSpaceDE w:val="0"/>
        <w:autoSpaceDN w:val="0"/>
        <w:ind w:left="5812" w:firstLine="0"/>
        <w:jc w:val="right"/>
        <w:rPr>
          <w:rFonts w:cs="Arial"/>
          <w:sz w:val="20"/>
          <w:szCs w:val="20"/>
        </w:rPr>
      </w:pPr>
      <w:r w:rsidRPr="00A26474">
        <w:rPr>
          <w:rFonts w:cs="Arial"/>
          <w:sz w:val="20"/>
          <w:szCs w:val="20"/>
        </w:rPr>
        <w:t>(наименование администрации городского (сельского) поселения)</w:t>
      </w:r>
    </w:p>
    <w:p w:rsidR="00F86311" w:rsidRPr="00A26474" w:rsidRDefault="00F86311" w:rsidP="00F86311">
      <w:pPr>
        <w:autoSpaceDE w:val="0"/>
        <w:autoSpaceDN w:val="0"/>
        <w:jc w:val="right"/>
        <w:rPr>
          <w:rFonts w:cs="Arial"/>
          <w:szCs w:val="22"/>
        </w:rPr>
      </w:pPr>
      <w:r w:rsidRPr="00A26474">
        <w:rPr>
          <w:rFonts w:cs="Arial"/>
        </w:rPr>
        <w:t>от</w:t>
      </w:r>
      <w:r w:rsidRPr="00A26474">
        <w:rPr>
          <w:rFonts w:cs="Arial"/>
          <w:szCs w:val="22"/>
        </w:rPr>
        <w:t>__________________________________</w:t>
      </w:r>
    </w:p>
    <w:p w:rsidR="00F86311" w:rsidRPr="00A26474" w:rsidRDefault="00F86311" w:rsidP="00F86311">
      <w:pPr>
        <w:autoSpaceDE w:val="0"/>
        <w:autoSpaceDN w:val="0"/>
        <w:jc w:val="right"/>
        <w:rPr>
          <w:rFonts w:cs="Arial"/>
          <w:sz w:val="20"/>
          <w:szCs w:val="20"/>
        </w:rPr>
      </w:pPr>
      <w:r w:rsidRPr="00A26474">
        <w:rPr>
          <w:rFonts w:cs="Arial"/>
          <w:sz w:val="20"/>
          <w:szCs w:val="20"/>
        </w:rPr>
        <w:t>(Ф.И.О. полностью)</w:t>
      </w:r>
    </w:p>
    <w:p w:rsidR="00F86311" w:rsidRPr="00A26474" w:rsidRDefault="00F86311" w:rsidP="00F86311">
      <w:pPr>
        <w:autoSpaceDE w:val="0"/>
        <w:autoSpaceDN w:val="0"/>
        <w:ind w:left="5812"/>
        <w:jc w:val="right"/>
        <w:rPr>
          <w:rFonts w:cs="Arial"/>
          <w:szCs w:val="20"/>
        </w:rPr>
      </w:pPr>
    </w:p>
    <w:p w:rsidR="00F86311" w:rsidRPr="00A26474" w:rsidRDefault="00F86311" w:rsidP="00F86311">
      <w:pPr>
        <w:autoSpaceDE w:val="0"/>
        <w:autoSpaceDN w:val="0"/>
        <w:jc w:val="right"/>
        <w:rPr>
          <w:rFonts w:cs="Arial"/>
        </w:rPr>
      </w:pPr>
      <w:r w:rsidRPr="00A26474">
        <w:rPr>
          <w:rFonts w:cs="Arial"/>
        </w:rPr>
        <w:t>Паспорт: серия_________ № __________</w:t>
      </w:r>
    </w:p>
    <w:p w:rsidR="00F86311" w:rsidRPr="00A26474" w:rsidRDefault="00F86311" w:rsidP="00F86311">
      <w:pPr>
        <w:autoSpaceDE w:val="0"/>
        <w:autoSpaceDN w:val="0"/>
        <w:ind w:left="5387" w:firstLine="0"/>
        <w:jc w:val="center"/>
        <w:rPr>
          <w:rFonts w:cs="Arial"/>
          <w:szCs w:val="20"/>
        </w:rPr>
      </w:pPr>
      <w:r w:rsidRPr="00A26474">
        <w:rPr>
          <w:rFonts w:cs="Arial"/>
        </w:rPr>
        <w:t>Выдан</w:t>
      </w:r>
      <w:r w:rsidRPr="00A26474">
        <w:rPr>
          <w:rFonts w:cs="Arial"/>
          <w:szCs w:val="22"/>
        </w:rPr>
        <w:t xml:space="preserve">____________________________ </w:t>
      </w:r>
      <w:r w:rsidRPr="00A26474">
        <w:rPr>
          <w:rFonts w:cs="Arial"/>
          <w:szCs w:val="20"/>
        </w:rPr>
        <w:t>(кем, когда)</w:t>
      </w:r>
    </w:p>
    <w:p w:rsidR="00F86311" w:rsidRPr="00A26474" w:rsidRDefault="00F86311" w:rsidP="00F86311">
      <w:pPr>
        <w:autoSpaceDE w:val="0"/>
        <w:autoSpaceDN w:val="0"/>
        <w:ind w:left="5812"/>
        <w:jc w:val="center"/>
        <w:rPr>
          <w:rFonts w:cs="Arial"/>
          <w:szCs w:val="22"/>
        </w:rPr>
      </w:pPr>
    </w:p>
    <w:p w:rsidR="00F86311" w:rsidRPr="00A26474" w:rsidRDefault="00F86311" w:rsidP="00F86311">
      <w:pPr>
        <w:autoSpaceDE w:val="0"/>
        <w:autoSpaceDN w:val="0"/>
        <w:ind w:left="5812" w:firstLine="0"/>
        <w:rPr>
          <w:rFonts w:cs="Arial"/>
        </w:rPr>
      </w:pPr>
      <w:r w:rsidRPr="00A26474">
        <w:rPr>
          <w:rFonts w:cs="Arial"/>
        </w:rPr>
        <w:t>СНИЛС________________________</w:t>
      </w:r>
    </w:p>
    <w:p w:rsidR="00F86311" w:rsidRPr="00A26474" w:rsidRDefault="00F86311" w:rsidP="00F86311">
      <w:pPr>
        <w:autoSpaceDE w:val="0"/>
        <w:autoSpaceDN w:val="0"/>
        <w:ind w:left="5812"/>
        <w:rPr>
          <w:rFonts w:cs="Arial"/>
        </w:rPr>
      </w:pPr>
    </w:p>
    <w:p w:rsidR="00F86311" w:rsidRPr="00A26474" w:rsidRDefault="00F86311" w:rsidP="00F86311">
      <w:pPr>
        <w:autoSpaceDE w:val="0"/>
        <w:autoSpaceDN w:val="0"/>
        <w:ind w:left="5812"/>
        <w:rPr>
          <w:rFonts w:cs="Arial"/>
        </w:rPr>
      </w:pPr>
      <w:r w:rsidRPr="00A26474">
        <w:rPr>
          <w:rFonts w:cs="Arial"/>
        </w:rPr>
        <w:t>Проживающего (ей) по адресу:</w:t>
      </w:r>
    </w:p>
    <w:p w:rsidR="00F86311" w:rsidRPr="00A26474" w:rsidRDefault="00F86311" w:rsidP="00F86311">
      <w:pPr>
        <w:autoSpaceDE w:val="0"/>
        <w:autoSpaceDN w:val="0"/>
        <w:ind w:left="5812" w:firstLine="0"/>
        <w:rPr>
          <w:rFonts w:cs="Arial"/>
          <w:szCs w:val="22"/>
        </w:rPr>
      </w:pPr>
      <w:r w:rsidRPr="00A26474">
        <w:rPr>
          <w:rFonts w:cs="Arial"/>
          <w:szCs w:val="22"/>
        </w:rPr>
        <w:t>______________________________</w:t>
      </w:r>
    </w:p>
    <w:p w:rsidR="00F86311" w:rsidRPr="00A26474" w:rsidRDefault="00F86311" w:rsidP="00F86311">
      <w:pPr>
        <w:autoSpaceDE w:val="0"/>
        <w:autoSpaceDN w:val="0"/>
        <w:ind w:left="5812" w:right="-2" w:firstLine="0"/>
        <w:rPr>
          <w:rFonts w:cs="Arial"/>
          <w:szCs w:val="22"/>
        </w:rPr>
      </w:pPr>
      <w:r w:rsidRPr="00A26474">
        <w:rPr>
          <w:rFonts w:cs="Arial"/>
          <w:szCs w:val="22"/>
        </w:rPr>
        <w:t>______________________________</w:t>
      </w:r>
    </w:p>
    <w:p w:rsidR="00F86311" w:rsidRPr="00A26474" w:rsidRDefault="0040376E" w:rsidP="00F86311">
      <w:pPr>
        <w:autoSpaceDE w:val="0"/>
        <w:autoSpaceDN w:val="0"/>
        <w:ind w:left="5812" w:firstLine="0"/>
        <w:rPr>
          <w:rFonts w:cs="Arial"/>
          <w:szCs w:val="22"/>
        </w:rPr>
      </w:pPr>
      <w:r w:rsidRPr="00A26474">
        <w:rPr>
          <w:rFonts w:cs="Arial"/>
        </w:rPr>
        <w:t>Телефон</w:t>
      </w:r>
      <w:r w:rsidRPr="00A26474">
        <w:rPr>
          <w:rFonts w:cs="Arial"/>
          <w:szCs w:val="22"/>
        </w:rPr>
        <w:t>: _</w:t>
      </w:r>
      <w:r w:rsidR="00F86311" w:rsidRPr="00A26474">
        <w:rPr>
          <w:rFonts w:cs="Arial"/>
          <w:szCs w:val="22"/>
        </w:rPr>
        <w:t>_____________________</w:t>
      </w:r>
    </w:p>
    <w:p w:rsidR="00F86311" w:rsidRPr="00A26474" w:rsidRDefault="00F86311" w:rsidP="00F86311">
      <w:pPr>
        <w:autoSpaceDE w:val="0"/>
        <w:autoSpaceDN w:val="0"/>
        <w:ind w:left="5812"/>
        <w:jc w:val="right"/>
        <w:rPr>
          <w:rFonts w:cs="Arial"/>
        </w:rPr>
      </w:pPr>
    </w:p>
    <w:p w:rsidR="00F86311" w:rsidRPr="00A26474" w:rsidRDefault="00F86311" w:rsidP="00F86311">
      <w:pPr>
        <w:autoSpaceDE w:val="0"/>
        <w:autoSpaceDN w:val="0"/>
        <w:ind w:left="5812"/>
        <w:jc w:val="right"/>
        <w:rPr>
          <w:rFonts w:cs="Arial"/>
        </w:rPr>
      </w:pPr>
      <w:r w:rsidRPr="00A26474">
        <w:rPr>
          <w:rFonts w:cs="Arial"/>
        </w:rPr>
        <w:t>Адрес электронной почты:</w:t>
      </w:r>
    </w:p>
    <w:p w:rsidR="00F86311" w:rsidRPr="00A26474" w:rsidRDefault="00F86311" w:rsidP="00F86311">
      <w:pPr>
        <w:jc w:val="right"/>
        <w:rPr>
          <w:rFonts w:cs="Arial"/>
          <w:szCs w:val="22"/>
        </w:rPr>
      </w:pPr>
      <w:r w:rsidRPr="00A26474">
        <w:rPr>
          <w:rFonts w:cs="Arial"/>
          <w:szCs w:val="22"/>
        </w:rPr>
        <w:t>______________________________</w:t>
      </w:r>
    </w:p>
    <w:p w:rsidR="00F86311" w:rsidRPr="00A26474" w:rsidRDefault="00F86311" w:rsidP="00F86311">
      <w:pPr>
        <w:jc w:val="center"/>
        <w:rPr>
          <w:rFonts w:cs="Arial"/>
        </w:rPr>
      </w:pPr>
      <w:r w:rsidRPr="00A26474">
        <w:rPr>
          <w:rFonts w:cs="Arial"/>
        </w:rPr>
        <w:t>Заявление</w:t>
      </w:r>
    </w:p>
    <w:p w:rsidR="00F86311" w:rsidRPr="00A26474" w:rsidRDefault="00F86311" w:rsidP="00F86311">
      <w:pPr>
        <w:rPr>
          <w:rFonts w:cs="Arial"/>
        </w:rPr>
      </w:pPr>
    </w:p>
    <w:p w:rsidR="00F86311" w:rsidRPr="00A26474" w:rsidRDefault="00F86311" w:rsidP="00F86311">
      <w:pPr>
        <w:rPr>
          <w:rFonts w:cs="Arial"/>
        </w:rPr>
      </w:pPr>
      <w:r w:rsidRPr="00A26474">
        <w:rPr>
          <w:rFonts w:cs="Arial"/>
        </w:rPr>
        <w:t>Прошу заключить со мной (нами) (нужное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
        <w:gridCol w:w="9527"/>
      </w:tblGrid>
      <w:tr w:rsidR="00F86311" w:rsidRPr="00A26474" w:rsidTr="00F86311">
        <w:tc>
          <w:tcPr>
            <w:tcW w:w="392" w:type="dxa"/>
            <w:tcBorders>
              <w:top w:val="single" w:sz="4" w:space="0" w:color="auto"/>
              <w:left w:val="single" w:sz="4" w:space="0" w:color="auto"/>
              <w:bottom w:val="single" w:sz="4" w:space="0" w:color="auto"/>
              <w:right w:val="single" w:sz="4" w:space="0" w:color="auto"/>
            </w:tcBorders>
          </w:tcPr>
          <w:p w:rsidR="00F86311" w:rsidRPr="00A26474" w:rsidRDefault="00F86311" w:rsidP="00F86311">
            <w:pPr>
              <w:rPr>
                <w:rFonts w:cs="Arial"/>
              </w:rPr>
            </w:pPr>
          </w:p>
        </w:tc>
        <w:tc>
          <w:tcPr>
            <w:tcW w:w="9639" w:type="dxa"/>
            <w:tcBorders>
              <w:top w:val="nil"/>
              <w:left w:val="single" w:sz="4" w:space="0" w:color="auto"/>
              <w:bottom w:val="nil"/>
              <w:right w:val="nil"/>
            </w:tcBorders>
            <w:hideMark/>
          </w:tcPr>
          <w:p w:rsidR="00F86311" w:rsidRPr="00A26474" w:rsidRDefault="00F86311" w:rsidP="00F86311">
            <w:pPr>
              <w:ind w:firstLine="708"/>
              <w:rPr>
                <w:rFonts w:cs="Arial"/>
              </w:rPr>
            </w:pPr>
            <w:r w:rsidRPr="00A26474">
              <w:rPr>
                <w:rFonts w:cs="Arial"/>
              </w:rPr>
              <w:t xml:space="preserve">- Соглашение об изъятии недвижимости для муниципальных нужд по адресу: </w:t>
            </w:r>
            <w:r w:rsidRPr="00A26474">
              <w:rPr>
                <w:rFonts w:cs="Arial"/>
                <w:bCs/>
              </w:rPr>
              <w:t>Ханты-Мансийский автономный округ-Югра, Березовский район, _______________ (населенный пункт)</w:t>
            </w:r>
            <w:r w:rsidRPr="00A26474">
              <w:rPr>
                <w:rFonts w:cs="Arial"/>
              </w:rPr>
              <w:t>, ул. _____________, д._____, кв._____ и выплатить возмещение в размере ________________руб. ___ коп., согласно копии отчета _______________________ от «___» _________20___ № _______.</w:t>
            </w:r>
          </w:p>
        </w:tc>
      </w:tr>
    </w:tbl>
    <w:p w:rsidR="00F86311" w:rsidRPr="00A26474" w:rsidRDefault="00F86311" w:rsidP="00F86311">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
        <w:gridCol w:w="9527"/>
      </w:tblGrid>
      <w:tr w:rsidR="00F86311" w:rsidRPr="00A26474" w:rsidTr="00F86311">
        <w:tc>
          <w:tcPr>
            <w:tcW w:w="392" w:type="dxa"/>
            <w:tcBorders>
              <w:top w:val="single" w:sz="4" w:space="0" w:color="auto"/>
              <w:left w:val="single" w:sz="4" w:space="0" w:color="auto"/>
              <w:bottom w:val="single" w:sz="4" w:space="0" w:color="auto"/>
              <w:right w:val="single" w:sz="4" w:space="0" w:color="auto"/>
            </w:tcBorders>
          </w:tcPr>
          <w:p w:rsidR="00F86311" w:rsidRPr="00A26474" w:rsidRDefault="00F86311" w:rsidP="00F86311">
            <w:pPr>
              <w:rPr>
                <w:rFonts w:cs="Arial"/>
              </w:rPr>
            </w:pPr>
          </w:p>
        </w:tc>
        <w:tc>
          <w:tcPr>
            <w:tcW w:w="9639" w:type="dxa"/>
            <w:tcBorders>
              <w:top w:val="nil"/>
              <w:left w:val="single" w:sz="4" w:space="0" w:color="auto"/>
              <w:bottom w:val="nil"/>
              <w:right w:val="nil"/>
            </w:tcBorders>
            <w:hideMark/>
          </w:tcPr>
          <w:p w:rsidR="00F86311" w:rsidRPr="00A26474" w:rsidRDefault="00F86311" w:rsidP="00F86311">
            <w:pPr>
              <w:rPr>
                <w:rFonts w:cs="Arial"/>
              </w:rPr>
            </w:pPr>
            <w:r w:rsidRPr="00A26474">
              <w:rPr>
                <w:rFonts w:cs="Arial"/>
              </w:rPr>
              <w:t>- Договор мены жилого помещения, принадлежащего мне (нам) на праве собственности:</w:t>
            </w:r>
            <w:r w:rsidRPr="00A26474">
              <w:rPr>
                <w:rFonts w:cs="Arial"/>
                <w:bCs/>
              </w:rPr>
              <w:t xml:space="preserve"> Ханты-Мансийский автономный округ-Югра, Березовский район, _______________ (населенный пункт)</w:t>
            </w:r>
            <w:r w:rsidRPr="00A26474">
              <w:rPr>
                <w:rFonts w:cs="Arial"/>
              </w:rPr>
              <w:t>, ул. _______________, дом ______, квартира ______</w:t>
            </w:r>
            <w:r w:rsidRPr="00A26474">
              <w:rPr>
                <w:rFonts w:cs="Arial"/>
                <w:bCs/>
              </w:rPr>
              <w:t>,</w:t>
            </w:r>
            <w:r w:rsidRPr="00A26474">
              <w:rPr>
                <w:rFonts w:cs="Arial"/>
              </w:rPr>
              <w:t xml:space="preserve"> общей площадью ______м</w:t>
            </w:r>
            <w:r w:rsidRPr="00A26474">
              <w:rPr>
                <w:rFonts w:cs="Arial"/>
                <w:vertAlign w:val="superscript"/>
              </w:rPr>
              <w:t>2</w:t>
            </w:r>
            <w:r w:rsidRPr="00A26474">
              <w:rPr>
                <w:rFonts w:cs="Arial"/>
              </w:rPr>
              <w:t xml:space="preserve">, на жилое помещение: </w:t>
            </w:r>
            <w:r w:rsidRPr="00A26474">
              <w:rPr>
                <w:rFonts w:cs="Arial"/>
                <w:bCs/>
              </w:rPr>
              <w:t>Ханты-Мансийский автономный округ-Югра, ____________________________ район, _______________ (населенный пункт)</w:t>
            </w:r>
            <w:r w:rsidRPr="00A26474">
              <w:rPr>
                <w:rFonts w:cs="Arial"/>
              </w:rPr>
              <w:t>, ул. _______________, дом ______, квартира ______</w:t>
            </w:r>
            <w:r w:rsidRPr="00A26474">
              <w:rPr>
                <w:rFonts w:cs="Arial"/>
                <w:bCs/>
              </w:rPr>
              <w:t>,</w:t>
            </w:r>
            <w:r w:rsidRPr="00A26474">
              <w:rPr>
                <w:rFonts w:cs="Arial"/>
              </w:rPr>
              <w:t xml:space="preserve"> общей площадью ______м</w:t>
            </w:r>
            <w:r w:rsidR="0040376E" w:rsidRPr="00A26474">
              <w:rPr>
                <w:rFonts w:cs="Arial"/>
                <w:vertAlign w:val="superscript"/>
              </w:rPr>
              <w:t>2</w:t>
            </w:r>
            <w:r w:rsidR="0040376E" w:rsidRPr="00A26474">
              <w:rPr>
                <w:rFonts w:cs="Arial"/>
              </w:rPr>
              <w:t>.</w:t>
            </w:r>
            <w:r w:rsidRPr="00A26474">
              <w:rPr>
                <w:rFonts w:cs="Arial"/>
              </w:rPr>
              <w:t xml:space="preserve"> </w:t>
            </w:r>
          </w:p>
        </w:tc>
      </w:tr>
    </w:tbl>
    <w:p w:rsidR="00F86311" w:rsidRPr="00A26474" w:rsidRDefault="00F86311" w:rsidP="00F86311">
      <w:pPr>
        <w:rPr>
          <w:rFonts w:cs="Arial"/>
        </w:rPr>
      </w:pPr>
      <w:r w:rsidRPr="00A26474">
        <w:rPr>
          <w:rFonts w:cs="Arial"/>
        </w:rPr>
        <w:t>С порядком предоставления гражданам поддержки при доплате за жилые помещения муниципального жилищного фонда при заключении договора мены в связи с переселением из жилых помещений, в многоквартирных домах, признанных аварийными, ознакомлен и согласен.</w:t>
      </w:r>
    </w:p>
    <w:p w:rsidR="00F86311" w:rsidRPr="00A26474" w:rsidRDefault="00F86311" w:rsidP="00F86311">
      <w:pPr>
        <w:rPr>
          <w:rFonts w:cs="Arial"/>
        </w:rPr>
      </w:pPr>
      <w:r w:rsidRPr="00A26474">
        <w:rPr>
          <w:rFonts w:cs="Arial"/>
        </w:rPr>
        <w:t>Жилых помещений в собственности (в том числе общей долевой или совместной) на территории Российской Федерации ____________</w:t>
      </w:r>
      <w:r w:rsidR="0040376E" w:rsidRPr="00A26474">
        <w:rPr>
          <w:rFonts w:cs="Arial"/>
        </w:rPr>
        <w:t>_ (</w:t>
      </w:r>
      <w:r w:rsidRPr="00A26474">
        <w:rPr>
          <w:rFonts w:cs="Arial"/>
        </w:rPr>
        <w:t xml:space="preserve">имею (-ем)/не имею (-ем)). </w:t>
      </w:r>
    </w:p>
    <w:p w:rsidR="00F86311" w:rsidRPr="00A26474" w:rsidRDefault="00F86311" w:rsidP="00F86311">
      <w:pPr>
        <w:rPr>
          <w:rFonts w:cs="Arial"/>
        </w:rPr>
      </w:pPr>
      <w:r w:rsidRPr="00A26474">
        <w:rPr>
          <w:rFonts w:cs="Arial"/>
        </w:rPr>
        <w:t>Гражданско-правовые сделки по отчуждению жилых помещений в течение 5 лет, предшествующих дате подачи заявления о заключении договора мены _____________ (совершал (-и)/не совершал (-и).</w:t>
      </w:r>
    </w:p>
    <w:p w:rsidR="00F86311" w:rsidRPr="00A26474" w:rsidRDefault="00F86311" w:rsidP="00F86311">
      <w:pPr>
        <w:rPr>
          <w:rFonts w:cs="Arial"/>
        </w:rPr>
      </w:pPr>
      <w:r w:rsidRPr="00A26474">
        <w:rPr>
          <w:rFonts w:cs="Arial"/>
        </w:rPr>
        <w:t>Прошу предоставить поддержку, в виде уменьшения (освобождения) стоимости доплаты на основании ______________________________________________________________________.</w:t>
      </w:r>
    </w:p>
    <w:p w:rsidR="00F86311" w:rsidRPr="00A26474" w:rsidRDefault="00F86311" w:rsidP="00F86311">
      <w:pPr>
        <w:rPr>
          <w:rFonts w:cs="Arial"/>
        </w:rPr>
      </w:pPr>
      <w:r w:rsidRPr="00A26474">
        <w:rPr>
          <w:rFonts w:cs="Arial"/>
        </w:rPr>
        <w:lastRenderedPageBreak/>
        <w:t>Доплату стоимости жилья прошу рассчитать (при необходимости 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
        <w:gridCol w:w="9527"/>
      </w:tblGrid>
      <w:tr w:rsidR="00F86311" w:rsidRPr="00A26474" w:rsidTr="00F86311">
        <w:tc>
          <w:tcPr>
            <w:tcW w:w="392" w:type="dxa"/>
            <w:tcBorders>
              <w:top w:val="single" w:sz="4" w:space="0" w:color="auto"/>
              <w:left w:val="single" w:sz="4" w:space="0" w:color="auto"/>
              <w:bottom w:val="single" w:sz="4" w:space="0" w:color="auto"/>
              <w:right w:val="single" w:sz="4" w:space="0" w:color="auto"/>
            </w:tcBorders>
          </w:tcPr>
          <w:p w:rsidR="00F86311" w:rsidRPr="00A26474" w:rsidRDefault="00F86311" w:rsidP="00F86311">
            <w:pPr>
              <w:rPr>
                <w:rFonts w:cs="Arial"/>
              </w:rPr>
            </w:pPr>
          </w:p>
        </w:tc>
        <w:tc>
          <w:tcPr>
            <w:tcW w:w="9639" w:type="dxa"/>
            <w:tcBorders>
              <w:top w:val="nil"/>
              <w:left w:val="single" w:sz="4" w:space="0" w:color="auto"/>
              <w:bottom w:val="nil"/>
              <w:right w:val="nil"/>
            </w:tcBorders>
            <w:hideMark/>
          </w:tcPr>
          <w:p w:rsidR="00F86311" w:rsidRPr="00A26474" w:rsidRDefault="00F86311" w:rsidP="00F86311">
            <w:pPr>
              <w:rPr>
                <w:rFonts w:cs="Arial"/>
              </w:rPr>
            </w:pPr>
            <w:r w:rsidRPr="00A26474">
              <w:rPr>
                <w:rFonts w:cs="Arial"/>
              </w:rPr>
              <w:t>- единовременным платежом,</w:t>
            </w:r>
          </w:p>
        </w:tc>
      </w:tr>
    </w:tbl>
    <w:p w:rsidR="00F86311" w:rsidRPr="00A26474" w:rsidRDefault="00F86311" w:rsidP="00F86311">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
        <w:gridCol w:w="9526"/>
      </w:tblGrid>
      <w:tr w:rsidR="00F86311" w:rsidRPr="00A26474" w:rsidTr="00F86311">
        <w:tc>
          <w:tcPr>
            <w:tcW w:w="392" w:type="dxa"/>
            <w:tcBorders>
              <w:top w:val="single" w:sz="4" w:space="0" w:color="auto"/>
              <w:left w:val="single" w:sz="4" w:space="0" w:color="auto"/>
              <w:bottom w:val="single" w:sz="4" w:space="0" w:color="auto"/>
              <w:right w:val="single" w:sz="4" w:space="0" w:color="auto"/>
            </w:tcBorders>
          </w:tcPr>
          <w:p w:rsidR="00F86311" w:rsidRPr="00A26474" w:rsidRDefault="00F86311" w:rsidP="00F86311">
            <w:pPr>
              <w:rPr>
                <w:rFonts w:cs="Arial"/>
              </w:rPr>
            </w:pPr>
          </w:p>
        </w:tc>
        <w:tc>
          <w:tcPr>
            <w:tcW w:w="9639" w:type="dxa"/>
            <w:tcBorders>
              <w:top w:val="nil"/>
              <w:left w:val="single" w:sz="4" w:space="0" w:color="auto"/>
              <w:bottom w:val="nil"/>
              <w:right w:val="nil"/>
            </w:tcBorders>
            <w:hideMark/>
          </w:tcPr>
          <w:p w:rsidR="00F86311" w:rsidRPr="00A26474" w:rsidRDefault="00F86311" w:rsidP="00F86311">
            <w:pPr>
              <w:rPr>
                <w:rFonts w:cs="Arial"/>
              </w:rPr>
            </w:pPr>
            <w:r w:rsidRPr="00A26474">
              <w:rPr>
                <w:rFonts w:cs="Arial"/>
              </w:rPr>
              <w:t>- в рассрочку сроком на _________ лет.</w:t>
            </w:r>
          </w:p>
        </w:tc>
      </w:tr>
    </w:tbl>
    <w:p w:rsidR="00F86311" w:rsidRPr="00A26474" w:rsidRDefault="00F86311" w:rsidP="00F86311">
      <w:pPr>
        <w:rPr>
          <w:rFonts w:cs="Arial"/>
          <w:szCs w:val="22"/>
        </w:rPr>
      </w:pPr>
    </w:p>
    <w:p w:rsidR="00F86311" w:rsidRPr="00A26474" w:rsidRDefault="00F86311" w:rsidP="00F86311">
      <w:pPr>
        <w:rPr>
          <w:rFonts w:cs="Arial"/>
        </w:rPr>
      </w:pPr>
      <w:r w:rsidRPr="00A26474">
        <w:rPr>
          <w:rFonts w:cs="Arial"/>
        </w:rPr>
        <w:t>Указанная мной информация и представленные документы являются достоверными и полными.</w:t>
      </w:r>
    </w:p>
    <w:p w:rsidR="00F86311" w:rsidRPr="00A26474" w:rsidRDefault="00F86311" w:rsidP="00F86311">
      <w:pPr>
        <w:rPr>
          <w:rFonts w:cs="Arial"/>
        </w:rPr>
      </w:pPr>
      <w:r w:rsidRPr="00A26474">
        <w:rPr>
          <w:rFonts w:cs="Arial"/>
        </w:rPr>
        <w:t>Обязуюсь незамедлительно уведомить об изменении указанных мной в настоящем заявлении и прилагаемых документах сведений.</w:t>
      </w:r>
    </w:p>
    <w:p w:rsidR="00F86311" w:rsidRPr="00A26474" w:rsidRDefault="00F86311" w:rsidP="00F86311">
      <w:pPr>
        <w:rPr>
          <w:rFonts w:cs="Arial"/>
        </w:rPr>
      </w:pPr>
      <w:r w:rsidRPr="00A26474">
        <w:rPr>
          <w:rFonts w:cs="Arial"/>
        </w:rPr>
        <w:t>Против проверки указанных мной сведений и предоставленных документов не возражаю.</w:t>
      </w:r>
    </w:p>
    <w:p w:rsidR="00F86311" w:rsidRPr="00A26474" w:rsidRDefault="00F86311" w:rsidP="00F86311">
      <w:pPr>
        <w:rPr>
          <w:rFonts w:cs="Arial"/>
        </w:rPr>
      </w:pPr>
      <w:r w:rsidRPr="00A26474">
        <w:rPr>
          <w:rFonts w:cs="Arial"/>
        </w:rPr>
        <w:t>Обязуюсь</w:t>
      </w:r>
      <w:r w:rsidRPr="00A26474">
        <w:rPr>
          <w:rFonts w:cs="Arial"/>
          <w:b/>
        </w:rPr>
        <w:t xml:space="preserve"> </w:t>
      </w:r>
      <w:r w:rsidRPr="00A26474">
        <w:rPr>
          <w:rFonts w:cs="Arial"/>
        </w:rPr>
        <w:t xml:space="preserve">передать жилое помещение свободным от проживания третьих лиц согласно ст. 292 </w:t>
      </w:r>
      <w:hyperlink r:id="rId221" w:tooltip="ФЕДЕРАЛЬНЫЙ ЗАКОН от 30.11.1994 № 51-ФЗ ГОСУДАРСТВЕННАЯ ДУМА ФЕДЕРАЛЬНОГО СОБРАНИЯ РФ&#10;&#10;ГРАЖДАНСКИЙ КОДЕКС РОССИЙСКОЙ ФЕДЕРАЦИИ. ЧАСТЬ ПЕРВАЯ" w:history="1">
        <w:r w:rsidRPr="00A26474">
          <w:rPr>
            <w:rFonts w:cs="Arial"/>
            <w:color w:val="0000FF"/>
          </w:rPr>
          <w:t>ГК РФ</w:t>
        </w:r>
      </w:hyperlink>
      <w:r w:rsidRPr="00A26474">
        <w:rPr>
          <w:rFonts w:cs="Arial"/>
        </w:rPr>
        <w:t xml:space="preserve"> и сняться с регистрационного учета в течение 10 дней после подписания договора мены.</w:t>
      </w:r>
    </w:p>
    <w:p w:rsidR="00F86311" w:rsidRPr="00A26474" w:rsidRDefault="00F86311" w:rsidP="00F86311">
      <w:pPr>
        <w:rPr>
          <w:rFonts w:cs="Arial"/>
        </w:rPr>
      </w:pPr>
      <w:r w:rsidRPr="00A26474">
        <w:rPr>
          <w:rFonts w:cs="Arial"/>
        </w:rPr>
        <w:t>Гарантирую, что указанная квартира никому другому не продана, не подарена, не заложена, не арестована, не является предметами исков третьих лиц.</w:t>
      </w:r>
    </w:p>
    <w:p w:rsidR="00F86311" w:rsidRPr="00A26474" w:rsidRDefault="00F86311" w:rsidP="00F86311">
      <w:pPr>
        <w:rPr>
          <w:rFonts w:cs="Arial"/>
          <w:szCs w:val="22"/>
        </w:rPr>
      </w:pPr>
      <w:r w:rsidRPr="00A26474">
        <w:rPr>
          <w:rFonts w:cs="Arial"/>
          <w:szCs w:val="22"/>
        </w:rPr>
        <w:t>Мне известно, что предоставление недостоверной информации, заведомо ложных сведений, указанных в заявлении, повлечет отказ в заключении договора мены, соглашения об изъятии недвижимости для муниципальных нужд.</w:t>
      </w:r>
    </w:p>
    <w:p w:rsidR="00F86311" w:rsidRPr="00A26474" w:rsidRDefault="00F86311" w:rsidP="00F86311">
      <w:pPr>
        <w:rPr>
          <w:rFonts w:cs="Arial"/>
          <w:szCs w:val="22"/>
        </w:rPr>
      </w:pPr>
      <w:r w:rsidRPr="00A26474">
        <w:rPr>
          <w:rFonts w:cs="Arial"/>
          <w:szCs w:val="22"/>
        </w:rPr>
        <w:t xml:space="preserve">В соответствии с требованиями статьи 9 Федерального закона от 27 июля 2006 года № </w:t>
      </w:r>
      <w:hyperlink r:id="rId222" w:tooltip="&quot;О персональных данных (с изменениями на 24 июня 2025 года)&quot;&#10;Федеральный закон от 27.07.2006 N 152-ФЗ&#10;Статус: Действующая редакция документа (действ. c 01.09.2025)" w:history="1">
        <w:r w:rsidRPr="00A26474">
          <w:rPr>
            <w:rStyle w:val="ab"/>
            <w:rFonts w:cs="Arial"/>
            <w:color w:val="0000AA"/>
            <w:szCs w:val="22"/>
          </w:rPr>
          <w:t>152-ФЗ «О персональных данных</w:t>
        </w:r>
      </w:hyperlink>
      <w:r w:rsidRPr="00A26474">
        <w:rPr>
          <w:rFonts w:cs="Arial"/>
          <w:szCs w:val="22"/>
        </w:rPr>
        <w:t>» подтверждаю свое согласие на обработку администрацией Березовского района (далее-Оператор) моих персональных данных, включающих: фамилию, имя, отчество, пол, дату рождения, адрес проживания, контактный телефон, необходимых для моего участия при переселении из аварийного жилищного фонда.</w:t>
      </w:r>
    </w:p>
    <w:p w:rsidR="00F86311" w:rsidRPr="00A26474" w:rsidRDefault="00F86311" w:rsidP="00F86311">
      <w:pPr>
        <w:rPr>
          <w:rFonts w:cs="Arial"/>
        </w:rPr>
      </w:pPr>
      <w:r w:rsidRPr="00A26474">
        <w:rPr>
          <w:rFonts w:cs="Arial"/>
          <w:szCs w:val="22"/>
        </w:rPr>
        <w:t>Предоставляю Оператору право осуществлять все действия (операции) с моими персональными данными, включая сбор, систематизацию</w:t>
      </w:r>
      <w:r w:rsidRPr="00A26474">
        <w:rPr>
          <w:rFonts w:cs="Arial"/>
        </w:rPr>
        <w:t>, накопление, хранение, обновление, изменение, использование, обезличивание, блокирование, уничтожение. Оператор вправе обрабатывать мои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 а также запрашивать информацию и документы, необходимые для осуществления государственной поддержки.</w:t>
      </w:r>
    </w:p>
    <w:p w:rsidR="00F86311" w:rsidRPr="00A26474" w:rsidRDefault="00F86311" w:rsidP="00F86311">
      <w:pPr>
        <w:rPr>
          <w:rFonts w:cs="Arial"/>
        </w:rPr>
      </w:pPr>
      <w:r w:rsidRPr="00A26474">
        <w:rPr>
          <w:rFonts w:cs="Arial"/>
        </w:rPr>
        <w:t>Оператор имеет право во исполнение своих обязательств по оказанию гражданам государственной поддержки на обмен (прием и передачу) моими персональными данными с органами государственной власти и местного самоуправления с использованием машинных носителей или по каналам связи с соблюдением мер, обеспечивающих их защиту от несанкционированного доступа.</w:t>
      </w:r>
    </w:p>
    <w:p w:rsidR="00F86311" w:rsidRPr="00A26474" w:rsidRDefault="00F86311" w:rsidP="00F86311">
      <w:pPr>
        <w:rPr>
          <w:rFonts w:cs="Arial"/>
        </w:rPr>
      </w:pPr>
      <w:r w:rsidRPr="00A26474">
        <w:rPr>
          <w:rFonts w:cs="Arial"/>
        </w:rPr>
        <w:t>Настоящее согласие действует бессрочно. Настоящее согласие может быть отозвано путем направления соответствующего требования почтовым отправлением с уведомлением о вручении либо вручения его лично представителю Оператора.</w:t>
      </w:r>
    </w:p>
    <w:p w:rsidR="00F86311" w:rsidRPr="00A26474" w:rsidRDefault="00F86311" w:rsidP="00F86311">
      <w:pPr>
        <w:rPr>
          <w:rFonts w:cs="Arial"/>
        </w:rPr>
      </w:pPr>
    </w:p>
    <w:p w:rsidR="00F86311" w:rsidRPr="00A26474" w:rsidRDefault="00F86311" w:rsidP="00F86311">
      <w:pPr>
        <w:rPr>
          <w:rFonts w:cs="Arial"/>
        </w:rPr>
      </w:pPr>
      <w:r w:rsidRPr="00A26474">
        <w:rPr>
          <w:rFonts w:cs="Arial"/>
        </w:rPr>
        <w:t>К заявлению прилагаю следующие документы:</w:t>
      </w:r>
    </w:p>
    <w:p w:rsidR="00F86311" w:rsidRPr="00A26474" w:rsidRDefault="00F86311" w:rsidP="00F86311">
      <w:pPr>
        <w:rPr>
          <w:rFonts w:cs="Arial"/>
        </w:rPr>
      </w:pPr>
      <w:r w:rsidRPr="00A26474">
        <w:rPr>
          <w:rFonts w:cs="Arial"/>
        </w:rPr>
        <w:t>1_____________________________________________________________________</w:t>
      </w:r>
    </w:p>
    <w:p w:rsidR="00F86311" w:rsidRPr="00A26474" w:rsidRDefault="00F86311" w:rsidP="00F86311">
      <w:pPr>
        <w:jc w:val="center"/>
        <w:rPr>
          <w:rFonts w:cs="Arial"/>
          <w:sz w:val="20"/>
          <w:szCs w:val="20"/>
        </w:rPr>
      </w:pPr>
      <w:r w:rsidRPr="00A26474">
        <w:rPr>
          <w:rFonts w:cs="Arial"/>
          <w:sz w:val="20"/>
          <w:szCs w:val="20"/>
        </w:rPr>
        <w:t>(указывается наименование документа и его реквизиты)</w:t>
      </w:r>
    </w:p>
    <w:p w:rsidR="00F86311" w:rsidRPr="00A26474" w:rsidRDefault="00F86311" w:rsidP="00F86311">
      <w:pPr>
        <w:rPr>
          <w:rFonts w:cs="Arial"/>
        </w:rPr>
      </w:pPr>
      <w:r w:rsidRPr="00A26474">
        <w:rPr>
          <w:rFonts w:cs="Arial"/>
        </w:rPr>
        <w:t>2_____________________________________________________________________</w:t>
      </w:r>
    </w:p>
    <w:p w:rsidR="00F86311" w:rsidRPr="00A26474" w:rsidRDefault="00F86311" w:rsidP="00F86311">
      <w:pPr>
        <w:jc w:val="center"/>
        <w:rPr>
          <w:rFonts w:cs="Arial"/>
          <w:sz w:val="20"/>
          <w:szCs w:val="20"/>
        </w:rPr>
      </w:pPr>
      <w:r w:rsidRPr="00A26474">
        <w:rPr>
          <w:rFonts w:cs="Arial"/>
          <w:sz w:val="20"/>
          <w:szCs w:val="20"/>
        </w:rPr>
        <w:t>(указывается наименование документа и его реквизиты)</w:t>
      </w:r>
    </w:p>
    <w:p w:rsidR="00F86311" w:rsidRPr="00A26474" w:rsidRDefault="00F86311" w:rsidP="00F86311">
      <w:pPr>
        <w:rPr>
          <w:rFonts w:cs="Arial"/>
        </w:rPr>
      </w:pPr>
      <w:r w:rsidRPr="00A26474">
        <w:rPr>
          <w:rFonts w:cs="Arial"/>
        </w:rPr>
        <w:t>3_____________________________________________________________________</w:t>
      </w:r>
    </w:p>
    <w:p w:rsidR="00F86311" w:rsidRPr="00A26474" w:rsidRDefault="00F86311" w:rsidP="00F86311">
      <w:pPr>
        <w:jc w:val="center"/>
        <w:rPr>
          <w:rFonts w:cs="Arial"/>
          <w:sz w:val="20"/>
          <w:szCs w:val="20"/>
        </w:rPr>
      </w:pPr>
      <w:r w:rsidRPr="00A26474">
        <w:rPr>
          <w:rFonts w:cs="Arial"/>
          <w:sz w:val="20"/>
          <w:szCs w:val="20"/>
        </w:rPr>
        <w:t>(указывается наименование документа и его реквизиты)</w:t>
      </w:r>
    </w:p>
    <w:p w:rsidR="00F86311" w:rsidRPr="00A26474" w:rsidRDefault="00F86311" w:rsidP="00F86311">
      <w:pPr>
        <w:rPr>
          <w:rFonts w:cs="Arial"/>
        </w:rPr>
      </w:pPr>
      <w:r w:rsidRPr="00A26474">
        <w:rPr>
          <w:rFonts w:cs="Arial"/>
        </w:rPr>
        <w:t>4_____________________________________________________________________</w:t>
      </w:r>
    </w:p>
    <w:p w:rsidR="00F86311" w:rsidRPr="00A26474" w:rsidRDefault="00F86311" w:rsidP="00F86311">
      <w:pPr>
        <w:jc w:val="center"/>
        <w:rPr>
          <w:rFonts w:cs="Arial"/>
          <w:sz w:val="20"/>
          <w:szCs w:val="20"/>
        </w:rPr>
      </w:pPr>
      <w:r w:rsidRPr="00A26474">
        <w:rPr>
          <w:rFonts w:cs="Arial"/>
          <w:sz w:val="20"/>
          <w:szCs w:val="20"/>
        </w:rPr>
        <w:t>(указывается наименование документа и его реквизиты)</w:t>
      </w:r>
    </w:p>
    <w:p w:rsidR="00F86311" w:rsidRPr="00A26474" w:rsidRDefault="00F86311" w:rsidP="00F86311">
      <w:pPr>
        <w:rPr>
          <w:rFonts w:cs="Arial"/>
        </w:rPr>
      </w:pPr>
      <w:r w:rsidRPr="00A26474">
        <w:rPr>
          <w:rFonts w:cs="Arial"/>
        </w:rPr>
        <w:t>5_____________________________________________________________________</w:t>
      </w:r>
    </w:p>
    <w:p w:rsidR="00F86311" w:rsidRPr="00A26474" w:rsidRDefault="00F86311" w:rsidP="00F86311">
      <w:pPr>
        <w:jc w:val="center"/>
        <w:rPr>
          <w:rFonts w:cs="Arial"/>
          <w:sz w:val="20"/>
          <w:szCs w:val="20"/>
        </w:rPr>
      </w:pPr>
      <w:r w:rsidRPr="00A26474">
        <w:rPr>
          <w:rFonts w:cs="Arial"/>
          <w:sz w:val="20"/>
          <w:szCs w:val="20"/>
        </w:rPr>
        <w:t>(указывается наименование документа и его реквизиты)</w:t>
      </w:r>
    </w:p>
    <w:p w:rsidR="00F86311" w:rsidRPr="00A26474" w:rsidRDefault="00F86311" w:rsidP="00F86311">
      <w:pPr>
        <w:rPr>
          <w:rFonts w:cs="Arial"/>
        </w:rPr>
      </w:pPr>
    </w:p>
    <w:p w:rsidR="00F86311" w:rsidRPr="00A26474" w:rsidRDefault="00F86311" w:rsidP="00F86311">
      <w:pPr>
        <w:rPr>
          <w:rFonts w:cs="Arial"/>
        </w:rPr>
      </w:pPr>
      <w:r w:rsidRPr="00A26474">
        <w:rPr>
          <w:rFonts w:cs="Arial"/>
        </w:rPr>
        <w:t>Подпись собственника (ов) (за несовершеннолетнего, не достигшего 14 летнего возраста, заявление подписывает родитель, законный представитель ребенка. Несовершеннолетний, достигший 14 летнего возраста, подписывает заявление с согласия родителя, законного представителя):</w:t>
      </w:r>
    </w:p>
    <w:p w:rsidR="00F86311" w:rsidRPr="00A26474" w:rsidRDefault="00F86311" w:rsidP="00F86311">
      <w:pPr>
        <w:ind w:firstLine="0"/>
        <w:rPr>
          <w:rFonts w:cs="Arial"/>
        </w:rPr>
      </w:pPr>
      <w:r w:rsidRPr="00A26474">
        <w:rPr>
          <w:rFonts w:cs="Arial"/>
        </w:rPr>
        <w:t>_______________________</w:t>
      </w:r>
      <w:r w:rsidR="0040376E" w:rsidRPr="00A26474">
        <w:rPr>
          <w:rFonts w:cs="Arial"/>
        </w:rPr>
        <w:t>_ (</w:t>
      </w:r>
      <w:r w:rsidRPr="00A26474">
        <w:rPr>
          <w:rFonts w:cs="Arial"/>
        </w:rPr>
        <w:t>ФИО, собственноручно) Дата «___» ___________ 20__ год</w:t>
      </w:r>
    </w:p>
    <w:p w:rsidR="00F86311" w:rsidRPr="00A26474" w:rsidRDefault="00F86311" w:rsidP="00F86311">
      <w:pPr>
        <w:ind w:firstLine="0"/>
        <w:rPr>
          <w:rFonts w:cs="Arial"/>
        </w:rPr>
      </w:pPr>
      <w:r w:rsidRPr="00A26474">
        <w:rPr>
          <w:rFonts w:cs="Arial"/>
        </w:rPr>
        <w:t>_______________________</w:t>
      </w:r>
      <w:r w:rsidR="0040376E" w:rsidRPr="00A26474">
        <w:rPr>
          <w:rFonts w:cs="Arial"/>
        </w:rPr>
        <w:t>_ (</w:t>
      </w:r>
      <w:r w:rsidRPr="00A26474">
        <w:rPr>
          <w:rFonts w:cs="Arial"/>
        </w:rPr>
        <w:t>ФИО, собственноручно) Дата «___» ___________ 20__ год</w:t>
      </w:r>
    </w:p>
    <w:p w:rsidR="00F86311" w:rsidRPr="00A26474" w:rsidRDefault="00F86311" w:rsidP="00F86311">
      <w:pPr>
        <w:ind w:firstLine="0"/>
        <w:rPr>
          <w:rFonts w:cs="Arial"/>
        </w:rPr>
      </w:pPr>
      <w:r w:rsidRPr="00A26474">
        <w:rPr>
          <w:rFonts w:cs="Arial"/>
        </w:rPr>
        <w:t>_______________________</w:t>
      </w:r>
      <w:r w:rsidR="0040376E" w:rsidRPr="00A26474">
        <w:rPr>
          <w:rFonts w:cs="Arial"/>
        </w:rPr>
        <w:t>_ (</w:t>
      </w:r>
      <w:r w:rsidRPr="00A26474">
        <w:rPr>
          <w:rFonts w:cs="Arial"/>
        </w:rPr>
        <w:t xml:space="preserve">ФИО, собственноручно) Дата «___» ___________ 20__ год </w:t>
      </w:r>
    </w:p>
    <w:p w:rsidR="00F86311" w:rsidRPr="00A26474" w:rsidRDefault="00F86311" w:rsidP="00F86311">
      <w:pPr>
        <w:ind w:firstLine="0"/>
        <w:rPr>
          <w:rFonts w:cs="Arial"/>
        </w:rPr>
      </w:pPr>
    </w:p>
    <w:p w:rsidR="00773C24" w:rsidRPr="00A26474" w:rsidRDefault="00773C24" w:rsidP="00773C24">
      <w:pPr>
        <w:rPr>
          <w:rFonts w:cs="Arial"/>
          <w:bCs/>
          <w:iCs/>
        </w:rPr>
      </w:pPr>
      <w:r w:rsidRPr="00A26474">
        <w:rPr>
          <w:rFonts w:cs="Arial"/>
        </w:rPr>
        <w:br w:type="page"/>
      </w:r>
      <w:r w:rsidRPr="00A26474">
        <w:lastRenderedPageBreak/>
        <w:t>(дополнено приложением 10 постановлением Администрации</w:t>
      </w:r>
      <w:r w:rsidRPr="00A26474">
        <w:rPr>
          <w:rFonts w:cs="Arial"/>
          <w:bCs/>
          <w:iCs/>
        </w:rPr>
        <w:t xml:space="preserve"> </w:t>
      </w:r>
      <w:hyperlink r:id="rId223" w:tooltip="постановление от 24.12.2025 0:00:00 №990 Администрация Березовского района&#10;&#10;О внесении изменений в постановление администрации Березовского района от 18.05.2022 № 725 " w:history="1">
        <w:r w:rsidRPr="00A26474">
          <w:rPr>
            <w:rStyle w:val="ab"/>
            <w:rFonts w:cs="Arial"/>
            <w:bCs/>
            <w:iCs/>
          </w:rPr>
          <w:t>от 24.12.2025                  № 990)</w:t>
        </w:r>
      </w:hyperlink>
    </w:p>
    <w:p w:rsidR="00F10A2C" w:rsidRPr="00A26474" w:rsidRDefault="00F10A2C" w:rsidP="00773C24">
      <w:pPr>
        <w:jc w:val="right"/>
        <w:outlineLvl w:val="1"/>
        <w:rPr>
          <w:rFonts w:cs="Arial"/>
          <w:b/>
          <w:bCs/>
          <w:iCs/>
          <w:sz w:val="32"/>
          <w:szCs w:val="28"/>
        </w:rPr>
      </w:pPr>
    </w:p>
    <w:p w:rsidR="00773C24" w:rsidRPr="00A26474" w:rsidRDefault="00773C24" w:rsidP="00773C24">
      <w:pPr>
        <w:jc w:val="right"/>
        <w:outlineLvl w:val="1"/>
        <w:rPr>
          <w:rFonts w:cs="Arial"/>
          <w:b/>
          <w:bCs/>
          <w:iCs/>
          <w:sz w:val="32"/>
          <w:szCs w:val="28"/>
        </w:rPr>
      </w:pPr>
      <w:r w:rsidRPr="00A26474">
        <w:rPr>
          <w:rFonts w:cs="Arial"/>
          <w:b/>
          <w:bCs/>
          <w:iCs/>
          <w:sz w:val="32"/>
          <w:szCs w:val="28"/>
        </w:rPr>
        <w:t>Приложение 10</w:t>
      </w:r>
    </w:p>
    <w:p w:rsidR="00773C24" w:rsidRPr="00A26474" w:rsidRDefault="00773C24" w:rsidP="00773C24">
      <w:pPr>
        <w:jc w:val="right"/>
        <w:outlineLvl w:val="1"/>
        <w:rPr>
          <w:rFonts w:cs="Arial"/>
          <w:b/>
          <w:bCs/>
          <w:iCs/>
          <w:sz w:val="32"/>
          <w:szCs w:val="28"/>
        </w:rPr>
      </w:pPr>
      <w:r w:rsidRPr="00A26474">
        <w:rPr>
          <w:rFonts w:cs="Arial"/>
          <w:b/>
          <w:bCs/>
          <w:iCs/>
          <w:sz w:val="32"/>
          <w:szCs w:val="28"/>
        </w:rPr>
        <w:t>к постановлению администрации</w:t>
      </w:r>
    </w:p>
    <w:p w:rsidR="00773C24" w:rsidRPr="00A26474" w:rsidRDefault="00773C24" w:rsidP="00773C24">
      <w:pPr>
        <w:jc w:val="right"/>
        <w:outlineLvl w:val="1"/>
        <w:rPr>
          <w:rFonts w:cs="Arial"/>
          <w:b/>
          <w:bCs/>
          <w:iCs/>
          <w:sz w:val="32"/>
          <w:szCs w:val="28"/>
        </w:rPr>
      </w:pPr>
      <w:r w:rsidRPr="00A26474">
        <w:rPr>
          <w:rFonts w:cs="Arial"/>
          <w:b/>
          <w:bCs/>
          <w:iCs/>
          <w:sz w:val="32"/>
          <w:szCs w:val="28"/>
        </w:rPr>
        <w:t>Березовского района</w:t>
      </w:r>
    </w:p>
    <w:p w:rsidR="00773C24" w:rsidRPr="00A26474" w:rsidRDefault="00773C24" w:rsidP="00773C24">
      <w:pPr>
        <w:jc w:val="right"/>
        <w:outlineLvl w:val="1"/>
        <w:rPr>
          <w:rFonts w:cs="Arial"/>
          <w:b/>
          <w:bCs/>
          <w:iCs/>
          <w:sz w:val="32"/>
          <w:szCs w:val="28"/>
        </w:rPr>
      </w:pPr>
      <w:r w:rsidRPr="00A26474">
        <w:rPr>
          <w:rFonts w:cs="Arial"/>
          <w:b/>
          <w:bCs/>
          <w:iCs/>
          <w:sz w:val="32"/>
          <w:szCs w:val="28"/>
        </w:rPr>
        <w:t>от 18.05.2022 № 725</w:t>
      </w:r>
    </w:p>
    <w:p w:rsidR="00773C24" w:rsidRPr="00A26474" w:rsidRDefault="00773C24" w:rsidP="00773C24">
      <w:pPr>
        <w:ind w:firstLine="687"/>
        <w:rPr>
          <w:rFonts w:cs="Arial"/>
          <w:szCs w:val="28"/>
        </w:rPr>
      </w:pPr>
    </w:p>
    <w:p w:rsidR="00773C24" w:rsidRPr="00A26474" w:rsidRDefault="00773C24" w:rsidP="00773C24">
      <w:pPr>
        <w:pStyle w:val="2"/>
      </w:pPr>
      <w:r w:rsidRPr="00A26474">
        <w:rPr>
          <w:bCs w:val="0"/>
        </w:rPr>
        <w:t>Порядок предоставления гражданам из числа коренных малочисленных народов Ханты-Мансийского автономного округа-Югры социальных выплат</w:t>
      </w:r>
    </w:p>
    <w:p w:rsidR="00773C24" w:rsidRPr="00A26474" w:rsidRDefault="00773C24" w:rsidP="00773C24">
      <w:pPr>
        <w:pStyle w:val="2"/>
        <w:rPr>
          <w:bCs w:val="0"/>
        </w:rPr>
      </w:pPr>
      <w:r w:rsidRPr="00A26474">
        <w:rPr>
          <w:bCs w:val="0"/>
        </w:rPr>
        <w:t>(далее-Порядок)</w:t>
      </w:r>
    </w:p>
    <w:p w:rsidR="00773C24" w:rsidRPr="00A26474" w:rsidRDefault="00773C24" w:rsidP="00773C24">
      <w:pPr>
        <w:keepNext/>
        <w:tabs>
          <w:tab w:val="left" w:pos="567"/>
        </w:tabs>
        <w:ind w:firstLine="284"/>
        <w:jc w:val="center"/>
        <w:outlineLvl w:val="0"/>
        <w:rPr>
          <w:rFonts w:cs="Arial"/>
          <w:b/>
          <w:szCs w:val="36"/>
        </w:rPr>
      </w:pPr>
    </w:p>
    <w:p w:rsidR="00773C24" w:rsidRPr="00A26474" w:rsidRDefault="00773C24" w:rsidP="00773C24">
      <w:r w:rsidRPr="00A26474">
        <w:t>1. Настоящий Порядок определяет правила и условия предоставления гражданам из числа коренных малочисленных народов Ханты-Мансийского автономного округа-Югры (далее-автономный округ) социальных выплат на приобретение (строительство) жилых помещений в собственность</w:t>
      </w:r>
      <w:r w:rsidR="002F0606" w:rsidRPr="00A26474">
        <w:t xml:space="preserve"> на территории Березовского района</w:t>
      </w:r>
      <w:r w:rsidRPr="00A26474">
        <w:t xml:space="preserve">. </w:t>
      </w:r>
    </w:p>
    <w:p w:rsidR="002F0606" w:rsidRPr="00A26474" w:rsidRDefault="002F0606" w:rsidP="00773C24">
      <w:r w:rsidRPr="00A26474">
        <w:t>(абзац первый пункта 1 после слов «в собственность» дополнен словами «на территории Березовского района» постановлением Администрации .</w:t>
      </w:r>
      <w:hyperlink r:id="rId224" w:tooltip="постановление от 23.04.2026 0:00:00 №390 Администрация Березовского района&#10;&#10;О внесении изменений в постановление администрации Березовского района от 18.05.2022 № 725 «Об утверждении Порядков реализации муниципальной программы «Развитие жилищной сферы в Березовском районе» &#10;" w:history="1">
        <w:r w:rsidRPr="00A26474">
          <w:rPr>
            <w:rStyle w:val="ab"/>
          </w:rPr>
          <w:t>от 23.04.2026                    № 390</w:t>
        </w:r>
      </w:hyperlink>
      <w:r w:rsidRPr="00A26474">
        <w:t>)</w:t>
      </w:r>
    </w:p>
    <w:p w:rsidR="00773C24" w:rsidRPr="00A26474" w:rsidRDefault="00773C24" w:rsidP="00773C24">
      <w:r w:rsidRPr="00A26474">
        <w:t>2. Ответственным исполнителем является администрация Березовского района. Полномочия ответственного исполнителя осуществляет отдел жилищных программ администрации Березовского района (далее-Отдел).</w:t>
      </w:r>
    </w:p>
    <w:p w:rsidR="00773C24" w:rsidRPr="00A26474" w:rsidRDefault="00773C24" w:rsidP="00773C24">
      <w:r w:rsidRPr="00A26474">
        <w:t xml:space="preserve">3. Источником финансирования являются средства Ханты-Мансийского автономного округа-Югры в соответствии с доведенными в установленном порядке лимитами бюджетных обязательств на соответствующий финансовый год и плановый период, бюджету муниципального образования Березовский район на софинансирование комплекса процессных мероприятий «Оказание государственной поддержки отдельным категориям граждан на улучшение жилищных условий» направления (подпрограммы) «Создание условий для обеспечения жилыми помещениями граждан» </w:t>
      </w:r>
      <w:hyperlink r:id="rId225" w:tooltip="ПОСТАНОВЛЕНИЕ от 10.11.2023 № 561-п Правительство Ханты-Мансийского автономного округа-Югры&#10;&#10;О ГОСУДАРСТВЕННОЙ ПРОГРАММЕ ХАНТЫ-МАНСИЙСКОГО АВТОНОМНОГО ОКРУГА – ЮГРЫ " w:history="1">
        <w:r w:rsidRPr="00A26474">
          <w:rPr>
            <w:rStyle w:val="ab"/>
          </w:rPr>
          <w:t>государственной программы автономного округа «Строительство»</w:t>
        </w:r>
      </w:hyperlink>
      <w:r w:rsidRPr="00A26474">
        <w:t xml:space="preserve">, утвержденной постановлением Правительства автономного округа </w:t>
      </w:r>
      <w:hyperlink r:id="rId226" w:tooltip="&quot;О государственной программе Ханты-Мансийского автономного округа - Югры &quot;Строительство&quot; (с ...&quot;&#10;Постановление Правительства Ханты-Мансийского автономного округа - Югры от 10.11.2023 N 561-п&#10;Статус: Действующая редакция документа" w:history="1">
        <w:r w:rsidRPr="00A26474">
          <w:rPr>
            <w:rStyle w:val="ab"/>
            <w:color w:val="0000AA"/>
          </w:rPr>
          <w:t>от 10.11.2023 № 561-п</w:t>
        </w:r>
      </w:hyperlink>
      <w:r w:rsidRPr="00A26474">
        <w:t xml:space="preserve">. </w:t>
      </w:r>
    </w:p>
    <w:p w:rsidR="00773C24" w:rsidRPr="00A26474" w:rsidRDefault="00773C24" w:rsidP="00773C24">
      <w:r w:rsidRPr="00A26474">
        <w:t xml:space="preserve">Порядок, правила и условия расходования субсидии установлены </w:t>
      </w:r>
      <w:hyperlink r:id="rId227" w:tooltip="ПОСТАНОВЛЕНИЕ от 29.12.2020 № 643-п Правительство Ханты-Мансийского автономного округа-Югры&#10;&#10;О МЕРАХ ПО РЕАЛИЗАЦИИ ГОСУДАРСТВЕННОЙ ПРОГРАММЫ ХАНТЫ-МАНСИЙСКОГО АВТОНОМНОГО ОКРУГА – ЮГРЫ " w:history="1">
        <w:r w:rsidRPr="00A26474">
          <w:rPr>
            <w:rStyle w:val="ab"/>
          </w:rPr>
          <w:t>приложением 44</w:t>
        </w:r>
      </w:hyperlink>
      <w:r w:rsidRPr="00A26474">
        <w:t xml:space="preserve"> к постановлению Правительства Ханты-Мансийского автономного округа-Югры </w:t>
      </w:r>
      <w:hyperlink r:id="rId228" w:tooltip="&quot;О мерах по реализации государственной программы Ханты-Мансийского автономного округа - Югры ...&quot;&#10;Постановление Правительства Ханты-Мансийского автономного округа - Югры от 29.12.2020 N 643-п&#10;Статус: Действующая редакция документа" w:history="1">
        <w:r w:rsidRPr="00A26474">
          <w:rPr>
            <w:rStyle w:val="ab"/>
            <w:color w:val="0000AA"/>
          </w:rPr>
          <w:t>от 29.12.2020 № 643-п</w:t>
        </w:r>
      </w:hyperlink>
      <w:r w:rsidRPr="00A26474">
        <w:t xml:space="preserve">. </w:t>
      </w:r>
    </w:p>
    <w:p w:rsidR="00773C24" w:rsidRPr="00A26474" w:rsidRDefault="00773C24" w:rsidP="00773C24">
      <w:r w:rsidRPr="00A26474">
        <w:t xml:space="preserve">4. Социальная выплата предоставляется однократно совершеннолетним гражданам Российской Федерации, проживающим (имеющим регистрацию по месту жительства) на территории Березовского района, из числа коренных малочисленных народов, включенных в Единый перечень коренных малочисленных народов Российской Федерации, утвержденный </w:t>
      </w:r>
      <w:hyperlink r:id="rId229" w:tooltip="&quot;О Едином перечне коренных малочисленных народов Российской Федерации (с изменениями на 18 декабря 2021 года)&quot;&#10;Постановление Правительства РФ от 24.03.2000 N 255&#10;Статус: Действующая редакция документа (действ. c 29.12.2021)" w:history="1">
        <w:r w:rsidRPr="00A26474">
          <w:rPr>
            <w:rStyle w:val="ab"/>
            <w:color w:val="0000AA"/>
          </w:rPr>
          <w:t>постановлением Правительства Российской Федерации от 24 марта 2000 года № 255</w:t>
        </w:r>
      </w:hyperlink>
      <w:r w:rsidRPr="00A26474">
        <w:t xml:space="preserve"> «</w:t>
      </w:r>
      <w:hyperlink r:id="rId230" w:tooltip="ПОСТАНОВЛЕНИЕ от 24.03.2000 № 255 ПРАВИТЕЛЬСТВО РФ&#10;&#10;О ЕДИНОМ ПЕРЕЧНЕ КОРЕННЫХ МАЛОЧИСЛЕННЫХ НАРОДОВ РОССИЙСКОЙ ФЕДЕРАЦИИ" w:history="1">
        <w:r w:rsidRPr="00A26474">
          <w:rPr>
            <w:rStyle w:val="ab"/>
          </w:rPr>
          <w:t>О едином перечне коренных</w:t>
        </w:r>
      </w:hyperlink>
      <w:r w:rsidRPr="00A26474">
        <w:t xml:space="preserve"> малочисленных народов Российской Федерации» (далее-граждане) и членам их семей, отвечающим в совокупности следующим требованиям на даты обращения и получения социальной выплаты:</w:t>
      </w:r>
    </w:p>
    <w:p w:rsidR="00773C24" w:rsidRPr="00A26474" w:rsidRDefault="00773C24" w:rsidP="00773C24">
      <w:r w:rsidRPr="00A26474">
        <w:t>- в совокупности проживают в автономном округе не менее 10 лет (за исключением детей в возрасте до 10 лет, при условии проживания их родителей в совокупности в автономном округе не менее 10 лет);</w:t>
      </w:r>
    </w:p>
    <w:p w:rsidR="00773C24" w:rsidRPr="00A26474" w:rsidRDefault="00773C24" w:rsidP="00773C24">
      <w:r w:rsidRPr="00A26474">
        <w:t xml:space="preserve">- не имеют в пользовании жилое помещение по договору социального найма или в собственности жилое помещение (доли в праве) в течение 5 лет либо состоят на учете </w:t>
      </w:r>
      <w:r w:rsidRPr="00A26474">
        <w:lastRenderedPageBreak/>
        <w:t xml:space="preserve">в качестве нуждающихся в улучшении жилищных условий по основаниям, определенным статьей 51 </w:t>
      </w:r>
      <w:hyperlink r:id="rId231" w:tooltip="&quot;Жилищный кодекс Российской Федерации (с изменениями на 20 февраля 2026 года) (редакция, действующая с 1 марта 2026 года)&quot;&#10;Кодекс РФ от 29.12.2004 N 188-ФЗ&#10;Статус: Действующая редакция документа (действ. c 01.03.2026)" w:history="1">
        <w:r w:rsidRPr="00A26474">
          <w:rPr>
            <w:rStyle w:val="ab"/>
            <w:color w:val="0000AA"/>
          </w:rPr>
          <w:t>Жилищного кодекса</w:t>
        </w:r>
      </w:hyperlink>
      <w:r w:rsidRPr="00A26474">
        <w:t xml:space="preserve"> Российской Федерации;</w:t>
      </w:r>
    </w:p>
    <w:p w:rsidR="00773C24" w:rsidRPr="00A26474" w:rsidRDefault="00773C24" w:rsidP="00773C24">
      <w:r w:rsidRPr="00A26474">
        <w:t>- не получают (не получали) меры поддержки финансового характера на приобретение (строительство) жилых помещений за счет средств бюджетной системы Российской Федерации, за исключением материнского (семейного) капитала и (или) Югорского семейного капитала, государственной поддержки на улучшение жилищных условий в несовершеннолетнем возрасте в составе семьи.</w:t>
      </w:r>
    </w:p>
    <w:p w:rsidR="00773C24" w:rsidRPr="00A26474" w:rsidRDefault="00773C24" w:rsidP="00773C24">
      <w:r w:rsidRPr="00A26474">
        <w:t>5. Первоочередным правом на получение социальной выплаты обладают граждане из числа участников специальной военной операции или относящиеся к семьям, имеющим 3 и более детей, а также члены их семей.</w:t>
      </w:r>
    </w:p>
    <w:p w:rsidR="00773C24" w:rsidRPr="00A26474" w:rsidRDefault="00773C24" w:rsidP="00773C24">
      <w:r w:rsidRPr="00A26474">
        <w:t>6. К членам семьи гражданина относятся проживающие совместно с ним его супруга (супруг), дети.</w:t>
      </w:r>
    </w:p>
    <w:p w:rsidR="00773C24" w:rsidRPr="00A26474" w:rsidRDefault="00773C24" w:rsidP="00773C24">
      <w:r w:rsidRPr="00A26474">
        <w:rPr>
          <w:lang w:eastAsia="ar-SA"/>
        </w:rPr>
        <w:t xml:space="preserve">7. </w:t>
      </w:r>
      <w:r w:rsidRPr="00A26474">
        <w:t>Участие в мероприятии добровольное и носит заявительный характер.</w:t>
      </w:r>
    </w:p>
    <w:p w:rsidR="00773C24" w:rsidRPr="00A26474" w:rsidRDefault="00773C24" w:rsidP="00773C24">
      <w:r w:rsidRPr="00A26474">
        <w:t>8. Размер социальной выплаты определяется путем применения расчетной стоимости 1 кв.м. общей площади жилого помещения, установленной Региональной службой по тарифам Ханты-Мансийского автономного округа-Югры для муниципального образования Березовский район (далее-расчетная стоимость) на дату выдачи сертификата, но не свыше:</w:t>
      </w:r>
    </w:p>
    <w:p w:rsidR="00773C24" w:rsidRPr="00A26474" w:rsidRDefault="00773C24" w:rsidP="00773C24">
      <w:r w:rsidRPr="00A26474">
        <w:t>33 кв.м. общей площади жилого помещения-для семьи, состоящей из 1 человека;</w:t>
      </w:r>
    </w:p>
    <w:p w:rsidR="00773C24" w:rsidRPr="00A26474" w:rsidRDefault="00773C24" w:rsidP="00773C24">
      <w:r w:rsidRPr="00A26474">
        <w:t>42 кв.м. общей площади жилого помещения-для семьи, состоящей из 2 человек;</w:t>
      </w:r>
    </w:p>
    <w:p w:rsidR="00773C24" w:rsidRPr="00A26474" w:rsidRDefault="00773C24" w:rsidP="00773C24">
      <w:r w:rsidRPr="00A26474">
        <w:t>18 кв.м. общей площади жилого помещения на каждого члена семьи-для семьи, состоящей из 3 и более человек.</w:t>
      </w:r>
    </w:p>
    <w:p w:rsidR="00773C24" w:rsidRPr="00A26474" w:rsidRDefault="00773C24" w:rsidP="00773C24">
      <w:r w:rsidRPr="00A26474">
        <w:t>В случае изменения расчетной стоимости на соответствующий период после даты выдачи сертификата размер социальной выплаты, рассчитанный на дату принятия решения о предоставлении сертификата, остается неизменным в течение всего срока его действия.</w:t>
      </w:r>
    </w:p>
    <w:p w:rsidR="00773C24" w:rsidRPr="00A26474" w:rsidRDefault="00773C24" w:rsidP="00773C24">
      <w:r w:rsidRPr="00A26474">
        <w:t>В случае отсутствия на дату выдачи сертификата утвержденной расчетной стоимости размер социальной выплаты определяется по расчетной стоимости, утвержденной на предшествующий период.</w:t>
      </w:r>
    </w:p>
    <w:p w:rsidR="00773C24" w:rsidRPr="00A26474" w:rsidRDefault="00773C24" w:rsidP="00773C24">
      <w:r w:rsidRPr="00A26474">
        <w:t>Размер социальной выплаты ограничивается размером остатка задолженности по заключенному договору приобретения (строительства) жилого помещения, ссудной задолженности по полученным банковским (иным) кредитам, направленным на приобретение (строительство) жилого помещения по заключенным договорам.</w:t>
      </w:r>
    </w:p>
    <w:p w:rsidR="00773C24" w:rsidRPr="00A26474" w:rsidRDefault="00773C24" w:rsidP="00773C24">
      <w:r w:rsidRPr="00A26474">
        <w:t xml:space="preserve">9. Расчет размера социальной выплаты осуществляется за вычетом кадастровой стоимости жилых помещений (доли в праве), находящихся в собственности либо занимаемых по договору социального найма жилого помещения, за исключением случая передачи жилого помещения в муниципальную собственность, расторжения договора социального найма жилого помещения. </w:t>
      </w:r>
    </w:p>
    <w:p w:rsidR="00773C24" w:rsidRPr="00A26474" w:rsidRDefault="002F0606" w:rsidP="00773C24">
      <w:r w:rsidRPr="00A26474">
        <w:t>Жилое помещение, в котором собственниками являются граждане, не включенные в качестве членов семьи участника мероприятия, не подлежит передачи в муниципальную собственность</w:t>
      </w:r>
      <w:r w:rsidR="00773C24" w:rsidRPr="00A26474">
        <w:t>.</w:t>
      </w:r>
    </w:p>
    <w:p w:rsidR="002F0606" w:rsidRPr="00A26474" w:rsidRDefault="002F0606" w:rsidP="00773C24">
      <w:r w:rsidRPr="00A26474">
        <w:t xml:space="preserve">(абзац второй пункта 9 изложен в редакции постановления Администрации                            </w:t>
      </w:r>
      <w:hyperlink r:id="rId232" w:tooltip="постановление от 23.04.2026 0:00:00 №390 Администрация Березовского района&#10;&#10;О внесении изменений в постановление администрации Березовского района от 18.05.2022 № 725 «Об утверждении Порядков реализации муниципальной программы «Развитие жилищной сферы в Березовском районе» &#10;" w:history="1">
        <w:r w:rsidRPr="00A26474">
          <w:rPr>
            <w:rStyle w:val="ab"/>
          </w:rPr>
          <w:t>от 23.04.2026 № 390</w:t>
        </w:r>
      </w:hyperlink>
      <w:r w:rsidRPr="00A26474">
        <w:t>)</w:t>
      </w:r>
    </w:p>
    <w:p w:rsidR="00773C24" w:rsidRPr="00A26474" w:rsidRDefault="00773C24" w:rsidP="00773C24">
      <w:r w:rsidRPr="00A26474">
        <w:t>10. Социальная выплата предоставляется на следующие цели:</w:t>
      </w:r>
    </w:p>
    <w:p w:rsidR="00773C24" w:rsidRPr="00A26474" w:rsidRDefault="00773C24" w:rsidP="00773C24">
      <w:r w:rsidRPr="00A26474">
        <w:t xml:space="preserve">оплату договора приобретения жилого помещения, договора долевого участия в строительстве; </w:t>
      </w:r>
    </w:p>
    <w:p w:rsidR="00773C24" w:rsidRPr="00A26474" w:rsidRDefault="00773C24" w:rsidP="00773C24">
      <w:r w:rsidRPr="00A26474">
        <w:t xml:space="preserve">первоначальный взнос по кредитному договору (договору займа) по целевому направлению на приобретение или строительство жилого помещения, заключенному гражданином или членом его семьи с кредитной организацией (организацией, предоставляющей займы); </w:t>
      </w:r>
    </w:p>
    <w:p w:rsidR="00773C24" w:rsidRPr="00A26474" w:rsidRDefault="00773C24" w:rsidP="00773C24">
      <w:r w:rsidRPr="00A26474">
        <w:t xml:space="preserve">погашение основной суммы долга по кредитному договору (договору займа) по целевому направлению на приобретение или строительство жилого помещения, </w:t>
      </w:r>
      <w:r w:rsidRPr="00A26474">
        <w:lastRenderedPageBreak/>
        <w:t xml:space="preserve">заключенному гражданином или членом его семьи с кредитной организацией (организацией, предоставляющей займы) (за исключением процентов, штрафов, комиссий и пеней за просрочку исполнения обязательств по этим кредитам или займам); </w:t>
      </w:r>
    </w:p>
    <w:p w:rsidR="00773C24" w:rsidRPr="00A26474" w:rsidRDefault="00773C24" w:rsidP="00773C24">
      <w:r w:rsidRPr="00A26474">
        <w:t xml:space="preserve">оплату расходов по строительству жилого дома по договору строительного подряда в соответствии с </w:t>
      </w:r>
      <w:hyperlink r:id="rId233" w:tooltip="&quot;О строительстве жилых домов по договорам строительного подряда с использованием счетов эскроу&quot;&#10;Федеральный закон от 22.07.2024 N 186-ФЗ&#10;Статус: Действующий документ (действ. c 01.03.2025)" w:history="1">
        <w:r w:rsidRPr="00A26474">
          <w:rPr>
            <w:rStyle w:val="ab"/>
            <w:color w:val="0000AA"/>
          </w:rPr>
          <w:t>Федеральным законом от 22 июля 2024 года № 186-ФЗ</w:t>
        </w:r>
      </w:hyperlink>
      <w:r w:rsidRPr="00A26474">
        <w:t xml:space="preserve"> «</w:t>
      </w:r>
      <w:hyperlink r:id="rId234" w:tooltip="ФЕДЕРАЛЬНЫЙ ЗАКОН от 22.07.2024 № 186-ФЗ ГОСУДАРСТВЕННАЯ ДУМА ФЕДЕРАЛЬНОГО СОБРАНИЯ РФ&#10;&#10;О СТРОИТЕЛЬСТВЕ ЖИЛЫХ ДОМОВ ПО ДОГОВОРАМ СТРОИТЕЛЬНОГО ПОДРЯДА С ИСПОЛЬЗОВАНИЕМ СЧЕТОВ ЭСКРОУ " w:history="1">
        <w:r w:rsidRPr="00A26474">
          <w:rPr>
            <w:rStyle w:val="ab"/>
          </w:rPr>
          <w:t>О строительстве жилых домов по договорам строительного подряда с использованием счетов эскроу</w:t>
        </w:r>
      </w:hyperlink>
      <w:r w:rsidRPr="00A26474">
        <w:t>».</w:t>
      </w:r>
    </w:p>
    <w:p w:rsidR="00773C24" w:rsidRPr="00A26474" w:rsidRDefault="00773C24" w:rsidP="00773C24">
      <w:r w:rsidRPr="00A26474">
        <w:t>При этом заключение договора приобретения (строительства) жилого помещения, кредитного договора (договора займа) и государственная регистрация права собственности на жилое помещение должны быть осуществлены не ранее начала срока действия сертификата, подтверждающего право гражданина на получение социальной выплаты, выданного администрацией Березовского района.</w:t>
      </w:r>
    </w:p>
    <w:p w:rsidR="00773C24" w:rsidRPr="00A26474" w:rsidRDefault="00773C24" w:rsidP="00773C24">
      <w:r w:rsidRPr="00A26474">
        <w:t>11. 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не полнородных братьев и сестер).</w:t>
      </w:r>
    </w:p>
    <w:p w:rsidR="00773C24" w:rsidRPr="00A26474" w:rsidRDefault="00773C24" w:rsidP="00773C24">
      <w:r w:rsidRPr="00A26474">
        <w:t xml:space="preserve">Жилое помещение, на которое используется социальная выплата, должно соответствовать требованиям, установленным статьями 15 </w:t>
      </w:r>
      <w:bookmarkStart w:id="13" w:name="_GoBack"/>
      <w:bookmarkEnd w:id="13"/>
      <w:r w:rsidRPr="00A26474">
        <w:t xml:space="preserve">и 16 </w:t>
      </w:r>
      <w:hyperlink r:id="rId235" w:tooltip="&quot;Жилищный кодекс Российской Федерации (с изменениями на 20 февраля 2026 года) (редакция, действующая с 1 марта 2026 года)&quot;&#10;Кодекс РФ от 29.12.2004 N 188-ФЗ&#10;Статус: Действующая редакция документа (действ. c 01.03.2026)" w:history="1">
        <w:r w:rsidRPr="00A26474">
          <w:rPr>
            <w:rStyle w:val="ab"/>
            <w:color w:val="0000AA"/>
          </w:rPr>
          <w:t>Жилищного кодекса</w:t>
        </w:r>
      </w:hyperlink>
      <w:r w:rsidRPr="00A26474">
        <w:t xml:space="preserve"> Российской Федерации, быть благоустроенным применительно к условиям населенного пункта, выбранного для приобретения жилого помещения, располагаться на земельном участке, относящемся к зонам жилой застройки, за исключением садовых и дачных участков, и находится в населенном пункте, расположенном в границах муниципального образования Березовский район, в котором предоставляется социальная выплата.</w:t>
      </w:r>
    </w:p>
    <w:p w:rsidR="00773C24" w:rsidRPr="00A26474" w:rsidRDefault="00773C24" w:rsidP="00773C24">
      <w:r w:rsidRPr="00A26474">
        <w:t xml:space="preserve">Не допускается приобретение жилых помещений в домах, срок эксплуатации которых на дату заключения договора приобретения жилого помещения превышает 15 лет с даты введения его в эксплуатацию, за исключением приобретения жилых помещений в домах деревянного исполнения, срок эксплуатации которых на дату заключения договора приобретения жилого помещения не должен превышать 7 лет с даты введения его в эксплуатацию. Исчисление срока, указанного в настоящем абзаце, в отношении домов, строительство и ввод в эксплуатацию которых осуществлялось отдельными этапами (очередями, пусковыми комплексами), включающими в себя ввод одной или нескольких жилых секций (подъездов) многоквартирного дома, начинается с даты ввода в эксплуатацию последней жилой секции (подъезда) этого дома. </w:t>
      </w:r>
    </w:p>
    <w:p w:rsidR="00773C24" w:rsidRPr="00A26474" w:rsidRDefault="00773C24" w:rsidP="00773C24">
      <w:r w:rsidRPr="00A26474">
        <w:t>12. Жилое помещение должно быть оформлено в собственность (долевую собственность) гражданина и членов его семьи, на которых произведен расчет социальной выплаты, но не менее учетной нормы площади жилого помещения, установленной органом местного самоуправления в месте его приобретения (строительства), на каждого члена семьи, на которого произведен расчет социальной выплаты в соответствии с настоящим Порядком.</w:t>
      </w:r>
    </w:p>
    <w:p w:rsidR="002F0606" w:rsidRPr="00A26474" w:rsidRDefault="00773C24" w:rsidP="002F0606">
      <w:r w:rsidRPr="00A26474">
        <w:t>13.</w:t>
      </w:r>
      <w:r w:rsidR="002F0606" w:rsidRPr="00A26474">
        <w:t xml:space="preserve"> Для участия в мероприятии гражданин и члены его семьи предоставляют в Отдел, следующие документы:</w:t>
      </w:r>
    </w:p>
    <w:p w:rsidR="002F0606" w:rsidRPr="00A26474" w:rsidRDefault="002F0606" w:rsidP="002F0606">
      <w:r w:rsidRPr="00A26474">
        <w:t xml:space="preserve">- заявление об участии в мероприятии по предоставлению социальной выплаты, согласно приложению 1 к настоящему Порядку; </w:t>
      </w:r>
    </w:p>
    <w:p w:rsidR="002F0606" w:rsidRPr="00A26474" w:rsidRDefault="002F0606" w:rsidP="002F0606">
      <w:r w:rsidRPr="00A26474">
        <w:t>- документы, удостоверяющие личности;</w:t>
      </w:r>
    </w:p>
    <w:p w:rsidR="002F0606" w:rsidRPr="00A26474" w:rsidRDefault="002F0606" w:rsidP="002F0606">
      <w:r w:rsidRPr="00A26474">
        <w:t>- свидетельства, выданные органами записи актов гражданского состояния: свидетельство об усыновлении/удочерении, свидетельство о заключении/ расторжении брака, свидетельство о перемене имени, фамилии (при наличии);</w:t>
      </w:r>
    </w:p>
    <w:p w:rsidR="002F0606" w:rsidRPr="00A26474" w:rsidRDefault="002F0606" w:rsidP="002F0606">
      <w:r w:rsidRPr="00A26474">
        <w:t>- документы, подтверждающие проживание на территории автономного округа не менее 10 лет (справки о регистрации по месту жительства (по месту пребывания) решение суда об установления факта проживания);</w:t>
      </w:r>
    </w:p>
    <w:p w:rsidR="002F0606" w:rsidRPr="00A26474" w:rsidRDefault="002F0606" w:rsidP="002F0606">
      <w:r w:rsidRPr="00A26474">
        <w:t>- документы, подтверждающие отнесение граждан к числу коренных малочисленных народов автономного округа;</w:t>
      </w:r>
    </w:p>
    <w:p w:rsidR="002F0606" w:rsidRPr="00A26474" w:rsidRDefault="002F0606" w:rsidP="002F0606">
      <w:r w:rsidRPr="00A26474">
        <w:lastRenderedPageBreak/>
        <w:t>- документы, подтверждающие отнесение гражданина к участникам специальной военной операции (при наличии);</w:t>
      </w:r>
    </w:p>
    <w:p w:rsidR="002F0606" w:rsidRPr="00A26474" w:rsidRDefault="002F0606" w:rsidP="002F0606">
      <w:r w:rsidRPr="00A26474">
        <w:t>- документы, подтверждающие отнесение к многодетным семьям (при наличии);</w:t>
      </w:r>
    </w:p>
    <w:p w:rsidR="002F0606" w:rsidRPr="00A26474" w:rsidRDefault="002F0606" w:rsidP="002F0606">
      <w:r w:rsidRPr="00A26474">
        <w:t xml:space="preserve">- документы, подтверждающие совместное проживание (решение суда, договор социального найма или иной договор, подтверждающий совместное проживание членов семьи). </w:t>
      </w:r>
    </w:p>
    <w:p w:rsidR="002F0606" w:rsidRPr="00A26474" w:rsidRDefault="002F0606" w:rsidP="002F0606">
      <w:r w:rsidRPr="00A26474">
        <w:t>Документами, подтверждающими национальную принадлежность граждан к коренным малочисленным народам Севера, может являться один из следующих документов:</w:t>
      </w:r>
    </w:p>
    <w:p w:rsidR="002F0606" w:rsidRPr="00A26474" w:rsidRDefault="002F0606" w:rsidP="002F0606">
      <w:r w:rsidRPr="00A26474">
        <w:t xml:space="preserve">1) копия документа о наличии сведений о гражданине в списке лиц, относящихся к коренным малочисленным народам Российской федерации, ведение которого осуществляет Федеральное агентство по делам национальностей в соответствии с </w:t>
      </w:r>
      <w:hyperlink r:id="rId236" w:tooltip="&quot;Об утверждении Правил ведения списка лиц, относящихся к коренным малочисленным народам ...&quot;&#10;Постановление Правительства РФ от 23.09.2020 N 1520&#10;Статус: Действующая редакция документа (действ. c 07.02.2026)" w:history="1">
        <w:r w:rsidRPr="00A26474">
          <w:rPr>
            <w:rStyle w:val="ab"/>
            <w:color w:val="0000AA"/>
          </w:rPr>
          <w:t>постановлением  Правительства Российской федерации от 23 сентября 2020 года №1520</w:t>
        </w:r>
      </w:hyperlink>
      <w:r w:rsidRPr="00A26474">
        <w:t xml:space="preserve"> «Об утверждении правил ведения списка лиц, относящихся к коренным малочисленным народам российской федерации, предоставления содержащихся в нем сведений, а также осуществляемого в связи с его ведением межведомственного взаимодействия»;</w:t>
      </w:r>
    </w:p>
    <w:p w:rsidR="002F0606" w:rsidRPr="00A26474" w:rsidRDefault="002F0606" w:rsidP="002F0606">
      <w:r w:rsidRPr="00A26474">
        <w:t>2) копия вступившего в силу решения суда об установлении факта национальной принадлежности гражданина;</w:t>
      </w:r>
    </w:p>
    <w:p w:rsidR="002F0606" w:rsidRPr="00A26474" w:rsidRDefault="002F0606" w:rsidP="002F0606">
      <w:r w:rsidRPr="00A26474">
        <w:t>3) копия свидетельства о государственной регистрации акта гражданского состояния, в котором указана национальная принадлежность гражданина (свидетельство о рождении, свидетельство о заключении брака, свидетельство о расторжении брака, свидетельство об усыновлении (удочерении), свидетельство об установлении отцовства, свидетельство о перемени имени), либо иные содержащие сведения о национальности заявителя официальные документы, в том числе выданные до 20 ноября 1997 года, архивные документы (материалы);</w:t>
      </w:r>
    </w:p>
    <w:p w:rsidR="002F0606" w:rsidRPr="00A26474" w:rsidRDefault="002F0606" w:rsidP="002F0606">
      <w:r w:rsidRPr="00A26474">
        <w:t xml:space="preserve">4) копии документов, содержащих сведения о национальности родственника (родственников) по прямой восходящей линии (свидетельство о рождении, свидетельство о заключении брака, свидетельство об усыновлении (удочерении), свидетельство об установлении отцовства, свидетельство о перемени имени), либо иные содержащие сведения о национальности заявителя официальные документы, в том числе выданные до 20 ноября 1997 года, архивные документы (материалы), а также документы, подтверждающие родственные отношения заявителя с указанным (указанными) лицом (лицами).  </w:t>
      </w:r>
    </w:p>
    <w:p w:rsidR="002F0606" w:rsidRPr="00A26474" w:rsidRDefault="002F0606" w:rsidP="002F0606">
      <w:r w:rsidRPr="00A26474">
        <w:t>Заявление об участии в мероприятии подписывается всеми совершеннолетними членами семьи гражданина. В случае временного отсутствия либо невозможности личной явки гражданина, членов его семьи заявление и документы могут быть поданы в администрацию Березовского района на основании доверенности, заверенной нотариально либо уполномоченным лицом в соответствии с требованиями законодательства Российской Федерации.</w:t>
      </w:r>
    </w:p>
    <w:p w:rsidR="002F0606" w:rsidRPr="00A26474" w:rsidRDefault="002F0606" w:rsidP="002F0606">
      <w:r w:rsidRPr="00A26474">
        <w:t>Участник специальной военной операции, члены его семьи для участия в мероприятии могут предоставлять заявление и документы посредством обращения в МФЦ.</w:t>
      </w:r>
    </w:p>
    <w:p w:rsidR="002F0606" w:rsidRPr="00A26474" w:rsidRDefault="002F0606" w:rsidP="002F0606">
      <w:r w:rsidRPr="00A26474">
        <w:t xml:space="preserve">(пункт 13 изложен в редакции постановления Администрации </w:t>
      </w:r>
      <w:hyperlink r:id="rId237" w:tooltip="постановление от 23.04.2026 0:00:00 №390 Администрация Березовского района&#10;&#10;О внесении изменений в постановление администрации Березовского района от 18.05.2022 № 725 «Об утверждении Порядков реализации муниципальной программы «Развитие жилищной сферы в Березовском районе» &#10;" w:history="1">
        <w:r w:rsidRPr="00A26474">
          <w:rPr>
            <w:rStyle w:val="ab"/>
          </w:rPr>
          <w:t>от 23.04.2026 № 390</w:t>
        </w:r>
      </w:hyperlink>
      <w:r w:rsidRPr="00A26474">
        <w:t>)</w:t>
      </w:r>
    </w:p>
    <w:p w:rsidR="00773C24" w:rsidRPr="00A26474" w:rsidRDefault="00773C24" w:rsidP="00773C24">
      <w:r w:rsidRPr="00A26474">
        <w:t xml:space="preserve">14. Днем обращения гражданина об участии в мероприятии является дата регистрации заявления и документов, указанных в пункте 13 настоящего Порядка, в день их поступления в администрацию Березовского района. </w:t>
      </w:r>
    </w:p>
    <w:p w:rsidR="00773C24" w:rsidRPr="00A26474" w:rsidRDefault="00773C24" w:rsidP="00773C24">
      <w:r w:rsidRPr="00A26474">
        <w:t>15. В течение пяти рабочих дней с даты регистрации заявления и документов, Отдел путем межведомственного взаимодействия в соответствии с законодательством Российской Федерации, запрашивает в отношении граждан, следующие сведения:</w:t>
      </w:r>
    </w:p>
    <w:p w:rsidR="002F0606" w:rsidRPr="00A26474" w:rsidRDefault="002F0606" w:rsidP="00773C24">
      <w:r w:rsidRPr="00A26474">
        <w:t xml:space="preserve">(в абзаце первом пункта 15 слова «производит проверку представленных документов и» исключены постановлением Администрации </w:t>
      </w:r>
      <w:hyperlink r:id="rId238" w:tooltip="постановление от 23.04.2026 0:00:00 №390 Администрация Березовского района&#10;&#10;О внесении изменений в постановление администрации Березовского района от 18.05.2022 № 725 «Об утверждении Порядков реализации муниципальной программы «Развитие жилищной сферы в Березовском районе» &#10;" w:history="1">
        <w:r w:rsidRPr="00A26474">
          <w:rPr>
            <w:rStyle w:val="ab"/>
          </w:rPr>
          <w:t>от 23.04.2026 № 390</w:t>
        </w:r>
      </w:hyperlink>
      <w:r w:rsidRPr="00A26474">
        <w:t>)</w:t>
      </w:r>
    </w:p>
    <w:p w:rsidR="00773C24" w:rsidRPr="00A26474" w:rsidRDefault="00773C24" w:rsidP="00773C24">
      <w:r w:rsidRPr="00A26474">
        <w:lastRenderedPageBreak/>
        <w:t>- о наличии или отсутствии в собственности гражданина, членов его семьи жилого помещения, в том числе на ранее существовавшее имя в случае изменения фамилии, имени, отчества, в том числе право на которые не зарегистрировано в едином государственном реестре недвижимости;</w:t>
      </w:r>
    </w:p>
    <w:p w:rsidR="00773C24" w:rsidRPr="00A26474" w:rsidRDefault="00773C24" w:rsidP="00773C24">
      <w:r w:rsidRPr="00A26474">
        <w:t>- о подтверждении регистрации по месту жительства, о действительности паспорта гражданина, членов семьи;</w:t>
      </w:r>
    </w:p>
    <w:p w:rsidR="00773C24" w:rsidRPr="00A26474" w:rsidRDefault="00773C24" w:rsidP="00773C24">
      <w:r w:rsidRPr="00A26474">
        <w:t>- о заключении (расторжении) брака, о государственной регистрации рождения ребенка);</w:t>
      </w:r>
    </w:p>
    <w:p w:rsidR="00773C24" w:rsidRPr="00A26474" w:rsidRDefault="00773C24" w:rsidP="00773C24">
      <w:r w:rsidRPr="00A26474">
        <w:t>- о наличии или отсутствии гражданина в списке лиц, относящихся к коренным малочисленным народам Российской Федерации;</w:t>
      </w:r>
    </w:p>
    <w:p w:rsidR="00773C24" w:rsidRPr="00A26474" w:rsidRDefault="00773C24" w:rsidP="00773C24">
      <w:r w:rsidRPr="00A26474">
        <w:t>- о получении (не получении) государственной поддержки на приобретение (строительство) жилых помещений за счет средств бюджетной системы Российской Федерации;</w:t>
      </w:r>
    </w:p>
    <w:p w:rsidR="00773C24" w:rsidRPr="00A26474" w:rsidRDefault="00773C24" w:rsidP="00773C24">
      <w:r w:rsidRPr="00A26474">
        <w:t>- о регистрации в системе индивидуального (персонифицированного) учета;</w:t>
      </w:r>
    </w:p>
    <w:p w:rsidR="00773C24" w:rsidRPr="00A26474" w:rsidRDefault="00773C24" w:rsidP="00773C24">
      <w:r w:rsidRPr="00A26474">
        <w:t>- о наличии (отсутствии) в пользовании гражданина и членов его семьи жилых помещений по договорам социального найма, о принятии на учет (снятии с учета) в качестве нуждающихся в улучшении жилищных условий,</w:t>
      </w:r>
    </w:p>
    <w:p w:rsidR="00773C24" w:rsidRPr="00A26474" w:rsidRDefault="00773C24" w:rsidP="00773C24">
      <w:r w:rsidRPr="00A26474">
        <w:t>- об отнесении лиц к льготной категории;</w:t>
      </w:r>
    </w:p>
    <w:p w:rsidR="00773C24" w:rsidRPr="00A26474" w:rsidRDefault="00773C24" w:rsidP="00773C24">
      <w:r w:rsidRPr="00A26474">
        <w:t>- о наличии или отсутствии сведений, связанных с изменением родительских прав, лиц с измененной дееспособностью и законных представителей.</w:t>
      </w:r>
    </w:p>
    <w:p w:rsidR="00773C24" w:rsidRPr="00A26474" w:rsidRDefault="002F0606" w:rsidP="00773C24">
      <w:r w:rsidRPr="00A26474">
        <w:t>С даты поступления, указанных в пункте 15 настоящего Порядка, документов и сведений, Отдел, в течение пятнадцати рабочих дней производит проверку представленных документов и принимает решение о признании (отказе в признании) гражданина участником мероприятия</w:t>
      </w:r>
      <w:r w:rsidR="00773C24" w:rsidRPr="00A26474">
        <w:t>.</w:t>
      </w:r>
    </w:p>
    <w:p w:rsidR="002F0606" w:rsidRPr="00A26474" w:rsidRDefault="002F0606" w:rsidP="00773C24">
      <w:r w:rsidRPr="00A26474">
        <w:t xml:space="preserve">(абзац одиннадцатый пункта 15 изложен в редакции постановления Администрации </w:t>
      </w:r>
      <w:hyperlink r:id="rId239" w:tooltip="постановление от 23.04.2026 0:00:00 №390 Администрация Березовского района&#10;&#10;О внесении изменений в постановление администрации Березовского района от 18.05.2022 № 725 «Об утверждении Порядков реализации муниципальной программы «Развитие жилищной сферы в Березовском районе» &#10;" w:history="1">
        <w:r w:rsidRPr="00A26474">
          <w:rPr>
            <w:rStyle w:val="ab"/>
          </w:rPr>
          <w:t>от 23.04.2026 № 390</w:t>
        </w:r>
      </w:hyperlink>
      <w:r w:rsidRPr="00A26474">
        <w:t>)</w:t>
      </w:r>
    </w:p>
    <w:p w:rsidR="00773C24" w:rsidRPr="00A26474" w:rsidRDefault="00773C24" w:rsidP="00773C24">
      <w:r w:rsidRPr="00A26474">
        <w:t>Из документов, указанных в пунктах 13, 15 настоящего Порядка, Отдел формирует учетное дело гражданина, членов его семьи, которое вносится в автоматизированную информационную систему учета граждан, нуждающихся в получении государственной поддержки в жилищной сфере автономного округа.</w:t>
      </w:r>
    </w:p>
    <w:p w:rsidR="002F0606" w:rsidRPr="00A26474" w:rsidRDefault="002F0606" w:rsidP="002F0606">
      <w:r w:rsidRPr="00A26474">
        <w:t>В случае подачи гражданином заявления об оставлении без рассмотрения заявления и документов, решение о признании (отказе в признании) гражданина участником мероприятия не принимается.</w:t>
      </w:r>
    </w:p>
    <w:p w:rsidR="002F0606" w:rsidRPr="00A26474" w:rsidRDefault="002F0606" w:rsidP="00773C24">
      <w:r w:rsidRPr="00A26474">
        <w:t xml:space="preserve">(пункт 15 дополнен абзацем тринадцатым постановлением Администрации                         </w:t>
      </w:r>
      <w:hyperlink r:id="rId240" w:tooltip="постановление от 23.04.2026 0:00:00 №390 Администрация Березовского района&#10;&#10;О внесении изменений в постановление администрации Березовского района от 18.05.2022 № 725 «Об утверждении Порядков реализации муниципальной программы «Развитие жилищной сферы в Березовском районе» &#10;" w:history="1">
        <w:r w:rsidRPr="00A26474">
          <w:rPr>
            <w:rStyle w:val="ab"/>
          </w:rPr>
          <w:t>от 23.04.2026 № 390</w:t>
        </w:r>
      </w:hyperlink>
      <w:r w:rsidRPr="00A26474">
        <w:t>)</w:t>
      </w:r>
    </w:p>
    <w:p w:rsidR="00773C24" w:rsidRPr="00A26474" w:rsidRDefault="00773C24" w:rsidP="00773C24">
      <w:r w:rsidRPr="00A26474">
        <w:t>16. Основаниями для отказа в признании участником мероприятия являются:</w:t>
      </w:r>
    </w:p>
    <w:p w:rsidR="00773C24" w:rsidRPr="00A26474" w:rsidRDefault="00773C24" w:rsidP="00773C24">
      <w:r w:rsidRPr="00A26474">
        <w:t>- несоответствие гражданина и (или) членов его семьи условиям настоящего Порядка;</w:t>
      </w:r>
    </w:p>
    <w:p w:rsidR="00773C24" w:rsidRPr="00A26474" w:rsidRDefault="00773C24" w:rsidP="00773C24">
      <w:r w:rsidRPr="00A26474">
        <w:t>- представление гражданином недостоверных, недействительных документов и сведений;</w:t>
      </w:r>
    </w:p>
    <w:p w:rsidR="00773C24" w:rsidRPr="00A26474" w:rsidRDefault="002F0606" w:rsidP="00773C24">
      <w:r w:rsidRPr="00A26474">
        <w:t xml:space="preserve">- (абзац четвертый пункта 16 утратил силу постановлением Администрации                          </w:t>
      </w:r>
      <w:hyperlink r:id="rId241" w:tooltip="постановление от 23.04.2026 0:00:00 №390 Администрация Березовского района&#10;&#10;О внесении изменений в постановление администрации Березовского района от 18.05.2022 № 725 «Об утверждении Порядков реализации муниципальной программы «Развитие жилищной сферы в Березовском районе» &#10;" w:history="1">
        <w:r w:rsidRPr="00A26474">
          <w:rPr>
            <w:rStyle w:val="ab"/>
          </w:rPr>
          <w:t>от 23.04.2026 № 390</w:t>
        </w:r>
      </w:hyperlink>
      <w:r w:rsidRPr="00A26474">
        <w:t>)</w:t>
      </w:r>
    </w:p>
    <w:p w:rsidR="00773C24" w:rsidRPr="00A26474" w:rsidRDefault="00773C24" w:rsidP="00773C24">
      <w:r w:rsidRPr="00A26474">
        <w:t xml:space="preserve">17. Решение о признании (отказе в признании) гражданина участником мероприятия </w:t>
      </w:r>
      <w:r w:rsidRPr="00A26474">
        <w:rPr>
          <w:lang w:eastAsia="en-US"/>
        </w:rPr>
        <w:t>оформляется муниципальным правовым актом администрации Березовского района</w:t>
      </w:r>
      <w:r w:rsidRPr="00A26474">
        <w:t xml:space="preserve"> и вручается гражданину (доверенному лицу) лично или направляется в виде почтового отправления с уведомлением о вручении в течение 5 рабочих дней со дня его принятия.</w:t>
      </w:r>
    </w:p>
    <w:p w:rsidR="00773C24" w:rsidRPr="00A26474" w:rsidRDefault="00773C24" w:rsidP="00773C24">
      <w:r w:rsidRPr="00A26474">
        <w:t>Допускается повторная подача заявления после устранения оснований для отказа, предусмотренных пунктом 16 настоящего Порядка.</w:t>
      </w:r>
    </w:p>
    <w:p w:rsidR="00773C24" w:rsidRPr="00A26474" w:rsidRDefault="00773C24" w:rsidP="00773C24">
      <w:r w:rsidRPr="00A26474">
        <w:t>Решение администрации Березовского района об отказе в признании участником мероприятия может быть обжаловано гражданином в соответствии с законодательством Российской Федерации.</w:t>
      </w:r>
    </w:p>
    <w:p w:rsidR="00773C24" w:rsidRPr="00A26474" w:rsidRDefault="00773C24" w:rsidP="00773C24">
      <w:r w:rsidRPr="00A26474">
        <w:lastRenderedPageBreak/>
        <w:t xml:space="preserve">18. В случае, если в составе сведений об участнике мероприятия и (или) членов его семьи произошли изменения, участник мероприятия обязан уведомить Отдел об их изменении, которые могут повлиять на получение социальной выплаты, не позднее 30 календарных дней с даты изменения обстоятельств. </w:t>
      </w:r>
    </w:p>
    <w:p w:rsidR="00773C24" w:rsidRPr="00A26474" w:rsidRDefault="00773C24" w:rsidP="00773C24">
      <w:r w:rsidRPr="00A26474">
        <w:t>Отдел не несет ответственность за неполучение участником мероприятия информации и уведомлений в случае, если участник мероприятия сменил адрес для получения почтовой корреспонденции и не уведомил об этом Отдел.</w:t>
      </w:r>
    </w:p>
    <w:p w:rsidR="00773C24" w:rsidRPr="00A26474" w:rsidRDefault="00773C24" w:rsidP="00773C24">
      <w:r w:rsidRPr="00A26474">
        <w:t xml:space="preserve">Гражданин и члены его семьи, признанные участниками мероприятия в соответствии с настоящим Порядком, обязаны соблюдать требования и выполнять обязательства, установленные настоящим Порядком. </w:t>
      </w:r>
    </w:p>
    <w:p w:rsidR="00773C24" w:rsidRPr="00A26474" w:rsidRDefault="00773C24" w:rsidP="00773C24">
      <w:pPr>
        <w:rPr>
          <w:lang w:eastAsia="ar-SA"/>
        </w:rPr>
      </w:pPr>
      <w:r w:rsidRPr="00A26474">
        <w:t>19. Граждане, признанные участниками мероприятия, ежегодно до 1 марта подают заявление о включении их в Список граждан, изъявивших желание на получение социальной выплаты в планируемом году по Березовскому району (далее-Список), по форме согласно приложению 2 к настоящему порядку, за исключением г</w:t>
      </w:r>
      <w:r w:rsidRPr="00A26474">
        <w:rPr>
          <w:lang w:eastAsia="ar-SA"/>
        </w:rPr>
        <w:t>раждан, изъявивших желание на получение социальной выплаты в 2026 году, которые подают заявление о включение в Список до 01.05.2026, в 2027 году подают заявление о включение в Список до 01.07.2026.</w:t>
      </w:r>
    </w:p>
    <w:p w:rsidR="00773C24" w:rsidRPr="00A26474" w:rsidRDefault="00773C24" w:rsidP="00773C24">
      <w:pPr>
        <w:rPr>
          <w:lang w:eastAsia="ar-SA"/>
        </w:rPr>
      </w:pPr>
      <w:r w:rsidRPr="00A26474">
        <w:t xml:space="preserve">20. Список </w:t>
      </w:r>
      <w:r w:rsidRPr="00A26474">
        <w:rPr>
          <w:lang w:eastAsia="ar-SA"/>
        </w:rPr>
        <w:t>утверждается главой Березовского района, по состоянию на 15 марта по форме, согласно приложению 3 к настоящему Порядку, за исключением Списка на 2026 год, который утверждается по состоянию на 15.05.2026, на 2027 году-по состоянию на 15.07.2026.</w:t>
      </w:r>
    </w:p>
    <w:p w:rsidR="00773C24" w:rsidRPr="00A26474" w:rsidRDefault="00773C24" w:rsidP="00773C24">
      <w:r w:rsidRPr="00A26474">
        <w:rPr>
          <w:lang w:eastAsia="ar-SA"/>
        </w:rPr>
        <w:t>В первую очередь в Список включаются граждане, имеющие 3 и более детей, участники специальной военной операции и члены их семей, при этом ежегодно доля граждан, имеющих право на первоочередное предоставление социальных выплат, не должна превышать 50% от общего числа граждан, получивших социальную выплату.</w:t>
      </w:r>
      <w:r w:rsidRPr="00A26474">
        <w:t xml:space="preserve"> </w:t>
      </w:r>
    </w:p>
    <w:p w:rsidR="00773C24" w:rsidRPr="00A26474" w:rsidRDefault="00773C24" w:rsidP="00773C24">
      <w:r w:rsidRPr="00A26474">
        <w:t>Список формируется исходя из даты подачи заявлений на признание участником мероприятия, в том числе в отношении участников мероприятия, имеющих первоочередное право на включение в него.</w:t>
      </w:r>
    </w:p>
    <w:p w:rsidR="00773C24" w:rsidRPr="00A26474" w:rsidRDefault="00773C24" w:rsidP="00773C24">
      <w:r w:rsidRPr="00A26474">
        <w:t xml:space="preserve">21. Отдел, в течение первых пятнадцати рабочих дней соответствующего финансового года в порядке межведомственного взаимодействия запрашивает документы и сведения, установленные пунктом 16 настоящего Порядка на граждан, включенных в Список. </w:t>
      </w:r>
    </w:p>
    <w:p w:rsidR="00773C24" w:rsidRPr="00A26474" w:rsidRDefault="00773C24" w:rsidP="00773C24">
      <w:r w:rsidRPr="00A26474">
        <w:t>По гражданам, включенным в Список на 2026 год, Отдел, в порядке межведомственного взаимодействия запрашивает документы и сведения, установленные пунктом 16 настоящего Порядка в течение пятнадцати рабочих дней со дня утверждения Списка.</w:t>
      </w:r>
    </w:p>
    <w:p w:rsidR="00773C24" w:rsidRPr="00A26474" w:rsidRDefault="00773C24" w:rsidP="00773C24">
      <w:r w:rsidRPr="00A26474">
        <w:rPr>
          <w:lang w:eastAsia="ar-SA"/>
        </w:rPr>
        <w:t>22. Р</w:t>
      </w:r>
      <w:r w:rsidRPr="00A26474">
        <w:t xml:space="preserve">ешение об исключении граждан из Списка и из числа участников мероприятия принимается в следующих случаях: </w:t>
      </w:r>
    </w:p>
    <w:p w:rsidR="00773C24" w:rsidRPr="00A26474" w:rsidRDefault="00773C24" w:rsidP="00773C24">
      <w:r w:rsidRPr="00A26474">
        <w:t>утраты ими оснований, дающих им право на получение социальной выплаты;</w:t>
      </w:r>
    </w:p>
    <w:p w:rsidR="00773C24" w:rsidRPr="00A26474" w:rsidRDefault="00773C24" w:rsidP="00773C24">
      <w:r w:rsidRPr="00A26474">
        <w:t>получение социальной выплаты в соответствии с настоящим Порядком;</w:t>
      </w:r>
    </w:p>
    <w:p w:rsidR="00773C24" w:rsidRPr="00A26474" w:rsidRDefault="00773C24" w:rsidP="00773C24">
      <w:r w:rsidRPr="00A26474">
        <w:t>получение меры поддержки финансового характера на приобретение (строительство) жилых помещений за счет средств бюджетной системы Российской Федерации по иным основаниям, за исключением материнского (семейного) капитала и (или) Югорского капитала</w:t>
      </w:r>
      <w:r w:rsidR="00A7724F" w:rsidRPr="00A26474">
        <w:t>, государственной поддержки на улучшение жилищных условий в несовершеннолетнем возрасте в составе семьи</w:t>
      </w:r>
      <w:r w:rsidRPr="00A26474">
        <w:t>;</w:t>
      </w:r>
    </w:p>
    <w:p w:rsidR="00A7724F" w:rsidRPr="00A26474" w:rsidRDefault="00A7724F" w:rsidP="00773C24">
      <w:r w:rsidRPr="00A26474">
        <w:t xml:space="preserve">(в абзаце четвертом пункта 22 после слов «(или) Югорского капитала» дополнено словами «, государственной поддержки на улучшение жилищных условий в несовершеннолетнем возрасте в составе семьи» постановлением Администрации                      </w:t>
      </w:r>
      <w:hyperlink r:id="rId242" w:tooltip="постановление от 23.04.2026 0:00:00 №390 Администрация Березовского района&#10;&#10;О внесении изменений в постановление администрации Березовского района от 18.05.2022 № 725 «Об утверждении Порядков реализации муниципальной программы «Развитие жилищной сферы в Березовском районе» &#10;" w:history="1">
        <w:r w:rsidRPr="00A26474">
          <w:rPr>
            <w:rStyle w:val="ab"/>
          </w:rPr>
          <w:t>от 23.04.2026 № 390</w:t>
        </w:r>
      </w:hyperlink>
      <w:r w:rsidRPr="00A26474">
        <w:t>)</w:t>
      </w:r>
    </w:p>
    <w:p w:rsidR="00773C24" w:rsidRPr="00A26474" w:rsidRDefault="00773C24" w:rsidP="00773C24">
      <w:r w:rsidRPr="00A26474">
        <w:t>получение жилого помещения по договору социального найма;</w:t>
      </w:r>
    </w:p>
    <w:p w:rsidR="00773C24" w:rsidRPr="00A26474" w:rsidRDefault="00773C24" w:rsidP="00773C24">
      <w:r w:rsidRPr="00A26474">
        <w:t>установление факта недостоверности сведений, содержащихся в представленных документах;</w:t>
      </w:r>
    </w:p>
    <w:p w:rsidR="00773C24" w:rsidRPr="00A26474" w:rsidRDefault="00773C24" w:rsidP="00773C24">
      <w:r w:rsidRPr="00A26474">
        <w:lastRenderedPageBreak/>
        <w:t>обращение участника мероприятия об отзыве заявления о включении в список;</w:t>
      </w:r>
    </w:p>
    <w:p w:rsidR="00773C24" w:rsidRPr="00A26474" w:rsidRDefault="00773C24" w:rsidP="00773C24">
      <w:r w:rsidRPr="00A26474">
        <w:t>отказ в предоставлении участнику мероприятия социальной выплаты в связи с приобретением жилого помещения, не отвечающего требованиям, установленным настоящим Порядком;</w:t>
      </w:r>
    </w:p>
    <w:p w:rsidR="00A7724F" w:rsidRPr="00A26474" w:rsidRDefault="00A7724F" w:rsidP="00A7724F">
      <w:r w:rsidRPr="00A26474">
        <w:t>выезд участника мероприятия на постоянное место жительство за пределы муниципального образования Березовский район, в котором он признан участником мероприятия;</w:t>
      </w:r>
    </w:p>
    <w:p w:rsidR="00A7724F" w:rsidRPr="00A26474" w:rsidRDefault="00A7724F" w:rsidP="00A7724F">
      <w:r w:rsidRPr="00A26474">
        <w:t xml:space="preserve">(абзац девятый пункта 22 изложен в редакции постановления Администрации                     </w:t>
      </w:r>
      <w:hyperlink r:id="rId243" w:tooltip="постановление от 23.04.2026 0:00:00 №390 Администрация Березовского района&#10;&#10;О внесении изменений в постановление администрации Березовского района от 18.05.2022 № 725 «Об утверждении Порядков реализации муниципальной программы «Развитие жилищной сферы в Березовском районе» &#10;" w:history="1">
        <w:r w:rsidRPr="00A26474">
          <w:rPr>
            <w:rStyle w:val="ab"/>
          </w:rPr>
          <w:t>от 23.04.2026 № 390</w:t>
        </w:r>
      </w:hyperlink>
      <w:r w:rsidRPr="00A26474">
        <w:t>)</w:t>
      </w:r>
    </w:p>
    <w:p w:rsidR="00773C24" w:rsidRPr="00A26474" w:rsidRDefault="00773C24" w:rsidP="00773C24">
      <w:r w:rsidRPr="00A26474">
        <w:t>отказ участника мероприятия от получения социальной выплаты или неиспользование им права на получение социальной выплаты в течение срока действия сертификата;</w:t>
      </w:r>
    </w:p>
    <w:p w:rsidR="00773C24" w:rsidRPr="00A26474" w:rsidRDefault="00773C24" w:rsidP="00773C24">
      <w:r w:rsidRPr="00A26474">
        <w:t>смерть гражданина.</w:t>
      </w:r>
    </w:p>
    <w:p w:rsidR="00773C24" w:rsidRPr="00A26474" w:rsidRDefault="00773C24" w:rsidP="00773C24">
      <w:r w:rsidRPr="00A26474">
        <w:t>В случае смерти участника мероприятия, претендующего на получение субсидии, либо вступления в силу решения суда об объявления его умершим, о признании безвестно отсутствующим, право на получение субсидии переходит к совершеннолетнему члену его семьи, включенному в заявление на участие в мероприятии и соответствующему установленным настоящим Порядком условиям и требованиям.</w:t>
      </w:r>
    </w:p>
    <w:p w:rsidR="00773C24" w:rsidRPr="00A26474" w:rsidRDefault="00773C24" w:rsidP="00773C24">
      <w:r w:rsidRPr="00A26474">
        <w:t xml:space="preserve">23. Исключение из списка участников мероприятия, изъявивших желание на получение социальной выплаты в планируемом году по Березовскому району и исключение граждан из числа участников мероприятия, </w:t>
      </w:r>
      <w:r w:rsidRPr="00A26474">
        <w:rPr>
          <w:lang w:eastAsia="en-US"/>
        </w:rPr>
        <w:t>оформляется муниципальным правовым актом администрации Березовского района</w:t>
      </w:r>
      <w:r w:rsidRPr="00A26474">
        <w:t xml:space="preserve"> и вручается гражданину (доверенному лицу) лично или направляется в виде почтового отправления с уведомлением о вручении в течение 5 рабочих дней со дня его принятия. </w:t>
      </w:r>
    </w:p>
    <w:p w:rsidR="00773C24" w:rsidRPr="00A26474" w:rsidRDefault="00773C24" w:rsidP="00773C24">
      <w:r w:rsidRPr="00A26474">
        <w:t xml:space="preserve">Решение администрации Березовского района </w:t>
      </w:r>
      <w:r w:rsidR="00A7724F" w:rsidRPr="00A26474">
        <w:t>об исключении из списка участников мероприятия</w:t>
      </w:r>
      <w:r w:rsidRPr="00A26474">
        <w:t xml:space="preserve"> может быть обжаловано гражданином в соответствии с законодательством Российской Федерации.</w:t>
      </w:r>
    </w:p>
    <w:p w:rsidR="00A7724F" w:rsidRPr="00A26474" w:rsidRDefault="00A7724F" w:rsidP="00773C24">
      <w:r w:rsidRPr="00A26474">
        <w:t xml:space="preserve">(в абзаце втором пункта 23 слова «об отказе в признании участником мероприятия» заменены словами «об исключении из списка участников мероприятия» постановлением Администрации </w:t>
      </w:r>
      <w:hyperlink r:id="rId244" w:tooltip="постановление от 23.04.2026 0:00:00 №390 Администрация Березовского района&#10;&#10;О внесении изменений в постановление администрации Березовского района от 18.05.2022 № 725 «Об утверждении Порядков реализации муниципальной программы «Развитие жилищной сферы в Березовском районе» &#10;" w:history="1">
        <w:r w:rsidRPr="00A26474">
          <w:rPr>
            <w:rStyle w:val="ab"/>
          </w:rPr>
          <w:t>от 23.04.2026 № 390</w:t>
        </w:r>
      </w:hyperlink>
      <w:r w:rsidRPr="00A26474">
        <w:t>)</w:t>
      </w:r>
    </w:p>
    <w:p w:rsidR="00773C24" w:rsidRPr="00A26474" w:rsidRDefault="00773C24" w:rsidP="00773C24">
      <w:r w:rsidRPr="00A26474">
        <w:t xml:space="preserve">24. Изменения в Список граждан, изъявивших желание на получение социальной выплаты в планируемом году </w:t>
      </w:r>
      <w:r w:rsidR="0040376E" w:rsidRPr="00A26474">
        <w:t>по Березовскому району,</w:t>
      </w:r>
      <w:r w:rsidRPr="00A26474">
        <w:t xml:space="preserve"> вносятся в случаях:</w:t>
      </w:r>
    </w:p>
    <w:p w:rsidR="00773C24" w:rsidRPr="00A26474" w:rsidRDefault="00773C24" w:rsidP="00773C24">
      <w:r w:rsidRPr="00A26474">
        <w:t>изменения состава семьи участника мероприятия;</w:t>
      </w:r>
    </w:p>
    <w:p w:rsidR="00773C24" w:rsidRPr="00A26474" w:rsidRDefault="00773C24" w:rsidP="00773C24">
      <w:r w:rsidRPr="00A26474">
        <w:t>принятия решения об исключении граждан из Списка граждан, изъявивших желание на получение социальной выплаты в планируемом году по Березовскому району и из числа участников мероприятия по основаниям, предусмотренных п.22 настоящего Порядка.</w:t>
      </w:r>
    </w:p>
    <w:p w:rsidR="00773C24" w:rsidRPr="00A26474" w:rsidRDefault="00773C24" w:rsidP="00773C24">
      <w:r w:rsidRPr="00A26474">
        <w:t>25. С учетом доведенных лимитов бюджетных обязательств в текущем финансовом году на предоставление социальной выплаты, Отдел доводит до сведения граждан, включенных в Список граждан, изъявивших желание на получение социальной выплаты в планируемом году по Березовскому району о необходимости представления в течение 15 рабочих дней с даты получения уведомления документов, для получения сертификата:</w:t>
      </w:r>
    </w:p>
    <w:p w:rsidR="00773C24" w:rsidRPr="00A26474" w:rsidRDefault="00773C24" w:rsidP="00773C24">
      <w:r w:rsidRPr="00A26474">
        <w:t xml:space="preserve">- заявление о согласии в получении социальной выплаты в текущем году, согласно приложению 4 к настоящему Порядку; </w:t>
      </w:r>
    </w:p>
    <w:p w:rsidR="00773C24" w:rsidRPr="00A26474" w:rsidRDefault="00773C24" w:rsidP="00773C24">
      <w:r w:rsidRPr="00A26474">
        <w:t xml:space="preserve">- обязательство об освобождении занимаемого жилого помещения по договорам социального найма, об отчуждении жилого помещения, находящегося в собственности граждан, членов семьи в собственность муниципального образования Березовский район (при </w:t>
      </w:r>
      <w:r w:rsidRPr="00A26474">
        <w:rPr>
          <w:lang w:eastAsia="en-US"/>
        </w:rPr>
        <w:t>необходимости</w:t>
      </w:r>
      <w:r w:rsidRPr="00A26474">
        <w:t>);</w:t>
      </w:r>
    </w:p>
    <w:p w:rsidR="00773C24" w:rsidRPr="00A26474" w:rsidRDefault="00773C24" w:rsidP="00773C24">
      <w:pPr>
        <w:rPr>
          <w:lang w:eastAsia="en-US"/>
        </w:rPr>
      </w:pPr>
      <w:r w:rsidRPr="00A26474">
        <w:t xml:space="preserve">- </w:t>
      </w:r>
      <w:r w:rsidRPr="00A26474">
        <w:rPr>
          <w:lang w:eastAsia="en-US"/>
        </w:rPr>
        <w:t xml:space="preserve">разрешение органа опеки и попечительства, выданное законным представителям (родителям, усыновителям, опекунам) несовершеннолетних лиц, не достигших возраста </w:t>
      </w:r>
      <w:r w:rsidRPr="00A26474">
        <w:rPr>
          <w:lang w:eastAsia="en-US"/>
        </w:rPr>
        <w:lastRenderedPageBreak/>
        <w:t xml:space="preserve">14 (четырнадцати) лет, и лиц, признанных судом недееспособными, на отчуждение жилого помещения, находящегося в собственности, на расторжение договора социального найма </w:t>
      </w:r>
      <w:r w:rsidRPr="00A26474">
        <w:t>жилого помещения, в случае включения их в качестве членов семьи нанимателя жилого помещения</w:t>
      </w:r>
      <w:r w:rsidRPr="00A26474">
        <w:rPr>
          <w:lang w:eastAsia="en-US"/>
        </w:rPr>
        <w:t xml:space="preserve"> (при необходимости); </w:t>
      </w:r>
    </w:p>
    <w:p w:rsidR="00773C24" w:rsidRPr="00A26474" w:rsidRDefault="00773C24" w:rsidP="00773C24">
      <w:pPr>
        <w:rPr>
          <w:lang w:eastAsia="en-US"/>
        </w:rPr>
      </w:pPr>
      <w:r w:rsidRPr="00A26474">
        <w:rPr>
          <w:lang w:eastAsia="en-US"/>
        </w:rPr>
        <w:t xml:space="preserve">- разрешение (согласие) органа опеки и попечительства на дачу законными представителями (родителями, усыновителями, попечителями) согласия несовершеннолетним лицам в возрасте от 14 до 18 лет и гражданам, признанным судом ограниченно дееспособными-на отчуждение жилого помещения, находящегося в собственности, на расторжение договора социального найма </w:t>
      </w:r>
      <w:r w:rsidRPr="00A26474">
        <w:t>жилого помещения, в случае включения их в качестве членов семьи нанимателя жилого помещения</w:t>
      </w:r>
      <w:r w:rsidRPr="00A26474">
        <w:rPr>
          <w:lang w:eastAsia="en-US"/>
        </w:rPr>
        <w:t xml:space="preserve"> (при необходимости).</w:t>
      </w:r>
    </w:p>
    <w:p w:rsidR="00773C24" w:rsidRPr="00A26474" w:rsidRDefault="00773C24" w:rsidP="00773C24">
      <w:r w:rsidRPr="00A26474">
        <w:t>26. Основаниями для отказа в выдаче сертификата являются:</w:t>
      </w:r>
    </w:p>
    <w:p w:rsidR="00773C24" w:rsidRPr="00A26474" w:rsidRDefault="00773C24" w:rsidP="00773C24">
      <w:r w:rsidRPr="00A26474">
        <w:t>- непредставление или представление не в полном объеме указанных в пункте 25 настоящего Порядка документов;</w:t>
      </w:r>
    </w:p>
    <w:p w:rsidR="00773C24" w:rsidRPr="00A26474" w:rsidRDefault="00773C24" w:rsidP="00773C24">
      <w:r w:rsidRPr="00A26474">
        <w:t>27. Решение о предоставлении социальной выплаты оформляется в форме сертификата, по форме согласно приложению 5 к настоящему Порядку.</w:t>
      </w:r>
    </w:p>
    <w:p w:rsidR="00773C24" w:rsidRPr="00A26474" w:rsidRDefault="00773C24" w:rsidP="00773C24">
      <w:r w:rsidRPr="00A26474">
        <w:t>Решение об отказе в предоставлении социальной выплаты в форме сертификата по основаниям, указанным в пункте 26 настоящего Порядка, в течение пяти рабочих дней с даты принятия такого решения, оформляется в форме уведомления и вручается гражданину (доверенному лицу) лично или направляется в виде почтового отправления с уведомлением о вручении.</w:t>
      </w:r>
    </w:p>
    <w:p w:rsidR="00A7724F" w:rsidRPr="00A26474" w:rsidRDefault="00A7724F" w:rsidP="00A7724F">
      <w:r w:rsidRPr="00A26474">
        <w:t>Решение администрации Березовского района об отказе в предоставлении социальной выплаты в форме сертификата может быть обжаловано гражданином в соответствии с законодательством Российской Федерации.</w:t>
      </w:r>
    </w:p>
    <w:p w:rsidR="00A7724F" w:rsidRPr="00A26474" w:rsidRDefault="00A7724F" w:rsidP="00773C24">
      <w:r w:rsidRPr="00A26474">
        <w:t xml:space="preserve">(пункт 27 дополнен абзацем третьим постановлением Администрации </w:t>
      </w:r>
      <w:hyperlink r:id="rId245" w:tooltip="постановление от 23.04.2026 0:00:00 №390 Администрация Березовского района&#10;&#10;О внесении изменений в постановление администрации Березовского района от 18.05.2022 № 725 «Об утверждении Порядков реализации муниципальной программы «Развитие жилищной сферы в Березовском районе» &#10;" w:history="1">
        <w:r w:rsidRPr="00A26474">
          <w:rPr>
            <w:rStyle w:val="ab"/>
          </w:rPr>
          <w:t>от 23.04.2026 № 390</w:t>
        </w:r>
      </w:hyperlink>
      <w:r w:rsidRPr="00A26474">
        <w:t>)</w:t>
      </w:r>
    </w:p>
    <w:p w:rsidR="00773C24" w:rsidRPr="00A26474" w:rsidRDefault="00773C24" w:rsidP="00773C24">
      <w:r w:rsidRPr="00A26474">
        <w:t>28. Срок действия сертификата составляет 60 календарных дней со дня его оформления и может быть продлен до 120 календарных дней по заявлению гражданина, но не позднее 1 ноября года его выдачи. Нереализованный в срок сертификат считается недействительным.</w:t>
      </w:r>
    </w:p>
    <w:p w:rsidR="00773C24" w:rsidRPr="00A26474" w:rsidRDefault="00773C24" w:rsidP="00773C24">
      <w:r w:rsidRPr="00A26474">
        <w:t>29. Гражданин (доверенное лицо) в период действия сертификата для перечисления социальной выплаты подает в Отдел следующие документы:</w:t>
      </w:r>
    </w:p>
    <w:p w:rsidR="00773C24" w:rsidRPr="00A26474" w:rsidRDefault="00773C24" w:rsidP="00773C24">
      <w:r w:rsidRPr="00A26474">
        <w:t>- заявление о перечислении социальной выплаты;</w:t>
      </w:r>
    </w:p>
    <w:p w:rsidR="00A7724F" w:rsidRPr="00A26474" w:rsidRDefault="00A7724F" w:rsidP="00773C24">
      <w:r w:rsidRPr="00A26474">
        <w:t xml:space="preserve">(в абзаце втором пункта 29 слова «по форме, согласно приложению 5 к настоящему порядку» исключены постановлением Администрации </w:t>
      </w:r>
      <w:hyperlink r:id="rId246" w:tooltip="постановление от 23.04.2026 0:00:00 №390 Администрация Березовского района&#10;&#10;О внесении изменений в постановление администрации Березовского района от 18.05.2022 № 725 «Об утверждении Порядков реализации муниципальной программы «Развитие жилищной сферы в Березовском районе» &#10;" w:history="1">
        <w:r w:rsidRPr="00A26474">
          <w:rPr>
            <w:rStyle w:val="ab"/>
          </w:rPr>
          <w:t>от 23.04.2026 № 390</w:t>
        </w:r>
      </w:hyperlink>
      <w:r w:rsidRPr="00A26474">
        <w:t>)</w:t>
      </w:r>
    </w:p>
    <w:p w:rsidR="00773C24" w:rsidRPr="00A26474" w:rsidRDefault="00773C24" w:rsidP="00773C24">
      <w:r w:rsidRPr="00A26474">
        <w:t xml:space="preserve">- договор приобретения (строительства) жилого помещения, прошедшего в установленном порядке государственную регистрацию либо договор приобретения (строительства) жилого помещения с распиской органа, осуществляющего государственную регистрацию прав на недвижимое имущество и сделок с ним о получении им документов для государственной регистрации прав, с указанием срока оформления государственной регистрации; </w:t>
      </w:r>
    </w:p>
    <w:p w:rsidR="00773C24" w:rsidRPr="00A26474" w:rsidRDefault="00773C24" w:rsidP="00773C24">
      <w:r w:rsidRPr="00A26474">
        <w:t>- документа, подтверждающего оплату части стоимости приобретаемого жилого помещения в части разницы между стоимостью жилого помещения и размером социальной выплаты (при наличии);</w:t>
      </w:r>
    </w:p>
    <w:p w:rsidR="00773C24" w:rsidRPr="00A26474" w:rsidRDefault="00773C24" w:rsidP="00773C24">
      <w:r w:rsidRPr="00A26474">
        <w:t>- договор ипотечного кредитования (займа) (в случае привлечения заемных средств);</w:t>
      </w:r>
    </w:p>
    <w:p w:rsidR="00773C24" w:rsidRPr="00A26474" w:rsidRDefault="00773C24" w:rsidP="00773C24">
      <w:r w:rsidRPr="00A26474">
        <w:t>- сведений кредитора (заимодавца) о сумме остатка основного долга по ипотечному жилищному кредиту (займу) (в случае привлечения заемных средств);</w:t>
      </w:r>
    </w:p>
    <w:p w:rsidR="00773C24" w:rsidRPr="00A26474" w:rsidRDefault="00773C24" w:rsidP="00773C24">
      <w:r w:rsidRPr="00A26474">
        <w:t>- договора подряда строительных работ с использованием счетов эскроу (в случае предоставления социальной выплаты на строительство индивидуального жилого дома);</w:t>
      </w:r>
    </w:p>
    <w:p w:rsidR="00773C24" w:rsidRPr="00A26474" w:rsidRDefault="00773C24" w:rsidP="00773C24">
      <w:r w:rsidRPr="00A26474">
        <w:t>- банковские реквизиты для перечисления социальной выплаты;</w:t>
      </w:r>
    </w:p>
    <w:p w:rsidR="00773C24" w:rsidRPr="00A26474" w:rsidRDefault="00773C24" w:rsidP="00773C24">
      <w:r w:rsidRPr="00A26474">
        <w:lastRenderedPageBreak/>
        <w:t xml:space="preserve">- нотариальное обязательство об оформлении права собственности на жилое помещение на членов семьи (при необходимости). </w:t>
      </w:r>
    </w:p>
    <w:p w:rsidR="00773C24" w:rsidRPr="00A26474" w:rsidRDefault="00773C24" w:rsidP="00773C24">
      <w:r w:rsidRPr="00A26474">
        <w:t xml:space="preserve">30. Отдел, в порядке межведомственного информационного взаимодействия запрашивает: </w:t>
      </w:r>
    </w:p>
    <w:p w:rsidR="00773C24" w:rsidRPr="00A26474" w:rsidRDefault="00773C24" w:rsidP="00773C24">
      <w:r w:rsidRPr="00A26474">
        <w:t xml:space="preserve">- выписку из Единого государственного реестра прав на жилое помещение, подтверждающую факт государственной регистрации перехода права собственности на жилое помещение; </w:t>
      </w:r>
    </w:p>
    <w:p w:rsidR="00773C24" w:rsidRPr="00A26474" w:rsidRDefault="00773C24" w:rsidP="00773C24">
      <w:r w:rsidRPr="00A26474">
        <w:t>- правоустанавливающий документ на земельный участок (при отсутствии государственной регистрации), разрешение на строительство индивидуального жилого дома, уведомление о соответствии указанных в уведомлении о планируемом строительстве параметров объекта индивидуального жилищного строительства и допустимости размещения объекта индивидуального жилищного строительства (при строительстве объекта индивидуального жилищного строительства)-в органах местного самоуправления муниципальных образований автономного округа;</w:t>
      </w:r>
    </w:p>
    <w:p w:rsidR="00773C24" w:rsidRPr="00A26474" w:rsidRDefault="00773C24" w:rsidP="00773C24">
      <w:r w:rsidRPr="00A26474">
        <w:t>- о получении (не получении) государственной поддержки на приобретение (строительство) жилых помещений за счет средств бюджетной системы Российской Федерации.</w:t>
      </w:r>
    </w:p>
    <w:p w:rsidR="00773C24" w:rsidRPr="00A26474" w:rsidRDefault="00773C24" w:rsidP="00773C24">
      <w:r w:rsidRPr="00A26474">
        <w:t>31. Основаниями для отказа в перечислении социальной выплаты являются:</w:t>
      </w:r>
    </w:p>
    <w:p w:rsidR="00773C24" w:rsidRPr="00A26474" w:rsidRDefault="00773C24" w:rsidP="00773C24">
      <w:r w:rsidRPr="00A26474">
        <w:t>- предоставление не в полном объеме документов, предусмотренных пунктом 29 настоящего Порядка;</w:t>
      </w:r>
    </w:p>
    <w:p w:rsidR="00773C24" w:rsidRPr="00A26474" w:rsidRDefault="00773C24" w:rsidP="00773C24">
      <w:r w:rsidRPr="00A26474">
        <w:t xml:space="preserve">- выявление фактов недостоверности сведений, содержащихся в представленных документах; </w:t>
      </w:r>
    </w:p>
    <w:p w:rsidR="00773C24" w:rsidRPr="00A26474" w:rsidRDefault="00773C24" w:rsidP="00773C24">
      <w:r w:rsidRPr="00A26474">
        <w:t xml:space="preserve">- несоответствия жилого помещения, требованиям, </w:t>
      </w:r>
      <w:r w:rsidR="00A7724F" w:rsidRPr="00A26474">
        <w:t>установленным пунктами 10-11</w:t>
      </w:r>
      <w:r w:rsidRPr="00A26474">
        <w:t xml:space="preserve"> настоящего Порядка.</w:t>
      </w:r>
    </w:p>
    <w:p w:rsidR="00A7724F" w:rsidRPr="00A26474" w:rsidRDefault="00A7724F" w:rsidP="00773C24">
      <w:r w:rsidRPr="00A26474">
        <w:t xml:space="preserve">(в абзаце четвертом пункта 31 слова «установленных пунктом 11» заменены словами «установленным пунктами 10-11» постановлением Администрации                                  </w:t>
      </w:r>
      <w:hyperlink r:id="rId247" w:tooltip="постановление от 23.04.2026 0:00:00 №390 Администрация Березовского района&#10;&#10;О внесении изменений в постановление администрации Березовского района от 18.05.2022 № 725 «Об утверждении Порядков реализации муниципальной программы «Развитие жилищной сферы в Березовском районе» &#10;" w:history="1">
        <w:r w:rsidRPr="00A26474">
          <w:rPr>
            <w:rStyle w:val="ab"/>
          </w:rPr>
          <w:t>от 23.04.2026 № 390</w:t>
        </w:r>
      </w:hyperlink>
      <w:r w:rsidRPr="00A26474">
        <w:t>)</w:t>
      </w:r>
    </w:p>
    <w:p w:rsidR="00773C24" w:rsidRPr="00A26474" w:rsidRDefault="00773C24" w:rsidP="00773C24">
      <w:r w:rsidRPr="00A26474">
        <w:t xml:space="preserve">- получение меры поддержки финансового характера на приобретение (строительство) жилых помещений за счет средств бюджетной системы Российской Федерации по иным основаниям, за исключением материнского (семейного) капитала и (или) Югорского капитала; </w:t>
      </w:r>
    </w:p>
    <w:p w:rsidR="00773C24" w:rsidRPr="00A26474" w:rsidRDefault="00773C24" w:rsidP="00773C24">
      <w:r w:rsidRPr="00A26474">
        <w:t>- получение сведений о наличии обращении взыскания на заложенное имущество либо наличии неоконченного судопроизводства о взыскании задолженности и обращении взыскания на заложенное имущество, которое указано в заявлении о перечислении социальной выплаты;</w:t>
      </w:r>
    </w:p>
    <w:p w:rsidR="00773C24" w:rsidRPr="00A26474" w:rsidRDefault="00773C24" w:rsidP="00773C24">
      <w:r w:rsidRPr="00A26474">
        <w:t>- письменный отказ гражданина.</w:t>
      </w:r>
    </w:p>
    <w:p w:rsidR="00773C24" w:rsidRPr="00A26474" w:rsidRDefault="00773C24" w:rsidP="00773C24">
      <w:r w:rsidRPr="00A26474">
        <w:t>32. Решение о перечислении социальной выплаты оформляется муниципальным правовым актом администрации Березовского района.</w:t>
      </w:r>
    </w:p>
    <w:p w:rsidR="00773C24" w:rsidRPr="00A26474" w:rsidRDefault="00773C24" w:rsidP="00773C24">
      <w:r w:rsidRPr="00A26474">
        <w:t xml:space="preserve">Перечисление денежных средств производится администрацией Березовского района на счет продавца (застройщика), кредитной организации (организацией, предоставляющей займы) в течение тридцати дней с момента принятия решения о перечислении социальной выплаты. </w:t>
      </w:r>
    </w:p>
    <w:p w:rsidR="00773C24" w:rsidRPr="00A26474" w:rsidRDefault="00773C24" w:rsidP="00773C24">
      <w:r w:rsidRPr="00A26474">
        <w:t>Решение об отказе в перечислении социальной выплаты по основаниям, указанным в пункте 31 настоящего Порядка, оформляется муниципальным правовым актом администрации Березовского района и вручается гражданину (доверенному лицу) лично или направляется в виде почтового отправления с уведомлением о вручении</w:t>
      </w:r>
      <w:r w:rsidR="00A7724F" w:rsidRPr="00A26474">
        <w:t xml:space="preserve"> в течение 5 рабочих дней со дня его принятия</w:t>
      </w:r>
      <w:r w:rsidRPr="00A26474">
        <w:t>.</w:t>
      </w:r>
    </w:p>
    <w:p w:rsidR="00A7724F" w:rsidRPr="00A26474" w:rsidRDefault="00A7724F" w:rsidP="00A7724F">
      <w:r w:rsidRPr="00A26474">
        <w:t xml:space="preserve">(в абзаце третьем пункта 32 после слов «с уведомлением о вручении» дополнено словами «в течение 5 рабочих дней со дня его принятия» постановлением Администрации </w:t>
      </w:r>
      <w:hyperlink r:id="rId248" w:tooltip="постановление от 23.04.2026 0:00:00 №390 Администрация Березовского района&#10;&#10;О внесении изменений в постановление администрации Березовского района от 18.05.2022 № 725 «Об утверждении Порядков реализации муниципальной программы «Развитие жилищной сферы в Березовском районе» &#10;" w:history="1">
        <w:r w:rsidRPr="00A26474">
          <w:rPr>
            <w:rStyle w:val="ab"/>
          </w:rPr>
          <w:t>от 23.04.2026 № 390</w:t>
        </w:r>
      </w:hyperlink>
      <w:r w:rsidRPr="00A26474">
        <w:t>)</w:t>
      </w:r>
    </w:p>
    <w:p w:rsidR="00A7724F" w:rsidRPr="00A26474" w:rsidRDefault="00A7724F" w:rsidP="00773C24"/>
    <w:p w:rsidR="00773C24" w:rsidRPr="00A26474" w:rsidRDefault="00773C24" w:rsidP="00773C24">
      <w:r w:rsidRPr="00A26474">
        <w:lastRenderedPageBreak/>
        <w:t>Решение администрации Березовского района об отказе в перечислении социальной выплаты может быть обжаловано гражданином в соответствии с законодательством Российской Федерации.</w:t>
      </w:r>
    </w:p>
    <w:p w:rsidR="00773C24" w:rsidRPr="00A26474" w:rsidRDefault="00773C24" w:rsidP="00773C24">
      <w:r w:rsidRPr="00A26474">
        <w:t>33. Граждане, члены их семей, получившие социальную выплату снимаются с учета нуждающихся в жилых помещениях, предоставляемых по договорам социального найма.</w:t>
      </w:r>
    </w:p>
    <w:p w:rsidR="00773C24" w:rsidRPr="00A26474" w:rsidRDefault="00773C24" w:rsidP="00773C24">
      <w:r w:rsidRPr="00A26474">
        <w:t>34. Гражданин, получивший социальную выплату, также несет ответственность за ее использование по целевому назначению.</w:t>
      </w:r>
    </w:p>
    <w:p w:rsidR="00773C24" w:rsidRPr="00A26474" w:rsidRDefault="00773C24" w:rsidP="00773C24">
      <w:r w:rsidRPr="00A26474">
        <w:t xml:space="preserve">В случае представления гражданином недостоверных сведений, содержащихся в документах, предусмотренных настоящим Порядком, повлекших незаконное получение социальной выплаты на приобретение (строительство) жилого помещения, ущерб, причиненный бюджету, возмещается в порядке, установленном законодательством Российской Федерации. </w:t>
      </w:r>
    </w:p>
    <w:p w:rsidR="00773C24" w:rsidRPr="00A26474" w:rsidRDefault="00773C24" w:rsidP="00773C24"/>
    <w:p w:rsidR="0030699D" w:rsidRPr="00A26474" w:rsidRDefault="0030699D">
      <w:pPr>
        <w:ind w:firstLine="0"/>
        <w:jc w:val="left"/>
        <w:rPr>
          <w:rFonts w:cs="Arial"/>
          <w:szCs w:val="28"/>
        </w:rPr>
      </w:pPr>
      <w:r w:rsidRPr="00A26474">
        <w:rPr>
          <w:rFonts w:cs="Arial"/>
          <w:szCs w:val="28"/>
        </w:rPr>
        <w:br w:type="page"/>
      </w:r>
    </w:p>
    <w:p w:rsidR="0030699D" w:rsidRPr="00A26474" w:rsidRDefault="0030699D" w:rsidP="0030699D">
      <w:pPr>
        <w:ind w:firstLine="709"/>
      </w:pPr>
      <w:r w:rsidRPr="00A26474">
        <w:lastRenderedPageBreak/>
        <w:t xml:space="preserve">(приложение 1 к Порядку изложено в редакции постановления Администрации                    </w:t>
      </w:r>
      <w:hyperlink r:id="rId249" w:tooltip="постановление от 23.04.2026 0:00:00 №390 Администрация Березовского района&#10;&#10;О внесении изменений в постановление администрации Березовского района от 18.05.2022 № 725 «Об утверждении Порядков реализации муниципальной программы «Развитие жилищной сферы в Березовском районе» &#10;" w:history="1">
        <w:r w:rsidRPr="00A26474">
          <w:rPr>
            <w:rStyle w:val="ab"/>
          </w:rPr>
          <w:t>от 23.04.2026 № 390</w:t>
        </w:r>
      </w:hyperlink>
      <w:r w:rsidRPr="00A26474">
        <w:t>)</w:t>
      </w:r>
    </w:p>
    <w:p w:rsidR="0030699D" w:rsidRPr="00A26474" w:rsidRDefault="0030699D" w:rsidP="0030699D">
      <w:pPr>
        <w:ind w:firstLine="709"/>
      </w:pPr>
    </w:p>
    <w:p w:rsidR="0030699D" w:rsidRPr="00A26474" w:rsidRDefault="0030699D" w:rsidP="0030699D">
      <w:pPr>
        <w:ind w:firstLine="709"/>
      </w:pPr>
    </w:p>
    <w:p w:rsidR="0030699D" w:rsidRPr="00A26474" w:rsidRDefault="0030699D" w:rsidP="0030699D">
      <w:pPr>
        <w:keepNext/>
        <w:ind w:firstLine="709"/>
        <w:jc w:val="right"/>
        <w:outlineLvl w:val="1"/>
        <w:rPr>
          <w:rFonts w:cs="Arial"/>
          <w:b/>
          <w:sz w:val="32"/>
        </w:rPr>
      </w:pPr>
      <w:r w:rsidRPr="00A26474">
        <w:rPr>
          <w:rFonts w:cs="Arial"/>
          <w:b/>
          <w:sz w:val="32"/>
        </w:rPr>
        <w:t>Приложение 1</w:t>
      </w:r>
    </w:p>
    <w:p w:rsidR="0030699D" w:rsidRPr="00A26474" w:rsidRDefault="0030699D" w:rsidP="0030699D">
      <w:pPr>
        <w:ind w:left="4962" w:firstLine="0"/>
        <w:jc w:val="right"/>
        <w:outlineLvl w:val="1"/>
        <w:rPr>
          <w:rFonts w:cs="Arial"/>
          <w:b/>
          <w:bCs/>
          <w:iCs/>
          <w:sz w:val="32"/>
        </w:rPr>
      </w:pPr>
      <w:r w:rsidRPr="00A26474">
        <w:rPr>
          <w:rFonts w:cs="Arial"/>
          <w:b/>
          <w:sz w:val="32"/>
        </w:rPr>
        <w:t xml:space="preserve">к </w:t>
      </w:r>
      <w:r w:rsidRPr="00A26474">
        <w:rPr>
          <w:rFonts w:cs="Arial"/>
          <w:b/>
          <w:bCs/>
          <w:iCs/>
          <w:sz w:val="32"/>
        </w:rPr>
        <w:t xml:space="preserve">Порядку </w:t>
      </w:r>
      <w:r w:rsidRPr="00A26474">
        <w:rPr>
          <w:rFonts w:cs="Arial"/>
          <w:b/>
          <w:sz w:val="32"/>
        </w:rPr>
        <w:t>предоставления гражданам из числа коренных малочисленных народов Ханты-Мансийского автономного округа-Югры социальных выплат</w:t>
      </w:r>
    </w:p>
    <w:p w:rsidR="0030699D" w:rsidRPr="00A26474" w:rsidRDefault="0030699D" w:rsidP="0030699D">
      <w:pPr>
        <w:ind w:left="5812" w:firstLine="0"/>
        <w:jc w:val="right"/>
        <w:rPr>
          <w:rFonts w:cs="Arial"/>
        </w:rPr>
      </w:pPr>
    </w:p>
    <w:p w:rsidR="0030699D" w:rsidRPr="00A26474" w:rsidRDefault="0030699D" w:rsidP="0030699D">
      <w:pPr>
        <w:ind w:left="5812" w:firstLine="0"/>
        <w:jc w:val="right"/>
        <w:rPr>
          <w:rFonts w:cs="Arial"/>
        </w:rPr>
      </w:pPr>
      <w:r w:rsidRPr="00A26474">
        <w:rPr>
          <w:rFonts w:cs="Arial"/>
        </w:rPr>
        <w:t>Главе Березовского района</w:t>
      </w:r>
    </w:p>
    <w:p w:rsidR="0030699D" w:rsidRPr="00A26474" w:rsidRDefault="0030699D" w:rsidP="0030699D">
      <w:pPr>
        <w:ind w:left="5103" w:firstLine="0"/>
        <w:jc w:val="right"/>
        <w:rPr>
          <w:rFonts w:cs="Arial"/>
        </w:rPr>
      </w:pPr>
      <w:r w:rsidRPr="00A26474">
        <w:rPr>
          <w:rFonts w:cs="Arial"/>
        </w:rPr>
        <w:t>____________________________________</w:t>
      </w:r>
    </w:p>
    <w:p w:rsidR="0030699D" w:rsidRPr="00A26474" w:rsidRDefault="0030699D" w:rsidP="0030699D">
      <w:pPr>
        <w:ind w:firstLine="0"/>
        <w:jc w:val="right"/>
        <w:rPr>
          <w:rFonts w:cs="Arial"/>
        </w:rPr>
      </w:pPr>
      <w:r w:rsidRPr="00A26474">
        <w:rPr>
          <w:rFonts w:cs="Arial"/>
        </w:rPr>
        <w:t xml:space="preserve">                                                                           от___________________________________</w:t>
      </w:r>
    </w:p>
    <w:p w:rsidR="0030699D" w:rsidRPr="00A26474" w:rsidRDefault="0030699D" w:rsidP="0030699D">
      <w:pPr>
        <w:ind w:firstLine="0"/>
        <w:jc w:val="right"/>
        <w:rPr>
          <w:rFonts w:cs="Arial"/>
        </w:rPr>
      </w:pPr>
      <w:r w:rsidRPr="00A26474">
        <w:rPr>
          <w:rFonts w:cs="Arial"/>
        </w:rPr>
        <w:t xml:space="preserve">                                                                    (Ф.И.О. полностью)</w:t>
      </w:r>
    </w:p>
    <w:p w:rsidR="0030699D" w:rsidRPr="00A26474" w:rsidRDefault="0030699D" w:rsidP="0030699D">
      <w:pPr>
        <w:ind w:left="5812" w:firstLine="0"/>
        <w:jc w:val="right"/>
        <w:rPr>
          <w:rFonts w:cs="Arial"/>
        </w:rPr>
      </w:pPr>
    </w:p>
    <w:p w:rsidR="0030699D" w:rsidRPr="00A26474" w:rsidRDefault="0030699D" w:rsidP="0030699D">
      <w:pPr>
        <w:ind w:left="5103" w:firstLine="0"/>
        <w:jc w:val="right"/>
        <w:rPr>
          <w:rFonts w:cs="Arial"/>
        </w:rPr>
      </w:pPr>
      <w:r w:rsidRPr="00A26474">
        <w:rPr>
          <w:rFonts w:cs="Arial"/>
        </w:rPr>
        <w:t xml:space="preserve">Паспорт: </w:t>
      </w:r>
      <w:r w:rsidRPr="00A26474">
        <w:rPr>
          <w:rFonts w:cs="Arial"/>
          <w:lang w:val="en-US"/>
        </w:rPr>
        <w:t>c</w:t>
      </w:r>
      <w:r w:rsidRPr="00A26474">
        <w:rPr>
          <w:rFonts w:cs="Arial"/>
        </w:rPr>
        <w:t>ерия ____________№________</w:t>
      </w:r>
    </w:p>
    <w:p w:rsidR="0030699D" w:rsidRPr="00A26474" w:rsidRDefault="0030699D" w:rsidP="0030699D">
      <w:pPr>
        <w:ind w:left="5103" w:firstLine="0"/>
        <w:jc w:val="right"/>
        <w:rPr>
          <w:rFonts w:cs="Arial"/>
        </w:rPr>
      </w:pPr>
      <w:r w:rsidRPr="00A26474">
        <w:rPr>
          <w:rFonts w:cs="Arial"/>
        </w:rPr>
        <w:t>Выдан______________________________</w:t>
      </w:r>
    </w:p>
    <w:p w:rsidR="0030699D" w:rsidRPr="00A26474" w:rsidRDefault="0030699D" w:rsidP="0030699D">
      <w:pPr>
        <w:ind w:left="5103" w:firstLine="0"/>
        <w:jc w:val="right"/>
        <w:rPr>
          <w:rFonts w:cs="Arial"/>
        </w:rPr>
      </w:pPr>
      <w:r w:rsidRPr="00A26474">
        <w:rPr>
          <w:rFonts w:cs="Arial"/>
        </w:rPr>
        <w:t>(кем, когда)</w:t>
      </w:r>
    </w:p>
    <w:p w:rsidR="0030699D" w:rsidRPr="00A26474" w:rsidRDefault="0030699D" w:rsidP="0030699D">
      <w:pPr>
        <w:ind w:left="5103" w:firstLine="0"/>
        <w:jc w:val="right"/>
        <w:rPr>
          <w:rFonts w:cs="Arial"/>
        </w:rPr>
      </w:pPr>
      <w:r w:rsidRPr="00A26474">
        <w:rPr>
          <w:rFonts w:cs="Arial"/>
        </w:rPr>
        <w:t>СНИЛС ____________________________</w:t>
      </w:r>
    </w:p>
    <w:p w:rsidR="0030699D" w:rsidRPr="00A26474" w:rsidRDefault="0030699D" w:rsidP="0030699D">
      <w:pPr>
        <w:ind w:left="5103" w:firstLine="0"/>
        <w:jc w:val="right"/>
        <w:rPr>
          <w:rFonts w:cs="Arial"/>
        </w:rPr>
      </w:pPr>
    </w:p>
    <w:p w:rsidR="0030699D" w:rsidRPr="00A26474" w:rsidRDefault="0030699D" w:rsidP="0030699D">
      <w:pPr>
        <w:ind w:firstLine="5103"/>
        <w:jc w:val="right"/>
        <w:rPr>
          <w:rFonts w:cs="Arial"/>
        </w:rPr>
      </w:pPr>
      <w:r w:rsidRPr="00A26474">
        <w:rPr>
          <w:rFonts w:cs="Arial"/>
        </w:rPr>
        <w:t>Проживающего (ей) по адресу:</w:t>
      </w:r>
    </w:p>
    <w:p w:rsidR="0030699D" w:rsidRPr="00A26474" w:rsidRDefault="0030699D" w:rsidP="0030699D">
      <w:pPr>
        <w:tabs>
          <w:tab w:val="center" w:pos="5103"/>
        </w:tabs>
        <w:ind w:left="5103" w:firstLine="0"/>
        <w:jc w:val="right"/>
        <w:rPr>
          <w:rFonts w:cs="Arial"/>
        </w:rPr>
      </w:pPr>
      <w:r w:rsidRPr="00A26474">
        <w:rPr>
          <w:rFonts w:cs="Arial"/>
        </w:rPr>
        <w:t>___________________________________</w:t>
      </w:r>
    </w:p>
    <w:p w:rsidR="0030699D" w:rsidRPr="00A26474" w:rsidRDefault="0030699D" w:rsidP="0030699D">
      <w:pPr>
        <w:tabs>
          <w:tab w:val="center" w:pos="5103"/>
        </w:tabs>
        <w:jc w:val="right"/>
        <w:rPr>
          <w:rFonts w:cs="Arial"/>
        </w:rPr>
      </w:pPr>
      <w:r w:rsidRPr="00A26474">
        <w:rPr>
          <w:rFonts w:cs="Arial"/>
        </w:rPr>
        <w:t xml:space="preserve">                                                                           ___________________________________</w:t>
      </w:r>
    </w:p>
    <w:p w:rsidR="0030699D" w:rsidRPr="00A26474" w:rsidRDefault="0030699D" w:rsidP="0030699D">
      <w:pPr>
        <w:ind w:left="5103" w:firstLine="0"/>
        <w:jc w:val="right"/>
        <w:rPr>
          <w:rFonts w:cs="Arial"/>
        </w:rPr>
      </w:pPr>
      <w:proofErr w:type="gramStart"/>
      <w:r w:rsidRPr="00A26474">
        <w:rPr>
          <w:rFonts w:cs="Arial"/>
        </w:rPr>
        <w:t>Телефон:_</w:t>
      </w:r>
      <w:proofErr w:type="gramEnd"/>
      <w:r w:rsidRPr="00A26474">
        <w:rPr>
          <w:rFonts w:cs="Arial"/>
        </w:rPr>
        <w:t>__________________________</w:t>
      </w:r>
    </w:p>
    <w:p w:rsidR="0030699D" w:rsidRPr="00A26474" w:rsidRDefault="0030699D" w:rsidP="0030699D">
      <w:pPr>
        <w:ind w:firstLine="4678"/>
        <w:jc w:val="right"/>
        <w:rPr>
          <w:rFonts w:cs="Arial"/>
        </w:rPr>
      </w:pPr>
      <w:r w:rsidRPr="00A26474">
        <w:rPr>
          <w:rFonts w:cs="Arial"/>
        </w:rPr>
        <w:t xml:space="preserve">       Адрес для почтовой корреспонденции:</w:t>
      </w:r>
    </w:p>
    <w:p w:rsidR="0030699D" w:rsidRPr="00A26474" w:rsidRDefault="0030699D" w:rsidP="0030699D">
      <w:pPr>
        <w:jc w:val="right"/>
        <w:rPr>
          <w:rFonts w:cs="Arial"/>
        </w:rPr>
      </w:pPr>
      <w:r w:rsidRPr="00A26474">
        <w:rPr>
          <w:rFonts w:cs="Arial"/>
        </w:rPr>
        <w:t xml:space="preserve">                                                                            ___________________________________</w:t>
      </w:r>
    </w:p>
    <w:p w:rsidR="0030699D" w:rsidRPr="00A26474" w:rsidRDefault="0030699D" w:rsidP="0030699D">
      <w:pPr>
        <w:rPr>
          <w:rFonts w:cs="Arial"/>
        </w:rPr>
      </w:pPr>
    </w:p>
    <w:p w:rsidR="0030699D" w:rsidRPr="00A26474" w:rsidRDefault="0030699D" w:rsidP="0030699D">
      <w:pPr>
        <w:ind w:firstLine="0"/>
        <w:jc w:val="center"/>
        <w:outlineLvl w:val="0"/>
        <w:rPr>
          <w:rFonts w:cs="Arial"/>
        </w:rPr>
      </w:pPr>
      <w:r w:rsidRPr="00A26474">
        <w:rPr>
          <w:rFonts w:cs="Arial"/>
        </w:rPr>
        <w:t>ЗАЯВЛЕНИЕ</w:t>
      </w:r>
    </w:p>
    <w:p w:rsidR="0030699D" w:rsidRPr="00A26474" w:rsidRDefault="0030699D" w:rsidP="0030699D">
      <w:pPr>
        <w:ind w:firstLine="0"/>
        <w:jc w:val="center"/>
        <w:outlineLvl w:val="0"/>
        <w:rPr>
          <w:rFonts w:cs="Arial"/>
        </w:rPr>
      </w:pPr>
      <w:r w:rsidRPr="00A26474">
        <w:rPr>
          <w:rFonts w:cs="Arial"/>
        </w:rPr>
        <w:t>на участие в мероприятии по предоставлению социальной выплаты</w:t>
      </w:r>
    </w:p>
    <w:p w:rsidR="0030699D" w:rsidRPr="00A26474" w:rsidRDefault="0030699D" w:rsidP="0030699D">
      <w:pPr>
        <w:ind w:firstLine="0"/>
        <w:outlineLvl w:val="0"/>
        <w:rPr>
          <w:rFonts w:cs="Arial"/>
        </w:rPr>
      </w:pPr>
    </w:p>
    <w:p w:rsidR="0030699D" w:rsidRPr="00A26474" w:rsidRDefault="0030699D" w:rsidP="0030699D">
      <w:pPr>
        <w:tabs>
          <w:tab w:val="left" w:pos="9921"/>
        </w:tabs>
        <w:ind w:firstLine="0"/>
        <w:outlineLvl w:val="0"/>
        <w:rPr>
          <w:rFonts w:cs="Arial"/>
        </w:rPr>
      </w:pPr>
      <w:r w:rsidRPr="00A26474">
        <w:rPr>
          <w:rFonts w:cs="Arial"/>
        </w:rPr>
        <w:t xml:space="preserve">Прошу признать меня (нас) ______________________ __________________________, </w:t>
      </w:r>
    </w:p>
    <w:p w:rsidR="0030699D" w:rsidRPr="00A26474" w:rsidRDefault="0030699D" w:rsidP="0030699D">
      <w:pPr>
        <w:tabs>
          <w:tab w:val="left" w:pos="9921"/>
        </w:tabs>
        <w:ind w:firstLine="0"/>
        <w:outlineLvl w:val="0"/>
        <w:rPr>
          <w:rFonts w:cs="Arial"/>
        </w:rPr>
      </w:pPr>
      <w:r w:rsidRPr="00A26474">
        <w:rPr>
          <w:rFonts w:cs="Arial"/>
        </w:rPr>
        <w:t xml:space="preserve">                                                                          (ФИО, дата рождения)</w:t>
      </w:r>
    </w:p>
    <w:p w:rsidR="0030699D" w:rsidRPr="00A26474" w:rsidRDefault="0030699D" w:rsidP="0030699D">
      <w:pPr>
        <w:ind w:firstLine="0"/>
        <w:outlineLvl w:val="0"/>
        <w:rPr>
          <w:rFonts w:cs="Arial"/>
        </w:rPr>
      </w:pPr>
      <w:r w:rsidRPr="00A26474">
        <w:rPr>
          <w:rFonts w:cs="Arial"/>
        </w:rPr>
        <w:t>участником мероприятия в рамках Порядка по предоставлению гражданам из числа коренных малочисленных народов Ханты-Мансийского автономного округа-Югры социальных выплат</w:t>
      </w:r>
    </w:p>
    <w:p w:rsidR="0030699D" w:rsidRPr="00A26474" w:rsidRDefault="0030699D" w:rsidP="0030699D">
      <w:pPr>
        <w:tabs>
          <w:tab w:val="center" w:pos="5103"/>
          <w:tab w:val="left" w:pos="5670"/>
          <w:tab w:val="left" w:pos="9921"/>
        </w:tabs>
        <w:ind w:firstLine="0"/>
        <w:outlineLvl w:val="0"/>
        <w:rPr>
          <w:rFonts w:cs="Arial"/>
        </w:rPr>
      </w:pPr>
      <w:r w:rsidRPr="00A26474">
        <w:rPr>
          <w:rFonts w:cs="Arial"/>
        </w:rPr>
        <w:t xml:space="preserve">Документ, удостоверяющий личность: _________________серия ______ №___________, выданный_________________________________________________________________                             </w:t>
      </w:r>
      <w:proofErr w:type="gramStart"/>
      <w:r w:rsidRPr="00A26474">
        <w:rPr>
          <w:rFonts w:cs="Arial"/>
        </w:rPr>
        <w:t xml:space="preserve">   (</w:t>
      </w:r>
      <w:proofErr w:type="gramEnd"/>
      <w:r w:rsidRPr="00A26474">
        <w:rPr>
          <w:rFonts w:cs="Arial"/>
        </w:rPr>
        <w:t>кем, дата выдачи)</w:t>
      </w:r>
    </w:p>
    <w:p w:rsidR="0030699D" w:rsidRPr="00A26474" w:rsidRDefault="0030699D" w:rsidP="0030699D">
      <w:pPr>
        <w:ind w:firstLine="0"/>
        <w:rPr>
          <w:rFonts w:cs="Arial"/>
        </w:rPr>
      </w:pPr>
      <w:r w:rsidRPr="00A26474">
        <w:rPr>
          <w:rFonts w:cs="Arial"/>
        </w:rPr>
        <w:t>Проживаю на территории Ханты-Мансийского автономного округа-Югры __________________</w:t>
      </w:r>
      <w:r w:rsidRPr="00A26474">
        <w:rPr>
          <w:rFonts w:cs="Arial"/>
          <w:vertAlign w:val="superscript"/>
        </w:rPr>
        <w:t xml:space="preserve"> (количество лет)</w:t>
      </w:r>
    </w:p>
    <w:p w:rsidR="0030699D" w:rsidRPr="00A26474" w:rsidRDefault="0030699D" w:rsidP="0030699D">
      <w:pPr>
        <w:ind w:firstLine="0"/>
        <w:rPr>
          <w:rFonts w:cs="Arial"/>
        </w:rPr>
      </w:pPr>
      <w:r w:rsidRPr="00A26474">
        <w:rPr>
          <w:rFonts w:cs="Arial"/>
        </w:rPr>
        <w:t>В качестве членов семьи прошу включить:</w:t>
      </w:r>
    </w:p>
    <w:p w:rsidR="0030699D" w:rsidRPr="00A26474" w:rsidRDefault="0030699D" w:rsidP="0030699D">
      <w:pPr>
        <w:ind w:firstLine="0"/>
        <w:rPr>
          <w:rFonts w:cs="Arial"/>
        </w:rPr>
      </w:pPr>
      <w:r w:rsidRPr="00A26474">
        <w:rPr>
          <w:rFonts w:cs="Arial"/>
        </w:rPr>
        <w:t>1. Супруг (супруга)_________________________________________________________________</w:t>
      </w:r>
    </w:p>
    <w:p w:rsidR="0030699D" w:rsidRPr="00A26474" w:rsidRDefault="0030699D" w:rsidP="0030699D">
      <w:pPr>
        <w:ind w:firstLine="0"/>
        <w:jc w:val="center"/>
        <w:rPr>
          <w:rFonts w:cs="Arial"/>
        </w:rPr>
      </w:pPr>
      <w:r w:rsidRPr="00A26474">
        <w:rPr>
          <w:rFonts w:cs="Arial"/>
        </w:rPr>
        <w:t xml:space="preserve">Документ: _________________________________________: серия ______№ _________, выданный_________________________________________________________________                             </w:t>
      </w:r>
      <w:proofErr w:type="gramStart"/>
      <w:r w:rsidRPr="00A26474">
        <w:rPr>
          <w:rFonts w:cs="Arial"/>
        </w:rPr>
        <w:t xml:space="preserve">   (</w:t>
      </w:r>
      <w:proofErr w:type="gramEnd"/>
      <w:r w:rsidRPr="00A26474">
        <w:rPr>
          <w:rFonts w:cs="Arial"/>
        </w:rPr>
        <w:t>кем, дата выдачи)</w:t>
      </w:r>
    </w:p>
    <w:p w:rsidR="0030699D" w:rsidRPr="00A26474" w:rsidRDefault="0030699D" w:rsidP="0030699D">
      <w:pPr>
        <w:ind w:firstLine="0"/>
        <w:rPr>
          <w:rFonts w:cs="Arial"/>
        </w:rPr>
      </w:pPr>
      <w:r w:rsidRPr="00A26474">
        <w:rPr>
          <w:rFonts w:cs="Arial"/>
        </w:rPr>
        <w:lastRenderedPageBreak/>
        <w:t>Проживает на территории Ханты-Мансийского автономного округа-Югры __________________</w:t>
      </w:r>
      <w:r w:rsidRPr="00A26474">
        <w:rPr>
          <w:rFonts w:cs="Arial"/>
          <w:vertAlign w:val="superscript"/>
        </w:rPr>
        <w:t xml:space="preserve"> (количество лет)</w:t>
      </w:r>
    </w:p>
    <w:p w:rsidR="0030699D" w:rsidRPr="00A26474" w:rsidRDefault="0030699D" w:rsidP="0030699D">
      <w:pPr>
        <w:ind w:firstLine="0"/>
        <w:rPr>
          <w:rFonts w:cs="Arial"/>
        </w:rPr>
      </w:pPr>
      <w:r w:rsidRPr="00A26474">
        <w:rPr>
          <w:rFonts w:cs="Arial"/>
        </w:rPr>
        <w:t>Дети:</w:t>
      </w:r>
    </w:p>
    <w:p w:rsidR="0030699D" w:rsidRPr="00A26474" w:rsidRDefault="0030699D" w:rsidP="0030699D">
      <w:pPr>
        <w:ind w:firstLine="0"/>
        <w:rPr>
          <w:rFonts w:cs="Arial"/>
        </w:rPr>
      </w:pPr>
      <w:r w:rsidRPr="00A26474">
        <w:rPr>
          <w:rFonts w:cs="Arial"/>
        </w:rPr>
        <w:t>2. __________________________________________________________________________</w:t>
      </w:r>
    </w:p>
    <w:p w:rsidR="0030699D" w:rsidRPr="00A26474" w:rsidRDefault="0030699D" w:rsidP="0030699D">
      <w:pPr>
        <w:ind w:firstLine="0"/>
        <w:rPr>
          <w:rFonts w:cs="Arial"/>
        </w:rPr>
      </w:pPr>
      <w:r w:rsidRPr="00A26474">
        <w:rPr>
          <w:rFonts w:cs="Arial"/>
        </w:rPr>
        <w:t xml:space="preserve">Документ: ______________________________________: серия ______ № ___________, выданный___________________________________________________________________________________________________________________________________________                             </w:t>
      </w:r>
      <w:proofErr w:type="gramStart"/>
      <w:r w:rsidRPr="00A26474">
        <w:rPr>
          <w:rFonts w:cs="Arial"/>
        </w:rPr>
        <w:t xml:space="preserve">   (</w:t>
      </w:r>
      <w:proofErr w:type="gramEnd"/>
      <w:r w:rsidRPr="00A26474">
        <w:rPr>
          <w:rFonts w:cs="Arial"/>
        </w:rPr>
        <w:t>кем, дата выдачи)</w:t>
      </w:r>
    </w:p>
    <w:p w:rsidR="0030699D" w:rsidRPr="00A26474" w:rsidRDefault="0030699D" w:rsidP="0030699D">
      <w:pPr>
        <w:ind w:firstLine="0"/>
        <w:rPr>
          <w:rFonts w:cs="Arial"/>
        </w:rPr>
      </w:pPr>
      <w:r w:rsidRPr="00A26474">
        <w:rPr>
          <w:rFonts w:cs="Arial"/>
        </w:rPr>
        <w:t>Проживает на территории Ханты-Мансийского автономного округа-Югры __________________</w:t>
      </w:r>
      <w:r w:rsidRPr="00A26474">
        <w:rPr>
          <w:rFonts w:cs="Arial"/>
          <w:vertAlign w:val="superscript"/>
        </w:rPr>
        <w:t xml:space="preserve"> (количество лет)</w:t>
      </w:r>
    </w:p>
    <w:p w:rsidR="0030699D" w:rsidRPr="00A26474" w:rsidRDefault="0030699D" w:rsidP="0030699D">
      <w:pPr>
        <w:ind w:firstLine="0"/>
        <w:rPr>
          <w:rFonts w:cs="Arial"/>
        </w:rPr>
      </w:pPr>
      <w:r w:rsidRPr="00A26474">
        <w:rPr>
          <w:rFonts w:cs="Arial"/>
        </w:rPr>
        <w:t>3. ________________________________________________________________________</w:t>
      </w:r>
    </w:p>
    <w:p w:rsidR="0030699D" w:rsidRPr="00A26474" w:rsidRDefault="0030699D" w:rsidP="0030699D">
      <w:pPr>
        <w:ind w:firstLine="0"/>
        <w:rPr>
          <w:rFonts w:cs="Arial"/>
        </w:rPr>
      </w:pPr>
      <w:r w:rsidRPr="00A26474">
        <w:rPr>
          <w:rFonts w:cs="Arial"/>
        </w:rPr>
        <w:t xml:space="preserve">Документ: ______________________________________: серия ______ № ___________, выданный___________________________________________________________________________________________________________________________________________                             </w:t>
      </w:r>
      <w:proofErr w:type="gramStart"/>
      <w:r w:rsidRPr="00A26474">
        <w:rPr>
          <w:rFonts w:cs="Arial"/>
        </w:rPr>
        <w:t xml:space="preserve">   (</w:t>
      </w:r>
      <w:proofErr w:type="gramEnd"/>
      <w:r w:rsidRPr="00A26474">
        <w:rPr>
          <w:rFonts w:cs="Arial"/>
        </w:rPr>
        <w:t>кем, дата выдачи)</w:t>
      </w:r>
    </w:p>
    <w:p w:rsidR="0030699D" w:rsidRPr="00A26474" w:rsidRDefault="0030699D" w:rsidP="0030699D">
      <w:pPr>
        <w:ind w:firstLine="0"/>
        <w:rPr>
          <w:rFonts w:cs="Arial"/>
        </w:rPr>
      </w:pPr>
      <w:r w:rsidRPr="00A26474">
        <w:rPr>
          <w:rFonts w:cs="Arial"/>
        </w:rPr>
        <w:t>Проживает на территории Ханты-Мансийского автономного округа-Югры __________________</w:t>
      </w:r>
      <w:proofErr w:type="gramStart"/>
      <w:r w:rsidRPr="00A26474">
        <w:rPr>
          <w:rFonts w:cs="Arial"/>
        </w:rPr>
        <w:t xml:space="preserve">   (</w:t>
      </w:r>
      <w:proofErr w:type="gramEnd"/>
      <w:r w:rsidRPr="00A26474">
        <w:rPr>
          <w:rFonts w:cs="Arial"/>
        </w:rPr>
        <w:t>количество лет)</w:t>
      </w:r>
    </w:p>
    <w:p w:rsidR="0030699D" w:rsidRPr="00A26474" w:rsidRDefault="0030699D" w:rsidP="0030699D">
      <w:pPr>
        <w:ind w:firstLine="0"/>
        <w:rPr>
          <w:rFonts w:cs="Arial"/>
        </w:rPr>
      </w:pPr>
      <w:r w:rsidRPr="00A26474">
        <w:rPr>
          <w:rFonts w:cs="Arial"/>
        </w:rPr>
        <w:t>Состою в очереди на улучшение жилищных условий с «___» _____________ г. в __________________________________________________________________________</w:t>
      </w:r>
    </w:p>
    <w:p w:rsidR="0030699D" w:rsidRPr="00A26474" w:rsidRDefault="0030699D" w:rsidP="0030699D">
      <w:pPr>
        <w:tabs>
          <w:tab w:val="left" w:pos="9921"/>
        </w:tabs>
        <w:ind w:firstLine="0"/>
        <w:outlineLvl w:val="0"/>
        <w:rPr>
          <w:rFonts w:cs="Arial"/>
        </w:rPr>
      </w:pPr>
      <w:r w:rsidRPr="00A26474">
        <w:rPr>
          <w:rFonts w:cs="Arial"/>
        </w:rPr>
        <w:t xml:space="preserve">                                                         (место постановки на учет)</w:t>
      </w:r>
    </w:p>
    <w:p w:rsidR="0030699D" w:rsidRPr="00A26474" w:rsidRDefault="0030699D" w:rsidP="0030699D">
      <w:pPr>
        <w:tabs>
          <w:tab w:val="left" w:pos="9921"/>
        </w:tabs>
        <w:ind w:firstLine="0"/>
        <w:outlineLvl w:val="0"/>
        <w:rPr>
          <w:rFonts w:cs="Arial"/>
        </w:rPr>
      </w:pPr>
    </w:p>
    <w:p w:rsidR="0030699D" w:rsidRPr="00A26474" w:rsidRDefault="0030699D" w:rsidP="0030699D">
      <w:pPr>
        <w:widowControl w:val="0"/>
        <w:rPr>
          <w:rFonts w:cs="Arial"/>
        </w:rPr>
      </w:pPr>
      <w:r w:rsidRPr="00A26474">
        <w:rPr>
          <w:rFonts w:cs="Arial"/>
        </w:rPr>
        <w:t xml:space="preserve">С условиями участия в мероприятии по </w:t>
      </w:r>
      <w:r w:rsidRPr="00A26474">
        <w:rPr>
          <w:rFonts w:cs="Arial"/>
          <w:bCs/>
          <w:iCs/>
        </w:rPr>
        <w:t xml:space="preserve">Порядку </w:t>
      </w:r>
      <w:r w:rsidRPr="00A26474">
        <w:rPr>
          <w:rFonts w:cs="Arial"/>
        </w:rPr>
        <w:t>предоставления гражданам из числа коренных малочисленных народов Ханты-Мансийского автономного округа-Югры социальных выплат, ознакомлен (а) (или ознакомлены) и обязуюсь (обязуемся) их выполнять.</w:t>
      </w:r>
    </w:p>
    <w:p w:rsidR="0030699D" w:rsidRPr="00A26474" w:rsidRDefault="0030699D" w:rsidP="0030699D">
      <w:pPr>
        <w:widowControl w:val="0"/>
        <w:rPr>
          <w:rFonts w:cs="Arial"/>
        </w:rPr>
      </w:pPr>
    </w:p>
    <w:p w:rsidR="0030699D" w:rsidRPr="00A26474" w:rsidRDefault="0030699D" w:rsidP="0030699D">
      <w:pPr>
        <w:widowControl w:val="0"/>
        <w:rPr>
          <w:rFonts w:cs="Arial"/>
        </w:rPr>
      </w:pPr>
      <w:r w:rsidRPr="00A26474">
        <w:rPr>
          <w:rFonts w:cs="Arial"/>
        </w:rPr>
        <w:t>Подпись заявителя__________________</w:t>
      </w:r>
    </w:p>
    <w:p w:rsidR="0030699D" w:rsidRPr="00A26474" w:rsidRDefault="0030699D" w:rsidP="0030699D">
      <w:pPr>
        <w:rPr>
          <w:rFonts w:cs="Arial"/>
        </w:rPr>
      </w:pPr>
    </w:p>
    <w:p w:rsidR="0030699D" w:rsidRPr="00A26474" w:rsidRDefault="0030699D" w:rsidP="0030699D">
      <w:pPr>
        <w:rPr>
          <w:rFonts w:cs="Arial"/>
        </w:rPr>
      </w:pPr>
      <w:r w:rsidRPr="00A26474">
        <w:rPr>
          <w:rFonts w:cs="Arial"/>
        </w:rPr>
        <w:t>Я (мы) обязуюсь (обязуемся) незамедлительно уведомить об изменении указанных мной (нами) в настоящем заявлении и прилагаемых документах сведений. Против проверки указанных мной сведений и предоставленных документов не возражаю.</w:t>
      </w:r>
    </w:p>
    <w:p w:rsidR="0030699D" w:rsidRPr="00A26474" w:rsidRDefault="0030699D" w:rsidP="0030699D">
      <w:pPr>
        <w:rPr>
          <w:rFonts w:cs="Arial"/>
        </w:rPr>
      </w:pPr>
      <w:r w:rsidRPr="00A26474">
        <w:rPr>
          <w:rFonts w:cs="Arial"/>
        </w:rPr>
        <w:t>Мне известно, что за предоставление недостоверной информации, заведомо ложных сведений, указанных в заявлении, повлечет отказ в признании меня (нас) участниками мероприятия и предоставлении социальной выплаты и (или) ответственность в соответствии с законодательством Российской Федерации.</w:t>
      </w:r>
    </w:p>
    <w:p w:rsidR="0030699D" w:rsidRPr="00A26474" w:rsidRDefault="0030699D" w:rsidP="0030699D">
      <w:pPr>
        <w:tabs>
          <w:tab w:val="left" w:pos="9921"/>
        </w:tabs>
        <w:ind w:firstLine="0"/>
        <w:outlineLvl w:val="0"/>
        <w:rPr>
          <w:rFonts w:cs="Arial"/>
        </w:rPr>
      </w:pPr>
    </w:p>
    <w:p w:rsidR="0030699D" w:rsidRPr="00A26474" w:rsidRDefault="0030699D" w:rsidP="0030699D">
      <w:pPr>
        <w:rPr>
          <w:rFonts w:cs="Arial"/>
        </w:rPr>
      </w:pPr>
      <w:r w:rsidRPr="00A26474">
        <w:rPr>
          <w:rFonts w:cs="Arial"/>
        </w:rPr>
        <w:t xml:space="preserve">В соответствии с требованиями статьи 9 </w:t>
      </w:r>
      <w:hyperlink r:id="rId250" w:tooltip="&quot;О персональных данных (с изменениями на 24 июня 2025 года)&quot;&#10;Федеральный закон от 27.07.2006 N 152-ФЗ&#10;Статус: Действующая редакция документа (действ. c 01.09.2025)" w:history="1">
        <w:r w:rsidRPr="00A26474">
          <w:rPr>
            <w:rStyle w:val="ab"/>
            <w:rFonts w:cs="Arial"/>
            <w:color w:val="0000AA"/>
          </w:rPr>
          <w:t>Федерального закона от 27.07.2006  № 152-ФЗ</w:t>
        </w:r>
      </w:hyperlink>
      <w:r w:rsidRPr="00A26474">
        <w:rPr>
          <w:rFonts w:cs="Arial"/>
        </w:rPr>
        <w:t xml:space="preserve"> «</w:t>
      </w:r>
      <w:hyperlink r:id="rId251" w:tooltip="ФЕДЕРАЛЬНЫЙ ЗАКОН от 27.07.2006 № 152-ФЗ ГОСУДАРСТВЕННАЯ ДУМА ФЕДЕРАЛЬНОГО СОБРАНИЯ РФО персональных данных" w:history="1">
        <w:r w:rsidRPr="00A26474">
          <w:rPr>
            <w:rStyle w:val="ab"/>
            <w:rFonts w:cs="Arial"/>
          </w:rPr>
          <w:t>О персональных данных</w:t>
        </w:r>
      </w:hyperlink>
      <w:r w:rsidRPr="00A26474">
        <w:rPr>
          <w:rFonts w:cs="Arial"/>
        </w:rPr>
        <w:t>», подтверждаю свое согласие на обработку муниципальным образованием Березовский район, а также уполномоченным органом отделом жилищных программ администрации Березовского района (далее-Оператор) моих персональных данных, включающих: фамилию, имя, отчество, пол, дату рождения, адрес проживания, контактный телефон, а также любых других персональных данных, необходимых для моего участия в государственной программе Ханты-Мансийского автономного округа-Югры «Развитие жилищной сферы».</w:t>
      </w:r>
    </w:p>
    <w:p w:rsidR="0030699D" w:rsidRPr="00A26474" w:rsidRDefault="0030699D" w:rsidP="0030699D">
      <w:pPr>
        <w:rPr>
          <w:rFonts w:cs="Arial"/>
        </w:rPr>
      </w:pPr>
      <w:r w:rsidRPr="00A26474">
        <w:rPr>
          <w:rFonts w:cs="Arial"/>
        </w:rPr>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Оператор вправе обрабатывать мои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w:t>
      </w:r>
      <w:r w:rsidRPr="00A26474">
        <w:rPr>
          <w:rFonts w:cs="Arial"/>
        </w:rPr>
        <w:lastRenderedPageBreak/>
        <w:t>(документов), а также запрашивать информацию и документы, необходимые для признания участником программы.</w:t>
      </w:r>
    </w:p>
    <w:p w:rsidR="0030699D" w:rsidRPr="00A26474" w:rsidRDefault="0030699D" w:rsidP="0030699D">
      <w:pPr>
        <w:rPr>
          <w:rFonts w:cs="Arial"/>
        </w:rPr>
      </w:pPr>
      <w:r w:rsidRPr="00A26474">
        <w:rPr>
          <w:rFonts w:cs="Arial"/>
        </w:rPr>
        <w:t>Оператор имеет право во исполнение своих обязательств по оказанию гражданам государственной поддержки на обмен (прием и передачу) моими персональными данными с органами государственной власти и местного самоуправления с использованием машинных носителей или по каналам связи, с соблюдением мер, обеспечивающих их защиту от несанкционированного доступа.</w:t>
      </w:r>
    </w:p>
    <w:p w:rsidR="0030699D" w:rsidRPr="00A26474" w:rsidRDefault="0030699D" w:rsidP="0030699D">
      <w:pPr>
        <w:rPr>
          <w:rFonts w:cs="Arial"/>
        </w:rPr>
      </w:pPr>
      <w:r w:rsidRPr="00A26474">
        <w:rPr>
          <w:rFonts w:cs="Arial"/>
        </w:rPr>
        <w:t>Настоящее согласие действует бессрочно. Настоящее согласие может быть отозвано путем направления соответствующего требования в письменной форме.</w:t>
      </w:r>
    </w:p>
    <w:p w:rsidR="0030699D" w:rsidRPr="00A26474" w:rsidRDefault="0030699D" w:rsidP="0030699D">
      <w:pPr>
        <w:rPr>
          <w:rFonts w:cs="Arial"/>
        </w:rPr>
      </w:pPr>
    </w:p>
    <w:p w:rsidR="0030699D" w:rsidRPr="00A26474" w:rsidRDefault="0030699D" w:rsidP="0030699D">
      <w:pPr>
        <w:ind w:firstLine="0"/>
        <w:rPr>
          <w:rFonts w:cs="Arial"/>
        </w:rPr>
      </w:pPr>
      <w:r w:rsidRPr="00A26474">
        <w:rPr>
          <w:rFonts w:cs="Arial"/>
        </w:rPr>
        <w:t>К заявлению прилагаю следующие документы:</w:t>
      </w:r>
    </w:p>
    <w:p w:rsidR="0030699D" w:rsidRPr="00A26474" w:rsidRDefault="0030699D" w:rsidP="0030699D">
      <w:pPr>
        <w:ind w:firstLine="0"/>
        <w:rPr>
          <w:rFonts w:cs="Arial"/>
        </w:rPr>
      </w:pPr>
      <w:r w:rsidRPr="00A26474">
        <w:rPr>
          <w:rFonts w:cs="Arial"/>
        </w:rPr>
        <w:t>1_________________________________________________________________________</w:t>
      </w:r>
    </w:p>
    <w:p w:rsidR="0030699D" w:rsidRPr="00A26474" w:rsidRDefault="0030699D" w:rsidP="0030699D">
      <w:pPr>
        <w:ind w:firstLine="0"/>
        <w:rPr>
          <w:rFonts w:cs="Arial"/>
        </w:rPr>
      </w:pPr>
      <w:r w:rsidRPr="00A26474">
        <w:rPr>
          <w:rFonts w:cs="Arial"/>
        </w:rPr>
        <w:t>(указывается наименование документа и его реквизиты)</w:t>
      </w:r>
    </w:p>
    <w:p w:rsidR="0030699D" w:rsidRPr="00A26474" w:rsidRDefault="0030699D" w:rsidP="0030699D">
      <w:pPr>
        <w:ind w:firstLine="0"/>
        <w:rPr>
          <w:rFonts w:cs="Arial"/>
        </w:rPr>
      </w:pPr>
      <w:r w:rsidRPr="00A26474">
        <w:rPr>
          <w:rFonts w:cs="Arial"/>
        </w:rPr>
        <w:t>2_________________________________________________________________________</w:t>
      </w:r>
    </w:p>
    <w:p w:rsidR="0030699D" w:rsidRPr="00A26474" w:rsidRDefault="0030699D" w:rsidP="0030699D">
      <w:pPr>
        <w:ind w:firstLine="0"/>
        <w:rPr>
          <w:rFonts w:cs="Arial"/>
        </w:rPr>
      </w:pPr>
      <w:r w:rsidRPr="00A26474">
        <w:rPr>
          <w:rFonts w:cs="Arial"/>
        </w:rPr>
        <w:t>(указывается наименование документа и его реквизиты)</w:t>
      </w:r>
    </w:p>
    <w:p w:rsidR="0030699D" w:rsidRPr="00A26474" w:rsidRDefault="0030699D" w:rsidP="0030699D">
      <w:pPr>
        <w:ind w:firstLine="0"/>
        <w:rPr>
          <w:rFonts w:cs="Arial"/>
        </w:rPr>
      </w:pPr>
      <w:r w:rsidRPr="00A26474">
        <w:rPr>
          <w:rFonts w:cs="Arial"/>
        </w:rPr>
        <w:t>3_________________________________________________________________________</w:t>
      </w:r>
    </w:p>
    <w:p w:rsidR="0030699D" w:rsidRPr="00A26474" w:rsidRDefault="0030699D" w:rsidP="0030699D">
      <w:pPr>
        <w:ind w:firstLine="0"/>
        <w:rPr>
          <w:rFonts w:cs="Arial"/>
        </w:rPr>
      </w:pPr>
      <w:r w:rsidRPr="00A26474">
        <w:rPr>
          <w:rFonts w:cs="Arial"/>
        </w:rPr>
        <w:t>(указывается наименование документа и его реквизиты)</w:t>
      </w:r>
    </w:p>
    <w:p w:rsidR="0030699D" w:rsidRPr="00A26474" w:rsidRDefault="0030699D" w:rsidP="0030699D">
      <w:pPr>
        <w:ind w:firstLine="0"/>
        <w:rPr>
          <w:rFonts w:cs="Arial"/>
        </w:rPr>
      </w:pPr>
      <w:r w:rsidRPr="00A26474">
        <w:rPr>
          <w:rFonts w:cs="Arial"/>
        </w:rPr>
        <w:t>4_________________________________________________________________________</w:t>
      </w:r>
    </w:p>
    <w:p w:rsidR="0030699D" w:rsidRPr="00A26474" w:rsidRDefault="0030699D" w:rsidP="0030699D">
      <w:pPr>
        <w:ind w:firstLine="0"/>
        <w:rPr>
          <w:rFonts w:cs="Arial"/>
        </w:rPr>
      </w:pPr>
      <w:r w:rsidRPr="00A26474">
        <w:rPr>
          <w:rFonts w:cs="Arial"/>
        </w:rPr>
        <w:t>(указывается наименование документа и его реквизиты)</w:t>
      </w:r>
    </w:p>
    <w:p w:rsidR="0030699D" w:rsidRPr="00A26474" w:rsidRDefault="0030699D" w:rsidP="0030699D">
      <w:pPr>
        <w:ind w:firstLine="0"/>
        <w:rPr>
          <w:rFonts w:cs="Arial"/>
        </w:rPr>
      </w:pPr>
      <w:r w:rsidRPr="00A26474">
        <w:rPr>
          <w:rFonts w:cs="Arial"/>
        </w:rPr>
        <w:t>5_________________________________________________________________________</w:t>
      </w:r>
    </w:p>
    <w:p w:rsidR="0030699D" w:rsidRPr="00A26474" w:rsidRDefault="0030699D" w:rsidP="0030699D">
      <w:pPr>
        <w:ind w:firstLine="0"/>
        <w:rPr>
          <w:rFonts w:cs="Arial"/>
        </w:rPr>
      </w:pPr>
      <w:r w:rsidRPr="00A26474">
        <w:rPr>
          <w:rFonts w:cs="Arial"/>
        </w:rPr>
        <w:t>(указывается наименование документа и его реквизиты)</w:t>
      </w:r>
    </w:p>
    <w:p w:rsidR="0030699D" w:rsidRPr="00A26474" w:rsidRDefault="0030699D" w:rsidP="0030699D">
      <w:pPr>
        <w:ind w:firstLine="0"/>
        <w:rPr>
          <w:rFonts w:cs="Arial"/>
        </w:rPr>
      </w:pPr>
    </w:p>
    <w:p w:rsidR="0030699D" w:rsidRPr="00A26474" w:rsidRDefault="0030699D" w:rsidP="0030699D">
      <w:pPr>
        <w:ind w:firstLine="0"/>
        <w:rPr>
          <w:rFonts w:cs="Arial"/>
        </w:rPr>
      </w:pPr>
      <w:r w:rsidRPr="00A26474">
        <w:rPr>
          <w:rFonts w:cs="Arial"/>
        </w:rPr>
        <w:t xml:space="preserve">Подпись заявителя: </w:t>
      </w:r>
    </w:p>
    <w:p w:rsidR="0030699D" w:rsidRPr="00A26474" w:rsidRDefault="0030699D" w:rsidP="0030699D">
      <w:pPr>
        <w:ind w:firstLine="0"/>
        <w:rPr>
          <w:rFonts w:cs="Arial"/>
        </w:rPr>
      </w:pPr>
      <w:r w:rsidRPr="00A26474">
        <w:rPr>
          <w:rFonts w:cs="Arial"/>
        </w:rPr>
        <w:t>_______________________</w:t>
      </w:r>
      <w:proofErr w:type="gramStart"/>
      <w:r w:rsidRPr="00A26474">
        <w:rPr>
          <w:rFonts w:cs="Arial"/>
        </w:rPr>
        <w:t>_(</w:t>
      </w:r>
      <w:proofErr w:type="gramEnd"/>
      <w:r w:rsidRPr="00A26474">
        <w:rPr>
          <w:rFonts w:cs="Arial"/>
        </w:rPr>
        <w:t>ФИО, собственноручно) Дата «___» ___________ 20__ год</w:t>
      </w:r>
    </w:p>
    <w:p w:rsidR="0030699D" w:rsidRPr="00A26474" w:rsidRDefault="0030699D" w:rsidP="0030699D">
      <w:pPr>
        <w:ind w:firstLine="0"/>
        <w:rPr>
          <w:rFonts w:cs="Arial"/>
        </w:rPr>
      </w:pPr>
      <w:r w:rsidRPr="00A26474">
        <w:rPr>
          <w:rFonts w:cs="Arial"/>
        </w:rPr>
        <w:t>Подписи членов семьи (за несовершеннолетнего, не достигшего 14 летнего возраста, заявление подписывает родитель, законный представитель ребенка. Несовершеннолетний, достигший 14 летнего возраста, подписывает заявление с согласия родителя, законного представителя):</w:t>
      </w:r>
    </w:p>
    <w:p w:rsidR="0030699D" w:rsidRPr="00A26474" w:rsidRDefault="0030699D" w:rsidP="0030699D">
      <w:pPr>
        <w:ind w:firstLine="0"/>
        <w:rPr>
          <w:rFonts w:cs="Arial"/>
        </w:rPr>
      </w:pPr>
      <w:r w:rsidRPr="00A26474">
        <w:rPr>
          <w:rFonts w:cs="Arial"/>
        </w:rPr>
        <w:t>_______________________</w:t>
      </w:r>
      <w:proofErr w:type="gramStart"/>
      <w:r w:rsidRPr="00A26474">
        <w:rPr>
          <w:rFonts w:cs="Arial"/>
        </w:rPr>
        <w:t>_(</w:t>
      </w:r>
      <w:proofErr w:type="gramEnd"/>
      <w:r w:rsidRPr="00A26474">
        <w:rPr>
          <w:rFonts w:cs="Arial"/>
        </w:rPr>
        <w:t>ФИО, собственноручно) Дата «___» ___________ 20__ год</w:t>
      </w:r>
    </w:p>
    <w:p w:rsidR="0030699D" w:rsidRPr="00A26474" w:rsidRDefault="0030699D" w:rsidP="0030699D">
      <w:pPr>
        <w:ind w:firstLine="0"/>
        <w:rPr>
          <w:rFonts w:cs="Arial"/>
        </w:rPr>
      </w:pPr>
      <w:r w:rsidRPr="00A26474">
        <w:rPr>
          <w:rFonts w:cs="Arial"/>
        </w:rPr>
        <w:t>_______________________</w:t>
      </w:r>
      <w:proofErr w:type="gramStart"/>
      <w:r w:rsidRPr="00A26474">
        <w:rPr>
          <w:rFonts w:cs="Arial"/>
        </w:rPr>
        <w:t>_(</w:t>
      </w:r>
      <w:proofErr w:type="gramEnd"/>
      <w:r w:rsidRPr="00A26474">
        <w:rPr>
          <w:rFonts w:cs="Arial"/>
        </w:rPr>
        <w:t xml:space="preserve">ФИО, собственноручно) Дата «___» ___________ 20__ год </w:t>
      </w:r>
    </w:p>
    <w:p w:rsidR="0030699D" w:rsidRPr="00A26474" w:rsidRDefault="0030699D" w:rsidP="0030699D">
      <w:pPr>
        <w:ind w:firstLine="0"/>
        <w:rPr>
          <w:rFonts w:cs="Arial"/>
        </w:rPr>
      </w:pPr>
    </w:p>
    <w:p w:rsidR="0030699D" w:rsidRPr="00A26474" w:rsidRDefault="0030699D" w:rsidP="0030699D">
      <w:pPr>
        <w:rPr>
          <w:rFonts w:cs="Arial"/>
          <w:b/>
        </w:rPr>
      </w:pPr>
    </w:p>
    <w:p w:rsidR="0030699D" w:rsidRPr="00A26474" w:rsidRDefault="0030699D" w:rsidP="0030699D">
      <w:pPr>
        <w:rPr>
          <w:rFonts w:cs="Arial"/>
          <w:b/>
        </w:rPr>
      </w:pPr>
    </w:p>
    <w:p w:rsidR="0030699D" w:rsidRPr="00A26474" w:rsidRDefault="0030699D" w:rsidP="0030699D">
      <w:pPr>
        <w:ind w:firstLine="709"/>
        <w:rPr>
          <w:rFonts w:cs="Arial"/>
        </w:rPr>
      </w:pPr>
      <w:r w:rsidRPr="00A26474">
        <w:rPr>
          <w:rFonts w:cs="Arial"/>
          <w:b/>
        </w:rPr>
        <w:t>ЗАЯВЛЕНИЕ ПОДПИСЫВАЕТСЯ ГРАЖДАНАМИ НА КАЖДОМ ЛИСТЕ</w:t>
      </w:r>
    </w:p>
    <w:p w:rsidR="00773C24" w:rsidRPr="00A26474" w:rsidRDefault="00773C24" w:rsidP="0030699D">
      <w:pPr>
        <w:ind w:firstLine="709"/>
        <w:rPr>
          <w:rFonts w:cs="Arial"/>
          <w:b/>
        </w:rPr>
      </w:pPr>
      <w:r w:rsidRPr="00A26474">
        <w:rPr>
          <w:rFonts w:cs="Arial"/>
          <w:szCs w:val="28"/>
        </w:rPr>
        <w:br w:type="page"/>
      </w:r>
    </w:p>
    <w:p w:rsidR="00773C24" w:rsidRPr="00A26474" w:rsidRDefault="00773C24" w:rsidP="00773C24">
      <w:pPr>
        <w:ind w:firstLine="0"/>
        <w:jc w:val="left"/>
        <w:rPr>
          <w:rFonts w:cs="Arial"/>
          <w:b/>
        </w:rPr>
        <w:sectPr w:rsidR="00773C24" w:rsidRPr="00A26474">
          <w:headerReference w:type="even" r:id="rId252"/>
          <w:headerReference w:type="default" r:id="rId253"/>
          <w:footerReference w:type="even" r:id="rId254"/>
          <w:footerReference w:type="default" r:id="rId255"/>
          <w:headerReference w:type="first" r:id="rId256"/>
          <w:footerReference w:type="first" r:id="rId257"/>
          <w:pgSz w:w="11906" w:h="16838"/>
          <w:pgMar w:top="1134" w:right="567" w:bottom="1134" w:left="1418" w:header="567" w:footer="567" w:gutter="0"/>
          <w:cols w:space="720"/>
        </w:sectPr>
      </w:pPr>
    </w:p>
    <w:p w:rsidR="00773C24" w:rsidRPr="00A26474" w:rsidRDefault="00773C24" w:rsidP="00773C24">
      <w:pPr>
        <w:ind w:left="4962"/>
        <w:jc w:val="right"/>
        <w:rPr>
          <w:rFonts w:cs="Arial"/>
          <w:b/>
          <w:sz w:val="32"/>
          <w:szCs w:val="28"/>
        </w:rPr>
      </w:pPr>
      <w:r w:rsidRPr="00A26474">
        <w:rPr>
          <w:rFonts w:cs="Arial"/>
          <w:b/>
          <w:sz w:val="32"/>
        </w:rPr>
        <w:lastRenderedPageBreak/>
        <w:t> </w:t>
      </w:r>
      <w:r w:rsidRPr="00A26474">
        <w:rPr>
          <w:rFonts w:cs="Arial"/>
          <w:b/>
          <w:sz w:val="32"/>
          <w:szCs w:val="28"/>
        </w:rPr>
        <w:t xml:space="preserve"> Приложение 2 </w:t>
      </w:r>
    </w:p>
    <w:p w:rsidR="00773C24" w:rsidRPr="00A26474" w:rsidRDefault="00773C24" w:rsidP="00773C24">
      <w:pPr>
        <w:ind w:left="4962" w:firstLine="0"/>
        <w:jc w:val="right"/>
        <w:outlineLvl w:val="1"/>
        <w:rPr>
          <w:rFonts w:cs="Arial"/>
          <w:b/>
          <w:bCs/>
          <w:iCs/>
          <w:sz w:val="32"/>
          <w:szCs w:val="28"/>
        </w:rPr>
      </w:pPr>
      <w:r w:rsidRPr="00A26474">
        <w:rPr>
          <w:rFonts w:cs="Arial"/>
          <w:b/>
          <w:sz w:val="32"/>
          <w:szCs w:val="28"/>
        </w:rPr>
        <w:t xml:space="preserve">к </w:t>
      </w:r>
      <w:r w:rsidRPr="00A26474">
        <w:rPr>
          <w:rFonts w:cs="Arial"/>
          <w:b/>
          <w:bCs/>
          <w:iCs/>
          <w:sz w:val="32"/>
          <w:szCs w:val="28"/>
        </w:rPr>
        <w:t xml:space="preserve">Порядку </w:t>
      </w:r>
      <w:r w:rsidRPr="00A26474">
        <w:rPr>
          <w:rFonts w:cs="Arial"/>
          <w:b/>
          <w:sz w:val="32"/>
          <w:szCs w:val="28"/>
        </w:rPr>
        <w:t>предоставления гражданам из числа коренных малочисленных народов Ханты-Мансийского автономного округа-Югры социальных выплат</w:t>
      </w:r>
    </w:p>
    <w:p w:rsidR="00773C24" w:rsidRPr="00A26474" w:rsidRDefault="00773C24" w:rsidP="00773C24">
      <w:pPr>
        <w:autoSpaceDE w:val="0"/>
        <w:autoSpaceDN w:val="0"/>
        <w:ind w:left="5812" w:firstLine="0"/>
        <w:jc w:val="right"/>
        <w:rPr>
          <w:rFonts w:cs="Arial"/>
        </w:rPr>
      </w:pPr>
    </w:p>
    <w:p w:rsidR="00773C24" w:rsidRPr="00A26474" w:rsidRDefault="00773C24" w:rsidP="00773C24">
      <w:pPr>
        <w:autoSpaceDE w:val="0"/>
        <w:autoSpaceDN w:val="0"/>
        <w:ind w:left="5812" w:firstLine="0"/>
        <w:jc w:val="right"/>
        <w:rPr>
          <w:rFonts w:cs="Arial"/>
        </w:rPr>
      </w:pPr>
      <w:r w:rsidRPr="00A26474">
        <w:rPr>
          <w:rFonts w:cs="Arial"/>
        </w:rPr>
        <w:t>Главе Березовского района</w:t>
      </w:r>
    </w:p>
    <w:p w:rsidR="00773C24" w:rsidRPr="00A26474" w:rsidRDefault="00773C24" w:rsidP="00773C24">
      <w:pPr>
        <w:autoSpaceDE w:val="0"/>
        <w:autoSpaceDN w:val="0"/>
        <w:ind w:left="5103" w:firstLine="0"/>
        <w:jc w:val="right"/>
        <w:rPr>
          <w:rFonts w:cs="Arial"/>
        </w:rPr>
      </w:pPr>
      <w:r w:rsidRPr="00A26474">
        <w:rPr>
          <w:rFonts w:cs="Arial"/>
        </w:rPr>
        <w:t>____________________________________</w:t>
      </w:r>
    </w:p>
    <w:p w:rsidR="00773C24" w:rsidRPr="00A26474" w:rsidRDefault="00773C24" w:rsidP="00773C24">
      <w:pPr>
        <w:autoSpaceDE w:val="0"/>
        <w:autoSpaceDN w:val="0"/>
        <w:ind w:firstLine="0"/>
        <w:jc w:val="right"/>
        <w:rPr>
          <w:rFonts w:cs="Arial"/>
        </w:rPr>
      </w:pPr>
      <w:r w:rsidRPr="00A26474">
        <w:rPr>
          <w:rFonts w:cs="Arial"/>
        </w:rPr>
        <w:t>от__________________________________</w:t>
      </w:r>
    </w:p>
    <w:p w:rsidR="00773C24" w:rsidRPr="00A26474" w:rsidRDefault="00773C24" w:rsidP="00773C24">
      <w:pPr>
        <w:autoSpaceDE w:val="0"/>
        <w:autoSpaceDN w:val="0"/>
        <w:ind w:firstLine="0"/>
        <w:jc w:val="right"/>
        <w:rPr>
          <w:rFonts w:cs="Arial"/>
        </w:rPr>
      </w:pPr>
      <w:r w:rsidRPr="00A26474">
        <w:rPr>
          <w:rFonts w:cs="Arial"/>
        </w:rPr>
        <w:t>(Ф.И.О. полностью)</w:t>
      </w:r>
    </w:p>
    <w:p w:rsidR="00773C24" w:rsidRPr="00A26474" w:rsidRDefault="00773C24" w:rsidP="00773C24">
      <w:pPr>
        <w:autoSpaceDE w:val="0"/>
        <w:autoSpaceDN w:val="0"/>
        <w:ind w:left="5812" w:firstLine="0"/>
        <w:jc w:val="right"/>
        <w:rPr>
          <w:rFonts w:cs="Arial"/>
        </w:rPr>
      </w:pPr>
    </w:p>
    <w:p w:rsidR="00773C24" w:rsidRPr="00A26474" w:rsidRDefault="00773C24" w:rsidP="00773C24">
      <w:pPr>
        <w:autoSpaceDE w:val="0"/>
        <w:autoSpaceDN w:val="0"/>
        <w:ind w:left="5103" w:firstLine="0"/>
        <w:rPr>
          <w:rFonts w:cs="Arial"/>
        </w:rPr>
      </w:pPr>
      <w:r w:rsidRPr="00A26474">
        <w:rPr>
          <w:rFonts w:cs="Arial"/>
        </w:rPr>
        <w:t xml:space="preserve">Паспорт: </w:t>
      </w:r>
      <w:r w:rsidRPr="00A26474">
        <w:rPr>
          <w:rFonts w:cs="Arial"/>
          <w:lang w:val="en-US"/>
        </w:rPr>
        <w:t>c</w:t>
      </w:r>
      <w:r w:rsidRPr="00A26474">
        <w:rPr>
          <w:rFonts w:cs="Arial"/>
        </w:rPr>
        <w:t>ерия____________№__________</w:t>
      </w:r>
    </w:p>
    <w:p w:rsidR="00773C24" w:rsidRPr="00A26474" w:rsidRDefault="00773C24" w:rsidP="00773C24">
      <w:pPr>
        <w:autoSpaceDE w:val="0"/>
        <w:autoSpaceDN w:val="0"/>
        <w:ind w:left="5103" w:firstLine="0"/>
        <w:rPr>
          <w:rFonts w:cs="Arial"/>
        </w:rPr>
      </w:pPr>
      <w:r w:rsidRPr="00A26474">
        <w:rPr>
          <w:rFonts w:cs="Arial"/>
        </w:rPr>
        <w:t xml:space="preserve">Выдан_____________________________ </w:t>
      </w:r>
    </w:p>
    <w:p w:rsidR="00773C24" w:rsidRPr="00A26474" w:rsidRDefault="00773C24" w:rsidP="00773C24">
      <w:pPr>
        <w:autoSpaceDE w:val="0"/>
        <w:autoSpaceDN w:val="0"/>
        <w:ind w:left="5103" w:firstLine="0"/>
        <w:jc w:val="center"/>
        <w:rPr>
          <w:rFonts w:cs="Arial"/>
        </w:rPr>
      </w:pPr>
      <w:r w:rsidRPr="00A26474">
        <w:rPr>
          <w:rFonts w:cs="Arial"/>
        </w:rPr>
        <w:t>(кем, когда)</w:t>
      </w:r>
    </w:p>
    <w:p w:rsidR="00773C24" w:rsidRPr="00A26474" w:rsidRDefault="00773C24" w:rsidP="00773C24">
      <w:pPr>
        <w:autoSpaceDE w:val="0"/>
        <w:autoSpaceDN w:val="0"/>
        <w:ind w:left="5103" w:firstLine="0"/>
        <w:jc w:val="left"/>
        <w:rPr>
          <w:rFonts w:cs="Arial"/>
        </w:rPr>
      </w:pPr>
      <w:r w:rsidRPr="00A26474">
        <w:rPr>
          <w:rFonts w:cs="Arial"/>
        </w:rPr>
        <w:t>СНИЛС _____________________________</w:t>
      </w:r>
    </w:p>
    <w:p w:rsidR="00773C24" w:rsidRPr="00A26474" w:rsidRDefault="00773C24" w:rsidP="00773C24">
      <w:pPr>
        <w:autoSpaceDE w:val="0"/>
        <w:autoSpaceDN w:val="0"/>
        <w:ind w:left="5103" w:firstLine="0"/>
        <w:jc w:val="left"/>
        <w:rPr>
          <w:rFonts w:cs="Arial"/>
        </w:rPr>
      </w:pPr>
    </w:p>
    <w:p w:rsidR="00773C24" w:rsidRPr="00A26474" w:rsidRDefault="00773C24" w:rsidP="00773C24">
      <w:pPr>
        <w:autoSpaceDE w:val="0"/>
        <w:autoSpaceDN w:val="0"/>
        <w:ind w:firstLine="5103"/>
        <w:jc w:val="left"/>
        <w:rPr>
          <w:rFonts w:cs="Arial"/>
        </w:rPr>
      </w:pPr>
      <w:r w:rsidRPr="00A26474">
        <w:rPr>
          <w:rFonts w:cs="Arial"/>
        </w:rPr>
        <w:t>Проживающего (ей) по адресу:</w:t>
      </w:r>
    </w:p>
    <w:p w:rsidR="00773C24" w:rsidRPr="00A26474" w:rsidRDefault="00773C24" w:rsidP="00773C24">
      <w:pPr>
        <w:tabs>
          <w:tab w:val="center" w:pos="5103"/>
        </w:tabs>
        <w:autoSpaceDE w:val="0"/>
        <w:autoSpaceDN w:val="0"/>
        <w:ind w:left="5103" w:firstLine="0"/>
        <w:rPr>
          <w:rFonts w:cs="Arial"/>
        </w:rPr>
      </w:pPr>
      <w:r w:rsidRPr="00A26474">
        <w:rPr>
          <w:rFonts w:cs="Arial"/>
        </w:rPr>
        <w:t>___________________________________</w:t>
      </w:r>
    </w:p>
    <w:p w:rsidR="00773C24" w:rsidRPr="00A26474" w:rsidRDefault="00773C24" w:rsidP="00773C24">
      <w:pPr>
        <w:tabs>
          <w:tab w:val="center" w:pos="5103"/>
        </w:tabs>
        <w:autoSpaceDE w:val="0"/>
        <w:autoSpaceDN w:val="0"/>
        <w:jc w:val="right"/>
        <w:rPr>
          <w:rFonts w:cs="Arial"/>
        </w:rPr>
      </w:pPr>
      <w:r w:rsidRPr="00A26474">
        <w:rPr>
          <w:rFonts w:cs="Arial"/>
        </w:rPr>
        <w:t>____________________________________</w:t>
      </w:r>
    </w:p>
    <w:p w:rsidR="00773C24" w:rsidRPr="00A26474" w:rsidRDefault="0040376E" w:rsidP="00773C24">
      <w:pPr>
        <w:autoSpaceDE w:val="0"/>
        <w:autoSpaceDN w:val="0"/>
        <w:ind w:left="5103" w:firstLine="0"/>
        <w:jc w:val="left"/>
        <w:rPr>
          <w:rFonts w:cs="Arial"/>
        </w:rPr>
      </w:pPr>
      <w:r w:rsidRPr="00A26474">
        <w:rPr>
          <w:rFonts w:cs="Arial"/>
        </w:rPr>
        <w:t>Телефон: _</w:t>
      </w:r>
      <w:r w:rsidR="00773C24" w:rsidRPr="00A26474">
        <w:rPr>
          <w:rFonts w:cs="Arial"/>
        </w:rPr>
        <w:t>__________________________</w:t>
      </w:r>
    </w:p>
    <w:p w:rsidR="00773C24" w:rsidRPr="00A26474" w:rsidRDefault="00773C24" w:rsidP="00773C24">
      <w:pPr>
        <w:autoSpaceDE w:val="0"/>
        <w:autoSpaceDN w:val="0"/>
        <w:ind w:firstLine="4678"/>
        <w:jc w:val="center"/>
        <w:rPr>
          <w:rFonts w:cs="Arial"/>
        </w:rPr>
      </w:pPr>
      <w:r w:rsidRPr="00A26474">
        <w:rPr>
          <w:rFonts w:cs="Arial"/>
        </w:rPr>
        <w:t>Адрес для почтовой корреспонденции:</w:t>
      </w:r>
    </w:p>
    <w:p w:rsidR="00773C24" w:rsidRPr="00A26474" w:rsidRDefault="00773C24" w:rsidP="00773C24">
      <w:pPr>
        <w:autoSpaceDE w:val="0"/>
        <w:autoSpaceDN w:val="0"/>
        <w:jc w:val="right"/>
        <w:rPr>
          <w:rFonts w:cs="Arial"/>
        </w:rPr>
      </w:pPr>
      <w:r w:rsidRPr="00A26474">
        <w:rPr>
          <w:rFonts w:cs="Arial"/>
        </w:rPr>
        <w:t>___________________________________</w:t>
      </w:r>
    </w:p>
    <w:p w:rsidR="00773C24" w:rsidRPr="00A26474" w:rsidRDefault="00773C24" w:rsidP="00773C24">
      <w:pPr>
        <w:autoSpaceDE w:val="0"/>
        <w:autoSpaceDN w:val="0"/>
        <w:jc w:val="right"/>
        <w:rPr>
          <w:rFonts w:cs="Arial"/>
        </w:rPr>
      </w:pPr>
    </w:p>
    <w:p w:rsidR="00773C24" w:rsidRPr="00A26474" w:rsidRDefault="00773C24" w:rsidP="00773C24">
      <w:pPr>
        <w:autoSpaceDE w:val="0"/>
        <w:autoSpaceDN w:val="0"/>
        <w:adjustRightInd w:val="0"/>
        <w:ind w:firstLine="0"/>
        <w:jc w:val="center"/>
        <w:outlineLvl w:val="0"/>
        <w:rPr>
          <w:rFonts w:cs="Arial"/>
          <w:szCs w:val="28"/>
        </w:rPr>
      </w:pPr>
      <w:r w:rsidRPr="00A26474">
        <w:rPr>
          <w:rFonts w:cs="Arial"/>
        </w:rPr>
        <w:t>ЗАЯВЛЕНИЕ</w:t>
      </w:r>
      <w:r w:rsidRPr="00A26474">
        <w:rPr>
          <w:rFonts w:cs="Arial"/>
          <w:szCs w:val="28"/>
        </w:rPr>
        <w:t xml:space="preserve"> </w:t>
      </w:r>
    </w:p>
    <w:p w:rsidR="00773C24" w:rsidRPr="00A26474" w:rsidRDefault="00773C24" w:rsidP="00773C24">
      <w:pPr>
        <w:autoSpaceDE w:val="0"/>
        <w:autoSpaceDN w:val="0"/>
        <w:adjustRightInd w:val="0"/>
        <w:ind w:firstLine="0"/>
        <w:jc w:val="center"/>
        <w:outlineLvl w:val="0"/>
        <w:rPr>
          <w:rFonts w:cs="Arial"/>
        </w:rPr>
      </w:pPr>
      <w:r w:rsidRPr="00A26474">
        <w:rPr>
          <w:rFonts w:cs="Arial"/>
        </w:rPr>
        <w:t>о включении в Список граждан, изъявивших желание на получение социальной выплаты в планируемом году</w:t>
      </w:r>
    </w:p>
    <w:p w:rsidR="00773C24" w:rsidRPr="00A26474" w:rsidRDefault="00773C24" w:rsidP="00773C24">
      <w:pPr>
        <w:autoSpaceDE w:val="0"/>
        <w:autoSpaceDN w:val="0"/>
        <w:adjustRightInd w:val="0"/>
        <w:ind w:firstLine="0"/>
        <w:outlineLvl w:val="0"/>
        <w:rPr>
          <w:rFonts w:cs="Arial"/>
        </w:rPr>
      </w:pPr>
    </w:p>
    <w:p w:rsidR="00773C24" w:rsidRPr="00A26474" w:rsidRDefault="00773C24" w:rsidP="00773C24">
      <w:pPr>
        <w:tabs>
          <w:tab w:val="left" w:pos="9921"/>
        </w:tabs>
        <w:autoSpaceDE w:val="0"/>
        <w:autoSpaceDN w:val="0"/>
        <w:adjustRightInd w:val="0"/>
        <w:ind w:firstLine="709"/>
        <w:outlineLvl w:val="0"/>
        <w:rPr>
          <w:rFonts w:cs="Arial"/>
        </w:rPr>
      </w:pPr>
      <w:r w:rsidRPr="00A26474">
        <w:rPr>
          <w:rFonts w:cs="Arial"/>
        </w:rPr>
        <w:t>Прошу включить меня _________________________________________________, составом семьи</w:t>
      </w:r>
      <w:r w:rsidRPr="00A26474">
        <w:rPr>
          <w:rFonts w:cs="Arial"/>
          <w:spacing w:val="2"/>
        </w:rPr>
        <w:t xml:space="preserve"> ___ человек, в Список граждан, изъявивших желание на получение социальной выплаты в планируемом году по муниципальному образованию Березовский район на 20___год в рамках Порядка</w:t>
      </w:r>
      <w:r w:rsidRPr="00A26474">
        <w:rPr>
          <w:rFonts w:cs="Arial"/>
          <w:szCs w:val="28"/>
        </w:rPr>
        <w:t xml:space="preserve"> </w:t>
      </w:r>
      <w:r w:rsidRPr="00A26474">
        <w:rPr>
          <w:rFonts w:cs="Arial"/>
        </w:rPr>
        <w:t>предоставления гражданам из числа коренных малочисленных народов Ханты-Мансийского автономного округа-Югры социальных выплат</w:t>
      </w:r>
      <w:r w:rsidRPr="00A26474">
        <w:rPr>
          <w:rFonts w:cs="Arial"/>
          <w:spacing w:val="2"/>
        </w:rPr>
        <w:t xml:space="preserve">. </w:t>
      </w:r>
    </w:p>
    <w:p w:rsidR="00773C24" w:rsidRPr="00A26474" w:rsidRDefault="00773C24" w:rsidP="00773C24">
      <w:pPr>
        <w:tabs>
          <w:tab w:val="left" w:pos="9921"/>
        </w:tabs>
        <w:autoSpaceDE w:val="0"/>
        <w:autoSpaceDN w:val="0"/>
        <w:adjustRightInd w:val="0"/>
        <w:ind w:firstLine="709"/>
        <w:outlineLvl w:val="0"/>
        <w:rPr>
          <w:rFonts w:cs="Arial"/>
        </w:rPr>
      </w:pPr>
    </w:p>
    <w:p w:rsidR="00773C24" w:rsidRPr="00A26474" w:rsidRDefault="00773C24" w:rsidP="00773C24">
      <w:pPr>
        <w:spacing w:line="360" w:lineRule="auto"/>
        <w:ind w:right="-365" w:firstLine="0"/>
        <w:rPr>
          <w:rFonts w:cs="Arial"/>
          <w:spacing w:val="2"/>
        </w:rPr>
      </w:pPr>
      <w:r w:rsidRPr="00A26474">
        <w:rPr>
          <w:rFonts w:cs="Arial"/>
          <w:spacing w:val="2"/>
        </w:rPr>
        <w:t>«___» ___________ ______ г. ____________</w:t>
      </w:r>
    </w:p>
    <w:p w:rsidR="00773C24" w:rsidRPr="00A26474" w:rsidRDefault="00773C24" w:rsidP="00773C24">
      <w:pPr>
        <w:spacing w:line="360" w:lineRule="auto"/>
        <w:ind w:right="-365" w:firstLine="0"/>
        <w:rPr>
          <w:rFonts w:cs="Arial"/>
          <w:spacing w:val="2"/>
          <w:sz w:val="20"/>
        </w:rPr>
      </w:pPr>
      <w:r w:rsidRPr="00A26474">
        <w:rPr>
          <w:rFonts w:cs="Arial"/>
          <w:spacing w:val="2"/>
          <w:sz w:val="20"/>
        </w:rPr>
        <w:t xml:space="preserve">дата                                                </w:t>
      </w:r>
      <w:r w:rsidRPr="00A26474">
        <w:rPr>
          <w:rFonts w:cs="Arial"/>
          <w:spacing w:val="2"/>
          <w:sz w:val="20"/>
          <w:szCs w:val="20"/>
        </w:rPr>
        <w:t xml:space="preserve">подпись </w:t>
      </w:r>
    </w:p>
    <w:p w:rsidR="00773C24" w:rsidRPr="00A26474" w:rsidRDefault="00773C24" w:rsidP="00773C24">
      <w:pPr>
        <w:spacing w:line="360" w:lineRule="auto"/>
        <w:ind w:right="-365"/>
        <w:rPr>
          <w:rFonts w:cs="Arial"/>
          <w:spacing w:val="2"/>
          <w:szCs w:val="20"/>
        </w:rPr>
      </w:pPr>
    </w:p>
    <w:p w:rsidR="00773C24" w:rsidRPr="00A26474" w:rsidRDefault="00773C24" w:rsidP="00773C24">
      <w:pPr>
        <w:rPr>
          <w:rFonts w:cs="Arial"/>
          <w:szCs w:val="28"/>
        </w:rPr>
      </w:pPr>
    </w:p>
    <w:p w:rsidR="00773C24" w:rsidRPr="00A26474" w:rsidRDefault="00773C24" w:rsidP="00773C24">
      <w:pPr>
        <w:ind w:firstLine="709"/>
        <w:rPr>
          <w:rFonts w:cs="Arial"/>
          <w:szCs w:val="28"/>
        </w:rPr>
      </w:pPr>
    </w:p>
    <w:p w:rsidR="00773C24" w:rsidRPr="00A26474" w:rsidRDefault="00773C24" w:rsidP="00773C24">
      <w:pPr>
        <w:ind w:firstLine="0"/>
        <w:rPr>
          <w:rFonts w:cs="Arial"/>
        </w:rPr>
      </w:pPr>
      <w:r w:rsidRPr="00A26474">
        <w:rPr>
          <w:rFonts w:cs="Arial"/>
        </w:rPr>
        <w:t> </w:t>
      </w:r>
    </w:p>
    <w:p w:rsidR="00773C24" w:rsidRPr="00A26474" w:rsidRDefault="00773C24" w:rsidP="00773C24">
      <w:pPr>
        <w:ind w:firstLine="0"/>
        <w:jc w:val="left"/>
        <w:rPr>
          <w:rFonts w:cs="Arial"/>
          <w:szCs w:val="28"/>
        </w:rPr>
        <w:sectPr w:rsidR="00773C24" w:rsidRPr="00A26474">
          <w:pgSz w:w="11906" w:h="16838"/>
          <w:pgMar w:top="1134" w:right="567" w:bottom="1134" w:left="1418" w:header="709" w:footer="709" w:gutter="0"/>
          <w:cols w:space="720"/>
        </w:sectPr>
      </w:pPr>
    </w:p>
    <w:p w:rsidR="00773C24" w:rsidRPr="00A26474" w:rsidRDefault="00773C24" w:rsidP="00773C24">
      <w:pPr>
        <w:ind w:left="4962"/>
        <w:jc w:val="right"/>
        <w:rPr>
          <w:rFonts w:cs="Arial"/>
          <w:b/>
          <w:sz w:val="32"/>
          <w:szCs w:val="28"/>
        </w:rPr>
      </w:pPr>
      <w:r w:rsidRPr="00A26474">
        <w:rPr>
          <w:rFonts w:cs="Arial"/>
          <w:b/>
          <w:sz w:val="32"/>
          <w:szCs w:val="28"/>
        </w:rPr>
        <w:lastRenderedPageBreak/>
        <w:t>Приложение 3</w:t>
      </w:r>
    </w:p>
    <w:p w:rsidR="00773C24" w:rsidRPr="00A26474" w:rsidRDefault="00773C24" w:rsidP="00773C24">
      <w:pPr>
        <w:ind w:left="4962" w:firstLine="0"/>
        <w:jc w:val="right"/>
        <w:outlineLvl w:val="1"/>
        <w:rPr>
          <w:rFonts w:cs="Arial"/>
          <w:b/>
          <w:sz w:val="32"/>
          <w:szCs w:val="28"/>
        </w:rPr>
      </w:pPr>
      <w:r w:rsidRPr="00A26474">
        <w:rPr>
          <w:rFonts w:cs="Arial"/>
          <w:b/>
          <w:sz w:val="32"/>
          <w:szCs w:val="28"/>
        </w:rPr>
        <w:t xml:space="preserve">к </w:t>
      </w:r>
      <w:r w:rsidRPr="00A26474">
        <w:rPr>
          <w:rFonts w:cs="Arial"/>
          <w:b/>
          <w:bCs/>
          <w:iCs/>
          <w:sz w:val="32"/>
          <w:szCs w:val="28"/>
        </w:rPr>
        <w:t xml:space="preserve">Порядку </w:t>
      </w:r>
      <w:r w:rsidRPr="00A26474">
        <w:rPr>
          <w:rFonts w:cs="Arial"/>
          <w:b/>
          <w:sz w:val="32"/>
          <w:szCs w:val="28"/>
        </w:rPr>
        <w:t xml:space="preserve">предоставления </w:t>
      </w:r>
    </w:p>
    <w:p w:rsidR="00773C24" w:rsidRPr="00A26474" w:rsidRDefault="00773C24" w:rsidP="00773C24">
      <w:pPr>
        <w:ind w:left="4962" w:firstLine="0"/>
        <w:jc w:val="right"/>
        <w:outlineLvl w:val="1"/>
        <w:rPr>
          <w:rFonts w:cs="Arial"/>
          <w:b/>
          <w:sz w:val="32"/>
          <w:szCs w:val="28"/>
        </w:rPr>
      </w:pPr>
      <w:r w:rsidRPr="00A26474">
        <w:rPr>
          <w:rFonts w:cs="Arial"/>
          <w:b/>
          <w:sz w:val="32"/>
          <w:szCs w:val="28"/>
        </w:rPr>
        <w:t xml:space="preserve">гражданам из числа коренных </w:t>
      </w:r>
    </w:p>
    <w:p w:rsidR="00773C24" w:rsidRPr="00A26474" w:rsidRDefault="00773C24" w:rsidP="00773C24">
      <w:pPr>
        <w:ind w:left="4962" w:firstLine="0"/>
        <w:jc w:val="right"/>
        <w:outlineLvl w:val="1"/>
        <w:rPr>
          <w:rFonts w:cs="Arial"/>
          <w:b/>
          <w:sz w:val="32"/>
          <w:szCs w:val="28"/>
        </w:rPr>
      </w:pPr>
      <w:r w:rsidRPr="00A26474">
        <w:rPr>
          <w:rFonts w:cs="Arial"/>
          <w:b/>
          <w:sz w:val="32"/>
          <w:szCs w:val="28"/>
        </w:rPr>
        <w:t xml:space="preserve">малочисленных народов </w:t>
      </w:r>
    </w:p>
    <w:p w:rsidR="00773C24" w:rsidRPr="00A26474" w:rsidRDefault="00773C24" w:rsidP="00773C24">
      <w:pPr>
        <w:ind w:left="4962" w:firstLine="0"/>
        <w:jc w:val="right"/>
        <w:outlineLvl w:val="1"/>
        <w:rPr>
          <w:rFonts w:cs="Arial"/>
          <w:b/>
          <w:sz w:val="32"/>
          <w:szCs w:val="28"/>
        </w:rPr>
      </w:pPr>
      <w:r w:rsidRPr="00A26474">
        <w:rPr>
          <w:rFonts w:cs="Arial"/>
          <w:b/>
          <w:sz w:val="32"/>
          <w:szCs w:val="28"/>
        </w:rPr>
        <w:t xml:space="preserve">Ханты-Мансийского </w:t>
      </w:r>
    </w:p>
    <w:p w:rsidR="00773C24" w:rsidRPr="00A26474" w:rsidRDefault="00773C24" w:rsidP="00773C24">
      <w:pPr>
        <w:ind w:left="4962" w:firstLine="0"/>
        <w:jc w:val="right"/>
        <w:outlineLvl w:val="1"/>
        <w:rPr>
          <w:rFonts w:cs="Arial"/>
          <w:b/>
          <w:sz w:val="32"/>
          <w:szCs w:val="28"/>
        </w:rPr>
      </w:pPr>
      <w:r w:rsidRPr="00A26474">
        <w:rPr>
          <w:rFonts w:cs="Arial"/>
          <w:b/>
          <w:sz w:val="32"/>
          <w:szCs w:val="28"/>
        </w:rPr>
        <w:t xml:space="preserve">автономного округа-Югры </w:t>
      </w:r>
    </w:p>
    <w:p w:rsidR="00773C24" w:rsidRPr="00A26474" w:rsidRDefault="00773C24" w:rsidP="00773C24">
      <w:pPr>
        <w:ind w:left="4962" w:firstLine="0"/>
        <w:jc w:val="right"/>
        <w:outlineLvl w:val="1"/>
        <w:rPr>
          <w:rFonts w:cs="Arial"/>
          <w:b/>
          <w:bCs/>
          <w:iCs/>
          <w:sz w:val="32"/>
          <w:szCs w:val="28"/>
        </w:rPr>
      </w:pPr>
      <w:r w:rsidRPr="00A26474">
        <w:rPr>
          <w:rFonts w:cs="Arial"/>
          <w:b/>
          <w:sz w:val="32"/>
          <w:szCs w:val="28"/>
        </w:rPr>
        <w:t>социальных выплат</w:t>
      </w:r>
    </w:p>
    <w:p w:rsidR="00773C24" w:rsidRPr="00A26474" w:rsidRDefault="00773C24" w:rsidP="00773C24">
      <w:pPr>
        <w:ind w:left="4962" w:firstLine="0"/>
        <w:jc w:val="right"/>
        <w:outlineLvl w:val="1"/>
        <w:rPr>
          <w:rFonts w:cs="Arial"/>
          <w:b/>
          <w:bCs/>
          <w:iCs/>
          <w:szCs w:val="28"/>
        </w:rPr>
      </w:pPr>
    </w:p>
    <w:p w:rsidR="00773C24" w:rsidRPr="00A26474" w:rsidRDefault="00773C24" w:rsidP="00773C24">
      <w:pPr>
        <w:ind w:firstLine="0"/>
        <w:jc w:val="center"/>
        <w:rPr>
          <w:rFonts w:cs="Arial"/>
        </w:rPr>
      </w:pPr>
      <w:r w:rsidRPr="00A26474">
        <w:rPr>
          <w:rFonts w:cs="Arial"/>
        </w:rPr>
        <w:t>Список граждан, изъявивших желание получить социальную выплату в _____ году по муниципальному образованию Березовский район. из числа коренных малочисленных народов Ханты-Мансийского автономного округа-Югры</w:t>
      </w:r>
    </w:p>
    <w:tbl>
      <w:tblPr>
        <w:tblW w:w="1584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1047"/>
        <w:gridCol w:w="1058"/>
        <w:gridCol w:w="850"/>
        <w:gridCol w:w="948"/>
        <w:gridCol w:w="1217"/>
        <w:gridCol w:w="812"/>
        <w:gridCol w:w="1134"/>
        <w:gridCol w:w="1134"/>
        <w:gridCol w:w="1134"/>
        <w:gridCol w:w="1276"/>
        <w:gridCol w:w="1559"/>
        <w:gridCol w:w="988"/>
        <w:gridCol w:w="992"/>
        <w:gridCol w:w="992"/>
      </w:tblGrid>
      <w:tr w:rsidR="00773C24" w:rsidRPr="00A26474" w:rsidTr="00773C24">
        <w:tc>
          <w:tcPr>
            <w:tcW w:w="698" w:type="dxa"/>
            <w:vMerge w:val="restart"/>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w:t>
            </w:r>
          </w:p>
        </w:tc>
        <w:tc>
          <w:tcPr>
            <w:tcW w:w="5931" w:type="dxa"/>
            <w:gridSpan w:val="6"/>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Данные о гражданине и членах его семьи</w:t>
            </w:r>
          </w:p>
        </w:tc>
        <w:tc>
          <w:tcPr>
            <w:tcW w:w="2268" w:type="dxa"/>
            <w:gridSpan w:val="2"/>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Отметка о наличии первоочередного права на получение социальной выплаты</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Дата подачи заявления на участие в мероприятии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Реквизиты решения органа местного самоуправления, на основании которого гражданин признан участником мероприятия</w:t>
            </w:r>
          </w:p>
        </w:tc>
        <w:tc>
          <w:tcPr>
            <w:tcW w:w="4531" w:type="dxa"/>
            <w:gridSpan w:val="4"/>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Размер социальной выплаты</w:t>
            </w:r>
          </w:p>
        </w:tc>
      </w:tr>
      <w:tr w:rsidR="00773C24" w:rsidRPr="00A26474" w:rsidTr="00773C24">
        <w:tc>
          <w:tcPr>
            <w:tcW w:w="698" w:type="dxa"/>
            <w:vMerge/>
            <w:tcBorders>
              <w:top w:val="single" w:sz="4" w:space="0" w:color="auto"/>
              <w:left w:val="single" w:sz="4" w:space="0" w:color="auto"/>
              <w:bottom w:val="single" w:sz="4" w:space="0" w:color="auto"/>
              <w:right w:val="single" w:sz="4" w:space="0" w:color="auto"/>
            </w:tcBorders>
            <w:vAlign w:val="center"/>
            <w:hideMark/>
          </w:tcPr>
          <w:p w:rsidR="00773C24" w:rsidRPr="00A26474" w:rsidRDefault="00773C24">
            <w:pPr>
              <w:ind w:firstLine="0"/>
              <w:jc w:val="left"/>
              <w:rPr>
                <w:rFonts w:cs="Arial"/>
                <w:sz w:val="22"/>
                <w:szCs w:val="20"/>
              </w:rPr>
            </w:pPr>
          </w:p>
        </w:tc>
        <w:tc>
          <w:tcPr>
            <w:tcW w:w="1046" w:type="dxa"/>
            <w:vMerge w:val="restart"/>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ФИО заявителя</w:t>
            </w:r>
          </w:p>
        </w:tc>
        <w:tc>
          <w:tcPr>
            <w:tcW w:w="1058" w:type="dxa"/>
            <w:vMerge w:val="restart"/>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rPr>
                <w:rFonts w:cs="Arial"/>
                <w:sz w:val="22"/>
                <w:szCs w:val="20"/>
              </w:rPr>
            </w:pPr>
            <w:r w:rsidRPr="00A26474">
              <w:rPr>
                <w:rFonts w:cs="Arial"/>
                <w:sz w:val="22"/>
                <w:szCs w:val="20"/>
              </w:rPr>
              <w:t>Дата рождения</w:t>
            </w:r>
          </w:p>
        </w:tc>
        <w:tc>
          <w:tcPr>
            <w:tcW w:w="1798" w:type="dxa"/>
            <w:gridSpan w:val="2"/>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Документ, удостоверяющий личность</w:t>
            </w:r>
          </w:p>
        </w:tc>
        <w:tc>
          <w:tcPr>
            <w:tcW w:w="1217" w:type="dxa"/>
            <w:vMerge w:val="restart"/>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Количество членов семьи (человек)</w:t>
            </w:r>
          </w:p>
        </w:tc>
        <w:tc>
          <w:tcPr>
            <w:tcW w:w="812" w:type="dxa"/>
            <w:vMerge w:val="restart"/>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ФИО членов семьи, степень родства, дата рождения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Граждане из числа участников специальной военной операции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Семья, имеющая 3 и более детей</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73C24" w:rsidRPr="00A26474" w:rsidRDefault="00773C24">
            <w:pPr>
              <w:ind w:firstLine="0"/>
              <w:jc w:val="left"/>
              <w:rPr>
                <w:rFonts w:cs="Arial"/>
                <w:sz w:val="22"/>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73C24" w:rsidRPr="00A26474" w:rsidRDefault="00773C24">
            <w:pPr>
              <w:ind w:firstLine="0"/>
              <w:jc w:val="left"/>
              <w:rPr>
                <w:rFonts w:cs="Arial"/>
                <w:sz w:val="22"/>
                <w:szCs w:val="20"/>
              </w:rPr>
            </w:pPr>
          </w:p>
        </w:tc>
        <w:tc>
          <w:tcPr>
            <w:tcW w:w="1559" w:type="dxa"/>
            <w:vMerge w:val="restart"/>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 xml:space="preserve">Расчетная стоимость 1 кв.м. общей площади жилого помещения, установленной Региональной службой по тарифам Ханты-Мансийского автономного округа-Югры для муниципального </w:t>
            </w:r>
            <w:r w:rsidRPr="00A26474">
              <w:rPr>
                <w:rFonts w:cs="Arial"/>
                <w:sz w:val="22"/>
                <w:szCs w:val="20"/>
              </w:rPr>
              <w:lastRenderedPageBreak/>
              <w:t>образования Березовский район</w:t>
            </w:r>
          </w:p>
        </w:tc>
        <w:tc>
          <w:tcPr>
            <w:tcW w:w="988" w:type="dxa"/>
            <w:vMerge w:val="restart"/>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lastRenderedPageBreak/>
              <w:t>Размер общей площади жилого помещения на семью (кв.м.)</w:t>
            </w:r>
          </w:p>
        </w:tc>
        <w:tc>
          <w:tcPr>
            <w:tcW w:w="992" w:type="dxa"/>
            <w:vMerge w:val="restart"/>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 xml:space="preserve">Кадастровой стоимости жилых помещений (доли в праве), находящихся в собственности либо занимаемых по </w:t>
            </w:r>
            <w:r w:rsidRPr="00A26474">
              <w:rPr>
                <w:rFonts w:cs="Arial"/>
                <w:sz w:val="22"/>
                <w:szCs w:val="20"/>
              </w:rPr>
              <w:lastRenderedPageBreak/>
              <w:t>договору социального найма жилого помещения</w:t>
            </w:r>
          </w:p>
        </w:tc>
        <w:tc>
          <w:tcPr>
            <w:tcW w:w="992" w:type="dxa"/>
            <w:vMerge w:val="restart"/>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lastRenderedPageBreak/>
              <w:t>Всего (гр.13-гр.</w:t>
            </w:r>
            <w:r w:rsidR="0040376E" w:rsidRPr="00A26474">
              <w:rPr>
                <w:rFonts w:cs="Arial"/>
                <w:sz w:val="22"/>
                <w:szCs w:val="20"/>
              </w:rPr>
              <w:t>12) *</w:t>
            </w:r>
          </w:p>
          <w:p w:rsidR="00773C24" w:rsidRPr="00A26474" w:rsidRDefault="00773C24">
            <w:pPr>
              <w:ind w:firstLine="0"/>
              <w:jc w:val="center"/>
              <w:rPr>
                <w:rFonts w:cs="Arial"/>
                <w:sz w:val="22"/>
                <w:szCs w:val="20"/>
              </w:rPr>
            </w:pPr>
            <w:r w:rsidRPr="00A26474">
              <w:rPr>
                <w:rFonts w:cs="Arial"/>
                <w:sz w:val="22"/>
                <w:szCs w:val="20"/>
              </w:rPr>
              <w:t>гр. 10</w:t>
            </w:r>
          </w:p>
        </w:tc>
      </w:tr>
      <w:tr w:rsidR="00773C24" w:rsidRPr="00A26474" w:rsidTr="00773C24">
        <w:tc>
          <w:tcPr>
            <w:tcW w:w="698" w:type="dxa"/>
            <w:vMerge/>
            <w:tcBorders>
              <w:top w:val="single" w:sz="4" w:space="0" w:color="auto"/>
              <w:left w:val="single" w:sz="4" w:space="0" w:color="auto"/>
              <w:bottom w:val="single" w:sz="4" w:space="0" w:color="auto"/>
              <w:right w:val="single" w:sz="4" w:space="0" w:color="auto"/>
            </w:tcBorders>
            <w:vAlign w:val="center"/>
            <w:hideMark/>
          </w:tcPr>
          <w:p w:rsidR="00773C24" w:rsidRPr="00A26474" w:rsidRDefault="00773C24">
            <w:pPr>
              <w:ind w:firstLine="0"/>
              <w:jc w:val="left"/>
              <w:rPr>
                <w:rFonts w:cs="Arial"/>
                <w:sz w:val="22"/>
                <w:szCs w:val="20"/>
              </w:rPr>
            </w:pPr>
          </w:p>
        </w:tc>
        <w:tc>
          <w:tcPr>
            <w:tcW w:w="5931" w:type="dxa"/>
            <w:vMerge/>
            <w:tcBorders>
              <w:top w:val="single" w:sz="4" w:space="0" w:color="auto"/>
              <w:left w:val="single" w:sz="4" w:space="0" w:color="auto"/>
              <w:bottom w:val="single" w:sz="4" w:space="0" w:color="auto"/>
              <w:right w:val="single" w:sz="4" w:space="0" w:color="auto"/>
            </w:tcBorders>
            <w:vAlign w:val="center"/>
            <w:hideMark/>
          </w:tcPr>
          <w:p w:rsidR="00773C24" w:rsidRPr="00A26474" w:rsidRDefault="00773C24">
            <w:pPr>
              <w:ind w:firstLine="0"/>
              <w:jc w:val="left"/>
              <w:rPr>
                <w:rFonts w:cs="Arial"/>
                <w:sz w:val="22"/>
                <w:szCs w:val="20"/>
              </w:rPr>
            </w:pPr>
          </w:p>
        </w:tc>
        <w:tc>
          <w:tcPr>
            <w:tcW w:w="1058" w:type="dxa"/>
            <w:vMerge/>
            <w:tcBorders>
              <w:top w:val="single" w:sz="4" w:space="0" w:color="auto"/>
              <w:left w:val="single" w:sz="4" w:space="0" w:color="auto"/>
              <w:bottom w:val="single" w:sz="4" w:space="0" w:color="auto"/>
              <w:right w:val="single" w:sz="4" w:space="0" w:color="auto"/>
            </w:tcBorders>
            <w:vAlign w:val="center"/>
            <w:hideMark/>
          </w:tcPr>
          <w:p w:rsidR="00773C24" w:rsidRPr="00A26474" w:rsidRDefault="00773C24">
            <w:pPr>
              <w:ind w:firstLine="0"/>
              <w:jc w:val="left"/>
              <w:rPr>
                <w:rFonts w:cs="Arial"/>
                <w:sz w:val="22"/>
                <w:szCs w:val="20"/>
              </w:rPr>
            </w:pPr>
          </w:p>
        </w:tc>
        <w:tc>
          <w:tcPr>
            <w:tcW w:w="850" w:type="dxa"/>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rPr>
                <w:rFonts w:cs="Arial"/>
                <w:sz w:val="22"/>
                <w:szCs w:val="20"/>
              </w:rPr>
            </w:pPr>
            <w:r w:rsidRPr="00A26474">
              <w:rPr>
                <w:rFonts w:cs="Arial"/>
                <w:sz w:val="22"/>
                <w:szCs w:val="20"/>
              </w:rPr>
              <w:t>Серия, номер</w:t>
            </w:r>
          </w:p>
        </w:tc>
        <w:tc>
          <w:tcPr>
            <w:tcW w:w="948" w:type="dxa"/>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Кем, когда выдан</w:t>
            </w:r>
          </w:p>
        </w:tc>
        <w:tc>
          <w:tcPr>
            <w:tcW w:w="1217" w:type="dxa"/>
            <w:vMerge/>
            <w:tcBorders>
              <w:top w:val="single" w:sz="4" w:space="0" w:color="auto"/>
              <w:left w:val="single" w:sz="4" w:space="0" w:color="auto"/>
              <w:bottom w:val="single" w:sz="4" w:space="0" w:color="auto"/>
              <w:right w:val="single" w:sz="4" w:space="0" w:color="auto"/>
            </w:tcBorders>
            <w:vAlign w:val="center"/>
            <w:hideMark/>
          </w:tcPr>
          <w:p w:rsidR="00773C24" w:rsidRPr="00A26474" w:rsidRDefault="00773C24">
            <w:pPr>
              <w:ind w:firstLine="0"/>
              <w:jc w:val="left"/>
              <w:rPr>
                <w:rFonts w:cs="Arial"/>
                <w:sz w:val="22"/>
                <w:szCs w:val="20"/>
              </w:rPr>
            </w:pPr>
          </w:p>
        </w:tc>
        <w:tc>
          <w:tcPr>
            <w:tcW w:w="812" w:type="dxa"/>
            <w:vMerge/>
            <w:tcBorders>
              <w:top w:val="single" w:sz="4" w:space="0" w:color="auto"/>
              <w:left w:val="single" w:sz="4" w:space="0" w:color="auto"/>
              <w:bottom w:val="single" w:sz="4" w:space="0" w:color="auto"/>
              <w:right w:val="single" w:sz="4" w:space="0" w:color="auto"/>
            </w:tcBorders>
            <w:vAlign w:val="center"/>
            <w:hideMark/>
          </w:tcPr>
          <w:p w:rsidR="00773C24" w:rsidRPr="00A26474" w:rsidRDefault="00773C24">
            <w:pPr>
              <w:ind w:firstLine="0"/>
              <w:jc w:val="left"/>
              <w:rPr>
                <w:rFonts w:cs="Arial"/>
                <w:sz w:val="22"/>
                <w:szCs w:val="20"/>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773C24" w:rsidRPr="00A26474" w:rsidRDefault="00773C24">
            <w:pPr>
              <w:ind w:firstLine="0"/>
              <w:jc w:val="left"/>
              <w:rPr>
                <w:rFonts w:cs="Arial"/>
                <w:sz w:val="22"/>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73C24" w:rsidRPr="00A26474" w:rsidRDefault="00773C24">
            <w:pPr>
              <w:ind w:firstLine="0"/>
              <w:jc w:val="left"/>
              <w:rPr>
                <w:rFonts w:cs="Arial"/>
                <w:sz w:val="22"/>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73C24" w:rsidRPr="00A26474" w:rsidRDefault="00773C24">
            <w:pPr>
              <w:ind w:firstLine="0"/>
              <w:jc w:val="left"/>
              <w:rPr>
                <w:rFonts w:cs="Arial"/>
                <w:sz w:val="22"/>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73C24" w:rsidRPr="00A26474" w:rsidRDefault="00773C24">
            <w:pPr>
              <w:ind w:firstLine="0"/>
              <w:jc w:val="left"/>
              <w:rPr>
                <w:rFonts w:cs="Arial"/>
                <w:sz w:val="22"/>
                <w:szCs w:val="20"/>
              </w:rPr>
            </w:pPr>
          </w:p>
        </w:tc>
        <w:tc>
          <w:tcPr>
            <w:tcW w:w="4531" w:type="dxa"/>
            <w:vMerge/>
            <w:tcBorders>
              <w:top w:val="single" w:sz="4" w:space="0" w:color="auto"/>
              <w:left w:val="single" w:sz="4" w:space="0" w:color="auto"/>
              <w:bottom w:val="single" w:sz="4" w:space="0" w:color="auto"/>
              <w:right w:val="single" w:sz="4" w:space="0" w:color="auto"/>
            </w:tcBorders>
            <w:vAlign w:val="center"/>
            <w:hideMark/>
          </w:tcPr>
          <w:p w:rsidR="00773C24" w:rsidRPr="00A26474" w:rsidRDefault="00773C24">
            <w:pPr>
              <w:ind w:firstLine="0"/>
              <w:jc w:val="left"/>
              <w:rPr>
                <w:rFonts w:cs="Arial"/>
                <w:sz w:val="22"/>
                <w:szCs w:val="20"/>
              </w:rPr>
            </w:pPr>
          </w:p>
        </w:tc>
        <w:tc>
          <w:tcPr>
            <w:tcW w:w="988" w:type="dxa"/>
            <w:vMerge/>
            <w:tcBorders>
              <w:top w:val="single" w:sz="4" w:space="0" w:color="auto"/>
              <w:left w:val="single" w:sz="4" w:space="0" w:color="auto"/>
              <w:bottom w:val="single" w:sz="4" w:space="0" w:color="auto"/>
              <w:right w:val="single" w:sz="4" w:space="0" w:color="auto"/>
            </w:tcBorders>
            <w:vAlign w:val="center"/>
            <w:hideMark/>
          </w:tcPr>
          <w:p w:rsidR="00773C24" w:rsidRPr="00A26474" w:rsidRDefault="00773C24">
            <w:pPr>
              <w:ind w:firstLine="0"/>
              <w:jc w:val="left"/>
              <w:rPr>
                <w:rFonts w:cs="Arial"/>
                <w:sz w:val="22"/>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73C24" w:rsidRPr="00A26474" w:rsidRDefault="00773C24">
            <w:pPr>
              <w:ind w:firstLine="0"/>
              <w:jc w:val="left"/>
              <w:rPr>
                <w:rFonts w:cs="Arial"/>
                <w:sz w:val="22"/>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73C24" w:rsidRPr="00A26474" w:rsidRDefault="00773C24">
            <w:pPr>
              <w:ind w:firstLine="0"/>
              <w:jc w:val="left"/>
              <w:rPr>
                <w:rFonts w:cs="Arial"/>
                <w:sz w:val="22"/>
                <w:szCs w:val="20"/>
              </w:rPr>
            </w:pPr>
          </w:p>
        </w:tc>
      </w:tr>
      <w:tr w:rsidR="00773C24" w:rsidRPr="00A26474" w:rsidTr="00773C24">
        <w:tc>
          <w:tcPr>
            <w:tcW w:w="698" w:type="dxa"/>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1</w:t>
            </w:r>
          </w:p>
        </w:tc>
        <w:tc>
          <w:tcPr>
            <w:tcW w:w="1046" w:type="dxa"/>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2</w:t>
            </w:r>
          </w:p>
        </w:tc>
        <w:tc>
          <w:tcPr>
            <w:tcW w:w="1058" w:type="dxa"/>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rPr>
                <w:rFonts w:cs="Arial"/>
                <w:sz w:val="22"/>
                <w:szCs w:val="20"/>
              </w:rPr>
            </w:pPr>
            <w:r w:rsidRPr="00A26474">
              <w:rPr>
                <w:rFonts w:cs="Arial"/>
                <w:sz w:val="22"/>
                <w:szCs w:val="20"/>
              </w:rPr>
              <w:t>3</w:t>
            </w:r>
          </w:p>
        </w:tc>
        <w:tc>
          <w:tcPr>
            <w:tcW w:w="850" w:type="dxa"/>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rPr>
                <w:rFonts w:cs="Arial"/>
                <w:sz w:val="22"/>
                <w:szCs w:val="20"/>
              </w:rPr>
            </w:pPr>
            <w:r w:rsidRPr="00A26474">
              <w:rPr>
                <w:rFonts w:cs="Arial"/>
                <w:sz w:val="22"/>
                <w:szCs w:val="20"/>
              </w:rPr>
              <w:t>4</w:t>
            </w:r>
          </w:p>
        </w:tc>
        <w:tc>
          <w:tcPr>
            <w:tcW w:w="948" w:type="dxa"/>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5</w:t>
            </w:r>
          </w:p>
        </w:tc>
        <w:tc>
          <w:tcPr>
            <w:tcW w:w="1217" w:type="dxa"/>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6</w:t>
            </w:r>
          </w:p>
        </w:tc>
        <w:tc>
          <w:tcPr>
            <w:tcW w:w="812" w:type="dxa"/>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7</w:t>
            </w:r>
          </w:p>
        </w:tc>
        <w:tc>
          <w:tcPr>
            <w:tcW w:w="1134" w:type="dxa"/>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8</w:t>
            </w:r>
          </w:p>
        </w:tc>
        <w:tc>
          <w:tcPr>
            <w:tcW w:w="1134" w:type="dxa"/>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9</w:t>
            </w:r>
          </w:p>
        </w:tc>
        <w:tc>
          <w:tcPr>
            <w:tcW w:w="1134" w:type="dxa"/>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10</w:t>
            </w:r>
          </w:p>
        </w:tc>
        <w:tc>
          <w:tcPr>
            <w:tcW w:w="1276" w:type="dxa"/>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11</w:t>
            </w:r>
          </w:p>
        </w:tc>
        <w:tc>
          <w:tcPr>
            <w:tcW w:w="1559" w:type="dxa"/>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12</w:t>
            </w:r>
          </w:p>
        </w:tc>
        <w:tc>
          <w:tcPr>
            <w:tcW w:w="988" w:type="dxa"/>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13</w:t>
            </w:r>
          </w:p>
        </w:tc>
        <w:tc>
          <w:tcPr>
            <w:tcW w:w="992" w:type="dxa"/>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14</w:t>
            </w:r>
          </w:p>
        </w:tc>
        <w:tc>
          <w:tcPr>
            <w:tcW w:w="992" w:type="dxa"/>
            <w:tcBorders>
              <w:top w:val="single" w:sz="4" w:space="0" w:color="auto"/>
              <w:left w:val="single" w:sz="4" w:space="0" w:color="auto"/>
              <w:bottom w:val="single" w:sz="4" w:space="0" w:color="auto"/>
              <w:right w:val="single" w:sz="4" w:space="0" w:color="auto"/>
            </w:tcBorders>
            <w:hideMark/>
          </w:tcPr>
          <w:p w:rsidR="00773C24" w:rsidRPr="00A26474" w:rsidRDefault="00773C24">
            <w:pPr>
              <w:ind w:firstLine="0"/>
              <w:jc w:val="center"/>
              <w:rPr>
                <w:rFonts w:cs="Arial"/>
                <w:sz w:val="22"/>
                <w:szCs w:val="20"/>
              </w:rPr>
            </w:pPr>
            <w:r w:rsidRPr="00A26474">
              <w:rPr>
                <w:rFonts w:cs="Arial"/>
                <w:sz w:val="22"/>
                <w:szCs w:val="20"/>
              </w:rPr>
              <w:t>15</w:t>
            </w:r>
          </w:p>
        </w:tc>
      </w:tr>
    </w:tbl>
    <w:p w:rsidR="00773C24" w:rsidRPr="00A26474" w:rsidRDefault="00773C24" w:rsidP="00773C24">
      <w:pPr>
        <w:ind w:firstLine="0"/>
        <w:jc w:val="left"/>
        <w:rPr>
          <w:rFonts w:cs="Arial"/>
        </w:rPr>
        <w:sectPr w:rsidR="00773C24" w:rsidRPr="00A26474">
          <w:pgSz w:w="16838" w:h="11906" w:orient="landscape"/>
          <w:pgMar w:top="1134" w:right="567" w:bottom="1134" w:left="1418" w:header="709" w:footer="709" w:gutter="0"/>
          <w:cols w:space="720"/>
        </w:sectPr>
      </w:pPr>
    </w:p>
    <w:p w:rsidR="00773C24" w:rsidRPr="00A26474" w:rsidRDefault="00773C24" w:rsidP="0030699D">
      <w:pPr>
        <w:ind w:firstLine="0"/>
        <w:jc w:val="right"/>
        <w:rPr>
          <w:rFonts w:cs="Arial"/>
          <w:spacing w:val="2"/>
          <w:sz w:val="20"/>
          <w:szCs w:val="20"/>
        </w:rPr>
      </w:pPr>
      <w:r w:rsidRPr="00A26474">
        <w:rPr>
          <w:rFonts w:cs="Arial"/>
        </w:rPr>
        <w:lastRenderedPageBreak/>
        <w:t> </w:t>
      </w:r>
      <w:r w:rsidRPr="00A26474">
        <w:rPr>
          <w:rFonts w:cs="Arial"/>
          <w:szCs w:val="28"/>
        </w:rPr>
        <w:t xml:space="preserve"> </w:t>
      </w:r>
    </w:p>
    <w:p w:rsidR="0030699D" w:rsidRPr="00A26474" w:rsidRDefault="0030699D" w:rsidP="0030699D">
      <w:pPr>
        <w:ind w:firstLine="709"/>
      </w:pPr>
      <w:r w:rsidRPr="00A26474">
        <w:t xml:space="preserve">(приложение 4 к Порядку изложено в редакции постановления Администрации                    </w:t>
      </w:r>
      <w:hyperlink r:id="rId258" w:tooltip="постановление от 23.04.2026 0:00:00 №390 Администрация Березовского района&#10;&#10;О внесении изменений в постановление администрации Березовского района от 18.05.2022 № 725 «Об утверждении Порядков реализации муниципальной программы «Развитие жилищной сферы в Березовском районе» &#10;" w:history="1">
        <w:r w:rsidRPr="00A26474">
          <w:rPr>
            <w:rStyle w:val="ab"/>
          </w:rPr>
          <w:t>от 23.04.2026 № 390</w:t>
        </w:r>
      </w:hyperlink>
      <w:r w:rsidRPr="00A26474">
        <w:t>)</w:t>
      </w:r>
    </w:p>
    <w:p w:rsidR="0030699D" w:rsidRPr="00A26474" w:rsidRDefault="0030699D" w:rsidP="0030699D">
      <w:pPr>
        <w:ind w:firstLine="0"/>
        <w:jc w:val="right"/>
        <w:rPr>
          <w:rFonts w:cs="Arial"/>
          <w:b/>
        </w:rPr>
      </w:pPr>
      <w:r w:rsidRPr="00A26474">
        <w:rPr>
          <w:rFonts w:cs="Arial"/>
          <w:b/>
        </w:rPr>
        <w:t>Приложение 4</w:t>
      </w:r>
    </w:p>
    <w:p w:rsidR="0030699D" w:rsidRPr="00A26474" w:rsidRDefault="0030699D" w:rsidP="0030699D">
      <w:pPr>
        <w:ind w:left="4962" w:firstLine="0"/>
        <w:jc w:val="right"/>
        <w:outlineLvl w:val="1"/>
        <w:rPr>
          <w:rFonts w:cs="Arial"/>
          <w:b/>
          <w:bCs/>
          <w:iCs/>
        </w:rPr>
      </w:pPr>
      <w:r w:rsidRPr="00A26474">
        <w:rPr>
          <w:rFonts w:cs="Arial"/>
          <w:b/>
        </w:rPr>
        <w:t xml:space="preserve">к </w:t>
      </w:r>
      <w:r w:rsidRPr="00A26474">
        <w:rPr>
          <w:rFonts w:cs="Arial"/>
          <w:b/>
          <w:bCs/>
          <w:iCs/>
        </w:rPr>
        <w:t xml:space="preserve">Порядку </w:t>
      </w:r>
      <w:r w:rsidRPr="00A26474">
        <w:rPr>
          <w:rFonts w:cs="Arial"/>
          <w:b/>
        </w:rPr>
        <w:t>предоставления гражданам из числа коренных малочисленных народов Ханты-Мансийского автономного округа-Югры социальных выплат</w:t>
      </w:r>
    </w:p>
    <w:p w:rsidR="0030699D" w:rsidRPr="00A26474" w:rsidRDefault="0030699D" w:rsidP="0030699D">
      <w:pPr>
        <w:ind w:left="5812" w:firstLine="0"/>
        <w:jc w:val="right"/>
        <w:rPr>
          <w:rFonts w:cs="Arial"/>
        </w:rPr>
      </w:pPr>
    </w:p>
    <w:p w:rsidR="0030699D" w:rsidRPr="00A26474" w:rsidRDefault="0030699D" w:rsidP="0030699D">
      <w:pPr>
        <w:ind w:left="5812" w:firstLine="0"/>
        <w:jc w:val="right"/>
        <w:rPr>
          <w:rFonts w:cs="Arial"/>
        </w:rPr>
      </w:pPr>
      <w:r w:rsidRPr="00A26474">
        <w:rPr>
          <w:rFonts w:cs="Arial"/>
        </w:rPr>
        <w:t>Главе Березовского района</w:t>
      </w:r>
    </w:p>
    <w:p w:rsidR="0030699D" w:rsidRPr="00A26474" w:rsidRDefault="0030699D" w:rsidP="0030699D">
      <w:pPr>
        <w:ind w:left="5103" w:firstLine="0"/>
        <w:jc w:val="right"/>
        <w:rPr>
          <w:rFonts w:cs="Arial"/>
        </w:rPr>
      </w:pPr>
      <w:r w:rsidRPr="00A26474">
        <w:rPr>
          <w:rFonts w:cs="Arial"/>
        </w:rPr>
        <w:t>__________________________________</w:t>
      </w:r>
    </w:p>
    <w:p w:rsidR="0030699D" w:rsidRPr="00A26474" w:rsidRDefault="0030699D" w:rsidP="0030699D">
      <w:pPr>
        <w:ind w:firstLine="0"/>
        <w:jc w:val="right"/>
        <w:rPr>
          <w:rFonts w:cs="Arial"/>
        </w:rPr>
      </w:pPr>
      <w:r w:rsidRPr="00A26474">
        <w:rPr>
          <w:rFonts w:cs="Arial"/>
        </w:rPr>
        <w:t>от________________________________</w:t>
      </w:r>
    </w:p>
    <w:p w:rsidR="0030699D" w:rsidRPr="00A26474" w:rsidRDefault="0030699D" w:rsidP="0030699D">
      <w:pPr>
        <w:ind w:firstLine="0"/>
        <w:jc w:val="right"/>
        <w:rPr>
          <w:rFonts w:cs="Arial"/>
        </w:rPr>
      </w:pPr>
      <w:r w:rsidRPr="00A26474">
        <w:rPr>
          <w:rFonts w:cs="Arial"/>
        </w:rPr>
        <w:t>(Ф.И.О. полностью)</w:t>
      </w:r>
    </w:p>
    <w:p w:rsidR="0030699D" w:rsidRPr="00A26474" w:rsidRDefault="0030699D" w:rsidP="0030699D">
      <w:pPr>
        <w:ind w:left="5812" w:firstLine="0"/>
        <w:jc w:val="right"/>
        <w:rPr>
          <w:rFonts w:cs="Arial"/>
        </w:rPr>
      </w:pPr>
    </w:p>
    <w:p w:rsidR="0030699D" w:rsidRPr="00A26474" w:rsidRDefault="0030699D" w:rsidP="0030699D">
      <w:pPr>
        <w:ind w:left="5103" w:firstLine="0"/>
        <w:jc w:val="right"/>
        <w:rPr>
          <w:rFonts w:cs="Arial"/>
        </w:rPr>
      </w:pPr>
      <w:r w:rsidRPr="00A26474">
        <w:rPr>
          <w:rFonts w:cs="Arial"/>
        </w:rPr>
        <w:t xml:space="preserve">Паспорт: </w:t>
      </w:r>
      <w:r w:rsidRPr="00A26474">
        <w:rPr>
          <w:rFonts w:cs="Arial"/>
          <w:lang w:val="en-US"/>
        </w:rPr>
        <w:t>c</w:t>
      </w:r>
      <w:r w:rsidRPr="00A26474">
        <w:rPr>
          <w:rFonts w:cs="Arial"/>
        </w:rPr>
        <w:t>ерия____________№__________</w:t>
      </w:r>
    </w:p>
    <w:p w:rsidR="0030699D" w:rsidRPr="00A26474" w:rsidRDefault="0030699D" w:rsidP="0030699D">
      <w:pPr>
        <w:ind w:left="5103" w:firstLine="0"/>
        <w:jc w:val="right"/>
        <w:rPr>
          <w:rFonts w:cs="Arial"/>
        </w:rPr>
      </w:pPr>
      <w:r w:rsidRPr="00A26474">
        <w:rPr>
          <w:rFonts w:cs="Arial"/>
        </w:rPr>
        <w:t>Выдан____________________________</w:t>
      </w:r>
    </w:p>
    <w:p w:rsidR="0030699D" w:rsidRPr="00A26474" w:rsidRDefault="0030699D" w:rsidP="0030699D">
      <w:pPr>
        <w:ind w:left="5103" w:firstLine="0"/>
        <w:jc w:val="right"/>
        <w:rPr>
          <w:rFonts w:cs="Arial"/>
        </w:rPr>
      </w:pPr>
      <w:r w:rsidRPr="00A26474">
        <w:rPr>
          <w:rFonts w:cs="Arial"/>
        </w:rPr>
        <w:t>(кем, когда)</w:t>
      </w:r>
    </w:p>
    <w:p w:rsidR="0030699D" w:rsidRPr="00A26474" w:rsidRDefault="0030699D" w:rsidP="0030699D">
      <w:pPr>
        <w:ind w:left="5103" w:firstLine="0"/>
        <w:jc w:val="right"/>
        <w:rPr>
          <w:rFonts w:cs="Arial"/>
        </w:rPr>
      </w:pPr>
      <w:r w:rsidRPr="00A26474">
        <w:rPr>
          <w:rFonts w:cs="Arial"/>
        </w:rPr>
        <w:t>СНИЛС ___________________________</w:t>
      </w:r>
    </w:p>
    <w:p w:rsidR="0030699D" w:rsidRPr="00A26474" w:rsidRDefault="0030699D" w:rsidP="0030699D">
      <w:pPr>
        <w:ind w:left="5103" w:firstLine="0"/>
        <w:jc w:val="right"/>
        <w:rPr>
          <w:rFonts w:cs="Arial"/>
        </w:rPr>
      </w:pPr>
    </w:p>
    <w:p w:rsidR="0030699D" w:rsidRPr="00A26474" w:rsidRDefault="0030699D" w:rsidP="0030699D">
      <w:pPr>
        <w:ind w:firstLine="5103"/>
        <w:jc w:val="right"/>
        <w:rPr>
          <w:rFonts w:cs="Arial"/>
        </w:rPr>
      </w:pPr>
      <w:r w:rsidRPr="00A26474">
        <w:rPr>
          <w:rFonts w:cs="Arial"/>
        </w:rPr>
        <w:t>Проживающего (ей) по адресу:</w:t>
      </w:r>
    </w:p>
    <w:p w:rsidR="0030699D" w:rsidRPr="00A26474" w:rsidRDefault="0030699D" w:rsidP="0030699D">
      <w:pPr>
        <w:tabs>
          <w:tab w:val="center" w:pos="5103"/>
        </w:tabs>
        <w:ind w:left="5103" w:firstLine="0"/>
        <w:jc w:val="right"/>
        <w:rPr>
          <w:rFonts w:cs="Arial"/>
        </w:rPr>
      </w:pPr>
      <w:r w:rsidRPr="00A26474">
        <w:rPr>
          <w:rFonts w:cs="Arial"/>
        </w:rPr>
        <w:t>__________________________________</w:t>
      </w:r>
    </w:p>
    <w:p w:rsidR="0030699D" w:rsidRPr="00A26474" w:rsidRDefault="0030699D" w:rsidP="0030699D">
      <w:pPr>
        <w:tabs>
          <w:tab w:val="center" w:pos="5103"/>
        </w:tabs>
        <w:jc w:val="right"/>
        <w:rPr>
          <w:rFonts w:cs="Arial"/>
        </w:rPr>
      </w:pPr>
      <w:r w:rsidRPr="00A26474">
        <w:rPr>
          <w:rFonts w:cs="Arial"/>
        </w:rPr>
        <w:t>__________________________________</w:t>
      </w:r>
    </w:p>
    <w:p w:rsidR="0030699D" w:rsidRPr="00A26474" w:rsidRDefault="0030699D" w:rsidP="0030699D">
      <w:pPr>
        <w:ind w:left="5103" w:firstLine="0"/>
        <w:jc w:val="right"/>
        <w:rPr>
          <w:rFonts w:cs="Arial"/>
        </w:rPr>
      </w:pPr>
      <w:proofErr w:type="gramStart"/>
      <w:r w:rsidRPr="00A26474">
        <w:rPr>
          <w:rFonts w:cs="Arial"/>
        </w:rPr>
        <w:t>Телефон:_</w:t>
      </w:r>
      <w:proofErr w:type="gramEnd"/>
      <w:r w:rsidRPr="00A26474">
        <w:rPr>
          <w:rFonts w:cs="Arial"/>
        </w:rPr>
        <w:t>_________________________</w:t>
      </w:r>
    </w:p>
    <w:p w:rsidR="0030699D" w:rsidRPr="00A26474" w:rsidRDefault="0030699D" w:rsidP="0030699D">
      <w:pPr>
        <w:ind w:firstLine="4678"/>
        <w:jc w:val="right"/>
        <w:rPr>
          <w:rFonts w:cs="Arial"/>
        </w:rPr>
      </w:pPr>
      <w:r w:rsidRPr="00A26474">
        <w:rPr>
          <w:rFonts w:cs="Arial"/>
        </w:rPr>
        <w:t xml:space="preserve">  Адрес для почтовой корреспонденции:</w:t>
      </w:r>
    </w:p>
    <w:p w:rsidR="0030699D" w:rsidRPr="00A26474" w:rsidRDefault="0030699D" w:rsidP="0030699D">
      <w:pPr>
        <w:jc w:val="right"/>
        <w:rPr>
          <w:rFonts w:cs="Arial"/>
        </w:rPr>
      </w:pPr>
      <w:r w:rsidRPr="00A26474">
        <w:rPr>
          <w:rFonts w:cs="Arial"/>
        </w:rPr>
        <w:t>___________________________________</w:t>
      </w:r>
    </w:p>
    <w:p w:rsidR="0030699D" w:rsidRPr="00A26474" w:rsidRDefault="0030699D" w:rsidP="0030699D">
      <w:pPr>
        <w:jc w:val="right"/>
        <w:rPr>
          <w:rFonts w:cs="Arial"/>
        </w:rPr>
      </w:pPr>
    </w:p>
    <w:p w:rsidR="0030699D" w:rsidRPr="00A26474" w:rsidRDefault="0030699D" w:rsidP="0030699D">
      <w:pPr>
        <w:ind w:firstLine="0"/>
        <w:jc w:val="center"/>
        <w:outlineLvl w:val="0"/>
        <w:rPr>
          <w:rFonts w:cs="Arial"/>
        </w:rPr>
      </w:pPr>
      <w:r w:rsidRPr="00A26474">
        <w:rPr>
          <w:rFonts w:cs="Arial"/>
        </w:rPr>
        <w:t xml:space="preserve">ЗАЯВЛЕНИЕ </w:t>
      </w:r>
    </w:p>
    <w:p w:rsidR="0030699D" w:rsidRPr="00A26474" w:rsidRDefault="0030699D" w:rsidP="0030699D">
      <w:pPr>
        <w:ind w:firstLine="0"/>
        <w:jc w:val="center"/>
        <w:outlineLvl w:val="0"/>
        <w:rPr>
          <w:rFonts w:cs="Arial"/>
        </w:rPr>
      </w:pPr>
      <w:r w:rsidRPr="00A26474">
        <w:rPr>
          <w:rFonts w:cs="Arial"/>
        </w:rPr>
        <w:t>о согласии на получение социальной выплаты в текущем году</w:t>
      </w:r>
    </w:p>
    <w:p w:rsidR="0030699D" w:rsidRPr="00A26474" w:rsidRDefault="0030699D" w:rsidP="0030699D">
      <w:pPr>
        <w:ind w:firstLine="0"/>
        <w:outlineLvl w:val="0"/>
        <w:rPr>
          <w:rFonts w:cs="Arial"/>
        </w:rPr>
      </w:pPr>
    </w:p>
    <w:p w:rsidR="0030699D" w:rsidRPr="00A26474" w:rsidRDefault="0030699D" w:rsidP="0030699D">
      <w:pPr>
        <w:tabs>
          <w:tab w:val="left" w:pos="9921"/>
        </w:tabs>
        <w:ind w:firstLine="709"/>
        <w:outlineLvl w:val="0"/>
        <w:rPr>
          <w:rFonts w:cs="Arial"/>
        </w:rPr>
      </w:pPr>
      <w:r w:rsidRPr="00A26474">
        <w:rPr>
          <w:rFonts w:cs="Arial"/>
        </w:rPr>
        <w:t>Я, ___________________________________________________, составом семьи</w:t>
      </w:r>
      <w:r w:rsidRPr="00A26474">
        <w:rPr>
          <w:rFonts w:cs="Arial"/>
          <w:spacing w:val="2"/>
        </w:rPr>
        <w:t xml:space="preserve"> ___ человек, согласен на получение социальной выплаты в 20___году в рамках и на условиях Порядка</w:t>
      </w:r>
      <w:r w:rsidRPr="00A26474">
        <w:rPr>
          <w:rFonts w:cs="Arial"/>
        </w:rPr>
        <w:t xml:space="preserve"> предоставления гражданам из числа коренных малочисленных народов Ханты-Мансийского автономного округа-Югры социальных выплат</w:t>
      </w:r>
      <w:r w:rsidRPr="00A26474">
        <w:rPr>
          <w:rFonts w:cs="Arial"/>
          <w:spacing w:val="2"/>
        </w:rPr>
        <w:t xml:space="preserve">. </w:t>
      </w:r>
    </w:p>
    <w:p w:rsidR="0030699D" w:rsidRPr="00A26474" w:rsidRDefault="0030699D" w:rsidP="0030699D">
      <w:pPr>
        <w:tabs>
          <w:tab w:val="left" w:pos="9921"/>
        </w:tabs>
        <w:ind w:firstLine="709"/>
        <w:outlineLvl w:val="0"/>
        <w:rPr>
          <w:rFonts w:cs="Arial"/>
        </w:rPr>
      </w:pPr>
    </w:p>
    <w:p w:rsidR="0030699D" w:rsidRPr="00A26474" w:rsidRDefault="0030699D" w:rsidP="0030699D">
      <w:pPr>
        <w:spacing w:line="360" w:lineRule="auto"/>
        <w:ind w:right="-365" w:firstLine="0"/>
        <w:rPr>
          <w:rFonts w:cs="Arial"/>
          <w:spacing w:val="2"/>
        </w:rPr>
      </w:pPr>
      <w:r w:rsidRPr="00A26474">
        <w:rPr>
          <w:rFonts w:cs="Arial"/>
          <w:spacing w:val="2"/>
        </w:rPr>
        <w:t>«___» ___________ ______ г. ____________</w:t>
      </w:r>
    </w:p>
    <w:p w:rsidR="0030699D" w:rsidRPr="00A26474" w:rsidRDefault="0030699D" w:rsidP="0030699D">
      <w:pPr>
        <w:spacing w:line="360" w:lineRule="auto"/>
        <w:ind w:right="-365" w:firstLine="0"/>
        <w:rPr>
          <w:rFonts w:cs="Arial"/>
          <w:spacing w:val="2"/>
          <w:sz w:val="22"/>
        </w:rPr>
      </w:pPr>
      <w:r w:rsidRPr="00A26474">
        <w:rPr>
          <w:rFonts w:cs="Arial"/>
          <w:spacing w:val="2"/>
          <w:sz w:val="22"/>
        </w:rPr>
        <w:t xml:space="preserve">               (</w:t>
      </w:r>
      <w:proofErr w:type="gramStart"/>
      <w:r w:rsidRPr="00A26474">
        <w:rPr>
          <w:rFonts w:cs="Arial"/>
          <w:spacing w:val="2"/>
          <w:sz w:val="22"/>
        </w:rPr>
        <w:t xml:space="preserve">дата)   </w:t>
      </w:r>
      <w:proofErr w:type="gramEnd"/>
      <w:r w:rsidRPr="00A26474">
        <w:rPr>
          <w:rFonts w:cs="Arial"/>
          <w:spacing w:val="2"/>
          <w:sz w:val="22"/>
        </w:rPr>
        <w:t xml:space="preserve">                           (подпись)</w:t>
      </w:r>
    </w:p>
    <w:p w:rsidR="00773C24" w:rsidRPr="00A26474" w:rsidRDefault="00773C24" w:rsidP="00773C24">
      <w:pPr>
        <w:ind w:firstLine="709"/>
        <w:rPr>
          <w:rFonts w:cs="Arial"/>
          <w:szCs w:val="28"/>
        </w:rPr>
      </w:pPr>
    </w:p>
    <w:p w:rsidR="00773C24" w:rsidRPr="00A26474" w:rsidRDefault="00773C24" w:rsidP="00773C24">
      <w:pPr>
        <w:ind w:firstLine="0"/>
        <w:jc w:val="right"/>
        <w:rPr>
          <w:rFonts w:cs="Arial"/>
          <w:b/>
          <w:sz w:val="32"/>
          <w:szCs w:val="28"/>
        </w:rPr>
      </w:pPr>
      <w:r w:rsidRPr="00A26474">
        <w:rPr>
          <w:rFonts w:cs="Arial"/>
          <w:szCs w:val="20"/>
        </w:rPr>
        <w:br w:type="page"/>
      </w:r>
      <w:r w:rsidRPr="00A26474">
        <w:rPr>
          <w:rFonts w:cs="Arial"/>
          <w:b/>
          <w:sz w:val="32"/>
          <w:szCs w:val="28"/>
        </w:rPr>
        <w:lastRenderedPageBreak/>
        <w:t>Приложение 5</w:t>
      </w:r>
    </w:p>
    <w:p w:rsidR="00773C24" w:rsidRPr="00A26474" w:rsidRDefault="00773C24" w:rsidP="00773C24">
      <w:pPr>
        <w:ind w:left="4962" w:firstLine="0"/>
        <w:jc w:val="right"/>
        <w:outlineLvl w:val="1"/>
        <w:rPr>
          <w:rFonts w:cs="Arial"/>
          <w:b/>
          <w:bCs/>
          <w:iCs/>
          <w:sz w:val="32"/>
          <w:szCs w:val="28"/>
        </w:rPr>
      </w:pPr>
      <w:r w:rsidRPr="00A26474">
        <w:rPr>
          <w:rFonts w:cs="Arial"/>
          <w:b/>
          <w:sz w:val="32"/>
          <w:szCs w:val="28"/>
        </w:rPr>
        <w:t xml:space="preserve">к </w:t>
      </w:r>
      <w:r w:rsidRPr="00A26474">
        <w:rPr>
          <w:rFonts w:cs="Arial"/>
          <w:b/>
          <w:bCs/>
          <w:iCs/>
          <w:sz w:val="32"/>
          <w:szCs w:val="28"/>
        </w:rPr>
        <w:t xml:space="preserve">Порядку </w:t>
      </w:r>
      <w:r w:rsidRPr="00A26474">
        <w:rPr>
          <w:rFonts w:cs="Arial"/>
          <w:b/>
          <w:sz w:val="32"/>
          <w:szCs w:val="28"/>
        </w:rPr>
        <w:t>предоставления гражданам из числа коренных малочисленных народов Ханты-Мансийского автономного округа-Югры социальных выплат</w:t>
      </w:r>
    </w:p>
    <w:p w:rsidR="00773C24" w:rsidRPr="00A26474" w:rsidRDefault="00773C24" w:rsidP="00773C24">
      <w:pPr>
        <w:ind w:firstLine="0"/>
        <w:jc w:val="center"/>
        <w:rPr>
          <w:rFonts w:cs="Arial"/>
          <w:bCs/>
        </w:rPr>
      </w:pPr>
      <w:r w:rsidRPr="00A26474">
        <w:rPr>
          <w:rFonts w:cs="Arial"/>
          <w:bCs/>
        </w:rPr>
        <w:t xml:space="preserve">Сертификат </w:t>
      </w:r>
    </w:p>
    <w:p w:rsidR="00773C24" w:rsidRPr="00A26474" w:rsidRDefault="00773C24" w:rsidP="00773C24">
      <w:pPr>
        <w:pStyle w:val="ConsPlusNonformat"/>
        <w:jc w:val="center"/>
        <w:rPr>
          <w:rFonts w:ascii="Arial" w:hAnsi="Arial" w:cs="Arial"/>
          <w:sz w:val="24"/>
          <w:szCs w:val="24"/>
        </w:rPr>
      </w:pPr>
      <w:r w:rsidRPr="00A26474">
        <w:rPr>
          <w:rFonts w:ascii="Arial" w:hAnsi="Arial" w:cs="Arial"/>
          <w:sz w:val="24"/>
          <w:szCs w:val="24"/>
        </w:rPr>
        <w:t>о праве на получение социальной выплаты</w:t>
      </w:r>
    </w:p>
    <w:p w:rsidR="00773C24" w:rsidRPr="00A26474" w:rsidRDefault="00773C24" w:rsidP="00773C24">
      <w:pPr>
        <w:ind w:firstLine="0"/>
        <w:jc w:val="center"/>
        <w:rPr>
          <w:rFonts w:cs="Arial"/>
          <w:bCs/>
        </w:rPr>
      </w:pPr>
      <w:r w:rsidRPr="00A26474">
        <w:rPr>
          <w:rFonts w:cs="Arial"/>
        </w:rPr>
        <w:t>на приобретение (строительство) жилого помещения</w:t>
      </w:r>
    </w:p>
    <w:p w:rsidR="00773C24" w:rsidRPr="00A26474" w:rsidRDefault="00773C24" w:rsidP="00773C24">
      <w:pPr>
        <w:jc w:val="center"/>
        <w:rPr>
          <w:rFonts w:cs="Arial"/>
          <w:bCs/>
        </w:rPr>
      </w:pPr>
      <w:r w:rsidRPr="00A26474">
        <w:rPr>
          <w:rFonts w:cs="Arial"/>
          <w:bCs/>
        </w:rPr>
        <w:t>«__» ___________________ 202__ г.</w:t>
      </w:r>
    </w:p>
    <w:p w:rsidR="00773C24" w:rsidRPr="00A26474" w:rsidRDefault="00773C24" w:rsidP="00773C24">
      <w:pPr>
        <w:jc w:val="center"/>
        <w:rPr>
          <w:rFonts w:cs="Arial"/>
          <w:bCs/>
        </w:rPr>
      </w:pPr>
      <w:r w:rsidRPr="00A26474">
        <w:rPr>
          <w:rFonts w:cs="Arial"/>
          <w:bCs/>
        </w:rPr>
        <w:t>__________________________________________________________</w:t>
      </w:r>
    </w:p>
    <w:p w:rsidR="00773C24" w:rsidRPr="00A26474" w:rsidRDefault="00773C24" w:rsidP="00773C24">
      <w:pPr>
        <w:jc w:val="center"/>
        <w:rPr>
          <w:rFonts w:cs="Arial"/>
          <w:bCs/>
          <w:sz w:val="20"/>
        </w:rPr>
      </w:pPr>
      <w:r w:rsidRPr="00A26474">
        <w:rPr>
          <w:rFonts w:cs="Arial"/>
          <w:bCs/>
          <w:sz w:val="20"/>
        </w:rPr>
        <w:t>(наименование муниципального образования)</w:t>
      </w:r>
    </w:p>
    <w:p w:rsidR="00773C24" w:rsidRPr="00A26474" w:rsidRDefault="00773C24" w:rsidP="00773C24">
      <w:pPr>
        <w:jc w:val="center"/>
        <w:rPr>
          <w:rFonts w:cs="Arial"/>
          <w:bCs/>
        </w:rPr>
      </w:pPr>
    </w:p>
    <w:p w:rsidR="00773C24" w:rsidRPr="00A26474" w:rsidRDefault="00773C24" w:rsidP="00773C24">
      <w:pPr>
        <w:rPr>
          <w:rFonts w:cs="Arial"/>
        </w:rPr>
      </w:pPr>
      <w:r w:rsidRPr="00A26474">
        <w:rPr>
          <w:rFonts w:cs="Arial"/>
        </w:rPr>
        <w:t>Настоящим сертификатом удостоверяется, что __________________________________________________________________________</w:t>
      </w:r>
    </w:p>
    <w:p w:rsidR="00773C24" w:rsidRPr="00A26474" w:rsidRDefault="00773C24" w:rsidP="00773C24">
      <w:pPr>
        <w:rPr>
          <w:rFonts w:cs="Arial"/>
          <w:sz w:val="20"/>
        </w:rPr>
      </w:pPr>
      <w:r w:rsidRPr="00A26474">
        <w:rPr>
          <w:rFonts w:cs="Arial"/>
          <w:sz w:val="20"/>
        </w:rPr>
        <w:t>(фамилия, имя, отчество)</w:t>
      </w:r>
    </w:p>
    <w:p w:rsidR="00773C24" w:rsidRPr="00A26474" w:rsidRDefault="00773C24" w:rsidP="00773C24">
      <w:pPr>
        <w:rPr>
          <w:rFonts w:cs="Arial"/>
        </w:rPr>
      </w:pPr>
      <w:r w:rsidRPr="00A26474">
        <w:rPr>
          <w:rFonts w:cs="Arial"/>
        </w:rPr>
        <w:t>и члены его (ее) семьи:</w:t>
      </w:r>
    </w:p>
    <w:p w:rsidR="00773C24" w:rsidRPr="00A26474" w:rsidRDefault="00773C24" w:rsidP="00773C24">
      <w:pPr>
        <w:rPr>
          <w:rFonts w:cs="Arial"/>
        </w:rPr>
      </w:pPr>
      <w:r w:rsidRPr="00A26474">
        <w:rPr>
          <w:rFonts w:cs="Arial"/>
        </w:rPr>
        <w:t>1.______________________________________________________________,</w:t>
      </w:r>
    </w:p>
    <w:p w:rsidR="00773C24" w:rsidRPr="00A26474" w:rsidRDefault="00773C24" w:rsidP="00773C24">
      <w:pPr>
        <w:rPr>
          <w:rFonts w:cs="Arial"/>
        </w:rPr>
      </w:pPr>
      <w:r w:rsidRPr="00A26474">
        <w:rPr>
          <w:rFonts w:cs="Arial"/>
        </w:rPr>
        <w:t>2.______________________________________________________________,</w:t>
      </w:r>
    </w:p>
    <w:p w:rsidR="00773C24" w:rsidRPr="00A26474" w:rsidRDefault="00773C24" w:rsidP="00773C24">
      <w:pPr>
        <w:rPr>
          <w:rFonts w:cs="Arial"/>
        </w:rPr>
      </w:pPr>
      <w:r w:rsidRPr="00A26474">
        <w:rPr>
          <w:rFonts w:cs="Arial"/>
        </w:rPr>
        <w:t>3.______________________________________________________________.</w:t>
      </w:r>
    </w:p>
    <w:p w:rsidR="00773C24" w:rsidRPr="00A26474" w:rsidRDefault="00773C24" w:rsidP="00773C24">
      <w:pPr>
        <w:pStyle w:val="ConsPlusNonformat"/>
        <w:jc w:val="both"/>
        <w:rPr>
          <w:rFonts w:ascii="Arial" w:hAnsi="Arial" w:cs="Arial"/>
          <w:sz w:val="24"/>
          <w:szCs w:val="24"/>
        </w:rPr>
      </w:pPr>
      <w:r w:rsidRPr="00A26474">
        <w:rPr>
          <w:rFonts w:ascii="Arial" w:hAnsi="Arial" w:cs="Arial"/>
          <w:sz w:val="24"/>
          <w:szCs w:val="24"/>
        </w:rPr>
        <w:t>признанные участниками мероприятия в рамках Порядка предоставления гражданам из числа коренных малочисленных народов Ханты-Мансийского автономного округа-Югры социальных выплат, в соответствии с условиями этого мероприятия предоставляется социальная выплата в размере ____________________________________________ рублей. на приобретение (строительство) жилого помещения на территории Березовского района, исходя из:</w:t>
      </w:r>
    </w:p>
    <w:p w:rsidR="00773C24" w:rsidRPr="00A26474" w:rsidRDefault="00773C24" w:rsidP="00773C24">
      <w:pPr>
        <w:ind w:firstLine="0"/>
        <w:rPr>
          <w:rFonts w:cs="Arial"/>
        </w:rPr>
      </w:pPr>
      <w:r w:rsidRPr="00A26474">
        <w:rPr>
          <w:rFonts w:cs="Arial"/>
          <w:bCs/>
        </w:rPr>
        <w:t xml:space="preserve">- </w:t>
      </w:r>
      <w:r w:rsidRPr="00A26474">
        <w:rPr>
          <w:rFonts w:cs="Arial"/>
        </w:rPr>
        <w:t>общей площади жилья на состав семьи ___ чел.-___ квадратных метров,</w:t>
      </w:r>
    </w:p>
    <w:p w:rsidR="00773C24" w:rsidRPr="00A26474" w:rsidRDefault="00773C24" w:rsidP="00773C24">
      <w:pPr>
        <w:ind w:firstLine="0"/>
        <w:rPr>
          <w:rFonts w:cs="Arial"/>
          <w:bCs/>
        </w:rPr>
      </w:pPr>
      <w:r w:rsidRPr="00A26474">
        <w:rPr>
          <w:rFonts w:cs="Arial"/>
        </w:rPr>
        <w:t xml:space="preserve">- расчетной стоимости 1 кв.м. общей площади жилого помещения, установленной Региональной службой по тарифам Ханты-Мансийского автономного округа-Югры для муниципального образования Березовский район на дату выдачи сертификата, </w:t>
      </w:r>
      <w:r w:rsidRPr="00A26474">
        <w:rPr>
          <w:rFonts w:cs="Arial"/>
          <w:bCs/>
        </w:rPr>
        <w:t>которая составляет _________________________ рублей.</w:t>
      </w:r>
    </w:p>
    <w:p w:rsidR="00773C24" w:rsidRPr="00A26474" w:rsidRDefault="00773C24" w:rsidP="00773C24">
      <w:pPr>
        <w:ind w:firstLine="0"/>
        <w:rPr>
          <w:rFonts w:cs="Arial"/>
        </w:rPr>
      </w:pPr>
    </w:p>
    <w:p w:rsidR="00773C24" w:rsidRPr="00A26474" w:rsidRDefault="00773C24" w:rsidP="00773C24">
      <w:pPr>
        <w:ind w:firstLine="0"/>
        <w:rPr>
          <w:rFonts w:cs="Arial"/>
        </w:rPr>
      </w:pPr>
      <w:r w:rsidRPr="00A26474">
        <w:rPr>
          <w:rFonts w:cs="Arial"/>
        </w:rPr>
        <w:t xml:space="preserve">Перечисление денежных средств производится администрацией Березовского района на счет продавца (застройщика), кредитной организации (организацией, предоставляющей займы) в течение тридцати дней с момента принятия решения о перечислении социальной выплаты. </w:t>
      </w:r>
    </w:p>
    <w:p w:rsidR="00773C24" w:rsidRPr="00A26474" w:rsidRDefault="00773C24" w:rsidP="00773C24">
      <w:pPr>
        <w:rPr>
          <w:rFonts w:cs="Arial"/>
          <w:bCs/>
        </w:rPr>
      </w:pPr>
    </w:p>
    <w:p w:rsidR="00773C24" w:rsidRPr="00A26474" w:rsidRDefault="00773C24" w:rsidP="00773C24">
      <w:pPr>
        <w:rPr>
          <w:rFonts w:cs="Arial"/>
          <w:bCs/>
        </w:rPr>
      </w:pPr>
      <w:r w:rsidRPr="00A26474">
        <w:rPr>
          <w:rFonts w:cs="Arial"/>
          <w:bCs/>
        </w:rPr>
        <w:t>срок действия сертификата до «___» ___________ 20_ г.</w:t>
      </w:r>
    </w:p>
    <w:p w:rsidR="00773C24" w:rsidRPr="00A26474" w:rsidRDefault="00773C24" w:rsidP="00773C24">
      <w:pPr>
        <w:rPr>
          <w:rFonts w:cs="Arial"/>
          <w:bCs/>
        </w:rPr>
      </w:pPr>
    </w:p>
    <w:p w:rsidR="00773C24" w:rsidRPr="00A26474" w:rsidRDefault="00773C24" w:rsidP="00773C24">
      <w:pPr>
        <w:ind w:firstLine="0"/>
        <w:rPr>
          <w:rFonts w:cs="Arial"/>
          <w:bCs/>
        </w:rPr>
      </w:pPr>
      <w:r w:rsidRPr="00A26474">
        <w:rPr>
          <w:rFonts w:cs="Arial"/>
          <w:bCs/>
        </w:rPr>
        <w:t xml:space="preserve">_______________________ ______________ _____________ </w:t>
      </w:r>
    </w:p>
    <w:p w:rsidR="00773C24" w:rsidRPr="00A26474" w:rsidRDefault="00773C24" w:rsidP="00773C24">
      <w:pPr>
        <w:rPr>
          <w:rFonts w:cs="Arial"/>
          <w:sz w:val="20"/>
        </w:rPr>
      </w:pPr>
      <w:r w:rsidRPr="00A26474">
        <w:rPr>
          <w:rFonts w:cs="Arial"/>
          <w:sz w:val="20"/>
        </w:rPr>
        <w:t xml:space="preserve">Должность Подпись ФИО </w:t>
      </w:r>
    </w:p>
    <w:p w:rsidR="00773C24" w:rsidRPr="00A26474" w:rsidRDefault="00773C24" w:rsidP="00773C24">
      <w:pPr>
        <w:pStyle w:val="ConsPlusNonformat"/>
        <w:jc w:val="both"/>
        <w:rPr>
          <w:rFonts w:ascii="Arial" w:hAnsi="Arial" w:cs="Arial"/>
          <w:sz w:val="24"/>
          <w:szCs w:val="24"/>
        </w:rPr>
      </w:pPr>
      <w:r w:rsidRPr="00A26474">
        <w:rPr>
          <w:rFonts w:ascii="Arial" w:hAnsi="Arial" w:cs="Arial"/>
          <w:sz w:val="24"/>
          <w:szCs w:val="24"/>
        </w:rPr>
        <w:t>Дата выдачи «_____» __________ 202___ г.</w:t>
      </w:r>
    </w:p>
    <w:p w:rsidR="00773C24" w:rsidRPr="00A26474" w:rsidRDefault="00773C24" w:rsidP="00773C24">
      <w:pPr>
        <w:rPr>
          <w:rFonts w:cs="Arial"/>
        </w:rPr>
      </w:pPr>
      <w:r w:rsidRPr="00A26474">
        <w:rPr>
          <w:rFonts w:cs="Arial"/>
        </w:rPr>
        <w:t>М.П.</w:t>
      </w:r>
    </w:p>
    <w:p w:rsidR="00773C24" w:rsidRPr="00A26474" w:rsidRDefault="00773C24" w:rsidP="00773C24">
      <w:pPr>
        <w:rPr>
          <w:rFonts w:cs="Arial"/>
        </w:rPr>
      </w:pPr>
    </w:p>
    <w:p w:rsidR="00773C24" w:rsidRPr="00A26474" w:rsidRDefault="00773C24" w:rsidP="00773C24">
      <w:pPr>
        <w:autoSpaceDE w:val="0"/>
        <w:autoSpaceDN w:val="0"/>
        <w:adjustRightInd w:val="0"/>
        <w:rPr>
          <w:rFonts w:cs="Arial"/>
        </w:rPr>
      </w:pPr>
      <w:r w:rsidRPr="00A26474">
        <w:rPr>
          <w:rFonts w:cs="Arial"/>
        </w:rPr>
        <w:t>срок действия сертификата продлен до «___» ____________ 20___ года</w:t>
      </w:r>
    </w:p>
    <w:p w:rsidR="00773C24" w:rsidRPr="00A26474" w:rsidRDefault="00773C24" w:rsidP="00773C24">
      <w:pPr>
        <w:autoSpaceDE w:val="0"/>
        <w:autoSpaceDN w:val="0"/>
        <w:adjustRightInd w:val="0"/>
        <w:rPr>
          <w:rFonts w:cs="Arial"/>
        </w:rPr>
      </w:pPr>
    </w:p>
    <w:p w:rsidR="00773C24" w:rsidRPr="00A26474" w:rsidRDefault="00773C24" w:rsidP="00773C24">
      <w:pPr>
        <w:rPr>
          <w:rFonts w:cs="Arial"/>
          <w:bCs/>
        </w:rPr>
      </w:pPr>
      <w:r w:rsidRPr="00A26474">
        <w:rPr>
          <w:rFonts w:cs="Arial"/>
          <w:bCs/>
        </w:rPr>
        <w:t xml:space="preserve">_______________________ ______________ _____________ </w:t>
      </w:r>
    </w:p>
    <w:p w:rsidR="00773C24" w:rsidRPr="00A26474" w:rsidRDefault="00773C24" w:rsidP="00773C24">
      <w:pPr>
        <w:rPr>
          <w:rFonts w:cs="Arial"/>
          <w:sz w:val="20"/>
        </w:rPr>
      </w:pPr>
      <w:r w:rsidRPr="00A26474">
        <w:rPr>
          <w:rFonts w:cs="Arial"/>
          <w:sz w:val="20"/>
        </w:rPr>
        <w:t>Должность Подпись ФИО</w:t>
      </w:r>
    </w:p>
    <w:p w:rsidR="00773C24" w:rsidRPr="00A26474" w:rsidRDefault="00773C24" w:rsidP="00773C24">
      <w:pPr>
        <w:pStyle w:val="ConsPlusNonformat"/>
        <w:jc w:val="both"/>
        <w:rPr>
          <w:rFonts w:ascii="Arial" w:hAnsi="Arial" w:cs="Arial"/>
          <w:sz w:val="24"/>
          <w:szCs w:val="24"/>
        </w:rPr>
      </w:pPr>
      <w:r w:rsidRPr="00A26474">
        <w:rPr>
          <w:rFonts w:ascii="Arial" w:hAnsi="Arial" w:cs="Arial"/>
          <w:sz w:val="24"/>
          <w:szCs w:val="24"/>
        </w:rPr>
        <w:t xml:space="preserve">Дата внесения изменений «_____» __________ 202___ г. </w:t>
      </w:r>
    </w:p>
    <w:p w:rsidR="00DB37E7" w:rsidRPr="00A26474" w:rsidRDefault="00773C24" w:rsidP="00773C24">
      <w:pPr>
        <w:pStyle w:val="ConsPlusNonformat"/>
        <w:jc w:val="both"/>
        <w:rPr>
          <w:rFonts w:cs="Arial"/>
        </w:rPr>
      </w:pPr>
      <w:r w:rsidRPr="00A26474">
        <w:rPr>
          <w:rFonts w:ascii="Arial" w:hAnsi="Arial" w:cs="Arial"/>
          <w:sz w:val="24"/>
          <w:szCs w:val="24"/>
        </w:rPr>
        <w:t>М.П.</w:t>
      </w:r>
    </w:p>
    <w:sectPr w:rsidR="00DB37E7" w:rsidRPr="00A26474" w:rsidSect="00575D25">
      <w:headerReference w:type="even" r:id="rId259"/>
      <w:headerReference w:type="default" r:id="rId260"/>
      <w:footerReference w:type="even" r:id="rId261"/>
      <w:footerReference w:type="default" r:id="rId262"/>
      <w:headerReference w:type="first" r:id="rId263"/>
      <w:footerReference w:type="first" r:id="rId264"/>
      <w:pgSz w:w="11906" w:h="16838"/>
      <w:pgMar w:top="1134" w:right="567" w:bottom="1134" w:left="1418"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062" w:rsidRDefault="008A6062">
      <w:r>
        <w:separator/>
      </w:r>
    </w:p>
  </w:endnote>
  <w:endnote w:type="continuationSeparator" w:id="0">
    <w:p w:rsidR="008A6062" w:rsidRDefault="008A6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062" w:rsidRDefault="008A6062">
    <w:pPr>
      <w:pStyle w:val="a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062" w:rsidRDefault="008A6062">
    <w:pPr>
      <w:pStyle w:val="a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062" w:rsidRDefault="008A6062">
    <w:pPr>
      <w:pStyle w:val="ad"/>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062" w:rsidRDefault="008A6062">
    <w:pPr>
      <w:pStyle w:val="ad"/>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062" w:rsidRDefault="008A6062">
    <w:pPr>
      <w:pStyle w:val="ad"/>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062" w:rsidRDefault="008A606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062" w:rsidRDefault="008A6062">
      <w:r>
        <w:separator/>
      </w:r>
    </w:p>
  </w:footnote>
  <w:footnote w:type="continuationSeparator" w:id="0">
    <w:p w:rsidR="008A6062" w:rsidRDefault="008A60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062" w:rsidRDefault="008A6062">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062" w:rsidRDefault="008A6062">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062" w:rsidRDefault="008A6062">
    <w:pPr>
      <w:pStyle w:val="a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062" w:rsidRDefault="008A6062" w:rsidP="0048383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14</w:t>
    </w:r>
    <w:r>
      <w:rPr>
        <w:rStyle w:val="a5"/>
      </w:rPr>
      <w:fldChar w:fldCharType="end"/>
    </w:r>
  </w:p>
  <w:p w:rsidR="008A6062" w:rsidRDefault="008A6062">
    <w:pPr>
      <w:pStyle w:val="a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062" w:rsidRDefault="008A6062">
    <w:pPr>
      <w:pStyle w:val="a3"/>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062" w:rsidRDefault="008A606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4920E1"/>
    <w:multiLevelType w:val="hybridMultilevel"/>
    <w:tmpl w:val="22C0758E"/>
    <w:lvl w:ilvl="0" w:tplc="0419000F">
      <w:start w:val="1"/>
      <w:numFmt w:val="decimal"/>
      <w:lvlText w:val="%1."/>
      <w:lvlJc w:val="left"/>
      <w:pPr>
        <w:tabs>
          <w:tab w:val="num" w:pos="901"/>
        </w:tabs>
        <w:ind w:left="901" w:hanging="360"/>
      </w:pPr>
    </w:lvl>
    <w:lvl w:ilvl="1" w:tplc="04190019" w:tentative="1">
      <w:start w:val="1"/>
      <w:numFmt w:val="lowerLetter"/>
      <w:lvlText w:val="%2."/>
      <w:lvlJc w:val="left"/>
      <w:pPr>
        <w:tabs>
          <w:tab w:val="num" w:pos="1621"/>
        </w:tabs>
        <w:ind w:left="1621" w:hanging="360"/>
      </w:pPr>
    </w:lvl>
    <w:lvl w:ilvl="2" w:tplc="0419001B" w:tentative="1">
      <w:start w:val="1"/>
      <w:numFmt w:val="lowerRoman"/>
      <w:lvlText w:val="%3."/>
      <w:lvlJc w:val="right"/>
      <w:pPr>
        <w:tabs>
          <w:tab w:val="num" w:pos="2341"/>
        </w:tabs>
        <w:ind w:left="2341" w:hanging="180"/>
      </w:pPr>
    </w:lvl>
    <w:lvl w:ilvl="3" w:tplc="0419000F" w:tentative="1">
      <w:start w:val="1"/>
      <w:numFmt w:val="decimal"/>
      <w:lvlText w:val="%4."/>
      <w:lvlJc w:val="left"/>
      <w:pPr>
        <w:tabs>
          <w:tab w:val="num" w:pos="3061"/>
        </w:tabs>
        <w:ind w:left="3061" w:hanging="360"/>
      </w:pPr>
    </w:lvl>
    <w:lvl w:ilvl="4" w:tplc="04190019" w:tentative="1">
      <w:start w:val="1"/>
      <w:numFmt w:val="lowerLetter"/>
      <w:lvlText w:val="%5."/>
      <w:lvlJc w:val="left"/>
      <w:pPr>
        <w:tabs>
          <w:tab w:val="num" w:pos="3781"/>
        </w:tabs>
        <w:ind w:left="3781" w:hanging="360"/>
      </w:pPr>
    </w:lvl>
    <w:lvl w:ilvl="5" w:tplc="0419001B" w:tentative="1">
      <w:start w:val="1"/>
      <w:numFmt w:val="lowerRoman"/>
      <w:lvlText w:val="%6."/>
      <w:lvlJc w:val="right"/>
      <w:pPr>
        <w:tabs>
          <w:tab w:val="num" w:pos="4501"/>
        </w:tabs>
        <w:ind w:left="4501" w:hanging="180"/>
      </w:pPr>
    </w:lvl>
    <w:lvl w:ilvl="6" w:tplc="0419000F" w:tentative="1">
      <w:start w:val="1"/>
      <w:numFmt w:val="decimal"/>
      <w:lvlText w:val="%7."/>
      <w:lvlJc w:val="left"/>
      <w:pPr>
        <w:tabs>
          <w:tab w:val="num" w:pos="5221"/>
        </w:tabs>
        <w:ind w:left="5221" w:hanging="360"/>
      </w:pPr>
    </w:lvl>
    <w:lvl w:ilvl="7" w:tplc="04190019" w:tentative="1">
      <w:start w:val="1"/>
      <w:numFmt w:val="lowerLetter"/>
      <w:lvlText w:val="%8."/>
      <w:lvlJc w:val="left"/>
      <w:pPr>
        <w:tabs>
          <w:tab w:val="num" w:pos="5941"/>
        </w:tabs>
        <w:ind w:left="5941" w:hanging="360"/>
      </w:pPr>
    </w:lvl>
    <w:lvl w:ilvl="8" w:tplc="0419001B" w:tentative="1">
      <w:start w:val="1"/>
      <w:numFmt w:val="lowerRoman"/>
      <w:lvlText w:val="%9."/>
      <w:lvlJc w:val="right"/>
      <w:pPr>
        <w:tabs>
          <w:tab w:val="num" w:pos="6661"/>
        </w:tabs>
        <w:ind w:left="666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804"/>
    <w:rsid w:val="00005AF8"/>
    <w:rsid w:val="00026672"/>
    <w:rsid w:val="00051E52"/>
    <w:rsid w:val="00062C60"/>
    <w:rsid w:val="000635E2"/>
    <w:rsid w:val="00070603"/>
    <w:rsid w:val="00072272"/>
    <w:rsid w:val="000852A2"/>
    <w:rsid w:val="00086954"/>
    <w:rsid w:val="000875B2"/>
    <w:rsid w:val="00091369"/>
    <w:rsid w:val="000B1EBE"/>
    <w:rsid w:val="000B6EB8"/>
    <w:rsid w:val="000C006C"/>
    <w:rsid w:val="000E06DA"/>
    <w:rsid w:val="000E3CF5"/>
    <w:rsid w:val="000E3DAA"/>
    <w:rsid w:val="00107F4F"/>
    <w:rsid w:val="00116FE1"/>
    <w:rsid w:val="00121FA5"/>
    <w:rsid w:val="001227F8"/>
    <w:rsid w:val="00126418"/>
    <w:rsid w:val="00130133"/>
    <w:rsid w:val="00134782"/>
    <w:rsid w:val="00152087"/>
    <w:rsid w:val="00152DE8"/>
    <w:rsid w:val="001562BA"/>
    <w:rsid w:val="00165766"/>
    <w:rsid w:val="001754CB"/>
    <w:rsid w:val="001774EE"/>
    <w:rsid w:val="00182CD9"/>
    <w:rsid w:val="00190B97"/>
    <w:rsid w:val="00194267"/>
    <w:rsid w:val="001A3B1E"/>
    <w:rsid w:val="001B0E1B"/>
    <w:rsid w:val="001B2FE3"/>
    <w:rsid w:val="001B76C8"/>
    <w:rsid w:val="001C4E97"/>
    <w:rsid w:val="001C5C60"/>
    <w:rsid w:val="001E2850"/>
    <w:rsid w:val="001E3311"/>
    <w:rsid w:val="001E3E31"/>
    <w:rsid w:val="001F43B7"/>
    <w:rsid w:val="002067D8"/>
    <w:rsid w:val="0021236B"/>
    <w:rsid w:val="00217E7E"/>
    <w:rsid w:val="00225B6D"/>
    <w:rsid w:val="00233A34"/>
    <w:rsid w:val="00233BA1"/>
    <w:rsid w:val="002505A5"/>
    <w:rsid w:val="00252AEE"/>
    <w:rsid w:val="00255210"/>
    <w:rsid w:val="00271BAA"/>
    <w:rsid w:val="0027703D"/>
    <w:rsid w:val="00287A46"/>
    <w:rsid w:val="00287DC2"/>
    <w:rsid w:val="002906BA"/>
    <w:rsid w:val="002A2EA9"/>
    <w:rsid w:val="002A4E07"/>
    <w:rsid w:val="002A5F57"/>
    <w:rsid w:val="002B2289"/>
    <w:rsid w:val="002B55EE"/>
    <w:rsid w:val="002C1FCC"/>
    <w:rsid w:val="002C4D92"/>
    <w:rsid w:val="002C5CF2"/>
    <w:rsid w:val="002D1CF1"/>
    <w:rsid w:val="002D20F5"/>
    <w:rsid w:val="002D33FC"/>
    <w:rsid w:val="002D4D29"/>
    <w:rsid w:val="002D54B1"/>
    <w:rsid w:val="002F0606"/>
    <w:rsid w:val="002F2BBA"/>
    <w:rsid w:val="0030288A"/>
    <w:rsid w:val="0030699D"/>
    <w:rsid w:val="0031516B"/>
    <w:rsid w:val="003220EE"/>
    <w:rsid w:val="003257A1"/>
    <w:rsid w:val="00325A29"/>
    <w:rsid w:val="003429E9"/>
    <w:rsid w:val="00343E2C"/>
    <w:rsid w:val="00350C63"/>
    <w:rsid w:val="00353B21"/>
    <w:rsid w:val="00353D41"/>
    <w:rsid w:val="00354A6F"/>
    <w:rsid w:val="00355F13"/>
    <w:rsid w:val="00356807"/>
    <w:rsid w:val="00364E8C"/>
    <w:rsid w:val="00387759"/>
    <w:rsid w:val="00387FDE"/>
    <w:rsid w:val="003A0D9D"/>
    <w:rsid w:val="003D219D"/>
    <w:rsid w:val="003D3CC3"/>
    <w:rsid w:val="003D4136"/>
    <w:rsid w:val="003D4178"/>
    <w:rsid w:val="00400B53"/>
    <w:rsid w:val="00401522"/>
    <w:rsid w:val="0040376E"/>
    <w:rsid w:val="0041336A"/>
    <w:rsid w:val="00430D2F"/>
    <w:rsid w:val="00446EC8"/>
    <w:rsid w:val="0044760D"/>
    <w:rsid w:val="00466954"/>
    <w:rsid w:val="0047167A"/>
    <w:rsid w:val="00473735"/>
    <w:rsid w:val="00476689"/>
    <w:rsid w:val="004833D0"/>
    <w:rsid w:val="00483830"/>
    <w:rsid w:val="004B16E4"/>
    <w:rsid w:val="004B3B37"/>
    <w:rsid w:val="004B79D3"/>
    <w:rsid w:val="004C0404"/>
    <w:rsid w:val="004D6197"/>
    <w:rsid w:val="004D62AD"/>
    <w:rsid w:val="004F01AA"/>
    <w:rsid w:val="00505F28"/>
    <w:rsid w:val="005232B0"/>
    <w:rsid w:val="00530D4A"/>
    <w:rsid w:val="0054003E"/>
    <w:rsid w:val="0054676A"/>
    <w:rsid w:val="00546D16"/>
    <w:rsid w:val="00567635"/>
    <w:rsid w:val="005734F5"/>
    <w:rsid w:val="00575D25"/>
    <w:rsid w:val="00585F6A"/>
    <w:rsid w:val="00590DC1"/>
    <w:rsid w:val="005A4DF5"/>
    <w:rsid w:val="005B040E"/>
    <w:rsid w:val="005B51B0"/>
    <w:rsid w:val="005B62C3"/>
    <w:rsid w:val="005C03F1"/>
    <w:rsid w:val="005C5181"/>
    <w:rsid w:val="005C5458"/>
    <w:rsid w:val="005C7DED"/>
    <w:rsid w:val="005D1D8D"/>
    <w:rsid w:val="005D4072"/>
    <w:rsid w:val="005E1D63"/>
    <w:rsid w:val="005E271A"/>
    <w:rsid w:val="005E51BE"/>
    <w:rsid w:val="005F428A"/>
    <w:rsid w:val="00614482"/>
    <w:rsid w:val="00614599"/>
    <w:rsid w:val="00620DBC"/>
    <w:rsid w:val="00634425"/>
    <w:rsid w:val="00637A22"/>
    <w:rsid w:val="006576C5"/>
    <w:rsid w:val="006604A3"/>
    <w:rsid w:val="00667B0A"/>
    <w:rsid w:val="006709B4"/>
    <w:rsid w:val="00672B60"/>
    <w:rsid w:val="00672C38"/>
    <w:rsid w:val="00674F2C"/>
    <w:rsid w:val="006854F7"/>
    <w:rsid w:val="00685B69"/>
    <w:rsid w:val="00685B7A"/>
    <w:rsid w:val="00693150"/>
    <w:rsid w:val="00694D6A"/>
    <w:rsid w:val="006B0184"/>
    <w:rsid w:val="006B244B"/>
    <w:rsid w:val="006B49FA"/>
    <w:rsid w:val="006C186F"/>
    <w:rsid w:val="006E3864"/>
    <w:rsid w:val="0070165E"/>
    <w:rsid w:val="00701E5C"/>
    <w:rsid w:val="00702B94"/>
    <w:rsid w:val="007208A7"/>
    <w:rsid w:val="00731442"/>
    <w:rsid w:val="00737159"/>
    <w:rsid w:val="00751B77"/>
    <w:rsid w:val="007549B1"/>
    <w:rsid w:val="0075554E"/>
    <w:rsid w:val="0076062E"/>
    <w:rsid w:val="007612C6"/>
    <w:rsid w:val="0076159C"/>
    <w:rsid w:val="00762E84"/>
    <w:rsid w:val="0076341E"/>
    <w:rsid w:val="00763804"/>
    <w:rsid w:val="007678F4"/>
    <w:rsid w:val="00773C24"/>
    <w:rsid w:val="00776B65"/>
    <w:rsid w:val="00786765"/>
    <w:rsid w:val="00787AA2"/>
    <w:rsid w:val="007912F4"/>
    <w:rsid w:val="007A09E4"/>
    <w:rsid w:val="007A3FC4"/>
    <w:rsid w:val="007A7835"/>
    <w:rsid w:val="007C33C6"/>
    <w:rsid w:val="007C3C54"/>
    <w:rsid w:val="007C3FD4"/>
    <w:rsid w:val="007D3B20"/>
    <w:rsid w:val="007E2C62"/>
    <w:rsid w:val="007E5C05"/>
    <w:rsid w:val="00804C1D"/>
    <w:rsid w:val="008113FC"/>
    <w:rsid w:val="00817A66"/>
    <w:rsid w:val="00834DF0"/>
    <w:rsid w:val="008416A4"/>
    <w:rsid w:val="0084496A"/>
    <w:rsid w:val="00886BE7"/>
    <w:rsid w:val="0089153E"/>
    <w:rsid w:val="0089446D"/>
    <w:rsid w:val="008A118D"/>
    <w:rsid w:val="008A6062"/>
    <w:rsid w:val="008A6C24"/>
    <w:rsid w:val="008A77B0"/>
    <w:rsid w:val="008C0B37"/>
    <w:rsid w:val="008D2BC7"/>
    <w:rsid w:val="008D6F31"/>
    <w:rsid w:val="008D76DE"/>
    <w:rsid w:val="008E6ADD"/>
    <w:rsid w:val="008E7A26"/>
    <w:rsid w:val="009170AF"/>
    <w:rsid w:val="00927467"/>
    <w:rsid w:val="00932A57"/>
    <w:rsid w:val="00936FFE"/>
    <w:rsid w:val="009373AA"/>
    <w:rsid w:val="00976BE2"/>
    <w:rsid w:val="009B39EC"/>
    <w:rsid w:val="009F24D5"/>
    <w:rsid w:val="00A007F4"/>
    <w:rsid w:val="00A052EE"/>
    <w:rsid w:val="00A05844"/>
    <w:rsid w:val="00A12CEB"/>
    <w:rsid w:val="00A246C6"/>
    <w:rsid w:val="00A26474"/>
    <w:rsid w:val="00A551DD"/>
    <w:rsid w:val="00A70B05"/>
    <w:rsid w:val="00A7724F"/>
    <w:rsid w:val="00A8727A"/>
    <w:rsid w:val="00AC0CCC"/>
    <w:rsid w:val="00AC5D76"/>
    <w:rsid w:val="00AD69D0"/>
    <w:rsid w:val="00AD6A98"/>
    <w:rsid w:val="00AE3754"/>
    <w:rsid w:val="00B0068A"/>
    <w:rsid w:val="00B07F5D"/>
    <w:rsid w:val="00B1399A"/>
    <w:rsid w:val="00B44F67"/>
    <w:rsid w:val="00B4568C"/>
    <w:rsid w:val="00B508A3"/>
    <w:rsid w:val="00B54D7E"/>
    <w:rsid w:val="00B56B48"/>
    <w:rsid w:val="00B57717"/>
    <w:rsid w:val="00B64B8B"/>
    <w:rsid w:val="00B71F1E"/>
    <w:rsid w:val="00B84975"/>
    <w:rsid w:val="00BE5CBA"/>
    <w:rsid w:val="00C147EE"/>
    <w:rsid w:val="00C2746D"/>
    <w:rsid w:val="00C57975"/>
    <w:rsid w:val="00C87EB2"/>
    <w:rsid w:val="00CB238E"/>
    <w:rsid w:val="00CD13AC"/>
    <w:rsid w:val="00CD659F"/>
    <w:rsid w:val="00CF414F"/>
    <w:rsid w:val="00D07944"/>
    <w:rsid w:val="00D20450"/>
    <w:rsid w:val="00D25E61"/>
    <w:rsid w:val="00D355CA"/>
    <w:rsid w:val="00D37F8D"/>
    <w:rsid w:val="00D40CBD"/>
    <w:rsid w:val="00D413A5"/>
    <w:rsid w:val="00D468F5"/>
    <w:rsid w:val="00D500E6"/>
    <w:rsid w:val="00D751FA"/>
    <w:rsid w:val="00D848F0"/>
    <w:rsid w:val="00D906EF"/>
    <w:rsid w:val="00DA25B2"/>
    <w:rsid w:val="00DB0260"/>
    <w:rsid w:val="00DB169C"/>
    <w:rsid w:val="00DB37E7"/>
    <w:rsid w:val="00DC41FD"/>
    <w:rsid w:val="00DC621D"/>
    <w:rsid w:val="00DD2666"/>
    <w:rsid w:val="00DD2CA5"/>
    <w:rsid w:val="00DD78F7"/>
    <w:rsid w:val="00DF3D1A"/>
    <w:rsid w:val="00DF5794"/>
    <w:rsid w:val="00DF6604"/>
    <w:rsid w:val="00E000F1"/>
    <w:rsid w:val="00E0691E"/>
    <w:rsid w:val="00E06E55"/>
    <w:rsid w:val="00E13258"/>
    <w:rsid w:val="00E312C4"/>
    <w:rsid w:val="00E33BB2"/>
    <w:rsid w:val="00E35E08"/>
    <w:rsid w:val="00E4313F"/>
    <w:rsid w:val="00E45247"/>
    <w:rsid w:val="00E7319B"/>
    <w:rsid w:val="00E757BA"/>
    <w:rsid w:val="00E87D85"/>
    <w:rsid w:val="00E90D19"/>
    <w:rsid w:val="00EA5A6B"/>
    <w:rsid w:val="00EA5D3B"/>
    <w:rsid w:val="00EA6690"/>
    <w:rsid w:val="00EA6C80"/>
    <w:rsid w:val="00EC153E"/>
    <w:rsid w:val="00EC46F1"/>
    <w:rsid w:val="00EC7EDA"/>
    <w:rsid w:val="00ED210F"/>
    <w:rsid w:val="00EF5508"/>
    <w:rsid w:val="00F0213D"/>
    <w:rsid w:val="00F05D7E"/>
    <w:rsid w:val="00F074DB"/>
    <w:rsid w:val="00F10A2C"/>
    <w:rsid w:val="00F2265B"/>
    <w:rsid w:val="00F24997"/>
    <w:rsid w:val="00F3059C"/>
    <w:rsid w:val="00F34F68"/>
    <w:rsid w:val="00F378EF"/>
    <w:rsid w:val="00F70EBD"/>
    <w:rsid w:val="00F7112E"/>
    <w:rsid w:val="00F81AD1"/>
    <w:rsid w:val="00F8240B"/>
    <w:rsid w:val="00F84C62"/>
    <w:rsid w:val="00F86311"/>
    <w:rsid w:val="00F909F7"/>
    <w:rsid w:val="00F90C3A"/>
    <w:rsid w:val="00F9106E"/>
    <w:rsid w:val="00F92A2D"/>
    <w:rsid w:val="00F9381E"/>
    <w:rsid w:val="00FB126E"/>
    <w:rsid w:val="00FC4A45"/>
    <w:rsid w:val="00FC4B28"/>
    <w:rsid w:val="00FD1CA9"/>
    <w:rsid w:val="00FD5A61"/>
    <w:rsid w:val="00FF1557"/>
    <w:rsid w:val="00FF2C3B"/>
    <w:rsid w:val="00FF4179"/>
    <w:rsid w:val="00FF45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66219D"/>
  <w15:chartTrackingRefBased/>
  <w15:docId w15:val="{1B6C7A36-1108-4653-9001-AAC837DEC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A7724F"/>
    <w:pPr>
      <w:ind w:firstLine="567"/>
      <w:jc w:val="both"/>
    </w:pPr>
    <w:rPr>
      <w:rFonts w:ascii="Arial" w:hAnsi="Arial"/>
      <w:sz w:val="24"/>
      <w:szCs w:val="24"/>
    </w:rPr>
  </w:style>
  <w:style w:type="paragraph" w:styleId="1">
    <w:name w:val="heading 1"/>
    <w:aliases w:val="!Части документа"/>
    <w:basedOn w:val="a"/>
    <w:next w:val="a"/>
    <w:link w:val="10"/>
    <w:qFormat/>
    <w:rsid w:val="00A7724F"/>
    <w:pPr>
      <w:jc w:val="center"/>
      <w:outlineLvl w:val="0"/>
    </w:pPr>
    <w:rPr>
      <w:rFonts w:cs="Arial"/>
      <w:b/>
      <w:bCs/>
      <w:kern w:val="32"/>
      <w:sz w:val="32"/>
      <w:szCs w:val="32"/>
    </w:rPr>
  </w:style>
  <w:style w:type="paragraph" w:styleId="2">
    <w:name w:val="heading 2"/>
    <w:aliases w:val="!Разделы документа"/>
    <w:basedOn w:val="a"/>
    <w:link w:val="20"/>
    <w:qFormat/>
    <w:rsid w:val="00A7724F"/>
    <w:pPr>
      <w:jc w:val="center"/>
      <w:outlineLvl w:val="1"/>
    </w:pPr>
    <w:rPr>
      <w:rFonts w:cs="Arial"/>
      <w:b/>
      <w:bCs/>
      <w:iCs/>
      <w:sz w:val="30"/>
      <w:szCs w:val="28"/>
    </w:rPr>
  </w:style>
  <w:style w:type="paragraph" w:styleId="3">
    <w:name w:val="heading 3"/>
    <w:aliases w:val="!Главы документа"/>
    <w:basedOn w:val="a"/>
    <w:link w:val="30"/>
    <w:qFormat/>
    <w:rsid w:val="00A7724F"/>
    <w:pPr>
      <w:outlineLvl w:val="2"/>
    </w:pPr>
    <w:rPr>
      <w:rFonts w:cs="Arial"/>
      <w:b/>
      <w:bCs/>
      <w:sz w:val="28"/>
      <w:szCs w:val="26"/>
    </w:rPr>
  </w:style>
  <w:style w:type="paragraph" w:styleId="4">
    <w:name w:val="heading 4"/>
    <w:aliases w:val="!Параграфы/Статьи документа"/>
    <w:basedOn w:val="a"/>
    <w:link w:val="40"/>
    <w:qFormat/>
    <w:rsid w:val="00A7724F"/>
    <w:pPr>
      <w:outlineLvl w:val="3"/>
    </w:pPr>
    <w:rPr>
      <w:b/>
      <w:bCs/>
      <w:sz w:val="26"/>
      <w:szCs w:val="28"/>
    </w:rPr>
  </w:style>
  <w:style w:type="character" w:default="1" w:styleId="a0">
    <w:name w:val="Default Paragraph Font"/>
    <w:semiHidden/>
    <w:rsid w:val="00A7724F"/>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A7724F"/>
  </w:style>
  <w:style w:type="paragraph" w:styleId="a3">
    <w:name w:val="header"/>
    <w:basedOn w:val="a"/>
    <w:link w:val="a4"/>
    <w:rsid w:val="00763804"/>
    <w:pPr>
      <w:tabs>
        <w:tab w:val="center" w:pos="4677"/>
        <w:tab w:val="right" w:pos="9355"/>
      </w:tabs>
    </w:pPr>
  </w:style>
  <w:style w:type="character" w:customStyle="1" w:styleId="a4">
    <w:name w:val="Верхний колонтитул Знак"/>
    <w:link w:val="a3"/>
    <w:rsid w:val="00763804"/>
    <w:rPr>
      <w:sz w:val="24"/>
      <w:szCs w:val="24"/>
    </w:rPr>
  </w:style>
  <w:style w:type="character" w:styleId="a5">
    <w:name w:val="page number"/>
    <w:basedOn w:val="a0"/>
    <w:rsid w:val="00763804"/>
  </w:style>
  <w:style w:type="paragraph" w:styleId="a6">
    <w:name w:val="Balloon Text"/>
    <w:basedOn w:val="a"/>
    <w:link w:val="a7"/>
    <w:rsid w:val="00751B77"/>
    <w:rPr>
      <w:rFonts w:ascii="Tahoma" w:hAnsi="Tahoma" w:cs="Tahoma"/>
      <w:sz w:val="16"/>
      <w:szCs w:val="16"/>
    </w:rPr>
  </w:style>
  <w:style w:type="character" w:customStyle="1" w:styleId="a7">
    <w:name w:val="Текст выноски Знак"/>
    <w:link w:val="a6"/>
    <w:rsid w:val="00751B77"/>
    <w:rPr>
      <w:rFonts w:ascii="Tahoma" w:hAnsi="Tahoma" w:cs="Tahoma"/>
      <w:sz w:val="16"/>
      <w:szCs w:val="16"/>
    </w:rPr>
  </w:style>
  <w:style w:type="table" w:styleId="a8">
    <w:name w:val="Table Grid"/>
    <w:basedOn w:val="a1"/>
    <w:rsid w:val="007C3F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aliases w:val="!Части документа Знак"/>
    <w:link w:val="1"/>
    <w:rsid w:val="00FD5A61"/>
    <w:rPr>
      <w:rFonts w:ascii="Arial" w:hAnsi="Arial" w:cs="Arial"/>
      <w:b/>
      <w:bCs/>
      <w:kern w:val="32"/>
      <w:sz w:val="32"/>
      <w:szCs w:val="32"/>
    </w:rPr>
  </w:style>
  <w:style w:type="character" w:customStyle="1" w:styleId="20">
    <w:name w:val="Заголовок 2 Знак"/>
    <w:aliases w:val="!Разделы документа Знак"/>
    <w:link w:val="2"/>
    <w:rsid w:val="00FD5A61"/>
    <w:rPr>
      <w:rFonts w:ascii="Arial" w:hAnsi="Arial" w:cs="Arial"/>
      <w:b/>
      <w:bCs/>
      <w:iCs/>
      <w:sz w:val="30"/>
      <w:szCs w:val="28"/>
    </w:rPr>
  </w:style>
  <w:style w:type="character" w:customStyle="1" w:styleId="30">
    <w:name w:val="Заголовок 3 Знак"/>
    <w:aliases w:val="!Главы документа Знак"/>
    <w:link w:val="3"/>
    <w:rsid w:val="00FD5A61"/>
    <w:rPr>
      <w:rFonts w:ascii="Arial" w:hAnsi="Arial" w:cs="Arial"/>
      <w:b/>
      <w:bCs/>
      <w:sz w:val="28"/>
      <w:szCs w:val="26"/>
    </w:rPr>
  </w:style>
  <w:style w:type="character" w:customStyle="1" w:styleId="40">
    <w:name w:val="Заголовок 4 Знак"/>
    <w:aliases w:val="!Параграфы/Статьи документа Знак"/>
    <w:link w:val="4"/>
    <w:rsid w:val="00FD5A61"/>
    <w:rPr>
      <w:rFonts w:ascii="Arial" w:hAnsi="Arial"/>
      <w:b/>
      <w:bCs/>
      <w:sz w:val="26"/>
      <w:szCs w:val="28"/>
    </w:rPr>
  </w:style>
  <w:style w:type="character" w:styleId="HTML">
    <w:name w:val="HTML Variable"/>
    <w:aliases w:val="!Ссылки в документе"/>
    <w:basedOn w:val="a0"/>
    <w:rsid w:val="00A7724F"/>
    <w:rPr>
      <w:rFonts w:ascii="Arial" w:hAnsi="Arial"/>
      <w:b w:val="0"/>
      <w:i w:val="0"/>
      <w:iCs/>
      <w:color w:val="0000FF"/>
      <w:sz w:val="24"/>
      <w:u w:val="none"/>
    </w:rPr>
  </w:style>
  <w:style w:type="paragraph" w:styleId="a9">
    <w:name w:val="annotation text"/>
    <w:aliases w:val="!Равноширинный текст документа"/>
    <w:basedOn w:val="a"/>
    <w:link w:val="aa"/>
    <w:rsid w:val="00A7724F"/>
    <w:rPr>
      <w:rFonts w:ascii="Courier" w:hAnsi="Courier"/>
      <w:sz w:val="22"/>
      <w:szCs w:val="20"/>
    </w:rPr>
  </w:style>
  <w:style w:type="character" w:customStyle="1" w:styleId="aa">
    <w:name w:val="Текст примечания Знак"/>
    <w:aliases w:val="!Равноширинный текст документа Знак"/>
    <w:link w:val="a9"/>
    <w:rsid w:val="00FD5A61"/>
    <w:rPr>
      <w:rFonts w:ascii="Courier" w:hAnsi="Courier"/>
      <w:sz w:val="22"/>
    </w:rPr>
  </w:style>
  <w:style w:type="paragraph" w:customStyle="1" w:styleId="Title">
    <w:name w:val="Title!Название НПА"/>
    <w:basedOn w:val="a"/>
    <w:rsid w:val="00A7724F"/>
    <w:pPr>
      <w:spacing w:before="240" w:after="60"/>
      <w:jc w:val="center"/>
      <w:outlineLvl w:val="0"/>
    </w:pPr>
    <w:rPr>
      <w:rFonts w:cs="Arial"/>
      <w:b/>
      <w:bCs/>
      <w:kern w:val="28"/>
      <w:sz w:val="32"/>
      <w:szCs w:val="32"/>
    </w:rPr>
  </w:style>
  <w:style w:type="character" w:styleId="ab">
    <w:name w:val="Hyperlink"/>
    <w:basedOn w:val="a0"/>
    <w:rsid w:val="00A7724F"/>
    <w:rPr>
      <w:color w:val="0000FF"/>
      <w:u w:val="none"/>
    </w:rPr>
  </w:style>
  <w:style w:type="paragraph" w:customStyle="1" w:styleId="Application">
    <w:name w:val="Application!Приложение"/>
    <w:rsid w:val="00A7724F"/>
    <w:pPr>
      <w:spacing w:before="120" w:after="120"/>
      <w:jc w:val="right"/>
    </w:pPr>
    <w:rPr>
      <w:rFonts w:ascii="Arial" w:hAnsi="Arial" w:cs="Arial"/>
      <w:b/>
      <w:bCs/>
      <w:kern w:val="28"/>
      <w:sz w:val="32"/>
      <w:szCs w:val="32"/>
    </w:rPr>
  </w:style>
  <w:style w:type="paragraph" w:customStyle="1" w:styleId="Table">
    <w:name w:val="Table!Таблица"/>
    <w:rsid w:val="00A7724F"/>
    <w:rPr>
      <w:rFonts w:ascii="Arial" w:hAnsi="Arial" w:cs="Arial"/>
      <w:bCs/>
      <w:kern w:val="28"/>
      <w:sz w:val="24"/>
      <w:szCs w:val="32"/>
    </w:rPr>
  </w:style>
  <w:style w:type="paragraph" w:customStyle="1" w:styleId="Table0">
    <w:name w:val="Table!"/>
    <w:next w:val="Table"/>
    <w:rsid w:val="00A7724F"/>
    <w:pPr>
      <w:jc w:val="center"/>
    </w:pPr>
    <w:rPr>
      <w:rFonts w:ascii="Arial" w:hAnsi="Arial" w:cs="Arial"/>
      <w:b/>
      <w:bCs/>
      <w:kern w:val="28"/>
      <w:sz w:val="24"/>
      <w:szCs w:val="32"/>
    </w:rPr>
  </w:style>
  <w:style w:type="character" w:styleId="ac">
    <w:name w:val="FollowedHyperlink"/>
    <w:rsid w:val="00701E5C"/>
    <w:rPr>
      <w:color w:val="800080"/>
      <w:u w:val="single"/>
    </w:rPr>
  </w:style>
  <w:style w:type="paragraph" w:styleId="ad">
    <w:name w:val="footer"/>
    <w:basedOn w:val="a"/>
    <w:link w:val="ae"/>
    <w:rsid w:val="009B39EC"/>
    <w:pPr>
      <w:tabs>
        <w:tab w:val="center" w:pos="4677"/>
        <w:tab w:val="right" w:pos="9355"/>
      </w:tabs>
    </w:pPr>
  </w:style>
  <w:style w:type="character" w:customStyle="1" w:styleId="ae">
    <w:name w:val="Нижний колонтитул Знак"/>
    <w:link w:val="ad"/>
    <w:rsid w:val="009B39EC"/>
    <w:rPr>
      <w:rFonts w:ascii="Arial" w:hAnsi="Arial"/>
      <w:sz w:val="24"/>
      <w:szCs w:val="24"/>
    </w:rPr>
  </w:style>
  <w:style w:type="paragraph" w:styleId="af">
    <w:name w:val="List Paragraph"/>
    <w:basedOn w:val="a"/>
    <w:uiPriority w:val="34"/>
    <w:qFormat/>
    <w:rsid w:val="004C0404"/>
    <w:pPr>
      <w:ind w:left="720"/>
      <w:contextualSpacing/>
    </w:pPr>
  </w:style>
  <w:style w:type="paragraph" w:customStyle="1" w:styleId="ConsPlusNonformat">
    <w:name w:val="ConsPlusNonformat"/>
    <w:qFormat/>
    <w:rsid w:val="00773C24"/>
    <w:pPr>
      <w:widowControl w:val="0"/>
      <w:autoSpaceDE w:val="0"/>
      <w:autoSpaceDN w:val="0"/>
      <w:adjustRightInd w:val="0"/>
    </w:pPr>
    <w:rPr>
      <w:rFonts w:ascii="Courier New" w:eastAsia="Calibri"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596492">
      <w:bodyDiv w:val="1"/>
      <w:marLeft w:val="0"/>
      <w:marRight w:val="0"/>
      <w:marTop w:val="0"/>
      <w:marBottom w:val="0"/>
      <w:divBdr>
        <w:top w:val="none" w:sz="0" w:space="0" w:color="auto"/>
        <w:left w:val="none" w:sz="0" w:space="0" w:color="auto"/>
        <w:bottom w:val="none" w:sz="0" w:space="0" w:color="auto"/>
        <w:right w:val="none" w:sz="0" w:space="0" w:color="auto"/>
      </w:divBdr>
    </w:div>
    <w:div w:id="376316484">
      <w:bodyDiv w:val="1"/>
      <w:marLeft w:val="0"/>
      <w:marRight w:val="0"/>
      <w:marTop w:val="0"/>
      <w:marBottom w:val="0"/>
      <w:divBdr>
        <w:top w:val="none" w:sz="0" w:space="0" w:color="auto"/>
        <w:left w:val="none" w:sz="0" w:space="0" w:color="auto"/>
        <w:bottom w:val="none" w:sz="0" w:space="0" w:color="auto"/>
        <w:right w:val="none" w:sz="0" w:space="0" w:color="auto"/>
      </w:divBdr>
    </w:div>
    <w:div w:id="388186043">
      <w:bodyDiv w:val="1"/>
      <w:marLeft w:val="0"/>
      <w:marRight w:val="0"/>
      <w:marTop w:val="0"/>
      <w:marBottom w:val="0"/>
      <w:divBdr>
        <w:top w:val="none" w:sz="0" w:space="0" w:color="auto"/>
        <w:left w:val="none" w:sz="0" w:space="0" w:color="auto"/>
        <w:bottom w:val="none" w:sz="0" w:space="0" w:color="auto"/>
        <w:right w:val="none" w:sz="0" w:space="0" w:color="auto"/>
      </w:divBdr>
    </w:div>
    <w:div w:id="649285606">
      <w:bodyDiv w:val="1"/>
      <w:marLeft w:val="0"/>
      <w:marRight w:val="0"/>
      <w:marTop w:val="0"/>
      <w:marBottom w:val="0"/>
      <w:divBdr>
        <w:top w:val="none" w:sz="0" w:space="0" w:color="auto"/>
        <w:left w:val="none" w:sz="0" w:space="0" w:color="auto"/>
        <w:bottom w:val="none" w:sz="0" w:space="0" w:color="auto"/>
        <w:right w:val="none" w:sz="0" w:space="0" w:color="auto"/>
      </w:divBdr>
    </w:div>
    <w:div w:id="919680426">
      <w:bodyDiv w:val="1"/>
      <w:marLeft w:val="0"/>
      <w:marRight w:val="0"/>
      <w:marTop w:val="0"/>
      <w:marBottom w:val="0"/>
      <w:divBdr>
        <w:top w:val="none" w:sz="0" w:space="0" w:color="auto"/>
        <w:left w:val="none" w:sz="0" w:space="0" w:color="auto"/>
        <w:bottom w:val="none" w:sz="0" w:space="0" w:color="auto"/>
        <w:right w:val="none" w:sz="0" w:space="0" w:color="auto"/>
      </w:divBdr>
    </w:div>
    <w:div w:id="939146466">
      <w:bodyDiv w:val="1"/>
      <w:marLeft w:val="0"/>
      <w:marRight w:val="0"/>
      <w:marTop w:val="0"/>
      <w:marBottom w:val="0"/>
      <w:divBdr>
        <w:top w:val="none" w:sz="0" w:space="0" w:color="auto"/>
        <w:left w:val="none" w:sz="0" w:space="0" w:color="auto"/>
        <w:bottom w:val="none" w:sz="0" w:space="0" w:color="auto"/>
        <w:right w:val="none" w:sz="0" w:space="0" w:color="auto"/>
      </w:divBdr>
    </w:div>
    <w:div w:id="989557730">
      <w:bodyDiv w:val="1"/>
      <w:marLeft w:val="0"/>
      <w:marRight w:val="0"/>
      <w:marTop w:val="0"/>
      <w:marBottom w:val="0"/>
      <w:divBdr>
        <w:top w:val="none" w:sz="0" w:space="0" w:color="auto"/>
        <w:left w:val="none" w:sz="0" w:space="0" w:color="auto"/>
        <w:bottom w:val="none" w:sz="0" w:space="0" w:color="auto"/>
        <w:right w:val="none" w:sz="0" w:space="0" w:color="auto"/>
      </w:divBdr>
    </w:div>
    <w:div w:id="1006054521">
      <w:bodyDiv w:val="1"/>
      <w:marLeft w:val="0"/>
      <w:marRight w:val="0"/>
      <w:marTop w:val="0"/>
      <w:marBottom w:val="0"/>
      <w:divBdr>
        <w:top w:val="none" w:sz="0" w:space="0" w:color="auto"/>
        <w:left w:val="none" w:sz="0" w:space="0" w:color="auto"/>
        <w:bottom w:val="none" w:sz="0" w:space="0" w:color="auto"/>
        <w:right w:val="none" w:sz="0" w:space="0" w:color="auto"/>
      </w:divBdr>
    </w:div>
    <w:div w:id="1182667190">
      <w:bodyDiv w:val="1"/>
      <w:marLeft w:val="0"/>
      <w:marRight w:val="0"/>
      <w:marTop w:val="0"/>
      <w:marBottom w:val="0"/>
      <w:divBdr>
        <w:top w:val="none" w:sz="0" w:space="0" w:color="auto"/>
        <w:left w:val="none" w:sz="0" w:space="0" w:color="auto"/>
        <w:bottom w:val="none" w:sz="0" w:space="0" w:color="auto"/>
        <w:right w:val="none" w:sz="0" w:space="0" w:color="auto"/>
      </w:divBdr>
    </w:div>
    <w:div w:id="1263731448">
      <w:bodyDiv w:val="1"/>
      <w:marLeft w:val="0"/>
      <w:marRight w:val="0"/>
      <w:marTop w:val="0"/>
      <w:marBottom w:val="0"/>
      <w:divBdr>
        <w:top w:val="none" w:sz="0" w:space="0" w:color="auto"/>
        <w:left w:val="none" w:sz="0" w:space="0" w:color="auto"/>
        <w:bottom w:val="none" w:sz="0" w:space="0" w:color="auto"/>
        <w:right w:val="none" w:sz="0" w:space="0" w:color="auto"/>
      </w:divBdr>
    </w:div>
    <w:div w:id="1359697060">
      <w:bodyDiv w:val="1"/>
      <w:marLeft w:val="0"/>
      <w:marRight w:val="0"/>
      <w:marTop w:val="0"/>
      <w:marBottom w:val="0"/>
      <w:divBdr>
        <w:top w:val="none" w:sz="0" w:space="0" w:color="auto"/>
        <w:left w:val="none" w:sz="0" w:space="0" w:color="auto"/>
        <w:bottom w:val="none" w:sz="0" w:space="0" w:color="auto"/>
        <w:right w:val="none" w:sz="0" w:space="0" w:color="auto"/>
      </w:divBdr>
    </w:div>
    <w:div w:id="1375546157">
      <w:bodyDiv w:val="1"/>
      <w:marLeft w:val="0"/>
      <w:marRight w:val="0"/>
      <w:marTop w:val="0"/>
      <w:marBottom w:val="0"/>
      <w:divBdr>
        <w:top w:val="none" w:sz="0" w:space="0" w:color="auto"/>
        <w:left w:val="none" w:sz="0" w:space="0" w:color="auto"/>
        <w:bottom w:val="none" w:sz="0" w:space="0" w:color="auto"/>
        <w:right w:val="none" w:sz="0" w:space="0" w:color="auto"/>
      </w:divBdr>
    </w:div>
    <w:div w:id="1399281742">
      <w:bodyDiv w:val="1"/>
      <w:marLeft w:val="0"/>
      <w:marRight w:val="0"/>
      <w:marTop w:val="0"/>
      <w:marBottom w:val="0"/>
      <w:divBdr>
        <w:top w:val="none" w:sz="0" w:space="0" w:color="auto"/>
        <w:left w:val="none" w:sz="0" w:space="0" w:color="auto"/>
        <w:bottom w:val="none" w:sz="0" w:space="0" w:color="auto"/>
        <w:right w:val="none" w:sz="0" w:space="0" w:color="auto"/>
      </w:divBdr>
    </w:div>
    <w:div w:id="1478838672">
      <w:bodyDiv w:val="1"/>
      <w:marLeft w:val="0"/>
      <w:marRight w:val="0"/>
      <w:marTop w:val="0"/>
      <w:marBottom w:val="0"/>
      <w:divBdr>
        <w:top w:val="none" w:sz="0" w:space="0" w:color="auto"/>
        <w:left w:val="none" w:sz="0" w:space="0" w:color="auto"/>
        <w:bottom w:val="none" w:sz="0" w:space="0" w:color="auto"/>
        <w:right w:val="none" w:sz="0" w:space="0" w:color="auto"/>
      </w:divBdr>
    </w:div>
    <w:div w:id="1514801322">
      <w:bodyDiv w:val="1"/>
      <w:marLeft w:val="0"/>
      <w:marRight w:val="0"/>
      <w:marTop w:val="0"/>
      <w:marBottom w:val="0"/>
      <w:divBdr>
        <w:top w:val="none" w:sz="0" w:space="0" w:color="auto"/>
        <w:left w:val="none" w:sz="0" w:space="0" w:color="auto"/>
        <w:bottom w:val="none" w:sz="0" w:space="0" w:color="auto"/>
        <w:right w:val="none" w:sz="0" w:space="0" w:color="auto"/>
      </w:divBdr>
    </w:div>
    <w:div w:id="1849715801">
      <w:bodyDiv w:val="1"/>
      <w:marLeft w:val="0"/>
      <w:marRight w:val="0"/>
      <w:marTop w:val="0"/>
      <w:marBottom w:val="0"/>
      <w:divBdr>
        <w:top w:val="none" w:sz="0" w:space="0" w:color="auto"/>
        <w:left w:val="none" w:sz="0" w:space="0" w:color="auto"/>
        <w:bottom w:val="none" w:sz="0" w:space="0" w:color="auto"/>
        <w:right w:val="none" w:sz="0" w:space="0" w:color="auto"/>
      </w:divBdr>
    </w:div>
    <w:div w:id="1899702282">
      <w:bodyDiv w:val="1"/>
      <w:marLeft w:val="0"/>
      <w:marRight w:val="0"/>
      <w:marTop w:val="0"/>
      <w:marBottom w:val="0"/>
      <w:divBdr>
        <w:top w:val="none" w:sz="0" w:space="0" w:color="auto"/>
        <w:left w:val="none" w:sz="0" w:space="0" w:color="auto"/>
        <w:bottom w:val="none" w:sz="0" w:space="0" w:color="auto"/>
        <w:right w:val="none" w:sz="0" w:space="0" w:color="auto"/>
      </w:divBdr>
    </w:div>
    <w:div w:id="1999963272">
      <w:bodyDiv w:val="1"/>
      <w:marLeft w:val="0"/>
      <w:marRight w:val="0"/>
      <w:marTop w:val="0"/>
      <w:marBottom w:val="0"/>
      <w:divBdr>
        <w:top w:val="none" w:sz="0" w:space="0" w:color="auto"/>
        <w:left w:val="none" w:sz="0" w:space="0" w:color="auto"/>
        <w:bottom w:val="none" w:sz="0" w:space="0" w:color="auto"/>
        <w:right w:val="none" w:sz="0" w:space="0" w:color="auto"/>
      </w:divBdr>
    </w:div>
    <w:div w:id="2007442663">
      <w:bodyDiv w:val="1"/>
      <w:marLeft w:val="0"/>
      <w:marRight w:val="0"/>
      <w:marTop w:val="0"/>
      <w:marBottom w:val="0"/>
      <w:divBdr>
        <w:top w:val="none" w:sz="0" w:space="0" w:color="auto"/>
        <w:left w:val="none" w:sz="0" w:space="0" w:color="auto"/>
        <w:bottom w:val="none" w:sz="0" w:space="0" w:color="auto"/>
        <w:right w:val="none" w:sz="0" w:space="0" w:color="auto"/>
      </w:divBdr>
    </w:div>
    <w:div w:id="2066181048">
      <w:bodyDiv w:val="1"/>
      <w:marLeft w:val="0"/>
      <w:marRight w:val="0"/>
      <w:marTop w:val="0"/>
      <w:marBottom w:val="0"/>
      <w:divBdr>
        <w:top w:val="none" w:sz="0" w:space="0" w:color="auto"/>
        <w:left w:val="none" w:sz="0" w:space="0" w:color="auto"/>
        <w:bottom w:val="none" w:sz="0" w:space="0" w:color="auto"/>
        <w:right w:val="none" w:sz="0" w:space="0" w:color="auto"/>
      </w:divBdr>
    </w:div>
    <w:div w:id="2069572407">
      <w:bodyDiv w:val="1"/>
      <w:marLeft w:val="0"/>
      <w:marRight w:val="0"/>
      <w:marTop w:val="0"/>
      <w:marBottom w:val="0"/>
      <w:divBdr>
        <w:top w:val="none" w:sz="0" w:space="0" w:color="auto"/>
        <w:left w:val="none" w:sz="0" w:space="0" w:color="auto"/>
        <w:bottom w:val="none" w:sz="0" w:space="0" w:color="auto"/>
        <w:right w:val="none" w:sz="0" w:space="0" w:color="auto"/>
      </w:divBdr>
    </w:div>
    <w:div w:id="2138638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file:///\\12.10.10.10\content\act\75d09de3-f266-4a7a-80e2-2620dbf13a95.doc" TargetMode="External"/><Relationship Id="rId21" Type="http://schemas.openxmlformats.org/officeDocument/2006/relationships/hyperlink" Target="file:///C:\content\act\639c1c8e-fd40-4201-9ff6-fb4ea4eeee86.docx" TargetMode="External"/><Relationship Id="rId42" Type="http://schemas.openxmlformats.org/officeDocument/2006/relationships/hyperlink" Target="file:///\\21.198.47.56\..\..\..\..\..\..\content\act\e9a4335a-a74f-4782-bead-4b9f66e6c834.doc" TargetMode="External"/><Relationship Id="rId63" Type="http://schemas.openxmlformats.org/officeDocument/2006/relationships/hyperlink" Target="file:///\\21.198.47.56\..\..\..\..\content\act\0602255e-9653-4fc1-9544-1302011f0c5c.docx" TargetMode="External"/><Relationship Id="rId84" Type="http://schemas.openxmlformats.org/officeDocument/2006/relationships/hyperlink" Target="file:///\\21.198.47.56\content\act\e9a4335a-a74f-4782-bead-4b9f66e6c834.doc" TargetMode="External"/><Relationship Id="rId138" Type="http://schemas.openxmlformats.org/officeDocument/2006/relationships/hyperlink" Target="file:///\\21.198.47.56\..\..\..\..\content\act\400ec38a-d47b-49e6-8ebf-56fc5cd50e6a.docx" TargetMode="External"/><Relationship Id="rId159" Type="http://schemas.openxmlformats.org/officeDocument/2006/relationships/hyperlink" Target="file:///\\12.10.10.10\AppData\Local\content\act\75d09de3-f266-4a7a-80e2-2620dbf13a95.doc" TargetMode="External"/><Relationship Id="rId170" Type="http://schemas.openxmlformats.org/officeDocument/2006/relationships/hyperlink" Target="kodeks://link/d?nd=901990046" TargetMode="External"/><Relationship Id="rId191" Type="http://schemas.openxmlformats.org/officeDocument/2006/relationships/hyperlink" Target="file:///\\12.10.10.10\content\act\75d09de3-f266-4a7a-80e2-2620dbf13a95.doc" TargetMode="External"/><Relationship Id="rId205" Type="http://schemas.openxmlformats.org/officeDocument/2006/relationships/hyperlink" Target="file:///C:\content\act\948fbd3e-9330-42c6-af44-780eb1a534b1.docx" TargetMode="External"/><Relationship Id="rId226" Type="http://schemas.openxmlformats.org/officeDocument/2006/relationships/hyperlink" Target="kodeks://link/d?nd=406926986" TargetMode="External"/><Relationship Id="rId247" Type="http://schemas.openxmlformats.org/officeDocument/2006/relationships/hyperlink" Target="file:///C:\content\act\948fbd3e-9330-42c6-af44-780eb1a534b1.docx" TargetMode="External"/><Relationship Id="rId107" Type="http://schemas.openxmlformats.org/officeDocument/2006/relationships/hyperlink" Target="file:///\\21.198.47.56\..\..\..\..\content\act\400ec38a-d47b-49e6-8ebf-56fc5cd50e6a.docx" TargetMode="External"/><Relationship Id="rId11" Type="http://schemas.openxmlformats.org/officeDocument/2006/relationships/hyperlink" Target="file:///\\21.198.47.56\..\..\..\..\content\act\0602255e-9653-4fc1-9544-1302011f0c5c.docx" TargetMode="External"/><Relationship Id="rId32" Type="http://schemas.openxmlformats.org/officeDocument/2006/relationships/hyperlink" Target="file:///\\21.198.47.56\..\..\..\..\content\act\803cc66d-5ff9-4a7b-a206-77ce9f51e961.doc" TargetMode="External"/><Relationship Id="rId53" Type="http://schemas.openxmlformats.org/officeDocument/2006/relationships/hyperlink" Target="file:///\\12.10.10.10\content\act\75d09de3-f266-4a7a-80e2-2620dbf13a95.doc" TargetMode="External"/><Relationship Id="rId74" Type="http://schemas.openxmlformats.org/officeDocument/2006/relationships/hyperlink" Target="file:///\\21.198.47.56\content\act\0488d7bc-2fd6-4527-b11e-fb8a3bbf2467.doc" TargetMode="External"/><Relationship Id="rId128" Type="http://schemas.openxmlformats.org/officeDocument/2006/relationships/hyperlink" Target="file:///\\12.10.10.10\content\act\0b1e7bd4-6fea-4e25-ade0-6d135084fe18.doc" TargetMode="External"/><Relationship Id="rId149" Type="http://schemas.openxmlformats.org/officeDocument/2006/relationships/hyperlink" Target="file:///\\12.10.10.10\content\act\75d09de3-f266-4a7a-80e2-2620dbf13a95.doc" TargetMode="External"/><Relationship Id="rId5" Type="http://schemas.openxmlformats.org/officeDocument/2006/relationships/webSettings" Target="webSettings.xml"/><Relationship Id="rId95" Type="http://schemas.openxmlformats.org/officeDocument/2006/relationships/hyperlink" Target="kodeks://link/d?nd=991018497" TargetMode="External"/><Relationship Id="rId160" Type="http://schemas.openxmlformats.org/officeDocument/2006/relationships/hyperlink" Target="file:///\\12.10.10.10\AppData\Local\content\act\75d09de3-f266-4a7a-80e2-2620dbf13a95.doc" TargetMode="External"/><Relationship Id="rId181" Type="http://schemas.openxmlformats.org/officeDocument/2006/relationships/hyperlink" Target="kodeks://link/d?nd=420366270" TargetMode="External"/><Relationship Id="rId216" Type="http://schemas.openxmlformats.org/officeDocument/2006/relationships/hyperlink" Target="kodeks://link/d?nd=901713615" TargetMode="External"/><Relationship Id="rId237" Type="http://schemas.openxmlformats.org/officeDocument/2006/relationships/hyperlink" Target="file:///C:\content\act\948fbd3e-9330-42c6-af44-780eb1a534b1.docx" TargetMode="External"/><Relationship Id="rId258" Type="http://schemas.openxmlformats.org/officeDocument/2006/relationships/hyperlink" Target="file:///C:\content\act\948fbd3e-9330-42c6-af44-780eb1a534b1.docx" TargetMode="External"/><Relationship Id="rId22" Type="http://schemas.openxmlformats.org/officeDocument/2006/relationships/hyperlink" Target="file:///C:\content\act\223b4923-6523-4a44-ae3f-5e022715bf06.docx" TargetMode="External"/><Relationship Id="rId43" Type="http://schemas.openxmlformats.org/officeDocument/2006/relationships/hyperlink" Target="file:///\\21.198.47.56\..\..\..\..\..\..\content\act\e9a4335a-a74f-4782-bead-4b9f66e6c834.doc" TargetMode="External"/><Relationship Id="rId64" Type="http://schemas.openxmlformats.org/officeDocument/2006/relationships/hyperlink" Target="file:///\\21.198.47.56\..\..\..\..\..\..\content\act\e9a4335a-a74f-4782-bead-4b9f66e6c834.doc" TargetMode="External"/><Relationship Id="rId118" Type="http://schemas.openxmlformats.org/officeDocument/2006/relationships/hyperlink" Target="file:///\\12.10.10.10\content\act\75d09de3-f266-4a7a-80e2-2620dbf13a95.doc" TargetMode="External"/><Relationship Id="rId139" Type="http://schemas.openxmlformats.org/officeDocument/2006/relationships/hyperlink" Target="file:///\\21.198.47.56\..\..\..\..\content\act\ee0e9a5c-2f83-4666-ac5b-16fa1accdb30.docx" TargetMode="External"/><Relationship Id="rId85" Type="http://schemas.openxmlformats.org/officeDocument/2006/relationships/hyperlink" Target="file:///\\12.10.10.10\content\act\91d2cd7e-3bdc-4925-99c5-447f752b4458.doc" TargetMode="External"/><Relationship Id="rId150" Type="http://schemas.openxmlformats.org/officeDocument/2006/relationships/hyperlink" Target="file:///\\12.10.10.10\content\act\75d09de3-f266-4a7a-80e2-2620dbf13a95.doc" TargetMode="External"/><Relationship Id="rId171" Type="http://schemas.openxmlformats.org/officeDocument/2006/relationships/hyperlink" Target="file:///\\12.10.10.10\content\act\75d09de3-f266-4a7a-80e2-2620dbf13a95.doc" TargetMode="External"/><Relationship Id="rId192" Type="http://schemas.openxmlformats.org/officeDocument/2006/relationships/hyperlink" Target="file:///\\12.10.10.10\AppData\Local\content\act\2b25bdef-dd36-49ed-9e04-833428c0ae9a.html" TargetMode="External"/><Relationship Id="rId206" Type="http://schemas.openxmlformats.org/officeDocument/2006/relationships/hyperlink" Target="kodeks://link/d?nd=902052609" TargetMode="External"/><Relationship Id="rId227" Type="http://schemas.openxmlformats.org/officeDocument/2006/relationships/hyperlink" Target="file:///\\12.10.10.10\content\act\4d6dc130-3fcf-4879-950a-cfc91a4a84c7.html" TargetMode="External"/><Relationship Id="rId248" Type="http://schemas.openxmlformats.org/officeDocument/2006/relationships/hyperlink" Target="file:///C:\content\act\948fbd3e-9330-42c6-af44-780eb1a534b1.docx" TargetMode="External"/><Relationship Id="rId12" Type="http://schemas.openxmlformats.org/officeDocument/2006/relationships/hyperlink" Target="file:///\\21.198.47.56\content\act\803cc66d-5ff9-4a7b-a206-77ce9f51e961.doc" TargetMode="External"/><Relationship Id="rId33" Type="http://schemas.openxmlformats.org/officeDocument/2006/relationships/hyperlink" Target="file:///\\12.10.10.10\content\act\e5c50dba-9a97-4516-9165-c53507ad27ba.doc" TargetMode="External"/><Relationship Id="rId108" Type="http://schemas.openxmlformats.org/officeDocument/2006/relationships/hyperlink" Target="file:///\\21.198.47.56\..\..\..\..\content\act\400ec38a-d47b-49e6-8ebf-56fc5cd50e6a.docx" TargetMode="External"/><Relationship Id="rId129" Type="http://schemas.openxmlformats.org/officeDocument/2006/relationships/hyperlink" Target="kodeks://link/d?nd=901713615" TargetMode="External"/><Relationship Id="rId54" Type="http://schemas.openxmlformats.org/officeDocument/2006/relationships/hyperlink" Target="file:///\\12.10.10.10\content\act\0b1e7bd4-6fea-4e25-ade0-6d135084fe18.doc" TargetMode="External"/><Relationship Id="rId75" Type="http://schemas.openxmlformats.org/officeDocument/2006/relationships/hyperlink" Target="file:///\\21.198.47.56\content\act\e0e1bae5-5b3d-4544-832d-1625c1d2a8c3.doc" TargetMode="External"/><Relationship Id="rId96" Type="http://schemas.openxmlformats.org/officeDocument/2006/relationships/hyperlink" Target="file:///\\21.198.47.56\..\..\..\..\content\act\4d6dc130-3fcf-4879-950a-cfc91a4a84c7.html" TargetMode="External"/><Relationship Id="rId140" Type="http://schemas.openxmlformats.org/officeDocument/2006/relationships/hyperlink" Target="file:///\\21.198.47.56\content\act\e9a4335a-a74f-4782-bead-4b9f66e6c834.doc" TargetMode="External"/><Relationship Id="rId161" Type="http://schemas.openxmlformats.org/officeDocument/2006/relationships/hyperlink" Target="file:///\\12.10.10.10\AppData\Local\content\act\75d09de3-f266-4a7a-80e2-2620dbf13a95.doc" TargetMode="External"/><Relationship Id="rId182" Type="http://schemas.openxmlformats.org/officeDocument/2006/relationships/hyperlink" Target="kodeks://link/d?nd=420366270" TargetMode="External"/><Relationship Id="rId217" Type="http://schemas.openxmlformats.org/officeDocument/2006/relationships/hyperlink" Target="kodeks://link/d?nd=901919946" TargetMode="External"/><Relationship Id="rId6" Type="http://schemas.openxmlformats.org/officeDocument/2006/relationships/footnotes" Target="footnotes.xml"/><Relationship Id="rId238" Type="http://schemas.openxmlformats.org/officeDocument/2006/relationships/hyperlink" Target="file:///C:\content\act\948fbd3e-9330-42c6-af44-780eb1a534b1.docx" TargetMode="External"/><Relationship Id="rId259" Type="http://schemas.openxmlformats.org/officeDocument/2006/relationships/header" Target="header4.xml"/><Relationship Id="rId23" Type="http://schemas.openxmlformats.org/officeDocument/2006/relationships/hyperlink" Target="file:///C:\content\act\948fbd3e-9330-42c6-af44-780eb1a534b1.docx" TargetMode="External"/><Relationship Id="rId28" Type="http://schemas.openxmlformats.org/officeDocument/2006/relationships/hyperlink" Target="file:///\\21.198.47.56\..\..\..\..\..\..\content\act\e9a4335a-a74f-4782-bead-4b9f66e6c834.doc" TargetMode="External"/><Relationship Id="rId49" Type="http://schemas.openxmlformats.org/officeDocument/2006/relationships/hyperlink" Target="kodeks://link/d?nd=420366270" TargetMode="External"/><Relationship Id="rId114" Type="http://schemas.openxmlformats.org/officeDocument/2006/relationships/hyperlink" Target="file:///\\12.10.10.10\content\act\75d09de3-f266-4a7a-80e2-2620dbf13a95.doc" TargetMode="External"/><Relationship Id="rId119" Type="http://schemas.openxmlformats.org/officeDocument/2006/relationships/hyperlink" Target="kodeks://link/d?nd=901919946" TargetMode="External"/><Relationship Id="rId44" Type="http://schemas.openxmlformats.org/officeDocument/2006/relationships/hyperlink" Target="file:///\\21.198.47.56\..\..\..\..\content\act\aabda1d0-105a-485b-b58d-3c765a830c3f.docx" TargetMode="External"/><Relationship Id="rId60" Type="http://schemas.openxmlformats.org/officeDocument/2006/relationships/hyperlink" Target="file:///\\12.10.10.10\content\act\e5c50dba-9a97-4516-9165-c53507ad27ba.doc" TargetMode="External"/><Relationship Id="rId65" Type="http://schemas.openxmlformats.org/officeDocument/2006/relationships/hyperlink" Target="file:///\\12.10.10.10\content\act\75d09de3-f266-4a7a-80e2-2620dbf13a95.doc" TargetMode="External"/><Relationship Id="rId81" Type="http://schemas.openxmlformats.org/officeDocument/2006/relationships/hyperlink" Target="file:///\\21.198.47.56\content\act\e0e1bae5-5b3d-4544-832d-1625c1d2a8c3.doc" TargetMode="External"/><Relationship Id="rId86" Type="http://schemas.openxmlformats.org/officeDocument/2006/relationships/hyperlink" Target="kodeks://link/d?nd=571053869" TargetMode="External"/><Relationship Id="rId130" Type="http://schemas.openxmlformats.org/officeDocument/2006/relationships/hyperlink" Target="file:///\\12.10.10.10\content\act\0b1e7bd4-6fea-4e25-ade0-6d135084fe18.doc" TargetMode="External"/><Relationship Id="rId135" Type="http://schemas.openxmlformats.org/officeDocument/2006/relationships/hyperlink" Target="kodeks://link/d?nd=901990046" TargetMode="External"/><Relationship Id="rId151" Type="http://schemas.openxmlformats.org/officeDocument/2006/relationships/hyperlink" Target="kodeks://link/d?nd=9020348" TargetMode="External"/><Relationship Id="rId156" Type="http://schemas.openxmlformats.org/officeDocument/2006/relationships/hyperlink" Target="file:///\\12.10.10.10\content\act\91d2cd7e-3bdc-4925-99c5-447f752b4458.doc" TargetMode="External"/><Relationship Id="rId177" Type="http://schemas.openxmlformats.org/officeDocument/2006/relationships/hyperlink" Target="kodeks://link/d?nd=456053459" TargetMode="External"/><Relationship Id="rId198" Type="http://schemas.openxmlformats.org/officeDocument/2006/relationships/hyperlink" Target="kodeks://link/d?nd=571053869" TargetMode="External"/><Relationship Id="rId172" Type="http://schemas.openxmlformats.org/officeDocument/2006/relationships/hyperlink" Target="file:///\\12.10.10.10\content\act\e5c50dba-9a97-4516-9165-c53507ad27ba.doc" TargetMode="External"/><Relationship Id="rId193" Type="http://schemas.openxmlformats.org/officeDocument/2006/relationships/hyperlink" Target="kodeks://link/d?nd=420366270" TargetMode="External"/><Relationship Id="rId202" Type="http://schemas.openxmlformats.org/officeDocument/2006/relationships/hyperlink" Target="file:///\\12.10.10.10\..\..\content\act\0488d7bc-2fd6-4527-b11e-fb8a3bbf2467.doc" TargetMode="External"/><Relationship Id="rId207" Type="http://schemas.openxmlformats.org/officeDocument/2006/relationships/hyperlink" Target="file:///\\12.10.10.10\..\..\content\act\fe67fd8d-518a-494d-96a3-e9b8b80256c5.html" TargetMode="External"/><Relationship Id="rId223" Type="http://schemas.openxmlformats.org/officeDocument/2006/relationships/hyperlink" Target="file:///\\12.10.10.10\content\act\1b3e6fa0-8201-4a20-a221-ea1e5b386578.doc" TargetMode="External"/><Relationship Id="rId228" Type="http://schemas.openxmlformats.org/officeDocument/2006/relationships/hyperlink" Target="kodeks://link/d?nd=571053869" TargetMode="External"/><Relationship Id="rId244" Type="http://schemas.openxmlformats.org/officeDocument/2006/relationships/hyperlink" Target="file:///C:\content\act\948fbd3e-9330-42c6-af44-780eb1a534b1.docx" TargetMode="External"/><Relationship Id="rId249" Type="http://schemas.openxmlformats.org/officeDocument/2006/relationships/hyperlink" Target="file:///C:\content\act\948fbd3e-9330-42c6-af44-780eb1a534b1.docx" TargetMode="External"/><Relationship Id="rId13" Type="http://schemas.openxmlformats.org/officeDocument/2006/relationships/hyperlink" Target="file:///\\21.198.47.56\content\act\dcb55277-99e6-4919-805f-67830c642a3d.doc" TargetMode="External"/><Relationship Id="rId18" Type="http://schemas.openxmlformats.org/officeDocument/2006/relationships/hyperlink" Target="file:///\\12.10.10.10\content\act\91d2cd7e-3bdc-4925-99c5-447f752b4458.doc" TargetMode="External"/><Relationship Id="rId39" Type="http://schemas.openxmlformats.org/officeDocument/2006/relationships/hyperlink" Target="kodeks://link/d?nd=406926986" TargetMode="External"/><Relationship Id="rId109" Type="http://schemas.openxmlformats.org/officeDocument/2006/relationships/hyperlink" Target="kodeks://link/d?nd=901919946" TargetMode="External"/><Relationship Id="rId260" Type="http://schemas.openxmlformats.org/officeDocument/2006/relationships/header" Target="header5.xml"/><Relationship Id="rId265" Type="http://schemas.openxmlformats.org/officeDocument/2006/relationships/fontTable" Target="fontTable.xml"/><Relationship Id="rId34" Type="http://schemas.openxmlformats.org/officeDocument/2006/relationships/hyperlink" Target="file:///\\12.10.10.10\content\act\91d2cd7e-3bdc-4925-99c5-447f752b4458.doc" TargetMode="External"/><Relationship Id="rId50" Type="http://schemas.openxmlformats.org/officeDocument/2006/relationships/hyperlink" Target="kodeks://link/d?nd=558817332" TargetMode="External"/><Relationship Id="rId55" Type="http://schemas.openxmlformats.org/officeDocument/2006/relationships/hyperlink" Target="kodeks://link/d?nd=901919946" TargetMode="External"/><Relationship Id="rId76" Type="http://schemas.openxmlformats.org/officeDocument/2006/relationships/hyperlink" Target="file:///\\21.198.47.56\..\..\..\..\content\act\400ec38a-d47b-49e6-8ebf-56fc5cd50e6a.docx" TargetMode="External"/><Relationship Id="rId97" Type="http://schemas.openxmlformats.org/officeDocument/2006/relationships/hyperlink" Target="kodeks://link/d?nd=558817323" TargetMode="External"/><Relationship Id="rId104" Type="http://schemas.openxmlformats.org/officeDocument/2006/relationships/hyperlink" Target="file:///\\12.10.10.10\content\act\75d09de3-f266-4a7a-80e2-2620dbf13a95.doc" TargetMode="External"/><Relationship Id="rId120" Type="http://schemas.openxmlformats.org/officeDocument/2006/relationships/hyperlink" Target="file:///\\12.10.10.10\content\act\75d09de3-f266-4a7a-80e2-2620dbf13a95.doc" TargetMode="External"/><Relationship Id="rId125" Type="http://schemas.openxmlformats.org/officeDocument/2006/relationships/hyperlink" Target="file:///\\12.10.10.10\content\act\91d2cd7e-3bdc-4925-99c5-447f752b4458.doc" TargetMode="External"/><Relationship Id="rId141" Type="http://schemas.openxmlformats.org/officeDocument/2006/relationships/hyperlink" Target="file:///\\21.198.47.56\content\act\803cc66d-5ff9-4a7b-a206-77ce9f51e961.doc" TargetMode="External"/><Relationship Id="rId146" Type="http://schemas.openxmlformats.org/officeDocument/2006/relationships/hyperlink" Target="file:///C:\content\act\223b4923-6523-4a44-ae3f-5e022715bf06.docx" TargetMode="External"/><Relationship Id="rId167" Type="http://schemas.openxmlformats.org/officeDocument/2006/relationships/hyperlink" Target="file:///\\12.10.10.10\AppData\Local\content\act\75d09de3-f266-4a7a-80e2-2620dbf13a95.doc" TargetMode="External"/><Relationship Id="rId188" Type="http://schemas.openxmlformats.org/officeDocument/2006/relationships/hyperlink" Target="file:///\\12.10.10.10\content\act\75d09de3-f266-4a7a-80e2-2620dbf13a95.doc" TargetMode="External"/><Relationship Id="rId7" Type="http://schemas.openxmlformats.org/officeDocument/2006/relationships/endnotes" Target="endnotes.xml"/><Relationship Id="rId71" Type="http://schemas.openxmlformats.org/officeDocument/2006/relationships/hyperlink" Target="file:///\\12.10.10.10\content\act\0b1e7bd4-6fea-4e25-ade0-6d135084fe18.doc" TargetMode="External"/><Relationship Id="rId92" Type="http://schemas.openxmlformats.org/officeDocument/2006/relationships/hyperlink" Target="file:///\\21.198.47.56\..\..\..\..\content\act\4d6dc130-3fcf-4879-950a-cfc91a4a84c7.html" TargetMode="External"/><Relationship Id="rId162" Type="http://schemas.openxmlformats.org/officeDocument/2006/relationships/hyperlink" Target="file:///\\12.10.10.10\..\..\..\..\..\..\content\act\0b1e7bd4-6fea-4e25-ade0-6d135084fe18.doc" TargetMode="External"/><Relationship Id="rId183" Type="http://schemas.openxmlformats.org/officeDocument/2006/relationships/hyperlink" Target="file:///C:\content\act\2b25bdef-dd36-49ed-9e04-833428c0ae9a.html" TargetMode="External"/><Relationship Id="rId213" Type="http://schemas.openxmlformats.org/officeDocument/2006/relationships/hyperlink" Target="kodeks://link/d?nd=901919946" TargetMode="External"/><Relationship Id="rId218" Type="http://schemas.openxmlformats.org/officeDocument/2006/relationships/hyperlink" Target="kodeks://link/d?nd=901713615" TargetMode="External"/><Relationship Id="rId234" Type="http://schemas.openxmlformats.org/officeDocument/2006/relationships/hyperlink" Target="file:///\\12.10.10.10\content\act\ee2f9531-7e70-4cc6-a149-4668cdcef40b.html" TargetMode="External"/><Relationship Id="rId239" Type="http://schemas.openxmlformats.org/officeDocument/2006/relationships/hyperlink" Target="file:///C:\content\act\948fbd3e-9330-42c6-af44-780eb1a534b1.docx" TargetMode="External"/><Relationship Id="rId2" Type="http://schemas.openxmlformats.org/officeDocument/2006/relationships/numbering" Target="numbering.xml"/><Relationship Id="rId29" Type="http://schemas.openxmlformats.org/officeDocument/2006/relationships/hyperlink" Target="file:///\\21.198.47.56\..\..\..\..\content\act\aabda1d0-105a-485b-b58d-3c765a830c3f.docx" TargetMode="External"/><Relationship Id="rId250" Type="http://schemas.openxmlformats.org/officeDocument/2006/relationships/hyperlink" Target="kodeks://link/d?nd=901990046" TargetMode="External"/><Relationship Id="rId255" Type="http://schemas.openxmlformats.org/officeDocument/2006/relationships/footer" Target="footer2.xml"/><Relationship Id="rId24" Type="http://schemas.openxmlformats.org/officeDocument/2006/relationships/hyperlink" Target="kodeks://link/d?nd=901919946" TargetMode="External"/><Relationship Id="rId40" Type="http://schemas.openxmlformats.org/officeDocument/2006/relationships/hyperlink" Target="kodeks://link/d?nd=571053869" TargetMode="External"/><Relationship Id="rId45" Type="http://schemas.openxmlformats.org/officeDocument/2006/relationships/hyperlink" Target="kodeks://link/d?nd=9017477" TargetMode="External"/><Relationship Id="rId66" Type="http://schemas.openxmlformats.org/officeDocument/2006/relationships/hyperlink" Target="file:///\\21.198.47.56\..\..\..\..\content\act\7c07dcee-7539-429f-9f76-edd35ebc530c.html" TargetMode="External"/><Relationship Id="rId87" Type="http://schemas.openxmlformats.org/officeDocument/2006/relationships/hyperlink" Target="file:///\\21.198.47.56\content\act\4d6dc130-3fcf-4879-950a-cfc91a4a84c7.html" TargetMode="External"/><Relationship Id="rId110" Type="http://schemas.openxmlformats.org/officeDocument/2006/relationships/hyperlink" Target="kodeks://link/d?nd=901919946" TargetMode="External"/><Relationship Id="rId115" Type="http://schemas.openxmlformats.org/officeDocument/2006/relationships/hyperlink" Target="kodeks://link/d?nd=9020348" TargetMode="External"/><Relationship Id="rId131" Type="http://schemas.openxmlformats.org/officeDocument/2006/relationships/hyperlink" Target="kodeks://link/d?nd=9020348" TargetMode="External"/><Relationship Id="rId136" Type="http://schemas.openxmlformats.org/officeDocument/2006/relationships/hyperlink" Target="kodeks://link/d?nd=407398038" TargetMode="External"/><Relationship Id="rId157" Type="http://schemas.openxmlformats.org/officeDocument/2006/relationships/hyperlink" Target="file:///\\12.10.10.10\..\..\..\..\..\..\content\act\0b1e7bd4-6fea-4e25-ade0-6d135084fe18.doc" TargetMode="External"/><Relationship Id="rId178" Type="http://schemas.openxmlformats.org/officeDocument/2006/relationships/hyperlink" Target="file:///C:\content\act\df7ab171-bb66-4d1d-8c2e-927996b84ec2.html" TargetMode="External"/><Relationship Id="rId61" Type="http://schemas.openxmlformats.org/officeDocument/2006/relationships/hyperlink" Target="file:///\\12.10.10.10\content\act\75d09de3-f266-4a7a-80e2-2620dbf13a95.doc" TargetMode="External"/><Relationship Id="rId82" Type="http://schemas.openxmlformats.org/officeDocument/2006/relationships/hyperlink" Target="file:///C:\content\act\948fbd3e-9330-42c6-af44-780eb1a534b1.docx" TargetMode="External"/><Relationship Id="rId152" Type="http://schemas.openxmlformats.org/officeDocument/2006/relationships/hyperlink" Target="kodeks://link/d?nd=1309781838" TargetMode="External"/><Relationship Id="rId173" Type="http://schemas.openxmlformats.org/officeDocument/2006/relationships/hyperlink" Target="kodeks://link/d?nd=901966282" TargetMode="External"/><Relationship Id="rId194" Type="http://schemas.openxmlformats.org/officeDocument/2006/relationships/hyperlink" Target="kodeks://link/d?nd=901990046" TargetMode="External"/><Relationship Id="rId199" Type="http://schemas.openxmlformats.org/officeDocument/2006/relationships/hyperlink" Target="file:///C:\content\act\4d6dc130-3fcf-4879-950a-cfc91a4a84c7.html" TargetMode="External"/><Relationship Id="rId203" Type="http://schemas.openxmlformats.org/officeDocument/2006/relationships/hyperlink" Target="file:///C:\content\act\639c1c8e-fd40-4201-9ff6-fb4ea4eeee86.docx" TargetMode="External"/><Relationship Id="rId208" Type="http://schemas.openxmlformats.org/officeDocument/2006/relationships/hyperlink" Target="kodeks://link/d?nd=351562493" TargetMode="External"/><Relationship Id="rId229" Type="http://schemas.openxmlformats.org/officeDocument/2006/relationships/hyperlink" Target="kodeks://link/d?nd=901757631" TargetMode="External"/><Relationship Id="rId19" Type="http://schemas.openxmlformats.org/officeDocument/2006/relationships/hyperlink" Target="file:///\\12.10.10.10\content\act\0b1e7bd4-6fea-4e25-ade0-6d135084fe18.doc" TargetMode="External"/><Relationship Id="rId224" Type="http://schemas.openxmlformats.org/officeDocument/2006/relationships/hyperlink" Target="file:///C:\content\act\948fbd3e-9330-42c6-af44-780eb1a534b1.docx" TargetMode="External"/><Relationship Id="rId240" Type="http://schemas.openxmlformats.org/officeDocument/2006/relationships/hyperlink" Target="file:///C:\content\act\948fbd3e-9330-42c6-af44-780eb1a534b1.docx" TargetMode="External"/><Relationship Id="rId245" Type="http://schemas.openxmlformats.org/officeDocument/2006/relationships/hyperlink" Target="file:///C:\content\act\948fbd3e-9330-42c6-af44-780eb1a534b1.docx" TargetMode="External"/><Relationship Id="rId261" Type="http://schemas.openxmlformats.org/officeDocument/2006/relationships/footer" Target="footer4.xml"/><Relationship Id="rId266" Type="http://schemas.openxmlformats.org/officeDocument/2006/relationships/theme" Target="theme/theme1.xml"/><Relationship Id="rId14" Type="http://schemas.openxmlformats.org/officeDocument/2006/relationships/hyperlink" Target="file:///\\21.198.47.56\content\act\e9a4335a-a74f-4782-bead-4b9f66e6c834.doc" TargetMode="External"/><Relationship Id="rId30" Type="http://schemas.openxmlformats.org/officeDocument/2006/relationships/hyperlink" Target="file:///\\21.198.47.56\content\act\e9a4335a-a74f-4782-bead-4b9f66e6c834.doc" TargetMode="External"/><Relationship Id="rId35" Type="http://schemas.openxmlformats.org/officeDocument/2006/relationships/hyperlink" Target="file:///C:\content\act\1b3e6fa0-8201-4a20-a221-ea1e5b386578.doc" TargetMode="External"/><Relationship Id="rId56" Type="http://schemas.openxmlformats.org/officeDocument/2006/relationships/hyperlink" Target="kodeks://link/d?nd=901919338" TargetMode="External"/><Relationship Id="rId77" Type="http://schemas.openxmlformats.org/officeDocument/2006/relationships/hyperlink" Target="file:///\\12.10.10.10\content\act\91d2cd7e-3bdc-4925-99c5-447f752b4458.doc" TargetMode="External"/><Relationship Id="rId100" Type="http://schemas.openxmlformats.org/officeDocument/2006/relationships/hyperlink" Target="file:///C:\content\act\639c1c8e-fd40-4201-9ff6-fb4ea4eeee86.docx" TargetMode="External"/><Relationship Id="rId105" Type="http://schemas.openxmlformats.org/officeDocument/2006/relationships/hyperlink" Target="file:///\\21.198.47.56\..\..\..\..\content\act\400ec38a-d47b-49e6-8ebf-56fc5cd50e6a.docx" TargetMode="External"/><Relationship Id="rId126" Type="http://schemas.openxmlformats.org/officeDocument/2006/relationships/hyperlink" Target="kodeks://link/d?nd=9020348" TargetMode="External"/><Relationship Id="rId147" Type="http://schemas.openxmlformats.org/officeDocument/2006/relationships/hyperlink" Target="kodeks://link/d?nd=901919946" TargetMode="External"/><Relationship Id="rId168" Type="http://schemas.openxmlformats.org/officeDocument/2006/relationships/hyperlink" Target="file:///\\12.10.10.10\AppData\Local\content\act\75d09de3-f266-4a7a-80e2-2620dbf13a95.doc" TargetMode="External"/><Relationship Id="rId8" Type="http://schemas.openxmlformats.org/officeDocument/2006/relationships/hyperlink" Target="file:///\\21.198.47.56\..\..\..\..\content\act\400ec38a-d47b-49e6-8ebf-56fc5cd50e6a.docx" TargetMode="External"/><Relationship Id="rId51" Type="http://schemas.openxmlformats.org/officeDocument/2006/relationships/hyperlink" Target="kodeks://link/d?nd=420366270" TargetMode="External"/><Relationship Id="rId72" Type="http://schemas.openxmlformats.org/officeDocument/2006/relationships/hyperlink" Target="file:///\\21.198.47.56\content\act\e0e1bae5-5b3d-4544-832d-1625c1d2a8c3.doc" TargetMode="External"/><Relationship Id="rId93" Type="http://schemas.openxmlformats.org/officeDocument/2006/relationships/hyperlink" Target="kodeks://link/d?nd=9010197" TargetMode="External"/><Relationship Id="rId98" Type="http://schemas.openxmlformats.org/officeDocument/2006/relationships/hyperlink" Target="kodeks://link/d?nd=558817323" TargetMode="External"/><Relationship Id="rId121" Type="http://schemas.openxmlformats.org/officeDocument/2006/relationships/hyperlink" Target="kodeks://link/d?nd=901919946" TargetMode="External"/><Relationship Id="rId142" Type="http://schemas.openxmlformats.org/officeDocument/2006/relationships/hyperlink" Target="kodeks://link/d?nd=406926986" TargetMode="External"/><Relationship Id="rId163" Type="http://schemas.openxmlformats.org/officeDocument/2006/relationships/hyperlink" Target="file:///\\12.10.10.10\..\..\..\..\..\..\content\act\0b1e7bd4-6fea-4e25-ade0-6d135084fe18.doc" TargetMode="External"/><Relationship Id="rId184" Type="http://schemas.openxmlformats.org/officeDocument/2006/relationships/hyperlink" Target="file:///C:\content\act\639c1c8e-fd40-4201-9ff6-fb4ea4eeee86.docx" TargetMode="External"/><Relationship Id="rId189" Type="http://schemas.openxmlformats.org/officeDocument/2006/relationships/hyperlink" Target="kodeks://link/d?nd=9027690" TargetMode="External"/><Relationship Id="rId219" Type="http://schemas.openxmlformats.org/officeDocument/2006/relationships/hyperlink" Target="file:///C:\content\act\639c1c8e-fd40-4201-9ff6-fb4ea4eeee86.docx" TargetMode="External"/><Relationship Id="rId3" Type="http://schemas.openxmlformats.org/officeDocument/2006/relationships/styles" Target="styles.xml"/><Relationship Id="rId214" Type="http://schemas.openxmlformats.org/officeDocument/2006/relationships/hyperlink" Target="kodeks://link/d?nd=901919946" TargetMode="External"/><Relationship Id="rId230" Type="http://schemas.openxmlformats.org/officeDocument/2006/relationships/hyperlink" Target="file:///\\12.10.10.10\content\act\39fb9d03-9876-4191-9f75-57d9c5b690c7.html" TargetMode="External"/><Relationship Id="rId235" Type="http://schemas.openxmlformats.org/officeDocument/2006/relationships/hyperlink" Target="kodeks://link/d?nd=901919946" TargetMode="External"/><Relationship Id="rId251" Type="http://schemas.openxmlformats.org/officeDocument/2006/relationships/hyperlink" Target="file:///\\12.10.10.10\content\act\0a02e7ab-81dc-427b-9bb7-abfb1e14bdf3.html" TargetMode="External"/><Relationship Id="rId256" Type="http://schemas.openxmlformats.org/officeDocument/2006/relationships/header" Target="header3.xml"/><Relationship Id="rId25" Type="http://schemas.openxmlformats.org/officeDocument/2006/relationships/hyperlink" Target="kodeks://link/d?nd=406926986" TargetMode="External"/><Relationship Id="rId46" Type="http://schemas.openxmlformats.org/officeDocument/2006/relationships/hyperlink" Target="kodeks://link/d?nd=9017477" TargetMode="External"/><Relationship Id="rId67" Type="http://schemas.openxmlformats.org/officeDocument/2006/relationships/hyperlink" Target="kodeks://link/d?nd=901966282" TargetMode="External"/><Relationship Id="rId116" Type="http://schemas.openxmlformats.org/officeDocument/2006/relationships/hyperlink" Target="file:///\\12.10.10.10\content\act\75d09de3-f266-4a7a-80e2-2620dbf13a95.doc" TargetMode="External"/><Relationship Id="rId137" Type="http://schemas.openxmlformats.org/officeDocument/2006/relationships/hyperlink" Target="file:///\\12.10.10.10\content\act\75d09de3-f266-4a7a-80e2-2620dbf13a95.doc" TargetMode="External"/><Relationship Id="rId158" Type="http://schemas.openxmlformats.org/officeDocument/2006/relationships/hyperlink" Target="file:///\\12.10.10.10\AppData\Local\content\act\75d09de3-f266-4a7a-80e2-2620dbf13a95.doc" TargetMode="External"/><Relationship Id="rId20" Type="http://schemas.openxmlformats.org/officeDocument/2006/relationships/hyperlink" Target="file:///\\12.10.10.10\content\act\1b3e6fa0-8201-4a20-a221-ea1e5b386578.doc" TargetMode="External"/><Relationship Id="rId41" Type="http://schemas.openxmlformats.org/officeDocument/2006/relationships/hyperlink" Target="file:///\\21.198.47.56\..\..\..\..\content\act\aabda1d0-105a-485b-b58d-3c765a830c3f.docx" TargetMode="External"/><Relationship Id="rId62" Type="http://schemas.openxmlformats.org/officeDocument/2006/relationships/hyperlink" Target="file:///\\21.198.47.56\..\..\..\..\content\act\400ec38a-d47b-49e6-8ebf-56fc5cd50e6a.docx" TargetMode="External"/><Relationship Id="rId83" Type="http://schemas.openxmlformats.org/officeDocument/2006/relationships/hyperlink" Target="file:///\\21.198.47.56\..\..\..\..\content\act\400ec38a-d47b-49e6-8ebf-56fc5cd50e6a.docx" TargetMode="External"/><Relationship Id="rId88" Type="http://schemas.openxmlformats.org/officeDocument/2006/relationships/hyperlink" Target="file:///\\21.198.47.56\content\act\e0e1bae5-5b3d-4544-832d-1625c1d2a8c3.doc" TargetMode="External"/><Relationship Id="rId111" Type="http://schemas.openxmlformats.org/officeDocument/2006/relationships/hyperlink" Target="file:///\\21.198.47.56\content\act\e9a4335a-a74f-4782-bead-4b9f66e6c834.doc" TargetMode="External"/><Relationship Id="rId132" Type="http://schemas.openxmlformats.org/officeDocument/2006/relationships/hyperlink" Target="file:///\\21.198.47.56\content\act\e9a4335a-a74f-4782-bead-4b9f66e6c834.doc" TargetMode="External"/><Relationship Id="rId153" Type="http://schemas.openxmlformats.org/officeDocument/2006/relationships/hyperlink" Target="file:///\\12.10.10.10\content\act\75d09de3-f266-4a7a-80e2-2620dbf13a95.doc" TargetMode="External"/><Relationship Id="rId174" Type="http://schemas.openxmlformats.org/officeDocument/2006/relationships/hyperlink" Target="file:///C:\content\act\7c07dcee-7539-429f-9f76-edd35ebc530c.html" TargetMode="External"/><Relationship Id="rId179" Type="http://schemas.openxmlformats.org/officeDocument/2006/relationships/hyperlink" Target="file:///C:\content\act\639c1c8e-fd40-4201-9ff6-fb4ea4eeee86.docx" TargetMode="External"/><Relationship Id="rId195" Type="http://schemas.openxmlformats.org/officeDocument/2006/relationships/hyperlink" Target="file:///\\12.10.10.10\content\act\91d2cd7e-3bdc-4925-99c5-447f752b4458.doc" TargetMode="External"/><Relationship Id="rId209" Type="http://schemas.openxmlformats.org/officeDocument/2006/relationships/hyperlink" Target="kodeks://link/d?nd=499011838" TargetMode="External"/><Relationship Id="rId190" Type="http://schemas.openxmlformats.org/officeDocument/2006/relationships/hyperlink" Target="kodeks://link/d?nd=420287404" TargetMode="External"/><Relationship Id="rId204" Type="http://schemas.openxmlformats.org/officeDocument/2006/relationships/hyperlink" Target="kodeks://link/d?nd=561631824" TargetMode="External"/><Relationship Id="rId220" Type="http://schemas.openxmlformats.org/officeDocument/2006/relationships/hyperlink" Target="kodeks://link/d?nd=901990046" TargetMode="External"/><Relationship Id="rId225" Type="http://schemas.openxmlformats.org/officeDocument/2006/relationships/hyperlink" Target="file:///\\12.10.10.10\content\act\b6faf616-fcf6-4561-a94e-d146a8e6418a.html" TargetMode="External"/><Relationship Id="rId241" Type="http://schemas.openxmlformats.org/officeDocument/2006/relationships/hyperlink" Target="file:///C:\content\act\948fbd3e-9330-42c6-af44-780eb1a534b1.docx" TargetMode="External"/><Relationship Id="rId246" Type="http://schemas.openxmlformats.org/officeDocument/2006/relationships/hyperlink" Target="file:///C:\content\act\948fbd3e-9330-42c6-af44-780eb1a534b1.docx" TargetMode="External"/><Relationship Id="rId15" Type="http://schemas.openxmlformats.org/officeDocument/2006/relationships/hyperlink" Target="file:///\\21.198.47.56\content\act\e0e1bae5-5b3d-4544-832d-1625c1d2a8c3.doc" TargetMode="External"/><Relationship Id="rId36" Type="http://schemas.openxmlformats.org/officeDocument/2006/relationships/hyperlink" Target="file:///\\21.198.47.56\..\..\..\..\content\act\8338d07a-47ac-49e7-bcb3-724d0ecfd39d.doc" TargetMode="External"/><Relationship Id="rId57" Type="http://schemas.openxmlformats.org/officeDocument/2006/relationships/hyperlink" Target="file:///\\12.10.10.10\content\act\75d09de3-f266-4a7a-80e2-2620dbf13a95.doc" TargetMode="External"/><Relationship Id="rId106" Type="http://schemas.openxmlformats.org/officeDocument/2006/relationships/hyperlink" Target="file:///\\21.198.47.56\content\act\dcb55277-99e6-4919-805f-67830c642a3d.doc" TargetMode="External"/><Relationship Id="rId127" Type="http://schemas.openxmlformats.org/officeDocument/2006/relationships/hyperlink" Target="file:///\\12.10.10.10\content\act\75d09de3-f266-4a7a-80e2-2620dbf13a95.doc" TargetMode="External"/><Relationship Id="rId262" Type="http://schemas.openxmlformats.org/officeDocument/2006/relationships/footer" Target="footer5.xml"/><Relationship Id="rId10" Type="http://schemas.openxmlformats.org/officeDocument/2006/relationships/hyperlink" Target="file:///\\21.198.47.56\..\..\..\..\content\act\ee0e9a5c-2f83-4666-ac5b-16fa1accdb30.docx" TargetMode="External"/><Relationship Id="rId31" Type="http://schemas.openxmlformats.org/officeDocument/2006/relationships/hyperlink" Target="file:///\\21.198.47.56\..\..\..\..\content\act\ee0e9a5c-2f83-4666-ac5b-16fa1accdb30.docx" TargetMode="External"/><Relationship Id="rId52" Type="http://schemas.openxmlformats.org/officeDocument/2006/relationships/hyperlink" Target="file:///C:\content\act\948fbd3e-9330-42c6-af44-780eb1a534b1.docx" TargetMode="External"/><Relationship Id="rId73" Type="http://schemas.openxmlformats.org/officeDocument/2006/relationships/hyperlink" Target="file:///\\21.198.47.56\..\..\..\..\..\..\content\act\d48929ec-75d9-4718-a794-72f2d6ffda0e.doc" TargetMode="External"/><Relationship Id="rId78" Type="http://schemas.openxmlformats.org/officeDocument/2006/relationships/hyperlink" Target="kodeks://link/d?nd=561631824" TargetMode="External"/><Relationship Id="rId94" Type="http://schemas.openxmlformats.org/officeDocument/2006/relationships/hyperlink" Target="kodeks://link/d?nd=9014513" TargetMode="External"/><Relationship Id="rId99" Type="http://schemas.openxmlformats.org/officeDocument/2006/relationships/hyperlink" Target="file:///\\21.198.47.56\..\..\..\..\content\act\4d6dc130-3fcf-4879-950a-cfc91a4a84c7.html" TargetMode="External"/><Relationship Id="rId101" Type="http://schemas.openxmlformats.org/officeDocument/2006/relationships/hyperlink" Target="kodeks://link/d?nd=552045936" TargetMode="External"/><Relationship Id="rId122" Type="http://schemas.openxmlformats.org/officeDocument/2006/relationships/hyperlink" Target="kodeks://link/d?nd=901919946" TargetMode="External"/><Relationship Id="rId143" Type="http://schemas.openxmlformats.org/officeDocument/2006/relationships/hyperlink" Target="kodeks://link/d?nd=571053869" TargetMode="External"/><Relationship Id="rId148" Type="http://schemas.openxmlformats.org/officeDocument/2006/relationships/hyperlink" Target="file:///C:\content\act\948fbd3e-9330-42c6-af44-780eb1a534b1.docx" TargetMode="External"/><Relationship Id="rId164" Type="http://schemas.openxmlformats.org/officeDocument/2006/relationships/hyperlink" Target="file:///\\12.10.10.10\AppData\Local\content\act\75d09de3-f266-4a7a-80e2-2620dbf13a95.doc" TargetMode="External"/><Relationship Id="rId169" Type="http://schemas.openxmlformats.org/officeDocument/2006/relationships/hyperlink" Target="file:///C:\content\act\639c1c8e-fd40-4201-9ff6-fb4ea4eeee86.docx" TargetMode="External"/><Relationship Id="rId185" Type="http://schemas.openxmlformats.org/officeDocument/2006/relationships/hyperlink" Target="kodeks://link/d?nd=406926986" TargetMode="External"/><Relationship Id="rId4" Type="http://schemas.openxmlformats.org/officeDocument/2006/relationships/settings" Target="settings.xml"/><Relationship Id="rId9" Type="http://schemas.openxmlformats.org/officeDocument/2006/relationships/hyperlink" Target="file:///\\21.198.47.56\..\..\..\..\content\act\aabda1d0-105a-485b-b58d-3c765a830c3f.docx" TargetMode="External"/><Relationship Id="rId180" Type="http://schemas.openxmlformats.org/officeDocument/2006/relationships/hyperlink" Target="kodeks://link/d?nd=420366270" TargetMode="External"/><Relationship Id="rId210" Type="http://schemas.openxmlformats.org/officeDocument/2006/relationships/hyperlink" Target="file:///C:\content\act\639c1c8e-fd40-4201-9ff6-fb4ea4eeee86.docx" TargetMode="External"/><Relationship Id="rId215" Type="http://schemas.openxmlformats.org/officeDocument/2006/relationships/hyperlink" Target="kodeks://link/d?nd=901919946" TargetMode="External"/><Relationship Id="rId236" Type="http://schemas.openxmlformats.org/officeDocument/2006/relationships/hyperlink" Target="kodeks://link/d?nd=565853202" TargetMode="External"/><Relationship Id="rId257" Type="http://schemas.openxmlformats.org/officeDocument/2006/relationships/footer" Target="footer3.xml"/><Relationship Id="rId26" Type="http://schemas.openxmlformats.org/officeDocument/2006/relationships/hyperlink" Target="kodeks://link/d?nd=571053869" TargetMode="External"/><Relationship Id="rId231" Type="http://schemas.openxmlformats.org/officeDocument/2006/relationships/hyperlink" Target="kodeks://link/d?nd=901919946" TargetMode="External"/><Relationship Id="rId252" Type="http://schemas.openxmlformats.org/officeDocument/2006/relationships/header" Target="header1.xml"/><Relationship Id="rId47" Type="http://schemas.openxmlformats.org/officeDocument/2006/relationships/hyperlink" Target="kodeks://link/d?nd=901704754" TargetMode="External"/><Relationship Id="rId68" Type="http://schemas.openxmlformats.org/officeDocument/2006/relationships/hyperlink" Target="https://login.consultant.ru/link/?req=doc&amp;base=LAW&amp;n=345421&amp;dst=100016" TargetMode="External"/><Relationship Id="rId89" Type="http://schemas.openxmlformats.org/officeDocument/2006/relationships/hyperlink" Target="file:///\\21.198.47.56\content\act\b6faf616-fcf6-4561-a94e-d146a8e6418a.html" TargetMode="External"/><Relationship Id="rId112" Type="http://schemas.openxmlformats.org/officeDocument/2006/relationships/hyperlink" Target="kodeks://link/d?nd=901919946" TargetMode="External"/><Relationship Id="rId133" Type="http://schemas.openxmlformats.org/officeDocument/2006/relationships/hyperlink" Target="kodeks://link/d?nd=901990046" TargetMode="External"/><Relationship Id="rId154" Type="http://schemas.openxmlformats.org/officeDocument/2006/relationships/hyperlink" Target="file:///\\21.198.47.56\content\act\dcb55277-99e6-4919-805f-67830c642a3d.doc" TargetMode="External"/><Relationship Id="rId175" Type="http://schemas.openxmlformats.org/officeDocument/2006/relationships/hyperlink" Target="kodeks://link/d?nd=420366270" TargetMode="External"/><Relationship Id="rId196" Type="http://schemas.openxmlformats.org/officeDocument/2006/relationships/hyperlink" Target="file:///C:\content\act\b6faf616-fcf6-4561-a94e-d146a8e6418a.html" TargetMode="External"/><Relationship Id="rId200" Type="http://schemas.openxmlformats.org/officeDocument/2006/relationships/hyperlink" Target="file:///C:\content\act\639c1c8e-fd40-4201-9ff6-fb4ea4eeee86.docx" TargetMode="External"/><Relationship Id="rId16" Type="http://schemas.openxmlformats.org/officeDocument/2006/relationships/hyperlink" Target="file:///\\21.198.47.56\content\act\d48929ec-75d9-4718-a794-72f2d6ffda0e.doc" TargetMode="External"/><Relationship Id="rId221" Type="http://schemas.openxmlformats.org/officeDocument/2006/relationships/hyperlink" Target="file:///\\12.10.10.10\..\..\content\act\ea4730e2-0388-4aee-bd89-0cbc2c54574b.html" TargetMode="External"/><Relationship Id="rId242" Type="http://schemas.openxmlformats.org/officeDocument/2006/relationships/hyperlink" Target="file:///C:\content\act\948fbd3e-9330-42c6-af44-780eb1a534b1.docx" TargetMode="External"/><Relationship Id="rId263" Type="http://schemas.openxmlformats.org/officeDocument/2006/relationships/header" Target="header6.xml"/><Relationship Id="rId37" Type="http://schemas.openxmlformats.org/officeDocument/2006/relationships/hyperlink" Target="file:///\\21.198.47.56\..\..\..\..\content\act\aabda1d0-105a-485b-b58d-3c765a830c3f.docx" TargetMode="External"/><Relationship Id="rId58" Type="http://schemas.openxmlformats.org/officeDocument/2006/relationships/hyperlink" Target="kodeks://link/d?nd=499011838" TargetMode="External"/><Relationship Id="rId79" Type="http://schemas.openxmlformats.org/officeDocument/2006/relationships/hyperlink" Target="file:///\\21.198.47.56\content\act\e0e1bae5-5b3d-4544-832d-1625c1d2a8c3.doc" TargetMode="External"/><Relationship Id="rId102" Type="http://schemas.openxmlformats.org/officeDocument/2006/relationships/hyperlink" Target="file:///\\21.198.47.56\..\..\..\..\content\act\0602255e-9653-4fc1-9544-1302011f0c5c.docx" TargetMode="External"/><Relationship Id="rId123" Type="http://schemas.openxmlformats.org/officeDocument/2006/relationships/hyperlink" Target="kodeks://link/d?nd=901919946" TargetMode="External"/><Relationship Id="rId144" Type="http://schemas.openxmlformats.org/officeDocument/2006/relationships/hyperlink" Target="file:///\\12.10.10.10\content\act\0b1e7bd4-6fea-4e25-ade0-6d135084fe18.doc" TargetMode="External"/><Relationship Id="rId90" Type="http://schemas.openxmlformats.org/officeDocument/2006/relationships/hyperlink" Target="kodeks://link/d?nd=406926986" TargetMode="External"/><Relationship Id="rId165" Type="http://schemas.openxmlformats.org/officeDocument/2006/relationships/hyperlink" Target="file:///\\12.10.10.10\AppData\Local\content\act\75d09de3-f266-4a7a-80e2-2620dbf13a95.doc" TargetMode="External"/><Relationship Id="rId186" Type="http://schemas.openxmlformats.org/officeDocument/2006/relationships/hyperlink" Target="kodeks://link/d?nd=571053869" TargetMode="External"/><Relationship Id="rId211" Type="http://schemas.openxmlformats.org/officeDocument/2006/relationships/hyperlink" Target="kodeks://link/d?nd=407398038" TargetMode="External"/><Relationship Id="rId232" Type="http://schemas.openxmlformats.org/officeDocument/2006/relationships/hyperlink" Target="file:///C:\content\act\948fbd3e-9330-42c6-af44-780eb1a534b1.docx" TargetMode="External"/><Relationship Id="rId253" Type="http://schemas.openxmlformats.org/officeDocument/2006/relationships/header" Target="header2.xml"/><Relationship Id="rId27" Type="http://schemas.openxmlformats.org/officeDocument/2006/relationships/hyperlink" Target="file:///\\21.198.47.56\content\act\0488d7bc-2fd6-4527-b11e-fb8a3bbf2467.doc" TargetMode="External"/><Relationship Id="rId48" Type="http://schemas.openxmlformats.org/officeDocument/2006/relationships/hyperlink" Target="kodeks://link/d?nd=558817332" TargetMode="External"/><Relationship Id="rId69" Type="http://schemas.openxmlformats.org/officeDocument/2006/relationships/hyperlink" Target="kodeks://link/d?nd=420366270" TargetMode="External"/><Relationship Id="rId113" Type="http://schemas.openxmlformats.org/officeDocument/2006/relationships/hyperlink" Target="file:///\\12.10.10.10\content\act\75d09de3-f266-4a7a-80e2-2620dbf13a95.doc" TargetMode="External"/><Relationship Id="rId134" Type="http://schemas.openxmlformats.org/officeDocument/2006/relationships/hyperlink" Target="file:///\\21.198.47.56\..\..\..\..\content\act\400ec38a-d47b-49e6-8ebf-56fc5cd50e6a.docx" TargetMode="External"/><Relationship Id="rId80" Type="http://schemas.openxmlformats.org/officeDocument/2006/relationships/hyperlink" Target="file:///C:\content\act\948fbd3e-9330-42c6-af44-780eb1a534b1.docx" TargetMode="External"/><Relationship Id="rId155" Type="http://schemas.openxmlformats.org/officeDocument/2006/relationships/hyperlink" Target="file:///\\12.10.10.10\content\act\75d09de3-f266-4a7a-80e2-2620dbf13a95.doc" TargetMode="External"/><Relationship Id="rId176" Type="http://schemas.openxmlformats.org/officeDocument/2006/relationships/hyperlink" Target="file:///C:\content\act\2b25bdef-dd36-49ed-9e04-833428c0ae9a.html" TargetMode="External"/><Relationship Id="rId197" Type="http://schemas.openxmlformats.org/officeDocument/2006/relationships/hyperlink" Target="kodeks://link/d?nd=406926986" TargetMode="External"/><Relationship Id="rId201" Type="http://schemas.openxmlformats.org/officeDocument/2006/relationships/hyperlink" Target="kodeks://link/d?nd=407398038" TargetMode="External"/><Relationship Id="rId222" Type="http://schemas.openxmlformats.org/officeDocument/2006/relationships/hyperlink" Target="kodeks://link/d?nd=901990046" TargetMode="External"/><Relationship Id="rId243" Type="http://schemas.openxmlformats.org/officeDocument/2006/relationships/hyperlink" Target="file:///C:\content\act\948fbd3e-9330-42c6-af44-780eb1a534b1.docx" TargetMode="External"/><Relationship Id="rId264" Type="http://schemas.openxmlformats.org/officeDocument/2006/relationships/footer" Target="footer6.xml"/><Relationship Id="rId17" Type="http://schemas.openxmlformats.org/officeDocument/2006/relationships/hyperlink" Target="file:///\\12.10.10.10\content\act\e5c50dba-9a97-4516-9165-c53507ad27ba.doc" TargetMode="External"/><Relationship Id="rId38" Type="http://schemas.openxmlformats.org/officeDocument/2006/relationships/hyperlink" Target="file:///\\21.198.47.56\content\act\b6faf616-fcf6-4561-a94e-d146a8e6418a.html" TargetMode="External"/><Relationship Id="rId59" Type="http://schemas.openxmlformats.org/officeDocument/2006/relationships/hyperlink" Target="file:///\\21.198.47.56\..\..\..\..\..\..\content\act\d48929ec-75d9-4718-a794-72f2d6ffda0e.doc" TargetMode="External"/><Relationship Id="rId103" Type="http://schemas.openxmlformats.org/officeDocument/2006/relationships/hyperlink" Target="file:///\\21.198.47.56\content\act\803cc66d-5ff9-4a7b-a206-77ce9f51e961.doc" TargetMode="External"/><Relationship Id="rId124" Type="http://schemas.openxmlformats.org/officeDocument/2006/relationships/hyperlink" Target="kodeks://link/d?nd=901713615" TargetMode="External"/><Relationship Id="rId70" Type="http://schemas.openxmlformats.org/officeDocument/2006/relationships/hyperlink" Target="file:///\\21.198.47.56\..\..\..\..\..\..\content\act\d48929ec-75d9-4718-a794-72f2d6ffda0e.doc" TargetMode="External"/><Relationship Id="rId91" Type="http://schemas.openxmlformats.org/officeDocument/2006/relationships/hyperlink" Target="file:///\\21.198.47.56\content\act\e9a4335a-a74f-4782-bead-4b9f66e6c834.doc" TargetMode="External"/><Relationship Id="rId145" Type="http://schemas.openxmlformats.org/officeDocument/2006/relationships/hyperlink" Target="file:///\\12.10.10.10\content\act\75d09de3-f266-4a7a-80e2-2620dbf13a95.doc" TargetMode="External"/><Relationship Id="rId166" Type="http://schemas.openxmlformats.org/officeDocument/2006/relationships/hyperlink" Target="file:///C:\content\act\639c1c8e-fd40-4201-9ff6-fb4ea4eeee86.docx" TargetMode="External"/><Relationship Id="rId187" Type="http://schemas.openxmlformats.org/officeDocument/2006/relationships/hyperlink" Target="kodeks://link/d?nd=901713615" TargetMode="External"/><Relationship Id="rId1" Type="http://schemas.openxmlformats.org/officeDocument/2006/relationships/customXml" Target="../customXml/item1.xml"/><Relationship Id="rId212" Type="http://schemas.openxmlformats.org/officeDocument/2006/relationships/hyperlink" Target="file:///\\12.10.10.10\..\..\content\act\c644151d-fbfd-461c-becd-85ae622b87ff.doc" TargetMode="External"/><Relationship Id="rId233" Type="http://schemas.openxmlformats.org/officeDocument/2006/relationships/hyperlink" Target="kodeks://link/d?nd=1306728808" TargetMode="External"/><Relationship Id="rId25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47768-46C8-476A-A371-6E9DB8578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78</Pages>
  <Words>22233</Words>
  <Characters>239447</Characters>
  <Application>Microsoft Office Word</Application>
  <DocSecurity>0</DocSecurity>
  <Lines>1995</Lines>
  <Paragraphs>522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261158</CharactersWithSpaces>
  <SharedDoc>false</SharedDoc>
  <HLinks>
    <vt:vector size="1116" baseType="variant">
      <vt:variant>
        <vt:i4>6815756</vt:i4>
      </vt:variant>
      <vt:variant>
        <vt:i4>555</vt:i4>
      </vt:variant>
      <vt:variant>
        <vt:i4>0</vt:i4>
      </vt:variant>
      <vt:variant>
        <vt:i4>5</vt:i4>
      </vt:variant>
      <vt:variant>
        <vt:lpwstr>\\12.10.10.10\content\act\0a02e7ab-81dc-427b-9bb7-abfb1e14bdf3.html</vt:lpwstr>
      </vt:variant>
      <vt:variant>
        <vt:lpwstr/>
      </vt:variant>
      <vt:variant>
        <vt:i4>3735641</vt:i4>
      </vt:variant>
      <vt:variant>
        <vt:i4>552</vt:i4>
      </vt:variant>
      <vt:variant>
        <vt:i4>0</vt:i4>
      </vt:variant>
      <vt:variant>
        <vt:i4>5</vt:i4>
      </vt:variant>
      <vt:variant>
        <vt:lpwstr>\\12.10.10.10\content\act\370ba400-14c4-4cdb-8a8b-b11f2a1a2f55.html</vt:lpwstr>
      </vt:variant>
      <vt:variant>
        <vt:lpwstr/>
      </vt:variant>
      <vt:variant>
        <vt:i4>6357004</vt:i4>
      </vt:variant>
      <vt:variant>
        <vt:i4>549</vt:i4>
      </vt:variant>
      <vt:variant>
        <vt:i4>0</vt:i4>
      </vt:variant>
      <vt:variant>
        <vt:i4>5</vt:i4>
      </vt:variant>
      <vt:variant>
        <vt:lpwstr>\\12.10.10.10\content\act\ee2f9531-7e70-4cc6-a149-4668cdcef40b.html</vt:lpwstr>
      </vt:variant>
      <vt:variant>
        <vt:lpwstr/>
      </vt:variant>
      <vt:variant>
        <vt:i4>3735641</vt:i4>
      </vt:variant>
      <vt:variant>
        <vt:i4>546</vt:i4>
      </vt:variant>
      <vt:variant>
        <vt:i4>0</vt:i4>
      </vt:variant>
      <vt:variant>
        <vt:i4>5</vt:i4>
      </vt:variant>
      <vt:variant>
        <vt:lpwstr>\\12.10.10.10\content\act\370ba400-14c4-4cdb-8a8b-b11f2a1a2f55.html</vt:lpwstr>
      </vt:variant>
      <vt:variant>
        <vt:lpwstr/>
      </vt:variant>
      <vt:variant>
        <vt:i4>3735561</vt:i4>
      </vt:variant>
      <vt:variant>
        <vt:i4>543</vt:i4>
      </vt:variant>
      <vt:variant>
        <vt:i4>0</vt:i4>
      </vt:variant>
      <vt:variant>
        <vt:i4>5</vt:i4>
      </vt:variant>
      <vt:variant>
        <vt:lpwstr>\\12.10.10.10\content\act\39fb9d03-9876-4191-9f75-57d9c5b690c7.html</vt:lpwstr>
      </vt:variant>
      <vt:variant>
        <vt:lpwstr/>
      </vt:variant>
      <vt:variant>
        <vt:i4>3801172</vt:i4>
      </vt:variant>
      <vt:variant>
        <vt:i4>540</vt:i4>
      </vt:variant>
      <vt:variant>
        <vt:i4>0</vt:i4>
      </vt:variant>
      <vt:variant>
        <vt:i4>5</vt:i4>
      </vt:variant>
      <vt:variant>
        <vt:lpwstr>\\12.10.10.10\content\act\4d6dc130-3fcf-4879-950a-cfc91a4a84c7.html</vt:lpwstr>
      </vt:variant>
      <vt:variant>
        <vt:lpwstr/>
      </vt:variant>
      <vt:variant>
        <vt:i4>6291471</vt:i4>
      </vt:variant>
      <vt:variant>
        <vt:i4>537</vt:i4>
      </vt:variant>
      <vt:variant>
        <vt:i4>0</vt:i4>
      </vt:variant>
      <vt:variant>
        <vt:i4>5</vt:i4>
      </vt:variant>
      <vt:variant>
        <vt:lpwstr>\\12.10.10.10\content\act\b6faf616-fcf6-4561-a94e-d146a8e6418a.html</vt:lpwstr>
      </vt:variant>
      <vt:variant>
        <vt:lpwstr/>
      </vt:variant>
      <vt:variant>
        <vt:i4>3473428</vt:i4>
      </vt:variant>
      <vt:variant>
        <vt:i4>534</vt:i4>
      </vt:variant>
      <vt:variant>
        <vt:i4>0</vt:i4>
      </vt:variant>
      <vt:variant>
        <vt:i4>5</vt:i4>
      </vt:variant>
      <vt:variant>
        <vt:lpwstr>\\12.10.10.10\content\act\1b3e6fa0-8201-4a20-a221-ea1e5b386578.doc</vt:lpwstr>
      </vt:variant>
      <vt:variant>
        <vt:lpwstr/>
      </vt:variant>
      <vt:variant>
        <vt:i4>3407952</vt:i4>
      </vt:variant>
      <vt:variant>
        <vt:i4>531</vt:i4>
      </vt:variant>
      <vt:variant>
        <vt:i4>0</vt:i4>
      </vt:variant>
      <vt:variant>
        <vt:i4>5</vt:i4>
      </vt:variant>
      <vt:variant>
        <vt:lpwstr>\\12.10.10.10\..\..\content\act\0a02e7ab-81dc-427b-9bb7-abfb1e14bdf3.html</vt:lpwstr>
      </vt:variant>
      <vt:variant>
        <vt:lpwstr/>
      </vt:variant>
      <vt:variant>
        <vt:i4>6488071</vt:i4>
      </vt:variant>
      <vt:variant>
        <vt:i4>528</vt:i4>
      </vt:variant>
      <vt:variant>
        <vt:i4>0</vt:i4>
      </vt:variant>
      <vt:variant>
        <vt:i4>5</vt:i4>
      </vt:variant>
      <vt:variant>
        <vt:lpwstr>\\12.10.10.10\..\..\content\act\ea4730e2-0388-4aee-bd89-0cbc2c54574b.html</vt:lpwstr>
      </vt:variant>
      <vt:variant>
        <vt:lpwstr/>
      </vt:variant>
      <vt:variant>
        <vt:i4>3407952</vt:i4>
      </vt:variant>
      <vt:variant>
        <vt:i4>525</vt:i4>
      </vt:variant>
      <vt:variant>
        <vt:i4>0</vt:i4>
      </vt:variant>
      <vt:variant>
        <vt:i4>5</vt:i4>
      </vt:variant>
      <vt:variant>
        <vt:lpwstr>\\12.10.10.10\..\..\content\act\0a02e7ab-81dc-427b-9bb7-abfb1e14bdf3.html</vt:lpwstr>
      </vt:variant>
      <vt:variant>
        <vt:lpwstr/>
      </vt:variant>
      <vt:variant>
        <vt:i4>3473494</vt:i4>
      </vt:variant>
      <vt:variant>
        <vt:i4>522</vt:i4>
      </vt:variant>
      <vt:variant>
        <vt:i4>0</vt:i4>
      </vt:variant>
      <vt:variant>
        <vt:i4>5</vt:i4>
      </vt:variant>
      <vt:variant>
        <vt:lpwstr>\\12.10.10.10\..\..\content\act\ae24133b-90b5-4060-a069-67db4993c7f2.html</vt:lpwstr>
      </vt:variant>
      <vt:variant>
        <vt:lpwstr/>
      </vt:variant>
      <vt:variant>
        <vt:i4>6619141</vt:i4>
      </vt:variant>
      <vt:variant>
        <vt:i4>519</vt:i4>
      </vt:variant>
      <vt:variant>
        <vt:i4>0</vt:i4>
      </vt:variant>
      <vt:variant>
        <vt:i4>5</vt:i4>
      </vt:variant>
      <vt:variant>
        <vt:lpwstr>\\12.10.10.10\..\..\content\act\370ba400-14c4-4cdb-8a8b-b11f2a1a2f55.html</vt:lpwstr>
      </vt:variant>
      <vt:variant>
        <vt:lpwstr/>
      </vt:variant>
      <vt:variant>
        <vt:i4>3473494</vt:i4>
      </vt:variant>
      <vt:variant>
        <vt:i4>516</vt:i4>
      </vt:variant>
      <vt:variant>
        <vt:i4>0</vt:i4>
      </vt:variant>
      <vt:variant>
        <vt:i4>5</vt:i4>
      </vt:variant>
      <vt:variant>
        <vt:lpwstr>\\12.10.10.10\..\..\content\act\ae24133b-90b5-4060-a069-67db4993c7f2.html</vt:lpwstr>
      </vt:variant>
      <vt:variant>
        <vt:lpwstr/>
      </vt:variant>
      <vt:variant>
        <vt:i4>6619141</vt:i4>
      </vt:variant>
      <vt:variant>
        <vt:i4>513</vt:i4>
      </vt:variant>
      <vt:variant>
        <vt:i4>0</vt:i4>
      </vt:variant>
      <vt:variant>
        <vt:i4>5</vt:i4>
      </vt:variant>
      <vt:variant>
        <vt:lpwstr>\\12.10.10.10\..\..\content\act\370ba400-14c4-4cdb-8a8b-b11f2a1a2f55.html</vt:lpwstr>
      </vt:variant>
      <vt:variant>
        <vt:lpwstr/>
      </vt:variant>
      <vt:variant>
        <vt:i4>6619141</vt:i4>
      </vt:variant>
      <vt:variant>
        <vt:i4>510</vt:i4>
      </vt:variant>
      <vt:variant>
        <vt:i4>0</vt:i4>
      </vt:variant>
      <vt:variant>
        <vt:i4>5</vt:i4>
      </vt:variant>
      <vt:variant>
        <vt:lpwstr>\\12.10.10.10\..\..\content\act\370ba400-14c4-4cdb-8a8b-b11f2a1a2f55.html</vt:lpwstr>
      </vt:variant>
      <vt:variant>
        <vt:lpwstr/>
      </vt:variant>
      <vt:variant>
        <vt:i4>6619141</vt:i4>
      </vt:variant>
      <vt:variant>
        <vt:i4>507</vt:i4>
      </vt:variant>
      <vt:variant>
        <vt:i4>0</vt:i4>
      </vt:variant>
      <vt:variant>
        <vt:i4>5</vt:i4>
      </vt:variant>
      <vt:variant>
        <vt:lpwstr>\\12.10.10.10\..\..\content\act\370ba400-14c4-4cdb-8a8b-b11f2a1a2f55.html</vt:lpwstr>
      </vt:variant>
      <vt:variant>
        <vt:lpwstr/>
      </vt:variant>
      <vt:variant>
        <vt:i4>3604510</vt:i4>
      </vt:variant>
      <vt:variant>
        <vt:i4>504</vt:i4>
      </vt:variant>
      <vt:variant>
        <vt:i4>0</vt:i4>
      </vt:variant>
      <vt:variant>
        <vt:i4>5</vt:i4>
      </vt:variant>
      <vt:variant>
        <vt:lpwstr>\\12.10.10.10\..\..\content\act\c644151d-fbfd-461c-becd-85ae622b87ff.doc</vt:lpwstr>
      </vt:variant>
      <vt:variant>
        <vt:lpwstr/>
      </vt:variant>
      <vt:variant>
        <vt:i4>3211350</vt:i4>
      </vt:variant>
      <vt:variant>
        <vt:i4>501</vt:i4>
      </vt:variant>
      <vt:variant>
        <vt:i4>0</vt:i4>
      </vt:variant>
      <vt:variant>
        <vt:i4>5</vt:i4>
      </vt:variant>
      <vt:variant>
        <vt:lpwstr>\\12.10.10.10\..\..\content\act\ef861501-17ae-4978-b8b7-dd6affb356d1.html</vt:lpwstr>
      </vt:variant>
      <vt:variant>
        <vt:lpwstr/>
      </vt:variant>
      <vt:variant>
        <vt:i4>4063235</vt:i4>
      </vt:variant>
      <vt:variant>
        <vt:i4>498</vt:i4>
      </vt:variant>
      <vt:variant>
        <vt:i4>0</vt:i4>
      </vt:variant>
      <vt:variant>
        <vt:i4>5</vt:i4>
      </vt:variant>
      <vt:variant>
        <vt:lpwstr>\\12.10.10.10\..\..\content\act\e3582471-b8b8-4d69-b4c4-3df3f904eea0.html</vt:lpwstr>
      </vt:variant>
      <vt:variant>
        <vt:lpwstr/>
      </vt:variant>
      <vt:variant>
        <vt:i4>3211275</vt:i4>
      </vt:variant>
      <vt:variant>
        <vt:i4>495</vt:i4>
      </vt:variant>
      <vt:variant>
        <vt:i4>0</vt:i4>
      </vt:variant>
      <vt:variant>
        <vt:i4>5</vt:i4>
      </vt:variant>
      <vt:variant>
        <vt:lpwstr>\\12.10.10.10\..\..\content\act\fe67fd8d-518a-494d-96a3-e9b8b80256c5.html</vt:lpwstr>
      </vt:variant>
      <vt:variant>
        <vt:lpwstr/>
      </vt:variant>
      <vt:variant>
        <vt:i4>3145818</vt:i4>
      </vt:variant>
      <vt:variant>
        <vt:i4>492</vt:i4>
      </vt:variant>
      <vt:variant>
        <vt:i4>0</vt:i4>
      </vt:variant>
      <vt:variant>
        <vt:i4>5</vt:i4>
      </vt:variant>
      <vt:variant>
        <vt:lpwstr>\\12.10.10.10\..\..\content\act\7eec9820-fe29-4ff3-acf9-f035999e43e1.html</vt:lpwstr>
      </vt:variant>
      <vt:variant>
        <vt:lpwstr/>
      </vt:variant>
      <vt:variant>
        <vt:i4>3801167</vt:i4>
      </vt:variant>
      <vt:variant>
        <vt:i4>489</vt:i4>
      </vt:variant>
      <vt:variant>
        <vt:i4>0</vt:i4>
      </vt:variant>
      <vt:variant>
        <vt:i4>5</vt:i4>
      </vt:variant>
      <vt:variant>
        <vt:lpwstr>\\12.10.10.10\..\..\content\act\0488d7bc-2fd6-4527-b11e-fb8a3bbf2467.doc</vt:lpwstr>
      </vt:variant>
      <vt:variant>
        <vt:lpwstr/>
      </vt:variant>
      <vt:variant>
        <vt:i4>3211350</vt:i4>
      </vt:variant>
      <vt:variant>
        <vt:i4>486</vt:i4>
      </vt:variant>
      <vt:variant>
        <vt:i4>0</vt:i4>
      </vt:variant>
      <vt:variant>
        <vt:i4>5</vt:i4>
      </vt:variant>
      <vt:variant>
        <vt:lpwstr>\\12.10.10.10\..\..\content\act\ef861501-17ae-4978-b8b7-dd6affb356d1.html</vt:lpwstr>
      </vt:variant>
      <vt:variant>
        <vt:lpwstr/>
      </vt:variant>
      <vt:variant>
        <vt:i4>6684680</vt:i4>
      </vt:variant>
      <vt:variant>
        <vt:i4>483</vt:i4>
      </vt:variant>
      <vt:variant>
        <vt:i4>0</vt:i4>
      </vt:variant>
      <vt:variant>
        <vt:i4>5</vt:i4>
      </vt:variant>
      <vt:variant>
        <vt:lpwstr>\\12.10.10.10\..\..\content\act\4d6dc130-3fcf-4879-950a-cfc91a4a84c7.html</vt:lpwstr>
      </vt:variant>
      <vt:variant>
        <vt:lpwstr/>
      </vt:variant>
      <vt:variant>
        <vt:i4>3932243</vt:i4>
      </vt:variant>
      <vt:variant>
        <vt:i4>480</vt:i4>
      </vt:variant>
      <vt:variant>
        <vt:i4>0</vt:i4>
      </vt:variant>
      <vt:variant>
        <vt:i4>5</vt:i4>
      </vt:variant>
      <vt:variant>
        <vt:lpwstr>\\12.10.10.10\..\..\content\act\b6faf616-fcf6-4561-a94e-d146a8e6418a.html</vt:lpwstr>
      </vt:variant>
      <vt:variant>
        <vt:lpwstr/>
      </vt:variant>
      <vt:variant>
        <vt:i4>3604497</vt:i4>
      </vt:variant>
      <vt:variant>
        <vt:i4>477</vt:i4>
      </vt:variant>
      <vt:variant>
        <vt:i4>0</vt:i4>
      </vt:variant>
      <vt:variant>
        <vt:i4>5</vt:i4>
      </vt:variant>
      <vt:variant>
        <vt:lpwstr>\\12.10.10.10\content\act\91d2cd7e-3bdc-4925-99c5-447f752b4458.doc</vt:lpwstr>
      </vt:variant>
      <vt:variant>
        <vt:lpwstr/>
      </vt:variant>
      <vt:variant>
        <vt:i4>393342</vt:i4>
      </vt:variant>
      <vt:variant>
        <vt:i4>474</vt:i4>
      </vt:variant>
      <vt:variant>
        <vt:i4>0</vt:i4>
      </vt:variant>
      <vt:variant>
        <vt:i4>5</vt:i4>
      </vt:variant>
      <vt:variant>
        <vt:lpwstr>\\12.10.10.10\AppData\Local\content\act\0a02e7ab-81dc-427b-9bb7-abfb1e14bdf3.html</vt:lpwstr>
      </vt:variant>
      <vt:variant>
        <vt:lpwstr/>
      </vt:variant>
      <vt:variant>
        <vt:i4>786474</vt:i4>
      </vt:variant>
      <vt:variant>
        <vt:i4>471</vt:i4>
      </vt:variant>
      <vt:variant>
        <vt:i4>0</vt:i4>
      </vt:variant>
      <vt:variant>
        <vt:i4>5</vt:i4>
      </vt:variant>
      <vt:variant>
        <vt:lpwstr>\\12.10.10.10\AppData\Local\content\act\2b25bdef-dd36-49ed-9e04-833428c0ae9a.html</vt:lpwstr>
      </vt:variant>
      <vt:variant>
        <vt:lpwstr/>
      </vt:variant>
      <vt:variant>
        <vt:i4>6488086</vt:i4>
      </vt:variant>
      <vt:variant>
        <vt:i4>468</vt:i4>
      </vt:variant>
      <vt:variant>
        <vt:i4>0</vt:i4>
      </vt:variant>
      <vt:variant>
        <vt:i4>5</vt:i4>
      </vt:variant>
      <vt:variant>
        <vt:lpwstr>\\12.10.10.10\content\act\75d09de3-f266-4a7a-80e2-2620dbf13a95.doc</vt:lpwstr>
      </vt:variant>
      <vt:variant>
        <vt:lpwstr/>
      </vt:variant>
      <vt:variant>
        <vt:i4>5898365</vt:i4>
      </vt:variant>
      <vt:variant>
        <vt:i4>465</vt:i4>
      </vt:variant>
      <vt:variant>
        <vt:i4>0</vt:i4>
      </vt:variant>
      <vt:variant>
        <vt:i4>5</vt:i4>
      </vt:variant>
      <vt:variant>
        <vt:lpwstr>\\12.10.10.10\AppData\Local\content\act\cff822a1-201b-4168-905d-21f0ba5fc42b.html</vt:lpwstr>
      </vt:variant>
      <vt:variant>
        <vt:lpwstr/>
      </vt:variant>
      <vt:variant>
        <vt:i4>5308457</vt:i4>
      </vt:variant>
      <vt:variant>
        <vt:i4>462</vt:i4>
      </vt:variant>
      <vt:variant>
        <vt:i4>0</vt:i4>
      </vt:variant>
      <vt:variant>
        <vt:i4>5</vt:i4>
      </vt:variant>
      <vt:variant>
        <vt:lpwstr>\\12.10.10.10\AppData\Local\content\act\ea4730e2-0388-4aee-bd89-0cbc2c54574b.html</vt:lpwstr>
      </vt:variant>
      <vt:variant>
        <vt:lpwstr/>
      </vt:variant>
      <vt:variant>
        <vt:i4>6488086</vt:i4>
      </vt:variant>
      <vt:variant>
        <vt:i4>459</vt:i4>
      </vt:variant>
      <vt:variant>
        <vt:i4>0</vt:i4>
      </vt:variant>
      <vt:variant>
        <vt:i4>5</vt:i4>
      </vt:variant>
      <vt:variant>
        <vt:lpwstr>\\12.10.10.10\content\act\75d09de3-f266-4a7a-80e2-2620dbf13a95.doc</vt:lpwstr>
      </vt:variant>
      <vt:variant>
        <vt:lpwstr/>
      </vt:variant>
      <vt:variant>
        <vt:i4>6881290</vt:i4>
      </vt:variant>
      <vt:variant>
        <vt:i4>456</vt:i4>
      </vt:variant>
      <vt:variant>
        <vt:i4>0</vt:i4>
      </vt:variant>
      <vt:variant>
        <vt:i4>5</vt:i4>
      </vt:variant>
      <vt:variant>
        <vt:lpwstr>\\12.10.10.10\content\act\ae24133b-90b5-4060-a069-67db4993c7f2.html</vt:lpwstr>
      </vt:variant>
      <vt:variant>
        <vt:lpwstr/>
      </vt:variant>
      <vt:variant>
        <vt:i4>5505062</vt:i4>
      </vt:variant>
      <vt:variant>
        <vt:i4>453</vt:i4>
      </vt:variant>
      <vt:variant>
        <vt:i4>0</vt:i4>
      </vt:variant>
      <vt:variant>
        <vt:i4>5</vt:i4>
      </vt:variant>
      <vt:variant>
        <vt:lpwstr>\\12.10.10.10\AppData\Local\content\act\4d6dc130-3fcf-4879-950a-cfc91a4a84c7.html</vt:lpwstr>
      </vt:variant>
      <vt:variant>
        <vt:lpwstr/>
      </vt:variant>
      <vt:variant>
        <vt:i4>917629</vt:i4>
      </vt:variant>
      <vt:variant>
        <vt:i4>450</vt:i4>
      </vt:variant>
      <vt:variant>
        <vt:i4>0</vt:i4>
      </vt:variant>
      <vt:variant>
        <vt:i4>5</vt:i4>
      </vt:variant>
      <vt:variant>
        <vt:lpwstr>\\12.10.10.10\AppData\Local\content\act\b6faf616-fcf6-4561-a94e-d146a8e6418a.html</vt:lpwstr>
      </vt:variant>
      <vt:variant>
        <vt:lpwstr/>
      </vt:variant>
      <vt:variant>
        <vt:i4>786474</vt:i4>
      </vt:variant>
      <vt:variant>
        <vt:i4>447</vt:i4>
      </vt:variant>
      <vt:variant>
        <vt:i4>0</vt:i4>
      </vt:variant>
      <vt:variant>
        <vt:i4>5</vt:i4>
      </vt:variant>
      <vt:variant>
        <vt:lpwstr>\\12.10.10.10\AppData\Local\content\act\2b25bdef-dd36-49ed-9e04-833428c0ae9a.html</vt:lpwstr>
      </vt:variant>
      <vt:variant>
        <vt:lpwstr/>
      </vt:variant>
      <vt:variant>
        <vt:i4>786474</vt:i4>
      </vt:variant>
      <vt:variant>
        <vt:i4>444</vt:i4>
      </vt:variant>
      <vt:variant>
        <vt:i4>0</vt:i4>
      </vt:variant>
      <vt:variant>
        <vt:i4>5</vt:i4>
      </vt:variant>
      <vt:variant>
        <vt:lpwstr>\\12.10.10.10\AppData\Local\content\act\2b25bdef-dd36-49ed-9e04-833428c0ae9a.html</vt:lpwstr>
      </vt:variant>
      <vt:variant>
        <vt:lpwstr/>
      </vt:variant>
      <vt:variant>
        <vt:i4>5898286</vt:i4>
      </vt:variant>
      <vt:variant>
        <vt:i4>441</vt:i4>
      </vt:variant>
      <vt:variant>
        <vt:i4>0</vt:i4>
      </vt:variant>
      <vt:variant>
        <vt:i4>5</vt:i4>
      </vt:variant>
      <vt:variant>
        <vt:lpwstr>\\12.10.10.10\AppData\Local\content\act\df7ab171-bb66-4d1d-8c2e-927996b84ec2.html</vt:lpwstr>
      </vt:variant>
      <vt:variant>
        <vt:lpwstr/>
      </vt:variant>
      <vt:variant>
        <vt:i4>786474</vt:i4>
      </vt:variant>
      <vt:variant>
        <vt:i4>438</vt:i4>
      </vt:variant>
      <vt:variant>
        <vt:i4>0</vt:i4>
      </vt:variant>
      <vt:variant>
        <vt:i4>5</vt:i4>
      </vt:variant>
      <vt:variant>
        <vt:lpwstr>\\12.10.10.10\AppData\Local\content\act\2b25bdef-dd36-49ed-9e04-833428c0ae9a.html</vt:lpwstr>
      </vt:variant>
      <vt:variant>
        <vt:lpwstr/>
      </vt:variant>
      <vt:variant>
        <vt:i4>3211334</vt:i4>
      </vt:variant>
      <vt:variant>
        <vt:i4>435</vt:i4>
      </vt:variant>
      <vt:variant>
        <vt:i4>0</vt:i4>
      </vt:variant>
      <vt:variant>
        <vt:i4>5</vt:i4>
      </vt:variant>
      <vt:variant>
        <vt:lpwstr>\\12.10.10.10\content\act\e5c50dba-9a97-4516-9165-c53507ad27ba.doc</vt:lpwstr>
      </vt:variant>
      <vt:variant>
        <vt:lpwstr/>
      </vt:variant>
      <vt:variant>
        <vt:i4>6488086</vt:i4>
      </vt:variant>
      <vt:variant>
        <vt:i4>432</vt:i4>
      </vt:variant>
      <vt:variant>
        <vt:i4>0</vt:i4>
      </vt:variant>
      <vt:variant>
        <vt:i4>5</vt:i4>
      </vt:variant>
      <vt:variant>
        <vt:lpwstr>\\12.10.10.10\content\act\75d09de3-f266-4a7a-80e2-2620dbf13a95.doc</vt:lpwstr>
      </vt:variant>
      <vt:variant>
        <vt:lpwstr/>
      </vt:variant>
      <vt:variant>
        <vt:i4>7602253</vt:i4>
      </vt:variant>
      <vt:variant>
        <vt:i4>429</vt:i4>
      </vt:variant>
      <vt:variant>
        <vt:i4>0</vt:i4>
      </vt:variant>
      <vt:variant>
        <vt:i4>5</vt:i4>
      </vt:variant>
      <vt:variant>
        <vt:lpwstr>\\21.198.47.56\..\..\..\..\content\act\0a02e7ab-81dc-427b-9bb7-abfb1e14bdf3.html</vt:lpwstr>
      </vt:variant>
      <vt:variant>
        <vt:lpwstr/>
      </vt:variant>
      <vt:variant>
        <vt:i4>852068</vt:i4>
      </vt:variant>
      <vt:variant>
        <vt:i4>426</vt:i4>
      </vt:variant>
      <vt:variant>
        <vt:i4>0</vt:i4>
      </vt:variant>
      <vt:variant>
        <vt:i4>5</vt:i4>
      </vt:variant>
      <vt:variant>
        <vt:lpwstr>\\12.10.10.10\AppData\Local\content\act\75d09de3-f266-4a7a-80e2-2620dbf13a95.doc</vt:lpwstr>
      </vt:variant>
      <vt:variant>
        <vt:lpwstr/>
      </vt:variant>
      <vt:variant>
        <vt:i4>852068</vt:i4>
      </vt:variant>
      <vt:variant>
        <vt:i4>423</vt:i4>
      </vt:variant>
      <vt:variant>
        <vt:i4>0</vt:i4>
      </vt:variant>
      <vt:variant>
        <vt:i4>5</vt:i4>
      </vt:variant>
      <vt:variant>
        <vt:lpwstr>\\12.10.10.10\AppData\Local\content\act\75d09de3-f266-4a7a-80e2-2620dbf13a95.doc</vt:lpwstr>
      </vt:variant>
      <vt:variant>
        <vt:lpwstr/>
      </vt:variant>
      <vt:variant>
        <vt:i4>852068</vt:i4>
      </vt:variant>
      <vt:variant>
        <vt:i4>420</vt:i4>
      </vt:variant>
      <vt:variant>
        <vt:i4>0</vt:i4>
      </vt:variant>
      <vt:variant>
        <vt:i4>5</vt:i4>
      </vt:variant>
      <vt:variant>
        <vt:lpwstr>\\12.10.10.10\AppData\Local\content\act\75d09de3-f266-4a7a-80e2-2620dbf13a95.doc</vt:lpwstr>
      </vt:variant>
      <vt:variant>
        <vt:lpwstr/>
      </vt:variant>
      <vt:variant>
        <vt:i4>852068</vt:i4>
      </vt:variant>
      <vt:variant>
        <vt:i4>417</vt:i4>
      </vt:variant>
      <vt:variant>
        <vt:i4>0</vt:i4>
      </vt:variant>
      <vt:variant>
        <vt:i4>5</vt:i4>
      </vt:variant>
      <vt:variant>
        <vt:lpwstr>\\12.10.10.10\AppData\Local\content\act\75d09de3-f266-4a7a-80e2-2620dbf13a95.doc</vt:lpwstr>
      </vt:variant>
      <vt:variant>
        <vt:lpwstr/>
      </vt:variant>
      <vt:variant>
        <vt:i4>3735570</vt:i4>
      </vt:variant>
      <vt:variant>
        <vt:i4>414</vt:i4>
      </vt:variant>
      <vt:variant>
        <vt:i4>0</vt:i4>
      </vt:variant>
      <vt:variant>
        <vt:i4>5</vt:i4>
      </vt:variant>
      <vt:variant>
        <vt:lpwstr>\\12.10.10.10\..\..\..\..\..\..\content\act\0b1e7bd4-6fea-4e25-ade0-6d135084fe18.doc</vt:lpwstr>
      </vt:variant>
      <vt:variant>
        <vt:lpwstr/>
      </vt:variant>
      <vt:variant>
        <vt:i4>3735570</vt:i4>
      </vt:variant>
      <vt:variant>
        <vt:i4>411</vt:i4>
      </vt:variant>
      <vt:variant>
        <vt:i4>0</vt:i4>
      </vt:variant>
      <vt:variant>
        <vt:i4>5</vt:i4>
      </vt:variant>
      <vt:variant>
        <vt:lpwstr>\\12.10.10.10\..\..\..\..\..\..\content\act\0b1e7bd4-6fea-4e25-ade0-6d135084fe18.doc</vt:lpwstr>
      </vt:variant>
      <vt:variant>
        <vt:lpwstr/>
      </vt:variant>
      <vt:variant>
        <vt:i4>852068</vt:i4>
      </vt:variant>
      <vt:variant>
        <vt:i4>408</vt:i4>
      </vt:variant>
      <vt:variant>
        <vt:i4>0</vt:i4>
      </vt:variant>
      <vt:variant>
        <vt:i4>5</vt:i4>
      </vt:variant>
      <vt:variant>
        <vt:lpwstr>\\12.10.10.10\AppData\Local\content\act\75d09de3-f266-4a7a-80e2-2620dbf13a95.doc</vt:lpwstr>
      </vt:variant>
      <vt:variant>
        <vt:lpwstr/>
      </vt:variant>
      <vt:variant>
        <vt:i4>852068</vt:i4>
      </vt:variant>
      <vt:variant>
        <vt:i4>405</vt:i4>
      </vt:variant>
      <vt:variant>
        <vt:i4>0</vt:i4>
      </vt:variant>
      <vt:variant>
        <vt:i4>5</vt:i4>
      </vt:variant>
      <vt:variant>
        <vt:lpwstr>\\12.10.10.10\AppData\Local\content\act\75d09de3-f266-4a7a-80e2-2620dbf13a95.doc</vt:lpwstr>
      </vt:variant>
      <vt:variant>
        <vt:lpwstr/>
      </vt:variant>
      <vt:variant>
        <vt:i4>852068</vt:i4>
      </vt:variant>
      <vt:variant>
        <vt:i4>402</vt:i4>
      </vt:variant>
      <vt:variant>
        <vt:i4>0</vt:i4>
      </vt:variant>
      <vt:variant>
        <vt:i4>5</vt:i4>
      </vt:variant>
      <vt:variant>
        <vt:lpwstr>\\12.10.10.10\AppData\Local\content\act\75d09de3-f266-4a7a-80e2-2620dbf13a95.doc</vt:lpwstr>
      </vt:variant>
      <vt:variant>
        <vt:lpwstr/>
      </vt:variant>
      <vt:variant>
        <vt:i4>852068</vt:i4>
      </vt:variant>
      <vt:variant>
        <vt:i4>399</vt:i4>
      </vt:variant>
      <vt:variant>
        <vt:i4>0</vt:i4>
      </vt:variant>
      <vt:variant>
        <vt:i4>5</vt:i4>
      </vt:variant>
      <vt:variant>
        <vt:lpwstr>\\12.10.10.10\AppData\Local\content\act\75d09de3-f266-4a7a-80e2-2620dbf13a95.doc</vt:lpwstr>
      </vt:variant>
      <vt:variant>
        <vt:lpwstr/>
      </vt:variant>
      <vt:variant>
        <vt:i4>3735570</vt:i4>
      </vt:variant>
      <vt:variant>
        <vt:i4>396</vt:i4>
      </vt:variant>
      <vt:variant>
        <vt:i4>0</vt:i4>
      </vt:variant>
      <vt:variant>
        <vt:i4>5</vt:i4>
      </vt:variant>
      <vt:variant>
        <vt:lpwstr>\\12.10.10.10\..\..\..\..\..\..\content\act\0b1e7bd4-6fea-4e25-ade0-6d135084fe18.doc</vt:lpwstr>
      </vt:variant>
      <vt:variant>
        <vt:lpwstr/>
      </vt:variant>
      <vt:variant>
        <vt:i4>3604497</vt:i4>
      </vt:variant>
      <vt:variant>
        <vt:i4>393</vt:i4>
      </vt:variant>
      <vt:variant>
        <vt:i4>0</vt:i4>
      </vt:variant>
      <vt:variant>
        <vt:i4>5</vt:i4>
      </vt:variant>
      <vt:variant>
        <vt:lpwstr>\\12.10.10.10\content\act\91d2cd7e-3bdc-4925-99c5-447f752b4458.doc</vt:lpwstr>
      </vt:variant>
      <vt:variant>
        <vt:lpwstr/>
      </vt:variant>
      <vt:variant>
        <vt:i4>6488086</vt:i4>
      </vt:variant>
      <vt:variant>
        <vt:i4>390</vt:i4>
      </vt:variant>
      <vt:variant>
        <vt:i4>0</vt:i4>
      </vt:variant>
      <vt:variant>
        <vt:i4>5</vt:i4>
      </vt:variant>
      <vt:variant>
        <vt:lpwstr>\\12.10.10.10\content\act\75d09de3-f266-4a7a-80e2-2620dbf13a95.doc</vt:lpwstr>
      </vt:variant>
      <vt:variant>
        <vt:lpwstr/>
      </vt:variant>
      <vt:variant>
        <vt:i4>5308463</vt:i4>
      </vt:variant>
      <vt:variant>
        <vt:i4>387</vt:i4>
      </vt:variant>
      <vt:variant>
        <vt:i4>0</vt:i4>
      </vt:variant>
      <vt:variant>
        <vt:i4>5</vt:i4>
      </vt:variant>
      <vt:variant>
        <vt:lpwstr>\\21.198.47.56\content\act\dcb55277-99e6-4919-805f-67830c642a3d.doc</vt:lpwstr>
      </vt:variant>
      <vt:variant>
        <vt:lpwstr/>
      </vt:variant>
      <vt:variant>
        <vt:i4>6488086</vt:i4>
      </vt:variant>
      <vt:variant>
        <vt:i4>384</vt:i4>
      </vt:variant>
      <vt:variant>
        <vt:i4>0</vt:i4>
      </vt:variant>
      <vt:variant>
        <vt:i4>5</vt:i4>
      </vt:variant>
      <vt:variant>
        <vt:lpwstr>\\12.10.10.10\content\act\75d09de3-f266-4a7a-80e2-2620dbf13a95.doc</vt:lpwstr>
      </vt:variant>
      <vt:variant>
        <vt:lpwstr/>
      </vt:variant>
      <vt:variant>
        <vt:i4>6946903</vt:i4>
      </vt:variant>
      <vt:variant>
        <vt:i4>381</vt:i4>
      </vt:variant>
      <vt:variant>
        <vt:i4>0</vt:i4>
      </vt:variant>
      <vt:variant>
        <vt:i4>5</vt:i4>
      </vt:variant>
      <vt:variant>
        <vt:lpwstr>\\12.10.10.10\content\act\6b572073-1bf9-4db3-8391-82406212c494.html</vt:lpwstr>
      </vt:variant>
      <vt:variant>
        <vt:lpwstr/>
      </vt:variant>
      <vt:variant>
        <vt:i4>6488086</vt:i4>
      </vt:variant>
      <vt:variant>
        <vt:i4>378</vt:i4>
      </vt:variant>
      <vt:variant>
        <vt:i4>0</vt:i4>
      </vt:variant>
      <vt:variant>
        <vt:i4>5</vt:i4>
      </vt:variant>
      <vt:variant>
        <vt:lpwstr>\\12.10.10.10\content\act\75d09de3-f266-4a7a-80e2-2620dbf13a95.doc</vt:lpwstr>
      </vt:variant>
      <vt:variant>
        <vt:lpwstr/>
      </vt:variant>
      <vt:variant>
        <vt:i4>6488086</vt:i4>
      </vt:variant>
      <vt:variant>
        <vt:i4>375</vt:i4>
      </vt:variant>
      <vt:variant>
        <vt:i4>0</vt:i4>
      </vt:variant>
      <vt:variant>
        <vt:i4>5</vt:i4>
      </vt:variant>
      <vt:variant>
        <vt:lpwstr>\\12.10.10.10\content\act\75d09de3-f266-4a7a-80e2-2620dbf13a95.doc</vt:lpwstr>
      </vt:variant>
      <vt:variant>
        <vt:lpwstr/>
      </vt:variant>
      <vt:variant>
        <vt:i4>2162716</vt:i4>
      </vt:variant>
      <vt:variant>
        <vt:i4>372</vt:i4>
      </vt:variant>
      <vt:variant>
        <vt:i4>0</vt:i4>
      </vt:variant>
      <vt:variant>
        <vt:i4>5</vt:i4>
      </vt:variant>
      <vt:variant>
        <vt:lpwstr>\\21.198.47.56\..\..\..\..\content\act\370ba400-14c4-4cdb-8a8b-b11f2a1a2f55.html</vt:lpwstr>
      </vt:variant>
      <vt:variant>
        <vt:lpwstr/>
      </vt:variant>
      <vt:variant>
        <vt:i4>6488086</vt:i4>
      </vt:variant>
      <vt:variant>
        <vt:i4>369</vt:i4>
      </vt:variant>
      <vt:variant>
        <vt:i4>0</vt:i4>
      </vt:variant>
      <vt:variant>
        <vt:i4>5</vt:i4>
      </vt:variant>
      <vt:variant>
        <vt:lpwstr>\\12.10.10.10\content\act\75d09de3-f266-4a7a-80e2-2620dbf13a95.doc</vt:lpwstr>
      </vt:variant>
      <vt:variant>
        <vt:lpwstr/>
      </vt:variant>
      <vt:variant>
        <vt:i4>6619214</vt:i4>
      </vt:variant>
      <vt:variant>
        <vt:i4>366</vt:i4>
      </vt:variant>
      <vt:variant>
        <vt:i4>0</vt:i4>
      </vt:variant>
      <vt:variant>
        <vt:i4>5</vt:i4>
      </vt:variant>
      <vt:variant>
        <vt:lpwstr>\\12.10.10.10\content\act\0b1e7bd4-6fea-4e25-ade0-6d135084fe18.doc</vt:lpwstr>
      </vt:variant>
      <vt:variant>
        <vt:lpwstr/>
      </vt:variant>
      <vt:variant>
        <vt:i4>3801172</vt:i4>
      </vt:variant>
      <vt:variant>
        <vt:i4>363</vt:i4>
      </vt:variant>
      <vt:variant>
        <vt:i4>0</vt:i4>
      </vt:variant>
      <vt:variant>
        <vt:i4>5</vt:i4>
      </vt:variant>
      <vt:variant>
        <vt:lpwstr>\\12.10.10.10\content\act\4d6dc130-3fcf-4879-950a-cfc91a4a84c7.html</vt:lpwstr>
      </vt:variant>
      <vt:variant>
        <vt:lpwstr/>
      </vt:variant>
      <vt:variant>
        <vt:i4>6291471</vt:i4>
      </vt:variant>
      <vt:variant>
        <vt:i4>360</vt:i4>
      </vt:variant>
      <vt:variant>
        <vt:i4>0</vt:i4>
      </vt:variant>
      <vt:variant>
        <vt:i4>5</vt:i4>
      </vt:variant>
      <vt:variant>
        <vt:lpwstr>\\12.10.10.10\content\act\b6faf616-fcf6-4561-a94e-d146a8e6418a.html</vt:lpwstr>
      </vt:variant>
      <vt:variant>
        <vt:lpwstr/>
      </vt:variant>
      <vt:variant>
        <vt:i4>852086</vt:i4>
      </vt:variant>
      <vt:variant>
        <vt:i4>357</vt:i4>
      </vt:variant>
      <vt:variant>
        <vt:i4>0</vt:i4>
      </vt:variant>
      <vt:variant>
        <vt:i4>5</vt:i4>
      </vt:variant>
      <vt:variant>
        <vt:lpwstr>\\21.198.47.56\content\act\803cc66d-5ff9-4a7b-a206-77ce9f51e961.doc</vt:lpwstr>
      </vt:variant>
      <vt:variant>
        <vt:lpwstr/>
      </vt:variant>
      <vt:variant>
        <vt:i4>5243007</vt:i4>
      </vt:variant>
      <vt:variant>
        <vt:i4>354</vt:i4>
      </vt:variant>
      <vt:variant>
        <vt:i4>0</vt:i4>
      </vt:variant>
      <vt:variant>
        <vt:i4>5</vt:i4>
      </vt:variant>
      <vt:variant>
        <vt:lpwstr>\\21.198.47.56\content\act\e9a4335a-a74f-4782-bead-4b9f66e6c834.doc</vt:lpwstr>
      </vt:variant>
      <vt:variant>
        <vt:lpwstr/>
      </vt:variant>
      <vt:variant>
        <vt:i4>2424899</vt:i4>
      </vt:variant>
      <vt:variant>
        <vt:i4>351</vt:i4>
      </vt:variant>
      <vt:variant>
        <vt:i4>0</vt:i4>
      </vt:variant>
      <vt:variant>
        <vt:i4>5</vt:i4>
      </vt:variant>
      <vt:variant>
        <vt:lpwstr>\\21.198.47.56\..\..\..\..\content\act\ee0e9a5c-2f83-4666-ac5b-16fa1accdb30.docx</vt:lpwstr>
      </vt:variant>
      <vt:variant>
        <vt:lpwstr/>
      </vt:variant>
      <vt:variant>
        <vt:i4>2555934</vt:i4>
      </vt:variant>
      <vt:variant>
        <vt:i4>348</vt:i4>
      </vt:variant>
      <vt:variant>
        <vt:i4>0</vt:i4>
      </vt:variant>
      <vt:variant>
        <vt:i4>5</vt:i4>
      </vt:variant>
      <vt:variant>
        <vt:lpwstr>\\21.198.47.56\..\..\..\..\content\act\400ec38a-d47b-49e6-8ebf-56fc5cd50e6a.docx</vt:lpwstr>
      </vt:variant>
      <vt:variant>
        <vt:lpwstr/>
      </vt:variant>
      <vt:variant>
        <vt:i4>6488086</vt:i4>
      </vt:variant>
      <vt:variant>
        <vt:i4>345</vt:i4>
      </vt:variant>
      <vt:variant>
        <vt:i4>0</vt:i4>
      </vt:variant>
      <vt:variant>
        <vt:i4>5</vt:i4>
      </vt:variant>
      <vt:variant>
        <vt:lpwstr>\\12.10.10.10\content\act\75d09de3-f266-4a7a-80e2-2620dbf13a95.doc</vt:lpwstr>
      </vt:variant>
      <vt:variant>
        <vt:lpwstr/>
      </vt:variant>
      <vt:variant>
        <vt:i4>7602253</vt:i4>
      </vt:variant>
      <vt:variant>
        <vt:i4>342</vt:i4>
      </vt:variant>
      <vt:variant>
        <vt:i4>0</vt:i4>
      </vt:variant>
      <vt:variant>
        <vt:i4>5</vt:i4>
      </vt:variant>
      <vt:variant>
        <vt:lpwstr>\\21.198.47.56\..\..\..\..\content\act\0a02e7ab-81dc-427b-9bb7-abfb1e14bdf3.html</vt:lpwstr>
      </vt:variant>
      <vt:variant>
        <vt:lpwstr/>
      </vt:variant>
      <vt:variant>
        <vt:i4>2555934</vt:i4>
      </vt:variant>
      <vt:variant>
        <vt:i4>339</vt:i4>
      </vt:variant>
      <vt:variant>
        <vt:i4>0</vt:i4>
      </vt:variant>
      <vt:variant>
        <vt:i4>5</vt:i4>
      </vt:variant>
      <vt:variant>
        <vt:lpwstr>\\21.198.47.56\..\..\..\..\content\act\400ec38a-d47b-49e6-8ebf-56fc5cd50e6a.docx</vt:lpwstr>
      </vt:variant>
      <vt:variant>
        <vt:lpwstr/>
      </vt:variant>
      <vt:variant>
        <vt:i4>7602253</vt:i4>
      </vt:variant>
      <vt:variant>
        <vt:i4>336</vt:i4>
      </vt:variant>
      <vt:variant>
        <vt:i4>0</vt:i4>
      </vt:variant>
      <vt:variant>
        <vt:i4>5</vt:i4>
      </vt:variant>
      <vt:variant>
        <vt:lpwstr>\\21.198.47.56\..\..\..\..\content\act\0a02e7ab-81dc-427b-9bb7-abfb1e14bdf3.html</vt:lpwstr>
      </vt:variant>
      <vt:variant>
        <vt:lpwstr/>
      </vt:variant>
      <vt:variant>
        <vt:i4>5243007</vt:i4>
      </vt:variant>
      <vt:variant>
        <vt:i4>333</vt:i4>
      </vt:variant>
      <vt:variant>
        <vt:i4>0</vt:i4>
      </vt:variant>
      <vt:variant>
        <vt:i4>5</vt:i4>
      </vt:variant>
      <vt:variant>
        <vt:lpwstr>\\21.198.47.56\content\act\e9a4335a-a74f-4782-bead-4b9f66e6c834.doc</vt:lpwstr>
      </vt:variant>
      <vt:variant>
        <vt:lpwstr/>
      </vt:variant>
      <vt:variant>
        <vt:i4>6946903</vt:i4>
      </vt:variant>
      <vt:variant>
        <vt:i4>330</vt:i4>
      </vt:variant>
      <vt:variant>
        <vt:i4>0</vt:i4>
      </vt:variant>
      <vt:variant>
        <vt:i4>5</vt:i4>
      </vt:variant>
      <vt:variant>
        <vt:lpwstr>\\12.10.10.10\content\act\6b572073-1bf9-4db3-8391-82406212c494.html</vt:lpwstr>
      </vt:variant>
      <vt:variant>
        <vt:lpwstr/>
      </vt:variant>
      <vt:variant>
        <vt:i4>6619214</vt:i4>
      </vt:variant>
      <vt:variant>
        <vt:i4>327</vt:i4>
      </vt:variant>
      <vt:variant>
        <vt:i4>0</vt:i4>
      </vt:variant>
      <vt:variant>
        <vt:i4>5</vt:i4>
      </vt:variant>
      <vt:variant>
        <vt:lpwstr>\\12.10.10.10\content\act\0b1e7bd4-6fea-4e25-ade0-6d135084fe18.doc</vt:lpwstr>
      </vt:variant>
      <vt:variant>
        <vt:lpwstr/>
      </vt:variant>
      <vt:variant>
        <vt:i4>6881290</vt:i4>
      </vt:variant>
      <vt:variant>
        <vt:i4>324</vt:i4>
      </vt:variant>
      <vt:variant>
        <vt:i4>0</vt:i4>
      </vt:variant>
      <vt:variant>
        <vt:i4>5</vt:i4>
      </vt:variant>
      <vt:variant>
        <vt:lpwstr>\\12.10.10.10\content\act\ae24133b-90b5-4060-a069-67db4993c7f2.html</vt:lpwstr>
      </vt:variant>
      <vt:variant>
        <vt:lpwstr/>
      </vt:variant>
      <vt:variant>
        <vt:i4>6619214</vt:i4>
      </vt:variant>
      <vt:variant>
        <vt:i4>321</vt:i4>
      </vt:variant>
      <vt:variant>
        <vt:i4>0</vt:i4>
      </vt:variant>
      <vt:variant>
        <vt:i4>5</vt:i4>
      </vt:variant>
      <vt:variant>
        <vt:lpwstr>\\12.10.10.10\content\act\0b1e7bd4-6fea-4e25-ade0-6d135084fe18.doc</vt:lpwstr>
      </vt:variant>
      <vt:variant>
        <vt:lpwstr/>
      </vt:variant>
      <vt:variant>
        <vt:i4>6488086</vt:i4>
      </vt:variant>
      <vt:variant>
        <vt:i4>318</vt:i4>
      </vt:variant>
      <vt:variant>
        <vt:i4>0</vt:i4>
      </vt:variant>
      <vt:variant>
        <vt:i4>5</vt:i4>
      </vt:variant>
      <vt:variant>
        <vt:lpwstr>\\12.10.10.10\content\act\75d09de3-f266-4a7a-80e2-2620dbf13a95.doc</vt:lpwstr>
      </vt:variant>
      <vt:variant>
        <vt:lpwstr/>
      </vt:variant>
      <vt:variant>
        <vt:i4>6946903</vt:i4>
      </vt:variant>
      <vt:variant>
        <vt:i4>315</vt:i4>
      </vt:variant>
      <vt:variant>
        <vt:i4>0</vt:i4>
      </vt:variant>
      <vt:variant>
        <vt:i4>5</vt:i4>
      </vt:variant>
      <vt:variant>
        <vt:lpwstr>\\12.10.10.10\content\act\6b572073-1bf9-4db3-8391-82406212c494.html</vt:lpwstr>
      </vt:variant>
      <vt:variant>
        <vt:lpwstr/>
      </vt:variant>
      <vt:variant>
        <vt:i4>3604497</vt:i4>
      </vt:variant>
      <vt:variant>
        <vt:i4>312</vt:i4>
      </vt:variant>
      <vt:variant>
        <vt:i4>0</vt:i4>
      </vt:variant>
      <vt:variant>
        <vt:i4>5</vt:i4>
      </vt:variant>
      <vt:variant>
        <vt:lpwstr>\\12.10.10.10\content\act\91d2cd7e-3bdc-4925-99c5-447f752b4458.doc</vt:lpwstr>
      </vt:variant>
      <vt:variant>
        <vt:lpwstr/>
      </vt:variant>
      <vt:variant>
        <vt:i4>6881290</vt:i4>
      </vt:variant>
      <vt:variant>
        <vt:i4>309</vt:i4>
      </vt:variant>
      <vt:variant>
        <vt:i4>0</vt:i4>
      </vt:variant>
      <vt:variant>
        <vt:i4>5</vt:i4>
      </vt:variant>
      <vt:variant>
        <vt:lpwstr>\\12.10.10.10\content\act\ae24133b-90b5-4060-a069-67db4993c7f2.html</vt:lpwstr>
      </vt:variant>
      <vt:variant>
        <vt:lpwstr/>
      </vt:variant>
      <vt:variant>
        <vt:i4>3735641</vt:i4>
      </vt:variant>
      <vt:variant>
        <vt:i4>306</vt:i4>
      </vt:variant>
      <vt:variant>
        <vt:i4>0</vt:i4>
      </vt:variant>
      <vt:variant>
        <vt:i4>5</vt:i4>
      </vt:variant>
      <vt:variant>
        <vt:lpwstr>\\12.10.10.10\content\act\370ba400-14c4-4cdb-8a8b-b11f2a1a2f55.html</vt:lpwstr>
      </vt:variant>
      <vt:variant>
        <vt:lpwstr/>
      </vt:variant>
      <vt:variant>
        <vt:i4>3735641</vt:i4>
      </vt:variant>
      <vt:variant>
        <vt:i4>303</vt:i4>
      </vt:variant>
      <vt:variant>
        <vt:i4>0</vt:i4>
      </vt:variant>
      <vt:variant>
        <vt:i4>5</vt:i4>
      </vt:variant>
      <vt:variant>
        <vt:lpwstr>\\12.10.10.10\content\act\370ba400-14c4-4cdb-8a8b-b11f2a1a2f55.html</vt:lpwstr>
      </vt:variant>
      <vt:variant>
        <vt:lpwstr/>
      </vt:variant>
      <vt:variant>
        <vt:i4>3735641</vt:i4>
      </vt:variant>
      <vt:variant>
        <vt:i4>300</vt:i4>
      </vt:variant>
      <vt:variant>
        <vt:i4>0</vt:i4>
      </vt:variant>
      <vt:variant>
        <vt:i4>5</vt:i4>
      </vt:variant>
      <vt:variant>
        <vt:lpwstr>\\12.10.10.10\content\act\370ba400-14c4-4cdb-8a8b-b11f2a1a2f55.html</vt:lpwstr>
      </vt:variant>
      <vt:variant>
        <vt:lpwstr/>
      </vt:variant>
      <vt:variant>
        <vt:i4>6488086</vt:i4>
      </vt:variant>
      <vt:variant>
        <vt:i4>297</vt:i4>
      </vt:variant>
      <vt:variant>
        <vt:i4>0</vt:i4>
      </vt:variant>
      <vt:variant>
        <vt:i4>5</vt:i4>
      </vt:variant>
      <vt:variant>
        <vt:lpwstr>\\12.10.10.10\content\act\75d09de3-f266-4a7a-80e2-2620dbf13a95.doc</vt:lpwstr>
      </vt:variant>
      <vt:variant>
        <vt:lpwstr/>
      </vt:variant>
      <vt:variant>
        <vt:i4>3735641</vt:i4>
      </vt:variant>
      <vt:variant>
        <vt:i4>294</vt:i4>
      </vt:variant>
      <vt:variant>
        <vt:i4>0</vt:i4>
      </vt:variant>
      <vt:variant>
        <vt:i4>5</vt:i4>
      </vt:variant>
      <vt:variant>
        <vt:lpwstr>\\12.10.10.10\content\act\370ba400-14c4-4cdb-8a8b-b11f2a1a2f55.html</vt:lpwstr>
      </vt:variant>
      <vt:variant>
        <vt:lpwstr/>
      </vt:variant>
      <vt:variant>
        <vt:i4>6488086</vt:i4>
      </vt:variant>
      <vt:variant>
        <vt:i4>291</vt:i4>
      </vt:variant>
      <vt:variant>
        <vt:i4>0</vt:i4>
      </vt:variant>
      <vt:variant>
        <vt:i4>5</vt:i4>
      </vt:variant>
      <vt:variant>
        <vt:lpwstr>\\12.10.10.10\content\act\75d09de3-f266-4a7a-80e2-2620dbf13a95.doc</vt:lpwstr>
      </vt:variant>
      <vt:variant>
        <vt:lpwstr/>
      </vt:variant>
      <vt:variant>
        <vt:i4>6488086</vt:i4>
      </vt:variant>
      <vt:variant>
        <vt:i4>288</vt:i4>
      </vt:variant>
      <vt:variant>
        <vt:i4>0</vt:i4>
      </vt:variant>
      <vt:variant>
        <vt:i4>5</vt:i4>
      </vt:variant>
      <vt:variant>
        <vt:lpwstr>\\12.10.10.10\content\act\75d09de3-f266-4a7a-80e2-2620dbf13a95.doc</vt:lpwstr>
      </vt:variant>
      <vt:variant>
        <vt:lpwstr/>
      </vt:variant>
      <vt:variant>
        <vt:i4>6488086</vt:i4>
      </vt:variant>
      <vt:variant>
        <vt:i4>285</vt:i4>
      </vt:variant>
      <vt:variant>
        <vt:i4>0</vt:i4>
      </vt:variant>
      <vt:variant>
        <vt:i4>5</vt:i4>
      </vt:variant>
      <vt:variant>
        <vt:lpwstr>\\12.10.10.10\content\act\75d09de3-f266-4a7a-80e2-2620dbf13a95.doc</vt:lpwstr>
      </vt:variant>
      <vt:variant>
        <vt:lpwstr/>
      </vt:variant>
      <vt:variant>
        <vt:i4>6946903</vt:i4>
      </vt:variant>
      <vt:variant>
        <vt:i4>282</vt:i4>
      </vt:variant>
      <vt:variant>
        <vt:i4>0</vt:i4>
      </vt:variant>
      <vt:variant>
        <vt:i4>5</vt:i4>
      </vt:variant>
      <vt:variant>
        <vt:lpwstr>\\12.10.10.10\content\act\6b572073-1bf9-4db3-8391-82406212c494.html</vt:lpwstr>
      </vt:variant>
      <vt:variant>
        <vt:lpwstr/>
      </vt:variant>
      <vt:variant>
        <vt:i4>6488086</vt:i4>
      </vt:variant>
      <vt:variant>
        <vt:i4>279</vt:i4>
      </vt:variant>
      <vt:variant>
        <vt:i4>0</vt:i4>
      </vt:variant>
      <vt:variant>
        <vt:i4>5</vt:i4>
      </vt:variant>
      <vt:variant>
        <vt:lpwstr>\\12.10.10.10\content\act\75d09de3-f266-4a7a-80e2-2620dbf13a95.doc</vt:lpwstr>
      </vt:variant>
      <vt:variant>
        <vt:lpwstr/>
      </vt:variant>
      <vt:variant>
        <vt:i4>6488086</vt:i4>
      </vt:variant>
      <vt:variant>
        <vt:i4>276</vt:i4>
      </vt:variant>
      <vt:variant>
        <vt:i4>0</vt:i4>
      </vt:variant>
      <vt:variant>
        <vt:i4>5</vt:i4>
      </vt:variant>
      <vt:variant>
        <vt:lpwstr>\\12.10.10.10\content\act\75d09de3-f266-4a7a-80e2-2620dbf13a95.doc</vt:lpwstr>
      </vt:variant>
      <vt:variant>
        <vt:lpwstr/>
      </vt:variant>
      <vt:variant>
        <vt:i4>2162716</vt:i4>
      </vt:variant>
      <vt:variant>
        <vt:i4>273</vt:i4>
      </vt:variant>
      <vt:variant>
        <vt:i4>0</vt:i4>
      </vt:variant>
      <vt:variant>
        <vt:i4>5</vt:i4>
      </vt:variant>
      <vt:variant>
        <vt:lpwstr>\\21.198.47.56\..\..\..\..\content\act\370ba400-14c4-4cdb-8a8b-b11f2a1a2f55.html</vt:lpwstr>
      </vt:variant>
      <vt:variant>
        <vt:lpwstr/>
      </vt:variant>
      <vt:variant>
        <vt:i4>5243007</vt:i4>
      </vt:variant>
      <vt:variant>
        <vt:i4>270</vt:i4>
      </vt:variant>
      <vt:variant>
        <vt:i4>0</vt:i4>
      </vt:variant>
      <vt:variant>
        <vt:i4>5</vt:i4>
      </vt:variant>
      <vt:variant>
        <vt:lpwstr>\\21.198.47.56\content\act\e9a4335a-a74f-4782-bead-4b9f66e6c834.doc</vt:lpwstr>
      </vt:variant>
      <vt:variant>
        <vt:lpwstr/>
      </vt:variant>
      <vt:variant>
        <vt:i4>2162716</vt:i4>
      </vt:variant>
      <vt:variant>
        <vt:i4>267</vt:i4>
      </vt:variant>
      <vt:variant>
        <vt:i4>0</vt:i4>
      </vt:variant>
      <vt:variant>
        <vt:i4>5</vt:i4>
      </vt:variant>
      <vt:variant>
        <vt:lpwstr>\\21.198.47.56\content\act\370ba400-14c4-4cdb-8a8b-b11f2a1a2f55.html</vt:lpwstr>
      </vt:variant>
      <vt:variant>
        <vt:lpwstr/>
      </vt:variant>
      <vt:variant>
        <vt:i4>2162716</vt:i4>
      </vt:variant>
      <vt:variant>
        <vt:i4>264</vt:i4>
      </vt:variant>
      <vt:variant>
        <vt:i4>0</vt:i4>
      </vt:variant>
      <vt:variant>
        <vt:i4>5</vt:i4>
      </vt:variant>
      <vt:variant>
        <vt:lpwstr>\\21.198.47.56\..\..\..\..\content\act\370ba400-14c4-4cdb-8a8b-b11f2a1a2f55.html</vt:lpwstr>
      </vt:variant>
      <vt:variant>
        <vt:lpwstr/>
      </vt:variant>
      <vt:variant>
        <vt:i4>2555934</vt:i4>
      </vt:variant>
      <vt:variant>
        <vt:i4>261</vt:i4>
      </vt:variant>
      <vt:variant>
        <vt:i4>0</vt:i4>
      </vt:variant>
      <vt:variant>
        <vt:i4>5</vt:i4>
      </vt:variant>
      <vt:variant>
        <vt:lpwstr>\\21.198.47.56\..\..\..\..\content\act\400ec38a-d47b-49e6-8ebf-56fc5cd50e6a.docx</vt:lpwstr>
      </vt:variant>
      <vt:variant>
        <vt:lpwstr/>
      </vt:variant>
      <vt:variant>
        <vt:i4>2555934</vt:i4>
      </vt:variant>
      <vt:variant>
        <vt:i4>258</vt:i4>
      </vt:variant>
      <vt:variant>
        <vt:i4>0</vt:i4>
      </vt:variant>
      <vt:variant>
        <vt:i4>5</vt:i4>
      </vt:variant>
      <vt:variant>
        <vt:lpwstr>\\21.198.47.56\..\..\..\..\content\act\400ec38a-d47b-49e6-8ebf-56fc5cd50e6a.docx</vt:lpwstr>
      </vt:variant>
      <vt:variant>
        <vt:lpwstr/>
      </vt:variant>
      <vt:variant>
        <vt:i4>5308463</vt:i4>
      </vt:variant>
      <vt:variant>
        <vt:i4>255</vt:i4>
      </vt:variant>
      <vt:variant>
        <vt:i4>0</vt:i4>
      </vt:variant>
      <vt:variant>
        <vt:i4>5</vt:i4>
      </vt:variant>
      <vt:variant>
        <vt:lpwstr>\\21.198.47.56\content\act\dcb55277-99e6-4919-805f-67830c642a3d.doc</vt:lpwstr>
      </vt:variant>
      <vt:variant>
        <vt:lpwstr/>
      </vt:variant>
      <vt:variant>
        <vt:i4>2555934</vt:i4>
      </vt:variant>
      <vt:variant>
        <vt:i4>252</vt:i4>
      </vt:variant>
      <vt:variant>
        <vt:i4>0</vt:i4>
      </vt:variant>
      <vt:variant>
        <vt:i4>5</vt:i4>
      </vt:variant>
      <vt:variant>
        <vt:lpwstr>\\21.198.47.56\..\..\..\..\content\act\400ec38a-d47b-49e6-8ebf-56fc5cd50e6a.docx</vt:lpwstr>
      </vt:variant>
      <vt:variant>
        <vt:lpwstr/>
      </vt:variant>
      <vt:variant>
        <vt:i4>6488086</vt:i4>
      </vt:variant>
      <vt:variant>
        <vt:i4>249</vt:i4>
      </vt:variant>
      <vt:variant>
        <vt:i4>0</vt:i4>
      </vt:variant>
      <vt:variant>
        <vt:i4>5</vt:i4>
      </vt:variant>
      <vt:variant>
        <vt:lpwstr>\\12.10.10.10\content\act\75d09de3-f266-4a7a-80e2-2620dbf13a95.doc</vt:lpwstr>
      </vt:variant>
      <vt:variant>
        <vt:lpwstr/>
      </vt:variant>
      <vt:variant>
        <vt:i4>852086</vt:i4>
      </vt:variant>
      <vt:variant>
        <vt:i4>246</vt:i4>
      </vt:variant>
      <vt:variant>
        <vt:i4>0</vt:i4>
      </vt:variant>
      <vt:variant>
        <vt:i4>5</vt:i4>
      </vt:variant>
      <vt:variant>
        <vt:lpwstr>\\21.198.47.56\content\act\803cc66d-5ff9-4a7b-a206-77ce9f51e961.doc</vt:lpwstr>
      </vt:variant>
      <vt:variant>
        <vt:lpwstr/>
      </vt:variant>
      <vt:variant>
        <vt:i4>2687052</vt:i4>
      </vt:variant>
      <vt:variant>
        <vt:i4>243</vt:i4>
      </vt:variant>
      <vt:variant>
        <vt:i4>0</vt:i4>
      </vt:variant>
      <vt:variant>
        <vt:i4>5</vt:i4>
      </vt:variant>
      <vt:variant>
        <vt:lpwstr>\\21.198.47.56\..\..\..\..\content\act\0602255e-9653-4fc1-9544-1302011f0c5c.docx</vt:lpwstr>
      </vt:variant>
      <vt:variant>
        <vt:lpwstr/>
      </vt:variant>
      <vt:variant>
        <vt:i4>7667740</vt:i4>
      </vt:variant>
      <vt:variant>
        <vt:i4>240</vt:i4>
      </vt:variant>
      <vt:variant>
        <vt:i4>0</vt:i4>
      </vt:variant>
      <vt:variant>
        <vt:i4>5</vt:i4>
      </vt:variant>
      <vt:variant>
        <vt:lpwstr>\\21.198.47.56\..\..\..\..\content\act\612b009d-2f50-4872-9e62-ebd7279ae3b3.html</vt:lpwstr>
      </vt:variant>
      <vt:variant>
        <vt:lpwstr/>
      </vt:variant>
      <vt:variant>
        <vt:i4>2883615</vt:i4>
      </vt:variant>
      <vt:variant>
        <vt:i4>237</vt:i4>
      </vt:variant>
      <vt:variant>
        <vt:i4>0</vt:i4>
      </vt:variant>
      <vt:variant>
        <vt:i4>5</vt:i4>
      </vt:variant>
      <vt:variant>
        <vt:lpwstr>\\21.198.47.56\..\..\..\..\content\act\4d6dc130-3fcf-4879-950a-cfc91a4a84c7.html</vt:lpwstr>
      </vt:variant>
      <vt:variant>
        <vt:lpwstr/>
      </vt:variant>
      <vt:variant>
        <vt:i4>2621456</vt:i4>
      </vt:variant>
      <vt:variant>
        <vt:i4>234</vt:i4>
      </vt:variant>
      <vt:variant>
        <vt:i4>0</vt:i4>
      </vt:variant>
      <vt:variant>
        <vt:i4>5</vt:i4>
      </vt:variant>
      <vt:variant>
        <vt:lpwstr>\\21.198.47.56\..\..\..\..\content\act\0304cdf3-126a-4d44-b42c-3cb8e6d09878.html</vt:lpwstr>
      </vt:variant>
      <vt:variant>
        <vt:lpwstr/>
      </vt:variant>
      <vt:variant>
        <vt:i4>2621456</vt:i4>
      </vt:variant>
      <vt:variant>
        <vt:i4>231</vt:i4>
      </vt:variant>
      <vt:variant>
        <vt:i4>0</vt:i4>
      </vt:variant>
      <vt:variant>
        <vt:i4>5</vt:i4>
      </vt:variant>
      <vt:variant>
        <vt:lpwstr>\\21.198.47.56\..\..\..\..\content\act\0304cdf3-126a-4d44-b42c-3cb8e6d09878.html</vt:lpwstr>
      </vt:variant>
      <vt:variant>
        <vt:lpwstr/>
      </vt:variant>
      <vt:variant>
        <vt:i4>2883615</vt:i4>
      </vt:variant>
      <vt:variant>
        <vt:i4>228</vt:i4>
      </vt:variant>
      <vt:variant>
        <vt:i4>0</vt:i4>
      </vt:variant>
      <vt:variant>
        <vt:i4>5</vt:i4>
      </vt:variant>
      <vt:variant>
        <vt:lpwstr>\\21.198.47.56\..\..\..\..\content\act\4d6dc130-3fcf-4879-950a-cfc91a4a84c7.html</vt:lpwstr>
      </vt:variant>
      <vt:variant>
        <vt:lpwstr/>
      </vt:variant>
      <vt:variant>
        <vt:i4>8192073</vt:i4>
      </vt:variant>
      <vt:variant>
        <vt:i4>225</vt:i4>
      </vt:variant>
      <vt:variant>
        <vt:i4>0</vt:i4>
      </vt:variant>
      <vt:variant>
        <vt:i4>5</vt:i4>
      </vt:variant>
      <vt:variant>
        <vt:lpwstr>\\21.198.47.56\..\..\..\..\content\act\0aca0cc1-6b7e-4996-8a04-0551eb6c4173.html</vt:lpwstr>
      </vt:variant>
      <vt:variant>
        <vt:lpwstr/>
      </vt:variant>
      <vt:variant>
        <vt:i4>7667729</vt:i4>
      </vt:variant>
      <vt:variant>
        <vt:i4>222</vt:i4>
      </vt:variant>
      <vt:variant>
        <vt:i4>0</vt:i4>
      </vt:variant>
      <vt:variant>
        <vt:i4>5</vt:i4>
      </vt:variant>
      <vt:variant>
        <vt:lpwstr>\\21.198.47.56\..\..\..\..\content\act\e999dcf9-926b-4fa1-9b51-8fd631c66b00.html</vt:lpwstr>
      </vt:variant>
      <vt:variant>
        <vt:lpwstr/>
      </vt:variant>
      <vt:variant>
        <vt:i4>2555922</vt:i4>
      </vt:variant>
      <vt:variant>
        <vt:i4>219</vt:i4>
      </vt:variant>
      <vt:variant>
        <vt:i4>0</vt:i4>
      </vt:variant>
      <vt:variant>
        <vt:i4>5</vt:i4>
      </vt:variant>
      <vt:variant>
        <vt:lpwstr>\\21.198.47.56\..\..\..\..\content\act\fbd412f2-903a-460e-9d61-01f9bd66abf0.html</vt:lpwstr>
      </vt:variant>
      <vt:variant>
        <vt:lpwstr/>
      </vt:variant>
      <vt:variant>
        <vt:i4>2883615</vt:i4>
      </vt:variant>
      <vt:variant>
        <vt:i4>216</vt:i4>
      </vt:variant>
      <vt:variant>
        <vt:i4>0</vt:i4>
      </vt:variant>
      <vt:variant>
        <vt:i4>5</vt:i4>
      </vt:variant>
      <vt:variant>
        <vt:lpwstr>\\21.198.47.56\..\..\..\..\content\act\4d6dc130-3fcf-4879-950a-cfc91a4a84c7.html</vt:lpwstr>
      </vt:variant>
      <vt:variant>
        <vt:lpwstr/>
      </vt:variant>
      <vt:variant>
        <vt:i4>5243007</vt:i4>
      </vt:variant>
      <vt:variant>
        <vt:i4>213</vt:i4>
      </vt:variant>
      <vt:variant>
        <vt:i4>0</vt:i4>
      </vt:variant>
      <vt:variant>
        <vt:i4>5</vt:i4>
      </vt:variant>
      <vt:variant>
        <vt:lpwstr>\\21.198.47.56\content\act\e9a4335a-a74f-4782-bead-4b9f66e6c834.doc</vt:lpwstr>
      </vt:variant>
      <vt:variant>
        <vt:lpwstr/>
      </vt:variant>
      <vt:variant>
        <vt:i4>7798853</vt:i4>
      </vt:variant>
      <vt:variant>
        <vt:i4>210</vt:i4>
      </vt:variant>
      <vt:variant>
        <vt:i4>0</vt:i4>
      </vt:variant>
      <vt:variant>
        <vt:i4>5</vt:i4>
      </vt:variant>
      <vt:variant>
        <vt:lpwstr>\\21.198.47.56\content\act\b6faf616-fcf6-4561-a94e-d146a8e6418a.html</vt:lpwstr>
      </vt:variant>
      <vt:variant>
        <vt:lpwstr/>
      </vt:variant>
      <vt:variant>
        <vt:i4>5242920</vt:i4>
      </vt:variant>
      <vt:variant>
        <vt:i4>207</vt:i4>
      </vt:variant>
      <vt:variant>
        <vt:i4>0</vt:i4>
      </vt:variant>
      <vt:variant>
        <vt:i4>5</vt:i4>
      </vt:variant>
      <vt:variant>
        <vt:lpwstr>\\21.198.47.56\content\act\e0e1bae5-5b3d-4544-832d-1625c1d2a8c3.doc</vt:lpwstr>
      </vt:variant>
      <vt:variant>
        <vt:lpwstr/>
      </vt:variant>
      <vt:variant>
        <vt:i4>2883615</vt:i4>
      </vt:variant>
      <vt:variant>
        <vt:i4>204</vt:i4>
      </vt:variant>
      <vt:variant>
        <vt:i4>0</vt:i4>
      </vt:variant>
      <vt:variant>
        <vt:i4>5</vt:i4>
      </vt:variant>
      <vt:variant>
        <vt:lpwstr>\\21.198.47.56\content\act\4d6dc130-3fcf-4879-950a-cfc91a4a84c7.html</vt:lpwstr>
      </vt:variant>
      <vt:variant>
        <vt:lpwstr/>
      </vt:variant>
      <vt:variant>
        <vt:i4>2883615</vt:i4>
      </vt:variant>
      <vt:variant>
        <vt:i4>201</vt:i4>
      </vt:variant>
      <vt:variant>
        <vt:i4>0</vt:i4>
      </vt:variant>
      <vt:variant>
        <vt:i4>5</vt:i4>
      </vt:variant>
      <vt:variant>
        <vt:lpwstr>\\21.198.47.56\content\act\4d6dc130-3fcf-4879-950a-cfc91a4a84c7.html</vt:lpwstr>
      </vt:variant>
      <vt:variant>
        <vt:lpwstr/>
      </vt:variant>
      <vt:variant>
        <vt:i4>3604497</vt:i4>
      </vt:variant>
      <vt:variant>
        <vt:i4>198</vt:i4>
      </vt:variant>
      <vt:variant>
        <vt:i4>0</vt:i4>
      </vt:variant>
      <vt:variant>
        <vt:i4>5</vt:i4>
      </vt:variant>
      <vt:variant>
        <vt:lpwstr>\\12.10.10.10\content\act\91d2cd7e-3bdc-4925-99c5-447f752b4458.doc</vt:lpwstr>
      </vt:variant>
      <vt:variant>
        <vt:lpwstr/>
      </vt:variant>
      <vt:variant>
        <vt:i4>5243007</vt:i4>
      </vt:variant>
      <vt:variant>
        <vt:i4>195</vt:i4>
      </vt:variant>
      <vt:variant>
        <vt:i4>0</vt:i4>
      </vt:variant>
      <vt:variant>
        <vt:i4>5</vt:i4>
      </vt:variant>
      <vt:variant>
        <vt:lpwstr>\\21.198.47.56\content\act\e9a4335a-a74f-4782-bead-4b9f66e6c834.doc</vt:lpwstr>
      </vt:variant>
      <vt:variant>
        <vt:lpwstr/>
      </vt:variant>
      <vt:variant>
        <vt:i4>2555934</vt:i4>
      </vt:variant>
      <vt:variant>
        <vt:i4>192</vt:i4>
      </vt:variant>
      <vt:variant>
        <vt:i4>0</vt:i4>
      </vt:variant>
      <vt:variant>
        <vt:i4>5</vt:i4>
      </vt:variant>
      <vt:variant>
        <vt:lpwstr>\\21.198.47.56\..\..\..\..\content\act\400ec38a-d47b-49e6-8ebf-56fc5cd50e6a.docx</vt:lpwstr>
      </vt:variant>
      <vt:variant>
        <vt:lpwstr/>
      </vt:variant>
      <vt:variant>
        <vt:i4>5243007</vt:i4>
      </vt:variant>
      <vt:variant>
        <vt:i4>189</vt:i4>
      </vt:variant>
      <vt:variant>
        <vt:i4>0</vt:i4>
      </vt:variant>
      <vt:variant>
        <vt:i4>5</vt:i4>
      </vt:variant>
      <vt:variant>
        <vt:lpwstr>\\21.198.47.56\content\act\e9a4335a-a74f-4782-bead-4b9f66e6c834.doc</vt:lpwstr>
      </vt:variant>
      <vt:variant>
        <vt:lpwstr/>
      </vt:variant>
      <vt:variant>
        <vt:i4>5242920</vt:i4>
      </vt:variant>
      <vt:variant>
        <vt:i4>186</vt:i4>
      </vt:variant>
      <vt:variant>
        <vt:i4>0</vt:i4>
      </vt:variant>
      <vt:variant>
        <vt:i4>5</vt:i4>
      </vt:variant>
      <vt:variant>
        <vt:lpwstr>\\21.198.47.56\content\act\e0e1bae5-5b3d-4544-832d-1625c1d2a8c3.doc</vt:lpwstr>
      </vt:variant>
      <vt:variant>
        <vt:lpwstr/>
      </vt:variant>
      <vt:variant>
        <vt:i4>5242920</vt:i4>
      </vt:variant>
      <vt:variant>
        <vt:i4>183</vt:i4>
      </vt:variant>
      <vt:variant>
        <vt:i4>0</vt:i4>
      </vt:variant>
      <vt:variant>
        <vt:i4>5</vt:i4>
      </vt:variant>
      <vt:variant>
        <vt:lpwstr>\\21.198.47.56\content\act\e0e1bae5-5b3d-4544-832d-1625c1d2a8c3.doc</vt:lpwstr>
      </vt:variant>
      <vt:variant>
        <vt:lpwstr/>
      </vt:variant>
      <vt:variant>
        <vt:i4>3604497</vt:i4>
      </vt:variant>
      <vt:variant>
        <vt:i4>180</vt:i4>
      </vt:variant>
      <vt:variant>
        <vt:i4>0</vt:i4>
      </vt:variant>
      <vt:variant>
        <vt:i4>5</vt:i4>
      </vt:variant>
      <vt:variant>
        <vt:lpwstr>\\12.10.10.10\content\act\91d2cd7e-3bdc-4925-99c5-447f752b4458.doc</vt:lpwstr>
      </vt:variant>
      <vt:variant>
        <vt:lpwstr/>
      </vt:variant>
      <vt:variant>
        <vt:i4>2555934</vt:i4>
      </vt:variant>
      <vt:variant>
        <vt:i4>177</vt:i4>
      </vt:variant>
      <vt:variant>
        <vt:i4>0</vt:i4>
      </vt:variant>
      <vt:variant>
        <vt:i4>5</vt:i4>
      </vt:variant>
      <vt:variant>
        <vt:lpwstr>\\21.198.47.56\..\..\..\..\content\act\400ec38a-d47b-49e6-8ebf-56fc5cd50e6a.docx</vt:lpwstr>
      </vt:variant>
      <vt:variant>
        <vt:lpwstr/>
      </vt:variant>
      <vt:variant>
        <vt:i4>5242920</vt:i4>
      </vt:variant>
      <vt:variant>
        <vt:i4>174</vt:i4>
      </vt:variant>
      <vt:variant>
        <vt:i4>0</vt:i4>
      </vt:variant>
      <vt:variant>
        <vt:i4>5</vt:i4>
      </vt:variant>
      <vt:variant>
        <vt:lpwstr>\\21.198.47.56\content\act\e0e1bae5-5b3d-4544-832d-1625c1d2a8c3.doc</vt:lpwstr>
      </vt:variant>
      <vt:variant>
        <vt:lpwstr/>
      </vt:variant>
      <vt:variant>
        <vt:i4>458784</vt:i4>
      </vt:variant>
      <vt:variant>
        <vt:i4>171</vt:i4>
      </vt:variant>
      <vt:variant>
        <vt:i4>0</vt:i4>
      </vt:variant>
      <vt:variant>
        <vt:i4>5</vt:i4>
      </vt:variant>
      <vt:variant>
        <vt:lpwstr>\\21.198.47.56\content\act\0488d7bc-2fd6-4527-b11e-fb8a3bbf2467.doc</vt:lpwstr>
      </vt:variant>
      <vt:variant>
        <vt:lpwstr/>
      </vt:variant>
      <vt:variant>
        <vt:i4>5898272</vt:i4>
      </vt:variant>
      <vt:variant>
        <vt:i4>168</vt:i4>
      </vt:variant>
      <vt:variant>
        <vt:i4>0</vt:i4>
      </vt:variant>
      <vt:variant>
        <vt:i4>5</vt:i4>
      </vt:variant>
      <vt:variant>
        <vt:lpwstr>\\21.198.47.56\..\..\..\..\..\..\content\act\d48929ec-75d9-4718-a794-72f2d6ffda0e.doc</vt:lpwstr>
      </vt:variant>
      <vt:variant>
        <vt:lpwstr/>
      </vt:variant>
      <vt:variant>
        <vt:i4>5242920</vt:i4>
      </vt:variant>
      <vt:variant>
        <vt:i4>165</vt:i4>
      </vt:variant>
      <vt:variant>
        <vt:i4>0</vt:i4>
      </vt:variant>
      <vt:variant>
        <vt:i4>5</vt:i4>
      </vt:variant>
      <vt:variant>
        <vt:lpwstr>\\21.198.47.56\content\act\e0e1bae5-5b3d-4544-832d-1625c1d2a8c3.doc</vt:lpwstr>
      </vt:variant>
      <vt:variant>
        <vt:lpwstr/>
      </vt:variant>
      <vt:variant>
        <vt:i4>6619214</vt:i4>
      </vt:variant>
      <vt:variant>
        <vt:i4>162</vt:i4>
      </vt:variant>
      <vt:variant>
        <vt:i4>0</vt:i4>
      </vt:variant>
      <vt:variant>
        <vt:i4>5</vt:i4>
      </vt:variant>
      <vt:variant>
        <vt:lpwstr>\\12.10.10.10\content\act\0b1e7bd4-6fea-4e25-ade0-6d135084fe18.doc</vt:lpwstr>
      </vt:variant>
      <vt:variant>
        <vt:lpwstr/>
      </vt:variant>
      <vt:variant>
        <vt:i4>5898272</vt:i4>
      </vt:variant>
      <vt:variant>
        <vt:i4>159</vt:i4>
      </vt:variant>
      <vt:variant>
        <vt:i4>0</vt:i4>
      </vt:variant>
      <vt:variant>
        <vt:i4>5</vt:i4>
      </vt:variant>
      <vt:variant>
        <vt:lpwstr>\\21.198.47.56\..\..\..\..\..\..\content\act\d48929ec-75d9-4718-a794-72f2d6ffda0e.doc</vt:lpwstr>
      </vt:variant>
      <vt:variant>
        <vt:lpwstr/>
      </vt:variant>
      <vt:variant>
        <vt:i4>3539058</vt:i4>
      </vt:variant>
      <vt:variant>
        <vt:i4>156</vt:i4>
      </vt:variant>
      <vt:variant>
        <vt:i4>0</vt:i4>
      </vt:variant>
      <vt:variant>
        <vt:i4>5</vt:i4>
      </vt:variant>
      <vt:variant>
        <vt:lpwstr>https://login.consultant.ru/link/?req=doc&amp;base=LAW&amp;n=345421&amp;dst=100016</vt:lpwstr>
      </vt:variant>
      <vt:variant>
        <vt:lpwstr/>
      </vt:variant>
      <vt:variant>
        <vt:i4>7536663</vt:i4>
      </vt:variant>
      <vt:variant>
        <vt:i4>153</vt:i4>
      </vt:variant>
      <vt:variant>
        <vt:i4>0</vt:i4>
      </vt:variant>
      <vt:variant>
        <vt:i4>5</vt:i4>
      </vt:variant>
      <vt:variant>
        <vt:lpwstr>\\21.198.47.56\..\..\..\..\content\act\7c07dcee-7539-429f-9f76-edd35ebc530c.html</vt:lpwstr>
      </vt:variant>
      <vt:variant>
        <vt:lpwstr/>
      </vt:variant>
      <vt:variant>
        <vt:i4>6488086</vt:i4>
      </vt:variant>
      <vt:variant>
        <vt:i4>150</vt:i4>
      </vt:variant>
      <vt:variant>
        <vt:i4>0</vt:i4>
      </vt:variant>
      <vt:variant>
        <vt:i4>5</vt:i4>
      </vt:variant>
      <vt:variant>
        <vt:lpwstr>\\12.10.10.10\content\act\75d09de3-f266-4a7a-80e2-2620dbf13a95.doc</vt:lpwstr>
      </vt:variant>
      <vt:variant>
        <vt:lpwstr/>
      </vt:variant>
      <vt:variant>
        <vt:i4>786467</vt:i4>
      </vt:variant>
      <vt:variant>
        <vt:i4>147</vt:i4>
      </vt:variant>
      <vt:variant>
        <vt:i4>0</vt:i4>
      </vt:variant>
      <vt:variant>
        <vt:i4>5</vt:i4>
      </vt:variant>
      <vt:variant>
        <vt:lpwstr>\\21.198.47.56\..\..\..\..\..\..\content\act\e9a4335a-a74f-4782-bead-4b9f66e6c834.doc</vt:lpwstr>
      </vt:variant>
      <vt:variant>
        <vt:lpwstr/>
      </vt:variant>
      <vt:variant>
        <vt:i4>2687052</vt:i4>
      </vt:variant>
      <vt:variant>
        <vt:i4>144</vt:i4>
      </vt:variant>
      <vt:variant>
        <vt:i4>0</vt:i4>
      </vt:variant>
      <vt:variant>
        <vt:i4>5</vt:i4>
      </vt:variant>
      <vt:variant>
        <vt:lpwstr>\\21.198.47.56\..\..\..\..\content\act\0602255e-9653-4fc1-9544-1302011f0c5c.docx</vt:lpwstr>
      </vt:variant>
      <vt:variant>
        <vt:lpwstr/>
      </vt:variant>
      <vt:variant>
        <vt:i4>2555934</vt:i4>
      </vt:variant>
      <vt:variant>
        <vt:i4>141</vt:i4>
      </vt:variant>
      <vt:variant>
        <vt:i4>0</vt:i4>
      </vt:variant>
      <vt:variant>
        <vt:i4>5</vt:i4>
      </vt:variant>
      <vt:variant>
        <vt:lpwstr>\\21.198.47.56\..\..\..\..\content\act\400ec38a-d47b-49e6-8ebf-56fc5cd50e6a.docx</vt:lpwstr>
      </vt:variant>
      <vt:variant>
        <vt:lpwstr/>
      </vt:variant>
      <vt:variant>
        <vt:i4>6488086</vt:i4>
      </vt:variant>
      <vt:variant>
        <vt:i4>138</vt:i4>
      </vt:variant>
      <vt:variant>
        <vt:i4>0</vt:i4>
      </vt:variant>
      <vt:variant>
        <vt:i4>5</vt:i4>
      </vt:variant>
      <vt:variant>
        <vt:lpwstr>\\12.10.10.10\content\act\75d09de3-f266-4a7a-80e2-2620dbf13a95.doc</vt:lpwstr>
      </vt:variant>
      <vt:variant>
        <vt:lpwstr/>
      </vt:variant>
      <vt:variant>
        <vt:i4>3211334</vt:i4>
      </vt:variant>
      <vt:variant>
        <vt:i4>135</vt:i4>
      </vt:variant>
      <vt:variant>
        <vt:i4>0</vt:i4>
      </vt:variant>
      <vt:variant>
        <vt:i4>5</vt:i4>
      </vt:variant>
      <vt:variant>
        <vt:lpwstr>\\12.10.10.10\content\act\e5c50dba-9a97-4516-9165-c53507ad27ba.doc</vt:lpwstr>
      </vt:variant>
      <vt:variant>
        <vt:lpwstr/>
      </vt:variant>
      <vt:variant>
        <vt:i4>5898272</vt:i4>
      </vt:variant>
      <vt:variant>
        <vt:i4>132</vt:i4>
      </vt:variant>
      <vt:variant>
        <vt:i4>0</vt:i4>
      </vt:variant>
      <vt:variant>
        <vt:i4>5</vt:i4>
      </vt:variant>
      <vt:variant>
        <vt:lpwstr>\\21.198.47.56\..\..\..\..\..\..\content\act\d48929ec-75d9-4718-a794-72f2d6ffda0e.doc</vt:lpwstr>
      </vt:variant>
      <vt:variant>
        <vt:lpwstr/>
      </vt:variant>
      <vt:variant>
        <vt:i4>6422623</vt:i4>
      </vt:variant>
      <vt:variant>
        <vt:i4>129</vt:i4>
      </vt:variant>
      <vt:variant>
        <vt:i4>0</vt:i4>
      </vt:variant>
      <vt:variant>
        <vt:i4>5</vt:i4>
      </vt:variant>
      <vt:variant>
        <vt:lpwstr>\\12.10.10.10\content\act\e3582471-b8b8-4d69-b4c4-3df3f904eea0.html</vt:lpwstr>
      </vt:variant>
      <vt:variant>
        <vt:lpwstr/>
      </vt:variant>
      <vt:variant>
        <vt:i4>6488086</vt:i4>
      </vt:variant>
      <vt:variant>
        <vt:i4>126</vt:i4>
      </vt:variant>
      <vt:variant>
        <vt:i4>0</vt:i4>
      </vt:variant>
      <vt:variant>
        <vt:i4>5</vt:i4>
      </vt:variant>
      <vt:variant>
        <vt:lpwstr>\\12.10.10.10\content\act\75d09de3-f266-4a7a-80e2-2620dbf13a95.doc</vt:lpwstr>
      </vt:variant>
      <vt:variant>
        <vt:lpwstr/>
      </vt:variant>
      <vt:variant>
        <vt:i4>6357072</vt:i4>
      </vt:variant>
      <vt:variant>
        <vt:i4>123</vt:i4>
      </vt:variant>
      <vt:variant>
        <vt:i4>0</vt:i4>
      </vt:variant>
      <vt:variant>
        <vt:i4>5</vt:i4>
      </vt:variant>
      <vt:variant>
        <vt:lpwstr>\\12.10.10.10\content\act\387507c3-b80d-4c0d-9291-8cdc81673f2b.html</vt:lpwstr>
      </vt:variant>
      <vt:variant>
        <vt:lpwstr/>
      </vt:variant>
      <vt:variant>
        <vt:i4>3735641</vt:i4>
      </vt:variant>
      <vt:variant>
        <vt:i4>120</vt:i4>
      </vt:variant>
      <vt:variant>
        <vt:i4>0</vt:i4>
      </vt:variant>
      <vt:variant>
        <vt:i4>5</vt:i4>
      </vt:variant>
      <vt:variant>
        <vt:lpwstr>\\12.10.10.10\content\act\370ba400-14c4-4cdb-8a8b-b11f2a1a2f55.html</vt:lpwstr>
      </vt:variant>
      <vt:variant>
        <vt:lpwstr/>
      </vt:variant>
      <vt:variant>
        <vt:i4>6619214</vt:i4>
      </vt:variant>
      <vt:variant>
        <vt:i4>117</vt:i4>
      </vt:variant>
      <vt:variant>
        <vt:i4>0</vt:i4>
      </vt:variant>
      <vt:variant>
        <vt:i4>5</vt:i4>
      </vt:variant>
      <vt:variant>
        <vt:lpwstr>\\12.10.10.10\content\act\0b1e7bd4-6fea-4e25-ade0-6d135084fe18.doc</vt:lpwstr>
      </vt:variant>
      <vt:variant>
        <vt:lpwstr/>
      </vt:variant>
      <vt:variant>
        <vt:i4>6488086</vt:i4>
      </vt:variant>
      <vt:variant>
        <vt:i4>114</vt:i4>
      </vt:variant>
      <vt:variant>
        <vt:i4>0</vt:i4>
      </vt:variant>
      <vt:variant>
        <vt:i4>5</vt:i4>
      </vt:variant>
      <vt:variant>
        <vt:lpwstr>\\12.10.10.10\content\act\75d09de3-f266-4a7a-80e2-2620dbf13a95.doc</vt:lpwstr>
      </vt:variant>
      <vt:variant>
        <vt:lpwstr/>
      </vt:variant>
      <vt:variant>
        <vt:i4>3932244</vt:i4>
      </vt:variant>
      <vt:variant>
        <vt:i4>111</vt:i4>
      </vt:variant>
      <vt:variant>
        <vt:i4>0</vt:i4>
      </vt:variant>
      <vt:variant>
        <vt:i4>5</vt:i4>
      </vt:variant>
      <vt:variant>
        <vt:lpwstr>\\12.10.10.10\content\act\e32de609-f86c-4496-bf8f-b5c62681713f.html</vt:lpwstr>
      </vt:variant>
      <vt:variant>
        <vt:lpwstr/>
      </vt:variant>
      <vt:variant>
        <vt:i4>6357073</vt:i4>
      </vt:variant>
      <vt:variant>
        <vt:i4>108</vt:i4>
      </vt:variant>
      <vt:variant>
        <vt:i4>0</vt:i4>
      </vt:variant>
      <vt:variant>
        <vt:i4>5</vt:i4>
      </vt:variant>
      <vt:variant>
        <vt:lpwstr>\\12.10.10.10\content\act\4ff21115-1cb6-4214-9078-8e8209c66419.html</vt:lpwstr>
      </vt:variant>
      <vt:variant>
        <vt:lpwstr/>
      </vt:variant>
      <vt:variant>
        <vt:i4>3539024</vt:i4>
      </vt:variant>
      <vt:variant>
        <vt:i4>105</vt:i4>
      </vt:variant>
      <vt:variant>
        <vt:i4>0</vt:i4>
      </vt:variant>
      <vt:variant>
        <vt:i4>5</vt:i4>
      </vt:variant>
      <vt:variant>
        <vt:lpwstr>\\12.10.10.10\content\act\8b7011ee-d871-4126-b9e5-4ca88c8edb6c.html</vt:lpwstr>
      </vt:variant>
      <vt:variant>
        <vt:lpwstr/>
      </vt:variant>
      <vt:variant>
        <vt:i4>3539024</vt:i4>
      </vt:variant>
      <vt:variant>
        <vt:i4>102</vt:i4>
      </vt:variant>
      <vt:variant>
        <vt:i4>0</vt:i4>
      </vt:variant>
      <vt:variant>
        <vt:i4>5</vt:i4>
      </vt:variant>
      <vt:variant>
        <vt:lpwstr>\\12.10.10.10\content\act\8b7011ee-d871-4126-b9e5-4ca88c8edb6c.html</vt:lpwstr>
      </vt:variant>
      <vt:variant>
        <vt:lpwstr/>
      </vt:variant>
      <vt:variant>
        <vt:i4>7667738</vt:i4>
      </vt:variant>
      <vt:variant>
        <vt:i4>99</vt:i4>
      </vt:variant>
      <vt:variant>
        <vt:i4>0</vt:i4>
      </vt:variant>
      <vt:variant>
        <vt:i4>5</vt:i4>
      </vt:variant>
      <vt:variant>
        <vt:lpwstr>\\21.198.47.56\..\..\..\..\content\act\aabda1d0-105a-485b-b58d-3c765a830c3f.docx</vt:lpwstr>
      </vt:variant>
      <vt:variant>
        <vt:lpwstr/>
      </vt:variant>
      <vt:variant>
        <vt:i4>786467</vt:i4>
      </vt:variant>
      <vt:variant>
        <vt:i4>96</vt:i4>
      </vt:variant>
      <vt:variant>
        <vt:i4>0</vt:i4>
      </vt:variant>
      <vt:variant>
        <vt:i4>5</vt:i4>
      </vt:variant>
      <vt:variant>
        <vt:lpwstr>\\21.198.47.56\..\..\..\..\..\..\content\act\e9a4335a-a74f-4782-bead-4b9f66e6c834.doc</vt:lpwstr>
      </vt:variant>
      <vt:variant>
        <vt:lpwstr/>
      </vt:variant>
      <vt:variant>
        <vt:i4>786467</vt:i4>
      </vt:variant>
      <vt:variant>
        <vt:i4>93</vt:i4>
      </vt:variant>
      <vt:variant>
        <vt:i4>0</vt:i4>
      </vt:variant>
      <vt:variant>
        <vt:i4>5</vt:i4>
      </vt:variant>
      <vt:variant>
        <vt:lpwstr>\\21.198.47.56\..\..\..\..\..\..\content\act\e9a4335a-a74f-4782-bead-4b9f66e6c834.doc</vt:lpwstr>
      </vt:variant>
      <vt:variant>
        <vt:lpwstr/>
      </vt:variant>
      <vt:variant>
        <vt:i4>7667738</vt:i4>
      </vt:variant>
      <vt:variant>
        <vt:i4>90</vt:i4>
      </vt:variant>
      <vt:variant>
        <vt:i4>0</vt:i4>
      </vt:variant>
      <vt:variant>
        <vt:i4>5</vt:i4>
      </vt:variant>
      <vt:variant>
        <vt:lpwstr>\\21.198.47.56\..\..\..\..\content\act\aabda1d0-105a-485b-b58d-3c765a830c3f.docx</vt:lpwstr>
      </vt:variant>
      <vt:variant>
        <vt:lpwstr/>
      </vt:variant>
      <vt:variant>
        <vt:i4>2883615</vt:i4>
      </vt:variant>
      <vt:variant>
        <vt:i4>87</vt:i4>
      </vt:variant>
      <vt:variant>
        <vt:i4>0</vt:i4>
      </vt:variant>
      <vt:variant>
        <vt:i4>5</vt:i4>
      </vt:variant>
      <vt:variant>
        <vt:lpwstr>\\21.198.47.56\content\act\4d6dc130-3fcf-4879-950a-cfc91a4a84c7.html</vt:lpwstr>
      </vt:variant>
      <vt:variant>
        <vt:lpwstr/>
      </vt:variant>
      <vt:variant>
        <vt:i4>7798853</vt:i4>
      </vt:variant>
      <vt:variant>
        <vt:i4>84</vt:i4>
      </vt:variant>
      <vt:variant>
        <vt:i4>0</vt:i4>
      </vt:variant>
      <vt:variant>
        <vt:i4>5</vt:i4>
      </vt:variant>
      <vt:variant>
        <vt:lpwstr>\\21.198.47.56\content\act\b6faf616-fcf6-4561-a94e-d146a8e6418a.html</vt:lpwstr>
      </vt:variant>
      <vt:variant>
        <vt:lpwstr/>
      </vt:variant>
      <vt:variant>
        <vt:i4>7667738</vt:i4>
      </vt:variant>
      <vt:variant>
        <vt:i4>81</vt:i4>
      </vt:variant>
      <vt:variant>
        <vt:i4>0</vt:i4>
      </vt:variant>
      <vt:variant>
        <vt:i4>5</vt:i4>
      </vt:variant>
      <vt:variant>
        <vt:lpwstr>\\21.198.47.56\..\..\..\..\content\act\aabda1d0-105a-485b-b58d-3c765a830c3f.docx</vt:lpwstr>
      </vt:variant>
      <vt:variant>
        <vt:lpwstr/>
      </vt:variant>
      <vt:variant>
        <vt:i4>120</vt:i4>
      </vt:variant>
      <vt:variant>
        <vt:i4>78</vt:i4>
      </vt:variant>
      <vt:variant>
        <vt:i4>0</vt:i4>
      </vt:variant>
      <vt:variant>
        <vt:i4>5</vt:i4>
      </vt:variant>
      <vt:variant>
        <vt:lpwstr>\\21.198.47.56\..\..\..\..\content\act\8338d07a-47ac-49e7-bcb3-724d0ecfd39d.doc</vt:lpwstr>
      </vt:variant>
      <vt:variant>
        <vt:lpwstr/>
      </vt:variant>
      <vt:variant>
        <vt:i4>1638472</vt:i4>
      </vt:variant>
      <vt:variant>
        <vt:i4>75</vt:i4>
      </vt:variant>
      <vt:variant>
        <vt:i4>0</vt:i4>
      </vt:variant>
      <vt:variant>
        <vt:i4>5</vt:i4>
      </vt:variant>
      <vt:variant>
        <vt:lpwstr>../../../../../../../../content/act/1b3e6fa0-8201-4a20-a221-ea1e5b386578.doc</vt:lpwstr>
      </vt:variant>
      <vt:variant>
        <vt:lpwstr/>
      </vt:variant>
      <vt:variant>
        <vt:i4>3604497</vt:i4>
      </vt:variant>
      <vt:variant>
        <vt:i4>72</vt:i4>
      </vt:variant>
      <vt:variant>
        <vt:i4>0</vt:i4>
      </vt:variant>
      <vt:variant>
        <vt:i4>5</vt:i4>
      </vt:variant>
      <vt:variant>
        <vt:lpwstr>\\12.10.10.10\content\act\91d2cd7e-3bdc-4925-99c5-447f752b4458.doc</vt:lpwstr>
      </vt:variant>
      <vt:variant>
        <vt:lpwstr/>
      </vt:variant>
      <vt:variant>
        <vt:i4>3211334</vt:i4>
      </vt:variant>
      <vt:variant>
        <vt:i4>69</vt:i4>
      </vt:variant>
      <vt:variant>
        <vt:i4>0</vt:i4>
      </vt:variant>
      <vt:variant>
        <vt:i4>5</vt:i4>
      </vt:variant>
      <vt:variant>
        <vt:lpwstr>\\12.10.10.10\content\act\e5c50dba-9a97-4516-9165-c53507ad27ba.doc</vt:lpwstr>
      </vt:variant>
      <vt:variant>
        <vt:lpwstr/>
      </vt:variant>
      <vt:variant>
        <vt:i4>852086</vt:i4>
      </vt:variant>
      <vt:variant>
        <vt:i4>66</vt:i4>
      </vt:variant>
      <vt:variant>
        <vt:i4>0</vt:i4>
      </vt:variant>
      <vt:variant>
        <vt:i4>5</vt:i4>
      </vt:variant>
      <vt:variant>
        <vt:lpwstr>\\21.198.47.56\..\..\..\..\content\act\803cc66d-5ff9-4a7b-a206-77ce9f51e961.doc</vt:lpwstr>
      </vt:variant>
      <vt:variant>
        <vt:lpwstr/>
      </vt:variant>
      <vt:variant>
        <vt:i4>2424899</vt:i4>
      </vt:variant>
      <vt:variant>
        <vt:i4>63</vt:i4>
      </vt:variant>
      <vt:variant>
        <vt:i4>0</vt:i4>
      </vt:variant>
      <vt:variant>
        <vt:i4>5</vt:i4>
      </vt:variant>
      <vt:variant>
        <vt:lpwstr>\\21.198.47.56\..\..\..\..\content\act\ee0e9a5c-2f83-4666-ac5b-16fa1accdb30.docx</vt:lpwstr>
      </vt:variant>
      <vt:variant>
        <vt:lpwstr/>
      </vt:variant>
      <vt:variant>
        <vt:i4>5243007</vt:i4>
      </vt:variant>
      <vt:variant>
        <vt:i4>60</vt:i4>
      </vt:variant>
      <vt:variant>
        <vt:i4>0</vt:i4>
      </vt:variant>
      <vt:variant>
        <vt:i4>5</vt:i4>
      </vt:variant>
      <vt:variant>
        <vt:lpwstr>\\21.198.47.56\content\act\e9a4335a-a74f-4782-bead-4b9f66e6c834.doc</vt:lpwstr>
      </vt:variant>
      <vt:variant>
        <vt:lpwstr/>
      </vt:variant>
      <vt:variant>
        <vt:i4>7667738</vt:i4>
      </vt:variant>
      <vt:variant>
        <vt:i4>57</vt:i4>
      </vt:variant>
      <vt:variant>
        <vt:i4>0</vt:i4>
      </vt:variant>
      <vt:variant>
        <vt:i4>5</vt:i4>
      </vt:variant>
      <vt:variant>
        <vt:lpwstr>\\21.198.47.56\..\..\..\..\content\act\aabda1d0-105a-485b-b58d-3c765a830c3f.docx</vt:lpwstr>
      </vt:variant>
      <vt:variant>
        <vt:lpwstr/>
      </vt:variant>
      <vt:variant>
        <vt:i4>786467</vt:i4>
      </vt:variant>
      <vt:variant>
        <vt:i4>54</vt:i4>
      </vt:variant>
      <vt:variant>
        <vt:i4>0</vt:i4>
      </vt:variant>
      <vt:variant>
        <vt:i4>5</vt:i4>
      </vt:variant>
      <vt:variant>
        <vt:lpwstr>\\21.198.47.56\..\..\..\..\..\..\content\act\e9a4335a-a74f-4782-bead-4b9f66e6c834.doc</vt:lpwstr>
      </vt:variant>
      <vt:variant>
        <vt:lpwstr/>
      </vt:variant>
      <vt:variant>
        <vt:i4>458784</vt:i4>
      </vt:variant>
      <vt:variant>
        <vt:i4>51</vt:i4>
      </vt:variant>
      <vt:variant>
        <vt:i4>0</vt:i4>
      </vt:variant>
      <vt:variant>
        <vt:i4>5</vt:i4>
      </vt:variant>
      <vt:variant>
        <vt:lpwstr>\\21.198.47.56\content\act\0488d7bc-2fd6-4527-b11e-fb8a3bbf2467.doc</vt:lpwstr>
      </vt:variant>
      <vt:variant>
        <vt:lpwstr/>
      </vt:variant>
      <vt:variant>
        <vt:i4>2883615</vt:i4>
      </vt:variant>
      <vt:variant>
        <vt:i4>48</vt:i4>
      </vt:variant>
      <vt:variant>
        <vt:i4>0</vt:i4>
      </vt:variant>
      <vt:variant>
        <vt:i4>5</vt:i4>
      </vt:variant>
      <vt:variant>
        <vt:lpwstr>\\21.198.47.56\content\act\4d6dc130-3fcf-4879-950a-cfc91a4a84c7.html</vt:lpwstr>
      </vt:variant>
      <vt:variant>
        <vt:lpwstr/>
      </vt:variant>
      <vt:variant>
        <vt:i4>7798853</vt:i4>
      </vt:variant>
      <vt:variant>
        <vt:i4>45</vt:i4>
      </vt:variant>
      <vt:variant>
        <vt:i4>0</vt:i4>
      </vt:variant>
      <vt:variant>
        <vt:i4>5</vt:i4>
      </vt:variant>
      <vt:variant>
        <vt:lpwstr>\\21.198.47.56\content\act\b6faf616-fcf6-4561-a94e-d146a8e6418a.html</vt:lpwstr>
      </vt:variant>
      <vt:variant>
        <vt:lpwstr/>
      </vt:variant>
      <vt:variant>
        <vt:i4>2162716</vt:i4>
      </vt:variant>
      <vt:variant>
        <vt:i4>42</vt:i4>
      </vt:variant>
      <vt:variant>
        <vt:i4>0</vt:i4>
      </vt:variant>
      <vt:variant>
        <vt:i4>5</vt:i4>
      </vt:variant>
      <vt:variant>
        <vt:lpwstr>\\21.198.47.56\content\act\370ba400-14c4-4cdb-8a8b-b11f2a1a2f55.html</vt:lpwstr>
      </vt:variant>
      <vt:variant>
        <vt:lpwstr/>
      </vt:variant>
      <vt:variant>
        <vt:i4>3473428</vt:i4>
      </vt:variant>
      <vt:variant>
        <vt:i4>39</vt:i4>
      </vt:variant>
      <vt:variant>
        <vt:i4>0</vt:i4>
      </vt:variant>
      <vt:variant>
        <vt:i4>5</vt:i4>
      </vt:variant>
      <vt:variant>
        <vt:lpwstr>\\12.10.10.10\content\act\1b3e6fa0-8201-4a20-a221-ea1e5b386578.doc</vt:lpwstr>
      </vt:variant>
      <vt:variant>
        <vt:lpwstr/>
      </vt:variant>
      <vt:variant>
        <vt:i4>6619214</vt:i4>
      </vt:variant>
      <vt:variant>
        <vt:i4>36</vt:i4>
      </vt:variant>
      <vt:variant>
        <vt:i4>0</vt:i4>
      </vt:variant>
      <vt:variant>
        <vt:i4>5</vt:i4>
      </vt:variant>
      <vt:variant>
        <vt:lpwstr>\\12.10.10.10\content\act\0b1e7bd4-6fea-4e25-ade0-6d135084fe18.doc</vt:lpwstr>
      </vt:variant>
      <vt:variant>
        <vt:lpwstr/>
      </vt:variant>
      <vt:variant>
        <vt:i4>3604497</vt:i4>
      </vt:variant>
      <vt:variant>
        <vt:i4>33</vt:i4>
      </vt:variant>
      <vt:variant>
        <vt:i4>0</vt:i4>
      </vt:variant>
      <vt:variant>
        <vt:i4>5</vt:i4>
      </vt:variant>
      <vt:variant>
        <vt:lpwstr>\\12.10.10.10\content\act\91d2cd7e-3bdc-4925-99c5-447f752b4458.doc</vt:lpwstr>
      </vt:variant>
      <vt:variant>
        <vt:lpwstr/>
      </vt:variant>
      <vt:variant>
        <vt:i4>6488086</vt:i4>
      </vt:variant>
      <vt:variant>
        <vt:i4>30</vt:i4>
      </vt:variant>
      <vt:variant>
        <vt:i4>0</vt:i4>
      </vt:variant>
      <vt:variant>
        <vt:i4>5</vt:i4>
      </vt:variant>
      <vt:variant>
        <vt:lpwstr>\\12.10.10.10\content\act\75d09de3-f266-4a7a-80e2-2620dbf13a95.doc</vt:lpwstr>
      </vt:variant>
      <vt:variant>
        <vt:lpwstr/>
      </vt:variant>
      <vt:variant>
        <vt:i4>3211334</vt:i4>
      </vt:variant>
      <vt:variant>
        <vt:i4>27</vt:i4>
      </vt:variant>
      <vt:variant>
        <vt:i4>0</vt:i4>
      </vt:variant>
      <vt:variant>
        <vt:i4>5</vt:i4>
      </vt:variant>
      <vt:variant>
        <vt:lpwstr>\\12.10.10.10\content\act\e5c50dba-9a97-4516-9165-c53507ad27ba.doc</vt:lpwstr>
      </vt:variant>
      <vt:variant>
        <vt:lpwstr/>
      </vt:variant>
      <vt:variant>
        <vt:i4>393340</vt:i4>
      </vt:variant>
      <vt:variant>
        <vt:i4>24</vt:i4>
      </vt:variant>
      <vt:variant>
        <vt:i4>0</vt:i4>
      </vt:variant>
      <vt:variant>
        <vt:i4>5</vt:i4>
      </vt:variant>
      <vt:variant>
        <vt:lpwstr>\\21.198.47.56\content\act\d48929ec-75d9-4718-a794-72f2d6ffda0e.doc</vt:lpwstr>
      </vt:variant>
      <vt:variant>
        <vt:lpwstr/>
      </vt:variant>
      <vt:variant>
        <vt:i4>5242920</vt:i4>
      </vt:variant>
      <vt:variant>
        <vt:i4>21</vt:i4>
      </vt:variant>
      <vt:variant>
        <vt:i4>0</vt:i4>
      </vt:variant>
      <vt:variant>
        <vt:i4>5</vt:i4>
      </vt:variant>
      <vt:variant>
        <vt:lpwstr>\\21.198.47.56\content\act\e0e1bae5-5b3d-4544-832d-1625c1d2a8c3.doc</vt:lpwstr>
      </vt:variant>
      <vt:variant>
        <vt:lpwstr/>
      </vt:variant>
      <vt:variant>
        <vt:i4>5243007</vt:i4>
      </vt:variant>
      <vt:variant>
        <vt:i4>18</vt:i4>
      </vt:variant>
      <vt:variant>
        <vt:i4>0</vt:i4>
      </vt:variant>
      <vt:variant>
        <vt:i4>5</vt:i4>
      </vt:variant>
      <vt:variant>
        <vt:lpwstr>\\21.198.47.56\content\act\e9a4335a-a74f-4782-bead-4b9f66e6c834.doc</vt:lpwstr>
      </vt:variant>
      <vt:variant>
        <vt:lpwstr/>
      </vt:variant>
      <vt:variant>
        <vt:i4>5308463</vt:i4>
      </vt:variant>
      <vt:variant>
        <vt:i4>15</vt:i4>
      </vt:variant>
      <vt:variant>
        <vt:i4>0</vt:i4>
      </vt:variant>
      <vt:variant>
        <vt:i4>5</vt:i4>
      </vt:variant>
      <vt:variant>
        <vt:lpwstr>\\21.198.47.56\content\act\dcb55277-99e6-4919-805f-67830c642a3d.doc</vt:lpwstr>
      </vt:variant>
      <vt:variant>
        <vt:lpwstr/>
      </vt:variant>
      <vt:variant>
        <vt:i4>852086</vt:i4>
      </vt:variant>
      <vt:variant>
        <vt:i4>12</vt:i4>
      </vt:variant>
      <vt:variant>
        <vt:i4>0</vt:i4>
      </vt:variant>
      <vt:variant>
        <vt:i4>5</vt:i4>
      </vt:variant>
      <vt:variant>
        <vt:lpwstr>\\21.198.47.56\content\act\803cc66d-5ff9-4a7b-a206-77ce9f51e961.doc</vt:lpwstr>
      </vt:variant>
      <vt:variant>
        <vt:lpwstr/>
      </vt:variant>
      <vt:variant>
        <vt:i4>2687052</vt:i4>
      </vt:variant>
      <vt:variant>
        <vt:i4>9</vt:i4>
      </vt:variant>
      <vt:variant>
        <vt:i4>0</vt:i4>
      </vt:variant>
      <vt:variant>
        <vt:i4>5</vt:i4>
      </vt:variant>
      <vt:variant>
        <vt:lpwstr>\\21.198.47.56\..\..\..\..\content\act\0602255e-9653-4fc1-9544-1302011f0c5c.docx</vt:lpwstr>
      </vt:variant>
      <vt:variant>
        <vt:lpwstr/>
      </vt:variant>
      <vt:variant>
        <vt:i4>2424899</vt:i4>
      </vt:variant>
      <vt:variant>
        <vt:i4>6</vt:i4>
      </vt:variant>
      <vt:variant>
        <vt:i4>0</vt:i4>
      </vt:variant>
      <vt:variant>
        <vt:i4>5</vt:i4>
      </vt:variant>
      <vt:variant>
        <vt:lpwstr>\\21.198.47.56\..\..\..\..\content\act\ee0e9a5c-2f83-4666-ac5b-16fa1accdb30.docx</vt:lpwstr>
      </vt:variant>
      <vt:variant>
        <vt:lpwstr/>
      </vt:variant>
      <vt:variant>
        <vt:i4>7667738</vt:i4>
      </vt:variant>
      <vt:variant>
        <vt:i4>3</vt:i4>
      </vt:variant>
      <vt:variant>
        <vt:i4>0</vt:i4>
      </vt:variant>
      <vt:variant>
        <vt:i4>5</vt:i4>
      </vt:variant>
      <vt:variant>
        <vt:lpwstr>\\21.198.47.56\..\..\..\..\content\act\aabda1d0-105a-485b-b58d-3c765a830c3f.docx</vt:lpwstr>
      </vt:variant>
      <vt:variant>
        <vt:lpwstr/>
      </vt:variant>
      <vt:variant>
        <vt:i4>2555934</vt:i4>
      </vt:variant>
      <vt:variant>
        <vt:i4>0</vt:i4>
      </vt:variant>
      <vt:variant>
        <vt:i4>0</vt:i4>
      </vt:variant>
      <vt:variant>
        <vt:i4>5</vt:i4>
      </vt:variant>
      <vt:variant>
        <vt:lpwstr>\\21.198.47.56\..\..\..\..\content\act\400ec38a-d47b-49e6-8ebf-56fc5cd50e6a.docx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Антонова Елена Павловна</cp:lastModifiedBy>
  <cp:revision>2</cp:revision>
  <cp:lastPrinted>2022-05-19T06:48:00Z</cp:lastPrinted>
  <dcterms:created xsi:type="dcterms:W3CDTF">2026-04-24T10:49:00Z</dcterms:created>
  <dcterms:modified xsi:type="dcterms:W3CDTF">2026-04-24T10:49:00Z</dcterms:modified>
</cp:coreProperties>
</file>