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64" w:rsidRPr="003D0FC0" w:rsidRDefault="00196664" w:rsidP="003D0FC0">
      <w:pPr>
        <w:pStyle w:val="2"/>
        <w:rPr>
          <w:sz w:val="16"/>
          <w:szCs w:val="16"/>
        </w:rPr>
      </w:pPr>
      <w:r w:rsidRPr="003D0FC0">
        <w:t>АДМИНИСТРАЦИЯ</w:t>
      </w:r>
      <w:r w:rsidR="003D0FC0" w:rsidRPr="003D0FC0">
        <w:t xml:space="preserve"> </w:t>
      </w:r>
      <w:r w:rsidRPr="003D0FC0">
        <w:t>БЕРЕЗОВСКОГО РАЙОНА</w:t>
      </w:r>
    </w:p>
    <w:p w:rsidR="00196664" w:rsidRPr="003D0FC0" w:rsidRDefault="00196664" w:rsidP="003D0FC0">
      <w:pPr>
        <w:pStyle w:val="2"/>
      </w:pPr>
      <w:r w:rsidRPr="003D0FC0">
        <w:t>ХАНТЫ-МАНСИЙСКОГО АВТОНОМНОГО ОКРУГА</w:t>
      </w:r>
      <w:r w:rsidR="003D0FC0" w:rsidRPr="003D0FC0">
        <w:t>-</w:t>
      </w:r>
      <w:r w:rsidRPr="003D0FC0">
        <w:t>ЮГРЫ</w:t>
      </w:r>
    </w:p>
    <w:p w:rsidR="00196664" w:rsidRPr="003D0FC0" w:rsidRDefault="00196664" w:rsidP="003D0FC0">
      <w:pPr>
        <w:pStyle w:val="2"/>
        <w:rPr>
          <w:sz w:val="20"/>
          <w:szCs w:val="20"/>
        </w:rPr>
      </w:pPr>
    </w:p>
    <w:p w:rsidR="00196664" w:rsidRPr="003D0FC0" w:rsidRDefault="00196664" w:rsidP="003D0FC0">
      <w:pPr>
        <w:pStyle w:val="2"/>
        <w:rPr>
          <w:szCs w:val="36"/>
        </w:rPr>
      </w:pPr>
      <w:r w:rsidRPr="003D0FC0">
        <w:rPr>
          <w:szCs w:val="36"/>
        </w:rPr>
        <w:t xml:space="preserve">ПОСТАНОВЛЕНИЕ </w:t>
      </w:r>
    </w:p>
    <w:p w:rsidR="00196664" w:rsidRPr="003D0FC0" w:rsidRDefault="00052AA9" w:rsidP="003D0FC0">
      <w:pPr>
        <w:tabs>
          <w:tab w:val="center" w:pos="9072"/>
        </w:tabs>
        <w:ind w:firstLine="0"/>
      </w:pPr>
      <w:r w:rsidRPr="003D0FC0">
        <w:t>от</w:t>
      </w:r>
      <w:r w:rsidR="003D0FC0" w:rsidRPr="003D0FC0">
        <w:t xml:space="preserve"> </w:t>
      </w:r>
      <w:r w:rsidRPr="003D0FC0">
        <w:t>27.06.</w:t>
      </w:r>
      <w:r w:rsidR="00196664" w:rsidRPr="003D0FC0">
        <w:t>2019</w:t>
      </w:r>
      <w:r w:rsidR="003D0FC0" w:rsidRPr="003D0FC0">
        <w:t xml:space="preserve"> </w:t>
      </w:r>
      <w:r w:rsidR="003D0FC0">
        <w:tab/>
      </w:r>
      <w:r w:rsidR="003D0FC0" w:rsidRPr="003D0FC0">
        <w:t xml:space="preserve">№ </w:t>
      </w:r>
      <w:r w:rsidRPr="003D0FC0">
        <w:t>748</w:t>
      </w:r>
    </w:p>
    <w:p w:rsidR="00196664" w:rsidRPr="003D0FC0" w:rsidRDefault="00196664" w:rsidP="003D0FC0">
      <w:pPr>
        <w:tabs>
          <w:tab w:val="center" w:pos="9072"/>
        </w:tabs>
        <w:ind w:firstLine="0"/>
      </w:pPr>
      <w:r w:rsidRPr="003D0FC0">
        <w:t>пгт. Березово</w:t>
      </w:r>
    </w:p>
    <w:p w:rsidR="003D0FC0" w:rsidRDefault="003D0FC0" w:rsidP="002A4E6E">
      <w:pPr>
        <w:widowControl w:val="0"/>
        <w:tabs>
          <w:tab w:val="left" w:pos="0"/>
        </w:tabs>
        <w:autoSpaceDE w:val="0"/>
        <w:autoSpaceDN w:val="0"/>
        <w:adjustRightInd w:val="0"/>
        <w:ind w:right="4253"/>
        <w:rPr>
          <w:rFonts w:cs="Arial"/>
          <w:sz w:val="28"/>
          <w:szCs w:val="28"/>
        </w:rPr>
      </w:pPr>
    </w:p>
    <w:p w:rsidR="00196664" w:rsidRPr="003D0FC0" w:rsidRDefault="00196664" w:rsidP="003D0FC0">
      <w:pPr>
        <w:pStyle w:val="Title"/>
        <w:spacing w:before="0" w:after="0"/>
      </w:pPr>
      <w:r w:rsidRPr="003D0FC0">
        <w:t>Об утверждении административного регламента</w:t>
      </w:r>
      <w:r w:rsidR="003D0FC0">
        <w:t xml:space="preserve"> </w:t>
      </w:r>
      <w:r w:rsidRPr="003D0FC0">
        <w:t xml:space="preserve">предоставления муниципальной услуги </w:t>
      </w:r>
      <w:r w:rsidR="003D0FC0">
        <w:t>«</w:t>
      </w:r>
      <w:r w:rsidR="00341F72" w:rsidRPr="00341F72">
        <w:t xml:space="preserve">Перераспределение земель и (или) земельных участков, находящихся в государственной или муниципальной собственности, и </w:t>
      </w:r>
      <w:proofErr w:type="gramStart"/>
      <w:r w:rsidR="00341F72" w:rsidRPr="00341F72">
        <w:t>земельных участков</w:t>
      </w:r>
      <w:proofErr w:type="gramEnd"/>
      <w:r w:rsidR="00341F72" w:rsidRPr="00341F72">
        <w:t xml:space="preserve"> находящихся в частной собственности</w:t>
      </w:r>
      <w:r w:rsidR="003D0FC0" w:rsidRPr="003D0FC0">
        <w:t>»</w:t>
      </w:r>
    </w:p>
    <w:p w:rsidR="00341F72" w:rsidRDefault="00341F72" w:rsidP="00341F72"/>
    <w:p w:rsidR="00341F72" w:rsidRDefault="00341F72" w:rsidP="00341F72">
      <w:r>
        <w:t>(в</w:t>
      </w:r>
      <w:r w:rsidRPr="00341F72">
        <w:t xml:space="preserve"> заголовке и пункте 1 постановления слова «Перераспределение земель и (или) земельных участков, находящихся в муниципальной или государственной собственности или государственная собственность на которые не разграничена, и земельных участков находящихся в частной собственности» замен</w:t>
      </w:r>
      <w:r>
        <w:t>ены</w:t>
      </w:r>
      <w:r w:rsidRPr="00341F72">
        <w:t xml:space="preserve"> словами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t xml:space="preserve"> </w:t>
      </w:r>
      <w:r w:rsidRPr="00EB6A00">
        <w:t>постановлением Администрации</w:t>
      </w:r>
      <w:r>
        <w:t xml:space="preserve"> </w:t>
      </w:r>
      <w:hyperlink r:id="rId8"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t>)</w:t>
      </w:r>
    </w:p>
    <w:p w:rsidR="003D0FC0" w:rsidRPr="003D0FC0" w:rsidRDefault="003D0FC0" w:rsidP="00196664">
      <w:pPr>
        <w:pStyle w:val="a3"/>
        <w:tabs>
          <w:tab w:val="left" w:pos="4820"/>
          <w:tab w:val="left" w:pos="4962"/>
        </w:tabs>
        <w:ind w:right="5101"/>
        <w:jc w:val="both"/>
        <w:rPr>
          <w:rFonts w:ascii="Arial" w:hAnsi="Arial" w:cs="Arial"/>
          <w:sz w:val="28"/>
          <w:szCs w:val="28"/>
        </w:rPr>
      </w:pPr>
    </w:p>
    <w:p w:rsidR="008A0825" w:rsidRDefault="008A0825" w:rsidP="00B65513">
      <w:r>
        <w:t>(</w:t>
      </w:r>
      <w:r w:rsidRPr="008A0825">
        <w:t xml:space="preserve">с изменениями, внесенными постановлением Администрации </w:t>
      </w:r>
      <w:hyperlink r:id="rId9" w:tooltip="постановление от 26.02.2021 0:00:00 №216 Администрация Березовского района&#10;&#10;О внесении изменений в постановление администрации Березовского района от 27.06.2019 № 748 " w:history="1">
        <w:r w:rsidRPr="008A0825">
          <w:rPr>
            <w:rStyle w:val="afb"/>
          </w:rPr>
          <w:t xml:space="preserve">от 26.02.2021 </w:t>
        </w:r>
        <w:r w:rsidR="00B65513">
          <w:rPr>
            <w:rStyle w:val="afb"/>
          </w:rPr>
          <w:t xml:space="preserve">             </w:t>
        </w:r>
        <w:r w:rsidRPr="008A0825">
          <w:rPr>
            <w:rStyle w:val="afb"/>
          </w:rPr>
          <w:t>№ 216</w:t>
        </w:r>
      </w:hyperlink>
      <w:r w:rsidRPr="008A0825">
        <w:t>)</w:t>
      </w:r>
    </w:p>
    <w:p w:rsidR="008A0825" w:rsidRDefault="00D26112" w:rsidP="00B65513">
      <w:r w:rsidRPr="00D26112">
        <w:t xml:space="preserve">(с изменениями, внесенными постановлением Администрации </w:t>
      </w:r>
      <w:hyperlink r:id="rId10" w:tooltip="постановление от 10.06.2021 15:29:20 №629 Администрация Березовского района&#10;&#10;О внесении изменений в постановление администрации Березовского района от 27.06.2019 № 748 " w:history="1">
        <w:r w:rsidRPr="00D26112">
          <w:rPr>
            <w:rStyle w:val="afb"/>
          </w:rPr>
          <w:t xml:space="preserve">от 10.06.2021 </w:t>
        </w:r>
        <w:r w:rsidR="00B65513">
          <w:rPr>
            <w:rStyle w:val="afb"/>
          </w:rPr>
          <w:t xml:space="preserve">                </w:t>
        </w:r>
        <w:r w:rsidRPr="00D26112">
          <w:rPr>
            <w:rStyle w:val="afb"/>
          </w:rPr>
          <w:t>№ 629</w:t>
        </w:r>
      </w:hyperlink>
      <w:r w:rsidRPr="00D26112">
        <w:t>)</w:t>
      </w:r>
    </w:p>
    <w:p w:rsidR="00D26112" w:rsidRDefault="00EB6A00" w:rsidP="00B65513">
      <w:r w:rsidRPr="00EB6A00">
        <w:t xml:space="preserve">(с изменениями, внесенными постановлением Администрации </w:t>
      </w:r>
      <w:hyperlink r:id="rId11" w:tooltip="постановление от 18.01.2022 0:00:00 №58 Администрация Березовского района&#10;&#10;О внесении изменений в постановление администрации Березовского района от 27.06.2019 № 748 " w:history="1">
        <w:r w:rsidRPr="00EB6A00">
          <w:rPr>
            <w:rStyle w:val="afb"/>
          </w:rPr>
          <w:t xml:space="preserve">от 18.01.2022 </w:t>
        </w:r>
        <w:r w:rsidR="00B65513">
          <w:rPr>
            <w:rStyle w:val="afb"/>
          </w:rPr>
          <w:t xml:space="preserve">               </w:t>
        </w:r>
        <w:r w:rsidRPr="00EB6A00">
          <w:rPr>
            <w:rStyle w:val="afb"/>
          </w:rPr>
          <w:t>№ 58</w:t>
        </w:r>
      </w:hyperlink>
      <w:r>
        <w:t>)</w:t>
      </w:r>
    </w:p>
    <w:p w:rsidR="00EB6A00" w:rsidRDefault="00341F72" w:rsidP="00B65513">
      <w:r w:rsidRPr="00EB6A00">
        <w:t>(с изменениями, внесенными постановлением Администрации</w:t>
      </w:r>
      <w:r>
        <w:t xml:space="preserve"> </w:t>
      </w:r>
      <w:hyperlink r:id="rId12"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 xml:space="preserve">от 25.04.2022 </w:t>
        </w:r>
        <w:r w:rsidR="00B65513">
          <w:rPr>
            <w:rStyle w:val="afb"/>
          </w:rPr>
          <w:t xml:space="preserve">             </w:t>
        </w:r>
        <w:r w:rsidRPr="00341F72">
          <w:rPr>
            <w:rStyle w:val="afb"/>
          </w:rPr>
          <w:t>№ 609</w:t>
        </w:r>
      </w:hyperlink>
      <w:r>
        <w:t>)</w:t>
      </w:r>
    </w:p>
    <w:p w:rsidR="00341F72" w:rsidRDefault="00FD0F0E" w:rsidP="00FD0F0E">
      <w:r w:rsidRPr="00EB6A00">
        <w:t>(с изменениями, внесенными постановлением Администрации</w:t>
      </w:r>
      <w:r>
        <w:t xml:space="preserve"> </w:t>
      </w:r>
      <w:hyperlink r:id="rId13" w:tooltip="постановление от 20.12.2022 0:00:00 №1697 Администрация Березовского района&#10;&#10;О внесении изменений в постановление администрации Березовского района от 27.06.2019 № 748 " w:history="1">
        <w:r w:rsidRPr="00FD0F0E">
          <w:rPr>
            <w:rStyle w:val="afb"/>
          </w:rPr>
          <w:t>от 20.12.2022                 № 1697</w:t>
        </w:r>
      </w:hyperlink>
      <w:r>
        <w:t>)</w:t>
      </w:r>
    </w:p>
    <w:p w:rsidR="00FD0F0E" w:rsidRDefault="004057DA" w:rsidP="00FD0F0E">
      <w:r w:rsidRPr="00EB6A00">
        <w:t>(с изменениями, внесенными постановлением Администрации</w:t>
      </w:r>
      <w:r>
        <w:t xml:space="preserve"> </w:t>
      </w:r>
      <w:hyperlink r:id="rId14"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4057DA">
          <w:rPr>
            <w:rStyle w:val="afb"/>
          </w:rPr>
          <w:t>от 30.03.2023                 № 202</w:t>
        </w:r>
      </w:hyperlink>
      <w:r>
        <w:t>)</w:t>
      </w:r>
    </w:p>
    <w:p w:rsidR="004057DA" w:rsidRDefault="00C4111E" w:rsidP="00FD0F0E">
      <w:r w:rsidRPr="00EB6A00">
        <w:t>(с изменениями, внесенными постановлением Администрации</w:t>
      </w:r>
      <w:r>
        <w:t xml:space="preserve"> </w:t>
      </w:r>
      <w:hyperlink r:id="rId15"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C4111E">
          <w:rPr>
            <w:rStyle w:val="afb"/>
          </w:rPr>
          <w:t xml:space="preserve">от 22.04.2024        </w:t>
        </w:r>
        <w:r w:rsidR="001F249E">
          <w:rPr>
            <w:rStyle w:val="afb"/>
          </w:rPr>
          <w:t xml:space="preserve">                 </w:t>
        </w:r>
        <w:r w:rsidRPr="00C4111E">
          <w:rPr>
            <w:rStyle w:val="afb"/>
          </w:rPr>
          <w:t>№ 339</w:t>
        </w:r>
      </w:hyperlink>
      <w:r>
        <w:t>)</w:t>
      </w:r>
    </w:p>
    <w:p w:rsidR="008A0825" w:rsidRDefault="009A0765" w:rsidP="003D0FC0">
      <w:r w:rsidRPr="00EB6A00">
        <w:t>(с изменениями, внесенными постановлением Администрации</w:t>
      </w:r>
      <w:r>
        <w:t xml:space="preserve"> </w:t>
      </w:r>
      <w:hyperlink r:id="rId16" w:tooltip="постановление от 21.08.2024 0:00:00 №781 Администрация Березовского района&#10;&#10;О внесении изменения в постановление администрации Березовского района от 27.06.2019 № 748 " w:history="1">
        <w:r w:rsidRPr="009A0765">
          <w:rPr>
            <w:rStyle w:val="afb"/>
          </w:rPr>
          <w:t>от 21.08.2024                № 781</w:t>
        </w:r>
      </w:hyperlink>
      <w:r>
        <w:t>)</w:t>
      </w:r>
    </w:p>
    <w:p w:rsidR="00AD3A6F" w:rsidRDefault="00AD3A6F" w:rsidP="003D0FC0">
      <w:r>
        <w:t xml:space="preserve">(с изменениями, внесенными постановлением Администрации </w:t>
      </w:r>
      <w:hyperlink r:id="rId17"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AD3A6F">
          <w:rPr>
            <w:rStyle w:val="afb"/>
          </w:rPr>
          <w:t xml:space="preserve">от 18.04.2025 </w:t>
        </w:r>
        <w:r w:rsidR="00BB365F">
          <w:rPr>
            <w:rStyle w:val="afb"/>
          </w:rPr>
          <w:t xml:space="preserve">                    </w:t>
        </w:r>
        <w:r w:rsidRPr="00AD3A6F">
          <w:rPr>
            <w:rStyle w:val="afb"/>
          </w:rPr>
          <w:t>№ 288</w:t>
        </w:r>
      </w:hyperlink>
      <w:r>
        <w:t>)</w:t>
      </w:r>
    </w:p>
    <w:p w:rsidR="009A0765" w:rsidRDefault="00BB365F" w:rsidP="003D0FC0">
      <w:r>
        <w:t xml:space="preserve">(с изменениями, внесенными постановлением Администрации </w:t>
      </w:r>
      <w:hyperlink r:id="rId18"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 xml:space="preserve">от 05.12.2025 </w:t>
        </w:r>
        <w:r>
          <w:rPr>
            <w:rStyle w:val="afb"/>
          </w:rPr>
          <w:t xml:space="preserve">                  </w:t>
        </w:r>
        <w:r w:rsidRPr="00BB365F">
          <w:rPr>
            <w:rStyle w:val="afb"/>
          </w:rPr>
          <w:t>№ 931</w:t>
        </w:r>
      </w:hyperlink>
      <w:r>
        <w:t>)</w:t>
      </w:r>
    </w:p>
    <w:p w:rsidR="00BB365F" w:rsidRDefault="00E31E73" w:rsidP="003D0FC0">
      <w:r>
        <w:t xml:space="preserve">(с изменениями, внесенными постановлением Администрации </w:t>
      </w:r>
      <w:hyperlink r:id="rId19" w:tooltip="постановление от 11.03.2026 0:00:00 №225 Администрация Березовского района&#10;&#10;О внесении изменения в постановление администрации Березовского района от 27.06.2019 № 748 " w:history="1">
        <w:r w:rsidRPr="00E31E73">
          <w:rPr>
            <w:rStyle w:val="afb"/>
          </w:rPr>
          <w:t xml:space="preserve">от 11.03.2026 </w:t>
        </w:r>
        <w:r>
          <w:rPr>
            <w:rStyle w:val="afb"/>
          </w:rPr>
          <w:t xml:space="preserve">                </w:t>
        </w:r>
        <w:r w:rsidRPr="00E31E73">
          <w:rPr>
            <w:rStyle w:val="afb"/>
          </w:rPr>
          <w:t>№ 225</w:t>
        </w:r>
      </w:hyperlink>
      <w:r>
        <w:t>)</w:t>
      </w:r>
    </w:p>
    <w:p w:rsidR="00E31E73" w:rsidRDefault="001F249E" w:rsidP="003D0FC0">
      <w:r>
        <w:t xml:space="preserve">(с изменениями, внесенными постановлением Администрации </w:t>
      </w:r>
      <w:hyperlink r:id="rId20" w:tooltip="постановление от 30.06.2026 0:00:00 №610 Администрация Березовского района&#10;&#10;О внесении изменения в постановление администрации Березовского района от 27.06.2019 № 748 «Об утверждении административного регламента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10;" w:history="1">
        <w:r w:rsidRPr="001F249E">
          <w:rPr>
            <w:rStyle w:val="afb"/>
          </w:rPr>
          <w:t xml:space="preserve">от 30.06.2026 </w:t>
        </w:r>
        <w:r>
          <w:rPr>
            <w:rStyle w:val="afb"/>
          </w:rPr>
          <w:t xml:space="preserve">                      </w:t>
        </w:r>
        <w:r w:rsidRPr="001F249E">
          <w:rPr>
            <w:rStyle w:val="afb"/>
          </w:rPr>
          <w:t>№ 610</w:t>
        </w:r>
      </w:hyperlink>
      <w:r>
        <w:t>)</w:t>
      </w:r>
    </w:p>
    <w:p w:rsidR="001F249E" w:rsidRDefault="001F249E" w:rsidP="003D0FC0"/>
    <w:p w:rsidR="00196664" w:rsidRDefault="00196664" w:rsidP="003D0FC0">
      <w:r w:rsidRPr="00EB4686">
        <w:t xml:space="preserve">В соответствии с </w:t>
      </w:r>
      <w:r w:rsidRPr="00195257">
        <w:rPr>
          <w:rStyle w:val="afb"/>
          <w:rFonts w:eastAsia="Calibri"/>
          <w:bCs/>
        </w:rPr>
        <w:t xml:space="preserve">Земельным </w:t>
      </w:r>
      <w:hyperlink r:id="rId21" w:tooltip="ФЕДЕРАЛЬНЫЙ ЗАКОН от 25.10.2001 № 136-ФЗ ГОСУДАРСТВЕННАЯ ДУМА ФЕДЕРАЛЬНОГО СОБРАНИЯ РФ&#10;&#10;ЗЕМЕЛЬНЫЙ КОДЕКС РОССИЙСКОЙ ФЕДЕРАЦИИ" w:history="1">
        <w:r w:rsidRPr="00195257">
          <w:rPr>
            <w:rStyle w:val="afb"/>
            <w:rFonts w:cs="Arial"/>
          </w:rPr>
          <w:t>кодекс</w:t>
        </w:r>
      </w:hyperlink>
      <w:r w:rsidRPr="00195257">
        <w:rPr>
          <w:rStyle w:val="afb"/>
          <w:rFonts w:eastAsia="Calibri"/>
          <w:bCs/>
        </w:rPr>
        <w:t xml:space="preserve">ом </w:t>
      </w:r>
      <w:r w:rsidRPr="00EB4686">
        <w:t>Российской Федерации от</w:t>
      </w:r>
      <w:r w:rsidR="003D0FC0" w:rsidRPr="00EB4686">
        <w:t xml:space="preserve"> </w:t>
      </w:r>
      <w:r w:rsidRPr="00EB4686">
        <w:t>25 октября 2001 года</w:t>
      </w:r>
      <w:r w:rsidR="003D0FC0" w:rsidRPr="00EB4686">
        <w:t xml:space="preserve"> № </w:t>
      </w:r>
      <w:hyperlink r:id="rId22" w:tooltip="ФЕДЕРАЛЬНЫЙ ЗАКОН от 25.10.2001 № 136-ФЗ ГОСУДАРСТВЕННАЯ ДУМА ФЕДЕРАЛЬНОГО СОБРАНИЯ РФ&#10;&#10;ЗЕМЕЛЬНЫЙ КОДЕКС РОССИЙСКОЙ ФЕДЕРАЦИИ" w:history="1">
        <w:r w:rsidRPr="00EB4686">
          <w:rPr>
            <w:rStyle w:val="afb"/>
          </w:rPr>
          <w:t>136-ФЗ</w:t>
        </w:r>
      </w:hyperlink>
      <w:r w:rsidRPr="00EB4686">
        <w:t>, Федеральным законом от 25.10.2001</w:t>
      </w:r>
      <w:r w:rsidR="003D0FC0" w:rsidRPr="00EB4686">
        <w:t xml:space="preserve"> № </w:t>
      </w:r>
      <w:hyperlink r:id="rId23"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EB4686">
          <w:rPr>
            <w:rStyle w:val="afb"/>
          </w:rPr>
          <w:t>137-ФЗ</w:t>
        </w:r>
      </w:hyperlink>
      <w:r w:rsidRPr="00EB4686">
        <w:t xml:space="preserve"> </w:t>
      </w:r>
      <w:r w:rsidR="003D0FC0" w:rsidRPr="00EB4686">
        <w:t>«</w:t>
      </w:r>
      <w:r w:rsidRPr="00EB4686">
        <w:t>О введении в действие Земельного кодекса Российской Федерации</w:t>
      </w:r>
      <w:r w:rsidR="003D0FC0" w:rsidRPr="00EB4686">
        <w:t>»</w:t>
      </w:r>
      <w:r w:rsidRPr="00EB4686">
        <w:t xml:space="preserve">, </w:t>
      </w:r>
      <w:r w:rsidRPr="00EB4686">
        <w:rPr>
          <w:rFonts w:eastAsia="Calibri"/>
          <w:bCs/>
        </w:rPr>
        <w:t xml:space="preserve">Федеральным законом </w:t>
      </w:r>
      <w:r w:rsidR="00B65513">
        <w:rPr>
          <w:rFonts w:eastAsia="Calibri"/>
          <w:bCs/>
        </w:rPr>
        <w:t xml:space="preserve">                  </w:t>
      </w:r>
      <w:r w:rsidRPr="00EB4686">
        <w:rPr>
          <w:rFonts w:eastAsia="Calibri"/>
          <w:bCs/>
        </w:rPr>
        <w:t xml:space="preserve">от 06 </w:t>
      </w:r>
      <w:r w:rsidRPr="00EB4686">
        <w:rPr>
          <w:rFonts w:eastAsia="Calibri"/>
          <w:bCs/>
        </w:rPr>
        <w:lastRenderedPageBreak/>
        <w:t>октября 2003 года</w:t>
      </w:r>
      <w:r w:rsidR="003D0FC0" w:rsidRPr="00EB4686">
        <w:rPr>
          <w:rFonts w:eastAsia="Calibri"/>
          <w:bCs/>
        </w:rPr>
        <w:t xml:space="preserve"> № </w:t>
      </w:r>
      <w:hyperlink r:id="rId2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EB4686">
          <w:rPr>
            <w:rStyle w:val="afb"/>
            <w:rFonts w:eastAsia="Calibri"/>
            <w:bCs/>
          </w:rPr>
          <w:t>131-ФЗ</w:t>
        </w:r>
      </w:hyperlink>
      <w:r w:rsidRPr="00EB4686">
        <w:rPr>
          <w:rFonts w:eastAsia="Calibri"/>
          <w:bCs/>
        </w:rPr>
        <w:t xml:space="preserve"> </w:t>
      </w:r>
      <w:r w:rsidR="003D0FC0" w:rsidRPr="00EB4686">
        <w:rPr>
          <w:rFonts w:eastAsia="Calibri"/>
          <w:bCs/>
        </w:rPr>
        <w:t>«</w:t>
      </w:r>
      <w:r w:rsidRPr="00EB4686">
        <w:rPr>
          <w:rFonts w:eastAsia="Calibri"/>
          <w:bCs/>
        </w:rPr>
        <w:t>Об общих принципах организации местного самоуправления в Российской Федерации</w:t>
      </w:r>
      <w:r w:rsidR="003D0FC0" w:rsidRPr="00EB4686">
        <w:rPr>
          <w:rFonts w:eastAsia="Calibri"/>
          <w:bCs/>
        </w:rPr>
        <w:t>»</w:t>
      </w:r>
      <w:r w:rsidRPr="00EB4686">
        <w:rPr>
          <w:rFonts w:eastAsia="Calibri"/>
          <w:bCs/>
        </w:rPr>
        <w:t xml:space="preserve">, </w:t>
      </w:r>
      <w:r w:rsidRPr="00EB4686">
        <w:t>Федеральным законом от 27 июля 2010 года</w:t>
      </w:r>
      <w:r w:rsidR="003D0FC0" w:rsidRPr="00EB4686">
        <w:t xml:space="preserve"> № </w:t>
      </w:r>
      <w:hyperlink r:id="rId2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C4684">
          <w:rPr>
            <w:rStyle w:val="afb"/>
          </w:rPr>
          <w:t>210-ФЗ</w:t>
        </w:r>
      </w:hyperlink>
      <w:r w:rsidRPr="00EB4686">
        <w:t xml:space="preserve"> </w:t>
      </w:r>
      <w:r w:rsidR="003D0FC0" w:rsidRPr="00EB4686">
        <w:t>«</w:t>
      </w:r>
      <w:r w:rsidRPr="00EB4686">
        <w:t>Об организации предоставления государственных и муниципальных услуг</w:t>
      </w:r>
      <w:r w:rsidR="003D0FC0" w:rsidRPr="00EB4686">
        <w:t>»</w:t>
      </w:r>
      <w:r w:rsidRPr="00EB4686">
        <w:t>,</w:t>
      </w:r>
      <w:r w:rsidR="003D0FC0" w:rsidRPr="00EB4686">
        <w:t xml:space="preserve"> </w:t>
      </w:r>
      <w:r w:rsidRPr="00EB4686">
        <w:t>уставом Березовского района,</w:t>
      </w:r>
      <w:r w:rsidR="00A42596" w:rsidRPr="00EB4686">
        <w:t xml:space="preserve"> </w:t>
      </w:r>
      <w:r w:rsidR="00D747FC" w:rsidRPr="00EB4686">
        <w:rPr>
          <w:lang w:eastAsia="en-US"/>
        </w:rPr>
        <w:t xml:space="preserve">постановлением администрации Березовского района </w:t>
      </w:r>
      <w:hyperlink r:id="rId26"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007F6246" w:rsidRPr="007F6246">
          <w:rPr>
            <w:rStyle w:val="afb"/>
            <w:lang w:eastAsia="en-US"/>
          </w:rPr>
          <w:t>от 29.12.2020 № 1275</w:t>
        </w:r>
      </w:hyperlink>
      <w:r w:rsidR="007F6246" w:rsidRPr="007F6246">
        <w:rPr>
          <w:lang w:eastAsia="en-US"/>
        </w:rPr>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Pr="00EB4686">
        <w:t xml:space="preserve">: </w:t>
      </w:r>
    </w:p>
    <w:p w:rsidR="00C4111E" w:rsidRDefault="00C4111E" w:rsidP="00C4111E">
      <w:r>
        <w:t>(в</w:t>
      </w:r>
      <w:r w:rsidRPr="008A0825">
        <w:t xml:space="preserve"> преамбуле постановления слова «от 18 марта 2013 года № 374 </w:t>
      </w:r>
      <w:r>
        <w:t xml:space="preserve">                        </w:t>
      </w:r>
      <w:r w:rsidRPr="008A0825">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многофункционального центра, работников многофункционального центра»» замен</w:t>
      </w:r>
      <w:r>
        <w:t>ены</w:t>
      </w:r>
      <w:r w:rsidRPr="008A0825">
        <w:t xml:space="preserve"> словами «от 29.12.2020 </w:t>
      </w:r>
      <w:r>
        <w:t xml:space="preserve">                     </w:t>
      </w:r>
      <w:r w:rsidRPr="008A0825">
        <w:t>№ 1275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t xml:space="preserve"> </w:t>
      </w:r>
      <w:r w:rsidRPr="008A0825">
        <w:t xml:space="preserve">постановлением Администрации </w:t>
      </w:r>
      <w:hyperlink r:id="rId27" w:tooltip="постановление от 26.02.2021 0:00:00 №216 Администрация Березовского района&#10;&#10;О внесении изменений в постановление администрации Березовского района от 27.06.2019 № 748 " w:history="1">
        <w:r w:rsidRPr="008A0825">
          <w:rPr>
            <w:rStyle w:val="afb"/>
          </w:rPr>
          <w:t>от 26.02.2021 № 216</w:t>
        </w:r>
      </w:hyperlink>
      <w:r w:rsidRPr="008A0825">
        <w:t>)</w:t>
      </w:r>
    </w:p>
    <w:p w:rsidR="00AD3A6F" w:rsidRDefault="00AD3A6F" w:rsidP="00C4111E">
      <w:r>
        <w:t>(</w:t>
      </w:r>
      <w:r w:rsidRPr="00AD3A6F">
        <w:t xml:space="preserve">в преамбуле слова «, </w:t>
      </w:r>
      <w:r w:rsidRPr="00AD3A6F">
        <w:rPr>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w:t>
      </w:r>
      <w:r>
        <w:rPr>
          <w:iCs/>
        </w:rPr>
        <w:t xml:space="preserve">кспертизы их проектов» исключены постановлением Администрации </w:t>
      </w:r>
      <w:hyperlink r:id="rId28"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AD3A6F">
          <w:rPr>
            <w:rStyle w:val="afb"/>
            <w:iCs/>
          </w:rPr>
          <w:t>от 18.04.2025 № 288</w:t>
        </w:r>
      </w:hyperlink>
      <w:r>
        <w:t>)</w:t>
      </w:r>
    </w:p>
    <w:p w:rsidR="003D0FC0" w:rsidRPr="00EB4686" w:rsidRDefault="00D26112" w:rsidP="003D0FC0">
      <w:r>
        <w:t>1.</w:t>
      </w:r>
      <w:r w:rsidR="009A0765">
        <w:t xml:space="preserve"> </w:t>
      </w:r>
      <w:r w:rsidR="00196664" w:rsidRPr="00EB4686">
        <w:t xml:space="preserve">Утвердить административный регламент предоставления муниципальной услуги </w:t>
      </w:r>
      <w:r w:rsidR="003D0FC0" w:rsidRPr="00EB4686">
        <w:rPr>
          <w:bCs/>
        </w:rPr>
        <w:t>«</w:t>
      </w:r>
      <w:r w:rsidR="00341F72" w:rsidRPr="00341F72">
        <w:rPr>
          <w:color w:val="000000"/>
        </w:rPr>
        <w:t xml:space="preserve">Перераспределение земель и (или) земельных участков, находящихся в государственной или муниципальной собственности, и </w:t>
      </w:r>
      <w:proofErr w:type="gramStart"/>
      <w:r w:rsidR="00341F72" w:rsidRPr="00341F72">
        <w:rPr>
          <w:color w:val="000000"/>
        </w:rPr>
        <w:t>земельных участков</w:t>
      </w:r>
      <w:proofErr w:type="gramEnd"/>
      <w:r w:rsidR="00341F72" w:rsidRPr="00341F72">
        <w:rPr>
          <w:color w:val="000000"/>
        </w:rPr>
        <w:t xml:space="preserve"> находящихся в частной собственности</w:t>
      </w:r>
      <w:r w:rsidR="003D0FC0" w:rsidRPr="00EB4686">
        <w:rPr>
          <w:bCs/>
        </w:rPr>
        <w:t xml:space="preserve">» </w:t>
      </w:r>
      <w:r w:rsidR="00196664" w:rsidRPr="00EB4686">
        <w:t>согласно приложению к настоящему постановлению.</w:t>
      </w:r>
    </w:p>
    <w:p w:rsidR="00196664" w:rsidRPr="00EB4686" w:rsidRDefault="00196664" w:rsidP="003D0FC0">
      <w:pPr>
        <w:rPr>
          <w:b/>
        </w:rPr>
      </w:pPr>
      <w:r w:rsidRPr="00EB4686">
        <w:t xml:space="preserve">2. Опубликовать настоящее постановление в газете </w:t>
      </w:r>
      <w:r w:rsidR="003D0FC0" w:rsidRPr="00EB4686">
        <w:rPr>
          <w:b/>
        </w:rPr>
        <w:t>«</w:t>
      </w:r>
      <w:r w:rsidRPr="00EB4686">
        <w:t>Жизнь Югры</w:t>
      </w:r>
      <w:r w:rsidR="003D0FC0" w:rsidRPr="00EB4686">
        <w:rPr>
          <w:b/>
        </w:rPr>
        <w:t>»</w:t>
      </w:r>
      <w:r w:rsidRPr="00EB4686">
        <w:t xml:space="preserve"> и разместить на официальном</w:t>
      </w:r>
      <w:r w:rsidR="00A42596" w:rsidRPr="00EB4686">
        <w:t xml:space="preserve"> </w:t>
      </w:r>
      <w:r w:rsidRPr="00EB4686">
        <w:t xml:space="preserve">веб-сайте органов местного самоуправления Березовского района. </w:t>
      </w:r>
    </w:p>
    <w:p w:rsidR="00196664" w:rsidRPr="00EB4686" w:rsidRDefault="00196664" w:rsidP="003D0FC0">
      <w:r w:rsidRPr="00EB4686">
        <w:t>3.</w:t>
      </w:r>
      <w:r w:rsidR="002B270D" w:rsidRPr="00EB4686">
        <w:t xml:space="preserve"> </w:t>
      </w:r>
      <w:r w:rsidRPr="00EB4686">
        <w:t>Настоящее постановление вступает в силу после его официального опубликования.</w:t>
      </w:r>
    </w:p>
    <w:p w:rsidR="003D0FC0" w:rsidRPr="00EB4686" w:rsidRDefault="00196664" w:rsidP="003D0FC0">
      <w:r w:rsidRPr="00EB4686">
        <w:t>4.</w:t>
      </w:r>
      <w:r w:rsidR="002B270D" w:rsidRPr="00EB4686">
        <w:t xml:space="preserve"> </w:t>
      </w:r>
      <w:r w:rsidRPr="00EB4686">
        <w:t>Контроль за</w:t>
      </w:r>
      <w:r w:rsidR="00A42596" w:rsidRPr="00EB4686">
        <w:t xml:space="preserve"> </w:t>
      </w:r>
      <w:r w:rsidRPr="00EB4686">
        <w:t>исполнением настоящего постановления возложить на заместителя главы Березовского района, председателя комитета Титова С.Н.</w:t>
      </w:r>
    </w:p>
    <w:p w:rsidR="003D0FC0" w:rsidRDefault="003D0FC0" w:rsidP="003D0FC0"/>
    <w:p w:rsidR="00B718B1" w:rsidRDefault="00B718B1" w:rsidP="003D0FC0"/>
    <w:p w:rsidR="00B718B1" w:rsidRPr="00EB4686" w:rsidRDefault="00B718B1" w:rsidP="003D0FC0"/>
    <w:p w:rsidR="003D0FC0" w:rsidRPr="00EB4686" w:rsidRDefault="00BC6137" w:rsidP="003D0FC0">
      <w:pPr>
        <w:tabs>
          <w:tab w:val="decimal" w:pos="9072"/>
        </w:tabs>
        <w:ind w:firstLine="0"/>
      </w:pPr>
      <w:r w:rsidRPr="00EB4686">
        <w:t>И.о.</w:t>
      </w:r>
      <w:r w:rsidR="007F6246">
        <w:t xml:space="preserve"> </w:t>
      </w:r>
      <w:r w:rsidRPr="00EB4686">
        <w:t>г</w:t>
      </w:r>
      <w:r w:rsidR="00196664" w:rsidRPr="00EB4686">
        <w:t>лав</w:t>
      </w:r>
      <w:r w:rsidRPr="00EB4686">
        <w:t>ы</w:t>
      </w:r>
      <w:r w:rsidR="00196664" w:rsidRPr="00EB4686">
        <w:t xml:space="preserve"> района</w:t>
      </w:r>
      <w:r w:rsidR="003D0FC0" w:rsidRPr="00EB4686">
        <w:t xml:space="preserve"> </w:t>
      </w:r>
      <w:r w:rsidR="003D0FC0" w:rsidRPr="00EB4686">
        <w:tab/>
      </w:r>
      <w:r w:rsidRPr="00EB4686">
        <w:t>С.Ю.</w:t>
      </w:r>
      <w:r w:rsidR="007F6246">
        <w:t xml:space="preserve"> </w:t>
      </w:r>
      <w:r w:rsidRPr="00EB4686">
        <w:t>Билаш</w:t>
      </w:r>
      <w:r w:rsidR="003D0FC0" w:rsidRPr="00EB4686">
        <w:t xml:space="preserve"> </w:t>
      </w:r>
    </w:p>
    <w:p w:rsidR="003D0FC0" w:rsidRPr="003D0FC0" w:rsidRDefault="003D0FC0" w:rsidP="003D0FC0">
      <w:pPr>
        <w:tabs>
          <w:tab w:val="num" w:pos="720"/>
          <w:tab w:val="left" w:pos="1080"/>
          <w:tab w:val="decimal" w:pos="9072"/>
        </w:tabs>
        <w:ind w:right="-2"/>
        <w:rPr>
          <w:rFonts w:cs="Arial"/>
          <w:sz w:val="28"/>
          <w:szCs w:val="28"/>
        </w:rPr>
      </w:pPr>
    </w:p>
    <w:p w:rsidR="003D0FC0" w:rsidRDefault="00F6327E" w:rsidP="00052AA9">
      <w:pPr>
        <w:jc w:val="right"/>
        <w:rPr>
          <w:rFonts w:cs="Arial"/>
          <w:sz w:val="28"/>
          <w:szCs w:val="28"/>
        </w:rPr>
      </w:pPr>
      <w:r>
        <w:rPr>
          <w:rFonts w:cs="Arial"/>
          <w:sz w:val="28"/>
          <w:szCs w:val="28"/>
        </w:rPr>
        <w:br w:type="page"/>
      </w:r>
    </w:p>
    <w:p w:rsidR="00B65513" w:rsidRDefault="00B65513" w:rsidP="00052AA9">
      <w:pPr>
        <w:jc w:val="right"/>
        <w:rPr>
          <w:rFonts w:cs="Arial"/>
          <w:sz w:val="28"/>
          <w:szCs w:val="28"/>
        </w:rPr>
      </w:pPr>
    </w:p>
    <w:p w:rsidR="00DC4684" w:rsidRDefault="00DC4684" w:rsidP="003D0FC0">
      <w:pPr>
        <w:pStyle w:val="1"/>
        <w:jc w:val="right"/>
      </w:pPr>
    </w:p>
    <w:p w:rsidR="00DC4684" w:rsidRDefault="00DC4684" w:rsidP="003D0FC0">
      <w:pPr>
        <w:pStyle w:val="1"/>
        <w:jc w:val="right"/>
      </w:pPr>
    </w:p>
    <w:p w:rsidR="00196664" w:rsidRPr="003D0FC0" w:rsidRDefault="00196664" w:rsidP="003D0FC0">
      <w:pPr>
        <w:pStyle w:val="1"/>
        <w:jc w:val="right"/>
      </w:pPr>
      <w:r w:rsidRPr="003D0FC0">
        <w:t>Приложение</w:t>
      </w:r>
    </w:p>
    <w:p w:rsidR="00B718B1" w:rsidRDefault="00196664" w:rsidP="003D0FC0">
      <w:pPr>
        <w:pStyle w:val="1"/>
        <w:jc w:val="right"/>
      </w:pPr>
      <w:r w:rsidRPr="003D0FC0">
        <w:t>к постановлению администрации</w:t>
      </w:r>
    </w:p>
    <w:p w:rsidR="00196664" w:rsidRPr="003D0FC0" w:rsidRDefault="00196664" w:rsidP="003D0FC0">
      <w:pPr>
        <w:pStyle w:val="1"/>
        <w:jc w:val="right"/>
      </w:pPr>
      <w:r w:rsidRPr="003D0FC0">
        <w:t>Березовского района</w:t>
      </w:r>
    </w:p>
    <w:p w:rsidR="00196664" w:rsidRDefault="00196664" w:rsidP="003D0FC0">
      <w:pPr>
        <w:pStyle w:val="1"/>
        <w:jc w:val="right"/>
      </w:pPr>
      <w:r w:rsidRPr="003D0FC0">
        <w:t xml:space="preserve">от </w:t>
      </w:r>
      <w:r w:rsidR="00052AA9" w:rsidRPr="003D0FC0">
        <w:t>27.06.2019</w:t>
      </w:r>
      <w:r w:rsidR="003D0FC0" w:rsidRPr="003D0FC0">
        <w:t xml:space="preserve"> № </w:t>
      </w:r>
      <w:r w:rsidR="00555987" w:rsidRPr="003D0FC0">
        <w:t>748</w:t>
      </w:r>
    </w:p>
    <w:p w:rsidR="00DC4684" w:rsidRPr="00DC4684" w:rsidRDefault="00DC4684" w:rsidP="00DC4684"/>
    <w:p w:rsidR="00196664" w:rsidRDefault="00196664" w:rsidP="00196664">
      <w:pPr>
        <w:jc w:val="center"/>
        <w:rPr>
          <w:rFonts w:cs="Arial"/>
          <w:sz w:val="28"/>
          <w:szCs w:val="28"/>
        </w:rPr>
      </w:pPr>
    </w:p>
    <w:p w:rsidR="00341F72" w:rsidRPr="00B65513" w:rsidRDefault="00341F72" w:rsidP="00196664">
      <w:pPr>
        <w:jc w:val="center"/>
        <w:rPr>
          <w:rFonts w:cs="Arial"/>
          <w:sz w:val="30"/>
          <w:szCs w:val="30"/>
        </w:rPr>
      </w:pPr>
    </w:p>
    <w:p w:rsidR="00196664" w:rsidRPr="00B65513" w:rsidRDefault="00196664" w:rsidP="003D0FC0">
      <w:pPr>
        <w:pStyle w:val="1"/>
        <w:rPr>
          <w:rStyle w:val="aff0"/>
          <w:rFonts w:cs="Arial"/>
          <w:b/>
          <w:sz w:val="30"/>
          <w:szCs w:val="30"/>
        </w:rPr>
      </w:pPr>
      <w:r w:rsidRPr="00B65513">
        <w:rPr>
          <w:rStyle w:val="aff0"/>
          <w:rFonts w:cs="Arial"/>
          <w:b/>
          <w:sz w:val="30"/>
          <w:szCs w:val="30"/>
        </w:rPr>
        <w:t xml:space="preserve">Административный регламент </w:t>
      </w:r>
    </w:p>
    <w:p w:rsidR="00196664" w:rsidRPr="00B65513" w:rsidRDefault="00196664" w:rsidP="003D0FC0">
      <w:pPr>
        <w:pStyle w:val="1"/>
        <w:rPr>
          <w:sz w:val="30"/>
          <w:szCs w:val="30"/>
        </w:rPr>
      </w:pPr>
      <w:r w:rsidRPr="00B65513">
        <w:rPr>
          <w:sz w:val="30"/>
          <w:szCs w:val="30"/>
        </w:rPr>
        <w:t>предоставления муниципальной услуги</w:t>
      </w:r>
    </w:p>
    <w:p w:rsidR="00196664" w:rsidRPr="00B65513" w:rsidRDefault="003D0FC0" w:rsidP="00341F72">
      <w:pPr>
        <w:pStyle w:val="1"/>
        <w:rPr>
          <w:sz w:val="30"/>
          <w:szCs w:val="30"/>
        </w:rPr>
      </w:pPr>
      <w:r w:rsidRPr="00B65513">
        <w:rPr>
          <w:sz w:val="30"/>
          <w:szCs w:val="30"/>
        </w:rPr>
        <w:t>«</w:t>
      </w:r>
      <w:r w:rsidR="00341F72" w:rsidRPr="00B65513">
        <w:rPr>
          <w:color w:val="000000"/>
          <w:sz w:val="30"/>
          <w:szCs w:val="30"/>
        </w:rPr>
        <w:t xml:space="preserve">Перераспределение земель и (или) земельных участков, находящихся в государственной или муниципальной собственности, и </w:t>
      </w:r>
      <w:proofErr w:type="gramStart"/>
      <w:r w:rsidR="00341F72" w:rsidRPr="00B65513">
        <w:rPr>
          <w:color w:val="000000"/>
          <w:sz w:val="30"/>
          <w:szCs w:val="30"/>
        </w:rPr>
        <w:t>земельных участков</w:t>
      </w:r>
      <w:proofErr w:type="gramEnd"/>
      <w:r w:rsidR="00341F72" w:rsidRPr="00B65513">
        <w:rPr>
          <w:color w:val="000000"/>
          <w:sz w:val="30"/>
          <w:szCs w:val="30"/>
        </w:rPr>
        <w:t xml:space="preserve"> находящихся в частной собственности</w:t>
      </w:r>
      <w:r w:rsidRPr="00B65513">
        <w:rPr>
          <w:sz w:val="30"/>
          <w:szCs w:val="30"/>
        </w:rPr>
        <w:t>»</w:t>
      </w:r>
    </w:p>
    <w:p w:rsidR="00341F72" w:rsidRDefault="00341F72" w:rsidP="00341F72"/>
    <w:p w:rsidR="00341F72" w:rsidRDefault="00341F72" w:rsidP="00341F72">
      <w:r>
        <w:t>(в</w:t>
      </w:r>
      <w:r w:rsidRPr="00341F72">
        <w:t xml:space="preserve"> заголовке и по всему тексту слова «Перераспределение земель и (или) земельных участков, находящихся в муниципальной или государственной собственности или государственная собственность на которые не разграничена, и земельных участков находящихся в частной собственности» замен</w:t>
      </w:r>
      <w:r>
        <w:t>ены</w:t>
      </w:r>
      <w:r w:rsidRPr="00341F72">
        <w:t xml:space="preserve"> словами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w:t>
      </w:r>
      <w:r>
        <w:t xml:space="preserve">ности» в соответствующем падеже </w:t>
      </w:r>
      <w:r w:rsidRPr="00EB6A00">
        <w:t>постановлением Администрации</w:t>
      </w:r>
      <w:r>
        <w:t xml:space="preserve"> </w:t>
      </w:r>
      <w:hyperlink r:id="rId29"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t>)</w:t>
      </w:r>
    </w:p>
    <w:p w:rsidR="00196664" w:rsidRPr="003D0FC0" w:rsidRDefault="00196664" w:rsidP="00196664">
      <w:pPr>
        <w:widowControl w:val="0"/>
        <w:tabs>
          <w:tab w:val="left" w:pos="0"/>
        </w:tabs>
        <w:autoSpaceDE w:val="0"/>
        <w:autoSpaceDN w:val="0"/>
        <w:adjustRightInd w:val="0"/>
        <w:jc w:val="center"/>
        <w:rPr>
          <w:rFonts w:cs="Arial"/>
          <w:b/>
          <w:sz w:val="28"/>
          <w:szCs w:val="28"/>
        </w:rPr>
      </w:pPr>
    </w:p>
    <w:p w:rsidR="00196664" w:rsidRPr="003D0FC0" w:rsidRDefault="003D0FC0" w:rsidP="003D0FC0">
      <w:pPr>
        <w:pStyle w:val="2"/>
      </w:pPr>
      <w:bookmarkStart w:id="0" w:name="Par33"/>
      <w:bookmarkEnd w:id="0"/>
      <w:proofErr w:type="gramStart"/>
      <w:r>
        <w:rPr>
          <w:lang w:val="en-US"/>
        </w:rPr>
        <w:t>l</w:t>
      </w:r>
      <w:r w:rsidRPr="003D0FC0">
        <w:t>.</w:t>
      </w:r>
      <w:r w:rsidR="00196664" w:rsidRPr="003D0FC0">
        <w:t>Общие</w:t>
      </w:r>
      <w:proofErr w:type="gramEnd"/>
      <w:r w:rsidR="00196664" w:rsidRPr="003D0FC0">
        <w:t xml:space="preserve"> положения.</w:t>
      </w:r>
    </w:p>
    <w:p w:rsidR="00196664" w:rsidRPr="00BB365F" w:rsidRDefault="00BB365F" w:rsidP="00BB365F">
      <w:pPr>
        <w:widowControl w:val="0"/>
        <w:autoSpaceDE w:val="0"/>
        <w:autoSpaceDN w:val="0"/>
        <w:adjustRightInd w:val="0"/>
        <w:outlineLvl w:val="1"/>
        <w:rPr>
          <w:rFonts w:cs="Arial"/>
          <w:sz w:val="22"/>
          <w:szCs w:val="28"/>
        </w:rPr>
      </w:pPr>
      <w:r w:rsidRPr="00BB365F">
        <w:rPr>
          <w:rFonts w:cs="Arial"/>
          <w:szCs w:val="28"/>
        </w:rPr>
        <w:t xml:space="preserve">(раздел </w:t>
      </w:r>
      <w:r w:rsidRPr="00BB365F">
        <w:rPr>
          <w:rFonts w:cs="Arial"/>
          <w:szCs w:val="28"/>
          <w:lang w:val="en-US"/>
        </w:rPr>
        <w:t>I</w:t>
      </w:r>
      <w:r w:rsidRPr="00BB365F">
        <w:rPr>
          <w:rFonts w:cs="Arial"/>
          <w:szCs w:val="28"/>
        </w:rPr>
        <w:t xml:space="preserve"> изложен в редакции постановления Администрации</w:t>
      </w:r>
      <w:r>
        <w:rPr>
          <w:rFonts w:cs="Arial"/>
          <w:sz w:val="22"/>
          <w:szCs w:val="28"/>
        </w:rPr>
        <w:t xml:space="preserve"> </w:t>
      </w:r>
      <w:hyperlink r:id="rId30"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 xml:space="preserve">от 05.12.2025 </w:t>
        </w:r>
        <w:r>
          <w:rPr>
            <w:rStyle w:val="afb"/>
          </w:rPr>
          <w:t xml:space="preserve">                        </w:t>
        </w:r>
        <w:r w:rsidRPr="00BB365F">
          <w:rPr>
            <w:rStyle w:val="afb"/>
          </w:rPr>
          <w:t>№ 931</w:t>
        </w:r>
      </w:hyperlink>
      <w:r>
        <w:t>)</w:t>
      </w:r>
    </w:p>
    <w:p w:rsidR="00BB365F" w:rsidRDefault="00BB365F" w:rsidP="003D0FC0"/>
    <w:p w:rsidR="00BB365F" w:rsidRDefault="00BB365F" w:rsidP="00BB365F">
      <w:r>
        <w:t>1.1. Предмет регулирования административного регламента.</w:t>
      </w:r>
    </w:p>
    <w:p w:rsidR="00BB365F" w:rsidRDefault="00BB365F" w:rsidP="00BB365F">
      <w:r>
        <w:t>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(далее-административный регламент),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(далее-Комитет), структурного подразделения Комитета отдела по земельным ресурсам (далее-Отдел), а также порядок его взаимодействия с заявителями, органами власти и организациями при предоставлении муниципальной услуги.</w:t>
      </w:r>
    </w:p>
    <w:p w:rsidR="00BB365F" w:rsidRDefault="00BB365F" w:rsidP="00BB365F">
      <w:r>
        <w:t xml:space="preserve">Действие административного регламента распространяется на земли или земельные участки, расположенные на территории Березовского района (за исключением городского поселения Игрим), находящихся в муниципальной собственности Березовского района, городского поселения </w:t>
      </w:r>
      <w:proofErr w:type="gramStart"/>
      <w:r>
        <w:t>Березово</w:t>
      </w:r>
      <w:proofErr w:type="gramEnd"/>
      <w:r>
        <w:t xml:space="preserve"> (далее-земельные участки, находящиеся в муниципальной собственности) или государственная собственность на которые не разграничена.</w:t>
      </w:r>
    </w:p>
    <w:p w:rsidR="00BB365F" w:rsidRDefault="00BB365F" w:rsidP="00BB365F">
      <w:r>
        <w:t>1.2. Круг заявителей.</w:t>
      </w:r>
    </w:p>
    <w:p w:rsidR="00BB365F" w:rsidRDefault="00BB365F" w:rsidP="00BB365F">
      <w:r>
        <w:lastRenderedPageBreak/>
        <w:t>1.2.1. Заявителями на предоставление муниципальной услуги являются физические лица и юридические лица, собственники земельных участков, находящихся в частной собственности (далее-заявители).</w:t>
      </w:r>
    </w:p>
    <w:p w:rsidR="00BB365F" w:rsidRDefault="00BB365F" w:rsidP="00BB365F">
      <w:r>
        <w:t>При предоставлении муниципальной услуги от имени заявителей вправе обратиться их законные представители, действующие на основании доверенности, закона либо акта уполномоченного на то государственного органа или органа местного самоуправления.</w:t>
      </w:r>
    </w:p>
    <w:p w:rsidR="00BB365F" w:rsidRDefault="00BB365F" w:rsidP="00BB365F">
      <w:r>
        <w:t>1.3. Требования к порядку информирования о предоставлении муниципальной услуги.</w:t>
      </w:r>
    </w:p>
    <w:p w:rsidR="00BB365F" w:rsidRDefault="00BB365F" w:rsidP="00BB365F">
      <w:r>
        <w:t>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специалистами многофункционального центра (далее -специалист МФЦ) в следующих формах и способах (по выбору заявителя):</w:t>
      </w:r>
    </w:p>
    <w:p w:rsidR="00BB365F" w:rsidRDefault="00BB365F" w:rsidP="00BB365F">
      <w:r>
        <w:t>- в устной (при личном обращении заявителя или по телефону);</w:t>
      </w:r>
    </w:p>
    <w:p w:rsidR="00BB365F" w:rsidRDefault="00BB365F" w:rsidP="00BB365F">
      <w:r>
        <w:t>- письменной (при письменном обращении заявителя по почте, электронной почте, факсу);</w:t>
      </w:r>
    </w:p>
    <w:p w:rsidR="00BB365F" w:rsidRDefault="00BB365F" w:rsidP="00BB365F">
      <w:r>
        <w:t>- на информационном стенде в месте предоставления муниципальной услуги в форме информационных (текстовых) материалов</w:t>
      </w:r>
    </w:p>
    <w:p w:rsidR="00BB365F" w:rsidRDefault="00BB365F" w:rsidP="00BB365F">
      <w:r>
        <w:t>- в форме информационных мультимедийных материалов в информационно-телекоммуникационной сети «Интернет»:</w:t>
      </w:r>
    </w:p>
    <w:p w:rsidR="00BB365F" w:rsidRDefault="00BB365F" w:rsidP="00BB365F">
      <w:r>
        <w:t>на официальном сайте органов местного самоуправления: www.berezovo.ru (далее-официальный сайт);</w:t>
      </w:r>
    </w:p>
    <w:p w:rsidR="00BB365F" w:rsidRDefault="00BB365F" w:rsidP="00BB365F">
      <w:r>
        <w:t>в федеральной государственной информационной системе «Единый портал государственных и муниципальных услуг (функций)» www.gosuslugi.ru (далее-Единый портал).</w:t>
      </w:r>
    </w:p>
    <w:p w:rsidR="00BB365F" w:rsidRDefault="00BB365F" w:rsidP="00BB365F">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Отделе при обращении заявителя лично, по телефону посредством электронной почты;</w:t>
      </w:r>
    </w:p>
    <w:p w:rsidR="00BB365F" w:rsidRDefault="00BB365F" w:rsidP="00BB365F">
      <w:r>
        <w:t>1.3.2.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BB365F" w:rsidRDefault="00BB365F" w:rsidP="00BB365F">
      <w:r>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Отдел письменное обращение о предоставлении ему письменного ответа либо назначить другое удобное для заявителя время для устного информирования.</w:t>
      </w:r>
    </w:p>
    <w:p w:rsidR="00BB365F" w:rsidRDefault="00BB365F" w:rsidP="00BB365F">
      <w:r>
        <w:t>При консультировании в письменной форме, в том числе электронной, ответ на обращение заявителя направляется на указанный им адрес (по письменному запросу заявителей на почтовый адрес или адрес электронной почты, указанный в запросе) в срок не превышающий 15 календарных дней с даты поступления обращения (регистрации) в Отдел.</w:t>
      </w:r>
    </w:p>
    <w:p w:rsidR="00BB365F" w:rsidRDefault="00BB365F" w:rsidP="00BB365F">
      <w:r>
        <w:t>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w:t>
      </w:r>
    </w:p>
    <w:p w:rsidR="00BB365F" w:rsidRDefault="00BB365F" w:rsidP="00BB365F">
      <w:r>
        <w:t xml:space="preserve">Для получения информации по вопросам предоставления муниципальной услуги посредством Единого портала заявителям необходимо использовать адреса в </w:t>
      </w:r>
      <w:r>
        <w:lastRenderedPageBreak/>
        <w:t>информационно-телекоммуникационной сети «интернет», указанные в подпункте 1.3.1 пункта 1.3 настоящего административного регламента.</w:t>
      </w:r>
    </w:p>
    <w:p w:rsidR="00BB365F" w:rsidRDefault="00BB365F" w:rsidP="00BB365F">
      <w:r>
        <w:t>Информирование заявителей о порядке предоставления муниципальной услуги в автономном учреждении Ханты-Мансийского автономного округа – Югры «Многофункциональный центр предоставления государственных и муниципальных услуг Югры» (далее –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BB365F" w:rsidRDefault="00BB365F" w:rsidP="00BB365F">
      <w:r>
        <w:t>1.3.3. Информация по вопросам предоставления муниципальной услуги, в том числе о сроках и порядке ее предоставления, размещенная на Едином портале, официальном сайте, предоставляется заявителю бесплатно.</w:t>
      </w:r>
    </w:p>
    <w:p w:rsidR="00BB365F" w:rsidRDefault="00BB365F" w:rsidP="00BB365F">
      <w: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B365F" w:rsidRDefault="00BB365F" w:rsidP="00BB365F">
      <w: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многофункциональных центров.</w:t>
      </w:r>
    </w:p>
    <w:p w:rsidR="00BB365F" w:rsidRDefault="00BB365F" w:rsidP="00BB365F">
      <w:r>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также информационные материалы, размещенные на официальных сайтах:</w:t>
      </w:r>
    </w:p>
    <w:p w:rsidR="00BB365F" w:rsidRDefault="00BB365F" w:rsidP="00BB365F">
      <w:r>
        <w:t>информацию об управлении Федеральной службы государственной регистрации, кадастра и картографии по Ханты-Мансийскому автономному округу-Югре, Березовский отдел заявитель может получить посредством обращения на сайт: http://www.to86.rosreestr.ru/;</w:t>
      </w:r>
    </w:p>
    <w:p w:rsidR="00BB365F" w:rsidRDefault="00BB365F" w:rsidP="00BB365F">
      <w:r>
        <w:t>информацию об администрации Березовского района (далее- администрация), Комитете, Отделе заявитель может получить посредством обращения на официальный сайт: http://www.berezovo.ru/;</w:t>
      </w:r>
    </w:p>
    <w:p w:rsidR="00BB365F" w:rsidRDefault="00BB365F" w:rsidP="00BB365F">
      <w:r>
        <w:t>информацию о МФЦ заявитель может получить посредством обращения к порталу многофункциональных центров Ханты-Мансийского автономного округа - Югры (http://mfc.admhmao.ru/) (далее - портал МФЦ).</w:t>
      </w:r>
    </w:p>
    <w:p w:rsidR="00BB365F" w:rsidRDefault="00BB365F" w:rsidP="00BB365F">
      <w:r>
        <w:t>1.3.5. 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BB365F" w:rsidRDefault="00BB365F" w:rsidP="00BB365F">
      <w:r>
        <w:t>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BB365F" w:rsidRDefault="00BB365F" w:rsidP="00BB365F">
      <w: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размещается следующая информация:</w:t>
      </w:r>
    </w:p>
    <w:p w:rsidR="00BB365F" w:rsidRDefault="00BB365F" w:rsidP="00BB365F">
      <w:r>
        <w:t>- справочная информация (место нахождения, графики работы, справочные телефоны, адреса официальных сайтов и электронной почты администрации, Комитета, Отдела, МФЦ);</w:t>
      </w:r>
    </w:p>
    <w:p w:rsidR="00BB365F" w:rsidRDefault="00BB365F" w:rsidP="00BB365F">
      <w:r>
        <w:lastRenderedPageBreak/>
        <w:t>- бланки заявлений о предоставлении муниципальной услуги и образцы их заполнения;</w:t>
      </w:r>
    </w:p>
    <w:p w:rsidR="00BB365F" w:rsidRDefault="00BB365F" w:rsidP="00BB365F">
      <w:r>
        <w:t>- перечень нормативно правовых актов, регулирующих предоставление муниципальной услуги;</w:t>
      </w:r>
    </w:p>
    <w:p w:rsidR="00BB365F" w:rsidRDefault="00BB365F" w:rsidP="00BB365F">
      <w:r>
        <w:t>- досудебный (внесудебный) порядок обжалования действий (бездействия) и решений, принятых (осуществляемых) в ходе предоставления муниципальной услуги.</w:t>
      </w:r>
    </w:p>
    <w:p w:rsidR="00196664" w:rsidRPr="003D0FC0" w:rsidRDefault="00BB365F" w:rsidP="00BB365F">
      <w:r>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r w:rsidR="00196664" w:rsidRPr="003D0FC0">
        <w:t>.</w:t>
      </w:r>
    </w:p>
    <w:p w:rsidR="00196664" w:rsidRPr="003D0FC0" w:rsidRDefault="00196664" w:rsidP="003D0FC0"/>
    <w:p w:rsidR="00196664" w:rsidRPr="003D0FC0" w:rsidRDefault="003D0FC0" w:rsidP="003D0FC0">
      <w:pPr>
        <w:pStyle w:val="2"/>
      </w:pPr>
      <w:bookmarkStart w:id="1" w:name="Par93"/>
      <w:bookmarkEnd w:id="1"/>
      <w:proofErr w:type="spellStart"/>
      <w:proofErr w:type="gramStart"/>
      <w:r>
        <w:rPr>
          <w:lang w:val="en-US"/>
        </w:rPr>
        <w:t>ll</w:t>
      </w:r>
      <w:proofErr w:type="spellEnd"/>
      <w:proofErr w:type="gramEnd"/>
      <w:r w:rsidRPr="003D0FC0">
        <w:t>.</w:t>
      </w:r>
      <w:r w:rsidR="00B718B1">
        <w:t xml:space="preserve"> </w:t>
      </w:r>
      <w:r w:rsidR="00196664" w:rsidRPr="003D0FC0">
        <w:t>Стандарт предоставления муниципальной услуги.</w:t>
      </w:r>
    </w:p>
    <w:p w:rsidR="003D0FC0" w:rsidRPr="003D0FC0" w:rsidRDefault="003D0FC0" w:rsidP="003D0FC0">
      <w:pPr>
        <w:pStyle w:val="2"/>
      </w:pPr>
    </w:p>
    <w:p w:rsidR="003D0FC0" w:rsidRPr="003D0FC0" w:rsidRDefault="00196664" w:rsidP="003D0FC0">
      <w:pPr>
        <w:rPr>
          <w:bCs/>
        </w:rPr>
      </w:pPr>
      <w:r w:rsidRPr="003D0FC0">
        <w:t>2.1. Наименование муниципальной услуги:</w:t>
      </w:r>
      <w:bookmarkStart w:id="2" w:name="Par96"/>
      <w:bookmarkStart w:id="3" w:name="Par100"/>
      <w:bookmarkEnd w:id="2"/>
      <w:bookmarkEnd w:id="3"/>
      <w:r w:rsidRPr="003D0FC0">
        <w:t xml:space="preserve"> </w:t>
      </w:r>
      <w:r w:rsidR="003D0FC0" w:rsidRPr="003D0FC0">
        <w:t>«</w:t>
      </w:r>
      <w:r w:rsidR="00001B21" w:rsidRPr="00001B21">
        <w:t>Перераспределение земель и (или) земельных участков, находящихся в государственной или муниципальной собственности, и земельных участков</w:t>
      </w:r>
      <w:r w:rsidR="00BB365F">
        <w:t>,</w:t>
      </w:r>
      <w:r w:rsidR="00001B21" w:rsidRPr="00001B21">
        <w:t xml:space="preserve"> находящихся в частной собственности </w:t>
      </w:r>
      <w:r w:rsidRPr="003D0FC0">
        <w:rPr>
          <w:bCs/>
        </w:rPr>
        <w:t>(далее -</w:t>
      </w:r>
      <w:r w:rsidR="00001B21">
        <w:rPr>
          <w:bCs/>
        </w:rPr>
        <w:t xml:space="preserve"> </w:t>
      </w:r>
      <w:r w:rsidRPr="003D0FC0">
        <w:t>перераспределение земель и (или) земельных участков</w:t>
      </w:r>
      <w:r w:rsidRPr="003D0FC0">
        <w:rPr>
          <w:bCs/>
        </w:rPr>
        <w:t>).</w:t>
      </w:r>
    </w:p>
    <w:p w:rsidR="003D0FC0" w:rsidRPr="003D0FC0" w:rsidRDefault="00196664" w:rsidP="003D0FC0">
      <w:r w:rsidRPr="003D0FC0">
        <w:t xml:space="preserve">2.2. </w:t>
      </w:r>
      <w:r w:rsidR="00BB365F" w:rsidRPr="00BB365F">
        <w:t>Наименование органа, предоставляющего муниципальную услугу</w:t>
      </w:r>
      <w:r w:rsidR="00632545" w:rsidRPr="003D0FC0">
        <w:t>.</w:t>
      </w:r>
    </w:p>
    <w:p w:rsidR="00BB365F" w:rsidRPr="00BB365F" w:rsidRDefault="00BB365F" w:rsidP="00BB365F">
      <w:pPr>
        <w:widowControl w:val="0"/>
        <w:autoSpaceDE w:val="0"/>
        <w:autoSpaceDN w:val="0"/>
        <w:adjustRightInd w:val="0"/>
        <w:outlineLvl w:val="1"/>
        <w:rPr>
          <w:rFonts w:cs="Arial"/>
          <w:sz w:val="22"/>
          <w:szCs w:val="28"/>
        </w:rPr>
      </w:pPr>
      <w:r>
        <w:rPr>
          <w:bCs/>
          <w:lang w:eastAsia="en-US"/>
        </w:rPr>
        <w:t xml:space="preserve">(абзац первый пункта 2.2 раздела </w:t>
      </w:r>
      <w:r>
        <w:rPr>
          <w:bCs/>
          <w:lang w:val="en-US" w:eastAsia="en-US"/>
        </w:rPr>
        <w:t>II</w:t>
      </w:r>
      <w:r>
        <w:rPr>
          <w:bCs/>
          <w:lang w:eastAsia="en-US"/>
        </w:rPr>
        <w:t xml:space="preserve"> изложен в редакции постановления Администрации </w:t>
      </w:r>
      <w:hyperlink r:id="rId31"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196664" w:rsidRPr="003D0FC0" w:rsidRDefault="00196664" w:rsidP="003D0FC0">
      <w:pPr>
        <w:rPr>
          <w:bCs/>
          <w:lang w:eastAsia="en-US"/>
        </w:rPr>
      </w:pPr>
      <w:r w:rsidRPr="003D0FC0">
        <w:rPr>
          <w:bCs/>
          <w:lang w:eastAsia="en-US"/>
        </w:rPr>
        <w:t>Органом местного самоуправления, предоставляющим муниципальную услугу, является администрация Березовского района.</w:t>
      </w:r>
    </w:p>
    <w:p w:rsidR="00196664" w:rsidRPr="003D0FC0" w:rsidRDefault="00196664" w:rsidP="003D0FC0">
      <w:pPr>
        <w:rPr>
          <w:lang w:eastAsia="en-US"/>
        </w:rPr>
      </w:pPr>
      <w:r w:rsidRPr="003D0FC0">
        <w:rPr>
          <w:lang w:eastAsia="en-US"/>
        </w:rPr>
        <w:t>Непосредственное предоставление муниципально</w:t>
      </w:r>
      <w:r w:rsidR="001D513C" w:rsidRPr="003D0FC0">
        <w:rPr>
          <w:lang w:eastAsia="en-US"/>
        </w:rPr>
        <w:t>й услуги осуществляется О</w:t>
      </w:r>
      <w:r w:rsidRPr="003D0FC0">
        <w:rPr>
          <w:lang w:eastAsia="en-US"/>
        </w:rPr>
        <w:t>тделом по земельным ресурсам Комитета.</w:t>
      </w:r>
    </w:p>
    <w:p w:rsidR="00196664" w:rsidRPr="003D0FC0" w:rsidRDefault="00196664" w:rsidP="003D0FC0">
      <w:pPr>
        <w:rPr>
          <w:bCs/>
        </w:rPr>
      </w:pPr>
      <w:r w:rsidRPr="003D0FC0">
        <w:rPr>
          <w:bCs/>
        </w:rPr>
        <w:t>За получением</w:t>
      </w:r>
      <w:r w:rsidR="003D0FC0" w:rsidRPr="003D0FC0">
        <w:rPr>
          <w:bCs/>
        </w:rPr>
        <w:t xml:space="preserve"> </w:t>
      </w:r>
      <w:r w:rsidRPr="003D0FC0">
        <w:rPr>
          <w:bCs/>
        </w:rPr>
        <w:t>муниципальной</w:t>
      </w:r>
      <w:r w:rsidR="003D0FC0" w:rsidRPr="003D0FC0">
        <w:rPr>
          <w:bCs/>
        </w:rPr>
        <w:t xml:space="preserve"> </w:t>
      </w:r>
      <w:r w:rsidRPr="003D0FC0">
        <w:rPr>
          <w:bCs/>
        </w:rPr>
        <w:t>услуги заявитель может также обратиться в МФЦ.</w:t>
      </w:r>
    </w:p>
    <w:p w:rsidR="00196664" w:rsidRPr="003D0FC0" w:rsidRDefault="00196664" w:rsidP="003D0FC0">
      <w:r w:rsidRPr="003D0FC0">
        <w:t>При предоставлении муниципальной услуги Отдел осуществляет межведомственное информационное взаимодействие со следующими органами власти и организациями:</w:t>
      </w:r>
    </w:p>
    <w:p w:rsidR="00196664" w:rsidRPr="003D0FC0" w:rsidRDefault="00196664" w:rsidP="003D0FC0">
      <w:r w:rsidRPr="003D0FC0">
        <w:t>У</w:t>
      </w:r>
      <w:r w:rsidRPr="003D0FC0">
        <w:rPr>
          <w:bCs/>
          <w:lang w:eastAsia="en-US"/>
        </w:rPr>
        <w:t xml:space="preserve">правлением Федеральной службы государственной регистрации, кадастра и картографии по </w:t>
      </w:r>
      <w:r w:rsidRPr="003D0FC0">
        <w:t>Ханты-Мансийскому автономному округу</w:t>
      </w:r>
      <w:r w:rsidR="003D0FC0" w:rsidRPr="003D0FC0">
        <w:t>-</w:t>
      </w:r>
      <w:r w:rsidRPr="003D0FC0">
        <w:t>Югре,</w:t>
      </w:r>
      <w:r w:rsidRPr="003D0FC0">
        <w:rPr>
          <w:bCs/>
          <w:lang w:eastAsia="en-US"/>
        </w:rPr>
        <w:t xml:space="preserve"> Березовский отдел</w:t>
      </w:r>
      <w:r w:rsidRPr="003D0FC0">
        <w:t>;</w:t>
      </w:r>
    </w:p>
    <w:p w:rsidR="00196664" w:rsidRPr="003D0FC0" w:rsidRDefault="00196664" w:rsidP="003D0FC0">
      <w:r w:rsidRPr="003D0FC0">
        <w:rPr>
          <w:lang w:eastAsia="ar-SA"/>
        </w:rPr>
        <w:t>В соответствии с требованиями пункта 3 части 1 статьи 7 Федерального закона</w:t>
      </w:r>
      <w:r w:rsidR="00B65513">
        <w:rPr>
          <w:lang w:eastAsia="ar-SA"/>
        </w:rPr>
        <w:t xml:space="preserve">             </w:t>
      </w:r>
      <w:r w:rsidRPr="003D0FC0">
        <w:rPr>
          <w:lang w:eastAsia="ar-SA"/>
        </w:rPr>
        <w:t xml:space="preserve"> от 27 июля 2010 года</w:t>
      </w:r>
      <w:r w:rsidR="003D0FC0" w:rsidRPr="003D0FC0">
        <w:rPr>
          <w:lang w:eastAsia="ar-SA"/>
        </w:rPr>
        <w:t xml:space="preserve"> </w:t>
      </w:r>
      <w:hyperlink r:id="rId3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D0FC0" w:rsidRPr="00B718B1">
          <w:rPr>
            <w:rStyle w:val="afb"/>
            <w:lang w:eastAsia="ar-SA"/>
          </w:rPr>
          <w:t xml:space="preserve">№ </w:t>
        </w:r>
        <w:r w:rsidRPr="00B718B1">
          <w:rPr>
            <w:rStyle w:val="afb"/>
            <w:lang w:eastAsia="ar-SA"/>
          </w:rPr>
          <w:t xml:space="preserve">210-ФЗ </w:t>
        </w:r>
        <w:r w:rsidR="003D0FC0" w:rsidRPr="00B718B1">
          <w:rPr>
            <w:rStyle w:val="afb"/>
            <w:lang w:eastAsia="ar-SA"/>
          </w:rPr>
          <w:t>«</w:t>
        </w:r>
        <w:r w:rsidRPr="00B718B1">
          <w:rPr>
            <w:rStyle w:val="afb"/>
            <w:lang w:eastAsia="ar-SA"/>
          </w:rPr>
          <w:t>Об организации</w:t>
        </w:r>
      </w:hyperlink>
      <w:r w:rsidRPr="003D0FC0">
        <w:rPr>
          <w:lang w:eastAsia="ar-SA"/>
        </w:rPr>
        <w:t xml:space="preserve"> предоставления государственных и муниципальных услуг</w:t>
      </w:r>
      <w:r w:rsidR="003D0FC0" w:rsidRPr="003D0FC0">
        <w:rPr>
          <w:lang w:eastAsia="ar-SA"/>
        </w:rPr>
        <w:t>»</w:t>
      </w:r>
      <w:r w:rsidRPr="003D0FC0">
        <w:rPr>
          <w:lang w:eastAsia="ar-SA"/>
        </w:rPr>
        <w:t xml:space="preserve"> (далее</w:t>
      </w:r>
      <w:r w:rsidR="003D0FC0" w:rsidRPr="003D0FC0">
        <w:rPr>
          <w:lang w:eastAsia="ar-SA"/>
        </w:rPr>
        <w:t>-</w:t>
      </w:r>
      <w:r w:rsidRPr="003D0FC0">
        <w:rPr>
          <w:lang w:eastAsia="ar-SA"/>
        </w:rPr>
        <w:t>Федеральный закон</w:t>
      </w:r>
      <w:r w:rsidR="003D0FC0" w:rsidRPr="003D0FC0">
        <w:rPr>
          <w:lang w:eastAsia="ar-SA"/>
        </w:rPr>
        <w:t xml:space="preserve"> </w:t>
      </w:r>
      <w:hyperlink r:id="rId3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3D0FC0" w:rsidRPr="00DC4684">
          <w:rPr>
            <w:rStyle w:val="afb"/>
            <w:lang w:eastAsia="ar-SA"/>
          </w:rPr>
          <w:t xml:space="preserve">№ </w:t>
        </w:r>
        <w:r w:rsidRPr="00DC4684">
          <w:rPr>
            <w:rStyle w:val="afb"/>
            <w:lang w:eastAsia="ar-SA"/>
          </w:rPr>
          <w:t>210-ФЗ</w:t>
        </w:r>
      </w:hyperlink>
      <w:r w:rsidRPr="003D0FC0">
        <w:rPr>
          <w:lang w:eastAsia="ar-SA"/>
        </w:rP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получения документов и</w:t>
      </w:r>
      <w:r w:rsidR="003D0FC0" w:rsidRPr="003D0FC0">
        <w:rPr>
          <w:lang w:eastAsia="ar-SA"/>
        </w:rPr>
        <w:t xml:space="preserve"> </w:t>
      </w:r>
      <w:r w:rsidRPr="003D0FC0">
        <w:rPr>
          <w:lang w:eastAsia="ar-SA"/>
        </w:rPr>
        <w:t xml:space="preserve">информации, предоставляемых в результате предоставления таких услуг, включенных в </w:t>
      </w:r>
      <w:r w:rsidRPr="003D0FC0">
        <w:t xml:space="preserve">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hyperlink r:id="rId34"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B718B1">
          <w:rPr>
            <w:rStyle w:val="afb"/>
          </w:rPr>
          <w:t>от 03 ноября 2011 года</w:t>
        </w:r>
        <w:r w:rsidR="003D0FC0" w:rsidRPr="00B718B1">
          <w:rPr>
            <w:rStyle w:val="afb"/>
          </w:rPr>
          <w:t xml:space="preserve"> № </w:t>
        </w:r>
        <w:r w:rsidRPr="00B718B1">
          <w:rPr>
            <w:rStyle w:val="afb"/>
          </w:rPr>
          <w:t>96</w:t>
        </w:r>
      </w:hyperlink>
      <w:r w:rsidRPr="003D0FC0">
        <w:t xml:space="preserve"> </w:t>
      </w:r>
      <w:r w:rsidR="003D0FC0" w:rsidRPr="003D0FC0">
        <w:t>«</w:t>
      </w:r>
      <w:r w:rsidRPr="003D0FC0">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3D0FC0" w:rsidRPr="003D0FC0">
        <w:t>»</w:t>
      </w:r>
      <w:r w:rsidRPr="003D0FC0">
        <w:t>.</w:t>
      </w:r>
    </w:p>
    <w:p w:rsidR="00196664" w:rsidRPr="003D0FC0" w:rsidRDefault="00196664" w:rsidP="003D0FC0">
      <w:r w:rsidRPr="003D0FC0">
        <w:t>2.</w:t>
      </w:r>
      <w:proofErr w:type="gramStart"/>
      <w:r w:rsidRPr="003D0FC0">
        <w:t>3.Результатом</w:t>
      </w:r>
      <w:proofErr w:type="gramEnd"/>
      <w:r w:rsidRPr="003D0FC0">
        <w:t xml:space="preserve"> предоставления муниципальной услуги</w:t>
      </w:r>
      <w:r w:rsidR="00713E54" w:rsidRPr="003D0FC0">
        <w:t xml:space="preserve"> </w:t>
      </w:r>
      <w:r w:rsidRPr="003D0FC0">
        <w:t>является</w:t>
      </w:r>
      <w:r w:rsidR="003D09D3" w:rsidRPr="003D0FC0">
        <w:t xml:space="preserve"> выдача (направление) заявителю</w:t>
      </w:r>
      <w:r w:rsidRPr="003D0FC0">
        <w:t>:</w:t>
      </w:r>
    </w:p>
    <w:p w:rsidR="00045621" w:rsidRPr="003D0FC0" w:rsidRDefault="00045621" w:rsidP="003D0FC0">
      <w:r w:rsidRPr="003D0FC0">
        <w:t xml:space="preserve">- </w:t>
      </w:r>
      <w:r w:rsidR="00F71257" w:rsidRPr="003D0FC0">
        <w:t>распоряжение администрации района</w:t>
      </w:r>
      <w:r w:rsidRPr="003D0FC0">
        <w:t xml:space="preserve"> об утверждении схемы расположения земельного участка с приложением схемы расположения земельного участка;</w:t>
      </w:r>
    </w:p>
    <w:p w:rsidR="003D09D3" w:rsidRPr="003D0FC0" w:rsidRDefault="003D0FC0" w:rsidP="003D0FC0">
      <w:r w:rsidRPr="003D0FC0">
        <w:t>-</w:t>
      </w:r>
      <w:r w:rsidR="003D09D3" w:rsidRPr="003D0FC0">
        <w:t>проекта соглашения о перераспределении земельных участков;</w:t>
      </w:r>
    </w:p>
    <w:p w:rsidR="003D0FC0" w:rsidRPr="003D0FC0" w:rsidRDefault="003D0FC0" w:rsidP="003D0FC0">
      <w:r w:rsidRPr="003D0FC0">
        <w:t>-</w:t>
      </w:r>
      <w:r w:rsidR="003D09D3" w:rsidRPr="003D0FC0">
        <w:t>решения об отказе в заключени</w:t>
      </w:r>
      <w:r w:rsidR="00632545" w:rsidRPr="003D0FC0">
        <w:t>я</w:t>
      </w:r>
      <w:r w:rsidR="003D09D3" w:rsidRPr="003D0FC0">
        <w:t xml:space="preserve"> соглашения о перераспределении земельных участков.</w:t>
      </w:r>
    </w:p>
    <w:p w:rsidR="003D0FC0" w:rsidRPr="003D0FC0" w:rsidRDefault="00196664" w:rsidP="003D0FC0">
      <w:r w:rsidRPr="003D0FC0">
        <w:lastRenderedPageBreak/>
        <w:t xml:space="preserve">Решение об отказе оформляется в форме уведомления на официальном бланке Комитете за подписью </w:t>
      </w:r>
      <w:r w:rsidR="001D513C" w:rsidRPr="003D0FC0">
        <w:t xml:space="preserve">заместителя главы </w:t>
      </w:r>
      <w:r w:rsidR="003D09D3" w:rsidRPr="003D0FC0">
        <w:t xml:space="preserve">Березовского </w:t>
      </w:r>
      <w:r w:rsidR="001D513C" w:rsidRPr="003D0FC0">
        <w:t xml:space="preserve">района, </w:t>
      </w:r>
      <w:r w:rsidRPr="003D0FC0">
        <w:t>председателя комитета</w:t>
      </w:r>
      <w:r w:rsidR="001D513C" w:rsidRPr="003D0FC0">
        <w:t>,</w:t>
      </w:r>
      <w:r w:rsidRPr="003D0FC0">
        <w:t xml:space="preserve"> либо лица его замещающего, с</w:t>
      </w:r>
      <w:r w:rsidR="003D0FC0" w:rsidRPr="003D0FC0">
        <w:t xml:space="preserve"> </w:t>
      </w:r>
      <w:r w:rsidRPr="003D0FC0">
        <w:t>указанием мотивированных причин отказа.</w:t>
      </w:r>
    </w:p>
    <w:p w:rsidR="00E31E73" w:rsidRDefault="00196664" w:rsidP="00E31E73">
      <w:r w:rsidRPr="003D0FC0">
        <w:t>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r w:rsidR="00E31E73" w:rsidRPr="00E31E73">
        <w:t xml:space="preserve"> </w:t>
      </w:r>
    </w:p>
    <w:p w:rsidR="00E31E73" w:rsidRDefault="00E31E73" w:rsidP="00E31E73">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31E73" w:rsidRDefault="00E31E73" w:rsidP="00E31E73">
      <w:r>
        <w:t>Формирование реестровой записи в качестве результата предоставления муниципальной услуги не предусмотрено.</w:t>
      </w:r>
    </w:p>
    <w:p w:rsidR="00196664" w:rsidRDefault="00E31E73" w:rsidP="00E31E73">
      <w:r>
        <w:t>Результаты предоставления муниципальной услуги могут быть получены заявителем посредством Единого портала, почтового отправления, лично в Отделе и в МФЦ.</w:t>
      </w:r>
    </w:p>
    <w:p w:rsidR="00E31E73" w:rsidRPr="003D0FC0" w:rsidRDefault="00E31E73" w:rsidP="003D0FC0">
      <w:r>
        <w:t>(</w:t>
      </w:r>
      <w:r w:rsidRPr="00E31E73">
        <w:t>пункт 2.3 раздела II дополн</w:t>
      </w:r>
      <w:r>
        <w:t>ен</w:t>
      </w:r>
      <w:r w:rsidRPr="00E31E73">
        <w:t xml:space="preserve"> абзацами седьмым-девятым </w:t>
      </w:r>
      <w:r>
        <w:t xml:space="preserve">постановлением Администрации </w:t>
      </w:r>
      <w:hyperlink r:id="rId35" w:tooltip="постановление от 11.03.2026 0:00:00 №225 Администрация Березовского района&#10; &#10; О внесении изменения в постановление администрации Березовского района от 27.06.2019 № 748 «Об утверждении административного регламента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10;" w:history="1">
        <w:r w:rsidRPr="00E31E73">
          <w:rPr>
            <w:rStyle w:val="afb"/>
          </w:rPr>
          <w:t>от 11.03.2026 № 225</w:t>
        </w:r>
      </w:hyperlink>
      <w:r>
        <w:t>)</w:t>
      </w:r>
    </w:p>
    <w:p w:rsidR="004057DA" w:rsidRPr="004057DA" w:rsidRDefault="00196664" w:rsidP="004057DA">
      <w:r w:rsidRPr="003D0FC0">
        <w:t xml:space="preserve">2.4. </w:t>
      </w:r>
      <w:r w:rsidR="004057DA" w:rsidRPr="004057DA">
        <w:t>Срок предоставления муниципальной услуги.</w:t>
      </w:r>
    </w:p>
    <w:p w:rsidR="004057DA" w:rsidRPr="004057DA" w:rsidRDefault="004057DA" w:rsidP="004057DA">
      <w:r w:rsidRPr="004057DA">
        <w:t>Общий срок предоставления муниципальной услуги составляет 20 календарных дней со дня поступления заявления о предоставлении муниципальной услуги в Комитет.</w:t>
      </w:r>
    </w:p>
    <w:p w:rsidR="004057DA" w:rsidRPr="004057DA" w:rsidRDefault="004057DA" w:rsidP="004057DA">
      <w:r w:rsidRPr="004057DA">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4057DA" w:rsidRPr="004057DA" w:rsidRDefault="004057DA" w:rsidP="004057DA">
      <w:r w:rsidRPr="004057DA">
        <w:t xml:space="preserve">В случае если схема расположения земельного участка подлежит согласованию в соответствии со </w:t>
      </w:r>
      <w:hyperlink r:id="rId36" w:history="1">
        <w:r w:rsidRPr="004057DA">
          <w:t>статьей 3.5</w:t>
        </w:r>
      </w:hyperlink>
      <w:r w:rsidRPr="004057DA">
        <w:t xml:space="preserve"> Федерального закона от 25 октября 2001 года </w:t>
      </w:r>
      <w:hyperlink r:id="rId37"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4057DA">
          <w:rPr>
            <w:rStyle w:val="afb"/>
          </w:rPr>
          <w:t>№ 137-ФЗ «О введении в действие</w:t>
        </w:r>
      </w:hyperlink>
      <w:r w:rsidRPr="004057DA">
        <w:t xml:space="preserve"> Земельного кодекса Российской Федерации», срок предоставления муниципальной услуги может быть продлен не более чем до 35 календарных дней со дня поступления заявления о перераспределении земельных участков. О продлении срока рассмотрения заявления Комитет уведомляет заявителя.</w:t>
      </w:r>
    </w:p>
    <w:p w:rsidR="004057DA" w:rsidRPr="004057DA" w:rsidRDefault="004057DA" w:rsidP="004057DA">
      <w:r w:rsidRPr="004057DA">
        <w:t xml:space="preserve">В срок предоставления муниципальной услуги не входит период, в течение которого заявителем обеспечивается выполнение кадастровых работ в соответствии с пунктами 11, 12 статьи 39.29 </w:t>
      </w:r>
      <w:hyperlink r:id="rId38" w:tooltip="ФЕДЕРАЛЬНЫЙ ЗАКОН от 25.10.2001 № 136-ФЗ ГОСУДАРСТВЕННАЯ ДУМА ФЕДЕРАЛЬНОГО СОБРАНИЯ РФ&#10;&#10;ЗЕМЕЛЬНЫЙ КОДЕКС РОССИЙСКОЙ ФЕДЕРАЦИИ" w:history="1">
        <w:r w:rsidRPr="000C7F49">
          <w:rPr>
            <w:rStyle w:val="afb"/>
          </w:rPr>
          <w:t>Земельного кодекса</w:t>
        </w:r>
      </w:hyperlink>
      <w:r w:rsidRPr="004057DA">
        <w:t xml:space="preserve"> Российской Федерации.</w:t>
      </w:r>
    </w:p>
    <w:p w:rsidR="004057DA" w:rsidRPr="004057DA" w:rsidRDefault="004057DA" w:rsidP="004057DA">
      <w:r w:rsidRPr="004057DA">
        <w:t xml:space="preserve">Срок выдачи (направления) документа, являющегося результатом предоставления муниципальной услуги - не позднее 2 календарных дней со дня подписания документа, являющегося результатом предоставления муниципальной услуги указанного в пункте 2.3 настоящего административного регламента. </w:t>
      </w:r>
    </w:p>
    <w:p w:rsidR="004057DA" w:rsidRPr="004057DA" w:rsidRDefault="004057DA" w:rsidP="004057DA">
      <w:r w:rsidRPr="004057DA">
        <w:t>Срок возврата заявителю заявления о предоставлении муниципальной услуги – в течение 10 календарных дней со дня поступления заявления о предоставлении муниципальной услуги в Комитет.</w:t>
      </w:r>
    </w:p>
    <w:p w:rsidR="00196664" w:rsidRPr="004057DA" w:rsidRDefault="004057DA" w:rsidP="004057DA">
      <w:r w:rsidRPr="004057DA">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заявителем в Комитете.</w:t>
      </w:r>
    </w:p>
    <w:p w:rsidR="004057DA" w:rsidRPr="003D0FC0" w:rsidRDefault="000C7F49" w:rsidP="004057DA">
      <w:r>
        <w:t xml:space="preserve">(пункт 2.4 изложен в редакции постановления Администрации </w:t>
      </w:r>
      <w:hyperlink r:id="rId39"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0C7F49">
          <w:rPr>
            <w:rStyle w:val="afb"/>
          </w:rPr>
          <w:t>от 30.03.2023                № 202</w:t>
        </w:r>
      </w:hyperlink>
      <w:r>
        <w:t>)</w:t>
      </w:r>
    </w:p>
    <w:p w:rsidR="00A87D13" w:rsidRPr="00971FF5" w:rsidRDefault="00196664" w:rsidP="00AD3A6F">
      <w:r w:rsidRPr="003D0FC0">
        <w:t xml:space="preserve">2.5. </w:t>
      </w:r>
      <w:r w:rsidR="00971FF5" w:rsidRPr="00971FF5">
        <w:t>(</w:t>
      </w:r>
      <w:r w:rsidR="00971FF5">
        <w:t>пункт 2.5 раздела</w:t>
      </w:r>
      <w:r w:rsidR="00AD3A6F" w:rsidRPr="00AD3A6F">
        <w:t xml:space="preserve"> </w:t>
      </w:r>
      <w:r w:rsidR="00AD3A6F" w:rsidRPr="00AD3A6F">
        <w:rPr>
          <w:lang w:val="en-US"/>
        </w:rPr>
        <w:t>II</w:t>
      </w:r>
      <w:r w:rsidR="00AD3A6F" w:rsidRPr="00AD3A6F">
        <w:t xml:space="preserve"> призна</w:t>
      </w:r>
      <w:r w:rsidR="00AD3A6F">
        <w:t>н</w:t>
      </w:r>
      <w:r w:rsidR="00AD3A6F" w:rsidRPr="00AD3A6F">
        <w:t xml:space="preserve"> утратившим силу</w:t>
      </w:r>
      <w:r w:rsidR="00AD3A6F">
        <w:t xml:space="preserve"> постановлением Администрации </w:t>
      </w:r>
      <w:hyperlink r:id="rId40"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00AD3A6F" w:rsidRPr="00AD3A6F">
          <w:rPr>
            <w:rStyle w:val="afb"/>
            <w:iCs/>
          </w:rPr>
          <w:t>от 18.04.2025 № 288</w:t>
        </w:r>
      </w:hyperlink>
      <w:r w:rsidR="00971FF5" w:rsidRPr="00971FF5">
        <w:t>)</w:t>
      </w:r>
    </w:p>
    <w:p w:rsidR="003D0FC0" w:rsidRPr="003D0FC0" w:rsidRDefault="00196664" w:rsidP="003D0FC0">
      <w:r w:rsidRPr="003D0FC0">
        <w:t xml:space="preserve">2.6. </w:t>
      </w:r>
      <w:r w:rsidR="00BB365F" w:rsidRPr="00BB365F">
        <w:t>Исчерпывающий перечень документов и требования к документам необходимым для предоставления муниципальной услуги</w:t>
      </w:r>
      <w:r w:rsidR="00020371" w:rsidRPr="003D0FC0">
        <w:t>.</w:t>
      </w:r>
    </w:p>
    <w:p w:rsidR="00BB365F" w:rsidRPr="00BB365F" w:rsidRDefault="00BB365F" w:rsidP="00BB365F">
      <w:pPr>
        <w:widowControl w:val="0"/>
        <w:autoSpaceDE w:val="0"/>
        <w:autoSpaceDN w:val="0"/>
        <w:adjustRightInd w:val="0"/>
        <w:outlineLvl w:val="1"/>
        <w:rPr>
          <w:rFonts w:cs="Arial"/>
          <w:sz w:val="22"/>
          <w:szCs w:val="28"/>
        </w:rPr>
      </w:pPr>
      <w:r>
        <w:rPr>
          <w:bCs/>
          <w:lang w:eastAsia="en-US"/>
        </w:rPr>
        <w:t xml:space="preserve">(абзац первый пункта 2.6 раздела </w:t>
      </w:r>
      <w:r>
        <w:rPr>
          <w:bCs/>
          <w:lang w:val="en-US" w:eastAsia="en-US"/>
        </w:rPr>
        <w:t>II</w:t>
      </w:r>
      <w:r>
        <w:rPr>
          <w:bCs/>
          <w:lang w:eastAsia="en-US"/>
        </w:rPr>
        <w:t xml:space="preserve"> изложен в редакции постановления Администрации </w:t>
      </w:r>
      <w:hyperlink r:id="rId41"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D87BED" w:rsidRPr="003D0FC0" w:rsidRDefault="00196664" w:rsidP="003D0FC0">
      <w:r w:rsidRPr="003D0FC0">
        <w:lastRenderedPageBreak/>
        <w:t xml:space="preserve">2.6.1. </w:t>
      </w:r>
      <w:r w:rsidR="00D87BED" w:rsidRPr="003D0FC0">
        <w:t xml:space="preserve">Исчерпывающий перечень документов, необходимых для предоставления муниципальной услуги, которые заявитель должен представить самостоятельно: </w:t>
      </w:r>
    </w:p>
    <w:p w:rsidR="003D0FC0" w:rsidRPr="003D0FC0" w:rsidRDefault="00196664" w:rsidP="003D0FC0">
      <w:r w:rsidRPr="003D0FC0">
        <w:t>-</w:t>
      </w:r>
      <w:r w:rsidR="003D0FC0" w:rsidRPr="003D0FC0">
        <w:t xml:space="preserve"> </w:t>
      </w:r>
      <w:r w:rsidR="00D87BED" w:rsidRPr="003D0FC0">
        <w:t>заявление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также</w:t>
      </w:r>
      <w:r w:rsidR="003D0FC0" w:rsidRPr="003D0FC0">
        <w:t>-</w:t>
      </w:r>
      <w:r w:rsidR="00D87BED" w:rsidRPr="003D0FC0">
        <w:t xml:space="preserve">заявление, запрос о предоставлении муниципальной услуги) </w:t>
      </w:r>
      <w:r w:rsidRPr="003D0FC0">
        <w:t>(приложение 1 к настоящему административному регламенту);</w:t>
      </w:r>
    </w:p>
    <w:p w:rsidR="003D0FC0" w:rsidRPr="003D0FC0" w:rsidRDefault="003D0FC0" w:rsidP="003D0FC0">
      <w:r w:rsidRPr="003D0FC0">
        <w:t>-</w:t>
      </w:r>
      <w:r w:rsidR="00196664" w:rsidRPr="003D0FC0">
        <w:t>копии правоустанавливающих или право</w:t>
      </w:r>
      <w:r w:rsidRPr="003D0FC0">
        <w:t xml:space="preserve"> </w:t>
      </w:r>
      <w:r w:rsidR="00196664" w:rsidRPr="003D0FC0">
        <w:t>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3D0FC0" w:rsidRPr="003D0FC0" w:rsidRDefault="003D0FC0" w:rsidP="003D0FC0">
      <w:r w:rsidRPr="003D0FC0">
        <w:t>-</w:t>
      </w:r>
      <w:r w:rsidR="00196664" w:rsidRPr="003D0FC0">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3D0FC0" w:rsidRPr="003D0FC0" w:rsidRDefault="003D0FC0" w:rsidP="003D0FC0">
      <w:r w:rsidRPr="003D0FC0">
        <w:t>-</w:t>
      </w:r>
      <w:r w:rsidR="00196664" w:rsidRPr="003D0FC0">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196664" w:rsidRPr="003D0FC0" w:rsidRDefault="003D0FC0" w:rsidP="003D0FC0">
      <w:r w:rsidRPr="003D0FC0">
        <w:t>-</w:t>
      </w:r>
      <w:r w:rsidR="00196664" w:rsidRPr="003D0FC0">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F6DB1" w:rsidRDefault="00DF6DB1" w:rsidP="003D0FC0">
      <w:r w:rsidRPr="003D0FC0">
        <w:t>-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представления заявления посредством отправки через личный кабинет Единого портала, а также в случае, если заявление подписано усиленной квалифицированной электронной подписью);</w:t>
      </w:r>
    </w:p>
    <w:p w:rsidR="00A87D13" w:rsidRPr="003D0FC0" w:rsidRDefault="00A87D13" w:rsidP="003D0FC0">
      <w:r>
        <w:t>(</w:t>
      </w:r>
      <w:r w:rsidRPr="00A87D13">
        <w:t>в абзаце седьмом подпункта 2.6.1 пункта 2.6 слова «Единого</w:t>
      </w:r>
      <w:r>
        <w:t xml:space="preserve"> портала</w:t>
      </w:r>
      <w:r w:rsidRPr="00A87D13">
        <w:t xml:space="preserve"> или регионального портала» замен</w:t>
      </w:r>
      <w:r>
        <w:t>ены</w:t>
      </w:r>
      <w:r w:rsidRPr="00A87D13">
        <w:t xml:space="preserve"> словами «Единого п</w:t>
      </w:r>
      <w:r>
        <w:t xml:space="preserve">ортала» постановлением Администрации </w:t>
      </w:r>
      <w:hyperlink r:id="rId42"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A87D13">
          <w:rPr>
            <w:rStyle w:val="afb"/>
          </w:rPr>
          <w:t>от 22.04.2024 № 339</w:t>
        </w:r>
      </w:hyperlink>
      <w:r>
        <w:t>)</w:t>
      </w:r>
    </w:p>
    <w:p w:rsidR="00D87BED" w:rsidRPr="003D0FC0" w:rsidRDefault="003D0FC0" w:rsidP="003D0FC0">
      <w:bookmarkStart w:id="4" w:name="P169"/>
      <w:bookmarkEnd w:id="4"/>
      <w:r w:rsidRPr="003D0FC0">
        <w:t>-</w:t>
      </w:r>
      <w:r w:rsidR="00D87BED" w:rsidRPr="003D0FC0">
        <w:t xml:space="preserve">согласие лиц, указанных в пункте 4 статьи 11.2 </w:t>
      </w:r>
      <w:hyperlink r:id="rId43" w:tooltip="ФЕДЕРАЛЬНЫЙ ЗАКОН от 25.10.2001 № 136-ФЗ ГОСУДАРСТВЕННАЯ ДУМА ФЕДЕРАЛЬНОГО СОБРАНИЯ РФ&#10;&#10;ЗЕМЕЛЬНЫЙ КОДЕКС РОССИЙСКОЙ ФЕДЕРАЦИИ" w:history="1">
        <w:r w:rsidR="00D87BED" w:rsidRPr="00F6327E">
          <w:rPr>
            <w:rStyle w:val="afb"/>
          </w:rPr>
          <w:t>Земельного кодекса</w:t>
        </w:r>
      </w:hyperlink>
      <w:r w:rsidR="00D87BED" w:rsidRPr="003D0FC0">
        <w:t xml:space="preserve"> Российской Федерации (если земельные участки, которые предлагается перераспределить, обременены правами землепользователей, землевладельцев, арендаторов, залогодержателей исходных земельных участков).</w:t>
      </w:r>
    </w:p>
    <w:p w:rsidR="001336E9" w:rsidRPr="003D0FC0" w:rsidRDefault="003D0FC0" w:rsidP="003D0FC0">
      <w:r w:rsidRPr="003D0FC0">
        <w:t>2.6.2.</w:t>
      </w:r>
      <w:r w:rsidR="00BD54FD">
        <w:t xml:space="preserve"> </w:t>
      </w:r>
      <w:r w:rsidR="001336E9" w:rsidRPr="003D0FC0">
        <w:t>Исчерпывающий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w:t>
      </w:r>
    </w:p>
    <w:p w:rsidR="00BD54FD" w:rsidRDefault="00BD54FD" w:rsidP="00BD54FD">
      <w:r>
        <w:t>- выписка из Единого государственного реестра недвижимости об объекте недвижимости (об испрашиваемом земельном участке).</w:t>
      </w:r>
    </w:p>
    <w:p w:rsidR="00BD54FD" w:rsidRDefault="00BD54FD" w:rsidP="00BD54FD">
      <w:r>
        <w:t>(а</w:t>
      </w:r>
      <w:r w:rsidRPr="00BD54FD">
        <w:t xml:space="preserve">бзац второй подпункта 2.6.2 пункта 2.6 </w:t>
      </w:r>
      <w:r>
        <w:t xml:space="preserve">изложен в редакции постановления Администрации </w:t>
      </w:r>
      <w:hyperlink r:id="rId44" w:tooltip="постановление от 26.02.2021 0:00:00 №216 Администрация Березовского района&#10;&#10;О внесении изменений в постановление администрации Березовского района от 27.06.2019 № 748 " w:history="1">
        <w:r w:rsidRPr="00BD54FD">
          <w:rPr>
            <w:rStyle w:val="afb"/>
          </w:rPr>
          <w:t>от 26.02.2021 № 216</w:t>
        </w:r>
      </w:hyperlink>
      <w:r>
        <w:t>)</w:t>
      </w:r>
    </w:p>
    <w:p w:rsidR="00DF6DB1" w:rsidRPr="003D0FC0" w:rsidRDefault="001336E9" w:rsidP="00BD54FD">
      <w:r w:rsidRPr="003D0FC0">
        <w:t xml:space="preserve">Документ, указанный в настоящем пункте, Комитет запрашивает </w:t>
      </w:r>
      <w:r w:rsidRPr="003D0FC0">
        <w:rPr>
          <w:color w:val="000000"/>
        </w:rPr>
        <w:t xml:space="preserve">в </w:t>
      </w:r>
      <w:r w:rsidRPr="003D0FC0">
        <w:rPr>
          <w:bCs/>
          <w:color w:val="000000"/>
        </w:rPr>
        <w:t>Управлени</w:t>
      </w:r>
      <w:r w:rsidR="00DF6DB1" w:rsidRPr="003D0FC0">
        <w:rPr>
          <w:bCs/>
          <w:color w:val="000000"/>
        </w:rPr>
        <w:t>и</w:t>
      </w:r>
      <w:r w:rsidRPr="003D0FC0">
        <w:rPr>
          <w:bCs/>
          <w:color w:val="000000"/>
        </w:rPr>
        <w:t xml:space="preserve"> Федеральной службы государственной регистрации, кадастра и картографии по Ханты</w:t>
      </w:r>
      <w:r w:rsidRPr="003D0FC0">
        <w:rPr>
          <w:color w:val="000000"/>
        </w:rPr>
        <w:t>-</w:t>
      </w:r>
      <w:r w:rsidRPr="003D0FC0">
        <w:rPr>
          <w:bCs/>
          <w:color w:val="000000"/>
        </w:rPr>
        <w:t>Мансийскому автономному округу</w:t>
      </w:r>
      <w:r w:rsidR="003D0FC0" w:rsidRPr="003D0FC0">
        <w:rPr>
          <w:bCs/>
          <w:color w:val="000000"/>
        </w:rPr>
        <w:t>-</w:t>
      </w:r>
      <w:r w:rsidRPr="003D0FC0">
        <w:rPr>
          <w:bCs/>
          <w:color w:val="000000"/>
        </w:rPr>
        <w:t xml:space="preserve">Югре </w:t>
      </w:r>
      <w:r w:rsidRPr="003D0FC0">
        <w:rPr>
          <w:color w:val="000000"/>
        </w:rPr>
        <w:t>(способы получения информации о мест</w:t>
      </w:r>
      <w:r w:rsidR="00DF6DB1" w:rsidRPr="003D0FC0">
        <w:rPr>
          <w:color w:val="000000"/>
        </w:rPr>
        <w:t>о</w:t>
      </w:r>
      <w:r w:rsidR="0030236C" w:rsidRPr="003D0FC0">
        <w:rPr>
          <w:color w:val="000000"/>
        </w:rPr>
        <w:t>н</w:t>
      </w:r>
      <w:r w:rsidRPr="003D0FC0">
        <w:rPr>
          <w:color w:val="000000"/>
        </w:rPr>
        <w:t>ахождени</w:t>
      </w:r>
      <w:r w:rsidR="00DF6DB1" w:rsidRPr="003D0FC0">
        <w:rPr>
          <w:color w:val="000000"/>
        </w:rPr>
        <w:t>и</w:t>
      </w:r>
      <w:r w:rsidR="003D0FC0" w:rsidRPr="003D0FC0">
        <w:rPr>
          <w:color w:val="000000"/>
        </w:rPr>
        <w:t xml:space="preserve"> </w:t>
      </w:r>
      <w:r w:rsidR="00DF6DB1" w:rsidRPr="003D0FC0">
        <w:rPr>
          <w:color w:val="000000"/>
        </w:rPr>
        <w:t>контактах и графике работы содержатся на его официальном сайте, указанном в подпункте 1.3.1</w:t>
      </w:r>
      <w:r w:rsidRPr="003D0FC0">
        <w:rPr>
          <w:color w:val="000000"/>
        </w:rPr>
        <w:t xml:space="preserve"> пункт</w:t>
      </w:r>
      <w:r w:rsidR="00DF6DB1" w:rsidRPr="003D0FC0">
        <w:rPr>
          <w:color w:val="000000"/>
        </w:rPr>
        <w:t>а</w:t>
      </w:r>
      <w:r w:rsidRPr="003D0FC0">
        <w:rPr>
          <w:color w:val="000000"/>
        </w:rPr>
        <w:t xml:space="preserve"> 1.3 настоящего административного регламента)</w:t>
      </w:r>
      <w:r w:rsidRPr="003D0FC0">
        <w:t xml:space="preserve">. </w:t>
      </w:r>
    </w:p>
    <w:p w:rsidR="001336E9" w:rsidRPr="003D0FC0" w:rsidRDefault="001336E9" w:rsidP="003D0FC0">
      <w:r w:rsidRPr="003D0FC0">
        <w:t xml:space="preserve">Указанный документ может быть представлен заявителем по собственной инициативе. </w:t>
      </w:r>
    </w:p>
    <w:p w:rsidR="001336E9" w:rsidRPr="003D0FC0" w:rsidRDefault="001336E9" w:rsidP="003D0FC0">
      <w:r w:rsidRPr="003D0FC0">
        <w:t>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r w:rsidR="00793DC7" w:rsidRPr="003D0FC0">
        <w:t>.</w:t>
      </w:r>
    </w:p>
    <w:p w:rsidR="00196664" w:rsidRPr="003D0FC0" w:rsidRDefault="001336E9" w:rsidP="003D0FC0">
      <w:r w:rsidRPr="003D0FC0">
        <w:t>2.6.</w:t>
      </w:r>
      <w:proofErr w:type="gramStart"/>
      <w:r w:rsidRPr="003D0FC0">
        <w:t>3</w:t>
      </w:r>
      <w:r w:rsidR="00DF6DB1" w:rsidRPr="003D0FC0">
        <w:t>.</w:t>
      </w:r>
      <w:r w:rsidR="00196664" w:rsidRPr="003D0FC0">
        <w:t>Способы</w:t>
      </w:r>
      <w:proofErr w:type="gramEnd"/>
      <w:r w:rsidR="00196664" w:rsidRPr="003D0FC0">
        <w:t xml:space="preserve"> получения заявителями документов, указанных в </w:t>
      </w:r>
      <w:r w:rsidR="00DF6DB1" w:rsidRPr="003D0FC0">
        <w:t>пункте</w:t>
      </w:r>
      <w:r w:rsidR="00196664" w:rsidRPr="003D0FC0">
        <w:t xml:space="preserve"> 2.6 настоящего административного регламента:</w:t>
      </w:r>
    </w:p>
    <w:p w:rsidR="00196664" w:rsidRPr="003D0FC0" w:rsidRDefault="00196664" w:rsidP="003D0FC0">
      <w:r w:rsidRPr="003D0FC0">
        <w:t>Форму заявления о предоставлении муниципальной услуги заявитель может получить:</w:t>
      </w:r>
    </w:p>
    <w:p w:rsidR="00196664" w:rsidRPr="003D0FC0" w:rsidRDefault="00196664" w:rsidP="003D0FC0">
      <w:r w:rsidRPr="003D0FC0">
        <w:lastRenderedPageBreak/>
        <w:t>- на информационном стенде в месте предоставления муниципальной услуги;</w:t>
      </w:r>
    </w:p>
    <w:p w:rsidR="00196664" w:rsidRPr="003D0FC0" w:rsidRDefault="00196664" w:rsidP="003D0FC0">
      <w:r w:rsidRPr="003D0FC0">
        <w:t>- у специалиста Отдела</w:t>
      </w:r>
      <w:r w:rsidRPr="00DC4684">
        <w:t xml:space="preserve">, </w:t>
      </w:r>
      <w:r w:rsidRPr="003D0FC0">
        <w:t>ответственного за предоставление муниципальной услуги,</w:t>
      </w:r>
      <w:r w:rsidR="00713E54" w:rsidRPr="003D0FC0">
        <w:t xml:space="preserve"> </w:t>
      </w:r>
      <w:r w:rsidRPr="003D0FC0">
        <w:t>либо специалиста МФЦ;</w:t>
      </w:r>
    </w:p>
    <w:p w:rsidR="003D0FC0" w:rsidRDefault="00196664" w:rsidP="003D0FC0">
      <w:r w:rsidRPr="003D0FC0">
        <w:t>- посредством информационно-телекоммуникационной сети Интернет на официальном сайте,</w:t>
      </w:r>
      <w:r w:rsidR="00164BAF">
        <w:t xml:space="preserve"> Едином портале</w:t>
      </w:r>
      <w:r w:rsidR="000E7D67" w:rsidRPr="003D0FC0">
        <w:t>;</w:t>
      </w:r>
    </w:p>
    <w:p w:rsidR="00164BAF" w:rsidRPr="003D0FC0" w:rsidRDefault="00A87D13" w:rsidP="00164BAF">
      <w:r>
        <w:t>(</w:t>
      </w:r>
      <w:r w:rsidRPr="00A87D13">
        <w:t>в абзаце пятом подпункта 2.6.3 пункта 2.6 слова «Едином и региональном порталах» замен</w:t>
      </w:r>
      <w:r>
        <w:t xml:space="preserve">ены словами «Едином портале» </w:t>
      </w:r>
      <w:r w:rsidR="00164BAF">
        <w:t xml:space="preserve">постановлением Администрации               </w:t>
      </w:r>
      <w:hyperlink r:id="rId45"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00164BAF" w:rsidRPr="00A87D13">
          <w:rPr>
            <w:rStyle w:val="afb"/>
          </w:rPr>
          <w:t>от 22.04.2024 № 339</w:t>
        </w:r>
      </w:hyperlink>
      <w:r w:rsidR="00164BAF">
        <w:t>)</w:t>
      </w:r>
    </w:p>
    <w:p w:rsidR="003D0FC0" w:rsidRPr="003D0FC0" w:rsidRDefault="00DF6DB1" w:rsidP="003D0FC0">
      <w:pPr>
        <w:rPr>
          <w:rStyle w:val="blk"/>
          <w:rFonts w:eastAsia="Calibri" w:cs="Arial"/>
          <w:sz w:val="28"/>
          <w:szCs w:val="28"/>
        </w:rPr>
      </w:pPr>
      <w:r w:rsidRPr="003D0FC0">
        <w:t>Документ, предусмотренный абзацем четвертым подпункта 2.6.1пункта 2.6 настоящего административного регламента, заявитель может получить,</w:t>
      </w:r>
      <w:r w:rsidR="00F71257" w:rsidRPr="003D0FC0">
        <w:t xml:space="preserve"> </w:t>
      </w:r>
      <w:r w:rsidRPr="003D0FC0">
        <w:t>обратившись к кадастровому инженеру</w:t>
      </w:r>
      <w:r w:rsidR="00F71257" w:rsidRPr="003D0FC0">
        <w:t xml:space="preserve"> </w:t>
      </w:r>
      <w:r w:rsidRPr="003D0FC0">
        <w:rPr>
          <w:rStyle w:val="blk"/>
          <w:rFonts w:eastAsia="Calibri" w:cs="Arial"/>
        </w:rPr>
        <w:t>(реестр кадастровых инженеров размещен на официальном сайте</w:t>
      </w:r>
      <w:r w:rsidRPr="003D0FC0">
        <w:rPr>
          <w:rStyle w:val="blk"/>
          <w:rFonts w:eastAsia="Calibri" w:cs="Arial"/>
          <w:sz w:val="28"/>
          <w:szCs w:val="28"/>
        </w:rPr>
        <w:t xml:space="preserve"> </w:t>
      </w:r>
      <w:r w:rsidRPr="003D0FC0">
        <w:t>Федеральной службы</w:t>
      </w:r>
      <w:r w:rsidR="003D0FC0" w:rsidRPr="003D0FC0">
        <w:t xml:space="preserve"> </w:t>
      </w:r>
      <w:r w:rsidRPr="003D0FC0">
        <w:t>государственной регистрации, кадастра и картографии</w:t>
      </w:r>
      <w:r w:rsidR="00ED233F" w:rsidRPr="003D0FC0">
        <w:t xml:space="preserve"> </w:t>
      </w:r>
      <w:r w:rsidRPr="003D0FC0">
        <w:t>http://www.to86.rosreestr.ru</w:t>
      </w:r>
      <w:r w:rsidR="0030236C" w:rsidRPr="003D0FC0">
        <w:t>)</w:t>
      </w:r>
      <w:r w:rsidRPr="003D0FC0">
        <w:rPr>
          <w:rStyle w:val="blk"/>
          <w:rFonts w:eastAsia="Calibri" w:cs="Arial"/>
          <w:sz w:val="28"/>
          <w:szCs w:val="28"/>
        </w:rPr>
        <w:t>.</w:t>
      </w:r>
    </w:p>
    <w:p w:rsidR="003D0FC0" w:rsidRPr="003D0FC0" w:rsidRDefault="006D529B" w:rsidP="003D0FC0">
      <w:pPr>
        <w:rPr>
          <w:rFonts w:eastAsia="Calibri"/>
          <w:lang w:eastAsia="en-US"/>
        </w:rPr>
      </w:pPr>
      <w:r w:rsidRPr="003D0FC0">
        <w:t>Документ</w:t>
      </w:r>
      <w:r w:rsidR="00DF6DB1" w:rsidRPr="003D0FC0">
        <w:t>,</w:t>
      </w:r>
      <w:r w:rsidR="00ED233F" w:rsidRPr="003D0FC0">
        <w:t xml:space="preserve"> </w:t>
      </w:r>
      <w:r w:rsidR="00DF6DB1" w:rsidRPr="003D0FC0">
        <w:t>предусмотренный</w:t>
      </w:r>
      <w:r w:rsidRPr="003D0FC0">
        <w:t xml:space="preserve"> абзацем </w:t>
      </w:r>
      <w:r w:rsidR="00DF6DB1" w:rsidRPr="003D0FC0">
        <w:t>восьмым</w:t>
      </w:r>
      <w:r w:rsidRPr="003D0FC0">
        <w:t xml:space="preserve"> подпункта 2.6.1</w:t>
      </w:r>
      <w:r w:rsidR="00DF6DB1" w:rsidRPr="003D0FC0">
        <w:t xml:space="preserve"> пункта 2.6</w:t>
      </w:r>
      <w:r w:rsidRPr="003D0FC0">
        <w:t xml:space="preserve"> настоящего административного регламента заявитель может получить посредством обращения к</w:t>
      </w:r>
      <w:r w:rsidRPr="003D0FC0">
        <w:rPr>
          <w:rFonts w:eastAsia="Calibri"/>
          <w:lang w:eastAsia="en-US"/>
        </w:rPr>
        <w:t xml:space="preserve"> землепользователям, землевладельцам, арендаторам, залогодержателям исходных земельных участков.</w:t>
      </w:r>
    </w:p>
    <w:p w:rsidR="00B55DD9" w:rsidRDefault="00B55DD9" w:rsidP="00B55DD9">
      <w:r>
        <w:t>2.6.4. Требования к документам, необходимым для предоставления муниципальной услуги.</w:t>
      </w:r>
    </w:p>
    <w:p w:rsidR="00B55DD9" w:rsidRDefault="00B55DD9" w:rsidP="00B55DD9">
      <w:r>
        <w:t>Заявление о предоставлении муниципальной услуги, подается в свободной форме либо по рекомендуемой форме, приведенной в приложении 1 к настоящему административному регламенту.</w:t>
      </w:r>
    </w:p>
    <w:p w:rsidR="00B55DD9" w:rsidRDefault="00B55DD9" w:rsidP="00B55DD9">
      <w:r>
        <w:t>В заявлении указываются:</w:t>
      </w:r>
    </w:p>
    <w:p w:rsidR="00B55DD9" w:rsidRDefault="00B55DD9" w:rsidP="00B55DD9">
      <w:r>
        <w:t>- фамилия, имя и (при наличии) отчество, место жительства заявителя, реквизиты документа, удостоверяющего личность заявителя (для гражданина);</w:t>
      </w:r>
    </w:p>
    <w:p w:rsidR="00B55DD9" w:rsidRDefault="00B55DD9" w:rsidP="00B55DD9">
      <w: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55DD9" w:rsidRDefault="00B55DD9" w:rsidP="00B55DD9">
      <w:r>
        <w:t>- кадастровый номер земельного участка или кадастровые номера земельных участков, перераспределение которых планируется осуществить;</w:t>
      </w:r>
    </w:p>
    <w:p w:rsidR="00B55DD9" w:rsidRDefault="00B55DD9" w:rsidP="00B55DD9">
      <w:r>
        <w:t>-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B55DD9" w:rsidRDefault="00B55DD9" w:rsidP="00B55DD9">
      <w:r>
        <w:t>- почтовый адрес и (или) адрес электронной почты для связи с заявителем.</w:t>
      </w:r>
    </w:p>
    <w:p w:rsidR="00B55DD9" w:rsidRDefault="00B55DD9" w:rsidP="00B55DD9">
      <w:r>
        <w:t xml:space="preserve">Порядок и способы подачи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утверждены приказом Минэкономразвития России от 14 января 2015 года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w:t>
      </w:r>
      <w:r>
        <w:lastRenderedPageBreak/>
        <w:t>использованием информационно-телекоммуникационной сети «Интернет», а также требований к их формату» (далее - приказ Минэкономразвития России № 7).</w:t>
      </w:r>
    </w:p>
    <w:p w:rsidR="00B55DD9" w:rsidRDefault="00B55DD9" w:rsidP="00B55DD9">
      <w:r>
        <w:t>В случае подачи заявления лично копии документов для удостоверения их верности представляются с одновременным предъявлением оригиналов документов. Копии документов после проверки соответствия оригиналам заверяются лицом, их принимающим.</w:t>
      </w:r>
    </w:p>
    <w:p w:rsidR="00B55DD9" w:rsidRDefault="00B55DD9" w:rsidP="00B55DD9">
      <w:r>
        <w:t>В случае подачи заявления лично заявителю выдается расписка в приеме документов по форме, приведенной в приложении 2 к настоящему административному регламенту, с указанием перечня представленных заявителем документов, даты и времени получения. В случае подачи заявления в форме электронного документа 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Комитет. В случае подачи заявления путем направления почтовым отправлением расписка в получении заявления и копий документов гражданину не выдается.</w:t>
      </w:r>
    </w:p>
    <w:p w:rsidR="00B55DD9" w:rsidRDefault="00B55DD9" w:rsidP="00B55DD9">
      <w:r>
        <w:t>В заявлении о предоставлении муниципальной услуги заявитель должен указать способ выдачи (направления) ему документов, являющихся результатом предоставления муниципальной услуги.</w:t>
      </w:r>
    </w:p>
    <w:p w:rsidR="00B55DD9" w:rsidRDefault="00B55DD9" w:rsidP="00B55DD9">
      <w:r>
        <w:t>Электронные документы могут быть представлены в следующих форматах:</w:t>
      </w:r>
    </w:p>
    <w:p w:rsidR="00B55DD9" w:rsidRDefault="00B55DD9" w:rsidP="00B55DD9">
      <w:r>
        <w:t>Xml,</w:t>
      </w:r>
      <w:r>
        <w:tab/>
        <w:t xml:space="preserve">doc, docx, odt, xls, xlsx, ods, pdf, jpg, jpeg, </w:t>
      </w:r>
      <w:proofErr w:type="spellStart"/>
      <w:proofErr w:type="gramStart"/>
      <w:r>
        <w:t>zip,rar</w:t>
      </w:r>
      <w:proofErr w:type="gramEnd"/>
      <w:r>
        <w:t>,sig,png,bmp,tiff</w:t>
      </w:r>
      <w:proofErr w:type="spellEnd"/>
      <w:r>
        <w:t>.</w:t>
      </w:r>
    </w:p>
    <w:p w:rsidR="00B55DD9" w:rsidRDefault="00B55DD9" w:rsidP="00B55DD9">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gramStart"/>
      <w:r>
        <w:t>dpi(</w:t>
      </w:r>
      <w:proofErr w:type="gramEnd"/>
      <w:r>
        <w:t>масштаб 1:1) с использованием следующих режимов:</w:t>
      </w:r>
    </w:p>
    <w:p w:rsidR="00B55DD9" w:rsidRDefault="00DC4684" w:rsidP="00B55DD9">
      <w:r>
        <w:t xml:space="preserve">- </w:t>
      </w:r>
      <w:r w:rsidR="00B55DD9">
        <w:t>«черно-белый» (при отсутствии в документе графических изображений и (или) цветного текста);</w:t>
      </w:r>
    </w:p>
    <w:p w:rsidR="00B55DD9" w:rsidRDefault="00DC4684" w:rsidP="00B55DD9">
      <w:r>
        <w:t xml:space="preserve">- </w:t>
      </w:r>
      <w:r w:rsidR="00B55DD9">
        <w:t>«оттенки серого» (при наличии в документе графических изображений, отличных от цветного графического изображения);</w:t>
      </w:r>
    </w:p>
    <w:p w:rsidR="00B55DD9" w:rsidRDefault="00DC4684" w:rsidP="00B55DD9">
      <w:r>
        <w:t xml:space="preserve">- </w:t>
      </w:r>
      <w:r w:rsidR="00B55DD9">
        <w:t>«цветной» или «режим полной цветопередачи» (при наличии в документе цветных графических изображений либо цветного текста);</w:t>
      </w:r>
    </w:p>
    <w:p w:rsidR="00B55DD9" w:rsidRDefault="00DC4684" w:rsidP="00B55DD9">
      <w:r>
        <w:t xml:space="preserve">- </w:t>
      </w:r>
      <w:r w:rsidR="00B55DD9">
        <w:t>с сохранением всех аутентичных признаков подлинности, а именно: графической подписи лица, печати, углового штампа бланка;</w:t>
      </w:r>
    </w:p>
    <w:p w:rsidR="00B55DD9" w:rsidRDefault="00B55DD9" w:rsidP="00B55DD9">
      <w:r>
        <w:t>Количество файлов должно соответствовать количеству документов, каждый из которых содержит текстовую и (или) графическую информацию.</w:t>
      </w:r>
    </w:p>
    <w:p w:rsidR="00B55DD9" w:rsidRDefault="00B55DD9" w:rsidP="00B55DD9">
      <w:r>
        <w:t>Электронные документы должны обеспечивать:</w:t>
      </w:r>
    </w:p>
    <w:p w:rsidR="00B55DD9" w:rsidRDefault="00DC4684" w:rsidP="00B55DD9">
      <w:r>
        <w:t xml:space="preserve">- </w:t>
      </w:r>
      <w:r w:rsidR="00B55DD9">
        <w:t>возможность идентифицировать документ и количество листов в документе;</w:t>
      </w:r>
    </w:p>
    <w:p w:rsidR="00B55DD9" w:rsidRDefault="00DC4684" w:rsidP="00B55DD9">
      <w:r>
        <w:t xml:space="preserve">- </w:t>
      </w:r>
      <w:r w:rsidR="00B55DD9">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55DD9" w:rsidRDefault="00B55DD9" w:rsidP="00B55DD9">
      <w:r>
        <w:t>Документы, подлежащие представлению в форматах xls, xlsx или ods, формируются в виде отдельного электронного документа.</w:t>
      </w:r>
    </w:p>
    <w:p w:rsidR="00B55DD9" w:rsidRDefault="00B55DD9" w:rsidP="00B55DD9">
      <w:r>
        <w:t xml:space="preserve">Документы, которые предоставляются отделом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 </w:t>
      </w:r>
    </w:p>
    <w:p w:rsidR="00B55DD9" w:rsidRDefault="00B55DD9" w:rsidP="00B55DD9">
      <w:r>
        <w:t>(</w:t>
      </w:r>
      <w:r w:rsidRPr="00B55DD9">
        <w:t>подпункт 2.6.4 пункта 2.6</w:t>
      </w:r>
      <w:r>
        <w:t xml:space="preserve"> изложен </w:t>
      </w:r>
      <w:r w:rsidRPr="00B55DD9">
        <w:t>в редакции постановления Администрации</w:t>
      </w:r>
      <w:r w:rsidR="00B65513">
        <w:t xml:space="preserve">             </w:t>
      </w:r>
      <w:r w:rsidRPr="00B55DD9">
        <w:t xml:space="preserve"> </w:t>
      </w:r>
      <w:hyperlink r:id="rId46"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196664" w:rsidRPr="003D0FC0" w:rsidRDefault="0045603C" w:rsidP="003D0FC0">
      <w:r w:rsidRPr="003D0FC0">
        <w:t>2.6.5</w:t>
      </w:r>
      <w:r w:rsidR="00196664" w:rsidRPr="003D0FC0">
        <w:t xml:space="preserve"> Способы подачи документов, необходимых для предоставления муниципальной услуги:</w:t>
      </w:r>
    </w:p>
    <w:p w:rsidR="00196664" w:rsidRPr="003D0FC0" w:rsidRDefault="00196664" w:rsidP="003D0FC0">
      <w:r w:rsidRPr="003D0FC0">
        <w:t>- при личном обращении в Отдел;</w:t>
      </w:r>
    </w:p>
    <w:p w:rsidR="00196664" w:rsidRPr="003D0FC0" w:rsidRDefault="00196664" w:rsidP="003D0FC0">
      <w:r w:rsidRPr="003D0FC0">
        <w:t>- посредством почтового отправления в Комитет, администрацию;</w:t>
      </w:r>
    </w:p>
    <w:p w:rsidR="00196664" w:rsidRPr="003D0FC0" w:rsidRDefault="00196664" w:rsidP="003D0FC0">
      <w:r w:rsidRPr="003D0FC0">
        <w:t>- посредством обращения в МФЦ;</w:t>
      </w:r>
    </w:p>
    <w:p w:rsidR="00196664" w:rsidRDefault="00196664" w:rsidP="003D0FC0">
      <w:r w:rsidRPr="003D0FC0">
        <w:lastRenderedPageBreak/>
        <w:t xml:space="preserve">- посредством отправления на электронную почту Отдела, адрес электронной почты: </w:t>
      </w:r>
      <w:hyperlink r:id="rId47" w:history="1">
        <w:r w:rsidR="00B55DD9" w:rsidRPr="00FB7B19">
          <w:rPr>
            <w:rStyle w:val="afb"/>
          </w:rPr>
          <w:t>komzemres@berezovo.ru</w:t>
        </w:r>
      </w:hyperlink>
      <w:r w:rsidR="00B55DD9">
        <w:t>;</w:t>
      </w:r>
    </w:p>
    <w:p w:rsidR="00B55DD9" w:rsidRDefault="00B55DD9" w:rsidP="003D0FC0">
      <w:r w:rsidRPr="00B55DD9">
        <w:t xml:space="preserve">- посредством Единого </w:t>
      </w:r>
      <w:r w:rsidR="00164BAF">
        <w:t>портала</w:t>
      </w:r>
      <w:r w:rsidRPr="00B55DD9">
        <w:t>.</w:t>
      </w:r>
    </w:p>
    <w:p w:rsidR="00B55DD9" w:rsidRDefault="00B55DD9" w:rsidP="00B55DD9">
      <w:r>
        <w:t>(</w:t>
      </w:r>
      <w:r w:rsidRPr="00B55DD9">
        <w:t>подпункт 2.6.5 пункта 2.6 дополн</w:t>
      </w:r>
      <w:r>
        <w:t xml:space="preserve">ен </w:t>
      </w:r>
      <w:r w:rsidRPr="00B55DD9">
        <w:t>абзацем шестым</w:t>
      </w:r>
      <w:r>
        <w:t xml:space="preserve"> </w:t>
      </w:r>
      <w:r w:rsidR="00B65513">
        <w:t>постановлением</w:t>
      </w:r>
      <w:r w:rsidRPr="00B55DD9">
        <w:t xml:space="preserve"> Администрации </w:t>
      </w:r>
      <w:hyperlink r:id="rId48"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164BAF" w:rsidRDefault="00164BAF" w:rsidP="00B55DD9">
      <w:r>
        <w:t>(</w:t>
      </w:r>
      <w:r w:rsidRPr="00164BAF">
        <w:t>в абзаце шестом подпункта 2.6.5 пункта 2.6 слова «Единого и регионального порталов» замен</w:t>
      </w:r>
      <w:r>
        <w:t>ены</w:t>
      </w:r>
      <w:r w:rsidRPr="00164BAF">
        <w:t xml:space="preserve"> словами «Единого п</w:t>
      </w:r>
      <w:r>
        <w:t xml:space="preserve">ортала» постановлением Администрации             </w:t>
      </w:r>
      <w:hyperlink r:id="rId49"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164BAF">
          <w:rPr>
            <w:rStyle w:val="afb"/>
          </w:rPr>
          <w:t>от 22.04.2024 № 339</w:t>
        </w:r>
      </w:hyperlink>
      <w:r>
        <w:t>)</w:t>
      </w:r>
    </w:p>
    <w:p w:rsidR="00EB6A00" w:rsidRDefault="00EB6A00" w:rsidP="00EB6A00">
      <w:r>
        <w:t>2.6.6. Запрещается требовать от заявителей:</w:t>
      </w:r>
    </w:p>
    <w:p w:rsidR="00EB6A00" w:rsidRDefault="00EB6A00" w:rsidP="00EB6A00">
      <w:r>
        <w:t xml:space="preserve">(абзац первый подпункта 2.6.6 пункта 2.6 изложен в редакции </w:t>
      </w:r>
      <w:r w:rsidRPr="00EB6A00">
        <w:t>постановлени</w:t>
      </w:r>
      <w:r>
        <w:t>я</w:t>
      </w:r>
      <w:r w:rsidRPr="00EB6A00">
        <w:t xml:space="preserve"> Администрации </w:t>
      </w:r>
      <w:hyperlink r:id="rId50" w:tooltip="постановление от 18.01.2022 0:00:00 №58 Администрация Березовского района&#10;&#10;О внесении изменений в постановление администрации Березовского района от 27.06.2019 № 748 " w:history="1">
        <w:r w:rsidRPr="00EB6A00">
          <w:rPr>
            <w:rStyle w:val="afb"/>
          </w:rPr>
          <w:t>от 18.01.2022 № 58</w:t>
        </w:r>
      </w:hyperlink>
      <w:r>
        <w:t>)</w:t>
      </w:r>
    </w:p>
    <w:p w:rsidR="00981A95" w:rsidRPr="003D0FC0" w:rsidRDefault="00981A95" w:rsidP="003D0FC0">
      <w:r w:rsidRPr="003D0FC0">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81A95" w:rsidRPr="003D0FC0" w:rsidRDefault="00981A95" w:rsidP="003D0FC0">
      <w:r w:rsidRPr="003D0FC0">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w:t>
      </w:r>
      <w:r w:rsidR="003D0FC0" w:rsidRPr="003D0FC0">
        <w:t xml:space="preserve"> </w:t>
      </w:r>
      <w:r w:rsidRPr="003D0FC0">
        <w:t>1 статьи 1 Федерального закона</w:t>
      </w:r>
      <w:r w:rsidR="003D0FC0" w:rsidRPr="003D0FC0">
        <w:t xml:space="preserve"> № </w:t>
      </w:r>
      <w:hyperlink r:id="rId51" w:history="1">
        <w:r w:rsidR="00EB4686">
          <w:rPr>
            <w:rStyle w:val="afb"/>
          </w:rPr>
          <w:t xml:space="preserve">210-ФЗ </w:t>
        </w:r>
      </w:hyperlink>
      <w:r w:rsidRPr="003D0FC0">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w:t>
      </w:r>
      <w:r w:rsidR="003D0FC0" w:rsidRPr="003D0FC0">
        <w:t>-</w:t>
      </w:r>
      <w:r w:rsidRPr="003D0FC0">
        <w:t>Югры, муниципальными правовыми актами, за исключением документов, включенных в определенный частью 6 статьи 7 Федерального закона</w:t>
      </w:r>
      <w:r w:rsidR="003D0FC0" w:rsidRPr="003D0FC0">
        <w:t xml:space="preserve"> № </w:t>
      </w:r>
      <w:hyperlink r:id="rId52" w:history="1">
        <w:r w:rsidR="00EB4686">
          <w:rPr>
            <w:rStyle w:val="afb"/>
          </w:rPr>
          <w:t xml:space="preserve">210-ФЗ </w:t>
        </w:r>
      </w:hyperlink>
      <w:r w:rsidRPr="003D0FC0">
        <w:t>перечень документов. Заявитель вправе представить указанные документы и информацию по собственной инициативе;</w:t>
      </w:r>
    </w:p>
    <w:p w:rsidR="00981A95" w:rsidRPr="003D0FC0" w:rsidRDefault="00981A95" w:rsidP="003D0FC0">
      <w:r w:rsidRPr="003D0FC0">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81A95" w:rsidRPr="003D0FC0" w:rsidRDefault="00981A95" w:rsidP="003D0FC0">
      <w:r w:rsidRPr="003D0FC0">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81A95" w:rsidRPr="003D0FC0" w:rsidRDefault="00981A95" w:rsidP="003D0FC0">
      <w:r w:rsidRPr="003D0FC0">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81A95" w:rsidRPr="003D0FC0" w:rsidRDefault="00981A95" w:rsidP="003D0FC0">
      <w:r w:rsidRPr="003D0FC0">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5603C" w:rsidRDefault="0045603C" w:rsidP="003D0FC0">
      <w:r w:rsidRPr="003D0FC0">
        <w:t>выявление документально подтвержденного факта (признаков) ошибочного или противоправного действия (бездействия) должностного лица Комитета, Отдела,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либо лица его замещающего,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w:t>
      </w:r>
      <w:r w:rsidR="00D26112">
        <w:t>ения за доставленные неудобства;</w:t>
      </w:r>
    </w:p>
    <w:p w:rsidR="00D26112" w:rsidRDefault="00D26112" w:rsidP="00D26112">
      <w:r>
        <w:lastRenderedPageBreak/>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DC4684">
          <w:rPr>
            <w:rStyle w:val="afb"/>
          </w:rPr>
          <w:t>№ 210-ФЗ</w:t>
        </w:r>
      </w:hyperlink>
      <w: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26112" w:rsidRDefault="00D26112" w:rsidP="00D26112">
      <w:r>
        <w:t>(п</w:t>
      </w:r>
      <w:r w:rsidRPr="00D26112">
        <w:t>одпункт 2.6.6 пункта 2.6 дополн</w:t>
      </w:r>
      <w:r>
        <w:t>ен</w:t>
      </w:r>
      <w:r w:rsidRPr="00D26112">
        <w:t xml:space="preserve"> абзацем девятым постановлен</w:t>
      </w:r>
      <w:r w:rsidR="00B65513">
        <w:t>ием</w:t>
      </w:r>
      <w:r w:rsidRPr="00D26112">
        <w:t xml:space="preserve"> Администрации </w:t>
      </w:r>
      <w:hyperlink r:id="rId54" w:tooltip="постановление от 10.06.2021 15:29:20 №629 Администрация Березовского района&#10;&#10;О внесении изменений в постановление администрации Березовского района от 27.06.2019 № 748 " w:history="1">
        <w:r w:rsidRPr="00D26112">
          <w:rPr>
            <w:rStyle w:val="afb"/>
          </w:rPr>
          <w:t>от 10.06.2021 № 629</w:t>
        </w:r>
      </w:hyperlink>
      <w:r w:rsidRPr="00D26112">
        <w:t>)</w:t>
      </w:r>
    </w:p>
    <w:p w:rsidR="0045603C" w:rsidRPr="003D0FC0" w:rsidRDefault="0045603C" w:rsidP="003D0FC0">
      <w:r w:rsidRPr="003D0FC0">
        <w:t>2.6.7. Запрещается отказывать заявителям:</w:t>
      </w:r>
    </w:p>
    <w:p w:rsidR="0045603C" w:rsidRPr="003D0FC0" w:rsidRDefault="0045603C" w:rsidP="003D0FC0">
      <w:r w:rsidRPr="003D0FC0">
        <w:t>- в приеме заявлениям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w:t>
      </w:r>
      <w:r w:rsidR="00164BAF">
        <w:t xml:space="preserve"> портале</w:t>
      </w:r>
      <w:r w:rsidRPr="003D0FC0">
        <w:t>;</w:t>
      </w:r>
    </w:p>
    <w:p w:rsidR="0045603C" w:rsidRDefault="0045603C" w:rsidP="003D0FC0">
      <w:r w:rsidRPr="003D0FC0">
        <w:t xml:space="preserve">-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r w:rsidR="00164BAF">
        <w:t>портале</w:t>
      </w:r>
      <w:r w:rsidRPr="003D0FC0">
        <w:t>.</w:t>
      </w:r>
    </w:p>
    <w:p w:rsidR="00164BAF" w:rsidRPr="003D0FC0" w:rsidRDefault="00164BAF" w:rsidP="003D0FC0">
      <w:r>
        <w:t>(</w:t>
      </w:r>
      <w:r w:rsidRPr="00164BAF">
        <w:t>в абзаце втором, третьем подпункта 2.6.7 пункта 2.6 слова «Едином и региональных порталах» замен</w:t>
      </w:r>
      <w:r>
        <w:t xml:space="preserve">ены словами «Едином портале» постановлением Администрации </w:t>
      </w:r>
      <w:hyperlink r:id="rId55"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164BAF">
          <w:rPr>
            <w:rStyle w:val="afb"/>
          </w:rPr>
          <w:t>от 22.04.2024 № 339</w:t>
        </w:r>
      </w:hyperlink>
      <w:r>
        <w:t>)</w:t>
      </w:r>
    </w:p>
    <w:p w:rsidR="000C7F49" w:rsidRDefault="00B55DD9" w:rsidP="000C7F49">
      <w:r>
        <w:t xml:space="preserve">2.7. </w:t>
      </w:r>
      <w:r w:rsidR="00BB365F" w:rsidRPr="00BB365F">
        <w:t>Исчерпывающий перечень оснований для отказа в приёме документов, необходимых для предоставления муниципальной услуги</w:t>
      </w:r>
      <w:r w:rsidR="000C7F49" w:rsidRPr="000C7F49">
        <w:t>:</w:t>
      </w:r>
    </w:p>
    <w:p w:rsidR="00BB365F" w:rsidRPr="00BB365F" w:rsidRDefault="00BB365F" w:rsidP="00BB365F">
      <w:pPr>
        <w:widowControl w:val="0"/>
        <w:autoSpaceDE w:val="0"/>
        <w:autoSpaceDN w:val="0"/>
        <w:adjustRightInd w:val="0"/>
        <w:outlineLvl w:val="1"/>
        <w:rPr>
          <w:rFonts w:cs="Arial"/>
          <w:sz w:val="22"/>
          <w:szCs w:val="28"/>
        </w:rPr>
      </w:pPr>
      <w:r>
        <w:rPr>
          <w:bCs/>
          <w:lang w:eastAsia="en-US"/>
        </w:rPr>
        <w:t xml:space="preserve">(абзац первый пункта 2.7 раздела </w:t>
      </w:r>
      <w:r>
        <w:rPr>
          <w:bCs/>
          <w:lang w:val="en-US" w:eastAsia="en-US"/>
        </w:rPr>
        <w:t>II</w:t>
      </w:r>
      <w:r>
        <w:rPr>
          <w:bCs/>
          <w:lang w:eastAsia="en-US"/>
        </w:rPr>
        <w:t xml:space="preserve"> изложен в редакции постановления Администрации </w:t>
      </w:r>
      <w:hyperlink r:id="rId56"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0C7F49" w:rsidRPr="000C7F49" w:rsidRDefault="000C7F49" w:rsidP="000C7F49">
      <w:r w:rsidRPr="000C7F49">
        <w:t>- заявление не соответствует требованиям пункта 2 статьи 39.</w:t>
      </w:r>
      <w:hyperlink r:id="rId57" w:tooltip="ФЕДЕРАЛЬНЫЙ ЗАКОН от 25.10.2001 № 136-ФЗ ГОСУДАРСТВЕННАЯ ДУМА ФЕДЕРАЛЬНОГО СОБРАНИЯ РФ&#10;&#10;ЗЕМЕЛЬНЫЙ КОДЕКС РОССИЙСКОЙ ФЕДЕРАЦИИ" w:history="1">
        <w:r w:rsidRPr="000C7F49">
          <w:rPr>
            <w:rStyle w:val="afb"/>
          </w:rPr>
          <w:t>29 Земельного кодекса</w:t>
        </w:r>
      </w:hyperlink>
      <w:r w:rsidRPr="000C7F49">
        <w:t xml:space="preserve"> Российской Федерации;</w:t>
      </w:r>
    </w:p>
    <w:p w:rsidR="000C7F49" w:rsidRPr="000C7F49" w:rsidRDefault="000C7F49" w:rsidP="000C7F49">
      <w:r w:rsidRPr="000C7F49">
        <w:t>- заявление подано в иной орган;</w:t>
      </w:r>
    </w:p>
    <w:p w:rsidR="000C7F49" w:rsidRPr="000C7F49" w:rsidRDefault="000C7F49" w:rsidP="000C7F49">
      <w:r w:rsidRPr="000C7F49">
        <w:t xml:space="preserve">- к заявлению не приложены документы, предусмотренные пунктом 3 статьи 39.29 </w:t>
      </w:r>
      <w:hyperlink r:id="rId58" w:tooltip="ФЕДЕРАЛЬНЫЙ ЗАКОН от 25.10.2001 № 136-ФЗ ГОСУДАРСТВЕННАЯ ДУМА ФЕДЕРАЛЬНОГО СОБРАНИЯ РФ&#10;&#10;ЗЕМЕЛЬНЫЙ КОДЕКС РОССИЙСКОЙ ФЕДЕРАЦИИ" w:history="1">
        <w:r w:rsidRPr="000C7F49">
          <w:rPr>
            <w:rStyle w:val="afb"/>
          </w:rPr>
          <w:t>Земельного кодекса</w:t>
        </w:r>
      </w:hyperlink>
      <w:r w:rsidRPr="000C7F49">
        <w:t xml:space="preserve"> Российской Федерации.</w:t>
      </w:r>
    </w:p>
    <w:p w:rsidR="000C7F49" w:rsidRDefault="000C7F49" w:rsidP="000C7F49">
      <w:r w:rsidRPr="000C7F49">
        <w:t>Решение об отказе в приеме документов,</w:t>
      </w:r>
      <w:r>
        <w:t xml:space="preserve"> необходимых для предоставления </w:t>
      </w:r>
      <w:r w:rsidRPr="000C7F49">
        <w:t>муниципальной услуги, готовиться по форме, приведенной в приложении 3 к настоящему административному регламенту, за подписью заместителя главы Березовского района, председателя комитета</w:t>
      </w:r>
      <w:r w:rsidR="00BB365F">
        <w:t xml:space="preserve"> </w:t>
      </w:r>
      <w:r w:rsidR="00BB365F" w:rsidRPr="00BB365F">
        <w:t>либо лица его замещающего</w:t>
      </w:r>
      <w:r w:rsidRPr="000C7F49">
        <w:t xml:space="preserve"> и направляется в том числе в личный</w:t>
      </w:r>
      <w:r>
        <w:t xml:space="preserve"> </w:t>
      </w:r>
      <w:r w:rsidRPr="000C7F49">
        <w:t xml:space="preserve">кабинет заявителя на Едином </w:t>
      </w:r>
      <w:r w:rsidR="00164BAF">
        <w:t>портале</w:t>
      </w:r>
      <w:r w:rsidRPr="000C7F49">
        <w:t xml:space="preserve"> в течение десяти календарных дней со дня поступления заявления о предоставлении муниципальной услуги.</w:t>
      </w:r>
    </w:p>
    <w:p w:rsidR="00164BAF" w:rsidRPr="000C7F49" w:rsidRDefault="00164BAF" w:rsidP="000C7F49">
      <w:r>
        <w:t>(</w:t>
      </w:r>
      <w:r w:rsidRPr="00164BAF">
        <w:t>в абзаце пятом пункта 2.7 слова «Едином и региональном порталах» замен</w:t>
      </w:r>
      <w:r>
        <w:t>ены</w:t>
      </w:r>
      <w:r w:rsidRPr="00164BAF">
        <w:t xml:space="preserve"> словами «Едином портале»</w:t>
      </w:r>
      <w:r>
        <w:t xml:space="preserve"> постановлением Администрации </w:t>
      </w:r>
      <w:hyperlink r:id="rId59"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164BAF">
          <w:rPr>
            <w:rStyle w:val="afb"/>
          </w:rPr>
          <w:t>от 22.04.2024 № 339</w:t>
        </w:r>
      </w:hyperlink>
      <w:r>
        <w:t>)</w:t>
      </w:r>
    </w:p>
    <w:p w:rsidR="00BB365F" w:rsidRPr="00BB365F" w:rsidRDefault="00BB365F" w:rsidP="00BB365F">
      <w:pPr>
        <w:widowControl w:val="0"/>
        <w:autoSpaceDE w:val="0"/>
        <w:autoSpaceDN w:val="0"/>
        <w:adjustRightInd w:val="0"/>
        <w:outlineLvl w:val="1"/>
        <w:rPr>
          <w:rFonts w:cs="Arial"/>
          <w:sz w:val="22"/>
          <w:szCs w:val="28"/>
        </w:rPr>
      </w:pPr>
      <w:r>
        <w:t>(</w:t>
      </w:r>
      <w:r w:rsidRPr="00BB365F">
        <w:t>в абзаце пятом пункта 2.7 раздела II слова «за подписью заместителя главы Березовского района, председателя комитета» замен</w:t>
      </w:r>
      <w:r>
        <w:t>ены</w:t>
      </w:r>
      <w:r w:rsidRPr="00BB365F">
        <w:t xml:space="preserve"> словами «за подписью заместителя главы Березовского района, председателя комитета, либо лица его замещающего»</w:t>
      </w:r>
      <w:r>
        <w:t xml:space="preserve"> постановлением Администрации </w:t>
      </w:r>
      <w:hyperlink r:id="rId60"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B55DD9" w:rsidRDefault="000C7F49" w:rsidP="000C7F49">
      <w:r w:rsidRPr="000C7F49">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55DD9" w:rsidRDefault="00B55DD9" w:rsidP="00B55DD9">
      <w:r>
        <w:t>(</w:t>
      </w:r>
      <w:r w:rsidRPr="00B55DD9">
        <w:t xml:space="preserve">пункт 2.7 </w:t>
      </w:r>
      <w:r>
        <w:t xml:space="preserve">изложен </w:t>
      </w:r>
      <w:r w:rsidRPr="00B55DD9">
        <w:t xml:space="preserve">в редакции постановления Администрации </w:t>
      </w:r>
      <w:hyperlink r:id="rId61"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 xml:space="preserve">от 25.04.2022 </w:t>
        </w:r>
        <w:r w:rsidR="00B65513">
          <w:rPr>
            <w:rStyle w:val="afb"/>
          </w:rPr>
          <w:t xml:space="preserve">                </w:t>
        </w:r>
        <w:r w:rsidRPr="00341F72">
          <w:rPr>
            <w:rStyle w:val="afb"/>
          </w:rPr>
          <w:t>№ 609</w:t>
        </w:r>
      </w:hyperlink>
      <w:r w:rsidRPr="00B55DD9">
        <w:t>)</w:t>
      </w:r>
    </w:p>
    <w:p w:rsidR="000C7F49" w:rsidRDefault="000C7F49" w:rsidP="00B55DD9">
      <w:r>
        <w:t>(</w:t>
      </w:r>
      <w:r w:rsidRPr="00B55DD9">
        <w:t xml:space="preserve">пункт 2.7 </w:t>
      </w:r>
      <w:r>
        <w:t xml:space="preserve">изложен </w:t>
      </w:r>
      <w:r w:rsidRPr="00B55DD9">
        <w:t>в редакции постановления Администрации</w:t>
      </w:r>
      <w:r>
        <w:t xml:space="preserve"> </w:t>
      </w:r>
      <w:hyperlink r:id="rId62"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0C7F49">
          <w:rPr>
            <w:rStyle w:val="afb"/>
          </w:rPr>
          <w:t>от 30.03.2023                № 202</w:t>
        </w:r>
      </w:hyperlink>
      <w:r>
        <w:t>)</w:t>
      </w:r>
    </w:p>
    <w:p w:rsidR="00196664" w:rsidRDefault="00196664" w:rsidP="003D0FC0">
      <w:r w:rsidRPr="003D0FC0">
        <w:t xml:space="preserve">2.8. </w:t>
      </w:r>
      <w:r w:rsidR="007757B1" w:rsidRPr="007757B1">
        <w:t>Исчерпывающий перечень оснований для приостановления или отказа в предоставлении муниципальной услуги</w:t>
      </w:r>
      <w:r w:rsidR="0065636C" w:rsidRPr="003D0FC0">
        <w:t>.</w:t>
      </w:r>
    </w:p>
    <w:p w:rsidR="007757B1" w:rsidRPr="003D0FC0" w:rsidRDefault="007757B1" w:rsidP="003D0FC0">
      <w:r>
        <w:t xml:space="preserve">(абзац первый пункта 2.8 изложен в редакции постановления Администрации               </w:t>
      </w:r>
      <w:hyperlink r:id="rId63"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196664" w:rsidRPr="003D0FC0" w:rsidRDefault="00196664" w:rsidP="003D0FC0">
      <w:r w:rsidRPr="003D0FC0">
        <w:lastRenderedPageBreak/>
        <w:t>2.8.1. Основания для приостановления предоставления муниципальной услуги законодательством Российской Федерации, законодательством Ханты-Мансийского автономного округа</w:t>
      </w:r>
      <w:r w:rsidR="003D0FC0" w:rsidRPr="003D0FC0">
        <w:t>-</w:t>
      </w:r>
      <w:r w:rsidRPr="003D0FC0">
        <w:t>Югры не предусмотрены.</w:t>
      </w:r>
    </w:p>
    <w:p w:rsidR="000C7F49" w:rsidRDefault="0045603C" w:rsidP="000C7F49">
      <w:r w:rsidRPr="003D0FC0">
        <w:t xml:space="preserve">2.8.2. </w:t>
      </w:r>
      <w:r w:rsidR="000C7F49">
        <w:t xml:space="preserve">(утратил силу </w:t>
      </w:r>
      <w:r w:rsidR="000C7F49" w:rsidRPr="00B55DD9">
        <w:t>постановлени</w:t>
      </w:r>
      <w:r w:rsidR="000C7F49">
        <w:t>ем</w:t>
      </w:r>
      <w:r w:rsidR="000C7F49" w:rsidRPr="00B55DD9">
        <w:t xml:space="preserve"> Администрации</w:t>
      </w:r>
      <w:r w:rsidR="000C7F49">
        <w:t xml:space="preserve"> </w:t>
      </w:r>
      <w:hyperlink r:id="rId64"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000C7F49" w:rsidRPr="000C7F49">
          <w:rPr>
            <w:rStyle w:val="afb"/>
          </w:rPr>
          <w:t>от 30.03.2023 № 202</w:t>
        </w:r>
      </w:hyperlink>
      <w:r w:rsidR="000C7F49">
        <w:t>)</w:t>
      </w:r>
    </w:p>
    <w:p w:rsidR="0045603C" w:rsidRPr="003D0FC0" w:rsidRDefault="00196664" w:rsidP="003D0FC0">
      <w:r w:rsidRPr="003D0FC0">
        <w:t>2.8.</w:t>
      </w:r>
      <w:r w:rsidR="0045603C" w:rsidRPr="003D0FC0">
        <w:t>3</w:t>
      </w:r>
      <w:r w:rsidRPr="003D0FC0">
        <w:t xml:space="preserve">. </w:t>
      </w:r>
      <w:r w:rsidR="0045603C" w:rsidRPr="003D0FC0">
        <w:t>Основания для принятия решения об отказе в заключени</w:t>
      </w:r>
      <w:r w:rsidR="007054C2" w:rsidRPr="003D0FC0">
        <w:t>и</w:t>
      </w:r>
      <w:r w:rsidR="00713E54" w:rsidRPr="003D0FC0">
        <w:t xml:space="preserve"> </w:t>
      </w:r>
      <w:r w:rsidR="0045603C" w:rsidRPr="003D0FC0">
        <w:t xml:space="preserve">соглашения о перераспределении земельных участков согласно пунктам 9, 14 статьи 39.29 </w:t>
      </w:r>
      <w:hyperlink r:id="rId65" w:tooltip="ФЕДЕРАЛЬНЫЙ ЗАКОН от 25.10.2001 № 136-ФЗ ГОСУДАРСТВЕННАЯ ДУМА ФЕДЕРАЛЬНОГО СОБРАНИЯ РФ&#10;&#10;ЗЕМЕЛЬНЫЙ КОДЕКС РОССИЙСКОЙ ФЕДЕРАЦИИ" w:history="1">
        <w:r w:rsidR="0045603C" w:rsidRPr="00B718B1">
          <w:rPr>
            <w:rStyle w:val="afb"/>
          </w:rPr>
          <w:t>Земельного кодекса</w:t>
        </w:r>
      </w:hyperlink>
      <w:r w:rsidR="0045603C" w:rsidRPr="003D0FC0">
        <w:t xml:space="preserve"> Российской Федерации:</w:t>
      </w:r>
    </w:p>
    <w:p w:rsidR="0045603C" w:rsidRPr="003D0FC0" w:rsidRDefault="0045603C" w:rsidP="003D0FC0">
      <w:r w:rsidRPr="003D0FC0">
        <w:t>- заявление</w:t>
      </w:r>
      <w:r w:rsidR="0065636C" w:rsidRPr="003D0FC0">
        <w:t xml:space="preserve"> о перераспределении земельных участков</w:t>
      </w:r>
      <w:r w:rsidR="003D0FC0" w:rsidRPr="003D0FC0">
        <w:t xml:space="preserve"> </w:t>
      </w:r>
      <w:r w:rsidRPr="003D0FC0">
        <w:t xml:space="preserve">подано в случаях, не предусмотренных пунктом 1 статьи 39.28 </w:t>
      </w:r>
      <w:hyperlink r:id="rId66"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Pr="003D0FC0">
        <w:t xml:space="preserve"> Российской Федерации;</w:t>
      </w:r>
    </w:p>
    <w:p w:rsidR="0045603C" w:rsidRPr="003D0FC0" w:rsidRDefault="0045603C" w:rsidP="003D0FC0">
      <w:r w:rsidRPr="003D0FC0">
        <w:t xml:space="preserve">- не представлено в письменной форме согласие лиц, указанных в пункте 4 статьи 11.2 </w:t>
      </w:r>
      <w:hyperlink r:id="rId67"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Pr="003D0FC0">
        <w:t xml:space="preserve"> Российской Федерации, если земельные участки, которые предлагается перераспределить, обременены правами указанных лиц;</w:t>
      </w:r>
    </w:p>
    <w:p w:rsidR="0045603C" w:rsidRPr="003D0FC0" w:rsidRDefault="0045603C" w:rsidP="003D0FC0">
      <w:r w:rsidRPr="003D0FC0">
        <w:t xml:space="preserve">-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w:t>
      </w:r>
      <w:hyperlink r:id="rId68"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003D0FC0" w:rsidRPr="003D0FC0">
        <w:t xml:space="preserve"> </w:t>
      </w:r>
      <w:r w:rsidRPr="003D0FC0">
        <w:t>Российской Федерации;</w:t>
      </w:r>
    </w:p>
    <w:p w:rsidR="0045603C" w:rsidRPr="003D0FC0" w:rsidRDefault="0045603C" w:rsidP="003D0FC0">
      <w:r w:rsidRPr="003D0FC0">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w:t>
      </w:r>
      <w:hyperlink r:id="rId69"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Pr="003D0FC0">
        <w:t xml:space="preserve"> Российской Федерации;</w:t>
      </w:r>
    </w:p>
    <w:p w:rsidR="0045603C" w:rsidRPr="003D0FC0" w:rsidRDefault="0045603C" w:rsidP="003D0FC0">
      <w:r w:rsidRPr="003D0FC0">
        <w:t>-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45603C" w:rsidRPr="003D0FC0" w:rsidRDefault="0045603C" w:rsidP="003D0FC0">
      <w:r w:rsidRPr="003D0FC0">
        <w:t xml:space="preserve">-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w:t>
      </w:r>
      <w:hyperlink r:id="rId70"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003D0FC0" w:rsidRPr="003D0FC0">
        <w:t xml:space="preserve"> </w:t>
      </w:r>
      <w:r w:rsidRPr="003D0FC0">
        <w:t>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45603C" w:rsidRPr="003D0FC0" w:rsidRDefault="0045603C" w:rsidP="003D0FC0">
      <w:r w:rsidRPr="003D0FC0">
        <w:t>-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45603C" w:rsidRPr="003D0FC0" w:rsidRDefault="0045603C" w:rsidP="003D0FC0">
      <w:r w:rsidRPr="003D0FC0">
        <w:t>-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45603C" w:rsidRPr="003D0FC0" w:rsidRDefault="0045603C" w:rsidP="003D0FC0">
      <w:r w:rsidRPr="003D0FC0">
        <w:lastRenderedPageBreak/>
        <w:t xml:space="preserve">-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w:t>
      </w:r>
      <w:hyperlink r:id="rId71"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Pr="003D0FC0">
        <w:t xml:space="preserve"> Российской Федерации, за исключением случаев перераспределения земельных участков в соответствии с подпунктами 1 и 4 пункта 1 статьи 39.28 </w:t>
      </w:r>
      <w:hyperlink r:id="rId72" w:tooltip="ФЕДЕРАЛЬНЫЙ ЗАКОН от 25.10.2001 № 136-ФЗ ГОСУДАРСТВЕННАЯ ДУМА ФЕДЕРАЛЬНОГО СОБРАНИЯ РФ&#10;&#10;ЗЕМЕЛЬНЫЙ КОДЕКС РОССИЙСКОЙ ФЕДЕРАЦИИ" w:history="1">
        <w:r w:rsidRPr="00B718B1">
          <w:rPr>
            <w:rStyle w:val="afb"/>
          </w:rPr>
          <w:t>Земельного кодекса</w:t>
        </w:r>
      </w:hyperlink>
      <w:r w:rsidRPr="003D0FC0">
        <w:t xml:space="preserve"> Российской Федерации;</w:t>
      </w:r>
    </w:p>
    <w:p w:rsidR="0045603C" w:rsidRPr="003D0FC0" w:rsidRDefault="00B87641" w:rsidP="003D0FC0">
      <w:r w:rsidRPr="003D0FC0">
        <w:t>-</w:t>
      </w:r>
      <w:r w:rsidR="0045603C" w:rsidRPr="003D0FC0">
        <w:t xml:space="preserve"> границы земельного участка, находящегося в частной собственности, подлежат уточнению в соответствии с Федеральным законом 13 июля 2015 года</w:t>
      </w:r>
      <w:r w:rsidR="003D0FC0" w:rsidRPr="003D0FC0">
        <w:t xml:space="preserve"> </w:t>
      </w:r>
      <w:hyperlink r:id="rId73" w:tooltip="ФЕДЕРАЛЬНЫЙ ЗАКОН от 13.07.2015 № 218-ФЗ ГОСУДАРСТВЕННАЯ ДУМА ФЕДЕРАЛЬНОГО СОБРАНИЯ РФ&#10;&#10;О ГОСУДАРСТВЕННОЙ РЕГИСТРАЦИИ НЕДВИЖИМОСТИ" w:history="1">
        <w:r w:rsidR="003D0FC0" w:rsidRPr="00B718B1">
          <w:rPr>
            <w:rStyle w:val="afb"/>
          </w:rPr>
          <w:t xml:space="preserve">№ </w:t>
        </w:r>
        <w:r w:rsidR="0045603C" w:rsidRPr="00B718B1">
          <w:rPr>
            <w:rStyle w:val="afb"/>
          </w:rPr>
          <w:t xml:space="preserve">218-ФЗ </w:t>
        </w:r>
        <w:r w:rsidR="00B65513">
          <w:rPr>
            <w:rStyle w:val="afb"/>
          </w:rPr>
          <w:t xml:space="preserve">               </w:t>
        </w:r>
        <w:r w:rsidR="003D0FC0" w:rsidRPr="00B718B1">
          <w:rPr>
            <w:rStyle w:val="afb"/>
          </w:rPr>
          <w:t>«</w:t>
        </w:r>
        <w:r w:rsidR="0045603C" w:rsidRPr="00B718B1">
          <w:rPr>
            <w:rStyle w:val="afb"/>
          </w:rPr>
          <w:t>О государственной регистрации</w:t>
        </w:r>
      </w:hyperlink>
      <w:r w:rsidR="0045603C" w:rsidRPr="003D0FC0">
        <w:t xml:space="preserve"> недвижимости</w:t>
      </w:r>
      <w:r w:rsidR="003D0FC0" w:rsidRPr="003D0FC0">
        <w:t>»</w:t>
      </w:r>
      <w:r w:rsidR="0045603C" w:rsidRPr="003D0FC0">
        <w:t>;</w:t>
      </w:r>
    </w:p>
    <w:p w:rsidR="0045603C" w:rsidRPr="003D0FC0" w:rsidRDefault="00B87641" w:rsidP="003D0FC0">
      <w:r w:rsidRPr="003D0FC0">
        <w:t>-</w:t>
      </w:r>
      <w:r w:rsidR="0045603C" w:rsidRPr="003D0FC0">
        <w:t xml:space="preserve"> имеются основания для отказа в утверждении схемы расположения земельного участка, предусмотренные пунктом 16 статьи</w:t>
      </w:r>
      <w:r w:rsidR="003D0FC0" w:rsidRPr="003D0FC0">
        <w:t xml:space="preserve"> </w:t>
      </w:r>
      <w:r w:rsidR="0045603C" w:rsidRPr="003D0FC0">
        <w:t xml:space="preserve">11.10 </w:t>
      </w:r>
      <w:hyperlink r:id="rId74" w:tooltip="ФЕДЕРАЛЬНЫЙ ЗАКОН от 25.10.2001 № 136-ФЗ ГОСУДАРСТВЕННАЯ ДУМА ФЕДЕРАЛЬНОГО СОБРАНИЯ РФ&#10;&#10;ЗЕМЕЛЬНЫЙ КОДЕКС РОССИЙСКОЙ ФЕДЕРАЦИИ" w:history="1">
        <w:r w:rsidR="0045603C" w:rsidRPr="00B718B1">
          <w:rPr>
            <w:rStyle w:val="afb"/>
          </w:rPr>
          <w:t>Земельного кодекса</w:t>
        </w:r>
      </w:hyperlink>
      <w:r w:rsidR="0045603C" w:rsidRPr="003D0FC0">
        <w:t xml:space="preserve"> Российской Федерации;</w:t>
      </w:r>
    </w:p>
    <w:p w:rsidR="0045603C" w:rsidRPr="003D0FC0" w:rsidRDefault="00B87641" w:rsidP="003D0FC0">
      <w:r w:rsidRPr="003D0FC0">
        <w:t>-</w:t>
      </w:r>
      <w:r w:rsidR="0045603C" w:rsidRPr="003D0FC0">
        <w:t xml:space="preserve">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45603C" w:rsidRPr="003D0FC0" w:rsidRDefault="00B87641" w:rsidP="003D0FC0">
      <w:r w:rsidRPr="003D0FC0">
        <w:t>-</w:t>
      </w:r>
      <w:r w:rsidR="0045603C" w:rsidRPr="003D0FC0">
        <w:t xml:space="preserve">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45603C" w:rsidRPr="003D0FC0" w:rsidRDefault="00B87641" w:rsidP="003D0FC0">
      <w:r w:rsidRPr="003D0FC0">
        <w:t>-</w:t>
      </w:r>
      <w:r w:rsidR="0045603C" w:rsidRPr="003D0FC0">
        <w:t xml:space="preserve">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1F249E" w:rsidRDefault="001F249E" w:rsidP="001F249E">
      <w:r>
        <w:t>- в результате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подпунктом 3.1 пункта 1 статьи 39.28 Земельного кодекса Российской Федерации,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Федеральным законом «Об обороте земель сельскохозяйственного назначения»;</w:t>
      </w:r>
    </w:p>
    <w:p w:rsidR="001F249E" w:rsidRDefault="001F249E" w:rsidP="001F249E">
      <w:r>
        <w:t>- предусматривается перераспределение по основанию, предусмотренному подпунктом 3.1 пункта 1 статьи 39.28 Земельного кодекса Российской Федерации,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rsidR="001F249E" w:rsidRDefault="001F249E" w:rsidP="001F249E">
      <w:r>
        <w:t>- предусматривается перераспределение по основанию, предусмотренному подпунктом 3.1 пункта 1 статьи 39.28 Земельного кодекса Российской Федерации, земельного участка, находящегося в частной собственности, образованного в результате раздела или объединения из земельного участка, указанного в подпункте 15 пункта 9 статьи 39.29 Земельного кодекса Российской Федерации</w:t>
      </w:r>
      <w:r>
        <w:t xml:space="preserve">. </w:t>
      </w:r>
    </w:p>
    <w:p w:rsidR="001F249E" w:rsidRDefault="001F249E" w:rsidP="00EB6A00">
      <w:r>
        <w:t>(</w:t>
      </w:r>
      <w:r w:rsidRPr="001F249E">
        <w:t>подпункт 2.8.3 пункта 2.8 раздела I дополн</w:t>
      </w:r>
      <w:r>
        <w:t>ен</w:t>
      </w:r>
      <w:r w:rsidRPr="001F249E">
        <w:t xml:space="preserve"> абзацами шестнадцатым-восемнадцатым </w:t>
      </w:r>
      <w:r>
        <w:t xml:space="preserve">постановлением Администрации </w:t>
      </w:r>
      <w:bookmarkStart w:id="5" w:name="_GoBack"/>
      <w:bookmarkEnd w:id="5"/>
      <w:r>
        <w:fldChar w:fldCharType="begin"/>
      </w:r>
      <w:r>
        <w:instrText>HYPERLINK "C:\\content\\act\\367d5be6-0173-47f3-871f-ffcfb4c56734.docx" \o "постановление от 30.06.2026 0:00:00 №610 Администрация Березовского района</w:instrText>
      </w:r>
      <w:r>
        <w:cr/>
        <w:instrText xml:space="preserve">
</w:instrText>
      </w:r>
      <w:r>
        <w:cr/>
        <w:instrText xml:space="preserve">
О внесении изменения в постановление администрации Березовского района от 27.06.2019 № 748 \«Об утверждении административного регламента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instrText>
      </w:r>
      <w:r>
        <w:cr/>
        <w:instrText>"</w:instrText>
      </w:r>
      <w:r>
        <w:fldChar w:fldCharType="separate"/>
      </w:r>
      <w:r w:rsidRPr="001F249E">
        <w:rPr>
          <w:rStyle w:val="afb"/>
        </w:rPr>
        <w:t>от 30.06.2026 № 610</w:t>
      </w:r>
      <w:r>
        <w:fldChar w:fldCharType="end"/>
      </w:r>
      <w:r>
        <w:t>)</w:t>
      </w:r>
    </w:p>
    <w:p w:rsidR="00EB6A00" w:rsidRDefault="00EB6A00" w:rsidP="00EB6A00">
      <w:r>
        <w:t>2.9.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r w:rsidRPr="00EB6A00">
        <w:t xml:space="preserve"> </w:t>
      </w:r>
    </w:p>
    <w:p w:rsidR="00EB6A00" w:rsidRDefault="00EB6A00" w:rsidP="00EB6A00">
      <w:r>
        <w:lastRenderedPageBreak/>
        <w:t>(а</w:t>
      </w:r>
      <w:r w:rsidRPr="00EB6A00">
        <w:t>бзац первый пункта 2.9</w:t>
      </w:r>
      <w:r>
        <w:t xml:space="preserve"> изложен в редакции </w:t>
      </w:r>
      <w:r w:rsidRPr="00EB6A00">
        <w:t>постановлени</w:t>
      </w:r>
      <w:r>
        <w:t>я</w:t>
      </w:r>
      <w:r w:rsidRPr="00EB6A00">
        <w:t xml:space="preserve"> Администрации</w:t>
      </w:r>
      <w:r w:rsidR="00B65513">
        <w:t xml:space="preserve">              </w:t>
      </w:r>
      <w:r w:rsidRPr="00EB6A00">
        <w:t xml:space="preserve"> </w:t>
      </w:r>
      <w:hyperlink r:id="rId75" w:tooltip="постановление от 18.01.2022 0:00:00 №58 Администрация Березовского района&#10;&#10;О внесении изменений в постановление администрации Березовского района от 27.06.2019 № 748 " w:history="1">
        <w:r w:rsidRPr="00EB6A00">
          <w:rPr>
            <w:rStyle w:val="afb"/>
          </w:rPr>
          <w:t>от 18.01.2022 № 58</w:t>
        </w:r>
      </w:hyperlink>
      <w:r>
        <w:t>)</w:t>
      </w:r>
    </w:p>
    <w:p w:rsidR="00395224" w:rsidRPr="003D0FC0" w:rsidRDefault="00395224" w:rsidP="003D0FC0">
      <w:r w:rsidRPr="003D0FC0">
        <w:t>Услугой, необходимой и обязательной для предоставления муниципальной услуги является подготовка схемы</w:t>
      </w:r>
      <w:r w:rsidR="00713E54" w:rsidRPr="003D0FC0">
        <w:t xml:space="preserve"> </w:t>
      </w:r>
      <w:r w:rsidR="00B87641" w:rsidRPr="003D0FC0">
        <w:t>расположения земельного участка или земельных участков</w:t>
      </w:r>
      <w:r w:rsidRPr="003D0FC0">
        <w:t xml:space="preserve"> на кадастровом плане территории, указанная в абзаце четвертом подпункт</w:t>
      </w:r>
      <w:r w:rsidR="0007729D" w:rsidRPr="003D0FC0">
        <w:t xml:space="preserve">а </w:t>
      </w:r>
      <w:r w:rsidRPr="003D0FC0">
        <w:t>2.6.1 пункта 2.6 настоящего административного регламента.</w:t>
      </w:r>
    </w:p>
    <w:p w:rsidR="00395224" w:rsidRPr="003D0FC0" w:rsidRDefault="00395224" w:rsidP="003D0FC0">
      <w:pPr>
        <w:rPr>
          <w:color w:val="000000"/>
        </w:rPr>
      </w:pPr>
      <w:r w:rsidRPr="003D0FC0">
        <w:rPr>
          <w:color w:val="000000"/>
        </w:rPr>
        <w:t xml:space="preserve">Заявитель вправе самостоятельно подготовить схему </w:t>
      </w:r>
      <w:r w:rsidR="00B87641" w:rsidRPr="003D0FC0">
        <w:t xml:space="preserve">расположения земельного участка или земельных участков на кадастровом плане </w:t>
      </w:r>
      <w:r w:rsidRPr="003D0FC0">
        <w:t>территории</w:t>
      </w:r>
      <w:r w:rsidRPr="003D0FC0">
        <w:rPr>
          <w:color w:val="000000"/>
        </w:rPr>
        <w:t xml:space="preserve">, в форме электронного документа обратившись к официальному сайту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сети </w:t>
      </w:r>
      <w:r w:rsidR="003D0FC0" w:rsidRPr="003D0FC0">
        <w:rPr>
          <w:color w:val="000000"/>
        </w:rPr>
        <w:t>«</w:t>
      </w:r>
      <w:r w:rsidRPr="003D0FC0">
        <w:rPr>
          <w:color w:val="000000"/>
        </w:rPr>
        <w:t>Интернет</w:t>
      </w:r>
      <w:r w:rsidR="003D0FC0" w:rsidRPr="003D0FC0">
        <w:rPr>
          <w:color w:val="000000"/>
        </w:rPr>
        <w:t>»</w:t>
      </w:r>
      <w:r w:rsidRPr="003D0FC0">
        <w:rPr>
          <w:color w:val="000000"/>
        </w:rPr>
        <w:t>, за плату.</w:t>
      </w:r>
    </w:p>
    <w:p w:rsidR="00B87641" w:rsidRPr="003D0FC0" w:rsidRDefault="00395224" w:rsidP="003D0FC0">
      <w:pPr>
        <w:rPr>
          <w:color w:val="000000"/>
        </w:rPr>
      </w:pPr>
      <w:r w:rsidRPr="003D0FC0">
        <w:rPr>
          <w:color w:val="000000"/>
        </w:rPr>
        <w:t xml:space="preserve">Данный документ заявитель также может получить, обратившись </w:t>
      </w:r>
      <w:r w:rsidR="00B87641" w:rsidRPr="003D0FC0">
        <w:rPr>
          <w:color w:val="000000"/>
        </w:rPr>
        <w:t>к кадастровому инженеру</w:t>
      </w:r>
      <w:r w:rsidR="00713E54" w:rsidRPr="003D0FC0">
        <w:rPr>
          <w:color w:val="000000"/>
        </w:rPr>
        <w:t>.</w:t>
      </w:r>
    </w:p>
    <w:p w:rsidR="00395224" w:rsidRPr="003D0FC0" w:rsidRDefault="00395224" w:rsidP="003D0FC0">
      <w:pPr>
        <w:rPr>
          <w:color w:val="000000"/>
        </w:rPr>
      </w:pPr>
      <w:r w:rsidRPr="003D0FC0">
        <w:rPr>
          <w:color w:val="000000"/>
        </w:rPr>
        <w:t xml:space="preserve">В результате предоставления данной услуги заявителю выдается схема </w:t>
      </w:r>
      <w:r w:rsidR="00B87641" w:rsidRPr="003D0FC0">
        <w:t>расположения земельного участка или земельных участков</w:t>
      </w:r>
      <w:r w:rsidRPr="003D0FC0">
        <w:t xml:space="preserve"> на кадастровом плане территории</w:t>
      </w:r>
      <w:r w:rsidR="00B87641" w:rsidRPr="003D0FC0">
        <w:rPr>
          <w:color w:val="000000"/>
        </w:rPr>
        <w:t>.</w:t>
      </w:r>
    </w:p>
    <w:p w:rsidR="007757B1" w:rsidRDefault="00395224" w:rsidP="007757B1">
      <w:r w:rsidRPr="003D0FC0">
        <w:t xml:space="preserve">2.10. </w:t>
      </w:r>
      <w:r w:rsidR="007757B1">
        <w:t>Размер платы, взимаемой с заявителя при предоставлении муниципальной услуги, и способы ее взимания.</w:t>
      </w:r>
    </w:p>
    <w:p w:rsidR="00395224" w:rsidRDefault="007757B1" w:rsidP="007757B1">
      <w:pPr>
        <w:rPr>
          <w:spacing w:val="2"/>
        </w:rPr>
      </w:pPr>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Березовского района не предусмотрено</w:t>
      </w:r>
      <w:r w:rsidR="00395224" w:rsidRPr="003D0FC0">
        <w:rPr>
          <w:spacing w:val="2"/>
        </w:rPr>
        <w:t>.</w:t>
      </w:r>
    </w:p>
    <w:p w:rsidR="007757B1" w:rsidRPr="00BB365F" w:rsidRDefault="007757B1" w:rsidP="007757B1">
      <w:pPr>
        <w:widowControl w:val="0"/>
        <w:autoSpaceDE w:val="0"/>
        <w:autoSpaceDN w:val="0"/>
        <w:adjustRightInd w:val="0"/>
        <w:outlineLvl w:val="1"/>
        <w:rPr>
          <w:rFonts w:cs="Arial"/>
          <w:sz w:val="22"/>
          <w:szCs w:val="28"/>
        </w:rPr>
      </w:pPr>
      <w:r>
        <w:rPr>
          <w:spacing w:val="2"/>
        </w:rPr>
        <w:t xml:space="preserve">(пункт 2.10 раздела </w:t>
      </w:r>
      <w:r>
        <w:rPr>
          <w:spacing w:val="2"/>
          <w:lang w:val="en-US"/>
        </w:rPr>
        <w:t>II</w:t>
      </w:r>
      <w:r>
        <w:rPr>
          <w:spacing w:val="2"/>
        </w:rPr>
        <w:t xml:space="preserve"> изложен в редакции постановления Администрации </w:t>
      </w:r>
      <w:r>
        <w:t xml:space="preserve">               </w:t>
      </w:r>
      <w:hyperlink r:id="rId76"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07729D" w:rsidRPr="003D0FC0" w:rsidRDefault="00395224" w:rsidP="003D0FC0">
      <w:r w:rsidRPr="003D0FC0">
        <w:t xml:space="preserve">2.11. </w:t>
      </w:r>
      <w:r w:rsidR="0007729D" w:rsidRPr="003D0FC0">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395224" w:rsidRPr="003D0FC0" w:rsidRDefault="00395224" w:rsidP="003D0FC0">
      <w:pPr>
        <w:rPr>
          <w:color w:val="000000"/>
        </w:rPr>
      </w:pPr>
      <w:r w:rsidRPr="003D0FC0">
        <w:rPr>
          <w:color w:val="000000"/>
        </w:rPr>
        <w:t>Порядок и размер платы</w:t>
      </w:r>
      <w:r w:rsidR="007054C2" w:rsidRPr="003D0FC0">
        <w:rPr>
          <w:color w:val="000000"/>
        </w:rPr>
        <w:t>,</w:t>
      </w:r>
      <w:r w:rsidRPr="003D0FC0">
        <w:rPr>
          <w:color w:val="000000"/>
        </w:rPr>
        <w:t xml:space="preserve"> за подготовку схемы границ </w:t>
      </w:r>
      <w:r w:rsidR="00B87641" w:rsidRPr="003D0FC0">
        <w:t>расположения земельного участка или земельных участков</w:t>
      </w:r>
      <w:r w:rsidR="00713E54" w:rsidRPr="003D0FC0">
        <w:t xml:space="preserve"> </w:t>
      </w:r>
      <w:r w:rsidR="00B87641" w:rsidRPr="003D0FC0">
        <w:t xml:space="preserve">на кадастровом плане </w:t>
      </w:r>
      <w:r w:rsidRPr="003D0FC0">
        <w:t>территории</w:t>
      </w:r>
      <w:r w:rsidRPr="003D0FC0">
        <w:rPr>
          <w:color w:val="000000"/>
        </w:rPr>
        <w:t>, указанн</w:t>
      </w:r>
      <w:r w:rsidR="00B87641" w:rsidRPr="003D0FC0">
        <w:rPr>
          <w:color w:val="000000"/>
        </w:rPr>
        <w:t>о</w:t>
      </w:r>
      <w:r w:rsidR="0007729D" w:rsidRPr="003D0FC0">
        <w:rPr>
          <w:color w:val="000000"/>
        </w:rPr>
        <w:t>й</w:t>
      </w:r>
      <w:r w:rsidRPr="003D0FC0">
        <w:rPr>
          <w:color w:val="000000"/>
        </w:rPr>
        <w:t xml:space="preserve"> в подпункте 2.9 настоящего административного регламента определяется соглашением заявителя и организации, предоставляющей эту услугу.</w:t>
      </w:r>
      <w:r w:rsidR="003D0FC0" w:rsidRPr="003D0FC0">
        <w:rPr>
          <w:color w:val="000000"/>
        </w:rPr>
        <w:t xml:space="preserve"> </w:t>
      </w:r>
    </w:p>
    <w:p w:rsidR="009A0765" w:rsidRDefault="009A0765" w:rsidP="003D0FC0">
      <w:pPr>
        <w:rPr>
          <w:color w:val="000000"/>
        </w:rPr>
      </w:pPr>
      <w:r>
        <w:rPr>
          <w:color w:val="000000"/>
        </w:rPr>
        <w:t>(</w:t>
      </w:r>
      <w:r w:rsidRPr="009A0765">
        <w:rPr>
          <w:color w:val="000000"/>
        </w:rPr>
        <w:t>в абзаце третьем пункта 2.11 слова «приказом Минэкономразвития России</w:t>
      </w:r>
      <w:r>
        <w:rPr>
          <w:color w:val="000000"/>
        </w:rPr>
        <w:t xml:space="preserve">                   </w:t>
      </w:r>
      <w:r w:rsidRPr="009A0765">
        <w:rPr>
          <w:color w:val="000000"/>
        </w:rPr>
        <w:t xml:space="preserve"> от 14.01.2015 № 6» замен</w:t>
      </w:r>
      <w:r>
        <w:rPr>
          <w:color w:val="000000"/>
        </w:rPr>
        <w:t>ены</w:t>
      </w:r>
      <w:r w:rsidRPr="009A0765">
        <w:rPr>
          <w:color w:val="000000"/>
        </w:rPr>
        <w:t xml:space="preserve"> словами «приказом Росреестра от 25.12.2020 № П/0489 «О порядке взимания и размерах платы за подготовку схемы расположения земельного участка или земельных участков на кадастровом плане территории в форме электронного документа с использованием официального сайта Федеральной службы государственной регистрации, кадастра и картографии в информационно-теле</w:t>
      </w:r>
      <w:r>
        <w:rPr>
          <w:color w:val="000000"/>
        </w:rPr>
        <w:t xml:space="preserve">коммуникационной сети «Интернет» постановлением Администрации                          </w:t>
      </w:r>
      <w:hyperlink r:id="rId77" w:tooltip="постановление от 21.08.2024 0:00:00 №781 Администрация Березовского района&#10;&#10;О внесении изменения в постановление администрации Березовского района от 27.06.2019 № 748 " w:history="1">
        <w:r w:rsidRPr="009A0765">
          <w:rPr>
            <w:rStyle w:val="afb"/>
          </w:rPr>
          <w:t>от 21.08.2024 № 781</w:t>
        </w:r>
      </w:hyperlink>
      <w:r>
        <w:rPr>
          <w:color w:val="000000"/>
        </w:rPr>
        <w:t>)</w:t>
      </w:r>
    </w:p>
    <w:p w:rsidR="007757B1" w:rsidRPr="00BB365F" w:rsidRDefault="007757B1" w:rsidP="007757B1">
      <w:pPr>
        <w:widowControl w:val="0"/>
        <w:autoSpaceDE w:val="0"/>
        <w:autoSpaceDN w:val="0"/>
        <w:adjustRightInd w:val="0"/>
        <w:outlineLvl w:val="1"/>
        <w:rPr>
          <w:rFonts w:cs="Arial"/>
          <w:sz w:val="22"/>
          <w:szCs w:val="28"/>
        </w:rPr>
      </w:pPr>
      <w:r>
        <w:rPr>
          <w:color w:val="000000"/>
        </w:rPr>
        <w:t>(</w:t>
      </w:r>
      <w:r w:rsidRPr="007757B1">
        <w:rPr>
          <w:color w:val="000000"/>
        </w:rPr>
        <w:t xml:space="preserve">абзац третий пункта 2.11 раздела II </w:t>
      </w:r>
      <w:r>
        <w:rPr>
          <w:color w:val="000000"/>
        </w:rPr>
        <w:t xml:space="preserve">утратил силу постановлением Администрации </w:t>
      </w:r>
      <w:hyperlink r:id="rId78"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AD3A6F" w:rsidRPr="00AD3A6F" w:rsidRDefault="00AD3A6F" w:rsidP="00AD3A6F">
      <w:r w:rsidRPr="00AD3A6F">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AD3A6F" w:rsidRDefault="00AD3A6F" w:rsidP="00AD3A6F">
      <w:r w:rsidRPr="00AD3A6F">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AD3A6F">
        <w:rPr>
          <w:bCs/>
        </w:rPr>
        <w:t>в случае обращения заявителя непосредственно в Отдел или МФЦ</w:t>
      </w:r>
      <w:r w:rsidRPr="00AD3A6F">
        <w:rPr>
          <w:b/>
          <w:bCs/>
        </w:rPr>
        <w:t xml:space="preserve"> </w:t>
      </w:r>
      <w:r w:rsidRPr="00AD3A6F">
        <w:t xml:space="preserve">не должен превышать 15 минут. </w:t>
      </w:r>
    </w:p>
    <w:p w:rsidR="00AD3A6F" w:rsidRPr="00AD3A6F" w:rsidRDefault="00AD3A6F" w:rsidP="00AD3A6F">
      <w:r>
        <w:t>(</w:t>
      </w:r>
      <w:r w:rsidRPr="00AD3A6F">
        <w:t xml:space="preserve">пункт 2.12 раздела  </w:t>
      </w:r>
      <w:r w:rsidRPr="00AD3A6F">
        <w:rPr>
          <w:lang w:val="en-US"/>
        </w:rPr>
        <w:t>II</w:t>
      </w:r>
      <w:r w:rsidRPr="00AD3A6F">
        <w:t xml:space="preserve">  излож</w:t>
      </w:r>
      <w:r>
        <w:t xml:space="preserve">ен в редакции постановления Администрации </w:t>
      </w:r>
      <w:hyperlink r:id="rId79"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AD3A6F">
          <w:rPr>
            <w:rStyle w:val="afb"/>
          </w:rPr>
          <w:t>от 18.04.2025 № 288</w:t>
        </w:r>
      </w:hyperlink>
      <w:r>
        <w:t>)</w:t>
      </w:r>
    </w:p>
    <w:p w:rsidR="00395224" w:rsidRDefault="00395224" w:rsidP="003D0FC0">
      <w:bookmarkStart w:id="6" w:name="Par143"/>
      <w:bookmarkStart w:id="7" w:name="Par148"/>
      <w:bookmarkEnd w:id="6"/>
      <w:bookmarkEnd w:id="7"/>
      <w:r w:rsidRPr="003D0FC0">
        <w:lastRenderedPageBreak/>
        <w:t xml:space="preserve">2.13. </w:t>
      </w:r>
      <w:r w:rsidR="007757B1" w:rsidRPr="007757B1">
        <w:t>Срок регистрации запроса заявителя о предоставлении муниципальной услуги</w:t>
      </w:r>
      <w:r w:rsidRPr="003D0FC0">
        <w:t>.</w:t>
      </w:r>
    </w:p>
    <w:p w:rsidR="00164BAF" w:rsidRDefault="00164BAF" w:rsidP="003D0FC0">
      <w:r>
        <w:t>(</w:t>
      </w:r>
      <w:r w:rsidRPr="00164BAF">
        <w:t>в абзаце первом пункта 2.13 слова «Единого и регионального порталов» зам</w:t>
      </w:r>
      <w:r>
        <w:t xml:space="preserve">енены словами «Единого портала» постановлением Администрации </w:t>
      </w:r>
      <w:hyperlink r:id="rId80"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164BAF">
          <w:rPr>
            <w:rStyle w:val="afb"/>
          </w:rPr>
          <w:t>от 22.04.2024 № 339</w:t>
        </w:r>
      </w:hyperlink>
      <w:r>
        <w:t>)</w:t>
      </w:r>
    </w:p>
    <w:p w:rsidR="007757B1" w:rsidRPr="00BB365F" w:rsidRDefault="007757B1" w:rsidP="007757B1">
      <w:pPr>
        <w:widowControl w:val="0"/>
        <w:autoSpaceDE w:val="0"/>
        <w:autoSpaceDN w:val="0"/>
        <w:adjustRightInd w:val="0"/>
        <w:outlineLvl w:val="1"/>
        <w:rPr>
          <w:rFonts w:cs="Arial"/>
          <w:sz w:val="22"/>
          <w:szCs w:val="28"/>
        </w:rPr>
      </w:pPr>
      <w:r>
        <w:t>(</w:t>
      </w:r>
      <w:r w:rsidRPr="007757B1">
        <w:t xml:space="preserve">абзац первый пункта 2.13 раздела II </w:t>
      </w:r>
      <w:r>
        <w:t xml:space="preserve">изложен в редакции постановления Администрации </w:t>
      </w:r>
      <w:hyperlink r:id="rId81"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395224" w:rsidRPr="003D0FC0" w:rsidRDefault="00395224" w:rsidP="003D0FC0">
      <w:pPr>
        <w:rPr>
          <w:lang w:eastAsia="en-US"/>
        </w:rPr>
      </w:pPr>
      <w:r w:rsidRPr="003D0FC0">
        <w:rPr>
          <w:lang w:eastAsia="en-US"/>
        </w:rPr>
        <w:t>Письменные заявления, поступившие в адрес Отдела, Комитета</w:t>
      </w:r>
      <w:r w:rsidRPr="003D0FC0">
        <w:rPr>
          <w:shd w:val="clear" w:color="auto" w:fill="FFFFFF"/>
          <w:lang w:eastAsia="en-US"/>
        </w:rPr>
        <w:t>,</w:t>
      </w:r>
      <w:r w:rsidR="00713E54" w:rsidRPr="003D0FC0">
        <w:rPr>
          <w:shd w:val="clear" w:color="auto" w:fill="FFFFFF"/>
          <w:lang w:eastAsia="en-US"/>
        </w:rPr>
        <w:t xml:space="preserve"> </w:t>
      </w:r>
      <w:r w:rsidRPr="003D0FC0">
        <w:rPr>
          <w:lang w:eastAsia="en-US"/>
        </w:rPr>
        <w:t xml:space="preserve">подлежат обязательной регистрации </w:t>
      </w:r>
      <w:r w:rsidRPr="003D0FC0">
        <w:t>специалистом Комитета, ответственным за прием и регистрацию документов,</w:t>
      </w:r>
      <w:r w:rsidRPr="003D0FC0">
        <w:rPr>
          <w:lang w:eastAsia="en-US"/>
        </w:rPr>
        <w:t xml:space="preserve"> в электронном документообороте в день поступления обращения.</w:t>
      </w:r>
    </w:p>
    <w:p w:rsidR="00395224" w:rsidRPr="003D0FC0" w:rsidRDefault="00395224" w:rsidP="003D0FC0">
      <w:pPr>
        <w:rPr>
          <w:lang w:eastAsia="ar-SA"/>
        </w:rPr>
      </w:pPr>
      <w:r w:rsidRPr="003D0FC0">
        <w:rPr>
          <w:lang w:eastAsia="ar-SA"/>
        </w:rPr>
        <w:t xml:space="preserve">В случае личного обращения заявителя в Отдел, заявление о предоставлении муниципальной услуги подлежит обязательной регистрации специалистом, </w:t>
      </w:r>
      <w:r w:rsidR="00DA52D3" w:rsidRPr="003D0FC0">
        <w:rPr>
          <w:lang w:eastAsia="ar-SA"/>
        </w:rPr>
        <w:t xml:space="preserve">Отдела </w:t>
      </w:r>
      <w:r w:rsidRPr="003D0FC0">
        <w:rPr>
          <w:lang w:eastAsia="ar-SA"/>
        </w:rPr>
        <w:t>ответственным за прием и регистрацию документов</w:t>
      </w:r>
      <w:r w:rsidR="003D0FC0" w:rsidRPr="003D0FC0">
        <w:rPr>
          <w:lang w:eastAsia="ar-SA"/>
        </w:rPr>
        <w:t xml:space="preserve"> </w:t>
      </w:r>
      <w:r w:rsidRPr="003D0FC0">
        <w:rPr>
          <w:lang w:eastAsia="ar-SA"/>
        </w:rPr>
        <w:t>в электронном документообороте в течение 15 минут.</w:t>
      </w:r>
    </w:p>
    <w:p w:rsidR="00B55DD9" w:rsidRDefault="00B55DD9" w:rsidP="00B55DD9">
      <w:r w:rsidRPr="00B55DD9">
        <w:t xml:space="preserve">В случае подачи заявления посредством Единого </w:t>
      </w:r>
      <w:r w:rsidR="002A28EE">
        <w:t>портала</w:t>
      </w:r>
      <w:r w:rsidRPr="00B55DD9">
        <w:t xml:space="preserve">, электронной почты заявление о предоставлении муниципальной услуги и прилагаемые к нему документы подлежат обязательной регистрации в электронном документообороте. Получение заявления о предоставлении муниципальной услуги Комитетом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 в Комитет. </w:t>
      </w:r>
    </w:p>
    <w:p w:rsidR="00B55DD9" w:rsidRDefault="00B55DD9" w:rsidP="00B55DD9">
      <w:r>
        <w:t>(</w:t>
      </w:r>
      <w:r w:rsidRPr="00B55DD9">
        <w:t xml:space="preserve">абзац четвертый пункта 2.13 </w:t>
      </w:r>
      <w:r>
        <w:t xml:space="preserve">изложен </w:t>
      </w:r>
      <w:r w:rsidRPr="00B55DD9">
        <w:t xml:space="preserve">в редакции постановления Администрации </w:t>
      </w:r>
      <w:hyperlink r:id="rId82"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2A28EE" w:rsidRDefault="002A28EE" w:rsidP="00B55DD9">
      <w:r>
        <w:t>(</w:t>
      </w:r>
      <w:r w:rsidRPr="002A28EE">
        <w:t>в абзаце четвертом пункта 2.13 слова «Единого и регионального порталов» зам</w:t>
      </w:r>
      <w:r>
        <w:t xml:space="preserve">енены словами «Единого портала» постановлением Администрации </w:t>
      </w:r>
      <w:hyperlink r:id="rId83"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164BAF">
          <w:rPr>
            <w:rStyle w:val="afb"/>
          </w:rPr>
          <w:t>от 22.04.2024 № 339</w:t>
        </w:r>
      </w:hyperlink>
      <w:r>
        <w:t>)</w:t>
      </w:r>
    </w:p>
    <w:p w:rsidR="00395224" w:rsidRPr="003D0FC0" w:rsidRDefault="00395224" w:rsidP="003D0FC0">
      <w:r w:rsidRPr="003D0FC0">
        <w:t>В случае</w:t>
      </w:r>
      <w:r w:rsidR="003D0FC0" w:rsidRPr="003D0FC0">
        <w:t xml:space="preserve"> </w:t>
      </w:r>
      <w:r w:rsidRPr="003D0FC0">
        <w:t>подачи заявления в МФЦ письменное обращение подлежит обязательной регист</w:t>
      </w:r>
      <w:r w:rsidR="007054C2" w:rsidRPr="003D0FC0">
        <w:t>рации специалистом МФЦ в течение</w:t>
      </w:r>
      <w:r w:rsidRPr="003D0FC0">
        <w:t xml:space="preserve"> 15 минут в электронном документообороте. </w:t>
      </w:r>
    </w:p>
    <w:p w:rsidR="00395224" w:rsidRPr="003D0FC0" w:rsidRDefault="00395224" w:rsidP="003D0FC0">
      <w:r w:rsidRPr="003D0FC0">
        <w:t>Заявителю, подавшему заявление в Комитет или МФЦ, выдается расписка в получении документов с указанием их перечня и даты их получения, а также с указанием перечня сведений и документов, которые будут получены по межведомственным запросам.</w:t>
      </w:r>
    </w:p>
    <w:p w:rsidR="003B4EF8" w:rsidRDefault="003B4EF8" w:rsidP="003D0FC0">
      <w:r w:rsidRPr="003B4EF8">
        <w:rPr>
          <w:iCs/>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3B4EF8">
        <w:t xml:space="preserve"> </w:t>
      </w:r>
    </w:p>
    <w:p w:rsidR="00AD3A6F" w:rsidRPr="003D0FC0" w:rsidRDefault="00AD3A6F" w:rsidP="003D0FC0">
      <w:r>
        <w:t>(</w:t>
      </w:r>
      <w:r w:rsidR="003B4EF8" w:rsidRPr="003B4EF8">
        <w:rPr>
          <w:iCs/>
        </w:rPr>
        <w:t xml:space="preserve">абзац первый пункта 2.14 раздела </w:t>
      </w:r>
      <w:r w:rsidR="003B4EF8" w:rsidRPr="003B4EF8">
        <w:rPr>
          <w:iCs/>
          <w:lang w:val="en-US"/>
        </w:rPr>
        <w:t>II</w:t>
      </w:r>
      <w:r w:rsidR="003B4EF8" w:rsidRPr="003B4EF8">
        <w:rPr>
          <w:iCs/>
        </w:rPr>
        <w:t xml:space="preserve"> излож</w:t>
      </w:r>
      <w:r w:rsidR="003B4EF8">
        <w:rPr>
          <w:iCs/>
        </w:rPr>
        <w:t xml:space="preserve">ен в редакции постановления Администрации </w:t>
      </w:r>
      <w:hyperlink r:id="rId84"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AD3A6F">
          <w:rPr>
            <w:rStyle w:val="afb"/>
          </w:rPr>
          <w:t>от 18.04.2025 № 288</w:t>
        </w:r>
      </w:hyperlink>
      <w:r>
        <w:t>)</w:t>
      </w:r>
    </w:p>
    <w:p w:rsidR="00F612F3" w:rsidRPr="003D0FC0" w:rsidRDefault="00F612F3" w:rsidP="003D0FC0">
      <w:r w:rsidRPr="003D0FC0">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F612F3" w:rsidRPr="003D0FC0" w:rsidRDefault="00F612F3" w:rsidP="003D0FC0">
      <w:r w:rsidRPr="003D0FC0">
        <w:t>Помещения для предоставления муниципальной услуги размещаются преимущественно на нижних этажах зданий или в отдельно стоящих зданиях.</w:t>
      </w:r>
    </w:p>
    <w:p w:rsidR="00F612F3" w:rsidRPr="003D0FC0" w:rsidRDefault="00F612F3" w:rsidP="003D0FC0">
      <w:r w:rsidRPr="003D0FC0">
        <w:t xml:space="preserve">Вход и выход из помещения для предоставления муниципальной услуги оборудуются: </w:t>
      </w:r>
    </w:p>
    <w:p w:rsidR="00F612F3" w:rsidRPr="003D0FC0" w:rsidRDefault="00F612F3" w:rsidP="003D0FC0">
      <w:r w:rsidRPr="003D0FC0">
        <w:t>- пандусами, расширенными проходами, тактильными полосами по путям движения, позволяющими обеспечить беспрепятственный доступ инвалидов;</w:t>
      </w:r>
    </w:p>
    <w:p w:rsidR="00F612F3" w:rsidRPr="003D0FC0" w:rsidRDefault="00F612F3" w:rsidP="003D0FC0">
      <w:r w:rsidRPr="003D0FC0">
        <w:t>- соответствующими указателями с автономными источниками бесперебойного питания;</w:t>
      </w:r>
    </w:p>
    <w:p w:rsidR="00F612F3" w:rsidRPr="003D0FC0" w:rsidRDefault="00F612F3" w:rsidP="003D0FC0">
      <w:r w:rsidRPr="003D0FC0">
        <w:lastRenderedPageBreak/>
        <w:t>- контрастной маркировкой ступеней по пути движения;</w:t>
      </w:r>
    </w:p>
    <w:p w:rsidR="00F612F3" w:rsidRPr="003D0FC0" w:rsidRDefault="00F612F3" w:rsidP="003D0FC0">
      <w:r w:rsidRPr="003D0FC0">
        <w:t>- информационной мнемосхемой (тактильной схемой движения);</w:t>
      </w:r>
    </w:p>
    <w:p w:rsidR="00F612F3" w:rsidRPr="003D0FC0" w:rsidRDefault="00F612F3" w:rsidP="003D0FC0">
      <w:r w:rsidRPr="003D0FC0">
        <w:t>- тактильными табличками с надписями, дублированными шрифтом Брайля.</w:t>
      </w:r>
    </w:p>
    <w:p w:rsidR="00F612F3" w:rsidRPr="003D0FC0" w:rsidRDefault="00F612F3" w:rsidP="003D0FC0">
      <w:r w:rsidRPr="003D0FC0">
        <w:t>Лестницы, находящиеся по пути движения в помещение для предоставления муниципальной услуги оборудуются:</w:t>
      </w:r>
    </w:p>
    <w:p w:rsidR="00F612F3" w:rsidRPr="003D0FC0" w:rsidRDefault="00F612F3" w:rsidP="003D0FC0">
      <w:r w:rsidRPr="003D0FC0">
        <w:t>- тактильными полосами;</w:t>
      </w:r>
    </w:p>
    <w:p w:rsidR="00F612F3" w:rsidRPr="003D0FC0" w:rsidRDefault="00F612F3" w:rsidP="003D0FC0">
      <w:r w:rsidRPr="003D0FC0">
        <w:t>- контрастной маркировкой крайних ступеней;</w:t>
      </w:r>
    </w:p>
    <w:p w:rsidR="00F612F3" w:rsidRPr="003D0FC0" w:rsidRDefault="00F612F3" w:rsidP="003D0FC0">
      <w:r w:rsidRPr="003D0FC0">
        <w:t>- поручнями с двух сторон, с тактильными полосами, нанесенными на поручни, с тактильно-выпуклым шрифтом и шрифтом Брайля с указанием этажа;</w:t>
      </w:r>
    </w:p>
    <w:p w:rsidR="00F612F3" w:rsidRPr="003D0FC0" w:rsidRDefault="00F612F3" w:rsidP="003D0FC0">
      <w:r w:rsidRPr="003D0FC0">
        <w:t>- тактильными табличками с указанием этажей, дублированными шрифтом Брайля.</w:t>
      </w:r>
    </w:p>
    <w:p w:rsidR="00F612F3" w:rsidRPr="003D0FC0" w:rsidRDefault="00F612F3" w:rsidP="003D0FC0">
      <w:r w:rsidRPr="003D0FC0">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F612F3" w:rsidRPr="003D0FC0" w:rsidRDefault="00F612F3" w:rsidP="003D0FC0">
      <w:r w:rsidRPr="003D0FC0">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EB3751" w:rsidRDefault="00EB3751" w:rsidP="00B55DD9">
      <w:r w:rsidRPr="00EB3751">
        <w:t xml:space="preserve">Все помещения, в которых предоставляется муниципальная услуга, должны соответствовать санитарно-эпидемиологическим требованиям, правилам противопожарного режима. </w:t>
      </w:r>
    </w:p>
    <w:p w:rsidR="00B55DD9" w:rsidRDefault="00B55DD9" w:rsidP="00B55DD9">
      <w:r>
        <w:t>(</w:t>
      </w:r>
      <w:r w:rsidRPr="00B55DD9">
        <w:t xml:space="preserve">абзац семнадцатый пункта 2.14 </w:t>
      </w:r>
      <w:r>
        <w:t xml:space="preserve">изложен </w:t>
      </w:r>
      <w:r w:rsidRPr="00B55DD9">
        <w:t xml:space="preserve">в редакции постановления Администрации </w:t>
      </w:r>
      <w:hyperlink r:id="rId85"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F612F3" w:rsidRPr="003D0FC0" w:rsidRDefault="00F612F3" w:rsidP="003D0FC0">
      <w:r w:rsidRPr="003D0FC0">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F612F3" w:rsidRPr="003D0FC0" w:rsidRDefault="00F612F3" w:rsidP="003D0FC0">
      <w:r w:rsidRPr="003D0FC0">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F612F3" w:rsidRPr="003D0FC0" w:rsidRDefault="00F612F3" w:rsidP="003D0FC0">
      <w:r w:rsidRPr="003D0FC0">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F612F3" w:rsidRPr="003D0FC0" w:rsidRDefault="00F612F3" w:rsidP="003D0FC0">
      <w:r w:rsidRPr="003D0FC0">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3D0FC0" w:rsidRPr="003D0FC0" w:rsidRDefault="00F612F3" w:rsidP="003D0FC0">
      <w:r w:rsidRPr="003D0FC0">
        <w:t>На информационных стендах, информационном терминале и в информационно-телекоммуникационной сети Интернет размещается информация, указанная в подпункте 1.3.5 пункта 1.3 настоящего административного регламента.</w:t>
      </w:r>
    </w:p>
    <w:p w:rsidR="003D0FC0" w:rsidRPr="003D0FC0" w:rsidRDefault="00395224" w:rsidP="003D0FC0">
      <w:r w:rsidRPr="003D0FC0">
        <w:t>2.15. Показатели доступности и качества муниципальной услуги</w:t>
      </w:r>
      <w:r w:rsidR="00D414ED" w:rsidRPr="003D0FC0">
        <w:t>.</w:t>
      </w:r>
    </w:p>
    <w:p w:rsidR="00395224" w:rsidRPr="003D0FC0" w:rsidRDefault="00395224" w:rsidP="003D0FC0">
      <w:r w:rsidRPr="003D0FC0">
        <w:t>2.15.1. Показателями доступности муниципальной услуги являются:</w:t>
      </w:r>
    </w:p>
    <w:p w:rsidR="00395224" w:rsidRPr="003D0FC0" w:rsidRDefault="00395224" w:rsidP="003D0FC0">
      <w:r w:rsidRPr="003D0FC0">
        <w:t>- транспортная доступность к местам предоставления муниципальной услуги;</w:t>
      </w:r>
    </w:p>
    <w:p w:rsidR="00395224" w:rsidRPr="003D0FC0" w:rsidRDefault="00395224" w:rsidP="003D0FC0">
      <w:r w:rsidRPr="003D0FC0">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w:t>
      </w:r>
    </w:p>
    <w:p w:rsidR="00395224" w:rsidRDefault="00395224" w:rsidP="003D0FC0">
      <w:r w:rsidRPr="003D0FC0">
        <w:lastRenderedPageBreak/>
        <w:t xml:space="preserve">- доступность заявителей к форме заявления о предоставлении муниципальной услуги, размещенной на Едином </w:t>
      </w:r>
      <w:r w:rsidR="002A28EE">
        <w:t>портале</w:t>
      </w:r>
      <w:r w:rsidRPr="003D0FC0">
        <w:t>, в том числе с возможностью его копирования и заполнения в электронном виде;</w:t>
      </w:r>
    </w:p>
    <w:p w:rsidR="002A28EE" w:rsidRPr="003D0FC0" w:rsidRDefault="002A28EE" w:rsidP="003D0FC0">
      <w:r>
        <w:t>(</w:t>
      </w:r>
      <w:r w:rsidRPr="002A28EE">
        <w:t>в абзаце четвертом подпункта 2.15.1 пункта 2.15 слова «Едином и региональном порталах» замен</w:t>
      </w:r>
      <w:r>
        <w:t xml:space="preserve">ены словами «Едином портале» постановлением Администрации              </w:t>
      </w:r>
      <w:hyperlink r:id="rId86"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395224" w:rsidRPr="003D0FC0" w:rsidRDefault="00395224" w:rsidP="003D0FC0">
      <w:r w:rsidRPr="003D0FC0">
        <w:t>- возможность получения заявителем муниципальной услуги в МФЦ;</w:t>
      </w:r>
    </w:p>
    <w:p w:rsidR="00395224" w:rsidRPr="003D0FC0" w:rsidRDefault="00395224" w:rsidP="003D0FC0">
      <w:r w:rsidRPr="003D0FC0">
        <w:t>- возможность направления заявителем документов в электронной форме на электронную почту;</w:t>
      </w:r>
    </w:p>
    <w:p w:rsidR="00395224" w:rsidRPr="003D0FC0" w:rsidRDefault="00395224" w:rsidP="003D0FC0">
      <w:r w:rsidRPr="003D0FC0">
        <w:t>- бесплатность предоставления муниципальной услуги и информации о процедуре предоставления муниципальной услуги.</w:t>
      </w:r>
    </w:p>
    <w:p w:rsidR="00395224" w:rsidRPr="003D0FC0" w:rsidRDefault="00395224" w:rsidP="003D0FC0">
      <w:r w:rsidRPr="003D0FC0">
        <w:t>2.15.2. Показателями качества муниципальной услуги являются:</w:t>
      </w:r>
    </w:p>
    <w:p w:rsidR="00395224" w:rsidRPr="003D0FC0" w:rsidRDefault="00395224" w:rsidP="003D0FC0">
      <w:r w:rsidRPr="003D0FC0">
        <w:t>- соблюдение должностным лицом Комитета, Отдел</w:t>
      </w:r>
      <w:r w:rsidR="00F612F3" w:rsidRPr="003D0FC0">
        <w:t>а</w:t>
      </w:r>
      <w:r w:rsidRPr="003D0FC0">
        <w:t xml:space="preserve"> предоставляющим муниципальную услугу, сроков ее предоставления;</w:t>
      </w:r>
    </w:p>
    <w:p w:rsidR="00395224" w:rsidRPr="003D0FC0" w:rsidRDefault="00395224" w:rsidP="003D0FC0">
      <w:r w:rsidRPr="003D0FC0">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95224" w:rsidRPr="003D0FC0" w:rsidRDefault="00395224" w:rsidP="003D0FC0">
      <w:r w:rsidRPr="003D0FC0">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2A28EE" w:rsidRDefault="00F612F3" w:rsidP="002A28EE">
      <w:r w:rsidRPr="003D0FC0">
        <w:t xml:space="preserve">2.16. </w:t>
      </w:r>
      <w:r w:rsidR="002A28EE">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A28EE" w:rsidRDefault="002A28EE" w:rsidP="002A28EE">
      <w: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многофункциональном центре. </w:t>
      </w:r>
    </w:p>
    <w:p w:rsidR="002A28EE" w:rsidRDefault="002A28EE" w:rsidP="002A28EE">
      <w:r>
        <w:t>При предоставлении муниципальной услуг в электронной форме заявителю обеспечивается:</w:t>
      </w:r>
    </w:p>
    <w:p w:rsidR="002A28EE" w:rsidRDefault="002A28EE" w:rsidP="002A28EE">
      <w:r>
        <w:t xml:space="preserve">- получение информации о порядке и сроках предоставления; муниципальной услуги посредством </w:t>
      </w:r>
      <w:proofErr w:type="gramStart"/>
      <w:r>
        <w:t>Единого  портала</w:t>
      </w:r>
      <w:proofErr w:type="gramEnd"/>
      <w:r>
        <w:t>;</w:t>
      </w:r>
    </w:p>
    <w:p w:rsidR="002A28EE" w:rsidRDefault="002A28EE" w:rsidP="002A28EE">
      <w:r>
        <w:t>- запись на прием в МФЦ для подачи заявления о предоставлении муниципальной услуги портала МФЦ;</w:t>
      </w:r>
    </w:p>
    <w:p w:rsidR="002A28EE" w:rsidRDefault="002A28EE" w:rsidP="002A28EE">
      <w:r>
        <w:t>- формирование заявления на Едином портале;</w:t>
      </w:r>
    </w:p>
    <w:p w:rsidR="002A28EE" w:rsidRDefault="002A28EE" w:rsidP="002A28EE">
      <w:r>
        <w:t>- прием и регистрация Отделом заявления и иных документов, необходимых для предоставления муниципальной услуги поступившего посредством Единого портала;</w:t>
      </w:r>
    </w:p>
    <w:p w:rsidR="002A28EE" w:rsidRDefault="002A28EE" w:rsidP="002A28EE">
      <w:r>
        <w:t>- получение результата предоставления муниципальной услуги посредством Единого портала;</w:t>
      </w:r>
    </w:p>
    <w:p w:rsidR="002A28EE" w:rsidRDefault="002A28EE" w:rsidP="002A28EE">
      <w:r>
        <w:t>- осуществление оценки качества предоставления муниципальной услуги посредством Единого портала;</w:t>
      </w:r>
    </w:p>
    <w:p w:rsidR="002A28EE" w:rsidRDefault="002A28EE" w:rsidP="002A28EE">
      <w:r>
        <w:t xml:space="preserve">- получение сведений о ходе выполнения </w:t>
      </w:r>
      <w:proofErr w:type="gramStart"/>
      <w:r>
        <w:t>заявления</w:t>
      </w:r>
      <w:proofErr w:type="gramEnd"/>
      <w:r>
        <w:t xml:space="preserve"> поступившего посредством Единого портала;</w:t>
      </w:r>
    </w:p>
    <w:p w:rsidR="002A28EE" w:rsidRDefault="002A28EE" w:rsidP="002A28EE">
      <w:r>
        <w:t>- досудебное (внесудебное) обжалование решений и действий (бездействии) Отдела, Комитета, МФЦ, а также их должностных лиц, муниципальных служащих, работников, посредством Единого портала, официального сайта органов местного самоуправления, портала МФЦ.</w:t>
      </w:r>
    </w:p>
    <w:p w:rsidR="002A28EE" w:rsidRDefault="002A28EE" w:rsidP="002A28EE">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3.7 настоящего административного регламента.</w:t>
      </w:r>
    </w:p>
    <w:p w:rsidR="002A28EE" w:rsidRDefault="002A28EE" w:rsidP="002A28EE">
      <w:r>
        <w:lastRenderedPageBreak/>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87" w:tooltip="ФЕДЕРАЛЬНЫЙ ЗАКОН от 06.04.2011 № 63-ФЗ ГОСУДАРСТВЕННАЯ ДУМА ФЕДЕРАЛЬНОГО СОБРАНИЯ РФ&#10;&#10;ОБ ЭЛЕКТРОННОЙ ПОДПИСИ" w:history="1">
        <w:r w:rsidRPr="002A28EE">
          <w:rPr>
            <w:rStyle w:val="afb"/>
          </w:rPr>
          <w:t>№ 63-ФЗ «Об электронной подписи</w:t>
        </w:r>
      </w:hyperlink>
      <w:r>
        <w:t>».</w:t>
      </w:r>
    </w:p>
    <w:p w:rsidR="002A28EE" w:rsidRDefault="002A28EE" w:rsidP="002A28EE">
      <w:r>
        <w:t>Заявителям обеспечивается возможность предоставления заявления и прилагаемых документов в электронной форме посредством Единого портала.</w:t>
      </w:r>
    </w:p>
    <w:p w:rsidR="002A28EE" w:rsidRDefault="002A28EE" w:rsidP="002A28EE">
      <w:r>
        <w:t xml:space="preserve">В этом случае заявитель или его представитель </w:t>
      </w:r>
      <w:proofErr w:type="spellStart"/>
      <w:r>
        <w:t>авторизируется</w:t>
      </w:r>
      <w:proofErr w:type="spellEnd"/>
      <w:r>
        <w:t xml:space="preserve"> на Едином портале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интерактивной формы в электронном виде.</w:t>
      </w:r>
    </w:p>
    <w:p w:rsidR="002A28EE" w:rsidRDefault="002A28EE" w:rsidP="002A28EE">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необходимых для предоставления муниципальной услуги в Отдел.</w:t>
      </w:r>
    </w:p>
    <w:p w:rsidR="002A28EE" w:rsidRDefault="002A28EE" w:rsidP="002A28EE">
      <w:r>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заявителя в личный кабинет на Едином портале в форме электронного документа, подписанного усиленной квалифицированной электронной подписью в случае направления заявления посредством Единого портала.</w:t>
      </w:r>
    </w:p>
    <w:p w:rsidR="002A28EE" w:rsidRDefault="002A28EE" w:rsidP="002A28EE">
      <w:r>
        <w:t>Заявление в форме электронного документа, направленное посредством электронной почты подписывается заявителем либо представителем заявителя с использованием усиленной квалифицированной электронной подписи.</w:t>
      </w:r>
    </w:p>
    <w:p w:rsidR="002A28EE" w:rsidRDefault="002A28EE" w:rsidP="002A28EE">
      <w: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2A28EE" w:rsidRDefault="002A28EE" w:rsidP="002A28EE">
      <w:r>
        <w:t>Документы, указанные в подпункте 2.6.1 пункта 2.6 настоящего административного регламента, представляемые в отдел в форме электронных документов, направленных посредством электронной почты, удостоверяются заявителем (представителем заявителя) с использованием усиленной квалифицированной электронной подписи.</w:t>
      </w:r>
    </w:p>
    <w:p w:rsidR="002A28EE" w:rsidRDefault="002A28EE" w:rsidP="002A28EE">
      <w:r>
        <w:t xml:space="preserve">Предоставление муниципальной услуги в МФЦ осуществляется по принципу «одного окна» в соответствии с законодательством Российской Федерации. </w:t>
      </w:r>
    </w:p>
    <w:p w:rsidR="00B55DD9" w:rsidRDefault="002A28EE" w:rsidP="002A28EE">
      <w:r>
        <w:t>МФЦ осуществляет прием и регистрацию заявления о предоставлении муниципальной услуги, а также выдачу результата предоставления муниципальной услуги.</w:t>
      </w:r>
    </w:p>
    <w:p w:rsidR="00B55DD9" w:rsidRDefault="00B55DD9" w:rsidP="00B55DD9">
      <w:r>
        <w:t xml:space="preserve">(пункт 2.16 изложен </w:t>
      </w:r>
      <w:r w:rsidRPr="00B55DD9">
        <w:t xml:space="preserve">в редакции постановления Администрации </w:t>
      </w:r>
      <w:hyperlink r:id="rId88"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 xml:space="preserve">от 25.04.2022 </w:t>
        </w:r>
        <w:r w:rsidR="00B65513">
          <w:rPr>
            <w:rStyle w:val="afb"/>
          </w:rPr>
          <w:t xml:space="preserve">                </w:t>
        </w:r>
        <w:r w:rsidRPr="00341F72">
          <w:rPr>
            <w:rStyle w:val="afb"/>
          </w:rPr>
          <w:t>№ 609</w:t>
        </w:r>
      </w:hyperlink>
      <w:r w:rsidRPr="00B55DD9">
        <w:t>)</w:t>
      </w:r>
    </w:p>
    <w:p w:rsidR="002A28EE" w:rsidRDefault="002A28EE" w:rsidP="00B55DD9">
      <w:r>
        <w:t xml:space="preserve">(пункт 2.16 изложен </w:t>
      </w:r>
      <w:r w:rsidRPr="00B55DD9">
        <w:t>в редакции постановления Администрации</w:t>
      </w:r>
      <w:r>
        <w:t xml:space="preserve"> </w:t>
      </w:r>
      <w:hyperlink r:id="rId89"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EB6A00" w:rsidRDefault="00EB6A00" w:rsidP="00EB6A00">
      <w:r>
        <w:t>2.17. Случаи и порядок предоставления муниципальной услуги в упреждающем (проактивном) режиме.</w:t>
      </w:r>
    </w:p>
    <w:p w:rsidR="00EB6A00" w:rsidRDefault="00EB6A00" w:rsidP="00EB6A00">
      <w:r>
        <w:t xml:space="preserve">Случаи предоставления муниципальной услуги в упреждающем (проактивном) режиме не предусмотрены. </w:t>
      </w:r>
    </w:p>
    <w:p w:rsidR="00EB6A00" w:rsidRDefault="00EB6A00" w:rsidP="00EB6A00">
      <w:r>
        <w:t>(р</w:t>
      </w:r>
      <w:r w:rsidRPr="00EB6A00">
        <w:t>аздел II дополн</w:t>
      </w:r>
      <w:r>
        <w:t>ен</w:t>
      </w:r>
      <w:r w:rsidRPr="00EB6A00">
        <w:t xml:space="preserve"> пунктом 2.17 постановлени</w:t>
      </w:r>
      <w:r>
        <w:t>ем</w:t>
      </w:r>
      <w:r w:rsidRPr="00EB6A00">
        <w:t xml:space="preserve"> Администрации </w:t>
      </w:r>
      <w:hyperlink r:id="rId90" w:tooltip="постановление от 18.01.2022 0:00:00 №58 Администрация Березовского района&#10;&#10;О внесении изменений в постановление администрации Березовского района от 27.06.2019 № 748 " w:history="1">
        <w:r w:rsidRPr="00EB6A00">
          <w:rPr>
            <w:rStyle w:val="afb"/>
          </w:rPr>
          <w:t>от 18.01.2022 № 58</w:t>
        </w:r>
      </w:hyperlink>
      <w:r>
        <w:t>)</w:t>
      </w:r>
    </w:p>
    <w:p w:rsidR="00196664" w:rsidRPr="003D0FC0" w:rsidRDefault="00196664" w:rsidP="003D0FC0"/>
    <w:p w:rsidR="00196664" w:rsidRPr="003D0FC0" w:rsidRDefault="00196664" w:rsidP="00BB60A9">
      <w:pPr>
        <w:pStyle w:val="2"/>
      </w:pPr>
      <w:bookmarkStart w:id="8" w:name="Par178"/>
      <w:bookmarkEnd w:id="8"/>
      <w:r w:rsidRPr="003D0FC0">
        <w:rPr>
          <w:lang w:val="en-US"/>
        </w:rPr>
        <w:t>III</w:t>
      </w:r>
      <w:r w:rsidRPr="003D0FC0">
        <w:t>. Состав, последовательность и сроки выполнения</w:t>
      </w:r>
      <w:r w:rsidR="00713E54" w:rsidRPr="003D0FC0">
        <w:t xml:space="preserve"> </w:t>
      </w:r>
      <w:r w:rsidRPr="003D0FC0">
        <w:t>административных процедур, требования к порядку</w:t>
      </w:r>
      <w:r w:rsidR="00713E54" w:rsidRPr="003D0FC0">
        <w:t xml:space="preserve"> </w:t>
      </w:r>
      <w:r w:rsidRPr="003D0FC0">
        <w:t>их выполнения, в том числе особенности выполнения</w:t>
      </w:r>
      <w:r w:rsidR="00713E54" w:rsidRPr="003D0FC0">
        <w:t xml:space="preserve"> </w:t>
      </w:r>
      <w:r w:rsidRPr="003D0FC0">
        <w:t>административных процедур в электронной форме, а также</w:t>
      </w:r>
      <w:r w:rsidR="003D0FC0" w:rsidRPr="003D0FC0">
        <w:t xml:space="preserve"> </w:t>
      </w:r>
      <w:r w:rsidRPr="003D0FC0">
        <w:lastRenderedPageBreak/>
        <w:t>особенности выполнения административных процедур в многофункциональных центрах.</w:t>
      </w:r>
    </w:p>
    <w:p w:rsidR="00196664" w:rsidRPr="003D0FC0" w:rsidRDefault="00196664" w:rsidP="00196664">
      <w:pPr>
        <w:widowControl w:val="0"/>
        <w:autoSpaceDE w:val="0"/>
        <w:autoSpaceDN w:val="0"/>
        <w:adjustRightInd w:val="0"/>
        <w:jc w:val="center"/>
        <w:rPr>
          <w:rFonts w:cs="Arial"/>
          <w:sz w:val="28"/>
          <w:szCs w:val="28"/>
        </w:rPr>
      </w:pPr>
    </w:p>
    <w:p w:rsidR="00196664" w:rsidRPr="003D0FC0" w:rsidRDefault="00196664" w:rsidP="00BB60A9">
      <w:bookmarkStart w:id="9" w:name="Par183"/>
      <w:bookmarkStart w:id="10" w:name="Par201"/>
      <w:bookmarkEnd w:id="9"/>
      <w:bookmarkEnd w:id="10"/>
      <w:r w:rsidRPr="003D0FC0">
        <w:t>3.1. Предоставление муниципальной услуги включает в себя следующие этапы и административные процедуры:</w:t>
      </w:r>
    </w:p>
    <w:p w:rsidR="00196664" w:rsidRPr="003D0FC0" w:rsidRDefault="00196664" w:rsidP="00BB60A9">
      <w:r w:rsidRPr="003D0FC0">
        <w:t>- прием и регистрация заявления о предоставлении муниципальной услуги;</w:t>
      </w:r>
    </w:p>
    <w:p w:rsidR="00196664" w:rsidRPr="003D0FC0" w:rsidRDefault="00196664" w:rsidP="00BB60A9">
      <w:r w:rsidRPr="003D0FC0">
        <w:t>- формирование и направление межведомственных запросов, получение ответов на них;</w:t>
      </w:r>
    </w:p>
    <w:p w:rsidR="00196664" w:rsidRPr="003D0FC0" w:rsidRDefault="00196664" w:rsidP="00BB60A9">
      <w:r w:rsidRPr="003D0FC0">
        <w:t>- рассмотрение представленных документов и принятие решения о предоставлении либо об отказе в предоставлении муниципальной услуги;</w:t>
      </w:r>
    </w:p>
    <w:p w:rsidR="00196664" w:rsidRPr="003D0FC0" w:rsidRDefault="00196664" w:rsidP="00BB60A9">
      <w:r w:rsidRPr="003D0FC0">
        <w:t>- выдача (направление) заявителю документов, являющихся результатом предоставления муниципальной услуги.</w:t>
      </w:r>
    </w:p>
    <w:p w:rsidR="000C7F49" w:rsidRPr="000C7F49" w:rsidRDefault="00196664" w:rsidP="000C7F49">
      <w:r w:rsidRPr="003D0FC0">
        <w:t xml:space="preserve">3.2. </w:t>
      </w:r>
      <w:r w:rsidR="000C7F49" w:rsidRPr="000C7F49">
        <w:t>Прием и регистрация заявления о предоставлении муниципальной услуги.</w:t>
      </w:r>
    </w:p>
    <w:p w:rsidR="000C7F49" w:rsidRPr="000C7F49" w:rsidRDefault="000C7F49" w:rsidP="000C7F49">
      <w:r w:rsidRPr="000C7F49">
        <w:t>Основанием для начала административной процедуры является поступление в Отдел, Комитет, МФЦ заявления о предоставлении муниципальной услуги.</w:t>
      </w:r>
    </w:p>
    <w:p w:rsidR="000C7F49" w:rsidRPr="000C7F49" w:rsidRDefault="000C7F49" w:rsidP="000C7F49">
      <w:r w:rsidRPr="000C7F49">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0C7F49" w:rsidRDefault="000C7F49" w:rsidP="000C7F49">
      <w:r w:rsidRPr="000C7F49">
        <w:t xml:space="preserve">- за прием и регистрацию </w:t>
      </w:r>
      <w:proofErr w:type="gramStart"/>
      <w:r w:rsidRPr="000C7F49">
        <w:t>заявления</w:t>
      </w:r>
      <w:proofErr w:type="gramEnd"/>
      <w:r w:rsidRPr="000C7F49">
        <w:t xml:space="preserve"> п</w:t>
      </w:r>
      <w:r w:rsidR="002A28EE">
        <w:t>оступившего посредством Единого портала</w:t>
      </w:r>
      <w:r w:rsidRPr="000C7F49">
        <w:t xml:space="preserve">, по почте, в том числе электронной почте в адрес Комитета, Отдела и подготовку решения об отказе в приеме документов – специалист Комитета, ответственный за прием и регистрацию документов; </w:t>
      </w:r>
    </w:p>
    <w:p w:rsidR="002A28EE" w:rsidRPr="000C7F49" w:rsidRDefault="002A28EE" w:rsidP="000C7F49">
      <w:r>
        <w:t>(</w:t>
      </w:r>
      <w:r w:rsidRPr="002A28EE">
        <w:t>в абзаце четвертом пункта 3.2 слова «Единого и регионального порталов» замен</w:t>
      </w:r>
      <w:r>
        <w:t xml:space="preserve">ены словами «Единого портала» постановлением Администрации </w:t>
      </w:r>
      <w:hyperlink r:id="rId91"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0C7F49" w:rsidRPr="000C7F49" w:rsidRDefault="000C7F49" w:rsidP="000C7F49">
      <w:r w:rsidRPr="000C7F49">
        <w:t>- за прием и регистрацию, предоставленного заявителем лично в Отдел-специалист Отдела, ответственный за предоставление муниципальной услуги;</w:t>
      </w:r>
    </w:p>
    <w:p w:rsidR="000C7F49" w:rsidRPr="000C7F49" w:rsidRDefault="000C7F49" w:rsidP="000C7F49">
      <w:r w:rsidRPr="000C7F49">
        <w:t>- за прием и регистрацию заявления в МФЦ - специалист МФЦ.</w:t>
      </w:r>
    </w:p>
    <w:p w:rsidR="000C7F49" w:rsidRPr="000C7F49" w:rsidRDefault="000C7F49" w:rsidP="000C7F49">
      <w:r w:rsidRPr="000C7F49">
        <w:t xml:space="preserve">Содержание административных действий, входящих в состав административной процедуры: </w:t>
      </w:r>
    </w:p>
    <w:p w:rsidR="000C7F49" w:rsidRPr="000C7F49" w:rsidRDefault="000C7F49" w:rsidP="000C7F49">
      <w:r w:rsidRPr="000C7F49">
        <w:t>прием и регистрация заявления о предоставлении муниципальной услуги,</w:t>
      </w:r>
    </w:p>
    <w:p w:rsidR="000C7F49" w:rsidRPr="000C7F49" w:rsidRDefault="000C7F49" w:rsidP="000C7F49">
      <w:r w:rsidRPr="000C7F49">
        <w:t>проверка комплектности документов на наличие (отсутствие) оснований для отказа в приеме документов при личном обращении также выдача расписки, составленной в двух экземплярах, один из которых вручается заявителю, другой - приобщается к принятым документам;</w:t>
      </w:r>
    </w:p>
    <w:p w:rsidR="000C7F49" w:rsidRPr="000C7F49" w:rsidRDefault="000C7F49" w:rsidP="000C7F49">
      <w:r w:rsidRPr="000C7F49">
        <w:t>при поступлении заявления в форме электронного документа - направление заявителю указанным им в заявлении способом уведомления о получении заявления.</w:t>
      </w:r>
    </w:p>
    <w:p w:rsidR="000C7F49" w:rsidRPr="000C7F49" w:rsidRDefault="000C7F49" w:rsidP="000C7F49">
      <w:r w:rsidRPr="000C7F49">
        <w:t xml:space="preserve">Критерием принятия решения о приеме и регистрации заявления является наличие заявления о предоставлении муниципальной услуги и наличие (отсутствие) оснований для отказа в приеме </w:t>
      </w:r>
      <w:proofErr w:type="gramStart"/>
      <w:r w:rsidRPr="000C7F49">
        <w:t>документов</w:t>
      </w:r>
      <w:proofErr w:type="gramEnd"/>
      <w:r w:rsidRPr="000C7F49">
        <w:t xml:space="preserve"> указанных в пункте 2.7 настоящего административного регламента.</w:t>
      </w:r>
    </w:p>
    <w:p w:rsidR="000C7F49" w:rsidRPr="000C7F49" w:rsidRDefault="000C7F49" w:rsidP="000C7F49">
      <w:r w:rsidRPr="000C7F49">
        <w:t>Максимальный срок выполнения данной административной процедуры в день поступления заявления в Отдел, Комитет, при личном обращении заявителя-15 минут с момента получения заявления о предоставлении муниципальной услуги.</w:t>
      </w:r>
    </w:p>
    <w:p w:rsidR="000C7F49" w:rsidRPr="000C7F49" w:rsidRDefault="000C7F49" w:rsidP="000C7F49">
      <w:r w:rsidRPr="000C7F49">
        <w:t>Результат административной процедуры:</w:t>
      </w:r>
      <w:r>
        <w:t xml:space="preserve"> зарегистрированное заявление о </w:t>
      </w:r>
      <w:r w:rsidRPr="000C7F49">
        <w:t>предоставлении муниципальной услуги либо отказа в приеме документов.</w:t>
      </w:r>
    </w:p>
    <w:p w:rsidR="000C7F49" w:rsidRPr="000C7F49" w:rsidRDefault="000C7F49" w:rsidP="000C7F49">
      <w:r w:rsidRPr="000C7F49">
        <w:t xml:space="preserve">Способ фиксации результата выполнения административной процедуры: </w:t>
      </w:r>
    </w:p>
    <w:p w:rsidR="000C7F49" w:rsidRDefault="000C7F49" w:rsidP="000C7F49">
      <w:r w:rsidRPr="000C7F49">
        <w:t>- в случае поступления</w:t>
      </w:r>
      <w:r w:rsidR="002A28EE">
        <w:t xml:space="preserve"> заявления посредством Единого портала</w:t>
      </w:r>
      <w:r w:rsidRPr="000C7F49">
        <w:t>, по почте, в том числе электронной почте, специалист Комитета, ответственный за прием и регистрацию док</w:t>
      </w:r>
      <w:r w:rsidR="007C4DF4">
        <w:t xml:space="preserve">ументов регистрирует заявление </w:t>
      </w:r>
      <w:r w:rsidRPr="000C7F49">
        <w:t xml:space="preserve">о предоставлении муниципальной услуги в электронном документообороте; </w:t>
      </w:r>
    </w:p>
    <w:p w:rsidR="002A28EE" w:rsidRPr="000C7F49" w:rsidRDefault="002A28EE" w:rsidP="000C7F49">
      <w:r>
        <w:lastRenderedPageBreak/>
        <w:t>(</w:t>
      </w:r>
      <w:r w:rsidRPr="002A28EE">
        <w:t>в абзаце пятнадцатом пункта 3.2 слова «Единого и регионального порталов» замен</w:t>
      </w:r>
      <w:r>
        <w:t xml:space="preserve">ены словами «Единого портала» постановлением Администрации </w:t>
      </w:r>
      <w:hyperlink r:id="rId92"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0C7F49" w:rsidRPr="000C7F49" w:rsidRDefault="000C7F49" w:rsidP="000C7F49">
      <w:r w:rsidRPr="000C7F49">
        <w:t>- в случае подачи заявления лично, специалист Отдела, ответственный за прием и регистрацию документов, регистрирует заявление о предоставлении муниципальной услуги в электронном документообороте;</w:t>
      </w:r>
    </w:p>
    <w:p w:rsidR="000C7F49" w:rsidRPr="000C7F49" w:rsidRDefault="000C7F49" w:rsidP="000C7F49">
      <w:r w:rsidRPr="000C7F49">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0C7F49" w:rsidRPr="000C7F49" w:rsidRDefault="000C7F49" w:rsidP="000C7F49">
      <w:r w:rsidRPr="000C7F49">
        <w:t>В случае подачи заявления в МФЦ зарегистрированное заявление о предоставлении муниципальной услуги с приложениями предается в Отдел, в срок не позднее одного рабочего дня со дня приема заявления.</w:t>
      </w:r>
    </w:p>
    <w:p w:rsidR="000C7F49" w:rsidRPr="000C7F49" w:rsidRDefault="000C7F49" w:rsidP="000C7F49">
      <w:r w:rsidRPr="000C7F49">
        <w:t>Заявителю, подавшему заявление в Отдел, Комитет или МФЦ, выдается расписка в получении документов с указанием перечня и даты получения Отделом, Комитетом или МФЦ, а также с указанием перечня сведений и документов, которые будут получены по межведомственным запросам.</w:t>
      </w:r>
    </w:p>
    <w:p w:rsidR="000C7F49" w:rsidRPr="000C7F49" w:rsidRDefault="000C7F49" w:rsidP="000C7F49">
      <w:r w:rsidRPr="000C7F49">
        <w:t>В случае поступления заявления по почте зарегистрированное заявление о предоставлении муниципальной услуги с приложениями, передается специалисту Отдела, ответственному за предоставление муниципальной услуги.</w:t>
      </w:r>
    </w:p>
    <w:p w:rsidR="000C7F49" w:rsidRPr="000C7F49" w:rsidRDefault="000C7F49" w:rsidP="000C7F49">
      <w:r w:rsidRPr="000C7F49">
        <w:t>3.3. Формирование и направление межведомственных запросов, получение ответов на них</w:t>
      </w:r>
    </w:p>
    <w:p w:rsidR="000C7F49" w:rsidRPr="000C7F49" w:rsidRDefault="000C7F49" w:rsidP="000C7F49">
      <w:r w:rsidRPr="000C7F49">
        <w:t>Основанием для начала административной процедуры является поступление к специалисту Отдела, ответственному за предоставление муниципальной услуги.</w:t>
      </w:r>
    </w:p>
    <w:p w:rsidR="000C7F49" w:rsidRPr="000C7F49" w:rsidRDefault="000C7F49" w:rsidP="000C7F49">
      <w:r w:rsidRPr="000C7F49">
        <w:t>Должностным лицом, ответственным за формирование и направление межведомственных запросов, получение на них ответов, является специалист Отдела, ответственный за предоставление муниципальной услуги.</w:t>
      </w:r>
    </w:p>
    <w:p w:rsidR="000C7F49" w:rsidRPr="000C7F49" w:rsidRDefault="000C7F49" w:rsidP="000C7F49">
      <w:r w:rsidRPr="000C7F49">
        <w:t>Административные действия, входящие в состав настоящей административной процедуры, выполняемые специалистом Отдела, ответственным за предоставление муниципальной услуги:</w:t>
      </w:r>
    </w:p>
    <w:p w:rsidR="000C7F49" w:rsidRPr="000C7F49" w:rsidRDefault="000C7F49" w:rsidP="000C7F49">
      <w:r w:rsidRPr="000C7F49">
        <w:t>- проводит экспертизу представленных документов, формирует и направляет межведомственный запрос – в течение 2 календарных дней с момента поступления зарегистрированного заявления;</w:t>
      </w:r>
    </w:p>
    <w:p w:rsidR="000C7F49" w:rsidRPr="000C7F49" w:rsidRDefault="000C7F49" w:rsidP="000C7F49">
      <w:r w:rsidRPr="000C7F49">
        <w:t>- получает ответ на межведомственный запрос (продолжительность и (или) максимальный срок выполнения административного действия - не более 5 рабочих дней со дня поступления межведомственного запроса в органы, предоставляющие документы и информацию).</w:t>
      </w:r>
    </w:p>
    <w:p w:rsidR="000C7F49" w:rsidRPr="000C7F49" w:rsidRDefault="000C7F49" w:rsidP="000C7F49">
      <w:r w:rsidRPr="000C7F49">
        <w:t>Критерием для принятия решения о направлении межведомственных запросов является наличие (отсутствие) документов, указанных в подпункте 2.6.2 пункта 2.6 настоящего административного регламента.</w:t>
      </w:r>
    </w:p>
    <w:p w:rsidR="000C7F49" w:rsidRPr="000C7F49" w:rsidRDefault="000C7F49" w:rsidP="000C7F49">
      <w:r w:rsidRPr="000C7F49">
        <w:t>Результатом выполнения данной административной процедуры являются полученный ответ на межведомственный запрос.</w:t>
      </w:r>
    </w:p>
    <w:p w:rsidR="000C7F49" w:rsidRPr="000C7F49" w:rsidRDefault="000C7F49" w:rsidP="000C7F49">
      <w:r w:rsidRPr="000C7F49">
        <w:t>Способ фиксации результата выполнения административной процедуры: полученный ответ на межведомственный запрос регистрируется в электронном документообороте.</w:t>
      </w:r>
    </w:p>
    <w:p w:rsidR="000C7F49" w:rsidRPr="000C7F49" w:rsidRDefault="000C7F49" w:rsidP="000C7F49">
      <w:r w:rsidRPr="000C7F49">
        <w:t>Способ фиксации результата административной процедуры:</w:t>
      </w:r>
    </w:p>
    <w:p w:rsidR="000C7F49" w:rsidRPr="000C7F49" w:rsidRDefault="000C7F49" w:rsidP="000C7F49">
      <w:r w:rsidRPr="000C7F49">
        <w:t xml:space="preserve">- специалист Отдела, ответственный за предоставление муниципальной услуги, обеспечивает </w:t>
      </w:r>
      <w:proofErr w:type="gramStart"/>
      <w:r w:rsidRPr="000C7F49">
        <w:t>регистрацию</w:t>
      </w:r>
      <w:proofErr w:type="gramEnd"/>
      <w:r w:rsidRPr="000C7F49">
        <w:t xml:space="preserve"> полученный ответ на межведомственный запрос регистрируется, в электронном документообороте;</w:t>
      </w:r>
    </w:p>
    <w:p w:rsidR="000C7F49" w:rsidRPr="000C7F49" w:rsidRDefault="000C7F49" w:rsidP="000C7F49">
      <w:r w:rsidRPr="000C7F49">
        <w:t>- 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электронном документообороте и передает зарегистрированный ответ на межведомственный запрос специалисту Отдела, ответственному за предоставление муниципальной услуги.</w:t>
      </w:r>
    </w:p>
    <w:p w:rsidR="003D0FC0" w:rsidRPr="003D0FC0" w:rsidRDefault="000C7F49" w:rsidP="000C7F49">
      <w:r>
        <w:lastRenderedPageBreak/>
        <w:t xml:space="preserve">(пункты 3.2, </w:t>
      </w:r>
      <w:r w:rsidRPr="000C7F49">
        <w:t>3.3</w:t>
      </w:r>
      <w:r>
        <w:t xml:space="preserve"> изложены в редакции постановления Администрации                      </w:t>
      </w:r>
      <w:hyperlink r:id="rId93"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0C7F49">
          <w:rPr>
            <w:rStyle w:val="afb"/>
          </w:rPr>
          <w:t>от 30.03.2023 № 202</w:t>
        </w:r>
      </w:hyperlink>
      <w:r>
        <w:t>)</w:t>
      </w:r>
    </w:p>
    <w:p w:rsidR="00196664" w:rsidRPr="003D0FC0" w:rsidRDefault="00196664" w:rsidP="00BB60A9">
      <w:r w:rsidRPr="003D0FC0">
        <w:t>3.4. Рассмотрение представленных документов и принятие решения о предоставлении либо об отказе в предоставлении муниципальной услуги.</w:t>
      </w:r>
    </w:p>
    <w:p w:rsidR="007263BD" w:rsidRPr="003D0FC0" w:rsidRDefault="007263BD" w:rsidP="00BB60A9">
      <w:r w:rsidRPr="003D0FC0">
        <w:t xml:space="preserve">Основанием для начала административной процедуры является поступление к специалисту </w:t>
      </w:r>
      <w:r w:rsidR="00105101" w:rsidRPr="003D0FC0">
        <w:t>Отдела</w:t>
      </w:r>
      <w:r w:rsidRPr="003D0FC0">
        <w:t>, ответственному за предоставление муниципальной услуги, зарегистрированного заявления, прилагаемых к нему документов, ответа на межведомственный запрос.</w:t>
      </w:r>
    </w:p>
    <w:p w:rsidR="00785519" w:rsidRPr="003D0FC0" w:rsidRDefault="00785519" w:rsidP="00BB60A9">
      <w:r w:rsidRPr="003D0FC0">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785519" w:rsidRPr="003D0FC0" w:rsidRDefault="00785519" w:rsidP="00BB60A9">
      <w:r w:rsidRPr="003D0FC0">
        <w:t>за рассмотрение документов, необходимых для предоставления муниципальной услуги</w:t>
      </w:r>
      <w:r w:rsidR="003D0FC0" w:rsidRPr="003D0FC0">
        <w:t>-</w:t>
      </w:r>
      <w:r w:rsidRPr="003D0FC0">
        <w:t>специалист Отдела ответственный за предоставление муниципальной услуги;</w:t>
      </w:r>
    </w:p>
    <w:p w:rsidR="00785519" w:rsidRPr="003D0FC0" w:rsidRDefault="00785519" w:rsidP="00BB60A9">
      <w:r w:rsidRPr="003D0FC0">
        <w:t>за подписание документов, являющихся результатом предоставления муниципальной услуги</w:t>
      </w:r>
      <w:r w:rsidR="003D0FC0" w:rsidRPr="003D0FC0">
        <w:t>-</w:t>
      </w:r>
      <w:r w:rsidR="00ED233F" w:rsidRPr="003D0FC0">
        <w:t xml:space="preserve">глава Березовского района, </w:t>
      </w:r>
      <w:r w:rsidRPr="003D0FC0">
        <w:t xml:space="preserve">заместитель главы Березовского района, </w:t>
      </w:r>
      <w:r w:rsidR="00ED233F" w:rsidRPr="003D0FC0">
        <w:t>председатель Комитета, либо лица</w:t>
      </w:r>
      <w:r w:rsidRPr="003D0FC0">
        <w:t xml:space="preserve"> </w:t>
      </w:r>
      <w:r w:rsidR="00ED233F" w:rsidRPr="003D0FC0">
        <w:t>их</w:t>
      </w:r>
      <w:r w:rsidRPr="003D0FC0">
        <w:t xml:space="preserve"> замещающ</w:t>
      </w:r>
      <w:r w:rsidR="00ED233F" w:rsidRPr="003D0FC0">
        <w:t>и</w:t>
      </w:r>
      <w:r w:rsidRPr="003D0FC0">
        <w:t>е;</w:t>
      </w:r>
      <w:r w:rsidR="003D0FC0" w:rsidRPr="003D0FC0">
        <w:t xml:space="preserve"> </w:t>
      </w:r>
    </w:p>
    <w:p w:rsidR="00785519" w:rsidRPr="003D0FC0" w:rsidRDefault="00785519" w:rsidP="00BB60A9">
      <w:r w:rsidRPr="003D0FC0">
        <w:t xml:space="preserve">за регистрацию подписанных документов, являющихся результатом предоставления муниципальной </w:t>
      </w:r>
      <w:proofErr w:type="gramStart"/>
      <w:r w:rsidRPr="003D0FC0">
        <w:t>услуги,</w:t>
      </w:r>
      <w:r w:rsidR="003D0FC0" w:rsidRPr="003D0FC0">
        <w:t>-</w:t>
      </w:r>
      <w:proofErr w:type="gramEnd"/>
      <w:r w:rsidRPr="003D0FC0">
        <w:t>специалист Отдела, ответственный за регистрацию документов в электронном документообороте.</w:t>
      </w:r>
    </w:p>
    <w:p w:rsidR="007263BD" w:rsidRDefault="007263BD" w:rsidP="00BB60A9">
      <w:r w:rsidRPr="003D0FC0">
        <w:t xml:space="preserve">Административные действия, входящие в состав настоящей административной процедуры: </w:t>
      </w:r>
    </w:p>
    <w:p w:rsidR="00937B37" w:rsidRDefault="00937B37" w:rsidP="00937B37">
      <w:r w:rsidRPr="00B33050">
        <w:t>Специалист Отдела, ответственный за предоставление муниципальной услуги:</w:t>
      </w:r>
    </w:p>
    <w:p w:rsidR="00937B37" w:rsidRDefault="00937B37" w:rsidP="00937B37">
      <w:r>
        <w:t xml:space="preserve">- рассматривает заявление: проверяет наличие приложенных к заявлению документов, наличие документов, полученных в результате межведомственного взаимодействия; устанавливает наличие полномочий по рассмотрению обращения заявителя; проверяет наличие или отсутствие оснований для отказа, предусмотренных подпунктом 2.8.3 пункта 2.8 настоящего административного регламента, в случае отсутствия оснований для отказа, проверяет на наличие (отсутствие) необходимости согласования схемы расположения земельного участка, в соответствии со статьей 3.5 Федерального закона от 25 октября 2001 года </w:t>
      </w:r>
      <w:r w:rsidRPr="005D7235">
        <w:t xml:space="preserve">№ </w:t>
      </w:r>
      <w:hyperlink r:id="rId94" w:tooltip="ФЕДЕРАЛЬНЫЙ ЗАКОН от 25.10.2001 № 137-ФЗ ГОСУДАРСТВЕННАЯ ДУМА ФЕДЕРАЛЬНОГО СОБРАНИЯ РФ&#10;&#10;О ВВЕДЕНИИ В ДЕЙСТВИЕ ЗЕМЕЛЬНОГО КОДЕКСА РОССИЙСКОЙ ФЕДЕРАЦИИ" w:history="1">
        <w:r w:rsidRPr="00EF4997">
          <w:rPr>
            <w:rStyle w:val="afb"/>
          </w:rPr>
          <w:t>137-ФЗ</w:t>
        </w:r>
      </w:hyperlink>
      <w:r>
        <w:t xml:space="preserve"> «О введении в действие Земельного кодекса Российской Федерации»;</w:t>
      </w:r>
    </w:p>
    <w:p w:rsidR="00937B37" w:rsidRDefault="00937B37" w:rsidP="00937B37">
      <w:r>
        <w:t xml:space="preserve">- при наличии необходимости согласования схемы уведомляет заявителя способом, указанным им в заявлении, </w:t>
      </w:r>
      <w:r>
        <w:rPr>
          <w:iCs/>
        </w:rPr>
        <w:t xml:space="preserve">о продлении срока рассмотрения заявления и </w:t>
      </w:r>
      <w:r>
        <w:t>обеспечение такого согласования;</w:t>
      </w:r>
    </w:p>
    <w:p w:rsidR="00937B37" w:rsidRDefault="00937B37" w:rsidP="00937B37">
      <w:r>
        <w:t>- при отсутствии необходимости согласования схемы (а в случае необходимости такого согласования - после его осуществления) подготавливает документ, являющийся результатом предоставления муниципальной услуги, указанный в пункте 2.3 настоящего административного;</w:t>
      </w:r>
    </w:p>
    <w:p w:rsidR="00937B37" w:rsidRDefault="00937B37" w:rsidP="00937B37">
      <w:r>
        <w:t>- передает на подпись документ, являющийся результатом предоставления муниципальной услуги - указанного в пункте 2.3 настоящего административного регламента;</w:t>
      </w:r>
    </w:p>
    <w:p w:rsidR="00937B37" w:rsidRDefault="00937B37" w:rsidP="00937B37">
      <w:r>
        <w:t>- обеспечивает регистрацию документа, являющегося результатом предоставления муниципальной услуги.</w:t>
      </w:r>
    </w:p>
    <w:p w:rsidR="00937B37" w:rsidRDefault="00937B37" w:rsidP="00937B37">
      <w:r>
        <w:t>В случае принятия решения об утверждении схемы расположения земельного участка специалист Отдела, ответственный за предоставление муниципальной услуги, обеспечивает направление указанного решения с приложением схемы расположения земельного участка в управление Федеральной службы государственной регистрации, кадастра и картографии по Ханты-Мансийскому автономному округу - Югре, Березовский отдел в срок не более чем пять рабочих дней со дня принятия указанного решения.</w:t>
      </w:r>
    </w:p>
    <w:p w:rsidR="00937B37" w:rsidRDefault="00937B37" w:rsidP="00937B37">
      <w:r>
        <w:t>Критерии для принятия решения: отсутствие либо наличие оснований для отказа в предоставлении муниципальной услуги, указанных в подпункте 2.8.3 пункта 2.8 настоящего административного регламента.</w:t>
      </w:r>
    </w:p>
    <w:p w:rsidR="00937B37" w:rsidRDefault="00937B37" w:rsidP="00937B37">
      <w:r>
        <w:lastRenderedPageBreak/>
        <w:t>Максимальный срок выполнения данной административной процедуры 8 календарных дней со дня поступления к специалисту Отдела, ответственному за предоставление муниципальной услуги, зарегистрированного заявления и прилагаемых к нему документов.</w:t>
      </w:r>
    </w:p>
    <w:p w:rsidR="00937B37" w:rsidRPr="003D0FC0" w:rsidRDefault="00EF4997" w:rsidP="00937B37">
      <w:r>
        <w:t>(</w:t>
      </w:r>
      <w:r w:rsidRPr="00EF4997">
        <w:t xml:space="preserve">абзацы восьмой - семнадцатый пункта 3.4 </w:t>
      </w:r>
      <w:r>
        <w:t xml:space="preserve">изложены в редакции постановления Администрации </w:t>
      </w:r>
      <w:hyperlink r:id="rId95"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EF4997">
          <w:rPr>
            <w:rStyle w:val="afb"/>
          </w:rPr>
          <w:t>от 30.03.2023 № 202</w:t>
        </w:r>
      </w:hyperlink>
      <w:r>
        <w:t>)</w:t>
      </w:r>
    </w:p>
    <w:p w:rsidR="007263BD" w:rsidRPr="003D0FC0" w:rsidRDefault="007263BD" w:rsidP="00BB60A9">
      <w:r w:rsidRPr="003D0FC0">
        <w:t>Результатом выполнения данной административной процедуры является:</w:t>
      </w:r>
    </w:p>
    <w:p w:rsidR="003D0FC0" w:rsidRPr="003D0FC0" w:rsidRDefault="001142FD" w:rsidP="00BB60A9">
      <w:r w:rsidRPr="003D0FC0">
        <w:t xml:space="preserve">- </w:t>
      </w:r>
      <w:r w:rsidR="00F71257" w:rsidRPr="003D0FC0">
        <w:t>распоряжение администрации района</w:t>
      </w:r>
      <w:r w:rsidRPr="003D0FC0">
        <w:t xml:space="preserve"> об утверждении схемы расположения земельного участка с приложением схемы расположения земельного участка;</w:t>
      </w:r>
    </w:p>
    <w:p w:rsidR="003D0FC0" w:rsidRPr="003D0FC0" w:rsidRDefault="003D0FC0" w:rsidP="00BB60A9">
      <w:r w:rsidRPr="003D0FC0">
        <w:t>-</w:t>
      </w:r>
      <w:r w:rsidR="00C3344B" w:rsidRPr="003D0FC0">
        <w:t>соглашение о перераспределении земельных участков;</w:t>
      </w:r>
    </w:p>
    <w:p w:rsidR="00C3344B" w:rsidRPr="003D0FC0" w:rsidRDefault="003D0FC0" w:rsidP="00BB60A9">
      <w:r w:rsidRPr="003D0FC0">
        <w:t>-</w:t>
      </w:r>
      <w:r w:rsidR="00C3344B" w:rsidRPr="003D0FC0">
        <w:t xml:space="preserve">уведомление об отказе в выдаче соглашение о перераспределении земельных участков; </w:t>
      </w:r>
    </w:p>
    <w:p w:rsidR="001142FD" w:rsidRPr="003D0FC0" w:rsidRDefault="00196664" w:rsidP="00BB60A9">
      <w:r w:rsidRPr="003D0FC0">
        <w:t>Способ фиксации результата выполнения административной процедуры:</w:t>
      </w:r>
    </w:p>
    <w:p w:rsidR="00196664" w:rsidRPr="003D0FC0" w:rsidRDefault="00F71257" w:rsidP="00BB60A9">
      <w:pPr>
        <w:rPr>
          <w:i/>
        </w:rPr>
      </w:pPr>
      <w:r w:rsidRPr="003D0FC0">
        <w:t>распоряжение администрации района</w:t>
      </w:r>
      <w:r w:rsidR="001142FD" w:rsidRPr="003D0FC0">
        <w:t xml:space="preserve"> об утверждении схемы расположения земельного участка с приложением схемы расположения земельного участка</w:t>
      </w:r>
      <w:r w:rsidR="00ED233F" w:rsidRPr="003D0FC0">
        <w:t xml:space="preserve"> </w:t>
      </w:r>
      <w:r w:rsidR="001142FD" w:rsidRPr="003D0FC0">
        <w:t xml:space="preserve">регистрируется в </w:t>
      </w:r>
      <w:r w:rsidR="00ED233F" w:rsidRPr="003D0FC0">
        <w:t xml:space="preserve">журнале </w:t>
      </w:r>
      <w:r w:rsidRPr="003D0FC0">
        <w:t>регистрации</w:t>
      </w:r>
      <w:r w:rsidR="00ED233F" w:rsidRPr="003D0FC0">
        <w:t xml:space="preserve"> распоряжени</w:t>
      </w:r>
      <w:r w:rsidRPr="003D0FC0">
        <w:t>й, постановлений</w:t>
      </w:r>
      <w:r w:rsidR="00ED233F" w:rsidRPr="003D0FC0">
        <w:t>.</w:t>
      </w:r>
    </w:p>
    <w:p w:rsidR="00196664" w:rsidRPr="003D0FC0" w:rsidRDefault="00196664" w:rsidP="00BB60A9">
      <w:r w:rsidRPr="003D0FC0">
        <w:t>соглашение о перераспределении земельных участков регистрируется в журнале регистрации выдачи договоров купли-продажи;</w:t>
      </w:r>
    </w:p>
    <w:p w:rsidR="00196664" w:rsidRPr="003D0FC0" w:rsidRDefault="00196664" w:rsidP="00BB60A9">
      <w:r w:rsidRPr="003D0FC0">
        <w:t>решение об отказе в выдаче соглашения о перераспределении земельных участков регистрируется в электронном документообороте.</w:t>
      </w:r>
    </w:p>
    <w:p w:rsidR="00196664" w:rsidRPr="003D0FC0" w:rsidRDefault="00196664" w:rsidP="00BB60A9">
      <w:r w:rsidRPr="003D0FC0">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196664" w:rsidRPr="003D0FC0" w:rsidRDefault="00196664" w:rsidP="00BB60A9">
      <w:r w:rsidRPr="003D0FC0">
        <w:t>3.5. Выдача (направление) заявителю документов, являющихся результатом предоставления муниципальной</w:t>
      </w:r>
      <w:r w:rsidR="003D0FC0" w:rsidRPr="003D0FC0">
        <w:t xml:space="preserve"> </w:t>
      </w:r>
      <w:r w:rsidRPr="003D0FC0">
        <w:t>услуги</w:t>
      </w:r>
    </w:p>
    <w:p w:rsidR="00196664" w:rsidRPr="003D0FC0" w:rsidRDefault="00196664" w:rsidP="00BB60A9">
      <w:r w:rsidRPr="003D0FC0">
        <w:t>Основанием для начала административной процедуры является поступление к специалисту Отдела</w:t>
      </w:r>
      <w:r w:rsidR="001142FD" w:rsidRPr="003D0FC0">
        <w:t>,</w:t>
      </w:r>
      <w:r w:rsidR="00713E54" w:rsidRPr="003D0FC0">
        <w:t xml:space="preserve"> </w:t>
      </w:r>
      <w:r w:rsidRPr="003D0FC0">
        <w:t>ответственному за предоставление муниципальной услуги, либо специалисту МФЦ,</w:t>
      </w:r>
      <w:r w:rsidR="00713E54" w:rsidRPr="003D0FC0">
        <w:t xml:space="preserve"> </w:t>
      </w:r>
      <w:r w:rsidRPr="003D0FC0">
        <w:t>документа, являющегося результатом предоставления муниципальной услуги.</w:t>
      </w:r>
    </w:p>
    <w:p w:rsidR="00196664" w:rsidRPr="003D0FC0" w:rsidRDefault="00196664" w:rsidP="00BB60A9">
      <w:r w:rsidRPr="003D0FC0">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9F5CD0" w:rsidRDefault="009F5CD0" w:rsidP="009F5CD0">
      <w:r w:rsidRPr="009F5CD0">
        <w:t xml:space="preserve">- за направление заявителю документов, являющихся результатом предоставления муниципальной услуги посредством Единого </w:t>
      </w:r>
      <w:r w:rsidR="002A28EE">
        <w:t>портала</w:t>
      </w:r>
      <w:r w:rsidRPr="009F5CD0">
        <w:t xml:space="preserve">, электронной почтой – специалист Отдела ответственный за предоставление муниципальной услуги; </w:t>
      </w:r>
    </w:p>
    <w:p w:rsidR="009F5CD0" w:rsidRDefault="009F5CD0" w:rsidP="009F5CD0">
      <w:r>
        <w:t>(</w:t>
      </w:r>
      <w:r w:rsidRPr="009F5CD0">
        <w:t xml:space="preserve">абзац четвертый пункта 3.5 </w:t>
      </w:r>
      <w:r>
        <w:t xml:space="preserve">изложен </w:t>
      </w:r>
      <w:r w:rsidRPr="00B55DD9">
        <w:t xml:space="preserve">в редакции постановления Администрации </w:t>
      </w:r>
      <w:hyperlink r:id="rId96"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2A28EE" w:rsidRDefault="002A28EE" w:rsidP="009F5CD0">
      <w:r>
        <w:t>(</w:t>
      </w:r>
      <w:r w:rsidRPr="002A28EE">
        <w:t>в абзаце четвертом пункта 3.5 слова «Единого и регионального порталов» замен</w:t>
      </w:r>
      <w:r>
        <w:t xml:space="preserve">ены словами «Единого портала» постановлением Администрации </w:t>
      </w:r>
      <w:hyperlink r:id="rId97"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196664" w:rsidRPr="003D0FC0" w:rsidRDefault="00196664" w:rsidP="00BB60A9">
      <w:r w:rsidRPr="003D0FC0">
        <w:t>- за выдачу заявителю документов, являющихся результатом предоставления муниципальной услуги, нарочно</w:t>
      </w:r>
      <w:r w:rsidR="003D0FC0" w:rsidRPr="003D0FC0">
        <w:t>-</w:t>
      </w:r>
      <w:r w:rsidRPr="003D0FC0">
        <w:t>специалист Отдела, ответственный за предоставление муниципальной услуги;</w:t>
      </w:r>
    </w:p>
    <w:p w:rsidR="00196664" w:rsidRDefault="00196664" w:rsidP="00BB60A9">
      <w:r w:rsidRPr="003D0FC0">
        <w:t>- за выдачу документов, являющихся результатом предоставления муниципальной услуги, в МФЦ</w:t>
      </w:r>
      <w:r w:rsidR="003D0FC0" w:rsidRPr="003D0FC0">
        <w:t>-</w:t>
      </w:r>
      <w:r w:rsidRPr="003D0FC0">
        <w:t>специалист МФЦ.</w:t>
      </w:r>
    </w:p>
    <w:p w:rsidR="00EF4997" w:rsidRDefault="00EF4997" w:rsidP="00EF4997">
      <w:pPr>
        <w:rPr>
          <w:rFonts w:eastAsia="Calibri"/>
        </w:rPr>
      </w:pPr>
      <w:r>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административного действия - </w:t>
      </w:r>
      <w:r w:rsidRPr="00EE11F5">
        <w:rPr>
          <w:rFonts w:eastAsia="Calibri"/>
        </w:rPr>
        <w:t>не позднее 2 календарных дней со дня подписания документа, являющегося результатом предоставления муниципальной услуги указанного в пункте 2.3 настоящего административного регламента</w:t>
      </w:r>
      <w:r>
        <w:rPr>
          <w:rFonts w:eastAsia="Calibri"/>
        </w:rPr>
        <w:t>.</w:t>
      </w:r>
    </w:p>
    <w:p w:rsidR="00EF4997" w:rsidRPr="003D0FC0" w:rsidRDefault="00EF4997" w:rsidP="00EF4997">
      <w:r>
        <w:lastRenderedPageBreak/>
        <w:t>(</w:t>
      </w:r>
      <w:r w:rsidRPr="00EF4997">
        <w:t xml:space="preserve">абзац седьмой пункта 3.5 </w:t>
      </w:r>
      <w:r>
        <w:t xml:space="preserve">изложен в редакции постановления Администрации              </w:t>
      </w:r>
      <w:hyperlink r:id="rId98" w:tooltip="постановление от 30.03.2023 0:00:00 №202 Администрация Березовского района&#10;&#10;О внесении изменений в постановление администрации Березовского района от 27.06.2019 № 748 " w:history="1">
        <w:r w:rsidRPr="00EF4997">
          <w:rPr>
            <w:rStyle w:val="afb"/>
          </w:rPr>
          <w:t>от 30.03.2023 № 202</w:t>
        </w:r>
      </w:hyperlink>
      <w:r>
        <w:t>)</w:t>
      </w:r>
    </w:p>
    <w:p w:rsidR="00196664" w:rsidRPr="003D0FC0" w:rsidRDefault="00196664" w:rsidP="00BB60A9">
      <w:r w:rsidRPr="003D0FC0">
        <w:t>Критерий принятия решения: оформленные документы, являющиеся результатом предоставления муниципальной услуги.</w:t>
      </w:r>
    </w:p>
    <w:p w:rsidR="00196664" w:rsidRPr="003D0FC0" w:rsidRDefault="00196664" w:rsidP="00BB60A9">
      <w:r w:rsidRPr="003D0FC0">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либо через МФЦ.</w:t>
      </w:r>
    </w:p>
    <w:p w:rsidR="00196664" w:rsidRPr="003D0FC0" w:rsidRDefault="00196664" w:rsidP="00BB60A9">
      <w:r w:rsidRPr="003D0FC0">
        <w:t>Способ фиксации результата выполнения административной процедуры:</w:t>
      </w:r>
    </w:p>
    <w:p w:rsidR="00196664" w:rsidRPr="003D0FC0" w:rsidRDefault="00196664" w:rsidP="00BB60A9">
      <w:r w:rsidRPr="003D0FC0">
        <w:t>- в случае выдачи документов, являющихся результатом предоставления муниципальной услуги, нарочно заявителю, запись о выдаче документов заявителю, подтверждается записью заявителя в журнале регистрации заявлений;</w:t>
      </w:r>
    </w:p>
    <w:p w:rsidR="009F5CD0" w:rsidRDefault="009F5CD0" w:rsidP="009F5CD0">
      <w:r w:rsidRPr="009F5CD0">
        <w:t>- в случае направления заявителю документов, являющихся результатом предо</w:t>
      </w:r>
      <w:r w:rsidR="00416071">
        <w:t xml:space="preserve">ставления муниципальной услуги </w:t>
      </w:r>
      <w:r w:rsidRPr="009F5CD0">
        <w:t>посредством Единого портал</w:t>
      </w:r>
      <w:r w:rsidR="00416071">
        <w:t>а</w:t>
      </w:r>
      <w:r w:rsidRPr="009F5CD0">
        <w:t>, по почте, в том числе электронной, получение заявителем документов подтверждается уведомлением о вручении или уведомлении о прочтении;</w:t>
      </w:r>
    </w:p>
    <w:p w:rsidR="009F5CD0" w:rsidRDefault="009F5CD0" w:rsidP="009F5CD0">
      <w:r>
        <w:t>(</w:t>
      </w:r>
      <w:r w:rsidRPr="009F5CD0">
        <w:t xml:space="preserve">абзац двенадцатый пункта 3.5 </w:t>
      </w:r>
      <w:r>
        <w:t xml:space="preserve">изложен </w:t>
      </w:r>
      <w:r w:rsidRPr="00B55DD9">
        <w:t xml:space="preserve">в редакции постановления Администрации </w:t>
      </w:r>
      <w:hyperlink r:id="rId99"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416071" w:rsidRDefault="00416071" w:rsidP="009F5CD0">
      <w:r>
        <w:t>(</w:t>
      </w:r>
      <w:r w:rsidRPr="00416071">
        <w:t>в абзаце двенадцатом пункта 3.5 слова «Единого и регионального порталов» замен</w:t>
      </w:r>
      <w:r>
        <w:t>ены</w:t>
      </w:r>
      <w:r w:rsidRPr="00416071">
        <w:t xml:space="preserve"> словами «Е</w:t>
      </w:r>
      <w:r>
        <w:t xml:space="preserve">диного портала» постановлением Администрации </w:t>
      </w:r>
      <w:hyperlink r:id="rId100"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2A28EE">
          <w:rPr>
            <w:rStyle w:val="afb"/>
          </w:rPr>
          <w:t>от 22.04.2024 № 339</w:t>
        </w:r>
      </w:hyperlink>
      <w:r>
        <w:t>)</w:t>
      </w:r>
    </w:p>
    <w:p w:rsidR="00196664" w:rsidRPr="003D0FC0" w:rsidRDefault="00196664" w:rsidP="00BB60A9">
      <w:r w:rsidRPr="003D0FC0">
        <w:t>- в случае выдачи документов, являющихся результатом предоставления муниципальной услуги, в МФЦ, запись о выдаче документов заявителю отображается в электронном документообороте;</w:t>
      </w:r>
    </w:p>
    <w:p w:rsidR="007757B1" w:rsidRDefault="00EB6A00" w:rsidP="00EB6A00">
      <w:r>
        <w:t>3.6.</w:t>
      </w:r>
    </w:p>
    <w:p w:rsidR="00EB6A00" w:rsidRDefault="00EB6A00" w:rsidP="00EB6A00">
      <w:r>
        <w:t>(р</w:t>
      </w:r>
      <w:r w:rsidRPr="00EB6A00">
        <w:t>аздел III дополн</w:t>
      </w:r>
      <w:r>
        <w:t>ен</w:t>
      </w:r>
      <w:r w:rsidR="00B65513">
        <w:t xml:space="preserve"> пунктом 3.6 </w:t>
      </w:r>
      <w:r w:rsidRPr="00EB6A00">
        <w:t>постановлени</w:t>
      </w:r>
      <w:r>
        <w:t>ем</w:t>
      </w:r>
      <w:r w:rsidRPr="00EB6A00">
        <w:t xml:space="preserve"> Администрации </w:t>
      </w:r>
      <w:hyperlink r:id="rId101" w:tooltip="постановление от 18.01.2022 0:00:00 №58 Администрация Березовского района&#10;&#10;О внесении изменений в постановление администрации Березовского района от 27.06.2019 № 748 " w:history="1">
        <w:r w:rsidRPr="00EB6A00">
          <w:rPr>
            <w:rStyle w:val="afb"/>
          </w:rPr>
          <w:t>от 18.01.2022</w:t>
        </w:r>
        <w:r w:rsidR="00B65513">
          <w:rPr>
            <w:rStyle w:val="afb"/>
          </w:rPr>
          <w:t xml:space="preserve">    </w:t>
        </w:r>
        <w:r w:rsidRPr="00EB6A00">
          <w:rPr>
            <w:rStyle w:val="afb"/>
          </w:rPr>
          <w:t xml:space="preserve"> № 58</w:t>
        </w:r>
      </w:hyperlink>
      <w:r>
        <w:t>)</w:t>
      </w:r>
    </w:p>
    <w:p w:rsidR="007757B1" w:rsidRDefault="007757B1" w:rsidP="00EB6A00">
      <w:r>
        <w:t xml:space="preserve">(пункт 3.6 раздела </w:t>
      </w:r>
      <w:r>
        <w:rPr>
          <w:lang w:val="en-US"/>
        </w:rPr>
        <w:t>III</w:t>
      </w:r>
      <w:r>
        <w:t xml:space="preserve"> утратил силу постановлением Администрации </w:t>
      </w:r>
      <w:hyperlink r:id="rId102"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BB365F">
          <w:rPr>
            <w:rStyle w:val="afb"/>
          </w:rPr>
          <w:t>от 05.12.2025 № 931</w:t>
        </w:r>
      </w:hyperlink>
      <w:r>
        <w:t>)</w:t>
      </w:r>
    </w:p>
    <w:p w:rsidR="009F5CD0" w:rsidRDefault="009F5CD0" w:rsidP="009F5CD0">
      <w:r>
        <w:t xml:space="preserve">3.7. Особенности выполнения </w:t>
      </w:r>
      <w:proofErr w:type="gramStart"/>
      <w:r>
        <w:t>административных процедур</w:t>
      </w:r>
      <w:proofErr w:type="gramEnd"/>
      <w:r>
        <w:t xml:space="preserve"> предусмотренных настоящим разделом в электронной форме.</w:t>
      </w:r>
    </w:p>
    <w:p w:rsidR="009F5CD0" w:rsidRDefault="009F5CD0" w:rsidP="009F5CD0">
      <w:r>
        <w:t xml:space="preserve">3.7.1.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подпункте 1.3.1 пункта 1.3 настоящего административного регламента. </w:t>
      </w:r>
    </w:p>
    <w:p w:rsidR="009F5CD0" w:rsidRDefault="009F5CD0" w:rsidP="009F5CD0">
      <w:r>
        <w:t>3.7.2.  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9F5CD0" w:rsidRDefault="009F5CD0" w:rsidP="009F5CD0">
      <w:r>
        <w:t>3.7.3.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FD0F0E" w:rsidRDefault="00FD0F0E" w:rsidP="00FD0F0E">
      <w:pPr>
        <w:rPr>
          <w:rFonts w:eastAsia="Calibri"/>
          <w:bCs/>
        </w:rPr>
      </w:pPr>
      <w:r w:rsidRPr="005B075B">
        <w:rPr>
          <w:rFonts w:eastAsia="Calibri"/>
        </w:rP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r w:rsidRPr="005B075B">
        <w:rPr>
          <w:rFonts w:eastAsia="Calibri"/>
          <w:bCs/>
        </w:rPr>
        <w:t>.</w:t>
      </w:r>
    </w:p>
    <w:p w:rsidR="00FD0F0E" w:rsidRPr="00FD0F0E" w:rsidRDefault="00FD0F0E" w:rsidP="009F5CD0">
      <w:pPr>
        <w:rPr>
          <w:rFonts w:eastAsia="Calibri"/>
        </w:rPr>
      </w:pPr>
      <w:r w:rsidRPr="00FD0F0E">
        <w:rPr>
          <w:rFonts w:eastAsia="Calibri"/>
        </w:rPr>
        <w:t xml:space="preserve">(абзац второй подпункта 3.7.3 пункта 3.7 изложен в редакции постановления Администрации </w:t>
      </w:r>
      <w:hyperlink r:id="rId103" w:tooltip="постановление от 20.12.2022 0:00:00 №1697 Администрация Березовского района&#10;&#10;О внесении изменений в постановление администрации Березовского района от 27.06.2019 № 748 " w:history="1">
        <w:r w:rsidRPr="00FD0F0E">
          <w:rPr>
            <w:rStyle w:val="afb"/>
            <w:rFonts w:eastAsia="Calibri"/>
          </w:rPr>
          <w:t>от 20.12.2022 № 1697</w:t>
        </w:r>
      </w:hyperlink>
      <w:r w:rsidRPr="00FD0F0E">
        <w:rPr>
          <w:rFonts w:eastAsia="Calibri"/>
        </w:rPr>
        <w:t>)</w:t>
      </w:r>
    </w:p>
    <w:p w:rsidR="009F5CD0" w:rsidRDefault="009F5CD0" w:rsidP="009F5CD0">
      <w:r>
        <w:t>При формировании заявления заявителю обеспечивается:</w:t>
      </w:r>
    </w:p>
    <w:p w:rsidR="009F5CD0" w:rsidRDefault="009F5CD0" w:rsidP="009F5CD0">
      <w:r>
        <w:lastRenderedPageBreak/>
        <w:t>- возможность копирования и сохранения заявления и иных документов, указанных в подпункте 2.6.1 пункта 2.6 настоящего административного регламента, необходимых для предоставления муниципальной услуги;</w:t>
      </w:r>
    </w:p>
    <w:p w:rsidR="009F5CD0" w:rsidRDefault="009F5CD0" w:rsidP="009F5CD0">
      <w:r>
        <w:t>- возможность печати на бумажном носителе копии электронной формы заявления;</w:t>
      </w:r>
    </w:p>
    <w:p w:rsidR="009F5CD0" w:rsidRDefault="009F5CD0" w:rsidP="009F5CD0">
      <w: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F5CD0" w:rsidRDefault="009F5CD0" w:rsidP="009F5CD0">
      <w: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9F5CD0" w:rsidRDefault="009F5CD0" w:rsidP="009F5CD0">
      <w:r>
        <w:t>- возможность вернуться на любой из этапов заполнения электронной формы заявления без потери, ранее введенной информации;</w:t>
      </w:r>
    </w:p>
    <w:p w:rsidR="009F5CD0" w:rsidRDefault="009F5CD0" w:rsidP="009F5CD0">
      <w:r>
        <w:t>-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 - в течение не менее 3 месяцев.</w:t>
      </w:r>
    </w:p>
    <w:p w:rsidR="009F5CD0" w:rsidRDefault="009F5CD0" w:rsidP="009F5CD0">
      <w:r>
        <w:t xml:space="preserve">Сформированное и подписанное заявление, и иные документы, необходимые для предоставления муниципальной услуги, направляются в Отдел посредством </w:t>
      </w:r>
      <w:proofErr w:type="gramStart"/>
      <w:r>
        <w:t xml:space="preserve">Единого  </w:t>
      </w:r>
      <w:r w:rsidR="00416071">
        <w:t>портала</w:t>
      </w:r>
      <w:proofErr w:type="gramEnd"/>
      <w:r>
        <w:t>.</w:t>
      </w:r>
    </w:p>
    <w:p w:rsidR="00416071" w:rsidRDefault="00416071" w:rsidP="009F5CD0">
      <w:r>
        <w:t>(</w:t>
      </w:r>
      <w:r w:rsidRPr="00416071">
        <w:t>в абзаце десятом подпункта 3.7.3 пункта 3.7 слова «Единого или регионального порталов» замен</w:t>
      </w:r>
      <w:r>
        <w:t xml:space="preserve">ены словами «Единого портала» постановлением Администрации              </w:t>
      </w:r>
      <w:hyperlink r:id="rId104" w:tooltip="постановление от 22.04.2024 0:00:00 №339 Администрация Березовского района&#10;&#10;О внесении изменений в постановление администрации Березовского района от 27.06.2019 № 748 " w:history="1">
        <w:r w:rsidRPr="00416071">
          <w:rPr>
            <w:rStyle w:val="afb"/>
          </w:rPr>
          <w:t>от 22.04.2024 № 339</w:t>
        </w:r>
      </w:hyperlink>
      <w:r>
        <w:t>)</w:t>
      </w:r>
    </w:p>
    <w:p w:rsidR="009F5CD0" w:rsidRDefault="009F5CD0" w:rsidP="009F5CD0">
      <w:r>
        <w:t>3.7.4.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9F5CD0" w:rsidRDefault="009F5CD0" w:rsidP="009F5CD0">
      <w:r>
        <w:t xml:space="preserve">При получении заявления в электронной форме в автоматическом режиме осуществляется форматно-логический контроль заявления. </w:t>
      </w:r>
    </w:p>
    <w:p w:rsidR="009F5CD0" w:rsidRDefault="009F5CD0" w:rsidP="009F5CD0">
      <w:r>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9F5CD0" w:rsidRDefault="009F5CD0" w:rsidP="009F5CD0">
      <w:r>
        <w:t>Прием и регистрация заявления осуществляются специалистом Отдела, ответственным за предоставление муниципальных услуг.</w:t>
      </w:r>
    </w:p>
    <w:p w:rsidR="009F5CD0" w:rsidRDefault="009F5CD0" w:rsidP="009F5CD0">
      <w:r>
        <w:t>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«принято».</w:t>
      </w:r>
    </w:p>
    <w:p w:rsidR="00FD0F0E" w:rsidRPr="005B075B" w:rsidRDefault="009F5CD0" w:rsidP="00FD0F0E">
      <w:r>
        <w:t xml:space="preserve">3.7.5. </w:t>
      </w:r>
      <w:r w:rsidR="00FD0F0E" w:rsidRPr="005B075B">
        <w:t xml:space="preserve">Заявителю в качестве результата </w:t>
      </w:r>
      <w:proofErr w:type="gramStart"/>
      <w:r w:rsidR="00FD0F0E" w:rsidRPr="005B075B">
        <w:t>предоставления  муниципальной</w:t>
      </w:r>
      <w:proofErr w:type="gramEnd"/>
      <w:r w:rsidR="00FD0F0E" w:rsidRPr="005B075B">
        <w:t xml:space="preserve"> услуги обеспечивается по его выбору возможность:</w:t>
      </w:r>
    </w:p>
    <w:p w:rsidR="00FD0F0E" w:rsidRPr="005B075B" w:rsidRDefault="00FD0F0E" w:rsidP="00FD0F0E">
      <w:r w:rsidRPr="005B075B">
        <w:t>- получения электронного документа, подписанного с использованием усиленной квалифицированной электронной подписи;</w:t>
      </w:r>
    </w:p>
    <w:p w:rsidR="00FD0F0E" w:rsidRPr="005B075B" w:rsidRDefault="00FD0F0E" w:rsidP="00FD0F0E">
      <w:r w:rsidRPr="005B075B">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FD0F0E" w:rsidRPr="005B075B" w:rsidRDefault="00FD0F0E" w:rsidP="00FD0F0E">
      <w:r w:rsidRPr="005B075B">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FD0F0E" w:rsidRPr="005B075B" w:rsidRDefault="00FD0F0E" w:rsidP="00FD0F0E">
      <w:pPr>
        <w:rPr>
          <w:rFonts w:eastAsia="Calibri"/>
        </w:rPr>
      </w:pPr>
      <w:r w:rsidRPr="005B075B">
        <w:lastRenderedPageBreak/>
        <w:t xml:space="preserve">- </w:t>
      </w:r>
      <w:r w:rsidRPr="005B075B">
        <w:rPr>
          <w:rFonts w:eastAsia="Calibri"/>
        </w:rPr>
        <w:t>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FD0F0E" w:rsidRPr="005B075B" w:rsidRDefault="00FD0F0E" w:rsidP="00FD0F0E">
      <w:r w:rsidRPr="005B075B">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FD0F0E" w:rsidRPr="005B075B" w:rsidRDefault="00FD0F0E" w:rsidP="00FD0F0E">
      <w:r w:rsidRPr="005B075B">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9F5CD0" w:rsidRDefault="00FD0F0E" w:rsidP="00FD0F0E">
      <w:r w:rsidRPr="005B075B">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FD0F0E" w:rsidRPr="00FD0F0E" w:rsidRDefault="00FD0F0E" w:rsidP="00FD0F0E">
      <w:pPr>
        <w:rPr>
          <w:rFonts w:eastAsia="Calibri"/>
        </w:rPr>
      </w:pPr>
      <w:r>
        <w:t>(</w:t>
      </w:r>
      <w:r w:rsidRPr="00FD0F0E">
        <w:t>подпункт 3.7.5 пункта 3.7 изложен</w:t>
      </w:r>
      <w:r w:rsidRPr="00FD0F0E">
        <w:rPr>
          <w:rFonts w:eastAsia="Calibri"/>
        </w:rPr>
        <w:t xml:space="preserve"> в редакции постановления Администрации </w:t>
      </w:r>
      <w:r>
        <w:rPr>
          <w:rFonts w:eastAsia="Calibri"/>
        </w:rPr>
        <w:t xml:space="preserve">            </w:t>
      </w:r>
      <w:hyperlink r:id="rId105" w:tooltip="постановление от 20.12.2022 0:00:00 №1697 Администрация Березовского района&#10; &#10; О внесении изменений в постановление администрации Березовского района от 27.06.2019 № 748 " w:history="1">
        <w:r w:rsidRPr="00FD0F0E">
          <w:rPr>
            <w:rStyle w:val="afb"/>
            <w:rFonts w:eastAsia="Calibri"/>
          </w:rPr>
          <w:t>от 20.12.2022 № 1697</w:t>
        </w:r>
      </w:hyperlink>
      <w:r w:rsidRPr="00FD0F0E">
        <w:rPr>
          <w:rFonts w:eastAsia="Calibri"/>
        </w:rPr>
        <w:t>)</w:t>
      </w:r>
    </w:p>
    <w:p w:rsidR="009F5CD0" w:rsidRDefault="009F5CD0" w:rsidP="009F5CD0">
      <w:r>
        <w:t>3.7.6. Заявитель имеет возможность получения информации о ходе предоставления муниципальной услуги.</w:t>
      </w:r>
    </w:p>
    <w:p w:rsidR="009F5CD0" w:rsidRDefault="009F5CD0" w:rsidP="009F5CD0">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9F5CD0" w:rsidRDefault="009F5CD0" w:rsidP="009F5CD0">
      <w:r>
        <w:t>При предоставлении муниципальной услуги в электронной форме заявителю направляется:</w:t>
      </w:r>
    </w:p>
    <w:p w:rsidR="009F5CD0" w:rsidRDefault="009F5CD0" w:rsidP="009F5CD0">
      <w:r>
        <w:t>- уведомление о записи на прием в МФЦ, содержащее сведения о дате, времени и месте приема;</w:t>
      </w:r>
    </w:p>
    <w:p w:rsidR="009F5CD0" w:rsidRDefault="009F5CD0" w:rsidP="009F5CD0">
      <w:r>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9F5CD0" w:rsidRDefault="009F5CD0" w:rsidP="009F5CD0">
      <w: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F5CD0" w:rsidRDefault="009F5CD0" w:rsidP="009F5CD0">
      <w:r>
        <w:t>3.7.7.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9F5CD0" w:rsidRDefault="009F5CD0" w:rsidP="009F5CD0">
      <w:r>
        <w:t xml:space="preserve">3.7.8. Заявителю обеспечивается возможность направления жалобы на решения, действия или бездействие администрации, отдела, должностного лица либо муниципального служащего администрации, отдела в соответствии со статьей 11.2 Федерального закона </w:t>
      </w:r>
      <w:hyperlink r:id="rId106"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B65513">
          <w:rPr>
            <w:rStyle w:val="afb"/>
          </w:rPr>
          <w:t>№ 210-ФЗ</w:t>
        </w:r>
      </w:hyperlink>
      <w:r>
        <w:t xml:space="preserve"> и в порядке, установленном постановлением Правительства Российской Федерации от 20 ноября 2012 года </w:t>
      </w:r>
      <w:hyperlink r:id="rId107"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Pr="00B65513">
          <w:rPr>
            <w:rStyle w:val="afb"/>
          </w:rPr>
          <w:t xml:space="preserve">№ 1198 </w:t>
        </w:r>
        <w:r w:rsidR="00B65513" w:rsidRPr="00B65513">
          <w:rPr>
            <w:rStyle w:val="afb"/>
          </w:rPr>
          <w:t xml:space="preserve">                                </w:t>
        </w:r>
        <w:r w:rsidRPr="00B65513">
          <w:rPr>
            <w:rStyle w:val="afb"/>
          </w:rPr>
          <w:t>«О федеральной государственной</w:t>
        </w:r>
      </w:hyperlink>
      <w:r>
        <w:t xml:space="preserve"> информационной системе, обеспечивающей процесс </w:t>
      </w:r>
      <w: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F5CD0" w:rsidRDefault="009F5CD0" w:rsidP="009F5CD0">
      <w:r>
        <w:t>3.8. Порядок исправления допущенных опечаток и ошибок в выданных в результате предоставления муниципальной услуги документах.</w:t>
      </w:r>
    </w:p>
    <w:p w:rsidR="009F5CD0" w:rsidRDefault="009F5CD0" w:rsidP="009F5CD0">
      <w:r>
        <w:t xml:space="preserve">В случае выявления опечаток и </w:t>
      </w:r>
      <w:proofErr w:type="gramStart"/>
      <w:r>
        <w:t>ошибок  заявитель</w:t>
      </w:r>
      <w:proofErr w:type="gramEnd"/>
      <w:r>
        <w:t xml:space="preserve"> вправе обратится в Комитет, Отдел.</w:t>
      </w:r>
    </w:p>
    <w:p w:rsidR="009F5CD0" w:rsidRDefault="009F5CD0" w:rsidP="009F5CD0">
      <w:r>
        <w:t>3.8.1. За исправлением допущенных опечаток и ошибок в выданных в результате предоставления муниципальной услуги документах, заявитель обращается лично в Комитет, Отдел с заявлением о необходимости исправления опечаток и ошибок, в котором содержится указание на их описание.</w:t>
      </w:r>
    </w:p>
    <w:p w:rsidR="009F5CD0" w:rsidRDefault="009F5CD0" w:rsidP="009F5CD0">
      <w:r>
        <w:t xml:space="preserve">3.8.2. Комитет, Отдел при получении заявления, указанного в подпункте 3.8.1 настоящего пункта, рассматривает необходимость внесения соответствующих изменений, </w:t>
      </w:r>
      <w:proofErr w:type="gramStart"/>
      <w:r>
        <w:t>в документы</w:t>
      </w:r>
      <w:proofErr w:type="gramEnd"/>
      <w:r>
        <w:t xml:space="preserve"> являющиеся результатом предоставления муниципальной услуги.</w:t>
      </w:r>
    </w:p>
    <w:p w:rsidR="009F5CD0" w:rsidRDefault="009F5CD0" w:rsidP="009F5CD0">
      <w:r>
        <w:t>3.8.3. Комитет, Отдел обеспечивает устранение опечаток и ошибок в документах, являющихся результатом предоставления муниципальной услуги.</w:t>
      </w:r>
    </w:p>
    <w:p w:rsidR="009F5CD0" w:rsidRDefault="009F5CD0" w:rsidP="009F5CD0">
      <w:r>
        <w:t xml:space="preserve">З.8.4. Срок устранения опечаток и ошибок не должен превышать 3 (трех) рабочих дней с даты регистрации заявления, указанного в подпункте 3.8.2 пункта 3.8 настоящего раздела. </w:t>
      </w:r>
    </w:p>
    <w:p w:rsidR="009F5CD0" w:rsidRDefault="009F5CD0" w:rsidP="009F5CD0">
      <w:r>
        <w:t>(</w:t>
      </w:r>
      <w:r w:rsidR="00B65513">
        <w:t xml:space="preserve">раздел III </w:t>
      </w:r>
      <w:r w:rsidRPr="009F5CD0">
        <w:t>дополн</w:t>
      </w:r>
      <w:r>
        <w:t>ен</w:t>
      </w:r>
      <w:r w:rsidRPr="009F5CD0">
        <w:t xml:space="preserve"> пунктами 3.7, 3.8</w:t>
      </w:r>
      <w:r>
        <w:t xml:space="preserve"> </w:t>
      </w:r>
      <w:r w:rsidR="00B65513">
        <w:t>постановлением</w:t>
      </w:r>
      <w:r w:rsidRPr="00B55DD9">
        <w:t xml:space="preserve"> Администрации</w:t>
      </w:r>
      <w:r w:rsidR="00B65513">
        <w:t xml:space="preserve">                    </w:t>
      </w:r>
      <w:r w:rsidRPr="00B55DD9">
        <w:t xml:space="preserve"> </w:t>
      </w:r>
      <w:hyperlink r:id="rId108"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196664" w:rsidRPr="003D0FC0" w:rsidRDefault="00196664" w:rsidP="00BB60A9"/>
    <w:p w:rsidR="00FE7B7F" w:rsidRPr="003D0FC0" w:rsidRDefault="00FE7B7F" w:rsidP="00BB60A9">
      <w:pPr>
        <w:pStyle w:val="2"/>
      </w:pPr>
      <w:r w:rsidRPr="003D0FC0">
        <w:t>IV. Формы контроля</w:t>
      </w:r>
    </w:p>
    <w:p w:rsidR="00FE7B7F" w:rsidRPr="003D0FC0" w:rsidRDefault="00FE7B7F" w:rsidP="00BB60A9">
      <w:pPr>
        <w:pStyle w:val="2"/>
      </w:pPr>
      <w:r w:rsidRPr="003D0FC0">
        <w:t>за исполнением административного регламента.</w:t>
      </w:r>
    </w:p>
    <w:p w:rsidR="00FE7B7F" w:rsidRPr="003D0FC0" w:rsidRDefault="00FE7B7F" w:rsidP="00BB60A9">
      <w:pPr>
        <w:pStyle w:val="2"/>
      </w:pPr>
    </w:p>
    <w:p w:rsidR="00FE7B7F" w:rsidRDefault="003B4EF8" w:rsidP="00BB60A9">
      <w:pPr>
        <w:rPr>
          <w:lang w:eastAsia="en-US"/>
        </w:rPr>
      </w:pPr>
      <w:r>
        <w:rPr>
          <w:iCs/>
          <w:lang w:eastAsia="en-US"/>
        </w:rPr>
        <w:t>(раздел</w:t>
      </w:r>
      <w:r w:rsidRPr="003B4EF8">
        <w:rPr>
          <w:iCs/>
          <w:lang w:eastAsia="en-US"/>
        </w:rPr>
        <w:t xml:space="preserve"> </w:t>
      </w:r>
      <w:r w:rsidRPr="003B4EF8">
        <w:rPr>
          <w:iCs/>
          <w:lang w:val="en-US" w:eastAsia="en-US"/>
        </w:rPr>
        <w:t>IV</w:t>
      </w:r>
      <w:r w:rsidRPr="003B4EF8">
        <w:rPr>
          <w:iCs/>
          <w:lang w:eastAsia="en-US"/>
        </w:rPr>
        <w:t xml:space="preserve"> призна</w:t>
      </w:r>
      <w:r>
        <w:rPr>
          <w:iCs/>
          <w:lang w:eastAsia="en-US"/>
        </w:rPr>
        <w:t>н утратившим</w:t>
      </w:r>
      <w:r w:rsidRPr="003B4EF8">
        <w:rPr>
          <w:iCs/>
          <w:lang w:eastAsia="en-US"/>
        </w:rPr>
        <w:t xml:space="preserve"> силу</w:t>
      </w:r>
      <w:r>
        <w:rPr>
          <w:iCs/>
          <w:lang w:eastAsia="en-US"/>
        </w:rPr>
        <w:t xml:space="preserve"> постановлением Администрации </w:t>
      </w:r>
      <w:r w:rsidR="007757B1">
        <w:rPr>
          <w:iCs/>
          <w:lang w:eastAsia="en-US"/>
        </w:rPr>
        <w:t xml:space="preserve">                             </w:t>
      </w:r>
      <w:hyperlink r:id="rId109"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3B4EF8">
          <w:rPr>
            <w:rStyle w:val="afb"/>
            <w:lang w:eastAsia="en-US"/>
          </w:rPr>
          <w:t>от 18.04.2025 № 288</w:t>
        </w:r>
      </w:hyperlink>
      <w:r>
        <w:rPr>
          <w:lang w:eastAsia="en-US"/>
        </w:rPr>
        <w:t>)</w:t>
      </w:r>
    </w:p>
    <w:p w:rsidR="003B4EF8" w:rsidRPr="003D0FC0" w:rsidRDefault="003B4EF8" w:rsidP="00BB60A9">
      <w:pPr>
        <w:rPr>
          <w:color w:val="FF0000"/>
        </w:rPr>
      </w:pPr>
    </w:p>
    <w:p w:rsidR="00713E54" w:rsidRPr="003D0FC0" w:rsidRDefault="00FE7B7F" w:rsidP="00BB60A9">
      <w:pPr>
        <w:pStyle w:val="2"/>
        <w:rPr>
          <w:rFonts w:eastAsia="Calibri"/>
          <w:lang w:eastAsia="en-US"/>
        </w:rPr>
      </w:pPr>
      <w:bookmarkStart w:id="11" w:name="Par251"/>
      <w:bookmarkEnd w:id="11"/>
      <w:r w:rsidRPr="003D0FC0">
        <w:rPr>
          <w:rFonts w:eastAsia="Calibri"/>
          <w:lang w:val="en-US" w:eastAsia="en-US"/>
        </w:rPr>
        <w:t>V</w:t>
      </w:r>
      <w:r w:rsidRPr="003D0FC0">
        <w:rPr>
          <w:rFonts w:eastAsia="Calibri"/>
          <w:lang w:eastAsia="en-US"/>
        </w:rPr>
        <w:t>.</w:t>
      </w:r>
      <w:r w:rsidR="003D0FC0" w:rsidRPr="003D0FC0">
        <w:rPr>
          <w:rFonts w:eastAsia="Calibri"/>
          <w:lang w:eastAsia="en-US"/>
        </w:rPr>
        <w:t xml:space="preserve"> </w:t>
      </w:r>
      <w:r w:rsidRPr="003D0FC0">
        <w:rPr>
          <w:rFonts w:eastAsia="Calibri"/>
          <w:lang w:eastAsia="en-US"/>
        </w:rPr>
        <w:t>Досудебный (внесудебный) порядок обжалования решений и действий (бездействия) органа, предоставляющего муниципальную услугу, МФЦ, а также должностных лиц,</w:t>
      </w:r>
    </w:p>
    <w:p w:rsidR="00FE7B7F" w:rsidRPr="003D0FC0" w:rsidRDefault="00FE7B7F" w:rsidP="00BB60A9">
      <w:pPr>
        <w:pStyle w:val="2"/>
        <w:rPr>
          <w:rFonts w:eastAsia="Calibri"/>
          <w:lang w:eastAsia="en-US"/>
        </w:rPr>
      </w:pPr>
      <w:r w:rsidRPr="003D0FC0">
        <w:rPr>
          <w:rFonts w:eastAsia="Calibri"/>
          <w:lang w:eastAsia="en-US"/>
        </w:rPr>
        <w:t>муниципальных служащих, работников</w:t>
      </w:r>
    </w:p>
    <w:p w:rsidR="003D0FC0" w:rsidRPr="003D0FC0" w:rsidRDefault="003D0FC0" w:rsidP="00FE7B7F">
      <w:pPr>
        <w:tabs>
          <w:tab w:val="left" w:pos="9781"/>
          <w:tab w:val="left" w:pos="10490"/>
        </w:tabs>
        <w:autoSpaceDE w:val="0"/>
        <w:autoSpaceDN w:val="0"/>
        <w:adjustRightInd w:val="0"/>
        <w:ind w:firstLine="709"/>
        <w:jc w:val="center"/>
        <w:outlineLvl w:val="1"/>
        <w:rPr>
          <w:rFonts w:eastAsia="Calibri" w:cs="Arial"/>
          <w:sz w:val="28"/>
          <w:szCs w:val="28"/>
          <w:lang w:eastAsia="en-US"/>
        </w:rPr>
      </w:pPr>
    </w:p>
    <w:p w:rsidR="00BD54FD" w:rsidRPr="003D0FC0" w:rsidRDefault="003B4EF8" w:rsidP="00BD54FD">
      <w:pPr>
        <w:rPr>
          <w:lang w:eastAsia="en-US"/>
        </w:rPr>
      </w:pPr>
      <w:r>
        <w:rPr>
          <w:iCs/>
          <w:lang w:eastAsia="en-US"/>
        </w:rPr>
        <w:t>(раздел</w:t>
      </w:r>
      <w:r w:rsidRPr="003B4EF8">
        <w:rPr>
          <w:iCs/>
          <w:lang w:eastAsia="en-US"/>
        </w:rPr>
        <w:t xml:space="preserve"> </w:t>
      </w:r>
      <w:r w:rsidRPr="003B4EF8">
        <w:rPr>
          <w:iCs/>
          <w:lang w:val="en-US" w:eastAsia="en-US"/>
        </w:rPr>
        <w:t>V</w:t>
      </w:r>
      <w:r>
        <w:rPr>
          <w:iCs/>
          <w:lang w:eastAsia="en-US"/>
        </w:rPr>
        <w:t xml:space="preserve"> признан утратившим</w:t>
      </w:r>
      <w:r w:rsidRPr="003B4EF8">
        <w:rPr>
          <w:iCs/>
          <w:lang w:eastAsia="en-US"/>
        </w:rPr>
        <w:t xml:space="preserve"> силу</w:t>
      </w:r>
      <w:r>
        <w:rPr>
          <w:iCs/>
          <w:lang w:eastAsia="en-US"/>
        </w:rPr>
        <w:t xml:space="preserve"> постановлением Администрации </w:t>
      </w:r>
      <w:r w:rsidR="007757B1">
        <w:rPr>
          <w:lang w:eastAsia="en-US"/>
        </w:rPr>
        <w:t xml:space="preserve">                    </w:t>
      </w:r>
      <w:hyperlink r:id="rId110" w:tooltip="постановление от 18.04.2025 0:00:00 №288 Администрация Березовского района&#10;&#10;О внесении изменений в постановление администрации Березовского района от 27.06.2019 № 748 " w:history="1">
        <w:r w:rsidRPr="003B4EF8">
          <w:rPr>
            <w:rStyle w:val="afb"/>
            <w:lang w:eastAsia="en-US"/>
          </w:rPr>
          <w:t>от 18.04.2025 № 288</w:t>
        </w:r>
      </w:hyperlink>
      <w:r>
        <w:rPr>
          <w:lang w:eastAsia="en-US"/>
        </w:rPr>
        <w:t>)</w:t>
      </w:r>
    </w:p>
    <w:p w:rsidR="00BB60A9" w:rsidRDefault="00BB60A9" w:rsidP="00196664">
      <w:pPr>
        <w:jc w:val="right"/>
        <w:rPr>
          <w:rFonts w:cs="Arial"/>
          <w:sz w:val="28"/>
          <w:szCs w:val="28"/>
        </w:rPr>
      </w:pPr>
    </w:p>
    <w:p w:rsidR="007757B1" w:rsidRDefault="007757B1" w:rsidP="007757B1">
      <w:pPr>
        <w:pStyle w:val="2"/>
        <w:rPr>
          <w:rFonts w:ascii="Times New Roman" w:hAnsi="Times New Roman"/>
          <w:szCs w:val="24"/>
        </w:rPr>
      </w:pPr>
      <w:r>
        <w:rPr>
          <w:lang w:val="en-US"/>
        </w:rPr>
        <w:t>VI</w:t>
      </w:r>
      <w:r>
        <w:t>. Иные положения, предусмотренные нормативным правовым актом</w:t>
      </w:r>
    </w:p>
    <w:p w:rsidR="007757B1" w:rsidRDefault="007757B1" w:rsidP="007757B1">
      <w:pPr>
        <w:pStyle w:val="2"/>
      </w:pPr>
      <w:r>
        <w:t>Правительства Российской Федерации</w:t>
      </w:r>
    </w:p>
    <w:p w:rsidR="007757B1" w:rsidRDefault="007757B1" w:rsidP="007757B1"/>
    <w:p w:rsidR="007757B1" w:rsidRDefault="007757B1" w:rsidP="007757B1">
      <w:r>
        <w:t>6.1. Иные положения, предусмотренные нормативным правовым актом Правительства Росси</w:t>
      </w:r>
      <w:r w:rsidR="00105CDB">
        <w:t>йской Федерации, отсутствуют.</w:t>
      </w:r>
    </w:p>
    <w:p w:rsidR="007757B1" w:rsidRDefault="007757B1" w:rsidP="007757B1">
      <w:pPr>
        <w:rPr>
          <w:rFonts w:cs="Arial"/>
        </w:rPr>
      </w:pPr>
    </w:p>
    <w:p w:rsidR="007757B1" w:rsidRPr="007757B1" w:rsidRDefault="007757B1" w:rsidP="007757B1">
      <w:r w:rsidRPr="007757B1">
        <w:rPr>
          <w:rFonts w:cs="Arial"/>
        </w:rPr>
        <w:t xml:space="preserve">(приложение дополнено разделом </w:t>
      </w:r>
      <w:r w:rsidR="00C75F43">
        <w:rPr>
          <w:rFonts w:cs="Arial"/>
          <w:lang w:val="en-US"/>
        </w:rPr>
        <w:t>VI</w:t>
      </w:r>
      <w:r w:rsidRPr="007757B1">
        <w:rPr>
          <w:rFonts w:cs="Arial"/>
        </w:rPr>
        <w:t xml:space="preserve"> постановлением Администрации </w:t>
      </w:r>
      <w:r>
        <w:t xml:space="preserve">                            </w:t>
      </w:r>
      <w:hyperlink r:id="rId111" w:tooltip="постановление от 05.12.2025 0:00:00 №931 Администрация Березовского района&#10;&#10;О внесении изменений в постановление администрации Березовского района от 27.06.2019 № 748 " w:history="1">
        <w:r w:rsidRPr="007757B1">
          <w:rPr>
            <w:rStyle w:val="afb"/>
          </w:rPr>
          <w:t>от 05.12.2025 № 931</w:t>
        </w:r>
      </w:hyperlink>
      <w:r w:rsidRPr="007757B1">
        <w:t>)</w:t>
      </w:r>
    </w:p>
    <w:p w:rsidR="007757B1" w:rsidRDefault="007757B1" w:rsidP="007757B1">
      <w:pPr>
        <w:rPr>
          <w:rFonts w:cs="Arial"/>
          <w:sz w:val="28"/>
          <w:szCs w:val="28"/>
        </w:rPr>
      </w:pPr>
      <w:r>
        <w:rPr>
          <w:rFonts w:cs="Arial"/>
          <w:sz w:val="28"/>
          <w:szCs w:val="28"/>
        </w:rPr>
        <w:t xml:space="preserve"> </w:t>
      </w:r>
    </w:p>
    <w:p w:rsidR="00B718B1" w:rsidRPr="00B718B1" w:rsidRDefault="007757B1" w:rsidP="00196664">
      <w:pPr>
        <w:jc w:val="right"/>
        <w:rPr>
          <w:rFonts w:cs="Arial"/>
          <w:sz w:val="28"/>
          <w:szCs w:val="28"/>
        </w:rPr>
      </w:pPr>
      <w:r>
        <w:rPr>
          <w:rFonts w:cs="Arial"/>
          <w:sz w:val="28"/>
          <w:szCs w:val="28"/>
        </w:rPr>
        <w:br w:type="page"/>
      </w:r>
    </w:p>
    <w:p w:rsidR="00BB60A9" w:rsidRPr="00B718B1" w:rsidRDefault="00BB60A9" w:rsidP="00196664">
      <w:pPr>
        <w:jc w:val="right"/>
        <w:rPr>
          <w:rFonts w:cs="Arial"/>
          <w:sz w:val="28"/>
          <w:szCs w:val="28"/>
        </w:rPr>
      </w:pPr>
    </w:p>
    <w:p w:rsidR="00DC4684" w:rsidRDefault="00DC4684" w:rsidP="00BB60A9">
      <w:pPr>
        <w:pStyle w:val="1"/>
        <w:jc w:val="right"/>
      </w:pPr>
    </w:p>
    <w:p w:rsidR="00DC4684" w:rsidRDefault="00DC4684" w:rsidP="00BB60A9">
      <w:pPr>
        <w:pStyle w:val="1"/>
        <w:jc w:val="right"/>
      </w:pPr>
    </w:p>
    <w:p w:rsidR="00196664" w:rsidRPr="003D0FC0" w:rsidRDefault="00196664" w:rsidP="00BB60A9">
      <w:pPr>
        <w:pStyle w:val="1"/>
        <w:jc w:val="right"/>
      </w:pPr>
      <w:r w:rsidRPr="003D0FC0">
        <w:t>Приложение 1</w:t>
      </w:r>
    </w:p>
    <w:p w:rsidR="00196664" w:rsidRPr="003D0FC0" w:rsidRDefault="00196664" w:rsidP="00BB60A9">
      <w:pPr>
        <w:pStyle w:val="1"/>
        <w:jc w:val="right"/>
      </w:pPr>
      <w:r w:rsidRPr="003D0FC0">
        <w:t>к административному регламенту</w:t>
      </w:r>
    </w:p>
    <w:p w:rsidR="00196664" w:rsidRPr="003D0FC0" w:rsidRDefault="00196664" w:rsidP="00BB60A9">
      <w:pPr>
        <w:pStyle w:val="1"/>
        <w:jc w:val="right"/>
      </w:pPr>
      <w:r w:rsidRPr="003D0FC0">
        <w:t>пред</w:t>
      </w:r>
      <w:r w:rsidR="00B718B1">
        <w:t>оставления муниципальной услуги</w:t>
      </w:r>
    </w:p>
    <w:p w:rsidR="003D0FC0" w:rsidRPr="003D0FC0" w:rsidRDefault="003D0FC0" w:rsidP="00BB60A9">
      <w:pPr>
        <w:pStyle w:val="1"/>
        <w:jc w:val="right"/>
        <w:rPr>
          <w:color w:val="000000"/>
        </w:rPr>
      </w:pPr>
      <w:r w:rsidRPr="003D0FC0">
        <w:t>«</w:t>
      </w:r>
      <w:r w:rsidR="00196664" w:rsidRPr="003D0FC0">
        <w:rPr>
          <w:color w:val="000000"/>
        </w:rPr>
        <w:t>Перераспределение земель и (или) земельных</w:t>
      </w:r>
    </w:p>
    <w:p w:rsidR="00196664" w:rsidRPr="003D0FC0" w:rsidRDefault="00196664" w:rsidP="00BB60A9">
      <w:pPr>
        <w:pStyle w:val="1"/>
        <w:jc w:val="right"/>
        <w:rPr>
          <w:color w:val="000000"/>
        </w:rPr>
      </w:pPr>
      <w:r w:rsidRPr="003D0FC0">
        <w:rPr>
          <w:color w:val="000000"/>
        </w:rPr>
        <w:t>участков, находящихся в муниципальной</w:t>
      </w:r>
    </w:p>
    <w:p w:rsidR="003D0FC0" w:rsidRPr="003D0FC0" w:rsidRDefault="00196664" w:rsidP="00BB60A9">
      <w:pPr>
        <w:pStyle w:val="1"/>
        <w:jc w:val="right"/>
        <w:rPr>
          <w:color w:val="000000"/>
        </w:rPr>
      </w:pPr>
      <w:r w:rsidRPr="003D0FC0">
        <w:rPr>
          <w:color w:val="000000"/>
        </w:rPr>
        <w:t>собственности или государственная собственность</w:t>
      </w:r>
    </w:p>
    <w:p w:rsidR="003D0FC0" w:rsidRPr="003D0FC0" w:rsidRDefault="00196664" w:rsidP="00BB60A9">
      <w:pPr>
        <w:pStyle w:val="1"/>
        <w:jc w:val="right"/>
        <w:rPr>
          <w:color w:val="000000"/>
        </w:rPr>
      </w:pPr>
      <w:r w:rsidRPr="003D0FC0">
        <w:rPr>
          <w:color w:val="000000"/>
        </w:rPr>
        <w:t>на которые не разграничена, и земельных</w:t>
      </w:r>
    </w:p>
    <w:p w:rsidR="00196664" w:rsidRDefault="00196664" w:rsidP="00BB60A9">
      <w:pPr>
        <w:pStyle w:val="1"/>
        <w:jc w:val="right"/>
      </w:pPr>
      <w:r w:rsidRPr="003D0FC0">
        <w:rPr>
          <w:color w:val="000000"/>
        </w:rPr>
        <w:t>участков, находящихся в частной собственности</w:t>
      </w:r>
      <w:r w:rsidR="003D0FC0" w:rsidRPr="003D0FC0">
        <w:t>»</w:t>
      </w:r>
    </w:p>
    <w:p w:rsidR="00DC4684" w:rsidRDefault="00DC4684" w:rsidP="00DC4684"/>
    <w:p w:rsidR="00DC4684" w:rsidRPr="00DC4684" w:rsidRDefault="00DC4684" w:rsidP="00DC4684"/>
    <w:p w:rsidR="00B718B1" w:rsidRPr="00B718B1" w:rsidRDefault="00B718B1" w:rsidP="00B718B1"/>
    <w:p w:rsidR="00196664" w:rsidRPr="003D0FC0" w:rsidRDefault="00196664" w:rsidP="00BB60A9">
      <w:pPr>
        <w:jc w:val="right"/>
      </w:pPr>
      <w:r w:rsidRPr="003D0FC0">
        <w:t xml:space="preserve">Примерная форма заявления </w:t>
      </w:r>
    </w:p>
    <w:p w:rsidR="007800D6" w:rsidRPr="003D0FC0" w:rsidRDefault="007800D6" w:rsidP="00BB60A9">
      <w:pPr>
        <w:jc w:val="right"/>
      </w:pPr>
      <w:r w:rsidRPr="003D0FC0">
        <w:t>В</w:t>
      </w:r>
      <w:r w:rsidR="003D0FC0" w:rsidRPr="003D0FC0">
        <w:t xml:space="preserve"> </w:t>
      </w:r>
      <w:r w:rsidRPr="003D0FC0">
        <w:t>______________________________________________</w:t>
      </w:r>
    </w:p>
    <w:p w:rsidR="007800D6" w:rsidRPr="003D0FC0" w:rsidRDefault="007800D6" w:rsidP="00BB60A9">
      <w:pPr>
        <w:jc w:val="right"/>
      </w:pPr>
      <w:r w:rsidRPr="003D0FC0">
        <w:t>(уполномоченный орган местного самоуправления)</w:t>
      </w:r>
    </w:p>
    <w:p w:rsidR="007800D6" w:rsidRPr="003D0FC0" w:rsidRDefault="007800D6" w:rsidP="00BB60A9">
      <w:pPr>
        <w:jc w:val="right"/>
      </w:pPr>
      <w:r w:rsidRPr="003D0FC0">
        <w:t>Для граждан:</w:t>
      </w:r>
      <w:r w:rsidR="003D0FC0" w:rsidRPr="003D0FC0">
        <w:t xml:space="preserve"> </w:t>
      </w:r>
      <w:r w:rsidRPr="003D0FC0">
        <w:t>от ____________________________________________</w:t>
      </w:r>
    </w:p>
    <w:p w:rsidR="007800D6" w:rsidRPr="003D0FC0" w:rsidRDefault="007800D6" w:rsidP="00BB60A9">
      <w:pPr>
        <w:jc w:val="right"/>
      </w:pPr>
      <w:r w:rsidRPr="003D0FC0">
        <w:t>(Ф.И.О)</w:t>
      </w:r>
    </w:p>
    <w:p w:rsidR="007800D6" w:rsidRPr="003D0FC0" w:rsidRDefault="007800D6" w:rsidP="00BB60A9">
      <w:pPr>
        <w:jc w:val="right"/>
      </w:pPr>
      <w:r w:rsidRPr="003D0FC0">
        <w:t>_____________________________________________</w:t>
      </w:r>
    </w:p>
    <w:p w:rsidR="003D0FC0" w:rsidRPr="003D0FC0" w:rsidRDefault="007800D6" w:rsidP="00BB60A9">
      <w:pPr>
        <w:jc w:val="right"/>
      </w:pPr>
      <w:r w:rsidRPr="003D0FC0">
        <w:t>(реквизиты документа, удостоверяющего личность)</w:t>
      </w:r>
    </w:p>
    <w:p w:rsidR="007800D6" w:rsidRPr="003D0FC0" w:rsidRDefault="007800D6" w:rsidP="00BB60A9">
      <w:pPr>
        <w:jc w:val="right"/>
      </w:pPr>
      <w:r w:rsidRPr="003D0FC0">
        <w:t>______________________________________________,</w:t>
      </w:r>
    </w:p>
    <w:p w:rsidR="007800D6" w:rsidRPr="003D0FC0" w:rsidRDefault="007800D6" w:rsidP="00BB60A9">
      <w:pPr>
        <w:jc w:val="right"/>
      </w:pPr>
      <w:r w:rsidRPr="003D0FC0">
        <w:t>(почтовый адрес для связи с заявителем)</w:t>
      </w:r>
    </w:p>
    <w:p w:rsidR="007800D6" w:rsidRPr="003D0FC0" w:rsidRDefault="007800D6" w:rsidP="00BB60A9">
      <w:pPr>
        <w:jc w:val="right"/>
      </w:pPr>
      <w:r w:rsidRPr="003D0FC0">
        <w:t>телефон: ___________________________________</w:t>
      </w:r>
    </w:p>
    <w:p w:rsidR="007800D6" w:rsidRPr="003D0FC0" w:rsidRDefault="007800D6" w:rsidP="00BB60A9">
      <w:pPr>
        <w:jc w:val="right"/>
      </w:pPr>
      <w:r w:rsidRPr="003D0FC0">
        <w:t>электронная почта: ___________________________________</w:t>
      </w:r>
    </w:p>
    <w:p w:rsidR="003D0FC0" w:rsidRPr="003D0FC0" w:rsidRDefault="003D0FC0" w:rsidP="00BB60A9">
      <w:pPr>
        <w:jc w:val="right"/>
      </w:pPr>
    </w:p>
    <w:p w:rsidR="003D0FC0" w:rsidRPr="003D0FC0" w:rsidRDefault="007800D6" w:rsidP="00BB60A9">
      <w:pPr>
        <w:jc w:val="right"/>
      </w:pPr>
      <w:r w:rsidRPr="003D0FC0">
        <w:t>Для юридического лица:</w:t>
      </w:r>
      <w:r w:rsidR="003D0FC0" w:rsidRPr="003D0FC0">
        <w:t xml:space="preserve"> </w:t>
      </w:r>
      <w:r w:rsidRPr="003D0FC0">
        <w:t>______________________________________________</w:t>
      </w:r>
    </w:p>
    <w:p w:rsidR="007800D6" w:rsidRPr="003D0FC0" w:rsidRDefault="007800D6" w:rsidP="00BB60A9">
      <w:pPr>
        <w:jc w:val="right"/>
      </w:pPr>
      <w:r w:rsidRPr="003D0FC0">
        <w:t>(наименование)</w:t>
      </w:r>
    </w:p>
    <w:p w:rsidR="003D0FC0" w:rsidRPr="003D0FC0" w:rsidRDefault="007800D6" w:rsidP="00BB60A9">
      <w:pPr>
        <w:jc w:val="right"/>
      </w:pPr>
      <w:r w:rsidRPr="003D0FC0">
        <w:t>______________________________________________</w:t>
      </w:r>
    </w:p>
    <w:p w:rsidR="007800D6" w:rsidRPr="003D0FC0" w:rsidRDefault="007800D6" w:rsidP="00BB60A9">
      <w:pPr>
        <w:jc w:val="right"/>
      </w:pPr>
      <w:r w:rsidRPr="003D0FC0">
        <w:t>(местонахождение)</w:t>
      </w:r>
    </w:p>
    <w:p w:rsidR="007800D6" w:rsidRPr="003D0FC0" w:rsidRDefault="007800D6" w:rsidP="00BB60A9">
      <w:pPr>
        <w:jc w:val="right"/>
      </w:pPr>
      <w:r w:rsidRPr="003D0FC0">
        <w:t>_____________________________________________,</w:t>
      </w:r>
    </w:p>
    <w:p w:rsidR="007800D6" w:rsidRPr="003D0FC0" w:rsidRDefault="007800D6" w:rsidP="00BB60A9">
      <w:pPr>
        <w:jc w:val="right"/>
        <w:rPr>
          <w:sz w:val="20"/>
          <w:szCs w:val="20"/>
        </w:rPr>
      </w:pPr>
      <w:r w:rsidRPr="003D0FC0">
        <w:rPr>
          <w:sz w:val="20"/>
          <w:szCs w:val="20"/>
        </w:rPr>
        <w:t xml:space="preserve">государственный регистрационный номер записи </w:t>
      </w:r>
    </w:p>
    <w:p w:rsidR="007800D6" w:rsidRPr="003D0FC0" w:rsidRDefault="007800D6" w:rsidP="00BB60A9">
      <w:pPr>
        <w:jc w:val="right"/>
        <w:rPr>
          <w:sz w:val="20"/>
          <w:szCs w:val="20"/>
        </w:rPr>
      </w:pPr>
      <w:r w:rsidRPr="003D0FC0">
        <w:rPr>
          <w:sz w:val="20"/>
          <w:szCs w:val="20"/>
        </w:rPr>
        <w:t xml:space="preserve">о государственной регистрации юридического лица </w:t>
      </w:r>
    </w:p>
    <w:p w:rsidR="007800D6" w:rsidRPr="003D0FC0" w:rsidRDefault="007800D6" w:rsidP="00BB60A9">
      <w:pPr>
        <w:jc w:val="right"/>
        <w:rPr>
          <w:sz w:val="20"/>
          <w:szCs w:val="20"/>
        </w:rPr>
      </w:pPr>
      <w:r w:rsidRPr="003D0FC0">
        <w:rPr>
          <w:sz w:val="20"/>
          <w:szCs w:val="20"/>
        </w:rPr>
        <w:t>в едином государственном реестре юридических лиц</w:t>
      </w:r>
    </w:p>
    <w:p w:rsidR="007800D6" w:rsidRPr="003D0FC0" w:rsidRDefault="007800D6" w:rsidP="00BB60A9">
      <w:pPr>
        <w:jc w:val="right"/>
      </w:pPr>
      <w:r w:rsidRPr="003D0FC0">
        <w:t>_____________________________________________</w:t>
      </w:r>
    </w:p>
    <w:p w:rsidR="007800D6" w:rsidRPr="003D0FC0" w:rsidRDefault="007800D6" w:rsidP="00BB60A9">
      <w:pPr>
        <w:jc w:val="right"/>
        <w:rPr>
          <w:sz w:val="20"/>
          <w:szCs w:val="20"/>
        </w:rPr>
      </w:pPr>
      <w:r w:rsidRPr="003D0FC0">
        <w:rPr>
          <w:sz w:val="20"/>
          <w:szCs w:val="20"/>
        </w:rPr>
        <w:t>идентификационный номер налогоплательщика</w:t>
      </w:r>
    </w:p>
    <w:p w:rsidR="007800D6" w:rsidRPr="003D0FC0" w:rsidRDefault="007800D6" w:rsidP="00BB60A9">
      <w:pPr>
        <w:jc w:val="right"/>
        <w:rPr>
          <w:sz w:val="20"/>
          <w:szCs w:val="20"/>
        </w:rPr>
      </w:pPr>
      <w:r w:rsidRPr="003D0FC0">
        <w:rPr>
          <w:sz w:val="20"/>
          <w:szCs w:val="20"/>
        </w:rPr>
        <w:t xml:space="preserve">(за исключением случаев, если заявителем </w:t>
      </w:r>
    </w:p>
    <w:p w:rsidR="007800D6" w:rsidRPr="003D0FC0" w:rsidRDefault="007800D6" w:rsidP="00BB60A9">
      <w:pPr>
        <w:jc w:val="right"/>
        <w:rPr>
          <w:sz w:val="20"/>
          <w:szCs w:val="20"/>
        </w:rPr>
      </w:pPr>
      <w:r w:rsidRPr="003D0FC0">
        <w:rPr>
          <w:sz w:val="20"/>
          <w:szCs w:val="20"/>
        </w:rPr>
        <w:t>является иностранное юридическое лицо)</w:t>
      </w:r>
    </w:p>
    <w:p w:rsidR="007800D6" w:rsidRPr="003D0FC0" w:rsidRDefault="007800D6" w:rsidP="00BB60A9">
      <w:pPr>
        <w:jc w:val="right"/>
      </w:pPr>
      <w:r w:rsidRPr="003D0FC0">
        <w:t>телефон: ________________, факс: ____________,</w:t>
      </w:r>
    </w:p>
    <w:p w:rsidR="007800D6" w:rsidRPr="003D0FC0" w:rsidRDefault="007800D6" w:rsidP="00BB60A9">
      <w:pPr>
        <w:jc w:val="right"/>
      </w:pPr>
      <w:r w:rsidRPr="003D0FC0">
        <w:t>электронная почта: ___________________________________</w:t>
      </w:r>
    </w:p>
    <w:p w:rsidR="003D0FC0" w:rsidRPr="003D0FC0" w:rsidRDefault="007800D6" w:rsidP="00BB60A9">
      <w:pPr>
        <w:jc w:val="right"/>
      </w:pPr>
      <w:r w:rsidRPr="003D0FC0">
        <w:t>Для представителя:</w:t>
      </w:r>
      <w:r w:rsidR="003D0FC0" w:rsidRPr="003D0FC0">
        <w:t xml:space="preserve"> </w:t>
      </w:r>
      <w:r w:rsidRPr="003D0FC0">
        <w:t>____________________________________________</w:t>
      </w:r>
    </w:p>
    <w:p w:rsidR="007800D6" w:rsidRPr="003D0FC0" w:rsidRDefault="007800D6" w:rsidP="00BB60A9">
      <w:pPr>
        <w:jc w:val="right"/>
      </w:pPr>
      <w:r w:rsidRPr="003D0FC0">
        <w:t>(Ф.И.О)</w:t>
      </w:r>
    </w:p>
    <w:p w:rsidR="007800D6" w:rsidRPr="003D0FC0" w:rsidRDefault="007800D6" w:rsidP="00BB60A9">
      <w:pPr>
        <w:jc w:val="right"/>
      </w:pPr>
      <w:r w:rsidRPr="003D0FC0">
        <w:t>_____________________________________________</w:t>
      </w:r>
    </w:p>
    <w:p w:rsidR="007800D6" w:rsidRPr="003D0FC0" w:rsidRDefault="007800D6" w:rsidP="00BB60A9">
      <w:pPr>
        <w:jc w:val="right"/>
      </w:pPr>
      <w:r w:rsidRPr="003D0FC0">
        <w:t xml:space="preserve">(наименование и реквизиты документа, </w:t>
      </w:r>
    </w:p>
    <w:p w:rsidR="007800D6" w:rsidRPr="003D0FC0" w:rsidRDefault="007800D6" w:rsidP="00BB60A9">
      <w:pPr>
        <w:jc w:val="right"/>
      </w:pPr>
      <w:r w:rsidRPr="003D0FC0">
        <w:t>подтверждающего полномочия представителя)</w:t>
      </w:r>
    </w:p>
    <w:p w:rsidR="007800D6" w:rsidRPr="003D0FC0" w:rsidRDefault="007800D6" w:rsidP="00BB60A9">
      <w:pPr>
        <w:jc w:val="right"/>
      </w:pPr>
      <w:r w:rsidRPr="003D0FC0">
        <w:t>телефон: ___________________________________</w:t>
      </w:r>
    </w:p>
    <w:p w:rsidR="007800D6" w:rsidRPr="003D0FC0" w:rsidRDefault="007800D6" w:rsidP="00BB60A9">
      <w:pPr>
        <w:jc w:val="right"/>
      </w:pPr>
      <w:r w:rsidRPr="003D0FC0">
        <w:t>электронная почта: ___________________________________</w:t>
      </w:r>
    </w:p>
    <w:p w:rsidR="007800D6" w:rsidRDefault="007800D6" w:rsidP="00BB60A9">
      <w:pPr>
        <w:jc w:val="right"/>
        <w:rPr>
          <w:b/>
          <w:sz w:val="28"/>
          <w:szCs w:val="28"/>
        </w:rPr>
      </w:pPr>
    </w:p>
    <w:p w:rsidR="00B718B1" w:rsidRPr="003D0FC0" w:rsidRDefault="00B718B1" w:rsidP="00BB60A9">
      <w:pPr>
        <w:jc w:val="right"/>
        <w:rPr>
          <w:b/>
          <w:sz w:val="28"/>
          <w:szCs w:val="28"/>
        </w:rPr>
      </w:pPr>
      <w:r>
        <w:rPr>
          <w:b/>
          <w:sz w:val="28"/>
          <w:szCs w:val="28"/>
        </w:rPr>
        <w:br w:type="page"/>
      </w:r>
    </w:p>
    <w:p w:rsidR="007800D6" w:rsidRPr="003D0FC0" w:rsidRDefault="007800D6" w:rsidP="00B718B1">
      <w:pPr>
        <w:pStyle w:val="2"/>
      </w:pPr>
      <w:r w:rsidRPr="003D0FC0">
        <w:lastRenderedPageBreak/>
        <w:t>Заявление о перераспределении земельных участков</w:t>
      </w:r>
    </w:p>
    <w:p w:rsidR="007800D6" w:rsidRPr="003D0FC0" w:rsidRDefault="007800D6" w:rsidP="00BB60A9">
      <w:pPr>
        <w:rPr>
          <w:sz w:val="28"/>
          <w:szCs w:val="28"/>
        </w:rPr>
      </w:pPr>
    </w:p>
    <w:p w:rsidR="007800D6" w:rsidRPr="003D0FC0" w:rsidRDefault="007800D6" w:rsidP="00B718B1">
      <w:r w:rsidRPr="003D0FC0">
        <w:t>Прошу осуществить перераспределение следующих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7800D6" w:rsidRPr="003D0FC0" w:rsidRDefault="007800D6" w:rsidP="00B718B1">
      <w:r w:rsidRPr="003D0FC0">
        <w:t>кадастровый номер земельного участка или кадастровые номера земельных участков, перераспределение которых планируется осуществить:</w:t>
      </w:r>
    </w:p>
    <w:p w:rsidR="007800D6" w:rsidRPr="003D0FC0" w:rsidRDefault="007800D6" w:rsidP="00B718B1">
      <w:r w:rsidRPr="003D0FC0">
        <w:t>______________________________________________</w:t>
      </w:r>
      <w:r w:rsidR="00B65513">
        <w:t>________________</w:t>
      </w:r>
      <w:r w:rsidRPr="003D0FC0">
        <w:t>______;</w:t>
      </w:r>
    </w:p>
    <w:p w:rsidR="007800D6" w:rsidRPr="003D0FC0" w:rsidRDefault="007800D6" w:rsidP="00B718B1">
      <w:r w:rsidRPr="003D0FC0">
        <w:t>_________________________________________________</w:t>
      </w:r>
      <w:r w:rsidR="00B65513">
        <w:t>________________</w:t>
      </w:r>
      <w:r w:rsidRPr="003D0FC0">
        <w:t>___</w:t>
      </w:r>
    </w:p>
    <w:p w:rsidR="007800D6" w:rsidRPr="003D0FC0" w:rsidRDefault="007800D6" w:rsidP="00B718B1">
      <w:r w:rsidRPr="003D0FC0">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7800D6" w:rsidRPr="003D0FC0" w:rsidRDefault="007800D6" w:rsidP="00B718B1">
      <w:r w:rsidRPr="003D0FC0">
        <w:t>проект межевания территории утвержден _______________ (указать наименование правового акта) ___________________</w:t>
      </w:r>
      <w:r w:rsidR="003D0FC0" w:rsidRPr="003D0FC0">
        <w:t xml:space="preserve"> </w:t>
      </w:r>
      <w:r w:rsidRPr="003D0FC0">
        <w:t>(указать наименование органа, утвердившего проект межевания территории) от</w:t>
      </w:r>
      <w:r w:rsidR="003D0FC0" w:rsidRPr="003D0FC0">
        <w:t xml:space="preserve"> «</w:t>
      </w:r>
      <w:r w:rsidRPr="003D0FC0">
        <w:t>___</w:t>
      </w:r>
      <w:r w:rsidR="003D0FC0" w:rsidRPr="003D0FC0">
        <w:t>»</w:t>
      </w:r>
      <w:r w:rsidRPr="003D0FC0">
        <w:t xml:space="preserve"> _____________ 201___ год</w:t>
      </w:r>
      <w:r w:rsidR="003D0FC0" w:rsidRPr="003D0FC0">
        <w:t xml:space="preserve"> № </w:t>
      </w:r>
      <w:r w:rsidRPr="003D0FC0">
        <w:t>______.</w:t>
      </w:r>
      <w:r w:rsidR="003D0FC0" w:rsidRPr="003D0FC0">
        <w:t xml:space="preserve"> </w:t>
      </w:r>
    </w:p>
    <w:p w:rsidR="007800D6" w:rsidRPr="003D0FC0" w:rsidRDefault="007800D6" w:rsidP="00B718B1">
      <w:r w:rsidRPr="003D0FC0">
        <w:t>К заявлению прилагаются следующие документы:</w:t>
      </w:r>
    </w:p>
    <w:p w:rsidR="007800D6" w:rsidRPr="00DC4684" w:rsidRDefault="007800D6" w:rsidP="00B718B1">
      <w:r w:rsidRPr="003D0FC0">
        <w:t>1) _____________________________</w:t>
      </w:r>
      <w:r w:rsidR="00BB60A9">
        <w:t>____________________________</w:t>
      </w:r>
      <w:r w:rsidR="00B65513">
        <w:t>_____</w:t>
      </w:r>
      <w:r w:rsidR="00BB60A9">
        <w:t>___</w:t>
      </w:r>
    </w:p>
    <w:p w:rsidR="007800D6" w:rsidRPr="00DC4684" w:rsidRDefault="007800D6" w:rsidP="00B718B1">
      <w:r w:rsidRPr="003D0FC0">
        <w:t>2) _____________________________</w:t>
      </w:r>
      <w:r w:rsidR="00BB60A9">
        <w:t>______________________________</w:t>
      </w:r>
      <w:r w:rsidR="00B65513">
        <w:t>_____</w:t>
      </w:r>
      <w:r w:rsidR="00BB60A9">
        <w:t>_</w:t>
      </w:r>
    </w:p>
    <w:p w:rsidR="007800D6" w:rsidRPr="00DC4684" w:rsidRDefault="007800D6" w:rsidP="00B718B1">
      <w:r w:rsidRPr="003D0FC0">
        <w:t>3) _____________________________</w:t>
      </w:r>
      <w:r w:rsidR="00BB60A9">
        <w:t>______________________________</w:t>
      </w:r>
      <w:r w:rsidR="00B65513">
        <w:t>_____</w:t>
      </w:r>
      <w:r w:rsidR="00BB60A9">
        <w:t>_</w:t>
      </w:r>
    </w:p>
    <w:p w:rsidR="007800D6" w:rsidRPr="00DC4684" w:rsidRDefault="007800D6" w:rsidP="00B718B1">
      <w:r w:rsidRPr="003D0FC0">
        <w:t>4) _____________________________</w:t>
      </w:r>
      <w:r w:rsidR="00BB60A9">
        <w:t>______________________________</w:t>
      </w:r>
      <w:r w:rsidR="00B65513">
        <w:t>_____</w:t>
      </w:r>
      <w:r w:rsidR="00BB60A9">
        <w:t>_</w:t>
      </w:r>
    </w:p>
    <w:p w:rsidR="007800D6" w:rsidRPr="00DC4684" w:rsidRDefault="007800D6" w:rsidP="00B718B1">
      <w:r w:rsidRPr="003D0FC0">
        <w:t>5) _____________________________</w:t>
      </w:r>
      <w:r w:rsidR="00BB60A9">
        <w:t>_____________________________</w:t>
      </w:r>
      <w:r w:rsidR="00B65513">
        <w:t>_____</w:t>
      </w:r>
      <w:r w:rsidR="00BB60A9">
        <w:t>__</w:t>
      </w:r>
    </w:p>
    <w:p w:rsidR="007800D6" w:rsidRPr="003D0FC0" w:rsidRDefault="007800D6" w:rsidP="00BB60A9">
      <w:pPr>
        <w:rPr>
          <w:szCs w:val="28"/>
        </w:rPr>
      </w:pPr>
      <w:r w:rsidRPr="003D0FC0">
        <w:rPr>
          <w:szCs w:val="28"/>
        </w:rPr>
        <w:t>Соглашение о перераспределении земельных участков</w:t>
      </w:r>
      <w:r w:rsidR="000B07E8" w:rsidRPr="003D0FC0">
        <w:rPr>
          <w:szCs w:val="28"/>
        </w:rPr>
        <w:t xml:space="preserve"> </w:t>
      </w:r>
      <w:r w:rsidRPr="003D0FC0">
        <w:rPr>
          <w:szCs w:val="28"/>
        </w:rPr>
        <w:t>прошу предоставить:</w:t>
      </w:r>
    </w:p>
    <w:p w:rsidR="007800D6" w:rsidRPr="003D0FC0" w:rsidRDefault="007800D6" w:rsidP="00BB60A9">
      <w:r w:rsidRPr="003D0FC0">
        <w:t>┌─┐</w:t>
      </w:r>
    </w:p>
    <w:p w:rsidR="007800D6" w:rsidRPr="003D0FC0" w:rsidRDefault="007800D6" w:rsidP="00BB60A9">
      <w:pPr>
        <w:rPr>
          <w:i/>
        </w:rPr>
      </w:pPr>
      <w:r w:rsidRPr="003D0FC0">
        <w:t xml:space="preserve">└─┘ в виде бумажного документа нарочно в </w:t>
      </w:r>
      <w:r w:rsidR="009A4E56" w:rsidRPr="003D0FC0">
        <w:t>Отдел</w:t>
      </w:r>
      <w:r w:rsidR="00FE7B7F" w:rsidRPr="003D0FC0">
        <w:t>е</w:t>
      </w:r>
    </w:p>
    <w:p w:rsidR="007800D6" w:rsidRPr="003D0FC0" w:rsidRDefault="007800D6" w:rsidP="00BB60A9">
      <w:r w:rsidRPr="003D0FC0">
        <w:t>┌─┐</w:t>
      </w:r>
    </w:p>
    <w:p w:rsidR="007800D6" w:rsidRPr="003D0FC0" w:rsidRDefault="007800D6" w:rsidP="00BB60A9">
      <w:r w:rsidRPr="003D0FC0">
        <w:t>└─┘ в виде бумажного документа посредством почтовой связи по адресу: ______________________________________________________________________</w:t>
      </w:r>
    </w:p>
    <w:p w:rsidR="007800D6" w:rsidRPr="003D0FC0" w:rsidRDefault="007800D6" w:rsidP="00BB60A9">
      <w:pPr>
        <w:rPr>
          <w:i/>
        </w:rPr>
      </w:pPr>
      <w:r w:rsidRPr="003D0FC0">
        <w:rPr>
          <w:i/>
        </w:rPr>
        <w:t>(указать почтовый адрес)</w:t>
      </w:r>
    </w:p>
    <w:p w:rsidR="007800D6" w:rsidRPr="003D0FC0" w:rsidRDefault="007800D6" w:rsidP="00BB60A9">
      <w:pPr>
        <w:rPr>
          <w:szCs w:val="28"/>
        </w:rPr>
      </w:pPr>
      <w:r w:rsidRPr="003D0FC0">
        <w:rPr>
          <w:szCs w:val="28"/>
        </w:rPr>
        <w:t xml:space="preserve">Иные документы (уведомления), являющиеся результатом рассмотрения данного заявления </w:t>
      </w:r>
      <w:r w:rsidR="006E1580" w:rsidRPr="003D0FC0">
        <w:t>комитетом по земельным ресурсам и управлению муниципальным имуществом</w:t>
      </w:r>
      <w:r w:rsidR="00713E54" w:rsidRPr="003D0FC0">
        <w:t xml:space="preserve"> </w:t>
      </w:r>
      <w:r w:rsidRPr="003D0FC0">
        <w:rPr>
          <w:szCs w:val="28"/>
        </w:rPr>
        <w:t>прошу предоставить:</w:t>
      </w:r>
    </w:p>
    <w:p w:rsidR="007800D6" w:rsidRPr="003D0FC0" w:rsidRDefault="007800D6" w:rsidP="00BB60A9">
      <w:r w:rsidRPr="003D0FC0">
        <w:t>┌─┐</w:t>
      </w:r>
    </w:p>
    <w:p w:rsidR="006E1580" w:rsidRPr="003D0FC0" w:rsidRDefault="007800D6" w:rsidP="00BB60A9">
      <w:r w:rsidRPr="003D0FC0">
        <w:t xml:space="preserve">└─┘ в виде бумажного документа нарочно в </w:t>
      </w:r>
      <w:r w:rsidR="006E1580" w:rsidRPr="003D0FC0">
        <w:t>комитет по земельным ресурсам и управлению муниципальным имуществом</w:t>
      </w:r>
      <w:r w:rsidR="00713E54" w:rsidRPr="003D0FC0">
        <w:t xml:space="preserve"> </w:t>
      </w:r>
      <w:r w:rsidR="00FE7B7F" w:rsidRPr="003D0FC0">
        <w:t>Отделе;</w:t>
      </w:r>
    </w:p>
    <w:p w:rsidR="007800D6" w:rsidRPr="003D0FC0" w:rsidRDefault="007800D6" w:rsidP="00BB60A9">
      <w:r w:rsidRPr="003D0FC0">
        <w:t>┌─┐</w:t>
      </w:r>
    </w:p>
    <w:p w:rsidR="007800D6" w:rsidRPr="003D0FC0" w:rsidRDefault="007800D6" w:rsidP="00BB60A9">
      <w:r w:rsidRPr="003D0FC0">
        <w:t>└─┘ в виде бумажного документа посредством почтовой связи по адресу: ______________________________________________________________________</w:t>
      </w:r>
    </w:p>
    <w:p w:rsidR="007800D6" w:rsidRPr="003D0FC0" w:rsidRDefault="007800D6" w:rsidP="00BB60A9">
      <w:pPr>
        <w:rPr>
          <w:i/>
        </w:rPr>
      </w:pPr>
      <w:r w:rsidRPr="003D0FC0">
        <w:rPr>
          <w:i/>
        </w:rPr>
        <w:t>(указать почтовый адрес)</w:t>
      </w:r>
    </w:p>
    <w:p w:rsidR="007800D6" w:rsidRPr="003D0FC0" w:rsidRDefault="007800D6" w:rsidP="00BB60A9">
      <w:r w:rsidRPr="003D0FC0">
        <w:t>┌─┐</w:t>
      </w:r>
    </w:p>
    <w:p w:rsidR="007800D6" w:rsidRPr="003D0FC0" w:rsidRDefault="007800D6" w:rsidP="00BB60A9">
      <w:r w:rsidRPr="003D0FC0">
        <w:t>└─┘ в виде электронного документа, размещенного на официальном сайте администрации Березовского района, ссылка на который направляется Отделом заявителю посредством электронной почты;</w:t>
      </w:r>
    </w:p>
    <w:p w:rsidR="007800D6" w:rsidRPr="003D0FC0" w:rsidRDefault="007800D6" w:rsidP="00BB60A9">
      <w:r w:rsidRPr="003D0FC0">
        <w:t>┌─┐</w:t>
      </w:r>
    </w:p>
    <w:p w:rsidR="007800D6" w:rsidRPr="003D0FC0" w:rsidRDefault="007800D6" w:rsidP="00BB60A9">
      <w:r w:rsidRPr="003D0FC0">
        <w:t>└─┘ в виде электронного документа, который направляется Отделом заявителю посредством электронной почты</w:t>
      </w:r>
      <w:r w:rsidR="00FE7B7F" w:rsidRPr="003D0FC0">
        <w:t xml:space="preserve"> на адрес:</w:t>
      </w:r>
      <w:r w:rsidR="00713E54" w:rsidRPr="003D0FC0">
        <w:t xml:space="preserve"> </w:t>
      </w:r>
      <w:r w:rsidR="00FE7B7F" w:rsidRPr="003D0FC0">
        <w:t>___________________________</w:t>
      </w:r>
      <w:r w:rsidRPr="003D0FC0">
        <w:t>.</w:t>
      </w:r>
    </w:p>
    <w:p w:rsidR="007800D6" w:rsidRPr="003D0FC0" w:rsidRDefault="003D0FC0" w:rsidP="00BB60A9">
      <w:r w:rsidRPr="003D0FC0">
        <w:t>«</w:t>
      </w:r>
      <w:r w:rsidR="007800D6" w:rsidRPr="003D0FC0">
        <w:t>___</w:t>
      </w:r>
      <w:r w:rsidRPr="003D0FC0">
        <w:t>»</w:t>
      </w:r>
      <w:r w:rsidR="007800D6" w:rsidRPr="003D0FC0">
        <w:t xml:space="preserve"> ____________ 201__ г.</w:t>
      </w:r>
    </w:p>
    <w:p w:rsidR="007800D6" w:rsidRPr="003D0FC0" w:rsidRDefault="007800D6" w:rsidP="00BB60A9"/>
    <w:p w:rsidR="007800D6" w:rsidRPr="00DC4684" w:rsidRDefault="007800D6" w:rsidP="00BB60A9">
      <w:r w:rsidRPr="003D0FC0">
        <w:t>Заявитель (представитель)__________________________________</w:t>
      </w:r>
      <w:r w:rsidR="003D0FC0" w:rsidRPr="003D0FC0">
        <w:t xml:space="preserve"> </w:t>
      </w:r>
      <w:r w:rsidR="004B6063">
        <w:t>________</w:t>
      </w:r>
    </w:p>
    <w:p w:rsidR="007800D6" w:rsidRPr="003D0FC0" w:rsidRDefault="007800D6" w:rsidP="00B718B1">
      <w:pPr>
        <w:jc w:val="right"/>
      </w:pPr>
      <w:r w:rsidRPr="003D0FC0">
        <w:t>(фамилия, имя, отчество полностью)</w:t>
      </w:r>
      <w:r w:rsidR="003D0FC0" w:rsidRPr="003D0FC0">
        <w:t xml:space="preserve"> </w:t>
      </w:r>
      <w:r w:rsidRPr="003D0FC0">
        <w:t>(подпись)</w:t>
      </w:r>
    </w:p>
    <w:p w:rsidR="007800D6" w:rsidRPr="003D0FC0" w:rsidRDefault="007800D6" w:rsidP="00BB60A9">
      <w:pPr>
        <w:rPr>
          <w:spacing w:val="-6"/>
        </w:rPr>
      </w:pPr>
    </w:p>
    <w:p w:rsidR="00DC4684" w:rsidRDefault="00DC4684" w:rsidP="00B718B1">
      <w:pPr>
        <w:pStyle w:val="2"/>
      </w:pPr>
    </w:p>
    <w:p w:rsidR="007800D6" w:rsidRPr="003D0FC0" w:rsidRDefault="007800D6" w:rsidP="00B718B1">
      <w:pPr>
        <w:pStyle w:val="2"/>
      </w:pPr>
      <w:r w:rsidRPr="003D0FC0">
        <w:lastRenderedPageBreak/>
        <w:t>СОГЛАСИЕ НА ОБРАБОТКУ ПЕРСОНАЛЬНЫХ ДАННЫХ*</w:t>
      </w:r>
    </w:p>
    <w:p w:rsidR="007800D6" w:rsidRPr="003D0FC0" w:rsidRDefault="007800D6" w:rsidP="00BB60A9"/>
    <w:p w:rsidR="003D0FC0" w:rsidRPr="003D0FC0" w:rsidRDefault="007800D6" w:rsidP="00BB60A9">
      <w:r w:rsidRPr="003D0FC0">
        <w:t>Подтверждаю свое согласие (а также согласие представляемого мною лица) в соответствии с Федеральным законом от 27 июля 2006 года</w:t>
      </w:r>
      <w:r w:rsidR="003D0FC0" w:rsidRPr="003D0FC0">
        <w:t xml:space="preserve"> </w:t>
      </w:r>
      <w:hyperlink r:id="rId112" w:tooltip="ФЕДЕРАЛЬНЫЙ ЗАКОН от 27.07.2006 № 152-ФЗ ГОСУДАРСТВЕННАЯ ДУМА ФЕДЕРАЛЬНОГО СОБРАНИЯ РФ&#10;&#10;О персональных данных" w:history="1">
        <w:r w:rsidR="003D0FC0" w:rsidRPr="00F6327E">
          <w:rPr>
            <w:rStyle w:val="afb"/>
          </w:rPr>
          <w:t xml:space="preserve">№ </w:t>
        </w:r>
        <w:r w:rsidRPr="00F6327E">
          <w:rPr>
            <w:rStyle w:val="afb"/>
          </w:rPr>
          <w:t xml:space="preserve">152-ФЗ </w:t>
        </w:r>
        <w:r w:rsidR="00B65513">
          <w:rPr>
            <w:rStyle w:val="afb"/>
          </w:rPr>
          <w:t xml:space="preserve">                        </w:t>
        </w:r>
        <w:r w:rsidR="003D0FC0" w:rsidRPr="00F6327E">
          <w:rPr>
            <w:rStyle w:val="afb"/>
          </w:rPr>
          <w:t>«</w:t>
        </w:r>
        <w:r w:rsidRPr="00F6327E">
          <w:rPr>
            <w:rStyle w:val="afb"/>
          </w:rPr>
          <w:t>О персональных данных</w:t>
        </w:r>
        <w:r w:rsidR="003D0FC0" w:rsidRPr="00F6327E">
          <w:rPr>
            <w:rStyle w:val="afb"/>
          </w:rPr>
          <w:t>»</w:t>
        </w:r>
      </w:hyperlink>
      <w:r w:rsidR="00F6327E">
        <w:t xml:space="preserve"> </w:t>
      </w:r>
      <w:r w:rsidRPr="003D0FC0">
        <w:t>(далее</w:t>
      </w:r>
      <w:r w:rsidR="003D0FC0" w:rsidRPr="003D0FC0">
        <w:t>-</w:t>
      </w:r>
      <w:r w:rsidRPr="003D0FC0">
        <w:t xml:space="preserve">согласие), которое </w:t>
      </w:r>
      <w:r w:rsidR="00FE7B7F" w:rsidRPr="003D0FC0">
        <w:t xml:space="preserve">дается </w:t>
      </w:r>
      <w:r w:rsidR="006E1580" w:rsidRPr="003D0FC0">
        <w:t>комитету по земельным ресурсам и управлению муниципальным имуществом администрации Березовского района</w:t>
      </w:r>
      <w:r w:rsidR="00713E54" w:rsidRPr="003D0FC0">
        <w:t xml:space="preserve"> </w:t>
      </w:r>
      <w:r w:rsidRPr="003D0FC0">
        <w:t xml:space="preserve">на осуществление действий, необходимых для обработки персональных данных в целях предоставления муниципальной услуги </w:t>
      </w:r>
      <w:r w:rsidR="003D0FC0" w:rsidRPr="003D0FC0">
        <w:t>«</w:t>
      </w:r>
      <w:r w:rsidR="00001B21" w:rsidRPr="00001B21">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3D0FC0" w:rsidRPr="003D0FC0">
        <w:t>»</w:t>
      </w:r>
      <w:r w:rsidRPr="003D0FC0">
        <w:t xml:space="preserve"> (далее</w:t>
      </w:r>
      <w:r w:rsidR="003D0FC0" w:rsidRPr="003D0FC0">
        <w:t>-</w:t>
      </w:r>
      <w:r w:rsidRPr="003D0FC0">
        <w:t xml:space="preserve">муниципальная услуга),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том числе, в автоматизированном режиме, включая принятие решений на их основе </w:t>
      </w:r>
      <w:r w:rsidR="009A4E56" w:rsidRPr="003D0FC0">
        <w:t>комитетом по земельным ресурсам и управлению муниципальным имуществом администрации Березовского района в целях предоставления муниципальной</w:t>
      </w:r>
      <w:r w:rsidR="003D0FC0" w:rsidRPr="003D0FC0">
        <w:t xml:space="preserve"> </w:t>
      </w:r>
      <w:r w:rsidR="009A4E56" w:rsidRPr="003D0FC0">
        <w:t>услуги. Согласие дается в отношении персональных данных, содержащихся в настоящем заявлении, в представленных с ним документах, а также в отношении персональных данных, включаемых в документы, являющиеся результатом предоставления муниципальной услуги. Согласие действует до момента отзыва такого согласия. Отзыв согласия осуществляется путем направления письменного обращения об отзыве согласия в комитет по земельным ресурсам и управлению муниципальным имуществом администрации Березовского района</w:t>
      </w:r>
      <w:r w:rsidR="00713E54" w:rsidRPr="003D0FC0">
        <w:t xml:space="preserve"> </w:t>
      </w:r>
      <w:r w:rsidR="009A4E56" w:rsidRPr="003D0FC0">
        <w:t>лично либо посредством почтового отправления и действует со дня получения комитетом по земельным ресурсам и управлению муниципальным имуществом администрации Березовского района такого обращения.</w:t>
      </w:r>
    </w:p>
    <w:p w:rsidR="003D0FC0" w:rsidRPr="003D0FC0" w:rsidRDefault="003D0FC0" w:rsidP="00BB60A9"/>
    <w:p w:rsidR="007800D6" w:rsidRPr="003D0FC0" w:rsidRDefault="003D0FC0" w:rsidP="00BB60A9">
      <w:r w:rsidRPr="003D0FC0">
        <w:t>«</w:t>
      </w:r>
      <w:r w:rsidR="007800D6" w:rsidRPr="003D0FC0">
        <w:t>___</w:t>
      </w:r>
      <w:r w:rsidRPr="003D0FC0">
        <w:t>»</w:t>
      </w:r>
      <w:r w:rsidR="007800D6" w:rsidRPr="003D0FC0">
        <w:t xml:space="preserve"> ____________ 201__ г.</w:t>
      </w:r>
    </w:p>
    <w:p w:rsidR="007800D6" w:rsidRPr="003D0FC0" w:rsidRDefault="007800D6" w:rsidP="00BB60A9"/>
    <w:p w:rsidR="007800D6" w:rsidRPr="00DC4684" w:rsidRDefault="007800D6" w:rsidP="00BB60A9">
      <w:r w:rsidRPr="003D0FC0">
        <w:t>Заявитель (представитель)__________________________________</w:t>
      </w:r>
      <w:r w:rsidR="003D0FC0" w:rsidRPr="003D0FC0">
        <w:t xml:space="preserve"> </w:t>
      </w:r>
      <w:r w:rsidR="004B6063">
        <w:t>________</w:t>
      </w:r>
    </w:p>
    <w:p w:rsidR="007800D6" w:rsidRPr="00F6327E" w:rsidRDefault="007800D6" w:rsidP="00F6327E">
      <w:pPr>
        <w:ind w:left="3828" w:firstLine="0"/>
        <w:rPr>
          <w:sz w:val="20"/>
          <w:szCs w:val="20"/>
        </w:rPr>
      </w:pPr>
      <w:r w:rsidRPr="00F6327E">
        <w:rPr>
          <w:sz w:val="20"/>
          <w:szCs w:val="20"/>
        </w:rPr>
        <w:t>(фамилия, имя, отчество полностью)</w:t>
      </w:r>
      <w:r w:rsidR="003D0FC0" w:rsidRPr="00F6327E">
        <w:rPr>
          <w:sz w:val="20"/>
          <w:szCs w:val="20"/>
        </w:rPr>
        <w:t xml:space="preserve"> </w:t>
      </w:r>
      <w:r w:rsidR="00F6327E">
        <w:rPr>
          <w:sz w:val="20"/>
          <w:szCs w:val="20"/>
        </w:rPr>
        <w:tab/>
      </w:r>
      <w:r w:rsidR="00F6327E">
        <w:rPr>
          <w:sz w:val="20"/>
          <w:szCs w:val="20"/>
        </w:rPr>
        <w:tab/>
      </w:r>
      <w:r w:rsidRPr="00F6327E">
        <w:rPr>
          <w:sz w:val="20"/>
          <w:szCs w:val="20"/>
        </w:rPr>
        <w:t>(подпись)</w:t>
      </w:r>
    </w:p>
    <w:p w:rsidR="007800D6" w:rsidRPr="00981F3C" w:rsidRDefault="003D0FC0" w:rsidP="00BB60A9">
      <w:r w:rsidRPr="003D0FC0">
        <w:t>«</w:t>
      </w:r>
      <w:r w:rsidR="007800D6" w:rsidRPr="003D0FC0">
        <w:t>___</w:t>
      </w:r>
      <w:r w:rsidRPr="003D0FC0">
        <w:t>»</w:t>
      </w:r>
      <w:r w:rsidR="004B6063">
        <w:t xml:space="preserve"> ____________ 201__</w:t>
      </w:r>
      <w:r w:rsidR="007800D6" w:rsidRPr="003D0FC0">
        <w:t>г. ________________</w:t>
      </w:r>
      <w:r w:rsidR="004B6063">
        <w:t>_________________________</w:t>
      </w:r>
    </w:p>
    <w:p w:rsidR="00981F3C" w:rsidRDefault="007800D6" w:rsidP="00981F3C">
      <w:pPr>
        <w:ind w:firstLine="3969"/>
        <w:rPr>
          <w:sz w:val="20"/>
          <w:szCs w:val="20"/>
        </w:rPr>
      </w:pPr>
      <w:r w:rsidRPr="00981F3C">
        <w:rPr>
          <w:sz w:val="20"/>
          <w:szCs w:val="20"/>
        </w:rPr>
        <w:t>(подпись специалиста, принявшего заявление и документы)</w:t>
      </w:r>
    </w:p>
    <w:p w:rsidR="007800D6" w:rsidRPr="00981F3C" w:rsidRDefault="007800D6" w:rsidP="00BB60A9">
      <w:pPr>
        <w:rPr>
          <w:sz w:val="20"/>
          <w:szCs w:val="20"/>
        </w:rPr>
      </w:pPr>
      <w:r w:rsidRPr="00981F3C">
        <w:rPr>
          <w:sz w:val="20"/>
          <w:szCs w:val="20"/>
        </w:rPr>
        <w:br w:type="page"/>
      </w:r>
    </w:p>
    <w:p w:rsidR="00DC4684" w:rsidRDefault="00DC4684" w:rsidP="004B6063">
      <w:pPr>
        <w:pStyle w:val="1"/>
        <w:jc w:val="right"/>
      </w:pPr>
    </w:p>
    <w:p w:rsidR="00DC4684" w:rsidRDefault="00DC4684" w:rsidP="004B6063">
      <w:pPr>
        <w:pStyle w:val="1"/>
        <w:jc w:val="right"/>
      </w:pPr>
    </w:p>
    <w:p w:rsidR="007800D6" w:rsidRPr="003D0FC0" w:rsidRDefault="007800D6" w:rsidP="004B6063">
      <w:pPr>
        <w:pStyle w:val="1"/>
        <w:jc w:val="right"/>
      </w:pPr>
      <w:r w:rsidRPr="003D0FC0">
        <w:t>Приложение 2</w:t>
      </w:r>
    </w:p>
    <w:p w:rsidR="007800D6" w:rsidRPr="003D0FC0" w:rsidRDefault="007800D6" w:rsidP="004B6063">
      <w:pPr>
        <w:pStyle w:val="1"/>
        <w:jc w:val="right"/>
      </w:pPr>
      <w:r w:rsidRPr="003D0FC0">
        <w:t xml:space="preserve">к </w:t>
      </w:r>
      <w:r w:rsidR="00880A6B" w:rsidRPr="003D0FC0">
        <w:t>а</w:t>
      </w:r>
      <w:r w:rsidR="00B718B1">
        <w:t>дминистративному регламенту</w:t>
      </w:r>
    </w:p>
    <w:p w:rsidR="007800D6" w:rsidRPr="003D0FC0" w:rsidRDefault="007800D6" w:rsidP="004B6063">
      <w:pPr>
        <w:pStyle w:val="1"/>
        <w:jc w:val="right"/>
      </w:pPr>
      <w:r w:rsidRPr="003D0FC0">
        <w:t>пред</w:t>
      </w:r>
      <w:r w:rsidR="00B718B1">
        <w:t>оставления муниципальной услуги</w:t>
      </w:r>
    </w:p>
    <w:p w:rsidR="007800D6" w:rsidRPr="003D0FC0" w:rsidRDefault="003D0FC0" w:rsidP="004B6063">
      <w:pPr>
        <w:pStyle w:val="1"/>
        <w:jc w:val="right"/>
      </w:pPr>
      <w:r w:rsidRPr="003D0FC0">
        <w:t>«</w:t>
      </w:r>
      <w:r w:rsidR="007800D6" w:rsidRPr="003D0FC0">
        <w:t>Перераспред</w:t>
      </w:r>
      <w:r w:rsidR="00B718B1">
        <w:t>еление земель и (или) земельных</w:t>
      </w:r>
    </w:p>
    <w:p w:rsidR="007800D6" w:rsidRPr="003D0FC0" w:rsidRDefault="007800D6" w:rsidP="004B6063">
      <w:pPr>
        <w:pStyle w:val="1"/>
        <w:jc w:val="right"/>
      </w:pPr>
      <w:r w:rsidRPr="003D0FC0">
        <w:t>участков, находящихся в муниципальной</w:t>
      </w:r>
    </w:p>
    <w:p w:rsidR="007800D6" w:rsidRPr="003D0FC0" w:rsidRDefault="007800D6" w:rsidP="004B6063">
      <w:pPr>
        <w:pStyle w:val="1"/>
        <w:jc w:val="right"/>
      </w:pPr>
      <w:r w:rsidRPr="003D0FC0">
        <w:t>собственности или государственная собст</w:t>
      </w:r>
      <w:r w:rsidR="00B718B1">
        <w:t>венность</w:t>
      </w:r>
    </w:p>
    <w:p w:rsidR="00B718B1" w:rsidRPr="00B718B1" w:rsidRDefault="007800D6" w:rsidP="00B718B1">
      <w:pPr>
        <w:pStyle w:val="1"/>
        <w:jc w:val="right"/>
      </w:pPr>
      <w:r w:rsidRPr="003D0FC0">
        <w:t>на котор</w:t>
      </w:r>
      <w:r w:rsidR="00B718B1">
        <w:t>ые не разграничена, и земельных</w:t>
      </w:r>
    </w:p>
    <w:p w:rsidR="007800D6" w:rsidRDefault="007800D6" w:rsidP="004B6063">
      <w:pPr>
        <w:pStyle w:val="1"/>
        <w:jc w:val="right"/>
      </w:pPr>
      <w:r w:rsidRPr="003D0FC0">
        <w:t>участков, находящихся в частной собственности</w:t>
      </w:r>
      <w:r w:rsidR="003D0FC0" w:rsidRPr="003D0FC0">
        <w:t>»</w:t>
      </w:r>
    </w:p>
    <w:p w:rsidR="00DC4684" w:rsidRPr="00DC4684" w:rsidRDefault="00DC4684" w:rsidP="00DC4684"/>
    <w:p w:rsidR="00981F3C" w:rsidRPr="00981F3C" w:rsidRDefault="00981F3C" w:rsidP="00981F3C"/>
    <w:p w:rsidR="00B718B1" w:rsidRPr="00B718B1" w:rsidRDefault="00B718B1" w:rsidP="00B718B1"/>
    <w:p w:rsidR="007800D6" w:rsidRPr="003D0FC0" w:rsidRDefault="007800D6" w:rsidP="007800D6">
      <w:pPr>
        <w:autoSpaceDE w:val="0"/>
        <w:autoSpaceDN w:val="0"/>
        <w:adjustRightInd w:val="0"/>
        <w:jc w:val="center"/>
        <w:rPr>
          <w:rFonts w:cs="Arial"/>
          <w:szCs w:val="28"/>
        </w:rPr>
      </w:pPr>
    </w:p>
    <w:p w:rsidR="007800D6" w:rsidRPr="003D0FC0" w:rsidRDefault="007800D6" w:rsidP="00F6327E">
      <w:pPr>
        <w:pStyle w:val="2"/>
      </w:pPr>
      <w:r w:rsidRPr="003D0FC0">
        <w:t>РАСПИСКА В ПОЛУЧЕНИИ ДОКУМЕНТОВ</w:t>
      </w:r>
    </w:p>
    <w:p w:rsidR="003D0FC0" w:rsidRPr="003D0FC0" w:rsidRDefault="007800D6" w:rsidP="00F6327E">
      <w:pPr>
        <w:pStyle w:val="2"/>
      </w:pPr>
      <w:r w:rsidRPr="003D0FC0">
        <w:t>при предоставлении муниципальной услуги</w:t>
      </w:r>
      <w:r w:rsidR="0070002A" w:rsidRPr="003D0FC0">
        <w:t xml:space="preserve"> </w:t>
      </w:r>
      <w:r w:rsidR="003D0FC0" w:rsidRPr="003D0FC0">
        <w:t>«</w:t>
      </w:r>
      <w:r w:rsidR="00001B21" w:rsidRPr="00001B21">
        <w:t xml:space="preserve">Перераспределение земель и (или) земельных участков, находящихся в государственной или муниципальной собственности, и </w:t>
      </w:r>
      <w:proofErr w:type="gramStart"/>
      <w:r w:rsidR="00001B21" w:rsidRPr="00001B21">
        <w:t>земельных участков</w:t>
      </w:r>
      <w:proofErr w:type="gramEnd"/>
      <w:r w:rsidR="00001B21" w:rsidRPr="00001B21">
        <w:t xml:space="preserve"> находящихся в частной собственности</w:t>
      </w:r>
      <w:r w:rsidR="003D0FC0" w:rsidRPr="003D0FC0">
        <w:t>»</w:t>
      </w:r>
    </w:p>
    <w:p w:rsidR="007800D6" w:rsidRPr="003D0FC0" w:rsidRDefault="007800D6" w:rsidP="004B6063">
      <w:r w:rsidRPr="003D0FC0">
        <w:t>________________________________________________________________</w:t>
      </w:r>
    </w:p>
    <w:p w:rsidR="007800D6" w:rsidRPr="003D0FC0" w:rsidRDefault="007800D6" w:rsidP="00F6327E">
      <w:pPr>
        <w:jc w:val="center"/>
        <w:rPr>
          <w:sz w:val="20"/>
          <w:szCs w:val="20"/>
        </w:rPr>
      </w:pPr>
      <w:r w:rsidRPr="003D0FC0">
        <w:rPr>
          <w:sz w:val="20"/>
          <w:szCs w:val="20"/>
        </w:rPr>
        <w:t>(ФИО, наименование заявителя/ представителя)</w:t>
      </w:r>
    </w:p>
    <w:p w:rsidR="007800D6" w:rsidRPr="003D0FC0" w:rsidRDefault="007800D6" w:rsidP="004B6063"/>
    <w:p w:rsidR="007800D6" w:rsidRPr="003D0FC0" w:rsidRDefault="007800D6" w:rsidP="004B6063">
      <w:r w:rsidRPr="003D0FC0">
        <w:t>Представленные документы</w:t>
      </w:r>
    </w:p>
    <w:p w:rsidR="007800D6" w:rsidRPr="003D0FC0" w:rsidRDefault="007800D6" w:rsidP="004B6063"/>
    <w:tbl>
      <w:tblPr>
        <w:tblW w:w="9599" w:type="dxa"/>
        <w:tblInd w:w="62" w:type="dxa"/>
        <w:tblLayout w:type="fixed"/>
        <w:tblCellMar>
          <w:top w:w="75" w:type="dxa"/>
          <w:left w:w="0" w:type="dxa"/>
          <w:bottom w:w="75" w:type="dxa"/>
          <w:right w:w="0" w:type="dxa"/>
        </w:tblCellMar>
        <w:tblLook w:val="0000" w:firstRow="0" w:lastRow="0" w:firstColumn="0" w:lastColumn="0" w:noHBand="0" w:noVBand="0"/>
      </w:tblPr>
      <w:tblGrid>
        <w:gridCol w:w="794"/>
        <w:gridCol w:w="4743"/>
        <w:gridCol w:w="1757"/>
        <w:gridCol w:w="2305"/>
      </w:tblGrid>
      <w:tr w:rsidR="007800D6" w:rsidRPr="003D0FC0" w:rsidTr="00E86F80">
        <w:trPr>
          <w:trHeight w:val="381"/>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3D0FC0" w:rsidP="004B6063">
            <w:pPr>
              <w:rPr>
                <w:sz w:val="22"/>
                <w:szCs w:val="22"/>
              </w:rPr>
            </w:pPr>
            <w:r w:rsidRPr="003D0FC0">
              <w:rPr>
                <w:sz w:val="22"/>
                <w:szCs w:val="22"/>
              </w:rPr>
              <w:t xml:space="preserve"> № </w:t>
            </w:r>
            <w:r w:rsidR="007800D6" w:rsidRPr="003D0FC0">
              <w:rPr>
                <w:sz w:val="22"/>
                <w:szCs w:val="22"/>
              </w:rPr>
              <w:t>п/п</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r w:rsidRPr="003D0FC0">
              <w:rPr>
                <w:sz w:val="22"/>
                <w:szCs w:val="22"/>
              </w:rPr>
              <w:t>Наименование документа</w:t>
            </w: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r w:rsidRPr="003D0FC0">
              <w:rPr>
                <w:sz w:val="22"/>
                <w:szCs w:val="22"/>
              </w:rPr>
              <w:t>Кол-во листов</w:t>
            </w: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r w:rsidRPr="003D0FC0">
              <w:rPr>
                <w:sz w:val="22"/>
                <w:szCs w:val="22"/>
              </w:rPr>
              <w:t>Примечание</w:t>
            </w: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1</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2</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3</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4</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5</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r w:rsidR="007800D6" w:rsidRPr="003D0FC0" w:rsidTr="00E86F80">
        <w:trPr>
          <w:trHeight w:val="205"/>
        </w:trPr>
        <w:tc>
          <w:tcPr>
            <w:tcW w:w="7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981F3C">
            <w:pPr>
              <w:ind w:firstLine="0"/>
              <w:rPr>
                <w:sz w:val="22"/>
                <w:szCs w:val="22"/>
              </w:rPr>
            </w:pPr>
            <w:r w:rsidRPr="003D0FC0">
              <w:rPr>
                <w:sz w:val="22"/>
                <w:szCs w:val="22"/>
              </w:rPr>
              <w:t>6</w:t>
            </w:r>
          </w:p>
        </w:tc>
        <w:tc>
          <w:tcPr>
            <w:tcW w:w="47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175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c>
          <w:tcPr>
            <w:tcW w:w="23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800D6" w:rsidRPr="003D0FC0" w:rsidRDefault="007800D6" w:rsidP="004B6063">
            <w:pPr>
              <w:rPr>
                <w:sz w:val="22"/>
                <w:szCs w:val="22"/>
              </w:rPr>
            </w:pPr>
          </w:p>
        </w:tc>
      </w:tr>
    </w:tbl>
    <w:p w:rsidR="007800D6" w:rsidRPr="003D0FC0" w:rsidRDefault="007800D6" w:rsidP="004B6063"/>
    <w:p w:rsidR="007800D6" w:rsidRPr="003D0FC0" w:rsidRDefault="007800D6" w:rsidP="004B6063">
      <w:r w:rsidRPr="003D0FC0">
        <w:t>Документы сдал и один экземпляр расписки получил:</w:t>
      </w:r>
    </w:p>
    <w:p w:rsidR="003D0FC0" w:rsidRPr="003D0FC0" w:rsidRDefault="007800D6" w:rsidP="004B6063">
      <w:r w:rsidRPr="003D0FC0">
        <w:t>_____________</w:t>
      </w:r>
      <w:r w:rsidR="003D0FC0" w:rsidRPr="003D0FC0">
        <w:t xml:space="preserve"> </w:t>
      </w:r>
      <w:r w:rsidRPr="003D0FC0">
        <w:t>_____________</w:t>
      </w:r>
      <w:r w:rsidR="003D0FC0" w:rsidRPr="003D0FC0">
        <w:t xml:space="preserve"> </w:t>
      </w:r>
      <w:r w:rsidRPr="003D0FC0">
        <w:t>___________________________________</w:t>
      </w:r>
    </w:p>
    <w:p w:rsidR="003D0FC0" w:rsidRPr="003D0FC0" w:rsidRDefault="00B718B1" w:rsidP="00981F3C">
      <w:pPr>
        <w:tabs>
          <w:tab w:val="center" w:pos="1560"/>
          <w:tab w:val="center" w:pos="2835"/>
          <w:tab w:val="center" w:pos="3261"/>
          <w:tab w:val="center" w:pos="6096"/>
        </w:tabs>
        <w:rPr>
          <w:sz w:val="20"/>
          <w:szCs w:val="20"/>
        </w:rPr>
      </w:pPr>
      <w:r>
        <w:rPr>
          <w:sz w:val="20"/>
          <w:szCs w:val="20"/>
        </w:rPr>
        <w:t xml:space="preserve"> </w:t>
      </w:r>
      <w:r w:rsidR="007800D6" w:rsidRPr="003D0FC0">
        <w:rPr>
          <w:sz w:val="20"/>
          <w:szCs w:val="20"/>
        </w:rPr>
        <w:t>(дата)</w:t>
      </w:r>
      <w:r w:rsidR="003D0FC0" w:rsidRPr="003D0FC0">
        <w:rPr>
          <w:sz w:val="20"/>
          <w:szCs w:val="20"/>
        </w:rPr>
        <w:t xml:space="preserve"> </w:t>
      </w:r>
      <w:r w:rsidR="00981F3C">
        <w:rPr>
          <w:sz w:val="20"/>
          <w:szCs w:val="20"/>
        </w:rPr>
        <w:tab/>
      </w:r>
      <w:r w:rsidR="00981F3C">
        <w:rPr>
          <w:sz w:val="20"/>
          <w:szCs w:val="20"/>
        </w:rPr>
        <w:tab/>
      </w:r>
      <w:r w:rsidR="007800D6" w:rsidRPr="003D0FC0">
        <w:rPr>
          <w:sz w:val="20"/>
          <w:szCs w:val="20"/>
        </w:rPr>
        <w:t>(подпись)</w:t>
      </w:r>
      <w:r w:rsidR="003D0FC0" w:rsidRPr="003D0FC0">
        <w:rPr>
          <w:sz w:val="20"/>
          <w:szCs w:val="20"/>
        </w:rPr>
        <w:t xml:space="preserve"> </w:t>
      </w:r>
      <w:r w:rsidR="00981F3C">
        <w:rPr>
          <w:sz w:val="20"/>
          <w:szCs w:val="20"/>
        </w:rPr>
        <w:tab/>
      </w:r>
      <w:r w:rsidR="007800D6" w:rsidRPr="003D0FC0">
        <w:rPr>
          <w:sz w:val="20"/>
          <w:szCs w:val="20"/>
        </w:rPr>
        <w:t>(Ф.И.О. заявителя /представителя)</w:t>
      </w:r>
    </w:p>
    <w:p w:rsidR="003D0FC0" w:rsidRPr="003D0FC0" w:rsidRDefault="003D0FC0" w:rsidP="004B6063">
      <w:pPr>
        <w:rPr>
          <w:sz w:val="20"/>
          <w:szCs w:val="20"/>
        </w:rPr>
      </w:pPr>
    </w:p>
    <w:p w:rsidR="007800D6" w:rsidRPr="003D0FC0" w:rsidRDefault="007800D6" w:rsidP="004B6063">
      <w:r w:rsidRPr="003D0FC0">
        <w:t>Документы</w:t>
      </w:r>
      <w:r w:rsidR="003D0FC0" w:rsidRPr="003D0FC0">
        <w:t xml:space="preserve"> </w:t>
      </w:r>
      <w:r w:rsidRPr="003D0FC0">
        <w:t>принял</w:t>
      </w:r>
      <w:r w:rsidR="003D0FC0" w:rsidRPr="003D0FC0">
        <w:t xml:space="preserve"> </w:t>
      </w:r>
      <w:r w:rsidRPr="003D0FC0">
        <w:t>на ______ листах и зарегистрировал в журнале регистрации</w:t>
      </w:r>
    </w:p>
    <w:p w:rsidR="007800D6" w:rsidRPr="003D0FC0" w:rsidRDefault="007800D6" w:rsidP="004B6063">
      <w:pPr>
        <w:rPr>
          <w:sz w:val="20"/>
          <w:szCs w:val="20"/>
        </w:rPr>
      </w:pPr>
    </w:p>
    <w:p w:rsidR="003D0FC0" w:rsidRPr="003D0FC0" w:rsidRDefault="007800D6" w:rsidP="004B6063">
      <w:r w:rsidRPr="003D0FC0">
        <w:t>от ________________</w:t>
      </w:r>
      <w:r w:rsidR="003D0FC0" w:rsidRPr="003D0FC0">
        <w:t xml:space="preserve"> № </w:t>
      </w:r>
      <w:r w:rsidRPr="003D0FC0">
        <w:t>_______________</w:t>
      </w:r>
    </w:p>
    <w:p w:rsidR="007800D6" w:rsidRPr="003D0FC0" w:rsidRDefault="007800D6" w:rsidP="00B718B1">
      <w:pPr>
        <w:ind w:left="1276" w:firstLine="0"/>
        <w:rPr>
          <w:sz w:val="20"/>
          <w:szCs w:val="20"/>
        </w:rPr>
      </w:pPr>
      <w:r w:rsidRPr="003D0FC0">
        <w:rPr>
          <w:sz w:val="20"/>
          <w:szCs w:val="20"/>
        </w:rPr>
        <w:t>(дата)</w:t>
      </w:r>
      <w:r w:rsidR="003D0FC0" w:rsidRPr="003D0FC0">
        <w:rPr>
          <w:sz w:val="20"/>
          <w:szCs w:val="20"/>
        </w:rPr>
        <w:t xml:space="preserve"> </w:t>
      </w:r>
    </w:p>
    <w:p w:rsidR="003D0FC0" w:rsidRPr="003D0FC0" w:rsidRDefault="007800D6" w:rsidP="004B6063">
      <w:r w:rsidRPr="003D0FC0">
        <w:t>_____________________</w:t>
      </w:r>
      <w:r w:rsidR="003D0FC0" w:rsidRPr="003D0FC0">
        <w:t xml:space="preserve"> </w:t>
      </w:r>
      <w:r w:rsidRPr="003D0FC0">
        <w:t>_______________</w:t>
      </w:r>
      <w:r w:rsidR="003D0FC0" w:rsidRPr="003D0FC0">
        <w:t xml:space="preserve"> </w:t>
      </w:r>
      <w:r w:rsidRPr="003D0FC0">
        <w:t>_________________________</w:t>
      </w:r>
    </w:p>
    <w:p w:rsidR="009F5CD0" w:rsidRDefault="007800D6" w:rsidP="00981F3C">
      <w:pPr>
        <w:ind w:firstLine="993"/>
        <w:rPr>
          <w:sz w:val="20"/>
          <w:szCs w:val="20"/>
        </w:rPr>
      </w:pPr>
      <w:r w:rsidRPr="003D0FC0">
        <w:rPr>
          <w:sz w:val="20"/>
          <w:szCs w:val="20"/>
        </w:rPr>
        <w:t>(должность)</w:t>
      </w:r>
      <w:r w:rsidR="003D0FC0" w:rsidRPr="003D0FC0">
        <w:rPr>
          <w:sz w:val="20"/>
          <w:szCs w:val="20"/>
        </w:rPr>
        <w:t xml:space="preserve"> </w:t>
      </w:r>
      <w:r w:rsidR="00981F3C">
        <w:rPr>
          <w:sz w:val="20"/>
          <w:szCs w:val="20"/>
        </w:rPr>
        <w:tab/>
      </w:r>
      <w:r w:rsidR="00981F3C">
        <w:rPr>
          <w:sz w:val="20"/>
          <w:szCs w:val="20"/>
        </w:rPr>
        <w:tab/>
      </w:r>
      <w:r w:rsidRPr="003D0FC0">
        <w:rPr>
          <w:sz w:val="20"/>
          <w:szCs w:val="20"/>
        </w:rPr>
        <w:t>(</w:t>
      </w:r>
      <w:proofErr w:type="gramStart"/>
      <w:r w:rsidRPr="003D0FC0">
        <w:rPr>
          <w:sz w:val="20"/>
          <w:szCs w:val="20"/>
        </w:rPr>
        <w:t>подпись)</w:t>
      </w:r>
      <w:r w:rsidR="003D0FC0" w:rsidRPr="003D0FC0">
        <w:rPr>
          <w:sz w:val="20"/>
          <w:szCs w:val="20"/>
        </w:rPr>
        <w:t xml:space="preserve"> </w:t>
      </w:r>
      <w:r w:rsidR="00981F3C">
        <w:rPr>
          <w:sz w:val="20"/>
          <w:szCs w:val="20"/>
        </w:rPr>
        <w:t xml:space="preserve"> </w:t>
      </w:r>
      <w:r w:rsidR="00981F3C">
        <w:rPr>
          <w:sz w:val="20"/>
          <w:szCs w:val="20"/>
        </w:rPr>
        <w:tab/>
      </w:r>
      <w:proofErr w:type="gramEnd"/>
      <w:r w:rsidR="00981F3C">
        <w:rPr>
          <w:sz w:val="20"/>
          <w:szCs w:val="20"/>
        </w:rPr>
        <w:tab/>
      </w:r>
      <w:r w:rsidR="00981F3C">
        <w:rPr>
          <w:sz w:val="20"/>
          <w:szCs w:val="20"/>
        </w:rPr>
        <w:tab/>
      </w:r>
      <w:r w:rsidRPr="003D0FC0">
        <w:rPr>
          <w:sz w:val="20"/>
          <w:szCs w:val="20"/>
        </w:rPr>
        <w:t>(Ф.И.О. специалиста)</w:t>
      </w:r>
    </w:p>
    <w:p w:rsidR="009F5CD0" w:rsidRDefault="009F5CD0" w:rsidP="009F5CD0">
      <w:r>
        <w:rPr>
          <w:sz w:val="20"/>
          <w:szCs w:val="20"/>
        </w:rPr>
        <w:br w:type="page"/>
      </w:r>
      <w:r>
        <w:lastRenderedPageBreak/>
        <w:t xml:space="preserve">(дополнено приложением 3 </w:t>
      </w:r>
      <w:r w:rsidRPr="00B55DD9">
        <w:t>постановлени</w:t>
      </w:r>
      <w:r w:rsidR="00981F3C">
        <w:t xml:space="preserve">ем </w:t>
      </w:r>
      <w:r w:rsidRPr="00B55DD9">
        <w:t xml:space="preserve">Администрации </w:t>
      </w:r>
      <w:hyperlink r:id="rId113" w:tooltip="постановление от 25.04.2022 0:00:00 №609 Администрация Березовского района&#10;&#10;О внесении изменений в постановление администрации Березовского района от 27.06.2019 № 748 " w:history="1">
        <w:r w:rsidRPr="00341F72">
          <w:rPr>
            <w:rStyle w:val="afb"/>
          </w:rPr>
          <w:t>от 25.04.2022 № 609</w:t>
        </w:r>
      </w:hyperlink>
      <w:r w:rsidRPr="00B55DD9">
        <w:t>)</w:t>
      </w:r>
    </w:p>
    <w:p w:rsidR="009F5CD0" w:rsidRDefault="009F5CD0" w:rsidP="009F5CD0"/>
    <w:p w:rsidR="009F5CD0" w:rsidRDefault="009F5CD0" w:rsidP="009F5CD0"/>
    <w:p w:rsidR="009F5CD0" w:rsidRPr="009F5CD0" w:rsidRDefault="009F5CD0" w:rsidP="009F5CD0">
      <w:pPr>
        <w:ind w:firstLine="0"/>
        <w:jc w:val="right"/>
        <w:rPr>
          <w:rFonts w:cs="Arial"/>
          <w:b/>
          <w:sz w:val="30"/>
          <w:szCs w:val="30"/>
        </w:rPr>
      </w:pPr>
      <w:r w:rsidRPr="009F5CD0">
        <w:rPr>
          <w:rFonts w:cs="Arial"/>
          <w:b/>
          <w:sz w:val="30"/>
          <w:szCs w:val="30"/>
        </w:rPr>
        <w:t>Приложение 3</w:t>
      </w:r>
    </w:p>
    <w:p w:rsidR="009F5CD0" w:rsidRDefault="009F5CD0" w:rsidP="009F5CD0">
      <w:pPr>
        <w:ind w:firstLine="0"/>
        <w:jc w:val="right"/>
        <w:rPr>
          <w:rFonts w:cs="Arial"/>
          <w:b/>
          <w:sz w:val="30"/>
          <w:szCs w:val="30"/>
        </w:rPr>
      </w:pPr>
      <w:r w:rsidRPr="009F5CD0">
        <w:rPr>
          <w:rFonts w:cs="Arial"/>
          <w:b/>
          <w:sz w:val="30"/>
          <w:szCs w:val="30"/>
        </w:rPr>
        <w:t xml:space="preserve">к административному </w:t>
      </w:r>
    </w:p>
    <w:p w:rsidR="009F5CD0" w:rsidRPr="009F5CD0" w:rsidRDefault="009F5CD0" w:rsidP="009F5CD0">
      <w:pPr>
        <w:ind w:firstLine="0"/>
        <w:jc w:val="right"/>
        <w:rPr>
          <w:rFonts w:cs="Arial"/>
          <w:b/>
          <w:sz w:val="30"/>
          <w:szCs w:val="30"/>
        </w:rPr>
      </w:pPr>
      <w:r w:rsidRPr="009F5CD0">
        <w:rPr>
          <w:rFonts w:cs="Arial"/>
          <w:b/>
          <w:sz w:val="30"/>
          <w:szCs w:val="30"/>
        </w:rPr>
        <w:t>регламенту</w:t>
      </w:r>
    </w:p>
    <w:p w:rsidR="009F5CD0" w:rsidRDefault="009F5CD0" w:rsidP="009F5CD0">
      <w:pPr>
        <w:ind w:left="567" w:firstLine="0"/>
        <w:jc w:val="right"/>
        <w:rPr>
          <w:rFonts w:cs="Arial"/>
          <w:b/>
          <w:bCs/>
          <w:kern w:val="28"/>
          <w:sz w:val="30"/>
          <w:szCs w:val="30"/>
        </w:rPr>
      </w:pPr>
      <w:r w:rsidRPr="009F5CD0">
        <w:rPr>
          <w:rFonts w:cs="Arial"/>
          <w:b/>
          <w:bCs/>
          <w:kern w:val="28"/>
          <w:sz w:val="30"/>
          <w:szCs w:val="30"/>
        </w:rPr>
        <w:t xml:space="preserve">предоставления </w:t>
      </w:r>
    </w:p>
    <w:p w:rsidR="009F5CD0" w:rsidRPr="009F5CD0" w:rsidRDefault="009F5CD0" w:rsidP="009F5CD0">
      <w:pPr>
        <w:ind w:left="567" w:firstLine="0"/>
        <w:jc w:val="right"/>
        <w:rPr>
          <w:rFonts w:cs="Arial"/>
          <w:b/>
          <w:bCs/>
          <w:kern w:val="28"/>
          <w:sz w:val="30"/>
          <w:szCs w:val="30"/>
        </w:rPr>
      </w:pPr>
      <w:r w:rsidRPr="009F5CD0">
        <w:rPr>
          <w:rFonts w:cs="Arial"/>
          <w:b/>
          <w:bCs/>
          <w:kern w:val="28"/>
          <w:sz w:val="30"/>
          <w:szCs w:val="30"/>
        </w:rPr>
        <w:t>муниципальной услуги</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«Перераспределение </w:t>
      </w:r>
    </w:p>
    <w:p w:rsidR="009F5CD0" w:rsidRP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земель и (или) земельных</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 участков, находящихся </w:t>
      </w:r>
    </w:p>
    <w:p w:rsidR="009F5CD0" w:rsidRP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в муниципальной или</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 государственной собственности </w:t>
      </w:r>
    </w:p>
    <w:p w:rsidR="009F5CD0" w:rsidRP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или государственная</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 собственность на </w:t>
      </w:r>
    </w:p>
    <w:p w:rsidR="009F5CD0" w:rsidRP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которые не разграничена, </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и земельных участков </w:t>
      </w:r>
    </w:p>
    <w:p w:rsid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 xml:space="preserve">находящихся в </w:t>
      </w:r>
    </w:p>
    <w:p w:rsidR="009F5CD0" w:rsidRPr="009F5CD0" w:rsidRDefault="009F5CD0" w:rsidP="009F5CD0">
      <w:pPr>
        <w:tabs>
          <w:tab w:val="left" w:pos="3540"/>
          <w:tab w:val="center" w:pos="4960"/>
        </w:tabs>
        <w:autoSpaceDE w:val="0"/>
        <w:autoSpaceDN w:val="0"/>
        <w:adjustRightInd w:val="0"/>
        <w:ind w:firstLine="0"/>
        <w:jc w:val="right"/>
        <w:rPr>
          <w:rFonts w:cs="Arial"/>
          <w:b/>
          <w:sz w:val="30"/>
          <w:szCs w:val="30"/>
        </w:rPr>
      </w:pPr>
      <w:r w:rsidRPr="009F5CD0">
        <w:rPr>
          <w:rFonts w:cs="Arial"/>
          <w:b/>
          <w:sz w:val="30"/>
          <w:szCs w:val="30"/>
        </w:rPr>
        <w:t>частной собственности»</w:t>
      </w:r>
    </w:p>
    <w:p w:rsidR="009F5CD0" w:rsidRDefault="009F5CD0" w:rsidP="009F5CD0">
      <w:pPr>
        <w:widowControl w:val="0"/>
        <w:ind w:firstLine="0"/>
        <w:jc w:val="right"/>
        <w:rPr>
          <w:rFonts w:eastAsia="Calibri" w:cs="Arial"/>
        </w:rPr>
      </w:pPr>
    </w:p>
    <w:p w:rsidR="009F5CD0" w:rsidRDefault="009F5CD0" w:rsidP="009F5CD0">
      <w:pPr>
        <w:widowControl w:val="0"/>
        <w:ind w:firstLine="0"/>
        <w:jc w:val="right"/>
        <w:rPr>
          <w:rFonts w:eastAsia="Calibri" w:cs="Arial"/>
        </w:rPr>
      </w:pPr>
    </w:p>
    <w:p w:rsidR="009F5CD0" w:rsidRDefault="009F5CD0" w:rsidP="009F5CD0">
      <w:pPr>
        <w:widowControl w:val="0"/>
        <w:ind w:firstLine="0"/>
        <w:jc w:val="right"/>
        <w:rPr>
          <w:rFonts w:eastAsia="Calibri" w:cs="Arial"/>
        </w:rPr>
      </w:pPr>
      <w:r w:rsidRPr="009F5CD0">
        <w:rPr>
          <w:rFonts w:eastAsia="Calibri" w:cs="Arial"/>
        </w:rPr>
        <w:t xml:space="preserve">(Бланк органа, осуществляющего </w:t>
      </w:r>
    </w:p>
    <w:p w:rsidR="009F5CD0" w:rsidRPr="009F5CD0" w:rsidRDefault="009F5CD0" w:rsidP="009F5CD0">
      <w:pPr>
        <w:widowControl w:val="0"/>
        <w:ind w:firstLine="0"/>
        <w:jc w:val="right"/>
        <w:rPr>
          <w:rFonts w:eastAsia="Calibri" w:cs="Arial"/>
        </w:rPr>
      </w:pPr>
      <w:r w:rsidRPr="009F5CD0">
        <w:rPr>
          <w:rFonts w:eastAsia="Calibri" w:cs="Arial"/>
        </w:rPr>
        <w:t>предоставление муниципальной услуги)</w:t>
      </w:r>
    </w:p>
    <w:p w:rsidR="009F5CD0" w:rsidRPr="009F5CD0" w:rsidRDefault="009F5CD0" w:rsidP="009F5CD0">
      <w:pPr>
        <w:tabs>
          <w:tab w:val="left" w:pos="3540"/>
          <w:tab w:val="center" w:pos="4960"/>
        </w:tabs>
        <w:autoSpaceDE w:val="0"/>
        <w:autoSpaceDN w:val="0"/>
        <w:adjustRightInd w:val="0"/>
        <w:ind w:firstLine="0"/>
        <w:jc w:val="right"/>
        <w:rPr>
          <w:rFonts w:cs="Arial"/>
          <w:b/>
        </w:rPr>
      </w:pPr>
    </w:p>
    <w:p w:rsidR="009F5CD0" w:rsidRPr="009F5CD0" w:rsidRDefault="009F5CD0" w:rsidP="009F5CD0">
      <w:pPr>
        <w:ind w:firstLine="0"/>
        <w:rPr>
          <w:rFonts w:cs="Arial"/>
        </w:rPr>
      </w:pPr>
    </w:p>
    <w:p w:rsidR="000717B3" w:rsidRPr="00981F3C" w:rsidRDefault="009F5CD0" w:rsidP="009F5CD0">
      <w:pPr>
        <w:ind w:firstLine="0"/>
        <w:jc w:val="center"/>
        <w:rPr>
          <w:rFonts w:cs="Arial"/>
          <w:b/>
        </w:rPr>
      </w:pPr>
      <w:bookmarkStart w:id="12" w:name="bookmark173"/>
      <w:r w:rsidRPr="00981F3C">
        <w:rPr>
          <w:rFonts w:cs="Arial"/>
          <w:b/>
        </w:rPr>
        <w:t xml:space="preserve">Форма </w:t>
      </w:r>
    </w:p>
    <w:p w:rsidR="009F5CD0" w:rsidRPr="00981F3C" w:rsidRDefault="009F5CD0" w:rsidP="009F5CD0">
      <w:pPr>
        <w:ind w:firstLine="0"/>
        <w:jc w:val="center"/>
        <w:rPr>
          <w:rFonts w:cs="Arial"/>
          <w:b/>
        </w:rPr>
      </w:pPr>
      <w:r w:rsidRPr="00981F3C">
        <w:rPr>
          <w:rFonts w:cs="Arial"/>
          <w:b/>
        </w:rPr>
        <w:t>решения об отказе в приеме документов,</w:t>
      </w:r>
    </w:p>
    <w:p w:rsidR="009F5CD0" w:rsidRPr="00981F3C" w:rsidRDefault="009F5CD0" w:rsidP="009F5CD0">
      <w:pPr>
        <w:ind w:firstLine="0"/>
        <w:jc w:val="center"/>
        <w:rPr>
          <w:rFonts w:cs="Arial"/>
          <w:b/>
        </w:rPr>
      </w:pPr>
      <w:r w:rsidRPr="00981F3C">
        <w:rPr>
          <w:rFonts w:cs="Arial"/>
          <w:b/>
        </w:rPr>
        <w:t>необходимых для</w:t>
      </w:r>
      <w:bookmarkEnd w:id="12"/>
      <w:r w:rsidRPr="00981F3C">
        <w:rPr>
          <w:rFonts w:cs="Arial"/>
          <w:b/>
        </w:rPr>
        <w:t xml:space="preserve"> предоставления услуги</w:t>
      </w:r>
      <w:r w:rsidRPr="00981F3C">
        <w:rPr>
          <w:rFonts w:cs="Arial"/>
          <w:b/>
        </w:rPr>
        <w:br/>
      </w:r>
      <w:r w:rsidRPr="00981F3C">
        <w:rPr>
          <w:rFonts w:cs="Arial"/>
          <w:b/>
          <w:bCs/>
          <w:iCs/>
          <w:shd w:val="clear" w:color="auto" w:fill="FFFFFF"/>
        </w:rPr>
        <w:t>(наименование органа местного самоуправления,</w:t>
      </w:r>
      <w:r w:rsidRPr="00981F3C">
        <w:rPr>
          <w:rFonts w:cs="Arial"/>
          <w:b/>
          <w:bCs/>
          <w:iCs/>
          <w:shd w:val="clear" w:color="auto" w:fill="FFFFFF"/>
        </w:rPr>
        <w:br/>
        <w:t>уполномоченного на отнесение земельного участка к определенной категории земель или перевод земельного участка из одной</w:t>
      </w:r>
    </w:p>
    <w:p w:rsidR="009F5CD0" w:rsidRPr="00981F3C" w:rsidRDefault="009F5CD0" w:rsidP="009F5CD0">
      <w:pPr>
        <w:ind w:firstLine="0"/>
        <w:jc w:val="center"/>
        <w:rPr>
          <w:rFonts w:cs="Arial"/>
          <w:b/>
        </w:rPr>
      </w:pPr>
      <w:r w:rsidRPr="00981F3C">
        <w:rPr>
          <w:rFonts w:cs="Arial"/>
          <w:b/>
        </w:rPr>
        <w:t>категории в другую)</w:t>
      </w:r>
    </w:p>
    <w:p w:rsidR="000717B3" w:rsidRDefault="000717B3" w:rsidP="009F5CD0">
      <w:pPr>
        <w:ind w:firstLine="0"/>
        <w:rPr>
          <w:rFonts w:cs="Arial"/>
        </w:rPr>
      </w:pPr>
    </w:p>
    <w:p w:rsidR="000717B3" w:rsidRDefault="000717B3" w:rsidP="009F5CD0">
      <w:pPr>
        <w:ind w:firstLine="0"/>
        <w:rPr>
          <w:rFonts w:cs="Arial"/>
        </w:rPr>
      </w:pPr>
    </w:p>
    <w:p w:rsidR="009F5CD0" w:rsidRPr="009F5CD0" w:rsidRDefault="00981F3C" w:rsidP="000717B3">
      <w:pPr>
        <w:ind w:firstLine="0"/>
        <w:jc w:val="right"/>
        <w:rPr>
          <w:rFonts w:cs="Arial"/>
        </w:rPr>
      </w:pPr>
      <w:r>
        <w:rPr>
          <w:rFonts w:cs="Arial"/>
        </w:rPr>
        <w:t>от________________________</w:t>
      </w:r>
      <w:r w:rsidR="009F5CD0" w:rsidRPr="009F5CD0">
        <w:rPr>
          <w:rFonts w:cs="Arial"/>
        </w:rPr>
        <w:t xml:space="preserve"> </w:t>
      </w:r>
    </w:p>
    <w:p w:rsidR="009F5CD0" w:rsidRPr="009F5CD0" w:rsidRDefault="009F5CD0" w:rsidP="000717B3">
      <w:pPr>
        <w:ind w:firstLine="0"/>
        <w:jc w:val="right"/>
        <w:rPr>
          <w:rFonts w:cs="Arial"/>
        </w:rPr>
      </w:pPr>
      <w:proofErr w:type="gramStart"/>
      <w:r w:rsidRPr="009F5CD0">
        <w:rPr>
          <w:rFonts w:cs="Arial"/>
        </w:rPr>
        <w:t>Кому:_</w:t>
      </w:r>
      <w:proofErr w:type="gramEnd"/>
      <w:r w:rsidRPr="009F5CD0">
        <w:rPr>
          <w:rFonts w:cs="Arial"/>
        </w:rPr>
        <w:t>____________________</w:t>
      </w:r>
    </w:p>
    <w:p w:rsidR="000717B3" w:rsidRDefault="000717B3" w:rsidP="009F5CD0">
      <w:pPr>
        <w:ind w:firstLine="0"/>
        <w:rPr>
          <w:rFonts w:cs="Arial"/>
        </w:rPr>
      </w:pPr>
    </w:p>
    <w:p w:rsidR="000717B3" w:rsidRDefault="000717B3" w:rsidP="009F5CD0">
      <w:pPr>
        <w:ind w:firstLine="0"/>
        <w:rPr>
          <w:rFonts w:cs="Arial"/>
        </w:rPr>
      </w:pPr>
    </w:p>
    <w:p w:rsidR="009F5CD0" w:rsidRPr="009F5CD0" w:rsidRDefault="009F5CD0" w:rsidP="000717B3">
      <w:pPr>
        <w:ind w:firstLine="0"/>
        <w:jc w:val="center"/>
        <w:rPr>
          <w:rFonts w:cs="Arial"/>
        </w:rPr>
      </w:pPr>
      <w:r w:rsidRPr="009F5CD0">
        <w:rPr>
          <w:rFonts w:cs="Arial"/>
        </w:rPr>
        <w:t>№</w:t>
      </w:r>
      <w:bookmarkStart w:id="13" w:name="bookmark174"/>
      <w:r w:rsidRPr="009F5CD0">
        <w:rPr>
          <w:rFonts w:cs="Arial"/>
        </w:rPr>
        <w:t xml:space="preserve"> РЕШЕНИЕ</w:t>
      </w:r>
      <w:bookmarkEnd w:id="13"/>
    </w:p>
    <w:p w:rsidR="009F5CD0" w:rsidRPr="009F5CD0" w:rsidRDefault="009F5CD0" w:rsidP="000717B3">
      <w:pPr>
        <w:ind w:firstLine="0"/>
        <w:jc w:val="center"/>
        <w:rPr>
          <w:rFonts w:cs="Arial"/>
        </w:rPr>
      </w:pPr>
      <w:r w:rsidRPr="009F5CD0">
        <w:rPr>
          <w:rFonts w:cs="Arial"/>
        </w:rPr>
        <w:t>об отказе в приеме документов, необходимых для предоставления услуги</w:t>
      </w:r>
      <w:r w:rsidRPr="009F5CD0">
        <w:rPr>
          <w:rFonts w:cs="Arial"/>
        </w:rPr>
        <w:br/>
      </w:r>
    </w:p>
    <w:p w:rsidR="009F5CD0" w:rsidRPr="009F5CD0" w:rsidRDefault="009F5CD0" w:rsidP="000717B3">
      <w:pPr>
        <w:ind w:firstLine="740"/>
        <w:rPr>
          <w:rFonts w:cs="Arial"/>
        </w:rPr>
      </w:pPr>
      <w:r w:rsidRPr="009F5CD0">
        <w:rPr>
          <w:rFonts w:cs="Arial"/>
        </w:rPr>
        <w:t xml:space="preserve">В приеме документов, необходимых для предоставления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Вам отказано по следующим основаниям </w:t>
      </w:r>
      <w:r w:rsidRPr="009F5CD0">
        <w:rPr>
          <w:rFonts w:cs="Arial"/>
          <w:iCs/>
          <w:color w:val="000000"/>
          <w:shd w:val="clear" w:color="auto" w:fill="FFFFFF"/>
        </w:rPr>
        <w:t>(выбрать нужное</w:t>
      </w:r>
      <w:r w:rsidRPr="009F5CD0">
        <w:rPr>
          <w:rFonts w:cs="Arial"/>
        </w:rPr>
        <w:t>):</w:t>
      </w:r>
    </w:p>
    <w:p w:rsidR="00981F3C" w:rsidRPr="00981F3C" w:rsidRDefault="00981F3C" w:rsidP="00981F3C">
      <w:r>
        <w:t xml:space="preserve">1. </w:t>
      </w:r>
      <w:r w:rsidRPr="00981F3C">
        <w:t>Заявление подано в орган местного самоуправления, в полномочия которых не входит предоставление услуги;</w:t>
      </w:r>
    </w:p>
    <w:p w:rsidR="00981F3C" w:rsidRPr="00981F3C" w:rsidRDefault="00981F3C" w:rsidP="00981F3C">
      <w:r>
        <w:lastRenderedPageBreak/>
        <w:t xml:space="preserve">2. </w:t>
      </w:r>
      <w:r w:rsidRPr="00981F3C">
        <w:t xml:space="preserve">В запросе отсутствуют сведения, необходимые для оказания услуги, предусмотренные требованиями пункта 2 статьи 39.29 </w:t>
      </w:r>
      <w:hyperlink r:id="rId114" w:tooltip="ФЕДЕРАЛЬНЫЙ ЗАКОН от 25.10.2001 № 136-ФЗ ГОСУДАРСТВЕННАЯ ДУМА ФЕДЕРАЛЬНОГО СОБРАНИЯ РФ&#10;&#10;ЗЕМЕЛЬНЫЙ КОДЕКС РОССИЙСКОЙ ФЕДЕРАЦИИ" w:history="1">
        <w:r w:rsidRPr="00981F3C">
          <w:rPr>
            <w:rStyle w:val="afb"/>
          </w:rPr>
          <w:t>Земельного кодекса</w:t>
        </w:r>
      </w:hyperlink>
      <w:r w:rsidRPr="00981F3C">
        <w:t xml:space="preserve"> Российской Федерации;</w:t>
      </w:r>
    </w:p>
    <w:p w:rsidR="00981F3C" w:rsidRPr="00981F3C" w:rsidRDefault="00981F3C" w:rsidP="00981F3C">
      <w:r>
        <w:t xml:space="preserve">3. </w:t>
      </w:r>
      <w:r w:rsidRPr="00981F3C">
        <w:t xml:space="preserve">К заявлению не приложены документы, предусмотренные пунктом 3 статьи 39.29 </w:t>
      </w:r>
      <w:hyperlink r:id="rId115" w:tooltip="ФЕДЕРАЛЬНЫЙ ЗАКОН от 25.10.2001 № 136-ФЗ ГОСУДАРСТВЕННАЯ ДУМА ФЕДЕРАЛЬНОГО СОБРАНИЯ РФ&#10;&#10;ЗЕМЕЛЬНЫЙ КОДЕКС РОССИЙСКОЙ ФЕДЕРАЦИИ" w:history="1">
        <w:r w:rsidRPr="00981F3C">
          <w:rPr>
            <w:rStyle w:val="afb"/>
          </w:rPr>
          <w:t>Земельного кодекса</w:t>
        </w:r>
      </w:hyperlink>
      <w:r w:rsidRPr="00981F3C">
        <w:t xml:space="preserve"> Российской Федерации;</w:t>
      </w:r>
    </w:p>
    <w:p w:rsidR="00981F3C" w:rsidRPr="00981F3C" w:rsidRDefault="00981F3C" w:rsidP="00981F3C">
      <w:r>
        <w:t xml:space="preserve">4. </w:t>
      </w:r>
      <w:r w:rsidRPr="00981F3C">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1F3C" w:rsidRPr="00981F3C" w:rsidRDefault="00981F3C" w:rsidP="00981F3C">
      <w:r>
        <w:t xml:space="preserve">5. </w:t>
      </w:r>
      <w:r w:rsidRPr="00981F3C">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1F3C" w:rsidRPr="00981F3C" w:rsidRDefault="00981F3C" w:rsidP="00981F3C">
      <w:r>
        <w:t xml:space="preserve">6. </w:t>
      </w:r>
      <w:r w:rsidRPr="00981F3C">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1F3C" w:rsidRPr="00981F3C" w:rsidRDefault="00981F3C" w:rsidP="00981F3C">
      <w:r>
        <w:t xml:space="preserve">7. </w:t>
      </w:r>
      <w:r w:rsidRPr="00981F3C">
        <w:t>Заявление и документы, необходимые для предоставления услуги, поданы в электронной форме с нарушением установленных требований;</w:t>
      </w:r>
    </w:p>
    <w:p w:rsidR="00981F3C" w:rsidRPr="00981F3C" w:rsidRDefault="00981F3C" w:rsidP="00981F3C">
      <w:r>
        <w:t xml:space="preserve">8. </w:t>
      </w:r>
      <w:r w:rsidRPr="00981F3C">
        <w:t xml:space="preserve">Выявлено несоблюдение установленных статьей 11 Федерального закона </w:t>
      </w:r>
      <w:r>
        <w:t xml:space="preserve">             </w:t>
      </w:r>
      <w:r w:rsidRPr="00981F3C">
        <w:t xml:space="preserve">от 6 апреля 2011 г. </w:t>
      </w:r>
      <w:hyperlink r:id="rId116" w:tooltip="ФЕДЕРАЛЬНЫЙ ЗАКОН от 06.04.2011 № 63-ФЗ ГОСУДАРСТВЕННАЯ ДУМА ФЕДЕРАЛЬНОГО СОБРАНИЯ РФ&#10;&#10;ОБ ЭЛЕКТРОННОЙ ПОДПИСИ" w:history="1">
        <w:r w:rsidRPr="00981F3C">
          <w:rPr>
            <w:rStyle w:val="afb"/>
          </w:rPr>
          <w:t>№ 63-ФЗ «Об электронной подписи</w:t>
        </w:r>
      </w:hyperlink>
      <w:r w:rsidRPr="00981F3C">
        <w:t>» условий признания действительности усиленной квалифицированной электронной подписи;</w:t>
      </w:r>
    </w:p>
    <w:p w:rsidR="00981F3C" w:rsidRPr="00981F3C" w:rsidRDefault="00981F3C" w:rsidP="00981F3C">
      <w:r>
        <w:t xml:space="preserve">9. </w:t>
      </w:r>
      <w:r w:rsidRPr="00981F3C">
        <w:t>Наличие противоречивых сведений в заявлении и приложенных к нему документах;</w:t>
      </w:r>
    </w:p>
    <w:p w:rsidR="009F5CD0" w:rsidRDefault="00981F3C" w:rsidP="00981F3C">
      <w:r>
        <w:t xml:space="preserve">10. </w:t>
      </w:r>
      <w:r w:rsidRPr="00981F3C">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981F3C" w:rsidRPr="009F5CD0" w:rsidRDefault="00981F3C" w:rsidP="00981F3C">
      <w:pPr>
        <w:ind w:firstLine="0"/>
        <w:rPr>
          <w:rFonts w:cs="Arial"/>
        </w:rPr>
      </w:pPr>
    </w:p>
    <w:p w:rsidR="009F5CD0" w:rsidRPr="009F5CD0" w:rsidRDefault="009F5CD0" w:rsidP="000717B3">
      <w:pPr>
        <w:ind w:firstLine="0"/>
        <w:rPr>
          <w:rFonts w:cs="Arial"/>
        </w:rPr>
      </w:pPr>
      <w:r w:rsidRPr="009F5CD0">
        <w:rPr>
          <w:rFonts w:cs="Arial"/>
        </w:rPr>
        <w:t>Разъяснение причин отказа:</w:t>
      </w:r>
    </w:p>
    <w:p w:rsidR="009F5CD0" w:rsidRPr="009F5CD0" w:rsidRDefault="009F5CD0" w:rsidP="000717B3">
      <w:pPr>
        <w:ind w:firstLine="0"/>
        <w:rPr>
          <w:rFonts w:cs="Arial"/>
        </w:rPr>
      </w:pPr>
    </w:p>
    <w:p w:rsidR="009F5CD0" w:rsidRPr="009F5CD0" w:rsidRDefault="00E31E73" w:rsidP="000717B3">
      <w:pPr>
        <w:ind w:firstLine="0"/>
        <w:rPr>
          <w:rFonts w:cs="Arial"/>
        </w:rPr>
      </w:pPr>
      <w:r w:rsidRPr="003A4D83">
        <w:rPr>
          <w:rFonts w:cs="Arial"/>
          <w:noProof/>
        </w:rPr>
        <w:drawing>
          <wp:inline distT="0" distB="0" distL="0" distR="0">
            <wp:extent cx="1028700" cy="266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28700" cy="266700"/>
                    </a:xfrm>
                    <a:prstGeom prst="rect">
                      <a:avLst/>
                    </a:prstGeom>
                    <a:noFill/>
                    <a:ln>
                      <a:noFill/>
                    </a:ln>
                  </pic:spPr>
                </pic:pic>
              </a:graphicData>
            </a:graphic>
          </wp:inline>
        </w:drawing>
      </w:r>
    </w:p>
    <w:p w:rsidR="009F5CD0" w:rsidRPr="009F5CD0" w:rsidRDefault="009F5CD0" w:rsidP="000717B3">
      <w:pPr>
        <w:ind w:firstLine="0"/>
        <w:rPr>
          <w:rFonts w:cs="Arial"/>
        </w:rPr>
      </w:pPr>
    </w:p>
    <w:p w:rsidR="009F5CD0" w:rsidRPr="009F5CD0" w:rsidRDefault="009F5CD0" w:rsidP="00981F3C">
      <w:r w:rsidRPr="009F5CD0">
        <w:t>Дополнительная информация:</w:t>
      </w:r>
    </w:p>
    <w:p w:rsidR="009F5CD0" w:rsidRPr="009F5CD0" w:rsidRDefault="009F5CD0" w:rsidP="00981F3C">
      <w:r w:rsidRPr="009F5CD0">
        <w:t>(указывается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rsidR="009F5CD0" w:rsidRPr="009F5CD0" w:rsidRDefault="009F5CD0" w:rsidP="00981F3C">
      <w:r w:rsidRPr="009F5CD0">
        <w:t>Вы вправе повторно обратиться в уполномоченный орган с заявлением о предоставлении услуги после устранения указанных нарушений.</w:t>
      </w:r>
    </w:p>
    <w:p w:rsidR="009F5CD0" w:rsidRPr="009F5CD0" w:rsidRDefault="009F5CD0" w:rsidP="00981F3C">
      <w:r w:rsidRPr="009F5CD0">
        <w:t>Данный отказ может быть обжалован в досудебном порядке путем направления жалобы в уполномоченный орган, а также в судебном порядке.</w:t>
      </w:r>
    </w:p>
    <w:p w:rsidR="009F5CD0" w:rsidRPr="009F5CD0" w:rsidRDefault="009F5CD0" w:rsidP="000717B3">
      <w:pPr>
        <w:ind w:firstLine="0"/>
        <w:rPr>
          <w:rFonts w:cs="Arial"/>
        </w:rPr>
      </w:pPr>
    </w:p>
    <w:p w:rsidR="009F5CD0" w:rsidRPr="009F5CD0" w:rsidRDefault="009F5CD0" w:rsidP="000717B3">
      <w:pPr>
        <w:ind w:firstLine="0"/>
        <w:rPr>
          <w:rFonts w:cs="Arial"/>
        </w:rPr>
      </w:pPr>
      <w:r w:rsidRPr="009F5CD0">
        <w:rPr>
          <w:rFonts w:cs="Arial"/>
        </w:rPr>
        <w:t>__________________________________________________________________________</w:t>
      </w:r>
    </w:p>
    <w:p w:rsidR="009F5CD0" w:rsidRPr="00981F3C" w:rsidRDefault="009F5CD0" w:rsidP="00981F3C">
      <w:pPr>
        <w:ind w:firstLine="0"/>
        <w:jc w:val="center"/>
        <w:rPr>
          <w:rFonts w:cs="Arial"/>
          <w:sz w:val="20"/>
          <w:szCs w:val="20"/>
        </w:rPr>
      </w:pPr>
      <w:r w:rsidRPr="00981F3C">
        <w:rPr>
          <w:rFonts w:cs="Arial"/>
          <w:sz w:val="20"/>
          <w:szCs w:val="20"/>
        </w:rPr>
        <w:t>(должность)</w:t>
      </w:r>
      <w:r w:rsidRPr="00981F3C">
        <w:rPr>
          <w:rFonts w:cs="Arial"/>
          <w:sz w:val="20"/>
          <w:szCs w:val="20"/>
        </w:rPr>
        <w:tab/>
        <w:t>(подпись)</w:t>
      </w:r>
      <w:r w:rsidRPr="00981F3C">
        <w:rPr>
          <w:rFonts w:cs="Arial"/>
          <w:sz w:val="20"/>
          <w:szCs w:val="20"/>
        </w:rPr>
        <w:tab/>
        <w:t>(фамилия, имя, отч</w:t>
      </w:r>
      <w:r w:rsidR="000717B3" w:rsidRPr="00981F3C">
        <w:rPr>
          <w:rFonts w:cs="Arial"/>
          <w:sz w:val="20"/>
          <w:szCs w:val="20"/>
        </w:rPr>
        <w:t>ество (последнее – при наличии)</w:t>
      </w:r>
    </w:p>
    <w:p w:rsidR="009F5CD0" w:rsidRPr="00981F3C" w:rsidRDefault="009F5CD0" w:rsidP="00981F3C">
      <w:pPr>
        <w:jc w:val="center"/>
        <w:rPr>
          <w:rFonts w:cs="Arial"/>
          <w:sz w:val="20"/>
          <w:szCs w:val="20"/>
        </w:rPr>
      </w:pPr>
    </w:p>
    <w:p w:rsidR="00196664" w:rsidRPr="009F5CD0" w:rsidRDefault="00196664" w:rsidP="000717B3">
      <w:pPr>
        <w:ind w:firstLine="426"/>
        <w:rPr>
          <w:rFonts w:cs="Arial"/>
        </w:rPr>
      </w:pPr>
    </w:p>
    <w:sectPr w:rsidR="00196664" w:rsidRPr="009F5CD0" w:rsidSect="00195257">
      <w:headerReference w:type="even" r:id="rId118"/>
      <w:headerReference w:type="default" r:id="rId119"/>
      <w:footerReference w:type="even" r:id="rId120"/>
      <w:footerReference w:type="default" r:id="rId121"/>
      <w:headerReference w:type="first" r:id="rId122"/>
      <w:footerReference w:type="first" r:id="rId123"/>
      <w:pgSz w:w="11906" w:h="16838"/>
      <w:pgMar w:top="1134" w:right="56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2C5" w:rsidRDefault="00F772C5" w:rsidP="00D267D1">
      <w:r>
        <w:separator/>
      </w:r>
    </w:p>
  </w:endnote>
  <w:endnote w:type="continuationSeparator" w:id="0">
    <w:p w:rsidR="00F772C5" w:rsidRDefault="00F772C5" w:rsidP="00D26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2C5" w:rsidRDefault="00F772C5" w:rsidP="00D267D1">
      <w:r>
        <w:separator/>
      </w:r>
    </w:p>
  </w:footnote>
  <w:footnote w:type="continuationSeparator" w:id="0">
    <w:p w:rsidR="00F772C5" w:rsidRDefault="00F772C5" w:rsidP="00D26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66E" w:rsidRDefault="00C7666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FE27B7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7C900534"/>
    <w:lvl w:ilvl="0">
      <w:start w:val="1"/>
      <w:numFmt w:val="decimal"/>
      <w:lvlText w:val="%1."/>
      <w:lvlJc w:val="left"/>
      <w:pPr>
        <w:tabs>
          <w:tab w:val="num" w:pos="926"/>
        </w:tabs>
        <w:ind w:left="926" w:hanging="360"/>
      </w:pPr>
      <w:rPr>
        <w:rFonts w:cs="Times New Roman"/>
      </w:rPr>
    </w:lvl>
  </w:abstractNum>
  <w:abstractNum w:abstractNumId="2" w15:restartNumberingAfterBreak="0">
    <w:nsid w:val="01EA1C50"/>
    <w:multiLevelType w:val="hybridMultilevel"/>
    <w:tmpl w:val="D9369DA8"/>
    <w:lvl w:ilvl="0" w:tplc="6D5C054C">
      <w:start w:val="1"/>
      <w:numFmt w:val="decimal"/>
      <w:lvlText w:val="%1."/>
      <w:lvlJc w:val="center"/>
      <w:pPr>
        <w:ind w:left="1287" w:hanging="360"/>
      </w:pPr>
      <w:rPr>
        <w:rFonts w:ascii="Times New Roman" w:hAnsi="Times New Roman" w:cs="Times New Roman" w:hint="default"/>
        <w:b w:val="0"/>
        <w:bCs w:val="0"/>
        <w:i w:val="0"/>
        <w:iCs w:val="0"/>
        <w:sz w:val="28"/>
        <w:szCs w:val="28"/>
      </w:rPr>
    </w:lvl>
    <w:lvl w:ilvl="1" w:tplc="752238C6">
      <w:start w:val="1"/>
      <w:numFmt w:val="decimal"/>
      <w:lvlText w:val="%2)"/>
      <w:lvlJc w:val="left"/>
      <w:pPr>
        <w:ind w:left="1212" w:hanging="360"/>
      </w:pPr>
      <w:rPr>
        <w:rFonts w:ascii="Times New Roman" w:eastAsia="Times New Roman" w:hAnsi="Times New Roman"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3" w15:restartNumberingAfterBreak="0">
    <w:nsid w:val="02995E29"/>
    <w:multiLevelType w:val="hybridMultilevel"/>
    <w:tmpl w:val="0EC85A3C"/>
    <w:lvl w:ilvl="0" w:tplc="276E0D34">
      <w:start w:val="1"/>
      <w:numFmt w:val="decimal"/>
      <w:lvlText w:val="2.%1"/>
      <w:lvlJc w:val="left"/>
      <w:pPr>
        <w:tabs>
          <w:tab w:val="num" w:pos="1491"/>
        </w:tabs>
        <w:ind w:left="567"/>
      </w:pPr>
      <w:rPr>
        <w:rFonts w:ascii="Times New Roman" w:hAnsi="Times New Roman" w:cs="Times New Roman" w:hint="default"/>
      </w:rPr>
    </w:lvl>
    <w:lvl w:ilvl="1" w:tplc="752238C6">
      <w:start w:val="1"/>
      <w:numFmt w:val="decimal"/>
      <w:lvlText w:val="%2)"/>
      <w:lvlJc w:val="left"/>
      <w:pPr>
        <w:tabs>
          <w:tab w:val="num" w:pos="2148"/>
        </w:tabs>
        <w:ind w:left="2148" w:hanging="360"/>
      </w:pPr>
      <w:rPr>
        <w:rFonts w:ascii="Times New Roman" w:eastAsia="Times New Roman" w:hAnsi="Times New Roman" w:cs="Times New Roman"/>
      </w:rPr>
    </w:lvl>
    <w:lvl w:ilvl="2" w:tplc="00000027">
      <w:start w:val="1"/>
      <w:numFmt w:val="decimal"/>
      <w:lvlText w:val="%3)"/>
      <w:lvlJc w:val="left"/>
      <w:pPr>
        <w:tabs>
          <w:tab w:val="num" w:pos="3028"/>
        </w:tabs>
        <w:ind w:left="3028" w:hanging="340"/>
      </w:pPr>
      <w:rPr>
        <w:rFonts w:cs="Times New Roman" w:hint="default"/>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4" w15:restartNumberingAfterBreak="0">
    <w:nsid w:val="03CA0CE7"/>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361" w:hanging="360"/>
      </w:pPr>
      <w:rPr>
        <w:rFonts w:cs="Times New Roman"/>
      </w:rPr>
    </w:lvl>
    <w:lvl w:ilvl="2" w:tplc="0409001B">
      <w:start w:val="1"/>
      <w:numFmt w:val="lowerRoman"/>
      <w:lvlText w:val="%3."/>
      <w:lvlJc w:val="right"/>
      <w:pPr>
        <w:ind w:left="1081" w:hanging="180"/>
      </w:pPr>
      <w:rPr>
        <w:rFonts w:cs="Times New Roman"/>
      </w:rPr>
    </w:lvl>
    <w:lvl w:ilvl="3" w:tplc="0409000F">
      <w:start w:val="1"/>
      <w:numFmt w:val="decimal"/>
      <w:lvlText w:val="%4."/>
      <w:lvlJc w:val="left"/>
      <w:pPr>
        <w:ind w:left="1801" w:hanging="360"/>
      </w:pPr>
      <w:rPr>
        <w:rFonts w:cs="Times New Roman"/>
      </w:rPr>
    </w:lvl>
    <w:lvl w:ilvl="4" w:tplc="04090019">
      <w:start w:val="1"/>
      <w:numFmt w:val="lowerLetter"/>
      <w:lvlText w:val="%5."/>
      <w:lvlJc w:val="left"/>
      <w:pPr>
        <w:ind w:left="2521" w:hanging="360"/>
      </w:pPr>
      <w:rPr>
        <w:rFonts w:cs="Times New Roman"/>
      </w:rPr>
    </w:lvl>
    <w:lvl w:ilvl="5" w:tplc="0409001B">
      <w:start w:val="1"/>
      <w:numFmt w:val="lowerRoman"/>
      <w:lvlText w:val="%6."/>
      <w:lvlJc w:val="right"/>
      <w:pPr>
        <w:ind w:left="3241" w:hanging="180"/>
      </w:pPr>
      <w:rPr>
        <w:rFonts w:cs="Times New Roman"/>
      </w:rPr>
    </w:lvl>
    <w:lvl w:ilvl="6" w:tplc="0409000F">
      <w:start w:val="1"/>
      <w:numFmt w:val="decimal"/>
      <w:lvlText w:val="%7."/>
      <w:lvlJc w:val="left"/>
      <w:pPr>
        <w:ind w:left="3961" w:hanging="360"/>
      </w:pPr>
      <w:rPr>
        <w:rFonts w:cs="Times New Roman"/>
      </w:rPr>
    </w:lvl>
    <w:lvl w:ilvl="7" w:tplc="04090019">
      <w:start w:val="1"/>
      <w:numFmt w:val="lowerLetter"/>
      <w:lvlText w:val="%8."/>
      <w:lvlJc w:val="left"/>
      <w:pPr>
        <w:ind w:left="4681" w:hanging="360"/>
      </w:pPr>
      <w:rPr>
        <w:rFonts w:cs="Times New Roman"/>
      </w:rPr>
    </w:lvl>
    <w:lvl w:ilvl="8" w:tplc="0409001B">
      <w:start w:val="1"/>
      <w:numFmt w:val="lowerRoman"/>
      <w:lvlText w:val="%9."/>
      <w:lvlJc w:val="right"/>
      <w:pPr>
        <w:ind w:left="5401" w:hanging="180"/>
      </w:pPr>
      <w:rPr>
        <w:rFonts w:cs="Times New Roman"/>
      </w:rPr>
    </w:lvl>
  </w:abstractNum>
  <w:abstractNum w:abstractNumId="5" w15:restartNumberingAfterBreak="0">
    <w:nsid w:val="04AD1A7B"/>
    <w:multiLevelType w:val="hybridMultilevel"/>
    <w:tmpl w:val="D61ED1A8"/>
    <w:lvl w:ilvl="0" w:tplc="752238C6">
      <w:start w:val="1"/>
      <w:numFmt w:val="decimal"/>
      <w:lvlText w:val="%1)"/>
      <w:lvlJc w:val="left"/>
      <w:pPr>
        <w:ind w:left="1212"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0BD50E47"/>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116C186F"/>
    <w:multiLevelType w:val="hybridMultilevel"/>
    <w:tmpl w:val="3AE6E0E8"/>
    <w:lvl w:ilvl="0" w:tplc="018CCB5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26C62D9"/>
    <w:multiLevelType w:val="hybridMultilevel"/>
    <w:tmpl w:val="55921916"/>
    <w:lvl w:ilvl="0" w:tplc="1A1AD30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13D63661"/>
    <w:multiLevelType w:val="hybridMultilevel"/>
    <w:tmpl w:val="CFEAE9C4"/>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0" w15:restartNumberingAfterBreak="0">
    <w:nsid w:val="188D7E7B"/>
    <w:multiLevelType w:val="hybridMultilevel"/>
    <w:tmpl w:val="0F105E2A"/>
    <w:lvl w:ilvl="0" w:tplc="F5C6564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22C34FF"/>
    <w:multiLevelType w:val="hybridMultilevel"/>
    <w:tmpl w:val="116CD46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9BE0DCE"/>
    <w:multiLevelType w:val="hybridMultilevel"/>
    <w:tmpl w:val="A6E2A878"/>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2A0A6986"/>
    <w:multiLevelType w:val="multilevel"/>
    <w:tmpl w:val="0AF84AE6"/>
    <w:lvl w:ilvl="0">
      <w:start w:val="1"/>
      <w:numFmt w:val="decimal"/>
      <w:lvlText w:val="%1."/>
      <w:lvlJc w:val="left"/>
      <w:pPr>
        <w:ind w:left="450" w:hanging="45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4" w15:restartNumberingAfterBreak="0">
    <w:nsid w:val="2A2A5032"/>
    <w:multiLevelType w:val="hybridMultilevel"/>
    <w:tmpl w:val="8AA4521A"/>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5" w15:restartNumberingAfterBreak="0">
    <w:nsid w:val="2A2D3A12"/>
    <w:multiLevelType w:val="hybridMultilevel"/>
    <w:tmpl w:val="F1CA9516"/>
    <w:lvl w:ilvl="0" w:tplc="2AEC17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AC5D32"/>
    <w:multiLevelType w:val="multilevel"/>
    <w:tmpl w:val="26920F72"/>
    <w:lvl w:ilvl="0">
      <w:start w:val="3"/>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15:restartNumberingAfterBreak="0">
    <w:nsid w:val="36A80AD5"/>
    <w:multiLevelType w:val="multilevel"/>
    <w:tmpl w:val="69463A50"/>
    <w:lvl w:ilvl="0">
      <w:start w:val="3"/>
      <w:numFmt w:val="decimal"/>
      <w:lvlText w:val="%1."/>
      <w:lvlJc w:val="left"/>
      <w:pPr>
        <w:ind w:left="450" w:hanging="45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38560B2A"/>
    <w:multiLevelType w:val="hybridMultilevel"/>
    <w:tmpl w:val="D61ED1A8"/>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3A3C587A"/>
    <w:multiLevelType w:val="hybridMultilevel"/>
    <w:tmpl w:val="9496D8C8"/>
    <w:lvl w:ilvl="0" w:tplc="424A7C4A">
      <w:start w:val="1"/>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1" w15:restartNumberingAfterBreak="0">
    <w:nsid w:val="3BF154D5"/>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2" w15:restartNumberingAfterBreak="0">
    <w:nsid w:val="3BF85104"/>
    <w:multiLevelType w:val="multilevel"/>
    <w:tmpl w:val="14AA1CC2"/>
    <w:lvl w:ilvl="0">
      <w:start w:val="1"/>
      <w:numFmt w:val="upperRoman"/>
      <w:lvlText w:val="%1."/>
      <w:lvlJc w:val="left"/>
      <w:pPr>
        <w:ind w:left="1080" w:hanging="720"/>
      </w:pPr>
      <w:rPr>
        <w:rFonts w:hint="default"/>
      </w:rPr>
    </w:lvl>
    <w:lvl w:ilvl="1">
      <w:start w:val="6"/>
      <w:numFmt w:val="decimal"/>
      <w:isLgl/>
      <w:lvlText w:val="%1.%2."/>
      <w:lvlJc w:val="left"/>
      <w:pPr>
        <w:ind w:left="125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3" w15:restartNumberingAfterBreak="0">
    <w:nsid w:val="3F93364C"/>
    <w:multiLevelType w:val="hybridMultilevel"/>
    <w:tmpl w:val="4C0611B2"/>
    <w:lvl w:ilvl="0" w:tplc="28A6C202">
      <w:start w:val="1"/>
      <w:numFmt w:val="decimal"/>
      <w:lvlText w:val="%1."/>
      <w:lvlJc w:val="left"/>
      <w:pPr>
        <w:ind w:left="1070" w:hanging="360"/>
      </w:pPr>
      <w:rPr>
        <w:rFonts w:cs="Times New Roman" w:hint="default"/>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24" w15:restartNumberingAfterBreak="0">
    <w:nsid w:val="41FF2196"/>
    <w:multiLevelType w:val="multilevel"/>
    <w:tmpl w:val="484CEFDE"/>
    <w:lvl w:ilvl="0">
      <w:start w:val="1"/>
      <w:numFmt w:val="decimal"/>
      <w:lvlText w:val="%1."/>
      <w:lvlJc w:val="left"/>
      <w:pPr>
        <w:ind w:left="450" w:hanging="450"/>
      </w:pPr>
      <w:rPr>
        <w:rFonts w:cs="Times New Roman" w:hint="default"/>
      </w:rPr>
    </w:lvl>
    <w:lvl w:ilvl="1">
      <w:start w:val="4"/>
      <w:numFmt w:val="decimal"/>
      <w:lvlText w:val="%1.%2."/>
      <w:lvlJc w:val="left"/>
      <w:pPr>
        <w:ind w:left="1571"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5" w15:restartNumberingAfterBreak="0">
    <w:nsid w:val="42073864"/>
    <w:multiLevelType w:val="multilevel"/>
    <w:tmpl w:val="13CCE000"/>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15:restartNumberingAfterBreak="0">
    <w:nsid w:val="426D1F96"/>
    <w:multiLevelType w:val="multilevel"/>
    <w:tmpl w:val="7716F4F8"/>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27" w15:restartNumberingAfterBreak="0">
    <w:nsid w:val="45DE189D"/>
    <w:multiLevelType w:val="hybridMultilevel"/>
    <w:tmpl w:val="14F20474"/>
    <w:lvl w:ilvl="0" w:tplc="182E267E">
      <w:start w:val="1"/>
      <w:numFmt w:val="russianLower"/>
      <w:lvlText w:val="%1)"/>
      <w:lvlJc w:val="left"/>
      <w:pPr>
        <w:ind w:left="1428"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28" w15:restartNumberingAfterBreak="0">
    <w:nsid w:val="4CF936A3"/>
    <w:multiLevelType w:val="hybridMultilevel"/>
    <w:tmpl w:val="7C4C117C"/>
    <w:lvl w:ilvl="0" w:tplc="752238C6">
      <w:start w:val="1"/>
      <w:numFmt w:val="decimal"/>
      <w:lvlText w:val="%1)"/>
      <w:lvlJc w:val="left"/>
      <w:pPr>
        <w:ind w:left="2007"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15:restartNumberingAfterBreak="0">
    <w:nsid w:val="516261AD"/>
    <w:multiLevelType w:val="multilevel"/>
    <w:tmpl w:val="2690AD6A"/>
    <w:lvl w:ilvl="0">
      <w:start w:val="1"/>
      <w:numFmt w:val="decimal"/>
      <w:lvlText w:val="%1."/>
      <w:lvlJc w:val="left"/>
      <w:pPr>
        <w:ind w:left="1069" w:hanging="360"/>
      </w:pPr>
      <w:rPr>
        <w:rFonts w:ascii="Times New Roman" w:eastAsia="Times New Roman" w:hAnsi="Times New Roman" w:cs="Times New Roman"/>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0" w15:restartNumberingAfterBreak="0">
    <w:nsid w:val="51810194"/>
    <w:multiLevelType w:val="hybridMultilevel"/>
    <w:tmpl w:val="D61ED1A8"/>
    <w:lvl w:ilvl="0" w:tplc="752238C6">
      <w:start w:val="1"/>
      <w:numFmt w:val="decimal"/>
      <w:lvlText w:val="%1)"/>
      <w:lvlJc w:val="left"/>
      <w:pPr>
        <w:ind w:left="107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5BC31ADD"/>
    <w:multiLevelType w:val="hybridMultilevel"/>
    <w:tmpl w:val="8716EBF8"/>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2" w15:restartNumberingAfterBreak="0">
    <w:nsid w:val="67365B49"/>
    <w:multiLevelType w:val="hybridMultilevel"/>
    <w:tmpl w:val="766A205E"/>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3" w15:restartNumberingAfterBreak="0">
    <w:nsid w:val="674513AE"/>
    <w:multiLevelType w:val="multilevel"/>
    <w:tmpl w:val="6CFEDFF8"/>
    <w:lvl w:ilvl="0">
      <w:start w:val="1"/>
      <w:numFmt w:val="decimal"/>
      <w:lvlText w:val="%1."/>
      <w:lvlJc w:val="left"/>
      <w:pPr>
        <w:ind w:left="1050" w:hanging="360"/>
      </w:pPr>
      <w:rPr>
        <w:rFonts w:cs="Times New Roman" w:hint="default"/>
      </w:rPr>
    </w:lvl>
    <w:lvl w:ilvl="1">
      <w:start w:val="2"/>
      <w:numFmt w:val="decimal"/>
      <w:isLgl/>
      <w:lvlText w:val="%1.%2."/>
      <w:lvlJc w:val="left"/>
      <w:pPr>
        <w:ind w:left="141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770" w:hanging="108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490" w:hanging="180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850" w:hanging="2160"/>
      </w:pPr>
      <w:rPr>
        <w:rFonts w:hint="default"/>
      </w:rPr>
    </w:lvl>
  </w:abstractNum>
  <w:abstractNum w:abstractNumId="34" w15:restartNumberingAfterBreak="0">
    <w:nsid w:val="6D437BAB"/>
    <w:multiLevelType w:val="hybridMultilevel"/>
    <w:tmpl w:val="3EF6F1CC"/>
    <w:lvl w:ilvl="0" w:tplc="04190011">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5" w15:restartNumberingAfterBreak="0">
    <w:nsid w:val="6D92540C"/>
    <w:multiLevelType w:val="hybridMultilevel"/>
    <w:tmpl w:val="2250C0D6"/>
    <w:lvl w:ilvl="0" w:tplc="D152C2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72405BFB"/>
    <w:multiLevelType w:val="hybridMultilevel"/>
    <w:tmpl w:val="295C21A0"/>
    <w:lvl w:ilvl="0" w:tplc="126409E0">
      <w:start w:val="7"/>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15:restartNumberingAfterBreak="0">
    <w:nsid w:val="730B43C5"/>
    <w:multiLevelType w:val="multilevel"/>
    <w:tmpl w:val="30047A8A"/>
    <w:lvl w:ilvl="0">
      <w:start w:val="1"/>
      <w:numFmt w:val="decimal"/>
      <w:lvlText w:val="%1."/>
      <w:lvlJc w:val="left"/>
      <w:pPr>
        <w:ind w:left="0" w:firstLine="0"/>
      </w:pPr>
      <w:rPr>
        <w:rFonts w:ascii="Arial" w:eastAsia="Times New Roman" w:hAnsi="Arial" w:cs="Arial"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8" w15:restartNumberingAfterBreak="0">
    <w:nsid w:val="7C470D26"/>
    <w:multiLevelType w:val="hybridMultilevel"/>
    <w:tmpl w:val="3E6E7234"/>
    <w:lvl w:ilvl="0" w:tplc="5A225E3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9" w15:restartNumberingAfterBreak="0">
    <w:nsid w:val="7E124639"/>
    <w:multiLevelType w:val="multilevel"/>
    <w:tmpl w:val="B9B4C34A"/>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40" w15:restartNumberingAfterBreak="0">
    <w:nsid w:val="7F287C58"/>
    <w:multiLevelType w:val="multilevel"/>
    <w:tmpl w:val="146CC720"/>
    <w:lvl w:ilvl="0">
      <w:start w:val="3"/>
      <w:numFmt w:val="decimal"/>
      <w:lvlText w:val="%1."/>
      <w:lvlJc w:val="left"/>
      <w:pPr>
        <w:ind w:left="450" w:hanging="450"/>
      </w:pPr>
      <w:rPr>
        <w:rFonts w:cs="Times New Roman" w:hint="default"/>
      </w:rPr>
    </w:lvl>
    <w:lvl w:ilvl="1">
      <w:start w:val="1"/>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num w:numId="1">
    <w:abstractNumId w:val="2"/>
  </w:num>
  <w:num w:numId="2">
    <w:abstractNumId w:val="6"/>
  </w:num>
  <w:num w:numId="3">
    <w:abstractNumId w:val="28"/>
  </w:num>
  <w:num w:numId="4">
    <w:abstractNumId w:val="3"/>
  </w:num>
  <w:num w:numId="5">
    <w:abstractNumId w:val="23"/>
  </w:num>
  <w:num w:numId="6">
    <w:abstractNumId w:val="30"/>
  </w:num>
  <w:num w:numId="7">
    <w:abstractNumId w:val="19"/>
  </w:num>
  <w:num w:numId="8">
    <w:abstractNumId w:val="4"/>
  </w:num>
  <w:num w:numId="9">
    <w:abstractNumId w:val="20"/>
  </w:num>
  <w:num w:numId="10">
    <w:abstractNumId w:val="27"/>
  </w:num>
  <w:num w:numId="11">
    <w:abstractNumId w:val="9"/>
  </w:num>
  <w:num w:numId="12">
    <w:abstractNumId w:val="35"/>
  </w:num>
  <w:num w:numId="13">
    <w:abstractNumId w:val="34"/>
  </w:num>
  <w:num w:numId="14">
    <w:abstractNumId w:val="31"/>
  </w:num>
  <w:num w:numId="15">
    <w:abstractNumId w:val="32"/>
  </w:num>
  <w:num w:numId="16">
    <w:abstractNumId w:val="1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5"/>
  </w:num>
  <w:num w:numId="20">
    <w:abstractNumId w:val="40"/>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13"/>
  </w:num>
  <w:num w:numId="24">
    <w:abstractNumId w:val="38"/>
  </w:num>
  <w:num w:numId="25">
    <w:abstractNumId w:val="1"/>
  </w:num>
  <w:num w:numId="26">
    <w:abstractNumId w:val="10"/>
  </w:num>
  <w:num w:numId="27">
    <w:abstractNumId w:val="26"/>
  </w:num>
  <w:num w:numId="28">
    <w:abstractNumId w:val="15"/>
  </w:num>
  <w:num w:numId="29">
    <w:abstractNumId w:val="16"/>
  </w:num>
  <w:num w:numId="30">
    <w:abstractNumId w:val="8"/>
  </w:num>
  <w:num w:numId="31">
    <w:abstractNumId w:val="7"/>
  </w:num>
  <w:num w:numId="32">
    <w:abstractNumId w:val="24"/>
  </w:num>
  <w:num w:numId="33">
    <w:abstractNumId w:val="29"/>
  </w:num>
  <w:num w:numId="34">
    <w:abstractNumId w:val="11"/>
  </w:num>
  <w:num w:numId="35">
    <w:abstractNumId w:val="18"/>
  </w:num>
  <w:num w:numId="36">
    <w:abstractNumId w:val="17"/>
  </w:num>
  <w:num w:numId="37">
    <w:abstractNumId w:val="36"/>
  </w:num>
  <w:num w:numId="38">
    <w:abstractNumId w:val="25"/>
  </w:num>
  <w:num w:numId="39">
    <w:abstractNumId w:val="33"/>
  </w:num>
  <w:num w:numId="40">
    <w:abstractNumId w:val="22"/>
  </w:num>
  <w:num w:numId="41">
    <w:abstractNumId w:val="39"/>
  </w:num>
  <w:num w:numId="42">
    <w:abstractNumId w:val="3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A4"/>
    <w:rsid w:val="00001B21"/>
    <w:rsid w:val="00020371"/>
    <w:rsid w:val="00031BF0"/>
    <w:rsid w:val="00045621"/>
    <w:rsid w:val="00052AA9"/>
    <w:rsid w:val="000717B3"/>
    <w:rsid w:val="0007729D"/>
    <w:rsid w:val="000871B3"/>
    <w:rsid w:val="000A369A"/>
    <w:rsid w:val="000B07E8"/>
    <w:rsid w:val="000B0E07"/>
    <w:rsid w:val="000B1BA0"/>
    <w:rsid w:val="000B5C8B"/>
    <w:rsid w:val="000C0C78"/>
    <w:rsid w:val="000C7F49"/>
    <w:rsid w:val="000D06C5"/>
    <w:rsid w:val="000E7D67"/>
    <w:rsid w:val="000F3232"/>
    <w:rsid w:val="000F5381"/>
    <w:rsid w:val="00105101"/>
    <w:rsid w:val="00105CDB"/>
    <w:rsid w:val="00111C19"/>
    <w:rsid w:val="001142FD"/>
    <w:rsid w:val="00117885"/>
    <w:rsid w:val="00130AA2"/>
    <w:rsid w:val="001336E9"/>
    <w:rsid w:val="00150053"/>
    <w:rsid w:val="0015465F"/>
    <w:rsid w:val="00164BAF"/>
    <w:rsid w:val="00165EC5"/>
    <w:rsid w:val="00171E90"/>
    <w:rsid w:val="001727A1"/>
    <w:rsid w:val="00173EE2"/>
    <w:rsid w:val="00176059"/>
    <w:rsid w:val="00195257"/>
    <w:rsid w:val="00196664"/>
    <w:rsid w:val="00197FFA"/>
    <w:rsid w:val="001A1B33"/>
    <w:rsid w:val="001B5E35"/>
    <w:rsid w:val="001C5540"/>
    <w:rsid w:val="001D513C"/>
    <w:rsid w:val="001D79C5"/>
    <w:rsid w:val="001E35DF"/>
    <w:rsid w:val="001F249E"/>
    <w:rsid w:val="001F76B7"/>
    <w:rsid w:val="00207F38"/>
    <w:rsid w:val="00214BDC"/>
    <w:rsid w:val="00215E4A"/>
    <w:rsid w:val="0022427A"/>
    <w:rsid w:val="0023461A"/>
    <w:rsid w:val="002409AD"/>
    <w:rsid w:val="00271587"/>
    <w:rsid w:val="0028474A"/>
    <w:rsid w:val="0029613A"/>
    <w:rsid w:val="002A28EE"/>
    <w:rsid w:val="002A4E6E"/>
    <w:rsid w:val="002B270D"/>
    <w:rsid w:val="002B5B14"/>
    <w:rsid w:val="002D032F"/>
    <w:rsid w:val="002F2C8A"/>
    <w:rsid w:val="002F3FE7"/>
    <w:rsid w:val="002F6D19"/>
    <w:rsid w:val="0030236C"/>
    <w:rsid w:val="00322B33"/>
    <w:rsid w:val="00325C8C"/>
    <w:rsid w:val="00330DC5"/>
    <w:rsid w:val="00341F72"/>
    <w:rsid w:val="00345B6F"/>
    <w:rsid w:val="003534DF"/>
    <w:rsid w:val="00395224"/>
    <w:rsid w:val="003A4D83"/>
    <w:rsid w:val="003B335E"/>
    <w:rsid w:val="003B4EF8"/>
    <w:rsid w:val="003C1DEF"/>
    <w:rsid w:val="003D09D3"/>
    <w:rsid w:val="003D0A50"/>
    <w:rsid w:val="003D0FC0"/>
    <w:rsid w:val="003E07E6"/>
    <w:rsid w:val="003F0281"/>
    <w:rsid w:val="00400ACF"/>
    <w:rsid w:val="004057DA"/>
    <w:rsid w:val="00405DC7"/>
    <w:rsid w:val="00414109"/>
    <w:rsid w:val="00416071"/>
    <w:rsid w:val="00441A82"/>
    <w:rsid w:val="0045603C"/>
    <w:rsid w:val="00460E14"/>
    <w:rsid w:val="00465C56"/>
    <w:rsid w:val="00484B9B"/>
    <w:rsid w:val="004937A3"/>
    <w:rsid w:val="00497AC0"/>
    <w:rsid w:val="004A1876"/>
    <w:rsid w:val="004A207A"/>
    <w:rsid w:val="004A4FD3"/>
    <w:rsid w:val="004B101C"/>
    <w:rsid w:val="004B6063"/>
    <w:rsid w:val="004C4EE7"/>
    <w:rsid w:val="004E274A"/>
    <w:rsid w:val="00522C56"/>
    <w:rsid w:val="00523B56"/>
    <w:rsid w:val="0053018B"/>
    <w:rsid w:val="00537F1F"/>
    <w:rsid w:val="00555987"/>
    <w:rsid w:val="00557EFE"/>
    <w:rsid w:val="005623D8"/>
    <w:rsid w:val="00565F9F"/>
    <w:rsid w:val="00572ACA"/>
    <w:rsid w:val="00593B94"/>
    <w:rsid w:val="00607AE0"/>
    <w:rsid w:val="00621501"/>
    <w:rsid w:val="00623E10"/>
    <w:rsid w:val="0062595A"/>
    <w:rsid w:val="00627D9D"/>
    <w:rsid w:val="00632545"/>
    <w:rsid w:val="0065636C"/>
    <w:rsid w:val="006837EC"/>
    <w:rsid w:val="00692EDF"/>
    <w:rsid w:val="00693997"/>
    <w:rsid w:val="006A4D95"/>
    <w:rsid w:val="006D529B"/>
    <w:rsid w:val="006E1580"/>
    <w:rsid w:val="006E62D1"/>
    <w:rsid w:val="006F5D16"/>
    <w:rsid w:val="0070002A"/>
    <w:rsid w:val="007054C2"/>
    <w:rsid w:val="0071239C"/>
    <w:rsid w:val="00713E54"/>
    <w:rsid w:val="007263BD"/>
    <w:rsid w:val="00753AC2"/>
    <w:rsid w:val="007568DB"/>
    <w:rsid w:val="00762895"/>
    <w:rsid w:val="0077174A"/>
    <w:rsid w:val="007719ED"/>
    <w:rsid w:val="007757B1"/>
    <w:rsid w:val="007800D6"/>
    <w:rsid w:val="00785519"/>
    <w:rsid w:val="00793DC7"/>
    <w:rsid w:val="0079629A"/>
    <w:rsid w:val="007B5BA4"/>
    <w:rsid w:val="007C4DF4"/>
    <w:rsid w:val="007C535F"/>
    <w:rsid w:val="007C59F0"/>
    <w:rsid w:val="007C70D7"/>
    <w:rsid w:val="007D256A"/>
    <w:rsid w:val="007F4E6D"/>
    <w:rsid w:val="007F59B2"/>
    <w:rsid w:val="007F6246"/>
    <w:rsid w:val="007F7A87"/>
    <w:rsid w:val="0080493A"/>
    <w:rsid w:val="00841D10"/>
    <w:rsid w:val="008606B6"/>
    <w:rsid w:val="0087004C"/>
    <w:rsid w:val="00871B03"/>
    <w:rsid w:val="008806D9"/>
    <w:rsid w:val="00880A6B"/>
    <w:rsid w:val="008877E6"/>
    <w:rsid w:val="0089018B"/>
    <w:rsid w:val="008A0825"/>
    <w:rsid w:val="008A5811"/>
    <w:rsid w:val="008A6A97"/>
    <w:rsid w:val="008E32CF"/>
    <w:rsid w:val="008F081F"/>
    <w:rsid w:val="008F0AFC"/>
    <w:rsid w:val="008F4353"/>
    <w:rsid w:val="008F5E16"/>
    <w:rsid w:val="009055E2"/>
    <w:rsid w:val="0091617B"/>
    <w:rsid w:val="00917855"/>
    <w:rsid w:val="00920140"/>
    <w:rsid w:val="00923E38"/>
    <w:rsid w:val="00937B37"/>
    <w:rsid w:val="00946A9D"/>
    <w:rsid w:val="00947DC8"/>
    <w:rsid w:val="00965110"/>
    <w:rsid w:val="00971FF5"/>
    <w:rsid w:val="00981A95"/>
    <w:rsid w:val="00981F3C"/>
    <w:rsid w:val="009921E4"/>
    <w:rsid w:val="009952BC"/>
    <w:rsid w:val="009A0765"/>
    <w:rsid w:val="009A4E56"/>
    <w:rsid w:val="009B27C9"/>
    <w:rsid w:val="009C1581"/>
    <w:rsid w:val="009C399D"/>
    <w:rsid w:val="009C6521"/>
    <w:rsid w:val="009E755E"/>
    <w:rsid w:val="009F22B5"/>
    <w:rsid w:val="009F5CD0"/>
    <w:rsid w:val="00A0416D"/>
    <w:rsid w:val="00A12029"/>
    <w:rsid w:val="00A24848"/>
    <w:rsid w:val="00A32C33"/>
    <w:rsid w:val="00A42596"/>
    <w:rsid w:val="00A434E1"/>
    <w:rsid w:val="00A5033A"/>
    <w:rsid w:val="00A505DB"/>
    <w:rsid w:val="00A54F7A"/>
    <w:rsid w:val="00A56AAD"/>
    <w:rsid w:val="00A74DD0"/>
    <w:rsid w:val="00A8591C"/>
    <w:rsid w:val="00A87D13"/>
    <w:rsid w:val="00A93EE4"/>
    <w:rsid w:val="00A966F0"/>
    <w:rsid w:val="00AC4E89"/>
    <w:rsid w:val="00AD0E6C"/>
    <w:rsid w:val="00AD3A6F"/>
    <w:rsid w:val="00AF395F"/>
    <w:rsid w:val="00B001DE"/>
    <w:rsid w:val="00B17693"/>
    <w:rsid w:val="00B3326D"/>
    <w:rsid w:val="00B37DD2"/>
    <w:rsid w:val="00B43252"/>
    <w:rsid w:val="00B55DD9"/>
    <w:rsid w:val="00B65513"/>
    <w:rsid w:val="00B66828"/>
    <w:rsid w:val="00B718B1"/>
    <w:rsid w:val="00B7247C"/>
    <w:rsid w:val="00B81A1E"/>
    <w:rsid w:val="00B85A40"/>
    <w:rsid w:val="00B87641"/>
    <w:rsid w:val="00B9346B"/>
    <w:rsid w:val="00B97A8B"/>
    <w:rsid w:val="00BB27F6"/>
    <w:rsid w:val="00BB365F"/>
    <w:rsid w:val="00BB60A9"/>
    <w:rsid w:val="00BC4251"/>
    <w:rsid w:val="00BC43F8"/>
    <w:rsid w:val="00BC6137"/>
    <w:rsid w:val="00BC78D3"/>
    <w:rsid w:val="00BD54FD"/>
    <w:rsid w:val="00BD62A9"/>
    <w:rsid w:val="00BF220A"/>
    <w:rsid w:val="00C0533F"/>
    <w:rsid w:val="00C3344B"/>
    <w:rsid w:val="00C33EB7"/>
    <w:rsid w:val="00C4111E"/>
    <w:rsid w:val="00C47379"/>
    <w:rsid w:val="00C75F43"/>
    <w:rsid w:val="00C7666E"/>
    <w:rsid w:val="00C7768A"/>
    <w:rsid w:val="00CC0813"/>
    <w:rsid w:val="00CC3EE7"/>
    <w:rsid w:val="00CC45F2"/>
    <w:rsid w:val="00CF50A0"/>
    <w:rsid w:val="00D044AA"/>
    <w:rsid w:val="00D124CC"/>
    <w:rsid w:val="00D26112"/>
    <w:rsid w:val="00D267D1"/>
    <w:rsid w:val="00D26B64"/>
    <w:rsid w:val="00D414ED"/>
    <w:rsid w:val="00D457CB"/>
    <w:rsid w:val="00D6367B"/>
    <w:rsid w:val="00D66A3F"/>
    <w:rsid w:val="00D7177D"/>
    <w:rsid w:val="00D72DCA"/>
    <w:rsid w:val="00D747FC"/>
    <w:rsid w:val="00D8216D"/>
    <w:rsid w:val="00D87BED"/>
    <w:rsid w:val="00DA213E"/>
    <w:rsid w:val="00DA3F69"/>
    <w:rsid w:val="00DA52D3"/>
    <w:rsid w:val="00DC4684"/>
    <w:rsid w:val="00DC48CB"/>
    <w:rsid w:val="00DE52AF"/>
    <w:rsid w:val="00DF0F0E"/>
    <w:rsid w:val="00DF6DB1"/>
    <w:rsid w:val="00E134EF"/>
    <w:rsid w:val="00E13C91"/>
    <w:rsid w:val="00E17A0B"/>
    <w:rsid w:val="00E2356F"/>
    <w:rsid w:val="00E301CF"/>
    <w:rsid w:val="00E31E73"/>
    <w:rsid w:val="00E33D74"/>
    <w:rsid w:val="00E351F2"/>
    <w:rsid w:val="00E55885"/>
    <w:rsid w:val="00E82BF6"/>
    <w:rsid w:val="00E833D2"/>
    <w:rsid w:val="00E86F80"/>
    <w:rsid w:val="00EB3751"/>
    <w:rsid w:val="00EB4686"/>
    <w:rsid w:val="00EB6A00"/>
    <w:rsid w:val="00ED233F"/>
    <w:rsid w:val="00ED26B8"/>
    <w:rsid w:val="00EF455E"/>
    <w:rsid w:val="00EF4997"/>
    <w:rsid w:val="00EF7B9D"/>
    <w:rsid w:val="00F008FA"/>
    <w:rsid w:val="00F17636"/>
    <w:rsid w:val="00F27E56"/>
    <w:rsid w:val="00F310CA"/>
    <w:rsid w:val="00F351A7"/>
    <w:rsid w:val="00F434EC"/>
    <w:rsid w:val="00F45359"/>
    <w:rsid w:val="00F5197C"/>
    <w:rsid w:val="00F612F3"/>
    <w:rsid w:val="00F6327E"/>
    <w:rsid w:val="00F64178"/>
    <w:rsid w:val="00F71257"/>
    <w:rsid w:val="00F772C5"/>
    <w:rsid w:val="00FB50EF"/>
    <w:rsid w:val="00FC3B4E"/>
    <w:rsid w:val="00FC3D99"/>
    <w:rsid w:val="00FC4548"/>
    <w:rsid w:val="00FD0F0E"/>
    <w:rsid w:val="00FE3D70"/>
    <w:rsid w:val="00FE7B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2F9BD"/>
  <w15:chartTrackingRefBased/>
  <w15:docId w15:val="{9A77AFB9-51F3-4982-88B1-4013B058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7757B1"/>
    <w:pPr>
      <w:ind w:firstLine="567"/>
      <w:jc w:val="both"/>
    </w:pPr>
    <w:rPr>
      <w:rFonts w:ascii="Arial" w:eastAsia="Times New Roman" w:hAnsi="Arial"/>
      <w:sz w:val="24"/>
      <w:szCs w:val="24"/>
    </w:rPr>
  </w:style>
  <w:style w:type="paragraph" w:styleId="1">
    <w:name w:val="heading 1"/>
    <w:aliases w:val="Глава,!Части документа"/>
    <w:basedOn w:val="a"/>
    <w:next w:val="a"/>
    <w:link w:val="10"/>
    <w:qFormat/>
    <w:rsid w:val="007757B1"/>
    <w:pPr>
      <w:jc w:val="center"/>
      <w:outlineLvl w:val="0"/>
    </w:pPr>
    <w:rPr>
      <w:rFonts w:cs="Arial"/>
      <w:b/>
      <w:bCs/>
      <w:kern w:val="32"/>
      <w:sz w:val="32"/>
      <w:szCs w:val="32"/>
    </w:rPr>
  </w:style>
  <w:style w:type="paragraph" w:styleId="2">
    <w:name w:val="heading 2"/>
    <w:aliases w:val="!Разделы документа"/>
    <w:basedOn w:val="a"/>
    <w:link w:val="20"/>
    <w:qFormat/>
    <w:rsid w:val="007757B1"/>
    <w:pPr>
      <w:jc w:val="center"/>
      <w:outlineLvl w:val="1"/>
    </w:pPr>
    <w:rPr>
      <w:rFonts w:cs="Arial"/>
      <w:b/>
      <w:bCs/>
      <w:iCs/>
      <w:sz w:val="30"/>
      <w:szCs w:val="28"/>
    </w:rPr>
  </w:style>
  <w:style w:type="paragraph" w:styleId="3">
    <w:name w:val="heading 3"/>
    <w:aliases w:val="!Главы документа"/>
    <w:basedOn w:val="a"/>
    <w:link w:val="30"/>
    <w:qFormat/>
    <w:rsid w:val="007757B1"/>
    <w:pPr>
      <w:outlineLvl w:val="2"/>
    </w:pPr>
    <w:rPr>
      <w:rFonts w:cs="Arial"/>
      <w:b/>
      <w:bCs/>
      <w:sz w:val="28"/>
      <w:szCs w:val="26"/>
    </w:rPr>
  </w:style>
  <w:style w:type="paragraph" w:styleId="4">
    <w:name w:val="heading 4"/>
    <w:aliases w:val="!Параграфы/Статьи документа"/>
    <w:basedOn w:val="a"/>
    <w:link w:val="40"/>
    <w:qFormat/>
    <w:rsid w:val="007757B1"/>
    <w:pPr>
      <w:outlineLvl w:val="3"/>
    </w:pPr>
    <w:rPr>
      <w:b/>
      <w:bCs/>
      <w:sz w:val="26"/>
      <w:szCs w:val="28"/>
    </w:rPr>
  </w:style>
  <w:style w:type="paragraph" w:styleId="5">
    <w:name w:val="heading 5"/>
    <w:basedOn w:val="a"/>
    <w:next w:val="a"/>
    <w:link w:val="50"/>
    <w:uiPriority w:val="99"/>
    <w:qFormat/>
    <w:rsid w:val="00400ACF"/>
    <w:pPr>
      <w:keepNext/>
      <w:jc w:val="center"/>
      <w:outlineLvl w:val="4"/>
    </w:pPr>
    <w:rPr>
      <w:rFonts w:ascii="Calibri" w:eastAsia="Calibri" w:hAnsi="Calibri"/>
      <w:b/>
      <w:i/>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7B5BA4"/>
    <w:pPr>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F64178"/>
    <w:rPr>
      <w:rFonts w:ascii="Arial" w:eastAsia="Calibri" w:hAnsi="Arial" w:cs="Arial"/>
      <w:sz w:val="20"/>
      <w:szCs w:val="20"/>
      <w:lang w:eastAsia="ru-RU"/>
    </w:rPr>
  </w:style>
  <w:style w:type="paragraph" w:styleId="a3">
    <w:name w:val="No Spacing"/>
    <w:uiPriority w:val="99"/>
    <w:qFormat/>
    <w:rsid w:val="00B43252"/>
    <w:rPr>
      <w:sz w:val="22"/>
      <w:szCs w:val="22"/>
      <w:lang w:eastAsia="en-US"/>
    </w:rPr>
  </w:style>
  <w:style w:type="character" w:customStyle="1" w:styleId="pt-a0">
    <w:name w:val="pt-a0"/>
    <w:basedOn w:val="a0"/>
    <w:rsid w:val="000B0E07"/>
  </w:style>
  <w:style w:type="character" w:customStyle="1" w:styleId="10">
    <w:name w:val="Заголовок 1 Знак"/>
    <w:aliases w:val="Глава Знак,!Части документа Знак"/>
    <w:link w:val="1"/>
    <w:rsid w:val="00400AC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400ACF"/>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400AC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400ACF"/>
    <w:rPr>
      <w:rFonts w:ascii="Arial" w:eastAsia="Times New Roman" w:hAnsi="Arial"/>
      <w:b/>
      <w:bCs/>
      <w:sz w:val="26"/>
      <w:szCs w:val="28"/>
    </w:rPr>
  </w:style>
  <w:style w:type="character" w:customStyle="1" w:styleId="50">
    <w:name w:val="Заголовок 5 Знак"/>
    <w:link w:val="5"/>
    <w:uiPriority w:val="99"/>
    <w:rsid w:val="00400ACF"/>
    <w:rPr>
      <w:rFonts w:ascii="Calibri" w:eastAsia="Calibri" w:hAnsi="Calibri" w:cs="Times New Roman"/>
      <w:b/>
      <w:i/>
      <w:sz w:val="26"/>
      <w:szCs w:val="20"/>
    </w:rPr>
  </w:style>
  <w:style w:type="paragraph" w:customStyle="1" w:styleId="ConsNormal">
    <w:name w:val="ConsNormal"/>
    <w:uiPriority w:val="99"/>
    <w:rsid w:val="00400ACF"/>
    <w:pPr>
      <w:autoSpaceDE w:val="0"/>
      <w:autoSpaceDN w:val="0"/>
      <w:adjustRightInd w:val="0"/>
      <w:ind w:right="19772" w:firstLine="720"/>
    </w:pPr>
    <w:rPr>
      <w:rFonts w:ascii="Arial" w:eastAsia="Times New Roman" w:hAnsi="Arial" w:cs="Arial"/>
    </w:rPr>
  </w:style>
  <w:style w:type="paragraph" w:styleId="a4">
    <w:name w:val="footnote text"/>
    <w:basedOn w:val="a"/>
    <w:link w:val="a5"/>
    <w:uiPriority w:val="99"/>
    <w:rsid w:val="00400ACF"/>
    <w:rPr>
      <w:rFonts w:eastAsia="Calibri"/>
      <w:sz w:val="20"/>
      <w:szCs w:val="20"/>
    </w:rPr>
  </w:style>
  <w:style w:type="character" w:customStyle="1" w:styleId="a5">
    <w:name w:val="Текст сноски Знак"/>
    <w:link w:val="a4"/>
    <w:uiPriority w:val="99"/>
    <w:rsid w:val="00400ACF"/>
    <w:rPr>
      <w:rFonts w:ascii="Times New Roman" w:eastAsia="Calibri" w:hAnsi="Times New Roman" w:cs="Times New Roman"/>
      <w:sz w:val="20"/>
      <w:szCs w:val="20"/>
      <w:lang w:eastAsia="ru-RU"/>
    </w:rPr>
  </w:style>
  <w:style w:type="character" w:styleId="a6">
    <w:name w:val="footnote reference"/>
    <w:uiPriority w:val="99"/>
    <w:rsid w:val="00400ACF"/>
    <w:rPr>
      <w:rFonts w:cs="Times New Roman"/>
      <w:vertAlign w:val="superscript"/>
    </w:rPr>
  </w:style>
  <w:style w:type="character" w:styleId="a7">
    <w:name w:val="annotation reference"/>
    <w:uiPriority w:val="99"/>
    <w:rsid w:val="00400ACF"/>
    <w:rPr>
      <w:rFonts w:cs="Times New Roman"/>
      <w:sz w:val="16"/>
    </w:rPr>
  </w:style>
  <w:style w:type="paragraph" w:styleId="a8">
    <w:name w:val="annotation text"/>
    <w:aliases w:val="!Равноширинный текст документа"/>
    <w:basedOn w:val="a"/>
    <w:link w:val="a9"/>
    <w:rsid w:val="007757B1"/>
    <w:rPr>
      <w:rFonts w:ascii="Courier" w:hAnsi="Courier"/>
      <w:sz w:val="22"/>
      <w:szCs w:val="20"/>
    </w:rPr>
  </w:style>
  <w:style w:type="character" w:customStyle="1" w:styleId="a9">
    <w:name w:val="Текст примечания Знак"/>
    <w:aliases w:val="!Равноширинный текст документа Знак"/>
    <w:link w:val="a8"/>
    <w:rsid w:val="00400ACF"/>
    <w:rPr>
      <w:rFonts w:ascii="Courier" w:eastAsia="Times New Roman" w:hAnsi="Courier"/>
      <w:sz w:val="22"/>
    </w:rPr>
  </w:style>
  <w:style w:type="paragraph" w:styleId="aa">
    <w:name w:val="Body Text Indent"/>
    <w:basedOn w:val="a"/>
    <w:link w:val="ab"/>
    <w:uiPriority w:val="99"/>
    <w:rsid w:val="00400ACF"/>
    <w:pPr>
      <w:ind w:firstLine="720"/>
    </w:pPr>
    <w:rPr>
      <w:rFonts w:eastAsia="Calibri"/>
      <w:sz w:val="28"/>
      <w:szCs w:val="20"/>
    </w:rPr>
  </w:style>
  <w:style w:type="character" w:customStyle="1" w:styleId="ab">
    <w:name w:val="Основной текст с отступом Знак"/>
    <w:link w:val="aa"/>
    <w:uiPriority w:val="99"/>
    <w:rsid w:val="00400ACF"/>
    <w:rPr>
      <w:rFonts w:ascii="Arial" w:eastAsia="Calibri" w:hAnsi="Arial" w:cs="Times New Roman"/>
      <w:sz w:val="28"/>
      <w:szCs w:val="20"/>
    </w:rPr>
  </w:style>
  <w:style w:type="paragraph" w:styleId="ac">
    <w:name w:val="Balloon Text"/>
    <w:basedOn w:val="a"/>
    <w:link w:val="ad"/>
    <w:uiPriority w:val="99"/>
    <w:semiHidden/>
    <w:rsid w:val="00400ACF"/>
    <w:rPr>
      <w:rFonts w:eastAsia="Calibri"/>
      <w:color w:val="1F497D"/>
      <w:sz w:val="2"/>
      <w:szCs w:val="20"/>
    </w:rPr>
  </w:style>
  <w:style w:type="character" w:customStyle="1" w:styleId="ad">
    <w:name w:val="Текст выноски Знак"/>
    <w:link w:val="ac"/>
    <w:uiPriority w:val="99"/>
    <w:semiHidden/>
    <w:rsid w:val="00400ACF"/>
    <w:rPr>
      <w:rFonts w:ascii="Times New Roman" w:eastAsia="Calibri" w:hAnsi="Times New Roman" w:cs="Times New Roman"/>
      <w:color w:val="1F497D"/>
      <w:sz w:val="2"/>
      <w:szCs w:val="20"/>
    </w:rPr>
  </w:style>
  <w:style w:type="paragraph" w:styleId="ae">
    <w:name w:val="annotation subject"/>
    <w:basedOn w:val="a8"/>
    <w:next w:val="a8"/>
    <w:link w:val="af"/>
    <w:uiPriority w:val="99"/>
    <w:semiHidden/>
    <w:rsid w:val="00400ACF"/>
    <w:rPr>
      <w:b/>
    </w:rPr>
  </w:style>
  <w:style w:type="character" w:customStyle="1" w:styleId="af">
    <w:name w:val="Тема примечания Знак"/>
    <w:link w:val="ae"/>
    <w:uiPriority w:val="99"/>
    <w:semiHidden/>
    <w:rsid w:val="00400ACF"/>
    <w:rPr>
      <w:rFonts w:ascii="Times New Roman" w:eastAsia="Calibri" w:hAnsi="Times New Roman" w:cs="Times New Roman"/>
      <w:b/>
      <w:sz w:val="20"/>
      <w:szCs w:val="20"/>
      <w:lang w:eastAsia="ru-RU"/>
    </w:rPr>
  </w:style>
  <w:style w:type="paragraph" w:styleId="af0">
    <w:name w:val="header"/>
    <w:basedOn w:val="a"/>
    <w:link w:val="af1"/>
    <w:uiPriority w:val="99"/>
    <w:rsid w:val="00400ACF"/>
    <w:pPr>
      <w:tabs>
        <w:tab w:val="center" w:pos="4677"/>
        <w:tab w:val="right" w:pos="9355"/>
      </w:tabs>
    </w:pPr>
    <w:rPr>
      <w:rFonts w:eastAsia="Calibri"/>
      <w:szCs w:val="20"/>
    </w:rPr>
  </w:style>
  <w:style w:type="character" w:customStyle="1" w:styleId="af1">
    <w:name w:val="Верхний колонтитул Знак"/>
    <w:link w:val="af0"/>
    <w:uiPriority w:val="99"/>
    <w:rsid w:val="00400ACF"/>
    <w:rPr>
      <w:rFonts w:ascii="Times New Roman" w:eastAsia="Calibri" w:hAnsi="Times New Roman" w:cs="Times New Roman"/>
      <w:sz w:val="24"/>
      <w:szCs w:val="20"/>
    </w:rPr>
  </w:style>
  <w:style w:type="character" w:styleId="af2">
    <w:name w:val="page number"/>
    <w:uiPriority w:val="99"/>
    <w:rsid w:val="00400ACF"/>
    <w:rPr>
      <w:rFonts w:cs="Times New Roman"/>
    </w:rPr>
  </w:style>
  <w:style w:type="paragraph" w:styleId="af3">
    <w:name w:val="footer"/>
    <w:basedOn w:val="a"/>
    <w:link w:val="af4"/>
    <w:uiPriority w:val="99"/>
    <w:rsid w:val="00400ACF"/>
    <w:pPr>
      <w:tabs>
        <w:tab w:val="center" w:pos="4677"/>
        <w:tab w:val="right" w:pos="9355"/>
      </w:tabs>
    </w:pPr>
    <w:rPr>
      <w:rFonts w:eastAsia="Calibri"/>
      <w:szCs w:val="20"/>
    </w:rPr>
  </w:style>
  <w:style w:type="character" w:customStyle="1" w:styleId="af4">
    <w:name w:val="Нижний колонтитул Знак"/>
    <w:link w:val="af3"/>
    <w:uiPriority w:val="99"/>
    <w:rsid w:val="00400ACF"/>
    <w:rPr>
      <w:rFonts w:ascii="Times New Roman" w:eastAsia="Calibri" w:hAnsi="Times New Roman" w:cs="Times New Roman"/>
      <w:sz w:val="24"/>
      <w:szCs w:val="20"/>
    </w:rPr>
  </w:style>
  <w:style w:type="paragraph" w:customStyle="1" w:styleId="af5">
    <w:name w:val="Название"/>
    <w:basedOn w:val="a"/>
    <w:link w:val="af6"/>
    <w:uiPriority w:val="99"/>
    <w:qFormat/>
    <w:rsid w:val="00400ACF"/>
    <w:pPr>
      <w:jc w:val="center"/>
    </w:pPr>
    <w:rPr>
      <w:rFonts w:ascii="Cambria" w:eastAsia="Calibri" w:hAnsi="Cambria"/>
      <w:b/>
      <w:kern w:val="28"/>
      <w:sz w:val="32"/>
      <w:szCs w:val="20"/>
    </w:rPr>
  </w:style>
  <w:style w:type="character" w:customStyle="1" w:styleId="af6">
    <w:name w:val="Название Знак"/>
    <w:link w:val="af5"/>
    <w:uiPriority w:val="99"/>
    <w:rsid w:val="00400ACF"/>
    <w:rPr>
      <w:rFonts w:ascii="Cambria" w:eastAsia="Calibri" w:hAnsi="Cambria" w:cs="Times New Roman"/>
      <w:b/>
      <w:kern w:val="28"/>
      <w:sz w:val="32"/>
      <w:szCs w:val="20"/>
    </w:rPr>
  </w:style>
  <w:style w:type="paragraph" w:styleId="21">
    <w:name w:val="Body Text Indent 2"/>
    <w:basedOn w:val="a"/>
    <w:link w:val="22"/>
    <w:uiPriority w:val="99"/>
    <w:rsid w:val="00400ACF"/>
    <w:pPr>
      <w:tabs>
        <w:tab w:val="num" w:pos="0"/>
      </w:tabs>
      <w:spacing w:before="120"/>
      <w:ind w:firstLine="709"/>
    </w:pPr>
    <w:rPr>
      <w:rFonts w:eastAsia="Calibri"/>
      <w:szCs w:val="20"/>
    </w:rPr>
  </w:style>
  <w:style w:type="character" w:customStyle="1" w:styleId="22">
    <w:name w:val="Основной текст с отступом 2 Знак"/>
    <w:link w:val="21"/>
    <w:uiPriority w:val="99"/>
    <w:rsid w:val="00400ACF"/>
    <w:rPr>
      <w:rFonts w:ascii="Times New Roman" w:eastAsia="Calibri" w:hAnsi="Times New Roman" w:cs="Times New Roman"/>
      <w:sz w:val="24"/>
      <w:szCs w:val="20"/>
    </w:rPr>
  </w:style>
  <w:style w:type="paragraph" w:styleId="31">
    <w:name w:val="Body Text Indent 3"/>
    <w:basedOn w:val="a"/>
    <w:link w:val="32"/>
    <w:uiPriority w:val="99"/>
    <w:rsid w:val="00400ACF"/>
    <w:pPr>
      <w:spacing w:before="120"/>
      <w:ind w:firstLine="540"/>
    </w:pPr>
    <w:rPr>
      <w:rFonts w:eastAsia="Calibri"/>
      <w:sz w:val="16"/>
      <w:szCs w:val="20"/>
    </w:rPr>
  </w:style>
  <w:style w:type="character" w:customStyle="1" w:styleId="32">
    <w:name w:val="Основной текст с отступом 3 Знак"/>
    <w:link w:val="31"/>
    <w:uiPriority w:val="99"/>
    <w:rsid w:val="00400ACF"/>
    <w:rPr>
      <w:rFonts w:ascii="Times New Roman" w:eastAsia="Calibri" w:hAnsi="Times New Roman" w:cs="Times New Roman"/>
      <w:sz w:val="16"/>
      <w:szCs w:val="20"/>
    </w:rPr>
  </w:style>
  <w:style w:type="paragraph" w:styleId="11">
    <w:name w:val="toc 1"/>
    <w:basedOn w:val="a"/>
    <w:next w:val="a"/>
    <w:autoRedefine/>
    <w:uiPriority w:val="99"/>
    <w:semiHidden/>
    <w:rsid w:val="00400ACF"/>
    <w:pPr>
      <w:tabs>
        <w:tab w:val="right" w:leader="dot" w:pos="9360"/>
      </w:tabs>
    </w:pPr>
    <w:rPr>
      <w:b/>
      <w:bCs/>
      <w:noProof/>
      <w:sz w:val="26"/>
      <w:szCs w:val="26"/>
      <w:lang w:val="en-US"/>
    </w:rPr>
  </w:style>
  <w:style w:type="paragraph" w:customStyle="1" w:styleId="af7">
    <w:name w:val="Знак Знак Знак Знак Знак Знак Знак"/>
    <w:basedOn w:val="a"/>
    <w:uiPriority w:val="99"/>
    <w:rsid w:val="00400ACF"/>
    <w:pPr>
      <w:spacing w:before="100" w:beforeAutospacing="1" w:after="100" w:afterAutospacing="1"/>
    </w:pPr>
    <w:rPr>
      <w:rFonts w:ascii="Tahoma" w:hAnsi="Tahoma" w:cs="Tahoma"/>
      <w:sz w:val="20"/>
      <w:szCs w:val="20"/>
      <w:lang w:val="en-US" w:eastAsia="en-US"/>
    </w:rPr>
  </w:style>
  <w:style w:type="table" w:styleId="af8">
    <w:name w:val="Table Grid"/>
    <w:basedOn w:val="a1"/>
    <w:uiPriority w:val="59"/>
    <w:rsid w:val="00400AC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Знак Знак Знак"/>
    <w:basedOn w:val="a"/>
    <w:uiPriority w:val="99"/>
    <w:rsid w:val="00400ACF"/>
    <w:pPr>
      <w:spacing w:before="100" w:beforeAutospacing="1" w:after="100" w:afterAutospacing="1"/>
    </w:pPr>
    <w:rPr>
      <w:rFonts w:ascii="Tahoma" w:hAnsi="Tahoma" w:cs="Tahoma"/>
      <w:sz w:val="20"/>
      <w:szCs w:val="20"/>
      <w:lang w:val="en-US" w:eastAsia="en-US"/>
    </w:rPr>
  </w:style>
  <w:style w:type="paragraph" w:customStyle="1" w:styleId="12">
    <w:name w:val="Знак Знак Знак1 Знак"/>
    <w:basedOn w:val="a"/>
    <w:uiPriority w:val="99"/>
    <w:rsid w:val="00400ACF"/>
    <w:pPr>
      <w:spacing w:before="100" w:beforeAutospacing="1" w:after="100" w:afterAutospacing="1"/>
    </w:pPr>
    <w:rPr>
      <w:rFonts w:ascii="Tahoma" w:hAnsi="Tahoma" w:cs="Tahoma"/>
      <w:sz w:val="20"/>
      <w:szCs w:val="20"/>
      <w:lang w:val="en-US" w:eastAsia="en-US"/>
    </w:rPr>
  </w:style>
  <w:style w:type="paragraph" w:customStyle="1" w:styleId="afa">
    <w:name w:val="Знак"/>
    <w:basedOn w:val="a"/>
    <w:uiPriority w:val="99"/>
    <w:rsid w:val="00400ACF"/>
    <w:pPr>
      <w:spacing w:before="100" w:beforeAutospacing="1" w:after="100" w:afterAutospacing="1"/>
    </w:pPr>
    <w:rPr>
      <w:rFonts w:ascii="Tahoma" w:hAnsi="Tahoma" w:cs="Tahoma"/>
      <w:sz w:val="20"/>
      <w:szCs w:val="20"/>
      <w:lang w:val="en-US" w:eastAsia="en-US"/>
    </w:rPr>
  </w:style>
  <w:style w:type="character" w:styleId="afb">
    <w:name w:val="Hyperlink"/>
    <w:rsid w:val="007757B1"/>
    <w:rPr>
      <w:color w:val="0000FF"/>
      <w:u w:val="none"/>
    </w:rPr>
  </w:style>
  <w:style w:type="paragraph" w:customStyle="1" w:styleId="u">
    <w:name w:val="u"/>
    <w:basedOn w:val="a"/>
    <w:uiPriority w:val="99"/>
    <w:rsid w:val="00400ACF"/>
    <w:pPr>
      <w:spacing w:before="100" w:beforeAutospacing="1" w:after="100" w:afterAutospacing="1"/>
    </w:pPr>
  </w:style>
  <w:style w:type="paragraph" w:customStyle="1" w:styleId="ConsPlusTitle">
    <w:name w:val="ConsPlusTitle"/>
    <w:rsid w:val="00400ACF"/>
    <w:pPr>
      <w:widowControl w:val="0"/>
      <w:autoSpaceDE w:val="0"/>
      <w:autoSpaceDN w:val="0"/>
      <w:adjustRightInd w:val="0"/>
    </w:pPr>
    <w:rPr>
      <w:rFonts w:ascii="Arial" w:eastAsia="Times New Roman" w:hAnsi="Arial" w:cs="Arial"/>
      <w:b/>
      <w:bCs/>
    </w:rPr>
  </w:style>
  <w:style w:type="paragraph" w:customStyle="1" w:styleId="13">
    <w:name w:val="Знак Знак Знак Знак1"/>
    <w:basedOn w:val="a"/>
    <w:uiPriority w:val="99"/>
    <w:rsid w:val="00400ACF"/>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400ACF"/>
    <w:pPr>
      <w:autoSpaceDE w:val="0"/>
      <w:autoSpaceDN w:val="0"/>
      <w:adjustRightInd w:val="0"/>
    </w:pPr>
    <w:rPr>
      <w:rFonts w:ascii="Courier New" w:eastAsia="Times New Roman" w:hAnsi="Courier New" w:cs="Courier New"/>
    </w:rPr>
  </w:style>
  <w:style w:type="paragraph" w:customStyle="1" w:styleId="23">
    <w:name w:val="Знак Знак Знак2 Знак"/>
    <w:basedOn w:val="a"/>
    <w:uiPriority w:val="99"/>
    <w:rsid w:val="00400ACF"/>
    <w:pPr>
      <w:spacing w:before="100" w:beforeAutospacing="1" w:after="100" w:afterAutospacing="1"/>
    </w:pPr>
    <w:rPr>
      <w:rFonts w:ascii="Tahoma" w:hAnsi="Tahoma" w:cs="Tahoma"/>
      <w:sz w:val="20"/>
      <w:szCs w:val="20"/>
      <w:lang w:val="en-US" w:eastAsia="en-US"/>
    </w:rPr>
  </w:style>
  <w:style w:type="paragraph" w:customStyle="1" w:styleId="CharCharCarCarCharCharCarCarCharCharCarCarCharChar">
    <w:name w:val="Char Char Car Car Char Char Car Car Char Char Car Car Char Char"/>
    <w:basedOn w:val="a"/>
    <w:uiPriority w:val="99"/>
    <w:rsid w:val="00400ACF"/>
    <w:pPr>
      <w:spacing w:after="160" w:line="240" w:lineRule="exact"/>
    </w:pPr>
    <w:rPr>
      <w:sz w:val="20"/>
      <w:szCs w:val="20"/>
    </w:rPr>
  </w:style>
  <w:style w:type="paragraph" w:styleId="afc">
    <w:name w:val="Body Text"/>
    <w:basedOn w:val="a"/>
    <w:link w:val="afd"/>
    <w:uiPriority w:val="99"/>
    <w:rsid w:val="00400ACF"/>
    <w:pPr>
      <w:spacing w:after="120"/>
    </w:pPr>
    <w:rPr>
      <w:rFonts w:eastAsia="Calibri"/>
      <w:szCs w:val="20"/>
    </w:rPr>
  </w:style>
  <w:style w:type="character" w:customStyle="1" w:styleId="afd">
    <w:name w:val="Основной текст Знак"/>
    <w:link w:val="afc"/>
    <w:uiPriority w:val="99"/>
    <w:rsid w:val="00400ACF"/>
    <w:rPr>
      <w:rFonts w:ascii="Times New Roman" w:eastAsia="Calibri" w:hAnsi="Times New Roman" w:cs="Times New Roman"/>
      <w:sz w:val="24"/>
      <w:szCs w:val="20"/>
    </w:rPr>
  </w:style>
  <w:style w:type="paragraph" w:customStyle="1" w:styleId="-12">
    <w:name w:val="Цветной список - Акцент 12"/>
    <w:basedOn w:val="a"/>
    <w:uiPriority w:val="99"/>
    <w:rsid w:val="00400ACF"/>
    <w:pPr>
      <w:widowControl w:val="0"/>
      <w:autoSpaceDE w:val="0"/>
      <w:autoSpaceDN w:val="0"/>
      <w:adjustRightInd w:val="0"/>
      <w:ind w:left="720"/>
    </w:pPr>
    <w:rPr>
      <w:rFonts w:ascii="Courier New" w:hAnsi="Courier New" w:cs="Courier New"/>
      <w:sz w:val="20"/>
      <w:szCs w:val="20"/>
    </w:rPr>
  </w:style>
  <w:style w:type="paragraph" w:customStyle="1" w:styleId="51">
    <w:name w:val="Светлый список — акцент 51"/>
    <w:basedOn w:val="a"/>
    <w:uiPriority w:val="99"/>
    <w:rsid w:val="00400ACF"/>
    <w:pPr>
      <w:widowControl w:val="0"/>
      <w:autoSpaceDE w:val="0"/>
      <w:autoSpaceDN w:val="0"/>
      <w:adjustRightInd w:val="0"/>
      <w:ind w:left="720"/>
    </w:pPr>
    <w:rPr>
      <w:rFonts w:ascii="Courier New" w:hAnsi="Courier New" w:cs="Courier New"/>
      <w:sz w:val="20"/>
      <w:szCs w:val="20"/>
    </w:rPr>
  </w:style>
  <w:style w:type="character" w:styleId="afe">
    <w:name w:val="line number"/>
    <w:uiPriority w:val="99"/>
    <w:rsid w:val="00400ACF"/>
    <w:rPr>
      <w:rFonts w:cs="Times New Roman"/>
    </w:rPr>
  </w:style>
  <w:style w:type="paragraph" w:customStyle="1" w:styleId="24">
    <w:name w:val="Обычный2"/>
    <w:uiPriority w:val="99"/>
    <w:rsid w:val="00400ACF"/>
    <w:rPr>
      <w:rFonts w:ascii="Times New Roman" w:eastAsia="Times New Roman" w:hAnsi="Times New Roman"/>
      <w:noProof/>
      <w:color w:val="000000"/>
      <w:sz w:val="24"/>
      <w:szCs w:val="24"/>
    </w:rPr>
  </w:style>
  <w:style w:type="character" w:customStyle="1" w:styleId="apple-converted-space">
    <w:name w:val="apple-converted-space"/>
    <w:rsid w:val="00400ACF"/>
  </w:style>
  <w:style w:type="paragraph" w:styleId="aff">
    <w:name w:val="Normal (Web)"/>
    <w:basedOn w:val="a"/>
    <w:rsid w:val="00400ACF"/>
    <w:pPr>
      <w:spacing w:before="100" w:beforeAutospacing="1" w:after="100" w:afterAutospacing="1"/>
    </w:pPr>
    <w:rPr>
      <w:rFonts w:ascii="Verdana" w:hAnsi="Verdana" w:cs="Verdana"/>
      <w:color w:val="333333"/>
      <w:sz w:val="22"/>
      <w:szCs w:val="22"/>
    </w:rPr>
  </w:style>
  <w:style w:type="paragraph" w:customStyle="1" w:styleId="1-21">
    <w:name w:val="Средняя сетка 1 - Акцент 21"/>
    <w:basedOn w:val="a"/>
    <w:uiPriority w:val="99"/>
    <w:rsid w:val="00400ACF"/>
    <w:pPr>
      <w:ind w:left="720"/>
    </w:pPr>
  </w:style>
  <w:style w:type="character" w:styleId="aff0">
    <w:name w:val="Strong"/>
    <w:uiPriority w:val="22"/>
    <w:qFormat/>
    <w:rsid w:val="00400ACF"/>
    <w:rPr>
      <w:rFonts w:cs="Times New Roman"/>
      <w:b/>
    </w:rPr>
  </w:style>
  <w:style w:type="paragraph" w:customStyle="1" w:styleId="uni">
    <w:name w:val="uni"/>
    <w:basedOn w:val="a"/>
    <w:uiPriority w:val="99"/>
    <w:rsid w:val="00400ACF"/>
    <w:pPr>
      <w:spacing w:before="100" w:beforeAutospacing="1" w:after="100" w:afterAutospacing="1"/>
    </w:pPr>
    <w:rPr>
      <w:rFonts w:ascii="Times" w:eastAsia="MS Mincho" w:hAnsi="Times"/>
      <w:sz w:val="20"/>
      <w:szCs w:val="20"/>
    </w:rPr>
  </w:style>
  <w:style w:type="paragraph" w:customStyle="1" w:styleId="14">
    <w:name w:val="Обычный1"/>
    <w:uiPriority w:val="99"/>
    <w:rsid w:val="00400ACF"/>
    <w:rPr>
      <w:rFonts w:ascii="Times New Roman" w:eastAsia="Times New Roman" w:hAnsi="Times New Roman"/>
      <w:sz w:val="24"/>
    </w:rPr>
  </w:style>
  <w:style w:type="paragraph" w:customStyle="1" w:styleId="ConsPlusCell">
    <w:name w:val="ConsPlusCell"/>
    <w:uiPriority w:val="99"/>
    <w:rsid w:val="00400ACF"/>
    <w:pPr>
      <w:widowControl w:val="0"/>
      <w:autoSpaceDE w:val="0"/>
      <w:autoSpaceDN w:val="0"/>
      <w:adjustRightInd w:val="0"/>
    </w:pPr>
    <w:rPr>
      <w:rFonts w:ascii="Arial" w:eastAsia="Times New Roman" w:hAnsi="Arial" w:cs="Arial"/>
    </w:rPr>
  </w:style>
  <w:style w:type="paragraph" w:styleId="aff1">
    <w:name w:val="List Paragraph"/>
    <w:basedOn w:val="a"/>
    <w:uiPriority w:val="99"/>
    <w:qFormat/>
    <w:rsid w:val="00400ACF"/>
    <w:pPr>
      <w:ind w:left="720"/>
      <w:contextualSpacing/>
    </w:pPr>
  </w:style>
  <w:style w:type="paragraph" w:styleId="25">
    <w:name w:val="Body Text 2"/>
    <w:basedOn w:val="a"/>
    <w:link w:val="26"/>
    <w:uiPriority w:val="99"/>
    <w:rsid w:val="00400ACF"/>
    <w:pPr>
      <w:spacing w:after="120" w:line="480" w:lineRule="auto"/>
    </w:pPr>
    <w:rPr>
      <w:rFonts w:eastAsia="Calibri"/>
    </w:rPr>
  </w:style>
  <w:style w:type="character" w:customStyle="1" w:styleId="26">
    <w:name w:val="Основной текст 2 Знак"/>
    <w:link w:val="25"/>
    <w:uiPriority w:val="99"/>
    <w:rsid w:val="00400ACF"/>
    <w:rPr>
      <w:rFonts w:ascii="Times New Roman" w:eastAsia="Calibri" w:hAnsi="Times New Roman" w:cs="Times New Roman"/>
      <w:sz w:val="24"/>
      <w:szCs w:val="24"/>
    </w:rPr>
  </w:style>
  <w:style w:type="paragraph" w:customStyle="1" w:styleId="aff2">
    <w:name w:val="БланкАДМ"/>
    <w:basedOn w:val="a"/>
    <w:uiPriority w:val="99"/>
    <w:rsid w:val="00400ACF"/>
    <w:pPr>
      <w:ind w:firstLine="720"/>
    </w:pPr>
    <w:rPr>
      <w:sz w:val="28"/>
      <w:szCs w:val="20"/>
    </w:rPr>
  </w:style>
  <w:style w:type="character" w:styleId="aff3">
    <w:name w:val="Emphasis"/>
    <w:uiPriority w:val="99"/>
    <w:qFormat/>
    <w:rsid w:val="00400ACF"/>
    <w:rPr>
      <w:rFonts w:cs="Times New Roman"/>
      <w:i/>
      <w:iCs/>
    </w:rPr>
  </w:style>
  <w:style w:type="character" w:customStyle="1" w:styleId="tel">
    <w:name w:val="tel"/>
    <w:uiPriority w:val="99"/>
    <w:rsid w:val="00400ACF"/>
    <w:rPr>
      <w:rFonts w:cs="Times New Roman"/>
    </w:rPr>
  </w:style>
  <w:style w:type="paragraph" w:styleId="aff4">
    <w:name w:val="Subtitle"/>
    <w:basedOn w:val="a"/>
    <w:link w:val="aff5"/>
    <w:uiPriority w:val="99"/>
    <w:qFormat/>
    <w:rsid w:val="00400ACF"/>
    <w:pPr>
      <w:jc w:val="center"/>
    </w:pPr>
    <w:rPr>
      <w:rFonts w:eastAsia="Calibri"/>
      <w:b/>
      <w:bCs/>
      <w:sz w:val="20"/>
      <w:szCs w:val="20"/>
    </w:rPr>
  </w:style>
  <w:style w:type="character" w:customStyle="1" w:styleId="aff5">
    <w:name w:val="Подзаголовок Знак"/>
    <w:link w:val="aff4"/>
    <w:uiPriority w:val="99"/>
    <w:rsid w:val="00400ACF"/>
    <w:rPr>
      <w:rFonts w:ascii="Times New Roman" w:eastAsia="Calibri" w:hAnsi="Times New Roman" w:cs="Times New Roman"/>
      <w:b/>
      <w:bCs/>
      <w:sz w:val="20"/>
      <w:szCs w:val="20"/>
    </w:rPr>
  </w:style>
  <w:style w:type="character" w:customStyle="1" w:styleId="blk">
    <w:name w:val="blk"/>
    <w:basedOn w:val="a0"/>
    <w:rsid w:val="00400ACF"/>
  </w:style>
  <w:style w:type="character" w:customStyle="1" w:styleId="apple-style-span">
    <w:name w:val="apple-style-span"/>
    <w:uiPriority w:val="99"/>
    <w:rsid w:val="00400ACF"/>
    <w:rPr>
      <w:rFonts w:ascii="Times New Roman" w:hAnsi="Times New Roman" w:cs="Times New Roman" w:hint="default"/>
    </w:rPr>
  </w:style>
  <w:style w:type="character" w:styleId="HTML">
    <w:name w:val="HTML Variable"/>
    <w:aliases w:val="!Ссылки в документе"/>
    <w:rsid w:val="007757B1"/>
    <w:rPr>
      <w:rFonts w:ascii="Arial" w:hAnsi="Arial"/>
      <w:b w:val="0"/>
      <w:i w:val="0"/>
      <w:iCs/>
      <w:color w:val="0000FF"/>
      <w:sz w:val="24"/>
      <w:u w:val="none"/>
    </w:rPr>
  </w:style>
  <w:style w:type="paragraph" w:customStyle="1" w:styleId="Title">
    <w:name w:val="Title!Название НПА"/>
    <w:basedOn w:val="a"/>
    <w:rsid w:val="007757B1"/>
    <w:pPr>
      <w:spacing w:before="240" w:after="60"/>
      <w:jc w:val="center"/>
      <w:outlineLvl w:val="0"/>
    </w:pPr>
    <w:rPr>
      <w:rFonts w:cs="Arial"/>
      <w:b/>
      <w:bCs/>
      <w:kern w:val="28"/>
      <w:sz w:val="32"/>
      <w:szCs w:val="32"/>
    </w:rPr>
  </w:style>
  <w:style w:type="paragraph" w:customStyle="1" w:styleId="Application">
    <w:name w:val="Application!Приложение"/>
    <w:rsid w:val="007757B1"/>
    <w:pPr>
      <w:spacing w:before="120" w:after="120"/>
      <w:jc w:val="right"/>
    </w:pPr>
    <w:rPr>
      <w:rFonts w:ascii="Arial" w:eastAsia="Times New Roman" w:hAnsi="Arial" w:cs="Arial"/>
      <w:b/>
      <w:bCs/>
      <w:kern w:val="28"/>
      <w:sz w:val="32"/>
      <w:szCs w:val="32"/>
    </w:rPr>
  </w:style>
  <w:style w:type="paragraph" w:customStyle="1" w:styleId="Table">
    <w:name w:val="Table!Таблица"/>
    <w:rsid w:val="007757B1"/>
    <w:rPr>
      <w:rFonts w:ascii="Arial" w:eastAsia="Times New Roman" w:hAnsi="Arial" w:cs="Arial"/>
      <w:bCs/>
      <w:kern w:val="28"/>
      <w:sz w:val="24"/>
      <w:szCs w:val="32"/>
    </w:rPr>
  </w:style>
  <w:style w:type="paragraph" w:customStyle="1" w:styleId="Table0">
    <w:name w:val="Table!"/>
    <w:next w:val="Table"/>
    <w:rsid w:val="007757B1"/>
    <w:pPr>
      <w:jc w:val="center"/>
    </w:pPr>
    <w:rPr>
      <w:rFonts w:ascii="Arial" w:eastAsia="Times New Roman" w:hAnsi="Arial" w:cs="Arial"/>
      <w:b/>
      <w:bCs/>
      <w:kern w:val="28"/>
      <w:sz w:val="24"/>
      <w:szCs w:val="32"/>
    </w:rPr>
  </w:style>
  <w:style w:type="character" w:styleId="aff6">
    <w:name w:val="FollowedHyperlink"/>
    <w:uiPriority w:val="99"/>
    <w:semiHidden/>
    <w:unhideWhenUsed/>
    <w:rsid w:val="004B606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56665">
      <w:bodyDiv w:val="1"/>
      <w:marLeft w:val="0"/>
      <w:marRight w:val="0"/>
      <w:marTop w:val="0"/>
      <w:marBottom w:val="0"/>
      <w:divBdr>
        <w:top w:val="none" w:sz="0" w:space="0" w:color="auto"/>
        <w:left w:val="none" w:sz="0" w:space="0" w:color="auto"/>
        <w:bottom w:val="none" w:sz="0" w:space="0" w:color="auto"/>
        <w:right w:val="none" w:sz="0" w:space="0" w:color="auto"/>
      </w:divBdr>
    </w:div>
    <w:div w:id="147987193">
      <w:bodyDiv w:val="1"/>
      <w:marLeft w:val="0"/>
      <w:marRight w:val="0"/>
      <w:marTop w:val="0"/>
      <w:marBottom w:val="0"/>
      <w:divBdr>
        <w:top w:val="none" w:sz="0" w:space="0" w:color="auto"/>
        <w:left w:val="none" w:sz="0" w:space="0" w:color="auto"/>
        <w:bottom w:val="none" w:sz="0" w:space="0" w:color="auto"/>
        <w:right w:val="none" w:sz="0" w:space="0" w:color="auto"/>
      </w:divBdr>
    </w:div>
    <w:div w:id="441922762">
      <w:bodyDiv w:val="1"/>
      <w:marLeft w:val="0"/>
      <w:marRight w:val="0"/>
      <w:marTop w:val="0"/>
      <w:marBottom w:val="0"/>
      <w:divBdr>
        <w:top w:val="none" w:sz="0" w:space="0" w:color="auto"/>
        <w:left w:val="none" w:sz="0" w:space="0" w:color="auto"/>
        <w:bottom w:val="none" w:sz="0" w:space="0" w:color="auto"/>
        <w:right w:val="none" w:sz="0" w:space="0" w:color="auto"/>
      </w:divBdr>
    </w:div>
    <w:div w:id="474370672">
      <w:bodyDiv w:val="1"/>
      <w:marLeft w:val="0"/>
      <w:marRight w:val="0"/>
      <w:marTop w:val="0"/>
      <w:marBottom w:val="0"/>
      <w:divBdr>
        <w:top w:val="none" w:sz="0" w:space="0" w:color="auto"/>
        <w:left w:val="none" w:sz="0" w:space="0" w:color="auto"/>
        <w:bottom w:val="none" w:sz="0" w:space="0" w:color="auto"/>
        <w:right w:val="none" w:sz="0" w:space="0" w:color="auto"/>
      </w:divBdr>
    </w:div>
    <w:div w:id="684861838">
      <w:bodyDiv w:val="1"/>
      <w:marLeft w:val="0"/>
      <w:marRight w:val="0"/>
      <w:marTop w:val="0"/>
      <w:marBottom w:val="0"/>
      <w:divBdr>
        <w:top w:val="none" w:sz="0" w:space="0" w:color="auto"/>
        <w:left w:val="none" w:sz="0" w:space="0" w:color="auto"/>
        <w:bottom w:val="none" w:sz="0" w:space="0" w:color="auto"/>
        <w:right w:val="none" w:sz="0" w:space="0" w:color="auto"/>
      </w:divBdr>
    </w:div>
    <w:div w:id="710424985">
      <w:bodyDiv w:val="1"/>
      <w:marLeft w:val="0"/>
      <w:marRight w:val="0"/>
      <w:marTop w:val="0"/>
      <w:marBottom w:val="0"/>
      <w:divBdr>
        <w:top w:val="none" w:sz="0" w:space="0" w:color="auto"/>
        <w:left w:val="none" w:sz="0" w:space="0" w:color="auto"/>
        <w:bottom w:val="none" w:sz="0" w:space="0" w:color="auto"/>
        <w:right w:val="none" w:sz="0" w:space="0" w:color="auto"/>
      </w:divBdr>
    </w:div>
    <w:div w:id="868640093">
      <w:bodyDiv w:val="1"/>
      <w:marLeft w:val="0"/>
      <w:marRight w:val="0"/>
      <w:marTop w:val="0"/>
      <w:marBottom w:val="0"/>
      <w:divBdr>
        <w:top w:val="none" w:sz="0" w:space="0" w:color="auto"/>
        <w:left w:val="none" w:sz="0" w:space="0" w:color="auto"/>
        <w:bottom w:val="none" w:sz="0" w:space="0" w:color="auto"/>
        <w:right w:val="none" w:sz="0" w:space="0" w:color="auto"/>
      </w:divBdr>
    </w:div>
    <w:div w:id="1223909293">
      <w:bodyDiv w:val="1"/>
      <w:marLeft w:val="0"/>
      <w:marRight w:val="0"/>
      <w:marTop w:val="0"/>
      <w:marBottom w:val="0"/>
      <w:divBdr>
        <w:top w:val="none" w:sz="0" w:space="0" w:color="auto"/>
        <w:left w:val="none" w:sz="0" w:space="0" w:color="auto"/>
        <w:bottom w:val="none" w:sz="0" w:space="0" w:color="auto"/>
        <w:right w:val="none" w:sz="0" w:space="0" w:color="auto"/>
      </w:divBdr>
    </w:div>
    <w:div w:id="1374115542">
      <w:bodyDiv w:val="1"/>
      <w:marLeft w:val="0"/>
      <w:marRight w:val="0"/>
      <w:marTop w:val="0"/>
      <w:marBottom w:val="0"/>
      <w:divBdr>
        <w:top w:val="none" w:sz="0" w:space="0" w:color="auto"/>
        <w:left w:val="none" w:sz="0" w:space="0" w:color="auto"/>
        <w:bottom w:val="none" w:sz="0" w:space="0" w:color="auto"/>
        <w:right w:val="none" w:sz="0" w:space="0" w:color="auto"/>
      </w:divBdr>
    </w:div>
    <w:div w:id="1539274927">
      <w:bodyDiv w:val="1"/>
      <w:marLeft w:val="0"/>
      <w:marRight w:val="0"/>
      <w:marTop w:val="0"/>
      <w:marBottom w:val="0"/>
      <w:divBdr>
        <w:top w:val="none" w:sz="0" w:space="0" w:color="auto"/>
        <w:left w:val="none" w:sz="0" w:space="0" w:color="auto"/>
        <w:bottom w:val="none" w:sz="0" w:space="0" w:color="auto"/>
        <w:right w:val="none" w:sz="0" w:space="0" w:color="auto"/>
      </w:divBdr>
    </w:div>
    <w:div w:id="1572502551">
      <w:bodyDiv w:val="1"/>
      <w:marLeft w:val="0"/>
      <w:marRight w:val="0"/>
      <w:marTop w:val="0"/>
      <w:marBottom w:val="0"/>
      <w:divBdr>
        <w:top w:val="none" w:sz="0" w:space="0" w:color="auto"/>
        <w:left w:val="none" w:sz="0" w:space="0" w:color="auto"/>
        <w:bottom w:val="none" w:sz="0" w:space="0" w:color="auto"/>
        <w:right w:val="none" w:sz="0" w:space="0" w:color="auto"/>
      </w:divBdr>
    </w:div>
    <w:div w:id="1669214325">
      <w:bodyDiv w:val="1"/>
      <w:marLeft w:val="0"/>
      <w:marRight w:val="0"/>
      <w:marTop w:val="0"/>
      <w:marBottom w:val="0"/>
      <w:divBdr>
        <w:top w:val="none" w:sz="0" w:space="0" w:color="auto"/>
        <w:left w:val="none" w:sz="0" w:space="0" w:color="auto"/>
        <w:bottom w:val="none" w:sz="0" w:space="0" w:color="auto"/>
        <w:right w:val="none" w:sz="0" w:space="0" w:color="auto"/>
      </w:divBdr>
    </w:div>
    <w:div w:id="1947737995">
      <w:bodyDiv w:val="1"/>
      <w:marLeft w:val="0"/>
      <w:marRight w:val="0"/>
      <w:marTop w:val="0"/>
      <w:marBottom w:val="0"/>
      <w:divBdr>
        <w:top w:val="none" w:sz="0" w:space="0" w:color="auto"/>
        <w:left w:val="none" w:sz="0" w:space="0" w:color="auto"/>
        <w:bottom w:val="none" w:sz="0" w:space="0" w:color="auto"/>
        <w:right w:val="none" w:sz="0" w:space="0" w:color="auto"/>
      </w:divBdr>
    </w:div>
    <w:div w:id="209554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WIN-K62D85HMUER\content\act\5854b5a9-5430-4e50-8455-009b1ff390bd.doc" TargetMode="External"/><Relationship Id="rId117" Type="http://schemas.openxmlformats.org/officeDocument/2006/relationships/image" Target="media/image1.png"/><Relationship Id="rId21" Type="http://schemas.openxmlformats.org/officeDocument/2006/relationships/hyperlink" Target="file:///\\12.10.10.10\content\act\9cf2f1c3-393d-4051-a52d-9923b0e51c0c.html" TargetMode="External"/><Relationship Id="rId42" Type="http://schemas.openxmlformats.org/officeDocument/2006/relationships/hyperlink" Target="file:///\\12.10.10.10\content\act\087428ab-7bf4-4d7e-8931-3bee0b6e70b6.doc" TargetMode="External"/><Relationship Id="rId47" Type="http://schemas.openxmlformats.org/officeDocument/2006/relationships/hyperlink" Target="mailto:komzemres@berezovo.ru" TargetMode="External"/><Relationship Id="rId63" Type="http://schemas.openxmlformats.org/officeDocument/2006/relationships/hyperlink" Target="file:///\\12.10.10.10\..\..\..\..\..\..\content\act\840fb95c-fe7e-4929-b25d-6ec98011978b.doc" TargetMode="External"/><Relationship Id="rId68" Type="http://schemas.openxmlformats.org/officeDocument/2006/relationships/hyperlink" Target="file:///\\WIN-K62D85HMUER\content\act\9cf2f1c3-393d-4051-a52d-9923b0e51c0c.html" TargetMode="External"/><Relationship Id="rId84" Type="http://schemas.openxmlformats.org/officeDocument/2006/relationships/hyperlink" Target="file:///\\12.10.10.10\..\..\..\..\..\..\content\act\b8e797df-5b25-47ee-9cb9-e1a51473c1ea.doc" TargetMode="External"/><Relationship Id="rId89" Type="http://schemas.openxmlformats.org/officeDocument/2006/relationships/hyperlink" Target="file:///\\12.10.10.10\content\act\087428ab-7bf4-4d7e-8931-3bee0b6e70b6.doc" TargetMode="External"/><Relationship Id="rId112" Type="http://schemas.openxmlformats.org/officeDocument/2006/relationships/hyperlink" Target="file:///\\WIN-K62D85HMUER\content\act\0a02e7ab-81dc-427b-9bb7-abfb1e14bdf3.html" TargetMode="External"/><Relationship Id="rId16" Type="http://schemas.openxmlformats.org/officeDocument/2006/relationships/hyperlink" Target="file:///\\12.10.10.10\content\act\5d6c5ed7-67c8-405f-8538-d30c6346b16c.doc" TargetMode="External"/><Relationship Id="rId107" Type="http://schemas.openxmlformats.org/officeDocument/2006/relationships/hyperlink" Target="file:///\\12.10.10.10\..\..\..\..\..\..\content\act\14f79f23-26a1-4aac-9064-101f96742a57.html" TargetMode="External"/><Relationship Id="rId11" Type="http://schemas.openxmlformats.org/officeDocument/2006/relationships/hyperlink" Target="file:///\\12.10.1.199\content\act\e24dd489-80d1-4902-af61-15e2ccd9b785.doc" TargetMode="External"/><Relationship Id="rId32" Type="http://schemas.openxmlformats.org/officeDocument/2006/relationships/hyperlink" Target="file:///\\WIN-K62D85HMUER\content\act\bba0bfb1-06c7-4e50-a8d3-fe1045784bf1.html" TargetMode="External"/><Relationship Id="rId37" Type="http://schemas.openxmlformats.org/officeDocument/2006/relationships/hyperlink" Target="file:///\\12.10.10.10\..\..\..\..\..\..\content\act\819e429d-7874-4193-afbd-e683538d976c.html" TargetMode="External"/><Relationship Id="rId53" Type="http://schemas.openxmlformats.org/officeDocument/2006/relationships/hyperlink" Target="file:///\\12.10.10.10\..\..\..\..\..\..\content\act\bba0bfb1-06c7-4e50-a8d3-fe1045784bf1.html" TargetMode="External"/><Relationship Id="rId58" Type="http://schemas.openxmlformats.org/officeDocument/2006/relationships/hyperlink" Target="file:///\\12.10.10.10\..\..\..\..\..\..\content\act\9cf2f1c3-393d-4051-a52d-9923b0e51c0c.html" TargetMode="External"/><Relationship Id="rId74" Type="http://schemas.openxmlformats.org/officeDocument/2006/relationships/hyperlink" Target="file:///\\WIN-K62D85HMUER\content\act\9cf2f1c3-393d-4051-a52d-9923b0e51c0c.html" TargetMode="External"/><Relationship Id="rId79" Type="http://schemas.openxmlformats.org/officeDocument/2006/relationships/hyperlink" Target="file:///\\12.10.10.10\..\..\..\..\..\..\content\act\b8e797df-5b25-47ee-9cb9-e1a51473c1ea.doc" TargetMode="External"/><Relationship Id="rId102" Type="http://schemas.openxmlformats.org/officeDocument/2006/relationships/hyperlink" Target="file:///\\12.10.10.10\..\..\..\..\..\..\content\act\840fb95c-fe7e-4929-b25d-6ec98011978b.doc" TargetMode="External"/><Relationship Id="rId123"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file:///\\12.10.1.199\..\..\..\..\..\content\act\d6dd5f7a-5278-4b9f-a9a6-9e19c71a53c3.doc" TargetMode="External"/><Relationship Id="rId82" Type="http://schemas.openxmlformats.org/officeDocument/2006/relationships/hyperlink" Target="file:///\\12.10.1.199\..\..\..\..\..\content\act\d6dd5f7a-5278-4b9f-a9a6-9e19c71a53c3.doc" TargetMode="External"/><Relationship Id="rId90" Type="http://schemas.openxmlformats.org/officeDocument/2006/relationships/hyperlink" Target="file:///\\12.10.1.199\content\act\e24dd489-80d1-4902-af61-15e2ccd9b785.doc" TargetMode="External"/><Relationship Id="rId95" Type="http://schemas.openxmlformats.org/officeDocument/2006/relationships/hyperlink" Target="file:///\\12.10.10.10\..\..\..\..\..\..\content\act\7a207e24-8230-40e8-bab1-26036aef7153.docx" TargetMode="External"/><Relationship Id="rId19" Type="http://schemas.openxmlformats.org/officeDocument/2006/relationships/hyperlink" Target="file:///C:\content\act\77d45e3e-41a5-43a6-83f9-5caf67ff0332.docx" TargetMode="External"/><Relationship Id="rId14" Type="http://schemas.openxmlformats.org/officeDocument/2006/relationships/hyperlink" Target="file:///\\12.10.10.10\..\..\..\..\..\..\content\act\7a207e24-8230-40e8-bab1-26036aef7153.docx" TargetMode="External"/><Relationship Id="rId22" Type="http://schemas.openxmlformats.org/officeDocument/2006/relationships/hyperlink" Target="file:///\\WIN-K62D85HMUER\content\act\9cf2f1c3-393d-4051-a52d-9923b0e51c0c.html" TargetMode="External"/><Relationship Id="rId27" Type="http://schemas.openxmlformats.org/officeDocument/2006/relationships/hyperlink" Target="file:///\\WIN-K62D85HMUER\content\act\4d7c2d05-66be-4408-9b85-cdeb11ddca7b.doc" TargetMode="External"/><Relationship Id="rId30" Type="http://schemas.openxmlformats.org/officeDocument/2006/relationships/hyperlink" Target="file:///\\12.10.10.10\..\..\..\..\..\..\content\act\840fb95c-fe7e-4929-b25d-6ec98011978b.doc" TargetMode="External"/><Relationship Id="rId35" Type="http://schemas.openxmlformats.org/officeDocument/2006/relationships/hyperlink" Target="file:///C:\content\act\77d45e3e-41a5-43a6-83f9-5caf67ff0332.docx" TargetMode="External"/><Relationship Id="rId43" Type="http://schemas.openxmlformats.org/officeDocument/2006/relationships/hyperlink" Target="file:///\\WIN-K62D85HMUER\content\act\9cf2f1c3-393d-4051-a52d-9923b0e51c0c.html" TargetMode="External"/><Relationship Id="rId48" Type="http://schemas.openxmlformats.org/officeDocument/2006/relationships/hyperlink" Target="file:///\\12.10.1.199\..\..\..\..\..\content\act\d6dd5f7a-5278-4b9f-a9a6-9e19c71a53c3.doc" TargetMode="External"/><Relationship Id="rId56" Type="http://schemas.openxmlformats.org/officeDocument/2006/relationships/hyperlink" Target="file:///\\12.10.10.10\..\..\..\..\..\..\content\act\840fb95c-fe7e-4929-b25d-6ec98011978b.doc" TargetMode="External"/><Relationship Id="rId64" Type="http://schemas.openxmlformats.org/officeDocument/2006/relationships/hyperlink" Target="file:///\\12.10.10.10\..\..\..\..\..\..\content\act\7a207e24-8230-40e8-bab1-26036aef7153.docx" TargetMode="External"/><Relationship Id="rId69" Type="http://schemas.openxmlformats.org/officeDocument/2006/relationships/hyperlink" Target="file:///\\WIN-K62D85HMUER\content\act\9cf2f1c3-393d-4051-a52d-9923b0e51c0c.html" TargetMode="External"/><Relationship Id="rId77" Type="http://schemas.openxmlformats.org/officeDocument/2006/relationships/hyperlink" Target="file:///\\12.10.10.10\content\act\5d6c5ed7-67c8-405f-8538-d30c6346b16c.doc" TargetMode="External"/><Relationship Id="rId100" Type="http://schemas.openxmlformats.org/officeDocument/2006/relationships/hyperlink" Target="file:///\\12.10.10.10\content\act\087428ab-7bf4-4d7e-8931-3bee0b6e70b6.doc" TargetMode="External"/><Relationship Id="rId105" Type="http://schemas.openxmlformats.org/officeDocument/2006/relationships/hyperlink" Target="file:///\\12.10.10.10\..\..\..\..\..\..\content\act\2695d2f3-6c80-4930-a83c-1905cf6f5b96.docx" TargetMode="External"/><Relationship Id="rId113" Type="http://schemas.openxmlformats.org/officeDocument/2006/relationships/hyperlink" Target="file:///\\12.10.1.199\..\..\..\..\..\content\act\d6dd5f7a-5278-4b9f-a9a6-9e19c71a53c3.doc" TargetMode="External"/><Relationship Id="rId118" Type="http://schemas.openxmlformats.org/officeDocument/2006/relationships/header" Target="header1.xml"/><Relationship Id="rId8" Type="http://schemas.openxmlformats.org/officeDocument/2006/relationships/hyperlink" Target="file:///\\12.10.1.199\content\act\d6dd5f7a-5278-4b9f-a9a6-9e19c71a53c3.doc" TargetMode="External"/><Relationship Id="rId51" Type="http://schemas.openxmlformats.org/officeDocument/2006/relationships/hyperlink" Target="file:///\\WIN-K62D85HMUER\content\act\bba0bfb1-06c7-4e50-a8d3-fe1045784bf1.html" TargetMode="External"/><Relationship Id="rId72" Type="http://schemas.openxmlformats.org/officeDocument/2006/relationships/hyperlink" Target="file:///\\WIN-K62D85HMUER\content\act\9cf2f1c3-393d-4051-a52d-9923b0e51c0c.html" TargetMode="External"/><Relationship Id="rId80" Type="http://schemas.openxmlformats.org/officeDocument/2006/relationships/hyperlink" Target="file:///\\12.10.10.10\content\act\087428ab-7bf4-4d7e-8931-3bee0b6e70b6.doc" TargetMode="External"/><Relationship Id="rId85" Type="http://schemas.openxmlformats.org/officeDocument/2006/relationships/hyperlink" Target="file:///\\12.10.1.199\..\..\..\..\..\content\act\d6dd5f7a-5278-4b9f-a9a6-9e19c71a53c3.doc" TargetMode="External"/><Relationship Id="rId93" Type="http://schemas.openxmlformats.org/officeDocument/2006/relationships/hyperlink" Target="file:///\\12.10.10.10\..\..\..\..\..\..\content\act\7a207e24-8230-40e8-bab1-26036aef7153.docx" TargetMode="External"/><Relationship Id="rId98" Type="http://schemas.openxmlformats.org/officeDocument/2006/relationships/hyperlink" Target="file:///\\12.10.10.10\..\..\..\..\..\..\content\act\7a207e24-8230-40e8-bab1-26036aef7153.docx" TargetMode="External"/><Relationship Id="rId12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file:///\\12.10.1.199\content\act\d6dd5f7a-5278-4b9f-a9a6-9e19c71a53c3.doc" TargetMode="External"/><Relationship Id="rId17" Type="http://schemas.openxmlformats.org/officeDocument/2006/relationships/hyperlink" Target="file:///\\12.10.10.10\content\act\b8e797df-5b25-47ee-9cb9-e1a51473c1ea.doc" TargetMode="External"/><Relationship Id="rId25" Type="http://schemas.openxmlformats.org/officeDocument/2006/relationships/hyperlink" Target="file:///\\12.10.10.10\..\..\..\..\..\..\content\act\bba0bfb1-06c7-4e50-a8d3-fe1045784bf1.html" TargetMode="External"/><Relationship Id="rId33" Type="http://schemas.openxmlformats.org/officeDocument/2006/relationships/hyperlink" Target="file:///\\12.10.10.10\..\..\..\..\..\..\content\act\bba0bfb1-06c7-4e50-a8d3-fe1045784bf1.html" TargetMode="External"/><Relationship Id="rId38" Type="http://schemas.openxmlformats.org/officeDocument/2006/relationships/hyperlink" Target="file:///\\12.10.10.10\..\..\..\..\..\..\content\act\9cf2f1c3-393d-4051-a52d-9923b0e51c0c.html" TargetMode="External"/><Relationship Id="rId46" Type="http://schemas.openxmlformats.org/officeDocument/2006/relationships/hyperlink" Target="file:///\\12.10.1.199\..\..\..\..\..\content\act\d6dd5f7a-5278-4b9f-a9a6-9e19c71a53c3.doc" TargetMode="External"/><Relationship Id="rId59" Type="http://schemas.openxmlformats.org/officeDocument/2006/relationships/hyperlink" Target="file:///\\12.10.10.10\content\act\087428ab-7bf4-4d7e-8931-3bee0b6e70b6.doc" TargetMode="External"/><Relationship Id="rId67" Type="http://schemas.openxmlformats.org/officeDocument/2006/relationships/hyperlink" Target="file:///\\WIN-K62D85HMUER\content\act\9cf2f1c3-393d-4051-a52d-9923b0e51c0c.html" TargetMode="External"/><Relationship Id="rId103" Type="http://schemas.openxmlformats.org/officeDocument/2006/relationships/hyperlink" Target="file:///\\12.10.10.10\..\..\..\..\..\..\content\act\2695d2f3-6c80-4930-a83c-1905cf6f5b96.docx" TargetMode="External"/><Relationship Id="rId108" Type="http://schemas.openxmlformats.org/officeDocument/2006/relationships/hyperlink" Target="file:///\\12.10.1.199\..\..\..\..\..\content\act\d6dd5f7a-5278-4b9f-a9a6-9e19c71a53c3.doc" TargetMode="External"/><Relationship Id="rId116" Type="http://schemas.openxmlformats.org/officeDocument/2006/relationships/hyperlink" Target="file:///\\12.10.10.10\..\..\..\..\..\..\content\act\03cf0fb8-17d5-46f6-a5ec-d1642676534b.html" TargetMode="External"/><Relationship Id="rId124" Type="http://schemas.openxmlformats.org/officeDocument/2006/relationships/fontTable" Target="fontTable.xml"/><Relationship Id="rId20" Type="http://schemas.openxmlformats.org/officeDocument/2006/relationships/hyperlink" Target="file:///C:\content\act\367d5be6-0173-47f3-871f-ffcfb4c56734.docx" TargetMode="External"/><Relationship Id="rId41" Type="http://schemas.openxmlformats.org/officeDocument/2006/relationships/hyperlink" Target="file:///\\12.10.10.10\..\..\..\..\..\..\content\act\840fb95c-fe7e-4929-b25d-6ec98011978b.doc" TargetMode="External"/><Relationship Id="rId54" Type="http://schemas.openxmlformats.org/officeDocument/2006/relationships/hyperlink" Target="file:///\\WIN-K62D85HMUER\content\act\96322b4e-3fb4-491f-b9a1-92c2803dafef.doc" TargetMode="External"/><Relationship Id="rId62" Type="http://schemas.openxmlformats.org/officeDocument/2006/relationships/hyperlink" Target="file:///\\12.10.10.10\..\..\..\..\..\..\content\act\7a207e24-8230-40e8-bab1-26036aef7153.docx" TargetMode="External"/><Relationship Id="rId70" Type="http://schemas.openxmlformats.org/officeDocument/2006/relationships/hyperlink" Target="file:///\\WIN-K62D85HMUER\content\act\9cf2f1c3-393d-4051-a52d-9923b0e51c0c.html" TargetMode="External"/><Relationship Id="rId75" Type="http://schemas.openxmlformats.org/officeDocument/2006/relationships/hyperlink" Target="file:///\\12.10.1.199\content\act\e24dd489-80d1-4902-af61-15e2ccd9b785.doc" TargetMode="External"/><Relationship Id="rId83" Type="http://schemas.openxmlformats.org/officeDocument/2006/relationships/hyperlink" Target="file:///\\12.10.10.10\content\act\087428ab-7bf4-4d7e-8931-3bee0b6e70b6.doc" TargetMode="External"/><Relationship Id="rId88" Type="http://schemas.openxmlformats.org/officeDocument/2006/relationships/hyperlink" Target="file:///\\12.10.1.199\..\..\..\..\..\content\act\d6dd5f7a-5278-4b9f-a9a6-9e19c71a53c3.doc" TargetMode="External"/><Relationship Id="rId91" Type="http://schemas.openxmlformats.org/officeDocument/2006/relationships/hyperlink" Target="file:///\\12.10.10.10\content\act\087428ab-7bf4-4d7e-8931-3bee0b6e70b6.doc" TargetMode="External"/><Relationship Id="rId96" Type="http://schemas.openxmlformats.org/officeDocument/2006/relationships/hyperlink" Target="file:///\\12.10.1.199\..\..\..\..\..\content\act\d6dd5f7a-5278-4b9f-a9a6-9e19c71a53c3.doc" TargetMode="External"/><Relationship Id="rId111" Type="http://schemas.openxmlformats.org/officeDocument/2006/relationships/hyperlink" Target="file:///\\12.10.10.10\..\..\..\..\..\..\content\act\840fb95c-fe7e-4929-b25d-6ec98011978b.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087428ab-7bf4-4d7e-8931-3bee0b6e70b6.doc" TargetMode="External"/><Relationship Id="rId23" Type="http://schemas.openxmlformats.org/officeDocument/2006/relationships/hyperlink" Target="file:///\\WIN-K62D85HMUER\content\act\819e429d-7874-4193-afbd-e683538d976c.html" TargetMode="External"/><Relationship Id="rId28" Type="http://schemas.openxmlformats.org/officeDocument/2006/relationships/hyperlink" Target="file:///\\12.10.10.10\..\..\..\..\..\..\content\act\b8e797df-5b25-47ee-9cb9-e1a51473c1ea.doc" TargetMode="External"/><Relationship Id="rId36" Type="http://schemas.openxmlformats.org/officeDocument/2006/relationships/hyperlink" Target="consultantplus://offline/ref=7B4703046FD94D29ABC4C8F8BFF29A72DAB69A40FB08DD1230B78EE2206E6000D0036A11DED80F61F5D86B73AF71819D4DF4DFD0A8UFR3K" TargetMode="External"/><Relationship Id="rId49" Type="http://schemas.openxmlformats.org/officeDocument/2006/relationships/hyperlink" Target="file:///\\12.10.10.10\content\act\087428ab-7bf4-4d7e-8931-3bee0b6e70b6.doc" TargetMode="External"/><Relationship Id="rId57" Type="http://schemas.openxmlformats.org/officeDocument/2006/relationships/hyperlink" Target="file:///\\12.10.10.10\..\..\..\..\..\..\content\act\9cf2f1c3-393d-4051-a52d-9923b0e51c0c.html" TargetMode="External"/><Relationship Id="rId106" Type="http://schemas.openxmlformats.org/officeDocument/2006/relationships/hyperlink" Target="file:///\\12.10.10.10\..\..\..\..\..\..\content\act\bba0bfb1-06c7-4e50-a8d3-fe1045784bf1.html" TargetMode="External"/><Relationship Id="rId114" Type="http://schemas.openxmlformats.org/officeDocument/2006/relationships/hyperlink" Target="file:///\\12.10.10.10\..\..\..\..\..\..\content\act\9cf2f1c3-393d-4051-a52d-9923b0e51c0c.html" TargetMode="External"/><Relationship Id="rId119" Type="http://schemas.openxmlformats.org/officeDocument/2006/relationships/header" Target="header2.xml"/><Relationship Id="rId10" Type="http://schemas.openxmlformats.org/officeDocument/2006/relationships/hyperlink" Target="file:///\\WIN-K62D85HMUER\content\act\96322b4e-3fb4-491f-b9a1-92c2803dafef.doc" TargetMode="External"/><Relationship Id="rId31" Type="http://schemas.openxmlformats.org/officeDocument/2006/relationships/hyperlink" Target="file:///\\12.10.10.10\..\..\..\..\..\..\content\act\840fb95c-fe7e-4929-b25d-6ec98011978b.doc" TargetMode="External"/><Relationship Id="rId44" Type="http://schemas.openxmlformats.org/officeDocument/2006/relationships/hyperlink" Target="file:///\\WIN-K62D85HMUER\content\act\4d7c2d05-66be-4408-9b85-cdeb11ddca7b.doc" TargetMode="External"/><Relationship Id="rId52" Type="http://schemas.openxmlformats.org/officeDocument/2006/relationships/hyperlink" Target="file:///\\WIN-K62D85HMUER\content\act\bba0bfb1-06c7-4e50-a8d3-fe1045784bf1.html" TargetMode="External"/><Relationship Id="rId60" Type="http://schemas.openxmlformats.org/officeDocument/2006/relationships/hyperlink" Target="file:///\\12.10.10.10\..\..\..\..\..\..\content\act\840fb95c-fe7e-4929-b25d-6ec98011978b.doc" TargetMode="External"/><Relationship Id="rId65" Type="http://schemas.openxmlformats.org/officeDocument/2006/relationships/hyperlink" Target="file:///\\WIN-K62D85HMUER\content\act\9cf2f1c3-393d-4051-a52d-9923b0e51c0c.html" TargetMode="External"/><Relationship Id="rId73" Type="http://schemas.openxmlformats.org/officeDocument/2006/relationships/hyperlink" Target="file:///\\WIN-K62D85HMUER\content\act\cff822a1-201b-4168-905d-21f0ba5fc42b.html" TargetMode="External"/><Relationship Id="rId78" Type="http://schemas.openxmlformats.org/officeDocument/2006/relationships/hyperlink" Target="file:///\\12.10.10.10\..\..\..\..\..\..\content\act\840fb95c-fe7e-4929-b25d-6ec98011978b.doc" TargetMode="External"/><Relationship Id="rId81" Type="http://schemas.openxmlformats.org/officeDocument/2006/relationships/hyperlink" Target="file:///\\12.10.10.10\..\..\..\..\..\..\content\act\840fb95c-fe7e-4929-b25d-6ec98011978b.doc" TargetMode="External"/><Relationship Id="rId86" Type="http://schemas.openxmlformats.org/officeDocument/2006/relationships/hyperlink" Target="file:///\\12.10.10.10\content\act\087428ab-7bf4-4d7e-8931-3bee0b6e70b6.doc" TargetMode="External"/><Relationship Id="rId94" Type="http://schemas.openxmlformats.org/officeDocument/2006/relationships/hyperlink" Target="file:///\\12.10.10.10\..\..\..\..\..\..\content\act\819e429d-7874-4193-afbd-e683538d976c.html" TargetMode="External"/><Relationship Id="rId99" Type="http://schemas.openxmlformats.org/officeDocument/2006/relationships/hyperlink" Target="file:///\\12.10.1.199\..\..\..\..\..\content\act\d6dd5f7a-5278-4b9f-a9a6-9e19c71a53c3.doc" TargetMode="External"/><Relationship Id="rId101" Type="http://schemas.openxmlformats.org/officeDocument/2006/relationships/hyperlink" Target="file:///\\12.10.1.199\content\act\e24dd489-80d1-4902-af61-15e2ccd9b785.doc" TargetMode="External"/><Relationship Id="rId12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WIN-K62D85HMUER\content\act\4d7c2d05-66be-4408-9b85-cdeb11ddca7b.doc" TargetMode="External"/><Relationship Id="rId13" Type="http://schemas.openxmlformats.org/officeDocument/2006/relationships/hyperlink" Target="file:///\\12.10.10.10\..\..\..\..\..\..\content\act\2695d2f3-6c80-4930-a83c-1905cf6f5b96.docx" TargetMode="External"/><Relationship Id="rId18" Type="http://schemas.openxmlformats.org/officeDocument/2006/relationships/hyperlink" Target="file:///\\12.10.10.10\content\act\840fb95c-fe7e-4929-b25d-6ec98011978b.doc" TargetMode="External"/><Relationship Id="rId39" Type="http://schemas.openxmlformats.org/officeDocument/2006/relationships/hyperlink" Target="file:///\\12.10.10.10\..\..\..\..\..\..\content\act\7a207e24-8230-40e8-bab1-26036aef7153.docx" TargetMode="External"/><Relationship Id="rId109" Type="http://schemas.openxmlformats.org/officeDocument/2006/relationships/hyperlink" Target="file:///\\12.10.10.10\..\..\..\..\..\..\content\act\b8e797df-5b25-47ee-9cb9-e1a51473c1ea.doc" TargetMode="External"/><Relationship Id="rId34" Type="http://schemas.openxmlformats.org/officeDocument/2006/relationships/hyperlink" Target="file:///\\WIN-K62D85HMUER\content\act\cd0f7e47-48e9-4653-9f12-14cbbd55446e.doc" TargetMode="External"/><Relationship Id="rId50" Type="http://schemas.openxmlformats.org/officeDocument/2006/relationships/hyperlink" Target="file:///\\12.10.1.199\content\act\e24dd489-80d1-4902-af61-15e2ccd9b785.doc" TargetMode="External"/><Relationship Id="rId55" Type="http://schemas.openxmlformats.org/officeDocument/2006/relationships/hyperlink" Target="file:///\\12.10.10.10\content\act\087428ab-7bf4-4d7e-8931-3bee0b6e70b6.doc" TargetMode="External"/><Relationship Id="rId76" Type="http://schemas.openxmlformats.org/officeDocument/2006/relationships/hyperlink" Target="file:///\\12.10.10.10\..\..\..\..\..\..\content\act\840fb95c-fe7e-4929-b25d-6ec98011978b.doc" TargetMode="External"/><Relationship Id="rId97" Type="http://schemas.openxmlformats.org/officeDocument/2006/relationships/hyperlink" Target="file:///\\12.10.10.10\content\act\087428ab-7bf4-4d7e-8931-3bee0b6e70b6.doc" TargetMode="External"/><Relationship Id="rId104" Type="http://schemas.openxmlformats.org/officeDocument/2006/relationships/hyperlink" Target="file:///\\12.10.10.10\content\act\087428ab-7bf4-4d7e-8931-3bee0b6e70b6.doc" TargetMode="External"/><Relationship Id="rId120" Type="http://schemas.openxmlformats.org/officeDocument/2006/relationships/footer" Target="footer1.xm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WIN-K62D85HMUER\content\act\9cf2f1c3-393d-4051-a52d-9923b0e51c0c.html" TargetMode="External"/><Relationship Id="rId92" Type="http://schemas.openxmlformats.org/officeDocument/2006/relationships/hyperlink" Target="file:///\\12.10.10.10\content\act\087428ab-7bf4-4d7e-8931-3bee0b6e70b6.doc" TargetMode="External"/><Relationship Id="rId2" Type="http://schemas.openxmlformats.org/officeDocument/2006/relationships/numbering" Target="numbering.xml"/><Relationship Id="rId29" Type="http://schemas.openxmlformats.org/officeDocument/2006/relationships/hyperlink" Target="file:///\\12.10.1.199\content\act\d6dd5f7a-5278-4b9f-a9a6-9e19c71a53c3.doc" TargetMode="External"/><Relationship Id="rId24" Type="http://schemas.openxmlformats.org/officeDocument/2006/relationships/hyperlink" Target="file:///\\WIN-K62D85HMUER\content\act\96e20c02-1b12-465a-b64c-24aa92270007.html" TargetMode="External"/><Relationship Id="rId40" Type="http://schemas.openxmlformats.org/officeDocument/2006/relationships/hyperlink" Target="file:///\\12.10.10.10\..\..\..\..\..\..\content\act\b8e797df-5b25-47ee-9cb9-e1a51473c1ea.doc" TargetMode="External"/><Relationship Id="rId45" Type="http://schemas.openxmlformats.org/officeDocument/2006/relationships/hyperlink" Target="file:///\\12.10.10.10\content\act\087428ab-7bf4-4d7e-8931-3bee0b6e70b6.doc" TargetMode="External"/><Relationship Id="rId66" Type="http://schemas.openxmlformats.org/officeDocument/2006/relationships/hyperlink" Target="file:///\\WIN-K62D85HMUER\content\act\9cf2f1c3-393d-4051-a52d-9923b0e51c0c.html" TargetMode="External"/><Relationship Id="rId87" Type="http://schemas.openxmlformats.org/officeDocument/2006/relationships/hyperlink" Target="file:///\\12.10.10.10\content\act\03cf0fb8-17d5-46f6-a5ec-d1642676534b.html" TargetMode="External"/><Relationship Id="rId110" Type="http://schemas.openxmlformats.org/officeDocument/2006/relationships/hyperlink" Target="file:///\\12.10.10.10\..\..\..\..\..\..\content\act\b8e797df-5b25-47ee-9cb9-e1a51473c1ea.doc" TargetMode="External"/><Relationship Id="rId115" Type="http://schemas.openxmlformats.org/officeDocument/2006/relationships/hyperlink" Target="file:///\\12.10.10.10\..\..\..\..\..\..\content\act\9cf2f1c3-393d-4051-a52d-9923b0e51c0c.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F0A14D-DA2B-4B4D-A472-47DD6E1C9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33</Pages>
  <Words>19240</Words>
  <Characters>109670</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128653</CharactersWithSpaces>
  <SharedDoc>false</SharedDoc>
  <HLinks>
    <vt:vector size="636" baseType="variant">
      <vt:variant>
        <vt:i4>7143426</vt:i4>
      </vt:variant>
      <vt:variant>
        <vt:i4>315</vt:i4>
      </vt:variant>
      <vt:variant>
        <vt:i4>0</vt:i4>
      </vt:variant>
      <vt:variant>
        <vt:i4>5</vt:i4>
      </vt:variant>
      <vt:variant>
        <vt:lpwstr>\\12.10.10.10\..\..\..\..\..\..\content\act\03cf0fb8-17d5-46f6-a5ec-d1642676534b.html</vt:lpwstr>
      </vt:variant>
      <vt:variant>
        <vt:lpwstr/>
      </vt:variant>
      <vt:variant>
        <vt:i4>7143433</vt:i4>
      </vt:variant>
      <vt:variant>
        <vt:i4>312</vt:i4>
      </vt:variant>
      <vt:variant>
        <vt:i4>0</vt:i4>
      </vt:variant>
      <vt:variant>
        <vt:i4>5</vt:i4>
      </vt:variant>
      <vt:variant>
        <vt:lpwstr>\\12.10.10.10\..\..\..\..\..\..\content\act\9cf2f1c3-393d-4051-a52d-9923b0e51c0c.html</vt:lpwstr>
      </vt:variant>
      <vt:variant>
        <vt:lpwstr/>
      </vt:variant>
      <vt:variant>
        <vt:i4>7143433</vt:i4>
      </vt:variant>
      <vt:variant>
        <vt:i4>309</vt:i4>
      </vt:variant>
      <vt:variant>
        <vt:i4>0</vt:i4>
      </vt:variant>
      <vt:variant>
        <vt:i4>5</vt:i4>
      </vt:variant>
      <vt:variant>
        <vt:lpwstr>\\12.10.10.10\..\..\..\..\..\..\content\act\9cf2f1c3-393d-4051-a52d-9923b0e51c0c.html</vt:lpwstr>
      </vt:variant>
      <vt:variant>
        <vt:lpwstr/>
      </vt:variant>
      <vt:variant>
        <vt:i4>5898259</vt:i4>
      </vt:variant>
      <vt:variant>
        <vt:i4>306</vt:i4>
      </vt:variant>
      <vt:variant>
        <vt:i4>0</vt:i4>
      </vt:variant>
      <vt:variant>
        <vt:i4>5</vt:i4>
      </vt:variant>
      <vt:variant>
        <vt:lpwstr>\\12.10.1.199\..\..\..\..\..\content\act\d6dd5f7a-5278-4b9f-a9a6-9e19c71a53c3.doc</vt:lpwstr>
      </vt:variant>
      <vt:variant>
        <vt:lpwstr/>
      </vt:variant>
      <vt:variant>
        <vt:i4>7274523</vt:i4>
      </vt:variant>
      <vt:variant>
        <vt:i4>303</vt:i4>
      </vt:variant>
      <vt:variant>
        <vt:i4>0</vt:i4>
      </vt:variant>
      <vt:variant>
        <vt:i4>5</vt:i4>
      </vt:variant>
      <vt:variant>
        <vt:lpwstr>\\WIN-K62D85HMUER\content\act\0a02e7ab-81dc-427b-9bb7-abfb1e14bdf3.html</vt:lpwstr>
      </vt:variant>
      <vt:variant>
        <vt:lpwstr/>
      </vt:variant>
      <vt:variant>
        <vt:i4>6750234</vt:i4>
      </vt:variant>
      <vt:variant>
        <vt:i4>300</vt:i4>
      </vt:variant>
      <vt:variant>
        <vt:i4>0</vt:i4>
      </vt:variant>
      <vt:variant>
        <vt:i4>5</vt:i4>
      </vt:variant>
      <vt:variant>
        <vt:lpwstr>\\12.10.10.10\..\..\..\..\..\..\content\act\840fb95c-fe7e-4929-b25d-6ec98011978b.doc</vt:lpwstr>
      </vt:variant>
      <vt:variant>
        <vt:lpwstr/>
      </vt:variant>
      <vt:variant>
        <vt:i4>6422602</vt:i4>
      </vt:variant>
      <vt:variant>
        <vt:i4>297</vt:i4>
      </vt:variant>
      <vt:variant>
        <vt:i4>0</vt:i4>
      </vt:variant>
      <vt:variant>
        <vt:i4>5</vt:i4>
      </vt:variant>
      <vt:variant>
        <vt:lpwstr>\\12.10.10.10\..\..\..\..\..\..\content\act\b8e797df-5b25-47ee-9cb9-e1a51473c1ea.doc</vt:lpwstr>
      </vt:variant>
      <vt:variant>
        <vt:lpwstr/>
      </vt:variant>
      <vt:variant>
        <vt:i4>6422602</vt:i4>
      </vt:variant>
      <vt:variant>
        <vt:i4>294</vt:i4>
      </vt:variant>
      <vt:variant>
        <vt:i4>0</vt:i4>
      </vt:variant>
      <vt:variant>
        <vt:i4>5</vt:i4>
      </vt:variant>
      <vt:variant>
        <vt:lpwstr>\\12.10.10.10\..\..\..\..\..\..\content\act\b8e797df-5b25-47ee-9cb9-e1a51473c1ea.doc</vt:lpwstr>
      </vt:variant>
      <vt:variant>
        <vt:lpwstr/>
      </vt:variant>
      <vt:variant>
        <vt:i4>5898259</vt:i4>
      </vt:variant>
      <vt:variant>
        <vt:i4>291</vt:i4>
      </vt:variant>
      <vt:variant>
        <vt:i4>0</vt:i4>
      </vt:variant>
      <vt:variant>
        <vt:i4>5</vt:i4>
      </vt:variant>
      <vt:variant>
        <vt:lpwstr>\\12.10.1.199\..\..\..\..\..\content\act\d6dd5f7a-5278-4b9f-a9a6-9e19c71a53c3.doc</vt:lpwstr>
      </vt:variant>
      <vt:variant>
        <vt:lpwstr/>
      </vt:variant>
      <vt:variant>
        <vt:i4>6881360</vt:i4>
      </vt:variant>
      <vt:variant>
        <vt:i4>288</vt:i4>
      </vt:variant>
      <vt:variant>
        <vt:i4>0</vt:i4>
      </vt:variant>
      <vt:variant>
        <vt:i4>5</vt:i4>
      </vt:variant>
      <vt:variant>
        <vt:lpwstr>\\12.10.10.10\..\..\..\..\..\..\content\act\14f79f23-26a1-4aac-9064-101f96742a57.html</vt:lpwstr>
      </vt:variant>
      <vt:variant>
        <vt:lpwstr/>
      </vt:variant>
      <vt:variant>
        <vt:i4>7209053</vt:i4>
      </vt:variant>
      <vt:variant>
        <vt:i4>285</vt:i4>
      </vt:variant>
      <vt:variant>
        <vt:i4>0</vt:i4>
      </vt:variant>
      <vt:variant>
        <vt:i4>5</vt:i4>
      </vt:variant>
      <vt:variant>
        <vt:lpwstr>\\12.10.10.10\..\..\..\..\..\..\content\act\bba0bfb1-06c7-4e50-a8d3-fe1045784bf1.html</vt:lpwstr>
      </vt:variant>
      <vt:variant>
        <vt:lpwstr/>
      </vt:variant>
      <vt:variant>
        <vt:i4>7208982</vt:i4>
      </vt:variant>
      <vt:variant>
        <vt:i4>282</vt:i4>
      </vt:variant>
      <vt:variant>
        <vt:i4>0</vt:i4>
      </vt:variant>
      <vt:variant>
        <vt:i4>5</vt:i4>
      </vt:variant>
      <vt:variant>
        <vt:lpwstr>\\12.10.10.10\..\..\..\..\..\..\content\act\2695d2f3-6c80-4930-a83c-1905cf6f5b96.docx</vt:lpwstr>
      </vt:variant>
      <vt:variant>
        <vt:lpwstr/>
      </vt:variant>
      <vt:variant>
        <vt:i4>3538968</vt:i4>
      </vt:variant>
      <vt:variant>
        <vt:i4>279</vt:i4>
      </vt:variant>
      <vt:variant>
        <vt:i4>0</vt:i4>
      </vt:variant>
      <vt:variant>
        <vt:i4>5</vt:i4>
      </vt:variant>
      <vt:variant>
        <vt:lpwstr>\\12.10.10.10\content\act\087428ab-7bf4-4d7e-8931-3bee0b6e70b6.doc</vt:lpwstr>
      </vt:variant>
      <vt:variant>
        <vt:lpwstr/>
      </vt:variant>
      <vt:variant>
        <vt:i4>7208982</vt:i4>
      </vt:variant>
      <vt:variant>
        <vt:i4>276</vt:i4>
      </vt:variant>
      <vt:variant>
        <vt:i4>0</vt:i4>
      </vt:variant>
      <vt:variant>
        <vt:i4>5</vt:i4>
      </vt:variant>
      <vt:variant>
        <vt:lpwstr>\\12.10.10.10\..\..\..\..\..\..\content\act\2695d2f3-6c80-4930-a83c-1905cf6f5b96.docx</vt:lpwstr>
      </vt:variant>
      <vt:variant>
        <vt:lpwstr/>
      </vt:variant>
      <vt:variant>
        <vt:i4>6750234</vt:i4>
      </vt:variant>
      <vt:variant>
        <vt:i4>273</vt:i4>
      </vt:variant>
      <vt:variant>
        <vt:i4>0</vt:i4>
      </vt:variant>
      <vt:variant>
        <vt:i4>5</vt:i4>
      </vt:variant>
      <vt:variant>
        <vt:lpwstr>\\12.10.10.10\..\..\..\..\..\..\content\act\840fb95c-fe7e-4929-b25d-6ec98011978b.doc</vt:lpwstr>
      </vt:variant>
      <vt:variant>
        <vt:lpwstr/>
      </vt:variant>
      <vt:variant>
        <vt:i4>3080276</vt:i4>
      </vt:variant>
      <vt:variant>
        <vt:i4>270</vt:i4>
      </vt:variant>
      <vt:variant>
        <vt:i4>0</vt:i4>
      </vt:variant>
      <vt:variant>
        <vt:i4>5</vt:i4>
      </vt:variant>
      <vt:variant>
        <vt:lpwstr>\\12.10.1.199\content\act\e24dd489-80d1-4902-af61-15e2ccd9b785.doc</vt:lpwstr>
      </vt:variant>
      <vt:variant>
        <vt:lpwstr/>
      </vt:variant>
      <vt:variant>
        <vt:i4>3538968</vt:i4>
      </vt:variant>
      <vt:variant>
        <vt:i4>267</vt:i4>
      </vt:variant>
      <vt:variant>
        <vt:i4>0</vt:i4>
      </vt:variant>
      <vt:variant>
        <vt:i4>5</vt:i4>
      </vt:variant>
      <vt:variant>
        <vt:lpwstr>\\12.10.10.10\content\act\087428ab-7bf4-4d7e-8931-3bee0b6e70b6.doc</vt:lpwstr>
      </vt:variant>
      <vt:variant>
        <vt:lpwstr/>
      </vt:variant>
      <vt:variant>
        <vt:i4>5898259</vt:i4>
      </vt:variant>
      <vt:variant>
        <vt:i4>264</vt:i4>
      </vt:variant>
      <vt:variant>
        <vt:i4>0</vt:i4>
      </vt:variant>
      <vt:variant>
        <vt:i4>5</vt:i4>
      </vt:variant>
      <vt:variant>
        <vt:lpwstr>\\12.10.1.199\..\..\..\..\..\content\act\d6dd5f7a-5278-4b9f-a9a6-9e19c71a53c3.doc</vt:lpwstr>
      </vt:variant>
      <vt:variant>
        <vt:lpwstr/>
      </vt:variant>
      <vt:variant>
        <vt:i4>6422552</vt:i4>
      </vt:variant>
      <vt:variant>
        <vt:i4>261</vt:i4>
      </vt:variant>
      <vt:variant>
        <vt:i4>0</vt:i4>
      </vt:variant>
      <vt:variant>
        <vt:i4>5</vt:i4>
      </vt:variant>
      <vt:variant>
        <vt:lpwstr>\\12.10.10.10\..\..\..\..\..\..\content\act\7a207e24-8230-40e8-bab1-26036aef7153.docx</vt:lpwstr>
      </vt:variant>
      <vt:variant>
        <vt:lpwstr/>
      </vt:variant>
      <vt:variant>
        <vt:i4>3538968</vt:i4>
      </vt:variant>
      <vt:variant>
        <vt:i4>258</vt:i4>
      </vt:variant>
      <vt:variant>
        <vt:i4>0</vt:i4>
      </vt:variant>
      <vt:variant>
        <vt:i4>5</vt:i4>
      </vt:variant>
      <vt:variant>
        <vt:lpwstr>\\12.10.10.10\content\act\087428ab-7bf4-4d7e-8931-3bee0b6e70b6.doc</vt:lpwstr>
      </vt:variant>
      <vt:variant>
        <vt:lpwstr/>
      </vt:variant>
      <vt:variant>
        <vt:i4>5898259</vt:i4>
      </vt:variant>
      <vt:variant>
        <vt:i4>255</vt:i4>
      </vt:variant>
      <vt:variant>
        <vt:i4>0</vt:i4>
      </vt:variant>
      <vt:variant>
        <vt:i4>5</vt:i4>
      </vt:variant>
      <vt:variant>
        <vt:lpwstr>\\12.10.1.199\..\..\..\..\..\content\act\d6dd5f7a-5278-4b9f-a9a6-9e19c71a53c3.doc</vt:lpwstr>
      </vt:variant>
      <vt:variant>
        <vt:lpwstr/>
      </vt:variant>
      <vt:variant>
        <vt:i4>6422552</vt:i4>
      </vt:variant>
      <vt:variant>
        <vt:i4>252</vt:i4>
      </vt:variant>
      <vt:variant>
        <vt:i4>0</vt:i4>
      </vt:variant>
      <vt:variant>
        <vt:i4>5</vt:i4>
      </vt:variant>
      <vt:variant>
        <vt:lpwstr>\\12.10.10.10\..\..\..\..\..\..\content\act\7a207e24-8230-40e8-bab1-26036aef7153.docx</vt:lpwstr>
      </vt:variant>
      <vt:variant>
        <vt:lpwstr/>
      </vt:variant>
      <vt:variant>
        <vt:i4>6684675</vt:i4>
      </vt:variant>
      <vt:variant>
        <vt:i4>249</vt:i4>
      </vt:variant>
      <vt:variant>
        <vt:i4>0</vt:i4>
      </vt:variant>
      <vt:variant>
        <vt:i4>5</vt:i4>
      </vt:variant>
      <vt:variant>
        <vt:lpwstr>\\12.10.10.10\..\..\..\..\..\..\content\act\819e429d-7874-4193-afbd-e683538d976c.html</vt:lpwstr>
      </vt:variant>
      <vt:variant>
        <vt:lpwstr/>
      </vt:variant>
      <vt:variant>
        <vt:i4>6422552</vt:i4>
      </vt:variant>
      <vt:variant>
        <vt:i4>246</vt:i4>
      </vt:variant>
      <vt:variant>
        <vt:i4>0</vt:i4>
      </vt:variant>
      <vt:variant>
        <vt:i4>5</vt:i4>
      </vt:variant>
      <vt:variant>
        <vt:lpwstr>\\12.10.10.10\..\..\..\..\..\..\content\act\7a207e24-8230-40e8-bab1-26036aef7153.docx</vt:lpwstr>
      </vt:variant>
      <vt:variant>
        <vt:lpwstr/>
      </vt:variant>
      <vt:variant>
        <vt:i4>3538968</vt:i4>
      </vt:variant>
      <vt:variant>
        <vt:i4>243</vt:i4>
      </vt:variant>
      <vt:variant>
        <vt:i4>0</vt:i4>
      </vt:variant>
      <vt:variant>
        <vt:i4>5</vt:i4>
      </vt:variant>
      <vt:variant>
        <vt:lpwstr>\\12.10.10.10\content\act\087428ab-7bf4-4d7e-8931-3bee0b6e70b6.doc</vt:lpwstr>
      </vt:variant>
      <vt:variant>
        <vt:lpwstr/>
      </vt:variant>
      <vt:variant>
        <vt:i4>3538968</vt:i4>
      </vt:variant>
      <vt:variant>
        <vt:i4>240</vt:i4>
      </vt:variant>
      <vt:variant>
        <vt:i4>0</vt:i4>
      </vt:variant>
      <vt:variant>
        <vt:i4>5</vt:i4>
      </vt:variant>
      <vt:variant>
        <vt:lpwstr>\\12.10.10.10\content\act\087428ab-7bf4-4d7e-8931-3bee0b6e70b6.doc</vt:lpwstr>
      </vt:variant>
      <vt:variant>
        <vt:lpwstr/>
      </vt:variant>
      <vt:variant>
        <vt:i4>3080276</vt:i4>
      </vt:variant>
      <vt:variant>
        <vt:i4>237</vt:i4>
      </vt:variant>
      <vt:variant>
        <vt:i4>0</vt:i4>
      </vt:variant>
      <vt:variant>
        <vt:i4>5</vt:i4>
      </vt:variant>
      <vt:variant>
        <vt:lpwstr>\\12.10.1.199\content\act\e24dd489-80d1-4902-af61-15e2ccd9b785.doc</vt:lpwstr>
      </vt:variant>
      <vt:variant>
        <vt:lpwstr/>
      </vt:variant>
      <vt:variant>
        <vt:i4>3538968</vt:i4>
      </vt:variant>
      <vt:variant>
        <vt:i4>234</vt:i4>
      </vt:variant>
      <vt:variant>
        <vt:i4>0</vt:i4>
      </vt:variant>
      <vt:variant>
        <vt:i4>5</vt:i4>
      </vt:variant>
      <vt:variant>
        <vt:lpwstr>\\12.10.10.10\content\act\087428ab-7bf4-4d7e-8931-3bee0b6e70b6.doc</vt:lpwstr>
      </vt:variant>
      <vt:variant>
        <vt:lpwstr/>
      </vt:variant>
      <vt:variant>
        <vt:i4>5898259</vt:i4>
      </vt:variant>
      <vt:variant>
        <vt:i4>231</vt:i4>
      </vt:variant>
      <vt:variant>
        <vt:i4>0</vt:i4>
      </vt:variant>
      <vt:variant>
        <vt:i4>5</vt:i4>
      </vt:variant>
      <vt:variant>
        <vt:lpwstr>\\12.10.1.199\..\..\..\..\..\content\act\d6dd5f7a-5278-4b9f-a9a6-9e19c71a53c3.doc</vt:lpwstr>
      </vt:variant>
      <vt:variant>
        <vt:lpwstr/>
      </vt:variant>
      <vt:variant>
        <vt:i4>3211358</vt:i4>
      </vt:variant>
      <vt:variant>
        <vt:i4>228</vt:i4>
      </vt:variant>
      <vt:variant>
        <vt:i4>0</vt:i4>
      </vt:variant>
      <vt:variant>
        <vt:i4>5</vt:i4>
      </vt:variant>
      <vt:variant>
        <vt:lpwstr>\\12.10.10.10\content\act\03cf0fb8-17d5-46f6-a5ec-d1642676534b.html</vt:lpwstr>
      </vt:variant>
      <vt:variant>
        <vt:lpwstr/>
      </vt:variant>
      <vt:variant>
        <vt:i4>3538968</vt:i4>
      </vt:variant>
      <vt:variant>
        <vt:i4>225</vt:i4>
      </vt:variant>
      <vt:variant>
        <vt:i4>0</vt:i4>
      </vt:variant>
      <vt:variant>
        <vt:i4>5</vt:i4>
      </vt:variant>
      <vt:variant>
        <vt:lpwstr>\\12.10.10.10\content\act\087428ab-7bf4-4d7e-8931-3bee0b6e70b6.doc</vt:lpwstr>
      </vt:variant>
      <vt:variant>
        <vt:lpwstr/>
      </vt:variant>
      <vt:variant>
        <vt:i4>5898259</vt:i4>
      </vt:variant>
      <vt:variant>
        <vt:i4>222</vt:i4>
      </vt:variant>
      <vt:variant>
        <vt:i4>0</vt:i4>
      </vt:variant>
      <vt:variant>
        <vt:i4>5</vt:i4>
      </vt:variant>
      <vt:variant>
        <vt:lpwstr>\\12.10.1.199\..\..\..\..\..\content\act\d6dd5f7a-5278-4b9f-a9a6-9e19c71a53c3.doc</vt:lpwstr>
      </vt:variant>
      <vt:variant>
        <vt:lpwstr/>
      </vt:variant>
      <vt:variant>
        <vt:i4>6422602</vt:i4>
      </vt:variant>
      <vt:variant>
        <vt:i4>219</vt:i4>
      </vt:variant>
      <vt:variant>
        <vt:i4>0</vt:i4>
      </vt:variant>
      <vt:variant>
        <vt:i4>5</vt:i4>
      </vt:variant>
      <vt:variant>
        <vt:lpwstr>\\12.10.10.10\..\..\..\..\..\..\content\act\b8e797df-5b25-47ee-9cb9-e1a51473c1ea.doc</vt:lpwstr>
      </vt:variant>
      <vt:variant>
        <vt:lpwstr/>
      </vt:variant>
      <vt:variant>
        <vt:i4>3538968</vt:i4>
      </vt:variant>
      <vt:variant>
        <vt:i4>216</vt:i4>
      </vt:variant>
      <vt:variant>
        <vt:i4>0</vt:i4>
      </vt:variant>
      <vt:variant>
        <vt:i4>5</vt:i4>
      </vt:variant>
      <vt:variant>
        <vt:lpwstr>\\12.10.10.10\content\act\087428ab-7bf4-4d7e-8931-3bee0b6e70b6.doc</vt:lpwstr>
      </vt:variant>
      <vt:variant>
        <vt:lpwstr/>
      </vt:variant>
      <vt:variant>
        <vt:i4>5898259</vt:i4>
      </vt:variant>
      <vt:variant>
        <vt:i4>213</vt:i4>
      </vt:variant>
      <vt:variant>
        <vt:i4>0</vt:i4>
      </vt:variant>
      <vt:variant>
        <vt:i4>5</vt:i4>
      </vt:variant>
      <vt:variant>
        <vt:lpwstr>\\12.10.1.199\..\..\..\..\..\content\act\d6dd5f7a-5278-4b9f-a9a6-9e19c71a53c3.doc</vt:lpwstr>
      </vt:variant>
      <vt:variant>
        <vt:lpwstr/>
      </vt:variant>
      <vt:variant>
        <vt:i4>6750234</vt:i4>
      </vt:variant>
      <vt:variant>
        <vt:i4>210</vt:i4>
      </vt:variant>
      <vt:variant>
        <vt:i4>0</vt:i4>
      </vt:variant>
      <vt:variant>
        <vt:i4>5</vt:i4>
      </vt:variant>
      <vt:variant>
        <vt:lpwstr>\\12.10.10.10\..\..\..\..\..\..\content\act\840fb95c-fe7e-4929-b25d-6ec98011978b.doc</vt:lpwstr>
      </vt:variant>
      <vt:variant>
        <vt:lpwstr/>
      </vt:variant>
      <vt:variant>
        <vt:i4>3538968</vt:i4>
      </vt:variant>
      <vt:variant>
        <vt:i4>207</vt:i4>
      </vt:variant>
      <vt:variant>
        <vt:i4>0</vt:i4>
      </vt:variant>
      <vt:variant>
        <vt:i4>5</vt:i4>
      </vt:variant>
      <vt:variant>
        <vt:lpwstr>\\12.10.10.10\content\act\087428ab-7bf4-4d7e-8931-3bee0b6e70b6.doc</vt:lpwstr>
      </vt:variant>
      <vt:variant>
        <vt:lpwstr/>
      </vt:variant>
      <vt:variant>
        <vt:i4>6422602</vt:i4>
      </vt:variant>
      <vt:variant>
        <vt:i4>204</vt:i4>
      </vt:variant>
      <vt:variant>
        <vt:i4>0</vt:i4>
      </vt:variant>
      <vt:variant>
        <vt:i4>5</vt:i4>
      </vt:variant>
      <vt:variant>
        <vt:lpwstr>\\12.10.10.10\..\..\..\..\..\..\content\act\b8e797df-5b25-47ee-9cb9-e1a51473c1ea.doc</vt:lpwstr>
      </vt:variant>
      <vt:variant>
        <vt:lpwstr/>
      </vt:variant>
      <vt:variant>
        <vt:i4>6750234</vt:i4>
      </vt:variant>
      <vt:variant>
        <vt:i4>201</vt:i4>
      </vt:variant>
      <vt:variant>
        <vt:i4>0</vt:i4>
      </vt:variant>
      <vt:variant>
        <vt:i4>5</vt:i4>
      </vt:variant>
      <vt:variant>
        <vt:lpwstr>\\12.10.10.10\..\..\..\..\..\..\content\act\840fb95c-fe7e-4929-b25d-6ec98011978b.doc</vt:lpwstr>
      </vt:variant>
      <vt:variant>
        <vt:lpwstr/>
      </vt:variant>
      <vt:variant>
        <vt:i4>6750279</vt:i4>
      </vt:variant>
      <vt:variant>
        <vt:i4>198</vt:i4>
      </vt:variant>
      <vt:variant>
        <vt:i4>0</vt:i4>
      </vt:variant>
      <vt:variant>
        <vt:i4>5</vt:i4>
      </vt:variant>
      <vt:variant>
        <vt:lpwstr>\\12.10.10.10\content\act\5d6c5ed7-67c8-405f-8538-d30c6346b16c.doc</vt:lpwstr>
      </vt:variant>
      <vt:variant>
        <vt:lpwstr/>
      </vt:variant>
      <vt:variant>
        <vt:i4>6750234</vt:i4>
      </vt:variant>
      <vt:variant>
        <vt:i4>195</vt:i4>
      </vt:variant>
      <vt:variant>
        <vt:i4>0</vt:i4>
      </vt:variant>
      <vt:variant>
        <vt:i4>5</vt:i4>
      </vt:variant>
      <vt:variant>
        <vt:lpwstr>\\12.10.10.10\..\..\..\..\..\..\content\act\840fb95c-fe7e-4929-b25d-6ec98011978b.doc</vt:lpwstr>
      </vt:variant>
      <vt:variant>
        <vt:lpwstr/>
      </vt:variant>
      <vt:variant>
        <vt:i4>3080276</vt:i4>
      </vt:variant>
      <vt:variant>
        <vt:i4>192</vt:i4>
      </vt:variant>
      <vt:variant>
        <vt:i4>0</vt:i4>
      </vt:variant>
      <vt:variant>
        <vt:i4>5</vt:i4>
      </vt:variant>
      <vt:variant>
        <vt:lpwstr>\\12.10.1.199\content\act\e24dd489-80d1-4902-af61-15e2ccd9b785.doc</vt:lpwstr>
      </vt:variant>
      <vt:variant>
        <vt:lpwstr/>
      </vt:variant>
      <vt:variant>
        <vt:i4>3539010</vt:i4>
      </vt:variant>
      <vt:variant>
        <vt:i4>189</vt:i4>
      </vt:variant>
      <vt:variant>
        <vt:i4>0</vt:i4>
      </vt:variant>
      <vt:variant>
        <vt:i4>5</vt:i4>
      </vt:variant>
      <vt:variant>
        <vt:lpwstr>\\WIN-K62D85HMUER\content\act\9cf2f1c3-393d-4051-a52d-9923b0e51c0c.html</vt:lpwstr>
      </vt:variant>
      <vt:variant>
        <vt:lpwstr/>
      </vt:variant>
      <vt:variant>
        <vt:i4>3342360</vt:i4>
      </vt:variant>
      <vt:variant>
        <vt:i4>186</vt:i4>
      </vt:variant>
      <vt:variant>
        <vt:i4>0</vt:i4>
      </vt:variant>
      <vt:variant>
        <vt:i4>5</vt:i4>
      </vt:variant>
      <vt:variant>
        <vt:lpwstr>\\WIN-K62D85HMUER\content\act\cff822a1-201b-4168-905d-21f0ba5fc42b.html</vt:lpwstr>
      </vt:variant>
      <vt:variant>
        <vt:lpwstr/>
      </vt:variant>
      <vt:variant>
        <vt:i4>3539010</vt:i4>
      </vt:variant>
      <vt:variant>
        <vt:i4>183</vt:i4>
      </vt:variant>
      <vt:variant>
        <vt:i4>0</vt:i4>
      </vt:variant>
      <vt:variant>
        <vt:i4>5</vt:i4>
      </vt:variant>
      <vt:variant>
        <vt:lpwstr>\\WIN-K62D85HMUER\content\act\9cf2f1c3-393d-4051-a52d-9923b0e51c0c.html</vt:lpwstr>
      </vt:variant>
      <vt:variant>
        <vt:lpwstr/>
      </vt:variant>
      <vt:variant>
        <vt:i4>3539010</vt:i4>
      </vt:variant>
      <vt:variant>
        <vt:i4>180</vt:i4>
      </vt:variant>
      <vt:variant>
        <vt:i4>0</vt:i4>
      </vt:variant>
      <vt:variant>
        <vt:i4>5</vt:i4>
      </vt:variant>
      <vt:variant>
        <vt:lpwstr>\\WIN-K62D85HMUER\content\act\9cf2f1c3-393d-4051-a52d-9923b0e51c0c.html</vt:lpwstr>
      </vt:variant>
      <vt:variant>
        <vt:lpwstr/>
      </vt:variant>
      <vt:variant>
        <vt:i4>3539010</vt:i4>
      </vt:variant>
      <vt:variant>
        <vt:i4>177</vt:i4>
      </vt:variant>
      <vt:variant>
        <vt:i4>0</vt:i4>
      </vt:variant>
      <vt:variant>
        <vt:i4>5</vt:i4>
      </vt:variant>
      <vt:variant>
        <vt:lpwstr>\\WIN-K62D85HMUER\content\act\9cf2f1c3-393d-4051-a52d-9923b0e51c0c.html</vt:lpwstr>
      </vt:variant>
      <vt:variant>
        <vt:lpwstr/>
      </vt:variant>
      <vt:variant>
        <vt:i4>3539010</vt:i4>
      </vt:variant>
      <vt:variant>
        <vt:i4>174</vt:i4>
      </vt:variant>
      <vt:variant>
        <vt:i4>0</vt:i4>
      </vt:variant>
      <vt:variant>
        <vt:i4>5</vt:i4>
      </vt:variant>
      <vt:variant>
        <vt:lpwstr>\\WIN-K62D85HMUER\content\act\9cf2f1c3-393d-4051-a52d-9923b0e51c0c.html</vt:lpwstr>
      </vt:variant>
      <vt:variant>
        <vt:lpwstr/>
      </vt:variant>
      <vt:variant>
        <vt:i4>3539010</vt:i4>
      </vt:variant>
      <vt:variant>
        <vt:i4>171</vt:i4>
      </vt:variant>
      <vt:variant>
        <vt:i4>0</vt:i4>
      </vt:variant>
      <vt:variant>
        <vt:i4>5</vt:i4>
      </vt:variant>
      <vt:variant>
        <vt:lpwstr>\\WIN-K62D85HMUER\content\act\9cf2f1c3-393d-4051-a52d-9923b0e51c0c.html</vt:lpwstr>
      </vt:variant>
      <vt:variant>
        <vt:lpwstr/>
      </vt:variant>
      <vt:variant>
        <vt:i4>3539010</vt:i4>
      </vt:variant>
      <vt:variant>
        <vt:i4>168</vt:i4>
      </vt:variant>
      <vt:variant>
        <vt:i4>0</vt:i4>
      </vt:variant>
      <vt:variant>
        <vt:i4>5</vt:i4>
      </vt:variant>
      <vt:variant>
        <vt:lpwstr>\\WIN-K62D85HMUER\content\act\9cf2f1c3-393d-4051-a52d-9923b0e51c0c.html</vt:lpwstr>
      </vt:variant>
      <vt:variant>
        <vt:lpwstr/>
      </vt:variant>
      <vt:variant>
        <vt:i4>3539010</vt:i4>
      </vt:variant>
      <vt:variant>
        <vt:i4>165</vt:i4>
      </vt:variant>
      <vt:variant>
        <vt:i4>0</vt:i4>
      </vt:variant>
      <vt:variant>
        <vt:i4>5</vt:i4>
      </vt:variant>
      <vt:variant>
        <vt:lpwstr>\\WIN-K62D85HMUER\content\act\9cf2f1c3-393d-4051-a52d-9923b0e51c0c.html</vt:lpwstr>
      </vt:variant>
      <vt:variant>
        <vt:lpwstr/>
      </vt:variant>
      <vt:variant>
        <vt:i4>3539010</vt:i4>
      </vt:variant>
      <vt:variant>
        <vt:i4>162</vt:i4>
      </vt:variant>
      <vt:variant>
        <vt:i4>0</vt:i4>
      </vt:variant>
      <vt:variant>
        <vt:i4>5</vt:i4>
      </vt:variant>
      <vt:variant>
        <vt:lpwstr>\\WIN-K62D85HMUER\content\act\9cf2f1c3-393d-4051-a52d-9923b0e51c0c.html</vt:lpwstr>
      </vt:variant>
      <vt:variant>
        <vt:lpwstr/>
      </vt:variant>
      <vt:variant>
        <vt:i4>6422552</vt:i4>
      </vt:variant>
      <vt:variant>
        <vt:i4>159</vt:i4>
      </vt:variant>
      <vt:variant>
        <vt:i4>0</vt:i4>
      </vt:variant>
      <vt:variant>
        <vt:i4>5</vt:i4>
      </vt:variant>
      <vt:variant>
        <vt:lpwstr>\\12.10.10.10\..\..\..\..\..\..\content\act\7a207e24-8230-40e8-bab1-26036aef7153.docx</vt:lpwstr>
      </vt:variant>
      <vt:variant>
        <vt:lpwstr/>
      </vt:variant>
      <vt:variant>
        <vt:i4>6750234</vt:i4>
      </vt:variant>
      <vt:variant>
        <vt:i4>156</vt:i4>
      </vt:variant>
      <vt:variant>
        <vt:i4>0</vt:i4>
      </vt:variant>
      <vt:variant>
        <vt:i4>5</vt:i4>
      </vt:variant>
      <vt:variant>
        <vt:lpwstr>\\12.10.10.10\..\..\..\..\..\..\content\act\840fb95c-fe7e-4929-b25d-6ec98011978b.doc</vt:lpwstr>
      </vt:variant>
      <vt:variant>
        <vt:lpwstr/>
      </vt:variant>
      <vt:variant>
        <vt:i4>6422552</vt:i4>
      </vt:variant>
      <vt:variant>
        <vt:i4>153</vt:i4>
      </vt:variant>
      <vt:variant>
        <vt:i4>0</vt:i4>
      </vt:variant>
      <vt:variant>
        <vt:i4>5</vt:i4>
      </vt:variant>
      <vt:variant>
        <vt:lpwstr>\\12.10.10.10\..\..\..\..\..\..\content\act\7a207e24-8230-40e8-bab1-26036aef7153.docx</vt:lpwstr>
      </vt:variant>
      <vt:variant>
        <vt:lpwstr/>
      </vt:variant>
      <vt:variant>
        <vt:i4>5898259</vt:i4>
      </vt:variant>
      <vt:variant>
        <vt:i4>150</vt:i4>
      </vt:variant>
      <vt:variant>
        <vt:i4>0</vt:i4>
      </vt:variant>
      <vt:variant>
        <vt:i4>5</vt:i4>
      </vt:variant>
      <vt:variant>
        <vt:lpwstr>\\12.10.1.199\..\..\..\..\..\content\act\d6dd5f7a-5278-4b9f-a9a6-9e19c71a53c3.doc</vt:lpwstr>
      </vt:variant>
      <vt:variant>
        <vt:lpwstr/>
      </vt:variant>
      <vt:variant>
        <vt:i4>6750234</vt:i4>
      </vt:variant>
      <vt:variant>
        <vt:i4>147</vt:i4>
      </vt:variant>
      <vt:variant>
        <vt:i4>0</vt:i4>
      </vt:variant>
      <vt:variant>
        <vt:i4>5</vt:i4>
      </vt:variant>
      <vt:variant>
        <vt:lpwstr>\\12.10.10.10\..\..\..\..\..\..\content\act\840fb95c-fe7e-4929-b25d-6ec98011978b.doc</vt:lpwstr>
      </vt:variant>
      <vt:variant>
        <vt:lpwstr/>
      </vt:variant>
      <vt:variant>
        <vt:i4>3538968</vt:i4>
      </vt:variant>
      <vt:variant>
        <vt:i4>144</vt:i4>
      </vt:variant>
      <vt:variant>
        <vt:i4>0</vt:i4>
      </vt:variant>
      <vt:variant>
        <vt:i4>5</vt:i4>
      </vt:variant>
      <vt:variant>
        <vt:lpwstr>\\12.10.10.10\content\act\087428ab-7bf4-4d7e-8931-3bee0b6e70b6.doc</vt:lpwstr>
      </vt:variant>
      <vt:variant>
        <vt:lpwstr/>
      </vt:variant>
      <vt:variant>
        <vt:i4>7143433</vt:i4>
      </vt:variant>
      <vt:variant>
        <vt:i4>141</vt:i4>
      </vt:variant>
      <vt:variant>
        <vt:i4>0</vt:i4>
      </vt:variant>
      <vt:variant>
        <vt:i4>5</vt:i4>
      </vt:variant>
      <vt:variant>
        <vt:lpwstr>\\12.10.10.10\..\..\..\..\..\..\content\act\9cf2f1c3-393d-4051-a52d-9923b0e51c0c.html</vt:lpwstr>
      </vt:variant>
      <vt:variant>
        <vt:lpwstr/>
      </vt:variant>
      <vt:variant>
        <vt:i4>7143433</vt:i4>
      </vt:variant>
      <vt:variant>
        <vt:i4>138</vt:i4>
      </vt:variant>
      <vt:variant>
        <vt:i4>0</vt:i4>
      </vt:variant>
      <vt:variant>
        <vt:i4>5</vt:i4>
      </vt:variant>
      <vt:variant>
        <vt:lpwstr>\\12.10.10.10\..\..\..\..\..\..\content\act\9cf2f1c3-393d-4051-a52d-9923b0e51c0c.html</vt:lpwstr>
      </vt:variant>
      <vt:variant>
        <vt:lpwstr/>
      </vt:variant>
      <vt:variant>
        <vt:i4>6750234</vt:i4>
      </vt:variant>
      <vt:variant>
        <vt:i4>135</vt:i4>
      </vt:variant>
      <vt:variant>
        <vt:i4>0</vt:i4>
      </vt:variant>
      <vt:variant>
        <vt:i4>5</vt:i4>
      </vt:variant>
      <vt:variant>
        <vt:lpwstr>\\12.10.10.10\..\..\..\..\..\..\content\act\840fb95c-fe7e-4929-b25d-6ec98011978b.doc</vt:lpwstr>
      </vt:variant>
      <vt:variant>
        <vt:lpwstr/>
      </vt:variant>
      <vt:variant>
        <vt:i4>3538968</vt:i4>
      </vt:variant>
      <vt:variant>
        <vt:i4>132</vt:i4>
      </vt:variant>
      <vt:variant>
        <vt:i4>0</vt:i4>
      </vt:variant>
      <vt:variant>
        <vt:i4>5</vt:i4>
      </vt:variant>
      <vt:variant>
        <vt:lpwstr>\\12.10.10.10\content\act\087428ab-7bf4-4d7e-8931-3bee0b6e70b6.doc</vt:lpwstr>
      </vt:variant>
      <vt:variant>
        <vt:lpwstr/>
      </vt:variant>
      <vt:variant>
        <vt:i4>6291461</vt:i4>
      </vt:variant>
      <vt:variant>
        <vt:i4>129</vt:i4>
      </vt:variant>
      <vt:variant>
        <vt:i4>0</vt:i4>
      </vt:variant>
      <vt:variant>
        <vt:i4>5</vt:i4>
      </vt:variant>
      <vt:variant>
        <vt:lpwstr>\\WIN-K62D85HMUER\content\act\96322b4e-3fb4-491f-b9a1-92c2803dafef.doc</vt:lpwstr>
      </vt:variant>
      <vt:variant>
        <vt:lpwstr/>
      </vt:variant>
      <vt:variant>
        <vt:i4>7209053</vt:i4>
      </vt:variant>
      <vt:variant>
        <vt:i4>126</vt:i4>
      </vt:variant>
      <vt:variant>
        <vt:i4>0</vt:i4>
      </vt:variant>
      <vt:variant>
        <vt:i4>5</vt:i4>
      </vt:variant>
      <vt:variant>
        <vt:lpwstr>\\12.10.10.10\..\..\..\..\..\..\content\act\bba0bfb1-06c7-4e50-a8d3-fe1045784bf1.html</vt:lpwstr>
      </vt:variant>
      <vt:variant>
        <vt:lpwstr/>
      </vt:variant>
      <vt:variant>
        <vt:i4>3473430</vt:i4>
      </vt:variant>
      <vt:variant>
        <vt:i4>123</vt:i4>
      </vt:variant>
      <vt:variant>
        <vt:i4>0</vt:i4>
      </vt:variant>
      <vt:variant>
        <vt:i4>5</vt:i4>
      </vt:variant>
      <vt:variant>
        <vt:lpwstr>\\WIN-K62D85HMUER\content\act\bba0bfb1-06c7-4e50-a8d3-fe1045784bf1.html</vt:lpwstr>
      </vt:variant>
      <vt:variant>
        <vt:lpwstr/>
      </vt:variant>
      <vt:variant>
        <vt:i4>3473430</vt:i4>
      </vt:variant>
      <vt:variant>
        <vt:i4>120</vt:i4>
      </vt:variant>
      <vt:variant>
        <vt:i4>0</vt:i4>
      </vt:variant>
      <vt:variant>
        <vt:i4>5</vt:i4>
      </vt:variant>
      <vt:variant>
        <vt:lpwstr>\\WIN-K62D85HMUER\content\act\bba0bfb1-06c7-4e50-a8d3-fe1045784bf1.html</vt:lpwstr>
      </vt:variant>
      <vt:variant>
        <vt:lpwstr/>
      </vt:variant>
      <vt:variant>
        <vt:i4>3080276</vt:i4>
      </vt:variant>
      <vt:variant>
        <vt:i4>117</vt:i4>
      </vt:variant>
      <vt:variant>
        <vt:i4>0</vt:i4>
      </vt:variant>
      <vt:variant>
        <vt:i4>5</vt:i4>
      </vt:variant>
      <vt:variant>
        <vt:lpwstr>\\12.10.1.199\content\act\e24dd489-80d1-4902-af61-15e2ccd9b785.doc</vt:lpwstr>
      </vt:variant>
      <vt:variant>
        <vt:lpwstr/>
      </vt:variant>
      <vt:variant>
        <vt:i4>3538968</vt:i4>
      </vt:variant>
      <vt:variant>
        <vt:i4>114</vt:i4>
      </vt:variant>
      <vt:variant>
        <vt:i4>0</vt:i4>
      </vt:variant>
      <vt:variant>
        <vt:i4>5</vt:i4>
      </vt:variant>
      <vt:variant>
        <vt:lpwstr>\\12.10.10.10\content\act\087428ab-7bf4-4d7e-8931-3bee0b6e70b6.doc</vt:lpwstr>
      </vt:variant>
      <vt:variant>
        <vt:lpwstr/>
      </vt:variant>
      <vt:variant>
        <vt:i4>5898259</vt:i4>
      </vt:variant>
      <vt:variant>
        <vt:i4>111</vt:i4>
      </vt:variant>
      <vt:variant>
        <vt:i4>0</vt:i4>
      </vt:variant>
      <vt:variant>
        <vt:i4>5</vt:i4>
      </vt:variant>
      <vt:variant>
        <vt:lpwstr>\\12.10.1.199\..\..\..\..\..\content\act\d6dd5f7a-5278-4b9f-a9a6-9e19c71a53c3.doc</vt:lpwstr>
      </vt:variant>
      <vt:variant>
        <vt:lpwstr/>
      </vt:variant>
      <vt:variant>
        <vt:i4>4653157</vt:i4>
      </vt:variant>
      <vt:variant>
        <vt:i4>108</vt:i4>
      </vt:variant>
      <vt:variant>
        <vt:i4>0</vt:i4>
      </vt:variant>
      <vt:variant>
        <vt:i4>5</vt:i4>
      </vt:variant>
      <vt:variant>
        <vt:lpwstr>mailto:komzemres@berezovo.ru</vt:lpwstr>
      </vt:variant>
      <vt:variant>
        <vt:lpwstr/>
      </vt:variant>
      <vt:variant>
        <vt:i4>5898259</vt:i4>
      </vt:variant>
      <vt:variant>
        <vt:i4>105</vt:i4>
      </vt:variant>
      <vt:variant>
        <vt:i4>0</vt:i4>
      </vt:variant>
      <vt:variant>
        <vt:i4>5</vt:i4>
      </vt:variant>
      <vt:variant>
        <vt:lpwstr>\\12.10.1.199\..\..\..\..\..\content\act\d6dd5f7a-5278-4b9f-a9a6-9e19c71a53c3.doc</vt:lpwstr>
      </vt:variant>
      <vt:variant>
        <vt:lpwstr/>
      </vt:variant>
      <vt:variant>
        <vt:i4>3538968</vt:i4>
      </vt:variant>
      <vt:variant>
        <vt:i4>102</vt:i4>
      </vt:variant>
      <vt:variant>
        <vt:i4>0</vt:i4>
      </vt:variant>
      <vt:variant>
        <vt:i4>5</vt:i4>
      </vt:variant>
      <vt:variant>
        <vt:lpwstr>\\12.10.10.10\content\act\087428ab-7bf4-4d7e-8931-3bee0b6e70b6.doc</vt:lpwstr>
      </vt:variant>
      <vt:variant>
        <vt:lpwstr/>
      </vt:variant>
      <vt:variant>
        <vt:i4>6619141</vt:i4>
      </vt:variant>
      <vt:variant>
        <vt:i4>99</vt:i4>
      </vt:variant>
      <vt:variant>
        <vt:i4>0</vt:i4>
      </vt:variant>
      <vt:variant>
        <vt:i4>5</vt:i4>
      </vt:variant>
      <vt:variant>
        <vt:lpwstr>\\WIN-K62D85HMUER\content\act\4d7c2d05-66be-4408-9b85-cdeb11ddca7b.doc</vt:lpwstr>
      </vt:variant>
      <vt:variant>
        <vt:lpwstr/>
      </vt:variant>
      <vt:variant>
        <vt:i4>3539010</vt:i4>
      </vt:variant>
      <vt:variant>
        <vt:i4>96</vt:i4>
      </vt:variant>
      <vt:variant>
        <vt:i4>0</vt:i4>
      </vt:variant>
      <vt:variant>
        <vt:i4>5</vt:i4>
      </vt:variant>
      <vt:variant>
        <vt:lpwstr>\\WIN-K62D85HMUER\content\act\9cf2f1c3-393d-4051-a52d-9923b0e51c0c.html</vt:lpwstr>
      </vt:variant>
      <vt:variant>
        <vt:lpwstr/>
      </vt:variant>
      <vt:variant>
        <vt:i4>3538968</vt:i4>
      </vt:variant>
      <vt:variant>
        <vt:i4>93</vt:i4>
      </vt:variant>
      <vt:variant>
        <vt:i4>0</vt:i4>
      </vt:variant>
      <vt:variant>
        <vt:i4>5</vt:i4>
      </vt:variant>
      <vt:variant>
        <vt:lpwstr>\\12.10.10.10\content\act\087428ab-7bf4-4d7e-8931-3bee0b6e70b6.doc</vt:lpwstr>
      </vt:variant>
      <vt:variant>
        <vt:lpwstr/>
      </vt:variant>
      <vt:variant>
        <vt:i4>6750234</vt:i4>
      </vt:variant>
      <vt:variant>
        <vt:i4>90</vt:i4>
      </vt:variant>
      <vt:variant>
        <vt:i4>0</vt:i4>
      </vt:variant>
      <vt:variant>
        <vt:i4>5</vt:i4>
      </vt:variant>
      <vt:variant>
        <vt:lpwstr>\\12.10.10.10\..\..\..\..\..\..\content\act\840fb95c-fe7e-4929-b25d-6ec98011978b.doc</vt:lpwstr>
      </vt:variant>
      <vt:variant>
        <vt:lpwstr/>
      </vt:variant>
      <vt:variant>
        <vt:i4>6422602</vt:i4>
      </vt:variant>
      <vt:variant>
        <vt:i4>87</vt:i4>
      </vt:variant>
      <vt:variant>
        <vt:i4>0</vt:i4>
      </vt:variant>
      <vt:variant>
        <vt:i4>5</vt:i4>
      </vt:variant>
      <vt:variant>
        <vt:lpwstr>\\12.10.10.10\..\..\..\..\..\..\content\act\b8e797df-5b25-47ee-9cb9-e1a51473c1ea.doc</vt:lpwstr>
      </vt:variant>
      <vt:variant>
        <vt:lpwstr/>
      </vt:variant>
      <vt:variant>
        <vt:i4>6422552</vt:i4>
      </vt:variant>
      <vt:variant>
        <vt:i4>84</vt:i4>
      </vt:variant>
      <vt:variant>
        <vt:i4>0</vt:i4>
      </vt:variant>
      <vt:variant>
        <vt:i4>5</vt:i4>
      </vt:variant>
      <vt:variant>
        <vt:lpwstr>\\12.10.10.10\..\..\..\..\..\..\content\act\7a207e24-8230-40e8-bab1-26036aef7153.docx</vt:lpwstr>
      </vt:variant>
      <vt:variant>
        <vt:lpwstr/>
      </vt:variant>
      <vt:variant>
        <vt:i4>7143433</vt:i4>
      </vt:variant>
      <vt:variant>
        <vt:i4>81</vt:i4>
      </vt:variant>
      <vt:variant>
        <vt:i4>0</vt:i4>
      </vt:variant>
      <vt:variant>
        <vt:i4>5</vt:i4>
      </vt:variant>
      <vt:variant>
        <vt:lpwstr>\\12.10.10.10\..\..\..\..\..\..\content\act\9cf2f1c3-393d-4051-a52d-9923b0e51c0c.html</vt:lpwstr>
      </vt:variant>
      <vt:variant>
        <vt:lpwstr/>
      </vt:variant>
      <vt:variant>
        <vt:i4>6684675</vt:i4>
      </vt:variant>
      <vt:variant>
        <vt:i4>78</vt:i4>
      </vt:variant>
      <vt:variant>
        <vt:i4>0</vt:i4>
      </vt:variant>
      <vt:variant>
        <vt:i4>5</vt:i4>
      </vt:variant>
      <vt:variant>
        <vt:lpwstr>\\12.10.10.10\..\..\..\..\..\..\content\act\819e429d-7874-4193-afbd-e683538d976c.html</vt:lpwstr>
      </vt:variant>
      <vt:variant>
        <vt:lpwstr/>
      </vt:variant>
      <vt:variant>
        <vt:i4>4587523</vt:i4>
      </vt:variant>
      <vt:variant>
        <vt:i4>75</vt:i4>
      </vt:variant>
      <vt:variant>
        <vt:i4>0</vt:i4>
      </vt:variant>
      <vt:variant>
        <vt:i4>5</vt:i4>
      </vt:variant>
      <vt:variant>
        <vt:lpwstr>consultantplus://offline/ref=7B4703046FD94D29ABC4C8F8BFF29A72DAB69A40FB08DD1230B78EE2206E6000D0036A11DED80F61F5D86B73AF71819D4DF4DFD0A8UFR3K</vt:lpwstr>
      </vt:variant>
      <vt:variant>
        <vt:lpwstr/>
      </vt:variant>
      <vt:variant>
        <vt:i4>6291456</vt:i4>
      </vt:variant>
      <vt:variant>
        <vt:i4>72</vt:i4>
      </vt:variant>
      <vt:variant>
        <vt:i4>0</vt:i4>
      </vt:variant>
      <vt:variant>
        <vt:i4>5</vt:i4>
      </vt:variant>
      <vt:variant>
        <vt:lpwstr>\\WIN-K62D85HMUER\content\act\cd0f7e47-48e9-4653-9f12-14cbbd55446e.doc</vt:lpwstr>
      </vt:variant>
      <vt:variant>
        <vt:lpwstr/>
      </vt:variant>
      <vt:variant>
        <vt:i4>7209053</vt:i4>
      </vt:variant>
      <vt:variant>
        <vt:i4>69</vt:i4>
      </vt:variant>
      <vt:variant>
        <vt:i4>0</vt:i4>
      </vt:variant>
      <vt:variant>
        <vt:i4>5</vt:i4>
      </vt:variant>
      <vt:variant>
        <vt:lpwstr>\\12.10.10.10\..\..\..\..\..\..\content\act\bba0bfb1-06c7-4e50-a8d3-fe1045784bf1.html</vt:lpwstr>
      </vt:variant>
      <vt:variant>
        <vt:lpwstr/>
      </vt:variant>
      <vt:variant>
        <vt:i4>3473430</vt:i4>
      </vt:variant>
      <vt:variant>
        <vt:i4>66</vt:i4>
      </vt:variant>
      <vt:variant>
        <vt:i4>0</vt:i4>
      </vt:variant>
      <vt:variant>
        <vt:i4>5</vt:i4>
      </vt:variant>
      <vt:variant>
        <vt:lpwstr>\\WIN-K62D85HMUER\content\act\bba0bfb1-06c7-4e50-a8d3-fe1045784bf1.html</vt:lpwstr>
      </vt:variant>
      <vt:variant>
        <vt:lpwstr/>
      </vt:variant>
      <vt:variant>
        <vt:i4>6750234</vt:i4>
      </vt:variant>
      <vt:variant>
        <vt:i4>63</vt:i4>
      </vt:variant>
      <vt:variant>
        <vt:i4>0</vt:i4>
      </vt:variant>
      <vt:variant>
        <vt:i4>5</vt:i4>
      </vt:variant>
      <vt:variant>
        <vt:lpwstr>\\12.10.10.10\..\..\..\..\..\..\content\act\840fb95c-fe7e-4929-b25d-6ec98011978b.doc</vt:lpwstr>
      </vt:variant>
      <vt:variant>
        <vt:lpwstr/>
      </vt:variant>
      <vt:variant>
        <vt:i4>6750234</vt:i4>
      </vt:variant>
      <vt:variant>
        <vt:i4>60</vt:i4>
      </vt:variant>
      <vt:variant>
        <vt:i4>0</vt:i4>
      </vt:variant>
      <vt:variant>
        <vt:i4>5</vt:i4>
      </vt:variant>
      <vt:variant>
        <vt:lpwstr>\\12.10.10.10\..\..\..\..\..\..\content\act\840fb95c-fe7e-4929-b25d-6ec98011978b.doc</vt:lpwstr>
      </vt:variant>
      <vt:variant>
        <vt:lpwstr/>
      </vt:variant>
      <vt:variant>
        <vt:i4>7471108</vt:i4>
      </vt:variant>
      <vt:variant>
        <vt:i4>57</vt:i4>
      </vt:variant>
      <vt:variant>
        <vt:i4>0</vt:i4>
      </vt:variant>
      <vt:variant>
        <vt:i4>5</vt:i4>
      </vt:variant>
      <vt:variant>
        <vt:lpwstr>\\12.10.1.199\content\act\d6dd5f7a-5278-4b9f-a9a6-9e19c71a53c3.doc</vt:lpwstr>
      </vt:variant>
      <vt:variant>
        <vt:lpwstr/>
      </vt:variant>
      <vt:variant>
        <vt:i4>6422602</vt:i4>
      </vt:variant>
      <vt:variant>
        <vt:i4>54</vt:i4>
      </vt:variant>
      <vt:variant>
        <vt:i4>0</vt:i4>
      </vt:variant>
      <vt:variant>
        <vt:i4>5</vt:i4>
      </vt:variant>
      <vt:variant>
        <vt:lpwstr>\\12.10.10.10\..\..\..\..\..\..\content\act\b8e797df-5b25-47ee-9cb9-e1a51473c1ea.doc</vt:lpwstr>
      </vt:variant>
      <vt:variant>
        <vt:lpwstr/>
      </vt:variant>
      <vt:variant>
        <vt:i4>6619141</vt:i4>
      </vt:variant>
      <vt:variant>
        <vt:i4>51</vt:i4>
      </vt:variant>
      <vt:variant>
        <vt:i4>0</vt:i4>
      </vt:variant>
      <vt:variant>
        <vt:i4>5</vt:i4>
      </vt:variant>
      <vt:variant>
        <vt:lpwstr>\\WIN-K62D85HMUER\content\act\4d7c2d05-66be-4408-9b85-cdeb11ddca7b.doc</vt:lpwstr>
      </vt:variant>
      <vt:variant>
        <vt:lpwstr/>
      </vt:variant>
      <vt:variant>
        <vt:i4>3604481</vt:i4>
      </vt:variant>
      <vt:variant>
        <vt:i4>48</vt:i4>
      </vt:variant>
      <vt:variant>
        <vt:i4>0</vt:i4>
      </vt:variant>
      <vt:variant>
        <vt:i4>5</vt:i4>
      </vt:variant>
      <vt:variant>
        <vt:lpwstr>\\WIN-K62D85HMUER\content\act\5854b5a9-5430-4e50-8455-009b1ff390bd.doc</vt:lpwstr>
      </vt:variant>
      <vt:variant>
        <vt:lpwstr/>
      </vt:variant>
      <vt:variant>
        <vt:i4>7209053</vt:i4>
      </vt:variant>
      <vt:variant>
        <vt:i4>45</vt:i4>
      </vt:variant>
      <vt:variant>
        <vt:i4>0</vt:i4>
      </vt:variant>
      <vt:variant>
        <vt:i4>5</vt:i4>
      </vt:variant>
      <vt:variant>
        <vt:lpwstr>\\12.10.10.10\..\..\..\..\..\..\content\act\bba0bfb1-06c7-4e50-a8d3-fe1045784bf1.html</vt:lpwstr>
      </vt:variant>
      <vt:variant>
        <vt:lpwstr/>
      </vt:variant>
      <vt:variant>
        <vt:i4>3866648</vt:i4>
      </vt:variant>
      <vt:variant>
        <vt:i4>42</vt:i4>
      </vt:variant>
      <vt:variant>
        <vt:i4>0</vt:i4>
      </vt:variant>
      <vt:variant>
        <vt:i4>5</vt:i4>
      </vt:variant>
      <vt:variant>
        <vt:lpwstr>\\WIN-K62D85HMUER\content\act\96e20c02-1b12-465a-b64c-24aa92270007.html</vt:lpwstr>
      </vt:variant>
      <vt:variant>
        <vt:lpwstr/>
      </vt:variant>
      <vt:variant>
        <vt:i4>3997768</vt:i4>
      </vt:variant>
      <vt:variant>
        <vt:i4>39</vt:i4>
      </vt:variant>
      <vt:variant>
        <vt:i4>0</vt:i4>
      </vt:variant>
      <vt:variant>
        <vt:i4>5</vt:i4>
      </vt:variant>
      <vt:variant>
        <vt:lpwstr>\\WIN-K62D85HMUER\content\act\819e429d-7874-4193-afbd-e683538d976c.html</vt:lpwstr>
      </vt:variant>
      <vt:variant>
        <vt:lpwstr/>
      </vt:variant>
      <vt:variant>
        <vt:i4>3539010</vt:i4>
      </vt:variant>
      <vt:variant>
        <vt:i4>36</vt:i4>
      </vt:variant>
      <vt:variant>
        <vt:i4>0</vt:i4>
      </vt:variant>
      <vt:variant>
        <vt:i4>5</vt:i4>
      </vt:variant>
      <vt:variant>
        <vt:lpwstr>\\WIN-K62D85HMUER\content\act\9cf2f1c3-393d-4051-a52d-9923b0e51c0c.html</vt:lpwstr>
      </vt:variant>
      <vt:variant>
        <vt:lpwstr/>
      </vt:variant>
      <vt:variant>
        <vt:i4>3211349</vt:i4>
      </vt:variant>
      <vt:variant>
        <vt:i4>33</vt:i4>
      </vt:variant>
      <vt:variant>
        <vt:i4>0</vt:i4>
      </vt:variant>
      <vt:variant>
        <vt:i4>5</vt:i4>
      </vt:variant>
      <vt:variant>
        <vt:lpwstr>\\12.10.10.10\content\act\9cf2f1c3-393d-4051-a52d-9923b0e51c0c.html</vt:lpwstr>
      </vt:variant>
      <vt:variant>
        <vt:lpwstr/>
      </vt:variant>
      <vt:variant>
        <vt:i4>3866694</vt:i4>
      </vt:variant>
      <vt:variant>
        <vt:i4>30</vt:i4>
      </vt:variant>
      <vt:variant>
        <vt:i4>0</vt:i4>
      </vt:variant>
      <vt:variant>
        <vt:i4>5</vt:i4>
      </vt:variant>
      <vt:variant>
        <vt:lpwstr>\\12.10.10.10\content\act\840fb95c-fe7e-4929-b25d-6ec98011978b.doc</vt:lpwstr>
      </vt:variant>
      <vt:variant>
        <vt:lpwstr/>
      </vt:variant>
      <vt:variant>
        <vt:i4>4063254</vt:i4>
      </vt:variant>
      <vt:variant>
        <vt:i4>27</vt:i4>
      </vt:variant>
      <vt:variant>
        <vt:i4>0</vt:i4>
      </vt:variant>
      <vt:variant>
        <vt:i4>5</vt:i4>
      </vt:variant>
      <vt:variant>
        <vt:lpwstr>\\12.10.10.10\content\act\b8e797df-5b25-47ee-9cb9-e1a51473c1ea.doc</vt:lpwstr>
      </vt:variant>
      <vt:variant>
        <vt:lpwstr/>
      </vt:variant>
      <vt:variant>
        <vt:i4>6750279</vt:i4>
      </vt:variant>
      <vt:variant>
        <vt:i4>24</vt:i4>
      </vt:variant>
      <vt:variant>
        <vt:i4>0</vt:i4>
      </vt:variant>
      <vt:variant>
        <vt:i4>5</vt:i4>
      </vt:variant>
      <vt:variant>
        <vt:lpwstr>\\12.10.10.10\content\act\5d6c5ed7-67c8-405f-8538-d30c6346b16c.doc</vt:lpwstr>
      </vt:variant>
      <vt:variant>
        <vt:lpwstr/>
      </vt:variant>
      <vt:variant>
        <vt:i4>3538968</vt:i4>
      </vt:variant>
      <vt:variant>
        <vt:i4>21</vt:i4>
      </vt:variant>
      <vt:variant>
        <vt:i4>0</vt:i4>
      </vt:variant>
      <vt:variant>
        <vt:i4>5</vt:i4>
      </vt:variant>
      <vt:variant>
        <vt:lpwstr>\\12.10.10.10\content\act\087428ab-7bf4-4d7e-8931-3bee0b6e70b6.doc</vt:lpwstr>
      </vt:variant>
      <vt:variant>
        <vt:lpwstr/>
      </vt:variant>
      <vt:variant>
        <vt:i4>6422552</vt:i4>
      </vt:variant>
      <vt:variant>
        <vt:i4>18</vt:i4>
      </vt:variant>
      <vt:variant>
        <vt:i4>0</vt:i4>
      </vt:variant>
      <vt:variant>
        <vt:i4>5</vt:i4>
      </vt:variant>
      <vt:variant>
        <vt:lpwstr>\\12.10.10.10\..\..\..\..\..\..\content\act\7a207e24-8230-40e8-bab1-26036aef7153.docx</vt:lpwstr>
      </vt:variant>
      <vt:variant>
        <vt:lpwstr/>
      </vt:variant>
      <vt:variant>
        <vt:i4>7208982</vt:i4>
      </vt:variant>
      <vt:variant>
        <vt:i4>15</vt:i4>
      </vt:variant>
      <vt:variant>
        <vt:i4>0</vt:i4>
      </vt:variant>
      <vt:variant>
        <vt:i4>5</vt:i4>
      </vt:variant>
      <vt:variant>
        <vt:lpwstr>\\12.10.10.10\..\..\..\..\..\..\content\act\2695d2f3-6c80-4930-a83c-1905cf6f5b96.docx</vt:lpwstr>
      </vt:variant>
      <vt:variant>
        <vt:lpwstr/>
      </vt:variant>
      <vt:variant>
        <vt:i4>7471108</vt:i4>
      </vt:variant>
      <vt:variant>
        <vt:i4>12</vt:i4>
      </vt:variant>
      <vt:variant>
        <vt:i4>0</vt:i4>
      </vt:variant>
      <vt:variant>
        <vt:i4>5</vt:i4>
      </vt:variant>
      <vt:variant>
        <vt:lpwstr>\\12.10.1.199\content\act\d6dd5f7a-5278-4b9f-a9a6-9e19c71a53c3.doc</vt:lpwstr>
      </vt:variant>
      <vt:variant>
        <vt:lpwstr/>
      </vt:variant>
      <vt:variant>
        <vt:i4>3080276</vt:i4>
      </vt:variant>
      <vt:variant>
        <vt:i4>9</vt:i4>
      </vt:variant>
      <vt:variant>
        <vt:i4>0</vt:i4>
      </vt:variant>
      <vt:variant>
        <vt:i4>5</vt:i4>
      </vt:variant>
      <vt:variant>
        <vt:lpwstr>\\12.10.1.199\content\act\e24dd489-80d1-4902-af61-15e2ccd9b785.doc</vt:lpwstr>
      </vt:variant>
      <vt:variant>
        <vt:lpwstr/>
      </vt:variant>
      <vt:variant>
        <vt:i4>6291461</vt:i4>
      </vt:variant>
      <vt:variant>
        <vt:i4>6</vt:i4>
      </vt:variant>
      <vt:variant>
        <vt:i4>0</vt:i4>
      </vt:variant>
      <vt:variant>
        <vt:i4>5</vt:i4>
      </vt:variant>
      <vt:variant>
        <vt:lpwstr>\\WIN-K62D85HMUER\content\act\96322b4e-3fb4-491f-b9a1-92c2803dafef.doc</vt:lpwstr>
      </vt:variant>
      <vt:variant>
        <vt:lpwstr/>
      </vt:variant>
      <vt:variant>
        <vt:i4>6619141</vt:i4>
      </vt:variant>
      <vt:variant>
        <vt:i4>3</vt:i4>
      </vt:variant>
      <vt:variant>
        <vt:i4>0</vt:i4>
      </vt:variant>
      <vt:variant>
        <vt:i4>5</vt:i4>
      </vt:variant>
      <vt:variant>
        <vt:lpwstr>\\WIN-K62D85HMUER\content\act\4d7c2d05-66be-4408-9b85-cdeb11ddca7b.doc</vt:lpwstr>
      </vt:variant>
      <vt:variant>
        <vt:lpwstr/>
      </vt:variant>
      <vt:variant>
        <vt:i4>7471108</vt:i4>
      </vt:variant>
      <vt:variant>
        <vt:i4>0</vt:i4>
      </vt:variant>
      <vt:variant>
        <vt:i4>0</vt:i4>
      </vt:variant>
      <vt:variant>
        <vt:i4>5</vt:i4>
      </vt:variant>
      <vt:variant>
        <vt:lpwstr>\\12.10.1.199\content\act\d6dd5f7a-5278-4b9f-a9a6-9e19c71a53c3.doc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Антонова Елена Павловна</cp:lastModifiedBy>
  <cp:revision>2</cp:revision>
  <cp:lastPrinted>2019-06-28T06:04:00Z</cp:lastPrinted>
  <dcterms:created xsi:type="dcterms:W3CDTF">2026-07-02T10:53:00Z</dcterms:created>
  <dcterms:modified xsi:type="dcterms:W3CDTF">2026-07-02T10:53:00Z</dcterms:modified>
</cp:coreProperties>
</file>