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5A2" w:rsidRPr="0026773E" w:rsidRDefault="00C615A2" w:rsidP="0026773E">
      <w:pPr>
        <w:ind w:left="567" w:firstLine="0"/>
      </w:pPr>
    </w:p>
    <w:p w:rsidR="00C615A2" w:rsidRPr="0026773E" w:rsidRDefault="00C615A2" w:rsidP="0026773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6773E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C615A2" w:rsidRPr="0026773E" w:rsidRDefault="00C615A2" w:rsidP="0026773E">
      <w:pPr>
        <w:ind w:left="567" w:firstLine="0"/>
      </w:pPr>
    </w:p>
    <w:p w:rsidR="00C615A2" w:rsidRPr="0026773E" w:rsidRDefault="00C615A2" w:rsidP="0026773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6773E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ОКРУГА-ЮГРЫ</w:t>
      </w:r>
    </w:p>
    <w:p w:rsidR="00C615A2" w:rsidRPr="0026773E" w:rsidRDefault="00C615A2" w:rsidP="0026773E">
      <w:pPr>
        <w:ind w:left="567" w:firstLine="0"/>
      </w:pPr>
    </w:p>
    <w:p w:rsidR="00C615A2" w:rsidRPr="0026773E" w:rsidRDefault="00C615A2" w:rsidP="0026773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6773E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7B24A2" w:rsidRPr="0026773E" w:rsidRDefault="007B24A2" w:rsidP="0026773E">
      <w:pPr>
        <w:ind w:left="567" w:firstLine="0"/>
      </w:pPr>
    </w:p>
    <w:p w:rsidR="0026773E" w:rsidRPr="0026773E" w:rsidRDefault="0026773E" w:rsidP="0026773E">
      <w:pPr>
        <w:ind w:left="567" w:firstLine="0"/>
      </w:pPr>
    </w:p>
    <w:p w:rsidR="00C615A2" w:rsidRPr="0026773E" w:rsidRDefault="00C615A2" w:rsidP="0026773E">
      <w:pPr>
        <w:ind w:left="567" w:firstLine="0"/>
      </w:pPr>
      <w:r w:rsidRPr="0026773E">
        <w:t xml:space="preserve">от </w:t>
      </w:r>
      <w:r w:rsidR="007B24A2" w:rsidRPr="0026773E">
        <w:t>17.04.</w:t>
      </w:r>
      <w:r w:rsidRPr="0026773E">
        <w:t>2017</w:t>
      </w:r>
      <w:r w:rsidR="00610E42" w:rsidRPr="0026773E">
        <w:t xml:space="preserve"> </w:t>
      </w:r>
      <w:r w:rsidR="0026773E">
        <w:tab/>
      </w:r>
      <w:r w:rsidR="0026773E">
        <w:tab/>
      </w:r>
      <w:r w:rsidR="0026773E">
        <w:tab/>
      </w:r>
      <w:r w:rsidR="0026773E">
        <w:tab/>
      </w:r>
      <w:r w:rsidR="0026773E">
        <w:tab/>
      </w:r>
      <w:r w:rsidR="0026773E">
        <w:tab/>
      </w:r>
      <w:r w:rsidR="0026773E">
        <w:tab/>
      </w:r>
      <w:r w:rsidR="0026773E">
        <w:tab/>
      </w:r>
      <w:r w:rsidR="0026773E">
        <w:tab/>
      </w:r>
      <w:r w:rsidR="00610E42" w:rsidRPr="0026773E">
        <w:t xml:space="preserve">№ </w:t>
      </w:r>
      <w:r w:rsidR="007B24A2" w:rsidRPr="0026773E">
        <w:t>284</w:t>
      </w:r>
    </w:p>
    <w:p w:rsidR="00C615A2" w:rsidRPr="0026773E" w:rsidRDefault="00C615A2" w:rsidP="0026773E">
      <w:pPr>
        <w:ind w:left="567" w:firstLine="0"/>
      </w:pPr>
      <w:proofErr w:type="spellStart"/>
      <w:r w:rsidRPr="0026773E">
        <w:t>пгт</w:t>
      </w:r>
      <w:proofErr w:type="spellEnd"/>
      <w:r w:rsidRPr="0026773E">
        <w:t>.</w:t>
      </w:r>
      <w:r w:rsidR="00195D18" w:rsidRPr="0026773E">
        <w:t xml:space="preserve"> </w:t>
      </w:r>
      <w:r w:rsidRPr="0026773E">
        <w:t xml:space="preserve">Березово </w:t>
      </w:r>
    </w:p>
    <w:p w:rsidR="0026773E" w:rsidRPr="0026773E" w:rsidRDefault="0026773E" w:rsidP="0026773E">
      <w:pPr>
        <w:ind w:left="567" w:firstLine="0"/>
      </w:pPr>
    </w:p>
    <w:p w:rsidR="00610E42" w:rsidRPr="0026773E" w:rsidRDefault="00956B2F" w:rsidP="0026773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О внесении изменени</w:t>
      </w:r>
      <w:r w:rsidR="00F94B15" w:rsidRPr="0026773E">
        <w:rPr>
          <w:rFonts w:cs="Arial"/>
          <w:b/>
          <w:bCs/>
          <w:kern w:val="28"/>
          <w:sz w:val="32"/>
          <w:szCs w:val="32"/>
        </w:rPr>
        <w:t>й</w:t>
      </w:r>
      <w:r w:rsidRPr="0026773E">
        <w:rPr>
          <w:rFonts w:cs="Arial"/>
          <w:b/>
          <w:bCs/>
          <w:kern w:val="28"/>
          <w:sz w:val="32"/>
          <w:szCs w:val="32"/>
        </w:rPr>
        <w:t xml:space="preserve"> в постановление</w:t>
      </w:r>
      <w:r w:rsidR="00EF71C5" w:rsidRPr="0026773E">
        <w:rPr>
          <w:rFonts w:cs="Arial"/>
          <w:b/>
          <w:bCs/>
          <w:kern w:val="28"/>
          <w:sz w:val="32"/>
          <w:szCs w:val="32"/>
        </w:rPr>
        <w:t xml:space="preserve"> </w:t>
      </w:r>
      <w:r w:rsidRPr="0026773E">
        <w:rPr>
          <w:rFonts w:cs="Arial"/>
          <w:b/>
          <w:bCs/>
          <w:kern w:val="28"/>
          <w:sz w:val="32"/>
          <w:szCs w:val="32"/>
        </w:rPr>
        <w:t>администрации городского поселения Бер</w:t>
      </w:r>
      <w:r w:rsidR="000B3DF2" w:rsidRPr="0026773E">
        <w:rPr>
          <w:rFonts w:cs="Arial"/>
          <w:b/>
          <w:bCs/>
          <w:kern w:val="28"/>
          <w:sz w:val="32"/>
          <w:szCs w:val="32"/>
        </w:rPr>
        <w:t>е</w:t>
      </w:r>
      <w:r w:rsidRPr="0026773E">
        <w:rPr>
          <w:rFonts w:cs="Arial"/>
          <w:b/>
          <w:bCs/>
          <w:kern w:val="28"/>
          <w:sz w:val="32"/>
          <w:szCs w:val="32"/>
        </w:rPr>
        <w:t>зово</w:t>
      </w:r>
      <w:r w:rsidR="00610E42" w:rsidRPr="0026773E">
        <w:rPr>
          <w:rFonts w:cs="Arial"/>
          <w:b/>
          <w:bCs/>
          <w:kern w:val="28"/>
          <w:sz w:val="32"/>
          <w:szCs w:val="32"/>
        </w:rPr>
        <w:t xml:space="preserve"> </w:t>
      </w:r>
      <w:r w:rsidRPr="0026773E">
        <w:rPr>
          <w:rFonts w:cs="Arial"/>
          <w:b/>
          <w:bCs/>
          <w:kern w:val="28"/>
          <w:sz w:val="32"/>
          <w:szCs w:val="32"/>
        </w:rPr>
        <w:t>от 31.12.2013</w:t>
      </w:r>
      <w:r w:rsidR="00610E42" w:rsidRPr="0026773E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26773E">
        <w:rPr>
          <w:rFonts w:cs="Arial"/>
          <w:b/>
          <w:bCs/>
          <w:kern w:val="28"/>
          <w:sz w:val="32"/>
          <w:szCs w:val="32"/>
        </w:rPr>
        <w:t xml:space="preserve">69 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«</w:t>
      </w:r>
      <w:r w:rsidRPr="0026773E">
        <w:rPr>
          <w:rFonts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«</w:t>
      </w:r>
      <w:r w:rsidRPr="0026773E">
        <w:rPr>
          <w:rFonts w:cs="Arial"/>
          <w:b/>
          <w:bCs/>
          <w:kern w:val="28"/>
          <w:sz w:val="32"/>
          <w:szCs w:val="32"/>
        </w:rPr>
        <w:t>Защита населения и территорий от чрезвычайных ситуаций, обеспечение по</w:t>
      </w:r>
      <w:r w:rsidR="00EF71C5" w:rsidRPr="0026773E">
        <w:rPr>
          <w:rFonts w:cs="Arial"/>
          <w:b/>
          <w:bCs/>
          <w:kern w:val="28"/>
          <w:sz w:val="32"/>
          <w:szCs w:val="32"/>
        </w:rPr>
        <w:t xml:space="preserve">жарной безопасности в городском </w:t>
      </w:r>
      <w:r w:rsidRPr="0026773E">
        <w:rPr>
          <w:rFonts w:cs="Arial"/>
          <w:b/>
          <w:bCs/>
          <w:kern w:val="28"/>
          <w:sz w:val="32"/>
          <w:szCs w:val="32"/>
        </w:rPr>
        <w:t>поселении Берёзово на 2014-20</w:t>
      </w:r>
      <w:r w:rsidR="00D7472D" w:rsidRPr="0026773E">
        <w:rPr>
          <w:rFonts w:cs="Arial"/>
          <w:b/>
          <w:bCs/>
          <w:kern w:val="28"/>
          <w:sz w:val="32"/>
          <w:szCs w:val="32"/>
        </w:rPr>
        <w:t>18</w:t>
      </w:r>
      <w:r w:rsidRPr="0026773E">
        <w:rPr>
          <w:rFonts w:cs="Arial"/>
          <w:b/>
          <w:bCs/>
          <w:kern w:val="28"/>
          <w:sz w:val="32"/>
          <w:szCs w:val="32"/>
        </w:rPr>
        <w:t xml:space="preserve"> годы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»«</w:t>
      </w:r>
    </w:p>
    <w:p w:rsidR="00F7371E" w:rsidRDefault="00F7371E" w:rsidP="0026773E"/>
    <w:p w:rsidR="00215F76" w:rsidRDefault="00215F76" w:rsidP="0026773E">
      <w:r>
        <w:t xml:space="preserve">(утратило силу постановлением Администрации </w:t>
      </w:r>
      <w:hyperlink r:id="rId9" w:tooltip="постановление от 31.12.2019 0:00:00 №1567 Администрация Березовского района&#10;&#10;О муниципальной программе «Защита населения и территорий от чрезвычайных ситуаций, обеспечение пожарной безопасности в городском поселении Березово»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&#10;" w:history="1">
        <w:r w:rsidRPr="00215F76">
          <w:rPr>
            <w:rStyle w:val="ac"/>
          </w:rPr>
          <w:t>от 31.12.2019 № 1567</w:t>
        </w:r>
      </w:hyperlink>
      <w:bookmarkStart w:id="0" w:name="_GoBack"/>
      <w:bookmarkEnd w:id="0"/>
      <w:r>
        <w:t>)</w:t>
      </w:r>
    </w:p>
    <w:p w:rsidR="00215F76" w:rsidRPr="0026773E" w:rsidRDefault="00215F76" w:rsidP="0026773E"/>
    <w:p w:rsidR="008D1A21" w:rsidRPr="0026773E" w:rsidRDefault="008D1A21" w:rsidP="0026773E">
      <w:r w:rsidRPr="0026773E">
        <w:t xml:space="preserve">В целях совершенствования механизмов реализации муниципальной программы </w:t>
      </w:r>
      <w:r w:rsidR="00610E42" w:rsidRPr="0026773E">
        <w:t>«</w:t>
      </w:r>
      <w:r w:rsidR="00956B2F" w:rsidRPr="0026773E">
        <w:t>Защита населения и территорий от чрезвычайных ситуаций, обеспечение пожарной безопасности в городском поселении Бер</w:t>
      </w:r>
      <w:r w:rsidR="000B3DF2" w:rsidRPr="0026773E">
        <w:t>е</w:t>
      </w:r>
      <w:r w:rsidR="00956B2F" w:rsidRPr="0026773E">
        <w:t>зово на 2014-20</w:t>
      </w:r>
      <w:r w:rsidR="00D7472D" w:rsidRPr="0026773E">
        <w:t>18</w:t>
      </w:r>
      <w:r w:rsidR="00956B2F" w:rsidRPr="0026773E">
        <w:t xml:space="preserve"> годы</w:t>
      </w:r>
      <w:r w:rsidR="00610E42" w:rsidRPr="0026773E">
        <w:t>»</w:t>
      </w:r>
      <w:r w:rsidRPr="0026773E">
        <w:t>:</w:t>
      </w:r>
    </w:p>
    <w:p w:rsidR="000B3DF2" w:rsidRPr="0026773E" w:rsidRDefault="000B3DF2" w:rsidP="0026773E">
      <w:r w:rsidRPr="0026773E">
        <w:t xml:space="preserve">1. Внести в постановление администрации городского поселения Березово </w:t>
      </w:r>
      <w:hyperlink r:id="rId10" w:tgtFrame="ChangingDocument" w:tooltip="Об утверждении муниципальной программы " w:history="1">
        <w:r w:rsidRPr="0026773E">
          <w:rPr>
            <w:rStyle w:val="ac"/>
          </w:rPr>
          <w:t>от 31.12.2013</w:t>
        </w:r>
        <w:r w:rsidR="00610E42" w:rsidRPr="0026773E">
          <w:rPr>
            <w:rStyle w:val="ac"/>
          </w:rPr>
          <w:t xml:space="preserve"> № </w:t>
        </w:r>
        <w:r w:rsidRPr="0026773E">
          <w:rPr>
            <w:rStyle w:val="ac"/>
          </w:rPr>
          <w:t>69</w:t>
        </w:r>
      </w:hyperlink>
      <w:r w:rsidRPr="0026773E">
        <w:t xml:space="preserve"> </w:t>
      </w:r>
      <w:r w:rsidR="00610E42" w:rsidRPr="0026773E">
        <w:t>«</w:t>
      </w:r>
      <w:r w:rsidRPr="0026773E">
        <w:t xml:space="preserve">Об утверждении муниципальной программы </w:t>
      </w:r>
      <w:r w:rsidR="00610E42" w:rsidRPr="0026773E">
        <w:t>«</w:t>
      </w:r>
      <w:r w:rsidRPr="0026773E">
        <w:t>Защита населения и территорий от чрезвычайных ситуаций, обеспечение пожарной безопасности в городском поселении Берёзово на 2014-2018 годы</w:t>
      </w:r>
      <w:r w:rsidR="00610E42" w:rsidRPr="0026773E">
        <w:t>»</w:t>
      </w:r>
      <w:r w:rsidRPr="0026773E">
        <w:t xml:space="preserve"> следующие изменения:</w:t>
      </w:r>
    </w:p>
    <w:p w:rsidR="00D7472D" w:rsidRPr="0026773E" w:rsidRDefault="00D7472D" w:rsidP="0026773E">
      <w:r w:rsidRPr="0026773E">
        <w:t>1.</w:t>
      </w:r>
      <w:r w:rsidR="000B3DF2" w:rsidRPr="0026773E">
        <w:t>1.</w:t>
      </w:r>
      <w:r w:rsidRPr="0026773E">
        <w:t xml:space="preserve"> В заголовке</w:t>
      </w:r>
      <w:r w:rsidR="00F94B15" w:rsidRPr="0026773E">
        <w:t>, в</w:t>
      </w:r>
      <w:r w:rsidRPr="0026773E">
        <w:t xml:space="preserve"> пункте 1 </w:t>
      </w:r>
      <w:r w:rsidR="00F94B15" w:rsidRPr="0026773E">
        <w:t>цифры</w:t>
      </w:r>
      <w:r w:rsidRPr="0026773E">
        <w:t xml:space="preserve"> </w:t>
      </w:r>
      <w:r w:rsidR="00610E42" w:rsidRPr="0026773E">
        <w:t>«</w:t>
      </w:r>
      <w:r w:rsidRPr="0026773E">
        <w:t>2018</w:t>
      </w:r>
      <w:r w:rsidR="00610E42" w:rsidRPr="0026773E">
        <w:t>»</w:t>
      </w:r>
      <w:r w:rsidRPr="0026773E">
        <w:t xml:space="preserve"> заменить </w:t>
      </w:r>
      <w:r w:rsidR="00F94B15" w:rsidRPr="0026773E">
        <w:t>цифрами</w:t>
      </w:r>
      <w:r w:rsidRPr="0026773E">
        <w:t xml:space="preserve"> </w:t>
      </w:r>
      <w:r w:rsidR="00610E42" w:rsidRPr="0026773E">
        <w:t>«</w:t>
      </w:r>
      <w:r w:rsidRPr="0026773E">
        <w:t>2020</w:t>
      </w:r>
      <w:r w:rsidR="00610E42" w:rsidRPr="0026773E">
        <w:t>»</w:t>
      </w:r>
      <w:r w:rsidR="00F94B15" w:rsidRPr="0026773E">
        <w:t>;</w:t>
      </w:r>
    </w:p>
    <w:p w:rsidR="008D1A21" w:rsidRPr="0026773E" w:rsidRDefault="000B3DF2" w:rsidP="0026773E">
      <w:r w:rsidRPr="0026773E">
        <w:t>1.</w:t>
      </w:r>
      <w:r w:rsidR="00D7472D" w:rsidRPr="0026773E">
        <w:t>2</w:t>
      </w:r>
      <w:r w:rsidR="00E70A01" w:rsidRPr="0026773E">
        <w:t xml:space="preserve">. </w:t>
      </w:r>
      <w:r w:rsidR="000A0644" w:rsidRPr="0026773E">
        <w:t>П</w:t>
      </w:r>
      <w:r w:rsidR="008D1A21" w:rsidRPr="0026773E">
        <w:t xml:space="preserve">риложение </w:t>
      </w:r>
      <w:r w:rsidRPr="0026773E">
        <w:t>и</w:t>
      </w:r>
      <w:r w:rsidR="000A0644" w:rsidRPr="0026773E">
        <w:t xml:space="preserve">зложить в следующей редакции согласно </w:t>
      </w:r>
      <w:hyperlink r:id="rId11" w:anchor="приложение" w:tgtFrame="Logical" w:tooltip="О внесении изменений в постановление администрации городского поселения Березово от 31.12.2013 № 69 " w:history="1">
        <w:r w:rsidR="000A0644" w:rsidRPr="00455CBC">
          <w:rPr>
            <w:rStyle w:val="ac"/>
          </w:rPr>
          <w:t>приложению</w:t>
        </w:r>
      </w:hyperlink>
      <w:r w:rsidR="000A0644" w:rsidRPr="0026773E">
        <w:t xml:space="preserve"> к настоящему постановлению</w:t>
      </w:r>
      <w:r w:rsidR="00B563FA" w:rsidRPr="0026773E">
        <w:t>;</w:t>
      </w:r>
      <w:r w:rsidR="008D1A21" w:rsidRPr="0026773E">
        <w:t xml:space="preserve"> </w:t>
      </w:r>
    </w:p>
    <w:p w:rsidR="00CF1410" w:rsidRPr="0026773E" w:rsidRDefault="00195D18" w:rsidP="0026773E">
      <w:r w:rsidRPr="0026773E">
        <w:t>2</w:t>
      </w:r>
      <w:r w:rsidR="00CF1410" w:rsidRPr="0026773E">
        <w:t xml:space="preserve">. Опубликовать настоящее постановление в газете </w:t>
      </w:r>
      <w:r w:rsidR="00610E42" w:rsidRPr="0026773E">
        <w:t>«</w:t>
      </w:r>
      <w:r w:rsidR="00CF1410" w:rsidRPr="0026773E">
        <w:t>Жизнь Югры</w:t>
      </w:r>
      <w:r w:rsidR="00610E42" w:rsidRPr="0026773E">
        <w:t>»</w:t>
      </w:r>
      <w:r w:rsidR="00CF1410" w:rsidRPr="0026773E">
        <w:t xml:space="preserve"> и разместить </w:t>
      </w:r>
      <w:proofErr w:type="gramStart"/>
      <w:r w:rsidR="00CF1410" w:rsidRPr="0026773E">
        <w:t>на</w:t>
      </w:r>
      <w:proofErr w:type="gramEnd"/>
      <w:r w:rsidR="00CF1410" w:rsidRPr="0026773E">
        <w:t xml:space="preserve"> </w:t>
      </w:r>
      <w:proofErr w:type="gramStart"/>
      <w:r w:rsidR="00CF1410" w:rsidRPr="0026773E">
        <w:t>официальных</w:t>
      </w:r>
      <w:proofErr w:type="gramEnd"/>
      <w:r w:rsidR="00CF1410" w:rsidRPr="0026773E">
        <w:t xml:space="preserve"> веб-сайтах органов местного самоуправления Березовского района, городского поселения Берёзово</w:t>
      </w:r>
      <w:r w:rsidR="00C615A2" w:rsidRPr="0026773E">
        <w:t>.</w:t>
      </w:r>
    </w:p>
    <w:p w:rsidR="00610E42" w:rsidRPr="0026773E" w:rsidRDefault="00195D18" w:rsidP="0026773E">
      <w:r w:rsidRPr="0026773E">
        <w:t>3</w:t>
      </w:r>
      <w:r w:rsidR="00CF1410" w:rsidRPr="0026773E">
        <w:t xml:space="preserve">. Настоящее постановление вступает в силу после его официального опубликования. </w:t>
      </w:r>
    </w:p>
    <w:p w:rsidR="00610E42" w:rsidRDefault="00610E42" w:rsidP="0026773E"/>
    <w:p w:rsidR="0026773E" w:rsidRDefault="0026773E" w:rsidP="0026773E"/>
    <w:p w:rsidR="0026773E" w:rsidRPr="0026773E" w:rsidRDefault="0026773E" w:rsidP="0026773E"/>
    <w:p w:rsidR="00195D18" w:rsidRPr="0026773E" w:rsidRDefault="00195D18" w:rsidP="0026773E">
      <w:proofErr w:type="spellStart"/>
      <w:r w:rsidRPr="0026773E">
        <w:t>И.о</w:t>
      </w:r>
      <w:proofErr w:type="spellEnd"/>
      <w:r w:rsidRPr="0026773E">
        <w:t>. г</w:t>
      </w:r>
      <w:r w:rsidR="00CF1410" w:rsidRPr="0026773E">
        <w:t>лав</w:t>
      </w:r>
      <w:r w:rsidRPr="0026773E">
        <w:t>ы</w:t>
      </w:r>
      <w:r w:rsidR="00CF1410" w:rsidRPr="0026773E">
        <w:t xml:space="preserve"> района</w:t>
      </w:r>
      <w:r w:rsidRPr="0026773E">
        <w:t>,</w:t>
      </w:r>
    </w:p>
    <w:p w:rsidR="00610E42" w:rsidRDefault="00195D18" w:rsidP="0026773E">
      <w:r w:rsidRPr="0026773E">
        <w:t>первый заместитель главы района</w:t>
      </w:r>
      <w:r w:rsidR="00610E42" w:rsidRPr="0026773E">
        <w:t xml:space="preserve"> </w:t>
      </w:r>
      <w:r w:rsidR="0026773E">
        <w:tab/>
      </w:r>
      <w:r w:rsidR="0026773E">
        <w:tab/>
      </w:r>
      <w:r w:rsidR="0026773E">
        <w:tab/>
      </w:r>
      <w:r w:rsidR="0026773E">
        <w:tab/>
      </w:r>
      <w:r w:rsidR="0026773E">
        <w:tab/>
      </w:r>
      <w:r w:rsidRPr="0026773E">
        <w:t xml:space="preserve">М.Н. </w:t>
      </w:r>
      <w:proofErr w:type="spellStart"/>
      <w:r w:rsidRPr="0026773E">
        <w:t>Загороднюк</w:t>
      </w:r>
      <w:proofErr w:type="spellEnd"/>
    </w:p>
    <w:p w:rsidR="0026773E" w:rsidRDefault="0026773E" w:rsidP="0026773E"/>
    <w:p w:rsidR="0026773E" w:rsidRPr="0026773E" w:rsidRDefault="0026773E" w:rsidP="0026773E"/>
    <w:p w:rsidR="00610E42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B24A2" w:rsidRPr="0026773E" w:rsidRDefault="00CF141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26773E">
        <w:rPr>
          <w:rFonts w:cs="Arial"/>
          <w:b/>
          <w:bCs/>
          <w:kern w:val="28"/>
          <w:sz w:val="32"/>
          <w:szCs w:val="32"/>
        </w:rPr>
        <w:t>Приложение</w:t>
      </w:r>
    </w:p>
    <w:bookmarkEnd w:id="1"/>
    <w:p w:rsidR="0026773E" w:rsidRDefault="00CF141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к постановлению</w:t>
      </w:r>
      <w:r w:rsidR="007B24A2" w:rsidRPr="0026773E">
        <w:rPr>
          <w:rFonts w:cs="Arial"/>
          <w:b/>
          <w:bCs/>
          <w:kern w:val="28"/>
          <w:sz w:val="32"/>
          <w:szCs w:val="32"/>
        </w:rPr>
        <w:t xml:space="preserve"> </w:t>
      </w:r>
      <w:r w:rsidRPr="0026773E">
        <w:rPr>
          <w:rFonts w:cs="Arial"/>
          <w:b/>
          <w:bCs/>
          <w:kern w:val="28"/>
          <w:sz w:val="32"/>
          <w:szCs w:val="32"/>
        </w:rPr>
        <w:t>администрации</w:t>
      </w:r>
    </w:p>
    <w:p w:rsidR="00CF1410" w:rsidRPr="0026773E" w:rsidRDefault="00CF141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CF1410" w:rsidRPr="0026773E" w:rsidRDefault="00CF141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от</w:t>
      </w:r>
      <w:r w:rsidR="00610E42" w:rsidRPr="0026773E">
        <w:rPr>
          <w:rFonts w:cs="Arial"/>
          <w:b/>
          <w:bCs/>
          <w:kern w:val="28"/>
          <w:sz w:val="32"/>
          <w:szCs w:val="32"/>
        </w:rPr>
        <w:t xml:space="preserve"> </w:t>
      </w:r>
      <w:r w:rsidR="007B24A2" w:rsidRPr="0026773E">
        <w:rPr>
          <w:rFonts w:cs="Arial"/>
          <w:b/>
          <w:bCs/>
          <w:kern w:val="28"/>
          <w:sz w:val="32"/>
          <w:szCs w:val="32"/>
        </w:rPr>
        <w:t>17.04.2017</w:t>
      </w:r>
      <w:r w:rsidR="00610E42" w:rsidRPr="0026773E">
        <w:rPr>
          <w:rFonts w:cs="Arial"/>
          <w:b/>
          <w:bCs/>
          <w:kern w:val="28"/>
          <w:sz w:val="32"/>
          <w:szCs w:val="32"/>
        </w:rPr>
        <w:t xml:space="preserve"> № </w:t>
      </w:r>
      <w:r w:rsidR="007B24A2" w:rsidRPr="0026773E">
        <w:rPr>
          <w:rFonts w:cs="Arial"/>
          <w:b/>
          <w:bCs/>
          <w:kern w:val="28"/>
          <w:sz w:val="32"/>
          <w:szCs w:val="32"/>
        </w:rPr>
        <w:t>284</w:t>
      </w: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F1410" w:rsidRPr="0026773E" w:rsidRDefault="00CF141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06779" w:rsidRPr="0026773E" w:rsidRDefault="00006779" w:rsidP="0026773E">
      <w:pPr>
        <w:pStyle w:val="ConsPlusTitle"/>
        <w:jc w:val="center"/>
        <w:rPr>
          <w:iCs/>
          <w:sz w:val="30"/>
          <w:szCs w:val="28"/>
        </w:rPr>
      </w:pPr>
      <w:r w:rsidRPr="0026773E">
        <w:rPr>
          <w:iCs/>
          <w:sz w:val="30"/>
          <w:szCs w:val="28"/>
        </w:rPr>
        <w:t>ПАСПОРТ</w:t>
      </w:r>
    </w:p>
    <w:p w:rsidR="00006779" w:rsidRPr="0026773E" w:rsidRDefault="00006779" w:rsidP="0026773E">
      <w:pPr>
        <w:pStyle w:val="ConsPlusTitle"/>
        <w:jc w:val="center"/>
        <w:rPr>
          <w:iCs/>
          <w:sz w:val="30"/>
          <w:szCs w:val="28"/>
        </w:rPr>
      </w:pPr>
      <w:r w:rsidRPr="0026773E">
        <w:rPr>
          <w:iCs/>
          <w:sz w:val="30"/>
          <w:szCs w:val="28"/>
        </w:rPr>
        <w:t xml:space="preserve">муниципальной программы </w:t>
      </w:r>
      <w:r w:rsidR="00610E42" w:rsidRPr="0026773E">
        <w:rPr>
          <w:iCs/>
          <w:sz w:val="30"/>
          <w:szCs w:val="28"/>
          <w:lang w:bidi="en-US"/>
        </w:rPr>
        <w:t>«</w:t>
      </w:r>
      <w:r w:rsidR="00322AC6" w:rsidRPr="0026773E">
        <w:rPr>
          <w:iCs/>
          <w:sz w:val="30"/>
          <w:szCs w:val="28"/>
          <w:lang w:bidi="en-US"/>
        </w:rPr>
        <w:t>Защита населения и территории от чрезвычайных ситуаций, обеспечение пожарной безопасности в городском поселении Березово</w:t>
      </w:r>
      <w:r w:rsidR="00610E42" w:rsidRPr="0026773E">
        <w:rPr>
          <w:iCs/>
          <w:sz w:val="30"/>
          <w:szCs w:val="28"/>
          <w:lang w:bidi="en-US"/>
        </w:rPr>
        <w:t xml:space="preserve"> </w:t>
      </w:r>
      <w:r w:rsidR="00322AC6" w:rsidRPr="0026773E">
        <w:rPr>
          <w:iCs/>
          <w:sz w:val="30"/>
          <w:szCs w:val="28"/>
          <w:lang w:bidi="en-US"/>
        </w:rPr>
        <w:t>на 2014 - 2020 годы</w:t>
      </w:r>
      <w:r w:rsidR="00610E42" w:rsidRPr="0026773E">
        <w:rPr>
          <w:iCs/>
          <w:sz w:val="30"/>
          <w:szCs w:val="28"/>
          <w:lang w:bidi="en-US"/>
        </w:rPr>
        <w:t>»</w:t>
      </w:r>
    </w:p>
    <w:p w:rsidR="00B563FA" w:rsidRPr="0026773E" w:rsidRDefault="00B563FA" w:rsidP="002677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4252"/>
      </w:tblGrid>
      <w:tr w:rsidR="00956B2F" w:rsidRPr="00610E42" w:rsidTr="007B24A2">
        <w:trPr>
          <w:trHeight w:val="2312"/>
        </w:trPr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0"/>
              <w:rPr>
                <w:lang w:val="en-US" w:bidi="en-US"/>
              </w:rPr>
            </w:pPr>
            <w:proofErr w:type="spellStart"/>
            <w:r w:rsidRPr="00610E42">
              <w:rPr>
                <w:lang w:val="en-US" w:bidi="en-US"/>
              </w:rPr>
              <w:t>Наименование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муниципальной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программы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956B2F" w:rsidRPr="00610E42" w:rsidRDefault="00610E42" w:rsidP="0026773E">
            <w:pPr>
              <w:pStyle w:val="Table0"/>
              <w:rPr>
                <w:lang w:bidi="en-US"/>
              </w:rPr>
            </w:pPr>
            <w:r w:rsidRPr="00610E42">
              <w:rPr>
                <w:lang w:bidi="en-US"/>
              </w:rPr>
              <w:t>«</w:t>
            </w:r>
            <w:r w:rsidR="00956B2F" w:rsidRPr="00610E42">
              <w:rPr>
                <w:lang w:bidi="en-US"/>
              </w:rPr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  <w:r w:rsidRPr="00610E42">
              <w:rPr>
                <w:lang w:bidi="en-US"/>
              </w:rPr>
              <w:t xml:space="preserve"> </w:t>
            </w:r>
            <w:r w:rsidR="00956B2F" w:rsidRPr="00610E42">
              <w:rPr>
                <w:lang w:bidi="en-US"/>
              </w:rPr>
              <w:t>на 2014 - 2020 годы</w:t>
            </w:r>
            <w:r w:rsidRPr="00610E42">
              <w:rPr>
                <w:lang w:bidi="en-US"/>
              </w:rPr>
              <w:t>»</w:t>
            </w:r>
          </w:p>
        </w:tc>
      </w:tr>
      <w:tr w:rsidR="00956B2F" w:rsidRPr="00610E42" w:rsidTr="007B24A2"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val="en-US" w:bidi="en-US"/>
              </w:rPr>
            </w:pPr>
            <w:proofErr w:type="spellStart"/>
            <w:r w:rsidRPr="00610E42">
              <w:rPr>
                <w:lang w:val="en-US" w:bidi="en-US"/>
              </w:rPr>
              <w:t>Ответственный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исполнитель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муниципальной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программы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Администрация Березовского района (Отдел по гражданской защите населения,</w:t>
            </w:r>
            <w:r w:rsidR="00610E42" w:rsidRPr="00610E42">
              <w:rPr>
                <w:lang w:bidi="en-US"/>
              </w:rPr>
              <w:t xml:space="preserve"> </w:t>
            </w:r>
            <w:r w:rsidRPr="00610E42">
              <w:rPr>
                <w:lang w:bidi="en-US"/>
              </w:rPr>
              <w:t>транспорту и связи)</w:t>
            </w:r>
          </w:p>
        </w:tc>
      </w:tr>
      <w:tr w:rsidR="00956B2F" w:rsidRPr="00610E42" w:rsidTr="007B24A2"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val="en-US" w:bidi="en-US"/>
              </w:rPr>
            </w:pPr>
            <w:proofErr w:type="spellStart"/>
            <w:r w:rsidRPr="00610E42">
              <w:rPr>
                <w:lang w:val="en-US" w:bidi="en-US"/>
              </w:rPr>
              <w:t>Соисполнитель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муниципальной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программы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нет</w:t>
            </w:r>
          </w:p>
        </w:tc>
      </w:tr>
      <w:tr w:rsidR="00956B2F" w:rsidRPr="00610E42" w:rsidTr="007B24A2"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val="en-US" w:bidi="en-US"/>
              </w:rPr>
            </w:pPr>
            <w:proofErr w:type="spellStart"/>
            <w:r w:rsidRPr="00610E42">
              <w:rPr>
                <w:lang w:val="en-US" w:bidi="en-US"/>
              </w:rPr>
              <w:t>Цели</w:t>
            </w:r>
            <w:proofErr w:type="spellEnd"/>
            <w:r w:rsidRPr="00610E42">
              <w:rPr>
                <w:lang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муниципальной</w:t>
            </w:r>
            <w:proofErr w:type="spellEnd"/>
            <w:r w:rsidRPr="00610E42">
              <w:rPr>
                <w:lang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программы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Цели:</w:t>
            </w:r>
          </w:p>
          <w:p w:rsidR="00956B2F" w:rsidRPr="00610E42" w:rsidRDefault="0050411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1)П</w:t>
            </w:r>
            <w:r w:rsidR="00956B2F" w:rsidRPr="00610E42">
              <w:rPr>
                <w:lang w:bidi="en-US"/>
              </w:rPr>
              <w:t>риведение</w:t>
            </w:r>
            <w:r w:rsidRPr="00610E42">
              <w:rPr>
                <w:lang w:bidi="en-US"/>
              </w:rPr>
              <w:t xml:space="preserve"> </w:t>
            </w:r>
            <w:r w:rsidR="00956B2F" w:rsidRPr="00610E42">
              <w:rPr>
                <w:lang w:bidi="en-US"/>
              </w:rPr>
              <w:t>объектов</w:t>
            </w:r>
            <w:r w:rsidRPr="00610E42">
              <w:rPr>
                <w:lang w:bidi="en-US"/>
              </w:rPr>
              <w:t xml:space="preserve"> </w:t>
            </w:r>
            <w:r w:rsidR="00956B2F" w:rsidRPr="00610E42">
              <w:rPr>
                <w:lang w:bidi="en-US"/>
              </w:rPr>
              <w:t>муницип</w:t>
            </w:r>
            <w:r w:rsidRPr="00610E42">
              <w:rPr>
                <w:lang w:bidi="en-US"/>
              </w:rPr>
              <w:t xml:space="preserve">альной собственности городского </w:t>
            </w:r>
            <w:r w:rsidR="00956B2F" w:rsidRPr="00610E42">
              <w:rPr>
                <w:lang w:bidi="en-US"/>
              </w:rPr>
              <w:t>поселения Берёзово в соответствие с нормами и правилами пожарной безопасности;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 xml:space="preserve">2) </w:t>
            </w:r>
            <w:r w:rsidR="0050411F" w:rsidRPr="00610E42">
              <w:rPr>
                <w:lang w:bidi="en-US"/>
              </w:rPr>
              <w:t>В</w:t>
            </w:r>
            <w:r w:rsidR="00290333" w:rsidRPr="00610E42">
              <w:rPr>
                <w:lang w:bidi="en-US"/>
              </w:rPr>
              <w:t>ыполнение мероприятий в сфере гражданской обороны, защиты населения и территорий от чрезвычайных ситуаций</w:t>
            </w:r>
            <w:r w:rsidR="0050411F" w:rsidRPr="00610E42">
              <w:rPr>
                <w:lang w:bidi="en-US"/>
              </w:rPr>
              <w:t>.</w:t>
            </w:r>
          </w:p>
        </w:tc>
      </w:tr>
      <w:tr w:rsidR="00956B2F" w:rsidRPr="00610E42" w:rsidTr="007B24A2"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val="en-US" w:bidi="en-US"/>
              </w:rPr>
            </w:pPr>
            <w:proofErr w:type="spellStart"/>
            <w:r w:rsidRPr="00610E42">
              <w:rPr>
                <w:lang w:val="en-US" w:bidi="en-US"/>
              </w:rPr>
              <w:t>Задачи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муниципальной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программы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 xml:space="preserve">1) </w:t>
            </w:r>
            <w:r w:rsidR="0050411F" w:rsidRPr="00610E42">
              <w:rPr>
                <w:lang w:bidi="en-US"/>
              </w:rPr>
              <w:t>Обеспечение пожарной безопасности населённых пунктов городского поселения Берёзово</w:t>
            </w:r>
            <w:r w:rsidRPr="00610E42">
              <w:rPr>
                <w:lang w:bidi="en-US"/>
              </w:rPr>
              <w:t>;</w:t>
            </w:r>
          </w:p>
          <w:p w:rsidR="00956B2F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2</w:t>
            </w:r>
            <w:r w:rsidR="00956B2F" w:rsidRPr="00610E42">
              <w:rPr>
                <w:lang w:bidi="en-US"/>
              </w:rPr>
              <w:t xml:space="preserve">) </w:t>
            </w:r>
            <w:r w:rsidR="0050411F" w:rsidRPr="00610E42">
              <w:rPr>
                <w:lang w:bidi="en-US"/>
              </w:rPr>
              <w:t>Обеспечение защиты населения и территорий от чрезвычайных ситуаций</w:t>
            </w:r>
            <w:r w:rsidR="00956B2F" w:rsidRPr="00610E42">
              <w:rPr>
                <w:lang w:bidi="en-US"/>
              </w:rPr>
              <w:t>;</w:t>
            </w:r>
          </w:p>
        </w:tc>
      </w:tr>
      <w:tr w:rsidR="00956B2F" w:rsidRPr="00610E42" w:rsidTr="007B24A2"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val="en-US" w:bidi="en-US"/>
              </w:rPr>
            </w:pPr>
            <w:proofErr w:type="spellStart"/>
            <w:r w:rsidRPr="00610E42">
              <w:rPr>
                <w:lang w:val="en-US" w:bidi="en-US"/>
              </w:rPr>
              <w:t>Сроки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реализации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муниципальной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программы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val="en-US" w:bidi="en-US"/>
              </w:rPr>
            </w:pPr>
            <w:r w:rsidRPr="00610E42">
              <w:rPr>
                <w:lang w:val="en-US" w:bidi="en-US"/>
              </w:rPr>
              <w:t>201</w:t>
            </w:r>
            <w:r w:rsidRPr="00610E42">
              <w:rPr>
                <w:lang w:bidi="en-US"/>
              </w:rPr>
              <w:t>4</w:t>
            </w:r>
            <w:r w:rsidRPr="00610E42">
              <w:rPr>
                <w:lang w:val="en-US" w:bidi="en-US"/>
              </w:rPr>
              <w:t xml:space="preserve">-2020 </w:t>
            </w:r>
            <w:proofErr w:type="spellStart"/>
            <w:r w:rsidRPr="00610E42">
              <w:rPr>
                <w:lang w:val="en-US" w:bidi="en-US"/>
              </w:rPr>
              <w:t>годы</w:t>
            </w:r>
            <w:proofErr w:type="spellEnd"/>
            <w:r w:rsidRPr="00610E42">
              <w:rPr>
                <w:lang w:val="en-US" w:bidi="en-US"/>
              </w:rPr>
              <w:t>.</w:t>
            </w:r>
          </w:p>
        </w:tc>
      </w:tr>
      <w:tr w:rsidR="00956B2F" w:rsidRPr="00610E42" w:rsidTr="007B24A2"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val="en-US" w:bidi="en-US"/>
              </w:rPr>
            </w:pPr>
            <w:proofErr w:type="spellStart"/>
            <w:r w:rsidRPr="00610E42">
              <w:rPr>
                <w:lang w:val="en-US" w:bidi="en-US"/>
              </w:rPr>
              <w:t>Перечень</w:t>
            </w:r>
            <w:proofErr w:type="spellEnd"/>
            <w:r w:rsidRPr="00610E42">
              <w:rPr>
                <w:lang w:val="en-US" w:bidi="en-US"/>
              </w:rPr>
              <w:t xml:space="preserve"> </w:t>
            </w:r>
            <w:proofErr w:type="spellStart"/>
            <w:r w:rsidRPr="00610E42">
              <w:rPr>
                <w:lang w:val="en-US" w:bidi="en-US"/>
              </w:rPr>
              <w:t>подпрограмм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1.</w:t>
            </w:r>
            <w:r w:rsidR="00610E42" w:rsidRPr="00610E42">
              <w:rPr>
                <w:lang w:bidi="en-US"/>
              </w:rPr>
              <w:t>»</w:t>
            </w:r>
            <w:r w:rsidRPr="00610E42">
              <w:rPr>
                <w:lang w:bidi="en-US"/>
              </w:rPr>
              <w:t>Укрепление пожарной безопасности</w:t>
            </w:r>
            <w:r w:rsidR="00610E42" w:rsidRPr="00610E42">
              <w:rPr>
                <w:lang w:bidi="en-US"/>
              </w:rPr>
              <w:t>»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2.</w:t>
            </w:r>
            <w:r w:rsidR="00610E42" w:rsidRPr="00610E42">
              <w:rPr>
                <w:lang w:bidi="en-US"/>
              </w:rPr>
              <w:t>»</w:t>
            </w:r>
            <w:r w:rsidRPr="00610E42">
              <w:rPr>
                <w:lang w:bidi="en-US"/>
              </w:rPr>
              <w:t xml:space="preserve">Организация и обеспечение мероприятий в сфере гражданской обороны, защиты населения и </w:t>
            </w:r>
            <w:r w:rsidRPr="00610E42">
              <w:rPr>
                <w:lang w:bidi="en-US"/>
              </w:rPr>
              <w:lastRenderedPageBreak/>
              <w:t>территорий от чрезвычайных ситуаций</w:t>
            </w:r>
            <w:r w:rsidR="00610E42" w:rsidRPr="00610E42">
              <w:rPr>
                <w:lang w:bidi="en-US"/>
              </w:rPr>
              <w:t>»</w:t>
            </w:r>
            <w:r w:rsidRPr="00610E42">
              <w:rPr>
                <w:lang w:bidi="en-US"/>
              </w:rPr>
              <w:t>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</w:p>
        </w:tc>
      </w:tr>
      <w:tr w:rsidR="00956B2F" w:rsidRPr="00610E42" w:rsidTr="007B24A2">
        <w:trPr>
          <w:trHeight w:val="627"/>
        </w:trPr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lastRenderedPageBreak/>
              <w:t>Финансовое обеспечение, в том числе с распределением средств по источникам финансирования, по годам реализации муниципальной программы</w:t>
            </w:r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Общий объем финансирования по программе</w:t>
            </w:r>
            <w:r w:rsidR="00610E42" w:rsidRPr="00610E42">
              <w:rPr>
                <w:lang w:bidi="en-US"/>
              </w:rPr>
              <w:t xml:space="preserve"> </w:t>
            </w:r>
          </w:p>
          <w:p w:rsidR="00610E42" w:rsidRPr="00610E42" w:rsidRDefault="00272568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9</w:t>
            </w:r>
            <w:r w:rsidR="004C3019" w:rsidRPr="00610E42">
              <w:rPr>
                <w:lang w:bidi="en-US"/>
              </w:rPr>
              <w:t>364</w:t>
            </w:r>
            <w:r w:rsidR="00956B2F" w:rsidRPr="00610E42">
              <w:rPr>
                <w:lang w:bidi="en-US"/>
              </w:rPr>
              <w:t>,1 тыс. руб.,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в том числе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- 2014</w:t>
            </w:r>
            <w:r w:rsidR="00610E42" w:rsidRPr="00610E42">
              <w:rPr>
                <w:lang w:bidi="en-US"/>
              </w:rPr>
              <w:t>-</w:t>
            </w:r>
            <w:r w:rsidR="004C3019" w:rsidRPr="00610E42">
              <w:rPr>
                <w:lang w:bidi="en-US"/>
              </w:rPr>
              <w:t>1200</w:t>
            </w:r>
            <w:r w:rsidRPr="00610E42">
              <w:rPr>
                <w:lang w:bidi="en-US"/>
              </w:rPr>
              <w:t>,</w:t>
            </w:r>
            <w:r w:rsidR="004C3019" w:rsidRPr="00610E42">
              <w:rPr>
                <w:lang w:bidi="en-US"/>
              </w:rPr>
              <w:t>0</w:t>
            </w:r>
            <w:r w:rsidR="00272568" w:rsidRPr="00610E42">
              <w:rPr>
                <w:lang w:bidi="en-US"/>
              </w:rPr>
              <w:t xml:space="preserve"> тыс. руб.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- 2015</w:t>
            </w:r>
            <w:r w:rsidR="00610E42" w:rsidRPr="00610E42">
              <w:rPr>
                <w:lang w:bidi="en-US"/>
              </w:rPr>
              <w:t>-</w:t>
            </w:r>
            <w:r w:rsidR="004C3019" w:rsidRPr="00610E42">
              <w:rPr>
                <w:lang w:bidi="en-US"/>
              </w:rPr>
              <w:t>120</w:t>
            </w:r>
            <w:r w:rsidRPr="00610E42">
              <w:rPr>
                <w:lang w:bidi="en-US"/>
              </w:rPr>
              <w:t>0,0</w:t>
            </w:r>
            <w:r w:rsidR="00272568" w:rsidRPr="00610E42">
              <w:rPr>
                <w:lang w:bidi="en-US"/>
              </w:rPr>
              <w:t xml:space="preserve"> тыс. руб.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- 2016</w:t>
            </w:r>
            <w:r w:rsidR="00610E42" w:rsidRPr="00610E42">
              <w:rPr>
                <w:lang w:bidi="en-US"/>
              </w:rPr>
              <w:t>-</w:t>
            </w:r>
            <w:r w:rsidR="004C3019" w:rsidRPr="00610E42">
              <w:rPr>
                <w:lang w:bidi="en-US"/>
              </w:rPr>
              <w:t>636,1</w:t>
            </w:r>
            <w:r w:rsidR="00272568" w:rsidRPr="00610E42">
              <w:rPr>
                <w:lang w:bidi="en-US"/>
              </w:rPr>
              <w:t xml:space="preserve"> тыс. руб.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- 2017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1582,0 тыс. руб.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- 2018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1582,0 тыс. руб.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</w:t>
            </w:r>
            <w:r w:rsidR="001406B4" w:rsidRPr="00610E42">
              <w:rPr>
                <w:lang w:bidi="en-US"/>
              </w:rPr>
              <w:t xml:space="preserve"> </w:t>
            </w:r>
            <w:r w:rsidRPr="00610E42">
              <w:rPr>
                <w:lang w:bidi="en-US"/>
              </w:rPr>
              <w:t>2019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1582,0 тыс. руб.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</w:t>
            </w:r>
            <w:r w:rsidR="001406B4" w:rsidRPr="00610E42">
              <w:rPr>
                <w:lang w:bidi="en-US"/>
              </w:rPr>
              <w:t xml:space="preserve"> </w:t>
            </w:r>
            <w:r w:rsidRPr="00610E42">
              <w:rPr>
                <w:lang w:bidi="en-US"/>
              </w:rPr>
              <w:t>2020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 xml:space="preserve"> </w:t>
            </w:r>
            <w:r w:rsidR="00272568" w:rsidRPr="00610E42">
              <w:rPr>
                <w:lang w:bidi="en-US"/>
              </w:rPr>
              <w:t xml:space="preserve">1582,0 </w:t>
            </w:r>
            <w:r w:rsidRPr="00610E42">
              <w:rPr>
                <w:lang w:bidi="en-US"/>
              </w:rPr>
              <w:t>тыс. руб</w:t>
            </w:r>
            <w:r w:rsidRPr="00610E42">
              <w:rPr>
                <w:szCs w:val="24"/>
                <w:lang w:bidi="en-US"/>
              </w:rPr>
              <w:t>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 xml:space="preserve">Из них 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из бюджета</w:t>
            </w:r>
            <w:r w:rsidR="00610E42" w:rsidRPr="00610E42">
              <w:rPr>
                <w:lang w:bidi="en-US"/>
              </w:rPr>
              <w:t xml:space="preserve"> </w:t>
            </w:r>
            <w:r w:rsidRPr="00610E42">
              <w:rPr>
                <w:lang w:bidi="en-US"/>
              </w:rPr>
              <w:t>городского поселения Берёзово: всег</w:t>
            </w:r>
            <w:proofErr w:type="gramStart"/>
            <w:r w:rsidRPr="00610E42">
              <w:rPr>
                <w:lang w:bidi="en-US"/>
              </w:rPr>
              <w:t>о</w:t>
            </w:r>
            <w:r w:rsidR="00610E42" w:rsidRPr="00610E42">
              <w:rPr>
                <w:lang w:bidi="en-US"/>
              </w:rPr>
              <w:t>-</w:t>
            </w:r>
            <w:proofErr w:type="gramEnd"/>
            <w:r w:rsidR="00610E42" w:rsidRPr="00610E42">
              <w:rPr>
                <w:lang w:bidi="en-US"/>
              </w:rPr>
              <w:t xml:space="preserve"> </w:t>
            </w:r>
            <w:r w:rsidRPr="00610E42">
              <w:rPr>
                <w:lang w:bidi="en-US"/>
              </w:rPr>
              <w:t>тыс. руб.</w:t>
            </w:r>
            <w:r w:rsidR="00610E42" w:rsidRPr="00610E42">
              <w:rPr>
                <w:lang w:bidi="en-US"/>
              </w:rPr>
              <w:t xml:space="preserve"> </w:t>
            </w:r>
          </w:p>
          <w:p w:rsidR="004C3019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- 2014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1200,0 тыс. руб.</w:t>
            </w:r>
          </w:p>
          <w:p w:rsidR="004C3019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- 2015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1200,0 тыс. руб.</w:t>
            </w:r>
          </w:p>
          <w:p w:rsidR="004C3019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- 2016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636,1 тыс. руб.</w:t>
            </w:r>
          </w:p>
          <w:p w:rsidR="004C3019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- 2017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1582,0 тыс. руб.</w:t>
            </w:r>
          </w:p>
          <w:p w:rsidR="004C3019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- 2018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1582,0 тыс. руб.</w:t>
            </w:r>
          </w:p>
          <w:p w:rsidR="004C3019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- 2019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>1582,0 тыс. руб.</w:t>
            </w:r>
          </w:p>
          <w:p w:rsidR="00956B2F" w:rsidRPr="00610E42" w:rsidRDefault="004C3019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- 2020 год</w:t>
            </w:r>
            <w:r w:rsidR="00610E42" w:rsidRPr="00610E42">
              <w:rPr>
                <w:lang w:bidi="en-US"/>
              </w:rPr>
              <w:t>-</w:t>
            </w:r>
            <w:r w:rsidRPr="00610E42">
              <w:rPr>
                <w:lang w:bidi="en-US"/>
              </w:rPr>
              <w:t xml:space="preserve"> 1582,0 тыс. руб</w:t>
            </w:r>
            <w:r w:rsidRPr="00610E42">
              <w:rPr>
                <w:szCs w:val="24"/>
                <w:lang w:bidi="en-US"/>
              </w:rPr>
              <w:t>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 xml:space="preserve">Ежегодные объемы </w:t>
            </w:r>
          </w:p>
          <w:p w:rsidR="004C3019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финансирования программы за счет средств бюджет</w:t>
            </w:r>
            <w:r w:rsidR="004C3019" w:rsidRPr="00610E42">
              <w:rPr>
                <w:lang w:bidi="en-US"/>
              </w:rPr>
              <w:t>а</w:t>
            </w:r>
            <w:r w:rsidRPr="00610E42">
              <w:rPr>
                <w:lang w:bidi="en-US"/>
              </w:rPr>
              <w:t xml:space="preserve">: </w:t>
            </w:r>
            <w:r w:rsidR="004C3019" w:rsidRPr="00610E42">
              <w:rPr>
                <w:lang w:bidi="en-US"/>
              </w:rPr>
              <w:t>городского поселения Березово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определяются в соответствии с утвержденным бюджет</w:t>
            </w:r>
            <w:r w:rsidR="004C3019" w:rsidRPr="00610E42">
              <w:rPr>
                <w:lang w:bidi="en-US"/>
              </w:rPr>
              <w:t>ом</w:t>
            </w:r>
            <w:r w:rsidRPr="00610E42">
              <w:rPr>
                <w:lang w:bidi="en-US"/>
              </w:rPr>
              <w:t xml:space="preserve"> на соответствующий финансовый год.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В ходе реализации муниципальной программы ежегодные объемы финансирования мероприятий при необходимости подлежат корректировке.</w:t>
            </w:r>
          </w:p>
        </w:tc>
      </w:tr>
      <w:tr w:rsidR="00956B2F" w:rsidRPr="00610E42" w:rsidTr="007B24A2">
        <w:tc>
          <w:tcPr>
            <w:tcW w:w="5637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>Целевые показатели муниципальной программы</w:t>
            </w:r>
            <w:r w:rsidR="00610E42" w:rsidRPr="00610E42">
              <w:rPr>
                <w:lang w:bidi="en-US"/>
              </w:rPr>
              <w:t xml:space="preserve"> </w:t>
            </w:r>
            <w:r w:rsidRPr="00610E42">
              <w:rPr>
                <w:lang w:bidi="en-US"/>
              </w:rPr>
              <w:t>(показатели социально-экономической эффективности)</w:t>
            </w:r>
          </w:p>
        </w:tc>
        <w:tc>
          <w:tcPr>
            <w:tcW w:w="4252" w:type="dxa"/>
            <w:shd w:val="clear" w:color="auto" w:fill="auto"/>
          </w:tcPr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 xml:space="preserve">- </w:t>
            </w:r>
            <w:r w:rsidR="00F01CD7" w:rsidRPr="00610E42">
              <w:rPr>
                <w:lang w:bidi="en-US"/>
              </w:rPr>
              <w:t xml:space="preserve">Рост </w:t>
            </w:r>
            <w:r w:rsidR="004C3019" w:rsidRPr="00610E42">
              <w:rPr>
                <w:lang w:bidi="en-US"/>
              </w:rPr>
              <w:t>дол</w:t>
            </w:r>
            <w:r w:rsidR="00F01CD7" w:rsidRPr="00610E42">
              <w:rPr>
                <w:lang w:bidi="en-US"/>
              </w:rPr>
              <w:t>и</w:t>
            </w:r>
            <w:r w:rsidR="004C3019" w:rsidRPr="00610E42">
              <w:rPr>
                <w:lang w:bidi="en-US"/>
              </w:rPr>
              <w:t xml:space="preserve"> обеспечения требуемого уровня пожарной безопасности, в общем количестве населенных</w:t>
            </w:r>
            <w:r w:rsidR="00F01CD7" w:rsidRPr="00610E42">
              <w:rPr>
                <w:lang w:bidi="en-US"/>
              </w:rPr>
              <w:t xml:space="preserve"> пунктов городского поселения</w:t>
            </w:r>
            <w:r w:rsidR="00225360" w:rsidRPr="00610E42">
              <w:rPr>
                <w:lang w:bidi="en-US"/>
              </w:rPr>
              <w:t>,</w:t>
            </w:r>
            <w:r w:rsidR="00610E42" w:rsidRPr="00610E42">
              <w:rPr>
                <w:lang w:bidi="en-US"/>
              </w:rPr>
              <w:t xml:space="preserve"> </w:t>
            </w:r>
            <w:r w:rsidR="00F01CD7" w:rsidRPr="00610E42">
              <w:rPr>
                <w:lang w:bidi="en-US"/>
              </w:rPr>
              <w:t>от 66%</w:t>
            </w:r>
            <w:r w:rsidR="00610E42" w:rsidRPr="00610E42">
              <w:rPr>
                <w:lang w:bidi="en-US"/>
              </w:rPr>
              <w:t xml:space="preserve"> </w:t>
            </w:r>
            <w:r w:rsidR="00F01CD7" w:rsidRPr="00610E42">
              <w:rPr>
                <w:lang w:bidi="en-US"/>
              </w:rPr>
              <w:t xml:space="preserve">до </w:t>
            </w:r>
            <w:r w:rsidR="00C00076" w:rsidRPr="00610E42">
              <w:rPr>
                <w:lang w:bidi="en-US"/>
              </w:rPr>
              <w:t>68</w:t>
            </w:r>
            <w:r w:rsidR="00F01CD7" w:rsidRPr="00610E42">
              <w:rPr>
                <w:lang w:bidi="en-US"/>
              </w:rPr>
              <w:t>%</w:t>
            </w:r>
            <w:r w:rsidRPr="00610E42">
              <w:rPr>
                <w:lang w:bidi="en-US"/>
              </w:rPr>
              <w:t>;</w:t>
            </w:r>
          </w:p>
          <w:p w:rsidR="00956B2F" w:rsidRPr="00610E42" w:rsidRDefault="00956B2F" w:rsidP="0026773E">
            <w:pPr>
              <w:pStyle w:val="Table"/>
              <w:rPr>
                <w:lang w:bidi="en-US"/>
              </w:rPr>
            </w:pPr>
            <w:r w:rsidRPr="00610E42">
              <w:rPr>
                <w:lang w:bidi="en-US"/>
              </w:rPr>
              <w:t xml:space="preserve">- </w:t>
            </w:r>
            <w:r w:rsidR="00F01CD7" w:rsidRPr="00610E42">
              <w:rPr>
                <w:lang w:bidi="en-US"/>
              </w:rPr>
              <w:t xml:space="preserve">Сохранение </w:t>
            </w:r>
            <w:r w:rsidR="00225360" w:rsidRPr="00610E42">
              <w:rPr>
                <w:lang w:bidi="en-US"/>
              </w:rPr>
              <w:t xml:space="preserve">доли </w:t>
            </w:r>
            <w:r w:rsidR="004C3019" w:rsidRPr="00610E42">
              <w:rPr>
                <w:lang w:bidi="en-US"/>
              </w:rPr>
              <w:t xml:space="preserve">оповещаемого населения от общего числа жителей городского поселения </w:t>
            </w:r>
            <w:r w:rsidR="00225360" w:rsidRPr="00610E42">
              <w:rPr>
                <w:lang w:bidi="en-US"/>
              </w:rPr>
              <w:t>на уровне</w:t>
            </w:r>
            <w:r w:rsidR="004C3019" w:rsidRPr="00610E42">
              <w:rPr>
                <w:lang w:bidi="en-US"/>
              </w:rPr>
              <w:t xml:space="preserve"> </w:t>
            </w:r>
            <w:r w:rsidR="00225360" w:rsidRPr="00610E42">
              <w:rPr>
                <w:lang w:bidi="en-US"/>
              </w:rPr>
              <w:t>89</w:t>
            </w:r>
            <w:r w:rsidR="004C3019" w:rsidRPr="00610E42">
              <w:rPr>
                <w:lang w:bidi="en-US"/>
              </w:rPr>
              <w:t>%.</w:t>
            </w:r>
          </w:p>
        </w:tc>
      </w:tr>
    </w:tbl>
    <w:p w:rsidR="00B563FA" w:rsidRPr="00610E42" w:rsidRDefault="00B563FA" w:rsidP="00627DBB">
      <w:pPr>
        <w:ind w:left="360"/>
        <w:jc w:val="center"/>
        <w:rPr>
          <w:rFonts w:cs="Arial"/>
          <w:bCs/>
        </w:rPr>
      </w:pPr>
    </w:p>
    <w:p w:rsidR="00627DBB" w:rsidRPr="0026773E" w:rsidRDefault="00627DBB" w:rsidP="0026773E">
      <w:pPr>
        <w:ind w:left="360"/>
        <w:jc w:val="center"/>
        <w:rPr>
          <w:rFonts w:cs="Arial"/>
          <w:b/>
          <w:bCs/>
          <w:iCs/>
          <w:sz w:val="30"/>
          <w:szCs w:val="28"/>
        </w:rPr>
      </w:pPr>
      <w:r w:rsidRPr="0026773E">
        <w:rPr>
          <w:rFonts w:cs="Arial"/>
          <w:b/>
          <w:bCs/>
          <w:iCs/>
          <w:sz w:val="30"/>
          <w:szCs w:val="28"/>
        </w:rPr>
        <w:t xml:space="preserve">1. </w:t>
      </w:r>
      <w:r w:rsidR="00610E42" w:rsidRPr="0026773E">
        <w:rPr>
          <w:rFonts w:cs="Arial"/>
          <w:b/>
          <w:bCs/>
          <w:iCs/>
          <w:sz w:val="30"/>
          <w:szCs w:val="28"/>
        </w:rPr>
        <w:t>«</w:t>
      </w:r>
      <w:r w:rsidRPr="0026773E">
        <w:rPr>
          <w:rFonts w:cs="Arial"/>
          <w:b/>
          <w:bCs/>
          <w:iCs/>
          <w:sz w:val="30"/>
          <w:szCs w:val="28"/>
        </w:rPr>
        <w:t>Характеристика текущего состояния в сфере защиты населения и территории от чрезвычайных ситуаций, обеспечения пожарной безопасности в городском поселении Берёзово</w:t>
      </w:r>
      <w:r w:rsidR="00610E42" w:rsidRPr="0026773E">
        <w:rPr>
          <w:rFonts w:cs="Arial"/>
          <w:b/>
          <w:bCs/>
          <w:iCs/>
          <w:sz w:val="30"/>
          <w:szCs w:val="28"/>
        </w:rPr>
        <w:t>»</w:t>
      </w:r>
    </w:p>
    <w:p w:rsidR="00627DBB" w:rsidRPr="0026773E" w:rsidRDefault="00627DBB" w:rsidP="0026773E">
      <w:pPr>
        <w:ind w:left="360"/>
      </w:pPr>
    </w:p>
    <w:p w:rsidR="00DD5FBA" w:rsidRPr="00610E42" w:rsidRDefault="00DD5FBA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lastRenderedPageBreak/>
        <w:t>Федеральным законом от 6 октября 2003 года</w:t>
      </w:r>
      <w:r w:rsidR="00610E42" w:rsidRPr="00610E42">
        <w:rPr>
          <w:rFonts w:cs="Arial"/>
          <w:szCs w:val="28"/>
        </w:rPr>
        <w:t xml:space="preserve"> № </w:t>
      </w:r>
      <w:r w:rsidRPr="00610E42">
        <w:rPr>
          <w:rFonts w:cs="Arial"/>
          <w:szCs w:val="28"/>
        </w:rPr>
        <w:t xml:space="preserve">131-ФЗ </w:t>
      </w:r>
      <w:r w:rsidR="00610E42" w:rsidRPr="00610E42">
        <w:rPr>
          <w:rFonts w:cs="Arial"/>
          <w:szCs w:val="28"/>
        </w:rPr>
        <w:t>«</w:t>
      </w:r>
      <w:r w:rsidRPr="00610E42">
        <w:rPr>
          <w:rFonts w:cs="Arial"/>
          <w:szCs w:val="28"/>
        </w:rPr>
        <w:t>Об общих принципах организации местного самоуправления в Российской Федерации</w:t>
      </w:r>
      <w:r w:rsidR="00610E42" w:rsidRPr="00610E42">
        <w:rPr>
          <w:rFonts w:cs="Arial"/>
          <w:szCs w:val="28"/>
        </w:rPr>
        <w:t>»</w:t>
      </w:r>
      <w:r w:rsidRPr="00610E42">
        <w:rPr>
          <w:rFonts w:cs="Arial"/>
          <w:szCs w:val="28"/>
        </w:rPr>
        <w:t xml:space="preserve"> определены вопросы местного значения </w:t>
      </w:r>
      <w:r w:rsidR="006A7C04" w:rsidRPr="00610E42">
        <w:rPr>
          <w:rFonts w:cs="Arial"/>
          <w:szCs w:val="28"/>
        </w:rPr>
        <w:t xml:space="preserve">городского </w:t>
      </w:r>
      <w:r w:rsidRPr="00610E42">
        <w:rPr>
          <w:rFonts w:cs="Arial"/>
          <w:szCs w:val="28"/>
        </w:rPr>
        <w:t>п</w:t>
      </w:r>
      <w:r w:rsidR="006A7C04" w:rsidRPr="00610E42">
        <w:rPr>
          <w:rFonts w:cs="Arial"/>
          <w:szCs w:val="28"/>
        </w:rPr>
        <w:t>о</w:t>
      </w:r>
      <w:r w:rsidRPr="00610E42">
        <w:rPr>
          <w:rFonts w:cs="Arial"/>
          <w:szCs w:val="28"/>
        </w:rPr>
        <w:t xml:space="preserve">селения в области гражданской обороны, защиты населения и территорий от чрезвычайных ситуаций: </w:t>
      </w:r>
    </w:p>
    <w:p w:rsidR="00DD5FBA" w:rsidRPr="00610E42" w:rsidRDefault="00DD5FBA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- участие в предупреждении и ликвидации последствий чрезвычайных ситуаций </w:t>
      </w:r>
      <w:r w:rsidR="00B563FA" w:rsidRPr="00610E42">
        <w:rPr>
          <w:rFonts w:cs="Arial"/>
          <w:szCs w:val="28"/>
        </w:rPr>
        <w:t>в границах поселения</w:t>
      </w:r>
      <w:r w:rsidRPr="00610E42">
        <w:rPr>
          <w:rFonts w:cs="Arial"/>
          <w:szCs w:val="28"/>
        </w:rPr>
        <w:t>;</w:t>
      </w:r>
    </w:p>
    <w:p w:rsidR="00DD5FBA" w:rsidRPr="00610E42" w:rsidRDefault="00DD5FBA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- организация и осуществление мероприятий по территориальной обороне и гражданской обороне, защите населения и территории городского поселения от чрезвычайных ситуаций природного и техногенного характера;</w:t>
      </w:r>
    </w:p>
    <w:p w:rsidR="00DD5FBA" w:rsidRPr="00610E42" w:rsidRDefault="00DD5FBA" w:rsidP="00A45330">
      <w:pPr>
        <w:rPr>
          <w:rFonts w:cs="Arial"/>
          <w:szCs w:val="28"/>
        </w:rPr>
      </w:pPr>
      <w:r w:rsidRPr="00610E42">
        <w:rPr>
          <w:rFonts w:cs="Arial"/>
          <w:szCs w:val="28"/>
        </w:rPr>
        <w:t>В условиях сохранения высокого уровня угрозы техногенного и природного характера, негативных последствий чрезвычайных ситуаций для устойчивого социально-экономического развития городского поселения одним из важных элементов обеспечения безопасности городского поселения Березово является повышение защиты населения, территорий и потенциально опасных объектов.</w:t>
      </w:r>
    </w:p>
    <w:p w:rsidR="00DD5FBA" w:rsidRPr="00610E42" w:rsidRDefault="00DD5FBA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Обеспечение условий для безопасной жизнедеятельности населения городского поселения, минимизация материального ущерба и снижение случаев гибели людей вследствие чрезвычайных ситуаций являются важнейшими факторами для сохранения экономического потенциала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>городского поселения</w:t>
      </w:r>
      <w:r w:rsidR="00A16771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>и повышения качества жизни населения.</w:t>
      </w:r>
    </w:p>
    <w:p w:rsidR="00DD5FBA" w:rsidRPr="00610E42" w:rsidRDefault="00DD5FBA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Кроме того, на территории городского поселения осуществляют деятельность </w:t>
      </w:r>
      <w:r w:rsidR="00E36177" w:rsidRPr="00610E42">
        <w:rPr>
          <w:rFonts w:cs="Arial"/>
          <w:szCs w:val="28"/>
        </w:rPr>
        <w:t>3</w:t>
      </w:r>
      <w:r w:rsidRPr="00610E42">
        <w:rPr>
          <w:rFonts w:cs="Arial"/>
          <w:color w:val="FF0000"/>
          <w:szCs w:val="28"/>
        </w:rPr>
        <w:t xml:space="preserve"> </w:t>
      </w:r>
      <w:r w:rsidRPr="00610E42">
        <w:rPr>
          <w:rFonts w:cs="Arial"/>
          <w:szCs w:val="28"/>
        </w:rPr>
        <w:t>потенциально-опасных объектов</w:t>
      </w:r>
      <w:r w:rsidR="00E36177" w:rsidRPr="00610E42">
        <w:rPr>
          <w:rFonts w:cs="Arial"/>
          <w:szCs w:val="28"/>
        </w:rPr>
        <w:t xml:space="preserve"> (пожароопасных, взрывоопасных</w:t>
      </w:r>
      <w:r w:rsidR="002B67CA" w:rsidRPr="00610E42">
        <w:rPr>
          <w:rFonts w:cs="Arial"/>
          <w:szCs w:val="28"/>
        </w:rPr>
        <w:t>)</w:t>
      </w:r>
      <w:r w:rsidR="00E36177" w:rsidRPr="00610E42">
        <w:rPr>
          <w:rFonts w:cs="Arial"/>
          <w:szCs w:val="28"/>
        </w:rPr>
        <w:t>.</w:t>
      </w:r>
    </w:p>
    <w:p w:rsidR="00DD5FBA" w:rsidRPr="00610E42" w:rsidRDefault="00DD5FBA" w:rsidP="00A45330">
      <w:pPr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Анализ чрезвычайных ситуаций, произошедших в предыдущие годы, показал, что для городского поселения в большей степени характерны транспортные аварии, пожары, </w:t>
      </w:r>
      <w:r w:rsidRPr="00610E42">
        <w:rPr>
          <w:rFonts w:cs="Arial"/>
          <w:color w:val="000000"/>
          <w:szCs w:val="28"/>
        </w:rPr>
        <w:t xml:space="preserve">аварии на электроэнергетических системах и тепловых сетях, природные чрезвычайные ситуации. </w:t>
      </w:r>
      <w:r w:rsidRPr="00610E42">
        <w:rPr>
          <w:rFonts w:cs="Arial"/>
          <w:szCs w:val="28"/>
        </w:rPr>
        <w:t>Указанные</w:t>
      </w:r>
      <w:r w:rsidRPr="00610E42">
        <w:rPr>
          <w:rFonts w:cs="Arial"/>
          <w:color w:val="000000"/>
          <w:szCs w:val="28"/>
        </w:rPr>
        <w:t xml:space="preserve"> чрезвычайные ситуации, как правило, сопровождаются гибелью людей</w:t>
      </w:r>
      <w:r w:rsidRPr="00610E42">
        <w:rPr>
          <w:rFonts w:cs="Arial"/>
          <w:szCs w:val="28"/>
        </w:rPr>
        <w:t>, наличием пострадавших,</w:t>
      </w:r>
      <w:r w:rsidRPr="00610E42">
        <w:rPr>
          <w:rFonts w:cs="Arial"/>
          <w:color w:val="000000"/>
          <w:szCs w:val="28"/>
        </w:rPr>
        <w:t xml:space="preserve"> </w:t>
      </w:r>
      <w:r w:rsidRPr="00610E42">
        <w:rPr>
          <w:rFonts w:cs="Arial"/>
          <w:szCs w:val="28"/>
        </w:rPr>
        <w:t xml:space="preserve">причинением </w:t>
      </w:r>
      <w:r w:rsidRPr="00610E42">
        <w:rPr>
          <w:rFonts w:cs="Arial"/>
          <w:color w:val="000000"/>
          <w:szCs w:val="28"/>
        </w:rPr>
        <w:t xml:space="preserve">значительного материального ущерба. Кроме того, из года в год </w:t>
      </w:r>
      <w:r w:rsidRPr="00610E42">
        <w:rPr>
          <w:rFonts w:cs="Arial"/>
          <w:szCs w:val="28"/>
        </w:rPr>
        <w:t xml:space="preserve">возрастает риск возникновения на территории городского поселения чрезвычайных ситуаций, биолого-социальных чрезвычайных ситуаций. В течение ряда прошедших лет на территории городского поселения неоднократно вводились режимы чрезвычайных ситуаций муниципального характера. </w:t>
      </w:r>
      <w:proofErr w:type="gramStart"/>
      <w:r w:rsidRPr="00610E42">
        <w:rPr>
          <w:rFonts w:cs="Arial"/>
          <w:szCs w:val="28"/>
        </w:rPr>
        <w:t>В</w:t>
      </w:r>
      <w:r w:rsidR="00011089" w:rsidRPr="00610E42">
        <w:rPr>
          <w:rFonts w:cs="Arial"/>
          <w:szCs w:val="28"/>
        </w:rPr>
        <w:t xml:space="preserve"> период</w:t>
      </w:r>
      <w:r w:rsidR="00610E42" w:rsidRPr="00610E42">
        <w:rPr>
          <w:rFonts w:cs="Arial"/>
          <w:szCs w:val="28"/>
        </w:rPr>
        <w:t xml:space="preserve"> </w:t>
      </w:r>
      <w:r w:rsidR="00011089" w:rsidRPr="00610E42">
        <w:rPr>
          <w:rFonts w:cs="Arial"/>
          <w:szCs w:val="28"/>
        </w:rPr>
        <w:t xml:space="preserve">с </w:t>
      </w:r>
      <w:r w:rsidRPr="00610E42">
        <w:rPr>
          <w:rFonts w:cs="Arial"/>
          <w:szCs w:val="28"/>
        </w:rPr>
        <w:t>2012</w:t>
      </w:r>
      <w:r w:rsidR="00011089" w:rsidRPr="00610E42">
        <w:rPr>
          <w:rFonts w:cs="Arial"/>
          <w:szCs w:val="28"/>
        </w:rPr>
        <w:t xml:space="preserve"> по 2015</w:t>
      </w:r>
      <w:r w:rsidRPr="00610E42">
        <w:rPr>
          <w:rFonts w:cs="Arial"/>
          <w:szCs w:val="28"/>
        </w:rPr>
        <w:t xml:space="preserve"> год на территории Березовского района в соответствии с постановлением Правительства Российской Федерации от 21 мая 2007 года</w:t>
      </w:r>
      <w:r w:rsidR="00610E42" w:rsidRPr="00610E42">
        <w:rPr>
          <w:rFonts w:cs="Arial"/>
          <w:szCs w:val="28"/>
        </w:rPr>
        <w:t xml:space="preserve"> № </w:t>
      </w:r>
      <w:r w:rsidRPr="00610E42">
        <w:rPr>
          <w:rFonts w:cs="Arial"/>
          <w:szCs w:val="28"/>
        </w:rPr>
        <w:t xml:space="preserve">304 </w:t>
      </w:r>
      <w:r w:rsidR="00610E42" w:rsidRPr="00610E42">
        <w:rPr>
          <w:rFonts w:cs="Arial"/>
          <w:szCs w:val="28"/>
        </w:rPr>
        <w:t>«</w:t>
      </w:r>
      <w:r w:rsidRPr="00610E42">
        <w:rPr>
          <w:rFonts w:cs="Arial"/>
          <w:szCs w:val="28"/>
        </w:rPr>
        <w:t>О классификации чрезвычайных ситуаций природного и техногенного характера</w:t>
      </w:r>
      <w:r w:rsidR="00610E42" w:rsidRPr="00610E42">
        <w:rPr>
          <w:rFonts w:cs="Arial"/>
          <w:szCs w:val="28"/>
        </w:rPr>
        <w:t>»</w:t>
      </w:r>
      <w:r w:rsidRPr="00610E42">
        <w:rPr>
          <w:rFonts w:cs="Arial"/>
          <w:szCs w:val="28"/>
        </w:rPr>
        <w:t>, приказом МЧС России от 8 июля 2004 года</w:t>
      </w:r>
      <w:r w:rsidR="00610E42" w:rsidRPr="00610E42">
        <w:rPr>
          <w:rFonts w:cs="Arial"/>
          <w:szCs w:val="28"/>
        </w:rPr>
        <w:t xml:space="preserve"> № </w:t>
      </w:r>
      <w:r w:rsidRPr="00610E42">
        <w:rPr>
          <w:rFonts w:cs="Arial"/>
          <w:szCs w:val="28"/>
        </w:rPr>
        <w:t xml:space="preserve">329 </w:t>
      </w:r>
      <w:r w:rsidR="00610E42" w:rsidRPr="00610E42">
        <w:rPr>
          <w:rFonts w:cs="Arial"/>
          <w:szCs w:val="28"/>
        </w:rPr>
        <w:t>«</w:t>
      </w:r>
      <w:r w:rsidRPr="00610E42">
        <w:rPr>
          <w:rFonts w:cs="Arial"/>
          <w:szCs w:val="28"/>
        </w:rPr>
        <w:t>Об утверждении критериев информации о чрезвычайных ситуациях</w:t>
      </w:r>
      <w:r w:rsidR="00610E42" w:rsidRPr="00610E42">
        <w:rPr>
          <w:rFonts w:cs="Arial"/>
          <w:szCs w:val="28"/>
        </w:rPr>
        <w:t>»</w:t>
      </w:r>
      <w:r w:rsidRPr="00610E42">
        <w:rPr>
          <w:rFonts w:cs="Arial"/>
          <w:szCs w:val="28"/>
        </w:rPr>
        <w:t xml:space="preserve"> зарегистрировано</w:t>
      </w:r>
      <w:r w:rsidR="00610E42" w:rsidRPr="00610E42">
        <w:rPr>
          <w:rFonts w:cs="Arial"/>
          <w:szCs w:val="28"/>
        </w:rPr>
        <w:t xml:space="preserve"> </w:t>
      </w:r>
      <w:r w:rsidR="00C66A75" w:rsidRPr="00610E42">
        <w:rPr>
          <w:rFonts w:cs="Arial"/>
          <w:szCs w:val="28"/>
        </w:rPr>
        <w:t>4</w:t>
      </w:r>
      <w:r w:rsidR="00011089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 xml:space="preserve">чрезвычайных ситуаций. </w:t>
      </w:r>
      <w:proofErr w:type="gramEnd"/>
    </w:p>
    <w:p w:rsidR="00DD5FBA" w:rsidRPr="00610E42" w:rsidRDefault="00DD5FBA" w:rsidP="007A52C3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color w:val="000000"/>
          <w:szCs w:val="28"/>
        </w:rPr>
        <w:t xml:space="preserve">Актуальным для городского поселения остаётся вопрос обеспечения </w:t>
      </w:r>
      <w:r w:rsidRPr="00610E42">
        <w:rPr>
          <w:rFonts w:cs="Arial"/>
          <w:szCs w:val="28"/>
        </w:rPr>
        <w:t xml:space="preserve">необходимого уровня пожарной безопасности и минимизация потерь вследствие пожаров также являются важными факторами устойчивого социально-экономического развития </w:t>
      </w:r>
      <w:r w:rsidR="00C66A75" w:rsidRPr="00610E42">
        <w:rPr>
          <w:rFonts w:cs="Arial"/>
          <w:szCs w:val="28"/>
        </w:rPr>
        <w:t>городского поселения Березово</w:t>
      </w:r>
      <w:r w:rsidRPr="00610E42">
        <w:rPr>
          <w:rFonts w:cs="Arial"/>
          <w:szCs w:val="28"/>
        </w:rPr>
        <w:t>.</w:t>
      </w:r>
    </w:p>
    <w:p w:rsidR="00DD5FBA" w:rsidRPr="00610E42" w:rsidRDefault="009A36F4" w:rsidP="00A45330">
      <w:pPr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>Органы власти</w:t>
      </w:r>
      <w:r w:rsidR="00DD5FBA" w:rsidRPr="00610E42">
        <w:rPr>
          <w:rFonts w:cs="Arial"/>
          <w:szCs w:val="28"/>
        </w:rPr>
        <w:t xml:space="preserve"> мо</w:t>
      </w:r>
      <w:r w:rsidRPr="00610E42">
        <w:rPr>
          <w:rFonts w:cs="Arial"/>
          <w:szCs w:val="28"/>
        </w:rPr>
        <w:t>гут</w:t>
      </w:r>
      <w:r w:rsidR="00DD5FBA" w:rsidRPr="00610E42">
        <w:rPr>
          <w:rFonts w:cs="Arial"/>
          <w:szCs w:val="28"/>
        </w:rPr>
        <w:t xml:space="preserve"> и обязан</w:t>
      </w:r>
      <w:r w:rsidRPr="00610E42">
        <w:rPr>
          <w:rFonts w:cs="Arial"/>
          <w:szCs w:val="28"/>
        </w:rPr>
        <w:t>ы</w:t>
      </w:r>
      <w:r w:rsidR="00DD5FBA" w:rsidRPr="00610E42">
        <w:rPr>
          <w:rFonts w:cs="Arial"/>
          <w:szCs w:val="28"/>
        </w:rPr>
        <w:t xml:space="preserve"> осуществлять действенную политику по обеспечению первичных мер пожарной безопасности объектов муниципальной собственности.</w:t>
      </w:r>
    </w:p>
    <w:p w:rsidR="00DD5FBA" w:rsidRPr="00610E42" w:rsidRDefault="00DD5FBA" w:rsidP="003C208C">
      <w:pPr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Для реализации эффективной политики по обеспечению пожарной безопасности на объектах муниципальной собственности </w:t>
      </w:r>
      <w:r w:rsidR="00C66A75" w:rsidRPr="00610E42">
        <w:rPr>
          <w:rFonts w:cs="Arial"/>
          <w:szCs w:val="28"/>
        </w:rPr>
        <w:t>городского поселения Березово</w:t>
      </w:r>
      <w:r w:rsidRPr="00610E42">
        <w:rPr>
          <w:rFonts w:cs="Arial"/>
          <w:szCs w:val="28"/>
        </w:rPr>
        <w:t xml:space="preserve"> сложились определенные предпосылки, в частности:</w:t>
      </w:r>
    </w:p>
    <w:p w:rsidR="00DD5FBA" w:rsidRPr="00610E42" w:rsidRDefault="00DD5FBA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1) объективная заинтересованность населения в обеспечении пожарной безопасности жилищного фонда, объектов социальной и культурной сферы;</w:t>
      </w:r>
    </w:p>
    <w:p w:rsidR="00DD5FBA" w:rsidRPr="00610E42" w:rsidRDefault="00DD5FBA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2) наличие ресурсов, которые могут быть использованы в обеспечении пожарной безопасности объектов муниципальной собственности </w:t>
      </w:r>
      <w:r w:rsidR="00C66A75" w:rsidRPr="00610E42">
        <w:rPr>
          <w:rFonts w:cs="Arial"/>
          <w:szCs w:val="28"/>
        </w:rPr>
        <w:t>городского поселения Березово</w:t>
      </w:r>
      <w:r w:rsidRPr="00610E42">
        <w:rPr>
          <w:rFonts w:cs="Arial"/>
          <w:szCs w:val="28"/>
        </w:rPr>
        <w:t>.</w:t>
      </w:r>
    </w:p>
    <w:p w:rsidR="00DD5FBA" w:rsidRPr="00610E42" w:rsidRDefault="00DD5FBA" w:rsidP="00A45330">
      <w:pPr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Устранение нарушений требований пожарной безопасности на объектах муниципальной собственности </w:t>
      </w:r>
      <w:r w:rsidR="00C66A75" w:rsidRPr="00610E42">
        <w:rPr>
          <w:rFonts w:cs="Arial"/>
          <w:szCs w:val="28"/>
        </w:rPr>
        <w:t>городского поселения</w:t>
      </w:r>
      <w:r w:rsidRPr="00610E42">
        <w:rPr>
          <w:rFonts w:cs="Arial"/>
          <w:szCs w:val="28"/>
        </w:rPr>
        <w:t xml:space="preserve"> требует значительных финансовых затрат.</w:t>
      </w:r>
    </w:p>
    <w:p w:rsidR="00DD5FBA" w:rsidRPr="00610E42" w:rsidRDefault="00DD5FBA" w:rsidP="00DD5FBA">
      <w:pPr>
        <w:autoSpaceDE w:val="0"/>
        <w:autoSpaceDN w:val="0"/>
        <w:adjustRightInd w:val="0"/>
        <w:ind w:firstLine="54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lastRenderedPageBreak/>
        <w:t>Нынешнее противопожарное состояние объектов в целом отвечает существующим требованиям. Вместе с тем имеются проблемы, вызванные ресурсными сроками работы технических средств пожарной охраны, которые связаны с необходимостью капитального ремонта, проведением повторной огнезащитной обработкой, установкой автоматической пожарной сигнализации, заменой внутренней осветительной электропроводки и т.д.</w:t>
      </w:r>
    </w:p>
    <w:p w:rsidR="00610E42" w:rsidRPr="00610E42" w:rsidRDefault="00DD5FBA" w:rsidP="00DD5FBA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proofErr w:type="gramStart"/>
      <w:r w:rsidRPr="00610E42">
        <w:rPr>
          <w:rFonts w:cs="Arial"/>
          <w:szCs w:val="28"/>
        </w:rPr>
        <w:t>В период с января по декабрь 201</w:t>
      </w:r>
      <w:r w:rsidR="00C66A75" w:rsidRPr="00610E42">
        <w:rPr>
          <w:rFonts w:cs="Arial"/>
          <w:szCs w:val="28"/>
        </w:rPr>
        <w:t>5</w:t>
      </w:r>
      <w:r w:rsidRPr="00610E42">
        <w:rPr>
          <w:rFonts w:cs="Arial"/>
          <w:szCs w:val="28"/>
        </w:rPr>
        <w:t xml:space="preserve"> года на территории </w:t>
      </w:r>
      <w:r w:rsidR="00833E05" w:rsidRPr="00610E42">
        <w:rPr>
          <w:rFonts w:cs="Arial"/>
          <w:szCs w:val="28"/>
        </w:rPr>
        <w:t>городского поселения</w:t>
      </w:r>
      <w:r w:rsidRPr="00610E42">
        <w:rPr>
          <w:rFonts w:cs="Arial"/>
          <w:szCs w:val="28"/>
        </w:rPr>
        <w:t xml:space="preserve"> зарегистрировано </w:t>
      </w:r>
      <w:r w:rsidR="00833E05" w:rsidRPr="00610E42">
        <w:rPr>
          <w:rFonts w:cs="Arial"/>
          <w:szCs w:val="28"/>
        </w:rPr>
        <w:t>29</w:t>
      </w:r>
      <w:r w:rsidRPr="00610E42">
        <w:rPr>
          <w:rFonts w:cs="Arial"/>
          <w:szCs w:val="28"/>
        </w:rPr>
        <w:t xml:space="preserve"> пожар</w:t>
      </w:r>
      <w:r w:rsidR="00833E05" w:rsidRPr="00610E42">
        <w:rPr>
          <w:rFonts w:cs="Arial"/>
          <w:szCs w:val="28"/>
        </w:rPr>
        <w:t>ов</w:t>
      </w:r>
      <w:r w:rsidRPr="00610E42">
        <w:rPr>
          <w:rFonts w:cs="Arial"/>
          <w:szCs w:val="28"/>
        </w:rPr>
        <w:t xml:space="preserve">, погибло </w:t>
      </w:r>
      <w:r w:rsidR="00833E05" w:rsidRPr="00610E42">
        <w:rPr>
          <w:rFonts w:cs="Arial"/>
          <w:szCs w:val="28"/>
        </w:rPr>
        <w:t>0</w:t>
      </w:r>
      <w:r w:rsidRPr="00610E42">
        <w:rPr>
          <w:rFonts w:cs="Arial"/>
          <w:szCs w:val="28"/>
        </w:rPr>
        <w:t xml:space="preserve"> человек, 4 человека получили травмы, причинен прямой материальный ущерб на сумму </w:t>
      </w:r>
      <w:r w:rsidR="00833E05" w:rsidRPr="00610E42">
        <w:rPr>
          <w:rFonts w:cs="Arial"/>
          <w:szCs w:val="28"/>
        </w:rPr>
        <w:t>1371,0</w:t>
      </w:r>
      <w:r w:rsidRPr="00610E42">
        <w:rPr>
          <w:rFonts w:cs="Arial"/>
          <w:szCs w:val="28"/>
        </w:rPr>
        <w:t xml:space="preserve"> тыс</w:t>
      </w:r>
      <w:r w:rsidR="00833E05" w:rsidRPr="00610E42">
        <w:rPr>
          <w:rFonts w:cs="Arial"/>
          <w:szCs w:val="28"/>
        </w:rPr>
        <w:t>яч</w:t>
      </w:r>
      <w:r w:rsidR="00610E42" w:rsidRPr="00610E42">
        <w:rPr>
          <w:rFonts w:cs="Arial"/>
          <w:szCs w:val="28"/>
        </w:rPr>
        <w:t xml:space="preserve"> </w:t>
      </w:r>
      <w:r w:rsidR="00833E05" w:rsidRPr="00610E42">
        <w:rPr>
          <w:rFonts w:cs="Arial"/>
          <w:szCs w:val="28"/>
        </w:rPr>
        <w:t>руб</w:t>
      </w:r>
      <w:r w:rsidRPr="00610E42">
        <w:rPr>
          <w:rFonts w:cs="Arial"/>
          <w:szCs w:val="28"/>
        </w:rPr>
        <w:t>. За аналогичный период 201</w:t>
      </w:r>
      <w:r w:rsidR="00833E05" w:rsidRPr="00610E42">
        <w:rPr>
          <w:rFonts w:cs="Arial"/>
          <w:szCs w:val="28"/>
        </w:rPr>
        <w:t>6</w:t>
      </w:r>
      <w:r w:rsidRPr="00610E42">
        <w:rPr>
          <w:rFonts w:cs="Arial"/>
          <w:szCs w:val="28"/>
        </w:rPr>
        <w:t xml:space="preserve"> года зарегистрировано </w:t>
      </w:r>
      <w:r w:rsidR="00833E05" w:rsidRPr="00610E42">
        <w:rPr>
          <w:rFonts w:cs="Arial"/>
          <w:szCs w:val="28"/>
        </w:rPr>
        <w:t>27</w:t>
      </w:r>
      <w:r w:rsidRPr="00610E42">
        <w:rPr>
          <w:rFonts w:cs="Arial"/>
          <w:szCs w:val="28"/>
        </w:rPr>
        <w:t xml:space="preserve"> пожар</w:t>
      </w:r>
      <w:r w:rsidR="00833E05" w:rsidRPr="00610E42">
        <w:rPr>
          <w:rFonts w:cs="Arial"/>
          <w:szCs w:val="28"/>
        </w:rPr>
        <w:t>ов</w:t>
      </w:r>
      <w:r w:rsidRPr="00610E42">
        <w:rPr>
          <w:rFonts w:cs="Arial"/>
          <w:szCs w:val="28"/>
        </w:rPr>
        <w:t xml:space="preserve">, погибло 0 человек, пострадал </w:t>
      </w:r>
      <w:r w:rsidR="00833E05" w:rsidRPr="00610E42">
        <w:rPr>
          <w:rFonts w:cs="Arial"/>
          <w:szCs w:val="28"/>
        </w:rPr>
        <w:t>1</w:t>
      </w:r>
      <w:r w:rsidRPr="00610E42">
        <w:rPr>
          <w:rFonts w:cs="Arial"/>
          <w:szCs w:val="28"/>
        </w:rPr>
        <w:t xml:space="preserve"> человек,</w:t>
      </w:r>
      <w:r w:rsidR="00833E05" w:rsidRPr="00610E42">
        <w:rPr>
          <w:rFonts w:cs="Arial"/>
          <w:szCs w:val="28"/>
        </w:rPr>
        <w:t xml:space="preserve"> спасено 3 человека</w:t>
      </w:r>
      <w:r w:rsidRPr="00610E42">
        <w:rPr>
          <w:rFonts w:cs="Arial"/>
          <w:szCs w:val="28"/>
        </w:rPr>
        <w:t xml:space="preserve"> материальный ущерб составил </w:t>
      </w:r>
      <w:r w:rsidR="00833E05" w:rsidRPr="00610E42">
        <w:rPr>
          <w:rFonts w:cs="Arial"/>
          <w:szCs w:val="28"/>
        </w:rPr>
        <w:t>300,0</w:t>
      </w:r>
      <w:r w:rsidRPr="00610E42">
        <w:rPr>
          <w:rFonts w:cs="Arial"/>
          <w:szCs w:val="28"/>
        </w:rPr>
        <w:t xml:space="preserve"> тысяч рублей.</w:t>
      </w:r>
      <w:proofErr w:type="gramEnd"/>
    </w:p>
    <w:p w:rsidR="00DD5FBA" w:rsidRPr="00610E42" w:rsidRDefault="00DD5FBA" w:rsidP="00DD5FBA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Наибольшее количество пожаров произошло в жилых зданиях и на объектах муниципальной собственности. </w:t>
      </w:r>
    </w:p>
    <w:p w:rsidR="00DD5FBA" w:rsidRPr="00610E42" w:rsidRDefault="00DD5FBA" w:rsidP="00DD5FBA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Основные причины пожаров - низкая </w:t>
      </w:r>
      <w:proofErr w:type="spellStart"/>
      <w:r w:rsidRPr="00610E42">
        <w:rPr>
          <w:rFonts w:cs="Arial"/>
          <w:szCs w:val="28"/>
        </w:rPr>
        <w:t>пожаростойкость</w:t>
      </w:r>
      <w:proofErr w:type="spellEnd"/>
      <w:r w:rsidRPr="00610E42">
        <w:rPr>
          <w:rFonts w:cs="Arial"/>
          <w:szCs w:val="28"/>
        </w:rPr>
        <w:t xml:space="preserve"> жилого сектора и низкая противопожарная культура жильцов, изношенность печного оборудования, изношенность электропроводок внутри жилых домов и отсутствие ее плановой и внеплановой профилактики, пренебрежение правилами пожарной безопасности, использование неисправного и самодельного электрооборудования, электронагревательных приборов, печей, а также неосторожное обращение с огнем.</w:t>
      </w:r>
    </w:p>
    <w:p w:rsidR="00DD5FBA" w:rsidRPr="00610E42" w:rsidRDefault="00DD5FBA" w:rsidP="00A14B91">
      <w:pPr>
        <w:ind w:firstLine="709"/>
        <w:rPr>
          <w:rFonts w:cs="Arial"/>
          <w:szCs w:val="28"/>
        </w:rPr>
      </w:pPr>
      <w:r w:rsidRPr="00610E42">
        <w:rPr>
          <w:rFonts w:cs="Arial"/>
          <w:szCs w:val="28"/>
        </w:rPr>
        <w:t>Анализ мер по обеспечению пожарной безопасности в районе, в целом свидетельствует о недостаточной координации, необходимой для развития сил и средств обнаружения и тушения пожаров. По итогам проверок надзорными органами населённых пунктов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>района на обеспечение надлежащего противопожарного состояния требуется устройство источников наружного противопожарного водоснабжени</w:t>
      </w:r>
      <w:proofErr w:type="gramStart"/>
      <w:r w:rsidRPr="00610E42">
        <w:rPr>
          <w:rFonts w:cs="Arial"/>
          <w:szCs w:val="28"/>
        </w:rPr>
        <w:t>я-</w:t>
      </w:r>
      <w:proofErr w:type="gramEnd"/>
      <w:r w:rsidRPr="00610E42">
        <w:rPr>
          <w:rFonts w:cs="Arial"/>
          <w:szCs w:val="28"/>
        </w:rPr>
        <w:t xml:space="preserve"> пожарных водоемов.</w:t>
      </w:r>
    </w:p>
    <w:p w:rsidR="00DD5FBA" w:rsidRPr="00610E42" w:rsidRDefault="00DD5FBA" w:rsidP="00DD5FBA">
      <w:pPr>
        <w:autoSpaceDE w:val="0"/>
        <w:autoSpaceDN w:val="0"/>
        <w:adjustRightInd w:val="0"/>
        <w:ind w:firstLine="54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>Необходимо также и дальнейшее повышение противопожарной культуры персонала, обновление агитационных и информационных материалов.</w:t>
      </w:r>
    </w:p>
    <w:p w:rsidR="00DD5FBA" w:rsidRPr="00610E42" w:rsidRDefault="00DD5FBA" w:rsidP="00A45330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Предлагаемая Программа выступает важным и необходимым условием решения накопившихся проблем в области пожарной безопасности проблемно-целевым подходом.</w:t>
      </w:r>
    </w:p>
    <w:p w:rsidR="00627DBB" w:rsidRPr="00610E42" w:rsidRDefault="00627DBB" w:rsidP="00DD5FBA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</w:p>
    <w:p w:rsidR="00627DBB" w:rsidRPr="0026773E" w:rsidRDefault="00833E05" w:rsidP="0026773E">
      <w:pPr>
        <w:ind w:left="720"/>
        <w:jc w:val="center"/>
        <w:rPr>
          <w:rFonts w:cs="Arial"/>
          <w:b/>
          <w:bCs/>
          <w:iCs/>
          <w:sz w:val="30"/>
          <w:szCs w:val="28"/>
        </w:rPr>
      </w:pPr>
      <w:r w:rsidRPr="0026773E">
        <w:rPr>
          <w:rFonts w:cs="Arial"/>
          <w:b/>
          <w:bCs/>
          <w:iCs/>
          <w:sz w:val="30"/>
          <w:szCs w:val="28"/>
        </w:rPr>
        <w:t xml:space="preserve">2. </w:t>
      </w:r>
      <w:r w:rsidR="00610E42" w:rsidRPr="0026773E">
        <w:rPr>
          <w:rFonts w:cs="Arial"/>
          <w:b/>
          <w:bCs/>
          <w:iCs/>
          <w:sz w:val="30"/>
          <w:szCs w:val="28"/>
        </w:rPr>
        <w:t>«</w:t>
      </w:r>
      <w:r w:rsidR="00627DBB" w:rsidRPr="0026773E">
        <w:rPr>
          <w:rFonts w:cs="Arial"/>
          <w:b/>
          <w:bCs/>
          <w:iCs/>
          <w:sz w:val="30"/>
          <w:szCs w:val="28"/>
        </w:rPr>
        <w:t>Цели, задачи и показатели их достижения</w:t>
      </w:r>
      <w:r w:rsidR="00610E42" w:rsidRPr="0026773E">
        <w:rPr>
          <w:rFonts w:cs="Arial"/>
          <w:b/>
          <w:bCs/>
          <w:iCs/>
          <w:sz w:val="30"/>
          <w:szCs w:val="28"/>
        </w:rPr>
        <w:t>»</w:t>
      </w:r>
    </w:p>
    <w:p w:rsidR="00B563FA" w:rsidRPr="00610E42" w:rsidRDefault="00B563FA" w:rsidP="00A45330">
      <w:pPr>
        <w:rPr>
          <w:rFonts w:cs="Arial"/>
          <w:szCs w:val="28"/>
        </w:rPr>
      </w:pPr>
    </w:p>
    <w:p w:rsidR="00EE52BA" w:rsidRPr="00610E42" w:rsidRDefault="00EE52BA" w:rsidP="00A45330">
      <w:pPr>
        <w:rPr>
          <w:rFonts w:cs="Arial"/>
          <w:szCs w:val="28"/>
        </w:rPr>
      </w:pPr>
      <w:r w:rsidRPr="00610E42">
        <w:rPr>
          <w:rFonts w:cs="Arial"/>
          <w:szCs w:val="28"/>
        </w:rPr>
        <w:t>Одной из приоритетных задач социально-экономического развития и реализации государственной политики городского поселения Березово на долгосрочную перспективу является, совершенствование системы предупреждения и защиты населения от чрезвычайных ситуаций природного и техногенного характера.</w:t>
      </w:r>
    </w:p>
    <w:p w:rsidR="00EE52BA" w:rsidRPr="00610E42" w:rsidRDefault="00EE52BA" w:rsidP="00A45330">
      <w:pPr>
        <w:rPr>
          <w:rFonts w:cs="Arial"/>
          <w:szCs w:val="28"/>
        </w:rPr>
      </w:pPr>
      <w:r w:rsidRPr="00610E42">
        <w:rPr>
          <w:rFonts w:cs="Arial"/>
          <w:szCs w:val="28"/>
        </w:rPr>
        <w:t>Поэтому целями муниципальной программы стали:</w:t>
      </w:r>
    </w:p>
    <w:p w:rsidR="00EE52BA" w:rsidRPr="00610E42" w:rsidRDefault="00C84759" w:rsidP="00A45330">
      <w:pPr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1) </w:t>
      </w:r>
      <w:r w:rsidR="00EC0B76" w:rsidRPr="00610E42">
        <w:rPr>
          <w:rFonts w:cs="Arial"/>
          <w:bCs/>
          <w:szCs w:val="28"/>
        </w:rPr>
        <w:t>приведение объектов муниципальной собственности городского поселения Берёзово в соответствие с нормами и правилами пожарной безопасности.</w:t>
      </w:r>
      <w:r w:rsidR="00610E42" w:rsidRPr="00610E42">
        <w:rPr>
          <w:rFonts w:cs="Arial"/>
          <w:bCs/>
          <w:szCs w:val="28"/>
        </w:rPr>
        <w:t xml:space="preserve"> </w:t>
      </w:r>
    </w:p>
    <w:p w:rsidR="00EE52BA" w:rsidRPr="00610E42" w:rsidRDefault="00C84759" w:rsidP="00A45330">
      <w:pPr>
        <w:rPr>
          <w:rFonts w:cs="Arial"/>
          <w:szCs w:val="28"/>
        </w:rPr>
      </w:pPr>
      <w:r w:rsidRPr="00610E42">
        <w:rPr>
          <w:rFonts w:cs="Arial"/>
          <w:szCs w:val="28"/>
        </w:rPr>
        <w:t>2)</w:t>
      </w:r>
      <w:r w:rsidR="00EE52BA" w:rsidRPr="00610E42">
        <w:rPr>
          <w:rFonts w:cs="Arial"/>
          <w:szCs w:val="28"/>
        </w:rPr>
        <w:t xml:space="preserve"> </w:t>
      </w:r>
      <w:r w:rsidR="00EC0B76" w:rsidRPr="00610E42">
        <w:rPr>
          <w:rFonts w:cs="Arial"/>
          <w:bCs/>
          <w:szCs w:val="28"/>
        </w:rPr>
        <w:t>выполнение мероприятий в сфере гражданской обороны, защиты населения и территорий от чрезвычайных ситуаций.</w:t>
      </w:r>
    </w:p>
    <w:p w:rsidR="00EE52BA" w:rsidRPr="00610E42" w:rsidRDefault="00EE52BA" w:rsidP="00A45330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>В связи с этим к задачам муниципальной программы относятся:</w:t>
      </w:r>
    </w:p>
    <w:p w:rsidR="00EE52BA" w:rsidRPr="00610E42" w:rsidRDefault="00C84759" w:rsidP="00EC0B76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1)</w:t>
      </w:r>
      <w:r w:rsidR="00610E42" w:rsidRPr="00610E42">
        <w:rPr>
          <w:rFonts w:cs="Arial"/>
          <w:szCs w:val="28"/>
          <w:lang w:bidi="en-US"/>
        </w:rPr>
        <w:t xml:space="preserve"> </w:t>
      </w:r>
      <w:r w:rsidR="00EC0B76" w:rsidRPr="00610E42">
        <w:rPr>
          <w:rFonts w:cs="Arial"/>
          <w:bCs/>
          <w:szCs w:val="28"/>
          <w:lang w:bidi="en-US"/>
        </w:rPr>
        <w:t>обеспечение пожарной безопасности населённых пунктов городского поселения Берёзово</w:t>
      </w:r>
      <w:r w:rsidR="00EE52BA" w:rsidRPr="00610E42">
        <w:rPr>
          <w:rFonts w:cs="Arial"/>
          <w:szCs w:val="28"/>
        </w:rPr>
        <w:t>.</w:t>
      </w:r>
    </w:p>
    <w:p w:rsidR="00EE52BA" w:rsidRPr="00610E42" w:rsidRDefault="00C84759" w:rsidP="00A45330">
      <w:pPr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2) </w:t>
      </w:r>
      <w:r w:rsidR="00EC0B76" w:rsidRPr="00610E42">
        <w:rPr>
          <w:rFonts w:cs="Arial"/>
          <w:bCs/>
          <w:szCs w:val="28"/>
        </w:rPr>
        <w:t>обеспечение защиты населения и территорий от чрезвычайных ситуаций</w:t>
      </w:r>
    </w:p>
    <w:p w:rsidR="00EE52BA" w:rsidRPr="00610E42" w:rsidRDefault="00EE52BA" w:rsidP="00A45330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>Соответственно задачам определены целевые пок</w:t>
      </w:r>
      <w:r w:rsidR="00225360" w:rsidRPr="00610E42">
        <w:rPr>
          <w:rFonts w:cs="Arial"/>
          <w:szCs w:val="28"/>
        </w:rPr>
        <w:t>азатели муниципальной программы:</w:t>
      </w:r>
    </w:p>
    <w:p w:rsidR="00225360" w:rsidRPr="00610E42" w:rsidRDefault="008F7D29" w:rsidP="008F7D29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>1) д</w:t>
      </w:r>
      <w:r w:rsidR="00225360" w:rsidRPr="00610E42">
        <w:rPr>
          <w:rFonts w:cs="Arial"/>
          <w:szCs w:val="28"/>
        </w:rPr>
        <w:t>оля обеспечения требуемого уровня пожарной безопасности, в общем количестве населенных пунктов городского поселения</w:t>
      </w:r>
      <w:r w:rsidR="00610E42" w:rsidRPr="00610E42">
        <w:rPr>
          <w:rFonts w:cs="Arial"/>
          <w:szCs w:val="28"/>
        </w:rPr>
        <w:t xml:space="preserve"> </w:t>
      </w:r>
      <w:r w:rsidR="00225360" w:rsidRPr="00610E42">
        <w:rPr>
          <w:rFonts w:cs="Arial"/>
          <w:szCs w:val="28"/>
        </w:rPr>
        <w:t>(процентов)</w:t>
      </w:r>
      <w:r w:rsidRPr="00610E42">
        <w:rPr>
          <w:rFonts w:cs="Arial"/>
          <w:szCs w:val="28"/>
        </w:rPr>
        <w:t xml:space="preserve">. </w:t>
      </w:r>
    </w:p>
    <w:p w:rsidR="00BF4166" w:rsidRPr="00610E42" w:rsidRDefault="008F7D29" w:rsidP="00A45330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>Данный целевой показатель рассчитан отношением фактический имеющихся</w:t>
      </w:r>
      <w:r w:rsidR="00BF4166" w:rsidRPr="00610E42">
        <w:rPr>
          <w:rFonts w:cs="Arial"/>
          <w:szCs w:val="28"/>
        </w:rPr>
        <w:t xml:space="preserve"> в общем количестве населенных пунктов городского поселения </w:t>
      </w:r>
      <w:r w:rsidRPr="00610E42">
        <w:rPr>
          <w:rFonts w:cs="Arial"/>
          <w:szCs w:val="28"/>
        </w:rPr>
        <w:t xml:space="preserve">Березово </w:t>
      </w:r>
      <w:r w:rsidR="00BF4166" w:rsidRPr="00610E42">
        <w:rPr>
          <w:rFonts w:cs="Arial"/>
          <w:szCs w:val="28"/>
        </w:rPr>
        <w:t>пожарных водоемов к их необходимому количеству</w:t>
      </w:r>
      <w:r w:rsidR="00A63DA4" w:rsidRPr="00610E42">
        <w:rPr>
          <w:rFonts w:cs="Arial"/>
          <w:szCs w:val="28"/>
        </w:rPr>
        <w:t xml:space="preserve"> (по состоянию на 1 января 2016 года)</w:t>
      </w:r>
      <w:r w:rsidR="00BF4166" w:rsidRPr="00610E42">
        <w:rPr>
          <w:rFonts w:cs="Arial"/>
          <w:szCs w:val="28"/>
        </w:rPr>
        <w:t>.</w:t>
      </w:r>
    </w:p>
    <w:p w:rsidR="00F01CD7" w:rsidRPr="00610E42" w:rsidRDefault="00BF4166" w:rsidP="00A45330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lastRenderedPageBreak/>
        <w:t>2) доля оповещаемого населения от общего числа жителей городского поселения до уровня, %.</w:t>
      </w:r>
    </w:p>
    <w:p w:rsidR="00BF4166" w:rsidRPr="00610E42" w:rsidRDefault="00BF4166" w:rsidP="00A45330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Данный целевой показатель рассчитан отношением </w:t>
      </w:r>
      <w:r w:rsidR="00E6099E" w:rsidRPr="00610E42">
        <w:rPr>
          <w:rFonts w:cs="Arial"/>
          <w:szCs w:val="28"/>
        </w:rPr>
        <w:t xml:space="preserve">доли фактический оповещаемого населения к общему числу жителей </w:t>
      </w:r>
      <w:r w:rsidR="006234B2" w:rsidRPr="00610E42">
        <w:rPr>
          <w:rFonts w:cs="Arial"/>
          <w:szCs w:val="28"/>
        </w:rPr>
        <w:t>городского поселения Березово</w:t>
      </w:r>
      <w:r w:rsidR="00A63DA4" w:rsidRPr="00610E42">
        <w:rPr>
          <w:rFonts w:cs="Arial"/>
          <w:szCs w:val="28"/>
        </w:rPr>
        <w:t xml:space="preserve"> (по состоянию на 1 января 2016 года)</w:t>
      </w:r>
      <w:r w:rsidR="006234B2" w:rsidRPr="00610E42">
        <w:rPr>
          <w:rFonts w:cs="Arial"/>
          <w:szCs w:val="28"/>
        </w:rPr>
        <w:t>.</w:t>
      </w:r>
      <w:r w:rsidR="00610E42" w:rsidRPr="00610E42">
        <w:rPr>
          <w:rFonts w:cs="Arial"/>
          <w:szCs w:val="28"/>
        </w:rPr>
        <w:t xml:space="preserve"> </w:t>
      </w:r>
    </w:p>
    <w:p w:rsidR="00EE52BA" w:rsidRPr="00610E42" w:rsidRDefault="00EE52BA" w:rsidP="00A45330">
      <w:pPr>
        <w:widowControl w:val="0"/>
        <w:autoSpaceDE w:val="0"/>
        <w:autoSpaceDN w:val="0"/>
        <w:adjustRightInd w:val="0"/>
        <w:rPr>
          <w:rFonts w:cs="Arial"/>
          <w:bCs/>
          <w:szCs w:val="28"/>
        </w:rPr>
      </w:pPr>
      <w:r w:rsidRPr="00610E42">
        <w:rPr>
          <w:rFonts w:cs="Arial"/>
          <w:szCs w:val="28"/>
        </w:rPr>
        <w:t>Результатом реализации про</w:t>
      </w:r>
      <w:r w:rsidR="00366F3B" w:rsidRPr="00610E42">
        <w:rPr>
          <w:rFonts w:cs="Arial"/>
          <w:szCs w:val="28"/>
        </w:rPr>
        <w:t>граммы должно стать обеспечение информирование</w:t>
      </w:r>
      <w:r w:rsidRPr="00610E42">
        <w:rPr>
          <w:rFonts w:cs="Arial"/>
          <w:szCs w:val="28"/>
        </w:rPr>
        <w:t xml:space="preserve"> </w:t>
      </w:r>
      <w:r w:rsidR="00366F3B" w:rsidRPr="00610E42">
        <w:rPr>
          <w:rFonts w:cs="Arial"/>
          <w:szCs w:val="28"/>
        </w:rPr>
        <w:t>населения об угрозе и возникновении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>чрезвычайных ситуаци</w:t>
      </w:r>
      <w:r w:rsidR="00366F3B" w:rsidRPr="00610E42">
        <w:rPr>
          <w:rFonts w:cs="Arial"/>
          <w:szCs w:val="28"/>
        </w:rPr>
        <w:t>й по средствам территориальной системы оповещения ГО и ЧС Березовского района</w:t>
      </w:r>
      <w:r w:rsidR="000659F1" w:rsidRPr="00610E42">
        <w:rPr>
          <w:rFonts w:cs="Arial"/>
          <w:szCs w:val="28"/>
        </w:rPr>
        <w:t xml:space="preserve">, </w:t>
      </w:r>
      <w:r w:rsidRPr="00610E42">
        <w:rPr>
          <w:rFonts w:cs="Arial"/>
          <w:szCs w:val="28"/>
        </w:rPr>
        <w:t>повышение готовности органов управления, сил и средств</w:t>
      </w:r>
      <w:r w:rsidR="006A05A4" w:rsidRPr="00610E42">
        <w:rPr>
          <w:rFonts w:cs="Arial"/>
          <w:szCs w:val="28"/>
        </w:rPr>
        <w:t xml:space="preserve"> Березовского</w:t>
      </w:r>
      <w:r w:rsidRPr="00610E42">
        <w:rPr>
          <w:rFonts w:cs="Arial"/>
          <w:szCs w:val="28"/>
        </w:rPr>
        <w:t xml:space="preserve"> районного звена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>РСЧС и оперативности их реагирования на угрозы возникновения чрезвычайных ситуаций</w:t>
      </w:r>
      <w:r w:rsidR="000659F1" w:rsidRPr="00610E42">
        <w:rPr>
          <w:rFonts w:cs="Arial"/>
          <w:szCs w:val="28"/>
        </w:rPr>
        <w:t>,</w:t>
      </w:r>
      <w:r w:rsidRPr="00610E42">
        <w:rPr>
          <w:rFonts w:cs="Arial"/>
          <w:szCs w:val="28"/>
        </w:rPr>
        <w:t xml:space="preserve"> </w:t>
      </w:r>
      <w:r w:rsidR="000659F1" w:rsidRPr="00610E42">
        <w:rPr>
          <w:rFonts w:cs="Arial"/>
          <w:szCs w:val="28"/>
        </w:rPr>
        <w:t>обеспечения требуемого уровня пожарной безопасности</w:t>
      </w:r>
      <w:r w:rsidRPr="00610E42">
        <w:rPr>
          <w:rFonts w:cs="Arial"/>
          <w:szCs w:val="28"/>
        </w:rPr>
        <w:t>.</w:t>
      </w:r>
    </w:p>
    <w:p w:rsidR="00B563FA" w:rsidRPr="00610E42" w:rsidRDefault="00B563FA" w:rsidP="001C7B38">
      <w:pPr>
        <w:ind w:left="360"/>
        <w:jc w:val="center"/>
        <w:rPr>
          <w:rFonts w:cs="Arial"/>
          <w:b/>
          <w:szCs w:val="28"/>
        </w:rPr>
      </w:pPr>
    </w:p>
    <w:p w:rsidR="00627DBB" w:rsidRPr="0026773E" w:rsidRDefault="001C7B38" w:rsidP="0026773E">
      <w:pPr>
        <w:ind w:left="360"/>
        <w:jc w:val="center"/>
        <w:rPr>
          <w:rFonts w:cs="Arial"/>
          <w:b/>
          <w:bCs/>
          <w:iCs/>
          <w:sz w:val="30"/>
          <w:szCs w:val="28"/>
        </w:rPr>
      </w:pPr>
      <w:r w:rsidRPr="0026773E">
        <w:rPr>
          <w:rFonts w:cs="Arial"/>
          <w:b/>
          <w:bCs/>
          <w:iCs/>
          <w:sz w:val="30"/>
          <w:szCs w:val="28"/>
        </w:rPr>
        <w:t xml:space="preserve">3. </w:t>
      </w:r>
      <w:r w:rsidR="00610E42" w:rsidRPr="0026773E">
        <w:rPr>
          <w:rFonts w:cs="Arial"/>
          <w:b/>
          <w:bCs/>
          <w:iCs/>
          <w:sz w:val="30"/>
          <w:szCs w:val="28"/>
        </w:rPr>
        <w:t>«</w:t>
      </w:r>
      <w:r w:rsidR="00627DBB" w:rsidRPr="0026773E">
        <w:rPr>
          <w:rFonts w:cs="Arial"/>
          <w:b/>
          <w:bCs/>
          <w:iCs/>
          <w:sz w:val="30"/>
          <w:szCs w:val="28"/>
        </w:rPr>
        <w:t xml:space="preserve">Перечень </w:t>
      </w:r>
      <w:r w:rsidRPr="0026773E">
        <w:rPr>
          <w:rFonts w:cs="Arial"/>
          <w:b/>
          <w:bCs/>
          <w:iCs/>
          <w:sz w:val="30"/>
          <w:szCs w:val="28"/>
        </w:rPr>
        <w:t xml:space="preserve">основных </w:t>
      </w:r>
      <w:r w:rsidR="00627DBB" w:rsidRPr="0026773E">
        <w:rPr>
          <w:rFonts w:cs="Arial"/>
          <w:b/>
          <w:bCs/>
          <w:iCs/>
          <w:sz w:val="30"/>
          <w:szCs w:val="28"/>
        </w:rPr>
        <w:t>мероприятий муниципальной программы</w:t>
      </w:r>
      <w:r w:rsidR="00610E42" w:rsidRPr="0026773E">
        <w:rPr>
          <w:rFonts w:cs="Arial"/>
          <w:b/>
          <w:bCs/>
          <w:iCs/>
          <w:sz w:val="30"/>
          <w:szCs w:val="28"/>
        </w:rPr>
        <w:t>»</w:t>
      </w:r>
    </w:p>
    <w:p w:rsidR="00B563FA" w:rsidRPr="00610E42" w:rsidRDefault="00B563FA" w:rsidP="00A45330">
      <w:pPr>
        <w:autoSpaceDE w:val="0"/>
        <w:autoSpaceDN w:val="0"/>
        <w:adjustRightInd w:val="0"/>
        <w:rPr>
          <w:rFonts w:cs="Arial"/>
          <w:szCs w:val="28"/>
        </w:rPr>
      </w:pPr>
    </w:p>
    <w:p w:rsidR="001C7B38" w:rsidRPr="00610E42" w:rsidRDefault="001C7B38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Перечень программных мероприятий приведен в Приложении </w:t>
      </w:r>
      <w:r w:rsidR="00CF1410" w:rsidRPr="00610E42">
        <w:rPr>
          <w:rFonts w:cs="Arial"/>
          <w:szCs w:val="28"/>
        </w:rPr>
        <w:t>4</w:t>
      </w:r>
      <w:r w:rsidRPr="00610E42">
        <w:rPr>
          <w:rFonts w:cs="Arial"/>
          <w:szCs w:val="28"/>
        </w:rPr>
        <w:t xml:space="preserve"> к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>настоящей программе.</w:t>
      </w:r>
    </w:p>
    <w:p w:rsidR="001C7B38" w:rsidRPr="00610E42" w:rsidRDefault="001C7B38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Программа состоит из </w:t>
      </w:r>
      <w:r w:rsidR="003C0EE3" w:rsidRPr="00610E42">
        <w:rPr>
          <w:rFonts w:cs="Arial"/>
          <w:szCs w:val="28"/>
        </w:rPr>
        <w:t>двух</w:t>
      </w:r>
      <w:r w:rsidRPr="00610E42">
        <w:rPr>
          <w:rFonts w:cs="Arial"/>
          <w:szCs w:val="28"/>
        </w:rPr>
        <w:t xml:space="preserve"> подпрограмм.</w:t>
      </w:r>
    </w:p>
    <w:p w:rsidR="001C7B38" w:rsidRPr="00610E42" w:rsidRDefault="001C7B38" w:rsidP="001C7B38">
      <w:pPr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Подпрограмма 1 </w:t>
      </w:r>
      <w:r w:rsidR="00610E42" w:rsidRPr="00610E42">
        <w:rPr>
          <w:rFonts w:cs="Arial"/>
          <w:bCs/>
          <w:szCs w:val="28"/>
        </w:rPr>
        <w:t>«</w:t>
      </w:r>
      <w:r w:rsidR="003C0EE3" w:rsidRPr="00610E42">
        <w:rPr>
          <w:rFonts w:cs="Arial"/>
          <w:bCs/>
          <w:szCs w:val="28"/>
        </w:rPr>
        <w:t>Укрепление пожарной безопасности</w:t>
      </w:r>
      <w:r w:rsidR="00610E42" w:rsidRPr="00610E42">
        <w:rPr>
          <w:rFonts w:cs="Arial"/>
          <w:bCs/>
          <w:szCs w:val="28"/>
        </w:rPr>
        <w:t>»</w:t>
      </w:r>
      <w:r w:rsidR="008A1505" w:rsidRPr="00610E42">
        <w:rPr>
          <w:rFonts w:cs="Arial"/>
          <w:bCs/>
          <w:szCs w:val="28"/>
        </w:rPr>
        <w:t xml:space="preserve"> включает</w:t>
      </w:r>
      <w:r w:rsidRPr="00610E42">
        <w:rPr>
          <w:rFonts w:cs="Arial"/>
          <w:szCs w:val="28"/>
        </w:rPr>
        <w:t>:</w:t>
      </w:r>
    </w:p>
    <w:p w:rsidR="008A1505" w:rsidRPr="00610E42" w:rsidRDefault="008A1505" w:rsidP="00C26F1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- </w:t>
      </w:r>
      <w:r w:rsidR="00DE4569" w:rsidRPr="00610E42">
        <w:rPr>
          <w:rFonts w:cs="Arial"/>
          <w:szCs w:val="28"/>
        </w:rPr>
        <w:t>мероприятие 1.</w:t>
      </w:r>
      <w:r w:rsidR="001C7B38" w:rsidRPr="00610E42">
        <w:rPr>
          <w:rFonts w:cs="Arial"/>
          <w:szCs w:val="28"/>
        </w:rPr>
        <w:t xml:space="preserve"> </w:t>
      </w:r>
      <w:r w:rsidR="003C0EE3" w:rsidRPr="00610E42">
        <w:rPr>
          <w:rFonts w:cs="Arial"/>
          <w:szCs w:val="28"/>
        </w:rPr>
        <w:t>Повышение уровня пожарной безопасности в городском поселении Березово</w:t>
      </w:r>
      <w:r w:rsidRPr="00610E42">
        <w:rPr>
          <w:rFonts w:cs="Arial"/>
          <w:szCs w:val="28"/>
        </w:rPr>
        <w:t>;</w:t>
      </w:r>
    </w:p>
    <w:p w:rsidR="00C26F11" w:rsidRPr="00610E42" w:rsidRDefault="00C26F11" w:rsidP="00C26F11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Данное программное мероприятие направлено </w:t>
      </w:r>
      <w:proofErr w:type="gramStart"/>
      <w:r w:rsidRPr="00610E42">
        <w:rPr>
          <w:rFonts w:cs="Arial"/>
          <w:szCs w:val="28"/>
        </w:rPr>
        <w:t>на</w:t>
      </w:r>
      <w:proofErr w:type="gramEnd"/>
      <w:r w:rsidRPr="00610E42">
        <w:rPr>
          <w:rFonts w:cs="Arial"/>
          <w:szCs w:val="28"/>
        </w:rPr>
        <w:t>:</w:t>
      </w:r>
    </w:p>
    <w:p w:rsidR="00C26F11" w:rsidRPr="00610E42" w:rsidRDefault="00C26F11" w:rsidP="00C26F11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- повышение эффективности действий при тушении пожаров и проведение первоочередных аварийно-спасательных работ.</w:t>
      </w:r>
    </w:p>
    <w:p w:rsidR="00A172A8" w:rsidRPr="00610E42" w:rsidRDefault="001C7B38" w:rsidP="00A45330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Необходимость реализации данн</w:t>
      </w:r>
      <w:r w:rsidR="00C26F11" w:rsidRPr="00610E42">
        <w:rPr>
          <w:rFonts w:cs="Arial"/>
          <w:szCs w:val="28"/>
        </w:rPr>
        <w:t>ого</w:t>
      </w:r>
      <w:r w:rsidRPr="00610E42">
        <w:rPr>
          <w:rFonts w:cs="Arial"/>
          <w:szCs w:val="28"/>
        </w:rPr>
        <w:t xml:space="preserve"> мероприяти</w:t>
      </w:r>
      <w:r w:rsidR="00C26F11" w:rsidRPr="00610E42">
        <w:rPr>
          <w:rFonts w:cs="Arial"/>
          <w:szCs w:val="28"/>
        </w:rPr>
        <w:t>е</w:t>
      </w:r>
      <w:r w:rsidRPr="00610E42">
        <w:rPr>
          <w:rFonts w:cs="Arial"/>
          <w:szCs w:val="28"/>
        </w:rPr>
        <w:t xml:space="preserve"> </w:t>
      </w:r>
      <w:r w:rsidR="00A172A8" w:rsidRPr="00610E42">
        <w:rPr>
          <w:rFonts w:cs="Arial"/>
          <w:szCs w:val="28"/>
        </w:rPr>
        <w:t>обусловлен</w:t>
      </w:r>
      <w:r w:rsidR="00C26F11" w:rsidRPr="00610E42">
        <w:rPr>
          <w:rFonts w:cs="Arial"/>
          <w:szCs w:val="28"/>
        </w:rPr>
        <w:t>о</w:t>
      </w:r>
      <w:r w:rsidR="00A172A8" w:rsidRPr="00610E42">
        <w:rPr>
          <w:rFonts w:cs="Arial"/>
          <w:szCs w:val="28"/>
        </w:rPr>
        <w:t xml:space="preserve"> Федеральными законами от 21 декабря 1994 года</w:t>
      </w:r>
      <w:r w:rsidR="00610E42" w:rsidRPr="00610E42">
        <w:rPr>
          <w:rFonts w:cs="Arial"/>
          <w:szCs w:val="28"/>
        </w:rPr>
        <w:t xml:space="preserve"> № </w:t>
      </w:r>
      <w:r w:rsidR="00A172A8" w:rsidRPr="00610E42">
        <w:rPr>
          <w:rFonts w:cs="Arial"/>
          <w:szCs w:val="28"/>
        </w:rPr>
        <w:t xml:space="preserve">69-ФЗ </w:t>
      </w:r>
      <w:r w:rsidR="00610E42" w:rsidRPr="00610E42">
        <w:rPr>
          <w:rFonts w:cs="Arial"/>
          <w:szCs w:val="28"/>
        </w:rPr>
        <w:t>«</w:t>
      </w:r>
      <w:r w:rsidR="00A172A8" w:rsidRPr="00610E42">
        <w:rPr>
          <w:rFonts w:cs="Arial"/>
          <w:szCs w:val="28"/>
        </w:rPr>
        <w:t>О пожарной безопасности</w:t>
      </w:r>
      <w:r w:rsidR="00610E42" w:rsidRPr="00610E42">
        <w:rPr>
          <w:rFonts w:cs="Arial"/>
          <w:szCs w:val="28"/>
        </w:rPr>
        <w:t>»</w:t>
      </w:r>
      <w:r w:rsidR="00A172A8" w:rsidRPr="00610E42">
        <w:rPr>
          <w:rFonts w:cs="Arial"/>
          <w:szCs w:val="28"/>
        </w:rPr>
        <w:t>, от 22 июля 2008 года</w:t>
      </w:r>
      <w:r w:rsidR="00610E42" w:rsidRPr="00610E42">
        <w:rPr>
          <w:rFonts w:cs="Arial"/>
          <w:szCs w:val="28"/>
        </w:rPr>
        <w:t xml:space="preserve"> № </w:t>
      </w:r>
      <w:r w:rsidR="00A172A8" w:rsidRPr="00610E42">
        <w:rPr>
          <w:rFonts w:cs="Arial"/>
          <w:szCs w:val="28"/>
        </w:rPr>
        <w:t xml:space="preserve">123-ФЗ </w:t>
      </w:r>
      <w:r w:rsidR="00610E42" w:rsidRPr="00610E42">
        <w:rPr>
          <w:rFonts w:cs="Arial"/>
          <w:szCs w:val="28"/>
        </w:rPr>
        <w:t>«</w:t>
      </w:r>
      <w:r w:rsidR="00A172A8" w:rsidRPr="00610E42">
        <w:rPr>
          <w:rFonts w:cs="Arial"/>
          <w:szCs w:val="28"/>
        </w:rPr>
        <w:t>Технический регламент о требованиях пожарной безопасности</w:t>
      </w:r>
      <w:r w:rsidR="00610E42" w:rsidRPr="00610E42">
        <w:rPr>
          <w:rFonts w:cs="Arial"/>
          <w:szCs w:val="28"/>
        </w:rPr>
        <w:t>»</w:t>
      </w:r>
      <w:r w:rsidR="00A172A8" w:rsidRPr="00610E42">
        <w:rPr>
          <w:rFonts w:cs="Arial"/>
          <w:szCs w:val="28"/>
        </w:rPr>
        <w:t>, законами Ханты-Мансийского автономного округа от 15 октября 1998 года</w:t>
      </w:r>
      <w:r w:rsidR="00610E42" w:rsidRPr="00610E42">
        <w:rPr>
          <w:rFonts w:cs="Arial"/>
          <w:szCs w:val="28"/>
        </w:rPr>
        <w:t xml:space="preserve"> № </w:t>
      </w:r>
      <w:r w:rsidR="00A172A8" w:rsidRPr="00610E42">
        <w:rPr>
          <w:rFonts w:cs="Arial"/>
          <w:szCs w:val="28"/>
        </w:rPr>
        <w:t xml:space="preserve">67-оз </w:t>
      </w:r>
      <w:r w:rsidR="00610E42" w:rsidRPr="00610E42">
        <w:rPr>
          <w:rFonts w:cs="Arial"/>
          <w:szCs w:val="28"/>
        </w:rPr>
        <w:t>«</w:t>
      </w:r>
      <w:r w:rsidR="00A172A8" w:rsidRPr="00610E42">
        <w:rPr>
          <w:rFonts w:cs="Arial"/>
          <w:szCs w:val="28"/>
        </w:rPr>
        <w:t>О пожарной безопасности</w:t>
      </w:r>
      <w:r w:rsidR="00610E42" w:rsidRPr="00610E42">
        <w:rPr>
          <w:rFonts w:cs="Arial"/>
          <w:szCs w:val="28"/>
        </w:rPr>
        <w:t>»</w:t>
      </w:r>
      <w:r w:rsidR="00A172A8" w:rsidRPr="00610E42">
        <w:rPr>
          <w:rFonts w:cs="Arial"/>
          <w:szCs w:val="28"/>
        </w:rPr>
        <w:t>.</w:t>
      </w:r>
      <w:r w:rsidR="00610E42" w:rsidRPr="00610E42">
        <w:rPr>
          <w:rFonts w:cs="Arial"/>
          <w:szCs w:val="28"/>
        </w:rPr>
        <w:t xml:space="preserve"> </w:t>
      </w:r>
    </w:p>
    <w:p w:rsidR="001C7B38" w:rsidRPr="00610E42" w:rsidRDefault="001C7B38" w:rsidP="00A45330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Подпрограмма 2</w:t>
      </w:r>
      <w:r w:rsidRPr="00610E42">
        <w:rPr>
          <w:rFonts w:cs="Arial"/>
          <w:b/>
          <w:szCs w:val="28"/>
        </w:rPr>
        <w:t xml:space="preserve"> </w:t>
      </w:r>
      <w:r w:rsidR="00610E42" w:rsidRPr="00610E42">
        <w:rPr>
          <w:rFonts w:cs="Arial"/>
          <w:b/>
          <w:bCs/>
        </w:rPr>
        <w:t>«</w:t>
      </w:r>
      <w:r w:rsidR="003C0EE3" w:rsidRPr="00610E42">
        <w:rPr>
          <w:rFonts w:cs="Arial"/>
          <w:bCs/>
          <w:szCs w:val="28"/>
        </w:rPr>
        <w:t>Организация и обеспечение мероприятий в сфере гражданской обороны, защиты населения и территорий от чрезвычайных ситуаций</w:t>
      </w:r>
      <w:r w:rsidR="00610E42" w:rsidRPr="00610E42">
        <w:rPr>
          <w:rFonts w:cs="Arial"/>
          <w:b/>
          <w:bCs/>
        </w:rPr>
        <w:t xml:space="preserve">» </w:t>
      </w:r>
      <w:r w:rsidRPr="00610E42">
        <w:rPr>
          <w:rFonts w:cs="Arial"/>
          <w:szCs w:val="28"/>
        </w:rPr>
        <w:t>включает:</w:t>
      </w:r>
    </w:p>
    <w:p w:rsidR="003C0EE3" w:rsidRPr="00610E42" w:rsidRDefault="00DE4569" w:rsidP="00084779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- </w:t>
      </w:r>
      <w:r w:rsidR="001C7B38" w:rsidRPr="00610E42">
        <w:rPr>
          <w:rFonts w:cs="Arial"/>
          <w:szCs w:val="28"/>
        </w:rPr>
        <w:t>мероприятие 1.</w:t>
      </w:r>
      <w:r w:rsidR="003C0EE3" w:rsidRPr="00610E42">
        <w:rPr>
          <w:rFonts w:cs="Arial"/>
          <w:szCs w:val="28"/>
        </w:rPr>
        <w:t xml:space="preserve"> Реконструкция муниципальной системы оповещения ГО и</w:t>
      </w:r>
    </w:p>
    <w:p w:rsidR="001C7B38" w:rsidRPr="00610E42" w:rsidRDefault="003C0EE3" w:rsidP="00084779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ЧС городского поселения Березово</w:t>
      </w:r>
      <w:r w:rsidR="001C7B38" w:rsidRPr="00610E42">
        <w:rPr>
          <w:rFonts w:cs="Arial"/>
          <w:szCs w:val="28"/>
        </w:rPr>
        <w:t>;</w:t>
      </w:r>
    </w:p>
    <w:p w:rsidR="00E2783F" w:rsidRPr="00610E42" w:rsidRDefault="00DE4569" w:rsidP="00E2783F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- </w:t>
      </w:r>
      <w:r w:rsidR="001C7B38" w:rsidRPr="00610E42">
        <w:rPr>
          <w:rFonts w:cs="Arial"/>
          <w:szCs w:val="28"/>
        </w:rPr>
        <w:t xml:space="preserve">мероприятие 2. </w:t>
      </w:r>
      <w:r w:rsidR="009A36F4" w:rsidRPr="00610E42">
        <w:rPr>
          <w:rFonts w:cs="Arial"/>
          <w:bCs/>
          <w:szCs w:val="28"/>
        </w:rPr>
        <w:t>П</w:t>
      </w:r>
      <w:r w:rsidR="00A172A8" w:rsidRPr="00610E42">
        <w:rPr>
          <w:rFonts w:cs="Arial"/>
          <w:bCs/>
          <w:szCs w:val="28"/>
        </w:rPr>
        <w:t>редупреждение и ликвидация последствий чрезвычайных ситуаций и стихийных бедствий природного и техногенного характера</w:t>
      </w:r>
      <w:r w:rsidR="001C7B38" w:rsidRPr="00610E42">
        <w:rPr>
          <w:rFonts w:cs="Arial"/>
          <w:szCs w:val="28"/>
        </w:rPr>
        <w:t>.</w:t>
      </w:r>
      <w:r w:rsidR="00E2783F" w:rsidRPr="00610E42">
        <w:rPr>
          <w:rFonts w:cs="Arial"/>
          <w:szCs w:val="28"/>
        </w:rPr>
        <w:t xml:space="preserve"> </w:t>
      </w:r>
    </w:p>
    <w:p w:rsidR="00E2783F" w:rsidRPr="00610E42" w:rsidRDefault="00E2783F" w:rsidP="00E2783F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Данные программные мероприятия направлены </w:t>
      </w:r>
      <w:proofErr w:type="gramStart"/>
      <w:r w:rsidRPr="00610E42">
        <w:rPr>
          <w:rFonts w:cs="Arial"/>
          <w:szCs w:val="28"/>
        </w:rPr>
        <w:t>на</w:t>
      </w:r>
      <w:proofErr w:type="gramEnd"/>
      <w:r w:rsidRPr="00610E42">
        <w:rPr>
          <w:rFonts w:cs="Arial"/>
          <w:szCs w:val="28"/>
        </w:rPr>
        <w:t>:</w:t>
      </w:r>
    </w:p>
    <w:p w:rsidR="00E2783F" w:rsidRPr="00610E42" w:rsidRDefault="00E2783F" w:rsidP="00E2783F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- совершенствование систем предупреждения и защиты населения от чрезвычайных ситуаций;</w:t>
      </w:r>
    </w:p>
    <w:p w:rsidR="00E2783F" w:rsidRPr="00610E42" w:rsidRDefault="00E2783F" w:rsidP="00E2783F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- совершенствование систем мониторинга и прогнозирования чрезвычайных ситуаций;</w:t>
      </w:r>
    </w:p>
    <w:p w:rsidR="001C7B38" w:rsidRPr="00610E42" w:rsidRDefault="00E2783F" w:rsidP="00084779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- развитие и совершенствование технических средств и технологий повышения защищённости населения и территорий от опасностей, обусловленных возникновением чрезвычайных ситуаций, а также средств и технологий ликвидации чрезвычайных ситуаций.</w:t>
      </w:r>
    </w:p>
    <w:p w:rsidR="00FB083B" w:rsidRPr="00610E42" w:rsidRDefault="00FB083B" w:rsidP="00FB083B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-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 xml:space="preserve">проведение </w:t>
      </w:r>
      <w:proofErr w:type="spellStart"/>
      <w:r w:rsidRPr="00610E42">
        <w:rPr>
          <w:rFonts w:cs="Arial"/>
          <w:szCs w:val="28"/>
        </w:rPr>
        <w:t>противопаводковых</w:t>
      </w:r>
      <w:proofErr w:type="spellEnd"/>
      <w:r w:rsidRPr="00610E42">
        <w:rPr>
          <w:rFonts w:cs="Arial"/>
          <w:szCs w:val="28"/>
        </w:rPr>
        <w:t xml:space="preserve"> работ</w:t>
      </w:r>
      <w:r w:rsidR="00084779" w:rsidRPr="00610E42">
        <w:rPr>
          <w:rFonts w:cs="Arial"/>
          <w:szCs w:val="28"/>
        </w:rPr>
        <w:t>;</w:t>
      </w:r>
    </w:p>
    <w:p w:rsidR="00610E42" w:rsidRPr="00610E42" w:rsidRDefault="00A172A8" w:rsidP="00E2783F">
      <w:pPr>
        <w:autoSpaceDE w:val="0"/>
        <w:autoSpaceDN w:val="0"/>
        <w:adjustRightInd w:val="0"/>
        <w:rPr>
          <w:rFonts w:cs="Arial"/>
          <w:szCs w:val="28"/>
          <w:highlight w:val="yellow"/>
        </w:rPr>
      </w:pPr>
      <w:proofErr w:type="gramStart"/>
      <w:r w:rsidRPr="00610E42">
        <w:rPr>
          <w:rFonts w:cs="Arial"/>
          <w:szCs w:val="28"/>
        </w:rPr>
        <w:t>Необходимость реализации данных мероприятия обусловлена Федеральными законами от 21 декабря 1994 года</w:t>
      </w:r>
      <w:r w:rsidR="00610E42" w:rsidRPr="00610E42">
        <w:rPr>
          <w:rFonts w:cs="Arial"/>
          <w:szCs w:val="28"/>
        </w:rPr>
        <w:t xml:space="preserve"> № </w:t>
      </w:r>
      <w:r w:rsidRPr="00610E42">
        <w:rPr>
          <w:rFonts w:cs="Arial"/>
          <w:szCs w:val="28"/>
        </w:rPr>
        <w:t xml:space="preserve">68-ФЗ </w:t>
      </w:r>
      <w:r w:rsidR="00610E42" w:rsidRPr="00610E42">
        <w:rPr>
          <w:rFonts w:cs="Arial"/>
          <w:szCs w:val="28"/>
        </w:rPr>
        <w:t>«</w:t>
      </w:r>
      <w:r w:rsidRPr="00610E42">
        <w:rPr>
          <w:rFonts w:cs="Arial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610E42" w:rsidRPr="00610E42">
        <w:rPr>
          <w:rFonts w:cs="Arial"/>
          <w:szCs w:val="28"/>
        </w:rPr>
        <w:t>»</w:t>
      </w:r>
      <w:r w:rsidRPr="00610E42">
        <w:rPr>
          <w:rFonts w:cs="Arial"/>
          <w:szCs w:val="28"/>
        </w:rPr>
        <w:t>, от 12 февраля 1998 года</w:t>
      </w:r>
      <w:r w:rsidR="00610E42" w:rsidRPr="00610E42">
        <w:rPr>
          <w:rFonts w:cs="Arial"/>
          <w:szCs w:val="28"/>
        </w:rPr>
        <w:t xml:space="preserve"> № </w:t>
      </w:r>
      <w:r w:rsidRPr="00610E42">
        <w:rPr>
          <w:rFonts w:cs="Arial"/>
          <w:szCs w:val="28"/>
        </w:rPr>
        <w:t xml:space="preserve">28-ФЗ </w:t>
      </w:r>
      <w:r w:rsidR="00610E42" w:rsidRPr="00610E42">
        <w:rPr>
          <w:rFonts w:cs="Arial"/>
          <w:szCs w:val="28"/>
        </w:rPr>
        <w:t>«</w:t>
      </w:r>
      <w:r w:rsidRPr="00610E42">
        <w:rPr>
          <w:rFonts w:cs="Arial"/>
          <w:szCs w:val="28"/>
        </w:rPr>
        <w:t>О гражданской обороне</w:t>
      </w:r>
      <w:r w:rsidR="00610E42" w:rsidRPr="00610E42">
        <w:rPr>
          <w:rFonts w:cs="Arial"/>
          <w:szCs w:val="28"/>
        </w:rPr>
        <w:t>»</w:t>
      </w:r>
      <w:r w:rsidRPr="00610E42">
        <w:rPr>
          <w:rFonts w:cs="Arial"/>
          <w:szCs w:val="28"/>
        </w:rPr>
        <w:t xml:space="preserve">, </w:t>
      </w:r>
      <w:r w:rsidR="003C0EE3" w:rsidRPr="00610E42">
        <w:rPr>
          <w:rFonts w:cs="Arial"/>
          <w:szCs w:val="28"/>
        </w:rPr>
        <w:t>Указом Президента Российской Федерации от 13 ноября 2012 года</w:t>
      </w:r>
      <w:r w:rsidR="00610E42" w:rsidRPr="00610E42">
        <w:rPr>
          <w:rFonts w:cs="Arial"/>
          <w:szCs w:val="28"/>
        </w:rPr>
        <w:t xml:space="preserve"> № </w:t>
      </w:r>
      <w:r w:rsidR="003C0EE3" w:rsidRPr="00610E42">
        <w:rPr>
          <w:rFonts w:cs="Arial"/>
          <w:szCs w:val="28"/>
        </w:rPr>
        <w:t xml:space="preserve">1522 </w:t>
      </w:r>
      <w:r w:rsidR="00610E42" w:rsidRPr="00610E42">
        <w:rPr>
          <w:rFonts w:cs="Arial"/>
          <w:szCs w:val="28"/>
        </w:rPr>
        <w:t>«</w:t>
      </w:r>
      <w:r w:rsidR="003C0EE3" w:rsidRPr="00610E42">
        <w:rPr>
          <w:rFonts w:cs="Arial"/>
          <w:szCs w:val="28"/>
        </w:rPr>
        <w:t>О создании комплексной системы экстренного оповещения населения об угрозе возникновения или о возникновении чрезвычайных ситуаций</w:t>
      </w:r>
      <w:r w:rsidR="00610E42" w:rsidRPr="00610E42">
        <w:rPr>
          <w:rFonts w:cs="Arial"/>
          <w:szCs w:val="28"/>
        </w:rPr>
        <w:t>»</w:t>
      </w:r>
      <w:r w:rsidRPr="00610E42">
        <w:rPr>
          <w:rFonts w:cs="Arial"/>
          <w:szCs w:val="28"/>
        </w:rPr>
        <w:t>.</w:t>
      </w:r>
      <w:proofErr w:type="gramEnd"/>
    </w:p>
    <w:p w:rsidR="00610E42" w:rsidRPr="00610E42" w:rsidRDefault="00610E42" w:rsidP="00E2783F">
      <w:pPr>
        <w:autoSpaceDE w:val="0"/>
        <w:autoSpaceDN w:val="0"/>
        <w:adjustRightInd w:val="0"/>
        <w:rPr>
          <w:rFonts w:cs="Arial"/>
          <w:szCs w:val="28"/>
          <w:highlight w:val="yellow"/>
        </w:rPr>
      </w:pPr>
    </w:p>
    <w:p w:rsidR="00627DBB" w:rsidRPr="0026773E" w:rsidRDefault="00A172A8" w:rsidP="0026773E">
      <w:pPr>
        <w:ind w:left="720"/>
        <w:jc w:val="center"/>
        <w:rPr>
          <w:rFonts w:cs="Arial"/>
          <w:b/>
          <w:bCs/>
          <w:iCs/>
          <w:sz w:val="30"/>
          <w:szCs w:val="28"/>
        </w:rPr>
      </w:pPr>
      <w:r w:rsidRPr="0026773E">
        <w:rPr>
          <w:rFonts w:cs="Arial"/>
          <w:b/>
          <w:bCs/>
          <w:iCs/>
          <w:sz w:val="30"/>
          <w:szCs w:val="28"/>
        </w:rPr>
        <w:t xml:space="preserve">4. </w:t>
      </w:r>
      <w:r w:rsidR="00610E42" w:rsidRPr="0026773E">
        <w:rPr>
          <w:rFonts w:cs="Arial"/>
          <w:b/>
          <w:bCs/>
          <w:iCs/>
          <w:sz w:val="30"/>
          <w:szCs w:val="28"/>
        </w:rPr>
        <w:t>«</w:t>
      </w:r>
      <w:r w:rsidR="00627DBB" w:rsidRPr="0026773E">
        <w:rPr>
          <w:rFonts w:cs="Arial"/>
          <w:b/>
          <w:bCs/>
          <w:iCs/>
          <w:sz w:val="30"/>
          <w:szCs w:val="28"/>
        </w:rPr>
        <w:t>Механизм реализации муниципальной программы</w:t>
      </w:r>
      <w:r w:rsidR="00610E42" w:rsidRPr="0026773E">
        <w:rPr>
          <w:rFonts w:cs="Arial"/>
          <w:b/>
          <w:bCs/>
          <w:iCs/>
          <w:sz w:val="30"/>
          <w:szCs w:val="28"/>
        </w:rPr>
        <w:t>»</w:t>
      </w:r>
    </w:p>
    <w:p w:rsidR="00B563FA" w:rsidRPr="00610E42" w:rsidRDefault="00B563FA" w:rsidP="00A14B91">
      <w:pPr>
        <w:autoSpaceDE w:val="0"/>
        <w:autoSpaceDN w:val="0"/>
        <w:adjustRightInd w:val="0"/>
        <w:rPr>
          <w:rFonts w:cs="Arial"/>
          <w:szCs w:val="28"/>
        </w:rPr>
      </w:pP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Механизм реализации муниципальной программы включает:</w:t>
      </w: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а) разработку и принятие муниципальных нормативных правовых актов, необходимых для выполнения муниципальной программы;</w:t>
      </w: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б) ежегодное уточнение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 реализации муниципальной программы, в том числе в связи с изменениями</w:t>
      </w:r>
      <w:r w:rsidR="00F01CD7" w:rsidRPr="00610E42">
        <w:rPr>
          <w:rFonts w:cs="Arial"/>
          <w:szCs w:val="28"/>
        </w:rPr>
        <w:t xml:space="preserve"> внешних факторов</w:t>
      </w:r>
      <w:r w:rsidRPr="00610E42">
        <w:rPr>
          <w:rFonts w:cs="Arial"/>
          <w:szCs w:val="28"/>
        </w:rPr>
        <w:t>;</w:t>
      </w: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в) обеспечение управления муниципальной программой, эффективное использование средств, выделенных на реализацию муниципальной программы;</w:t>
      </w: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г) предоставление отчета о выполнении муниципальной программы в состав итогов социально-экономического развития </w:t>
      </w:r>
      <w:r w:rsidR="00F01CD7" w:rsidRPr="00610E42">
        <w:rPr>
          <w:rFonts w:cs="Arial"/>
          <w:szCs w:val="28"/>
        </w:rPr>
        <w:t>городского поселения Березово</w:t>
      </w:r>
      <w:r w:rsidRPr="00610E42">
        <w:rPr>
          <w:rFonts w:cs="Arial"/>
          <w:szCs w:val="28"/>
        </w:rPr>
        <w:t>;</w:t>
      </w: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д) информирование общественности о ходе и результатах реализации муниципальной программы, финансировании программных мероприятий, в том числе о механизмах реализации отдельных мероприятий муниципальной программы.</w:t>
      </w:r>
    </w:p>
    <w:p w:rsidR="00A172A8" w:rsidRPr="00610E42" w:rsidRDefault="00A172A8" w:rsidP="00A14B91">
      <w:pPr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Ответственным исполнителем муниципальной программы, является администрация Березовского района. Полномочия ответственного исполнителя муниципальной программы возложены на </w:t>
      </w:r>
      <w:r w:rsidR="00604306" w:rsidRPr="00610E42">
        <w:rPr>
          <w:rFonts w:cs="Arial"/>
          <w:szCs w:val="28"/>
        </w:rPr>
        <w:t>отдел</w:t>
      </w:r>
      <w:r w:rsidRPr="00610E42">
        <w:rPr>
          <w:rFonts w:cs="Arial"/>
          <w:szCs w:val="28"/>
        </w:rPr>
        <w:t xml:space="preserve"> по гражданской защите населения</w:t>
      </w:r>
      <w:r w:rsidR="00604306" w:rsidRPr="00610E42">
        <w:rPr>
          <w:rFonts w:cs="Arial"/>
          <w:szCs w:val="28"/>
        </w:rPr>
        <w:t>,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>транспорту</w:t>
      </w:r>
      <w:r w:rsidR="00604306" w:rsidRPr="00610E42">
        <w:rPr>
          <w:rFonts w:cs="Arial"/>
          <w:szCs w:val="28"/>
        </w:rPr>
        <w:t xml:space="preserve"> и связи</w:t>
      </w:r>
      <w:r w:rsidRPr="00610E42">
        <w:rPr>
          <w:rFonts w:cs="Arial"/>
          <w:szCs w:val="28"/>
        </w:rPr>
        <w:t xml:space="preserve">. </w:t>
      </w: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Ответственный исполнитель муниципальной программы:</w:t>
      </w:r>
    </w:p>
    <w:p w:rsidR="00604306" w:rsidRPr="00610E42" w:rsidRDefault="00A172A8" w:rsidP="00A14B91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cs="Arial"/>
          <w:szCs w:val="28"/>
        </w:rPr>
      </w:pPr>
      <w:proofErr w:type="gramStart"/>
      <w:r w:rsidRPr="00610E42">
        <w:rPr>
          <w:rFonts w:cs="Arial"/>
          <w:szCs w:val="28"/>
        </w:rPr>
        <w:t>а) предоставляет сведения, необходимые для проведения мониторинга реализации муниципальной программы, подготавливает отчет и представляет его в комитет по экономической политике администрации Березовского района в сроки установленные</w:t>
      </w:r>
      <w:r w:rsidR="00610E42" w:rsidRPr="00610E42">
        <w:rPr>
          <w:rFonts w:cs="Arial"/>
          <w:szCs w:val="28"/>
        </w:rPr>
        <w:t xml:space="preserve"> </w:t>
      </w:r>
      <w:r w:rsidR="00604306" w:rsidRPr="00610E42">
        <w:rPr>
          <w:rFonts w:cs="Arial"/>
          <w:szCs w:val="28"/>
        </w:rPr>
        <w:t>постановлению администрации Березовского района от 12.10.2016</w:t>
      </w:r>
      <w:r w:rsidR="00610E42" w:rsidRPr="00610E42">
        <w:rPr>
          <w:rFonts w:cs="Arial"/>
          <w:szCs w:val="28"/>
        </w:rPr>
        <w:t xml:space="preserve"> № </w:t>
      </w:r>
      <w:r w:rsidR="00604306" w:rsidRPr="00610E42">
        <w:rPr>
          <w:rFonts w:cs="Arial"/>
          <w:szCs w:val="28"/>
        </w:rPr>
        <w:t>775</w:t>
      </w:r>
      <w:r w:rsidR="00610E42" w:rsidRPr="00610E42">
        <w:rPr>
          <w:rFonts w:cs="Arial"/>
          <w:szCs w:val="28"/>
        </w:rPr>
        <w:t xml:space="preserve"> «</w:t>
      </w:r>
      <w:r w:rsidR="00604306" w:rsidRPr="00610E42">
        <w:rPr>
          <w:rFonts w:cs="Arial"/>
          <w:bCs/>
          <w:szCs w:val="28"/>
        </w:rPr>
        <w:t>Об утверждении Порядка разработки, утверждения и реализации муниципальных программ городского поселения Березово, Порядка проведения и критериев ежегодной оценки эффективности реализации муниципальных программ городского поселения Березово</w:t>
      </w:r>
      <w:r w:rsidR="00610E42" w:rsidRPr="00610E42">
        <w:rPr>
          <w:rFonts w:cs="Arial"/>
          <w:szCs w:val="28"/>
        </w:rPr>
        <w:t>»</w:t>
      </w:r>
      <w:r w:rsidR="00604306" w:rsidRPr="00610E42">
        <w:rPr>
          <w:rFonts w:cs="Arial"/>
          <w:szCs w:val="28"/>
        </w:rPr>
        <w:t>;</w:t>
      </w:r>
      <w:proofErr w:type="gramEnd"/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>б) осуществляет текущее управление реализацией муниципальной программы, обладает правом вносить предложения об изменении объемов финансовых средств, направляемых на решение отдельных задач муниципальной программы;</w:t>
      </w:r>
      <w:r w:rsidR="00A954EF" w:rsidRPr="00610E42">
        <w:rPr>
          <w:rFonts w:cs="Arial"/>
          <w:szCs w:val="28"/>
        </w:rPr>
        <w:t xml:space="preserve"> в рамках мероприятий данной программы.</w:t>
      </w:r>
    </w:p>
    <w:p w:rsidR="00A172A8" w:rsidRPr="00610E42" w:rsidRDefault="00A172A8" w:rsidP="00A14B91">
      <w:pPr>
        <w:autoSpaceDE w:val="0"/>
        <w:autoSpaceDN w:val="0"/>
        <w:adjustRightInd w:val="0"/>
        <w:rPr>
          <w:rFonts w:cs="Arial"/>
          <w:color w:val="FF0000"/>
          <w:szCs w:val="28"/>
        </w:rPr>
      </w:pPr>
      <w:r w:rsidRPr="00610E42">
        <w:rPr>
          <w:rFonts w:cs="Arial"/>
          <w:szCs w:val="28"/>
        </w:rPr>
        <w:t xml:space="preserve">Оценка хода исполнения мероприятий муниципальной программы основана на мониторинге результатов реализации муниципальной программы как сопоставления фактически достигнутых целевых значений показателей с целевыми показателями программы. В соответствии с данными мониторинга по фактически достигнутым результатам реализации в муниципальную программу могут быть внесены корректировки. В случае выявления лучших практик реализации программных мероприятий в муниципальную программу могут быть внесены корректировки, связанные с оптимизацией этих мероприятий. </w:t>
      </w:r>
    </w:p>
    <w:p w:rsidR="00A172A8" w:rsidRPr="00610E42" w:rsidRDefault="00A172A8" w:rsidP="00DE4569">
      <w:pPr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Расходование средств бюджета в рамках реализации мероприятий </w:t>
      </w:r>
      <w:r w:rsidR="00604306" w:rsidRPr="00610E42">
        <w:rPr>
          <w:rFonts w:cs="Arial"/>
          <w:szCs w:val="28"/>
        </w:rPr>
        <w:t>муниципальной</w:t>
      </w:r>
      <w:r w:rsidRPr="00610E42">
        <w:rPr>
          <w:rFonts w:cs="Arial"/>
          <w:szCs w:val="28"/>
        </w:rPr>
        <w:t xml:space="preserve"> программы осуществляется в соответствии с действующим бюджетным законодательством Российской Федерации и Ханты-Мансийского автономного округа</w:t>
      </w:r>
      <w:r w:rsidR="00610E42" w:rsidRPr="00610E42">
        <w:rPr>
          <w:rFonts w:cs="Arial"/>
          <w:szCs w:val="28"/>
        </w:rPr>
        <w:t>-</w:t>
      </w:r>
      <w:r w:rsidRPr="00610E42">
        <w:rPr>
          <w:rFonts w:cs="Arial"/>
          <w:szCs w:val="28"/>
        </w:rPr>
        <w:t>Югры, требованиями действующего законодательства Российской Федерации и Ханты-Мансийского автономного округа</w:t>
      </w:r>
      <w:r w:rsidR="00610E42" w:rsidRPr="00610E42">
        <w:rPr>
          <w:rFonts w:cs="Arial"/>
          <w:szCs w:val="28"/>
        </w:rPr>
        <w:t>-</w:t>
      </w:r>
      <w:r w:rsidRPr="00610E42">
        <w:rPr>
          <w:rFonts w:cs="Arial"/>
          <w:szCs w:val="28"/>
        </w:rPr>
        <w:t>Югры в области размещения государственного заказа на поставку товаров, выполнение работ, оказание услуг для обеспечения государственных и муниципальных нужд.</w:t>
      </w:r>
    </w:p>
    <w:p w:rsidR="00A172A8" w:rsidRPr="00610E42" w:rsidRDefault="00A172A8" w:rsidP="00DE4569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szCs w:val="28"/>
        </w:rPr>
        <w:t xml:space="preserve">Риск неуспешной реализации муниципальной программы, при исключении форс-мажорных обстоятельств, оценивается как минимальный. Реализация муниципальной программы зависит от ряда рисков, которые могут в значительной степени оказать </w:t>
      </w:r>
      <w:r w:rsidRPr="00610E42">
        <w:rPr>
          <w:rFonts w:cs="Arial"/>
          <w:szCs w:val="28"/>
        </w:rPr>
        <w:lastRenderedPageBreak/>
        <w:t xml:space="preserve">влияние на значение показателей результативности и в целом на достижение результатов муниципальной программы. К ним следует отнести </w:t>
      </w:r>
      <w:r w:rsidRPr="00610E42">
        <w:rPr>
          <w:rFonts w:cs="Arial"/>
          <w:b/>
          <w:szCs w:val="28"/>
        </w:rPr>
        <w:t>финансовые, правовые и управленческие риски</w:t>
      </w:r>
      <w:r w:rsidRPr="00610E42">
        <w:rPr>
          <w:rFonts w:cs="Arial"/>
          <w:szCs w:val="28"/>
        </w:rPr>
        <w:t>.</w:t>
      </w:r>
    </w:p>
    <w:p w:rsidR="00A172A8" w:rsidRPr="00610E42" w:rsidRDefault="00A172A8" w:rsidP="00DE4569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b/>
          <w:szCs w:val="28"/>
        </w:rPr>
        <w:t>Риск финансового обеспечения</w:t>
      </w:r>
      <w:r w:rsidRPr="00610E42">
        <w:rPr>
          <w:rFonts w:cs="Arial"/>
          <w:szCs w:val="28"/>
        </w:rPr>
        <w:t xml:space="preserve"> связан с недофинансированием основных мероприятий муниципальной программы, в связи с потенциально возможным дефицитом бюджета </w:t>
      </w:r>
      <w:r w:rsidR="00604306" w:rsidRPr="00610E42">
        <w:rPr>
          <w:rFonts w:cs="Arial"/>
          <w:szCs w:val="28"/>
        </w:rPr>
        <w:t>городского поселения</w:t>
      </w:r>
      <w:r w:rsidRPr="00610E42">
        <w:rPr>
          <w:rFonts w:cs="Arial"/>
          <w:szCs w:val="28"/>
        </w:rPr>
        <w:t xml:space="preserve"> Березов</w:t>
      </w:r>
      <w:r w:rsidR="00604306" w:rsidRPr="00610E42">
        <w:rPr>
          <w:rFonts w:cs="Arial"/>
          <w:szCs w:val="28"/>
        </w:rPr>
        <w:t>о</w:t>
      </w:r>
      <w:r w:rsidRPr="00610E42">
        <w:rPr>
          <w:rFonts w:cs="Arial"/>
          <w:szCs w:val="28"/>
        </w:rPr>
        <w:t>. Указанный фактор</w:t>
      </w:r>
      <w:r w:rsidR="00610E42" w:rsidRPr="00610E42">
        <w:rPr>
          <w:rFonts w:cs="Arial"/>
          <w:szCs w:val="28"/>
        </w:rPr>
        <w:t xml:space="preserve"> </w:t>
      </w:r>
      <w:r w:rsidRPr="00610E42">
        <w:rPr>
          <w:rFonts w:cs="Arial"/>
          <w:szCs w:val="28"/>
        </w:rPr>
        <w:t xml:space="preserve">имеет приоритетное значение, отразиться на реализации мероприятий муниципальной программы. </w:t>
      </w:r>
    </w:p>
    <w:p w:rsidR="00A172A8" w:rsidRPr="00610E42" w:rsidRDefault="00A172A8" w:rsidP="00DE4569">
      <w:pPr>
        <w:widowControl w:val="0"/>
        <w:autoSpaceDE w:val="0"/>
        <w:autoSpaceDN w:val="0"/>
        <w:adjustRightInd w:val="0"/>
        <w:rPr>
          <w:rFonts w:cs="Arial"/>
          <w:szCs w:val="28"/>
        </w:rPr>
      </w:pPr>
      <w:r w:rsidRPr="00610E42">
        <w:rPr>
          <w:rFonts w:cs="Arial"/>
          <w:b/>
          <w:szCs w:val="28"/>
        </w:rPr>
        <w:t>К правовым рискам</w:t>
      </w:r>
      <w:r w:rsidRPr="00610E42">
        <w:rPr>
          <w:rFonts w:cs="Arial"/>
          <w:szCs w:val="28"/>
        </w:rPr>
        <w:t xml:space="preserve"> реализации муниципальной программы относятся риски, связанные с изменениями законодательства (на федеральном и региональном уровнях). Регулирование данной группы рисков осуществляется посредством активной нормотворческой деятельности, законодательной инициативы.</w:t>
      </w:r>
    </w:p>
    <w:p w:rsidR="00A172A8" w:rsidRPr="00610E42" w:rsidRDefault="00A172A8" w:rsidP="00A14B91">
      <w:pPr>
        <w:rPr>
          <w:rFonts w:cs="Arial"/>
          <w:szCs w:val="28"/>
        </w:rPr>
      </w:pPr>
      <w:r w:rsidRPr="00610E42">
        <w:rPr>
          <w:rFonts w:cs="Arial"/>
          <w:b/>
          <w:szCs w:val="28"/>
        </w:rPr>
        <w:t>Управленческие риски</w:t>
      </w:r>
      <w:r w:rsidRPr="00610E42">
        <w:rPr>
          <w:rFonts w:cs="Arial"/>
          <w:szCs w:val="28"/>
        </w:rPr>
        <w:t xml:space="preserve"> связаны с изменением политической обстановки, стратегических и тактических задач в сфере защиты населения и территорий Березовского района от угроз природного и техногенного характера, принятием управленческих решений, влияющих на реализацию муниципальной программы.</w:t>
      </w:r>
    </w:p>
    <w:p w:rsidR="00610E42" w:rsidRPr="00610E42" w:rsidRDefault="00A172A8" w:rsidP="00A14B91">
      <w:pPr>
        <w:rPr>
          <w:rFonts w:cs="Arial"/>
          <w:szCs w:val="28"/>
        </w:rPr>
      </w:pPr>
      <w:r w:rsidRPr="00610E42">
        <w:rPr>
          <w:rFonts w:cs="Arial"/>
          <w:szCs w:val="28"/>
        </w:rPr>
        <w:t>В качестве мер управления указанными рисками в целях снижения отрицательных последствий в процессе реализации муниципальной программы будет осуществляться мониторинг действующего законодательства, влияющего на выполнение программных мероприятий, достижение поставленной цели и решение задач.</w:t>
      </w:r>
    </w:p>
    <w:p w:rsidR="00610E42" w:rsidRPr="00610E42" w:rsidRDefault="00610E42" w:rsidP="00A14B91">
      <w:pPr>
        <w:rPr>
          <w:rFonts w:cs="Arial"/>
          <w:szCs w:val="28"/>
        </w:rPr>
      </w:pPr>
    </w:p>
    <w:p w:rsidR="00610E42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97F7B" w:rsidRPr="0026773E" w:rsidRDefault="00D97F7B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Приложение </w:t>
      </w:r>
      <w:r w:rsidR="00CF1410" w:rsidRPr="0026773E">
        <w:rPr>
          <w:rFonts w:cs="Arial"/>
          <w:b/>
          <w:bCs/>
          <w:kern w:val="28"/>
          <w:sz w:val="32"/>
          <w:szCs w:val="32"/>
        </w:rPr>
        <w:t>1</w:t>
      </w:r>
    </w:p>
    <w:p w:rsidR="0026773E" w:rsidRDefault="00D97F7B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к муниципальной программе </w:t>
      </w:r>
    </w:p>
    <w:p w:rsidR="0026773E" w:rsidRDefault="00610E42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«</w:t>
      </w:r>
      <w:r w:rsidR="00D97F7B" w:rsidRPr="0026773E">
        <w:rPr>
          <w:rFonts w:cs="Arial"/>
          <w:b/>
          <w:bCs/>
          <w:kern w:val="28"/>
          <w:sz w:val="32"/>
          <w:szCs w:val="32"/>
        </w:rPr>
        <w:t>Защита населения и территорий</w:t>
      </w:r>
    </w:p>
    <w:p w:rsidR="00D97F7B" w:rsidRPr="0026773E" w:rsidRDefault="00D97F7B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 от чрезвычайных ситуаций,</w:t>
      </w:r>
    </w:p>
    <w:p w:rsidR="00610E42" w:rsidRPr="0026773E" w:rsidRDefault="00D97F7B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обеспечение пожарной безопасности в </w:t>
      </w: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городском</w:t>
      </w:r>
      <w:proofErr w:type="gramEnd"/>
    </w:p>
    <w:p w:rsidR="00D97F7B" w:rsidRPr="0026773E" w:rsidRDefault="00D97F7B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поселении</w:t>
      </w:r>
      <w:proofErr w:type="gramEnd"/>
      <w:r w:rsidRPr="0026773E">
        <w:rPr>
          <w:rFonts w:cs="Arial"/>
          <w:b/>
          <w:bCs/>
          <w:kern w:val="28"/>
          <w:sz w:val="32"/>
          <w:szCs w:val="32"/>
        </w:rPr>
        <w:t xml:space="preserve"> Берёзово на 2014-2020 годы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»</w:t>
      </w:r>
    </w:p>
    <w:p w:rsidR="00D97F7B" w:rsidRPr="0026773E" w:rsidRDefault="00D97F7B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C2D28" w:rsidRPr="0026773E" w:rsidRDefault="00443C86" w:rsidP="0026773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6773E">
        <w:rPr>
          <w:rFonts w:cs="Arial"/>
          <w:b/>
          <w:bCs/>
          <w:iCs/>
          <w:sz w:val="30"/>
          <w:szCs w:val="28"/>
        </w:rPr>
        <w:t>Целевые показатели и (или) индикаторы муниципальной программы</w:t>
      </w:r>
    </w:p>
    <w:p w:rsidR="00443C86" w:rsidRDefault="00443C86" w:rsidP="0026773E"/>
    <w:p w:rsidR="0026773E" w:rsidRPr="0026773E" w:rsidRDefault="0026773E" w:rsidP="0026773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3483"/>
        <w:gridCol w:w="1564"/>
        <w:gridCol w:w="1099"/>
        <w:gridCol w:w="1155"/>
        <w:gridCol w:w="2242"/>
      </w:tblGrid>
      <w:tr w:rsidR="006345F2" w:rsidRPr="00610E42" w:rsidTr="0026773E">
        <w:trPr>
          <w:trHeight w:val="322"/>
          <w:jc w:val="center"/>
        </w:trPr>
        <w:tc>
          <w:tcPr>
            <w:tcW w:w="609" w:type="dxa"/>
            <w:vMerge w:val="restart"/>
          </w:tcPr>
          <w:p w:rsidR="006345F2" w:rsidRPr="00610E42" w:rsidRDefault="006345F2" w:rsidP="0026773E">
            <w:pPr>
              <w:pStyle w:val="Table0"/>
            </w:pPr>
          </w:p>
          <w:p w:rsidR="00610E42" w:rsidRPr="00610E42" w:rsidRDefault="00610E42" w:rsidP="0026773E">
            <w:pPr>
              <w:pStyle w:val="Table0"/>
            </w:pPr>
          </w:p>
          <w:p w:rsidR="006345F2" w:rsidRPr="00610E42" w:rsidRDefault="00610E42" w:rsidP="0026773E">
            <w:pPr>
              <w:pStyle w:val="Table0"/>
            </w:pPr>
            <w:r w:rsidRPr="00610E42">
              <w:t xml:space="preserve">№ </w:t>
            </w:r>
            <w:proofErr w:type="gramStart"/>
            <w:r w:rsidR="006345F2" w:rsidRPr="00610E42">
              <w:t>п</w:t>
            </w:r>
            <w:proofErr w:type="gramEnd"/>
            <w:r w:rsidR="006345F2" w:rsidRPr="00610E42">
              <w:t>/п</w:t>
            </w:r>
          </w:p>
        </w:tc>
        <w:tc>
          <w:tcPr>
            <w:tcW w:w="2329" w:type="dxa"/>
            <w:vMerge w:val="restart"/>
          </w:tcPr>
          <w:p w:rsidR="006345F2" w:rsidRPr="00610E42" w:rsidRDefault="006345F2" w:rsidP="0026773E">
            <w:pPr>
              <w:pStyle w:val="Table0"/>
            </w:pPr>
          </w:p>
          <w:p w:rsidR="006345F2" w:rsidRPr="00610E42" w:rsidRDefault="006345F2" w:rsidP="0026773E">
            <w:pPr>
              <w:pStyle w:val="Table0"/>
            </w:pPr>
          </w:p>
          <w:p w:rsidR="006345F2" w:rsidRPr="00610E42" w:rsidRDefault="006345F2" w:rsidP="0026773E">
            <w:pPr>
              <w:pStyle w:val="Table0"/>
            </w:pPr>
            <w:r w:rsidRPr="00610E42">
              <w:t>Наименование показателей результатов</w:t>
            </w:r>
          </w:p>
        </w:tc>
        <w:tc>
          <w:tcPr>
            <w:tcW w:w="1579" w:type="dxa"/>
            <w:vMerge w:val="restart"/>
          </w:tcPr>
          <w:p w:rsidR="006345F2" w:rsidRPr="00610E42" w:rsidRDefault="006345F2" w:rsidP="0026773E">
            <w:pPr>
              <w:pStyle w:val="Table"/>
            </w:pPr>
          </w:p>
          <w:p w:rsidR="006345F2" w:rsidRPr="00610E42" w:rsidRDefault="006345F2" w:rsidP="0026773E">
            <w:pPr>
              <w:pStyle w:val="Table"/>
            </w:pPr>
          </w:p>
          <w:p w:rsidR="006345F2" w:rsidRPr="00610E42" w:rsidRDefault="006345F2" w:rsidP="0026773E">
            <w:pPr>
              <w:pStyle w:val="Table"/>
            </w:pPr>
            <w:r w:rsidRPr="00610E42">
              <w:t>Базовый показатель на начало реализации программы</w:t>
            </w:r>
          </w:p>
        </w:tc>
        <w:tc>
          <w:tcPr>
            <w:tcW w:w="2640" w:type="dxa"/>
            <w:gridSpan w:val="2"/>
            <w:shd w:val="clear" w:color="auto" w:fill="auto"/>
          </w:tcPr>
          <w:p w:rsidR="006345F2" w:rsidRPr="00610E42" w:rsidRDefault="00A2588A" w:rsidP="0026773E">
            <w:pPr>
              <w:pStyle w:val="Table"/>
            </w:pPr>
            <w:r w:rsidRPr="00610E42">
              <w:t>Значения показателя по годам</w:t>
            </w:r>
          </w:p>
        </w:tc>
        <w:tc>
          <w:tcPr>
            <w:tcW w:w="2417" w:type="dxa"/>
            <w:vMerge w:val="restart"/>
            <w:shd w:val="clear" w:color="auto" w:fill="auto"/>
          </w:tcPr>
          <w:p w:rsidR="006345F2" w:rsidRPr="00610E42" w:rsidRDefault="006345F2" w:rsidP="0026773E">
            <w:pPr>
              <w:pStyle w:val="Table"/>
            </w:pPr>
            <w:r w:rsidRPr="00610E42">
              <w:t>Целевое значение показателя на момент окончания действия программы</w:t>
            </w:r>
          </w:p>
          <w:p w:rsidR="006345F2" w:rsidRPr="00610E42" w:rsidRDefault="006345F2" w:rsidP="0026773E">
            <w:pPr>
              <w:pStyle w:val="Table"/>
              <w:rPr>
                <w:szCs w:val="20"/>
              </w:rPr>
            </w:pPr>
            <w:r w:rsidRPr="00610E42">
              <w:t>(показатели социальной, экономической и экологической эффективности программы)</w:t>
            </w:r>
          </w:p>
        </w:tc>
      </w:tr>
      <w:tr w:rsidR="006345F2" w:rsidRPr="00610E42" w:rsidTr="0026773E">
        <w:trPr>
          <w:jc w:val="center"/>
        </w:trPr>
        <w:tc>
          <w:tcPr>
            <w:tcW w:w="609" w:type="dxa"/>
            <w:vMerge/>
          </w:tcPr>
          <w:p w:rsidR="006345F2" w:rsidRPr="00610E42" w:rsidRDefault="006345F2" w:rsidP="0026773E">
            <w:pPr>
              <w:pStyle w:val="Table"/>
            </w:pPr>
          </w:p>
        </w:tc>
        <w:tc>
          <w:tcPr>
            <w:tcW w:w="2329" w:type="dxa"/>
            <w:vMerge/>
          </w:tcPr>
          <w:p w:rsidR="006345F2" w:rsidRPr="00610E42" w:rsidRDefault="006345F2" w:rsidP="0026773E">
            <w:pPr>
              <w:pStyle w:val="Table"/>
            </w:pPr>
          </w:p>
        </w:tc>
        <w:tc>
          <w:tcPr>
            <w:tcW w:w="1579" w:type="dxa"/>
            <w:vMerge/>
          </w:tcPr>
          <w:p w:rsidR="006345F2" w:rsidRPr="00610E42" w:rsidRDefault="006345F2" w:rsidP="0026773E">
            <w:pPr>
              <w:pStyle w:val="Table"/>
            </w:pPr>
          </w:p>
        </w:tc>
        <w:tc>
          <w:tcPr>
            <w:tcW w:w="1230" w:type="dxa"/>
          </w:tcPr>
          <w:p w:rsidR="006345F2" w:rsidRPr="00610E42" w:rsidRDefault="006345F2" w:rsidP="0026773E">
            <w:pPr>
              <w:pStyle w:val="Table"/>
            </w:pPr>
            <w:r w:rsidRPr="00610E42">
              <w:t>2014 г.</w:t>
            </w:r>
          </w:p>
        </w:tc>
        <w:tc>
          <w:tcPr>
            <w:tcW w:w="1410" w:type="dxa"/>
          </w:tcPr>
          <w:p w:rsidR="006345F2" w:rsidRPr="00610E42" w:rsidRDefault="006345F2" w:rsidP="0026773E">
            <w:pPr>
              <w:pStyle w:val="Table"/>
            </w:pPr>
            <w:r w:rsidRPr="00610E42">
              <w:t>2015 г.</w:t>
            </w:r>
          </w:p>
        </w:tc>
        <w:tc>
          <w:tcPr>
            <w:tcW w:w="2417" w:type="dxa"/>
            <w:vMerge/>
            <w:shd w:val="clear" w:color="auto" w:fill="auto"/>
          </w:tcPr>
          <w:p w:rsidR="006345F2" w:rsidRPr="00610E42" w:rsidRDefault="006345F2" w:rsidP="0026773E">
            <w:pPr>
              <w:pStyle w:val="Table"/>
            </w:pPr>
          </w:p>
        </w:tc>
      </w:tr>
      <w:tr w:rsidR="006345F2" w:rsidRPr="00610E42" w:rsidTr="0026773E">
        <w:trPr>
          <w:jc w:val="center"/>
        </w:trPr>
        <w:tc>
          <w:tcPr>
            <w:tcW w:w="609" w:type="dxa"/>
          </w:tcPr>
          <w:p w:rsidR="006345F2" w:rsidRPr="00610E42" w:rsidRDefault="00EC2D28" w:rsidP="0026773E">
            <w:pPr>
              <w:pStyle w:val="Table"/>
            </w:pPr>
            <w:r w:rsidRPr="00610E42">
              <w:t>1</w:t>
            </w:r>
          </w:p>
        </w:tc>
        <w:tc>
          <w:tcPr>
            <w:tcW w:w="2329" w:type="dxa"/>
          </w:tcPr>
          <w:p w:rsidR="006345F2" w:rsidRPr="00610E42" w:rsidRDefault="006345F2" w:rsidP="0026773E">
            <w:pPr>
              <w:pStyle w:val="Table"/>
            </w:pPr>
            <w:r w:rsidRPr="00610E42">
              <w:t>Снижение</w:t>
            </w:r>
            <w:r w:rsidR="00610E42" w:rsidRPr="00610E42">
              <w:t xml:space="preserve"> </w:t>
            </w:r>
            <w:r w:rsidRPr="00610E42">
              <w:t>количества гибели людей и</w:t>
            </w:r>
            <w:r w:rsidR="00610E42" w:rsidRPr="00610E42">
              <w:t xml:space="preserve"> </w:t>
            </w:r>
            <w:proofErr w:type="spellStart"/>
            <w:r w:rsidRPr="00610E42">
              <w:t>зарегистрированныхпожаров</w:t>
            </w:r>
            <w:proofErr w:type="spellEnd"/>
            <w:r w:rsidRPr="00610E42">
              <w:t xml:space="preserve"> на</w:t>
            </w:r>
            <w:r w:rsidR="00610E42" w:rsidRPr="00610E42">
              <w:t xml:space="preserve"> </w:t>
            </w:r>
            <w:r w:rsidRPr="00610E42">
              <w:t>объектах</w:t>
            </w:r>
            <w:r w:rsidR="00610E42" w:rsidRPr="00610E42">
              <w:t xml:space="preserve"> </w:t>
            </w:r>
            <w:r w:rsidRPr="00610E42">
              <w:t>муниципальной</w:t>
            </w:r>
            <w:r w:rsidR="00610E42" w:rsidRPr="00610E42">
              <w:t xml:space="preserve"> </w:t>
            </w:r>
            <w:r w:rsidRPr="00610E42">
              <w:t>собственности</w:t>
            </w:r>
            <w:r w:rsidR="00610E42" w:rsidRPr="00610E42">
              <w:t xml:space="preserve"> </w:t>
            </w:r>
            <w:r w:rsidRPr="00610E42">
              <w:t>городского поселения Берёзов</w:t>
            </w:r>
            <w:proofErr w:type="gramStart"/>
            <w:r w:rsidRPr="00610E42">
              <w:t>о(</w:t>
            </w:r>
            <w:proofErr w:type="gramEnd"/>
            <w:r w:rsidRPr="00610E42">
              <w:t>в % к 2014 году)</w:t>
            </w:r>
          </w:p>
        </w:tc>
        <w:tc>
          <w:tcPr>
            <w:tcW w:w="1579" w:type="dxa"/>
          </w:tcPr>
          <w:p w:rsidR="006345F2" w:rsidRPr="00610E42" w:rsidRDefault="006345F2" w:rsidP="0026773E">
            <w:pPr>
              <w:pStyle w:val="Table"/>
            </w:pPr>
            <w:r w:rsidRPr="00610E42">
              <w:t>13 количество пожаров в</w:t>
            </w:r>
            <w:r w:rsidR="00610E42" w:rsidRPr="00610E42">
              <w:t xml:space="preserve"> </w:t>
            </w:r>
            <w:r w:rsidRPr="00610E42">
              <w:t>2013 году (за девять месяцев)</w:t>
            </w:r>
          </w:p>
        </w:tc>
        <w:tc>
          <w:tcPr>
            <w:tcW w:w="1230" w:type="dxa"/>
          </w:tcPr>
          <w:p w:rsidR="006345F2" w:rsidRPr="00610E42" w:rsidRDefault="006345F2" w:rsidP="0026773E">
            <w:pPr>
              <w:pStyle w:val="Table"/>
            </w:pPr>
            <w:r w:rsidRPr="00610E42">
              <w:t>-10%</w:t>
            </w:r>
          </w:p>
        </w:tc>
        <w:tc>
          <w:tcPr>
            <w:tcW w:w="1410" w:type="dxa"/>
          </w:tcPr>
          <w:p w:rsidR="006345F2" w:rsidRPr="00610E42" w:rsidRDefault="006345F2" w:rsidP="0026773E">
            <w:pPr>
              <w:pStyle w:val="Table"/>
            </w:pPr>
            <w:r w:rsidRPr="00610E42">
              <w:t>-20%</w:t>
            </w:r>
          </w:p>
        </w:tc>
        <w:tc>
          <w:tcPr>
            <w:tcW w:w="2417" w:type="dxa"/>
            <w:shd w:val="clear" w:color="auto" w:fill="auto"/>
          </w:tcPr>
          <w:p w:rsidR="006345F2" w:rsidRPr="00610E42" w:rsidRDefault="00DC2452" w:rsidP="0026773E">
            <w:pPr>
              <w:pStyle w:val="Table"/>
              <w:rPr>
                <w:b/>
              </w:rPr>
            </w:pPr>
            <w:r w:rsidRPr="00610E42">
              <w:t>-</w:t>
            </w:r>
            <w:r w:rsidR="0072070D" w:rsidRPr="00610E42">
              <w:t>2</w:t>
            </w:r>
            <w:r w:rsidRPr="00610E42">
              <w:t>0% (снижение количества пожаров в год)</w:t>
            </w:r>
          </w:p>
        </w:tc>
      </w:tr>
      <w:tr w:rsidR="00EC2D28" w:rsidRPr="00610E42" w:rsidTr="0026773E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2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Доля оповещаемого населения от общего количества населения в поселении, %.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77,1%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80,3%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85,%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D28" w:rsidRPr="00610E42" w:rsidRDefault="00EC2D28" w:rsidP="0026773E">
            <w:pPr>
              <w:pStyle w:val="Table"/>
            </w:pPr>
            <w:r w:rsidRPr="00610E42">
              <w:t xml:space="preserve">-85% </w:t>
            </w:r>
          </w:p>
        </w:tc>
      </w:tr>
      <w:tr w:rsidR="00EC2D28" w:rsidRPr="00610E42" w:rsidTr="0026773E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3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Снижение чрезвычайных ситуаций (материальных потерь) в паводковый период 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56%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60%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28" w:rsidRPr="00610E42" w:rsidRDefault="00EC2D28" w:rsidP="0026773E">
            <w:pPr>
              <w:pStyle w:val="Table"/>
            </w:pPr>
            <w:r w:rsidRPr="00610E42">
              <w:t>64%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D28" w:rsidRPr="00610E42" w:rsidRDefault="00EC2D28" w:rsidP="0026773E">
            <w:pPr>
              <w:pStyle w:val="Table"/>
            </w:pPr>
            <w:r w:rsidRPr="00610E42">
              <w:t>- Снижение материальных потерь на 4% в год</w:t>
            </w:r>
          </w:p>
        </w:tc>
      </w:tr>
    </w:tbl>
    <w:p w:rsidR="00610E42" w:rsidRPr="00610E42" w:rsidRDefault="00610E42" w:rsidP="00D97F7B">
      <w:pPr>
        <w:autoSpaceDE w:val="0"/>
        <w:autoSpaceDN w:val="0"/>
        <w:adjustRightInd w:val="0"/>
        <w:rPr>
          <w:rFonts w:cs="Arial"/>
          <w:szCs w:val="28"/>
        </w:rPr>
      </w:pPr>
    </w:p>
    <w:p w:rsidR="00610E42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B4223" w:rsidRPr="0026773E" w:rsidRDefault="00EB422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Приложение </w:t>
      </w:r>
      <w:r w:rsidR="00CF1410" w:rsidRPr="0026773E">
        <w:rPr>
          <w:rFonts w:cs="Arial"/>
          <w:b/>
          <w:bCs/>
          <w:kern w:val="28"/>
          <w:sz w:val="32"/>
          <w:szCs w:val="32"/>
        </w:rPr>
        <w:t>2</w:t>
      </w:r>
    </w:p>
    <w:p w:rsidR="0026773E" w:rsidRDefault="00110C1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к муниципальной программе</w:t>
      </w:r>
    </w:p>
    <w:p w:rsidR="0026773E" w:rsidRDefault="00110C1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 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«</w:t>
      </w:r>
      <w:r w:rsidRPr="0026773E">
        <w:rPr>
          <w:rFonts w:cs="Arial"/>
          <w:b/>
          <w:bCs/>
          <w:kern w:val="28"/>
          <w:sz w:val="32"/>
          <w:szCs w:val="32"/>
        </w:rPr>
        <w:t>Защита населения и территорий</w:t>
      </w:r>
    </w:p>
    <w:p w:rsidR="00115D80" w:rsidRPr="0026773E" w:rsidRDefault="00110C1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 от чрезвычайных ситуаций,</w:t>
      </w:r>
    </w:p>
    <w:p w:rsidR="00610E42" w:rsidRPr="0026773E" w:rsidRDefault="00110C1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обеспечение по</w:t>
      </w:r>
      <w:r w:rsidR="00115D80" w:rsidRPr="0026773E">
        <w:rPr>
          <w:rFonts w:cs="Arial"/>
          <w:b/>
          <w:bCs/>
          <w:kern w:val="28"/>
          <w:sz w:val="32"/>
          <w:szCs w:val="32"/>
        </w:rPr>
        <w:t xml:space="preserve">жарной </w:t>
      </w:r>
      <w:r w:rsidRPr="0026773E">
        <w:rPr>
          <w:rFonts w:cs="Arial"/>
          <w:b/>
          <w:bCs/>
          <w:kern w:val="28"/>
          <w:sz w:val="32"/>
          <w:szCs w:val="32"/>
        </w:rPr>
        <w:t xml:space="preserve">безопасности в </w:t>
      </w: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городском</w:t>
      </w:r>
      <w:proofErr w:type="gramEnd"/>
    </w:p>
    <w:p w:rsidR="00110C13" w:rsidRPr="0026773E" w:rsidRDefault="00110C1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поселении</w:t>
      </w:r>
      <w:proofErr w:type="gramEnd"/>
      <w:r w:rsidRPr="0026773E">
        <w:rPr>
          <w:rFonts w:cs="Arial"/>
          <w:b/>
          <w:bCs/>
          <w:kern w:val="28"/>
          <w:sz w:val="32"/>
          <w:szCs w:val="32"/>
        </w:rPr>
        <w:t xml:space="preserve"> Берёзово на 2014-2020 годы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»</w:t>
      </w:r>
    </w:p>
    <w:p w:rsidR="00EB4223" w:rsidRPr="0026773E" w:rsidRDefault="00EB422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B4223" w:rsidRPr="0026773E" w:rsidRDefault="00EB4223" w:rsidP="0026773E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6773E">
        <w:rPr>
          <w:rFonts w:cs="Arial"/>
          <w:b/>
          <w:bCs/>
          <w:iCs/>
          <w:sz w:val="30"/>
          <w:szCs w:val="28"/>
        </w:rPr>
        <w:t xml:space="preserve">Целевые показатели и (или) индикаторы муниципальной программы </w:t>
      </w:r>
    </w:p>
    <w:p w:rsidR="00EB4223" w:rsidRDefault="00EB4223" w:rsidP="0026773E"/>
    <w:p w:rsidR="0026773E" w:rsidRPr="0026773E" w:rsidRDefault="0026773E" w:rsidP="0026773E"/>
    <w:tbl>
      <w:tblPr>
        <w:tblW w:w="11057" w:type="dxa"/>
        <w:tblInd w:w="-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96"/>
        <w:gridCol w:w="1537"/>
        <w:gridCol w:w="956"/>
        <w:gridCol w:w="956"/>
        <w:gridCol w:w="956"/>
        <w:gridCol w:w="956"/>
        <w:gridCol w:w="929"/>
        <w:gridCol w:w="1985"/>
      </w:tblGrid>
      <w:tr w:rsidR="00942A97" w:rsidRPr="00610E42" w:rsidTr="00942A97">
        <w:trPr>
          <w:trHeight w:val="322"/>
        </w:trPr>
        <w:tc>
          <w:tcPr>
            <w:tcW w:w="586" w:type="dxa"/>
            <w:vMerge w:val="restart"/>
          </w:tcPr>
          <w:p w:rsidR="00942A97" w:rsidRPr="00610E42" w:rsidRDefault="00942A97" w:rsidP="0026773E">
            <w:pPr>
              <w:pStyle w:val="Table0"/>
            </w:pPr>
          </w:p>
          <w:p w:rsidR="00610E42" w:rsidRPr="00610E42" w:rsidRDefault="00610E42" w:rsidP="0026773E">
            <w:pPr>
              <w:pStyle w:val="Table0"/>
            </w:pPr>
          </w:p>
          <w:p w:rsidR="00942A97" w:rsidRPr="00610E42" w:rsidRDefault="00610E42" w:rsidP="0026773E">
            <w:pPr>
              <w:pStyle w:val="Table0"/>
            </w:pPr>
            <w:r w:rsidRPr="00610E42">
              <w:t xml:space="preserve">№ </w:t>
            </w:r>
            <w:proofErr w:type="gramStart"/>
            <w:r w:rsidR="00942A97" w:rsidRPr="00610E42">
              <w:t>п</w:t>
            </w:r>
            <w:proofErr w:type="gramEnd"/>
            <w:r w:rsidR="00942A97" w:rsidRPr="00610E42">
              <w:t>/п</w:t>
            </w:r>
          </w:p>
        </w:tc>
        <w:tc>
          <w:tcPr>
            <w:tcW w:w="2196" w:type="dxa"/>
            <w:vMerge w:val="restart"/>
          </w:tcPr>
          <w:p w:rsidR="00942A97" w:rsidRPr="00610E42" w:rsidRDefault="00942A97" w:rsidP="0026773E">
            <w:pPr>
              <w:pStyle w:val="Table0"/>
            </w:pPr>
          </w:p>
          <w:p w:rsidR="00942A97" w:rsidRPr="00610E42" w:rsidRDefault="00942A97" w:rsidP="0026773E">
            <w:pPr>
              <w:pStyle w:val="Table0"/>
            </w:pPr>
          </w:p>
          <w:p w:rsidR="00942A97" w:rsidRPr="00610E42" w:rsidRDefault="00942A97" w:rsidP="0026773E">
            <w:pPr>
              <w:pStyle w:val="Table0"/>
            </w:pPr>
            <w:r w:rsidRPr="00610E42">
              <w:t>Наименование показателей результатов</w:t>
            </w:r>
          </w:p>
        </w:tc>
        <w:tc>
          <w:tcPr>
            <w:tcW w:w="1537" w:type="dxa"/>
            <w:vMerge w:val="restart"/>
          </w:tcPr>
          <w:p w:rsidR="00942A97" w:rsidRPr="00610E42" w:rsidRDefault="00942A97" w:rsidP="0026773E">
            <w:pPr>
              <w:pStyle w:val="Table0"/>
            </w:pPr>
          </w:p>
          <w:p w:rsidR="00942A97" w:rsidRPr="00610E42" w:rsidRDefault="00942A97" w:rsidP="0026773E">
            <w:pPr>
              <w:pStyle w:val="Table0"/>
            </w:pPr>
          </w:p>
          <w:p w:rsidR="00942A97" w:rsidRPr="00610E42" w:rsidRDefault="00942A97" w:rsidP="0026773E">
            <w:pPr>
              <w:pStyle w:val="Table0"/>
            </w:pPr>
            <w:r w:rsidRPr="00610E42">
              <w:t>Базовый* показатель на начало реализации программы</w:t>
            </w:r>
          </w:p>
        </w:tc>
        <w:tc>
          <w:tcPr>
            <w:tcW w:w="4753" w:type="dxa"/>
            <w:gridSpan w:val="5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Значения показателя по годам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Целевое значение показателя на момент окончания действия программы</w:t>
            </w:r>
          </w:p>
          <w:p w:rsidR="00942A97" w:rsidRPr="00610E42" w:rsidRDefault="00942A97" w:rsidP="0026773E">
            <w:pPr>
              <w:pStyle w:val="Table"/>
              <w:rPr>
                <w:szCs w:val="20"/>
              </w:rPr>
            </w:pPr>
            <w:r w:rsidRPr="00610E42">
              <w:t>(показатели социальной, экономической и экологической эффективности программы)</w:t>
            </w:r>
          </w:p>
        </w:tc>
      </w:tr>
      <w:tr w:rsidR="00942A97" w:rsidRPr="00610E42" w:rsidTr="00942A97">
        <w:trPr>
          <w:trHeight w:val="227"/>
        </w:trPr>
        <w:tc>
          <w:tcPr>
            <w:tcW w:w="586" w:type="dxa"/>
            <w:vMerge/>
          </w:tcPr>
          <w:p w:rsidR="00942A97" w:rsidRPr="00610E42" w:rsidRDefault="00942A97" w:rsidP="0026773E">
            <w:pPr>
              <w:pStyle w:val="Table"/>
            </w:pPr>
          </w:p>
        </w:tc>
        <w:tc>
          <w:tcPr>
            <w:tcW w:w="2196" w:type="dxa"/>
            <w:vMerge/>
          </w:tcPr>
          <w:p w:rsidR="00942A97" w:rsidRPr="00610E42" w:rsidRDefault="00942A97" w:rsidP="0026773E">
            <w:pPr>
              <w:pStyle w:val="Table"/>
            </w:pPr>
          </w:p>
        </w:tc>
        <w:tc>
          <w:tcPr>
            <w:tcW w:w="1537" w:type="dxa"/>
            <w:vMerge/>
          </w:tcPr>
          <w:p w:rsidR="00942A97" w:rsidRPr="00610E42" w:rsidRDefault="00942A97" w:rsidP="0026773E">
            <w:pPr>
              <w:pStyle w:val="Table"/>
            </w:pP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2016 г.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2017 г.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2018 г.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2019 г.</w:t>
            </w:r>
          </w:p>
        </w:tc>
        <w:tc>
          <w:tcPr>
            <w:tcW w:w="929" w:type="dxa"/>
          </w:tcPr>
          <w:p w:rsidR="00942A97" w:rsidRPr="00610E42" w:rsidRDefault="00942A97" w:rsidP="0026773E">
            <w:pPr>
              <w:pStyle w:val="Table"/>
            </w:pPr>
            <w:r w:rsidRPr="00610E42">
              <w:t>2020 г.</w:t>
            </w:r>
          </w:p>
        </w:tc>
        <w:tc>
          <w:tcPr>
            <w:tcW w:w="1985" w:type="dxa"/>
            <w:vMerge/>
            <w:shd w:val="clear" w:color="auto" w:fill="auto"/>
          </w:tcPr>
          <w:p w:rsidR="00942A97" w:rsidRPr="00610E42" w:rsidRDefault="00942A97" w:rsidP="0026773E">
            <w:pPr>
              <w:pStyle w:val="Table"/>
            </w:pPr>
          </w:p>
        </w:tc>
      </w:tr>
      <w:tr w:rsidR="00942A97" w:rsidRPr="00610E42" w:rsidTr="00942A97">
        <w:tc>
          <w:tcPr>
            <w:tcW w:w="586" w:type="dxa"/>
          </w:tcPr>
          <w:p w:rsidR="00942A97" w:rsidRPr="00610E42" w:rsidRDefault="00942A97" w:rsidP="0026773E">
            <w:pPr>
              <w:pStyle w:val="Table"/>
            </w:pPr>
            <w:r w:rsidRPr="00610E42">
              <w:t>1</w:t>
            </w:r>
          </w:p>
        </w:tc>
        <w:tc>
          <w:tcPr>
            <w:tcW w:w="2196" w:type="dxa"/>
          </w:tcPr>
          <w:p w:rsidR="00942A97" w:rsidRPr="00610E42" w:rsidRDefault="00942A97" w:rsidP="0026773E">
            <w:pPr>
              <w:pStyle w:val="Table"/>
            </w:pPr>
            <w:r w:rsidRPr="00610E42">
              <w:t>Доля обеспечения требуемого уровня пожарной безопасности, в общем количестве населенных пунктов городского поселения</w:t>
            </w:r>
            <w:r w:rsidR="00610E42" w:rsidRPr="00610E42">
              <w:t xml:space="preserve"> </w:t>
            </w:r>
            <w:r w:rsidRPr="00610E42">
              <w:t xml:space="preserve">(процентов) </w:t>
            </w:r>
          </w:p>
        </w:tc>
        <w:tc>
          <w:tcPr>
            <w:tcW w:w="1537" w:type="dxa"/>
          </w:tcPr>
          <w:p w:rsidR="00942A97" w:rsidRPr="00610E42" w:rsidRDefault="00942A97" w:rsidP="0026773E">
            <w:pPr>
              <w:pStyle w:val="Table"/>
            </w:pPr>
            <w:r w:rsidRPr="00610E42">
              <w:t>66%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66%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66%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68%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68%</w:t>
            </w:r>
          </w:p>
        </w:tc>
        <w:tc>
          <w:tcPr>
            <w:tcW w:w="929" w:type="dxa"/>
          </w:tcPr>
          <w:p w:rsidR="00942A97" w:rsidRPr="00610E42" w:rsidRDefault="00942A97" w:rsidP="0026773E">
            <w:pPr>
              <w:pStyle w:val="Table"/>
            </w:pPr>
            <w:r w:rsidRPr="00610E42">
              <w:t>68%</w:t>
            </w:r>
          </w:p>
        </w:tc>
        <w:tc>
          <w:tcPr>
            <w:tcW w:w="1985" w:type="dxa"/>
            <w:shd w:val="clear" w:color="auto" w:fill="auto"/>
          </w:tcPr>
          <w:p w:rsidR="00942A97" w:rsidRPr="00610E42" w:rsidRDefault="00942A97" w:rsidP="0026773E">
            <w:pPr>
              <w:pStyle w:val="Table"/>
              <w:rPr>
                <w:b/>
                <w:szCs w:val="20"/>
              </w:rPr>
            </w:pPr>
            <w:r w:rsidRPr="00610E42">
              <w:t>68%</w:t>
            </w:r>
          </w:p>
        </w:tc>
      </w:tr>
      <w:tr w:rsidR="00942A97" w:rsidRPr="00610E42" w:rsidTr="00942A97">
        <w:tc>
          <w:tcPr>
            <w:tcW w:w="586" w:type="dxa"/>
          </w:tcPr>
          <w:p w:rsidR="00942A97" w:rsidRPr="00610E42" w:rsidRDefault="00942A97" w:rsidP="0026773E">
            <w:pPr>
              <w:pStyle w:val="Table"/>
            </w:pPr>
            <w:r w:rsidRPr="00610E42">
              <w:t>2</w:t>
            </w:r>
          </w:p>
        </w:tc>
        <w:tc>
          <w:tcPr>
            <w:tcW w:w="2196" w:type="dxa"/>
          </w:tcPr>
          <w:p w:rsidR="00942A97" w:rsidRPr="00610E42" w:rsidRDefault="00942A97" w:rsidP="0026773E">
            <w:pPr>
              <w:pStyle w:val="Table"/>
            </w:pPr>
            <w:r w:rsidRPr="00610E42">
              <w:t>Доля оповещаемого населения от общего числа жителей городского поселения до уровня, %.</w:t>
            </w:r>
          </w:p>
        </w:tc>
        <w:tc>
          <w:tcPr>
            <w:tcW w:w="1537" w:type="dxa"/>
          </w:tcPr>
          <w:p w:rsidR="00942A97" w:rsidRPr="00610E42" w:rsidRDefault="00942A97" w:rsidP="0026773E">
            <w:pPr>
              <w:pStyle w:val="Table"/>
            </w:pPr>
            <w:r w:rsidRPr="00610E42">
              <w:t>89%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89%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89%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89%</w:t>
            </w:r>
          </w:p>
        </w:tc>
        <w:tc>
          <w:tcPr>
            <w:tcW w:w="956" w:type="dxa"/>
            <w:shd w:val="clear" w:color="auto" w:fill="auto"/>
          </w:tcPr>
          <w:p w:rsidR="00942A97" w:rsidRPr="00610E42" w:rsidRDefault="00942A97" w:rsidP="0026773E">
            <w:pPr>
              <w:pStyle w:val="Table"/>
            </w:pPr>
            <w:r w:rsidRPr="00610E42">
              <w:t>89%</w:t>
            </w:r>
          </w:p>
        </w:tc>
        <w:tc>
          <w:tcPr>
            <w:tcW w:w="929" w:type="dxa"/>
          </w:tcPr>
          <w:p w:rsidR="00942A97" w:rsidRPr="00610E42" w:rsidRDefault="00942A97" w:rsidP="0026773E">
            <w:pPr>
              <w:pStyle w:val="Table"/>
            </w:pPr>
            <w:r w:rsidRPr="00610E42">
              <w:t>89%</w:t>
            </w:r>
          </w:p>
        </w:tc>
        <w:tc>
          <w:tcPr>
            <w:tcW w:w="1985" w:type="dxa"/>
            <w:shd w:val="clear" w:color="auto" w:fill="auto"/>
          </w:tcPr>
          <w:p w:rsidR="00942A97" w:rsidRPr="00610E42" w:rsidRDefault="00942A97" w:rsidP="0026773E">
            <w:pPr>
              <w:pStyle w:val="Table"/>
              <w:rPr>
                <w:b/>
                <w:szCs w:val="20"/>
              </w:rPr>
            </w:pPr>
            <w:r w:rsidRPr="00610E42">
              <w:t>89%</w:t>
            </w:r>
          </w:p>
        </w:tc>
      </w:tr>
    </w:tbl>
    <w:p w:rsidR="006D7B07" w:rsidRDefault="006D7B07" w:rsidP="006D7B07">
      <w:pPr>
        <w:widowControl w:val="0"/>
        <w:autoSpaceDE w:val="0"/>
        <w:autoSpaceDN w:val="0"/>
        <w:adjustRightInd w:val="0"/>
        <w:ind w:firstLine="540"/>
        <w:rPr>
          <w:rFonts w:cs="Arial"/>
          <w:szCs w:val="28"/>
        </w:rPr>
      </w:pPr>
    </w:p>
    <w:p w:rsidR="0026773E" w:rsidRPr="00610E42" w:rsidRDefault="0026773E" w:rsidP="006D7B07">
      <w:pPr>
        <w:widowControl w:val="0"/>
        <w:autoSpaceDE w:val="0"/>
        <w:autoSpaceDN w:val="0"/>
        <w:adjustRightInd w:val="0"/>
        <w:ind w:firstLine="540"/>
        <w:rPr>
          <w:rFonts w:cs="Arial"/>
          <w:szCs w:val="28"/>
        </w:rPr>
      </w:pPr>
    </w:p>
    <w:p w:rsidR="00F01CD7" w:rsidRDefault="00F01CD7" w:rsidP="00F01CD7">
      <w:pPr>
        <w:widowControl w:val="0"/>
        <w:autoSpaceDE w:val="0"/>
        <w:autoSpaceDN w:val="0"/>
        <w:adjustRightInd w:val="0"/>
        <w:rPr>
          <w:rFonts w:cs="Arial"/>
        </w:rPr>
      </w:pPr>
      <w:r w:rsidRPr="00610E42">
        <w:rPr>
          <w:rFonts w:cs="Arial"/>
        </w:rPr>
        <w:t xml:space="preserve">*Базовый показатель рассчитан </w:t>
      </w:r>
      <w:r w:rsidR="00A63DA4" w:rsidRPr="00610E42">
        <w:rPr>
          <w:rFonts w:cs="Arial"/>
        </w:rPr>
        <w:t>по состоянию на</w:t>
      </w:r>
      <w:r w:rsidRPr="00610E42">
        <w:rPr>
          <w:rFonts w:cs="Arial"/>
        </w:rPr>
        <w:t xml:space="preserve"> 1 января 2016 года.</w:t>
      </w:r>
    </w:p>
    <w:p w:rsidR="0026773E" w:rsidRDefault="0026773E" w:rsidP="00F01CD7">
      <w:pPr>
        <w:widowControl w:val="0"/>
        <w:autoSpaceDE w:val="0"/>
        <w:autoSpaceDN w:val="0"/>
        <w:adjustRightInd w:val="0"/>
        <w:rPr>
          <w:rFonts w:cs="Arial"/>
        </w:rPr>
      </w:pPr>
    </w:p>
    <w:p w:rsidR="0026773E" w:rsidRPr="00610E42" w:rsidRDefault="0026773E" w:rsidP="00F01CD7">
      <w:pPr>
        <w:widowControl w:val="0"/>
        <w:autoSpaceDE w:val="0"/>
        <w:autoSpaceDN w:val="0"/>
        <w:adjustRightInd w:val="0"/>
        <w:rPr>
          <w:rFonts w:cs="Arial"/>
        </w:rPr>
      </w:pPr>
    </w:p>
    <w:p w:rsidR="00605EEA" w:rsidRPr="00610E42" w:rsidRDefault="00605EEA" w:rsidP="00BC7CAE">
      <w:pPr>
        <w:widowControl w:val="0"/>
        <w:autoSpaceDE w:val="0"/>
        <w:autoSpaceDN w:val="0"/>
        <w:adjustRightInd w:val="0"/>
        <w:rPr>
          <w:rFonts w:cs="Arial"/>
          <w:szCs w:val="28"/>
        </w:rPr>
        <w:sectPr w:rsidR="00605EEA" w:rsidRPr="00610E42" w:rsidSect="00B01FA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  <w:bookmarkStart w:id="2" w:name="Par768"/>
      <w:bookmarkEnd w:id="2"/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B3865" w:rsidRPr="0026773E" w:rsidRDefault="00BB3865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Приложение </w:t>
      </w:r>
      <w:r w:rsidR="00CF1410" w:rsidRPr="0026773E">
        <w:rPr>
          <w:rFonts w:cs="Arial"/>
          <w:b/>
          <w:bCs/>
          <w:kern w:val="28"/>
          <w:sz w:val="32"/>
          <w:szCs w:val="32"/>
        </w:rPr>
        <w:t>3</w:t>
      </w:r>
    </w:p>
    <w:p w:rsidR="00115D80" w:rsidRPr="0026773E" w:rsidRDefault="00115D8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к муниципальной программе </w:t>
      </w:r>
    </w:p>
    <w:p w:rsidR="00115D80" w:rsidRPr="0026773E" w:rsidRDefault="00610E42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«</w:t>
      </w:r>
      <w:r w:rsidR="00115D80" w:rsidRPr="0026773E">
        <w:rPr>
          <w:rFonts w:cs="Arial"/>
          <w:b/>
          <w:bCs/>
          <w:kern w:val="28"/>
          <w:sz w:val="32"/>
          <w:szCs w:val="32"/>
        </w:rPr>
        <w:t>Защита населения и территорий от чрезвычайных ситуаций,</w:t>
      </w:r>
    </w:p>
    <w:p w:rsidR="00610E42" w:rsidRPr="0026773E" w:rsidRDefault="00115D8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обеспечение пожарной безопасности в </w:t>
      </w: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городском</w:t>
      </w:r>
      <w:proofErr w:type="gramEnd"/>
    </w:p>
    <w:p w:rsidR="00BB3865" w:rsidRPr="0026773E" w:rsidRDefault="00115D8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поселении</w:t>
      </w:r>
      <w:proofErr w:type="gramEnd"/>
      <w:r w:rsidRPr="0026773E">
        <w:rPr>
          <w:rFonts w:cs="Arial"/>
          <w:b/>
          <w:bCs/>
          <w:kern w:val="28"/>
          <w:sz w:val="32"/>
          <w:szCs w:val="32"/>
        </w:rPr>
        <w:t xml:space="preserve"> Берёзово на 2014-2020 годы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»</w:t>
      </w: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B3865" w:rsidRPr="0026773E" w:rsidRDefault="00BB3865" w:rsidP="0026773E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26773E">
        <w:rPr>
          <w:rFonts w:cs="Arial"/>
          <w:b/>
          <w:bCs/>
          <w:iCs/>
          <w:sz w:val="30"/>
          <w:szCs w:val="28"/>
        </w:rPr>
        <w:t>ПЕРЕЧЕНЬ ПРОГРАММНЫХ МЕРОПРИЯТИЙ</w:t>
      </w:r>
    </w:p>
    <w:p w:rsidR="00A71A96" w:rsidRPr="0026773E" w:rsidRDefault="00A71A96" w:rsidP="002677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2127"/>
        <w:gridCol w:w="2219"/>
        <w:gridCol w:w="2375"/>
        <w:gridCol w:w="949"/>
        <w:gridCol w:w="949"/>
        <w:gridCol w:w="949"/>
      </w:tblGrid>
      <w:tr w:rsidR="00A71A96" w:rsidRPr="00610E42" w:rsidTr="00A71A96">
        <w:trPr>
          <w:trHeight w:val="413"/>
        </w:trPr>
        <w:tc>
          <w:tcPr>
            <w:tcW w:w="635" w:type="dxa"/>
            <w:vMerge w:val="restart"/>
          </w:tcPr>
          <w:p w:rsidR="00A71A96" w:rsidRPr="00610E42" w:rsidRDefault="00610E42" w:rsidP="0026773E">
            <w:pPr>
              <w:pStyle w:val="Table0"/>
            </w:pPr>
            <w:r w:rsidRPr="00610E42">
              <w:t xml:space="preserve"> № </w:t>
            </w:r>
            <w:proofErr w:type="gramStart"/>
            <w:r w:rsidR="00A71A96" w:rsidRPr="00610E42">
              <w:t>п</w:t>
            </w:r>
            <w:proofErr w:type="gramEnd"/>
            <w:r w:rsidR="00A71A96" w:rsidRPr="00610E42">
              <w:t>/п</w:t>
            </w:r>
          </w:p>
        </w:tc>
        <w:tc>
          <w:tcPr>
            <w:tcW w:w="2439" w:type="dxa"/>
            <w:vMerge w:val="restart"/>
          </w:tcPr>
          <w:p w:rsidR="00A71A96" w:rsidRPr="00610E42" w:rsidRDefault="000C5562" w:rsidP="0026773E">
            <w:pPr>
              <w:pStyle w:val="Table0"/>
            </w:pPr>
            <w:r w:rsidRPr="00610E42">
              <w:t>М</w:t>
            </w:r>
            <w:r w:rsidR="00A71A96" w:rsidRPr="00610E42">
              <w:t>ероприятия</w:t>
            </w:r>
            <w:r w:rsidRPr="00610E42">
              <w:t xml:space="preserve"> муниципальной</w:t>
            </w:r>
            <w:r w:rsidR="00A71A96" w:rsidRPr="00610E42">
              <w:t xml:space="preserve"> программы</w:t>
            </w:r>
          </w:p>
        </w:tc>
        <w:tc>
          <w:tcPr>
            <w:tcW w:w="1904" w:type="dxa"/>
            <w:vMerge w:val="restart"/>
          </w:tcPr>
          <w:p w:rsidR="00A71A96" w:rsidRPr="00610E42" w:rsidRDefault="00A71A96" w:rsidP="0026773E">
            <w:pPr>
              <w:pStyle w:val="Table0"/>
            </w:pPr>
            <w:r w:rsidRPr="00610E42">
              <w:t>Ответственный исполнитель (соисполнитель)</w:t>
            </w:r>
          </w:p>
        </w:tc>
        <w:tc>
          <w:tcPr>
            <w:tcW w:w="2149" w:type="dxa"/>
            <w:vMerge w:val="restart"/>
          </w:tcPr>
          <w:p w:rsidR="00A71A96" w:rsidRPr="00610E42" w:rsidRDefault="00A71A96" w:rsidP="0026773E">
            <w:pPr>
              <w:pStyle w:val="Table0"/>
            </w:pPr>
            <w:r w:rsidRPr="00610E42">
              <w:t>Источники финансирования</w:t>
            </w:r>
          </w:p>
        </w:tc>
        <w:tc>
          <w:tcPr>
            <w:tcW w:w="7655" w:type="dxa"/>
            <w:gridSpan w:val="3"/>
          </w:tcPr>
          <w:p w:rsidR="00A71A96" w:rsidRPr="00610E42" w:rsidRDefault="00A71A96" w:rsidP="0026773E">
            <w:pPr>
              <w:pStyle w:val="Table0"/>
            </w:pPr>
            <w:r w:rsidRPr="00610E42">
              <w:t>Финансовые затраты на реализацию (тыс. рублей)</w:t>
            </w:r>
          </w:p>
        </w:tc>
      </w:tr>
      <w:tr w:rsidR="00A71A96" w:rsidRPr="00610E42" w:rsidTr="00A71A96">
        <w:trPr>
          <w:trHeight w:val="412"/>
        </w:trPr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0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2014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2015</w:t>
            </w:r>
          </w:p>
        </w:tc>
      </w:tr>
      <w:tr w:rsidR="00A71A96" w:rsidRPr="00610E42" w:rsidTr="00A71A96">
        <w:tc>
          <w:tcPr>
            <w:tcW w:w="635" w:type="dxa"/>
          </w:tcPr>
          <w:p w:rsidR="00A71A96" w:rsidRPr="00610E42" w:rsidRDefault="00A71A96" w:rsidP="0026773E">
            <w:pPr>
              <w:pStyle w:val="Table"/>
            </w:pPr>
            <w:r w:rsidRPr="00610E42">
              <w:t>1</w:t>
            </w:r>
          </w:p>
        </w:tc>
        <w:tc>
          <w:tcPr>
            <w:tcW w:w="2439" w:type="dxa"/>
          </w:tcPr>
          <w:p w:rsidR="00A71A96" w:rsidRPr="00610E42" w:rsidRDefault="00A71A96" w:rsidP="0026773E">
            <w:pPr>
              <w:pStyle w:val="Table"/>
            </w:pPr>
            <w:r w:rsidRPr="00610E42">
              <w:t>2</w:t>
            </w:r>
          </w:p>
        </w:tc>
        <w:tc>
          <w:tcPr>
            <w:tcW w:w="1904" w:type="dxa"/>
          </w:tcPr>
          <w:p w:rsidR="00A71A96" w:rsidRPr="00610E42" w:rsidRDefault="00A71A96" w:rsidP="0026773E">
            <w:pPr>
              <w:pStyle w:val="Table"/>
            </w:pPr>
            <w:r w:rsidRPr="00610E42">
              <w:t>3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4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5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6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7</w:t>
            </w:r>
          </w:p>
        </w:tc>
      </w:tr>
      <w:tr w:rsidR="00A71A96" w:rsidRPr="00610E42" w:rsidTr="00A71A96">
        <w:tc>
          <w:tcPr>
            <w:tcW w:w="14782" w:type="dxa"/>
            <w:gridSpan w:val="7"/>
          </w:tcPr>
          <w:p w:rsidR="00A71A96" w:rsidRPr="00610E42" w:rsidRDefault="00A71A96" w:rsidP="0026773E">
            <w:pPr>
              <w:pStyle w:val="Table"/>
            </w:pPr>
            <w:r w:rsidRPr="00610E42">
              <w:t>Цель 1. Приведение объектов муниципальной собственности городского поселения Берёзово в соответствие с нормами и правилами пожарной безопасности</w:t>
            </w:r>
            <w:r w:rsidR="00610E42" w:rsidRPr="00610E42">
              <w:t xml:space="preserve"> </w:t>
            </w:r>
          </w:p>
        </w:tc>
      </w:tr>
      <w:tr w:rsidR="00A71A96" w:rsidRPr="00610E42" w:rsidTr="00A71A96">
        <w:tc>
          <w:tcPr>
            <w:tcW w:w="14782" w:type="dxa"/>
            <w:gridSpan w:val="7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Подпрограмма 1. </w:t>
            </w:r>
            <w:r w:rsidR="00610E42" w:rsidRPr="00610E42">
              <w:t>«</w:t>
            </w:r>
            <w:r w:rsidRPr="00610E42">
              <w:t>Укрепление пожарной безопасности</w:t>
            </w:r>
            <w:r w:rsidR="00610E42" w:rsidRPr="00610E42">
              <w:t>»</w:t>
            </w:r>
            <w:r w:rsidRPr="00610E42">
              <w:t>.</w:t>
            </w:r>
          </w:p>
        </w:tc>
      </w:tr>
      <w:tr w:rsidR="00A71A96" w:rsidRPr="00610E42" w:rsidTr="00A71A96">
        <w:tc>
          <w:tcPr>
            <w:tcW w:w="14782" w:type="dxa"/>
            <w:gridSpan w:val="7"/>
          </w:tcPr>
          <w:p w:rsidR="00A71A96" w:rsidRPr="00610E42" w:rsidRDefault="00A71A96" w:rsidP="0026773E">
            <w:pPr>
              <w:pStyle w:val="Table"/>
            </w:pPr>
            <w:r w:rsidRPr="00610E42">
              <w:t>Задача 1. Обеспечение пожарной безопасности населённых пунктов городского поселения Берёзово</w:t>
            </w:r>
          </w:p>
        </w:tc>
      </w:tr>
      <w:tr w:rsidR="00A71A96" w:rsidRPr="00610E42" w:rsidTr="00A71A96">
        <w:tc>
          <w:tcPr>
            <w:tcW w:w="635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1.1</w:t>
            </w:r>
          </w:p>
        </w:tc>
        <w:tc>
          <w:tcPr>
            <w:tcW w:w="2439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Приобретение знаков и стендов по пожарной безопасности</w:t>
            </w:r>
          </w:p>
        </w:tc>
        <w:tc>
          <w:tcPr>
            <w:tcW w:w="1904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Администрация городского поселения Берёзово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60,0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30,0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30,0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60,0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30,0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30,0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1.2</w:t>
            </w:r>
          </w:p>
        </w:tc>
        <w:tc>
          <w:tcPr>
            <w:tcW w:w="2439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rPr>
                <w:color w:val="FF0000"/>
              </w:rPr>
              <w:t xml:space="preserve"> </w:t>
            </w:r>
            <w:r w:rsidRPr="00610E42">
              <w:t xml:space="preserve">Отопление пожарных водоёмов </w:t>
            </w:r>
          </w:p>
        </w:tc>
        <w:tc>
          <w:tcPr>
            <w:tcW w:w="1904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Администрация городского поселения Берёзово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1392,0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696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696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1392,0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696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696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</w:t>
            </w:r>
            <w:r w:rsidRPr="00610E42">
              <w:lastRenderedPageBreak/>
              <w:t>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lastRenderedPageBreak/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lastRenderedPageBreak/>
              <w:t>1.3</w:t>
            </w:r>
          </w:p>
        </w:tc>
        <w:tc>
          <w:tcPr>
            <w:tcW w:w="2439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Очистка пожарных водоёмов от снега для подъезда пожарных машин</w:t>
            </w:r>
          </w:p>
        </w:tc>
        <w:tc>
          <w:tcPr>
            <w:tcW w:w="1904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Администрация городского поселения Берёзово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198,0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99,0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99,0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198,0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99,0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99,0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1.4</w:t>
            </w:r>
          </w:p>
        </w:tc>
        <w:tc>
          <w:tcPr>
            <w:tcW w:w="2439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Заполнение пожарных водоёмов, приобретение воды</w:t>
            </w:r>
          </w:p>
        </w:tc>
        <w:tc>
          <w:tcPr>
            <w:tcW w:w="1904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Администрация городского поселения Берёзово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333,6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166,6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166,6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333,2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166,6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166,6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Итого по задаче 1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1983,2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991,6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991,6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1983,2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991,6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991,6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14782" w:type="dxa"/>
            <w:gridSpan w:val="7"/>
          </w:tcPr>
          <w:p w:rsidR="00A71A96" w:rsidRPr="00610E42" w:rsidRDefault="00A71A96" w:rsidP="0026773E">
            <w:pPr>
              <w:pStyle w:val="Table"/>
            </w:pPr>
            <w:r w:rsidRPr="00610E42">
              <w:t>Задача 2. Оснащение</w:t>
            </w:r>
            <w:r w:rsidR="00610E42" w:rsidRPr="00610E42">
              <w:t xml:space="preserve"> </w:t>
            </w:r>
            <w:r w:rsidRPr="00610E42">
              <w:t>добровольной пожарной охраны действующей на территории поселения.</w:t>
            </w:r>
          </w:p>
        </w:tc>
      </w:tr>
      <w:tr w:rsidR="00A71A96" w:rsidRPr="00610E42" w:rsidTr="00A71A96">
        <w:tc>
          <w:tcPr>
            <w:tcW w:w="635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1.5</w:t>
            </w:r>
          </w:p>
        </w:tc>
        <w:tc>
          <w:tcPr>
            <w:tcW w:w="2439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Приобретение для добровольной пожарной охраны оборудования, снаряжения, техники </w:t>
            </w:r>
          </w:p>
        </w:tc>
        <w:tc>
          <w:tcPr>
            <w:tcW w:w="1904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Администрация городского поселения Берёзово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89,0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Бюджет городского </w:t>
            </w:r>
            <w:r w:rsidRPr="00610E42">
              <w:lastRenderedPageBreak/>
              <w:t>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lastRenderedPageBreak/>
              <w:t>89,0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Итого по задаче 2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89,0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89,0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44,5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Всего по подпрограмме 1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2072,2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1036,1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1036,1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2072,2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1036,1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1036,1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14782" w:type="dxa"/>
            <w:gridSpan w:val="7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Цель 2. Выполнение мероприятий в сфере гражданской обороны, защиты населения и территорий от чрезвычайных ситуаций </w:t>
            </w:r>
          </w:p>
        </w:tc>
      </w:tr>
      <w:tr w:rsidR="00A71A96" w:rsidRPr="00610E42" w:rsidTr="00A71A96">
        <w:tc>
          <w:tcPr>
            <w:tcW w:w="14782" w:type="dxa"/>
            <w:gridSpan w:val="7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Подпрограмма 2. </w:t>
            </w:r>
            <w:r w:rsidR="00610E42" w:rsidRPr="00610E42">
              <w:t>«</w:t>
            </w:r>
            <w:r w:rsidRPr="00610E42">
              <w:t>Организация и обеспечение мероприятий в сфере гражданской обороны, защиты населения и территорий от чрезвычайных ситуаций</w:t>
            </w:r>
            <w:r w:rsidR="00610E42" w:rsidRPr="00610E42">
              <w:t>»</w:t>
            </w:r>
            <w:r w:rsidRPr="00610E42">
              <w:t>.</w:t>
            </w:r>
          </w:p>
        </w:tc>
      </w:tr>
      <w:tr w:rsidR="00A71A96" w:rsidRPr="00610E42" w:rsidTr="00A71A96">
        <w:tc>
          <w:tcPr>
            <w:tcW w:w="14782" w:type="dxa"/>
            <w:gridSpan w:val="7"/>
          </w:tcPr>
          <w:p w:rsidR="00A71A96" w:rsidRPr="00610E42" w:rsidRDefault="00A71A96" w:rsidP="0026773E">
            <w:pPr>
              <w:pStyle w:val="Table"/>
            </w:pPr>
            <w:r w:rsidRPr="00610E42">
              <w:t>Задача 1. Обеспечение защиты населения и территорий от чрезвычайных ситуаций</w:t>
            </w:r>
          </w:p>
        </w:tc>
      </w:tr>
      <w:tr w:rsidR="00A71A96" w:rsidRPr="00610E42" w:rsidTr="00A71A96">
        <w:tc>
          <w:tcPr>
            <w:tcW w:w="635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2.1</w:t>
            </w:r>
          </w:p>
        </w:tc>
        <w:tc>
          <w:tcPr>
            <w:tcW w:w="2439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Приобретение и установка сре</w:t>
            </w:r>
            <w:proofErr w:type="gramStart"/>
            <w:r w:rsidRPr="00610E42">
              <w:t>дств зв</w:t>
            </w:r>
            <w:proofErr w:type="gramEnd"/>
            <w:r w:rsidRPr="00610E42">
              <w:t>укового оповещения людей о чрезвычайных ситуациях</w:t>
            </w:r>
          </w:p>
        </w:tc>
        <w:tc>
          <w:tcPr>
            <w:tcW w:w="1904" w:type="dxa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Администрация городского поселения Берёзово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327,8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327,8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</w:tr>
      <w:tr w:rsidR="00A71A96" w:rsidRPr="00610E42" w:rsidTr="00A71A96">
        <w:tc>
          <w:tcPr>
            <w:tcW w:w="635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439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1904" w:type="dxa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Итого по задаче 1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327,8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327,8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Всего по подпрограмме 2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610E42" w:rsidP="0026773E">
            <w:pPr>
              <w:pStyle w:val="Table"/>
            </w:pPr>
            <w:r w:rsidRPr="00610E42">
              <w:t xml:space="preserve"> </w:t>
            </w:r>
            <w:r w:rsidR="00A71A96" w:rsidRPr="00610E42">
              <w:t>327,8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327,8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163,9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 w:val="restart"/>
          </w:tcPr>
          <w:p w:rsidR="00A71A96" w:rsidRPr="00610E42" w:rsidRDefault="00A71A96" w:rsidP="0026773E">
            <w:pPr>
              <w:pStyle w:val="Table"/>
            </w:pPr>
            <w:r w:rsidRPr="00610E42">
              <w:t>Всего по муниципальной программе</w:t>
            </w: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288" w:type="dxa"/>
          </w:tcPr>
          <w:p w:rsidR="00A71A96" w:rsidRPr="00610E42" w:rsidRDefault="00A97319" w:rsidP="0026773E">
            <w:pPr>
              <w:pStyle w:val="Table"/>
            </w:pPr>
            <w:r w:rsidRPr="00610E42">
              <w:t>2400,0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1200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1200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Федеральный бюджет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автономного округа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района</w:t>
            </w:r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288" w:type="dxa"/>
          </w:tcPr>
          <w:p w:rsidR="00A71A96" w:rsidRPr="00610E42" w:rsidRDefault="001C7B38" w:rsidP="0026773E">
            <w:pPr>
              <w:pStyle w:val="Table"/>
            </w:pPr>
            <w:r w:rsidRPr="00610E42">
              <w:t>2400,0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1200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1200</w:t>
            </w:r>
          </w:p>
        </w:tc>
      </w:tr>
      <w:tr w:rsidR="00A71A96" w:rsidRPr="00610E42" w:rsidTr="00A71A96">
        <w:tc>
          <w:tcPr>
            <w:tcW w:w="4978" w:type="dxa"/>
            <w:gridSpan w:val="3"/>
            <w:vMerge/>
          </w:tcPr>
          <w:p w:rsidR="00A71A96" w:rsidRPr="00610E42" w:rsidRDefault="00A71A96" w:rsidP="0026773E">
            <w:pPr>
              <w:pStyle w:val="Table"/>
            </w:pPr>
          </w:p>
        </w:tc>
        <w:tc>
          <w:tcPr>
            <w:tcW w:w="2149" w:type="dxa"/>
          </w:tcPr>
          <w:p w:rsidR="00A71A96" w:rsidRPr="00610E42" w:rsidRDefault="00A71A96" w:rsidP="0026773E">
            <w:pPr>
              <w:pStyle w:val="Table"/>
            </w:pPr>
            <w:r w:rsidRPr="00610E42">
              <w:t xml:space="preserve">в том числе </w:t>
            </w:r>
            <w:proofErr w:type="spellStart"/>
            <w:r w:rsidRPr="00610E42">
              <w:t>софинансирование</w:t>
            </w:r>
            <w:proofErr w:type="spellEnd"/>
          </w:p>
        </w:tc>
        <w:tc>
          <w:tcPr>
            <w:tcW w:w="1288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1274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  <w:tc>
          <w:tcPr>
            <w:tcW w:w="5093" w:type="dxa"/>
          </w:tcPr>
          <w:p w:rsidR="00A71A96" w:rsidRPr="00610E42" w:rsidRDefault="00A71A96" w:rsidP="0026773E">
            <w:pPr>
              <w:pStyle w:val="Table"/>
            </w:pPr>
            <w:r w:rsidRPr="00610E42">
              <w:t>-</w:t>
            </w:r>
          </w:p>
        </w:tc>
      </w:tr>
    </w:tbl>
    <w:p w:rsidR="00610E42" w:rsidRPr="00610E42" w:rsidRDefault="00610E42" w:rsidP="00F95FA9">
      <w:pPr>
        <w:pStyle w:val="af2"/>
        <w:jc w:val="both"/>
        <w:rPr>
          <w:rFonts w:ascii="Arial" w:hAnsi="Arial" w:cs="Arial"/>
          <w:sz w:val="24"/>
          <w:szCs w:val="28"/>
        </w:rPr>
      </w:pPr>
    </w:p>
    <w:p w:rsidR="00610E42" w:rsidRPr="00610E42" w:rsidRDefault="00610E42" w:rsidP="00F95FA9">
      <w:pPr>
        <w:pStyle w:val="af2"/>
        <w:jc w:val="both"/>
        <w:rPr>
          <w:rFonts w:ascii="Arial" w:hAnsi="Arial" w:cs="Arial"/>
          <w:sz w:val="24"/>
          <w:szCs w:val="28"/>
        </w:rPr>
      </w:pPr>
    </w:p>
    <w:p w:rsid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  <w:sectPr w:rsidR="0026773E" w:rsidSect="00AF7363">
          <w:headerReference w:type="even" r:id="rId18"/>
          <w:headerReference w:type="default" r:id="rId19"/>
          <w:footerReference w:type="even" r:id="rId20"/>
          <w:footerReference w:type="default" r:id="rId21"/>
          <w:pgSz w:w="11909" w:h="16834"/>
          <w:pgMar w:top="1134" w:right="567" w:bottom="1134" w:left="1418" w:header="720" w:footer="720" w:gutter="0"/>
          <w:cols w:space="60"/>
          <w:noEndnote/>
          <w:docGrid w:linePitch="299"/>
        </w:sectPr>
      </w:pPr>
    </w:p>
    <w:p w:rsidR="00610E42" w:rsidRPr="0026773E" w:rsidRDefault="00610E42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B4223" w:rsidRPr="0026773E" w:rsidRDefault="00EB4223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Приложение </w:t>
      </w:r>
      <w:r w:rsidR="00CF1410" w:rsidRPr="0026773E">
        <w:rPr>
          <w:rFonts w:cs="Arial"/>
          <w:b/>
          <w:bCs/>
          <w:kern w:val="28"/>
          <w:sz w:val="32"/>
          <w:szCs w:val="32"/>
        </w:rPr>
        <w:t>4</w:t>
      </w:r>
    </w:p>
    <w:p w:rsidR="00115D80" w:rsidRPr="0026773E" w:rsidRDefault="00115D8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к муниципальной программе</w:t>
      </w:r>
    </w:p>
    <w:p w:rsidR="00115D80" w:rsidRPr="0026773E" w:rsidRDefault="00610E42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>«</w:t>
      </w:r>
      <w:r w:rsidR="00115D80" w:rsidRPr="0026773E">
        <w:rPr>
          <w:rFonts w:cs="Arial"/>
          <w:b/>
          <w:bCs/>
          <w:kern w:val="28"/>
          <w:sz w:val="32"/>
          <w:szCs w:val="32"/>
        </w:rPr>
        <w:t>Защита населения и территорий от чрезвычайных ситуаций,</w:t>
      </w:r>
    </w:p>
    <w:p w:rsidR="00610E42" w:rsidRPr="0026773E" w:rsidRDefault="00115D8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6773E">
        <w:rPr>
          <w:rFonts w:cs="Arial"/>
          <w:b/>
          <w:bCs/>
          <w:kern w:val="28"/>
          <w:sz w:val="32"/>
          <w:szCs w:val="32"/>
        </w:rPr>
        <w:t xml:space="preserve">обеспечение пожарной безопасности в </w:t>
      </w: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городском</w:t>
      </w:r>
      <w:proofErr w:type="gramEnd"/>
    </w:p>
    <w:p w:rsidR="009407D6" w:rsidRPr="0026773E" w:rsidRDefault="00115D8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proofErr w:type="gramStart"/>
      <w:r w:rsidRPr="0026773E">
        <w:rPr>
          <w:rFonts w:cs="Arial"/>
          <w:b/>
          <w:bCs/>
          <w:kern w:val="28"/>
          <w:sz w:val="32"/>
          <w:szCs w:val="32"/>
        </w:rPr>
        <w:t>поселении</w:t>
      </w:r>
      <w:proofErr w:type="gramEnd"/>
      <w:r w:rsidRPr="0026773E">
        <w:rPr>
          <w:rFonts w:cs="Arial"/>
          <w:b/>
          <w:bCs/>
          <w:kern w:val="28"/>
          <w:sz w:val="32"/>
          <w:szCs w:val="32"/>
        </w:rPr>
        <w:t xml:space="preserve"> Берёзово на 2014-2020 годы</w:t>
      </w:r>
      <w:r w:rsidR="00610E42" w:rsidRPr="0026773E">
        <w:rPr>
          <w:rFonts w:cs="Arial"/>
          <w:b/>
          <w:bCs/>
          <w:kern w:val="28"/>
          <w:sz w:val="32"/>
          <w:szCs w:val="32"/>
        </w:rPr>
        <w:t>»</w:t>
      </w:r>
    </w:p>
    <w:p w:rsidR="00186220" w:rsidRPr="0026773E" w:rsidRDefault="00186220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773E" w:rsidRPr="0026773E" w:rsidRDefault="0026773E" w:rsidP="002677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C5562" w:rsidRPr="0026773E" w:rsidRDefault="000C5562" w:rsidP="0026773E">
      <w:pPr>
        <w:pStyle w:val="ConsPlusTitle"/>
        <w:widowControl/>
        <w:jc w:val="center"/>
        <w:rPr>
          <w:iCs/>
          <w:sz w:val="30"/>
          <w:szCs w:val="28"/>
        </w:rPr>
      </w:pPr>
      <w:r w:rsidRPr="0026773E">
        <w:rPr>
          <w:iCs/>
          <w:sz w:val="30"/>
          <w:szCs w:val="28"/>
        </w:rPr>
        <w:t>ПЕРЕЧЕНЬ ОСНОВНЫХ ПРОГРАММНЫХ МЕРОПРИЯТИЙ</w:t>
      </w:r>
    </w:p>
    <w:p w:rsidR="00942A97" w:rsidRPr="0026773E" w:rsidRDefault="00942A97" w:rsidP="0026773E"/>
    <w:tbl>
      <w:tblPr>
        <w:tblW w:w="15701" w:type="dxa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100"/>
        <w:gridCol w:w="2545"/>
        <w:gridCol w:w="7"/>
        <w:gridCol w:w="6"/>
        <w:gridCol w:w="2533"/>
        <w:gridCol w:w="16"/>
        <w:gridCol w:w="1423"/>
        <w:gridCol w:w="997"/>
        <w:gridCol w:w="22"/>
        <w:gridCol w:w="11"/>
        <w:gridCol w:w="43"/>
        <w:gridCol w:w="917"/>
        <w:gridCol w:w="997"/>
        <w:gridCol w:w="1134"/>
        <w:gridCol w:w="1134"/>
      </w:tblGrid>
      <w:tr w:rsidR="000E0EB8" w:rsidRPr="00610E42" w:rsidTr="005A5B9F">
        <w:trPr>
          <w:trHeight w:val="413"/>
        </w:trPr>
        <w:tc>
          <w:tcPr>
            <w:tcW w:w="817" w:type="dxa"/>
            <w:vMerge w:val="restart"/>
          </w:tcPr>
          <w:p w:rsidR="000E0EB8" w:rsidRPr="00610E42" w:rsidRDefault="00610E42" w:rsidP="0026773E">
            <w:pPr>
              <w:pStyle w:val="Table0"/>
            </w:pPr>
            <w:r w:rsidRPr="00610E42">
              <w:t xml:space="preserve"> № </w:t>
            </w:r>
            <w:proofErr w:type="gramStart"/>
            <w:r w:rsidR="000E0EB8" w:rsidRPr="00610E42">
              <w:t>п</w:t>
            </w:r>
            <w:proofErr w:type="gramEnd"/>
            <w:r w:rsidR="000E0EB8" w:rsidRPr="00610E42">
              <w:t>/п</w:t>
            </w:r>
          </w:p>
        </w:tc>
        <w:tc>
          <w:tcPr>
            <w:tcW w:w="3101" w:type="dxa"/>
            <w:vMerge w:val="restart"/>
          </w:tcPr>
          <w:p w:rsidR="000E0EB8" w:rsidRPr="00610E42" w:rsidRDefault="000C5562" w:rsidP="0026773E">
            <w:pPr>
              <w:pStyle w:val="Table0"/>
            </w:pPr>
            <w:r w:rsidRPr="00610E42"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2546" w:type="dxa"/>
            <w:vMerge w:val="restart"/>
          </w:tcPr>
          <w:p w:rsidR="000E0EB8" w:rsidRPr="00610E42" w:rsidRDefault="000E0EB8" w:rsidP="0026773E">
            <w:pPr>
              <w:pStyle w:val="Table0"/>
            </w:pPr>
            <w:r w:rsidRPr="00610E42">
              <w:t>Ответственный исполнитель (соисполнитель)</w:t>
            </w:r>
          </w:p>
        </w:tc>
        <w:tc>
          <w:tcPr>
            <w:tcW w:w="2547" w:type="dxa"/>
            <w:gridSpan w:val="3"/>
            <w:vMerge w:val="restart"/>
          </w:tcPr>
          <w:p w:rsidR="000E0EB8" w:rsidRPr="00610E42" w:rsidRDefault="000E0EB8" w:rsidP="0026773E">
            <w:pPr>
              <w:pStyle w:val="Table0"/>
            </w:pPr>
            <w:r w:rsidRPr="00610E42">
              <w:t>Источники финансирования</w:t>
            </w:r>
          </w:p>
        </w:tc>
        <w:tc>
          <w:tcPr>
            <w:tcW w:w="6690" w:type="dxa"/>
            <w:gridSpan w:val="10"/>
          </w:tcPr>
          <w:p w:rsidR="000E0EB8" w:rsidRPr="00610E42" w:rsidRDefault="000E0EB8" w:rsidP="0026773E">
            <w:pPr>
              <w:pStyle w:val="Table0"/>
            </w:pPr>
            <w:r w:rsidRPr="00610E42">
              <w:t>Финансовые затраты на реализацию (тыс. рублей)</w:t>
            </w:r>
          </w:p>
        </w:tc>
      </w:tr>
      <w:tr w:rsidR="00682E18" w:rsidRPr="00610E42" w:rsidTr="005A5B9F">
        <w:trPr>
          <w:trHeight w:val="412"/>
        </w:trPr>
        <w:tc>
          <w:tcPr>
            <w:tcW w:w="817" w:type="dxa"/>
            <w:vMerge/>
          </w:tcPr>
          <w:p w:rsidR="00682E18" w:rsidRPr="00610E42" w:rsidRDefault="00682E18" w:rsidP="0026773E">
            <w:pPr>
              <w:pStyle w:val="Table0"/>
            </w:pPr>
          </w:p>
        </w:tc>
        <w:tc>
          <w:tcPr>
            <w:tcW w:w="3101" w:type="dxa"/>
            <w:vMerge/>
          </w:tcPr>
          <w:p w:rsidR="00682E18" w:rsidRPr="00610E42" w:rsidRDefault="00682E18" w:rsidP="0026773E">
            <w:pPr>
              <w:pStyle w:val="Table0"/>
            </w:pPr>
          </w:p>
        </w:tc>
        <w:tc>
          <w:tcPr>
            <w:tcW w:w="2546" w:type="dxa"/>
            <w:vMerge/>
          </w:tcPr>
          <w:p w:rsidR="00682E18" w:rsidRPr="00610E42" w:rsidRDefault="00682E18" w:rsidP="0026773E">
            <w:pPr>
              <w:pStyle w:val="Table0"/>
            </w:pPr>
          </w:p>
        </w:tc>
        <w:tc>
          <w:tcPr>
            <w:tcW w:w="2547" w:type="dxa"/>
            <w:gridSpan w:val="3"/>
            <w:vMerge/>
          </w:tcPr>
          <w:p w:rsidR="00682E18" w:rsidRPr="00610E42" w:rsidRDefault="00682E18" w:rsidP="0026773E">
            <w:pPr>
              <w:pStyle w:val="Table0"/>
            </w:pPr>
          </w:p>
        </w:tc>
        <w:tc>
          <w:tcPr>
            <w:tcW w:w="1435" w:type="dxa"/>
            <w:gridSpan w:val="2"/>
          </w:tcPr>
          <w:p w:rsidR="00682E18" w:rsidRPr="00610E42" w:rsidRDefault="00682E18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073" w:type="dxa"/>
            <w:gridSpan w:val="4"/>
          </w:tcPr>
          <w:p w:rsidR="00682E18" w:rsidRPr="00610E42" w:rsidRDefault="00682E18" w:rsidP="0026773E">
            <w:pPr>
              <w:pStyle w:val="Table"/>
            </w:pPr>
            <w:r w:rsidRPr="00610E42">
              <w:t>2016</w:t>
            </w:r>
          </w:p>
        </w:tc>
        <w:tc>
          <w:tcPr>
            <w:tcW w:w="917" w:type="dxa"/>
          </w:tcPr>
          <w:p w:rsidR="00682E18" w:rsidRPr="00610E42" w:rsidRDefault="00682E18" w:rsidP="0026773E">
            <w:pPr>
              <w:pStyle w:val="Table"/>
            </w:pPr>
            <w:r w:rsidRPr="00610E42">
              <w:t>2017</w:t>
            </w:r>
          </w:p>
        </w:tc>
        <w:tc>
          <w:tcPr>
            <w:tcW w:w="997" w:type="dxa"/>
          </w:tcPr>
          <w:p w:rsidR="00682E18" w:rsidRPr="00610E42" w:rsidRDefault="00682E18" w:rsidP="0026773E">
            <w:pPr>
              <w:pStyle w:val="Table"/>
            </w:pPr>
            <w:r w:rsidRPr="00610E42">
              <w:t>2018</w:t>
            </w:r>
          </w:p>
        </w:tc>
        <w:tc>
          <w:tcPr>
            <w:tcW w:w="1134" w:type="dxa"/>
          </w:tcPr>
          <w:p w:rsidR="00682E18" w:rsidRPr="00610E42" w:rsidRDefault="00682E18" w:rsidP="0026773E">
            <w:pPr>
              <w:pStyle w:val="Table"/>
            </w:pPr>
            <w:r w:rsidRPr="00610E42">
              <w:t>2019</w:t>
            </w:r>
          </w:p>
        </w:tc>
        <w:tc>
          <w:tcPr>
            <w:tcW w:w="1134" w:type="dxa"/>
          </w:tcPr>
          <w:p w:rsidR="00682E18" w:rsidRPr="00610E42" w:rsidRDefault="00682E18" w:rsidP="0026773E">
            <w:pPr>
              <w:pStyle w:val="Table"/>
            </w:pPr>
            <w:r w:rsidRPr="00610E42">
              <w:t>2020</w:t>
            </w:r>
          </w:p>
        </w:tc>
      </w:tr>
      <w:tr w:rsidR="00682E18" w:rsidRPr="00610E42" w:rsidTr="005A5B9F">
        <w:tc>
          <w:tcPr>
            <w:tcW w:w="817" w:type="dxa"/>
          </w:tcPr>
          <w:p w:rsidR="00682E18" w:rsidRPr="00610E42" w:rsidRDefault="00682E18" w:rsidP="0026773E">
            <w:pPr>
              <w:pStyle w:val="Table"/>
            </w:pPr>
            <w:r w:rsidRPr="00610E42">
              <w:t>1</w:t>
            </w:r>
          </w:p>
        </w:tc>
        <w:tc>
          <w:tcPr>
            <w:tcW w:w="3101" w:type="dxa"/>
          </w:tcPr>
          <w:p w:rsidR="00682E18" w:rsidRPr="00610E42" w:rsidRDefault="00682E18" w:rsidP="0026773E">
            <w:pPr>
              <w:pStyle w:val="Table"/>
            </w:pPr>
            <w:r w:rsidRPr="00610E42">
              <w:t>2</w:t>
            </w:r>
          </w:p>
        </w:tc>
        <w:tc>
          <w:tcPr>
            <w:tcW w:w="2546" w:type="dxa"/>
          </w:tcPr>
          <w:p w:rsidR="00682E18" w:rsidRPr="00610E42" w:rsidRDefault="00682E18" w:rsidP="0026773E">
            <w:pPr>
              <w:pStyle w:val="Table"/>
            </w:pPr>
            <w:r w:rsidRPr="00610E42">
              <w:t>3</w:t>
            </w:r>
          </w:p>
        </w:tc>
        <w:tc>
          <w:tcPr>
            <w:tcW w:w="2547" w:type="dxa"/>
            <w:gridSpan w:val="3"/>
          </w:tcPr>
          <w:p w:rsidR="00682E18" w:rsidRPr="00610E42" w:rsidRDefault="00682E18" w:rsidP="0026773E">
            <w:pPr>
              <w:pStyle w:val="Table"/>
            </w:pPr>
            <w:r w:rsidRPr="00610E42">
              <w:t>4</w:t>
            </w:r>
          </w:p>
        </w:tc>
        <w:tc>
          <w:tcPr>
            <w:tcW w:w="1435" w:type="dxa"/>
            <w:gridSpan w:val="2"/>
          </w:tcPr>
          <w:p w:rsidR="00682E18" w:rsidRPr="00610E42" w:rsidRDefault="00682E18" w:rsidP="0026773E">
            <w:pPr>
              <w:pStyle w:val="Table"/>
            </w:pPr>
            <w:r w:rsidRPr="00610E42">
              <w:t>5</w:t>
            </w:r>
          </w:p>
        </w:tc>
        <w:tc>
          <w:tcPr>
            <w:tcW w:w="1073" w:type="dxa"/>
            <w:gridSpan w:val="4"/>
          </w:tcPr>
          <w:p w:rsidR="00682E18" w:rsidRPr="00610E42" w:rsidRDefault="00682E18" w:rsidP="0026773E">
            <w:pPr>
              <w:pStyle w:val="Table"/>
            </w:pPr>
            <w:r w:rsidRPr="00610E42">
              <w:t>6</w:t>
            </w:r>
          </w:p>
        </w:tc>
        <w:tc>
          <w:tcPr>
            <w:tcW w:w="917" w:type="dxa"/>
          </w:tcPr>
          <w:p w:rsidR="00682E18" w:rsidRPr="00610E42" w:rsidRDefault="00682E18" w:rsidP="0026773E">
            <w:pPr>
              <w:pStyle w:val="Table"/>
            </w:pPr>
            <w:r w:rsidRPr="00610E42">
              <w:t>7</w:t>
            </w:r>
          </w:p>
        </w:tc>
        <w:tc>
          <w:tcPr>
            <w:tcW w:w="997" w:type="dxa"/>
          </w:tcPr>
          <w:p w:rsidR="00682E18" w:rsidRPr="00610E42" w:rsidRDefault="00682E18" w:rsidP="0026773E">
            <w:pPr>
              <w:pStyle w:val="Table"/>
            </w:pPr>
            <w:r w:rsidRPr="00610E42">
              <w:t>8</w:t>
            </w:r>
          </w:p>
        </w:tc>
        <w:tc>
          <w:tcPr>
            <w:tcW w:w="1134" w:type="dxa"/>
          </w:tcPr>
          <w:p w:rsidR="00682E18" w:rsidRPr="00610E42" w:rsidRDefault="00682E18" w:rsidP="0026773E">
            <w:pPr>
              <w:pStyle w:val="Table"/>
            </w:pPr>
            <w:r w:rsidRPr="00610E42">
              <w:t>9</w:t>
            </w:r>
          </w:p>
        </w:tc>
        <w:tc>
          <w:tcPr>
            <w:tcW w:w="1134" w:type="dxa"/>
          </w:tcPr>
          <w:p w:rsidR="00682E18" w:rsidRPr="00610E42" w:rsidRDefault="00682E18" w:rsidP="0026773E">
            <w:pPr>
              <w:pStyle w:val="Table"/>
            </w:pPr>
            <w:r w:rsidRPr="00610E42">
              <w:t>10</w:t>
            </w:r>
          </w:p>
        </w:tc>
      </w:tr>
      <w:tr w:rsidR="00682E18" w:rsidRPr="00610E42" w:rsidTr="005A5B9F">
        <w:tc>
          <w:tcPr>
            <w:tcW w:w="15701" w:type="dxa"/>
            <w:gridSpan w:val="16"/>
          </w:tcPr>
          <w:p w:rsidR="00682E18" w:rsidRPr="00610E42" w:rsidRDefault="00682E18" w:rsidP="0026773E">
            <w:pPr>
              <w:pStyle w:val="Table"/>
            </w:pPr>
            <w:r w:rsidRPr="00610E42">
              <w:t>Цель 1. Приведение объектов муниципальной собственности городского поселения Берёзово в соответствие с нормами и правилами пожарной безопасности</w:t>
            </w:r>
            <w:r w:rsidR="00610E42" w:rsidRPr="00610E42">
              <w:t xml:space="preserve"> </w:t>
            </w:r>
          </w:p>
        </w:tc>
      </w:tr>
      <w:tr w:rsidR="00682E18" w:rsidRPr="00610E42" w:rsidTr="005A5B9F">
        <w:tc>
          <w:tcPr>
            <w:tcW w:w="15701" w:type="dxa"/>
            <w:gridSpan w:val="16"/>
          </w:tcPr>
          <w:p w:rsidR="00682E18" w:rsidRPr="00610E42" w:rsidRDefault="00682E18" w:rsidP="0026773E">
            <w:pPr>
              <w:pStyle w:val="Table"/>
            </w:pPr>
            <w:r w:rsidRPr="00610E42">
              <w:t xml:space="preserve">Подпрограмма 1. </w:t>
            </w:r>
            <w:r w:rsidR="00610E42" w:rsidRPr="00610E42">
              <w:t>«</w:t>
            </w:r>
            <w:r w:rsidRPr="00610E42">
              <w:t>Укрепление пожарной безопасности</w:t>
            </w:r>
            <w:r w:rsidR="00610E42" w:rsidRPr="00610E42">
              <w:t>»</w:t>
            </w:r>
          </w:p>
        </w:tc>
      </w:tr>
      <w:tr w:rsidR="00682E18" w:rsidRPr="00610E42" w:rsidTr="005A5B9F">
        <w:tc>
          <w:tcPr>
            <w:tcW w:w="15701" w:type="dxa"/>
            <w:gridSpan w:val="16"/>
          </w:tcPr>
          <w:p w:rsidR="00682E18" w:rsidRPr="00610E42" w:rsidRDefault="00682E18" w:rsidP="0026773E">
            <w:pPr>
              <w:pStyle w:val="Table"/>
            </w:pPr>
            <w:r w:rsidRPr="00610E42">
              <w:t>Задача 1. Обеспечение пожарной безопасности населённых пунктов городского поселения Берёзово</w:t>
            </w:r>
          </w:p>
        </w:tc>
      </w:tr>
      <w:tr w:rsidR="00957975" w:rsidRPr="00610E42" w:rsidTr="005A5B9F">
        <w:trPr>
          <w:trHeight w:val="165"/>
        </w:trPr>
        <w:tc>
          <w:tcPr>
            <w:tcW w:w="817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1.1.</w:t>
            </w:r>
          </w:p>
        </w:tc>
        <w:tc>
          <w:tcPr>
            <w:tcW w:w="3101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 xml:space="preserve">Повышение уровня пожарной безопасности в городском поселении Березово </w:t>
            </w:r>
          </w:p>
          <w:p w:rsidR="00957975" w:rsidRPr="00610E42" w:rsidRDefault="00957975" w:rsidP="0026773E">
            <w:pPr>
              <w:pStyle w:val="Table"/>
            </w:pPr>
            <w:r w:rsidRPr="00610E42">
              <w:t>(1)</w:t>
            </w:r>
          </w:p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Администрация Березовского района (отдел по гражданской защите населения, транспорту и связи)</w:t>
            </w: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6488,1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</w:tr>
      <w:tr w:rsidR="00957975" w:rsidRPr="00610E42" w:rsidTr="005A5B9F">
        <w:trPr>
          <w:trHeight w:val="122"/>
        </w:trPr>
        <w:tc>
          <w:tcPr>
            <w:tcW w:w="817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3101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6488,1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</w:tr>
      <w:tr w:rsidR="00957975" w:rsidRPr="00610E42" w:rsidTr="005A5B9F">
        <w:trPr>
          <w:trHeight w:val="300"/>
        </w:trPr>
        <w:tc>
          <w:tcPr>
            <w:tcW w:w="817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1.1.1</w:t>
            </w:r>
            <w:r w:rsidRPr="00610E42">
              <w:lastRenderedPageBreak/>
              <w:t>.</w:t>
            </w:r>
          </w:p>
        </w:tc>
        <w:tc>
          <w:tcPr>
            <w:tcW w:w="3101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lastRenderedPageBreak/>
              <w:t xml:space="preserve">Содержание пожарных </w:t>
            </w:r>
            <w:r w:rsidRPr="00610E42">
              <w:lastRenderedPageBreak/>
              <w:t>водоемов</w:t>
            </w:r>
          </w:p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lastRenderedPageBreak/>
              <w:t xml:space="preserve">Администрация </w:t>
            </w:r>
            <w:r w:rsidRPr="00610E42">
              <w:lastRenderedPageBreak/>
              <w:t>Березовского района (отдел по гражданской защите населения, транспорту и связи)</w:t>
            </w: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lastRenderedPageBreak/>
              <w:t>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5192,2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540,2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  <w:tc>
          <w:tcPr>
            <w:tcW w:w="1134" w:type="dxa"/>
            <w:shd w:val="clear" w:color="auto" w:fill="auto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</w:tr>
      <w:tr w:rsidR="00957975" w:rsidRPr="00610E42" w:rsidTr="00957975">
        <w:trPr>
          <w:trHeight w:val="1294"/>
        </w:trPr>
        <w:tc>
          <w:tcPr>
            <w:tcW w:w="817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3101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5192,2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540,2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  <w:tc>
          <w:tcPr>
            <w:tcW w:w="1134" w:type="dxa"/>
            <w:shd w:val="clear" w:color="auto" w:fill="auto"/>
          </w:tcPr>
          <w:p w:rsidR="00957975" w:rsidRPr="00610E42" w:rsidRDefault="00957975" w:rsidP="0026773E">
            <w:pPr>
              <w:pStyle w:val="Table"/>
            </w:pPr>
            <w:r w:rsidRPr="00610E42">
              <w:t>1163,0</w:t>
            </w:r>
          </w:p>
        </w:tc>
      </w:tr>
      <w:tr w:rsidR="00957975" w:rsidRPr="00610E42" w:rsidTr="00957975">
        <w:trPr>
          <w:trHeight w:val="373"/>
        </w:trPr>
        <w:tc>
          <w:tcPr>
            <w:tcW w:w="817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lastRenderedPageBreak/>
              <w:t>1.1.2.</w:t>
            </w:r>
          </w:p>
        </w:tc>
        <w:tc>
          <w:tcPr>
            <w:tcW w:w="3101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Управление резервным фондом городского поселения Березово</w:t>
            </w:r>
          </w:p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Администрация Березовского района (отдел по гражданской защите населения, транспорту и связи)</w:t>
            </w: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1295,9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95,9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  <w:tc>
          <w:tcPr>
            <w:tcW w:w="1134" w:type="dxa"/>
            <w:shd w:val="clear" w:color="auto" w:fill="auto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</w:tr>
      <w:tr w:rsidR="00957975" w:rsidRPr="00610E42" w:rsidTr="005A5B9F">
        <w:trPr>
          <w:trHeight w:val="1503"/>
        </w:trPr>
        <w:tc>
          <w:tcPr>
            <w:tcW w:w="817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3101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1295,9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95,9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  <w:tc>
          <w:tcPr>
            <w:tcW w:w="1134" w:type="dxa"/>
            <w:shd w:val="clear" w:color="auto" w:fill="auto"/>
          </w:tcPr>
          <w:p w:rsidR="00957975" w:rsidRPr="00610E42" w:rsidRDefault="00957975" w:rsidP="0026773E">
            <w:pPr>
              <w:pStyle w:val="Table"/>
            </w:pPr>
            <w:r w:rsidRPr="00610E42">
              <w:t>300,0</w:t>
            </w:r>
          </w:p>
        </w:tc>
      </w:tr>
      <w:tr w:rsidR="00957975" w:rsidRPr="00610E42" w:rsidTr="005A5B9F">
        <w:tc>
          <w:tcPr>
            <w:tcW w:w="6464" w:type="dxa"/>
            <w:gridSpan w:val="3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Итого по задаче 1</w:t>
            </w: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6488,1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</w:tr>
      <w:tr w:rsidR="00957975" w:rsidRPr="00610E42" w:rsidTr="005A5B9F">
        <w:tc>
          <w:tcPr>
            <w:tcW w:w="6464" w:type="dxa"/>
            <w:gridSpan w:val="3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7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35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6488,1</w:t>
            </w:r>
          </w:p>
        </w:tc>
        <w:tc>
          <w:tcPr>
            <w:tcW w:w="1030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60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</w:tr>
      <w:tr w:rsidR="00957975" w:rsidRPr="00610E42" w:rsidTr="00CF1410">
        <w:tc>
          <w:tcPr>
            <w:tcW w:w="6471" w:type="dxa"/>
            <w:gridSpan w:val="4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Всего по подпрограмме 1</w:t>
            </w:r>
          </w:p>
        </w:tc>
        <w:tc>
          <w:tcPr>
            <w:tcW w:w="2556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19" w:type="dxa"/>
          </w:tcPr>
          <w:p w:rsidR="00957975" w:rsidRPr="00610E42" w:rsidRDefault="00957975" w:rsidP="0026773E">
            <w:pPr>
              <w:pStyle w:val="Table"/>
            </w:pPr>
            <w:r w:rsidRPr="00610E42">
              <w:t>6488,1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93" w:type="dxa"/>
            <w:gridSpan w:val="4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</w:tr>
      <w:tr w:rsidR="00957975" w:rsidRPr="00610E42" w:rsidTr="00CF1410">
        <w:tc>
          <w:tcPr>
            <w:tcW w:w="6471" w:type="dxa"/>
            <w:gridSpan w:val="4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56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19" w:type="dxa"/>
          </w:tcPr>
          <w:p w:rsidR="00957975" w:rsidRPr="00610E42" w:rsidRDefault="00957975" w:rsidP="0026773E">
            <w:pPr>
              <w:pStyle w:val="Table"/>
            </w:pPr>
            <w:r w:rsidRPr="00610E42">
              <w:t>6488,1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93" w:type="dxa"/>
            <w:gridSpan w:val="4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1463,0</w:t>
            </w:r>
          </w:p>
        </w:tc>
      </w:tr>
      <w:tr w:rsidR="00957975" w:rsidRPr="00610E42" w:rsidTr="005A5B9F">
        <w:tc>
          <w:tcPr>
            <w:tcW w:w="15701" w:type="dxa"/>
            <w:gridSpan w:val="16"/>
          </w:tcPr>
          <w:p w:rsidR="00957975" w:rsidRPr="00610E42" w:rsidRDefault="00957975" w:rsidP="0026773E">
            <w:pPr>
              <w:pStyle w:val="Table"/>
            </w:pPr>
            <w:r w:rsidRPr="00610E42">
              <w:t>Цель 2. Выполнение мероприятий в сфере гражданской обороны, защиты населения и территорий от чрезвычайных ситуаций</w:t>
            </w:r>
          </w:p>
        </w:tc>
      </w:tr>
      <w:tr w:rsidR="00957975" w:rsidRPr="00610E42" w:rsidTr="005A5B9F">
        <w:tc>
          <w:tcPr>
            <w:tcW w:w="15701" w:type="dxa"/>
            <w:gridSpan w:val="16"/>
          </w:tcPr>
          <w:p w:rsidR="00957975" w:rsidRPr="00610E42" w:rsidRDefault="00957975" w:rsidP="0026773E">
            <w:pPr>
              <w:pStyle w:val="Table"/>
            </w:pPr>
            <w:r w:rsidRPr="00610E42">
              <w:t xml:space="preserve">Подпрограмма 2. </w:t>
            </w:r>
            <w:r w:rsidR="00610E42" w:rsidRPr="00610E42">
              <w:t>«</w:t>
            </w:r>
            <w:r w:rsidRPr="00610E42">
              <w:t>Организация и обеспечение мероприятий в сфере гражданской обороны, защиты населения и территорий от чрезвычайных ситуаций</w:t>
            </w:r>
            <w:r w:rsidR="00610E42" w:rsidRPr="00610E42">
              <w:t>»</w:t>
            </w:r>
          </w:p>
        </w:tc>
      </w:tr>
      <w:tr w:rsidR="00957975" w:rsidRPr="00610E42" w:rsidTr="005A5B9F">
        <w:tc>
          <w:tcPr>
            <w:tcW w:w="15701" w:type="dxa"/>
            <w:gridSpan w:val="16"/>
          </w:tcPr>
          <w:p w:rsidR="00957975" w:rsidRPr="00610E42" w:rsidRDefault="00957975" w:rsidP="0026773E">
            <w:pPr>
              <w:pStyle w:val="Table"/>
            </w:pPr>
            <w:r w:rsidRPr="00610E42">
              <w:t>Задача 2. Обеспечение защиты населения и территорий от чрезвычайных ситуаций</w:t>
            </w:r>
          </w:p>
        </w:tc>
      </w:tr>
      <w:tr w:rsidR="00957975" w:rsidRPr="00610E42" w:rsidTr="005A5B9F">
        <w:tc>
          <w:tcPr>
            <w:tcW w:w="817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2.1.</w:t>
            </w:r>
          </w:p>
        </w:tc>
        <w:tc>
          <w:tcPr>
            <w:tcW w:w="3101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Реконструкция муниципальной системы оповещения ГО и ЧС городского поселения Березово</w:t>
            </w:r>
          </w:p>
          <w:p w:rsidR="00957975" w:rsidRPr="00610E42" w:rsidRDefault="00957975" w:rsidP="0026773E">
            <w:pPr>
              <w:pStyle w:val="Table"/>
            </w:pPr>
            <w:r w:rsidRPr="00610E42">
              <w:t xml:space="preserve">(2) </w:t>
            </w:r>
          </w:p>
        </w:tc>
        <w:tc>
          <w:tcPr>
            <w:tcW w:w="2559" w:type="dxa"/>
            <w:gridSpan w:val="3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Администрация Березовского района (отдел по гражданской защите населения, транспорту и связи)</w:t>
            </w:r>
          </w:p>
        </w:tc>
        <w:tc>
          <w:tcPr>
            <w:tcW w:w="2546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23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3" w:type="dxa"/>
            <w:gridSpan w:val="4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</w:tr>
      <w:tr w:rsidR="00957975" w:rsidRPr="00610E42" w:rsidTr="005A5B9F">
        <w:tc>
          <w:tcPr>
            <w:tcW w:w="817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3101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59" w:type="dxa"/>
            <w:gridSpan w:val="3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23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3" w:type="dxa"/>
            <w:gridSpan w:val="4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0</w:t>
            </w:r>
          </w:p>
        </w:tc>
      </w:tr>
      <w:tr w:rsidR="00957975" w:rsidRPr="00610E42" w:rsidTr="005A5B9F">
        <w:tc>
          <w:tcPr>
            <w:tcW w:w="817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2.2.</w:t>
            </w:r>
          </w:p>
        </w:tc>
        <w:tc>
          <w:tcPr>
            <w:tcW w:w="3101" w:type="dxa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 xml:space="preserve">Предупреждение и ликвидация последствий чрезвычайных ситуаций и стихийных бедствий </w:t>
            </w:r>
            <w:r w:rsidRPr="00610E42">
              <w:lastRenderedPageBreak/>
              <w:t>природного и техногенного характера</w:t>
            </w:r>
          </w:p>
        </w:tc>
        <w:tc>
          <w:tcPr>
            <w:tcW w:w="2559" w:type="dxa"/>
            <w:gridSpan w:val="3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lastRenderedPageBreak/>
              <w:t xml:space="preserve">Администрация Березовского района (отдел по гражданской защите </w:t>
            </w:r>
            <w:r w:rsidRPr="00610E42">
              <w:lastRenderedPageBreak/>
              <w:t>населения, транспорту и связи)</w:t>
            </w:r>
          </w:p>
        </w:tc>
        <w:tc>
          <w:tcPr>
            <w:tcW w:w="2546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lastRenderedPageBreak/>
              <w:t>Всего</w:t>
            </w:r>
          </w:p>
        </w:tc>
        <w:tc>
          <w:tcPr>
            <w:tcW w:w="1423" w:type="dxa"/>
          </w:tcPr>
          <w:p w:rsidR="00957975" w:rsidRPr="00610E42" w:rsidRDefault="00B65ADC" w:rsidP="0026773E">
            <w:pPr>
              <w:pStyle w:val="Table"/>
            </w:pPr>
            <w:r w:rsidRPr="00610E42">
              <w:t>476,0</w:t>
            </w:r>
          </w:p>
        </w:tc>
        <w:tc>
          <w:tcPr>
            <w:tcW w:w="997" w:type="dxa"/>
          </w:tcPr>
          <w:p w:rsidR="00957975" w:rsidRPr="00610E42" w:rsidRDefault="00B65ADC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3" w:type="dxa"/>
            <w:gridSpan w:val="4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</w:tr>
      <w:tr w:rsidR="00957975" w:rsidRPr="00610E42" w:rsidTr="005A5B9F">
        <w:tc>
          <w:tcPr>
            <w:tcW w:w="817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3101" w:type="dxa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59" w:type="dxa"/>
            <w:gridSpan w:val="3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23" w:type="dxa"/>
          </w:tcPr>
          <w:p w:rsidR="00957975" w:rsidRPr="00610E42" w:rsidRDefault="00B65ADC" w:rsidP="0026773E">
            <w:pPr>
              <w:pStyle w:val="Table"/>
            </w:pPr>
            <w:r w:rsidRPr="00610E42">
              <w:t>476,0</w:t>
            </w:r>
          </w:p>
        </w:tc>
        <w:tc>
          <w:tcPr>
            <w:tcW w:w="997" w:type="dxa"/>
          </w:tcPr>
          <w:p w:rsidR="00957975" w:rsidRPr="00610E42" w:rsidRDefault="00B65ADC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93" w:type="dxa"/>
            <w:gridSpan w:val="4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119,0</w:t>
            </w:r>
          </w:p>
        </w:tc>
      </w:tr>
      <w:tr w:rsidR="00B65ADC" w:rsidRPr="00610E42" w:rsidTr="005A5B9F">
        <w:trPr>
          <w:trHeight w:val="70"/>
        </w:trPr>
        <w:tc>
          <w:tcPr>
            <w:tcW w:w="6477" w:type="dxa"/>
            <w:gridSpan w:val="5"/>
            <w:vMerge w:val="restart"/>
          </w:tcPr>
          <w:p w:rsidR="00B65ADC" w:rsidRPr="00610E42" w:rsidRDefault="00B65ADC" w:rsidP="0026773E">
            <w:pPr>
              <w:pStyle w:val="Table"/>
            </w:pPr>
            <w:r w:rsidRPr="00610E42">
              <w:lastRenderedPageBreak/>
              <w:t>Итого по задаче 2</w:t>
            </w:r>
          </w:p>
        </w:tc>
        <w:tc>
          <w:tcPr>
            <w:tcW w:w="2546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23" w:type="dxa"/>
          </w:tcPr>
          <w:p w:rsidR="00B65ADC" w:rsidRPr="00610E42" w:rsidRDefault="00B65ADC" w:rsidP="0026773E">
            <w:pPr>
              <w:pStyle w:val="Table"/>
            </w:pPr>
            <w:r w:rsidRPr="00610E42">
              <w:t>476,0</w:t>
            </w:r>
          </w:p>
        </w:tc>
        <w:tc>
          <w:tcPr>
            <w:tcW w:w="1019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71" w:type="dxa"/>
            <w:gridSpan w:val="3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997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</w:tr>
      <w:tr w:rsidR="00B65ADC" w:rsidRPr="00610E42" w:rsidTr="005A5B9F">
        <w:tc>
          <w:tcPr>
            <w:tcW w:w="6477" w:type="dxa"/>
            <w:gridSpan w:val="5"/>
            <w:vMerge/>
          </w:tcPr>
          <w:p w:rsidR="00B65ADC" w:rsidRPr="00610E42" w:rsidRDefault="00B65ADC" w:rsidP="0026773E">
            <w:pPr>
              <w:pStyle w:val="Table"/>
            </w:pPr>
          </w:p>
        </w:tc>
        <w:tc>
          <w:tcPr>
            <w:tcW w:w="2546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23" w:type="dxa"/>
          </w:tcPr>
          <w:p w:rsidR="00B65ADC" w:rsidRPr="00610E42" w:rsidRDefault="00B65ADC" w:rsidP="0026773E">
            <w:pPr>
              <w:pStyle w:val="Table"/>
            </w:pPr>
            <w:r w:rsidRPr="00610E42">
              <w:t>476,0</w:t>
            </w:r>
          </w:p>
        </w:tc>
        <w:tc>
          <w:tcPr>
            <w:tcW w:w="1019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71" w:type="dxa"/>
            <w:gridSpan w:val="3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997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</w:tr>
      <w:tr w:rsidR="00B65ADC" w:rsidRPr="00610E42" w:rsidTr="005A5B9F">
        <w:tc>
          <w:tcPr>
            <w:tcW w:w="6477" w:type="dxa"/>
            <w:gridSpan w:val="5"/>
            <w:vMerge w:val="restart"/>
          </w:tcPr>
          <w:p w:rsidR="00B65ADC" w:rsidRPr="00610E42" w:rsidRDefault="00B65ADC" w:rsidP="0026773E">
            <w:pPr>
              <w:pStyle w:val="Table"/>
            </w:pPr>
            <w:r w:rsidRPr="00610E42">
              <w:t>Всего по подпрограмме 2</w:t>
            </w:r>
          </w:p>
        </w:tc>
        <w:tc>
          <w:tcPr>
            <w:tcW w:w="2546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23" w:type="dxa"/>
          </w:tcPr>
          <w:p w:rsidR="00B65ADC" w:rsidRPr="00610E42" w:rsidRDefault="00B65ADC" w:rsidP="0026773E">
            <w:pPr>
              <w:pStyle w:val="Table"/>
            </w:pPr>
            <w:r w:rsidRPr="00610E42">
              <w:t>476,0</w:t>
            </w:r>
          </w:p>
        </w:tc>
        <w:tc>
          <w:tcPr>
            <w:tcW w:w="1019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71" w:type="dxa"/>
            <w:gridSpan w:val="3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997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</w:tr>
      <w:tr w:rsidR="00B65ADC" w:rsidRPr="00610E42" w:rsidTr="005A5B9F">
        <w:tc>
          <w:tcPr>
            <w:tcW w:w="6477" w:type="dxa"/>
            <w:gridSpan w:val="5"/>
            <w:vMerge/>
          </w:tcPr>
          <w:p w:rsidR="00B65ADC" w:rsidRPr="00610E42" w:rsidRDefault="00B65ADC" w:rsidP="0026773E">
            <w:pPr>
              <w:pStyle w:val="Table"/>
            </w:pPr>
          </w:p>
        </w:tc>
        <w:tc>
          <w:tcPr>
            <w:tcW w:w="2546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23" w:type="dxa"/>
          </w:tcPr>
          <w:p w:rsidR="00B65ADC" w:rsidRPr="00610E42" w:rsidRDefault="00B65ADC" w:rsidP="0026773E">
            <w:pPr>
              <w:pStyle w:val="Table"/>
            </w:pPr>
            <w:r w:rsidRPr="00610E42">
              <w:t>476,0</w:t>
            </w:r>
          </w:p>
        </w:tc>
        <w:tc>
          <w:tcPr>
            <w:tcW w:w="1019" w:type="dxa"/>
            <w:gridSpan w:val="2"/>
          </w:tcPr>
          <w:p w:rsidR="00B65ADC" w:rsidRPr="00610E42" w:rsidRDefault="00B65ADC" w:rsidP="0026773E">
            <w:pPr>
              <w:pStyle w:val="Table"/>
            </w:pPr>
            <w:r w:rsidRPr="00610E42">
              <w:t>0</w:t>
            </w:r>
          </w:p>
        </w:tc>
        <w:tc>
          <w:tcPr>
            <w:tcW w:w="971" w:type="dxa"/>
            <w:gridSpan w:val="3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997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  <w:tc>
          <w:tcPr>
            <w:tcW w:w="1134" w:type="dxa"/>
          </w:tcPr>
          <w:p w:rsidR="00B65ADC" w:rsidRPr="00610E42" w:rsidRDefault="00B65ADC" w:rsidP="0026773E">
            <w:pPr>
              <w:pStyle w:val="Table"/>
            </w:pPr>
            <w:r w:rsidRPr="00610E42">
              <w:t>119,0</w:t>
            </w:r>
          </w:p>
        </w:tc>
      </w:tr>
      <w:tr w:rsidR="00957975" w:rsidRPr="00610E42" w:rsidTr="005A5B9F">
        <w:tc>
          <w:tcPr>
            <w:tcW w:w="6477" w:type="dxa"/>
            <w:gridSpan w:val="5"/>
            <w:vMerge w:val="restart"/>
          </w:tcPr>
          <w:p w:rsidR="00957975" w:rsidRPr="00610E42" w:rsidRDefault="00957975" w:rsidP="0026773E">
            <w:pPr>
              <w:pStyle w:val="Table"/>
            </w:pPr>
            <w:r w:rsidRPr="00610E42">
              <w:t>Всего по муниципальной программе</w:t>
            </w:r>
          </w:p>
        </w:tc>
        <w:tc>
          <w:tcPr>
            <w:tcW w:w="2546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Всего</w:t>
            </w:r>
          </w:p>
        </w:tc>
        <w:tc>
          <w:tcPr>
            <w:tcW w:w="1423" w:type="dxa"/>
          </w:tcPr>
          <w:p w:rsidR="00957975" w:rsidRPr="00610E42" w:rsidRDefault="00957975" w:rsidP="0026773E">
            <w:pPr>
              <w:pStyle w:val="Table"/>
            </w:pPr>
            <w:r w:rsidRPr="00610E42">
              <w:t>6964,1</w:t>
            </w:r>
          </w:p>
        </w:tc>
        <w:tc>
          <w:tcPr>
            <w:tcW w:w="1019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71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</w:tr>
      <w:tr w:rsidR="00957975" w:rsidRPr="00610E42" w:rsidTr="005A5B9F">
        <w:tc>
          <w:tcPr>
            <w:tcW w:w="6477" w:type="dxa"/>
            <w:gridSpan w:val="5"/>
            <w:vMerge/>
          </w:tcPr>
          <w:p w:rsidR="00957975" w:rsidRPr="00610E42" w:rsidRDefault="00957975" w:rsidP="0026773E">
            <w:pPr>
              <w:pStyle w:val="Table"/>
            </w:pPr>
          </w:p>
        </w:tc>
        <w:tc>
          <w:tcPr>
            <w:tcW w:w="2546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Бюджет городского поселения Берёзово, всего</w:t>
            </w:r>
          </w:p>
        </w:tc>
        <w:tc>
          <w:tcPr>
            <w:tcW w:w="1423" w:type="dxa"/>
          </w:tcPr>
          <w:p w:rsidR="00957975" w:rsidRPr="00610E42" w:rsidRDefault="009F1A8F" w:rsidP="0026773E">
            <w:pPr>
              <w:pStyle w:val="Table"/>
            </w:pPr>
            <w:r w:rsidRPr="00610E42">
              <w:t>6964,1</w:t>
            </w:r>
          </w:p>
        </w:tc>
        <w:tc>
          <w:tcPr>
            <w:tcW w:w="1019" w:type="dxa"/>
            <w:gridSpan w:val="2"/>
          </w:tcPr>
          <w:p w:rsidR="00957975" w:rsidRPr="00610E42" w:rsidRDefault="00957975" w:rsidP="0026773E">
            <w:pPr>
              <w:pStyle w:val="Table"/>
            </w:pPr>
            <w:r w:rsidRPr="00610E42">
              <w:t>636,1</w:t>
            </w:r>
          </w:p>
        </w:tc>
        <w:tc>
          <w:tcPr>
            <w:tcW w:w="971" w:type="dxa"/>
            <w:gridSpan w:val="3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  <w:tc>
          <w:tcPr>
            <w:tcW w:w="997" w:type="dxa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  <w:tc>
          <w:tcPr>
            <w:tcW w:w="1134" w:type="dxa"/>
          </w:tcPr>
          <w:p w:rsidR="00957975" w:rsidRPr="00610E42" w:rsidRDefault="00957975" w:rsidP="0026773E">
            <w:pPr>
              <w:pStyle w:val="Table"/>
            </w:pPr>
            <w:r w:rsidRPr="00610E42">
              <w:t>1582,0</w:t>
            </w:r>
          </w:p>
        </w:tc>
      </w:tr>
    </w:tbl>
    <w:p w:rsidR="004419FF" w:rsidRDefault="004419FF" w:rsidP="007B24A2">
      <w:pPr>
        <w:widowControl w:val="0"/>
        <w:autoSpaceDE w:val="0"/>
        <w:autoSpaceDN w:val="0"/>
        <w:adjustRightInd w:val="0"/>
        <w:rPr>
          <w:rFonts w:cs="Arial"/>
        </w:rPr>
      </w:pPr>
    </w:p>
    <w:p w:rsidR="0026773E" w:rsidRPr="00610E42" w:rsidRDefault="0026773E" w:rsidP="007B24A2">
      <w:pPr>
        <w:widowControl w:val="0"/>
        <w:autoSpaceDE w:val="0"/>
        <w:autoSpaceDN w:val="0"/>
        <w:adjustRightInd w:val="0"/>
        <w:rPr>
          <w:rFonts w:cs="Arial"/>
        </w:rPr>
      </w:pPr>
    </w:p>
    <w:sectPr w:rsidR="0026773E" w:rsidRPr="00610E42" w:rsidSect="0026773E">
      <w:pgSz w:w="16834" w:h="11909" w:orient="landscape"/>
      <w:pgMar w:top="1418" w:right="1134" w:bottom="567" w:left="1134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A9D" w:rsidRDefault="00FB1A9D" w:rsidP="003C0E65">
      <w:r>
        <w:separator/>
      </w:r>
    </w:p>
  </w:endnote>
  <w:endnote w:type="continuationSeparator" w:id="0">
    <w:p w:rsidR="00FB1A9D" w:rsidRDefault="00FB1A9D" w:rsidP="003C0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F76" w:rsidRDefault="00215F7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F76" w:rsidRDefault="00215F7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F76" w:rsidRDefault="00215F76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D6" w:rsidRDefault="000266D6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266D6" w:rsidRDefault="000266D6" w:rsidP="003C7CB9">
    <w:pPr>
      <w:pStyle w:val="a9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D6" w:rsidRPr="0026773E" w:rsidRDefault="000266D6" w:rsidP="002677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A9D" w:rsidRDefault="00FB1A9D" w:rsidP="003C0E65">
      <w:r>
        <w:separator/>
      </w:r>
    </w:p>
  </w:footnote>
  <w:footnote w:type="continuationSeparator" w:id="0">
    <w:p w:rsidR="00FB1A9D" w:rsidRDefault="00FB1A9D" w:rsidP="003C0E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F76" w:rsidRDefault="00215F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F76" w:rsidRDefault="00215F7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F76" w:rsidRDefault="00215F7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D6" w:rsidRDefault="000266D6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266D6" w:rsidRDefault="000266D6" w:rsidP="003C7CB9">
    <w:pPr>
      <w:pStyle w:val="ad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D6" w:rsidRPr="00471891" w:rsidRDefault="000266D6" w:rsidP="003C7CB9">
    <w:pPr>
      <w:pStyle w:val="ad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0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8"/>
  </w:num>
  <w:num w:numId="4">
    <w:abstractNumId w:val="1"/>
  </w:num>
  <w:num w:numId="5">
    <w:abstractNumId w:val="8"/>
  </w:num>
  <w:num w:numId="6">
    <w:abstractNumId w:val="21"/>
  </w:num>
  <w:num w:numId="7">
    <w:abstractNumId w:val="0"/>
  </w:num>
  <w:num w:numId="8">
    <w:abstractNumId w:val="6"/>
  </w:num>
  <w:num w:numId="9">
    <w:abstractNumId w:val="12"/>
  </w:num>
  <w:num w:numId="10">
    <w:abstractNumId w:val="24"/>
  </w:num>
  <w:num w:numId="11">
    <w:abstractNumId w:val="23"/>
  </w:num>
  <w:num w:numId="12">
    <w:abstractNumId w:val="1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4"/>
  </w:num>
  <w:num w:numId="16">
    <w:abstractNumId w:val="25"/>
  </w:num>
  <w:num w:numId="17">
    <w:abstractNumId w:val="26"/>
  </w:num>
  <w:num w:numId="18">
    <w:abstractNumId w:val="4"/>
  </w:num>
  <w:num w:numId="19">
    <w:abstractNumId w:val="9"/>
  </w:num>
  <w:num w:numId="20">
    <w:abstractNumId w:val="5"/>
  </w:num>
  <w:num w:numId="21">
    <w:abstractNumId w:val="3"/>
  </w:num>
  <w:num w:numId="22">
    <w:abstractNumId w:val="22"/>
  </w:num>
  <w:num w:numId="23">
    <w:abstractNumId w:val="7"/>
  </w:num>
  <w:num w:numId="24">
    <w:abstractNumId w:val="17"/>
  </w:num>
  <w:num w:numId="25">
    <w:abstractNumId w:val="10"/>
  </w:num>
  <w:num w:numId="26">
    <w:abstractNumId w:val="1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C6"/>
    <w:rsid w:val="0000052A"/>
    <w:rsid w:val="00000A59"/>
    <w:rsid w:val="00001B5F"/>
    <w:rsid w:val="00001E10"/>
    <w:rsid w:val="00001FFD"/>
    <w:rsid w:val="00002404"/>
    <w:rsid w:val="00003F90"/>
    <w:rsid w:val="0000404B"/>
    <w:rsid w:val="00004563"/>
    <w:rsid w:val="00004B9D"/>
    <w:rsid w:val="0000578F"/>
    <w:rsid w:val="0000626D"/>
    <w:rsid w:val="00006779"/>
    <w:rsid w:val="00006EFF"/>
    <w:rsid w:val="00007076"/>
    <w:rsid w:val="00007332"/>
    <w:rsid w:val="00007501"/>
    <w:rsid w:val="00007933"/>
    <w:rsid w:val="0001011E"/>
    <w:rsid w:val="00011089"/>
    <w:rsid w:val="000114AE"/>
    <w:rsid w:val="00011E45"/>
    <w:rsid w:val="00013B0B"/>
    <w:rsid w:val="00013F6E"/>
    <w:rsid w:val="00015100"/>
    <w:rsid w:val="00015BD0"/>
    <w:rsid w:val="00016277"/>
    <w:rsid w:val="0001770E"/>
    <w:rsid w:val="0002039B"/>
    <w:rsid w:val="00020400"/>
    <w:rsid w:val="0002109A"/>
    <w:rsid w:val="0002130F"/>
    <w:rsid w:val="0002350B"/>
    <w:rsid w:val="00024651"/>
    <w:rsid w:val="00024ECD"/>
    <w:rsid w:val="0002622A"/>
    <w:rsid w:val="000266B2"/>
    <w:rsid w:val="000266D6"/>
    <w:rsid w:val="0002760B"/>
    <w:rsid w:val="000327EA"/>
    <w:rsid w:val="0003475C"/>
    <w:rsid w:val="00036647"/>
    <w:rsid w:val="0003674E"/>
    <w:rsid w:val="00037886"/>
    <w:rsid w:val="00041D31"/>
    <w:rsid w:val="00042B9A"/>
    <w:rsid w:val="00043AEF"/>
    <w:rsid w:val="00044B9F"/>
    <w:rsid w:val="00045625"/>
    <w:rsid w:val="00046291"/>
    <w:rsid w:val="000462F8"/>
    <w:rsid w:val="000464B0"/>
    <w:rsid w:val="000472B5"/>
    <w:rsid w:val="00050722"/>
    <w:rsid w:val="00052D25"/>
    <w:rsid w:val="0005314F"/>
    <w:rsid w:val="00053274"/>
    <w:rsid w:val="00057000"/>
    <w:rsid w:val="00057268"/>
    <w:rsid w:val="0005785E"/>
    <w:rsid w:val="00057865"/>
    <w:rsid w:val="000601C9"/>
    <w:rsid w:val="000601E0"/>
    <w:rsid w:val="00060D22"/>
    <w:rsid w:val="00061BB3"/>
    <w:rsid w:val="00062DAB"/>
    <w:rsid w:val="00063B08"/>
    <w:rsid w:val="00064021"/>
    <w:rsid w:val="0006456E"/>
    <w:rsid w:val="000648D2"/>
    <w:rsid w:val="000659F1"/>
    <w:rsid w:val="0006618D"/>
    <w:rsid w:val="00066E77"/>
    <w:rsid w:val="00070348"/>
    <w:rsid w:val="00070AD7"/>
    <w:rsid w:val="00072D9E"/>
    <w:rsid w:val="000744B2"/>
    <w:rsid w:val="00075118"/>
    <w:rsid w:val="00076808"/>
    <w:rsid w:val="00076EAA"/>
    <w:rsid w:val="00076F45"/>
    <w:rsid w:val="00081411"/>
    <w:rsid w:val="0008191C"/>
    <w:rsid w:val="00082174"/>
    <w:rsid w:val="000825A6"/>
    <w:rsid w:val="00082C51"/>
    <w:rsid w:val="00083F7E"/>
    <w:rsid w:val="00084779"/>
    <w:rsid w:val="00085A93"/>
    <w:rsid w:val="00086EB3"/>
    <w:rsid w:val="00090D70"/>
    <w:rsid w:val="00090EB4"/>
    <w:rsid w:val="00091ED8"/>
    <w:rsid w:val="000926F7"/>
    <w:rsid w:val="00093148"/>
    <w:rsid w:val="000938E3"/>
    <w:rsid w:val="00093B9B"/>
    <w:rsid w:val="00094FFA"/>
    <w:rsid w:val="00095908"/>
    <w:rsid w:val="000963C4"/>
    <w:rsid w:val="00097A3E"/>
    <w:rsid w:val="000A0644"/>
    <w:rsid w:val="000A0B65"/>
    <w:rsid w:val="000A0E13"/>
    <w:rsid w:val="000A3674"/>
    <w:rsid w:val="000A4F59"/>
    <w:rsid w:val="000A59A1"/>
    <w:rsid w:val="000A6C48"/>
    <w:rsid w:val="000A724F"/>
    <w:rsid w:val="000B18F9"/>
    <w:rsid w:val="000B1B56"/>
    <w:rsid w:val="000B3DF2"/>
    <w:rsid w:val="000B41CE"/>
    <w:rsid w:val="000B589B"/>
    <w:rsid w:val="000B593B"/>
    <w:rsid w:val="000B5D46"/>
    <w:rsid w:val="000C1993"/>
    <w:rsid w:val="000C1D41"/>
    <w:rsid w:val="000C31E7"/>
    <w:rsid w:val="000C5562"/>
    <w:rsid w:val="000C6CF2"/>
    <w:rsid w:val="000C73ED"/>
    <w:rsid w:val="000D318A"/>
    <w:rsid w:val="000D415D"/>
    <w:rsid w:val="000D5B82"/>
    <w:rsid w:val="000D5B92"/>
    <w:rsid w:val="000D606E"/>
    <w:rsid w:val="000D7357"/>
    <w:rsid w:val="000D7ECD"/>
    <w:rsid w:val="000E0AC3"/>
    <w:rsid w:val="000E0EB8"/>
    <w:rsid w:val="000E41AD"/>
    <w:rsid w:val="000E46A8"/>
    <w:rsid w:val="000E5C00"/>
    <w:rsid w:val="000E6952"/>
    <w:rsid w:val="000E69DB"/>
    <w:rsid w:val="000F2DC3"/>
    <w:rsid w:val="000F3F57"/>
    <w:rsid w:val="000F4EA0"/>
    <w:rsid w:val="000F5701"/>
    <w:rsid w:val="000F6A0E"/>
    <w:rsid w:val="000F784A"/>
    <w:rsid w:val="001028EC"/>
    <w:rsid w:val="00104032"/>
    <w:rsid w:val="001052E4"/>
    <w:rsid w:val="001059C7"/>
    <w:rsid w:val="0010642C"/>
    <w:rsid w:val="00110C13"/>
    <w:rsid w:val="001128FA"/>
    <w:rsid w:val="0011290B"/>
    <w:rsid w:val="00114286"/>
    <w:rsid w:val="00114E14"/>
    <w:rsid w:val="0011524A"/>
    <w:rsid w:val="00115CAE"/>
    <w:rsid w:val="00115D80"/>
    <w:rsid w:val="001161A8"/>
    <w:rsid w:val="00116420"/>
    <w:rsid w:val="00117487"/>
    <w:rsid w:val="00120651"/>
    <w:rsid w:val="001206F3"/>
    <w:rsid w:val="0012189B"/>
    <w:rsid w:val="00121A8F"/>
    <w:rsid w:val="0012469E"/>
    <w:rsid w:val="00125613"/>
    <w:rsid w:val="00125ADF"/>
    <w:rsid w:val="00126375"/>
    <w:rsid w:val="00126DD0"/>
    <w:rsid w:val="0012758E"/>
    <w:rsid w:val="001306CE"/>
    <w:rsid w:val="00131C77"/>
    <w:rsid w:val="00131F57"/>
    <w:rsid w:val="001325E0"/>
    <w:rsid w:val="001341C9"/>
    <w:rsid w:val="00137125"/>
    <w:rsid w:val="001406B4"/>
    <w:rsid w:val="00140E3D"/>
    <w:rsid w:val="00141277"/>
    <w:rsid w:val="001415F3"/>
    <w:rsid w:val="0014190C"/>
    <w:rsid w:val="0014193F"/>
    <w:rsid w:val="00143026"/>
    <w:rsid w:val="00143160"/>
    <w:rsid w:val="001439D6"/>
    <w:rsid w:val="00144465"/>
    <w:rsid w:val="00144C9E"/>
    <w:rsid w:val="001459CD"/>
    <w:rsid w:val="00147AA0"/>
    <w:rsid w:val="00147C00"/>
    <w:rsid w:val="00151A41"/>
    <w:rsid w:val="0015230F"/>
    <w:rsid w:val="00152E51"/>
    <w:rsid w:val="00154E23"/>
    <w:rsid w:val="0015564A"/>
    <w:rsid w:val="0015576F"/>
    <w:rsid w:val="00156187"/>
    <w:rsid w:val="00156B81"/>
    <w:rsid w:val="00157D4B"/>
    <w:rsid w:val="00163D1D"/>
    <w:rsid w:val="00164405"/>
    <w:rsid w:val="00164D59"/>
    <w:rsid w:val="0016539A"/>
    <w:rsid w:val="001654B9"/>
    <w:rsid w:val="00165B37"/>
    <w:rsid w:val="0016771F"/>
    <w:rsid w:val="00170064"/>
    <w:rsid w:val="001706A4"/>
    <w:rsid w:val="0017088F"/>
    <w:rsid w:val="00170BB6"/>
    <w:rsid w:val="00171966"/>
    <w:rsid w:val="00173321"/>
    <w:rsid w:val="00174B71"/>
    <w:rsid w:val="00174FDA"/>
    <w:rsid w:val="001758C9"/>
    <w:rsid w:val="00175CF9"/>
    <w:rsid w:val="00176F87"/>
    <w:rsid w:val="00177622"/>
    <w:rsid w:val="00182214"/>
    <w:rsid w:val="001836A4"/>
    <w:rsid w:val="00183ADD"/>
    <w:rsid w:val="00184BF2"/>
    <w:rsid w:val="00186220"/>
    <w:rsid w:val="001865AF"/>
    <w:rsid w:val="0018702E"/>
    <w:rsid w:val="00191AEE"/>
    <w:rsid w:val="00192322"/>
    <w:rsid w:val="0019553C"/>
    <w:rsid w:val="001956C1"/>
    <w:rsid w:val="00195D18"/>
    <w:rsid w:val="00197EB7"/>
    <w:rsid w:val="001A0B20"/>
    <w:rsid w:val="001A0C10"/>
    <w:rsid w:val="001A0C80"/>
    <w:rsid w:val="001A355F"/>
    <w:rsid w:val="001A3EBC"/>
    <w:rsid w:val="001A476C"/>
    <w:rsid w:val="001A476E"/>
    <w:rsid w:val="001A49C9"/>
    <w:rsid w:val="001A4E27"/>
    <w:rsid w:val="001A510A"/>
    <w:rsid w:val="001A55EB"/>
    <w:rsid w:val="001A5AE5"/>
    <w:rsid w:val="001A5B89"/>
    <w:rsid w:val="001A649B"/>
    <w:rsid w:val="001A6AF7"/>
    <w:rsid w:val="001A7946"/>
    <w:rsid w:val="001B5F59"/>
    <w:rsid w:val="001B6630"/>
    <w:rsid w:val="001B6673"/>
    <w:rsid w:val="001C21B0"/>
    <w:rsid w:val="001C4092"/>
    <w:rsid w:val="001C5133"/>
    <w:rsid w:val="001C5C2C"/>
    <w:rsid w:val="001C6124"/>
    <w:rsid w:val="001C76B9"/>
    <w:rsid w:val="001C7B38"/>
    <w:rsid w:val="001D00AE"/>
    <w:rsid w:val="001D0BCE"/>
    <w:rsid w:val="001D14CA"/>
    <w:rsid w:val="001D1999"/>
    <w:rsid w:val="001D1FAF"/>
    <w:rsid w:val="001D23C4"/>
    <w:rsid w:val="001D3548"/>
    <w:rsid w:val="001D3B57"/>
    <w:rsid w:val="001D44BC"/>
    <w:rsid w:val="001E0BC0"/>
    <w:rsid w:val="001E3864"/>
    <w:rsid w:val="001E49B3"/>
    <w:rsid w:val="001E56AB"/>
    <w:rsid w:val="001E6642"/>
    <w:rsid w:val="001F06D5"/>
    <w:rsid w:val="001F0A3A"/>
    <w:rsid w:val="001F13CB"/>
    <w:rsid w:val="001F15BF"/>
    <w:rsid w:val="001F183B"/>
    <w:rsid w:val="001F36D3"/>
    <w:rsid w:val="001F5588"/>
    <w:rsid w:val="001F5AD4"/>
    <w:rsid w:val="001F5F5D"/>
    <w:rsid w:val="001F5FF9"/>
    <w:rsid w:val="001F6CE6"/>
    <w:rsid w:val="001F762C"/>
    <w:rsid w:val="002004E1"/>
    <w:rsid w:val="00200EF2"/>
    <w:rsid w:val="0020303A"/>
    <w:rsid w:val="00203BF4"/>
    <w:rsid w:val="00204688"/>
    <w:rsid w:val="002057AA"/>
    <w:rsid w:val="00205885"/>
    <w:rsid w:val="00210607"/>
    <w:rsid w:val="0021110E"/>
    <w:rsid w:val="002129A8"/>
    <w:rsid w:val="00213242"/>
    <w:rsid w:val="00215F76"/>
    <w:rsid w:val="002160F3"/>
    <w:rsid w:val="002176E9"/>
    <w:rsid w:val="00221423"/>
    <w:rsid w:val="00221826"/>
    <w:rsid w:val="002223F3"/>
    <w:rsid w:val="002236D7"/>
    <w:rsid w:val="00225360"/>
    <w:rsid w:val="00225C64"/>
    <w:rsid w:val="002323BC"/>
    <w:rsid w:val="002327FB"/>
    <w:rsid w:val="00232A54"/>
    <w:rsid w:val="00233AC4"/>
    <w:rsid w:val="002349DA"/>
    <w:rsid w:val="00234A33"/>
    <w:rsid w:val="00234BE9"/>
    <w:rsid w:val="00236525"/>
    <w:rsid w:val="00240BEB"/>
    <w:rsid w:val="0024173C"/>
    <w:rsid w:val="00241B4B"/>
    <w:rsid w:val="00242CC3"/>
    <w:rsid w:val="00245E88"/>
    <w:rsid w:val="00246411"/>
    <w:rsid w:val="00247F41"/>
    <w:rsid w:val="00250C31"/>
    <w:rsid w:val="00252D69"/>
    <w:rsid w:val="0025548F"/>
    <w:rsid w:val="00255C33"/>
    <w:rsid w:val="00256434"/>
    <w:rsid w:val="002608D3"/>
    <w:rsid w:val="002634D9"/>
    <w:rsid w:val="00263A55"/>
    <w:rsid w:val="00263A73"/>
    <w:rsid w:val="0026453D"/>
    <w:rsid w:val="00265D6C"/>
    <w:rsid w:val="0026675A"/>
    <w:rsid w:val="00266798"/>
    <w:rsid w:val="0026730E"/>
    <w:rsid w:val="0026773E"/>
    <w:rsid w:val="00270B2E"/>
    <w:rsid w:val="00271306"/>
    <w:rsid w:val="00272568"/>
    <w:rsid w:val="00272BCA"/>
    <w:rsid w:val="00274295"/>
    <w:rsid w:val="00276FB2"/>
    <w:rsid w:val="00277164"/>
    <w:rsid w:val="0027742F"/>
    <w:rsid w:val="00286750"/>
    <w:rsid w:val="002900A5"/>
    <w:rsid w:val="00290333"/>
    <w:rsid w:val="00291DC6"/>
    <w:rsid w:val="0029260C"/>
    <w:rsid w:val="0029574D"/>
    <w:rsid w:val="0029611A"/>
    <w:rsid w:val="00296952"/>
    <w:rsid w:val="00296F54"/>
    <w:rsid w:val="00297603"/>
    <w:rsid w:val="0029762C"/>
    <w:rsid w:val="002A1500"/>
    <w:rsid w:val="002A2A47"/>
    <w:rsid w:val="002A3CEB"/>
    <w:rsid w:val="002A40D7"/>
    <w:rsid w:val="002A6729"/>
    <w:rsid w:val="002A6AB6"/>
    <w:rsid w:val="002A718F"/>
    <w:rsid w:val="002A75BA"/>
    <w:rsid w:val="002A7E26"/>
    <w:rsid w:val="002B09E2"/>
    <w:rsid w:val="002B122D"/>
    <w:rsid w:val="002B5390"/>
    <w:rsid w:val="002B663F"/>
    <w:rsid w:val="002B67CA"/>
    <w:rsid w:val="002C254B"/>
    <w:rsid w:val="002C494C"/>
    <w:rsid w:val="002C6C22"/>
    <w:rsid w:val="002C6C25"/>
    <w:rsid w:val="002D302C"/>
    <w:rsid w:val="002D436F"/>
    <w:rsid w:val="002D43D3"/>
    <w:rsid w:val="002D620B"/>
    <w:rsid w:val="002D67D3"/>
    <w:rsid w:val="002E0835"/>
    <w:rsid w:val="002E249A"/>
    <w:rsid w:val="002E42A1"/>
    <w:rsid w:val="002E4B39"/>
    <w:rsid w:val="002E5C79"/>
    <w:rsid w:val="002E69AE"/>
    <w:rsid w:val="002F10A0"/>
    <w:rsid w:val="002F6590"/>
    <w:rsid w:val="003009D2"/>
    <w:rsid w:val="0030147B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3C6F"/>
    <w:rsid w:val="00314EE4"/>
    <w:rsid w:val="0031787A"/>
    <w:rsid w:val="00317D91"/>
    <w:rsid w:val="0032068C"/>
    <w:rsid w:val="00322AC6"/>
    <w:rsid w:val="00323C19"/>
    <w:rsid w:val="00323F69"/>
    <w:rsid w:val="003250A8"/>
    <w:rsid w:val="0032543F"/>
    <w:rsid w:val="003256B7"/>
    <w:rsid w:val="00326383"/>
    <w:rsid w:val="00330E2B"/>
    <w:rsid w:val="0033299A"/>
    <w:rsid w:val="00332EBA"/>
    <w:rsid w:val="00333ECE"/>
    <w:rsid w:val="00336474"/>
    <w:rsid w:val="00337E31"/>
    <w:rsid w:val="003401D6"/>
    <w:rsid w:val="00340803"/>
    <w:rsid w:val="00343198"/>
    <w:rsid w:val="003431E2"/>
    <w:rsid w:val="003449FA"/>
    <w:rsid w:val="003456A7"/>
    <w:rsid w:val="00351C51"/>
    <w:rsid w:val="00352E78"/>
    <w:rsid w:val="00353C4C"/>
    <w:rsid w:val="0035482C"/>
    <w:rsid w:val="00354EC4"/>
    <w:rsid w:val="00355950"/>
    <w:rsid w:val="00356890"/>
    <w:rsid w:val="00356EA3"/>
    <w:rsid w:val="003576B2"/>
    <w:rsid w:val="00357F65"/>
    <w:rsid w:val="00360246"/>
    <w:rsid w:val="00362600"/>
    <w:rsid w:val="00364528"/>
    <w:rsid w:val="00365790"/>
    <w:rsid w:val="00366F3B"/>
    <w:rsid w:val="00370BB9"/>
    <w:rsid w:val="00370DF1"/>
    <w:rsid w:val="00370E3A"/>
    <w:rsid w:val="0037378C"/>
    <w:rsid w:val="00373FAB"/>
    <w:rsid w:val="003740C6"/>
    <w:rsid w:val="003744AD"/>
    <w:rsid w:val="00374799"/>
    <w:rsid w:val="00375A18"/>
    <w:rsid w:val="003762C9"/>
    <w:rsid w:val="00376ED2"/>
    <w:rsid w:val="00377AF8"/>
    <w:rsid w:val="003801D4"/>
    <w:rsid w:val="00380A7C"/>
    <w:rsid w:val="003810F0"/>
    <w:rsid w:val="003813D5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674"/>
    <w:rsid w:val="003A0FF7"/>
    <w:rsid w:val="003A1F7F"/>
    <w:rsid w:val="003A2AB7"/>
    <w:rsid w:val="003A3AF0"/>
    <w:rsid w:val="003A557C"/>
    <w:rsid w:val="003A5800"/>
    <w:rsid w:val="003B01F1"/>
    <w:rsid w:val="003B1701"/>
    <w:rsid w:val="003B3BDA"/>
    <w:rsid w:val="003C0E65"/>
    <w:rsid w:val="003C0EE3"/>
    <w:rsid w:val="003C208C"/>
    <w:rsid w:val="003C223D"/>
    <w:rsid w:val="003C2816"/>
    <w:rsid w:val="003C28EB"/>
    <w:rsid w:val="003C38A9"/>
    <w:rsid w:val="003C3C0F"/>
    <w:rsid w:val="003C4FA5"/>
    <w:rsid w:val="003C54BC"/>
    <w:rsid w:val="003C5F0E"/>
    <w:rsid w:val="003C626A"/>
    <w:rsid w:val="003C7CB9"/>
    <w:rsid w:val="003D0E3C"/>
    <w:rsid w:val="003D1B79"/>
    <w:rsid w:val="003D1FF3"/>
    <w:rsid w:val="003D20A7"/>
    <w:rsid w:val="003D2EFB"/>
    <w:rsid w:val="003D340B"/>
    <w:rsid w:val="003D3928"/>
    <w:rsid w:val="003D5CFF"/>
    <w:rsid w:val="003E05C8"/>
    <w:rsid w:val="003E22E8"/>
    <w:rsid w:val="003E259C"/>
    <w:rsid w:val="003E364A"/>
    <w:rsid w:val="003E5ADA"/>
    <w:rsid w:val="003F095B"/>
    <w:rsid w:val="003F1FE8"/>
    <w:rsid w:val="003F3EA4"/>
    <w:rsid w:val="003F51F9"/>
    <w:rsid w:val="003F5E45"/>
    <w:rsid w:val="003F7441"/>
    <w:rsid w:val="003F7B3A"/>
    <w:rsid w:val="003F7CDD"/>
    <w:rsid w:val="004047B9"/>
    <w:rsid w:val="00404E51"/>
    <w:rsid w:val="00406DA4"/>
    <w:rsid w:val="00407100"/>
    <w:rsid w:val="004137CD"/>
    <w:rsid w:val="00413965"/>
    <w:rsid w:val="00413B25"/>
    <w:rsid w:val="0041500F"/>
    <w:rsid w:val="004173D5"/>
    <w:rsid w:val="0041768A"/>
    <w:rsid w:val="00417929"/>
    <w:rsid w:val="00420578"/>
    <w:rsid w:val="00422813"/>
    <w:rsid w:val="0042358E"/>
    <w:rsid w:val="00423666"/>
    <w:rsid w:val="00423D20"/>
    <w:rsid w:val="004241A9"/>
    <w:rsid w:val="00424A91"/>
    <w:rsid w:val="00424BC6"/>
    <w:rsid w:val="004254BB"/>
    <w:rsid w:val="00426A2B"/>
    <w:rsid w:val="0043084A"/>
    <w:rsid w:val="004308C3"/>
    <w:rsid w:val="00431878"/>
    <w:rsid w:val="00431FD5"/>
    <w:rsid w:val="0043270B"/>
    <w:rsid w:val="00432F28"/>
    <w:rsid w:val="0043327F"/>
    <w:rsid w:val="00435CB5"/>
    <w:rsid w:val="00436C30"/>
    <w:rsid w:val="0043788E"/>
    <w:rsid w:val="00440FC1"/>
    <w:rsid w:val="004419FF"/>
    <w:rsid w:val="00443C86"/>
    <w:rsid w:val="004455BA"/>
    <w:rsid w:val="00445A78"/>
    <w:rsid w:val="0044789A"/>
    <w:rsid w:val="004520AB"/>
    <w:rsid w:val="00452CAA"/>
    <w:rsid w:val="00453048"/>
    <w:rsid w:val="004535B1"/>
    <w:rsid w:val="00453E40"/>
    <w:rsid w:val="004546F4"/>
    <w:rsid w:val="0045481E"/>
    <w:rsid w:val="00455888"/>
    <w:rsid w:val="00455CBC"/>
    <w:rsid w:val="00456A1D"/>
    <w:rsid w:val="00461E97"/>
    <w:rsid w:val="004638BC"/>
    <w:rsid w:val="00465C2C"/>
    <w:rsid w:val="00465E92"/>
    <w:rsid w:val="00465F44"/>
    <w:rsid w:val="00466707"/>
    <w:rsid w:val="00466FC3"/>
    <w:rsid w:val="004703B7"/>
    <w:rsid w:val="004705CE"/>
    <w:rsid w:val="0047280A"/>
    <w:rsid w:val="00474993"/>
    <w:rsid w:val="00475F2D"/>
    <w:rsid w:val="00476D99"/>
    <w:rsid w:val="0047732A"/>
    <w:rsid w:val="004777BF"/>
    <w:rsid w:val="00477B61"/>
    <w:rsid w:val="004810D5"/>
    <w:rsid w:val="00481B4B"/>
    <w:rsid w:val="004828C2"/>
    <w:rsid w:val="0048346E"/>
    <w:rsid w:val="00484643"/>
    <w:rsid w:val="00485108"/>
    <w:rsid w:val="004947F8"/>
    <w:rsid w:val="0049504C"/>
    <w:rsid w:val="004954AC"/>
    <w:rsid w:val="004975C5"/>
    <w:rsid w:val="004A0A96"/>
    <w:rsid w:val="004A0BDD"/>
    <w:rsid w:val="004A25EB"/>
    <w:rsid w:val="004A3DB7"/>
    <w:rsid w:val="004A54E9"/>
    <w:rsid w:val="004A562C"/>
    <w:rsid w:val="004A5C7A"/>
    <w:rsid w:val="004A6D13"/>
    <w:rsid w:val="004B16B8"/>
    <w:rsid w:val="004B203F"/>
    <w:rsid w:val="004B4DC1"/>
    <w:rsid w:val="004B4FDD"/>
    <w:rsid w:val="004B6428"/>
    <w:rsid w:val="004B7526"/>
    <w:rsid w:val="004C0452"/>
    <w:rsid w:val="004C1099"/>
    <w:rsid w:val="004C1279"/>
    <w:rsid w:val="004C1359"/>
    <w:rsid w:val="004C29A3"/>
    <w:rsid w:val="004C3019"/>
    <w:rsid w:val="004C349B"/>
    <w:rsid w:val="004C3534"/>
    <w:rsid w:val="004C36C1"/>
    <w:rsid w:val="004C3897"/>
    <w:rsid w:val="004C4AA7"/>
    <w:rsid w:val="004C6373"/>
    <w:rsid w:val="004D1438"/>
    <w:rsid w:val="004D2162"/>
    <w:rsid w:val="004D54D8"/>
    <w:rsid w:val="004D5932"/>
    <w:rsid w:val="004D5EBD"/>
    <w:rsid w:val="004D6624"/>
    <w:rsid w:val="004E08BF"/>
    <w:rsid w:val="004E3AAF"/>
    <w:rsid w:val="004E3B56"/>
    <w:rsid w:val="004E3C8E"/>
    <w:rsid w:val="004E482A"/>
    <w:rsid w:val="004E4AB2"/>
    <w:rsid w:val="004F06C2"/>
    <w:rsid w:val="004F2998"/>
    <w:rsid w:val="004F3355"/>
    <w:rsid w:val="004F38CD"/>
    <w:rsid w:val="004F58CA"/>
    <w:rsid w:val="004F5BB8"/>
    <w:rsid w:val="004F676A"/>
    <w:rsid w:val="004F733A"/>
    <w:rsid w:val="00501E59"/>
    <w:rsid w:val="005022F6"/>
    <w:rsid w:val="00502526"/>
    <w:rsid w:val="0050329D"/>
    <w:rsid w:val="0050411F"/>
    <w:rsid w:val="00504177"/>
    <w:rsid w:val="005049F2"/>
    <w:rsid w:val="00505C15"/>
    <w:rsid w:val="005077E4"/>
    <w:rsid w:val="00511813"/>
    <w:rsid w:val="00511A77"/>
    <w:rsid w:val="00511E2B"/>
    <w:rsid w:val="005129AB"/>
    <w:rsid w:val="00512BD1"/>
    <w:rsid w:val="00513175"/>
    <w:rsid w:val="00513C4E"/>
    <w:rsid w:val="005155C6"/>
    <w:rsid w:val="00515932"/>
    <w:rsid w:val="0051664F"/>
    <w:rsid w:val="00517094"/>
    <w:rsid w:val="00521B81"/>
    <w:rsid w:val="00522B62"/>
    <w:rsid w:val="00523088"/>
    <w:rsid w:val="00523805"/>
    <w:rsid w:val="00524980"/>
    <w:rsid w:val="00524B1C"/>
    <w:rsid w:val="00525F4D"/>
    <w:rsid w:val="005278CE"/>
    <w:rsid w:val="00527AF8"/>
    <w:rsid w:val="00530BE2"/>
    <w:rsid w:val="005342FD"/>
    <w:rsid w:val="00534FEB"/>
    <w:rsid w:val="00535081"/>
    <w:rsid w:val="005355C6"/>
    <w:rsid w:val="00536A00"/>
    <w:rsid w:val="00537174"/>
    <w:rsid w:val="00537D89"/>
    <w:rsid w:val="005410FE"/>
    <w:rsid w:val="00545E54"/>
    <w:rsid w:val="005465D5"/>
    <w:rsid w:val="00547D35"/>
    <w:rsid w:val="00550291"/>
    <w:rsid w:val="00551437"/>
    <w:rsid w:val="00551594"/>
    <w:rsid w:val="00552670"/>
    <w:rsid w:val="005528B4"/>
    <w:rsid w:val="005542B4"/>
    <w:rsid w:val="0055551D"/>
    <w:rsid w:val="00557112"/>
    <w:rsid w:val="00560F53"/>
    <w:rsid w:val="00562998"/>
    <w:rsid w:val="00562C03"/>
    <w:rsid w:val="00562DB1"/>
    <w:rsid w:val="00564975"/>
    <w:rsid w:val="00565306"/>
    <w:rsid w:val="00567A93"/>
    <w:rsid w:val="00567AE1"/>
    <w:rsid w:val="005750DC"/>
    <w:rsid w:val="005755E4"/>
    <w:rsid w:val="00580FB7"/>
    <w:rsid w:val="00581295"/>
    <w:rsid w:val="00581A18"/>
    <w:rsid w:val="00583107"/>
    <w:rsid w:val="00583F1E"/>
    <w:rsid w:val="005845FE"/>
    <w:rsid w:val="00584D6E"/>
    <w:rsid w:val="00585CC5"/>
    <w:rsid w:val="005869BF"/>
    <w:rsid w:val="005877DD"/>
    <w:rsid w:val="00587C26"/>
    <w:rsid w:val="00587CBA"/>
    <w:rsid w:val="00587DF7"/>
    <w:rsid w:val="00587E74"/>
    <w:rsid w:val="00590BCD"/>
    <w:rsid w:val="00591978"/>
    <w:rsid w:val="00591AFE"/>
    <w:rsid w:val="00594942"/>
    <w:rsid w:val="005A145A"/>
    <w:rsid w:val="005A29E0"/>
    <w:rsid w:val="005A5831"/>
    <w:rsid w:val="005A596F"/>
    <w:rsid w:val="005A5B9F"/>
    <w:rsid w:val="005A7E3B"/>
    <w:rsid w:val="005B1029"/>
    <w:rsid w:val="005B22BA"/>
    <w:rsid w:val="005B36F6"/>
    <w:rsid w:val="005B461F"/>
    <w:rsid w:val="005B4E23"/>
    <w:rsid w:val="005B54E6"/>
    <w:rsid w:val="005B7658"/>
    <w:rsid w:val="005C10E0"/>
    <w:rsid w:val="005C1C71"/>
    <w:rsid w:val="005C1EFB"/>
    <w:rsid w:val="005C33FB"/>
    <w:rsid w:val="005C3A19"/>
    <w:rsid w:val="005C4021"/>
    <w:rsid w:val="005C4E53"/>
    <w:rsid w:val="005C51D5"/>
    <w:rsid w:val="005C5534"/>
    <w:rsid w:val="005C7203"/>
    <w:rsid w:val="005D05D7"/>
    <w:rsid w:val="005D0806"/>
    <w:rsid w:val="005D1036"/>
    <w:rsid w:val="005D110C"/>
    <w:rsid w:val="005D128C"/>
    <w:rsid w:val="005D17BA"/>
    <w:rsid w:val="005D28E2"/>
    <w:rsid w:val="005D30B7"/>
    <w:rsid w:val="005D3E39"/>
    <w:rsid w:val="005D5902"/>
    <w:rsid w:val="005D5D28"/>
    <w:rsid w:val="005D5FCA"/>
    <w:rsid w:val="005D7501"/>
    <w:rsid w:val="005D7A1E"/>
    <w:rsid w:val="005E0CEE"/>
    <w:rsid w:val="005E3D1E"/>
    <w:rsid w:val="005E3D4A"/>
    <w:rsid w:val="005E641C"/>
    <w:rsid w:val="005F17CF"/>
    <w:rsid w:val="005F1BD4"/>
    <w:rsid w:val="005F5045"/>
    <w:rsid w:val="005F6D74"/>
    <w:rsid w:val="005F7B7B"/>
    <w:rsid w:val="00600116"/>
    <w:rsid w:val="006020C2"/>
    <w:rsid w:val="0060345B"/>
    <w:rsid w:val="00604306"/>
    <w:rsid w:val="006044B6"/>
    <w:rsid w:val="00604A47"/>
    <w:rsid w:val="0060521C"/>
    <w:rsid w:val="00605EEA"/>
    <w:rsid w:val="006060A1"/>
    <w:rsid w:val="00606B10"/>
    <w:rsid w:val="006073A5"/>
    <w:rsid w:val="006078FA"/>
    <w:rsid w:val="00610178"/>
    <w:rsid w:val="00610E42"/>
    <w:rsid w:val="0061246D"/>
    <w:rsid w:val="00612658"/>
    <w:rsid w:val="006126E4"/>
    <w:rsid w:val="00614D71"/>
    <w:rsid w:val="00617E8B"/>
    <w:rsid w:val="00620798"/>
    <w:rsid w:val="0062252A"/>
    <w:rsid w:val="006234B2"/>
    <w:rsid w:val="006253EF"/>
    <w:rsid w:val="00625404"/>
    <w:rsid w:val="006257D1"/>
    <w:rsid w:val="006266AD"/>
    <w:rsid w:val="00627DBB"/>
    <w:rsid w:val="00631434"/>
    <w:rsid w:val="006345F2"/>
    <w:rsid w:val="006359C4"/>
    <w:rsid w:val="00637A9D"/>
    <w:rsid w:val="00640150"/>
    <w:rsid w:val="006413C7"/>
    <w:rsid w:val="0064189C"/>
    <w:rsid w:val="0064296B"/>
    <w:rsid w:val="00643738"/>
    <w:rsid w:val="00643E68"/>
    <w:rsid w:val="0064624C"/>
    <w:rsid w:val="0064692E"/>
    <w:rsid w:val="00646D28"/>
    <w:rsid w:val="00646D70"/>
    <w:rsid w:val="00647090"/>
    <w:rsid w:val="00647194"/>
    <w:rsid w:val="00647FFC"/>
    <w:rsid w:val="00651DAF"/>
    <w:rsid w:val="00653635"/>
    <w:rsid w:val="0065364D"/>
    <w:rsid w:val="0065405B"/>
    <w:rsid w:val="00654B2F"/>
    <w:rsid w:val="0065704C"/>
    <w:rsid w:val="00657618"/>
    <w:rsid w:val="00662308"/>
    <w:rsid w:val="0066291A"/>
    <w:rsid w:val="00663F6F"/>
    <w:rsid w:val="0066499A"/>
    <w:rsid w:val="00664D41"/>
    <w:rsid w:val="006654CC"/>
    <w:rsid w:val="00665DD9"/>
    <w:rsid w:val="00667804"/>
    <w:rsid w:val="0067109A"/>
    <w:rsid w:val="006720C1"/>
    <w:rsid w:val="00672732"/>
    <w:rsid w:val="006741FC"/>
    <w:rsid w:val="0067641B"/>
    <w:rsid w:val="006768D2"/>
    <w:rsid w:val="00680434"/>
    <w:rsid w:val="00681F1A"/>
    <w:rsid w:val="00682E18"/>
    <w:rsid w:val="00682F98"/>
    <w:rsid w:val="006835AC"/>
    <w:rsid w:val="00683F2E"/>
    <w:rsid w:val="006840BC"/>
    <w:rsid w:val="00684647"/>
    <w:rsid w:val="00684991"/>
    <w:rsid w:val="00685313"/>
    <w:rsid w:val="006858D4"/>
    <w:rsid w:val="00686D1D"/>
    <w:rsid w:val="00686DF4"/>
    <w:rsid w:val="006878C1"/>
    <w:rsid w:val="006916BF"/>
    <w:rsid w:val="006926BE"/>
    <w:rsid w:val="00692A79"/>
    <w:rsid w:val="006935DA"/>
    <w:rsid w:val="006951C5"/>
    <w:rsid w:val="00695658"/>
    <w:rsid w:val="00696FBC"/>
    <w:rsid w:val="00697B3D"/>
    <w:rsid w:val="006A05A4"/>
    <w:rsid w:val="006A1A49"/>
    <w:rsid w:val="006A1D70"/>
    <w:rsid w:val="006A48A4"/>
    <w:rsid w:val="006A7C04"/>
    <w:rsid w:val="006B4A5C"/>
    <w:rsid w:val="006B50CA"/>
    <w:rsid w:val="006B6928"/>
    <w:rsid w:val="006B7FC6"/>
    <w:rsid w:val="006C0CE6"/>
    <w:rsid w:val="006C22C1"/>
    <w:rsid w:val="006C2E4D"/>
    <w:rsid w:val="006C312E"/>
    <w:rsid w:val="006C47D6"/>
    <w:rsid w:val="006C486A"/>
    <w:rsid w:val="006C6043"/>
    <w:rsid w:val="006C765F"/>
    <w:rsid w:val="006C7BDA"/>
    <w:rsid w:val="006D08C1"/>
    <w:rsid w:val="006D0FE0"/>
    <w:rsid w:val="006D2127"/>
    <w:rsid w:val="006D2BC9"/>
    <w:rsid w:val="006D2D13"/>
    <w:rsid w:val="006D4598"/>
    <w:rsid w:val="006D51DF"/>
    <w:rsid w:val="006D54AE"/>
    <w:rsid w:val="006D7B07"/>
    <w:rsid w:val="006D7E51"/>
    <w:rsid w:val="006E046A"/>
    <w:rsid w:val="006E1C3B"/>
    <w:rsid w:val="006E394F"/>
    <w:rsid w:val="006E3B6D"/>
    <w:rsid w:val="006E4512"/>
    <w:rsid w:val="006E5671"/>
    <w:rsid w:val="006E59B4"/>
    <w:rsid w:val="006E6728"/>
    <w:rsid w:val="006E6C73"/>
    <w:rsid w:val="006F151F"/>
    <w:rsid w:val="006F22C6"/>
    <w:rsid w:val="006F2845"/>
    <w:rsid w:val="006F470C"/>
    <w:rsid w:val="006F4F8A"/>
    <w:rsid w:val="006F68F8"/>
    <w:rsid w:val="006F7D27"/>
    <w:rsid w:val="006F7FD3"/>
    <w:rsid w:val="00703360"/>
    <w:rsid w:val="00703936"/>
    <w:rsid w:val="0070644E"/>
    <w:rsid w:val="0070683B"/>
    <w:rsid w:val="00706DAA"/>
    <w:rsid w:val="00706EC8"/>
    <w:rsid w:val="007078FB"/>
    <w:rsid w:val="007079A9"/>
    <w:rsid w:val="007102C9"/>
    <w:rsid w:val="0071082C"/>
    <w:rsid w:val="00711BA5"/>
    <w:rsid w:val="00713089"/>
    <w:rsid w:val="00713763"/>
    <w:rsid w:val="00713AE1"/>
    <w:rsid w:val="007145F2"/>
    <w:rsid w:val="00717826"/>
    <w:rsid w:val="00717930"/>
    <w:rsid w:val="0072070D"/>
    <w:rsid w:val="00720CF2"/>
    <w:rsid w:val="00720F07"/>
    <w:rsid w:val="007220EC"/>
    <w:rsid w:val="007230C2"/>
    <w:rsid w:val="00725CCE"/>
    <w:rsid w:val="00727182"/>
    <w:rsid w:val="007304E8"/>
    <w:rsid w:val="00730B3E"/>
    <w:rsid w:val="007316A2"/>
    <w:rsid w:val="00733C1B"/>
    <w:rsid w:val="00733CDE"/>
    <w:rsid w:val="00734319"/>
    <w:rsid w:val="00735EC5"/>
    <w:rsid w:val="007369E8"/>
    <w:rsid w:val="007374D2"/>
    <w:rsid w:val="00740017"/>
    <w:rsid w:val="0074095F"/>
    <w:rsid w:val="00742D66"/>
    <w:rsid w:val="0074440E"/>
    <w:rsid w:val="0074671D"/>
    <w:rsid w:val="00750500"/>
    <w:rsid w:val="00751A21"/>
    <w:rsid w:val="007528B6"/>
    <w:rsid w:val="00752B4F"/>
    <w:rsid w:val="00753825"/>
    <w:rsid w:val="007539D6"/>
    <w:rsid w:val="00754687"/>
    <w:rsid w:val="007546A4"/>
    <w:rsid w:val="00757355"/>
    <w:rsid w:val="007578FF"/>
    <w:rsid w:val="0076044C"/>
    <w:rsid w:val="00760C5C"/>
    <w:rsid w:val="0076248F"/>
    <w:rsid w:val="00764286"/>
    <w:rsid w:val="007642A2"/>
    <w:rsid w:val="007649EB"/>
    <w:rsid w:val="00765A45"/>
    <w:rsid w:val="0077008D"/>
    <w:rsid w:val="0077046A"/>
    <w:rsid w:val="00770830"/>
    <w:rsid w:val="00772351"/>
    <w:rsid w:val="007725BA"/>
    <w:rsid w:val="00772ADD"/>
    <w:rsid w:val="00773F75"/>
    <w:rsid w:val="00774875"/>
    <w:rsid w:val="00776609"/>
    <w:rsid w:val="007775D0"/>
    <w:rsid w:val="00777721"/>
    <w:rsid w:val="00780C35"/>
    <w:rsid w:val="007810A7"/>
    <w:rsid w:val="007810B9"/>
    <w:rsid w:val="007851AD"/>
    <w:rsid w:val="00791EF3"/>
    <w:rsid w:val="00792E28"/>
    <w:rsid w:val="00795606"/>
    <w:rsid w:val="007A2395"/>
    <w:rsid w:val="007A2C77"/>
    <w:rsid w:val="007A343C"/>
    <w:rsid w:val="007A51AE"/>
    <w:rsid w:val="007A52C3"/>
    <w:rsid w:val="007A56AF"/>
    <w:rsid w:val="007A5B46"/>
    <w:rsid w:val="007A5E2D"/>
    <w:rsid w:val="007B0ADC"/>
    <w:rsid w:val="007B101A"/>
    <w:rsid w:val="007B1B27"/>
    <w:rsid w:val="007B24A2"/>
    <w:rsid w:val="007B2929"/>
    <w:rsid w:val="007C0E11"/>
    <w:rsid w:val="007C4C00"/>
    <w:rsid w:val="007C6A79"/>
    <w:rsid w:val="007D042D"/>
    <w:rsid w:val="007D0E00"/>
    <w:rsid w:val="007D2F0D"/>
    <w:rsid w:val="007D2F21"/>
    <w:rsid w:val="007D2F60"/>
    <w:rsid w:val="007D341A"/>
    <w:rsid w:val="007D39E8"/>
    <w:rsid w:val="007D494F"/>
    <w:rsid w:val="007D6545"/>
    <w:rsid w:val="007D6C86"/>
    <w:rsid w:val="007E0F45"/>
    <w:rsid w:val="007E12F2"/>
    <w:rsid w:val="007E1610"/>
    <w:rsid w:val="007E1F7E"/>
    <w:rsid w:val="007E2614"/>
    <w:rsid w:val="007E2AB9"/>
    <w:rsid w:val="007E5A72"/>
    <w:rsid w:val="007E5C41"/>
    <w:rsid w:val="007E6E00"/>
    <w:rsid w:val="007E74C2"/>
    <w:rsid w:val="007F0F6C"/>
    <w:rsid w:val="007F210E"/>
    <w:rsid w:val="007F268D"/>
    <w:rsid w:val="007F3AE2"/>
    <w:rsid w:val="007F43D2"/>
    <w:rsid w:val="007F74FA"/>
    <w:rsid w:val="007F76D3"/>
    <w:rsid w:val="00800104"/>
    <w:rsid w:val="008003FD"/>
    <w:rsid w:val="0080178D"/>
    <w:rsid w:val="0080313C"/>
    <w:rsid w:val="00804C6C"/>
    <w:rsid w:val="00805172"/>
    <w:rsid w:val="0081263E"/>
    <w:rsid w:val="00813945"/>
    <w:rsid w:val="00814BF8"/>
    <w:rsid w:val="008163BC"/>
    <w:rsid w:val="0081641D"/>
    <w:rsid w:val="008178C3"/>
    <w:rsid w:val="00820396"/>
    <w:rsid w:val="00824F79"/>
    <w:rsid w:val="00826595"/>
    <w:rsid w:val="00826802"/>
    <w:rsid w:val="00826E34"/>
    <w:rsid w:val="008335BD"/>
    <w:rsid w:val="008338AC"/>
    <w:rsid w:val="00833E05"/>
    <w:rsid w:val="00833F05"/>
    <w:rsid w:val="00834067"/>
    <w:rsid w:val="00835797"/>
    <w:rsid w:val="00841F90"/>
    <w:rsid w:val="0084290E"/>
    <w:rsid w:val="00842EFF"/>
    <w:rsid w:val="008440C1"/>
    <w:rsid w:val="0084531C"/>
    <w:rsid w:val="00846C6C"/>
    <w:rsid w:val="008511C5"/>
    <w:rsid w:val="00851210"/>
    <w:rsid w:val="0085121E"/>
    <w:rsid w:val="00852979"/>
    <w:rsid w:val="00852C13"/>
    <w:rsid w:val="00854190"/>
    <w:rsid w:val="00854A7B"/>
    <w:rsid w:val="00855307"/>
    <w:rsid w:val="008553AC"/>
    <w:rsid w:val="00855B5C"/>
    <w:rsid w:val="008572E1"/>
    <w:rsid w:val="00857EBB"/>
    <w:rsid w:val="00860457"/>
    <w:rsid w:val="00861664"/>
    <w:rsid w:val="008627CA"/>
    <w:rsid w:val="00862B69"/>
    <w:rsid w:val="00863A02"/>
    <w:rsid w:val="0086411F"/>
    <w:rsid w:val="00864D24"/>
    <w:rsid w:val="00865302"/>
    <w:rsid w:val="00865472"/>
    <w:rsid w:val="008656DD"/>
    <w:rsid w:val="00866848"/>
    <w:rsid w:val="00871806"/>
    <w:rsid w:val="00873A70"/>
    <w:rsid w:val="00874F77"/>
    <w:rsid w:val="008758DB"/>
    <w:rsid w:val="00875BB1"/>
    <w:rsid w:val="00876052"/>
    <w:rsid w:val="00877154"/>
    <w:rsid w:val="00877324"/>
    <w:rsid w:val="00877D8D"/>
    <w:rsid w:val="0088026A"/>
    <w:rsid w:val="008821F0"/>
    <w:rsid w:val="00883361"/>
    <w:rsid w:val="00886E3B"/>
    <w:rsid w:val="00887BEE"/>
    <w:rsid w:val="008901C6"/>
    <w:rsid w:val="00890EF4"/>
    <w:rsid w:val="00893970"/>
    <w:rsid w:val="00893D4D"/>
    <w:rsid w:val="00893E78"/>
    <w:rsid w:val="0089425F"/>
    <w:rsid w:val="008953D5"/>
    <w:rsid w:val="008957CB"/>
    <w:rsid w:val="00896212"/>
    <w:rsid w:val="00896981"/>
    <w:rsid w:val="00896DAF"/>
    <w:rsid w:val="0089746F"/>
    <w:rsid w:val="008A007A"/>
    <w:rsid w:val="008A12E7"/>
    <w:rsid w:val="008A1505"/>
    <w:rsid w:val="008A1637"/>
    <w:rsid w:val="008A3427"/>
    <w:rsid w:val="008A35F5"/>
    <w:rsid w:val="008A3900"/>
    <w:rsid w:val="008A5852"/>
    <w:rsid w:val="008B2185"/>
    <w:rsid w:val="008B79C4"/>
    <w:rsid w:val="008C01B9"/>
    <w:rsid w:val="008C2385"/>
    <w:rsid w:val="008C3210"/>
    <w:rsid w:val="008C3EB4"/>
    <w:rsid w:val="008C6858"/>
    <w:rsid w:val="008C75CD"/>
    <w:rsid w:val="008D0919"/>
    <w:rsid w:val="008D0C0D"/>
    <w:rsid w:val="008D1A21"/>
    <w:rsid w:val="008D2089"/>
    <w:rsid w:val="008D23D2"/>
    <w:rsid w:val="008D2552"/>
    <w:rsid w:val="008D3A48"/>
    <w:rsid w:val="008D4376"/>
    <w:rsid w:val="008D59DD"/>
    <w:rsid w:val="008E0869"/>
    <w:rsid w:val="008E166F"/>
    <w:rsid w:val="008E1E3B"/>
    <w:rsid w:val="008E3AD3"/>
    <w:rsid w:val="008E49A9"/>
    <w:rsid w:val="008E4D77"/>
    <w:rsid w:val="008E5656"/>
    <w:rsid w:val="008E67FB"/>
    <w:rsid w:val="008F0144"/>
    <w:rsid w:val="008F1760"/>
    <w:rsid w:val="008F2E00"/>
    <w:rsid w:val="008F3A7D"/>
    <w:rsid w:val="008F43CD"/>
    <w:rsid w:val="008F7D29"/>
    <w:rsid w:val="00900195"/>
    <w:rsid w:val="0090165E"/>
    <w:rsid w:val="00904C20"/>
    <w:rsid w:val="009075A2"/>
    <w:rsid w:val="009111D1"/>
    <w:rsid w:val="00915347"/>
    <w:rsid w:val="0092001D"/>
    <w:rsid w:val="00922436"/>
    <w:rsid w:val="00923388"/>
    <w:rsid w:val="00924EB4"/>
    <w:rsid w:val="0092637F"/>
    <w:rsid w:val="009266C0"/>
    <w:rsid w:val="009275FA"/>
    <w:rsid w:val="00927DC1"/>
    <w:rsid w:val="009300B7"/>
    <w:rsid w:val="009313B7"/>
    <w:rsid w:val="00932A2D"/>
    <w:rsid w:val="00935038"/>
    <w:rsid w:val="00936CEF"/>
    <w:rsid w:val="00936D04"/>
    <w:rsid w:val="00937B0A"/>
    <w:rsid w:val="009407D6"/>
    <w:rsid w:val="009423B2"/>
    <w:rsid w:val="00942A97"/>
    <w:rsid w:val="00942F62"/>
    <w:rsid w:val="00944B87"/>
    <w:rsid w:val="00944D81"/>
    <w:rsid w:val="009471B2"/>
    <w:rsid w:val="00947DF9"/>
    <w:rsid w:val="009506F9"/>
    <w:rsid w:val="0095660F"/>
    <w:rsid w:val="009568FD"/>
    <w:rsid w:val="00956B2F"/>
    <w:rsid w:val="00956F31"/>
    <w:rsid w:val="00957975"/>
    <w:rsid w:val="00957C10"/>
    <w:rsid w:val="009604CC"/>
    <w:rsid w:val="009606C5"/>
    <w:rsid w:val="00962D2B"/>
    <w:rsid w:val="00963801"/>
    <w:rsid w:val="0096686F"/>
    <w:rsid w:val="009703F0"/>
    <w:rsid w:val="009704D0"/>
    <w:rsid w:val="0097111B"/>
    <w:rsid w:val="0097141A"/>
    <w:rsid w:val="0097188A"/>
    <w:rsid w:val="00972B7E"/>
    <w:rsid w:val="0097344E"/>
    <w:rsid w:val="009738B4"/>
    <w:rsid w:val="00973A3D"/>
    <w:rsid w:val="00975407"/>
    <w:rsid w:val="009775C9"/>
    <w:rsid w:val="00980A7D"/>
    <w:rsid w:val="00980AC2"/>
    <w:rsid w:val="009820B8"/>
    <w:rsid w:val="00982998"/>
    <w:rsid w:val="00984481"/>
    <w:rsid w:val="00984684"/>
    <w:rsid w:val="00985C9C"/>
    <w:rsid w:val="00987E93"/>
    <w:rsid w:val="00990183"/>
    <w:rsid w:val="00990BCE"/>
    <w:rsid w:val="0099197E"/>
    <w:rsid w:val="00993282"/>
    <w:rsid w:val="009933C7"/>
    <w:rsid w:val="009959DD"/>
    <w:rsid w:val="00996C6D"/>
    <w:rsid w:val="00996CF2"/>
    <w:rsid w:val="009A0EB4"/>
    <w:rsid w:val="009A10AC"/>
    <w:rsid w:val="009A1DE8"/>
    <w:rsid w:val="009A2D3D"/>
    <w:rsid w:val="009A36F4"/>
    <w:rsid w:val="009B109B"/>
    <w:rsid w:val="009B1766"/>
    <w:rsid w:val="009B27E7"/>
    <w:rsid w:val="009B529A"/>
    <w:rsid w:val="009B5336"/>
    <w:rsid w:val="009B565A"/>
    <w:rsid w:val="009B6873"/>
    <w:rsid w:val="009B7E9E"/>
    <w:rsid w:val="009C10A6"/>
    <w:rsid w:val="009C2961"/>
    <w:rsid w:val="009C3C8C"/>
    <w:rsid w:val="009C55AC"/>
    <w:rsid w:val="009C6F5F"/>
    <w:rsid w:val="009D0082"/>
    <w:rsid w:val="009D0520"/>
    <w:rsid w:val="009D1260"/>
    <w:rsid w:val="009D16B5"/>
    <w:rsid w:val="009D1915"/>
    <w:rsid w:val="009D1975"/>
    <w:rsid w:val="009D1FD5"/>
    <w:rsid w:val="009D3C91"/>
    <w:rsid w:val="009D3E2B"/>
    <w:rsid w:val="009D49FD"/>
    <w:rsid w:val="009D5392"/>
    <w:rsid w:val="009D5ACE"/>
    <w:rsid w:val="009D6780"/>
    <w:rsid w:val="009E253E"/>
    <w:rsid w:val="009E3FA0"/>
    <w:rsid w:val="009E588F"/>
    <w:rsid w:val="009E5FEC"/>
    <w:rsid w:val="009E6632"/>
    <w:rsid w:val="009E7362"/>
    <w:rsid w:val="009E7434"/>
    <w:rsid w:val="009F1A8F"/>
    <w:rsid w:val="009F1FE2"/>
    <w:rsid w:val="009F24AA"/>
    <w:rsid w:val="009F5B0E"/>
    <w:rsid w:val="009F7812"/>
    <w:rsid w:val="00A00DC5"/>
    <w:rsid w:val="00A05079"/>
    <w:rsid w:val="00A059BE"/>
    <w:rsid w:val="00A064D5"/>
    <w:rsid w:val="00A065B4"/>
    <w:rsid w:val="00A129F4"/>
    <w:rsid w:val="00A13BD7"/>
    <w:rsid w:val="00A144FB"/>
    <w:rsid w:val="00A14B91"/>
    <w:rsid w:val="00A15B13"/>
    <w:rsid w:val="00A16771"/>
    <w:rsid w:val="00A172A8"/>
    <w:rsid w:val="00A178DC"/>
    <w:rsid w:val="00A17DF0"/>
    <w:rsid w:val="00A20636"/>
    <w:rsid w:val="00A216FE"/>
    <w:rsid w:val="00A21B67"/>
    <w:rsid w:val="00A2588A"/>
    <w:rsid w:val="00A26A3E"/>
    <w:rsid w:val="00A27D17"/>
    <w:rsid w:val="00A34A34"/>
    <w:rsid w:val="00A34B51"/>
    <w:rsid w:val="00A35A85"/>
    <w:rsid w:val="00A369E9"/>
    <w:rsid w:val="00A36DD0"/>
    <w:rsid w:val="00A37CAA"/>
    <w:rsid w:val="00A423FB"/>
    <w:rsid w:val="00A42732"/>
    <w:rsid w:val="00A42CFD"/>
    <w:rsid w:val="00A43774"/>
    <w:rsid w:val="00A45330"/>
    <w:rsid w:val="00A46A9A"/>
    <w:rsid w:val="00A46F1E"/>
    <w:rsid w:val="00A51D00"/>
    <w:rsid w:val="00A51DDA"/>
    <w:rsid w:val="00A52BE6"/>
    <w:rsid w:val="00A53152"/>
    <w:rsid w:val="00A54B80"/>
    <w:rsid w:val="00A556AF"/>
    <w:rsid w:val="00A557D9"/>
    <w:rsid w:val="00A55BDD"/>
    <w:rsid w:val="00A55E16"/>
    <w:rsid w:val="00A6078F"/>
    <w:rsid w:val="00A60BA6"/>
    <w:rsid w:val="00A61A79"/>
    <w:rsid w:val="00A63DA4"/>
    <w:rsid w:val="00A65771"/>
    <w:rsid w:val="00A67C51"/>
    <w:rsid w:val="00A715BC"/>
    <w:rsid w:val="00A71A96"/>
    <w:rsid w:val="00A7372F"/>
    <w:rsid w:val="00A76132"/>
    <w:rsid w:val="00A80729"/>
    <w:rsid w:val="00A81734"/>
    <w:rsid w:val="00A8230C"/>
    <w:rsid w:val="00A83603"/>
    <w:rsid w:val="00A83F2C"/>
    <w:rsid w:val="00A84061"/>
    <w:rsid w:val="00A8605B"/>
    <w:rsid w:val="00A8752B"/>
    <w:rsid w:val="00A90764"/>
    <w:rsid w:val="00A9415A"/>
    <w:rsid w:val="00A94695"/>
    <w:rsid w:val="00A94D04"/>
    <w:rsid w:val="00A951DB"/>
    <w:rsid w:val="00A954EF"/>
    <w:rsid w:val="00A963C9"/>
    <w:rsid w:val="00A969BB"/>
    <w:rsid w:val="00A97319"/>
    <w:rsid w:val="00A9794D"/>
    <w:rsid w:val="00AA01EB"/>
    <w:rsid w:val="00AA11C4"/>
    <w:rsid w:val="00AA6026"/>
    <w:rsid w:val="00AA77D7"/>
    <w:rsid w:val="00AB03D4"/>
    <w:rsid w:val="00AB06AB"/>
    <w:rsid w:val="00AB07FA"/>
    <w:rsid w:val="00AB17BD"/>
    <w:rsid w:val="00AB232C"/>
    <w:rsid w:val="00AB5317"/>
    <w:rsid w:val="00AB6F0D"/>
    <w:rsid w:val="00AC00D6"/>
    <w:rsid w:val="00AC00E4"/>
    <w:rsid w:val="00AC12B2"/>
    <w:rsid w:val="00AC254A"/>
    <w:rsid w:val="00AC3CD1"/>
    <w:rsid w:val="00AC4645"/>
    <w:rsid w:val="00AC4D16"/>
    <w:rsid w:val="00AC7EFF"/>
    <w:rsid w:val="00AD0A18"/>
    <w:rsid w:val="00AD2176"/>
    <w:rsid w:val="00AD2874"/>
    <w:rsid w:val="00AD5638"/>
    <w:rsid w:val="00AD5B42"/>
    <w:rsid w:val="00AD6561"/>
    <w:rsid w:val="00AD6E08"/>
    <w:rsid w:val="00AD7A2D"/>
    <w:rsid w:val="00AE0053"/>
    <w:rsid w:val="00AE00EB"/>
    <w:rsid w:val="00AE106F"/>
    <w:rsid w:val="00AE1A5F"/>
    <w:rsid w:val="00AE1AFA"/>
    <w:rsid w:val="00AE3CFC"/>
    <w:rsid w:val="00AE3F0E"/>
    <w:rsid w:val="00AE3FEE"/>
    <w:rsid w:val="00AE4919"/>
    <w:rsid w:val="00AE53F9"/>
    <w:rsid w:val="00AE5A8B"/>
    <w:rsid w:val="00AE5DE1"/>
    <w:rsid w:val="00AE5F0E"/>
    <w:rsid w:val="00AE699E"/>
    <w:rsid w:val="00AF01D6"/>
    <w:rsid w:val="00AF0D79"/>
    <w:rsid w:val="00AF181A"/>
    <w:rsid w:val="00AF27BF"/>
    <w:rsid w:val="00AF3801"/>
    <w:rsid w:val="00AF39F4"/>
    <w:rsid w:val="00AF408D"/>
    <w:rsid w:val="00AF5C6F"/>
    <w:rsid w:val="00AF6A72"/>
    <w:rsid w:val="00AF6E83"/>
    <w:rsid w:val="00AF7363"/>
    <w:rsid w:val="00AF7EBF"/>
    <w:rsid w:val="00B00CE1"/>
    <w:rsid w:val="00B0199B"/>
    <w:rsid w:val="00B01B02"/>
    <w:rsid w:val="00B01FAA"/>
    <w:rsid w:val="00B040CD"/>
    <w:rsid w:val="00B05124"/>
    <w:rsid w:val="00B060E4"/>
    <w:rsid w:val="00B067E7"/>
    <w:rsid w:val="00B06CD2"/>
    <w:rsid w:val="00B07B7C"/>
    <w:rsid w:val="00B10984"/>
    <w:rsid w:val="00B12360"/>
    <w:rsid w:val="00B149EC"/>
    <w:rsid w:val="00B1539A"/>
    <w:rsid w:val="00B15A60"/>
    <w:rsid w:val="00B20D74"/>
    <w:rsid w:val="00B2197A"/>
    <w:rsid w:val="00B21AF7"/>
    <w:rsid w:val="00B22746"/>
    <w:rsid w:val="00B22F42"/>
    <w:rsid w:val="00B2417E"/>
    <w:rsid w:val="00B24D2A"/>
    <w:rsid w:val="00B31D34"/>
    <w:rsid w:val="00B376BB"/>
    <w:rsid w:val="00B40E44"/>
    <w:rsid w:val="00B4181B"/>
    <w:rsid w:val="00B42683"/>
    <w:rsid w:val="00B43B3C"/>
    <w:rsid w:val="00B4467A"/>
    <w:rsid w:val="00B4549C"/>
    <w:rsid w:val="00B45F84"/>
    <w:rsid w:val="00B50933"/>
    <w:rsid w:val="00B52079"/>
    <w:rsid w:val="00B521CE"/>
    <w:rsid w:val="00B52D4B"/>
    <w:rsid w:val="00B533EF"/>
    <w:rsid w:val="00B547E2"/>
    <w:rsid w:val="00B550A4"/>
    <w:rsid w:val="00B553A1"/>
    <w:rsid w:val="00B55920"/>
    <w:rsid w:val="00B55CF3"/>
    <w:rsid w:val="00B55DB8"/>
    <w:rsid w:val="00B563FA"/>
    <w:rsid w:val="00B56739"/>
    <w:rsid w:val="00B60309"/>
    <w:rsid w:val="00B61F5B"/>
    <w:rsid w:val="00B64312"/>
    <w:rsid w:val="00B65ADC"/>
    <w:rsid w:val="00B66D7B"/>
    <w:rsid w:val="00B70209"/>
    <w:rsid w:val="00B70CCF"/>
    <w:rsid w:val="00B70F62"/>
    <w:rsid w:val="00B71C17"/>
    <w:rsid w:val="00B72E3B"/>
    <w:rsid w:val="00B74701"/>
    <w:rsid w:val="00B74E07"/>
    <w:rsid w:val="00B75185"/>
    <w:rsid w:val="00B7632C"/>
    <w:rsid w:val="00B76697"/>
    <w:rsid w:val="00B77A89"/>
    <w:rsid w:val="00B80675"/>
    <w:rsid w:val="00B8467E"/>
    <w:rsid w:val="00B866EC"/>
    <w:rsid w:val="00B87197"/>
    <w:rsid w:val="00B8774A"/>
    <w:rsid w:val="00B87F4F"/>
    <w:rsid w:val="00B902AF"/>
    <w:rsid w:val="00B916D2"/>
    <w:rsid w:val="00B9358D"/>
    <w:rsid w:val="00BA164B"/>
    <w:rsid w:val="00BA1DA1"/>
    <w:rsid w:val="00BA1F6B"/>
    <w:rsid w:val="00BA31ED"/>
    <w:rsid w:val="00BA4C82"/>
    <w:rsid w:val="00BA5001"/>
    <w:rsid w:val="00BA5D13"/>
    <w:rsid w:val="00BA6D0C"/>
    <w:rsid w:val="00BA71ED"/>
    <w:rsid w:val="00BA7B31"/>
    <w:rsid w:val="00BB004E"/>
    <w:rsid w:val="00BB1391"/>
    <w:rsid w:val="00BB3865"/>
    <w:rsid w:val="00BB452A"/>
    <w:rsid w:val="00BB54CD"/>
    <w:rsid w:val="00BB552C"/>
    <w:rsid w:val="00BB7A55"/>
    <w:rsid w:val="00BC0FB5"/>
    <w:rsid w:val="00BC1FFF"/>
    <w:rsid w:val="00BC3142"/>
    <w:rsid w:val="00BC3C28"/>
    <w:rsid w:val="00BC7602"/>
    <w:rsid w:val="00BC7CAE"/>
    <w:rsid w:val="00BC7D62"/>
    <w:rsid w:val="00BD0068"/>
    <w:rsid w:val="00BD1069"/>
    <w:rsid w:val="00BD10C6"/>
    <w:rsid w:val="00BD1A4A"/>
    <w:rsid w:val="00BD2535"/>
    <w:rsid w:val="00BD40FD"/>
    <w:rsid w:val="00BD48E7"/>
    <w:rsid w:val="00BD4B72"/>
    <w:rsid w:val="00BD501A"/>
    <w:rsid w:val="00BD569A"/>
    <w:rsid w:val="00BD5D58"/>
    <w:rsid w:val="00BD6CBC"/>
    <w:rsid w:val="00BD7E10"/>
    <w:rsid w:val="00BE0920"/>
    <w:rsid w:val="00BE2184"/>
    <w:rsid w:val="00BE3B6E"/>
    <w:rsid w:val="00BE4273"/>
    <w:rsid w:val="00BE5753"/>
    <w:rsid w:val="00BF046A"/>
    <w:rsid w:val="00BF2AE0"/>
    <w:rsid w:val="00BF4166"/>
    <w:rsid w:val="00BF41A4"/>
    <w:rsid w:val="00BF50F5"/>
    <w:rsid w:val="00BF55C7"/>
    <w:rsid w:val="00BF6999"/>
    <w:rsid w:val="00C00076"/>
    <w:rsid w:val="00C00244"/>
    <w:rsid w:val="00C0172C"/>
    <w:rsid w:val="00C0218E"/>
    <w:rsid w:val="00C0390C"/>
    <w:rsid w:val="00C03974"/>
    <w:rsid w:val="00C04404"/>
    <w:rsid w:val="00C07761"/>
    <w:rsid w:val="00C078DE"/>
    <w:rsid w:val="00C11C6D"/>
    <w:rsid w:val="00C1321A"/>
    <w:rsid w:val="00C142A0"/>
    <w:rsid w:val="00C14757"/>
    <w:rsid w:val="00C15291"/>
    <w:rsid w:val="00C1606C"/>
    <w:rsid w:val="00C16A08"/>
    <w:rsid w:val="00C16BDB"/>
    <w:rsid w:val="00C1782F"/>
    <w:rsid w:val="00C17EA4"/>
    <w:rsid w:val="00C20ACE"/>
    <w:rsid w:val="00C21488"/>
    <w:rsid w:val="00C21727"/>
    <w:rsid w:val="00C2370E"/>
    <w:rsid w:val="00C23B2D"/>
    <w:rsid w:val="00C23BDE"/>
    <w:rsid w:val="00C24132"/>
    <w:rsid w:val="00C24545"/>
    <w:rsid w:val="00C24AE9"/>
    <w:rsid w:val="00C2691D"/>
    <w:rsid w:val="00C26F11"/>
    <w:rsid w:val="00C27E7F"/>
    <w:rsid w:val="00C30641"/>
    <w:rsid w:val="00C324EC"/>
    <w:rsid w:val="00C34655"/>
    <w:rsid w:val="00C34870"/>
    <w:rsid w:val="00C34E95"/>
    <w:rsid w:val="00C35073"/>
    <w:rsid w:val="00C35852"/>
    <w:rsid w:val="00C35DA2"/>
    <w:rsid w:val="00C361B0"/>
    <w:rsid w:val="00C36D18"/>
    <w:rsid w:val="00C36EDA"/>
    <w:rsid w:val="00C36EF6"/>
    <w:rsid w:val="00C42DF8"/>
    <w:rsid w:val="00C4346D"/>
    <w:rsid w:val="00C46A84"/>
    <w:rsid w:val="00C47969"/>
    <w:rsid w:val="00C50213"/>
    <w:rsid w:val="00C505A8"/>
    <w:rsid w:val="00C50686"/>
    <w:rsid w:val="00C50CE0"/>
    <w:rsid w:val="00C51DDE"/>
    <w:rsid w:val="00C56950"/>
    <w:rsid w:val="00C56EE4"/>
    <w:rsid w:val="00C615A2"/>
    <w:rsid w:val="00C62BCE"/>
    <w:rsid w:val="00C640CC"/>
    <w:rsid w:val="00C645C5"/>
    <w:rsid w:val="00C65658"/>
    <w:rsid w:val="00C659B5"/>
    <w:rsid w:val="00C66A75"/>
    <w:rsid w:val="00C704FD"/>
    <w:rsid w:val="00C705F9"/>
    <w:rsid w:val="00C743D3"/>
    <w:rsid w:val="00C759E0"/>
    <w:rsid w:val="00C7602A"/>
    <w:rsid w:val="00C76285"/>
    <w:rsid w:val="00C762AC"/>
    <w:rsid w:val="00C80120"/>
    <w:rsid w:val="00C84759"/>
    <w:rsid w:val="00C848C1"/>
    <w:rsid w:val="00C85B5F"/>
    <w:rsid w:val="00C86A95"/>
    <w:rsid w:val="00C86B3F"/>
    <w:rsid w:val="00C87AAA"/>
    <w:rsid w:val="00C913C0"/>
    <w:rsid w:val="00C92699"/>
    <w:rsid w:val="00C92D74"/>
    <w:rsid w:val="00C93851"/>
    <w:rsid w:val="00C95F1F"/>
    <w:rsid w:val="00C9615B"/>
    <w:rsid w:val="00C965DE"/>
    <w:rsid w:val="00CA105B"/>
    <w:rsid w:val="00CA10C5"/>
    <w:rsid w:val="00CA1A49"/>
    <w:rsid w:val="00CA2AC3"/>
    <w:rsid w:val="00CA3008"/>
    <w:rsid w:val="00CA3F54"/>
    <w:rsid w:val="00CA70D1"/>
    <w:rsid w:val="00CA71B5"/>
    <w:rsid w:val="00CA7D61"/>
    <w:rsid w:val="00CB0BB0"/>
    <w:rsid w:val="00CB204C"/>
    <w:rsid w:val="00CB238D"/>
    <w:rsid w:val="00CB26FF"/>
    <w:rsid w:val="00CB2E24"/>
    <w:rsid w:val="00CB30F8"/>
    <w:rsid w:val="00CB41A4"/>
    <w:rsid w:val="00CB54E1"/>
    <w:rsid w:val="00CB5C88"/>
    <w:rsid w:val="00CB7224"/>
    <w:rsid w:val="00CC378E"/>
    <w:rsid w:val="00CC42BC"/>
    <w:rsid w:val="00CC4EAF"/>
    <w:rsid w:val="00CC6C2B"/>
    <w:rsid w:val="00CC755A"/>
    <w:rsid w:val="00CD0A7A"/>
    <w:rsid w:val="00CD1C94"/>
    <w:rsid w:val="00CD1ED8"/>
    <w:rsid w:val="00CD317A"/>
    <w:rsid w:val="00CD470D"/>
    <w:rsid w:val="00CD54C7"/>
    <w:rsid w:val="00CE006D"/>
    <w:rsid w:val="00CE09ED"/>
    <w:rsid w:val="00CE2F5B"/>
    <w:rsid w:val="00CE31B8"/>
    <w:rsid w:val="00CE3B3C"/>
    <w:rsid w:val="00CE41F1"/>
    <w:rsid w:val="00CE5718"/>
    <w:rsid w:val="00CF03CD"/>
    <w:rsid w:val="00CF0D5D"/>
    <w:rsid w:val="00CF1410"/>
    <w:rsid w:val="00CF1BCC"/>
    <w:rsid w:val="00CF34E6"/>
    <w:rsid w:val="00CF49C7"/>
    <w:rsid w:val="00CF49F0"/>
    <w:rsid w:val="00CF4DE3"/>
    <w:rsid w:val="00CF53E3"/>
    <w:rsid w:val="00CF5662"/>
    <w:rsid w:val="00CF6493"/>
    <w:rsid w:val="00CF6954"/>
    <w:rsid w:val="00CF6C00"/>
    <w:rsid w:val="00CF751E"/>
    <w:rsid w:val="00D00053"/>
    <w:rsid w:val="00D015CD"/>
    <w:rsid w:val="00D01758"/>
    <w:rsid w:val="00D01FC5"/>
    <w:rsid w:val="00D045AA"/>
    <w:rsid w:val="00D04E2E"/>
    <w:rsid w:val="00D051F1"/>
    <w:rsid w:val="00D05273"/>
    <w:rsid w:val="00D06EF3"/>
    <w:rsid w:val="00D07F40"/>
    <w:rsid w:val="00D10F89"/>
    <w:rsid w:val="00D1149E"/>
    <w:rsid w:val="00D122B7"/>
    <w:rsid w:val="00D13C85"/>
    <w:rsid w:val="00D146DD"/>
    <w:rsid w:val="00D179FE"/>
    <w:rsid w:val="00D2350D"/>
    <w:rsid w:val="00D235E9"/>
    <w:rsid w:val="00D243ED"/>
    <w:rsid w:val="00D24DDF"/>
    <w:rsid w:val="00D264E1"/>
    <w:rsid w:val="00D26A45"/>
    <w:rsid w:val="00D27340"/>
    <w:rsid w:val="00D27E70"/>
    <w:rsid w:val="00D27F65"/>
    <w:rsid w:val="00D31DA9"/>
    <w:rsid w:val="00D32D5D"/>
    <w:rsid w:val="00D334D7"/>
    <w:rsid w:val="00D34DC8"/>
    <w:rsid w:val="00D412C4"/>
    <w:rsid w:val="00D42D25"/>
    <w:rsid w:val="00D43A4C"/>
    <w:rsid w:val="00D44275"/>
    <w:rsid w:val="00D50E0A"/>
    <w:rsid w:val="00D5202C"/>
    <w:rsid w:val="00D52EC4"/>
    <w:rsid w:val="00D561B1"/>
    <w:rsid w:val="00D604A0"/>
    <w:rsid w:val="00D646C4"/>
    <w:rsid w:val="00D64D79"/>
    <w:rsid w:val="00D651BA"/>
    <w:rsid w:val="00D654D1"/>
    <w:rsid w:val="00D65643"/>
    <w:rsid w:val="00D6606D"/>
    <w:rsid w:val="00D66EC7"/>
    <w:rsid w:val="00D67FFB"/>
    <w:rsid w:val="00D70B66"/>
    <w:rsid w:val="00D71E8C"/>
    <w:rsid w:val="00D72C0A"/>
    <w:rsid w:val="00D72FFD"/>
    <w:rsid w:val="00D732E1"/>
    <w:rsid w:val="00D7422E"/>
    <w:rsid w:val="00D7472D"/>
    <w:rsid w:val="00D750C1"/>
    <w:rsid w:val="00D80C63"/>
    <w:rsid w:val="00D82171"/>
    <w:rsid w:val="00D83142"/>
    <w:rsid w:val="00D867AD"/>
    <w:rsid w:val="00D87953"/>
    <w:rsid w:val="00D87A5D"/>
    <w:rsid w:val="00D91517"/>
    <w:rsid w:val="00D9304A"/>
    <w:rsid w:val="00D94964"/>
    <w:rsid w:val="00D954FF"/>
    <w:rsid w:val="00D97527"/>
    <w:rsid w:val="00D97861"/>
    <w:rsid w:val="00D97F7B"/>
    <w:rsid w:val="00DA1003"/>
    <w:rsid w:val="00DA274B"/>
    <w:rsid w:val="00DA2A47"/>
    <w:rsid w:val="00DA2C48"/>
    <w:rsid w:val="00DA4592"/>
    <w:rsid w:val="00DA66ED"/>
    <w:rsid w:val="00DA73E9"/>
    <w:rsid w:val="00DA797E"/>
    <w:rsid w:val="00DA79EC"/>
    <w:rsid w:val="00DA7EDA"/>
    <w:rsid w:val="00DB00DD"/>
    <w:rsid w:val="00DB00DE"/>
    <w:rsid w:val="00DB0E81"/>
    <w:rsid w:val="00DB10B4"/>
    <w:rsid w:val="00DB534B"/>
    <w:rsid w:val="00DB7886"/>
    <w:rsid w:val="00DC18A2"/>
    <w:rsid w:val="00DC2452"/>
    <w:rsid w:val="00DC34A2"/>
    <w:rsid w:val="00DC4386"/>
    <w:rsid w:val="00DC4DB6"/>
    <w:rsid w:val="00DC7BAA"/>
    <w:rsid w:val="00DD2529"/>
    <w:rsid w:val="00DD2C7D"/>
    <w:rsid w:val="00DD4DA5"/>
    <w:rsid w:val="00DD4FE7"/>
    <w:rsid w:val="00DD59F2"/>
    <w:rsid w:val="00DD5FBA"/>
    <w:rsid w:val="00DD7124"/>
    <w:rsid w:val="00DE0989"/>
    <w:rsid w:val="00DE318C"/>
    <w:rsid w:val="00DE3371"/>
    <w:rsid w:val="00DE36D5"/>
    <w:rsid w:val="00DE3DCE"/>
    <w:rsid w:val="00DE4195"/>
    <w:rsid w:val="00DE4569"/>
    <w:rsid w:val="00DE6715"/>
    <w:rsid w:val="00DF1F59"/>
    <w:rsid w:val="00DF382F"/>
    <w:rsid w:val="00DF3870"/>
    <w:rsid w:val="00DF38AA"/>
    <w:rsid w:val="00DF4185"/>
    <w:rsid w:val="00DF6871"/>
    <w:rsid w:val="00DF7C56"/>
    <w:rsid w:val="00E00343"/>
    <w:rsid w:val="00E0215F"/>
    <w:rsid w:val="00E0267E"/>
    <w:rsid w:val="00E0485C"/>
    <w:rsid w:val="00E051FF"/>
    <w:rsid w:val="00E06489"/>
    <w:rsid w:val="00E12C76"/>
    <w:rsid w:val="00E138CC"/>
    <w:rsid w:val="00E15D7A"/>
    <w:rsid w:val="00E1722E"/>
    <w:rsid w:val="00E22A16"/>
    <w:rsid w:val="00E22F01"/>
    <w:rsid w:val="00E2344B"/>
    <w:rsid w:val="00E234A2"/>
    <w:rsid w:val="00E2359E"/>
    <w:rsid w:val="00E23BB5"/>
    <w:rsid w:val="00E24713"/>
    <w:rsid w:val="00E27088"/>
    <w:rsid w:val="00E2783F"/>
    <w:rsid w:val="00E30B42"/>
    <w:rsid w:val="00E31B0F"/>
    <w:rsid w:val="00E31D74"/>
    <w:rsid w:val="00E33BE5"/>
    <w:rsid w:val="00E33D13"/>
    <w:rsid w:val="00E34725"/>
    <w:rsid w:val="00E34E72"/>
    <w:rsid w:val="00E358DB"/>
    <w:rsid w:val="00E36177"/>
    <w:rsid w:val="00E36722"/>
    <w:rsid w:val="00E370C8"/>
    <w:rsid w:val="00E417E7"/>
    <w:rsid w:val="00E41B1D"/>
    <w:rsid w:val="00E42D35"/>
    <w:rsid w:val="00E4360A"/>
    <w:rsid w:val="00E46676"/>
    <w:rsid w:val="00E472BF"/>
    <w:rsid w:val="00E513DA"/>
    <w:rsid w:val="00E537F7"/>
    <w:rsid w:val="00E54E45"/>
    <w:rsid w:val="00E55407"/>
    <w:rsid w:val="00E60824"/>
    <w:rsid w:val="00E6099E"/>
    <w:rsid w:val="00E609C6"/>
    <w:rsid w:val="00E61A46"/>
    <w:rsid w:val="00E64EC3"/>
    <w:rsid w:val="00E662ED"/>
    <w:rsid w:val="00E674E3"/>
    <w:rsid w:val="00E67B1A"/>
    <w:rsid w:val="00E67CBC"/>
    <w:rsid w:val="00E7057A"/>
    <w:rsid w:val="00E70A01"/>
    <w:rsid w:val="00E713A7"/>
    <w:rsid w:val="00E71BA3"/>
    <w:rsid w:val="00E724B4"/>
    <w:rsid w:val="00E72795"/>
    <w:rsid w:val="00E7606C"/>
    <w:rsid w:val="00E778D1"/>
    <w:rsid w:val="00E77A0C"/>
    <w:rsid w:val="00E81A3D"/>
    <w:rsid w:val="00E83581"/>
    <w:rsid w:val="00E83B7D"/>
    <w:rsid w:val="00E87554"/>
    <w:rsid w:val="00E904A9"/>
    <w:rsid w:val="00E90A86"/>
    <w:rsid w:val="00E91209"/>
    <w:rsid w:val="00E914A4"/>
    <w:rsid w:val="00E92105"/>
    <w:rsid w:val="00E93B68"/>
    <w:rsid w:val="00E94583"/>
    <w:rsid w:val="00E95992"/>
    <w:rsid w:val="00E95B94"/>
    <w:rsid w:val="00E960DE"/>
    <w:rsid w:val="00E96290"/>
    <w:rsid w:val="00E9668D"/>
    <w:rsid w:val="00EA1347"/>
    <w:rsid w:val="00EA200A"/>
    <w:rsid w:val="00EA25DF"/>
    <w:rsid w:val="00EA2EA7"/>
    <w:rsid w:val="00EA4217"/>
    <w:rsid w:val="00EA5591"/>
    <w:rsid w:val="00EA57AB"/>
    <w:rsid w:val="00EA6E55"/>
    <w:rsid w:val="00EA7848"/>
    <w:rsid w:val="00EB15A3"/>
    <w:rsid w:val="00EB2280"/>
    <w:rsid w:val="00EB2530"/>
    <w:rsid w:val="00EB3A69"/>
    <w:rsid w:val="00EB4223"/>
    <w:rsid w:val="00EB458A"/>
    <w:rsid w:val="00EB4BB5"/>
    <w:rsid w:val="00EB5811"/>
    <w:rsid w:val="00EB5B0C"/>
    <w:rsid w:val="00EB5C31"/>
    <w:rsid w:val="00EB5E3B"/>
    <w:rsid w:val="00EB652C"/>
    <w:rsid w:val="00EB6F35"/>
    <w:rsid w:val="00EC0B76"/>
    <w:rsid w:val="00EC2D28"/>
    <w:rsid w:val="00EC4B1A"/>
    <w:rsid w:val="00EC6E93"/>
    <w:rsid w:val="00ED0939"/>
    <w:rsid w:val="00ED0B75"/>
    <w:rsid w:val="00ED10B5"/>
    <w:rsid w:val="00ED1308"/>
    <w:rsid w:val="00ED41A2"/>
    <w:rsid w:val="00ED664F"/>
    <w:rsid w:val="00ED74CA"/>
    <w:rsid w:val="00ED7870"/>
    <w:rsid w:val="00EE01B1"/>
    <w:rsid w:val="00EE07B1"/>
    <w:rsid w:val="00EE07D1"/>
    <w:rsid w:val="00EE09CF"/>
    <w:rsid w:val="00EE216B"/>
    <w:rsid w:val="00EE23C8"/>
    <w:rsid w:val="00EE32D0"/>
    <w:rsid w:val="00EE52BA"/>
    <w:rsid w:val="00EE55D9"/>
    <w:rsid w:val="00EE5A10"/>
    <w:rsid w:val="00EF028C"/>
    <w:rsid w:val="00EF3BCD"/>
    <w:rsid w:val="00EF3E51"/>
    <w:rsid w:val="00EF4AD8"/>
    <w:rsid w:val="00EF6EA8"/>
    <w:rsid w:val="00EF70EB"/>
    <w:rsid w:val="00EF71C5"/>
    <w:rsid w:val="00EF748E"/>
    <w:rsid w:val="00F01CD7"/>
    <w:rsid w:val="00F06AC2"/>
    <w:rsid w:val="00F10797"/>
    <w:rsid w:val="00F14BD2"/>
    <w:rsid w:val="00F17500"/>
    <w:rsid w:val="00F203B0"/>
    <w:rsid w:val="00F20B7B"/>
    <w:rsid w:val="00F21D0A"/>
    <w:rsid w:val="00F239FF"/>
    <w:rsid w:val="00F2429B"/>
    <w:rsid w:val="00F245E7"/>
    <w:rsid w:val="00F24FB2"/>
    <w:rsid w:val="00F260A7"/>
    <w:rsid w:val="00F30931"/>
    <w:rsid w:val="00F30B3A"/>
    <w:rsid w:val="00F3100C"/>
    <w:rsid w:val="00F33525"/>
    <w:rsid w:val="00F33D4E"/>
    <w:rsid w:val="00F34348"/>
    <w:rsid w:val="00F344FF"/>
    <w:rsid w:val="00F34B6D"/>
    <w:rsid w:val="00F3606C"/>
    <w:rsid w:val="00F40835"/>
    <w:rsid w:val="00F425A5"/>
    <w:rsid w:val="00F426B9"/>
    <w:rsid w:val="00F44DA3"/>
    <w:rsid w:val="00F45FCE"/>
    <w:rsid w:val="00F462EF"/>
    <w:rsid w:val="00F46DED"/>
    <w:rsid w:val="00F47B80"/>
    <w:rsid w:val="00F47EA5"/>
    <w:rsid w:val="00F50797"/>
    <w:rsid w:val="00F514E6"/>
    <w:rsid w:val="00F5299E"/>
    <w:rsid w:val="00F53B94"/>
    <w:rsid w:val="00F55410"/>
    <w:rsid w:val="00F558E2"/>
    <w:rsid w:val="00F60C22"/>
    <w:rsid w:val="00F611DC"/>
    <w:rsid w:val="00F61D7A"/>
    <w:rsid w:val="00F61E99"/>
    <w:rsid w:val="00F660D5"/>
    <w:rsid w:val="00F671B2"/>
    <w:rsid w:val="00F7146E"/>
    <w:rsid w:val="00F7198C"/>
    <w:rsid w:val="00F7371E"/>
    <w:rsid w:val="00F74214"/>
    <w:rsid w:val="00F760C7"/>
    <w:rsid w:val="00F775C1"/>
    <w:rsid w:val="00F77BA6"/>
    <w:rsid w:val="00F8117F"/>
    <w:rsid w:val="00F824BD"/>
    <w:rsid w:val="00F83988"/>
    <w:rsid w:val="00F8592D"/>
    <w:rsid w:val="00F862A1"/>
    <w:rsid w:val="00F86A6F"/>
    <w:rsid w:val="00F91645"/>
    <w:rsid w:val="00F93209"/>
    <w:rsid w:val="00F94B15"/>
    <w:rsid w:val="00F94BDB"/>
    <w:rsid w:val="00F9540D"/>
    <w:rsid w:val="00F95726"/>
    <w:rsid w:val="00F95FA9"/>
    <w:rsid w:val="00FA06EE"/>
    <w:rsid w:val="00FA0800"/>
    <w:rsid w:val="00FA10F2"/>
    <w:rsid w:val="00FA1591"/>
    <w:rsid w:val="00FA438B"/>
    <w:rsid w:val="00FA47F1"/>
    <w:rsid w:val="00FA6638"/>
    <w:rsid w:val="00FA7D77"/>
    <w:rsid w:val="00FA7DD8"/>
    <w:rsid w:val="00FB083B"/>
    <w:rsid w:val="00FB0877"/>
    <w:rsid w:val="00FB16FD"/>
    <w:rsid w:val="00FB1A9D"/>
    <w:rsid w:val="00FB3098"/>
    <w:rsid w:val="00FB3712"/>
    <w:rsid w:val="00FB3BDE"/>
    <w:rsid w:val="00FB595B"/>
    <w:rsid w:val="00FB62D3"/>
    <w:rsid w:val="00FB7486"/>
    <w:rsid w:val="00FB7833"/>
    <w:rsid w:val="00FB7AE9"/>
    <w:rsid w:val="00FC0141"/>
    <w:rsid w:val="00FC17B4"/>
    <w:rsid w:val="00FC33DD"/>
    <w:rsid w:val="00FC456B"/>
    <w:rsid w:val="00FC5BDA"/>
    <w:rsid w:val="00FC65D9"/>
    <w:rsid w:val="00FC6A6A"/>
    <w:rsid w:val="00FC7D40"/>
    <w:rsid w:val="00FD00F9"/>
    <w:rsid w:val="00FD0D7C"/>
    <w:rsid w:val="00FD201F"/>
    <w:rsid w:val="00FD3479"/>
    <w:rsid w:val="00FD3E57"/>
    <w:rsid w:val="00FD6A61"/>
    <w:rsid w:val="00FE1E87"/>
    <w:rsid w:val="00FE21CC"/>
    <w:rsid w:val="00FE2375"/>
    <w:rsid w:val="00FE3A0A"/>
    <w:rsid w:val="00FE3D61"/>
    <w:rsid w:val="00FE42F6"/>
    <w:rsid w:val="00FF0EF6"/>
    <w:rsid w:val="00FF61BB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677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6773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6773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6773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6773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uiPriority w:val="99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rsid w:val="0026773E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F86A6F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b"/>
    <w:uiPriority w:val="59"/>
    <w:rsid w:val="00956B2F"/>
    <w:rPr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EC2D28"/>
    <w:rPr>
      <w:rFonts w:eastAsia="Times New Roman" w:cs="Calibri"/>
      <w:sz w:val="22"/>
      <w:szCs w:val="22"/>
      <w:lang w:val="ru-RU" w:eastAsia="ru-RU" w:bidi="ar-SA"/>
    </w:rPr>
  </w:style>
  <w:style w:type="paragraph" w:customStyle="1" w:styleId="ConsPlusTitle">
    <w:name w:val="ConsPlusTitle"/>
    <w:uiPriority w:val="99"/>
    <w:rsid w:val="000C55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6773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773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773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773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26773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3">
    <w:name w:val="annotation text"/>
    <w:aliases w:val="!Равноширинный текст документа"/>
    <w:basedOn w:val="a"/>
    <w:link w:val="af4"/>
    <w:semiHidden/>
    <w:rsid w:val="0026773E"/>
    <w:rPr>
      <w:rFonts w:ascii="Courier" w:hAnsi="Courier"/>
      <w:sz w:val="22"/>
      <w:szCs w:val="20"/>
    </w:rPr>
  </w:style>
  <w:style w:type="character" w:customStyle="1" w:styleId="af4">
    <w:name w:val="Текст примечания Знак"/>
    <w:aliases w:val="!Равноширинный текст документа Знак"/>
    <w:basedOn w:val="a0"/>
    <w:link w:val="af3"/>
    <w:semiHidden/>
    <w:rsid w:val="0026773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26773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6773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6773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6773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6773E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6773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677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6773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6773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6773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6773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uiPriority w:val="99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rsid w:val="0026773E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F86A6F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b"/>
    <w:uiPriority w:val="59"/>
    <w:rsid w:val="00956B2F"/>
    <w:rPr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EC2D28"/>
    <w:rPr>
      <w:rFonts w:eastAsia="Times New Roman" w:cs="Calibri"/>
      <w:sz w:val="22"/>
      <w:szCs w:val="22"/>
      <w:lang w:val="ru-RU" w:eastAsia="ru-RU" w:bidi="ar-SA"/>
    </w:rPr>
  </w:style>
  <w:style w:type="paragraph" w:customStyle="1" w:styleId="ConsPlusTitle">
    <w:name w:val="ConsPlusTitle"/>
    <w:uiPriority w:val="99"/>
    <w:rsid w:val="000C55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6773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773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773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773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26773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3">
    <w:name w:val="annotation text"/>
    <w:aliases w:val="!Равноширинный текст документа"/>
    <w:basedOn w:val="a"/>
    <w:link w:val="af4"/>
    <w:semiHidden/>
    <w:rsid w:val="0026773E"/>
    <w:rPr>
      <w:rFonts w:ascii="Courier" w:hAnsi="Courier"/>
      <w:sz w:val="22"/>
      <w:szCs w:val="20"/>
    </w:rPr>
  </w:style>
  <w:style w:type="character" w:customStyle="1" w:styleId="af4">
    <w:name w:val="Текст примечания Знак"/>
    <w:aliases w:val="!Равноширинный текст документа Знак"/>
    <w:basedOn w:val="a0"/>
    <w:link w:val="af3"/>
    <w:semiHidden/>
    <w:rsid w:val="0026773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26773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6773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6773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6773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6773E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6773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edition\de3cbffb-c4d0-4e60-818f-edf216250d3f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file:///C:\content\edition\9a0b80fe-f524-442c-b443-211578e720c5.doc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56385566-943a-438f-8074-70c8671c6c71.doc" TargetMode="Externa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C234D-F4E3-4C67-80B9-E3F1CB014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18</Pages>
  <Words>4419</Words>
  <Characters>25191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29551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consultantplus://offline/main?base=LAW;n=43497;fld=134;dst=100011</vt:lpwstr>
      </vt:variant>
      <vt:variant>
        <vt:lpwstr/>
      </vt:variant>
      <vt:variant>
        <vt:i4>655451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consultantplus://offline/main?base=LAW;n=43497;fld=134;dst=100011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MufelSV</cp:lastModifiedBy>
  <cp:revision>2</cp:revision>
  <cp:lastPrinted>2017-04-18T07:37:00Z</cp:lastPrinted>
  <dcterms:created xsi:type="dcterms:W3CDTF">2020-01-10T07:15:00Z</dcterms:created>
  <dcterms:modified xsi:type="dcterms:W3CDTF">2020-01-10T07:15:00Z</dcterms:modified>
</cp:coreProperties>
</file>