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BAE" w:rsidRDefault="008A347F" w:rsidP="0008066D">
      <w:pPr>
        <w:pStyle w:val="2"/>
        <w:ind w:right="-1"/>
        <w:rPr>
          <w:rFonts w:ascii="Times New Roman" w:hAnsi="Times New Roman" w:cs="Times New Roman"/>
          <w:sz w:val="36"/>
          <w:szCs w:val="36"/>
        </w:rPr>
      </w:pPr>
      <w:r>
        <w:rPr>
          <w:noProof/>
        </w:rPr>
        <w:drawing>
          <wp:inline distT="0" distB="0" distL="0" distR="0">
            <wp:extent cx="758825" cy="828040"/>
            <wp:effectExtent l="0" t="0" r="317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47F" w:rsidRPr="008A347F" w:rsidRDefault="008A347F" w:rsidP="0008066D">
      <w:pPr>
        <w:pStyle w:val="2"/>
        <w:ind w:right="-1"/>
        <w:rPr>
          <w:rFonts w:ascii="Times New Roman" w:hAnsi="Times New Roman" w:cs="Times New Roman"/>
          <w:sz w:val="28"/>
          <w:szCs w:val="36"/>
        </w:rPr>
      </w:pPr>
    </w:p>
    <w:p w:rsidR="00916BAE" w:rsidRDefault="00916BAE" w:rsidP="0008066D">
      <w:pPr>
        <w:pStyle w:val="2"/>
        <w:ind w:right="-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АДМИНИСТРАЦИЯ БЕРЕЗОВСКОГО РАЙОНА</w:t>
      </w:r>
    </w:p>
    <w:p w:rsidR="008A347F" w:rsidRDefault="008A347F" w:rsidP="0008066D">
      <w:pPr>
        <w:pStyle w:val="2"/>
        <w:ind w:right="-1"/>
        <w:rPr>
          <w:rFonts w:ascii="Times New Roman" w:hAnsi="Times New Roman" w:cs="Times New Roman"/>
          <w:b w:val="0"/>
          <w:sz w:val="20"/>
          <w:szCs w:val="20"/>
        </w:rPr>
      </w:pPr>
    </w:p>
    <w:p w:rsidR="00916BAE" w:rsidRPr="008A347F" w:rsidRDefault="00916BAE" w:rsidP="0008066D">
      <w:pPr>
        <w:pStyle w:val="2"/>
        <w:ind w:right="-1"/>
        <w:rPr>
          <w:rFonts w:ascii="Times New Roman" w:hAnsi="Times New Roman" w:cs="Times New Roman"/>
          <w:sz w:val="20"/>
          <w:szCs w:val="20"/>
        </w:rPr>
      </w:pPr>
      <w:r w:rsidRPr="008A347F">
        <w:rPr>
          <w:rFonts w:ascii="Times New Roman" w:hAnsi="Times New Roman" w:cs="Times New Roman"/>
          <w:sz w:val="20"/>
          <w:szCs w:val="20"/>
        </w:rPr>
        <w:t>ХАНТЫ-МАНСИЙСКОГО АВТОНОМНОГО ОКРУГА-ЮГРЫ</w:t>
      </w:r>
    </w:p>
    <w:p w:rsidR="00916BAE" w:rsidRPr="008A347F" w:rsidRDefault="00916BAE" w:rsidP="0008066D">
      <w:pPr>
        <w:pStyle w:val="2"/>
        <w:ind w:right="-1"/>
        <w:rPr>
          <w:rFonts w:ascii="Times New Roman" w:hAnsi="Times New Roman" w:cs="Times New Roman"/>
          <w:sz w:val="28"/>
          <w:szCs w:val="36"/>
        </w:rPr>
      </w:pPr>
    </w:p>
    <w:p w:rsidR="00916BAE" w:rsidRDefault="00916BAE" w:rsidP="0008066D">
      <w:pPr>
        <w:pStyle w:val="2"/>
        <w:ind w:right="-1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916BAE" w:rsidRPr="008A347F" w:rsidRDefault="00916BAE" w:rsidP="008A347F">
      <w:pPr>
        <w:pStyle w:val="a3"/>
        <w:tabs>
          <w:tab w:val="left" w:pos="709"/>
          <w:tab w:val="left" w:pos="993"/>
        </w:tabs>
        <w:ind w:right="-1"/>
        <w:rPr>
          <w:rFonts w:ascii="Times New Roman" w:eastAsia="Times New Roman" w:hAnsi="Times New Roman"/>
        </w:rPr>
      </w:pPr>
    </w:p>
    <w:p w:rsidR="00916BAE" w:rsidRPr="008A347F" w:rsidRDefault="00916BAE" w:rsidP="008A347F">
      <w:pPr>
        <w:tabs>
          <w:tab w:val="left" w:pos="9072"/>
        </w:tabs>
        <w:ind w:right="-1" w:firstLine="0"/>
        <w:rPr>
          <w:rFonts w:ascii="Times New Roman" w:hAnsi="Times New Roman"/>
          <w:bCs/>
          <w:sz w:val="28"/>
          <w:szCs w:val="32"/>
        </w:rPr>
      </w:pPr>
      <w:r w:rsidRPr="008A347F">
        <w:rPr>
          <w:rFonts w:ascii="Times New Roman" w:hAnsi="Times New Roman"/>
          <w:bCs/>
          <w:sz w:val="28"/>
          <w:szCs w:val="32"/>
        </w:rPr>
        <w:t xml:space="preserve">от </w:t>
      </w:r>
      <w:r w:rsidR="008A347F" w:rsidRPr="008A347F">
        <w:rPr>
          <w:rFonts w:ascii="Times New Roman" w:hAnsi="Times New Roman"/>
          <w:bCs/>
          <w:sz w:val="28"/>
          <w:szCs w:val="32"/>
        </w:rPr>
        <w:t>26.12.2025</w:t>
      </w:r>
      <w:r w:rsidR="008A347F">
        <w:rPr>
          <w:rFonts w:ascii="Times New Roman" w:hAnsi="Times New Roman"/>
          <w:bCs/>
          <w:sz w:val="28"/>
          <w:szCs w:val="32"/>
        </w:rPr>
        <w:t xml:space="preserve">                                                                                                         </w:t>
      </w:r>
      <w:r w:rsidR="008A347F" w:rsidRPr="008A347F">
        <w:rPr>
          <w:rFonts w:ascii="Times New Roman" w:hAnsi="Times New Roman"/>
          <w:bCs/>
          <w:sz w:val="28"/>
          <w:szCs w:val="32"/>
        </w:rPr>
        <w:t xml:space="preserve"> </w:t>
      </w:r>
      <w:r w:rsidRPr="008A347F">
        <w:rPr>
          <w:rFonts w:ascii="Times New Roman" w:hAnsi="Times New Roman"/>
          <w:bCs/>
          <w:sz w:val="28"/>
          <w:szCs w:val="32"/>
        </w:rPr>
        <w:t xml:space="preserve">№ </w:t>
      </w:r>
      <w:r w:rsidR="008A347F" w:rsidRPr="008A347F">
        <w:rPr>
          <w:rFonts w:ascii="Times New Roman" w:hAnsi="Times New Roman"/>
          <w:bCs/>
          <w:sz w:val="28"/>
          <w:szCs w:val="32"/>
        </w:rPr>
        <w:t>1001</w:t>
      </w:r>
    </w:p>
    <w:p w:rsidR="00916BAE" w:rsidRPr="008A347F" w:rsidRDefault="00916BAE" w:rsidP="008A347F">
      <w:pPr>
        <w:ind w:right="-1" w:firstLine="0"/>
        <w:rPr>
          <w:rFonts w:ascii="Times New Roman" w:hAnsi="Times New Roman"/>
          <w:sz w:val="28"/>
          <w:szCs w:val="28"/>
        </w:rPr>
      </w:pPr>
      <w:r w:rsidRPr="008A347F">
        <w:rPr>
          <w:rFonts w:ascii="Times New Roman" w:hAnsi="Times New Roman"/>
          <w:sz w:val="28"/>
          <w:szCs w:val="28"/>
        </w:rPr>
        <w:t>пгт. Березово</w:t>
      </w:r>
    </w:p>
    <w:p w:rsidR="00916BAE" w:rsidRDefault="00916BAE" w:rsidP="008A347F">
      <w:pPr>
        <w:tabs>
          <w:tab w:val="left" w:pos="4820"/>
          <w:tab w:val="left" w:pos="5760"/>
          <w:tab w:val="left" w:pos="5940"/>
        </w:tabs>
        <w:ind w:right="-1"/>
        <w:rPr>
          <w:rFonts w:ascii="Times New Roman" w:hAnsi="Times New Roman"/>
          <w:bCs/>
          <w:szCs w:val="28"/>
        </w:rPr>
      </w:pPr>
    </w:p>
    <w:p w:rsidR="00916BAE" w:rsidRDefault="00916BAE" w:rsidP="008A347F">
      <w:pPr>
        <w:widowControl w:val="0"/>
        <w:tabs>
          <w:tab w:val="left" w:pos="4678"/>
        </w:tabs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 xml:space="preserve">О Порядке предоставления субсидии муниципальному унитарному предприятию </w:t>
      </w:r>
      <w:r w:rsidR="00227C7B">
        <w:rPr>
          <w:rFonts w:ascii="Times New Roman" w:hAnsi="Times New Roman"/>
          <w:bCs/>
          <w:sz w:val="28"/>
          <w:szCs w:val="28"/>
        </w:rPr>
        <w:t>«Б</w:t>
      </w:r>
      <w:r w:rsidR="003528C2">
        <w:rPr>
          <w:rFonts w:ascii="Times New Roman" w:hAnsi="Times New Roman"/>
          <w:bCs/>
          <w:sz w:val="28"/>
          <w:szCs w:val="28"/>
        </w:rPr>
        <w:t xml:space="preserve">ерезовонефтепродукт»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образования городского поселения Березово на возмещение затрат, возникающих при оказании ритуальных услуг населению </w:t>
      </w:r>
    </w:p>
    <w:p w:rsidR="00916BAE" w:rsidRDefault="00916BAE" w:rsidP="008A347F">
      <w:pPr>
        <w:tabs>
          <w:tab w:val="left" w:pos="5760"/>
          <w:tab w:val="left" w:pos="5940"/>
        </w:tabs>
        <w:ind w:right="-1"/>
        <w:rPr>
          <w:rFonts w:ascii="Times New Roman" w:hAnsi="Times New Roman"/>
          <w:sz w:val="28"/>
          <w:szCs w:val="28"/>
        </w:rPr>
      </w:pPr>
    </w:p>
    <w:p w:rsidR="00916BAE" w:rsidRPr="001E44C2" w:rsidRDefault="00916BAE" w:rsidP="008A347F">
      <w:pPr>
        <w:pStyle w:val="a8"/>
        <w:ind w:right="-1" w:firstLine="709"/>
        <w:jc w:val="both"/>
        <w:rPr>
          <w:rFonts w:eastAsiaTheme="minorHAnsi"/>
          <w:b w:val="0"/>
          <w:sz w:val="28"/>
          <w:szCs w:val="28"/>
          <w:lang w:eastAsia="en-US"/>
        </w:rPr>
      </w:pPr>
      <w:proofErr w:type="gramStart"/>
      <w:r w:rsidRPr="001E44C2">
        <w:rPr>
          <w:rFonts w:eastAsiaTheme="minorHAnsi"/>
          <w:b w:val="0"/>
          <w:sz w:val="28"/>
          <w:szCs w:val="28"/>
          <w:lang w:eastAsia="en-US"/>
        </w:rPr>
        <w:t>В соответствии со</w:t>
      </w:r>
      <w:r w:rsidRPr="001E44C2">
        <w:rPr>
          <w:sz w:val="28"/>
          <w:szCs w:val="28"/>
        </w:rPr>
        <w:t xml:space="preserve"> </w:t>
      </w:r>
      <w:r w:rsidRPr="001E44C2">
        <w:rPr>
          <w:b w:val="0"/>
          <w:sz w:val="28"/>
          <w:szCs w:val="28"/>
        </w:rPr>
        <w:t>статьей 78</w:t>
      </w:r>
      <w:r w:rsidRPr="001E44C2">
        <w:rPr>
          <w:sz w:val="28"/>
          <w:szCs w:val="28"/>
        </w:rPr>
        <w:t xml:space="preserve"> </w:t>
      </w:r>
      <w:r w:rsidRPr="001E44C2">
        <w:rPr>
          <w:rFonts w:eastAsiaTheme="minorHAnsi"/>
          <w:b w:val="0"/>
          <w:sz w:val="28"/>
          <w:szCs w:val="28"/>
          <w:lang w:eastAsia="en-US"/>
        </w:rPr>
        <w:t xml:space="preserve"> Бюджетного кодекса Российской Федерации, Федеральным законам от 12</w:t>
      </w:r>
      <w:r w:rsidR="007066D1">
        <w:rPr>
          <w:rFonts w:eastAsiaTheme="minorHAnsi"/>
          <w:b w:val="0"/>
          <w:sz w:val="28"/>
          <w:szCs w:val="28"/>
          <w:lang w:eastAsia="en-US"/>
        </w:rPr>
        <w:t>.01.</w:t>
      </w:r>
      <w:r w:rsidRPr="001E44C2">
        <w:rPr>
          <w:rFonts w:eastAsiaTheme="minorHAnsi"/>
          <w:b w:val="0"/>
          <w:sz w:val="28"/>
          <w:szCs w:val="28"/>
          <w:lang w:eastAsia="en-US"/>
        </w:rPr>
        <w:t>1996 № 8-ФЗ «О погребении и похоронном деле», постановлением Правительства Российской Федерации от 25.10.2023 №</w:t>
      </w:r>
      <w:r w:rsidR="003528C2">
        <w:rPr>
          <w:rFonts w:eastAsiaTheme="minorHAnsi"/>
          <w:b w:val="0"/>
          <w:sz w:val="28"/>
          <w:szCs w:val="28"/>
          <w:lang w:eastAsia="en-US"/>
        </w:rPr>
        <w:t xml:space="preserve"> </w:t>
      </w:r>
      <w:r w:rsidRPr="001E44C2">
        <w:rPr>
          <w:rFonts w:eastAsiaTheme="minorHAnsi"/>
          <w:b w:val="0"/>
          <w:sz w:val="28"/>
          <w:szCs w:val="28"/>
          <w:lang w:eastAsia="en-US"/>
        </w:rPr>
        <w:t>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</w:t>
      </w:r>
      <w:proofErr w:type="gramEnd"/>
      <w:r w:rsidRPr="001E44C2">
        <w:rPr>
          <w:rFonts w:eastAsiaTheme="minorHAnsi"/>
          <w:b w:val="0"/>
          <w:sz w:val="28"/>
          <w:szCs w:val="28"/>
          <w:lang w:eastAsia="en-US"/>
        </w:rPr>
        <w:t xml:space="preserve"> физическим лицам – производителям товаров, работ, услуг и проведение отборов получателей указанных субсидий, в том числе грантов в форме субсидий»</w:t>
      </w:r>
      <w:r w:rsidRPr="001E44C2">
        <w:rPr>
          <w:rFonts w:eastAsiaTheme="minorHAnsi"/>
          <w:b w:val="0"/>
          <w:bCs/>
          <w:sz w:val="28"/>
          <w:szCs w:val="28"/>
          <w:lang w:eastAsia="en-US"/>
        </w:rPr>
        <w:t>:</w:t>
      </w:r>
    </w:p>
    <w:p w:rsidR="00916BAE" w:rsidRPr="001E44C2" w:rsidRDefault="00916BAE" w:rsidP="008A347F">
      <w:pPr>
        <w:autoSpaceDE w:val="0"/>
        <w:autoSpaceDN w:val="0"/>
        <w:adjustRightInd w:val="0"/>
        <w:ind w:right="-1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t xml:space="preserve">1. Утвердить Порядок </w:t>
      </w:r>
      <w:r w:rsidRPr="001E44C2">
        <w:rPr>
          <w:rFonts w:ascii="Times New Roman" w:hAnsi="Times New Roman"/>
          <w:sz w:val="28"/>
          <w:szCs w:val="28"/>
        </w:rPr>
        <w:t xml:space="preserve">предоставления </w:t>
      </w:r>
      <w:r w:rsidRPr="001E44C2">
        <w:rPr>
          <w:rFonts w:ascii="Times New Roman" w:hAnsi="Times New Roman"/>
          <w:bCs/>
          <w:sz w:val="28"/>
          <w:szCs w:val="28"/>
        </w:rPr>
        <w:t xml:space="preserve">субсидии муниципальному унитарному предприятию «Березовонефтепродукт» муниципального образования  городского поселения Березово на возмещение затрат, </w:t>
      </w:r>
      <w:r w:rsidRPr="001E44C2">
        <w:rPr>
          <w:rFonts w:ascii="Times New Roman" w:hAnsi="Times New Roman"/>
          <w:sz w:val="28"/>
          <w:szCs w:val="28"/>
        </w:rPr>
        <w:t>возникающих при оказании ритуальных услуг населению согласно приложению к настоящему постановлению</w:t>
      </w:r>
      <w:r w:rsidR="007066D1">
        <w:rPr>
          <w:rFonts w:ascii="Times New Roman" w:hAnsi="Times New Roman"/>
          <w:sz w:val="28"/>
          <w:szCs w:val="28"/>
        </w:rPr>
        <w:t>:</w:t>
      </w:r>
    </w:p>
    <w:p w:rsidR="00916BAE" w:rsidRPr="001E44C2" w:rsidRDefault="00916BAE" w:rsidP="008A347F">
      <w:pPr>
        <w:autoSpaceDE w:val="0"/>
        <w:autoSpaceDN w:val="0"/>
        <w:adjustRightInd w:val="0"/>
        <w:ind w:right="-1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t>2.  Признать утратившими силу:</w:t>
      </w:r>
    </w:p>
    <w:p w:rsidR="00916BAE" w:rsidRPr="001E44C2" w:rsidRDefault="00916BAE" w:rsidP="008A347F">
      <w:pPr>
        <w:ind w:right="-1" w:firstLine="709"/>
        <w:rPr>
          <w:rFonts w:ascii="Times New Roman" w:hAnsi="Times New Roman"/>
          <w:sz w:val="28"/>
          <w:szCs w:val="28"/>
        </w:rPr>
      </w:pP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t xml:space="preserve">- постановление администрации Березовского района от 01.08.2018 №679 </w:t>
      </w:r>
      <w:r w:rsidRPr="001E44C2">
        <w:rPr>
          <w:rFonts w:ascii="Times New Roman" w:hAnsi="Times New Roman"/>
          <w:bCs/>
          <w:sz w:val="28"/>
          <w:szCs w:val="28"/>
        </w:rPr>
        <w:t>«О Порядке предоставления субсидий на возмещение затрат,</w:t>
      </w:r>
      <w:r w:rsidRPr="001E44C2">
        <w:rPr>
          <w:rFonts w:ascii="Times New Roman" w:hAnsi="Times New Roman"/>
          <w:sz w:val="28"/>
          <w:szCs w:val="28"/>
        </w:rPr>
        <w:t xml:space="preserve"> возникающих при оказании ритуальных услуг населению на территории городского поселения Березово»;</w:t>
      </w:r>
    </w:p>
    <w:p w:rsidR="00400AD7" w:rsidRPr="0008066D" w:rsidRDefault="00916BAE" w:rsidP="008A347F">
      <w:pPr>
        <w:ind w:right="-1" w:firstLine="709"/>
        <w:rPr>
          <w:sz w:val="28"/>
          <w:szCs w:val="28"/>
        </w:rPr>
      </w:pPr>
      <w:r w:rsidRPr="001E44C2">
        <w:rPr>
          <w:rFonts w:ascii="Times New Roman" w:hAnsi="Times New Roman"/>
          <w:sz w:val="28"/>
          <w:szCs w:val="28"/>
        </w:rPr>
        <w:t>- постановление администрации Березовского района от 1</w:t>
      </w:r>
      <w:r w:rsidRPr="001E44C2">
        <w:rPr>
          <w:rFonts w:ascii="Times New Roman" w:hAnsi="Times New Roman"/>
          <w:color w:val="000000"/>
          <w:sz w:val="28"/>
          <w:szCs w:val="28"/>
        </w:rPr>
        <w:t xml:space="preserve">4.03.2023 </w:t>
      </w:r>
      <w:r w:rsidRPr="001E44C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 159 </w:t>
      </w:r>
      <w:r w:rsidRPr="001E44C2">
        <w:rPr>
          <w:rFonts w:ascii="Times New Roman" w:hAnsi="Times New Roman"/>
          <w:sz w:val="28"/>
          <w:szCs w:val="28"/>
        </w:rPr>
        <w:t>«</w:t>
      </w:r>
      <w:hyperlink r:id="rId10" w:history="1">
        <w:r w:rsidRPr="001E44C2">
          <w:rPr>
            <w:rStyle w:val="ab"/>
            <w:rFonts w:ascii="Times New Roman" w:hAnsi="Times New Roman"/>
            <w:color w:val="auto"/>
            <w:sz w:val="28"/>
            <w:szCs w:val="28"/>
          </w:rPr>
          <w:t>О внесении изменений в постановление администрации Березовского района от 01.08.2018 № 679</w:t>
        </w:r>
      </w:hyperlink>
      <w:r w:rsidRPr="001E44C2">
        <w:rPr>
          <w:rFonts w:ascii="Times New Roman" w:hAnsi="Times New Roman"/>
          <w:sz w:val="28"/>
          <w:szCs w:val="28"/>
        </w:rPr>
        <w:t xml:space="preserve"> </w:t>
      </w:r>
      <w:r w:rsidRPr="001E44C2">
        <w:rPr>
          <w:rFonts w:ascii="Times New Roman" w:hAnsi="Times New Roman"/>
          <w:color w:val="000000"/>
          <w:sz w:val="28"/>
          <w:szCs w:val="28"/>
        </w:rPr>
        <w:t>«О Порядке предоставления субсидий на возмещение затрат,</w:t>
      </w:r>
      <w:r w:rsidR="0008066D">
        <w:rPr>
          <w:sz w:val="28"/>
          <w:szCs w:val="28"/>
        </w:rPr>
        <w:t xml:space="preserve"> </w:t>
      </w:r>
      <w:r w:rsidR="00400AD7" w:rsidRPr="0008066D">
        <w:rPr>
          <w:rFonts w:ascii="Times New Roman" w:hAnsi="Times New Roman"/>
          <w:color w:val="000000"/>
          <w:sz w:val="28"/>
          <w:szCs w:val="28"/>
        </w:rPr>
        <w:lastRenderedPageBreak/>
        <w:t>возникающих при оказании ритуальных услуг населению на территории городского поселения Березово»»;</w:t>
      </w:r>
    </w:p>
    <w:p w:rsidR="00400AD7" w:rsidRPr="001E44C2" w:rsidRDefault="00400AD7" w:rsidP="008A347F">
      <w:pPr>
        <w:shd w:val="clear" w:color="auto" w:fill="FFFFFF"/>
        <w:ind w:right="-1" w:firstLine="709"/>
        <w:rPr>
          <w:rFonts w:ascii="Times New Roman" w:hAnsi="Times New Roman"/>
          <w:color w:val="000000"/>
          <w:sz w:val="28"/>
          <w:szCs w:val="28"/>
        </w:rPr>
      </w:pPr>
      <w:r w:rsidRPr="0008066D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08066D">
        <w:rPr>
          <w:rFonts w:ascii="Times New Roman" w:hAnsi="Times New Roman"/>
          <w:sz w:val="28"/>
          <w:szCs w:val="28"/>
        </w:rPr>
        <w:t xml:space="preserve">постановление администрации Березовского района </w:t>
      </w:r>
      <w:r w:rsidR="00CE62F9">
        <w:rPr>
          <w:rFonts w:ascii="Times New Roman" w:hAnsi="Times New Roman"/>
          <w:sz w:val="28"/>
          <w:szCs w:val="28"/>
        </w:rPr>
        <w:t xml:space="preserve">от </w:t>
      </w:r>
      <w:r w:rsidRPr="001E44C2">
        <w:rPr>
          <w:rFonts w:ascii="Times New Roman" w:hAnsi="Times New Roman"/>
          <w:color w:val="000000"/>
          <w:sz w:val="28"/>
          <w:szCs w:val="28"/>
        </w:rPr>
        <w:t xml:space="preserve">28.09.2023 </w:t>
      </w:r>
      <w:r w:rsidRPr="001E44C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731 «</w:t>
      </w:r>
      <w:hyperlink r:id="rId11" w:history="1">
        <w:r w:rsidRPr="001E44C2">
          <w:rPr>
            <w:rStyle w:val="ab"/>
            <w:rFonts w:ascii="Times New Roman" w:hAnsi="Times New Roman"/>
            <w:color w:val="auto"/>
            <w:sz w:val="28"/>
            <w:szCs w:val="28"/>
          </w:rPr>
          <w:t>О внесении изменений в постановление администрации Березовского района от 01.08.2018 № 679</w:t>
        </w:r>
      </w:hyperlink>
      <w:r w:rsidRPr="001E44C2">
        <w:rPr>
          <w:rFonts w:ascii="Times New Roman" w:hAnsi="Times New Roman"/>
          <w:sz w:val="28"/>
          <w:szCs w:val="28"/>
        </w:rPr>
        <w:t xml:space="preserve"> </w:t>
      </w:r>
      <w:r w:rsidRPr="001E44C2">
        <w:rPr>
          <w:rFonts w:ascii="Times New Roman" w:hAnsi="Times New Roman"/>
          <w:color w:val="000000"/>
          <w:sz w:val="28"/>
          <w:szCs w:val="28"/>
        </w:rPr>
        <w:t>«О 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Березово»»;</w:t>
      </w:r>
    </w:p>
    <w:p w:rsidR="00400AD7" w:rsidRPr="001E44C2" w:rsidRDefault="00400AD7" w:rsidP="008A347F">
      <w:pPr>
        <w:shd w:val="clear" w:color="auto" w:fill="FFFFFF"/>
        <w:ind w:right="-1" w:firstLine="709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E44C2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1E44C2">
        <w:rPr>
          <w:rFonts w:ascii="Times New Roman" w:hAnsi="Times New Roman"/>
          <w:sz w:val="28"/>
          <w:szCs w:val="28"/>
        </w:rPr>
        <w:t>постановление администрации Березовского района</w:t>
      </w:r>
      <w:r w:rsidR="00CE62F9">
        <w:rPr>
          <w:rFonts w:ascii="Times New Roman" w:hAnsi="Times New Roman"/>
          <w:sz w:val="28"/>
          <w:szCs w:val="28"/>
        </w:rPr>
        <w:t xml:space="preserve"> от</w:t>
      </w:r>
      <w:r w:rsidRPr="001E44C2">
        <w:rPr>
          <w:rFonts w:ascii="Times New Roman" w:hAnsi="Times New Roman"/>
          <w:sz w:val="28"/>
          <w:szCs w:val="28"/>
        </w:rPr>
        <w:t xml:space="preserve"> </w:t>
      </w:r>
      <w:r w:rsidRPr="001E44C2">
        <w:rPr>
          <w:rFonts w:ascii="Times New Roman" w:hAnsi="Times New Roman"/>
          <w:color w:val="000000"/>
          <w:sz w:val="28"/>
          <w:szCs w:val="28"/>
        </w:rPr>
        <w:t xml:space="preserve">08.08.2024 </w:t>
      </w:r>
      <w:r w:rsidRPr="001E44C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748 «</w:t>
      </w:r>
      <w:hyperlink r:id="rId12" w:history="1">
        <w:r w:rsidRPr="001E44C2">
          <w:rPr>
            <w:rStyle w:val="ab"/>
            <w:rFonts w:ascii="Times New Roman" w:hAnsi="Times New Roman"/>
            <w:color w:val="auto"/>
            <w:sz w:val="28"/>
            <w:szCs w:val="28"/>
          </w:rPr>
          <w:t>О внесении изменений в постановление администрации Березовского района от 01.08.2018 № 679 «О 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Березово»</w:t>
        </w:r>
      </w:hyperlink>
      <w:r w:rsidRPr="001E44C2">
        <w:rPr>
          <w:rFonts w:ascii="Times New Roman" w:hAnsi="Times New Roman"/>
          <w:sz w:val="28"/>
          <w:szCs w:val="28"/>
        </w:rPr>
        <w:t>».</w:t>
      </w:r>
    </w:p>
    <w:p w:rsidR="007E0B26" w:rsidRPr="001E44C2" w:rsidRDefault="007E0B26" w:rsidP="008A347F">
      <w:pPr>
        <w:pStyle w:val="a8"/>
        <w:ind w:right="-1" w:firstLine="709"/>
        <w:jc w:val="both"/>
        <w:rPr>
          <w:b w:val="0"/>
          <w:sz w:val="28"/>
          <w:szCs w:val="28"/>
        </w:rPr>
      </w:pPr>
      <w:r w:rsidRPr="001E44C2">
        <w:rPr>
          <w:rFonts w:eastAsiaTheme="minorHAnsi"/>
          <w:b w:val="0"/>
          <w:sz w:val="28"/>
          <w:szCs w:val="28"/>
          <w:lang w:eastAsia="en-US"/>
        </w:rPr>
        <w:t xml:space="preserve">3. </w:t>
      </w:r>
      <w:r w:rsidRPr="001E44C2">
        <w:rPr>
          <w:b w:val="0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</w:t>
      </w:r>
      <w:bookmarkStart w:id="0" w:name="_GoBack"/>
      <w:bookmarkEnd w:id="0"/>
      <w:r w:rsidRPr="001E44C2">
        <w:rPr>
          <w:b w:val="0"/>
          <w:sz w:val="28"/>
          <w:szCs w:val="28"/>
        </w:rPr>
        <w:t xml:space="preserve"> местного самоуправления Березовского района.</w:t>
      </w:r>
    </w:p>
    <w:p w:rsidR="007E0B26" w:rsidRPr="000B4D88" w:rsidRDefault="007E0B26" w:rsidP="008A347F">
      <w:pPr>
        <w:pStyle w:val="a8"/>
        <w:ind w:right="-1" w:firstLine="709"/>
        <w:jc w:val="both"/>
        <w:rPr>
          <w:b w:val="0"/>
          <w:sz w:val="28"/>
          <w:szCs w:val="28"/>
        </w:rPr>
      </w:pPr>
      <w:r w:rsidRPr="001E44C2">
        <w:rPr>
          <w:b w:val="0"/>
          <w:sz w:val="28"/>
          <w:szCs w:val="28"/>
        </w:rPr>
        <w:t xml:space="preserve">4. </w:t>
      </w:r>
      <w:r w:rsidR="000B4D88" w:rsidRPr="000B4D88">
        <w:rPr>
          <w:b w:val="0"/>
          <w:sz w:val="28"/>
          <w:szCs w:val="28"/>
        </w:rPr>
        <w:t xml:space="preserve">Настоящее постановление вступает в силу после его официального опубликования и распространяется на отношения, возникшие с </w:t>
      </w:r>
      <w:r w:rsidR="005A43E6" w:rsidRPr="005A43E6">
        <w:rPr>
          <w:b w:val="0"/>
          <w:sz w:val="28"/>
          <w:szCs w:val="28"/>
        </w:rPr>
        <w:t>26</w:t>
      </w:r>
      <w:r w:rsidR="000B4D88" w:rsidRPr="000B4D88">
        <w:rPr>
          <w:b w:val="0"/>
          <w:sz w:val="28"/>
          <w:szCs w:val="28"/>
        </w:rPr>
        <w:t xml:space="preserve"> </w:t>
      </w:r>
      <w:r w:rsidR="005A43E6">
        <w:rPr>
          <w:b w:val="0"/>
          <w:sz w:val="28"/>
          <w:szCs w:val="28"/>
        </w:rPr>
        <w:t>ноября</w:t>
      </w:r>
      <w:r w:rsidR="000B4D88" w:rsidRPr="000B4D88">
        <w:rPr>
          <w:b w:val="0"/>
          <w:sz w:val="28"/>
          <w:szCs w:val="28"/>
        </w:rPr>
        <w:t xml:space="preserve"> 2025 года</w:t>
      </w:r>
      <w:r w:rsidR="000B4D88" w:rsidRPr="000B4D88">
        <w:rPr>
          <w:b w:val="0"/>
          <w:color w:val="000000"/>
          <w:sz w:val="28"/>
          <w:szCs w:val="28"/>
        </w:rPr>
        <w:t>.</w:t>
      </w:r>
    </w:p>
    <w:p w:rsidR="007E0B26" w:rsidRPr="001E44C2" w:rsidRDefault="007E0B26" w:rsidP="008A347F">
      <w:pPr>
        <w:pStyle w:val="a8"/>
        <w:ind w:right="-1" w:firstLine="709"/>
        <w:jc w:val="both"/>
        <w:rPr>
          <w:sz w:val="28"/>
          <w:szCs w:val="28"/>
        </w:rPr>
      </w:pPr>
      <w:r w:rsidRPr="001E44C2">
        <w:rPr>
          <w:rFonts w:eastAsiaTheme="minorHAnsi"/>
          <w:b w:val="0"/>
          <w:sz w:val="28"/>
          <w:szCs w:val="28"/>
          <w:lang w:eastAsia="en-US"/>
        </w:rPr>
        <w:t xml:space="preserve">5. </w:t>
      </w:r>
      <w:r w:rsidRPr="001E44C2">
        <w:rPr>
          <w:b w:val="0"/>
          <w:sz w:val="28"/>
          <w:szCs w:val="28"/>
        </w:rPr>
        <w:t>Контроль за исполнением настоящего постановления возложить на заместителя главы Березовского района, председателя комитета С.Н.</w:t>
      </w:r>
      <w:r w:rsidR="006E2809" w:rsidRPr="001E44C2">
        <w:rPr>
          <w:b w:val="0"/>
          <w:sz w:val="28"/>
          <w:szCs w:val="28"/>
        </w:rPr>
        <w:t xml:space="preserve"> </w:t>
      </w:r>
      <w:r w:rsidRPr="001E44C2">
        <w:rPr>
          <w:b w:val="0"/>
          <w:sz w:val="28"/>
          <w:szCs w:val="28"/>
        </w:rPr>
        <w:t>Титова.</w:t>
      </w:r>
    </w:p>
    <w:p w:rsidR="007E0B26" w:rsidRPr="001E44C2" w:rsidRDefault="007E0B26" w:rsidP="0008066D">
      <w:pPr>
        <w:pStyle w:val="a8"/>
        <w:ind w:right="-1"/>
        <w:jc w:val="both"/>
        <w:rPr>
          <w:rFonts w:eastAsiaTheme="minorHAnsi"/>
          <w:sz w:val="28"/>
          <w:szCs w:val="28"/>
          <w:lang w:eastAsia="en-US"/>
        </w:rPr>
      </w:pPr>
    </w:p>
    <w:p w:rsidR="007E0B26" w:rsidRDefault="007E0B26" w:rsidP="0008066D">
      <w:pPr>
        <w:autoSpaceDE w:val="0"/>
        <w:autoSpaceDN w:val="0"/>
        <w:adjustRightInd w:val="0"/>
        <w:ind w:right="-1" w:firstLine="709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A347F" w:rsidRPr="001E44C2" w:rsidRDefault="008A347F" w:rsidP="0008066D">
      <w:pPr>
        <w:autoSpaceDE w:val="0"/>
        <w:autoSpaceDN w:val="0"/>
        <w:adjustRightInd w:val="0"/>
        <w:ind w:right="-1" w:firstLine="709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E0B26" w:rsidRPr="001E44C2" w:rsidRDefault="007E0B26" w:rsidP="0008066D">
      <w:pPr>
        <w:ind w:right="-1" w:firstLine="0"/>
        <w:rPr>
          <w:rFonts w:ascii="Times New Roman" w:hAnsi="Times New Roman"/>
          <w:b/>
          <w:bCs/>
          <w:kern w:val="32"/>
          <w:sz w:val="28"/>
          <w:szCs w:val="28"/>
        </w:rPr>
      </w:pP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t>Глав</w:t>
      </w:r>
      <w:r w:rsidR="00720949" w:rsidRPr="001E44C2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t xml:space="preserve"> района                      </w:t>
      </w:r>
      <w:r w:rsidR="008A347F">
        <w:rPr>
          <w:rFonts w:ascii="Times New Roman" w:eastAsiaTheme="minorHAnsi" w:hAnsi="Times New Roman"/>
          <w:sz w:val="28"/>
          <w:szCs w:val="28"/>
          <w:lang w:eastAsia="en-US"/>
        </w:rPr>
        <w:t xml:space="preserve">     </w:t>
      </w: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</w:t>
      </w:r>
      <w:r w:rsidR="001E44C2">
        <w:rPr>
          <w:rFonts w:ascii="Times New Roman" w:eastAsiaTheme="minorHAnsi" w:hAnsi="Times New Roman"/>
          <w:sz w:val="28"/>
          <w:szCs w:val="28"/>
          <w:lang w:eastAsia="en-US"/>
        </w:rPr>
        <w:t xml:space="preserve">     </w:t>
      </w: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="0008066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t>Р.В. Александров</w:t>
      </w:r>
      <w:r w:rsidRPr="001E44C2"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A73527" w:rsidRPr="0008066D" w:rsidRDefault="00A73527" w:rsidP="0008066D">
      <w:pPr>
        <w:ind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bookmarkStart w:id="1" w:name="приложение"/>
      <w:r w:rsidRPr="001E44C2">
        <w:rPr>
          <w:rFonts w:ascii="Times New Roman" w:hAnsi="Times New Roman"/>
          <w:b/>
          <w:bCs/>
          <w:kern w:val="28"/>
          <w:sz w:val="28"/>
          <w:szCs w:val="28"/>
        </w:rPr>
        <w:lastRenderedPageBreak/>
        <w:t xml:space="preserve">                                                                                      </w:t>
      </w:r>
      <w:bookmarkEnd w:id="1"/>
      <w:r w:rsidR="001E44C2">
        <w:rPr>
          <w:rFonts w:ascii="Times New Roman" w:hAnsi="Times New Roman"/>
          <w:b/>
          <w:bCs/>
          <w:kern w:val="28"/>
          <w:sz w:val="28"/>
          <w:szCs w:val="28"/>
        </w:rPr>
        <w:t xml:space="preserve">                 </w:t>
      </w:r>
      <w:r w:rsidR="00FE089D">
        <w:rPr>
          <w:rFonts w:ascii="Times New Roman" w:hAnsi="Times New Roman"/>
          <w:b/>
          <w:bCs/>
          <w:kern w:val="28"/>
          <w:sz w:val="28"/>
          <w:szCs w:val="28"/>
        </w:rPr>
        <w:t xml:space="preserve">      </w:t>
      </w:r>
      <w:r w:rsidRPr="0008066D">
        <w:rPr>
          <w:rFonts w:ascii="Times New Roman" w:hAnsi="Times New Roman"/>
          <w:iCs/>
          <w:sz w:val="28"/>
          <w:szCs w:val="28"/>
        </w:rPr>
        <w:t xml:space="preserve">Приложение </w:t>
      </w:r>
    </w:p>
    <w:p w:rsidR="00A73527" w:rsidRPr="0008066D" w:rsidRDefault="00A73527" w:rsidP="0008066D">
      <w:pPr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08066D">
        <w:rPr>
          <w:rFonts w:ascii="Times New Roman" w:hAnsi="Times New Roman"/>
          <w:iCs/>
          <w:sz w:val="28"/>
          <w:szCs w:val="28"/>
        </w:rPr>
        <w:t>к постановлению администрации  Березовского района</w:t>
      </w:r>
    </w:p>
    <w:p w:rsidR="00A73527" w:rsidRPr="0008066D" w:rsidRDefault="00A73527" w:rsidP="0008066D">
      <w:pPr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08066D">
        <w:rPr>
          <w:rFonts w:ascii="Times New Roman" w:hAnsi="Times New Roman"/>
          <w:iCs/>
          <w:sz w:val="28"/>
          <w:szCs w:val="28"/>
        </w:rPr>
        <w:t xml:space="preserve">от </w:t>
      </w:r>
      <w:r w:rsidR="008A347F">
        <w:rPr>
          <w:rFonts w:ascii="Times New Roman" w:hAnsi="Times New Roman"/>
          <w:iCs/>
          <w:sz w:val="28"/>
          <w:szCs w:val="28"/>
        </w:rPr>
        <w:t>26.12.2025 № 1001</w:t>
      </w:r>
    </w:p>
    <w:p w:rsidR="00207BC3" w:rsidRDefault="00207BC3" w:rsidP="0008066D">
      <w:pPr>
        <w:ind w:left="567" w:firstLine="0"/>
        <w:jc w:val="right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8A347F" w:rsidRPr="0008066D" w:rsidRDefault="008A347F" w:rsidP="0008066D">
      <w:pPr>
        <w:ind w:left="567" w:firstLine="0"/>
        <w:jc w:val="right"/>
        <w:rPr>
          <w:rFonts w:ascii="Times New Roman" w:hAnsi="Times New Roman"/>
          <w:b/>
          <w:bCs/>
          <w:kern w:val="28"/>
          <w:sz w:val="28"/>
          <w:szCs w:val="28"/>
        </w:rPr>
      </w:pPr>
    </w:p>
    <w:p w:rsidR="004722FF" w:rsidRPr="0008066D" w:rsidRDefault="00A73527" w:rsidP="0008066D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08066D">
        <w:rPr>
          <w:rFonts w:ascii="Times New Roman" w:eastAsiaTheme="minorHAnsi" w:hAnsi="Times New Roman"/>
          <w:sz w:val="28"/>
          <w:szCs w:val="28"/>
          <w:lang w:eastAsia="en-US"/>
        </w:rPr>
        <w:t xml:space="preserve">Порядок </w:t>
      </w:r>
      <w:r w:rsidRPr="0008066D">
        <w:rPr>
          <w:rFonts w:ascii="Times New Roman" w:hAnsi="Times New Roman"/>
          <w:sz w:val="28"/>
          <w:szCs w:val="28"/>
        </w:rPr>
        <w:t xml:space="preserve">предоставления </w:t>
      </w:r>
      <w:r w:rsidRPr="0008066D">
        <w:rPr>
          <w:rFonts w:ascii="Times New Roman" w:hAnsi="Times New Roman"/>
          <w:bCs/>
          <w:sz w:val="28"/>
          <w:szCs w:val="28"/>
        </w:rPr>
        <w:t xml:space="preserve">субсидии муниципальному унитарному предприятию «Березовонефтепродукт» муниципального образования  городского поселения Березово на возмещение затрат, </w:t>
      </w:r>
      <w:r w:rsidRPr="0008066D">
        <w:rPr>
          <w:rFonts w:ascii="Times New Roman" w:hAnsi="Times New Roman"/>
          <w:sz w:val="28"/>
          <w:szCs w:val="28"/>
        </w:rPr>
        <w:t>возникающих при оказании ритуальных услуг населению</w:t>
      </w:r>
    </w:p>
    <w:p w:rsidR="004722FF" w:rsidRPr="0008066D" w:rsidRDefault="005C034E" w:rsidP="005C034E">
      <w:pPr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                                       </w:t>
      </w:r>
      <w:r w:rsidR="004722FF" w:rsidRPr="0008066D">
        <w:rPr>
          <w:rFonts w:ascii="Times New Roman" w:hAnsi="Times New Roman"/>
          <w:bCs/>
          <w:iCs/>
          <w:sz w:val="28"/>
          <w:szCs w:val="28"/>
        </w:rPr>
        <w:t>(далее-Порядок)</w:t>
      </w:r>
    </w:p>
    <w:p w:rsidR="004722FF" w:rsidRPr="0008066D" w:rsidRDefault="004722FF" w:rsidP="0008066D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:rsidR="004722FF" w:rsidRPr="0008066D" w:rsidRDefault="004722FF" w:rsidP="0008066D">
      <w:pPr>
        <w:jc w:val="center"/>
        <w:rPr>
          <w:rFonts w:ascii="Times New Roman" w:hAnsi="Times New Roman"/>
          <w:b/>
          <w:sz w:val="28"/>
          <w:szCs w:val="28"/>
        </w:rPr>
      </w:pPr>
      <w:r w:rsidRPr="0008066D">
        <w:rPr>
          <w:rFonts w:ascii="Times New Roman" w:hAnsi="Times New Roman"/>
          <w:b/>
          <w:sz w:val="28"/>
          <w:szCs w:val="28"/>
        </w:rPr>
        <w:t>1.Общие положения о предоставлении субсидий</w:t>
      </w:r>
    </w:p>
    <w:p w:rsidR="004722FF" w:rsidRPr="0008066D" w:rsidRDefault="004722FF" w:rsidP="0008066D">
      <w:pPr>
        <w:rPr>
          <w:rFonts w:ascii="Times New Roman" w:hAnsi="Times New Roman"/>
          <w:sz w:val="28"/>
          <w:szCs w:val="28"/>
        </w:rPr>
      </w:pP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1.1.Настоящий Порядок определяет цели и условия предоставления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на возмещение затрат, возникающих при оказании ритуальных услуг населению на территории городского поселения Березово, согласно гарантированному перечню услуг по погребению, условия и порядок предоставления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, порядок возврата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в случае нарушения условий, установленных при предоставлении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, а так же требования к отчетности и требования об осуществлении контроля (мониторинга) за соблюдением условий и порядка предоставления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1.2.</w:t>
      </w:r>
      <w:r w:rsidR="00557FEA" w:rsidRPr="0008066D">
        <w:rPr>
          <w:rFonts w:ascii="Times New Roman" w:hAnsi="Times New Roman"/>
          <w:sz w:val="28"/>
          <w:szCs w:val="28"/>
        </w:rPr>
        <w:t xml:space="preserve"> </w:t>
      </w:r>
      <w:r w:rsidRPr="0008066D">
        <w:rPr>
          <w:rFonts w:ascii="Times New Roman" w:hAnsi="Times New Roman"/>
          <w:sz w:val="28"/>
          <w:szCs w:val="28"/>
        </w:rPr>
        <w:t>Понятия, используемые для целей Порядка:</w:t>
      </w:r>
    </w:p>
    <w:p w:rsidR="004722FF" w:rsidRPr="0008066D" w:rsidRDefault="00195F7D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с</w:t>
      </w:r>
      <w:r w:rsidR="004722FF" w:rsidRPr="0008066D">
        <w:rPr>
          <w:rFonts w:ascii="Times New Roman" w:hAnsi="Times New Roman"/>
          <w:sz w:val="28"/>
          <w:szCs w:val="28"/>
        </w:rPr>
        <w:t>убсиди</w:t>
      </w:r>
      <w:r w:rsidR="00BB7BA0" w:rsidRPr="0008066D">
        <w:rPr>
          <w:rFonts w:ascii="Times New Roman" w:hAnsi="Times New Roman"/>
          <w:sz w:val="28"/>
          <w:szCs w:val="28"/>
        </w:rPr>
        <w:t>я</w:t>
      </w:r>
      <w:r w:rsidR="00557FEA" w:rsidRPr="0008066D">
        <w:rPr>
          <w:rFonts w:ascii="Times New Roman" w:hAnsi="Times New Roman"/>
          <w:sz w:val="28"/>
          <w:szCs w:val="28"/>
        </w:rPr>
        <w:t xml:space="preserve"> </w:t>
      </w:r>
      <w:r w:rsidR="004722FF" w:rsidRPr="0008066D">
        <w:rPr>
          <w:rFonts w:ascii="Times New Roman" w:hAnsi="Times New Roman"/>
          <w:sz w:val="28"/>
          <w:szCs w:val="28"/>
        </w:rPr>
        <w:t>-</w:t>
      </w:r>
      <w:r w:rsidR="006220A8" w:rsidRPr="0008066D">
        <w:rPr>
          <w:rFonts w:ascii="Times New Roman" w:hAnsi="Times New Roman"/>
          <w:sz w:val="28"/>
          <w:szCs w:val="28"/>
        </w:rPr>
        <w:t xml:space="preserve"> </w:t>
      </w:r>
      <w:r w:rsidR="0007413F" w:rsidRPr="0008066D">
        <w:rPr>
          <w:rFonts w:ascii="Times New Roman" w:hAnsi="Times New Roman"/>
          <w:sz w:val="28"/>
          <w:szCs w:val="28"/>
        </w:rPr>
        <w:t xml:space="preserve">бюджетные средства, предоставляемые из бюджета городского поселения Березово получателю субсидии на безвозмездной и безвозвратной основе на </w:t>
      </w:r>
      <w:r w:rsidR="0007413F" w:rsidRPr="0008066D">
        <w:rPr>
          <w:rFonts w:ascii="Times New Roman" w:hAnsi="Times New Roman"/>
          <w:bCs/>
          <w:sz w:val="28"/>
          <w:szCs w:val="28"/>
        </w:rPr>
        <w:t>возмещение</w:t>
      </w:r>
      <w:r w:rsidR="00A73527" w:rsidRPr="0008066D">
        <w:rPr>
          <w:rFonts w:ascii="Times New Roman" w:hAnsi="Times New Roman"/>
          <w:bCs/>
          <w:sz w:val="28"/>
          <w:szCs w:val="28"/>
        </w:rPr>
        <w:t xml:space="preserve"> затрат, </w:t>
      </w:r>
      <w:r w:rsidR="00A73527" w:rsidRPr="0008066D">
        <w:rPr>
          <w:rFonts w:ascii="Times New Roman" w:hAnsi="Times New Roman"/>
          <w:sz w:val="28"/>
          <w:szCs w:val="28"/>
        </w:rPr>
        <w:t>возникающих при оказании ритуальных услуг населению</w:t>
      </w:r>
      <w:r w:rsidR="006220A8" w:rsidRPr="0008066D">
        <w:rPr>
          <w:rFonts w:ascii="Times New Roman" w:hAnsi="Times New Roman"/>
          <w:sz w:val="28"/>
          <w:szCs w:val="28"/>
        </w:rPr>
        <w:t>;</w:t>
      </w:r>
    </w:p>
    <w:p w:rsidR="004722FF" w:rsidRPr="0008066D" w:rsidRDefault="00643897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получатель субсидии</w:t>
      </w:r>
      <w:r w:rsidR="00557FEA" w:rsidRPr="0008066D">
        <w:rPr>
          <w:rFonts w:ascii="Times New Roman" w:hAnsi="Times New Roman"/>
          <w:sz w:val="28"/>
          <w:szCs w:val="28"/>
        </w:rPr>
        <w:t xml:space="preserve"> </w:t>
      </w:r>
      <w:r w:rsidR="004722FF" w:rsidRPr="0008066D">
        <w:rPr>
          <w:rFonts w:ascii="Times New Roman" w:hAnsi="Times New Roman"/>
          <w:sz w:val="28"/>
          <w:szCs w:val="28"/>
        </w:rPr>
        <w:t>-</w:t>
      </w:r>
      <w:r w:rsidR="00D22C94" w:rsidRPr="0008066D">
        <w:rPr>
          <w:rFonts w:ascii="Times New Roman" w:hAnsi="Times New Roman"/>
          <w:sz w:val="28"/>
          <w:szCs w:val="28"/>
        </w:rPr>
        <w:t xml:space="preserve"> </w:t>
      </w:r>
      <w:r w:rsidR="00D22C94" w:rsidRPr="0008066D">
        <w:rPr>
          <w:rFonts w:ascii="Times New Roman" w:hAnsi="Times New Roman"/>
          <w:bCs/>
          <w:sz w:val="28"/>
          <w:szCs w:val="28"/>
        </w:rPr>
        <w:t>муниципальное унитарное предприятие «Березовонефтепродукт» муниципального образования городского поселения Березово</w:t>
      </w:r>
      <w:r w:rsidR="00D22C94" w:rsidRPr="0008066D">
        <w:rPr>
          <w:rFonts w:ascii="Times New Roman" w:hAnsi="Times New Roman"/>
          <w:sz w:val="28"/>
          <w:szCs w:val="28"/>
        </w:rPr>
        <w:t xml:space="preserve"> оказывающее ритуальные услуги</w:t>
      </w:r>
      <w:r w:rsidR="00ED3CDD" w:rsidRPr="0008066D">
        <w:rPr>
          <w:rFonts w:ascii="Times New Roman" w:hAnsi="Times New Roman"/>
          <w:sz w:val="28"/>
          <w:szCs w:val="28"/>
        </w:rPr>
        <w:t xml:space="preserve"> населению</w:t>
      </w:r>
      <w:r w:rsidR="007066D1" w:rsidRPr="0008066D">
        <w:rPr>
          <w:rFonts w:ascii="Times New Roman" w:hAnsi="Times New Roman"/>
          <w:sz w:val="28"/>
          <w:szCs w:val="28"/>
        </w:rPr>
        <w:t>.</w:t>
      </w:r>
      <w:r w:rsidR="00ED3CDD" w:rsidRPr="0008066D">
        <w:rPr>
          <w:rFonts w:ascii="Times New Roman" w:hAnsi="Times New Roman"/>
          <w:sz w:val="28"/>
          <w:szCs w:val="28"/>
        </w:rPr>
        <w:t xml:space="preserve"> </w:t>
      </w:r>
      <w:r w:rsidR="00D22C94" w:rsidRPr="0008066D">
        <w:rPr>
          <w:rFonts w:ascii="Times New Roman" w:hAnsi="Times New Roman"/>
          <w:sz w:val="28"/>
          <w:szCs w:val="28"/>
        </w:rPr>
        <w:t xml:space="preserve">Получатель субсидии определен решением </w:t>
      </w:r>
      <w:r w:rsidR="00785058" w:rsidRPr="0008066D">
        <w:rPr>
          <w:rFonts w:ascii="Times New Roman" w:hAnsi="Times New Roman"/>
          <w:sz w:val="28"/>
          <w:szCs w:val="28"/>
        </w:rPr>
        <w:t>Совета депутатов городского поселения Березово</w:t>
      </w:r>
      <w:r w:rsidR="00D22C94" w:rsidRPr="0008066D">
        <w:rPr>
          <w:rFonts w:ascii="Times New Roman" w:hAnsi="Times New Roman"/>
          <w:sz w:val="28"/>
          <w:szCs w:val="28"/>
        </w:rPr>
        <w:t xml:space="preserve"> о бюджете </w:t>
      </w:r>
      <w:r w:rsidR="00735CCC" w:rsidRPr="0008066D">
        <w:rPr>
          <w:rFonts w:ascii="Times New Roman" w:hAnsi="Times New Roman"/>
          <w:sz w:val="28"/>
          <w:szCs w:val="28"/>
        </w:rPr>
        <w:t>от</w:t>
      </w:r>
      <w:r w:rsidR="00FB4398" w:rsidRPr="0008066D">
        <w:rPr>
          <w:rFonts w:ascii="Times New Roman" w:hAnsi="Times New Roman"/>
          <w:sz w:val="28"/>
          <w:szCs w:val="28"/>
        </w:rPr>
        <w:t xml:space="preserve"> 26.11.2025</w:t>
      </w:r>
      <w:r w:rsidR="00735CCC" w:rsidRPr="0008066D">
        <w:rPr>
          <w:rFonts w:ascii="Times New Roman" w:hAnsi="Times New Roman"/>
          <w:sz w:val="28"/>
          <w:szCs w:val="28"/>
        </w:rPr>
        <w:t xml:space="preserve">  № </w:t>
      </w:r>
      <w:r w:rsidR="00FB4398" w:rsidRPr="0008066D">
        <w:rPr>
          <w:rFonts w:ascii="Times New Roman" w:hAnsi="Times New Roman"/>
          <w:sz w:val="28"/>
          <w:szCs w:val="28"/>
        </w:rPr>
        <w:t>229</w:t>
      </w:r>
      <w:r w:rsidR="00735CCC" w:rsidRPr="0008066D">
        <w:rPr>
          <w:rFonts w:ascii="Times New Roman" w:hAnsi="Times New Roman"/>
          <w:sz w:val="28"/>
          <w:szCs w:val="28"/>
        </w:rPr>
        <w:t xml:space="preserve"> «О бюджете городского поселения Берёзово на 2025 год и пл</w:t>
      </w:r>
      <w:r w:rsidR="009E6BE0" w:rsidRPr="0008066D">
        <w:rPr>
          <w:rFonts w:ascii="Times New Roman" w:hAnsi="Times New Roman"/>
          <w:sz w:val="28"/>
          <w:szCs w:val="28"/>
        </w:rPr>
        <w:t>ановый период 2026 и 2027 годы»</w:t>
      </w:r>
      <w:r w:rsidR="00FB4398" w:rsidRPr="0008066D">
        <w:rPr>
          <w:rFonts w:ascii="Times New Roman" w:hAnsi="Times New Roman"/>
          <w:sz w:val="28"/>
          <w:szCs w:val="28"/>
        </w:rPr>
        <w:t>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1.3. </w:t>
      </w:r>
      <w:r w:rsidR="00BB7BA0" w:rsidRPr="0008066D">
        <w:rPr>
          <w:rFonts w:ascii="Times New Roman" w:hAnsi="Times New Roman"/>
          <w:sz w:val="28"/>
          <w:szCs w:val="28"/>
        </w:rPr>
        <w:t>Субсидия</w:t>
      </w:r>
      <w:r w:rsidRPr="0008066D">
        <w:rPr>
          <w:rFonts w:ascii="Times New Roman" w:hAnsi="Times New Roman"/>
          <w:sz w:val="28"/>
          <w:szCs w:val="28"/>
        </w:rPr>
        <w:t xml:space="preserve"> предоставля</w:t>
      </w:r>
      <w:r w:rsidR="00BB7BA0" w:rsidRPr="0008066D">
        <w:rPr>
          <w:rFonts w:ascii="Times New Roman" w:hAnsi="Times New Roman"/>
          <w:sz w:val="28"/>
          <w:szCs w:val="28"/>
        </w:rPr>
        <w:t>е</w:t>
      </w:r>
      <w:r w:rsidRPr="0008066D">
        <w:rPr>
          <w:rFonts w:ascii="Times New Roman" w:hAnsi="Times New Roman"/>
          <w:sz w:val="28"/>
          <w:szCs w:val="28"/>
        </w:rPr>
        <w:t>тся в рамках муниципальной программы «Благоустройство территории городского поселения Березово», в целях возмещения затрат</w:t>
      </w:r>
      <w:r w:rsidR="007066D1" w:rsidRPr="0008066D">
        <w:rPr>
          <w:rFonts w:ascii="Times New Roman" w:hAnsi="Times New Roman"/>
          <w:sz w:val="28"/>
          <w:szCs w:val="28"/>
        </w:rPr>
        <w:t xml:space="preserve"> получател</w:t>
      </w:r>
      <w:r w:rsidR="006164F9" w:rsidRPr="0008066D">
        <w:rPr>
          <w:rFonts w:ascii="Times New Roman" w:hAnsi="Times New Roman"/>
          <w:sz w:val="28"/>
          <w:szCs w:val="28"/>
        </w:rPr>
        <w:t>ю</w:t>
      </w:r>
      <w:r w:rsidR="007066D1" w:rsidRPr="0008066D">
        <w:rPr>
          <w:rFonts w:ascii="Times New Roman" w:hAnsi="Times New Roman"/>
          <w:sz w:val="28"/>
          <w:szCs w:val="28"/>
        </w:rPr>
        <w:t xml:space="preserve"> субсидии</w:t>
      </w:r>
      <w:r w:rsidRPr="0008066D">
        <w:rPr>
          <w:rFonts w:ascii="Times New Roman" w:hAnsi="Times New Roman"/>
          <w:sz w:val="28"/>
          <w:szCs w:val="28"/>
        </w:rPr>
        <w:t xml:space="preserve"> в связи с оказанием ритуальных услуг населению на территории городского поселения Березово в соответствии со статьей 12 Федерального закона от 12.01.1996 </w:t>
      </w:r>
      <w:hyperlink r:id="rId13" w:tooltip="ФЕДЕРАЛЬНЫЙ ЗАКОН от 12.01.1996 № 8-ФЗ ГОСУДАРСТВЕННАЯ ДУМА ФЕДЕРАЛЬНОГО СОБРАНИЯ РФ&#10;&#10;О ПОГРЕБЕНИИ И ПОХОРОННОМ ДЕЛЕ" w:history="1">
        <w:r w:rsidRPr="0008066D">
          <w:rPr>
            <w:rStyle w:val="ab"/>
            <w:rFonts w:ascii="Times New Roman" w:hAnsi="Times New Roman"/>
            <w:sz w:val="28"/>
            <w:szCs w:val="28"/>
          </w:rPr>
          <w:t>№ 8-ФЗ «О погребении</w:t>
        </w:r>
      </w:hyperlink>
      <w:r w:rsidRPr="0008066D">
        <w:rPr>
          <w:rFonts w:ascii="Times New Roman" w:hAnsi="Times New Roman"/>
          <w:sz w:val="28"/>
          <w:szCs w:val="28"/>
        </w:rPr>
        <w:t xml:space="preserve"> и похоронном деле», </w:t>
      </w:r>
      <w:r w:rsidR="007066D1" w:rsidRPr="0008066D">
        <w:rPr>
          <w:rFonts w:ascii="Times New Roman" w:hAnsi="Times New Roman"/>
          <w:sz w:val="28"/>
          <w:szCs w:val="28"/>
        </w:rPr>
        <w:t xml:space="preserve">по захоронению граждан </w:t>
      </w:r>
      <w:r w:rsidRPr="0008066D">
        <w:rPr>
          <w:rFonts w:ascii="Times New Roman" w:hAnsi="Times New Roman"/>
          <w:sz w:val="28"/>
          <w:szCs w:val="28"/>
        </w:rPr>
        <w:t>не имевших супруга, близких родственников, иных родственников либо законного представителя умершего (погибшего), а также при отсутствии лиц, взявших на себя обя</w:t>
      </w:r>
      <w:r w:rsidR="007066D1" w:rsidRPr="0008066D">
        <w:rPr>
          <w:rFonts w:ascii="Times New Roman" w:hAnsi="Times New Roman"/>
          <w:sz w:val="28"/>
          <w:szCs w:val="28"/>
        </w:rPr>
        <w:t>занность осуществить погребение.</w:t>
      </w:r>
    </w:p>
    <w:p w:rsidR="007066D1" w:rsidRPr="0008066D" w:rsidRDefault="007066D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Услуги по погребению умерших включают в себя: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1) оформление документов, необходимых для погребения;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2) предоставление и доставка гроба и других предметов, необходимых для погребения;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lastRenderedPageBreak/>
        <w:t>3) перевозка тела (останков) умершего на кладбище;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4) погребение. 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1.4. Предоставляемая субсидия носит целевой характер и не может быть использована на другие цели.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1.5. Субсиди</w:t>
      </w:r>
      <w:r w:rsidR="00BB7BA0" w:rsidRPr="0008066D">
        <w:rPr>
          <w:rFonts w:ascii="Times New Roman" w:hAnsi="Times New Roman"/>
          <w:sz w:val="28"/>
          <w:szCs w:val="28"/>
        </w:rPr>
        <w:t>я</w:t>
      </w:r>
      <w:r w:rsidRPr="0008066D">
        <w:rPr>
          <w:rFonts w:ascii="Times New Roman" w:hAnsi="Times New Roman"/>
          <w:sz w:val="28"/>
          <w:szCs w:val="28"/>
        </w:rPr>
        <w:t xml:space="preserve"> предоставля</w:t>
      </w:r>
      <w:r w:rsidR="00BB7BA0" w:rsidRPr="0008066D">
        <w:rPr>
          <w:rFonts w:ascii="Times New Roman" w:hAnsi="Times New Roman"/>
          <w:sz w:val="28"/>
          <w:szCs w:val="28"/>
        </w:rPr>
        <w:t>е</w:t>
      </w:r>
      <w:r w:rsidRPr="0008066D">
        <w:rPr>
          <w:rFonts w:ascii="Times New Roman" w:hAnsi="Times New Roman"/>
          <w:sz w:val="28"/>
          <w:szCs w:val="28"/>
        </w:rPr>
        <w:t>тся из бюджета городского поселения Березово в пределах бюджетных ассигнований, предусмотренных в бюджете городского поселения Березово на соответствующий финансовый год и лимитов бюджетных обязательств.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  <w:lang w:eastAsia="en-US"/>
        </w:rPr>
        <w:t xml:space="preserve">1.6. </w:t>
      </w:r>
      <w:r w:rsidRPr="0008066D">
        <w:rPr>
          <w:rFonts w:ascii="Times New Roman" w:hAnsi="Times New Roman"/>
          <w:sz w:val="28"/>
          <w:szCs w:val="28"/>
        </w:rPr>
        <w:t>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Березовского района (далее-Главный распорядитель)</w:t>
      </w:r>
      <w:r w:rsidRPr="0008066D">
        <w:rPr>
          <w:rFonts w:ascii="Times New Roman" w:hAnsi="Times New Roman"/>
          <w:sz w:val="28"/>
          <w:szCs w:val="28"/>
          <w:lang w:eastAsia="en-US"/>
        </w:rPr>
        <w:t>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1.7. Уполномоченным органом по предоставлению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, приему и рассмотрению документов на предоставление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, определению размера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, подготовке проекта договора (соглашения) о предоставлении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, подготовке проекта решения о предоставлении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либо уведомления об отказе в предоставлении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является управление по жилищно-коммунальному хозяйству администрации Березовского района (далее-Уполномоченный орган).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1.</w:t>
      </w:r>
      <w:r w:rsidR="00977147" w:rsidRPr="0008066D">
        <w:rPr>
          <w:rFonts w:ascii="Times New Roman" w:hAnsi="Times New Roman"/>
          <w:sz w:val="28"/>
          <w:szCs w:val="28"/>
        </w:rPr>
        <w:t>8</w:t>
      </w:r>
      <w:r w:rsidRPr="0008066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8066D">
        <w:rPr>
          <w:rFonts w:ascii="Times New Roman" w:hAnsi="Times New Roman"/>
          <w:sz w:val="28"/>
          <w:szCs w:val="28"/>
        </w:rPr>
        <w:t xml:space="preserve">Сведения о Субсидии подлежат размещению на едином портале бюджетной системы Российской Федерации в информационно-телекоммуникационной сети Интернет (далее-единый портал) не позднее 15-го </w:t>
      </w:r>
      <w:r w:rsidRPr="0008066D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08066D">
        <w:rPr>
          <w:rFonts w:ascii="Times New Roman" w:hAnsi="Times New Roman"/>
          <w:sz w:val="28"/>
          <w:szCs w:val="28"/>
        </w:rPr>
        <w:t>рабочего дня, следующего за днем принятия решения Совета депутатов городского поселения Березово о бюджете городского поселения Березово на очередной финансовый год и плановый период (проекта решения о внесении изменений в него) (при наличии технической возможности).</w:t>
      </w:r>
      <w:proofErr w:type="gramEnd"/>
    </w:p>
    <w:p w:rsidR="004722FF" w:rsidRPr="0008066D" w:rsidRDefault="004722FF" w:rsidP="0008066D">
      <w:pPr>
        <w:rPr>
          <w:rFonts w:ascii="Times New Roman" w:hAnsi="Times New Roman"/>
          <w:sz w:val="28"/>
          <w:szCs w:val="28"/>
        </w:rPr>
      </w:pPr>
    </w:p>
    <w:p w:rsidR="004722FF" w:rsidRPr="0008066D" w:rsidRDefault="004722FF" w:rsidP="0008066D">
      <w:pPr>
        <w:jc w:val="center"/>
        <w:rPr>
          <w:rFonts w:ascii="Times New Roman" w:hAnsi="Times New Roman"/>
          <w:b/>
          <w:sz w:val="28"/>
          <w:szCs w:val="28"/>
        </w:rPr>
      </w:pPr>
      <w:r w:rsidRPr="0008066D">
        <w:rPr>
          <w:rFonts w:ascii="Times New Roman" w:hAnsi="Times New Roman"/>
          <w:b/>
          <w:sz w:val="28"/>
          <w:szCs w:val="28"/>
        </w:rPr>
        <w:t>2.</w:t>
      </w:r>
      <w:r w:rsidR="00207BC3" w:rsidRPr="0008066D">
        <w:rPr>
          <w:rFonts w:ascii="Times New Roman" w:hAnsi="Times New Roman"/>
          <w:b/>
          <w:sz w:val="28"/>
          <w:szCs w:val="28"/>
        </w:rPr>
        <w:t xml:space="preserve"> </w:t>
      </w:r>
      <w:r w:rsidRPr="0008066D">
        <w:rPr>
          <w:rFonts w:ascii="Times New Roman" w:hAnsi="Times New Roman"/>
          <w:b/>
          <w:sz w:val="28"/>
          <w:szCs w:val="28"/>
        </w:rPr>
        <w:t>Условия и порядок предоставления субсидий</w:t>
      </w:r>
    </w:p>
    <w:p w:rsidR="004722FF" w:rsidRPr="0008066D" w:rsidRDefault="004722FF" w:rsidP="0008066D">
      <w:pPr>
        <w:rPr>
          <w:rFonts w:ascii="Times New Roman" w:hAnsi="Times New Roman"/>
          <w:sz w:val="28"/>
          <w:szCs w:val="28"/>
        </w:rPr>
      </w:pPr>
    </w:p>
    <w:p w:rsidR="00977147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2.1. </w:t>
      </w:r>
      <w:r w:rsidR="00977147" w:rsidRPr="0008066D">
        <w:rPr>
          <w:rFonts w:ascii="Times New Roman" w:hAnsi="Times New Roman"/>
          <w:sz w:val="28"/>
          <w:szCs w:val="28"/>
        </w:rPr>
        <w:t>Требование к получателю субсидии.</w:t>
      </w:r>
    </w:p>
    <w:p w:rsidR="004722FF" w:rsidRPr="0008066D" w:rsidRDefault="004E237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2.1.1. </w:t>
      </w:r>
      <w:r w:rsidR="00977147" w:rsidRPr="0008066D">
        <w:rPr>
          <w:rFonts w:ascii="Times New Roman" w:hAnsi="Times New Roman"/>
          <w:sz w:val="28"/>
          <w:szCs w:val="28"/>
        </w:rPr>
        <w:t xml:space="preserve">Требования, которым должен соответствовать получатель субсидии </w:t>
      </w:r>
      <w:r w:rsidR="004722FF" w:rsidRPr="0008066D">
        <w:rPr>
          <w:rFonts w:ascii="Times New Roman" w:hAnsi="Times New Roman"/>
          <w:sz w:val="28"/>
          <w:szCs w:val="28"/>
        </w:rPr>
        <w:t xml:space="preserve"> на первое число месяца, предшествующего месяцу, в котором планируется заключение договора (соглашения) о предоставлении субсидии:</w:t>
      </w:r>
    </w:p>
    <w:p w:rsidR="00906E35" w:rsidRPr="0008066D" w:rsidRDefault="00906E35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1) не иметь просроченной задолженности по возврату в бюджет городского поселения Березово субсидий, бюджетных инвестиций </w:t>
      </w:r>
      <w:proofErr w:type="gramStart"/>
      <w:r w:rsidRPr="0008066D">
        <w:rPr>
          <w:rFonts w:ascii="Times New Roman" w:hAnsi="Times New Roman"/>
          <w:sz w:val="28"/>
          <w:szCs w:val="28"/>
        </w:rPr>
        <w:t>предоставленных</w:t>
      </w:r>
      <w:proofErr w:type="gramEnd"/>
      <w:r w:rsidRPr="0008066D">
        <w:rPr>
          <w:rFonts w:ascii="Times New Roman" w:hAnsi="Times New Roman"/>
          <w:sz w:val="28"/>
          <w:szCs w:val="28"/>
        </w:rPr>
        <w:t xml:space="preserve"> в том числе с иными правовыми актами, а также иной просроченной (неурегулированной) задолженности по денежным обязательствам перед бюджетом городского поселения Березово за прошедший календарный </w:t>
      </w:r>
      <w:r w:rsidR="00C36DD4" w:rsidRPr="0008066D">
        <w:rPr>
          <w:rFonts w:ascii="Times New Roman" w:hAnsi="Times New Roman"/>
          <w:sz w:val="28"/>
          <w:szCs w:val="28"/>
        </w:rPr>
        <w:t>год</w:t>
      </w:r>
      <w:r w:rsidRPr="0008066D">
        <w:rPr>
          <w:rFonts w:ascii="Times New Roman" w:hAnsi="Times New Roman"/>
          <w:sz w:val="28"/>
          <w:szCs w:val="28"/>
        </w:rPr>
        <w:t>;</w:t>
      </w:r>
    </w:p>
    <w:p w:rsidR="004722FF" w:rsidRPr="0008066D" w:rsidRDefault="00906E35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</w:t>
      </w:r>
      <w:r w:rsidR="004722FF" w:rsidRPr="0008066D">
        <w:rPr>
          <w:rFonts w:ascii="Times New Roman" w:hAnsi="Times New Roman"/>
          <w:sz w:val="28"/>
          <w:szCs w:val="28"/>
        </w:rPr>
        <w:t>) не должен находиться в процессе реорганизации (за исключением реорганизации в форме присоединения к специализированной службе другого юридического лица),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R="00906E35" w:rsidRPr="0008066D" w:rsidRDefault="00906E35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lastRenderedPageBreak/>
        <w:t>3</w:t>
      </w:r>
      <w:r w:rsidR="004722FF" w:rsidRPr="0008066D">
        <w:rPr>
          <w:rFonts w:ascii="Times New Roman" w:hAnsi="Times New Roman"/>
          <w:sz w:val="28"/>
          <w:szCs w:val="28"/>
        </w:rPr>
        <w:t xml:space="preserve">) </w:t>
      </w:r>
      <w:r w:rsidR="00E00837" w:rsidRPr="0008066D">
        <w:rPr>
          <w:rFonts w:ascii="Times New Roman" w:hAnsi="Times New Roman"/>
          <w:sz w:val="28"/>
          <w:szCs w:val="28"/>
        </w:rPr>
        <w:t>не должен являться иностранным юридическим лицом, в том числе местом регистрации которого является государство или территория, включенная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906E35" w:rsidRPr="0008066D" w:rsidRDefault="00992373" w:rsidP="008A347F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08066D">
        <w:rPr>
          <w:rFonts w:ascii="Times New Roman" w:hAnsi="Times New Roman"/>
          <w:color w:val="000000"/>
          <w:sz w:val="28"/>
          <w:szCs w:val="28"/>
        </w:rPr>
        <w:t>4</w:t>
      </w:r>
      <w:r w:rsidR="00906E35" w:rsidRPr="0008066D">
        <w:rPr>
          <w:rFonts w:ascii="Times New Roman" w:hAnsi="Times New Roman"/>
          <w:color w:val="000000"/>
          <w:sz w:val="28"/>
          <w:szCs w:val="28"/>
        </w:rPr>
        <w:t>) в реестре дисквалифицированных лиц должны отсутствовать сведения о дисквалифицированных руководителе или главном бухгалтере получателя субсидии</w:t>
      </w:r>
      <w:r w:rsidR="004E2371" w:rsidRPr="0008066D">
        <w:rPr>
          <w:rFonts w:ascii="Times New Roman" w:hAnsi="Times New Roman"/>
          <w:color w:val="000000"/>
          <w:sz w:val="28"/>
          <w:szCs w:val="28"/>
        </w:rPr>
        <w:t>;</w:t>
      </w:r>
    </w:p>
    <w:p w:rsidR="00C36DD4" w:rsidRPr="0008066D" w:rsidRDefault="00C36DD4" w:rsidP="008A347F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08066D">
        <w:rPr>
          <w:rFonts w:ascii="Times New Roman" w:hAnsi="Times New Roman"/>
          <w:color w:val="000000"/>
          <w:sz w:val="28"/>
          <w:szCs w:val="28"/>
        </w:rPr>
        <w:t>5)</w:t>
      </w:r>
      <w:r w:rsidRPr="0008066D">
        <w:rPr>
          <w:rFonts w:ascii="Times New Roman" w:eastAsiaTheme="minorHAnsi" w:hAnsi="Times New Roman"/>
          <w:sz w:val="28"/>
          <w:szCs w:val="28"/>
          <w:lang w:eastAsia="en-US"/>
        </w:rPr>
        <w:t xml:space="preserve"> у получателя субсидии на едином налоговом счете отсутствует или не превышает размер, определенный </w:t>
      </w:r>
      <w:hyperlink r:id="rId14" w:history="1">
        <w:r w:rsidRPr="0008066D">
          <w:rPr>
            <w:rFonts w:ascii="Times New Roman" w:eastAsiaTheme="minorHAnsi" w:hAnsi="Times New Roman"/>
            <w:color w:val="0000FF"/>
            <w:sz w:val="28"/>
            <w:szCs w:val="28"/>
            <w:lang w:eastAsia="en-US"/>
          </w:rPr>
          <w:t>пунктом 3 статьи 47</w:t>
        </w:r>
      </w:hyperlink>
      <w:r w:rsidRPr="0008066D">
        <w:rPr>
          <w:rFonts w:ascii="Times New Roman" w:eastAsiaTheme="minorHAnsi" w:hAnsi="Times New Roman"/>
          <w:sz w:val="28"/>
          <w:szCs w:val="28"/>
          <w:lang w:eastAsia="en-US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4722FF" w:rsidRPr="0008066D" w:rsidRDefault="00C36DD4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6</w:t>
      </w:r>
      <w:r w:rsidR="004722FF" w:rsidRPr="0008066D">
        <w:rPr>
          <w:rFonts w:ascii="Times New Roman" w:hAnsi="Times New Roman"/>
          <w:sz w:val="28"/>
          <w:szCs w:val="28"/>
        </w:rPr>
        <w:t>) не должен получать средства из бюджета городского поселения Березово в соответствии с иными нормативными правовыми актами администрации Березовского района на цели указанные в пункте 1.3 настоящего Порядка.</w:t>
      </w:r>
    </w:p>
    <w:p w:rsidR="00977147" w:rsidRPr="0008066D" w:rsidRDefault="00C36DD4" w:rsidP="008A347F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08066D">
        <w:rPr>
          <w:rFonts w:ascii="Times New Roman" w:hAnsi="Times New Roman" w:cs="Times New Roman"/>
          <w:b w:val="0"/>
          <w:sz w:val="28"/>
          <w:szCs w:val="28"/>
        </w:rPr>
        <w:t>7</w:t>
      </w:r>
      <w:r w:rsidR="00977147" w:rsidRPr="0008066D">
        <w:rPr>
          <w:rFonts w:ascii="Times New Roman" w:hAnsi="Times New Roman" w:cs="Times New Roman"/>
          <w:b w:val="0"/>
          <w:sz w:val="28"/>
          <w:szCs w:val="28"/>
        </w:rPr>
        <w:t xml:space="preserve">) не </w:t>
      </w:r>
      <w:proofErr w:type="gramStart"/>
      <w:r w:rsidR="00977147" w:rsidRPr="0008066D">
        <w:rPr>
          <w:rFonts w:ascii="Times New Roman" w:hAnsi="Times New Roman" w:cs="Times New Roman"/>
          <w:b w:val="0"/>
          <w:sz w:val="28"/>
          <w:szCs w:val="28"/>
        </w:rPr>
        <w:t>должен</w:t>
      </w:r>
      <w:proofErr w:type="gramEnd"/>
      <w:r w:rsidR="00977147" w:rsidRPr="0008066D">
        <w:rPr>
          <w:rFonts w:ascii="Times New Roman" w:hAnsi="Times New Roman" w:cs="Times New Roman"/>
          <w:b w:val="0"/>
          <w:sz w:val="28"/>
          <w:szCs w:val="28"/>
        </w:rPr>
        <w:t xml:space="preserve">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77147" w:rsidRPr="0008066D" w:rsidRDefault="00C36DD4" w:rsidP="008A347F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08066D">
        <w:rPr>
          <w:rFonts w:ascii="Times New Roman" w:hAnsi="Times New Roman" w:cs="Times New Roman"/>
          <w:b w:val="0"/>
          <w:sz w:val="28"/>
          <w:szCs w:val="28"/>
        </w:rPr>
        <w:t>8</w:t>
      </w:r>
      <w:r w:rsidR="00977147" w:rsidRPr="0008066D">
        <w:rPr>
          <w:rFonts w:ascii="Times New Roman" w:hAnsi="Times New Roman" w:cs="Times New Roman"/>
          <w:b w:val="0"/>
          <w:sz w:val="28"/>
          <w:szCs w:val="28"/>
        </w:rPr>
        <w:t xml:space="preserve">) не должен находится в составляемых в рамках реализации полномочий, предусмотренных главой </w:t>
      </w:r>
      <w:r w:rsidR="00977147" w:rsidRPr="0008066D">
        <w:rPr>
          <w:rFonts w:ascii="Times New Roman" w:hAnsi="Times New Roman" w:cs="Times New Roman"/>
          <w:b w:val="0"/>
          <w:sz w:val="28"/>
          <w:szCs w:val="28"/>
          <w:lang w:val="en-US"/>
        </w:rPr>
        <w:t>VII</w:t>
      </w:r>
      <w:r w:rsidR="00977147" w:rsidRPr="0008066D">
        <w:rPr>
          <w:rFonts w:ascii="Times New Roman" w:hAnsi="Times New Roman" w:cs="Times New Roman"/>
          <w:b w:val="0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977147" w:rsidRPr="0008066D" w:rsidRDefault="00C36DD4" w:rsidP="008A347F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8066D">
        <w:rPr>
          <w:rFonts w:ascii="Times New Roman" w:hAnsi="Times New Roman" w:cs="Times New Roman"/>
          <w:b w:val="0"/>
          <w:sz w:val="28"/>
          <w:szCs w:val="28"/>
        </w:rPr>
        <w:t>9</w:t>
      </w:r>
      <w:r w:rsidR="00977147" w:rsidRPr="0008066D">
        <w:rPr>
          <w:rFonts w:ascii="Times New Roman" w:hAnsi="Times New Roman" w:cs="Times New Roman"/>
          <w:b w:val="0"/>
          <w:sz w:val="28"/>
          <w:szCs w:val="28"/>
        </w:rPr>
        <w:t xml:space="preserve">) не должен являться иностранным агентом в соответствии с Федеральным законом «О </w:t>
      </w:r>
      <w:proofErr w:type="gramStart"/>
      <w:r w:rsidR="00977147" w:rsidRPr="0008066D">
        <w:rPr>
          <w:rFonts w:ascii="Times New Roman" w:hAnsi="Times New Roman" w:cs="Times New Roman"/>
          <w:b w:val="0"/>
          <w:sz w:val="28"/>
          <w:szCs w:val="28"/>
        </w:rPr>
        <w:t>контроле за</w:t>
      </w:r>
      <w:proofErr w:type="gramEnd"/>
      <w:r w:rsidR="00977147" w:rsidRPr="0008066D">
        <w:rPr>
          <w:rFonts w:ascii="Times New Roman" w:hAnsi="Times New Roman" w:cs="Times New Roman"/>
          <w:b w:val="0"/>
          <w:sz w:val="28"/>
          <w:szCs w:val="28"/>
        </w:rPr>
        <w:t xml:space="preserve"> деятельностью лиц, находящихся под иностранным влиянием».</w:t>
      </w:r>
    </w:p>
    <w:p w:rsidR="00BE1636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2.2.</w:t>
      </w:r>
      <w:r w:rsidR="00BE1636" w:rsidRPr="0008066D">
        <w:rPr>
          <w:rFonts w:ascii="Times New Roman" w:hAnsi="Times New Roman"/>
          <w:sz w:val="28"/>
          <w:szCs w:val="28"/>
        </w:rPr>
        <w:t xml:space="preserve"> Условия и порядок заключения Соглашения.</w:t>
      </w:r>
    </w:p>
    <w:p w:rsidR="00BE1636" w:rsidRPr="0008066D" w:rsidRDefault="00BE1636" w:rsidP="0008066D">
      <w:pPr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Субси</w:t>
      </w:r>
      <w:r w:rsidR="0011572D" w:rsidRPr="0008066D">
        <w:rPr>
          <w:rFonts w:ascii="Times New Roman" w:hAnsi="Times New Roman"/>
          <w:sz w:val="28"/>
          <w:szCs w:val="28"/>
        </w:rPr>
        <w:t xml:space="preserve">дия предоставляется получателю </w:t>
      </w:r>
      <w:r w:rsidRPr="0008066D">
        <w:rPr>
          <w:rFonts w:ascii="Times New Roman" w:hAnsi="Times New Roman"/>
          <w:sz w:val="28"/>
          <w:szCs w:val="28"/>
        </w:rPr>
        <w:t>на основании заключенного между получателем субсидии и уполномоченным органом соглашения о предоставлении субсидии в</w:t>
      </w:r>
      <w:r w:rsidR="001466F0" w:rsidRPr="0008066D">
        <w:rPr>
          <w:rFonts w:ascii="Times New Roman" w:hAnsi="Times New Roman"/>
          <w:sz w:val="28"/>
          <w:szCs w:val="28"/>
        </w:rPr>
        <w:t xml:space="preserve"> соответствии с типовой формой установленной приказом Комитета по финансам администрации Березовского района для соответствующего вида субсидий, сроком на один финансовый год.</w:t>
      </w:r>
    </w:p>
    <w:p w:rsidR="00A37C33" w:rsidRPr="0008066D" w:rsidRDefault="004722FF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lastRenderedPageBreak/>
        <w:t xml:space="preserve">Для получения </w:t>
      </w:r>
      <w:r w:rsidR="001466F0" w:rsidRPr="0008066D">
        <w:rPr>
          <w:rFonts w:ascii="Times New Roman" w:hAnsi="Times New Roman"/>
          <w:sz w:val="28"/>
          <w:szCs w:val="28"/>
        </w:rPr>
        <w:t xml:space="preserve">субсидии, в целях заключения </w:t>
      </w:r>
      <w:r w:rsidR="00E01EC6" w:rsidRPr="0008066D">
        <w:rPr>
          <w:rFonts w:ascii="Times New Roman" w:hAnsi="Times New Roman"/>
          <w:sz w:val="28"/>
          <w:szCs w:val="28"/>
        </w:rPr>
        <w:t>договора (</w:t>
      </w:r>
      <w:r w:rsidR="001466F0" w:rsidRPr="0008066D">
        <w:rPr>
          <w:rFonts w:ascii="Times New Roman" w:hAnsi="Times New Roman"/>
          <w:sz w:val="28"/>
          <w:szCs w:val="28"/>
        </w:rPr>
        <w:t>соглашения</w:t>
      </w:r>
      <w:r w:rsidR="00E01EC6" w:rsidRPr="0008066D">
        <w:rPr>
          <w:rFonts w:ascii="Times New Roman" w:hAnsi="Times New Roman"/>
          <w:sz w:val="28"/>
          <w:szCs w:val="28"/>
        </w:rPr>
        <w:t>)</w:t>
      </w:r>
      <w:r w:rsidR="001466F0" w:rsidRPr="0008066D">
        <w:rPr>
          <w:rFonts w:ascii="Times New Roman" w:hAnsi="Times New Roman"/>
          <w:sz w:val="28"/>
          <w:szCs w:val="28"/>
        </w:rPr>
        <w:t>, получатель, прете</w:t>
      </w:r>
      <w:r w:rsidR="00A37C33" w:rsidRPr="0008066D">
        <w:rPr>
          <w:rFonts w:ascii="Times New Roman" w:hAnsi="Times New Roman"/>
          <w:sz w:val="28"/>
          <w:szCs w:val="28"/>
        </w:rPr>
        <w:t xml:space="preserve">ндующий на получение субсидии, представляет Главному распорядителю следующие </w:t>
      </w:r>
      <w:r w:rsidR="003F13AC" w:rsidRPr="0008066D">
        <w:rPr>
          <w:rFonts w:ascii="Times New Roman" w:hAnsi="Times New Roman"/>
          <w:sz w:val="28"/>
          <w:szCs w:val="28"/>
        </w:rPr>
        <w:t>документы</w:t>
      </w:r>
      <w:r w:rsidR="00A37C33" w:rsidRPr="0008066D">
        <w:rPr>
          <w:rFonts w:ascii="Times New Roman" w:hAnsi="Times New Roman"/>
          <w:sz w:val="28"/>
          <w:szCs w:val="28"/>
        </w:rPr>
        <w:t>:</w:t>
      </w:r>
    </w:p>
    <w:p w:rsidR="003F13AC" w:rsidRPr="0008066D" w:rsidRDefault="001466F0" w:rsidP="008A347F">
      <w:pPr>
        <w:pStyle w:val="ac"/>
        <w:numPr>
          <w:ilvl w:val="0"/>
          <w:numId w:val="18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заявление</w:t>
      </w:r>
      <w:r w:rsidR="003F13AC" w:rsidRPr="0008066D">
        <w:rPr>
          <w:rFonts w:ascii="Times New Roman" w:hAnsi="Times New Roman"/>
          <w:sz w:val="28"/>
          <w:szCs w:val="28"/>
        </w:rPr>
        <w:t xml:space="preserve"> на предоставление субсидии из бюджета городского поселения Березово; </w:t>
      </w:r>
    </w:p>
    <w:p w:rsidR="005172AB" w:rsidRPr="0008066D" w:rsidRDefault="001466F0" w:rsidP="008A347F">
      <w:pPr>
        <w:pStyle w:val="ac"/>
        <w:numPr>
          <w:ilvl w:val="0"/>
          <w:numId w:val="18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расчет</w:t>
      </w:r>
      <w:r w:rsidR="003F13AC" w:rsidRPr="0008066D">
        <w:rPr>
          <w:rFonts w:ascii="Times New Roman" w:hAnsi="Times New Roman"/>
          <w:sz w:val="28"/>
          <w:szCs w:val="28"/>
        </w:rPr>
        <w:t xml:space="preserve"> предварительной суммы</w:t>
      </w:r>
      <w:r w:rsidRPr="0008066D">
        <w:rPr>
          <w:rFonts w:ascii="Times New Roman" w:hAnsi="Times New Roman"/>
          <w:sz w:val="28"/>
          <w:szCs w:val="28"/>
        </w:rPr>
        <w:t xml:space="preserve"> </w:t>
      </w:r>
      <w:r w:rsidR="003F13AC" w:rsidRPr="0008066D">
        <w:rPr>
          <w:rFonts w:ascii="Times New Roman" w:hAnsi="Times New Roman"/>
          <w:sz w:val="28"/>
          <w:szCs w:val="28"/>
        </w:rPr>
        <w:t>субсидии, согласно приложения 2 к настоящему Порядку.</w:t>
      </w:r>
    </w:p>
    <w:p w:rsidR="004722FF" w:rsidRPr="0008066D" w:rsidRDefault="004722FF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2.3. Документы, указанные в пункте 2.2 настоящего Порядка, заверяются подписью руководителя и печатью юридического лица, в случае ее наличия.</w:t>
      </w:r>
    </w:p>
    <w:p w:rsidR="004722FF" w:rsidRPr="0008066D" w:rsidRDefault="004722FF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Документы, указанные в пункте 2.2 настоящего Порядка, предоставляется </w:t>
      </w:r>
      <w:r w:rsidR="00C46057" w:rsidRPr="0008066D">
        <w:rPr>
          <w:rFonts w:ascii="Times New Roman" w:hAnsi="Times New Roman"/>
          <w:sz w:val="28"/>
          <w:szCs w:val="28"/>
        </w:rPr>
        <w:t>получателем субсидии</w:t>
      </w:r>
      <w:r w:rsidRPr="0008066D">
        <w:rPr>
          <w:rFonts w:ascii="Times New Roman" w:hAnsi="Times New Roman"/>
          <w:sz w:val="28"/>
          <w:szCs w:val="28"/>
        </w:rPr>
        <w:t xml:space="preserve"> одним из следующих способов:</w:t>
      </w:r>
    </w:p>
    <w:p w:rsidR="004722FF" w:rsidRPr="0008066D" w:rsidRDefault="004722FF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- на бумажном носителе почтовым отправлением по адресу: 628140, пгт. Березово, ул. Астраханцева, 54;</w:t>
      </w:r>
    </w:p>
    <w:p w:rsidR="004722FF" w:rsidRPr="0008066D" w:rsidRDefault="004722FF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-в электронной форме (в формате </w:t>
      </w:r>
      <w:proofErr w:type="spellStart"/>
      <w:r w:rsidRPr="0008066D">
        <w:rPr>
          <w:rFonts w:ascii="Times New Roman" w:hAnsi="Times New Roman"/>
          <w:sz w:val="28"/>
          <w:szCs w:val="28"/>
        </w:rPr>
        <w:t>Word</w:t>
      </w:r>
      <w:proofErr w:type="spellEnd"/>
      <w:r w:rsidRPr="0008066D">
        <w:rPr>
          <w:rFonts w:ascii="Times New Roman" w:hAnsi="Times New Roman"/>
          <w:sz w:val="28"/>
          <w:szCs w:val="28"/>
        </w:rPr>
        <w:t xml:space="preserve"> и PDF)-подписанные руководителем на адрес электронной почты уполномоченного органа: uzhkh@berezovo.ru.</w:t>
      </w:r>
    </w:p>
    <w:p w:rsidR="004722FF" w:rsidRPr="0008066D" w:rsidRDefault="004722FF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За полноту и достоверность представленной информации ответственность</w:t>
      </w:r>
    </w:p>
    <w:p w:rsidR="004722FF" w:rsidRPr="0008066D" w:rsidRDefault="004722FF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несет </w:t>
      </w:r>
      <w:r w:rsidR="00C46057" w:rsidRPr="0008066D">
        <w:rPr>
          <w:rFonts w:ascii="Times New Roman" w:hAnsi="Times New Roman"/>
          <w:sz w:val="28"/>
          <w:szCs w:val="28"/>
        </w:rPr>
        <w:t>получатель субсидии</w:t>
      </w:r>
      <w:r w:rsidRPr="0008066D">
        <w:rPr>
          <w:rFonts w:ascii="Times New Roman" w:hAnsi="Times New Roman"/>
          <w:sz w:val="28"/>
          <w:szCs w:val="28"/>
        </w:rPr>
        <w:t>.</w:t>
      </w:r>
    </w:p>
    <w:p w:rsidR="004722FF" w:rsidRPr="0008066D" w:rsidRDefault="004722FF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Документы, указанные в пункте 2.2 настоящего Порядка, регистрируются в Уполномоченном органе в течение одного рабочего дня со дня их поступления.</w:t>
      </w:r>
    </w:p>
    <w:p w:rsidR="00227C7B" w:rsidRDefault="005172AB" w:rsidP="008A347F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2.4. </w:t>
      </w:r>
      <w:r w:rsidR="00227C7B" w:rsidRPr="00227C7B">
        <w:rPr>
          <w:rFonts w:ascii="Times New Roman" w:hAnsi="Times New Roman"/>
          <w:color w:val="000000"/>
          <w:sz w:val="28"/>
          <w:szCs w:val="28"/>
        </w:rPr>
        <w:t>С целью подтверждения соответствия получателя субсидии требованиям, указанным в пункте 2.2 раздела 2 настоящего Порядка Уполномоченный орган в течение 5 (пяти) рабочих дней с даты регистрации поступившего предложения осуществляет:</w:t>
      </w:r>
    </w:p>
    <w:p w:rsidR="00227C7B" w:rsidRPr="00227C7B" w:rsidRDefault="00227C7B" w:rsidP="008A347F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227C7B">
        <w:rPr>
          <w:rFonts w:ascii="Times New Roman" w:hAnsi="Times New Roman"/>
          <w:color w:val="000000"/>
          <w:sz w:val="28"/>
          <w:szCs w:val="28"/>
        </w:rPr>
        <w:t>- получает выписки из Единого государственного реестра юридических лиц, индивидуальных предпринимателей (</w:t>
      </w:r>
      <w:hyperlink r:id="rId15" w:history="1">
        <w:r w:rsidRPr="00227C7B">
          <w:rPr>
            <w:rStyle w:val="ab"/>
            <w:rFonts w:ascii="Times New Roman" w:hAnsi="Times New Roman"/>
            <w:sz w:val="28"/>
            <w:szCs w:val="28"/>
          </w:rPr>
          <w:t>https://egrul.nalog.ru/</w:t>
        </w:r>
      </w:hyperlink>
      <w:r w:rsidRPr="00227C7B">
        <w:rPr>
          <w:rFonts w:ascii="Times New Roman" w:hAnsi="Times New Roman"/>
          <w:color w:val="000000"/>
          <w:sz w:val="28"/>
          <w:szCs w:val="28"/>
        </w:rPr>
        <w:t>);</w:t>
      </w:r>
    </w:p>
    <w:p w:rsidR="00227C7B" w:rsidRPr="00227C7B" w:rsidRDefault="00227C7B" w:rsidP="008A347F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227C7B">
        <w:rPr>
          <w:rFonts w:ascii="Times New Roman" w:hAnsi="Times New Roman"/>
          <w:color w:val="000000"/>
          <w:sz w:val="28"/>
          <w:szCs w:val="28"/>
        </w:rPr>
        <w:t>- формирует и получает сведения о нахождении (не нахождении) в перечне организаций и физических лиц, в отношении которых имеются сведения об их причастности к экстремистской деятельности или терроризму на официальном сайте Федеральной службы по финансовому мониторингу (https://www.fedsfm.ru/),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227C7B" w:rsidRPr="00227C7B" w:rsidRDefault="00227C7B" w:rsidP="008A347F">
      <w:pPr>
        <w:tabs>
          <w:tab w:val="left" w:pos="113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227C7B">
        <w:rPr>
          <w:rFonts w:ascii="Times New Roman" w:hAnsi="Times New Roman"/>
          <w:color w:val="000000"/>
          <w:sz w:val="28"/>
          <w:szCs w:val="28"/>
        </w:rPr>
        <w:t>- формирует и получает сведения о наличии (отсутствии) статуса иностранного агента в соответствии с Федеральным законом «О контроле за деятельностью лиц, находящихся под иностранным влиянием» на сайте Министерства юстиции Российской Федерации (</w:t>
      </w:r>
      <w:hyperlink r:id="rId16" w:history="1">
        <w:r w:rsidRPr="00227C7B">
          <w:rPr>
            <w:rStyle w:val="ab"/>
            <w:rFonts w:ascii="Times New Roman" w:hAnsi="Times New Roman"/>
            <w:sz w:val="28"/>
            <w:szCs w:val="28"/>
          </w:rPr>
          <w:t>https://minjust.gov.ru/ru/</w:t>
        </w:r>
      </w:hyperlink>
      <w:r w:rsidRPr="00227C7B">
        <w:rPr>
          <w:rFonts w:ascii="Times New Roman" w:hAnsi="Times New Roman"/>
          <w:color w:val="000000"/>
          <w:sz w:val="28"/>
          <w:szCs w:val="28"/>
        </w:rPr>
        <w:t>);</w:t>
      </w:r>
    </w:p>
    <w:p w:rsidR="00227C7B" w:rsidRPr="00227C7B" w:rsidRDefault="00227C7B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227C7B">
        <w:rPr>
          <w:rFonts w:ascii="Times New Roman" w:hAnsi="Times New Roman"/>
          <w:color w:val="000000"/>
          <w:sz w:val="28"/>
          <w:szCs w:val="28"/>
        </w:rPr>
        <w:t>– осуществляет оценку полноты предоставленных документов.</w:t>
      </w:r>
    </w:p>
    <w:p w:rsidR="007D2B6A" w:rsidRPr="0008066D" w:rsidRDefault="005172AB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2.5</w:t>
      </w:r>
      <w:r w:rsidR="004722FF" w:rsidRPr="0008066D">
        <w:rPr>
          <w:rFonts w:ascii="Times New Roman" w:hAnsi="Times New Roman"/>
          <w:sz w:val="28"/>
          <w:szCs w:val="28"/>
        </w:rPr>
        <w:t xml:space="preserve">. Уполномоченный орган </w:t>
      </w:r>
      <w:r w:rsidR="007D2B6A" w:rsidRPr="0008066D">
        <w:rPr>
          <w:rFonts w:ascii="Times New Roman" w:hAnsi="Times New Roman"/>
          <w:sz w:val="28"/>
          <w:szCs w:val="28"/>
        </w:rPr>
        <w:t>по результатам проверки, согласно пункту</w:t>
      </w:r>
      <w:r w:rsidRPr="0008066D">
        <w:rPr>
          <w:rFonts w:ascii="Times New Roman" w:hAnsi="Times New Roman"/>
          <w:sz w:val="28"/>
          <w:szCs w:val="28"/>
        </w:rPr>
        <w:t xml:space="preserve"> 2.</w:t>
      </w:r>
      <w:r w:rsidR="00E01EC6" w:rsidRPr="0008066D">
        <w:rPr>
          <w:rFonts w:ascii="Times New Roman" w:hAnsi="Times New Roman"/>
          <w:sz w:val="28"/>
          <w:szCs w:val="28"/>
        </w:rPr>
        <w:t>4</w:t>
      </w:r>
      <w:r w:rsidR="007D2B6A" w:rsidRPr="0008066D">
        <w:rPr>
          <w:rFonts w:ascii="Times New Roman" w:hAnsi="Times New Roman"/>
          <w:sz w:val="28"/>
          <w:szCs w:val="28"/>
        </w:rPr>
        <w:t xml:space="preserve"> настоящего Порядка, принимает решение о предоставлении или об отказе в предоставлении субсидии получателю субсидии.</w:t>
      </w:r>
    </w:p>
    <w:p w:rsidR="008C3DFD" w:rsidRPr="0008066D" w:rsidRDefault="008C3DFD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2.6. Основаниями для отказа получателю в предоставлении субсидии и заключении соглашения (договора) являются:</w:t>
      </w:r>
    </w:p>
    <w:p w:rsidR="008C3DFD" w:rsidRPr="0008066D" w:rsidRDefault="008C3DFD" w:rsidP="008A347F">
      <w:pPr>
        <w:tabs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Несоответствие представленных получателем документов требованиям, указанным в пункт</w:t>
      </w:r>
      <w:r w:rsidR="009E7682" w:rsidRPr="0008066D">
        <w:rPr>
          <w:rFonts w:ascii="Times New Roman" w:hAnsi="Times New Roman"/>
          <w:sz w:val="28"/>
          <w:szCs w:val="28"/>
        </w:rPr>
        <w:t>е</w:t>
      </w:r>
      <w:r w:rsidRPr="0008066D">
        <w:rPr>
          <w:rFonts w:ascii="Times New Roman" w:hAnsi="Times New Roman"/>
          <w:sz w:val="28"/>
          <w:szCs w:val="28"/>
        </w:rPr>
        <w:t xml:space="preserve"> 2.3 настоящего порядка, или непредставление (представление не в полном объеме) указанных документов;</w:t>
      </w:r>
    </w:p>
    <w:p w:rsidR="008C3DFD" w:rsidRPr="0008066D" w:rsidRDefault="008C3DFD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lastRenderedPageBreak/>
        <w:t>установление факта недостоверности представленной получателем субсидии информации;</w:t>
      </w:r>
    </w:p>
    <w:p w:rsidR="008C3DFD" w:rsidRPr="0008066D" w:rsidRDefault="008C3DFD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несоответствие получателя субсидии требованиям подпункта 2.1 раздела 2 настоящего Порядка.</w:t>
      </w:r>
    </w:p>
    <w:p w:rsidR="004722FF" w:rsidRPr="0008066D" w:rsidRDefault="008C3DFD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2.7. </w:t>
      </w:r>
      <w:r w:rsidR="004722FF" w:rsidRPr="0008066D">
        <w:rPr>
          <w:rFonts w:ascii="Times New Roman" w:hAnsi="Times New Roman"/>
          <w:sz w:val="28"/>
          <w:szCs w:val="28"/>
        </w:rPr>
        <w:t xml:space="preserve">Решение о предоставлении субсидии и заключении </w:t>
      </w:r>
      <w:r w:rsidR="000A1C98" w:rsidRPr="0008066D">
        <w:rPr>
          <w:rFonts w:ascii="Times New Roman" w:hAnsi="Times New Roman"/>
          <w:sz w:val="28"/>
          <w:szCs w:val="28"/>
        </w:rPr>
        <w:t>договора (</w:t>
      </w:r>
      <w:r w:rsidR="004722FF" w:rsidRPr="0008066D">
        <w:rPr>
          <w:rFonts w:ascii="Times New Roman" w:hAnsi="Times New Roman"/>
          <w:sz w:val="28"/>
          <w:szCs w:val="28"/>
        </w:rPr>
        <w:t>соглашения</w:t>
      </w:r>
      <w:r w:rsidR="000A1C98" w:rsidRPr="0008066D">
        <w:rPr>
          <w:rFonts w:ascii="Times New Roman" w:hAnsi="Times New Roman"/>
          <w:sz w:val="28"/>
          <w:szCs w:val="28"/>
        </w:rPr>
        <w:t>)</w:t>
      </w:r>
      <w:r w:rsidR="004722FF" w:rsidRPr="0008066D">
        <w:rPr>
          <w:rFonts w:ascii="Times New Roman" w:hAnsi="Times New Roman"/>
          <w:sz w:val="28"/>
          <w:szCs w:val="28"/>
        </w:rPr>
        <w:t xml:space="preserve"> оформляется в виде распоряжения администрации Березовского района. Решение об отказе в предоставлении субсидии и заключении </w:t>
      </w:r>
      <w:r w:rsidR="000A1C98" w:rsidRPr="0008066D">
        <w:rPr>
          <w:rFonts w:ascii="Times New Roman" w:hAnsi="Times New Roman"/>
          <w:sz w:val="28"/>
          <w:szCs w:val="28"/>
        </w:rPr>
        <w:t>договора (</w:t>
      </w:r>
      <w:r w:rsidR="004722FF" w:rsidRPr="0008066D">
        <w:rPr>
          <w:rFonts w:ascii="Times New Roman" w:hAnsi="Times New Roman"/>
          <w:sz w:val="28"/>
          <w:szCs w:val="28"/>
        </w:rPr>
        <w:t>соглашения</w:t>
      </w:r>
      <w:r w:rsidR="000A1C98" w:rsidRPr="0008066D">
        <w:rPr>
          <w:rFonts w:ascii="Times New Roman" w:hAnsi="Times New Roman"/>
          <w:sz w:val="28"/>
          <w:szCs w:val="28"/>
        </w:rPr>
        <w:t xml:space="preserve">) </w:t>
      </w:r>
      <w:r w:rsidR="004722FF" w:rsidRPr="0008066D">
        <w:rPr>
          <w:rFonts w:ascii="Times New Roman" w:hAnsi="Times New Roman"/>
          <w:sz w:val="28"/>
          <w:szCs w:val="28"/>
        </w:rPr>
        <w:t>является уведомление об отказе, за подписью заместит</w:t>
      </w:r>
      <w:r w:rsidR="005D4625">
        <w:rPr>
          <w:rFonts w:ascii="Times New Roman" w:hAnsi="Times New Roman"/>
          <w:sz w:val="28"/>
          <w:szCs w:val="28"/>
        </w:rPr>
        <w:t>еля главы Березовского района, п</w:t>
      </w:r>
      <w:r w:rsidR="004722FF" w:rsidRPr="0008066D">
        <w:rPr>
          <w:rFonts w:ascii="Times New Roman" w:hAnsi="Times New Roman"/>
          <w:sz w:val="28"/>
          <w:szCs w:val="28"/>
        </w:rPr>
        <w:t xml:space="preserve">редседателя комитета. 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Уполномоченный орган в течение пяти </w:t>
      </w:r>
      <w:r w:rsidR="00423606">
        <w:rPr>
          <w:rFonts w:ascii="Times New Roman" w:hAnsi="Times New Roman"/>
          <w:sz w:val="28"/>
          <w:szCs w:val="28"/>
        </w:rPr>
        <w:t>календарных</w:t>
      </w:r>
      <w:r w:rsidRPr="0008066D">
        <w:rPr>
          <w:rFonts w:ascii="Times New Roman" w:hAnsi="Times New Roman"/>
          <w:sz w:val="28"/>
          <w:szCs w:val="28"/>
        </w:rPr>
        <w:t xml:space="preserve"> дней со дня принятия решения готовит проект договора (соглашения) о предоставлении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и направляет его на подпись заместителю главы Березовского района, </w:t>
      </w:r>
      <w:r w:rsidR="005D4625">
        <w:rPr>
          <w:rFonts w:ascii="Times New Roman" w:hAnsi="Times New Roman"/>
          <w:sz w:val="28"/>
          <w:szCs w:val="28"/>
        </w:rPr>
        <w:t>п</w:t>
      </w:r>
      <w:r w:rsidRPr="0008066D">
        <w:rPr>
          <w:rFonts w:ascii="Times New Roman" w:hAnsi="Times New Roman"/>
          <w:sz w:val="28"/>
          <w:szCs w:val="28"/>
        </w:rPr>
        <w:t xml:space="preserve">редседателю комитета и </w:t>
      </w:r>
      <w:r w:rsidR="00087735" w:rsidRPr="0008066D">
        <w:rPr>
          <w:rFonts w:ascii="Times New Roman" w:hAnsi="Times New Roman"/>
          <w:sz w:val="28"/>
          <w:szCs w:val="28"/>
        </w:rPr>
        <w:t>получателю субсидии</w:t>
      </w:r>
      <w:r w:rsidRPr="0008066D">
        <w:rPr>
          <w:rFonts w:ascii="Times New Roman" w:hAnsi="Times New Roman"/>
          <w:sz w:val="28"/>
          <w:szCs w:val="28"/>
        </w:rPr>
        <w:t>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В случае принятия решения об отказе в заключении </w:t>
      </w:r>
      <w:r w:rsidR="000A1C98" w:rsidRPr="0008066D">
        <w:rPr>
          <w:rFonts w:ascii="Times New Roman" w:hAnsi="Times New Roman"/>
          <w:sz w:val="28"/>
          <w:szCs w:val="28"/>
        </w:rPr>
        <w:t>договора (соглашения)</w:t>
      </w:r>
      <w:r w:rsidRPr="0008066D">
        <w:rPr>
          <w:rFonts w:ascii="Times New Roman" w:hAnsi="Times New Roman"/>
          <w:sz w:val="28"/>
          <w:szCs w:val="28"/>
        </w:rPr>
        <w:t xml:space="preserve">, в срок не позднее 5 календарных дней со дня принятия решения, уведомляет </w:t>
      </w:r>
      <w:r w:rsidR="00DF5249" w:rsidRPr="0008066D">
        <w:rPr>
          <w:rFonts w:ascii="Times New Roman" w:hAnsi="Times New Roman"/>
          <w:sz w:val="28"/>
          <w:szCs w:val="28"/>
        </w:rPr>
        <w:t>получателя</w:t>
      </w:r>
      <w:r w:rsidRPr="0008066D">
        <w:rPr>
          <w:rFonts w:ascii="Times New Roman" w:hAnsi="Times New Roman"/>
          <w:sz w:val="28"/>
          <w:szCs w:val="28"/>
        </w:rPr>
        <w:t xml:space="preserve"> в письменной форме о причинах отказа.</w:t>
      </w:r>
    </w:p>
    <w:p w:rsidR="004722FF" w:rsidRPr="0008066D" w:rsidRDefault="00087735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Получатель субсидии</w:t>
      </w:r>
      <w:r w:rsidR="004722FF" w:rsidRPr="0008066D">
        <w:rPr>
          <w:rFonts w:ascii="Times New Roman" w:hAnsi="Times New Roman"/>
          <w:sz w:val="28"/>
          <w:szCs w:val="28"/>
        </w:rPr>
        <w:t xml:space="preserve"> в течение двух рабочих дней со дня получения договора (соглашения) подписывает его и возвращает в Уполномоченный орган.</w:t>
      </w:r>
    </w:p>
    <w:p w:rsidR="004722FF" w:rsidRPr="0008066D" w:rsidRDefault="0040333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2.8</w:t>
      </w:r>
      <w:r w:rsidR="004722FF" w:rsidRPr="0008066D">
        <w:rPr>
          <w:rFonts w:ascii="Times New Roman" w:hAnsi="Times New Roman"/>
          <w:sz w:val="28"/>
          <w:szCs w:val="28"/>
        </w:rPr>
        <w:t>. В договоре (соглашении) о предоставлении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="004722FF" w:rsidRPr="0008066D">
        <w:rPr>
          <w:rFonts w:ascii="Times New Roman" w:hAnsi="Times New Roman"/>
          <w:sz w:val="28"/>
          <w:szCs w:val="28"/>
        </w:rPr>
        <w:t xml:space="preserve"> предусматриваются следующие условия предоставления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="004722FF" w:rsidRPr="0008066D">
        <w:rPr>
          <w:rFonts w:ascii="Times New Roman" w:hAnsi="Times New Roman"/>
          <w:sz w:val="28"/>
          <w:szCs w:val="28"/>
        </w:rPr>
        <w:t>: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а) целевое назначение, размер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б) условия и порядок предоставления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в) сроки перечисления субсиди</w:t>
      </w:r>
      <w:r w:rsidR="00BB7BA0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г) сроки и формы предоставления отчетности;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д) согласие получателя средств на осуществление 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Главным распорядителем бюджетных средств, проверок соблюдения </w:t>
      </w:r>
      <w:r w:rsidR="003C09AF" w:rsidRPr="0008066D">
        <w:rPr>
          <w:rFonts w:ascii="Times New Roman" w:hAnsi="Times New Roman"/>
          <w:sz w:val="28"/>
          <w:szCs w:val="28"/>
          <w:lang w:eastAsia="en-US"/>
        </w:rPr>
        <w:t>получателем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 субсиди</w:t>
      </w:r>
      <w:r w:rsidR="003C09AF" w:rsidRPr="0008066D">
        <w:rPr>
          <w:rFonts w:ascii="Times New Roman" w:hAnsi="Times New Roman"/>
          <w:sz w:val="28"/>
          <w:szCs w:val="28"/>
          <w:lang w:eastAsia="en-US"/>
        </w:rPr>
        <w:t>и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8066D">
        <w:rPr>
          <w:rFonts w:ascii="Times New Roman" w:hAnsi="Times New Roman"/>
          <w:sz w:val="28"/>
          <w:szCs w:val="28"/>
        </w:rPr>
        <w:t>порядка и условий предоставления субсидий, в том числе в части достижения результатов предоставления субсидии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, а также проверки органом муниципального финансового контроля Березовского района в соответствии со </w:t>
      </w:r>
      <w:r w:rsidRPr="0008066D">
        <w:rPr>
          <w:rFonts w:ascii="Times New Roman" w:hAnsi="Times New Roman"/>
          <w:sz w:val="28"/>
          <w:szCs w:val="28"/>
        </w:rPr>
        <w:t>статьями 268.1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 и </w:t>
      </w:r>
      <w:r w:rsidRPr="0008066D">
        <w:rPr>
          <w:rFonts w:ascii="Times New Roman" w:hAnsi="Times New Roman"/>
          <w:sz w:val="28"/>
          <w:szCs w:val="28"/>
        </w:rPr>
        <w:t>269.2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 </w:t>
      </w:r>
      <w:hyperlink r:id="rId17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08066D">
          <w:rPr>
            <w:rStyle w:val="ab"/>
            <w:rFonts w:ascii="Times New Roman" w:hAnsi="Times New Roman"/>
            <w:sz w:val="28"/>
            <w:szCs w:val="28"/>
            <w:lang w:eastAsia="en-US"/>
          </w:rPr>
          <w:t>Бюджетного кодекса Российской Федерации</w:t>
        </w:r>
      </w:hyperlink>
      <w:r w:rsidRPr="0008066D">
        <w:rPr>
          <w:rFonts w:ascii="Times New Roman" w:hAnsi="Times New Roman"/>
          <w:sz w:val="28"/>
          <w:szCs w:val="28"/>
          <w:lang w:eastAsia="en-US"/>
        </w:rPr>
        <w:t>;</w:t>
      </w:r>
      <w:r w:rsidRPr="0008066D">
        <w:rPr>
          <w:rFonts w:ascii="Times New Roman" w:hAnsi="Times New Roman"/>
          <w:sz w:val="28"/>
          <w:szCs w:val="28"/>
        </w:rPr>
        <w:t xml:space="preserve"> 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е) запрет на приобретение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закупках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указанным юридическим лицам;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ж) п</w:t>
      </w:r>
      <w:r w:rsidR="003C09AF" w:rsidRPr="0008066D">
        <w:rPr>
          <w:rFonts w:ascii="Times New Roman" w:hAnsi="Times New Roman"/>
          <w:sz w:val="28"/>
          <w:szCs w:val="28"/>
        </w:rPr>
        <w:t>орядок и сроки возврата субсидии</w:t>
      </w:r>
      <w:r w:rsidRPr="0008066D">
        <w:rPr>
          <w:rFonts w:ascii="Times New Roman" w:hAnsi="Times New Roman"/>
          <w:sz w:val="28"/>
          <w:szCs w:val="28"/>
        </w:rPr>
        <w:t xml:space="preserve"> в случае нарушения условий, установленных при их предоставлении;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з) порядок возврата в текущем финансовом году </w:t>
      </w:r>
      <w:r w:rsidR="003C09AF" w:rsidRPr="0008066D">
        <w:rPr>
          <w:rFonts w:ascii="Times New Roman" w:hAnsi="Times New Roman"/>
          <w:sz w:val="28"/>
          <w:szCs w:val="28"/>
        </w:rPr>
        <w:t>получателем</w:t>
      </w:r>
      <w:r w:rsidRPr="0008066D">
        <w:rPr>
          <w:rFonts w:ascii="Times New Roman" w:hAnsi="Times New Roman"/>
          <w:sz w:val="28"/>
          <w:szCs w:val="28"/>
        </w:rPr>
        <w:t xml:space="preserve">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остатков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, не использованных в отчетном финансовом году;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и) ответственность за несоблюдение сторонами условий договора (соглашения);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lastRenderedPageBreak/>
        <w:t>к) требование о включении в договор (соглашение) в случае уменьшения главному распорядителю как получателю бюджетных средств ранее доведенных лимитов бюджетных обязательств, приводящих к невозможности предоставления субсидии в размере, определенном в договоре (соглашении), условия о согласовании новых условий договора (соглашения) или о расторжении договора (соглашения) при не достиж</w:t>
      </w:r>
      <w:r w:rsidR="00C173DA" w:rsidRPr="0008066D">
        <w:rPr>
          <w:rFonts w:ascii="Times New Roman" w:hAnsi="Times New Roman"/>
          <w:sz w:val="28"/>
          <w:szCs w:val="28"/>
        </w:rPr>
        <w:t>ении согласия по новым условиям;</w:t>
      </w:r>
    </w:p>
    <w:p w:rsidR="00C173DA" w:rsidRDefault="00C173DA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л) срок на который заключается соглашение.</w:t>
      </w:r>
    </w:p>
    <w:p w:rsidR="0008066D" w:rsidRDefault="0008066D" w:rsidP="008A347F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Соглашение содержит, в том числе, следующие положения:</w:t>
      </w:r>
    </w:p>
    <w:p w:rsidR="0008066D" w:rsidRDefault="0008066D" w:rsidP="008A347F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08066D" w:rsidRDefault="0008066D" w:rsidP="008A347F">
      <w:pPr>
        <w:widowControl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являющегося индивидуальным предпринимателем 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Дополнительное соглашение к договору (соглашению), а также дополнительное соглашение о расторжении договора (соглашения) (при необходимости) заключается в письменной форме. Срок заключения дополнительного соглашения к договору (соглашению), а также дополнительного соглашения о расторжении договора (соглашения) не более 5 (пяти) </w:t>
      </w:r>
      <w:r w:rsidR="00871CD7">
        <w:rPr>
          <w:rFonts w:ascii="Times New Roman" w:hAnsi="Times New Roman"/>
          <w:sz w:val="28"/>
          <w:szCs w:val="28"/>
        </w:rPr>
        <w:t>рабочих</w:t>
      </w:r>
      <w:r w:rsidRPr="0008066D">
        <w:rPr>
          <w:rFonts w:ascii="Times New Roman" w:hAnsi="Times New Roman"/>
          <w:sz w:val="28"/>
          <w:szCs w:val="28"/>
        </w:rPr>
        <w:t xml:space="preserve"> дней со дня рассмотрения инициативы послужившей основанием для заключения дополнительного соглашения, а также дополнительного соглашения о расторжении договора (соглашения).</w:t>
      </w:r>
    </w:p>
    <w:p w:rsidR="004722FF" w:rsidRPr="0008066D" w:rsidRDefault="0040333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2.9</w:t>
      </w:r>
      <w:r w:rsidR="004722FF" w:rsidRPr="0008066D">
        <w:rPr>
          <w:rFonts w:ascii="Times New Roman" w:hAnsi="Times New Roman"/>
          <w:sz w:val="28"/>
          <w:szCs w:val="28"/>
        </w:rPr>
        <w:t>. В случае уменьшения главному распорядителю, как получателю бюджетных средств, ранее доведенных лимитов бюджетных обязательств составляется дополнительное соглашение к договору (соглашению) о предоставлении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="004722FF" w:rsidRPr="0008066D">
        <w:rPr>
          <w:rFonts w:ascii="Times New Roman" w:hAnsi="Times New Roman"/>
          <w:sz w:val="28"/>
          <w:szCs w:val="28"/>
        </w:rPr>
        <w:t>.</w:t>
      </w:r>
    </w:p>
    <w:p w:rsidR="004722FF" w:rsidRPr="0008066D" w:rsidRDefault="0040333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2.10</w:t>
      </w:r>
      <w:r w:rsidR="004722FF" w:rsidRPr="0008066D">
        <w:rPr>
          <w:rFonts w:ascii="Times New Roman" w:hAnsi="Times New Roman"/>
          <w:sz w:val="28"/>
          <w:szCs w:val="28"/>
        </w:rPr>
        <w:t>. Размер субсидии определяется как разница между стоимостью услуг по погребению, утвержденной муниципальным правовым актом администрации Березовского района, и стоимостью услуг по погребению, компенсируемой за счет средств внебюджетных фондов и бюджетов иных уровней, с учетом фактического количества погребений умерших по формуле: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S = (Z- </w:t>
      </w:r>
      <w:proofErr w:type="spellStart"/>
      <w:r w:rsidRPr="0008066D">
        <w:rPr>
          <w:rFonts w:ascii="Times New Roman" w:hAnsi="Times New Roman"/>
          <w:sz w:val="28"/>
          <w:szCs w:val="28"/>
        </w:rPr>
        <w:t>Pi</w:t>
      </w:r>
      <w:proofErr w:type="spellEnd"/>
      <w:r w:rsidRPr="0008066D">
        <w:rPr>
          <w:rFonts w:ascii="Times New Roman" w:hAnsi="Times New Roman"/>
          <w:sz w:val="28"/>
          <w:szCs w:val="28"/>
        </w:rPr>
        <w:t>) * Ад где: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S –сумма субсидии;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lastRenderedPageBreak/>
        <w:t>Z-стоимость услуг на 1 умершего;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08066D">
        <w:rPr>
          <w:rFonts w:ascii="Times New Roman" w:hAnsi="Times New Roman"/>
          <w:sz w:val="28"/>
          <w:szCs w:val="28"/>
        </w:rPr>
        <w:t>Pi</w:t>
      </w:r>
      <w:proofErr w:type="spellEnd"/>
      <w:r w:rsidRPr="0008066D">
        <w:rPr>
          <w:rFonts w:ascii="Times New Roman" w:hAnsi="Times New Roman"/>
          <w:sz w:val="28"/>
          <w:szCs w:val="28"/>
        </w:rPr>
        <w:t>-стоимость услуг, предоставляемых согласно гарантированному перечню услуг по погребению, подлежащая возмещению за счет внебюджетных фондов и бюджетов иных уровней в соответствии с действующим законодательством социальных пособий и компенсаций на погребение, получаемых за счет средств «Фонда пенсионного и социального страхования Российской Федерации» и Региональной службой по тарифам Ханты-Мансийского автономного округа-Югры, на 1 умершего;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Ад- количество умерших, фактически захороненных специализированной службой, услуги по погребению оказаны в соответствии с гарантированным перечнем. </w:t>
      </w:r>
    </w:p>
    <w:p w:rsidR="004722FF" w:rsidRPr="0008066D" w:rsidRDefault="0040333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2.11</w:t>
      </w:r>
      <w:r w:rsidR="004722FF" w:rsidRPr="0008066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722FF" w:rsidRPr="0008066D">
        <w:rPr>
          <w:rFonts w:ascii="Times New Roman" w:hAnsi="Times New Roman"/>
          <w:sz w:val="28"/>
          <w:szCs w:val="28"/>
        </w:rPr>
        <w:t>Для получения субсидий по фактически произведенным расходам</w:t>
      </w:r>
      <w:r w:rsidR="00483E5C" w:rsidRPr="0008066D">
        <w:rPr>
          <w:rFonts w:ascii="Times New Roman" w:hAnsi="Times New Roman"/>
          <w:sz w:val="28"/>
          <w:szCs w:val="28"/>
        </w:rPr>
        <w:t xml:space="preserve"> получатель субсидии</w:t>
      </w:r>
      <w:r w:rsidR="004722FF" w:rsidRPr="0008066D">
        <w:rPr>
          <w:rFonts w:ascii="Times New Roman" w:hAnsi="Times New Roman"/>
          <w:sz w:val="28"/>
          <w:szCs w:val="28"/>
        </w:rPr>
        <w:t xml:space="preserve"> ежемесячно в срок до 5-го числа месяца, следующего за отчетным предоставляет в Уполномоченный орган документы, подтверждающие фактически произведенные расходы:</w:t>
      </w:r>
      <w:proofErr w:type="gramEnd"/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1) счет-фактуру (счет) на сумму оказанных ритуальных услуг;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2) отчет о произведенных расходах</w:t>
      </w:r>
      <w:r w:rsidR="00B815BB" w:rsidRPr="0008066D">
        <w:rPr>
          <w:rFonts w:ascii="Times New Roman" w:hAnsi="Times New Roman"/>
          <w:sz w:val="28"/>
          <w:szCs w:val="28"/>
        </w:rPr>
        <w:t>, согласно приложению 1 к настоящему Порядку</w:t>
      </w:r>
      <w:r w:rsidRPr="0008066D">
        <w:rPr>
          <w:rFonts w:ascii="Times New Roman" w:hAnsi="Times New Roman"/>
          <w:sz w:val="28"/>
          <w:szCs w:val="28"/>
        </w:rPr>
        <w:t>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3) размер субсидии на возмещение части затрат</w:t>
      </w:r>
      <w:r w:rsidR="00B815BB" w:rsidRPr="0008066D">
        <w:rPr>
          <w:rFonts w:ascii="Times New Roman" w:hAnsi="Times New Roman"/>
          <w:sz w:val="28"/>
          <w:szCs w:val="28"/>
        </w:rPr>
        <w:t>, согласно приложению 2 к настоящему Порядку</w:t>
      </w:r>
      <w:r w:rsidRPr="0008066D">
        <w:rPr>
          <w:rFonts w:ascii="Times New Roman" w:hAnsi="Times New Roman"/>
          <w:sz w:val="28"/>
          <w:szCs w:val="28"/>
        </w:rPr>
        <w:t>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4) акт приемки оказанных услуг.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Уполномоченный орган в течение 5(пяти) рабочих дней после получения документов, подтверждающих фактически произведенные расходы осуществляет проверку их на соответствие установленным настоящим Порядком требованиям готовит проект р</w:t>
      </w:r>
      <w:r w:rsidR="003C09AF" w:rsidRPr="0008066D">
        <w:rPr>
          <w:rFonts w:ascii="Times New Roman" w:hAnsi="Times New Roman"/>
          <w:sz w:val="28"/>
          <w:szCs w:val="28"/>
        </w:rPr>
        <w:t>ешения о предоставлении субсидии</w:t>
      </w:r>
      <w:r w:rsidRPr="0008066D">
        <w:rPr>
          <w:rFonts w:ascii="Times New Roman" w:hAnsi="Times New Roman"/>
          <w:sz w:val="28"/>
          <w:szCs w:val="28"/>
        </w:rPr>
        <w:t xml:space="preserve"> либо уведомление об от</w:t>
      </w:r>
      <w:r w:rsidR="003C09AF" w:rsidRPr="0008066D">
        <w:rPr>
          <w:rFonts w:ascii="Times New Roman" w:hAnsi="Times New Roman"/>
          <w:sz w:val="28"/>
          <w:szCs w:val="28"/>
        </w:rPr>
        <w:t>казе в предоставлении субсидии</w:t>
      </w:r>
      <w:r w:rsidRPr="0008066D">
        <w:rPr>
          <w:rFonts w:ascii="Times New Roman" w:hAnsi="Times New Roman"/>
          <w:sz w:val="28"/>
          <w:szCs w:val="28"/>
        </w:rPr>
        <w:t xml:space="preserve">. 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Решение о предоставлении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оформляется в виде распоряжения администрации Березовского района. Решением об отказе в предоставлении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является уведомление об отказе в предоставлении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за подписью заместителя главы Березовского района, </w:t>
      </w:r>
      <w:r w:rsidR="005D4625">
        <w:rPr>
          <w:rFonts w:ascii="Times New Roman" w:hAnsi="Times New Roman"/>
          <w:sz w:val="28"/>
          <w:szCs w:val="28"/>
        </w:rPr>
        <w:t>п</w:t>
      </w:r>
      <w:r w:rsidRPr="0008066D">
        <w:rPr>
          <w:rFonts w:ascii="Times New Roman" w:hAnsi="Times New Roman"/>
          <w:sz w:val="28"/>
          <w:szCs w:val="28"/>
        </w:rPr>
        <w:t>редседателя комитета с указанием мотивированных причин отказа.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Уполномоченный орган в течение </w:t>
      </w:r>
      <w:r w:rsidR="00871CD7">
        <w:rPr>
          <w:rFonts w:ascii="Times New Roman" w:hAnsi="Times New Roman"/>
          <w:sz w:val="28"/>
          <w:szCs w:val="28"/>
        </w:rPr>
        <w:t>одного</w:t>
      </w:r>
      <w:r w:rsidRPr="0008066D">
        <w:rPr>
          <w:rFonts w:ascii="Times New Roman" w:hAnsi="Times New Roman"/>
          <w:sz w:val="28"/>
          <w:szCs w:val="28"/>
        </w:rPr>
        <w:t xml:space="preserve"> рабоч</w:t>
      </w:r>
      <w:r w:rsidR="00871CD7">
        <w:rPr>
          <w:rFonts w:ascii="Times New Roman" w:hAnsi="Times New Roman"/>
          <w:sz w:val="28"/>
          <w:szCs w:val="28"/>
        </w:rPr>
        <w:t>его дня</w:t>
      </w:r>
      <w:r w:rsidRPr="0008066D">
        <w:rPr>
          <w:rFonts w:ascii="Times New Roman" w:hAnsi="Times New Roman"/>
          <w:sz w:val="28"/>
          <w:szCs w:val="28"/>
        </w:rPr>
        <w:t xml:space="preserve"> после принятия решения о предоставлении субсидии, направляет их в отдел по бухгалтерскому учету и отчетности администрации Березовского района.</w:t>
      </w:r>
    </w:p>
    <w:p w:rsidR="004722FF" w:rsidRPr="0008066D" w:rsidRDefault="0040333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2.12</w:t>
      </w:r>
      <w:r w:rsidR="004722FF" w:rsidRPr="0008066D">
        <w:rPr>
          <w:rFonts w:ascii="Times New Roman" w:hAnsi="Times New Roman"/>
          <w:sz w:val="28"/>
          <w:szCs w:val="28"/>
        </w:rPr>
        <w:t>. Отдел по бухгалтерскому учету и отчетности администрации Березовского района в срок не позднее 10-го рабочего дня следующего за днем принятия решения о предоставлении субсидии, осуществляет перечисление средств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="004722FF" w:rsidRPr="0008066D">
        <w:rPr>
          <w:rFonts w:ascii="Times New Roman" w:hAnsi="Times New Roman"/>
          <w:sz w:val="28"/>
          <w:szCs w:val="28"/>
        </w:rPr>
        <w:t xml:space="preserve"> на расчетный или корреспондентские счета, открытые </w:t>
      </w:r>
      <w:r w:rsidR="00483E5C" w:rsidRPr="0008066D">
        <w:rPr>
          <w:rFonts w:ascii="Times New Roman" w:hAnsi="Times New Roman"/>
          <w:sz w:val="28"/>
          <w:szCs w:val="28"/>
        </w:rPr>
        <w:t xml:space="preserve">получателем </w:t>
      </w:r>
      <w:r w:rsidR="004722FF" w:rsidRPr="0008066D">
        <w:rPr>
          <w:rFonts w:ascii="Times New Roman" w:hAnsi="Times New Roman"/>
          <w:sz w:val="28"/>
          <w:szCs w:val="28"/>
        </w:rPr>
        <w:t>субсидий в учреждениях Центрального банка Российской Федерации или кредитных организациях, в соответствии с заключенным договором (соглашением).</w:t>
      </w:r>
    </w:p>
    <w:p w:rsidR="004722FF" w:rsidRPr="0008066D" w:rsidRDefault="0040333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2.13</w:t>
      </w:r>
      <w:r w:rsidR="004722FF" w:rsidRPr="0008066D">
        <w:rPr>
          <w:rFonts w:ascii="Times New Roman" w:hAnsi="Times New Roman"/>
          <w:sz w:val="28"/>
          <w:szCs w:val="28"/>
        </w:rPr>
        <w:t>. Результатом предоставления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="004722FF" w:rsidRPr="0008066D">
        <w:rPr>
          <w:rFonts w:ascii="Times New Roman" w:hAnsi="Times New Roman"/>
          <w:sz w:val="28"/>
          <w:szCs w:val="28"/>
        </w:rPr>
        <w:t xml:space="preserve"> на возмещение затрат, возникающих при оказании ритуальных услуг населению на территории городского поселения Березово согласно гарантированному перечню услуг по </w:t>
      </w:r>
      <w:r w:rsidR="004722FF" w:rsidRPr="0008066D">
        <w:rPr>
          <w:rFonts w:ascii="Times New Roman" w:hAnsi="Times New Roman"/>
          <w:sz w:val="28"/>
          <w:szCs w:val="28"/>
        </w:rPr>
        <w:lastRenderedPageBreak/>
        <w:t xml:space="preserve">погребению является: количество захороненных умерших на территории городского поселения Березово. 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В случае снижения, либо увеличения целевых показателей результативности, указанных в договоре (соглашении), сумма субсидии может быть изменена пропорционально достигнутым показателям.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2.1</w:t>
      </w:r>
      <w:r w:rsidR="00403331" w:rsidRPr="0008066D">
        <w:rPr>
          <w:rFonts w:ascii="Times New Roman" w:hAnsi="Times New Roman"/>
          <w:sz w:val="28"/>
          <w:szCs w:val="28"/>
        </w:rPr>
        <w:t>4</w:t>
      </w:r>
      <w:r w:rsidRPr="0008066D">
        <w:rPr>
          <w:rFonts w:ascii="Times New Roman" w:hAnsi="Times New Roman"/>
          <w:sz w:val="28"/>
          <w:szCs w:val="28"/>
        </w:rPr>
        <w:t>. Порядок и сроки возврата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в бюджет городского поселения Березово в случае нарушения условий предоставления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.</w:t>
      </w:r>
    </w:p>
    <w:p w:rsidR="004722FF" w:rsidRPr="0008066D" w:rsidRDefault="0040333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2.14</w:t>
      </w:r>
      <w:r w:rsidR="004722FF" w:rsidRPr="0008066D">
        <w:rPr>
          <w:rFonts w:ascii="Times New Roman" w:hAnsi="Times New Roman"/>
          <w:sz w:val="28"/>
          <w:szCs w:val="28"/>
        </w:rPr>
        <w:t xml:space="preserve">.1. Субсидия, перечисленная </w:t>
      </w:r>
      <w:r w:rsidR="001E44C2" w:rsidRPr="0008066D">
        <w:rPr>
          <w:rFonts w:ascii="Times New Roman" w:hAnsi="Times New Roman"/>
          <w:sz w:val="28"/>
          <w:szCs w:val="28"/>
        </w:rPr>
        <w:t>получателю</w:t>
      </w:r>
      <w:r w:rsidR="004722FF" w:rsidRPr="0008066D">
        <w:rPr>
          <w:rFonts w:ascii="Times New Roman" w:hAnsi="Times New Roman"/>
          <w:sz w:val="28"/>
          <w:szCs w:val="28"/>
        </w:rPr>
        <w:t>, подлежит возврату заявителем в бюджет городского поселения Березово в случаях: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-наличия письменного заявления о возврате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от </w:t>
      </w:r>
      <w:r w:rsidR="001E44C2" w:rsidRPr="0008066D">
        <w:rPr>
          <w:rFonts w:ascii="Times New Roman" w:hAnsi="Times New Roman"/>
          <w:sz w:val="28"/>
          <w:szCs w:val="28"/>
        </w:rPr>
        <w:t>получателя</w:t>
      </w:r>
      <w:r w:rsidRPr="0008066D">
        <w:rPr>
          <w:rFonts w:ascii="Times New Roman" w:hAnsi="Times New Roman"/>
          <w:sz w:val="28"/>
          <w:szCs w:val="28"/>
        </w:rPr>
        <w:t>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-нарушения условий установленных при предоставлении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>, а также выявленных по результатам проверок проведенных главным распорядителем и органом муниципального финансового контроля;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-предоставления </w:t>
      </w:r>
      <w:r w:rsidR="001E44C2" w:rsidRPr="0008066D">
        <w:rPr>
          <w:rFonts w:ascii="Times New Roman" w:hAnsi="Times New Roman"/>
          <w:sz w:val="28"/>
          <w:szCs w:val="28"/>
        </w:rPr>
        <w:t>получателем</w:t>
      </w:r>
      <w:r w:rsidRPr="0008066D">
        <w:rPr>
          <w:rFonts w:ascii="Times New Roman" w:hAnsi="Times New Roman"/>
          <w:sz w:val="28"/>
          <w:szCs w:val="28"/>
        </w:rPr>
        <w:t xml:space="preserve"> недостоверных сведений и документов, предусмотренных в </w:t>
      </w:r>
      <w:r w:rsidR="00403331" w:rsidRPr="0008066D">
        <w:rPr>
          <w:rFonts w:ascii="Times New Roman" w:hAnsi="Times New Roman"/>
          <w:sz w:val="28"/>
          <w:szCs w:val="28"/>
        </w:rPr>
        <w:t>пунктах 2.2 , 2.8</w:t>
      </w:r>
      <w:r w:rsidRPr="0008066D">
        <w:rPr>
          <w:rFonts w:ascii="Times New Roman" w:hAnsi="Times New Roman"/>
          <w:sz w:val="28"/>
          <w:szCs w:val="28"/>
        </w:rPr>
        <w:t xml:space="preserve"> раздела 2 настоящего Порядка.</w:t>
      </w:r>
    </w:p>
    <w:p w:rsidR="004722FF" w:rsidRPr="0008066D" w:rsidRDefault="00403331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2.14</w:t>
      </w:r>
      <w:r w:rsidR="004722FF" w:rsidRPr="0008066D">
        <w:rPr>
          <w:rFonts w:ascii="Times New Roman" w:hAnsi="Times New Roman"/>
          <w:sz w:val="28"/>
          <w:szCs w:val="28"/>
        </w:rPr>
        <w:t>.2. Главный распорядитель в течение 10 рабочих дней с даты возникновения оснований для возврата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="004722FF" w:rsidRPr="0008066D">
        <w:rPr>
          <w:rFonts w:ascii="Times New Roman" w:hAnsi="Times New Roman"/>
          <w:sz w:val="28"/>
          <w:szCs w:val="28"/>
        </w:rPr>
        <w:t>,</w:t>
      </w:r>
      <w:r w:rsidRPr="0008066D">
        <w:rPr>
          <w:rFonts w:ascii="Times New Roman" w:hAnsi="Times New Roman"/>
          <w:sz w:val="28"/>
          <w:szCs w:val="28"/>
        </w:rPr>
        <w:t xml:space="preserve"> предусмотренных подпунктом 2.14</w:t>
      </w:r>
      <w:r w:rsidR="004722FF" w:rsidRPr="0008066D">
        <w:rPr>
          <w:rFonts w:ascii="Times New Roman" w:hAnsi="Times New Roman"/>
          <w:sz w:val="28"/>
          <w:szCs w:val="28"/>
        </w:rPr>
        <w:t xml:space="preserve">.1 настоящего Порядка, направляет </w:t>
      </w:r>
      <w:r w:rsidR="001E44C2" w:rsidRPr="0008066D">
        <w:rPr>
          <w:rFonts w:ascii="Times New Roman" w:hAnsi="Times New Roman"/>
          <w:sz w:val="28"/>
          <w:szCs w:val="28"/>
        </w:rPr>
        <w:t>получателю</w:t>
      </w:r>
      <w:r w:rsidR="004722FF" w:rsidRPr="0008066D">
        <w:rPr>
          <w:rFonts w:ascii="Times New Roman" w:hAnsi="Times New Roman"/>
          <w:sz w:val="28"/>
          <w:szCs w:val="28"/>
        </w:rPr>
        <w:t xml:space="preserve"> требование о возврате субсидии, с указанием суммы субсидии, подлежащей возврату в бюджет городского поселения Березово почтовым отправлением с уведомлением.</w:t>
      </w:r>
    </w:p>
    <w:p w:rsidR="004722FF" w:rsidRPr="0008066D" w:rsidRDefault="001E44C2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Получатель</w:t>
      </w:r>
      <w:r w:rsidR="004722FF" w:rsidRPr="0008066D">
        <w:rPr>
          <w:rFonts w:ascii="Times New Roman" w:hAnsi="Times New Roman"/>
          <w:sz w:val="28"/>
          <w:szCs w:val="28"/>
        </w:rPr>
        <w:t xml:space="preserve"> в течение 7 календарных дней с момента получения требования о возврате субсидии, обязан перечислить указанную в требовании о возврате субсидии сумму в бюджет городского поселения Березово.</w:t>
      </w:r>
    </w:p>
    <w:p w:rsidR="004722FF" w:rsidRPr="0008066D" w:rsidRDefault="004722FF" w:rsidP="0008066D">
      <w:pPr>
        <w:rPr>
          <w:rFonts w:ascii="Times New Roman" w:hAnsi="Times New Roman"/>
          <w:sz w:val="28"/>
          <w:szCs w:val="28"/>
        </w:rPr>
      </w:pPr>
    </w:p>
    <w:p w:rsidR="004722FF" w:rsidRPr="0008066D" w:rsidRDefault="004722FF" w:rsidP="0008066D">
      <w:pPr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08066D">
        <w:rPr>
          <w:rFonts w:ascii="Times New Roman" w:hAnsi="Times New Roman"/>
          <w:b/>
          <w:bCs/>
          <w:iCs/>
          <w:sz w:val="28"/>
          <w:szCs w:val="28"/>
        </w:rPr>
        <w:t>3. Требования к отчетности</w:t>
      </w:r>
    </w:p>
    <w:p w:rsidR="00207BC3" w:rsidRPr="0008066D" w:rsidRDefault="00207BC3" w:rsidP="0008066D">
      <w:pPr>
        <w:rPr>
          <w:rFonts w:ascii="Times New Roman" w:hAnsi="Times New Roman"/>
          <w:sz w:val="28"/>
          <w:szCs w:val="28"/>
        </w:rPr>
      </w:pP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3.1. </w:t>
      </w:r>
      <w:r w:rsidR="001E44C2" w:rsidRPr="0008066D">
        <w:rPr>
          <w:rFonts w:ascii="Times New Roman" w:hAnsi="Times New Roman"/>
          <w:sz w:val="28"/>
          <w:szCs w:val="28"/>
        </w:rPr>
        <w:t>Получатель субсидии</w:t>
      </w:r>
      <w:r w:rsidRPr="0008066D">
        <w:rPr>
          <w:rFonts w:ascii="Times New Roman" w:hAnsi="Times New Roman"/>
          <w:sz w:val="28"/>
          <w:szCs w:val="28"/>
        </w:rPr>
        <w:t xml:space="preserve"> ежеквартально не позднее 5-го числа, месяца следующего за отчетным кварталом, представляет в Уполномоченный орган отчетность о достижении ре</w:t>
      </w:r>
      <w:r w:rsidR="003C09AF" w:rsidRPr="0008066D">
        <w:rPr>
          <w:rFonts w:ascii="Times New Roman" w:hAnsi="Times New Roman"/>
          <w:sz w:val="28"/>
          <w:szCs w:val="28"/>
        </w:rPr>
        <w:t>зультата предоставления субсидии</w:t>
      </w:r>
      <w:r w:rsidRPr="0008066D">
        <w:rPr>
          <w:rFonts w:ascii="Times New Roman" w:hAnsi="Times New Roman"/>
          <w:sz w:val="28"/>
          <w:szCs w:val="28"/>
        </w:rPr>
        <w:t xml:space="preserve">, указанного в </w:t>
      </w:r>
      <w:r w:rsidR="00B815BB" w:rsidRPr="0008066D">
        <w:rPr>
          <w:rFonts w:ascii="Times New Roman" w:hAnsi="Times New Roman"/>
          <w:sz w:val="28"/>
          <w:szCs w:val="28"/>
        </w:rPr>
        <w:t>пункте 2.13</w:t>
      </w:r>
      <w:r w:rsidRPr="0008066D">
        <w:rPr>
          <w:rFonts w:ascii="Times New Roman" w:hAnsi="Times New Roman"/>
          <w:sz w:val="28"/>
          <w:szCs w:val="28"/>
        </w:rPr>
        <w:t xml:space="preserve"> настоящего Порядка, в соответствии с формой, установленной в договоре (соглашении).</w:t>
      </w:r>
    </w:p>
    <w:p w:rsidR="005A43E6" w:rsidRDefault="005A43E6" w:rsidP="005A43E6">
      <w:pPr>
        <w:ind w:firstLine="0"/>
        <w:rPr>
          <w:rFonts w:ascii="Times New Roman" w:hAnsi="Times New Roman"/>
          <w:sz w:val="28"/>
          <w:szCs w:val="28"/>
        </w:rPr>
      </w:pPr>
    </w:p>
    <w:p w:rsidR="005A43E6" w:rsidRDefault="005A43E6" w:rsidP="0008066D">
      <w:pPr>
        <w:rPr>
          <w:rFonts w:ascii="Times New Roman" w:hAnsi="Times New Roman"/>
          <w:sz w:val="28"/>
          <w:szCs w:val="28"/>
        </w:rPr>
      </w:pPr>
    </w:p>
    <w:p w:rsidR="004722FF" w:rsidRPr="0008066D" w:rsidRDefault="004722FF" w:rsidP="0008066D">
      <w:pPr>
        <w:jc w:val="center"/>
        <w:rPr>
          <w:rFonts w:ascii="Times New Roman" w:hAnsi="Times New Roman"/>
          <w:b/>
          <w:sz w:val="28"/>
          <w:szCs w:val="28"/>
        </w:rPr>
      </w:pPr>
      <w:r w:rsidRPr="0008066D">
        <w:rPr>
          <w:rFonts w:ascii="Times New Roman" w:hAnsi="Times New Roman"/>
          <w:b/>
          <w:bCs/>
          <w:iCs/>
          <w:sz w:val="28"/>
          <w:szCs w:val="28"/>
        </w:rPr>
        <w:t xml:space="preserve">4. </w:t>
      </w:r>
      <w:r w:rsidRPr="0008066D">
        <w:rPr>
          <w:rFonts w:ascii="Times New Roman" w:hAnsi="Times New Roman"/>
          <w:b/>
          <w:sz w:val="28"/>
          <w:szCs w:val="28"/>
        </w:rPr>
        <w:t>Требования об осуществлении контроля</w:t>
      </w:r>
      <w:r w:rsidR="00207BC3" w:rsidRPr="0008066D">
        <w:rPr>
          <w:rFonts w:ascii="Times New Roman" w:hAnsi="Times New Roman"/>
          <w:b/>
          <w:sz w:val="28"/>
          <w:szCs w:val="28"/>
        </w:rPr>
        <w:t xml:space="preserve"> </w:t>
      </w:r>
      <w:r w:rsidRPr="0008066D">
        <w:rPr>
          <w:rFonts w:ascii="Times New Roman" w:hAnsi="Times New Roman"/>
          <w:b/>
          <w:sz w:val="28"/>
          <w:szCs w:val="28"/>
        </w:rPr>
        <w:t>(мониторинга) за соблюдением условий</w:t>
      </w:r>
      <w:r w:rsidR="00207BC3" w:rsidRPr="0008066D">
        <w:rPr>
          <w:rFonts w:ascii="Times New Roman" w:hAnsi="Times New Roman"/>
          <w:b/>
          <w:sz w:val="28"/>
          <w:szCs w:val="28"/>
        </w:rPr>
        <w:t xml:space="preserve"> </w:t>
      </w:r>
      <w:r w:rsidRPr="0008066D">
        <w:rPr>
          <w:rFonts w:ascii="Times New Roman" w:hAnsi="Times New Roman"/>
          <w:b/>
          <w:sz w:val="28"/>
          <w:szCs w:val="28"/>
        </w:rPr>
        <w:t>и порядка предоставления субсидий</w:t>
      </w:r>
      <w:r w:rsidR="00207BC3" w:rsidRPr="0008066D">
        <w:rPr>
          <w:rFonts w:ascii="Times New Roman" w:hAnsi="Times New Roman"/>
          <w:b/>
          <w:sz w:val="28"/>
          <w:szCs w:val="28"/>
        </w:rPr>
        <w:t xml:space="preserve"> </w:t>
      </w:r>
      <w:r w:rsidRPr="0008066D">
        <w:rPr>
          <w:rFonts w:ascii="Times New Roman" w:hAnsi="Times New Roman"/>
          <w:b/>
          <w:sz w:val="28"/>
          <w:szCs w:val="28"/>
        </w:rPr>
        <w:t>и ответственность за их нарушение</w:t>
      </w:r>
    </w:p>
    <w:p w:rsidR="004722FF" w:rsidRPr="0008066D" w:rsidRDefault="004722FF" w:rsidP="0008066D">
      <w:pPr>
        <w:rPr>
          <w:rFonts w:ascii="Times New Roman" w:hAnsi="Times New Roman"/>
          <w:sz w:val="28"/>
          <w:szCs w:val="28"/>
        </w:rPr>
      </w:pPr>
    </w:p>
    <w:p w:rsidR="004722FF" w:rsidRPr="0008066D" w:rsidRDefault="004722FF" w:rsidP="008A347F">
      <w:pPr>
        <w:ind w:firstLine="709"/>
        <w:rPr>
          <w:rFonts w:ascii="Times New Roman" w:hAnsi="Times New Roman"/>
          <w:strike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4.1. 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Главный распорядитель бюджетных средств осуществляет проверку соблюдения </w:t>
      </w:r>
      <w:r w:rsidR="001E44C2" w:rsidRPr="0008066D">
        <w:rPr>
          <w:rFonts w:ascii="Times New Roman" w:hAnsi="Times New Roman"/>
          <w:sz w:val="28"/>
          <w:szCs w:val="28"/>
          <w:lang w:eastAsia="en-US"/>
        </w:rPr>
        <w:t>получателем</w:t>
      </w:r>
      <w:r w:rsidRPr="0008066D">
        <w:rPr>
          <w:rFonts w:ascii="Times New Roman" w:hAnsi="Times New Roman"/>
          <w:sz w:val="28"/>
          <w:szCs w:val="28"/>
        </w:rPr>
        <w:t xml:space="preserve"> порядка и условий предоставления субсидий, в том числе в части достижения результатов предоставления субсидии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, а также проверку проводит орган муниципального финансового контроля Березовского района в соответствии со </w:t>
      </w:r>
      <w:r w:rsidRPr="0008066D">
        <w:rPr>
          <w:rFonts w:ascii="Times New Roman" w:hAnsi="Times New Roman"/>
          <w:sz w:val="28"/>
          <w:szCs w:val="28"/>
        </w:rPr>
        <w:t>статьями 268.1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 и </w:t>
      </w:r>
      <w:r w:rsidRPr="0008066D">
        <w:rPr>
          <w:rFonts w:ascii="Times New Roman" w:hAnsi="Times New Roman"/>
          <w:sz w:val="28"/>
          <w:szCs w:val="28"/>
        </w:rPr>
        <w:t>269.2</w:t>
      </w:r>
      <w:r w:rsidRPr="0008066D">
        <w:rPr>
          <w:rFonts w:ascii="Times New Roman" w:hAnsi="Times New Roman"/>
          <w:sz w:val="28"/>
          <w:szCs w:val="28"/>
          <w:lang w:eastAsia="en-US"/>
        </w:rPr>
        <w:t xml:space="preserve"> </w:t>
      </w:r>
      <w:hyperlink r:id="rId18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08066D">
          <w:rPr>
            <w:rStyle w:val="ab"/>
            <w:rFonts w:ascii="Times New Roman" w:hAnsi="Times New Roman"/>
            <w:sz w:val="28"/>
            <w:szCs w:val="28"/>
            <w:lang w:eastAsia="en-US"/>
          </w:rPr>
          <w:t>Бюджетного кодекса Российской Федерации</w:t>
        </w:r>
      </w:hyperlink>
      <w:r w:rsidRPr="0008066D">
        <w:rPr>
          <w:rFonts w:ascii="Times New Roman" w:hAnsi="Times New Roman"/>
          <w:sz w:val="28"/>
          <w:szCs w:val="28"/>
          <w:lang w:eastAsia="en-US"/>
        </w:rPr>
        <w:t>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4.2. В случае нарушения</w:t>
      </w:r>
      <w:r w:rsidR="001E44C2" w:rsidRPr="0008066D">
        <w:rPr>
          <w:rFonts w:ascii="Times New Roman" w:hAnsi="Times New Roman"/>
          <w:sz w:val="28"/>
          <w:szCs w:val="28"/>
        </w:rPr>
        <w:t xml:space="preserve"> получателем </w:t>
      </w:r>
      <w:r w:rsidRPr="0008066D">
        <w:rPr>
          <w:rFonts w:ascii="Times New Roman" w:hAnsi="Times New Roman"/>
          <w:sz w:val="28"/>
          <w:szCs w:val="28"/>
        </w:rPr>
        <w:t>условий и порядка предоставления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выявленных, в том числе по фактам проверок, проведенных Главным </w:t>
      </w:r>
      <w:r w:rsidRPr="0008066D">
        <w:rPr>
          <w:rFonts w:ascii="Times New Roman" w:hAnsi="Times New Roman"/>
          <w:sz w:val="28"/>
          <w:szCs w:val="28"/>
        </w:rPr>
        <w:lastRenderedPageBreak/>
        <w:t>распорядителем и органом муниципального финансового контроля Березовского района, Главный распорядитель принимает решение о возврате предоставленной Субсидии.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4.3. Текущий контроль за выполнением условий заключенного договора (соглашения) в период его действия возлагается на уполномоченный орган. Уполномоченный орган осуществляет контроль исполнения </w:t>
      </w:r>
      <w:r w:rsidR="001E44C2" w:rsidRPr="0008066D">
        <w:rPr>
          <w:rFonts w:ascii="Times New Roman" w:hAnsi="Times New Roman"/>
          <w:sz w:val="28"/>
          <w:szCs w:val="28"/>
        </w:rPr>
        <w:t>получателем</w:t>
      </w:r>
      <w:r w:rsidRPr="0008066D">
        <w:rPr>
          <w:rFonts w:ascii="Times New Roman" w:hAnsi="Times New Roman"/>
          <w:sz w:val="28"/>
          <w:szCs w:val="28"/>
        </w:rPr>
        <w:t xml:space="preserve"> условий и обязательств по договору (соглашению) путем проведения мероприятий по сбору отчетности и информации в соответствии с договором (соглашением).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trike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4.4. Стороны несут ответственность за неисполнение или ненадлежащее исполнение условий договора (соглашения) о предоставлении субсидии в соответствии с законодательством Российской Федерации.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trike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4.5. </w:t>
      </w:r>
      <w:r w:rsidR="001E44C2" w:rsidRPr="0008066D">
        <w:rPr>
          <w:rFonts w:ascii="Times New Roman" w:hAnsi="Times New Roman"/>
          <w:sz w:val="28"/>
          <w:szCs w:val="28"/>
        </w:rPr>
        <w:t>Получатель</w:t>
      </w:r>
      <w:r w:rsidRPr="0008066D">
        <w:rPr>
          <w:rFonts w:ascii="Times New Roman" w:hAnsi="Times New Roman"/>
          <w:sz w:val="28"/>
          <w:szCs w:val="28"/>
        </w:rPr>
        <w:t xml:space="preserve"> несет полную ответственность, предусмотренную действующим законодательством, за достоверность предоставляемых сведений и документов, обоснованность и качество представленных расчетов в целях получения субсидии.</w:t>
      </w:r>
    </w:p>
    <w:p w:rsidR="004722FF" w:rsidRPr="0008066D" w:rsidRDefault="004722FF" w:rsidP="008A347F">
      <w:pPr>
        <w:ind w:firstLine="709"/>
        <w:rPr>
          <w:rFonts w:ascii="Times New Roman" w:hAnsi="Times New Roman"/>
          <w:strike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>4.6. Разногласия и споры, возникающие в процессе предоставления и использования субсидии, разрешаются в установленном действующим законодательством порядке.</w:t>
      </w:r>
    </w:p>
    <w:p w:rsidR="0097485B" w:rsidRPr="0008066D" w:rsidRDefault="004722FF" w:rsidP="008A347F">
      <w:pPr>
        <w:ind w:firstLine="709"/>
        <w:rPr>
          <w:rFonts w:ascii="Times New Roman" w:hAnsi="Times New Roman"/>
          <w:sz w:val="28"/>
          <w:szCs w:val="28"/>
        </w:rPr>
      </w:pPr>
      <w:r w:rsidRPr="0008066D">
        <w:rPr>
          <w:rFonts w:ascii="Times New Roman" w:hAnsi="Times New Roman"/>
          <w:sz w:val="28"/>
          <w:szCs w:val="28"/>
        </w:rPr>
        <w:t xml:space="preserve">4.7. В случае невыполнения </w:t>
      </w:r>
      <w:r w:rsidR="001E44C2" w:rsidRPr="0008066D">
        <w:rPr>
          <w:rFonts w:ascii="Times New Roman" w:hAnsi="Times New Roman"/>
          <w:sz w:val="28"/>
          <w:szCs w:val="28"/>
        </w:rPr>
        <w:t>получателем</w:t>
      </w:r>
      <w:r w:rsidRPr="0008066D">
        <w:rPr>
          <w:rFonts w:ascii="Times New Roman" w:hAnsi="Times New Roman"/>
          <w:sz w:val="28"/>
          <w:szCs w:val="28"/>
        </w:rPr>
        <w:t xml:space="preserve"> требований о возврате субсиди</w:t>
      </w:r>
      <w:r w:rsidR="003C09AF" w:rsidRPr="0008066D">
        <w:rPr>
          <w:rFonts w:ascii="Times New Roman" w:hAnsi="Times New Roman"/>
          <w:sz w:val="28"/>
          <w:szCs w:val="28"/>
        </w:rPr>
        <w:t>и</w:t>
      </w:r>
      <w:r w:rsidRPr="0008066D">
        <w:rPr>
          <w:rFonts w:ascii="Times New Roman" w:hAnsi="Times New Roman"/>
          <w:sz w:val="28"/>
          <w:szCs w:val="28"/>
        </w:rPr>
        <w:t xml:space="preserve"> ее взыскание осуществляется в судебном порядке в соответствии с законодательством Российской Федерации.</w:t>
      </w:r>
    </w:p>
    <w:p w:rsidR="00B815BB" w:rsidRPr="0008066D" w:rsidRDefault="00B815BB" w:rsidP="0008066D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B815BB" w:rsidRDefault="00B815BB" w:rsidP="001E44C2">
      <w:pPr>
        <w:rPr>
          <w:rFonts w:ascii="Times New Roman" w:hAnsi="Times New Roman"/>
          <w:sz w:val="28"/>
          <w:szCs w:val="28"/>
        </w:rPr>
      </w:pPr>
    </w:p>
    <w:p w:rsidR="003C09AF" w:rsidRDefault="003C09AF" w:rsidP="001E44C2">
      <w:pPr>
        <w:rPr>
          <w:rFonts w:ascii="Times New Roman" w:hAnsi="Times New Roman"/>
          <w:sz w:val="28"/>
          <w:szCs w:val="28"/>
        </w:rPr>
      </w:pPr>
    </w:p>
    <w:p w:rsidR="003C09AF" w:rsidRDefault="003C09AF" w:rsidP="001E44C2">
      <w:pPr>
        <w:rPr>
          <w:rFonts w:ascii="Times New Roman" w:hAnsi="Times New Roman"/>
          <w:sz w:val="28"/>
          <w:szCs w:val="28"/>
        </w:rPr>
      </w:pPr>
    </w:p>
    <w:p w:rsidR="003C09AF" w:rsidRDefault="003C09AF" w:rsidP="001E44C2">
      <w:pPr>
        <w:rPr>
          <w:rFonts w:ascii="Times New Roman" w:hAnsi="Times New Roman"/>
          <w:sz w:val="28"/>
          <w:szCs w:val="28"/>
        </w:rPr>
      </w:pPr>
    </w:p>
    <w:p w:rsidR="003C09AF" w:rsidRDefault="003C09AF" w:rsidP="001E44C2">
      <w:pPr>
        <w:rPr>
          <w:rFonts w:ascii="Times New Roman" w:hAnsi="Times New Roman"/>
          <w:sz w:val="28"/>
          <w:szCs w:val="28"/>
        </w:rPr>
      </w:pPr>
    </w:p>
    <w:p w:rsidR="003C09AF" w:rsidRDefault="003C09AF" w:rsidP="001E44C2">
      <w:pPr>
        <w:rPr>
          <w:rFonts w:ascii="Times New Roman" w:hAnsi="Times New Roman"/>
          <w:sz w:val="28"/>
          <w:szCs w:val="28"/>
        </w:rPr>
      </w:pPr>
    </w:p>
    <w:p w:rsidR="003C09AF" w:rsidRDefault="003C09AF" w:rsidP="001E44C2">
      <w:pPr>
        <w:rPr>
          <w:rFonts w:ascii="Times New Roman" w:hAnsi="Times New Roman"/>
          <w:sz w:val="28"/>
          <w:szCs w:val="28"/>
        </w:rPr>
      </w:pPr>
    </w:p>
    <w:p w:rsidR="003C09AF" w:rsidRDefault="003C09AF" w:rsidP="001E44C2">
      <w:pPr>
        <w:rPr>
          <w:rFonts w:ascii="Times New Roman" w:hAnsi="Times New Roman"/>
          <w:sz w:val="28"/>
          <w:szCs w:val="28"/>
        </w:rPr>
      </w:pPr>
    </w:p>
    <w:p w:rsidR="005A43E6" w:rsidRDefault="005A43E6" w:rsidP="001E44C2">
      <w:pPr>
        <w:rPr>
          <w:rFonts w:ascii="Times New Roman" w:hAnsi="Times New Roman"/>
          <w:sz w:val="28"/>
          <w:szCs w:val="28"/>
        </w:rPr>
      </w:pPr>
    </w:p>
    <w:p w:rsidR="003C09AF" w:rsidRDefault="003C09AF" w:rsidP="001E44C2">
      <w:pPr>
        <w:rPr>
          <w:rFonts w:ascii="Times New Roman" w:hAnsi="Times New Roman"/>
          <w:sz w:val="28"/>
          <w:szCs w:val="28"/>
        </w:rPr>
      </w:pPr>
    </w:p>
    <w:p w:rsidR="00654B25" w:rsidRDefault="00654B25" w:rsidP="00654B25">
      <w:pPr>
        <w:ind w:firstLine="0"/>
        <w:rPr>
          <w:rFonts w:ascii="Times New Roman" w:hAnsi="Times New Roman"/>
          <w:sz w:val="28"/>
          <w:szCs w:val="28"/>
        </w:rPr>
      </w:pPr>
    </w:p>
    <w:p w:rsidR="008A347F" w:rsidRDefault="008A347F" w:rsidP="00654B25">
      <w:pPr>
        <w:ind w:firstLine="0"/>
        <w:rPr>
          <w:rFonts w:ascii="Times New Roman" w:hAnsi="Times New Roman"/>
          <w:sz w:val="28"/>
          <w:szCs w:val="28"/>
        </w:rPr>
      </w:pPr>
    </w:p>
    <w:p w:rsidR="008A347F" w:rsidRDefault="008A347F" w:rsidP="00654B25">
      <w:pPr>
        <w:ind w:firstLine="0"/>
        <w:rPr>
          <w:rFonts w:ascii="Times New Roman" w:hAnsi="Times New Roman"/>
          <w:sz w:val="28"/>
          <w:szCs w:val="28"/>
        </w:rPr>
      </w:pPr>
    </w:p>
    <w:p w:rsidR="00FE089D" w:rsidRDefault="00654B25" w:rsidP="00E72891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  <w:r w:rsidR="00E7289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B815BB" w:rsidRPr="001F3798" w:rsidRDefault="00FE089D" w:rsidP="00E72891"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B815BB" w:rsidRPr="001F3798">
        <w:rPr>
          <w:rFonts w:ascii="Times New Roman" w:hAnsi="Times New Roman"/>
        </w:rPr>
        <w:t xml:space="preserve">риложение 1 </w:t>
      </w:r>
    </w:p>
    <w:p w:rsidR="00B815BB" w:rsidRPr="001F3798" w:rsidRDefault="00B815BB" w:rsidP="00E72891">
      <w:pPr>
        <w:pStyle w:val="a8"/>
        <w:jc w:val="right"/>
        <w:rPr>
          <w:b w:val="0"/>
          <w:bCs/>
          <w:szCs w:val="24"/>
        </w:rPr>
      </w:pPr>
      <w:r w:rsidRPr="001F3798">
        <w:rPr>
          <w:rFonts w:eastAsiaTheme="minorHAnsi"/>
          <w:b w:val="0"/>
          <w:szCs w:val="24"/>
          <w:lang w:eastAsia="en-US"/>
        </w:rPr>
        <w:t xml:space="preserve">к Порядку </w:t>
      </w:r>
      <w:r w:rsidRPr="001F3798">
        <w:rPr>
          <w:b w:val="0"/>
          <w:szCs w:val="24"/>
        </w:rPr>
        <w:t xml:space="preserve">предоставления </w:t>
      </w:r>
      <w:r w:rsidRPr="001F3798">
        <w:rPr>
          <w:b w:val="0"/>
          <w:bCs/>
          <w:szCs w:val="24"/>
        </w:rPr>
        <w:t xml:space="preserve">субсидии </w:t>
      </w:r>
    </w:p>
    <w:p w:rsidR="00B815BB" w:rsidRPr="001F3798" w:rsidRDefault="00B815BB" w:rsidP="00E72891">
      <w:pPr>
        <w:pStyle w:val="a8"/>
        <w:jc w:val="right"/>
        <w:rPr>
          <w:b w:val="0"/>
          <w:bCs/>
          <w:szCs w:val="24"/>
        </w:rPr>
      </w:pPr>
      <w:r w:rsidRPr="001F3798">
        <w:rPr>
          <w:b w:val="0"/>
          <w:bCs/>
          <w:szCs w:val="24"/>
        </w:rPr>
        <w:t xml:space="preserve">муниципальному унитарному </w:t>
      </w:r>
    </w:p>
    <w:p w:rsidR="00B815BB" w:rsidRPr="001F3798" w:rsidRDefault="00B815BB" w:rsidP="00E72891">
      <w:pPr>
        <w:pStyle w:val="a8"/>
        <w:jc w:val="right"/>
        <w:rPr>
          <w:b w:val="0"/>
          <w:bCs/>
          <w:szCs w:val="24"/>
        </w:rPr>
      </w:pPr>
      <w:r w:rsidRPr="001F3798">
        <w:rPr>
          <w:b w:val="0"/>
          <w:bCs/>
          <w:szCs w:val="24"/>
        </w:rPr>
        <w:t xml:space="preserve">предприятию «Березовонефтепродукт» </w:t>
      </w:r>
    </w:p>
    <w:p w:rsidR="00B815BB" w:rsidRPr="001F3798" w:rsidRDefault="00B815BB" w:rsidP="00E72891">
      <w:pPr>
        <w:pStyle w:val="a8"/>
        <w:jc w:val="right"/>
        <w:rPr>
          <w:b w:val="0"/>
          <w:bCs/>
          <w:szCs w:val="24"/>
        </w:rPr>
      </w:pPr>
      <w:r w:rsidRPr="001F3798">
        <w:rPr>
          <w:b w:val="0"/>
          <w:bCs/>
          <w:szCs w:val="24"/>
        </w:rPr>
        <w:t xml:space="preserve">муниципального образования  городского </w:t>
      </w:r>
    </w:p>
    <w:p w:rsidR="00B815BB" w:rsidRPr="001F3798" w:rsidRDefault="00B815BB" w:rsidP="00E72891">
      <w:pPr>
        <w:pStyle w:val="a8"/>
        <w:jc w:val="right"/>
        <w:rPr>
          <w:b w:val="0"/>
          <w:bCs/>
          <w:szCs w:val="24"/>
        </w:rPr>
      </w:pPr>
      <w:r w:rsidRPr="001F3798">
        <w:rPr>
          <w:b w:val="0"/>
          <w:bCs/>
          <w:szCs w:val="24"/>
        </w:rPr>
        <w:t>поселения Березово на возмещение затрат,</w:t>
      </w:r>
    </w:p>
    <w:p w:rsidR="00B815BB" w:rsidRPr="001F3798" w:rsidRDefault="00B815BB" w:rsidP="00E72891">
      <w:pPr>
        <w:pStyle w:val="a8"/>
        <w:jc w:val="right"/>
        <w:rPr>
          <w:b w:val="0"/>
          <w:szCs w:val="24"/>
        </w:rPr>
      </w:pPr>
      <w:r w:rsidRPr="001F3798">
        <w:rPr>
          <w:b w:val="0"/>
          <w:szCs w:val="24"/>
        </w:rPr>
        <w:t xml:space="preserve">возникающих при оказании ритуальных </w:t>
      </w:r>
    </w:p>
    <w:p w:rsidR="00B815BB" w:rsidRPr="001F3798" w:rsidRDefault="00B815BB" w:rsidP="00E72891">
      <w:pPr>
        <w:jc w:val="right"/>
        <w:rPr>
          <w:rFonts w:cs="Arial"/>
        </w:rPr>
      </w:pPr>
      <w:r w:rsidRPr="001F3798">
        <w:rPr>
          <w:rFonts w:ascii="Times New Roman" w:hAnsi="Times New Roman"/>
        </w:rPr>
        <w:t>услуг населению</w:t>
      </w:r>
    </w:p>
    <w:p w:rsidR="00B815BB" w:rsidRPr="001F3798" w:rsidRDefault="00B815BB" w:rsidP="00B815BB">
      <w:pPr>
        <w:rPr>
          <w:rFonts w:cs="Arial"/>
        </w:rPr>
      </w:pPr>
    </w:p>
    <w:p w:rsidR="00B815BB" w:rsidRPr="001F3798" w:rsidRDefault="00B815BB" w:rsidP="00B815BB">
      <w:pPr>
        <w:rPr>
          <w:rFonts w:cs="Arial"/>
        </w:rPr>
      </w:pP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  <w:r w:rsidRPr="001F3798">
        <w:rPr>
          <w:rFonts w:ascii="Times New Roman" w:hAnsi="Times New Roman"/>
        </w:rPr>
        <w:t>ОТЧЕТ</w:t>
      </w: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  <w:r w:rsidRPr="001F3798">
        <w:rPr>
          <w:rFonts w:ascii="Times New Roman" w:hAnsi="Times New Roman"/>
        </w:rPr>
        <w:t>о произведенных расходах ________________________________________</w:t>
      </w: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  <w:r w:rsidRPr="001F3798">
        <w:rPr>
          <w:rFonts w:ascii="Times New Roman" w:hAnsi="Times New Roman"/>
        </w:rPr>
        <w:t>(получатель)</w:t>
      </w: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  <w:r w:rsidRPr="001F3798">
        <w:rPr>
          <w:rFonts w:ascii="Times New Roman" w:hAnsi="Times New Roman"/>
        </w:rPr>
        <w:t>на возмещение затрат, возникающих при оказании ритуальных услуг населению на территории городского поселения Березово</w:t>
      </w:r>
    </w:p>
    <w:p w:rsidR="00B815BB" w:rsidRPr="001F3798" w:rsidRDefault="00B815BB" w:rsidP="00B815BB">
      <w:pPr>
        <w:rPr>
          <w:rFonts w:ascii="Times New Roman" w:hAnsi="Times New Roman"/>
        </w:rPr>
      </w:pPr>
      <w:r w:rsidRPr="001F3798">
        <w:rPr>
          <w:rFonts w:ascii="Times New Roman" w:hAnsi="Times New Roman"/>
        </w:rPr>
        <w:t>за ________________________ (отчетный период)</w:t>
      </w:r>
    </w:p>
    <w:p w:rsidR="00B815BB" w:rsidRPr="001F3798" w:rsidRDefault="00B815BB" w:rsidP="00B815BB">
      <w:pPr>
        <w:rPr>
          <w:rFonts w:ascii="Times New Roman" w:hAnsi="Times New Roman"/>
        </w:rPr>
      </w:pPr>
    </w:p>
    <w:p w:rsidR="00B815BB" w:rsidRPr="001F3798" w:rsidRDefault="00B815BB" w:rsidP="00B815BB">
      <w:pPr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839"/>
        <w:gridCol w:w="1247"/>
        <w:gridCol w:w="1305"/>
      </w:tblGrid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N п/п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Сумма</w:t>
            </w: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Произведенные расходы, всего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1.1.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1.2.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1.3.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Предельный размер субсидии на одно захоронение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Сумма субсидии по расчету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Субсидия из бюджета к возмещению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</w:tbl>
    <w:p w:rsidR="00B815BB" w:rsidRPr="001F3798" w:rsidRDefault="00B815BB" w:rsidP="00B815BB">
      <w:pPr>
        <w:rPr>
          <w:rFonts w:ascii="Times New Roman" w:hAnsi="Times New Roman"/>
        </w:rPr>
      </w:pPr>
    </w:p>
    <w:p w:rsidR="00B815BB" w:rsidRPr="001F3798" w:rsidRDefault="00B815BB" w:rsidP="00B815BB">
      <w:pPr>
        <w:rPr>
          <w:rFonts w:ascii="Times New Roman" w:hAnsi="Times New Roman"/>
        </w:rPr>
      </w:pPr>
      <w:r w:rsidRPr="001F3798">
        <w:rPr>
          <w:rFonts w:ascii="Times New Roman" w:hAnsi="Times New Roman"/>
        </w:rPr>
        <w:t xml:space="preserve">Получатель: ____________ __________________ </w:t>
      </w:r>
    </w:p>
    <w:p w:rsidR="00B815BB" w:rsidRPr="001F3798" w:rsidRDefault="00B815BB" w:rsidP="00B815BB">
      <w:pPr>
        <w:rPr>
          <w:rFonts w:ascii="Times New Roman" w:hAnsi="Times New Roman"/>
        </w:rPr>
      </w:pPr>
    </w:p>
    <w:p w:rsidR="00B815BB" w:rsidRPr="001F3798" w:rsidRDefault="00B815BB" w:rsidP="00B815BB">
      <w:pPr>
        <w:rPr>
          <w:rFonts w:ascii="Times New Roman" w:hAnsi="Times New Roman"/>
        </w:rPr>
      </w:pPr>
      <w:r w:rsidRPr="001F3798">
        <w:rPr>
          <w:rFonts w:ascii="Times New Roman" w:hAnsi="Times New Roman"/>
        </w:rPr>
        <w:t>наименование должности (подпись) ФИО (полностью)</w:t>
      </w:r>
    </w:p>
    <w:p w:rsidR="00B815BB" w:rsidRPr="001F3798" w:rsidRDefault="00B815BB" w:rsidP="00B815BB">
      <w:pPr>
        <w:rPr>
          <w:rFonts w:ascii="Times New Roman" w:hAnsi="Times New Roman"/>
        </w:rPr>
      </w:pPr>
      <w:r w:rsidRPr="001F3798">
        <w:rPr>
          <w:rFonts w:ascii="Times New Roman" w:hAnsi="Times New Roman"/>
        </w:rPr>
        <w:t>руководителя организации</w:t>
      </w:r>
    </w:p>
    <w:p w:rsidR="00B815BB" w:rsidRPr="001F3798" w:rsidRDefault="00B815BB" w:rsidP="00B815BB">
      <w:pPr>
        <w:rPr>
          <w:rFonts w:ascii="Times New Roman" w:hAnsi="Times New Roman"/>
        </w:rPr>
      </w:pPr>
    </w:p>
    <w:p w:rsidR="00B815BB" w:rsidRPr="001F3798" w:rsidRDefault="00B815BB" w:rsidP="00B815BB">
      <w:pPr>
        <w:rPr>
          <w:rFonts w:ascii="Times New Roman" w:hAnsi="Times New Roman"/>
        </w:rPr>
      </w:pPr>
      <w:r w:rsidRPr="001F3798">
        <w:rPr>
          <w:rFonts w:ascii="Times New Roman" w:hAnsi="Times New Roman"/>
        </w:rPr>
        <w:t>____________________________________ _____________________</w:t>
      </w:r>
    </w:p>
    <w:p w:rsidR="00B815BB" w:rsidRPr="001F3798" w:rsidRDefault="00B815BB" w:rsidP="00B815BB">
      <w:pPr>
        <w:tabs>
          <w:tab w:val="center" w:pos="6804"/>
        </w:tabs>
        <w:ind w:left="851" w:firstLine="0"/>
        <w:rPr>
          <w:rFonts w:ascii="Times New Roman" w:hAnsi="Times New Roman"/>
        </w:rPr>
      </w:pPr>
      <w:r w:rsidRPr="001F3798">
        <w:rPr>
          <w:rFonts w:ascii="Times New Roman" w:hAnsi="Times New Roman"/>
        </w:rPr>
        <w:t xml:space="preserve">наименование должности </w:t>
      </w:r>
      <w:r w:rsidRPr="001F3798">
        <w:rPr>
          <w:rFonts w:ascii="Times New Roman" w:hAnsi="Times New Roman"/>
        </w:rPr>
        <w:tab/>
        <w:t>(подпись) ФИО (полностью)</w:t>
      </w:r>
    </w:p>
    <w:p w:rsidR="00B815BB" w:rsidRPr="001F3798" w:rsidRDefault="00B815BB" w:rsidP="00B815BB">
      <w:pPr>
        <w:rPr>
          <w:rFonts w:ascii="Times New Roman" w:hAnsi="Times New Roman"/>
        </w:rPr>
      </w:pPr>
      <w:r w:rsidRPr="001F3798">
        <w:rPr>
          <w:rFonts w:ascii="Times New Roman" w:hAnsi="Times New Roman"/>
        </w:rPr>
        <w:t>бухгалтера организации</w:t>
      </w:r>
    </w:p>
    <w:p w:rsidR="00B815BB" w:rsidRPr="001F3798" w:rsidRDefault="00B815BB" w:rsidP="00B815BB">
      <w:pPr>
        <w:rPr>
          <w:rFonts w:ascii="Times New Roman" w:hAnsi="Times New Roman"/>
        </w:rPr>
      </w:pPr>
    </w:p>
    <w:p w:rsidR="00B815BB" w:rsidRPr="001F3798" w:rsidRDefault="00B815BB" w:rsidP="00B815BB">
      <w:pPr>
        <w:rPr>
          <w:rFonts w:ascii="Times New Roman" w:hAnsi="Times New Roman"/>
        </w:rPr>
      </w:pPr>
      <w:r w:rsidRPr="001F3798">
        <w:rPr>
          <w:rFonts w:ascii="Times New Roman" w:hAnsi="Times New Roman"/>
        </w:rPr>
        <w:t>М.П. (при наличии)</w:t>
      </w:r>
    </w:p>
    <w:p w:rsidR="00B815BB" w:rsidRDefault="00B815BB" w:rsidP="00B815BB">
      <w:pPr>
        <w:rPr>
          <w:rFonts w:ascii="Times New Roman" w:hAnsi="Times New Roman"/>
        </w:rPr>
      </w:pPr>
      <w:r w:rsidRPr="001F3798">
        <w:rPr>
          <w:rFonts w:ascii="Times New Roman" w:hAnsi="Times New Roman"/>
        </w:rPr>
        <w:t>«___» __________ 20__ г.</w:t>
      </w:r>
    </w:p>
    <w:p w:rsidR="001F3798" w:rsidRDefault="001F3798" w:rsidP="00B815BB">
      <w:pPr>
        <w:rPr>
          <w:rFonts w:ascii="Times New Roman" w:hAnsi="Times New Roman"/>
        </w:rPr>
      </w:pPr>
    </w:p>
    <w:p w:rsidR="001F3798" w:rsidRDefault="001F3798" w:rsidP="00B815BB">
      <w:pPr>
        <w:rPr>
          <w:rFonts w:ascii="Times New Roman" w:hAnsi="Times New Roman"/>
        </w:rPr>
      </w:pPr>
    </w:p>
    <w:p w:rsidR="001F3798" w:rsidRPr="001F3798" w:rsidRDefault="001F3798" w:rsidP="001F3798">
      <w:pPr>
        <w:jc w:val="right"/>
        <w:rPr>
          <w:rFonts w:ascii="Times New Roman" w:hAnsi="Times New Roman"/>
        </w:rPr>
      </w:pPr>
      <w:r w:rsidRPr="001F3798">
        <w:rPr>
          <w:rFonts w:ascii="Times New Roman" w:hAnsi="Times New Roman"/>
        </w:rPr>
        <w:lastRenderedPageBreak/>
        <w:t xml:space="preserve">Приложение 2 </w:t>
      </w:r>
    </w:p>
    <w:p w:rsidR="001F3798" w:rsidRPr="001F3798" w:rsidRDefault="001F3798" w:rsidP="001F3798">
      <w:pPr>
        <w:pStyle w:val="a8"/>
        <w:jc w:val="right"/>
        <w:rPr>
          <w:b w:val="0"/>
          <w:bCs/>
          <w:szCs w:val="24"/>
        </w:rPr>
      </w:pPr>
      <w:r w:rsidRPr="001F3798">
        <w:rPr>
          <w:rFonts w:eastAsiaTheme="minorHAnsi"/>
          <w:b w:val="0"/>
          <w:szCs w:val="24"/>
          <w:lang w:eastAsia="en-US"/>
        </w:rPr>
        <w:t xml:space="preserve">к Порядку </w:t>
      </w:r>
      <w:r w:rsidRPr="001F3798">
        <w:rPr>
          <w:b w:val="0"/>
          <w:szCs w:val="24"/>
        </w:rPr>
        <w:t xml:space="preserve">предоставления </w:t>
      </w:r>
      <w:r w:rsidRPr="001F3798">
        <w:rPr>
          <w:b w:val="0"/>
          <w:bCs/>
          <w:szCs w:val="24"/>
        </w:rPr>
        <w:t xml:space="preserve">субсидии </w:t>
      </w:r>
    </w:p>
    <w:p w:rsidR="001F3798" w:rsidRPr="001F3798" w:rsidRDefault="001F3798" w:rsidP="001F3798">
      <w:pPr>
        <w:pStyle w:val="a8"/>
        <w:jc w:val="right"/>
        <w:rPr>
          <w:b w:val="0"/>
          <w:bCs/>
          <w:szCs w:val="24"/>
        </w:rPr>
      </w:pPr>
      <w:r w:rsidRPr="001F3798">
        <w:rPr>
          <w:b w:val="0"/>
          <w:bCs/>
          <w:szCs w:val="24"/>
        </w:rPr>
        <w:t xml:space="preserve">муниципальному унитарному </w:t>
      </w:r>
    </w:p>
    <w:p w:rsidR="001F3798" w:rsidRPr="001F3798" w:rsidRDefault="001F3798" w:rsidP="001F3798">
      <w:pPr>
        <w:pStyle w:val="a8"/>
        <w:jc w:val="right"/>
        <w:rPr>
          <w:b w:val="0"/>
          <w:bCs/>
          <w:szCs w:val="24"/>
        </w:rPr>
      </w:pPr>
      <w:r w:rsidRPr="001F3798">
        <w:rPr>
          <w:b w:val="0"/>
          <w:bCs/>
          <w:szCs w:val="24"/>
        </w:rPr>
        <w:t xml:space="preserve">предприятию «Березовонефтепродукт» </w:t>
      </w:r>
    </w:p>
    <w:p w:rsidR="001F3798" w:rsidRPr="001F3798" w:rsidRDefault="001F3798" w:rsidP="001F3798">
      <w:pPr>
        <w:pStyle w:val="a8"/>
        <w:jc w:val="right"/>
        <w:rPr>
          <w:b w:val="0"/>
          <w:bCs/>
          <w:szCs w:val="24"/>
        </w:rPr>
      </w:pPr>
      <w:r w:rsidRPr="001F3798">
        <w:rPr>
          <w:b w:val="0"/>
          <w:bCs/>
          <w:szCs w:val="24"/>
        </w:rPr>
        <w:t xml:space="preserve">муниципального образования  городского </w:t>
      </w:r>
    </w:p>
    <w:p w:rsidR="001F3798" w:rsidRPr="001F3798" w:rsidRDefault="001F3798" w:rsidP="001F3798">
      <w:pPr>
        <w:pStyle w:val="a8"/>
        <w:jc w:val="right"/>
        <w:rPr>
          <w:b w:val="0"/>
          <w:bCs/>
          <w:szCs w:val="24"/>
        </w:rPr>
      </w:pPr>
      <w:r w:rsidRPr="001F3798">
        <w:rPr>
          <w:b w:val="0"/>
          <w:bCs/>
          <w:szCs w:val="24"/>
        </w:rPr>
        <w:t>поселения Березово на возмещение затрат,</w:t>
      </w:r>
    </w:p>
    <w:p w:rsidR="001F3798" w:rsidRPr="001F3798" w:rsidRDefault="001F3798" w:rsidP="001F3798">
      <w:pPr>
        <w:pStyle w:val="a8"/>
        <w:jc w:val="right"/>
        <w:rPr>
          <w:b w:val="0"/>
          <w:szCs w:val="24"/>
        </w:rPr>
      </w:pPr>
      <w:r w:rsidRPr="001F3798">
        <w:rPr>
          <w:b w:val="0"/>
          <w:szCs w:val="24"/>
        </w:rPr>
        <w:t xml:space="preserve">возникающих при оказании ритуальных </w:t>
      </w:r>
    </w:p>
    <w:p w:rsidR="00B815BB" w:rsidRPr="001F3798" w:rsidRDefault="001F3798" w:rsidP="001F3798">
      <w:pPr>
        <w:jc w:val="right"/>
        <w:rPr>
          <w:rFonts w:ascii="Times New Roman" w:hAnsi="Times New Roman"/>
        </w:rPr>
      </w:pPr>
      <w:r w:rsidRPr="001F3798">
        <w:rPr>
          <w:rFonts w:ascii="Times New Roman" w:hAnsi="Times New Roman"/>
        </w:rPr>
        <w:t>услуг населению</w:t>
      </w:r>
    </w:p>
    <w:p w:rsidR="00B815BB" w:rsidRPr="001F3798" w:rsidRDefault="00B815BB" w:rsidP="00B815BB">
      <w:pPr>
        <w:rPr>
          <w:rFonts w:ascii="Times New Roman" w:hAnsi="Times New Roman"/>
        </w:rPr>
      </w:pP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</w:p>
    <w:p w:rsidR="00B815BB" w:rsidRPr="001F3798" w:rsidRDefault="00B815BB" w:rsidP="00B815BB">
      <w:pPr>
        <w:jc w:val="center"/>
        <w:rPr>
          <w:rFonts w:ascii="Times New Roman" w:hAnsi="Times New Roman"/>
          <w:bCs/>
        </w:rPr>
      </w:pPr>
      <w:r w:rsidRPr="001F3798">
        <w:rPr>
          <w:rFonts w:ascii="Times New Roman" w:hAnsi="Times New Roman"/>
          <w:bCs/>
        </w:rPr>
        <w:t>Расчет суммы субсидии</w:t>
      </w: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  <w:r w:rsidRPr="001F3798">
        <w:rPr>
          <w:rFonts w:ascii="Times New Roman" w:hAnsi="Times New Roman"/>
        </w:rPr>
        <w:t>на возмещение затрат, возникающих при оказании ритуальных услуг</w:t>
      </w: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  <w:r w:rsidRPr="001F3798">
        <w:rPr>
          <w:rFonts w:ascii="Times New Roman" w:hAnsi="Times New Roman"/>
        </w:rPr>
        <w:t>населению на территории городского поселения Березово</w:t>
      </w:r>
    </w:p>
    <w:p w:rsidR="00B815BB" w:rsidRPr="001F3798" w:rsidRDefault="00B815BB" w:rsidP="00B815BB">
      <w:pPr>
        <w:jc w:val="center"/>
        <w:rPr>
          <w:rFonts w:ascii="Times New Roman" w:hAnsi="Times New Roman"/>
        </w:rPr>
      </w:pPr>
    </w:p>
    <w:p w:rsidR="00B815BB" w:rsidRPr="001F3798" w:rsidRDefault="00B815BB" w:rsidP="00B815BB">
      <w:pPr>
        <w:jc w:val="center"/>
        <w:rPr>
          <w:rFonts w:ascii="Times New Roman" w:hAnsi="Times New Roman"/>
          <w:bCs/>
        </w:rPr>
      </w:pPr>
      <w:r w:rsidRPr="001F3798">
        <w:rPr>
          <w:rFonts w:ascii="Times New Roman" w:hAnsi="Times New Roman"/>
          <w:bCs/>
        </w:rPr>
        <w:t>за _______________ (отчетный период)</w:t>
      </w:r>
    </w:p>
    <w:p w:rsidR="00B815BB" w:rsidRPr="001F3798" w:rsidRDefault="00B815BB" w:rsidP="00B815BB">
      <w:pPr>
        <w:rPr>
          <w:rFonts w:ascii="Times New Roman" w:hAnsi="Times New Roman"/>
          <w:bCs/>
        </w:rPr>
      </w:pPr>
    </w:p>
    <w:p w:rsidR="00B815BB" w:rsidRPr="001F3798" w:rsidRDefault="00B815BB" w:rsidP="00B815BB">
      <w:pPr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706"/>
        <w:gridCol w:w="624"/>
        <w:gridCol w:w="21"/>
        <w:gridCol w:w="1855"/>
        <w:gridCol w:w="1247"/>
      </w:tblGrid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Наименование услуги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Кол-во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Предельный размер субсидии на единицу услуги,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Сумма субсидии, руб.</w:t>
            </w: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5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ИТОГО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</w:tbl>
    <w:p w:rsidR="00B815BB" w:rsidRPr="001F3798" w:rsidRDefault="00B815BB" w:rsidP="00B815BB">
      <w:pPr>
        <w:rPr>
          <w:rFonts w:ascii="Times New Roman" w:hAnsi="Times New Roman"/>
        </w:rPr>
      </w:pPr>
    </w:p>
    <w:p w:rsidR="00B815BB" w:rsidRPr="001F3798" w:rsidRDefault="00B815BB" w:rsidP="00B815BB">
      <w:pPr>
        <w:rPr>
          <w:rFonts w:ascii="Times New Roman" w:hAnsi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"/>
        <w:gridCol w:w="1697"/>
        <w:gridCol w:w="1727"/>
        <w:gridCol w:w="466"/>
        <w:gridCol w:w="690"/>
        <w:gridCol w:w="1697"/>
        <w:gridCol w:w="1712"/>
        <w:gridCol w:w="436"/>
      </w:tblGrid>
      <w:tr w:rsidR="00B815BB" w:rsidRPr="001F3798" w:rsidTr="004C344A"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Уполномоченный орган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Получатель</w:t>
            </w:r>
          </w:p>
        </w:tc>
      </w:tr>
      <w:tr w:rsidR="00B815BB" w:rsidRPr="001F3798" w:rsidTr="004C344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___________</w:t>
            </w:r>
          </w:p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/___________</w:t>
            </w:r>
          </w:p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(ФИО)</w:t>
            </w:r>
          </w:p>
        </w:tc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___________</w:t>
            </w:r>
          </w:p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/___________</w:t>
            </w:r>
          </w:p>
          <w:p w:rsidR="00B815BB" w:rsidRPr="001F3798" w:rsidRDefault="00B815BB" w:rsidP="004C344A">
            <w:pPr>
              <w:rPr>
                <w:rFonts w:ascii="Times New Roman" w:hAnsi="Times New Roman"/>
              </w:rPr>
            </w:pPr>
            <w:r w:rsidRPr="001F3798">
              <w:rPr>
                <w:rFonts w:ascii="Times New Roman" w:hAnsi="Times New Roman"/>
              </w:rPr>
              <w:t>(ФИО)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  <w:tr w:rsidR="00B815BB" w:rsidRPr="001F3798" w:rsidTr="004C344A"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5BB" w:rsidRPr="001F3798" w:rsidRDefault="00B815BB" w:rsidP="004C344A">
            <w:pPr>
              <w:rPr>
                <w:rFonts w:ascii="Times New Roman" w:hAnsi="Times New Roman"/>
              </w:rPr>
            </w:pPr>
          </w:p>
        </w:tc>
      </w:tr>
    </w:tbl>
    <w:p w:rsidR="00B815BB" w:rsidRPr="001F3798" w:rsidRDefault="00B815BB" w:rsidP="00B815BB">
      <w:pPr>
        <w:rPr>
          <w:rFonts w:ascii="Times New Roman" w:hAnsi="Times New Roman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1F3798" w:rsidRPr="001F3798" w:rsidRDefault="001F3798" w:rsidP="00B815BB">
      <w:pPr>
        <w:pStyle w:val="ConsPlusNormal"/>
        <w:widowControl/>
        <w:tabs>
          <w:tab w:val="left" w:pos="7655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9E4701" w:rsidRDefault="001F3798" w:rsidP="00195F7D">
      <w:pPr>
        <w:pStyle w:val="ConsPlusNormal"/>
        <w:widowControl/>
        <w:tabs>
          <w:tab w:val="left" w:pos="7655"/>
        </w:tabs>
        <w:ind w:firstLine="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195F7D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 w:rsidR="00B815BB" w:rsidRPr="001E44C2" w:rsidRDefault="00B815BB" w:rsidP="001E44C2">
      <w:pPr>
        <w:rPr>
          <w:rFonts w:ascii="Times New Roman" w:hAnsi="Times New Roman"/>
          <w:b/>
          <w:bCs/>
          <w:kern w:val="28"/>
          <w:sz w:val="28"/>
          <w:szCs w:val="28"/>
        </w:rPr>
      </w:pPr>
    </w:p>
    <w:sectPr w:rsidR="00B815BB" w:rsidRPr="001E44C2" w:rsidSect="008A347F">
      <w:headerReference w:type="default" r:id="rId19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696" w:rsidRDefault="00763696" w:rsidP="00F67C74">
      <w:r>
        <w:separator/>
      </w:r>
    </w:p>
  </w:endnote>
  <w:endnote w:type="continuationSeparator" w:id="0">
    <w:p w:rsidR="00763696" w:rsidRDefault="00763696" w:rsidP="00F6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696" w:rsidRDefault="00763696" w:rsidP="00F67C74">
      <w:r>
        <w:separator/>
      </w:r>
    </w:p>
  </w:footnote>
  <w:footnote w:type="continuationSeparator" w:id="0">
    <w:p w:rsidR="00763696" w:rsidRDefault="00763696" w:rsidP="00F67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700270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A347F" w:rsidRPr="008A347F" w:rsidRDefault="008A347F">
        <w:pPr>
          <w:pStyle w:val="a6"/>
          <w:jc w:val="center"/>
          <w:rPr>
            <w:rFonts w:ascii="Times New Roman" w:hAnsi="Times New Roman"/>
            <w:sz w:val="28"/>
            <w:szCs w:val="28"/>
          </w:rPr>
        </w:pPr>
        <w:r w:rsidRPr="008A347F">
          <w:rPr>
            <w:rFonts w:ascii="Times New Roman" w:hAnsi="Times New Roman"/>
            <w:sz w:val="28"/>
            <w:szCs w:val="28"/>
          </w:rPr>
          <w:fldChar w:fldCharType="begin"/>
        </w:r>
        <w:r w:rsidRPr="008A347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A347F">
          <w:rPr>
            <w:rFonts w:ascii="Times New Roman" w:hAnsi="Times New Roman"/>
            <w:sz w:val="28"/>
            <w:szCs w:val="28"/>
          </w:rPr>
          <w:fldChar w:fldCharType="separate"/>
        </w:r>
        <w:r w:rsidR="00CE62F9">
          <w:rPr>
            <w:rFonts w:ascii="Times New Roman" w:hAnsi="Times New Roman"/>
            <w:noProof/>
            <w:sz w:val="28"/>
            <w:szCs w:val="28"/>
          </w:rPr>
          <w:t>2</w:t>
        </w:r>
        <w:r w:rsidRPr="008A347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722FF" w:rsidRDefault="004722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68CC"/>
    <w:multiLevelType w:val="hybridMultilevel"/>
    <w:tmpl w:val="1792B58C"/>
    <w:lvl w:ilvl="0" w:tplc="7D164CF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377E12"/>
    <w:multiLevelType w:val="multilevel"/>
    <w:tmpl w:val="823A4D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13DB7FCA"/>
    <w:multiLevelType w:val="hybridMultilevel"/>
    <w:tmpl w:val="918ADFE6"/>
    <w:lvl w:ilvl="0" w:tplc="5FBC2F5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4">
    <w:nsid w:val="20DD6B80"/>
    <w:multiLevelType w:val="hybridMultilevel"/>
    <w:tmpl w:val="CCC8CEF0"/>
    <w:lvl w:ilvl="0" w:tplc="7A604E92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2045D0"/>
    <w:multiLevelType w:val="multilevel"/>
    <w:tmpl w:val="144274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>
    <w:nsid w:val="38222396"/>
    <w:multiLevelType w:val="multilevel"/>
    <w:tmpl w:val="708AC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53275712"/>
    <w:multiLevelType w:val="hybridMultilevel"/>
    <w:tmpl w:val="A7E81DF4"/>
    <w:lvl w:ilvl="0" w:tplc="16C6ED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82B1FFB"/>
    <w:multiLevelType w:val="hybridMultilevel"/>
    <w:tmpl w:val="4EAA4E66"/>
    <w:lvl w:ilvl="0" w:tplc="02CC930E">
      <w:start w:val="1"/>
      <w:numFmt w:val="decimal"/>
      <w:lvlText w:val="%1."/>
      <w:lvlJc w:val="left"/>
      <w:pPr>
        <w:ind w:left="1497" w:hanging="930"/>
      </w:pPr>
      <w:rPr>
        <w:rFonts w:ascii="Times New Roman" w:eastAsia="Times New Roman" w:hAnsi="Times New Roman" w:cs="Times New Roman"/>
        <w:color w:val="auto"/>
      </w:rPr>
    </w:lvl>
    <w:lvl w:ilvl="1" w:tplc="0A222858">
      <w:start w:val="1"/>
      <w:numFmt w:val="lowerLetter"/>
      <w:lvlText w:val="%2."/>
      <w:lvlJc w:val="left"/>
      <w:pPr>
        <w:ind w:left="1647" w:hanging="360"/>
      </w:pPr>
    </w:lvl>
    <w:lvl w:ilvl="2" w:tplc="110690B4">
      <w:start w:val="1"/>
      <w:numFmt w:val="lowerRoman"/>
      <w:lvlText w:val="%3."/>
      <w:lvlJc w:val="right"/>
      <w:pPr>
        <w:ind w:left="2367" w:hanging="180"/>
      </w:pPr>
    </w:lvl>
    <w:lvl w:ilvl="3" w:tplc="C4C4465E">
      <w:start w:val="1"/>
      <w:numFmt w:val="decimal"/>
      <w:lvlText w:val="%4."/>
      <w:lvlJc w:val="left"/>
      <w:pPr>
        <w:ind w:left="3087" w:hanging="360"/>
      </w:pPr>
    </w:lvl>
    <w:lvl w:ilvl="4" w:tplc="12661E04">
      <w:start w:val="1"/>
      <w:numFmt w:val="lowerLetter"/>
      <w:lvlText w:val="%5."/>
      <w:lvlJc w:val="left"/>
      <w:pPr>
        <w:ind w:left="3807" w:hanging="360"/>
      </w:pPr>
    </w:lvl>
    <w:lvl w:ilvl="5" w:tplc="C7D82610">
      <w:start w:val="1"/>
      <w:numFmt w:val="lowerRoman"/>
      <w:lvlText w:val="%6."/>
      <w:lvlJc w:val="right"/>
      <w:pPr>
        <w:ind w:left="4527" w:hanging="180"/>
      </w:pPr>
    </w:lvl>
    <w:lvl w:ilvl="6" w:tplc="A14C9064">
      <w:start w:val="1"/>
      <w:numFmt w:val="decimal"/>
      <w:lvlText w:val="%7."/>
      <w:lvlJc w:val="left"/>
      <w:pPr>
        <w:ind w:left="5247" w:hanging="360"/>
      </w:pPr>
    </w:lvl>
    <w:lvl w:ilvl="7" w:tplc="E5C0A9A0">
      <w:start w:val="1"/>
      <w:numFmt w:val="lowerLetter"/>
      <w:lvlText w:val="%8."/>
      <w:lvlJc w:val="left"/>
      <w:pPr>
        <w:ind w:left="5967" w:hanging="360"/>
      </w:pPr>
    </w:lvl>
    <w:lvl w:ilvl="8" w:tplc="E0361B6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7AE4C20"/>
    <w:multiLevelType w:val="hybridMultilevel"/>
    <w:tmpl w:val="3028CF26"/>
    <w:lvl w:ilvl="0" w:tplc="37ECAB82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ABA2D12"/>
    <w:multiLevelType w:val="hybridMultilevel"/>
    <w:tmpl w:val="9D2418B8"/>
    <w:lvl w:ilvl="0" w:tplc="E13EC088">
      <w:start w:val="3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>
    <w:nsid w:val="6B59157D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70AB1487"/>
    <w:multiLevelType w:val="multilevel"/>
    <w:tmpl w:val="280237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>
    <w:nsid w:val="72B97A5B"/>
    <w:multiLevelType w:val="multilevel"/>
    <w:tmpl w:val="144274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13"/>
  </w:num>
  <w:num w:numId="6">
    <w:abstractNumId w:val="0"/>
  </w:num>
  <w:num w:numId="7">
    <w:abstractNumId w:val="2"/>
  </w:num>
  <w:num w:numId="8">
    <w:abstractNumId w:val="4"/>
  </w:num>
  <w:num w:numId="9">
    <w:abstractNumId w:val="1"/>
  </w:num>
  <w:num w:numId="10">
    <w:abstractNumId w:val="14"/>
  </w:num>
  <w:num w:numId="11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8"/>
  </w:num>
  <w:num w:numId="16">
    <w:abstractNumId w:val="9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5B"/>
    <w:rsid w:val="00012E61"/>
    <w:rsid w:val="00021CD5"/>
    <w:rsid w:val="000231EE"/>
    <w:rsid w:val="00027CCF"/>
    <w:rsid w:val="00045C75"/>
    <w:rsid w:val="00052D0B"/>
    <w:rsid w:val="00053A23"/>
    <w:rsid w:val="00057B95"/>
    <w:rsid w:val="000610B2"/>
    <w:rsid w:val="000619EB"/>
    <w:rsid w:val="0007413F"/>
    <w:rsid w:val="0008066D"/>
    <w:rsid w:val="00082460"/>
    <w:rsid w:val="00087735"/>
    <w:rsid w:val="00097D69"/>
    <w:rsid w:val="000A1C98"/>
    <w:rsid w:val="000A4023"/>
    <w:rsid w:val="000A5F77"/>
    <w:rsid w:val="000B4D88"/>
    <w:rsid w:val="000E192A"/>
    <w:rsid w:val="000E1F2F"/>
    <w:rsid w:val="000E3785"/>
    <w:rsid w:val="000E73D5"/>
    <w:rsid w:val="000E754D"/>
    <w:rsid w:val="000F5E79"/>
    <w:rsid w:val="00114916"/>
    <w:rsid w:val="0011572D"/>
    <w:rsid w:val="00117C69"/>
    <w:rsid w:val="00120EED"/>
    <w:rsid w:val="00130A23"/>
    <w:rsid w:val="00136FA1"/>
    <w:rsid w:val="001466F0"/>
    <w:rsid w:val="001473FD"/>
    <w:rsid w:val="001526C9"/>
    <w:rsid w:val="00164DD8"/>
    <w:rsid w:val="00195F7D"/>
    <w:rsid w:val="001A1337"/>
    <w:rsid w:val="001B1A30"/>
    <w:rsid w:val="001C4C29"/>
    <w:rsid w:val="001E07D9"/>
    <w:rsid w:val="001E2698"/>
    <w:rsid w:val="001E44C2"/>
    <w:rsid w:val="001E4684"/>
    <w:rsid w:val="001E5D96"/>
    <w:rsid w:val="001F3798"/>
    <w:rsid w:val="00201558"/>
    <w:rsid w:val="00201FF9"/>
    <w:rsid w:val="00207332"/>
    <w:rsid w:val="00207BC3"/>
    <w:rsid w:val="00210600"/>
    <w:rsid w:val="00212079"/>
    <w:rsid w:val="00227C7B"/>
    <w:rsid w:val="002330D4"/>
    <w:rsid w:val="0025277D"/>
    <w:rsid w:val="002532CA"/>
    <w:rsid w:val="0025478B"/>
    <w:rsid w:val="00256325"/>
    <w:rsid w:val="00257C47"/>
    <w:rsid w:val="00272A2B"/>
    <w:rsid w:val="00285E8B"/>
    <w:rsid w:val="00287230"/>
    <w:rsid w:val="002A62EA"/>
    <w:rsid w:val="002B1440"/>
    <w:rsid w:val="002C4D69"/>
    <w:rsid w:val="002D0571"/>
    <w:rsid w:val="002D0DB6"/>
    <w:rsid w:val="002D6C1B"/>
    <w:rsid w:val="002E05A7"/>
    <w:rsid w:val="002E21BF"/>
    <w:rsid w:val="002E30CF"/>
    <w:rsid w:val="002E5787"/>
    <w:rsid w:val="002E5CE4"/>
    <w:rsid w:val="002E6E9B"/>
    <w:rsid w:val="00307BBA"/>
    <w:rsid w:val="00312DC6"/>
    <w:rsid w:val="00327484"/>
    <w:rsid w:val="00333945"/>
    <w:rsid w:val="0033713B"/>
    <w:rsid w:val="00343868"/>
    <w:rsid w:val="00347B82"/>
    <w:rsid w:val="00351DB0"/>
    <w:rsid w:val="003528C2"/>
    <w:rsid w:val="00355778"/>
    <w:rsid w:val="00371C7E"/>
    <w:rsid w:val="00373262"/>
    <w:rsid w:val="00377F59"/>
    <w:rsid w:val="003814FB"/>
    <w:rsid w:val="00381CD9"/>
    <w:rsid w:val="0038280E"/>
    <w:rsid w:val="00390E95"/>
    <w:rsid w:val="0039539B"/>
    <w:rsid w:val="003A7A7D"/>
    <w:rsid w:val="003A7AA8"/>
    <w:rsid w:val="003B73B3"/>
    <w:rsid w:val="003C09AF"/>
    <w:rsid w:val="003D46C9"/>
    <w:rsid w:val="003F13AC"/>
    <w:rsid w:val="00400AD7"/>
    <w:rsid w:val="00403331"/>
    <w:rsid w:val="00413F8F"/>
    <w:rsid w:val="004175C4"/>
    <w:rsid w:val="00423606"/>
    <w:rsid w:val="00440387"/>
    <w:rsid w:val="00442D2C"/>
    <w:rsid w:val="00455079"/>
    <w:rsid w:val="00456170"/>
    <w:rsid w:val="004707AA"/>
    <w:rsid w:val="004722FF"/>
    <w:rsid w:val="00483E5C"/>
    <w:rsid w:val="00485779"/>
    <w:rsid w:val="00497A46"/>
    <w:rsid w:val="004A18B3"/>
    <w:rsid w:val="004A2A92"/>
    <w:rsid w:val="004A5056"/>
    <w:rsid w:val="004B2C28"/>
    <w:rsid w:val="004B554F"/>
    <w:rsid w:val="004C4506"/>
    <w:rsid w:val="004D2918"/>
    <w:rsid w:val="004D2E4A"/>
    <w:rsid w:val="004E0548"/>
    <w:rsid w:val="004E2371"/>
    <w:rsid w:val="004F617E"/>
    <w:rsid w:val="00507A13"/>
    <w:rsid w:val="00514C5E"/>
    <w:rsid w:val="00516998"/>
    <w:rsid w:val="005172AB"/>
    <w:rsid w:val="00526799"/>
    <w:rsid w:val="00533931"/>
    <w:rsid w:val="005349A0"/>
    <w:rsid w:val="005365B8"/>
    <w:rsid w:val="00541170"/>
    <w:rsid w:val="005425BF"/>
    <w:rsid w:val="00543E3E"/>
    <w:rsid w:val="005447DB"/>
    <w:rsid w:val="0054660F"/>
    <w:rsid w:val="00556668"/>
    <w:rsid w:val="00557FEA"/>
    <w:rsid w:val="00561DAA"/>
    <w:rsid w:val="00571D0A"/>
    <w:rsid w:val="00575EBB"/>
    <w:rsid w:val="00593874"/>
    <w:rsid w:val="00594541"/>
    <w:rsid w:val="005A2B21"/>
    <w:rsid w:val="005A43E6"/>
    <w:rsid w:val="005B0DE9"/>
    <w:rsid w:val="005C034E"/>
    <w:rsid w:val="005D4625"/>
    <w:rsid w:val="005E48CE"/>
    <w:rsid w:val="0060439E"/>
    <w:rsid w:val="00607DF9"/>
    <w:rsid w:val="006164F9"/>
    <w:rsid w:val="006220A8"/>
    <w:rsid w:val="00626EEC"/>
    <w:rsid w:val="00636730"/>
    <w:rsid w:val="00643135"/>
    <w:rsid w:val="00643897"/>
    <w:rsid w:val="006507E8"/>
    <w:rsid w:val="00651F3D"/>
    <w:rsid w:val="0065392E"/>
    <w:rsid w:val="00654B25"/>
    <w:rsid w:val="0067203C"/>
    <w:rsid w:val="006725B0"/>
    <w:rsid w:val="00674478"/>
    <w:rsid w:val="006763B4"/>
    <w:rsid w:val="00676FD3"/>
    <w:rsid w:val="00682307"/>
    <w:rsid w:val="00686147"/>
    <w:rsid w:val="006B3016"/>
    <w:rsid w:val="006C2439"/>
    <w:rsid w:val="006C2740"/>
    <w:rsid w:val="006D6469"/>
    <w:rsid w:val="006E23DF"/>
    <w:rsid w:val="006E2809"/>
    <w:rsid w:val="00702079"/>
    <w:rsid w:val="007066D1"/>
    <w:rsid w:val="00710957"/>
    <w:rsid w:val="00710D31"/>
    <w:rsid w:val="00711576"/>
    <w:rsid w:val="007145D3"/>
    <w:rsid w:val="00720949"/>
    <w:rsid w:val="00725BA8"/>
    <w:rsid w:val="007319D6"/>
    <w:rsid w:val="0073522F"/>
    <w:rsid w:val="00735CCC"/>
    <w:rsid w:val="00735FC7"/>
    <w:rsid w:val="007465A9"/>
    <w:rsid w:val="007614D6"/>
    <w:rsid w:val="00763696"/>
    <w:rsid w:val="0077244D"/>
    <w:rsid w:val="00777678"/>
    <w:rsid w:val="00785058"/>
    <w:rsid w:val="007854AE"/>
    <w:rsid w:val="00797C37"/>
    <w:rsid w:val="007A3B31"/>
    <w:rsid w:val="007A493F"/>
    <w:rsid w:val="007C67E9"/>
    <w:rsid w:val="007D2B6A"/>
    <w:rsid w:val="007D6733"/>
    <w:rsid w:val="007E0146"/>
    <w:rsid w:val="007E0B26"/>
    <w:rsid w:val="007F1023"/>
    <w:rsid w:val="007F5A64"/>
    <w:rsid w:val="007F7210"/>
    <w:rsid w:val="00812B89"/>
    <w:rsid w:val="00816216"/>
    <w:rsid w:val="00824176"/>
    <w:rsid w:val="00827078"/>
    <w:rsid w:val="00842B07"/>
    <w:rsid w:val="0085300E"/>
    <w:rsid w:val="00853637"/>
    <w:rsid w:val="00854BC6"/>
    <w:rsid w:val="00864F71"/>
    <w:rsid w:val="00866A09"/>
    <w:rsid w:val="00870D80"/>
    <w:rsid w:val="00871CD7"/>
    <w:rsid w:val="00872FA0"/>
    <w:rsid w:val="00874FBD"/>
    <w:rsid w:val="0088574B"/>
    <w:rsid w:val="00891F91"/>
    <w:rsid w:val="0089283D"/>
    <w:rsid w:val="00892A1E"/>
    <w:rsid w:val="008A1425"/>
    <w:rsid w:val="008A347F"/>
    <w:rsid w:val="008A5FD3"/>
    <w:rsid w:val="008B00CE"/>
    <w:rsid w:val="008B1712"/>
    <w:rsid w:val="008B30B8"/>
    <w:rsid w:val="008B3CEE"/>
    <w:rsid w:val="008C2D3E"/>
    <w:rsid w:val="008C3DFD"/>
    <w:rsid w:val="008D58BC"/>
    <w:rsid w:val="008D6112"/>
    <w:rsid w:val="008E316E"/>
    <w:rsid w:val="008E5C17"/>
    <w:rsid w:val="008F1D5A"/>
    <w:rsid w:val="009019D4"/>
    <w:rsid w:val="009057E7"/>
    <w:rsid w:val="00906E35"/>
    <w:rsid w:val="00916BAE"/>
    <w:rsid w:val="00923549"/>
    <w:rsid w:val="009261BF"/>
    <w:rsid w:val="0094638B"/>
    <w:rsid w:val="0096002A"/>
    <w:rsid w:val="0096093E"/>
    <w:rsid w:val="0097115A"/>
    <w:rsid w:val="00971704"/>
    <w:rsid w:val="0097485B"/>
    <w:rsid w:val="00976102"/>
    <w:rsid w:val="009766D9"/>
    <w:rsid w:val="00977147"/>
    <w:rsid w:val="00992373"/>
    <w:rsid w:val="009A7498"/>
    <w:rsid w:val="009C18F4"/>
    <w:rsid w:val="009C41B6"/>
    <w:rsid w:val="009D0D82"/>
    <w:rsid w:val="009D4855"/>
    <w:rsid w:val="009E4701"/>
    <w:rsid w:val="009E5BE1"/>
    <w:rsid w:val="009E6BE0"/>
    <w:rsid w:val="009E74E2"/>
    <w:rsid w:val="009E7682"/>
    <w:rsid w:val="009F6E63"/>
    <w:rsid w:val="00A006C5"/>
    <w:rsid w:val="00A012E6"/>
    <w:rsid w:val="00A04D39"/>
    <w:rsid w:val="00A100B5"/>
    <w:rsid w:val="00A1613A"/>
    <w:rsid w:val="00A21D85"/>
    <w:rsid w:val="00A223FB"/>
    <w:rsid w:val="00A25FF2"/>
    <w:rsid w:val="00A31E39"/>
    <w:rsid w:val="00A328BE"/>
    <w:rsid w:val="00A331E1"/>
    <w:rsid w:val="00A35046"/>
    <w:rsid w:val="00A3645A"/>
    <w:rsid w:val="00A36C0B"/>
    <w:rsid w:val="00A37C33"/>
    <w:rsid w:val="00A40E76"/>
    <w:rsid w:val="00A51C21"/>
    <w:rsid w:val="00A52BB2"/>
    <w:rsid w:val="00A55E03"/>
    <w:rsid w:val="00A73527"/>
    <w:rsid w:val="00A75810"/>
    <w:rsid w:val="00AA15E5"/>
    <w:rsid w:val="00AA21F9"/>
    <w:rsid w:val="00AB6304"/>
    <w:rsid w:val="00AC0E03"/>
    <w:rsid w:val="00AC6873"/>
    <w:rsid w:val="00AC77FF"/>
    <w:rsid w:val="00AD4160"/>
    <w:rsid w:val="00AE139C"/>
    <w:rsid w:val="00AE4331"/>
    <w:rsid w:val="00AE76DE"/>
    <w:rsid w:val="00B1140B"/>
    <w:rsid w:val="00B12A0C"/>
    <w:rsid w:val="00B17A22"/>
    <w:rsid w:val="00B21765"/>
    <w:rsid w:val="00B347A2"/>
    <w:rsid w:val="00B367D4"/>
    <w:rsid w:val="00B45D83"/>
    <w:rsid w:val="00B46C0E"/>
    <w:rsid w:val="00B50C19"/>
    <w:rsid w:val="00B63942"/>
    <w:rsid w:val="00B66B19"/>
    <w:rsid w:val="00B74C66"/>
    <w:rsid w:val="00B815BB"/>
    <w:rsid w:val="00B82129"/>
    <w:rsid w:val="00B86BFD"/>
    <w:rsid w:val="00BA663A"/>
    <w:rsid w:val="00BA6F38"/>
    <w:rsid w:val="00BA78DA"/>
    <w:rsid w:val="00BB7BA0"/>
    <w:rsid w:val="00BC3C32"/>
    <w:rsid w:val="00BC627C"/>
    <w:rsid w:val="00BD3D31"/>
    <w:rsid w:val="00BD4B44"/>
    <w:rsid w:val="00BE1636"/>
    <w:rsid w:val="00BE181D"/>
    <w:rsid w:val="00BE1B1F"/>
    <w:rsid w:val="00BE1E0C"/>
    <w:rsid w:val="00BF001A"/>
    <w:rsid w:val="00BF673D"/>
    <w:rsid w:val="00C02D21"/>
    <w:rsid w:val="00C04D77"/>
    <w:rsid w:val="00C173DA"/>
    <w:rsid w:val="00C30F33"/>
    <w:rsid w:val="00C36DD4"/>
    <w:rsid w:val="00C46057"/>
    <w:rsid w:val="00C65788"/>
    <w:rsid w:val="00C72120"/>
    <w:rsid w:val="00C77DCA"/>
    <w:rsid w:val="00CA437B"/>
    <w:rsid w:val="00CA4B12"/>
    <w:rsid w:val="00CA7C72"/>
    <w:rsid w:val="00CB1503"/>
    <w:rsid w:val="00CB59AF"/>
    <w:rsid w:val="00CC2FCF"/>
    <w:rsid w:val="00CC3379"/>
    <w:rsid w:val="00CD0F23"/>
    <w:rsid w:val="00CD4680"/>
    <w:rsid w:val="00CE62F9"/>
    <w:rsid w:val="00CF7CCC"/>
    <w:rsid w:val="00D021EC"/>
    <w:rsid w:val="00D02B16"/>
    <w:rsid w:val="00D1052A"/>
    <w:rsid w:val="00D22C94"/>
    <w:rsid w:val="00D24BA3"/>
    <w:rsid w:val="00D32089"/>
    <w:rsid w:val="00D41C93"/>
    <w:rsid w:val="00D4753C"/>
    <w:rsid w:val="00D71D8C"/>
    <w:rsid w:val="00D748F8"/>
    <w:rsid w:val="00D754D1"/>
    <w:rsid w:val="00D76627"/>
    <w:rsid w:val="00D863B3"/>
    <w:rsid w:val="00DA16B7"/>
    <w:rsid w:val="00DA57A3"/>
    <w:rsid w:val="00DB5E45"/>
    <w:rsid w:val="00DC37D9"/>
    <w:rsid w:val="00DE1FBC"/>
    <w:rsid w:val="00DE4084"/>
    <w:rsid w:val="00DE5010"/>
    <w:rsid w:val="00DF5249"/>
    <w:rsid w:val="00DF5C95"/>
    <w:rsid w:val="00DF7727"/>
    <w:rsid w:val="00E00837"/>
    <w:rsid w:val="00E01EC6"/>
    <w:rsid w:val="00E0324D"/>
    <w:rsid w:val="00E117CD"/>
    <w:rsid w:val="00E133CE"/>
    <w:rsid w:val="00E241A3"/>
    <w:rsid w:val="00E25120"/>
    <w:rsid w:val="00E441B5"/>
    <w:rsid w:val="00E57FCE"/>
    <w:rsid w:val="00E72891"/>
    <w:rsid w:val="00E76B06"/>
    <w:rsid w:val="00E81D87"/>
    <w:rsid w:val="00E85224"/>
    <w:rsid w:val="00E9000F"/>
    <w:rsid w:val="00E90A9A"/>
    <w:rsid w:val="00E9724E"/>
    <w:rsid w:val="00E97CCB"/>
    <w:rsid w:val="00EA22ED"/>
    <w:rsid w:val="00EA259A"/>
    <w:rsid w:val="00EA38EF"/>
    <w:rsid w:val="00EA4567"/>
    <w:rsid w:val="00EB465C"/>
    <w:rsid w:val="00EB730D"/>
    <w:rsid w:val="00EC4D85"/>
    <w:rsid w:val="00EC5921"/>
    <w:rsid w:val="00ED3CDD"/>
    <w:rsid w:val="00EE3D7A"/>
    <w:rsid w:val="00EF7BE5"/>
    <w:rsid w:val="00F077CD"/>
    <w:rsid w:val="00F155E2"/>
    <w:rsid w:val="00F27FE5"/>
    <w:rsid w:val="00F307DD"/>
    <w:rsid w:val="00F45934"/>
    <w:rsid w:val="00F472E5"/>
    <w:rsid w:val="00F55F0C"/>
    <w:rsid w:val="00F609D9"/>
    <w:rsid w:val="00F63630"/>
    <w:rsid w:val="00F67C74"/>
    <w:rsid w:val="00F67FAA"/>
    <w:rsid w:val="00F834EC"/>
    <w:rsid w:val="00F8482E"/>
    <w:rsid w:val="00F85F4C"/>
    <w:rsid w:val="00F9467F"/>
    <w:rsid w:val="00F95FE3"/>
    <w:rsid w:val="00FA62A9"/>
    <w:rsid w:val="00FB4398"/>
    <w:rsid w:val="00FC1E7F"/>
    <w:rsid w:val="00FC2086"/>
    <w:rsid w:val="00FC41DA"/>
    <w:rsid w:val="00FC44AB"/>
    <w:rsid w:val="00FD3F93"/>
    <w:rsid w:val="00FE089D"/>
    <w:rsid w:val="00FE7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008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0083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0083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0083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0083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748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48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7485B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97485B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748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5">
    <w:name w:val="БланкАДМ"/>
    <w:basedOn w:val="a"/>
    <w:rsid w:val="0097485B"/>
    <w:pPr>
      <w:widowControl w:val="0"/>
      <w:ind w:firstLine="720"/>
    </w:pPr>
    <w:rPr>
      <w:rFonts w:eastAsia="Calibri"/>
      <w:sz w:val="28"/>
      <w:szCs w:val="20"/>
    </w:rPr>
  </w:style>
  <w:style w:type="paragraph" w:styleId="a6">
    <w:name w:val="header"/>
    <w:basedOn w:val="a"/>
    <w:link w:val="a7"/>
    <w:uiPriority w:val="99"/>
    <w:rsid w:val="009748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485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97485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70D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70D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F1D5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b">
    <w:name w:val="Hyperlink"/>
    <w:basedOn w:val="a0"/>
    <w:rsid w:val="00E00837"/>
    <w:rPr>
      <w:color w:val="0000FF"/>
      <w:u w:val="none"/>
    </w:rPr>
  </w:style>
  <w:style w:type="paragraph" w:styleId="ac">
    <w:name w:val="List Paragraph"/>
    <w:basedOn w:val="a"/>
    <w:link w:val="ad"/>
    <w:uiPriority w:val="34"/>
    <w:qFormat/>
    <w:rsid w:val="00347B8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6D646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D64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5577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5577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5577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E0083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E00837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semiHidden/>
    <w:rsid w:val="0035577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E0083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0083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E0083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0083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35577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355778"/>
    <w:rPr>
      <w:sz w:val="28"/>
    </w:rPr>
  </w:style>
  <w:style w:type="character" w:styleId="af2">
    <w:name w:val="FollowedHyperlink"/>
    <w:basedOn w:val="a0"/>
    <w:uiPriority w:val="99"/>
    <w:semiHidden/>
    <w:unhideWhenUsed/>
    <w:rsid w:val="00207332"/>
    <w:rPr>
      <w:color w:val="800080" w:themeColor="followedHyperlink"/>
      <w:u w:val="single"/>
    </w:rPr>
  </w:style>
  <w:style w:type="paragraph" w:customStyle="1" w:styleId="ConsPlusTitle">
    <w:name w:val="ConsPlusTitle"/>
    <w:uiPriority w:val="99"/>
    <w:qFormat/>
    <w:rsid w:val="009771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400AD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ConsPlusNormal0">
    <w:name w:val="ConsPlusNormal Знак"/>
    <w:link w:val="ConsPlusNormal"/>
    <w:locked/>
    <w:rsid w:val="00B815BB"/>
    <w:rPr>
      <w:rFonts w:ascii="Arial" w:eastAsia="Calibri" w:hAnsi="Arial" w:cs="Arial"/>
      <w:sz w:val="20"/>
      <w:szCs w:val="20"/>
      <w:lang w:eastAsia="ru-RU"/>
    </w:rPr>
  </w:style>
  <w:style w:type="character" w:customStyle="1" w:styleId="ad">
    <w:name w:val="Абзац списка Знак"/>
    <w:link w:val="ac"/>
    <w:uiPriority w:val="34"/>
    <w:rsid w:val="00916BAE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1">
    <w:name w:val="Основной текст (3)_"/>
    <w:link w:val="310"/>
    <w:rsid w:val="009E4701"/>
    <w:rPr>
      <w:sz w:val="15"/>
      <w:szCs w:val="15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9E4701"/>
    <w:pPr>
      <w:shd w:val="clear" w:color="auto" w:fill="FFFFFF"/>
      <w:spacing w:after="780" w:line="240" w:lineRule="atLeast"/>
      <w:ind w:firstLine="0"/>
      <w:jc w:val="center"/>
    </w:pPr>
    <w:rPr>
      <w:rFonts w:asciiTheme="minorHAnsi" w:eastAsiaTheme="minorHAnsi" w:hAnsiTheme="minorHAnsi" w:cstheme="minorBidi"/>
      <w:sz w:val="15"/>
      <w:szCs w:val="1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008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0083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0083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0083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0083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748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48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7485B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97485B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748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5">
    <w:name w:val="БланкАДМ"/>
    <w:basedOn w:val="a"/>
    <w:rsid w:val="0097485B"/>
    <w:pPr>
      <w:widowControl w:val="0"/>
      <w:ind w:firstLine="720"/>
    </w:pPr>
    <w:rPr>
      <w:rFonts w:eastAsia="Calibri"/>
      <w:sz w:val="28"/>
      <w:szCs w:val="20"/>
    </w:rPr>
  </w:style>
  <w:style w:type="paragraph" w:styleId="a6">
    <w:name w:val="header"/>
    <w:basedOn w:val="a"/>
    <w:link w:val="a7"/>
    <w:uiPriority w:val="99"/>
    <w:rsid w:val="009748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485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97485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70D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70D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F1D5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b">
    <w:name w:val="Hyperlink"/>
    <w:basedOn w:val="a0"/>
    <w:rsid w:val="00E00837"/>
    <w:rPr>
      <w:color w:val="0000FF"/>
      <w:u w:val="none"/>
    </w:rPr>
  </w:style>
  <w:style w:type="paragraph" w:styleId="ac">
    <w:name w:val="List Paragraph"/>
    <w:basedOn w:val="a"/>
    <w:link w:val="ad"/>
    <w:uiPriority w:val="34"/>
    <w:qFormat/>
    <w:rsid w:val="00347B82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6D646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D64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5577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5577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5577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E00837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E00837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aliases w:val="!Равноширинный текст документа Знак"/>
    <w:basedOn w:val="a0"/>
    <w:link w:val="af0"/>
    <w:semiHidden/>
    <w:rsid w:val="00355778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E0083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00837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E00837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00837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35577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355778"/>
    <w:rPr>
      <w:sz w:val="28"/>
    </w:rPr>
  </w:style>
  <w:style w:type="character" w:styleId="af2">
    <w:name w:val="FollowedHyperlink"/>
    <w:basedOn w:val="a0"/>
    <w:uiPriority w:val="99"/>
    <w:semiHidden/>
    <w:unhideWhenUsed/>
    <w:rsid w:val="00207332"/>
    <w:rPr>
      <w:color w:val="800080" w:themeColor="followedHyperlink"/>
      <w:u w:val="single"/>
    </w:rPr>
  </w:style>
  <w:style w:type="paragraph" w:customStyle="1" w:styleId="ConsPlusTitle">
    <w:name w:val="ConsPlusTitle"/>
    <w:uiPriority w:val="99"/>
    <w:qFormat/>
    <w:rsid w:val="009771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400AD7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ConsPlusNormal0">
    <w:name w:val="ConsPlusNormal Знак"/>
    <w:link w:val="ConsPlusNormal"/>
    <w:locked/>
    <w:rsid w:val="00B815BB"/>
    <w:rPr>
      <w:rFonts w:ascii="Arial" w:eastAsia="Calibri" w:hAnsi="Arial" w:cs="Arial"/>
      <w:sz w:val="20"/>
      <w:szCs w:val="20"/>
      <w:lang w:eastAsia="ru-RU"/>
    </w:rPr>
  </w:style>
  <w:style w:type="character" w:customStyle="1" w:styleId="ad">
    <w:name w:val="Абзац списка Знак"/>
    <w:link w:val="ac"/>
    <w:uiPriority w:val="34"/>
    <w:rsid w:val="00916BAE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1">
    <w:name w:val="Основной текст (3)_"/>
    <w:link w:val="310"/>
    <w:rsid w:val="009E4701"/>
    <w:rPr>
      <w:sz w:val="15"/>
      <w:szCs w:val="15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9E4701"/>
    <w:pPr>
      <w:shd w:val="clear" w:color="auto" w:fill="FFFFFF"/>
      <w:spacing w:after="780" w:line="240" w:lineRule="atLeast"/>
      <w:ind w:firstLine="0"/>
      <w:jc w:val="center"/>
    </w:pPr>
    <w:rPr>
      <w:rFonts w:asciiTheme="minorHAnsi" w:eastAsiaTheme="minorHAnsi" w:hAnsiTheme="minorHAnsi" w:cstheme="minorBidi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8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41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2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5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cf2e301d-5638-4586-b75c-5b5d87b09eeb.html" TargetMode="External"/><Relationship Id="rId18" Type="http://schemas.openxmlformats.org/officeDocument/2006/relationships/hyperlink" Target="file:///C:\content\act\8f21b21c-a408-42c4-b9fe-a939b863c84a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berezovo.ru/regulatory/174218/" TargetMode="External"/><Relationship Id="rId17" Type="http://schemas.openxmlformats.org/officeDocument/2006/relationships/hyperlink" Target="file:///C:\content\act\8f21b21c-a408-42c4-b9fe-a939b863c84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injust.gov.ru/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erezovo.ru/regulatory/171478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grul.nalog.ru/" TargetMode="External"/><Relationship Id="rId10" Type="http://schemas.openxmlformats.org/officeDocument/2006/relationships/hyperlink" Target="https://berezovo.ru/regulatory/169963/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20119&amp;dst=576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09B55D-4542-4540-B21E-9F8F06627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13</Pages>
  <Words>4251</Words>
  <Characters>24233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Дадашова Оксана Владимировна</cp:lastModifiedBy>
  <cp:revision>3</cp:revision>
  <cp:lastPrinted>2025-12-26T09:29:00Z</cp:lastPrinted>
  <dcterms:created xsi:type="dcterms:W3CDTF">2025-12-26T09:29:00Z</dcterms:created>
  <dcterms:modified xsi:type="dcterms:W3CDTF">2025-12-29T06:07:00Z</dcterms:modified>
</cp:coreProperties>
</file>