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CF6" w:rsidRPr="007C6D30" w:rsidRDefault="00906CF6" w:rsidP="007C6D30">
      <w:pPr>
        <w:pStyle w:val="2"/>
      </w:pPr>
      <w:r w:rsidRPr="007C6D30">
        <w:t>АДМИНИСТРАЦИЯ БЕРЕЗОВСКОГО РАЙОНА</w:t>
      </w:r>
    </w:p>
    <w:p w:rsidR="00906CF6" w:rsidRPr="007C6D30" w:rsidRDefault="00906CF6" w:rsidP="007C6D30">
      <w:pPr>
        <w:pStyle w:val="2"/>
        <w:rPr>
          <w:szCs w:val="20"/>
        </w:rPr>
      </w:pPr>
      <w:r w:rsidRPr="007C6D30">
        <w:rPr>
          <w:szCs w:val="20"/>
        </w:rPr>
        <w:t>ХАНТЫ-МАНСИЙСКОГО АВТОНОМНОГО ОКРУГА</w:t>
      </w:r>
      <w:r w:rsidR="007C6D30" w:rsidRPr="007C6D30">
        <w:rPr>
          <w:szCs w:val="20"/>
        </w:rPr>
        <w:t>-</w:t>
      </w:r>
      <w:r w:rsidRPr="007C6D30">
        <w:rPr>
          <w:szCs w:val="20"/>
        </w:rPr>
        <w:t>ЮГРЫ</w:t>
      </w:r>
    </w:p>
    <w:p w:rsidR="00906CF6" w:rsidRPr="007C6D30" w:rsidRDefault="00906CF6" w:rsidP="007C6D30">
      <w:pPr>
        <w:pStyle w:val="2"/>
        <w:rPr>
          <w:szCs w:val="16"/>
        </w:rPr>
      </w:pPr>
    </w:p>
    <w:p w:rsidR="00906CF6" w:rsidRPr="007C6D30" w:rsidRDefault="00906CF6" w:rsidP="007C6D30">
      <w:pPr>
        <w:pStyle w:val="2"/>
      </w:pPr>
      <w:r w:rsidRPr="007C6D30">
        <w:t>ПОСТАНОВЛЕНИЕ</w:t>
      </w:r>
    </w:p>
    <w:p w:rsidR="00906CF6" w:rsidRPr="007C6D30" w:rsidRDefault="00906CF6" w:rsidP="00906CF6">
      <w:pPr>
        <w:rPr>
          <w:rFonts w:cs="Arial"/>
          <w:szCs w:val="28"/>
        </w:rPr>
      </w:pPr>
    </w:p>
    <w:p w:rsidR="00906CF6" w:rsidRPr="007C6D30" w:rsidRDefault="00C63E75" w:rsidP="007C6D30">
      <w:pPr>
        <w:tabs>
          <w:tab w:val="center" w:pos="9072"/>
        </w:tabs>
        <w:ind w:firstLine="0"/>
        <w:rPr>
          <w:rFonts w:cs="Arial"/>
          <w:szCs w:val="28"/>
        </w:rPr>
      </w:pPr>
      <w:r w:rsidRPr="007C6D30">
        <w:rPr>
          <w:rFonts w:cs="Arial"/>
          <w:szCs w:val="28"/>
        </w:rPr>
        <w:t>о</w:t>
      </w:r>
      <w:r w:rsidR="00906CF6" w:rsidRPr="007C6D30">
        <w:rPr>
          <w:rFonts w:cs="Arial"/>
          <w:szCs w:val="28"/>
        </w:rPr>
        <w:t>т</w:t>
      </w:r>
      <w:r w:rsidRPr="007C6D30">
        <w:rPr>
          <w:rFonts w:cs="Arial"/>
          <w:szCs w:val="28"/>
        </w:rPr>
        <w:t xml:space="preserve"> </w:t>
      </w:r>
      <w:r w:rsidR="000B1AB1" w:rsidRPr="007C6D30">
        <w:rPr>
          <w:rFonts w:cs="Arial"/>
          <w:szCs w:val="28"/>
        </w:rPr>
        <w:t>23.05.</w:t>
      </w:r>
      <w:r w:rsidR="00F30634" w:rsidRPr="007C6D30">
        <w:rPr>
          <w:rFonts w:cs="Arial"/>
          <w:szCs w:val="28"/>
        </w:rPr>
        <w:t>20</w:t>
      </w:r>
      <w:r w:rsidR="00A25E36" w:rsidRPr="007C6D30">
        <w:rPr>
          <w:rFonts w:cs="Arial"/>
          <w:szCs w:val="28"/>
        </w:rPr>
        <w:t>2</w:t>
      </w:r>
      <w:r w:rsidR="00514F07" w:rsidRPr="007C6D30">
        <w:rPr>
          <w:rFonts w:cs="Arial"/>
          <w:szCs w:val="28"/>
        </w:rPr>
        <w:t>4</w:t>
      </w:r>
      <w:r w:rsidR="007C6D30" w:rsidRPr="007C6D30">
        <w:rPr>
          <w:rFonts w:cs="Arial"/>
          <w:szCs w:val="28"/>
        </w:rPr>
        <w:t xml:space="preserve"> </w:t>
      </w:r>
      <w:r w:rsidR="007C6D30">
        <w:rPr>
          <w:rFonts w:cs="Arial"/>
          <w:szCs w:val="28"/>
        </w:rPr>
        <w:tab/>
      </w:r>
      <w:r w:rsidR="00906CF6" w:rsidRPr="007C6D30">
        <w:rPr>
          <w:rFonts w:cs="Arial"/>
          <w:szCs w:val="28"/>
        </w:rPr>
        <w:t xml:space="preserve">№ </w:t>
      </w:r>
      <w:r w:rsidR="000B1AB1" w:rsidRPr="007C6D30">
        <w:rPr>
          <w:rFonts w:cs="Arial"/>
          <w:szCs w:val="28"/>
        </w:rPr>
        <w:t>468</w:t>
      </w:r>
    </w:p>
    <w:p w:rsidR="00906CF6" w:rsidRPr="007C6D30" w:rsidRDefault="00906CF6" w:rsidP="007C6D30">
      <w:pPr>
        <w:spacing w:line="480" w:lineRule="auto"/>
        <w:ind w:firstLine="0"/>
        <w:rPr>
          <w:rFonts w:cs="Arial"/>
          <w:szCs w:val="28"/>
        </w:rPr>
      </w:pPr>
      <w:r w:rsidRPr="007C6D30">
        <w:rPr>
          <w:rFonts w:cs="Arial"/>
          <w:szCs w:val="28"/>
        </w:rPr>
        <w:t>пгт. Березово</w:t>
      </w:r>
    </w:p>
    <w:p w:rsidR="003F18C4" w:rsidRPr="007C6D30" w:rsidRDefault="005125DE" w:rsidP="007C6D30">
      <w:pPr>
        <w:pStyle w:val="Title"/>
      </w:pPr>
      <w:r w:rsidRPr="007C6D30">
        <w:t>Об утверждени</w:t>
      </w:r>
      <w:r w:rsidR="0059580E" w:rsidRPr="007C6D30">
        <w:t>и</w:t>
      </w:r>
      <w:r w:rsidRPr="007C6D30">
        <w:t xml:space="preserve"> Порядка </w:t>
      </w:r>
      <w:r w:rsidR="003F18C4" w:rsidRPr="007C6D30">
        <w:t xml:space="preserve">установления и оценки применения обязательных требований, </w:t>
      </w:r>
      <w:r w:rsidR="00514F07" w:rsidRPr="007C6D30">
        <w:t>содержащихся в</w:t>
      </w:r>
      <w:r w:rsidR="007C6D30" w:rsidRPr="007C6D30">
        <w:t xml:space="preserve"> </w:t>
      </w:r>
      <w:r w:rsidR="003F18C4" w:rsidRPr="007C6D30">
        <w:t>муниципальны</w:t>
      </w:r>
      <w:r w:rsidR="00514F07" w:rsidRPr="007C6D30">
        <w:t>х</w:t>
      </w:r>
      <w:r w:rsidR="003F18C4" w:rsidRPr="007C6D30">
        <w:t xml:space="preserve"> нормативны</w:t>
      </w:r>
      <w:r w:rsidR="00514F07" w:rsidRPr="007C6D30">
        <w:t>х</w:t>
      </w:r>
      <w:r w:rsidR="003F18C4" w:rsidRPr="007C6D30">
        <w:t xml:space="preserve"> правовы</w:t>
      </w:r>
      <w:r w:rsidR="00514F07" w:rsidRPr="007C6D30">
        <w:t>х</w:t>
      </w:r>
      <w:r w:rsidR="003F18C4" w:rsidRPr="007C6D30">
        <w:t xml:space="preserve"> акта</w:t>
      </w:r>
      <w:r w:rsidR="00514F07" w:rsidRPr="007C6D30">
        <w:t>х и признании утратившими силу некоторых муниципальных нормативных правовых актов администрации Березовского района</w:t>
      </w:r>
    </w:p>
    <w:p w:rsidR="007C6D30" w:rsidRPr="000F7920" w:rsidRDefault="007C6D30" w:rsidP="003F18C4">
      <w:pPr>
        <w:autoSpaceDE w:val="0"/>
        <w:autoSpaceDN w:val="0"/>
        <w:adjustRightInd w:val="0"/>
        <w:ind w:firstLine="540"/>
        <w:rPr>
          <w:rFonts w:cs="Arial"/>
          <w:szCs w:val="28"/>
        </w:rPr>
      </w:pPr>
    </w:p>
    <w:p w:rsidR="000F7920" w:rsidRDefault="000F7920" w:rsidP="003F18C4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0F7920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с изменениями, внесенными постановлением Администрации </w:t>
      </w:r>
      <w:hyperlink r:id="rId7" w:tooltip="постановление от 07.08.2024 0:00:00 №744 Администрация Березовского района&#10;&#10;О внесении изменения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0F7920">
          <w:rPr>
            <w:rStyle w:val="ab"/>
            <w:rFonts w:cs="Arial"/>
            <w:szCs w:val="28"/>
          </w:rPr>
          <w:t>от 07.08.2024                № 744</w:t>
        </w:r>
      </w:hyperlink>
      <w:r>
        <w:rPr>
          <w:rFonts w:cs="Arial"/>
          <w:szCs w:val="28"/>
        </w:rPr>
        <w:t>)</w:t>
      </w:r>
    </w:p>
    <w:p w:rsidR="000F7920" w:rsidRDefault="00B30C3F" w:rsidP="003F18C4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0F7920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с изменениями, внесенными постановлением Администрации </w:t>
      </w:r>
      <w:hyperlink r:id="rId8" w:tooltip="постановление от 03.10.2025 0:00:00 №725 Администрация Березовского района&#10;&#10;О внесении изменения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B30C3F">
          <w:rPr>
            <w:rStyle w:val="ab"/>
            <w:rFonts w:cs="Arial"/>
            <w:szCs w:val="28"/>
          </w:rPr>
          <w:t xml:space="preserve">от 03.10.2025 </w:t>
        </w:r>
        <w:r>
          <w:rPr>
            <w:rStyle w:val="ab"/>
            <w:rFonts w:cs="Arial"/>
            <w:szCs w:val="28"/>
          </w:rPr>
          <w:t xml:space="preserve">                </w:t>
        </w:r>
        <w:r w:rsidRPr="00B30C3F">
          <w:rPr>
            <w:rStyle w:val="ab"/>
            <w:rFonts w:cs="Arial"/>
            <w:szCs w:val="28"/>
          </w:rPr>
          <w:t>№ 725</w:t>
        </w:r>
      </w:hyperlink>
      <w:r>
        <w:rPr>
          <w:rFonts w:cs="Arial"/>
          <w:szCs w:val="28"/>
        </w:rPr>
        <w:t>)</w:t>
      </w:r>
    </w:p>
    <w:p w:rsidR="00B30C3F" w:rsidRDefault="00D5128B" w:rsidP="003F18C4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0F7920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с изменениями, внесенными постановлением Администрации </w:t>
      </w:r>
      <w:hyperlink r:id="rId9" w:tooltip="постановление от 15.01.2026 0:00:00 №13 Администрация Березовского района&#10;&#10;О внесении изменений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D5128B">
          <w:rPr>
            <w:rStyle w:val="ab"/>
            <w:rFonts w:cs="Arial"/>
            <w:szCs w:val="28"/>
          </w:rPr>
          <w:t>от 15.01.2026 № 13</w:t>
        </w:r>
      </w:hyperlink>
      <w:r>
        <w:rPr>
          <w:rFonts w:cs="Arial"/>
          <w:szCs w:val="28"/>
        </w:rPr>
        <w:t>)</w:t>
      </w:r>
    </w:p>
    <w:p w:rsidR="00D5128B" w:rsidRDefault="008B5CAA" w:rsidP="00D5128B">
      <w:r>
        <w:t xml:space="preserve">(с изменениями, внесенными постановлением Администрации </w:t>
      </w:r>
      <w:hyperlink r:id="rId10" w:tooltip="постановление от 28.04.2026 0:00:00 №414 Администрация Березовского района&#10;&#10;О внесении изменения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8B5CAA">
          <w:rPr>
            <w:rStyle w:val="ab"/>
          </w:rPr>
          <w:t xml:space="preserve">от 28.04.2026 </w:t>
        </w:r>
        <w:r>
          <w:rPr>
            <w:rStyle w:val="ab"/>
          </w:rPr>
          <w:t xml:space="preserve">                 </w:t>
        </w:r>
        <w:r w:rsidRPr="008B5CAA">
          <w:rPr>
            <w:rStyle w:val="ab"/>
          </w:rPr>
          <w:t>№ 414</w:t>
        </w:r>
      </w:hyperlink>
      <w:r>
        <w:t>)</w:t>
      </w:r>
    </w:p>
    <w:p w:rsidR="008B5CAA" w:rsidRDefault="008B5CAA" w:rsidP="00D5128B"/>
    <w:p w:rsidR="003F18C4" w:rsidRDefault="003F18C4" w:rsidP="007C6D30">
      <w:r w:rsidRPr="007C6D30">
        <w:t>В соответствии с</w:t>
      </w:r>
      <w:r w:rsidR="00B30C3F">
        <w:t xml:space="preserve"> </w:t>
      </w:r>
      <w:r w:rsidRPr="007C6D30">
        <w:t xml:space="preserve">Федеральным законом от 31.07.2020 </w:t>
      </w:r>
      <w:hyperlink r:id="rId11" w:tooltip="ФЕДЕРАЛЬНЫЙ ЗАКОН от 31.07.2020 № 247-ФЗ ГОСУДАРСТВЕННАЯ ДУМА ФЕДЕРАЛЬНОГО СОБРАНИЯ РФ&#10;&#10;ОБ ОБЯЗАТЕЛЬНЫХ ТРЕБОВАНИЯХ В РОССИЙСКОЙ ФЕДЕРАЦИИ " w:history="1">
        <w:r w:rsidRPr="007C6D30">
          <w:rPr>
            <w:rStyle w:val="ab"/>
          </w:rPr>
          <w:t xml:space="preserve">№ 247-ФЗ </w:t>
        </w:r>
        <w:r w:rsidR="007C6D30" w:rsidRPr="007C6D30">
          <w:rPr>
            <w:rStyle w:val="ab"/>
          </w:rPr>
          <w:t>«</w:t>
        </w:r>
        <w:r w:rsidRPr="007C6D30">
          <w:rPr>
            <w:rStyle w:val="ab"/>
          </w:rPr>
          <w:t>Об обязательных требованиях</w:t>
        </w:r>
      </w:hyperlink>
      <w:r w:rsidRPr="007C6D30">
        <w:t xml:space="preserve"> в Российской Федерации</w:t>
      </w:r>
      <w:r w:rsidR="007C6D30" w:rsidRPr="007C6D30">
        <w:t>»</w:t>
      </w:r>
      <w:r w:rsidRPr="007C6D30">
        <w:t>:</w:t>
      </w:r>
    </w:p>
    <w:p w:rsidR="00FD47BB" w:rsidRDefault="00FD47BB" w:rsidP="00FD47BB">
      <w:pPr>
        <w:rPr>
          <w:rFonts w:cs="Arial"/>
          <w:sz w:val="20"/>
          <w:szCs w:val="20"/>
        </w:rPr>
      </w:pPr>
      <w:r>
        <w:t xml:space="preserve">(преамбула изложена в редакции </w:t>
      </w:r>
      <w:r>
        <w:rPr>
          <w:szCs w:val="28"/>
        </w:rPr>
        <w:t xml:space="preserve">постановления Администрации </w:t>
      </w:r>
      <w:hyperlink r:id="rId12" w:tooltip="постановление от 03.10.2025 0:00:00 №725 Администрация Березовского района&#10;&#10;О внесении изменения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" w:history="1">
        <w:r>
          <w:rPr>
            <w:rStyle w:val="ab"/>
            <w:rFonts w:cs="Arial"/>
            <w:szCs w:val="28"/>
          </w:rPr>
          <w:t>от 03.10.2025           № 725</w:t>
        </w:r>
      </w:hyperlink>
      <w:r>
        <w:rPr>
          <w:rFonts w:cs="Arial"/>
          <w:szCs w:val="28"/>
        </w:rPr>
        <w:t>)</w:t>
      </w:r>
    </w:p>
    <w:p w:rsidR="003F18C4" w:rsidRPr="007C6D30" w:rsidRDefault="003F18C4" w:rsidP="007C6D30">
      <w:r w:rsidRPr="007C6D30">
        <w:t xml:space="preserve">1. Утвердить Порядок установления и оценки применения обязательных требований, </w:t>
      </w:r>
      <w:r w:rsidR="00514F07" w:rsidRPr="007C6D30">
        <w:t>содержащихся в</w:t>
      </w:r>
      <w:r w:rsidR="007C6D30" w:rsidRPr="007C6D30">
        <w:t xml:space="preserve"> </w:t>
      </w:r>
      <w:r w:rsidR="00514F07" w:rsidRPr="007C6D30">
        <w:t>муниципальных нормативных правовых актах</w:t>
      </w:r>
      <w:r w:rsidRPr="007C6D30">
        <w:t xml:space="preserve"> согласно </w:t>
      </w:r>
      <w:proofErr w:type="gramStart"/>
      <w:r w:rsidRPr="007C6D30">
        <w:t>приложению</w:t>
      </w:r>
      <w:proofErr w:type="gramEnd"/>
      <w:r w:rsidR="00E4750D" w:rsidRPr="007C6D30">
        <w:t xml:space="preserve"> к настоящему постановлению</w:t>
      </w:r>
      <w:r w:rsidRPr="007C6D30">
        <w:t>.</w:t>
      </w:r>
    </w:p>
    <w:p w:rsidR="00E4750D" w:rsidRPr="007C6D30" w:rsidRDefault="007C6D30" w:rsidP="007C6D30">
      <w:r w:rsidRPr="007C6D30">
        <w:t xml:space="preserve">2. </w:t>
      </w:r>
      <w:r w:rsidR="00514F07" w:rsidRPr="007C6D30">
        <w:t>Признать утратившими силу постановления администрации Березовского района:</w:t>
      </w:r>
    </w:p>
    <w:p w:rsidR="00E4750D" w:rsidRPr="007C6D30" w:rsidRDefault="00E4750D" w:rsidP="007C6D30">
      <w:r w:rsidRPr="007C6D30">
        <w:t xml:space="preserve">- </w:t>
      </w:r>
      <w:hyperlink r:id="rId13" w:tooltip="постановление от 06.07.2021 0:00:00 №762 Администрация Березовского района&#10;&#10;Об утверждении Порядка установления и оценки применения обязательных требований, устанавливаемых муниципальными нормативными правовыми актами администрации Березовского района&#10;" w:history="1">
        <w:r w:rsidRPr="007C6D30">
          <w:rPr>
            <w:rStyle w:val="ab"/>
          </w:rPr>
          <w:t>от 06.07.2021 № 762</w:t>
        </w:r>
      </w:hyperlink>
      <w:r w:rsidRPr="007C6D30">
        <w:t xml:space="preserve"> </w:t>
      </w:r>
      <w:r w:rsidR="007C6D30" w:rsidRPr="007C6D30">
        <w:t>«</w:t>
      </w:r>
      <w:r w:rsidRPr="007C6D30">
        <w:t>Об утверждении Порядка установления и оценки применения обязательных требований, устанавливаемых муниципальными нормативными правовыми актами администрации Березовского района</w:t>
      </w:r>
      <w:r w:rsidR="007C6D30" w:rsidRPr="007C6D30">
        <w:t>»</w:t>
      </w:r>
      <w:r w:rsidRPr="007C6D30">
        <w:t>;</w:t>
      </w:r>
    </w:p>
    <w:p w:rsidR="00514F07" w:rsidRPr="007C6D30" w:rsidRDefault="00514F07" w:rsidP="007C6D30">
      <w:r w:rsidRPr="007C6D30">
        <w:t xml:space="preserve">- </w:t>
      </w:r>
      <w:hyperlink r:id="rId14" w:tooltip="постановление от 18.09.2023 0:00:00 №694 Администрация Березовского района&#10;&#10;О внесении изменений в постановление администрации Березовского района от 06.07.2021 № 762 «Об утверждении Порядка установления и оценки применения обязательных требований, устанавливаемых муниципальными нормативными правовыми актами администрации Березовского района»&#10;" w:history="1">
        <w:r w:rsidRPr="007C6D30">
          <w:rPr>
            <w:rStyle w:val="ab"/>
          </w:rPr>
          <w:t>от 18.09.2023 №</w:t>
        </w:r>
        <w:r w:rsidR="00E4750D" w:rsidRPr="007C6D30">
          <w:rPr>
            <w:rStyle w:val="ab"/>
          </w:rPr>
          <w:t xml:space="preserve"> 694</w:t>
        </w:r>
      </w:hyperlink>
      <w:r w:rsidRPr="007C6D30">
        <w:t xml:space="preserve"> </w:t>
      </w:r>
      <w:r w:rsidR="007C6D30" w:rsidRPr="007C6D30">
        <w:t>«</w:t>
      </w:r>
      <w:r w:rsidRPr="007C6D30">
        <w:t xml:space="preserve">О внесении изменений в постановление администрации Березовского района </w:t>
      </w:r>
      <w:hyperlink r:id="rId15" w:history="1">
        <w:r w:rsidR="007C6D30">
          <w:rPr>
            <w:rStyle w:val="ab"/>
          </w:rPr>
          <w:t>от 06.07.2021 № 762</w:t>
        </w:r>
      </w:hyperlink>
      <w:r w:rsidRPr="007C6D30">
        <w:t xml:space="preserve"> </w:t>
      </w:r>
      <w:r w:rsidR="007C6D30" w:rsidRPr="007C6D30">
        <w:t>«</w:t>
      </w:r>
      <w:r w:rsidRPr="007C6D30">
        <w:t>Об утверждении Порядка установления и оценки применения обязательных требований, устанавливаемых муниципальными нормативными правовыми актами администрации Березовского района</w:t>
      </w:r>
      <w:r w:rsidR="007C6D30" w:rsidRPr="007C6D30">
        <w:t>»</w:t>
      </w:r>
      <w:r w:rsidR="00E4750D" w:rsidRPr="007C6D30">
        <w:t>.</w:t>
      </w:r>
    </w:p>
    <w:p w:rsidR="00C46388" w:rsidRPr="007C6D30" w:rsidRDefault="00514F07" w:rsidP="007C6D30">
      <w:r w:rsidRPr="007C6D30">
        <w:t>3.</w:t>
      </w:r>
      <w:r w:rsidR="00C46388" w:rsidRPr="007C6D30">
        <w:t xml:space="preserve">Опубликовать настоящее постановление в газете </w:t>
      </w:r>
      <w:r w:rsidR="007C6D30" w:rsidRPr="007C6D30">
        <w:t>«</w:t>
      </w:r>
      <w:r w:rsidR="00C46388" w:rsidRPr="007C6D30">
        <w:t>Жизнь Югры</w:t>
      </w:r>
      <w:r w:rsidR="007C6D30" w:rsidRPr="007C6D30">
        <w:t>»</w:t>
      </w:r>
      <w:r w:rsidR="00C46388" w:rsidRPr="007C6D30">
        <w:t xml:space="preserve"> и разместить на официальном веб-сайте органов местного самоуправления Березовского района.</w:t>
      </w:r>
    </w:p>
    <w:p w:rsidR="007C6D30" w:rsidRPr="007C6D30" w:rsidRDefault="00514F07" w:rsidP="007C6D30">
      <w:r w:rsidRPr="007C6D30">
        <w:t>4</w:t>
      </w:r>
      <w:r w:rsidR="005125DE" w:rsidRPr="007C6D30">
        <w:t>.</w:t>
      </w:r>
      <w:r w:rsidR="002C1057" w:rsidRPr="007C6D30">
        <w:t xml:space="preserve"> Настоящее постановление вступает в силу после его официального опубликования.</w:t>
      </w:r>
    </w:p>
    <w:p w:rsidR="00E45548" w:rsidRPr="007C6D30" w:rsidRDefault="00514F07" w:rsidP="007C6D30">
      <w:r w:rsidRPr="007C6D30">
        <w:t>5</w:t>
      </w:r>
      <w:r w:rsidR="003F18C4" w:rsidRPr="007C6D30">
        <w:t xml:space="preserve">. </w:t>
      </w:r>
      <w:r w:rsidR="00C12F70" w:rsidRPr="007C6D30">
        <w:t xml:space="preserve">Контроль </w:t>
      </w:r>
      <w:r w:rsidR="001E731D" w:rsidRPr="007C6D30">
        <w:t xml:space="preserve">за </w:t>
      </w:r>
      <w:r w:rsidR="00C12F70" w:rsidRPr="007C6D30">
        <w:t>исполнени</w:t>
      </w:r>
      <w:r w:rsidR="001E731D" w:rsidRPr="007C6D30">
        <w:t>ем настоящего</w:t>
      </w:r>
      <w:r w:rsidR="00C12F70" w:rsidRPr="007C6D30">
        <w:t xml:space="preserve"> постановления оставляю за собой.</w:t>
      </w:r>
    </w:p>
    <w:p w:rsidR="000B1AB1" w:rsidRDefault="000B1AB1" w:rsidP="007C6D30"/>
    <w:p w:rsidR="007C6D30" w:rsidRPr="007C6D30" w:rsidRDefault="007C6D30" w:rsidP="007C6D30"/>
    <w:p w:rsidR="005308D2" w:rsidRPr="007C6D30" w:rsidRDefault="005308D2" w:rsidP="007C6D30">
      <w:pPr>
        <w:tabs>
          <w:tab w:val="center" w:pos="9072"/>
        </w:tabs>
        <w:ind w:firstLine="0"/>
      </w:pPr>
      <w:r w:rsidRPr="007C6D30">
        <w:t>Г</w:t>
      </w:r>
      <w:r w:rsidR="001A5F70" w:rsidRPr="007C6D30">
        <w:t>лав</w:t>
      </w:r>
      <w:r w:rsidRPr="007C6D30">
        <w:t>а</w:t>
      </w:r>
      <w:r w:rsidR="001A5F70" w:rsidRPr="007C6D30">
        <w:t xml:space="preserve"> района</w:t>
      </w:r>
      <w:r w:rsidR="007C6D30" w:rsidRPr="007C6D30">
        <w:t xml:space="preserve"> </w:t>
      </w:r>
      <w:r w:rsidR="007C6D30">
        <w:tab/>
      </w:r>
      <w:r w:rsidRPr="007C6D30">
        <w:t>Р.В.</w:t>
      </w:r>
      <w:r w:rsidR="007C6D30">
        <w:t xml:space="preserve"> </w:t>
      </w:r>
      <w:r w:rsidRPr="007C6D30">
        <w:t>Александров</w:t>
      </w:r>
    </w:p>
    <w:p w:rsidR="005308D2" w:rsidRPr="007C6D30" w:rsidRDefault="007C6D30" w:rsidP="005125DE">
      <w:pPr>
        <w:tabs>
          <w:tab w:val="num" w:pos="720"/>
          <w:tab w:val="left" w:pos="1080"/>
        </w:tabs>
        <w:ind w:right="-186"/>
        <w:rPr>
          <w:rFonts w:cs="Arial"/>
          <w:b/>
          <w:sz w:val="30"/>
          <w:szCs w:val="30"/>
        </w:rPr>
      </w:pPr>
      <w:r w:rsidRPr="007C6D30">
        <w:rPr>
          <w:rFonts w:cs="Arial"/>
          <w:szCs w:val="28"/>
        </w:rPr>
        <w:br w:type="page"/>
      </w:r>
    </w:p>
    <w:p w:rsidR="003F18C4" w:rsidRPr="007C6D30" w:rsidRDefault="003F18C4" w:rsidP="003F18C4">
      <w:pPr>
        <w:keepNext/>
        <w:jc w:val="right"/>
        <w:outlineLvl w:val="2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lastRenderedPageBreak/>
        <w:t>Приложение</w:t>
      </w:r>
      <w:r w:rsidR="007C6D30" w:rsidRPr="007C6D30">
        <w:rPr>
          <w:rFonts w:cs="Arial"/>
          <w:b/>
          <w:sz w:val="30"/>
          <w:szCs w:val="30"/>
        </w:rPr>
        <w:t xml:space="preserve"> </w:t>
      </w:r>
    </w:p>
    <w:p w:rsidR="007C6D30" w:rsidRPr="007C6D30" w:rsidRDefault="003F18C4" w:rsidP="003F18C4">
      <w:pPr>
        <w:keepNext/>
        <w:jc w:val="right"/>
        <w:outlineLvl w:val="2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t>к постановлению администрации</w:t>
      </w:r>
    </w:p>
    <w:p w:rsidR="003F18C4" w:rsidRPr="007C6D30" w:rsidRDefault="003F18C4" w:rsidP="003F18C4">
      <w:pPr>
        <w:keepNext/>
        <w:jc w:val="right"/>
        <w:outlineLvl w:val="2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t xml:space="preserve"> Березовского района</w:t>
      </w:r>
    </w:p>
    <w:p w:rsidR="003F18C4" w:rsidRPr="007C6D30" w:rsidRDefault="003F18C4" w:rsidP="003F18C4">
      <w:pPr>
        <w:jc w:val="right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t xml:space="preserve">от </w:t>
      </w:r>
      <w:r w:rsidR="000B1AB1" w:rsidRPr="007C6D30">
        <w:rPr>
          <w:rFonts w:cs="Arial"/>
          <w:b/>
          <w:sz w:val="30"/>
          <w:szCs w:val="30"/>
        </w:rPr>
        <w:t>23.05.</w:t>
      </w:r>
      <w:r w:rsidRPr="007C6D30">
        <w:rPr>
          <w:rFonts w:cs="Arial"/>
          <w:b/>
          <w:sz w:val="30"/>
          <w:szCs w:val="30"/>
        </w:rPr>
        <w:t>202</w:t>
      </w:r>
      <w:r w:rsidR="00AE7C0B" w:rsidRPr="007C6D30">
        <w:rPr>
          <w:rFonts w:cs="Arial"/>
          <w:b/>
          <w:sz w:val="30"/>
          <w:szCs w:val="30"/>
        </w:rPr>
        <w:t>4</w:t>
      </w:r>
      <w:r w:rsidR="007C6D30" w:rsidRPr="007C6D30">
        <w:rPr>
          <w:rFonts w:cs="Arial"/>
          <w:b/>
          <w:sz w:val="30"/>
          <w:szCs w:val="30"/>
        </w:rPr>
        <w:t xml:space="preserve"> </w:t>
      </w:r>
      <w:r w:rsidRPr="007C6D30">
        <w:rPr>
          <w:rFonts w:cs="Arial"/>
          <w:b/>
          <w:sz w:val="30"/>
          <w:szCs w:val="30"/>
        </w:rPr>
        <w:t xml:space="preserve">№ </w:t>
      </w:r>
      <w:r w:rsidR="000B1AB1" w:rsidRPr="007C6D30">
        <w:rPr>
          <w:rFonts w:cs="Arial"/>
          <w:b/>
          <w:sz w:val="30"/>
          <w:szCs w:val="30"/>
        </w:rPr>
        <w:t>468</w:t>
      </w:r>
    </w:p>
    <w:p w:rsidR="007C6D30" w:rsidRPr="007C6D30" w:rsidRDefault="007C6D30" w:rsidP="003F18C4">
      <w:pPr>
        <w:jc w:val="right"/>
        <w:rPr>
          <w:rFonts w:cs="Arial"/>
          <w:b/>
          <w:sz w:val="30"/>
          <w:szCs w:val="30"/>
        </w:rPr>
      </w:pPr>
    </w:p>
    <w:p w:rsidR="007C6D30" w:rsidRPr="007C6D30" w:rsidRDefault="007C6D30" w:rsidP="003F18C4">
      <w:pPr>
        <w:jc w:val="right"/>
        <w:rPr>
          <w:rFonts w:cs="Arial"/>
          <w:b/>
          <w:sz w:val="30"/>
          <w:szCs w:val="30"/>
        </w:rPr>
      </w:pPr>
    </w:p>
    <w:p w:rsidR="003F18C4" w:rsidRPr="007C6D30" w:rsidRDefault="003F18C4" w:rsidP="003F18C4">
      <w:pPr>
        <w:widowControl w:val="0"/>
        <w:autoSpaceDE w:val="0"/>
        <w:autoSpaceDN w:val="0"/>
        <w:rPr>
          <w:rFonts w:cs="Arial"/>
          <w:szCs w:val="28"/>
        </w:rPr>
      </w:pPr>
    </w:p>
    <w:p w:rsidR="003F18C4" w:rsidRPr="007C6D30" w:rsidRDefault="003F18C4" w:rsidP="003F18C4">
      <w:pPr>
        <w:widowControl w:val="0"/>
        <w:autoSpaceDE w:val="0"/>
        <w:autoSpaceDN w:val="0"/>
        <w:jc w:val="center"/>
        <w:rPr>
          <w:rFonts w:cs="Arial"/>
          <w:b/>
          <w:sz w:val="30"/>
          <w:szCs w:val="30"/>
        </w:rPr>
      </w:pPr>
      <w:bookmarkStart w:id="0" w:name="P28"/>
      <w:bookmarkEnd w:id="0"/>
      <w:r w:rsidRPr="007C6D30">
        <w:rPr>
          <w:rFonts w:cs="Arial"/>
          <w:b/>
          <w:sz w:val="30"/>
          <w:szCs w:val="30"/>
        </w:rPr>
        <w:t>ПОРЯДОК</w:t>
      </w:r>
    </w:p>
    <w:p w:rsidR="007C6D30" w:rsidRPr="007C6D30" w:rsidRDefault="003F18C4" w:rsidP="003F18C4">
      <w:pPr>
        <w:widowControl w:val="0"/>
        <w:autoSpaceDE w:val="0"/>
        <w:autoSpaceDN w:val="0"/>
        <w:jc w:val="center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t>УСТАНОВЛЕНИЯ И ОЦЕНКИ ПРИМЕНЕНИЯ ОБЯЗАТЕЛЬНЫХ ТРЕБОВАНИЙ,</w:t>
      </w:r>
      <w:r w:rsidR="008D765A" w:rsidRPr="007C6D30">
        <w:rPr>
          <w:rFonts w:cs="Arial"/>
          <w:b/>
          <w:sz w:val="30"/>
          <w:szCs w:val="30"/>
        </w:rPr>
        <w:t xml:space="preserve"> </w:t>
      </w:r>
      <w:r w:rsidR="00AE7C0B" w:rsidRPr="007C6D30">
        <w:rPr>
          <w:rFonts w:cs="Arial"/>
          <w:b/>
          <w:sz w:val="30"/>
          <w:szCs w:val="30"/>
        </w:rPr>
        <w:t>СОДЕРЖАЩИХСЯ В</w:t>
      </w:r>
      <w:r w:rsidRPr="007C6D30">
        <w:rPr>
          <w:rFonts w:cs="Arial"/>
          <w:b/>
          <w:sz w:val="30"/>
          <w:szCs w:val="30"/>
        </w:rPr>
        <w:t xml:space="preserve"> МУНИЦИПАЛЬНЫ</w:t>
      </w:r>
      <w:r w:rsidR="00AE7C0B" w:rsidRPr="007C6D30">
        <w:rPr>
          <w:rFonts w:cs="Arial"/>
          <w:b/>
          <w:sz w:val="30"/>
          <w:szCs w:val="30"/>
        </w:rPr>
        <w:t>Х</w:t>
      </w:r>
      <w:r w:rsidRPr="007C6D30">
        <w:rPr>
          <w:rFonts w:cs="Arial"/>
          <w:b/>
          <w:sz w:val="30"/>
          <w:szCs w:val="30"/>
        </w:rPr>
        <w:t xml:space="preserve"> НОРМАТИВНЫ</w:t>
      </w:r>
      <w:r w:rsidR="00AE7C0B" w:rsidRPr="007C6D30">
        <w:rPr>
          <w:rFonts w:cs="Arial"/>
          <w:b/>
          <w:sz w:val="30"/>
          <w:szCs w:val="30"/>
        </w:rPr>
        <w:t>Х</w:t>
      </w:r>
      <w:r w:rsidRPr="007C6D30">
        <w:rPr>
          <w:rFonts w:cs="Arial"/>
          <w:b/>
          <w:sz w:val="30"/>
          <w:szCs w:val="30"/>
        </w:rPr>
        <w:t xml:space="preserve"> ПРАВОВЫ</w:t>
      </w:r>
      <w:r w:rsidR="00AE7C0B" w:rsidRPr="007C6D30">
        <w:rPr>
          <w:rFonts w:cs="Arial"/>
          <w:b/>
          <w:sz w:val="30"/>
          <w:szCs w:val="30"/>
        </w:rPr>
        <w:t>Х</w:t>
      </w:r>
      <w:r w:rsidRPr="007C6D30">
        <w:rPr>
          <w:rFonts w:cs="Arial"/>
          <w:b/>
          <w:sz w:val="30"/>
          <w:szCs w:val="30"/>
        </w:rPr>
        <w:t xml:space="preserve"> АКТА</w:t>
      </w:r>
      <w:r w:rsidR="00AE7C0B" w:rsidRPr="007C6D30">
        <w:rPr>
          <w:rFonts w:cs="Arial"/>
          <w:b/>
          <w:sz w:val="30"/>
          <w:szCs w:val="30"/>
        </w:rPr>
        <w:t>Х</w:t>
      </w:r>
    </w:p>
    <w:p w:rsidR="003F18C4" w:rsidRPr="007C6D30" w:rsidRDefault="00D62228" w:rsidP="003F18C4">
      <w:pPr>
        <w:widowControl w:val="0"/>
        <w:autoSpaceDE w:val="0"/>
        <w:autoSpaceDN w:val="0"/>
        <w:jc w:val="center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t>(далее</w:t>
      </w:r>
      <w:r w:rsidR="007C6D30" w:rsidRPr="007C6D30">
        <w:rPr>
          <w:rFonts w:cs="Arial"/>
          <w:b/>
          <w:sz w:val="30"/>
          <w:szCs w:val="30"/>
        </w:rPr>
        <w:t>-</w:t>
      </w:r>
      <w:r w:rsidRPr="007C6D30">
        <w:rPr>
          <w:rFonts w:cs="Arial"/>
          <w:b/>
          <w:sz w:val="30"/>
          <w:szCs w:val="30"/>
        </w:rPr>
        <w:t>Порядок)</w:t>
      </w:r>
    </w:p>
    <w:p w:rsidR="003F18C4" w:rsidRPr="007C6D30" w:rsidRDefault="003F18C4" w:rsidP="003F18C4">
      <w:pPr>
        <w:widowControl w:val="0"/>
        <w:autoSpaceDE w:val="0"/>
        <w:autoSpaceDN w:val="0"/>
        <w:rPr>
          <w:rFonts w:cs="Arial"/>
          <w:sz w:val="30"/>
          <w:szCs w:val="30"/>
        </w:rPr>
      </w:pPr>
    </w:p>
    <w:p w:rsidR="003F18C4" w:rsidRPr="007C6D30" w:rsidRDefault="00C17EE7" w:rsidP="003F18C4">
      <w:pPr>
        <w:widowControl w:val="0"/>
        <w:autoSpaceDE w:val="0"/>
        <w:autoSpaceDN w:val="0"/>
        <w:jc w:val="center"/>
        <w:outlineLvl w:val="1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t>Раздел</w:t>
      </w:r>
      <w:r w:rsidR="007C6D30" w:rsidRPr="007C6D30">
        <w:rPr>
          <w:rFonts w:cs="Arial"/>
          <w:b/>
          <w:sz w:val="30"/>
          <w:szCs w:val="30"/>
        </w:rPr>
        <w:t xml:space="preserve"> </w:t>
      </w:r>
      <w:r w:rsidRPr="007C6D30">
        <w:rPr>
          <w:rFonts w:cs="Arial"/>
          <w:b/>
          <w:sz w:val="30"/>
          <w:szCs w:val="30"/>
        </w:rPr>
        <w:t>I</w:t>
      </w:r>
      <w:r w:rsidR="003F18C4" w:rsidRPr="007C6D30">
        <w:rPr>
          <w:rFonts w:cs="Arial"/>
          <w:b/>
          <w:sz w:val="30"/>
          <w:szCs w:val="30"/>
        </w:rPr>
        <w:t xml:space="preserve">. </w:t>
      </w:r>
      <w:r w:rsidRPr="007C6D30">
        <w:rPr>
          <w:rFonts w:cs="Arial"/>
          <w:b/>
          <w:sz w:val="30"/>
          <w:szCs w:val="30"/>
        </w:rPr>
        <w:t>ОБЩИЕ ПОЛОЖЕНИЯ</w:t>
      </w:r>
    </w:p>
    <w:p w:rsidR="003F18C4" w:rsidRPr="007C6D30" w:rsidRDefault="003F18C4" w:rsidP="003F18C4">
      <w:pPr>
        <w:widowControl w:val="0"/>
        <w:autoSpaceDE w:val="0"/>
        <w:autoSpaceDN w:val="0"/>
        <w:rPr>
          <w:rFonts w:cs="Arial"/>
          <w:szCs w:val="28"/>
        </w:rPr>
      </w:pPr>
    </w:p>
    <w:p w:rsidR="00AE7C0B" w:rsidRDefault="003F18C4" w:rsidP="007C6D30">
      <w:r w:rsidRPr="007C6D30">
        <w:t xml:space="preserve">1.1. </w:t>
      </w:r>
      <w:r w:rsidR="00AE7C0B" w:rsidRPr="007C6D30">
        <w:t>Порядок определяет правила установления и оценки применения содержащихся в муниципальных нормативных правовых актах Березовского</w:t>
      </w:r>
      <w:r w:rsidR="00D62228" w:rsidRPr="007C6D30">
        <w:t xml:space="preserve"> района</w:t>
      </w:r>
      <w:r w:rsidR="00AE7C0B" w:rsidRPr="007C6D30">
        <w:t xml:space="preserve">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</w:t>
      </w:r>
      <w:r w:rsidR="007C6D30" w:rsidRPr="007C6D30">
        <w:t>-</w:t>
      </w:r>
      <w:r w:rsidR="00AE7C0B" w:rsidRPr="007C6D30">
        <w:t>обязательные требования).</w:t>
      </w:r>
    </w:p>
    <w:p w:rsidR="00D5128B" w:rsidRDefault="00D5128B" w:rsidP="007C6D30">
      <w:pPr>
        <w:rPr>
          <w:rFonts w:cs="Arial"/>
          <w:szCs w:val="28"/>
        </w:rPr>
      </w:pPr>
      <w:r>
        <w:rPr>
          <w:szCs w:val="28"/>
        </w:rPr>
        <w:t>Настоящий порядок не распространяется на отношения, связанные с установлением и оценкой применения обязательных требований, установленных частью 2 статьи 1 Федерального закона от 31.07.2020 № 247-ФЗ «</w:t>
      </w:r>
      <w:hyperlink r:id="rId16" w:tooltip="ФЕДЕРАЛЬНЫЙ ЗАКОН от 31.07.2020 № 247-ФЗ ГОСУДАРСТВЕННАЯ ДУМА ФЕДЕРАЛЬНОГО СОБРАНИЯ РФ&#10;&#10;ОБ ОБЯЗАТЕЛЬНЫХ ТРЕБОВАНИЯХ В РОССИЙСКОЙ ФЕДЕРАЦИИ " w:history="1">
        <w:r w:rsidRPr="00D5128B">
          <w:rPr>
            <w:rStyle w:val="ab"/>
            <w:szCs w:val="28"/>
          </w:rPr>
          <w:t>Об обязательных требованиях</w:t>
        </w:r>
      </w:hyperlink>
      <w:r>
        <w:rPr>
          <w:szCs w:val="28"/>
        </w:rPr>
        <w:t xml:space="preserve"> в Российской Федерации»</w:t>
      </w:r>
      <w:r>
        <w:rPr>
          <w:rFonts w:cs="Arial"/>
          <w:szCs w:val="28"/>
        </w:rPr>
        <w:t>.</w:t>
      </w:r>
    </w:p>
    <w:p w:rsidR="00D5128B" w:rsidRPr="007C6D30" w:rsidRDefault="00D5128B" w:rsidP="007C6D30">
      <w:r>
        <w:rPr>
          <w:rFonts w:cs="Arial"/>
          <w:szCs w:val="28"/>
        </w:rPr>
        <w:t>(</w:t>
      </w:r>
      <w:r w:rsidRPr="00D5128B">
        <w:rPr>
          <w:rFonts w:cs="Arial"/>
          <w:szCs w:val="28"/>
        </w:rPr>
        <w:t>пункт 1.1 раздела 1 дополн</w:t>
      </w:r>
      <w:r>
        <w:rPr>
          <w:rFonts w:cs="Arial"/>
          <w:szCs w:val="28"/>
        </w:rPr>
        <w:t>ен</w:t>
      </w:r>
      <w:r w:rsidRPr="00D5128B">
        <w:rPr>
          <w:rFonts w:cs="Arial"/>
          <w:szCs w:val="28"/>
        </w:rPr>
        <w:t xml:space="preserve"> абзацем вторым </w:t>
      </w:r>
      <w:r>
        <w:rPr>
          <w:rFonts w:cs="Arial"/>
          <w:szCs w:val="28"/>
        </w:rPr>
        <w:t xml:space="preserve">постановлением Администрации </w:t>
      </w:r>
      <w:hyperlink r:id="rId17" w:tooltip="постановление от 15.01.2026 0:00:00 №13 Администрация Березовского района&#10;&#10;О внесении изменений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D5128B">
          <w:rPr>
            <w:rStyle w:val="ab"/>
            <w:rFonts w:cs="Arial"/>
            <w:szCs w:val="28"/>
          </w:rPr>
          <w:t>от 15.01.2026 № 13</w:t>
        </w:r>
      </w:hyperlink>
      <w:r>
        <w:rPr>
          <w:rFonts w:cs="Arial"/>
          <w:szCs w:val="28"/>
        </w:rPr>
        <w:t>)</w:t>
      </w:r>
    </w:p>
    <w:p w:rsidR="00AE7C0B" w:rsidRPr="007C6D30" w:rsidRDefault="00592CE3" w:rsidP="007C6D30">
      <w:r w:rsidRPr="007C6D30">
        <w:t>1.</w:t>
      </w:r>
      <w:r w:rsidR="00AE7C0B" w:rsidRPr="007C6D30">
        <w:t>2. Разработку проектов муниципальных нормативных правовых актов Березовского района, устанавливающих обязательные требования, оценку применения обязательных требований осуществляют структурные подразделения администрации Березовского района</w:t>
      </w:r>
      <w:r w:rsidR="00971453" w:rsidRPr="007C6D30">
        <w:t xml:space="preserve">, </w:t>
      </w:r>
      <w:r w:rsidR="003A7687" w:rsidRPr="007C6D30">
        <w:t>ответственные</w:t>
      </w:r>
      <w:r w:rsidR="00971453" w:rsidRPr="007C6D30">
        <w:t xml:space="preserve"> за </w:t>
      </w:r>
      <w:r w:rsidR="00AE7C0B" w:rsidRPr="007C6D30">
        <w:t>нормативно</w:t>
      </w:r>
      <w:r w:rsidR="00D62228" w:rsidRPr="007C6D30">
        <w:t>е</w:t>
      </w:r>
      <w:r w:rsidR="00AE7C0B" w:rsidRPr="007C6D30">
        <w:t xml:space="preserve"> правовое регулирование в соответствующих сферах общественных отношений (далее</w:t>
      </w:r>
      <w:r w:rsidR="007C6D30" w:rsidRPr="007C6D30">
        <w:t>-</w:t>
      </w:r>
      <w:r w:rsidR="00AE7C0B" w:rsidRPr="007C6D30">
        <w:t>разработчик).</w:t>
      </w:r>
    </w:p>
    <w:p w:rsidR="00AE7C0B" w:rsidRPr="007C6D30" w:rsidRDefault="00592CE3" w:rsidP="007C6D30">
      <w:r w:rsidRPr="007C6D30">
        <w:t>1.</w:t>
      </w:r>
      <w:r w:rsidR="00AE7C0B" w:rsidRPr="007C6D30">
        <w:t>3. Проведение процедур оценки применения обязательных требований осуществляется на портале проектов нормативных правовых актов в информационно-телекоммуникационной сети Интернет по адресу: http://regulation.admhmao.ru (далее</w:t>
      </w:r>
      <w:r w:rsidR="007C6D30" w:rsidRPr="007C6D30">
        <w:t>-</w:t>
      </w:r>
      <w:r w:rsidR="00AE7C0B" w:rsidRPr="007C6D30">
        <w:t>портал).</w:t>
      </w:r>
    </w:p>
    <w:p w:rsidR="00D5128B" w:rsidRDefault="00592CE3" w:rsidP="00D5128B">
      <w:pPr>
        <w:ind w:firstLine="709"/>
        <w:rPr>
          <w:rFonts w:ascii="Times New Roman" w:hAnsi="Times New Roman"/>
          <w:sz w:val="28"/>
          <w:szCs w:val="28"/>
        </w:rPr>
      </w:pPr>
      <w:r w:rsidRPr="007C6D30">
        <w:t>1.</w:t>
      </w:r>
      <w:r w:rsidR="00AE7C0B" w:rsidRPr="007C6D30">
        <w:t xml:space="preserve">4. </w:t>
      </w:r>
      <w:r w:rsidR="00D5128B">
        <w:rPr>
          <w:szCs w:val="28"/>
        </w:rPr>
        <w:t>Положения муниципального нормативного правового акта Березовского района, устанавливающего обязательные требования, либо которым вносятся изменения в ранее принятый муниципальный нормативный правовой акт Березовского района, должны вступать в силу с учетом требований, установленных частями 1, 2, 2.1 статьи 3 Федерального закона от 31.07.2020 № 247-ФЗ «</w:t>
      </w:r>
      <w:hyperlink r:id="rId18" w:tooltip="ФЕДЕРАЛЬНЫЙ ЗАКОН от 31.07.2020 № 247-ФЗ ГОСУДАРСТВЕННАЯ ДУМА ФЕДЕРАЛЬНОГО СОБРАНИЯ РФ&#10;&#10;ОБ ОБЯЗАТЕЛЬНЫХ ТРЕБОВАНИЯХ В РОССИЙСКОЙ ФЕДЕРАЦИИ " w:history="1">
        <w:r w:rsidR="00D5128B" w:rsidRPr="00D5128B">
          <w:rPr>
            <w:rStyle w:val="ab"/>
            <w:szCs w:val="28"/>
          </w:rPr>
          <w:t>Об обязательных требованиях</w:t>
        </w:r>
      </w:hyperlink>
      <w:r w:rsidR="00D5128B">
        <w:rPr>
          <w:szCs w:val="28"/>
        </w:rPr>
        <w:t xml:space="preserve"> в Российской Федерации».</w:t>
      </w:r>
    </w:p>
    <w:p w:rsidR="00D5128B" w:rsidRDefault="00D5128B" w:rsidP="00D5128B">
      <w:pPr>
        <w:ind w:firstLine="709"/>
        <w:rPr>
          <w:szCs w:val="28"/>
        </w:rPr>
      </w:pPr>
      <w:r>
        <w:rPr>
          <w:szCs w:val="28"/>
        </w:rPr>
        <w:t xml:space="preserve">Муниципальный нормативный правовой акт Березовского района, содержащий обязательные требования, должен предусматривать срок его действия, который не может превышать 6 лет со дня его вступления в силу (за исключением случаев, установленных федеральным законом или принятым в соответствии с ним нормативным правовым актом). </w:t>
      </w:r>
    </w:p>
    <w:p w:rsidR="00D5128B" w:rsidRDefault="00D5128B" w:rsidP="00D5128B">
      <w:pPr>
        <w:ind w:firstLine="709"/>
        <w:rPr>
          <w:szCs w:val="28"/>
        </w:rPr>
      </w:pPr>
      <w:r>
        <w:rPr>
          <w:szCs w:val="28"/>
        </w:rPr>
        <w:t xml:space="preserve">По результатам оценки применения обязательных требований в соответствии с настоящим порядком, может быть принято решение о продлении установленного </w:t>
      </w:r>
      <w:r>
        <w:rPr>
          <w:szCs w:val="28"/>
        </w:rPr>
        <w:lastRenderedPageBreak/>
        <w:t>муниципальным нормативным правовым актом Березовского района, содержащим обязательные требования, срока его действия не более чем на 6 лет.</w:t>
      </w:r>
    </w:p>
    <w:p w:rsidR="00D5128B" w:rsidRDefault="00D5128B" w:rsidP="00D5128B">
      <w:pPr>
        <w:ind w:firstLine="709"/>
        <w:rPr>
          <w:szCs w:val="28"/>
        </w:rPr>
      </w:pPr>
      <w:r>
        <w:rPr>
          <w:szCs w:val="28"/>
        </w:rPr>
        <w:t>Муниципальные нормативные правовые акты Березовского района, содержащие обязательные требования и принятые до вступления в силу настоящего порядка, не имеющие срока действия, применяются до принятия разработчиком решения в соответствии:</w:t>
      </w:r>
    </w:p>
    <w:p w:rsidR="00D5128B" w:rsidRDefault="00D5128B" w:rsidP="00D5128B">
      <w:pPr>
        <w:ind w:firstLine="709"/>
        <w:rPr>
          <w:szCs w:val="28"/>
        </w:rPr>
      </w:pPr>
      <w:r>
        <w:rPr>
          <w:szCs w:val="28"/>
        </w:rPr>
        <w:t>с пунктом 3.20 раздела 3 настоящего порядка (в случае если такие нормативные правовые акты Березовского района не признаны утратившими силу до включения их в план оценки применения обязательных требований, утверждённый в соответствии с разделом 4 настоящего порядка (далее-план));</w:t>
      </w:r>
    </w:p>
    <w:p w:rsidR="00D5128B" w:rsidRDefault="00D5128B" w:rsidP="00D5128B">
      <w:pPr>
        <w:ind w:firstLine="709"/>
        <w:rPr>
          <w:szCs w:val="28"/>
        </w:rPr>
      </w:pPr>
      <w:r>
        <w:rPr>
          <w:szCs w:val="28"/>
        </w:rPr>
        <w:t>с рекомендациями, указанными в подготовленном в соответствии с муниципальным нормативным правовым актом Березовского района заключении комитета по экономической политике администрации Березовского района об оценке регулирующего воздействия проекта муниципального нормативного правового акта Березовского района (далее – ОРВ), вносящего изменения в такие муниципальные нормативные правовые акты Березовского района, в том числе определяющего срок его действия.</w:t>
      </w:r>
    </w:p>
    <w:p w:rsidR="00D5128B" w:rsidRDefault="00D5128B" w:rsidP="00D5128B">
      <w:pPr>
        <w:ind w:firstLine="709"/>
        <w:rPr>
          <w:szCs w:val="28"/>
        </w:rPr>
      </w:pPr>
      <w:r>
        <w:rPr>
          <w:szCs w:val="28"/>
        </w:rPr>
        <w:t>Разработчик в целях реализации решения, принятого в соответствии с пунктом 3.20 раздела 3 настоящего порядка, в пределах своей компетенции разрабатывает и обеспечивает согласование и принятие в установленном порядке одного из следующих проектов муниципальных нормативных правовых актов:</w:t>
      </w:r>
    </w:p>
    <w:p w:rsidR="00D5128B" w:rsidRDefault="00D5128B" w:rsidP="00D5128B">
      <w:pPr>
        <w:ind w:firstLine="709"/>
        <w:rPr>
          <w:szCs w:val="28"/>
        </w:rPr>
      </w:pPr>
      <w:r>
        <w:rPr>
          <w:szCs w:val="28"/>
        </w:rPr>
        <w:t>- о внесении в муниципальный нормативный правовой акт Березовского района, принятый до вступления в силу настоящего порядка, изменений, в том числе определяющих срок его действия. Данный срок не может превышать шесть лет со дня вступления в силу муниципального нормативного правового акта Березовского района, которым в муниципальный нормативный правовой акт Березовского района, принятый до вступления в силу настоящего порядка, вносятся изменения, определяющие срок его действия;</w:t>
      </w:r>
    </w:p>
    <w:p w:rsidR="00AE7C0B" w:rsidRDefault="00D5128B" w:rsidP="00D5128B">
      <w:pPr>
        <w:ind w:firstLine="709"/>
      </w:pPr>
      <w:r>
        <w:rPr>
          <w:szCs w:val="28"/>
        </w:rPr>
        <w:t>- о признании муниципального нормативного правового акта Березовского района, принятого до вступления в силу настоящего порядка, утратившим силу.</w:t>
      </w:r>
    </w:p>
    <w:p w:rsidR="00D5128B" w:rsidRPr="007C6D30" w:rsidRDefault="00D5128B" w:rsidP="00D5128B">
      <w:r>
        <w:rPr>
          <w:rFonts w:cs="Arial"/>
          <w:szCs w:val="28"/>
        </w:rPr>
        <w:t xml:space="preserve">(пункт 1.4 раздела 1 изложен в редакции постановления Администрации                       </w:t>
      </w:r>
      <w:hyperlink r:id="rId19" w:tooltip="постановление от 15.01.2026 0:00:00 №13 Администрация Березовского района&#10;&#10;О внесении изменений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D5128B">
          <w:rPr>
            <w:rStyle w:val="ab"/>
            <w:rFonts w:cs="Arial"/>
            <w:szCs w:val="28"/>
          </w:rPr>
          <w:t>от 15.01.2026 № 13</w:t>
        </w:r>
      </w:hyperlink>
      <w:r>
        <w:rPr>
          <w:rFonts w:cs="Arial"/>
          <w:szCs w:val="28"/>
        </w:rPr>
        <w:t>)</w:t>
      </w:r>
    </w:p>
    <w:p w:rsidR="00AE7C0B" w:rsidRPr="007C6D30" w:rsidRDefault="00592CE3" w:rsidP="007C6D30">
      <w:r w:rsidRPr="007C6D30">
        <w:t>1.</w:t>
      </w:r>
      <w:r w:rsidR="00AE7C0B" w:rsidRPr="007C6D30">
        <w:t xml:space="preserve">5. Положения пункта </w:t>
      </w:r>
      <w:r w:rsidR="001D323F" w:rsidRPr="007C6D30">
        <w:t>1.</w:t>
      </w:r>
      <w:r w:rsidR="00AE7C0B" w:rsidRPr="007C6D30">
        <w:t xml:space="preserve">4 </w:t>
      </w:r>
      <w:r w:rsidR="003A7687" w:rsidRPr="007C6D30">
        <w:t>раздела</w:t>
      </w:r>
      <w:r w:rsidR="00AE7C0B" w:rsidRPr="007C6D30">
        <w:t xml:space="preserve"> 1 настоящего порядка не применяются в отношении муниципальных нормативных правовых актов </w:t>
      </w:r>
      <w:r w:rsidR="005522CC" w:rsidRPr="007C6D30">
        <w:t>Березовского</w:t>
      </w:r>
      <w:r w:rsidR="00AE7C0B" w:rsidRPr="007C6D30">
        <w:t xml:space="preserve"> района, направленных на реализацию проектов муниципально-частного партнерства, в том числе достижение целей и задач таких проектов, которые осуществляются на основе соглашений о муниципально-частном партнерстве, предусмотренных Федеральным законом от 13.07.2015 </w:t>
      </w:r>
      <w:hyperlink r:id="rId20" w:tooltip="ФЕДЕРАЛЬНЫЙ ЗАКОН от 13.07.2015 № 224-ФЗ ГОСУДАРСТВЕННАЯ ДУМА ФЕДЕРАЛЬНОГО СОБРАНИЯ РФ&#10;&#10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w:history="1">
        <w:r w:rsidR="00AE7C0B" w:rsidRPr="007C6D30">
          <w:rPr>
            <w:rStyle w:val="ab"/>
          </w:rPr>
          <w:t xml:space="preserve">№ 224-ФЗ </w:t>
        </w:r>
        <w:r w:rsidR="007C6D30" w:rsidRPr="007C6D30">
          <w:rPr>
            <w:rStyle w:val="ab"/>
          </w:rPr>
          <w:t>«</w:t>
        </w:r>
        <w:r w:rsidR="00AE7C0B" w:rsidRPr="007C6D30">
          <w:rPr>
            <w:rStyle w:val="ab"/>
          </w:rPr>
          <w:t>О государственно-частном</w:t>
        </w:r>
      </w:hyperlink>
      <w:r w:rsidR="00AE7C0B" w:rsidRPr="007C6D30">
        <w:t xml:space="preserve"> партнерстве, муниципально-частном партнерстве в Российской Федерации и внесении изменений в отдельные законодательные акты Российской Федерации</w:t>
      </w:r>
      <w:r w:rsidR="007C6D30" w:rsidRPr="007C6D30">
        <w:t>»</w:t>
      </w:r>
      <w:r w:rsidR="00AE7C0B" w:rsidRPr="007C6D30">
        <w:t xml:space="preserve">, публичным партнером по которым выступает муниципальное образование </w:t>
      </w:r>
      <w:r w:rsidR="005522CC" w:rsidRPr="007C6D30">
        <w:t>Березовский</w:t>
      </w:r>
      <w:r w:rsidR="00AE7C0B" w:rsidRPr="007C6D30">
        <w:t xml:space="preserve"> муниципальный район Хант</w:t>
      </w:r>
      <w:r w:rsidR="005522CC" w:rsidRPr="007C6D30">
        <w:t>ы-М</w:t>
      </w:r>
      <w:r w:rsidR="00AE7C0B" w:rsidRPr="007C6D30">
        <w:t>ансийского автономного округа</w:t>
      </w:r>
      <w:r w:rsidR="007C6D30" w:rsidRPr="007C6D30">
        <w:t>-</w:t>
      </w:r>
      <w:r w:rsidR="00AE7C0B" w:rsidRPr="007C6D30">
        <w:t>Югры.</w:t>
      </w:r>
    </w:p>
    <w:p w:rsidR="00AE7C0B" w:rsidRPr="007C6D30" w:rsidRDefault="00592CE3" w:rsidP="007C6D30">
      <w:r w:rsidRPr="007C6D30">
        <w:t>1.</w:t>
      </w:r>
      <w:r w:rsidR="00AE7C0B" w:rsidRPr="007C6D30">
        <w:t xml:space="preserve">6. При установлении и оценке применения обязательных требований должны быть соблюдены принципы, предусмотренные </w:t>
      </w:r>
      <w:r w:rsidR="005522CC" w:rsidRPr="007C6D30">
        <w:t>Федеральным</w:t>
      </w:r>
      <w:r w:rsidR="00AE7C0B" w:rsidRPr="007C6D30">
        <w:t xml:space="preserve"> закон</w:t>
      </w:r>
      <w:r w:rsidR="005522CC" w:rsidRPr="007C6D30">
        <w:t>ом</w:t>
      </w:r>
      <w:r w:rsidR="00AE7C0B" w:rsidRPr="007C6D30">
        <w:t xml:space="preserve"> от 31.07.2020</w:t>
      </w:r>
      <w:r w:rsidR="007C6D30">
        <w:t xml:space="preserve">              </w:t>
      </w:r>
      <w:r w:rsidR="00AE7C0B" w:rsidRPr="007C6D30">
        <w:t xml:space="preserve"> </w:t>
      </w:r>
      <w:hyperlink r:id="rId21" w:history="1">
        <w:r w:rsidR="007C6D30">
          <w:rPr>
            <w:rStyle w:val="ab"/>
          </w:rPr>
          <w:t>№ 247-ФЗ «Об обязательных требованиях</w:t>
        </w:r>
      </w:hyperlink>
      <w:r w:rsidR="00AE7C0B" w:rsidRPr="007C6D30">
        <w:t xml:space="preserve"> в Российской Федерации</w:t>
      </w:r>
      <w:r w:rsidR="007C6D30" w:rsidRPr="007C6D30">
        <w:t>»</w:t>
      </w:r>
      <w:r w:rsidR="00AE7C0B" w:rsidRPr="007C6D30">
        <w:t>.</w:t>
      </w:r>
    </w:p>
    <w:p w:rsidR="00AE7C0B" w:rsidRPr="007C6D30" w:rsidRDefault="00592CE3" w:rsidP="007C6D30">
      <w:r w:rsidRPr="007C6D30">
        <w:t>1.</w:t>
      </w:r>
      <w:r w:rsidR="00AE7C0B" w:rsidRPr="007C6D30">
        <w:t xml:space="preserve">7. Комитет </w:t>
      </w:r>
      <w:r w:rsidR="005522CC" w:rsidRPr="007C6D30">
        <w:t xml:space="preserve">по </w:t>
      </w:r>
      <w:r w:rsidR="00AE7C0B" w:rsidRPr="007C6D30">
        <w:t>экономическо</w:t>
      </w:r>
      <w:r w:rsidR="005522CC" w:rsidRPr="007C6D30">
        <w:t>й</w:t>
      </w:r>
      <w:r w:rsidR="00AE7C0B" w:rsidRPr="007C6D30">
        <w:t xml:space="preserve"> </w:t>
      </w:r>
      <w:r w:rsidR="005522CC" w:rsidRPr="007C6D30">
        <w:t>политике</w:t>
      </w:r>
      <w:r w:rsidR="00AE7C0B" w:rsidRPr="007C6D30">
        <w:t xml:space="preserve"> администрации </w:t>
      </w:r>
      <w:r w:rsidR="005522CC" w:rsidRPr="007C6D30">
        <w:t>Березовского</w:t>
      </w:r>
      <w:r w:rsidR="00AE7C0B" w:rsidRPr="007C6D30">
        <w:t xml:space="preserve"> района</w:t>
      </w:r>
      <w:r w:rsidR="007C6D30" w:rsidRPr="007C6D30">
        <w:t xml:space="preserve"> </w:t>
      </w:r>
      <w:r w:rsidR="00AE7C0B" w:rsidRPr="007C6D30">
        <w:t>является уполномоченным о</w:t>
      </w:r>
      <w:r w:rsidR="005522CC" w:rsidRPr="007C6D30">
        <w:t>рганом администрации Березовского</w:t>
      </w:r>
      <w:r w:rsidR="00AE7C0B" w:rsidRPr="007C6D30">
        <w:t xml:space="preserve"> района, осуществляющим контроль за качеством проведения оценки применения обязательных требований, содержащихся в муниципальных нормативных правовых акт</w:t>
      </w:r>
      <w:r w:rsidR="005522CC" w:rsidRPr="007C6D30">
        <w:t>ах</w:t>
      </w:r>
      <w:r w:rsidR="007C6D30" w:rsidRPr="007C6D30">
        <w:t xml:space="preserve"> </w:t>
      </w:r>
      <w:r w:rsidR="005522CC" w:rsidRPr="007C6D30">
        <w:t xml:space="preserve">Березовского </w:t>
      </w:r>
      <w:r w:rsidR="00AE7C0B" w:rsidRPr="007C6D30">
        <w:t>района, ответственным за развитие процедур оценки применения обязательных требований, осуществление нормативно-правового, информационного и методического обеспечения указанных процедур, а также подготовку заключений о достижении целей введения обязательных требований (далее</w:t>
      </w:r>
      <w:r w:rsidR="007C6D30" w:rsidRPr="007C6D30">
        <w:t>-</w:t>
      </w:r>
      <w:r w:rsidR="00AE7C0B" w:rsidRPr="007C6D30">
        <w:t>уполномоченный орган).</w:t>
      </w:r>
    </w:p>
    <w:p w:rsidR="00844DD3" w:rsidRPr="007C6D30" w:rsidRDefault="00844DD3" w:rsidP="00AE7C0B">
      <w:pPr>
        <w:widowControl w:val="0"/>
        <w:autoSpaceDE w:val="0"/>
        <w:autoSpaceDN w:val="0"/>
        <w:ind w:firstLine="540"/>
        <w:rPr>
          <w:rFonts w:cs="Arial"/>
          <w:szCs w:val="28"/>
        </w:rPr>
      </w:pPr>
    </w:p>
    <w:p w:rsidR="00AE7C0B" w:rsidRPr="007C6D30" w:rsidRDefault="00C17EE7" w:rsidP="00844DD3">
      <w:pPr>
        <w:widowControl w:val="0"/>
        <w:autoSpaceDE w:val="0"/>
        <w:autoSpaceDN w:val="0"/>
        <w:ind w:firstLine="540"/>
        <w:jc w:val="center"/>
        <w:rPr>
          <w:rStyle w:val="docdata"/>
          <w:rFonts w:cs="Arial"/>
          <w:b/>
          <w:bCs/>
          <w:color w:val="000000"/>
          <w:sz w:val="30"/>
          <w:szCs w:val="30"/>
        </w:rPr>
      </w:pPr>
      <w:r w:rsidRPr="007C6D30">
        <w:rPr>
          <w:rStyle w:val="docdata"/>
          <w:rFonts w:cs="Arial"/>
          <w:b/>
          <w:bCs/>
          <w:color w:val="000000"/>
          <w:sz w:val="30"/>
          <w:szCs w:val="30"/>
        </w:rPr>
        <w:t>Раздел I</w:t>
      </w:r>
      <w:r w:rsidR="00844DD3" w:rsidRPr="007C6D30">
        <w:rPr>
          <w:rStyle w:val="docdata"/>
          <w:rFonts w:cs="Arial"/>
          <w:b/>
          <w:bCs/>
          <w:color w:val="000000"/>
          <w:sz w:val="30"/>
          <w:szCs w:val="30"/>
        </w:rPr>
        <w:t xml:space="preserve">I. </w:t>
      </w:r>
      <w:r w:rsidRPr="007C6D30">
        <w:rPr>
          <w:rStyle w:val="docdata"/>
          <w:rFonts w:cs="Arial"/>
          <w:b/>
          <w:bCs/>
          <w:color w:val="000000"/>
          <w:sz w:val="30"/>
          <w:szCs w:val="30"/>
        </w:rPr>
        <w:t>УСТАНОВЛЕНИЕ ОБЯЗАТЕЛЬНЫХ ТРЕБОВАНИЙ</w:t>
      </w:r>
    </w:p>
    <w:p w:rsidR="00844DD3" w:rsidRPr="007C6D30" w:rsidRDefault="00844DD3" w:rsidP="00AE7C0B">
      <w:pPr>
        <w:widowControl w:val="0"/>
        <w:autoSpaceDE w:val="0"/>
        <w:autoSpaceDN w:val="0"/>
        <w:ind w:firstLine="540"/>
        <w:rPr>
          <w:rFonts w:cs="Arial"/>
          <w:szCs w:val="28"/>
        </w:rPr>
      </w:pPr>
    </w:p>
    <w:p w:rsidR="00AE7C0B" w:rsidRPr="007C6D30" w:rsidRDefault="002E6F19" w:rsidP="007C6D30">
      <w:r w:rsidRPr="007C6D30">
        <w:t>2.</w:t>
      </w:r>
      <w:r w:rsidR="00AE7C0B" w:rsidRPr="007C6D30">
        <w:t xml:space="preserve">1. </w:t>
      </w:r>
      <w:r w:rsidR="00D5128B" w:rsidRPr="00D5128B">
        <w:t>При установлении обязательных требований муниципальными нормативными правовыми актами Березовского района должны быть определены</w:t>
      </w:r>
      <w:r w:rsidR="00AE7C0B" w:rsidRPr="007C6D30">
        <w:t>:</w:t>
      </w:r>
    </w:p>
    <w:p w:rsidR="00D5128B" w:rsidRPr="007C6D30" w:rsidRDefault="00D5128B" w:rsidP="00D5128B">
      <w:r>
        <w:rPr>
          <w:rFonts w:cs="Arial"/>
          <w:szCs w:val="28"/>
        </w:rPr>
        <w:t xml:space="preserve">(абзац первый пункта 2.1 раздела 2 изложен в редакции постановления Администрации </w:t>
      </w:r>
      <w:hyperlink r:id="rId22" w:tooltip="постановление от 15.01.2026 0:00:00 №13 Администрация Березовского района&#10;&#10;О внесении изменений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D5128B">
          <w:rPr>
            <w:rStyle w:val="ab"/>
            <w:rFonts w:cs="Arial"/>
            <w:szCs w:val="28"/>
          </w:rPr>
          <w:t>от 15.01.2026 № 13</w:t>
        </w:r>
      </w:hyperlink>
      <w:r>
        <w:rPr>
          <w:rFonts w:cs="Arial"/>
          <w:szCs w:val="28"/>
        </w:rPr>
        <w:t>)</w:t>
      </w:r>
    </w:p>
    <w:p w:rsidR="002E6F19" w:rsidRPr="007C6D30" w:rsidRDefault="00CB435C" w:rsidP="007C6D30">
      <w:r w:rsidRPr="007C6D30">
        <w:t>1</w:t>
      </w:r>
      <w:r w:rsidR="002E6F19" w:rsidRPr="007C6D30">
        <w:t>) содержание обязательных требований (условия, ограничения, запреты, обязанности);</w:t>
      </w:r>
    </w:p>
    <w:p w:rsidR="002E6F19" w:rsidRPr="007C6D30" w:rsidRDefault="00CB435C" w:rsidP="007C6D30">
      <w:r w:rsidRPr="007C6D30">
        <w:t>2</w:t>
      </w:r>
      <w:r w:rsidR="002E6F19" w:rsidRPr="007C6D30">
        <w:t>) лица, обязанные соблюдать обязательные требования;</w:t>
      </w:r>
    </w:p>
    <w:p w:rsidR="002E6F19" w:rsidRPr="007C6D30" w:rsidRDefault="00CB435C" w:rsidP="007C6D30">
      <w:r w:rsidRPr="007C6D30">
        <w:t>3</w:t>
      </w:r>
      <w:r w:rsidR="002E6F19" w:rsidRPr="007C6D30">
        <w:t>) в зависимости от объекта установления обязательных требований:</w:t>
      </w:r>
    </w:p>
    <w:p w:rsidR="002E6F19" w:rsidRPr="007C6D30" w:rsidRDefault="002E6F19" w:rsidP="007C6D30">
      <w:r w:rsidRPr="007C6D30">
        <w:t>- осуществляемая деятельность, совершаемые действия, в отношении которых устанавливаются обязательные требования;</w:t>
      </w:r>
    </w:p>
    <w:p w:rsidR="002E6F19" w:rsidRPr="007C6D30" w:rsidRDefault="002E6F19" w:rsidP="007C6D30">
      <w:r w:rsidRPr="007C6D30">
        <w:t>- 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2E6F19" w:rsidRPr="007C6D30" w:rsidRDefault="002E6F19" w:rsidP="007C6D30">
      <w:r w:rsidRPr="007C6D30">
        <w:t>- результаты осуществления деятельности, совершения действий, в отношении которых устанавливаются обязательные требования;</w:t>
      </w:r>
    </w:p>
    <w:p w:rsidR="002E6F19" w:rsidRPr="007C6D30" w:rsidRDefault="00CB435C" w:rsidP="007C6D30">
      <w:r w:rsidRPr="007C6D30">
        <w:t>4</w:t>
      </w:r>
      <w:r w:rsidR="002E6F19" w:rsidRPr="007C6D30">
        <w:t>) формы оценки соблюдения обязательных требований (муниципальный контроль, привлечение к административной ответственности, предоставление разрешений);</w:t>
      </w:r>
    </w:p>
    <w:p w:rsidR="002E6F19" w:rsidRPr="007C6D30" w:rsidRDefault="00CB435C" w:rsidP="007C6D30">
      <w:r w:rsidRPr="007C6D30">
        <w:t>5</w:t>
      </w:r>
      <w:r w:rsidR="002E6F19" w:rsidRPr="007C6D30">
        <w:t>) структурные подразделения администрации Березовского района,</w:t>
      </w:r>
      <w:r w:rsidR="007C6D30" w:rsidRPr="007C6D30">
        <w:t xml:space="preserve"> </w:t>
      </w:r>
      <w:r w:rsidR="002E6F19" w:rsidRPr="007C6D30">
        <w:t>осуществляющие оценку соблюдения обязательных требований.</w:t>
      </w:r>
    </w:p>
    <w:p w:rsidR="00AE7C0B" w:rsidRPr="007C6D30" w:rsidRDefault="00AE7C0B" w:rsidP="007C6D30">
      <w:r w:rsidRPr="007C6D30">
        <w:t>2.</w:t>
      </w:r>
      <w:r w:rsidR="000030DD" w:rsidRPr="007C6D30">
        <w:t>2</w:t>
      </w:r>
      <w:r w:rsidR="007C6D30" w:rsidRPr="007C6D30">
        <w:t>.</w:t>
      </w:r>
    </w:p>
    <w:p w:rsidR="00AE7C0B" w:rsidRPr="007C6D30" w:rsidRDefault="00D5128B" w:rsidP="00AE7C0B">
      <w:pPr>
        <w:widowControl w:val="0"/>
        <w:autoSpaceDE w:val="0"/>
        <w:autoSpaceDN w:val="0"/>
        <w:ind w:firstLine="540"/>
        <w:rPr>
          <w:rFonts w:cs="Arial"/>
          <w:szCs w:val="28"/>
        </w:rPr>
      </w:pPr>
      <w:r>
        <w:rPr>
          <w:rFonts w:cs="Arial"/>
          <w:szCs w:val="28"/>
        </w:rPr>
        <w:t xml:space="preserve">(пункт 2.2 раздела 2 утратил силу постановлением Администрации </w:t>
      </w:r>
      <w:hyperlink r:id="rId23" w:tooltip="постановление от 15.01.2026 0:00:00 №13 Администрация Березовского района&#10;&#10;О внесении изменений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D5128B">
          <w:rPr>
            <w:rStyle w:val="ab"/>
            <w:rFonts w:cs="Arial"/>
            <w:szCs w:val="28"/>
          </w:rPr>
          <w:t>от 15.01.2026 № 13</w:t>
        </w:r>
      </w:hyperlink>
      <w:r>
        <w:rPr>
          <w:rFonts w:cs="Arial"/>
          <w:szCs w:val="28"/>
        </w:rPr>
        <w:t>)</w:t>
      </w:r>
    </w:p>
    <w:p w:rsidR="000030DD" w:rsidRPr="007C6D30" w:rsidRDefault="00C17EE7" w:rsidP="007C6D30">
      <w:pPr>
        <w:pStyle w:val="1153"/>
        <w:widowControl w:val="0"/>
        <w:spacing w:before="0" w:beforeAutospacing="0" w:after="0" w:afterAutospacing="0"/>
        <w:jc w:val="center"/>
        <w:rPr>
          <w:rFonts w:cs="Arial"/>
          <w:b/>
          <w:sz w:val="30"/>
          <w:szCs w:val="30"/>
        </w:rPr>
      </w:pPr>
      <w:bookmarkStart w:id="1" w:name="P57"/>
      <w:r w:rsidRPr="007C6D30">
        <w:rPr>
          <w:rFonts w:cs="Arial"/>
          <w:b/>
          <w:bCs/>
          <w:color w:val="000000"/>
          <w:sz w:val="30"/>
          <w:szCs w:val="30"/>
        </w:rPr>
        <w:t>Раздел III. ОЦЕНКА ПРИМЕНЕНИЯ ОБЯЗАТЕЛЬНЫХ ТРЕБОВАНИЙ</w:t>
      </w:r>
    </w:p>
    <w:bookmarkEnd w:id="1"/>
    <w:p w:rsidR="00AE7C0B" w:rsidRPr="007C6D30" w:rsidRDefault="00AE7C0B" w:rsidP="00AE7C0B">
      <w:pPr>
        <w:widowControl w:val="0"/>
        <w:autoSpaceDE w:val="0"/>
        <w:autoSpaceDN w:val="0"/>
        <w:ind w:firstLine="540"/>
        <w:rPr>
          <w:rFonts w:cs="Arial"/>
          <w:szCs w:val="28"/>
        </w:rPr>
      </w:pPr>
    </w:p>
    <w:p w:rsidR="00AE7C0B" w:rsidRPr="007C6D30" w:rsidRDefault="000030DD" w:rsidP="007C6D30">
      <w:pPr>
        <w:rPr>
          <w:color w:val="FF0000"/>
        </w:rPr>
      </w:pPr>
      <w:r w:rsidRPr="007C6D30">
        <w:t>3.</w:t>
      </w:r>
      <w:r w:rsidR="00AE7C0B" w:rsidRPr="007C6D30">
        <w:t>1. Целью оценки применения о</w:t>
      </w:r>
      <w:r w:rsidR="0071014A" w:rsidRPr="007C6D30">
        <w:t xml:space="preserve">бязательных требований является комплексный анализ </w:t>
      </w:r>
      <w:r w:rsidR="00756BDD" w:rsidRPr="007C6D30">
        <w:t>системы обязательных требований</w:t>
      </w:r>
      <w:r w:rsidR="00F40DFA" w:rsidRPr="007C6D30">
        <w:t xml:space="preserve"> в соответствующей сфере регулирования</w:t>
      </w:r>
      <w:r w:rsidR="00756BDD" w:rsidRPr="007C6D30">
        <w:t xml:space="preserve">, </w:t>
      </w:r>
      <w:r w:rsidR="0071014A" w:rsidRPr="007C6D30">
        <w:t>содержащи</w:t>
      </w:r>
      <w:r w:rsidR="00DC4727" w:rsidRPr="007C6D30">
        <w:t>х</w:t>
      </w:r>
      <w:r w:rsidR="0007379C" w:rsidRPr="007C6D30">
        <w:t>ся</w:t>
      </w:r>
      <w:r w:rsidR="0071014A" w:rsidRPr="007C6D30">
        <w:t xml:space="preserve"> в муниципальн</w:t>
      </w:r>
      <w:r w:rsidR="00F40DFA" w:rsidRPr="007C6D30">
        <w:t>ых</w:t>
      </w:r>
      <w:r w:rsidR="0071014A" w:rsidRPr="007C6D30">
        <w:t xml:space="preserve"> норматив</w:t>
      </w:r>
      <w:r w:rsidR="00F40DFA" w:rsidRPr="007C6D30">
        <w:t>ных</w:t>
      </w:r>
      <w:r w:rsidR="0071014A" w:rsidRPr="007C6D30">
        <w:t xml:space="preserve"> правов</w:t>
      </w:r>
      <w:r w:rsidR="00DC4727" w:rsidRPr="007C6D30">
        <w:t>ых</w:t>
      </w:r>
      <w:r w:rsidR="0071014A" w:rsidRPr="007C6D30">
        <w:t xml:space="preserve"> акт</w:t>
      </w:r>
      <w:r w:rsidR="00DC4727" w:rsidRPr="007C6D30">
        <w:t>ах</w:t>
      </w:r>
      <w:r w:rsidR="0071014A" w:rsidRPr="007C6D30">
        <w:t xml:space="preserve"> Березовского района, достижения целей введения обязательных требований, </w:t>
      </w:r>
      <w:r w:rsidR="00756BDD" w:rsidRPr="007C6D30">
        <w:t>оценк</w:t>
      </w:r>
      <w:r w:rsidR="0007379C" w:rsidRPr="007C6D30">
        <w:t>и</w:t>
      </w:r>
      <w:r w:rsidR="00756BDD" w:rsidRPr="007C6D30">
        <w:t xml:space="preserve"> эффективност</w:t>
      </w:r>
      <w:r w:rsidR="0071014A" w:rsidRPr="007C6D30">
        <w:t>и их</w:t>
      </w:r>
      <w:r w:rsidR="00AE7C0B" w:rsidRPr="007C6D30">
        <w:t xml:space="preserve"> введения, выявление избыточных обязательных требований.</w:t>
      </w:r>
    </w:p>
    <w:p w:rsidR="00AE7C0B" w:rsidRPr="007C6D30" w:rsidRDefault="00AE7C0B" w:rsidP="007C6D30">
      <w:r w:rsidRPr="007C6D30">
        <w:t>Оценку применения обязательных требований осуществляют разработчики в соответствии с планом.</w:t>
      </w:r>
    </w:p>
    <w:p w:rsidR="00AE7C0B" w:rsidRPr="007C6D30" w:rsidRDefault="000030DD" w:rsidP="007C6D30">
      <w:r w:rsidRPr="007C6D30">
        <w:t>3.</w:t>
      </w:r>
      <w:r w:rsidR="00AE7C0B" w:rsidRPr="007C6D30">
        <w:t>2. Оценка применения обязательных требований включает следующие процедуры:</w:t>
      </w:r>
    </w:p>
    <w:p w:rsidR="00AE7C0B" w:rsidRPr="007C6D30" w:rsidRDefault="000030DD" w:rsidP="007C6D30">
      <w:r w:rsidRPr="007C6D30">
        <w:t>1)</w:t>
      </w:r>
      <w:r w:rsidR="00AE7C0B" w:rsidRPr="007C6D30">
        <w:t xml:space="preserve"> формирование разработчиком проекта доклада о достижении целей введения </w:t>
      </w:r>
      <w:r w:rsidR="00D5128B" w:rsidRPr="007C6D30">
        <w:t>обязательных требований,</w:t>
      </w:r>
      <w:r w:rsidR="00AE7C0B" w:rsidRPr="007C6D30">
        <w:t xml:space="preserve"> </w:t>
      </w:r>
      <w:r w:rsidR="00DC4727" w:rsidRPr="007C6D30">
        <w:t xml:space="preserve">установленных в </w:t>
      </w:r>
      <w:r w:rsidR="00A13B2E" w:rsidRPr="007C6D30">
        <w:t xml:space="preserve">муниципальном </w:t>
      </w:r>
      <w:r w:rsidR="0071014A" w:rsidRPr="007C6D30">
        <w:t>нормативно</w:t>
      </w:r>
      <w:r w:rsidR="00D62228" w:rsidRPr="007C6D30">
        <w:t>м</w:t>
      </w:r>
      <w:r w:rsidR="0071014A" w:rsidRPr="007C6D30">
        <w:t xml:space="preserve"> правов</w:t>
      </w:r>
      <w:r w:rsidR="00DC4727" w:rsidRPr="007C6D30">
        <w:t>ом</w:t>
      </w:r>
      <w:r w:rsidR="0071014A" w:rsidRPr="007C6D30">
        <w:t xml:space="preserve"> акт</w:t>
      </w:r>
      <w:r w:rsidR="00DC4727" w:rsidRPr="007C6D30">
        <w:t>е</w:t>
      </w:r>
      <w:r w:rsidR="0071014A" w:rsidRPr="007C6D30">
        <w:t xml:space="preserve"> Березовского района </w:t>
      </w:r>
      <w:r w:rsidR="00AE7C0B" w:rsidRPr="007C6D30">
        <w:t>(далее</w:t>
      </w:r>
      <w:r w:rsidR="007C6D30" w:rsidRPr="007C6D30">
        <w:t>-</w:t>
      </w:r>
      <w:r w:rsidR="00AE7C0B" w:rsidRPr="007C6D30">
        <w:t>доклад), по форме, утвержд</w:t>
      </w:r>
      <w:r w:rsidR="006B256A" w:rsidRPr="007C6D30">
        <w:t>е</w:t>
      </w:r>
      <w:r w:rsidR="00AE7C0B" w:rsidRPr="007C6D30">
        <w:t xml:space="preserve">нной </w:t>
      </w:r>
      <w:r w:rsidRPr="007C6D30">
        <w:t>постановлением администрации Березовского района</w:t>
      </w:r>
      <w:r w:rsidR="00AE7C0B" w:rsidRPr="007C6D30">
        <w:t>;</w:t>
      </w:r>
    </w:p>
    <w:p w:rsidR="00AE7C0B" w:rsidRPr="007C6D30" w:rsidRDefault="000030DD" w:rsidP="007C6D30">
      <w:r w:rsidRPr="007C6D30">
        <w:t>2)</w:t>
      </w:r>
      <w:r w:rsidR="00AE7C0B" w:rsidRPr="007C6D30">
        <w:t xml:space="preserve"> публичные консультации по проекту доклада на портале в соответствии с методикой их проведения, утвержденной </w:t>
      </w:r>
      <w:r w:rsidRPr="007C6D30">
        <w:t>постановлением администрации Березовского района</w:t>
      </w:r>
      <w:r w:rsidR="00AE7C0B" w:rsidRPr="007C6D30">
        <w:t>;</w:t>
      </w:r>
    </w:p>
    <w:p w:rsidR="00AE7C0B" w:rsidRPr="007C6D30" w:rsidRDefault="000030DD" w:rsidP="007C6D30">
      <w:r w:rsidRPr="007C6D30">
        <w:t>3)</w:t>
      </w:r>
      <w:r w:rsidR="00AE7C0B" w:rsidRPr="007C6D30">
        <w:t xml:space="preserve"> доработка разработчиком проекта доклада с учетом результатов публичных консультаций;</w:t>
      </w:r>
    </w:p>
    <w:p w:rsidR="00AE7C0B" w:rsidRPr="007C6D30" w:rsidRDefault="000030DD" w:rsidP="007C6D30">
      <w:r w:rsidRPr="007C6D30">
        <w:t>4)</w:t>
      </w:r>
      <w:r w:rsidR="00AE7C0B" w:rsidRPr="007C6D30">
        <w:t xml:space="preserve"> подписание проекта доклада руководителем (лицом, исполняющим его обязанности) разработчика, подготовившего проект доклада;</w:t>
      </w:r>
    </w:p>
    <w:p w:rsidR="00AE7C0B" w:rsidRPr="007C6D30" w:rsidRDefault="000030DD" w:rsidP="007C6D30">
      <w:r w:rsidRPr="007C6D30">
        <w:t>5)</w:t>
      </w:r>
      <w:r w:rsidR="00AE7C0B" w:rsidRPr="007C6D30">
        <w:t xml:space="preserve"> направление проекта доклада в уполномоченный орган;</w:t>
      </w:r>
    </w:p>
    <w:p w:rsidR="00AE7C0B" w:rsidRPr="007C6D30" w:rsidRDefault="000030DD" w:rsidP="007C6D30">
      <w:r w:rsidRPr="007C6D30">
        <w:t>6)</w:t>
      </w:r>
      <w:r w:rsidR="00AE7C0B" w:rsidRPr="007C6D30">
        <w:t xml:space="preserve"> рассмотрение проекта доклада уполномоченным органом с последующим направлением разработчику заключения;</w:t>
      </w:r>
    </w:p>
    <w:p w:rsidR="00AE7C0B" w:rsidRPr="007C6D30" w:rsidRDefault="000030DD" w:rsidP="007C6D30">
      <w:r w:rsidRPr="007C6D30">
        <w:lastRenderedPageBreak/>
        <w:t>7)</w:t>
      </w:r>
      <w:r w:rsidR="00AE7C0B" w:rsidRPr="007C6D30">
        <w:t xml:space="preserve"> принятие разработчиком по итогам рассмотрения заключения одного из решений, предусмотренных пунктом </w:t>
      </w:r>
      <w:r w:rsidR="00592CE3" w:rsidRPr="007C6D30">
        <w:t>3.20</w:t>
      </w:r>
      <w:r w:rsidR="00AE7C0B" w:rsidRPr="007C6D30">
        <w:t xml:space="preserve"> </w:t>
      </w:r>
      <w:r w:rsidR="003A7687" w:rsidRPr="007C6D30">
        <w:t>раздела</w:t>
      </w:r>
      <w:r w:rsidR="00AE7C0B" w:rsidRPr="007C6D30">
        <w:t xml:space="preserve"> 3 настоящего порядка, и опубликование на </w:t>
      </w:r>
      <w:r w:rsidRPr="007C6D30">
        <w:t>п</w:t>
      </w:r>
      <w:r w:rsidR="00AE7C0B" w:rsidRPr="007C6D30">
        <w:t>ортале доклада, подписанного руководителем (лицом, исполняющи</w:t>
      </w:r>
      <w:r w:rsidR="00D62228" w:rsidRPr="007C6D30">
        <w:t>м его обязанности) разработчика.</w:t>
      </w:r>
    </w:p>
    <w:p w:rsidR="00AE7C0B" w:rsidRPr="007C6D30" w:rsidRDefault="000030DD" w:rsidP="007C6D30">
      <w:r w:rsidRPr="007C6D30">
        <w:t>3.</w:t>
      </w:r>
      <w:r w:rsidR="00AE7C0B" w:rsidRPr="007C6D30">
        <w:t>3. При подготовке проекта доклада разработчик проводит</w:t>
      </w:r>
      <w:r w:rsidRPr="007C6D30">
        <w:t>,</w:t>
      </w:r>
      <w:r w:rsidR="00AE7C0B" w:rsidRPr="007C6D30">
        <w:t xml:space="preserve"> в том числе оценку достижения цели, указанной в пункте </w:t>
      </w:r>
      <w:r w:rsidR="00592CE3" w:rsidRPr="007C6D30">
        <w:t>3.</w:t>
      </w:r>
      <w:r w:rsidR="00AE7C0B" w:rsidRPr="007C6D30">
        <w:t xml:space="preserve">1 </w:t>
      </w:r>
      <w:r w:rsidR="003A7687" w:rsidRPr="007C6D30">
        <w:t>раздела</w:t>
      </w:r>
      <w:r w:rsidR="00AE7C0B" w:rsidRPr="007C6D30">
        <w:t xml:space="preserve"> 3 настоящего порядка.</w:t>
      </w:r>
    </w:p>
    <w:p w:rsidR="00AE7C0B" w:rsidRPr="007C6D30" w:rsidRDefault="000030DD" w:rsidP="007C6D30">
      <w:r w:rsidRPr="007C6D30">
        <w:t>3.</w:t>
      </w:r>
      <w:r w:rsidR="00AE7C0B" w:rsidRPr="007C6D30">
        <w:t>4. Источниками информации для подготовки проекта доклада являются:</w:t>
      </w:r>
    </w:p>
    <w:p w:rsidR="00AE7C0B" w:rsidRPr="007C6D30" w:rsidRDefault="00274183" w:rsidP="007C6D30">
      <w:r w:rsidRPr="007C6D30">
        <w:t>1)</w:t>
      </w:r>
      <w:r w:rsidR="00AE7C0B" w:rsidRPr="007C6D30">
        <w:t xml:space="preserve"> результаты мониторинга </w:t>
      </w:r>
      <w:r w:rsidR="0007379C" w:rsidRPr="007C6D30">
        <w:t>право</w:t>
      </w:r>
      <w:r w:rsidR="00CF40EF" w:rsidRPr="007C6D30">
        <w:t>применения муниципального нормативно</w:t>
      </w:r>
      <w:r w:rsidR="00D62228" w:rsidRPr="007C6D30">
        <w:t>го</w:t>
      </w:r>
      <w:r w:rsidR="00CF40EF" w:rsidRPr="007C6D30">
        <w:t xml:space="preserve"> правового акта Березовского района, содержащего обязательные требования</w:t>
      </w:r>
      <w:r w:rsidR="00AE7C0B" w:rsidRPr="007C6D30">
        <w:t>;</w:t>
      </w:r>
    </w:p>
    <w:p w:rsidR="00AE7C0B" w:rsidRPr="007C6D30" w:rsidRDefault="00274183" w:rsidP="007C6D30">
      <w:r w:rsidRPr="007C6D30">
        <w:t>2) р</w:t>
      </w:r>
      <w:r w:rsidR="00AE7C0B" w:rsidRPr="007C6D30">
        <w:t>езультаты анализа осуществления контрольно</w:t>
      </w:r>
      <w:r w:rsidR="008C46E9" w:rsidRPr="007C6D30">
        <w:t>й</w:t>
      </w:r>
      <w:r w:rsidR="00AE7C0B" w:rsidRPr="007C6D30">
        <w:t xml:space="preserve"> и разрешительной деятельности;</w:t>
      </w:r>
    </w:p>
    <w:p w:rsidR="00AE7C0B" w:rsidRPr="007C6D30" w:rsidRDefault="00274183" w:rsidP="007C6D30">
      <w:r w:rsidRPr="007C6D30">
        <w:t>3)</w:t>
      </w:r>
      <w:r w:rsidR="00AE7C0B" w:rsidRPr="007C6D30">
        <w:t xml:space="preserve"> результаты анализа судебной практики по вопросам применения обязательных требований;</w:t>
      </w:r>
    </w:p>
    <w:p w:rsidR="00AE7C0B" w:rsidRPr="007C6D30" w:rsidRDefault="00274183" w:rsidP="007C6D30">
      <w:r w:rsidRPr="007C6D30">
        <w:t xml:space="preserve">4) </w:t>
      </w:r>
      <w:r w:rsidR="00AE7C0B" w:rsidRPr="007C6D30">
        <w:t xml:space="preserve">предложения и замечания контролируемых лиц, поступившие в том числе </w:t>
      </w:r>
    </w:p>
    <w:p w:rsidR="00AE7C0B" w:rsidRPr="007C6D30" w:rsidRDefault="00AE7C0B" w:rsidP="007C6D30">
      <w:r w:rsidRPr="007C6D30">
        <w:t>в процессе публичных консультаций по проекту доклада;</w:t>
      </w:r>
    </w:p>
    <w:p w:rsidR="00AE7C0B" w:rsidRPr="007C6D30" w:rsidRDefault="00274183" w:rsidP="007C6D30">
      <w:r w:rsidRPr="007C6D30">
        <w:t>5)</w:t>
      </w:r>
      <w:r w:rsidR="00AE7C0B" w:rsidRPr="007C6D30">
        <w:t xml:space="preserve"> официальные статистические данные, данные социологических опросов;</w:t>
      </w:r>
    </w:p>
    <w:p w:rsidR="00AE7C0B" w:rsidRPr="007C6D30" w:rsidRDefault="00274183" w:rsidP="007C6D30">
      <w:r w:rsidRPr="007C6D30">
        <w:t>6)</w:t>
      </w:r>
      <w:r w:rsidR="00AE7C0B" w:rsidRPr="007C6D30">
        <w:t xml:space="preserve"> </w:t>
      </w:r>
      <w:r w:rsidR="0085689C" w:rsidRPr="007C6D30">
        <w:t>позиции</w:t>
      </w:r>
      <w:r w:rsidR="008C46E9" w:rsidRPr="007C6D30">
        <w:t>, заключения</w:t>
      </w:r>
      <w:r w:rsidR="00AE7C0B" w:rsidRPr="007C6D30">
        <w:t xml:space="preserve"> </w:t>
      </w:r>
      <w:r w:rsidRPr="007C6D30">
        <w:t>структурных подразделений</w:t>
      </w:r>
      <w:r w:rsidR="00AE7C0B" w:rsidRPr="007C6D30">
        <w:t xml:space="preserve"> администрации </w:t>
      </w:r>
      <w:r w:rsidRPr="007C6D30">
        <w:t>Березовского</w:t>
      </w:r>
      <w:r w:rsidR="00AE7C0B" w:rsidRPr="007C6D30">
        <w:t xml:space="preserve"> района, полученные разработчиком при разработке проекта муниципального нормативного правового акта </w:t>
      </w:r>
      <w:r w:rsidRPr="007C6D30">
        <w:t>Березовского</w:t>
      </w:r>
      <w:r w:rsidR="00AE7C0B" w:rsidRPr="007C6D30">
        <w:t xml:space="preserve"> района, содержащего обязательные требования</w:t>
      </w:r>
      <w:r w:rsidR="0085689C" w:rsidRPr="007C6D30">
        <w:t xml:space="preserve"> на этапе антикоррупционной экспертизы, оценки регулирующего воздействия, правовой экспертизы</w:t>
      </w:r>
      <w:r w:rsidR="00AE7C0B" w:rsidRPr="007C6D30">
        <w:t>.</w:t>
      </w:r>
    </w:p>
    <w:p w:rsidR="00AE7C0B" w:rsidRPr="007C6D30" w:rsidRDefault="00274183" w:rsidP="007C6D30">
      <w:r w:rsidRPr="007C6D30">
        <w:t>3.</w:t>
      </w:r>
      <w:r w:rsidR="00AE7C0B" w:rsidRPr="007C6D30">
        <w:t>5. В доклад включается следующая информация:</w:t>
      </w:r>
    </w:p>
    <w:p w:rsidR="00AE7C0B" w:rsidRPr="007C6D30" w:rsidRDefault="0085689C" w:rsidP="007C6D30">
      <w:r w:rsidRPr="007C6D30">
        <w:t>1)</w:t>
      </w:r>
      <w:r w:rsidR="00AE7C0B" w:rsidRPr="007C6D30">
        <w:t xml:space="preserve"> общая характеристика системы оцениваемых обязательных требований в</w:t>
      </w:r>
      <w:r w:rsidR="007C6D30" w:rsidRPr="007C6D30">
        <w:t xml:space="preserve"> </w:t>
      </w:r>
      <w:r w:rsidR="00D53FF0" w:rsidRPr="007C6D30">
        <w:t>соответствующей сфере регулирования</w:t>
      </w:r>
      <w:r w:rsidR="00AE7C0B" w:rsidRPr="007C6D30">
        <w:t>;</w:t>
      </w:r>
    </w:p>
    <w:p w:rsidR="00AE7C0B" w:rsidRPr="007C6D30" w:rsidRDefault="0085689C" w:rsidP="007C6D30">
      <w:r w:rsidRPr="007C6D30">
        <w:t>2)</w:t>
      </w:r>
      <w:r w:rsidR="00AE7C0B" w:rsidRPr="007C6D30">
        <w:t xml:space="preserve"> результаты оценки применения обязательных требований для анализируемого муниципального нормативного правового акта </w:t>
      </w:r>
      <w:r w:rsidRPr="007C6D30">
        <w:t>Березовского</w:t>
      </w:r>
      <w:r w:rsidR="00AE7C0B" w:rsidRPr="007C6D30">
        <w:t xml:space="preserve"> района;</w:t>
      </w:r>
    </w:p>
    <w:p w:rsidR="00AE7C0B" w:rsidRPr="007C6D30" w:rsidRDefault="0085689C" w:rsidP="007C6D30">
      <w:r w:rsidRPr="007C6D30">
        <w:t>3)</w:t>
      </w:r>
      <w:r w:rsidR="00AE7C0B" w:rsidRPr="007C6D30">
        <w:t xml:space="preserve"> выводы по итогам оценки применения обязательных требований для анализируемого муниципального нормативного правового акта </w:t>
      </w:r>
      <w:r w:rsidRPr="007C6D30">
        <w:t>Березовского</w:t>
      </w:r>
      <w:r w:rsidR="00AE7C0B" w:rsidRPr="007C6D30">
        <w:t xml:space="preserve"> района.</w:t>
      </w:r>
    </w:p>
    <w:p w:rsidR="00AE7C0B" w:rsidRPr="007C6D30" w:rsidRDefault="0085689C" w:rsidP="007C6D30">
      <w:r w:rsidRPr="007C6D30">
        <w:t>3.</w:t>
      </w:r>
      <w:r w:rsidR="00AE7C0B" w:rsidRPr="007C6D30">
        <w:t xml:space="preserve">6. Общая характеристика системы оцениваемых обязательных требований </w:t>
      </w:r>
      <w:r w:rsidR="00DC4727" w:rsidRPr="007C6D30">
        <w:t>в</w:t>
      </w:r>
      <w:r w:rsidR="007C6D30" w:rsidRPr="007C6D30">
        <w:t xml:space="preserve"> </w:t>
      </w:r>
      <w:r w:rsidR="00D53FF0" w:rsidRPr="007C6D30">
        <w:t xml:space="preserve">соответствующей сфере регулирования </w:t>
      </w:r>
      <w:r w:rsidR="00AE7C0B" w:rsidRPr="007C6D30">
        <w:t>должна включать следующие сведения:</w:t>
      </w:r>
    </w:p>
    <w:p w:rsidR="00AE7C0B" w:rsidRPr="007C6D30" w:rsidRDefault="0085689C" w:rsidP="007C6D30">
      <w:r w:rsidRPr="007C6D30">
        <w:t xml:space="preserve">1) </w:t>
      </w:r>
      <w:r w:rsidR="00396B5B" w:rsidRPr="007C6D30">
        <w:t xml:space="preserve">наименование и </w:t>
      </w:r>
      <w:r w:rsidR="00AE7C0B" w:rsidRPr="007C6D30">
        <w:t>реквизиты муниципальн</w:t>
      </w:r>
      <w:r w:rsidR="00396B5B" w:rsidRPr="007C6D30">
        <w:t>ого</w:t>
      </w:r>
      <w:r w:rsidR="00AE7C0B" w:rsidRPr="007C6D30">
        <w:t xml:space="preserve"> нормативн</w:t>
      </w:r>
      <w:r w:rsidR="00396B5B" w:rsidRPr="007C6D30">
        <w:t>ого</w:t>
      </w:r>
      <w:r w:rsidR="00AE7C0B" w:rsidRPr="007C6D30">
        <w:t xml:space="preserve"> правов</w:t>
      </w:r>
      <w:r w:rsidR="00396B5B" w:rsidRPr="007C6D30">
        <w:t>ого</w:t>
      </w:r>
      <w:r w:rsidR="00AE7C0B" w:rsidRPr="007C6D30">
        <w:t xml:space="preserve"> акт</w:t>
      </w:r>
      <w:r w:rsidR="00396B5B" w:rsidRPr="007C6D30">
        <w:t>а</w:t>
      </w:r>
      <w:r w:rsidR="00AE7C0B" w:rsidRPr="007C6D30">
        <w:t xml:space="preserve"> </w:t>
      </w:r>
      <w:r w:rsidRPr="007C6D30">
        <w:t xml:space="preserve">Березовского </w:t>
      </w:r>
      <w:r w:rsidR="00AE7C0B" w:rsidRPr="007C6D30">
        <w:t>района, содержащ</w:t>
      </w:r>
      <w:r w:rsidR="00396B5B" w:rsidRPr="007C6D30">
        <w:t>его</w:t>
      </w:r>
      <w:r w:rsidR="00AE7C0B" w:rsidRPr="007C6D30">
        <w:t xml:space="preserve"> обязательные требования;</w:t>
      </w:r>
    </w:p>
    <w:p w:rsidR="00AE7C0B" w:rsidRPr="007C6D30" w:rsidRDefault="00AF506B" w:rsidP="007C6D30">
      <w:r w:rsidRPr="007C6D30">
        <w:t>2) перечень</w:t>
      </w:r>
      <w:r w:rsidR="00396B5B" w:rsidRPr="007C6D30">
        <w:t xml:space="preserve"> </w:t>
      </w:r>
      <w:r w:rsidR="00AE7C0B" w:rsidRPr="007C6D30">
        <w:t>содержащи</w:t>
      </w:r>
      <w:r w:rsidR="00396B5B" w:rsidRPr="007C6D30">
        <w:t>хся</w:t>
      </w:r>
      <w:r w:rsidR="00AE7C0B" w:rsidRPr="007C6D30">
        <w:t xml:space="preserve"> в муниципальн</w:t>
      </w:r>
      <w:r w:rsidR="00396B5B" w:rsidRPr="007C6D30">
        <w:t>ом нормативном</w:t>
      </w:r>
      <w:r w:rsidR="00AE7C0B" w:rsidRPr="007C6D30">
        <w:t xml:space="preserve"> правов</w:t>
      </w:r>
      <w:r w:rsidR="00396B5B" w:rsidRPr="007C6D30">
        <w:t>ом</w:t>
      </w:r>
      <w:r w:rsidR="00AE7C0B" w:rsidRPr="007C6D30">
        <w:t xml:space="preserve"> акт</w:t>
      </w:r>
      <w:r w:rsidR="00396B5B" w:rsidRPr="007C6D30">
        <w:t xml:space="preserve">е </w:t>
      </w:r>
      <w:r w:rsidR="0085689C" w:rsidRPr="007C6D30">
        <w:t>Березовского</w:t>
      </w:r>
      <w:r w:rsidR="00AE7C0B" w:rsidRPr="007C6D30">
        <w:t xml:space="preserve"> района обязательны</w:t>
      </w:r>
      <w:r w:rsidR="00396B5B" w:rsidRPr="007C6D30">
        <w:t>х</w:t>
      </w:r>
      <w:r w:rsidR="00AE7C0B" w:rsidRPr="007C6D30">
        <w:t xml:space="preserve"> требовани</w:t>
      </w:r>
      <w:r w:rsidR="00396B5B" w:rsidRPr="007C6D30">
        <w:t>й</w:t>
      </w:r>
      <w:r w:rsidR="00AE7C0B" w:rsidRPr="007C6D30">
        <w:t>, включая сведения о внесенных изменениях (при наличии);</w:t>
      </w:r>
    </w:p>
    <w:p w:rsidR="00AE7C0B" w:rsidRPr="007C6D30" w:rsidRDefault="0085689C" w:rsidP="007C6D30">
      <w:r w:rsidRPr="007C6D30">
        <w:t>3)</w:t>
      </w:r>
      <w:r w:rsidR="00AE7C0B" w:rsidRPr="007C6D30">
        <w:t xml:space="preserve"> период действия муниципального нормативного правового акта </w:t>
      </w:r>
      <w:r w:rsidRPr="007C6D30">
        <w:t>Березовского</w:t>
      </w:r>
      <w:r w:rsidR="00AE7C0B" w:rsidRPr="007C6D30">
        <w:t xml:space="preserve"> района и его отдельных положений (при наличии);</w:t>
      </w:r>
    </w:p>
    <w:p w:rsidR="00AE7C0B" w:rsidRPr="007C6D30" w:rsidRDefault="0085689C" w:rsidP="007C6D30">
      <w:r w:rsidRPr="007C6D30">
        <w:t>4)</w:t>
      </w:r>
      <w:r w:rsidR="00AE7C0B" w:rsidRPr="007C6D30">
        <w:t xml:space="preserve"> общая характеристика регулируемых отношений, включая сферу предпринимательской или иной экономической деятельности и конкретные </w:t>
      </w:r>
      <w:r w:rsidR="00AF506B" w:rsidRPr="007C6D30">
        <w:t>отношения (</w:t>
      </w:r>
      <w:r w:rsidR="00396B5B" w:rsidRPr="007C6D30">
        <w:t>группы общественных отношений)</w:t>
      </w:r>
      <w:r w:rsidR="00AE7C0B" w:rsidRPr="007C6D30">
        <w:t>, на регулирование которых направлена система обязательных требований;</w:t>
      </w:r>
    </w:p>
    <w:p w:rsidR="00AE7C0B" w:rsidRPr="007C6D30" w:rsidRDefault="0085689C" w:rsidP="007C6D30">
      <w:r w:rsidRPr="007C6D30">
        <w:t>5)</w:t>
      </w:r>
      <w:r w:rsidR="00AE7C0B" w:rsidRPr="007C6D30">
        <w:t xml:space="preserve"> нормативно обоснованный перечень охраняемых законом ценностей, защищаемых в соответствующей сфере регулируемых отношений;</w:t>
      </w:r>
    </w:p>
    <w:p w:rsidR="00AE7C0B" w:rsidRPr="007C6D30" w:rsidRDefault="0085689C" w:rsidP="007C6D30">
      <w:r w:rsidRPr="007C6D30">
        <w:t>6)</w:t>
      </w:r>
      <w:r w:rsidR="00AE7C0B" w:rsidRPr="007C6D30">
        <w:t xml:space="preserve"> цели введения обязательных требований в </w:t>
      </w:r>
      <w:r w:rsidR="00396B5B" w:rsidRPr="007C6D30">
        <w:t>соответствующей сфере регулирования</w:t>
      </w:r>
      <w:r w:rsidR="00AE7C0B" w:rsidRPr="007C6D30">
        <w:t xml:space="preserve"> (снижение (устранение) рисков причинения вреда </w:t>
      </w:r>
      <w:r w:rsidR="00396B5B" w:rsidRPr="007C6D30">
        <w:t xml:space="preserve">(ущерба) </w:t>
      </w:r>
      <w:r w:rsidR="00AE7C0B" w:rsidRPr="007C6D30">
        <w:t>охраняемым законом ценностям</w:t>
      </w:r>
      <w:r w:rsidR="00396B5B" w:rsidRPr="007C6D30">
        <w:t xml:space="preserve"> с указанием конкретных рисков)</w:t>
      </w:r>
      <w:r w:rsidR="009C20B3" w:rsidRPr="007C6D30">
        <w:t>.</w:t>
      </w:r>
    </w:p>
    <w:p w:rsidR="00AE7C0B" w:rsidRPr="007C6D30" w:rsidRDefault="0085689C" w:rsidP="007C6D30">
      <w:r w:rsidRPr="007C6D30">
        <w:t>3.</w:t>
      </w:r>
      <w:r w:rsidR="00AE7C0B" w:rsidRPr="007C6D30">
        <w:t>7.</w:t>
      </w:r>
      <w:r w:rsidR="007C6D30" w:rsidRPr="007C6D30">
        <w:t xml:space="preserve"> </w:t>
      </w:r>
      <w:r w:rsidR="00AE7C0B" w:rsidRPr="007C6D30">
        <w:t xml:space="preserve">Результаты оценки применения обязательных требований для анализируемого муниципального нормативного правового акта </w:t>
      </w:r>
      <w:r w:rsidRPr="007C6D30">
        <w:t>Березовского</w:t>
      </w:r>
      <w:r w:rsidR="00AE7C0B" w:rsidRPr="007C6D30">
        <w:t xml:space="preserve"> района должны содержать следующую информацию:</w:t>
      </w:r>
    </w:p>
    <w:p w:rsidR="00AE7C0B" w:rsidRPr="007C6D30" w:rsidRDefault="0085689C" w:rsidP="007C6D30">
      <w:r w:rsidRPr="007C6D30">
        <w:t>1)</w:t>
      </w:r>
      <w:r w:rsidR="00AE7C0B" w:rsidRPr="007C6D30">
        <w:t xml:space="preserve"> вывод об учёте принципов установления и оценки применения обязательных требований, установленных Федеральным законом от 31.07.2020 </w:t>
      </w:r>
      <w:hyperlink r:id="rId24" w:history="1">
        <w:r w:rsidR="007C6D30">
          <w:rPr>
            <w:rStyle w:val="ab"/>
          </w:rPr>
          <w:t xml:space="preserve">№ 247-ФЗ                      </w:t>
        </w:r>
        <w:r w:rsidR="00AF506B">
          <w:rPr>
            <w:rStyle w:val="ab"/>
          </w:rPr>
          <w:t xml:space="preserve">  «</w:t>
        </w:r>
        <w:r w:rsidR="007C6D30">
          <w:rPr>
            <w:rStyle w:val="ab"/>
          </w:rPr>
          <w:t>Об обязательных требованиях</w:t>
        </w:r>
      </w:hyperlink>
      <w:r w:rsidR="00AE7C0B" w:rsidRPr="007C6D30">
        <w:t xml:space="preserve"> в Российской Федерации</w:t>
      </w:r>
      <w:r w:rsidR="007C6D30" w:rsidRPr="007C6D30">
        <w:t>»</w:t>
      </w:r>
      <w:r w:rsidR="00AE7C0B" w:rsidRPr="007C6D30">
        <w:t>, а также его обоснование;</w:t>
      </w:r>
    </w:p>
    <w:p w:rsidR="00AE7C0B" w:rsidRPr="007C6D30" w:rsidRDefault="0085689C" w:rsidP="007C6D30">
      <w:r w:rsidRPr="007C6D30">
        <w:lastRenderedPageBreak/>
        <w:t>2)</w:t>
      </w:r>
      <w:r w:rsidR="00AE7C0B" w:rsidRPr="007C6D30">
        <w:t xml:space="preserve"> информация о динамике ведения предпринимательской или иной экономической деятельности в соответствующей сфере общественных отношений </w:t>
      </w:r>
    </w:p>
    <w:p w:rsidR="00AE7C0B" w:rsidRPr="007C6D30" w:rsidRDefault="00AE7C0B" w:rsidP="007C6D30">
      <w:r w:rsidRPr="007C6D30">
        <w:t>в период действия обязательных требований, применение которых является предметом оценки;</w:t>
      </w:r>
    </w:p>
    <w:p w:rsidR="00AE7C0B" w:rsidRPr="007C6D30" w:rsidRDefault="0085689C" w:rsidP="007C6D30">
      <w:r w:rsidRPr="007C6D30">
        <w:t>3)</w:t>
      </w:r>
      <w:r w:rsidR="00AE7C0B" w:rsidRPr="007C6D30">
        <w:t xml:space="preserve"> сведения об уровне соблюдения обязательных требований в соответствующей сфере регулирования, в том числе данные о привлечении к ответственности за нарушение обязательных требований, о типовых и массовых нарушениях обязательных требований;</w:t>
      </w:r>
    </w:p>
    <w:p w:rsidR="00AE7C0B" w:rsidRPr="007C6D30" w:rsidRDefault="0085689C" w:rsidP="007C6D30">
      <w:r w:rsidRPr="007C6D30">
        <w:t>4)</w:t>
      </w:r>
      <w:r w:rsidR="00AE7C0B" w:rsidRPr="007C6D30">
        <w:t xml:space="preserve"> количество и анализ содержания обращений контролируемых лиц, связанных с применением обязательных требований;</w:t>
      </w:r>
    </w:p>
    <w:p w:rsidR="00AE7C0B" w:rsidRPr="007C6D30" w:rsidRDefault="0085689C" w:rsidP="007C6D30">
      <w:r w:rsidRPr="007C6D30">
        <w:t>5)</w:t>
      </w:r>
      <w:r w:rsidR="00AE7C0B" w:rsidRPr="007C6D30">
        <w:t xml:space="preserve"> выводы о достижении или </w:t>
      </w:r>
      <w:r w:rsidR="00FF33F3" w:rsidRPr="007C6D30">
        <w:t>не достижении</w:t>
      </w:r>
      <w:r w:rsidR="00AE7C0B" w:rsidRPr="007C6D30">
        <w:t xml:space="preserve"> целей введения обязательных требований</w:t>
      </w:r>
      <w:r w:rsidR="007C6D30">
        <w:t xml:space="preserve"> </w:t>
      </w:r>
      <w:r w:rsidR="00FF33F3" w:rsidRPr="007C6D30">
        <w:t>(снижение (устранение) рисков причинения вреда (ущерба) охраняемым законом ценностям</w:t>
      </w:r>
      <w:r w:rsidR="00AE7C0B" w:rsidRPr="007C6D30">
        <w:t>;</w:t>
      </w:r>
    </w:p>
    <w:p w:rsidR="00AE7C0B" w:rsidRPr="007C6D30" w:rsidRDefault="0085689C" w:rsidP="007C6D30">
      <w:r w:rsidRPr="007C6D30">
        <w:t>6)</w:t>
      </w:r>
      <w:r w:rsidR="00AE7C0B" w:rsidRPr="007C6D30">
        <w:t xml:space="preserve"> выявленные избыточные обязат</w:t>
      </w:r>
      <w:r w:rsidRPr="007C6D30">
        <w:t>ельные требования (при наличии).</w:t>
      </w:r>
    </w:p>
    <w:p w:rsidR="00AE7C0B" w:rsidRPr="007C6D30" w:rsidRDefault="00FF33F3" w:rsidP="007C6D30">
      <w:r w:rsidRPr="007C6D30">
        <w:t>3.</w:t>
      </w:r>
      <w:r w:rsidR="00AE7C0B" w:rsidRPr="007C6D30">
        <w:t>8. По итогам оценки применения обязательных требований</w:t>
      </w:r>
      <w:r w:rsidR="00CF40EF" w:rsidRPr="007C6D30">
        <w:t xml:space="preserve"> </w:t>
      </w:r>
      <w:r w:rsidR="00F40DFA" w:rsidRPr="007C6D30">
        <w:t xml:space="preserve">муниципального </w:t>
      </w:r>
      <w:r w:rsidR="00CF40EF" w:rsidRPr="007C6D30">
        <w:t>нормативно правового акта Березовского района</w:t>
      </w:r>
      <w:r w:rsidR="00AE7C0B" w:rsidRPr="007C6D30">
        <w:t xml:space="preserve"> разработчик указывает в проекте доклада один из следующих выводов:</w:t>
      </w:r>
    </w:p>
    <w:p w:rsidR="00AE7C0B" w:rsidRPr="007C6D30" w:rsidRDefault="00FF33F3" w:rsidP="007C6D30">
      <w:r w:rsidRPr="007C6D30">
        <w:t>1)</w:t>
      </w:r>
      <w:r w:rsidR="00AE7C0B" w:rsidRPr="007C6D30">
        <w:t xml:space="preserve"> о целесообразности дальнейшего применения обязательных требований без внесения изменений в муниципальный нормативный правовой акт </w:t>
      </w:r>
      <w:r w:rsidRPr="007C6D30">
        <w:t>Березовского</w:t>
      </w:r>
      <w:r w:rsidR="00AE7C0B" w:rsidRPr="007C6D30">
        <w:t xml:space="preserve"> района;</w:t>
      </w:r>
    </w:p>
    <w:p w:rsidR="00AE7C0B" w:rsidRPr="007C6D30" w:rsidRDefault="00FF33F3" w:rsidP="007C6D30">
      <w:r w:rsidRPr="007C6D30">
        <w:t>2)</w:t>
      </w:r>
      <w:r w:rsidR="00AE7C0B" w:rsidRPr="007C6D30">
        <w:t xml:space="preserve"> о нецелесообразности дальнейшего применения обязательных требований и необходимости внесения изменений в муниципальный нормативный правовой акт (с описанием предложений о требуемых изменениях);</w:t>
      </w:r>
    </w:p>
    <w:p w:rsidR="00AE7C0B" w:rsidRPr="007C6D30" w:rsidRDefault="00FF33F3" w:rsidP="007C6D30">
      <w:r w:rsidRPr="007C6D30">
        <w:t>3)</w:t>
      </w:r>
      <w:r w:rsidR="00AE7C0B" w:rsidRPr="007C6D30">
        <w:t xml:space="preserve"> о нецелесообразности дальнейшего применения обязательных требований и отмене (признании утратившим силу) муниципального</w:t>
      </w:r>
      <w:r w:rsidR="007C6D30" w:rsidRPr="007C6D30">
        <w:t xml:space="preserve"> </w:t>
      </w:r>
      <w:r w:rsidR="00AE7C0B" w:rsidRPr="007C6D30">
        <w:t xml:space="preserve">нормативного правового акта </w:t>
      </w:r>
      <w:r w:rsidRPr="007C6D30">
        <w:t>Березовского</w:t>
      </w:r>
      <w:r w:rsidR="00AE7C0B" w:rsidRPr="007C6D30">
        <w:t xml:space="preserve"> района, его отдельных положений.</w:t>
      </w:r>
    </w:p>
    <w:p w:rsidR="00AE7C0B" w:rsidRPr="007C6D30" w:rsidRDefault="00FF33F3" w:rsidP="007C6D30">
      <w:r w:rsidRPr="007C6D30">
        <w:t>3.</w:t>
      </w:r>
      <w:r w:rsidR="00AE7C0B" w:rsidRPr="007C6D30">
        <w:t xml:space="preserve">9. Вывод о нецелесообразности дальнейшего применения обязательных требований и необходимости внесения изменений в муниципальный нормативный правовой акт </w:t>
      </w:r>
      <w:r w:rsidRPr="007C6D30">
        <w:t xml:space="preserve">Березовского </w:t>
      </w:r>
      <w:r w:rsidR="00AE7C0B" w:rsidRPr="007C6D30">
        <w:t>района формируется при выявлении одного или нескольких из следующих случаев:</w:t>
      </w:r>
    </w:p>
    <w:p w:rsidR="00AE7C0B" w:rsidRPr="007C6D30" w:rsidRDefault="00FF33F3" w:rsidP="007C6D30">
      <w:r w:rsidRPr="007C6D30">
        <w:t>1)</w:t>
      </w:r>
      <w:r w:rsidR="00AE7C0B" w:rsidRPr="007C6D30">
        <w:t xml:space="preserve"> несоответствие системы обязательных требований или отдельных обязательных требований принципам Федеральным законом от 31.07.2020 </w:t>
      </w:r>
      <w:hyperlink r:id="rId25" w:history="1">
        <w:r w:rsidR="007C6D30">
          <w:rPr>
            <w:rStyle w:val="ab"/>
          </w:rPr>
          <w:t>№ 247-ФЗ «Об обязательных требованиях</w:t>
        </w:r>
      </w:hyperlink>
      <w:r w:rsidR="00AE7C0B" w:rsidRPr="007C6D30">
        <w:t xml:space="preserve"> в Российской Федерации</w:t>
      </w:r>
      <w:r w:rsidR="007C6D30" w:rsidRPr="007C6D30">
        <w:t>»</w:t>
      </w:r>
      <w:r w:rsidR="00AE7C0B" w:rsidRPr="007C6D30">
        <w:t>, вышестоящим нормативным правовым актам и (или) целям и положениям муниципальных программ и национальных проектов Российской Федерации, иным правовым актам;</w:t>
      </w:r>
    </w:p>
    <w:p w:rsidR="00AE7C0B" w:rsidRPr="007C6D30" w:rsidRDefault="00FF33F3" w:rsidP="007C6D30">
      <w:r w:rsidRPr="007C6D30">
        <w:t>2)</w:t>
      </w:r>
      <w:r w:rsidR="00AE7C0B" w:rsidRPr="007C6D30">
        <w:t xml:space="preserve"> невозможность исполнения обязательных требований, устанавливаемая в том числе при выявлении избыточности требований, несоразмерности расходов субъектов регулирования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требования);</w:t>
      </w:r>
    </w:p>
    <w:p w:rsidR="00AE7C0B" w:rsidRPr="007C6D30" w:rsidRDefault="0073233A" w:rsidP="007C6D30">
      <w:r w:rsidRPr="007C6D30">
        <w:t>3)</w:t>
      </w:r>
      <w:r w:rsidR="00AE7C0B" w:rsidRPr="007C6D30">
        <w:t xml:space="preserve"> наличие в муниципальном нормативном правовом акте </w:t>
      </w:r>
      <w:r w:rsidR="00FF33F3" w:rsidRPr="007C6D30">
        <w:t>Березовского</w:t>
      </w:r>
      <w:r w:rsidR="00AE7C0B" w:rsidRPr="007C6D30">
        <w:t xml:space="preserve"> района противоречащих друг другу обязательных требований;</w:t>
      </w:r>
    </w:p>
    <w:p w:rsidR="00AE7C0B" w:rsidRPr="007C6D30" w:rsidRDefault="0073233A" w:rsidP="007C6D30">
      <w:r w:rsidRPr="007C6D30">
        <w:t>4)</w:t>
      </w:r>
      <w:r w:rsidR="00AE7C0B" w:rsidRPr="007C6D30">
        <w:t xml:space="preserve"> наличие в муниципальн</w:t>
      </w:r>
      <w:r w:rsidR="003F47DC" w:rsidRPr="007C6D30">
        <w:t>ом</w:t>
      </w:r>
      <w:r w:rsidR="00AE7C0B" w:rsidRPr="007C6D30">
        <w:t xml:space="preserve"> нормативн</w:t>
      </w:r>
      <w:r w:rsidR="003F47DC" w:rsidRPr="007C6D30">
        <w:t>ом</w:t>
      </w:r>
      <w:r w:rsidR="00AE7C0B" w:rsidRPr="007C6D30">
        <w:t xml:space="preserve"> правов</w:t>
      </w:r>
      <w:r w:rsidR="003F47DC" w:rsidRPr="007C6D30">
        <w:t>ом</w:t>
      </w:r>
      <w:r w:rsidR="00AE7C0B" w:rsidRPr="007C6D30">
        <w:t xml:space="preserve"> акт</w:t>
      </w:r>
      <w:r w:rsidR="003F47DC" w:rsidRPr="007C6D30">
        <w:t>е</w:t>
      </w:r>
      <w:r w:rsidR="00AE7C0B" w:rsidRPr="007C6D30">
        <w:t xml:space="preserve"> </w:t>
      </w:r>
      <w:r w:rsidR="00FF33F3" w:rsidRPr="007C6D30">
        <w:t>Березовского</w:t>
      </w:r>
      <w:r w:rsidR="00AE7C0B" w:rsidRPr="007C6D30">
        <w:t xml:space="preserve"> района неопределенных понятий, некорректных и (или) неоднозначных формулировок, не позволяющих единообразно применять и (или) исполнять обязательные требования;</w:t>
      </w:r>
    </w:p>
    <w:p w:rsidR="00AE7C0B" w:rsidRPr="007C6D30" w:rsidRDefault="0073233A" w:rsidP="007C6D30">
      <w:r w:rsidRPr="007C6D30">
        <w:t>5)</w:t>
      </w:r>
      <w:r w:rsidR="00AE7C0B" w:rsidRPr="007C6D30">
        <w:t xml:space="preserve"> наличие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</w:t>
      </w:r>
      <w:r w:rsidR="00D62228" w:rsidRPr="007C6D30">
        <w:t>ьской деятельности и технологий.</w:t>
      </w:r>
    </w:p>
    <w:p w:rsidR="00AE7C0B" w:rsidRPr="007C6D30" w:rsidRDefault="0073233A" w:rsidP="007C6D30">
      <w:r w:rsidRPr="007C6D30">
        <w:t>3.</w:t>
      </w:r>
      <w:r w:rsidR="00AE7C0B" w:rsidRPr="007C6D30">
        <w:t xml:space="preserve">10. Вывод о нецелесообразности дальнейшего применения обязательных требований и отмене (признании утратившим силу) муниципального нормативного правового акта </w:t>
      </w:r>
      <w:r w:rsidR="00233C5B" w:rsidRPr="007C6D30">
        <w:t>Березовского</w:t>
      </w:r>
      <w:r w:rsidR="00AE7C0B" w:rsidRPr="007C6D30">
        <w:t xml:space="preserve"> района, его отдельных положений может быть сформулирован при выявлении нескольких случаев, предусмотренных пунктом </w:t>
      </w:r>
      <w:r w:rsidR="00C649C1" w:rsidRPr="007C6D30">
        <w:t>3.</w:t>
      </w:r>
      <w:r w:rsidR="00AE7C0B" w:rsidRPr="007C6D30">
        <w:t xml:space="preserve">9 </w:t>
      </w:r>
      <w:r w:rsidR="003A7687" w:rsidRPr="007C6D30">
        <w:t>раздела</w:t>
      </w:r>
      <w:r w:rsidR="00AE7C0B" w:rsidRPr="007C6D30">
        <w:t xml:space="preserve"> 3 настоящего порядка, а также при выявлении хотя бы одного из следующих случаев:</w:t>
      </w:r>
    </w:p>
    <w:p w:rsidR="00233C5B" w:rsidRPr="007C6D30" w:rsidRDefault="00233C5B" w:rsidP="007C6D30">
      <w:r w:rsidRPr="007C6D30">
        <w:lastRenderedPageBreak/>
        <w:t>1) наличие дублирующих и (или) аналогичных по содержанию обязательных требований в муниципальн</w:t>
      </w:r>
      <w:r w:rsidR="003F47DC" w:rsidRPr="007C6D30">
        <w:t>ом</w:t>
      </w:r>
      <w:r w:rsidRPr="007C6D30">
        <w:t xml:space="preserve"> нормативн</w:t>
      </w:r>
      <w:r w:rsidR="003F47DC" w:rsidRPr="007C6D30">
        <w:t>ом</w:t>
      </w:r>
      <w:r w:rsidRPr="007C6D30">
        <w:t xml:space="preserve"> правов</w:t>
      </w:r>
      <w:r w:rsidR="003F47DC" w:rsidRPr="007C6D30">
        <w:t>ом</w:t>
      </w:r>
      <w:r w:rsidRPr="007C6D30">
        <w:t xml:space="preserve"> акт</w:t>
      </w:r>
      <w:r w:rsidR="003F47DC" w:rsidRPr="007C6D30">
        <w:t>е</w:t>
      </w:r>
      <w:r w:rsidRPr="007C6D30">
        <w:t xml:space="preserve"> администрации Березовского района;</w:t>
      </w:r>
    </w:p>
    <w:p w:rsidR="00AE7C0B" w:rsidRPr="007C6D30" w:rsidRDefault="00AF506B" w:rsidP="007C6D30">
      <w:r w:rsidRPr="007C6D30">
        <w:t>2) отсутствие</w:t>
      </w:r>
      <w:r w:rsidR="00233C5B" w:rsidRPr="007C6D30">
        <w:t xml:space="preserve"> у администрации Березовского района предусмотренных законодательством Российской Федерации, Ханты-Мансийского автономного округа-Югры, муниципальными правовыми актами Березовского района полномочий по установлению соответствующих обязательных требований.</w:t>
      </w:r>
    </w:p>
    <w:p w:rsidR="00AE7C0B" w:rsidRPr="007C6D30" w:rsidRDefault="00C649C1" w:rsidP="007C6D30">
      <w:r w:rsidRPr="007C6D30">
        <w:t>3.</w:t>
      </w:r>
      <w:r w:rsidR="00AE7C0B" w:rsidRPr="007C6D30">
        <w:t xml:space="preserve">11. В целях проведения публичных консультаций по проекту доклада разработчик в срок, установленный планом, размещает на портале соответствующее уведомление по форме, утверждённой </w:t>
      </w:r>
      <w:r w:rsidR="00233C5B" w:rsidRPr="007C6D30">
        <w:t>постановлением администрации Березовского района</w:t>
      </w:r>
      <w:r w:rsidR="00AE7C0B" w:rsidRPr="007C6D30">
        <w:t xml:space="preserve">, перечень вопросов, предлагаемых к обсуждению (опросный лист), по форме, </w:t>
      </w:r>
      <w:r w:rsidR="00233C5B" w:rsidRPr="007C6D30">
        <w:t>утверждённой постановлением администрации Березовского района</w:t>
      </w:r>
      <w:r w:rsidR="00AE7C0B" w:rsidRPr="007C6D30">
        <w:t>, проект доклада с одновременным извещением контролируемых лиц, Уполномоченного по защите прав предпринимателей в Ханты-Мансийском автономном округе</w:t>
      </w:r>
      <w:r w:rsidR="007C6D30" w:rsidRPr="007C6D30">
        <w:t>-</w:t>
      </w:r>
      <w:r w:rsidR="00AE7C0B" w:rsidRPr="007C6D30">
        <w:t xml:space="preserve">Югре, органов и организаций, целями деятельности которых являются защита и представление интересов субъектов предпринимательской и иной экономической деятельности и заинтересованных </w:t>
      </w:r>
      <w:r w:rsidR="00233C5B" w:rsidRPr="007C6D30">
        <w:t xml:space="preserve">структурных подразделений </w:t>
      </w:r>
      <w:r w:rsidR="00AE7C0B" w:rsidRPr="007C6D30">
        <w:t xml:space="preserve">администрации </w:t>
      </w:r>
      <w:r w:rsidR="00233C5B" w:rsidRPr="007C6D30">
        <w:t>Березовского</w:t>
      </w:r>
      <w:r w:rsidR="00AE7C0B" w:rsidRPr="007C6D30">
        <w:t xml:space="preserve"> района.</w:t>
      </w:r>
    </w:p>
    <w:p w:rsidR="00AE7C0B" w:rsidRPr="007C6D30" w:rsidRDefault="00C649C1" w:rsidP="007C6D30">
      <w:r w:rsidRPr="007C6D30">
        <w:t>3.</w:t>
      </w:r>
      <w:r w:rsidR="00AE7C0B" w:rsidRPr="007C6D30">
        <w:t>12. Срок публичных консультаций по проекту доклада составляет не менее 20 рабочих дней со дня его размещения на портале.</w:t>
      </w:r>
    </w:p>
    <w:p w:rsidR="00AE7C0B" w:rsidRPr="007C6D30" w:rsidRDefault="00AE7C0B" w:rsidP="007C6D30">
      <w:r w:rsidRPr="007C6D30">
        <w:t>В случае поступления в адрес разработчика в течение срока проведения публичных консультаций менее 2 отзывов их участников, направленных на совершенствование правового регулирования в рассматриваемой сфере, либо содержащих информацию о концептуальном одобрении проекта доклада, разработчик проводит дополнительные публичные консультации в соответствии с процедурами, установленными порядком.</w:t>
      </w:r>
    </w:p>
    <w:p w:rsidR="00AE7C0B" w:rsidRPr="007C6D30" w:rsidRDefault="00C649C1" w:rsidP="007C6D30">
      <w:r w:rsidRPr="007C6D30">
        <w:t>3.</w:t>
      </w:r>
      <w:r w:rsidR="00AE7C0B" w:rsidRPr="007C6D30">
        <w:t>13. Разработчик в течение 15 рабочих дней после окончания публичных консультаций рассматривает поступившие предложения и замечания по проекту доклада.</w:t>
      </w:r>
    </w:p>
    <w:p w:rsidR="00AE7C0B" w:rsidRPr="007C6D30" w:rsidRDefault="00C649C1" w:rsidP="007C6D30">
      <w:r w:rsidRPr="007C6D30">
        <w:t>3.</w:t>
      </w:r>
      <w:r w:rsidR="00AE7C0B" w:rsidRPr="007C6D30">
        <w:t>14. В случае несогласия с поступившим</w:t>
      </w:r>
      <w:r w:rsidR="00233C5B" w:rsidRPr="007C6D30">
        <w:t>и</w:t>
      </w:r>
      <w:r w:rsidR="00AE7C0B" w:rsidRPr="007C6D30">
        <w:t xml:space="preserve"> в результате публичных консультаций предложени</w:t>
      </w:r>
      <w:r w:rsidR="00233C5B" w:rsidRPr="007C6D30">
        <w:t>ями</w:t>
      </w:r>
      <w:r w:rsidR="00AE7C0B" w:rsidRPr="007C6D30">
        <w:t xml:space="preserve"> или замечани</w:t>
      </w:r>
      <w:r w:rsidR="00233C5B" w:rsidRPr="007C6D30">
        <w:t>ями</w:t>
      </w:r>
      <w:r w:rsidR="00AE7C0B" w:rsidRPr="007C6D30">
        <w:t xml:space="preserve"> по проекту доклада разработчик обязан до направления проекта доклада в уполномоченный орган обеспечить урегулирование разногласий с лицом, направившим такое предложение или замечание, в порядке, установленном </w:t>
      </w:r>
      <w:r w:rsidR="00233C5B" w:rsidRPr="007C6D30">
        <w:t>постановлением администрации Березовского района</w:t>
      </w:r>
      <w:r w:rsidR="00AE7C0B" w:rsidRPr="007C6D30">
        <w:t>.</w:t>
      </w:r>
    </w:p>
    <w:p w:rsidR="00AE7C0B" w:rsidRPr="007C6D30" w:rsidRDefault="00AE7C0B" w:rsidP="007C6D30">
      <w:r w:rsidRPr="007C6D30">
        <w:t>Разработчик составляет сводку предложений и замечаний (далее</w:t>
      </w:r>
      <w:r w:rsidR="007C6D30" w:rsidRPr="007C6D30">
        <w:t>-</w:t>
      </w:r>
      <w:r w:rsidRPr="007C6D30">
        <w:t xml:space="preserve">сводка предложений) по форме, утверждённой </w:t>
      </w:r>
      <w:r w:rsidR="00233C5B" w:rsidRPr="007C6D30">
        <w:t>постановлением администрации Березовского района</w:t>
      </w:r>
      <w:r w:rsidRPr="007C6D30">
        <w:t xml:space="preserve">, с указанием сведений об их учете и (или) о причинах отклонения и в течение срока, установленного пунктом </w:t>
      </w:r>
      <w:r w:rsidR="00C649C1" w:rsidRPr="007C6D30">
        <w:t>3.</w:t>
      </w:r>
      <w:r w:rsidRPr="007C6D30">
        <w:t xml:space="preserve">13 </w:t>
      </w:r>
      <w:r w:rsidR="00447383" w:rsidRPr="007C6D30">
        <w:t>раздела</w:t>
      </w:r>
      <w:r w:rsidRPr="007C6D30">
        <w:t xml:space="preserve"> 3 настоящего порядка, размещает её и доработанный проект доклада на портале.</w:t>
      </w:r>
    </w:p>
    <w:p w:rsidR="00AE7C0B" w:rsidRPr="007C6D30" w:rsidRDefault="00C649C1" w:rsidP="007C6D30">
      <w:r w:rsidRPr="007C6D30">
        <w:t>3.</w:t>
      </w:r>
      <w:r w:rsidR="00AE7C0B" w:rsidRPr="007C6D30">
        <w:t>15. Разработчик в день размещения сводки предложений и доработанного проекта доклада на портале направляет в уполномоченный орган:</w:t>
      </w:r>
    </w:p>
    <w:p w:rsidR="00AE7C0B" w:rsidRPr="007C6D30" w:rsidRDefault="00AE7C0B" w:rsidP="007C6D30">
      <w:r w:rsidRPr="007C6D30">
        <w:t>- доработанный проект доклада;</w:t>
      </w:r>
    </w:p>
    <w:p w:rsidR="00AE7C0B" w:rsidRPr="007C6D30" w:rsidRDefault="00AE7C0B" w:rsidP="007C6D30">
      <w:r w:rsidRPr="007C6D30">
        <w:t>- сводку предложений;</w:t>
      </w:r>
    </w:p>
    <w:p w:rsidR="00AE7C0B" w:rsidRPr="007C6D30" w:rsidRDefault="00AE7C0B" w:rsidP="007C6D30">
      <w:r w:rsidRPr="007C6D30">
        <w:t>- копии предложений и (или) замечаний, поступивши</w:t>
      </w:r>
      <w:r w:rsidR="00F40DFA" w:rsidRPr="007C6D30">
        <w:t>е</w:t>
      </w:r>
      <w:r w:rsidRPr="007C6D30">
        <w:t xml:space="preserve"> в результате публичных консультаций;</w:t>
      </w:r>
    </w:p>
    <w:p w:rsidR="00AE7C0B" w:rsidRPr="007C6D30" w:rsidRDefault="00AE7C0B" w:rsidP="007C6D30">
      <w:r w:rsidRPr="007C6D30">
        <w:t>- сведения об урегулировании разногласий по результатам публичных консультаций</w:t>
      </w:r>
      <w:r w:rsidR="00C649C1" w:rsidRPr="007C6D30">
        <w:t xml:space="preserve"> (при наличии)</w:t>
      </w:r>
      <w:r w:rsidRPr="007C6D30">
        <w:t>.</w:t>
      </w:r>
    </w:p>
    <w:p w:rsidR="00AE7C0B" w:rsidRDefault="00C649C1" w:rsidP="007C6D30">
      <w:r w:rsidRPr="007C6D30">
        <w:t>3.</w:t>
      </w:r>
      <w:r w:rsidR="00AE7C0B" w:rsidRPr="007C6D30">
        <w:t xml:space="preserve">16. </w:t>
      </w:r>
      <w:r w:rsidR="008B5CAA" w:rsidRPr="008B5CAA">
        <w:t xml:space="preserve">Уполномоченный орган в срок, не превышающий 15 рабочих дней со дня поступления проекта доклада, оценивает его на предмет соблюдения требований к форме и содержанию, в том числе в части полноты и обоснованности представленных сведений, выводов и предложений по итогам оценки применения обязательных требований, на предмет соблюдения Порядка, а сводку предложений - на предмет наличия в ней информации о поступивших предложениях и (или) замечаниях по результатам публичных консультаций и урегулировании разногласий по ним,  проводит дополнительные публичные консультации в случае недостаточности данных, </w:t>
      </w:r>
      <w:r w:rsidR="008B5CAA" w:rsidRPr="008B5CAA">
        <w:lastRenderedPageBreak/>
        <w:t>позволяющих сформировать выводы о достижении целей введения обязательных требований, с целью получения дополнительной информации о правоприменительной практике, после чего подготавливает заключение по форме, утверждённой постановлением ад</w:t>
      </w:r>
      <w:r w:rsidR="008B5CAA">
        <w:t>министрации Березовского района</w:t>
      </w:r>
      <w:r w:rsidR="00AE7C0B" w:rsidRPr="007C6D30">
        <w:t>.</w:t>
      </w:r>
    </w:p>
    <w:p w:rsidR="008B5CAA" w:rsidRPr="007C6D30" w:rsidRDefault="008B5CAA" w:rsidP="007C6D30">
      <w:r>
        <w:t>(</w:t>
      </w:r>
      <w:r w:rsidRPr="008B5CAA">
        <w:t xml:space="preserve">абзац первый пункта 3.16 раздела III </w:t>
      </w:r>
      <w:r>
        <w:t xml:space="preserve">изложен в редакции постановления Администрации </w:t>
      </w:r>
      <w:hyperlink r:id="rId26" w:tooltip="постановление от 28.04.2026 0:00:00 №414 Администрация Березовского района&#10;&#10;О внесении изменения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8B5CAA">
          <w:rPr>
            <w:rStyle w:val="ab"/>
          </w:rPr>
          <w:t>от 28.04.2026 № 414</w:t>
        </w:r>
      </w:hyperlink>
      <w:r>
        <w:t>)</w:t>
      </w:r>
      <w:bookmarkStart w:id="2" w:name="_GoBack"/>
      <w:bookmarkEnd w:id="2"/>
    </w:p>
    <w:p w:rsidR="00AE7C0B" w:rsidRPr="007C6D30" w:rsidRDefault="00AE7C0B" w:rsidP="007C6D30">
      <w:r w:rsidRPr="007C6D30">
        <w:t xml:space="preserve">Уполномоченный орган возвращает материалы, указанные в пункте </w:t>
      </w:r>
      <w:r w:rsidR="00C649C1" w:rsidRPr="007C6D30">
        <w:t>3.</w:t>
      </w:r>
      <w:r w:rsidRPr="007C6D30">
        <w:t xml:space="preserve">15 </w:t>
      </w:r>
      <w:r w:rsidR="00447383" w:rsidRPr="007C6D30">
        <w:t>раздела</w:t>
      </w:r>
      <w:r w:rsidRPr="007C6D30">
        <w:t xml:space="preserve"> 3 настоящего порядка, без подготовки заключения в течение 5 рабочих дней с даты их поступления от разработчика, если по результатам оценки сделан вывод о несоблюдении разработчиком требований порядка, в том числе в случае неполного их представления документов и (или) нарушения порядка проведения оценки применения обязательных требований.</w:t>
      </w:r>
    </w:p>
    <w:p w:rsidR="00AE7C0B" w:rsidRPr="007C6D30" w:rsidRDefault="00AE7C0B" w:rsidP="007C6D30">
      <w:r w:rsidRPr="007C6D30">
        <w:t xml:space="preserve">В случае возврата материалов, указанных в пункте </w:t>
      </w:r>
      <w:r w:rsidR="00C649C1" w:rsidRPr="007C6D30">
        <w:t>3.</w:t>
      </w:r>
      <w:r w:rsidRPr="007C6D30">
        <w:t xml:space="preserve">15 </w:t>
      </w:r>
      <w:r w:rsidR="00447383" w:rsidRPr="007C6D30">
        <w:t>раздела</w:t>
      </w:r>
      <w:r w:rsidRPr="007C6D30">
        <w:t xml:space="preserve"> 3 настоящего порядка, без подготовки заключения разработчик устраняет выявленные замечания и направляет доработанные материалы в срок не позднее 10 рабочих дней со дня их получения от уполномоченного органа.</w:t>
      </w:r>
    </w:p>
    <w:p w:rsidR="00AE7C0B" w:rsidRPr="007C6D30" w:rsidRDefault="00C649C1" w:rsidP="007C6D30">
      <w:r w:rsidRPr="007C6D30">
        <w:t>3.</w:t>
      </w:r>
      <w:r w:rsidR="00AE7C0B" w:rsidRPr="007C6D30">
        <w:t>17. Заключение содержит следующую информацию:</w:t>
      </w:r>
    </w:p>
    <w:p w:rsidR="00AE7C0B" w:rsidRPr="007C6D30" w:rsidRDefault="00B839D5" w:rsidP="007C6D30">
      <w:r w:rsidRPr="007C6D30">
        <w:t>1)</w:t>
      </w:r>
      <w:r w:rsidR="00AE7C0B" w:rsidRPr="007C6D30">
        <w:t xml:space="preserve"> комплексную оценку системы обязательных требований, содержащихся</w:t>
      </w:r>
      <w:r w:rsidRPr="007C6D30">
        <w:t xml:space="preserve"> </w:t>
      </w:r>
      <w:r w:rsidR="00AE7C0B" w:rsidRPr="007C6D30">
        <w:t>в муниципальн</w:t>
      </w:r>
      <w:r w:rsidR="00AD2DEF" w:rsidRPr="007C6D30">
        <w:t>ом</w:t>
      </w:r>
      <w:r w:rsidR="00AE7C0B" w:rsidRPr="007C6D30">
        <w:t xml:space="preserve"> нормативн</w:t>
      </w:r>
      <w:r w:rsidR="00AD2DEF" w:rsidRPr="007C6D30">
        <w:t>ом</w:t>
      </w:r>
      <w:r w:rsidR="00AE7C0B" w:rsidRPr="007C6D30">
        <w:t xml:space="preserve"> правов</w:t>
      </w:r>
      <w:r w:rsidR="00AD2DEF" w:rsidRPr="007C6D30">
        <w:t>ом</w:t>
      </w:r>
      <w:r w:rsidR="00AE7C0B" w:rsidRPr="007C6D30">
        <w:t xml:space="preserve"> акт</w:t>
      </w:r>
      <w:r w:rsidR="00AD2DEF" w:rsidRPr="007C6D30">
        <w:t>е</w:t>
      </w:r>
      <w:r w:rsidR="00AE7C0B" w:rsidRPr="007C6D30">
        <w:t xml:space="preserve"> </w:t>
      </w:r>
      <w:r w:rsidRPr="007C6D30">
        <w:t>Березовского</w:t>
      </w:r>
      <w:r w:rsidR="00AE7C0B" w:rsidRPr="007C6D30">
        <w:t xml:space="preserve"> района;</w:t>
      </w:r>
    </w:p>
    <w:p w:rsidR="00AE7C0B" w:rsidRPr="007C6D30" w:rsidRDefault="00B839D5" w:rsidP="007C6D30">
      <w:r w:rsidRPr="007C6D30">
        <w:t>2)</w:t>
      </w:r>
      <w:r w:rsidR="00AE7C0B" w:rsidRPr="007C6D30">
        <w:t xml:space="preserve"> оценку достижения целей введения обязательных требований;</w:t>
      </w:r>
    </w:p>
    <w:p w:rsidR="00AE7C0B" w:rsidRPr="007C6D30" w:rsidRDefault="00B839D5" w:rsidP="007C6D30">
      <w:r w:rsidRPr="007C6D30">
        <w:t>3)</w:t>
      </w:r>
      <w:r w:rsidR="00AE7C0B" w:rsidRPr="007C6D30">
        <w:t xml:space="preserve"> оценку эффективности введения обязательных требований, выявленные избыточные обязательные требования;</w:t>
      </w:r>
    </w:p>
    <w:p w:rsidR="00AE7C0B" w:rsidRPr="007C6D30" w:rsidRDefault="00B839D5" w:rsidP="007C6D30">
      <w:r w:rsidRPr="007C6D30">
        <w:t>4)</w:t>
      </w:r>
      <w:r w:rsidR="00AE7C0B" w:rsidRPr="007C6D30">
        <w:t xml:space="preserve"> оценку полноты осуществленного разработчиком анализа системы обязательных требований в соответствующей сфере регулирования;</w:t>
      </w:r>
    </w:p>
    <w:p w:rsidR="00AE7C0B" w:rsidRPr="007C6D30" w:rsidRDefault="00B839D5" w:rsidP="007C6D30">
      <w:r w:rsidRPr="007C6D30">
        <w:t>5)</w:t>
      </w:r>
      <w:r w:rsidR="00AE7C0B" w:rsidRPr="007C6D30">
        <w:t xml:space="preserve"> о согласии либо несогласии с выводами и предложениями разработчика по итогам оценки применения обязательных требований;</w:t>
      </w:r>
    </w:p>
    <w:p w:rsidR="00AE7C0B" w:rsidRPr="007C6D30" w:rsidRDefault="00DB4EBB" w:rsidP="007C6D30">
      <w:r w:rsidRPr="007C6D30">
        <w:t>6)</w:t>
      </w:r>
      <w:r w:rsidR="00AE7C0B" w:rsidRPr="007C6D30">
        <w:t xml:space="preserve"> о соблюдении порядка;</w:t>
      </w:r>
    </w:p>
    <w:p w:rsidR="00AE7C0B" w:rsidRPr="007C6D30" w:rsidRDefault="00DB4EBB" w:rsidP="007C6D30">
      <w:r w:rsidRPr="007C6D30">
        <w:t>7)</w:t>
      </w:r>
      <w:r w:rsidR="00AE7C0B" w:rsidRPr="007C6D30">
        <w:t xml:space="preserve"> о соответствии обязательных требований принципам, установленным Федеральным законом от 31.07.2020 </w:t>
      </w:r>
      <w:hyperlink r:id="rId27" w:history="1">
        <w:r w:rsidR="007C6D30">
          <w:rPr>
            <w:rStyle w:val="ab"/>
          </w:rPr>
          <w:t>№ 247-ФЗ «Об обязательных требованиях</w:t>
        </w:r>
      </w:hyperlink>
      <w:r w:rsidR="00AE7C0B" w:rsidRPr="007C6D30">
        <w:t xml:space="preserve"> в Российской Федерации</w:t>
      </w:r>
      <w:r w:rsidR="007C6D30" w:rsidRPr="007C6D30">
        <w:t>»</w:t>
      </w:r>
      <w:r w:rsidR="00AE7C0B" w:rsidRPr="007C6D30">
        <w:t>;</w:t>
      </w:r>
    </w:p>
    <w:p w:rsidR="00AE7C0B" w:rsidRPr="007C6D30" w:rsidRDefault="00DB4EBB" w:rsidP="007C6D30">
      <w:r w:rsidRPr="007C6D30">
        <w:t>8)</w:t>
      </w:r>
      <w:r w:rsidR="00AE7C0B" w:rsidRPr="007C6D30">
        <w:t xml:space="preserve"> о целесообразности продления сроков действия муниципального нормативного правового акта </w:t>
      </w:r>
      <w:r w:rsidRPr="007C6D30">
        <w:t>Березовского</w:t>
      </w:r>
      <w:r w:rsidR="00AE7C0B" w:rsidRPr="007C6D30">
        <w:t xml:space="preserve"> района, содержащего обязательные требования;</w:t>
      </w:r>
    </w:p>
    <w:p w:rsidR="00AE7C0B" w:rsidRPr="007C6D30" w:rsidRDefault="00DB4EBB" w:rsidP="007C6D30">
      <w:r w:rsidRPr="007C6D30">
        <w:t>9)</w:t>
      </w:r>
      <w:r w:rsidR="00AE7C0B" w:rsidRPr="007C6D30">
        <w:t xml:space="preserve"> о необходимости внесения изменений в муниципальный нормативный правовой акт </w:t>
      </w:r>
      <w:r w:rsidRPr="007C6D30">
        <w:t>Березовского</w:t>
      </w:r>
      <w:r w:rsidR="00AE7C0B" w:rsidRPr="007C6D30">
        <w:t xml:space="preserve"> района, сод</w:t>
      </w:r>
      <w:r w:rsidR="00D62228" w:rsidRPr="007C6D30">
        <w:t>ержащий обязательные требования.</w:t>
      </w:r>
    </w:p>
    <w:p w:rsidR="00AE7C0B" w:rsidRPr="007C6D30" w:rsidRDefault="00C649C1" w:rsidP="007C6D30">
      <w:r w:rsidRPr="007C6D30">
        <w:t>3.</w:t>
      </w:r>
      <w:proofErr w:type="gramStart"/>
      <w:r w:rsidR="00DB4EBB" w:rsidRPr="007C6D30">
        <w:t>18.</w:t>
      </w:r>
      <w:r w:rsidR="00AE7C0B" w:rsidRPr="007C6D30">
        <w:t>Уполномоченный</w:t>
      </w:r>
      <w:proofErr w:type="gramEnd"/>
      <w:r w:rsidR="00AE7C0B" w:rsidRPr="007C6D30">
        <w:t xml:space="preserve"> орган подготавливает положительное заключение в случае соблюдения следующих критериев:</w:t>
      </w:r>
    </w:p>
    <w:p w:rsidR="00AE7C0B" w:rsidRPr="007C6D30" w:rsidRDefault="00DB4EBB" w:rsidP="007C6D30">
      <w:r w:rsidRPr="007C6D30">
        <w:t>1)</w:t>
      </w:r>
      <w:r w:rsidR="007C6D30" w:rsidRPr="007C6D30">
        <w:t xml:space="preserve"> </w:t>
      </w:r>
      <w:r w:rsidR="00AE7C0B" w:rsidRPr="007C6D30">
        <w:t>соответствие проведенной разработчиком процедуры оценки применения обязательных требований порядку;</w:t>
      </w:r>
    </w:p>
    <w:p w:rsidR="00AE7C0B" w:rsidRPr="007C6D30" w:rsidRDefault="00DB4EBB" w:rsidP="007C6D30">
      <w:r w:rsidRPr="007C6D30">
        <w:t>2)</w:t>
      </w:r>
      <w:r w:rsidR="00AE7C0B" w:rsidRPr="007C6D30">
        <w:t xml:space="preserve"> данные проекта доклада, на основе которых разработчиком сделаны соответствующие выводы, могут быть верифицированы;</w:t>
      </w:r>
    </w:p>
    <w:p w:rsidR="00AE7C0B" w:rsidRPr="007C6D30" w:rsidRDefault="00DB4EBB" w:rsidP="007C6D30">
      <w:r w:rsidRPr="007C6D30">
        <w:t>3)</w:t>
      </w:r>
      <w:r w:rsidR="00AE7C0B" w:rsidRPr="007C6D30">
        <w:t xml:space="preserve"> отсутствия замечаний к качеству подготовки проекта доклада, сводки предложений;</w:t>
      </w:r>
    </w:p>
    <w:p w:rsidR="00AE7C0B" w:rsidRPr="007C6D30" w:rsidRDefault="00DB4EBB" w:rsidP="007C6D30">
      <w:r w:rsidRPr="007C6D30">
        <w:t>4)</w:t>
      </w:r>
      <w:r w:rsidR="00AE7C0B" w:rsidRPr="007C6D30">
        <w:t xml:space="preserve"> достижения целей введения обязательных требований;</w:t>
      </w:r>
    </w:p>
    <w:p w:rsidR="00AE7C0B" w:rsidRPr="007C6D30" w:rsidRDefault="00DB4EBB" w:rsidP="007C6D30">
      <w:r w:rsidRPr="007C6D30">
        <w:t>5)</w:t>
      </w:r>
      <w:r w:rsidR="00AE7C0B" w:rsidRPr="007C6D30">
        <w:t xml:space="preserve"> доказанности эффективности обязательных требований;</w:t>
      </w:r>
    </w:p>
    <w:p w:rsidR="00AE7C0B" w:rsidRPr="007C6D30" w:rsidRDefault="00DB4EBB" w:rsidP="007C6D30">
      <w:r w:rsidRPr="007C6D30">
        <w:t>6)</w:t>
      </w:r>
      <w:r w:rsidR="00AE7C0B" w:rsidRPr="007C6D30">
        <w:t xml:space="preserve"> отсутствия избыточных обязательных требований;</w:t>
      </w:r>
    </w:p>
    <w:p w:rsidR="00AE7C0B" w:rsidRPr="007C6D30" w:rsidRDefault="00DB4EBB" w:rsidP="007C6D30">
      <w:r w:rsidRPr="007C6D30">
        <w:t>7)</w:t>
      </w:r>
      <w:r w:rsidR="00AE7C0B" w:rsidRPr="007C6D30">
        <w:t xml:space="preserve"> соответствия обязательных требований принципам, установленным Федеральным законом от 31.07.2020 </w:t>
      </w:r>
      <w:hyperlink r:id="rId28" w:history="1">
        <w:r w:rsidR="007C6D30">
          <w:rPr>
            <w:rStyle w:val="ab"/>
          </w:rPr>
          <w:t>№ 247-ФЗ «Об обязательных требованиях</w:t>
        </w:r>
      </w:hyperlink>
      <w:r w:rsidR="00AE7C0B" w:rsidRPr="007C6D30">
        <w:t xml:space="preserve"> в Российской Федерации</w:t>
      </w:r>
      <w:r w:rsidR="007C6D30" w:rsidRPr="007C6D30">
        <w:t>»</w:t>
      </w:r>
      <w:r w:rsidR="00AE7C0B" w:rsidRPr="007C6D30">
        <w:t>;</w:t>
      </w:r>
    </w:p>
    <w:p w:rsidR="00AE7C0B" w:rsidRPr="007C6D30" w:rsidRDefault="00DB4EBB" w:rsidP="007C6D30">
      <w:r w:rsidRPr="007C6D30">
        <w:t>8)</w:t>
      </w:r>
      <w:r w:rsidR="00AE7C0B" w:rsidRPr="007C6D30">
        <w:t xml:space="preserve"> согласия с выводами и предложениями разработчика по итогам оценки применения обязательных требований.</w:t>
      </w:r>
    </w:p>
    <w:p w:rsidR="00AE7C0B" w:rsidRPr="007C6D30" w:rsidRDefault="00AE7C0B" w:rsidP="007C6D30">
      <w:r w:rsidRPr="007C6D30">
        <w:t xml:space="preserve">В положительном заключении указывается вывод о целесообразности продления сроков действия муниципального нормативного правового акта </w:t>
      </w:r>
      <w:r w:rsidR="00DB4EBB" w:rsidRPr="007C6D30">
        <w:t>Березовского района</w:t>
      </w:r>
      <w:r w:rsidRPr="007C6D30">
        <w:t>.</w:t>
      </w:r>
    </w:p>
    <w:p w:rsidR="00AE7C0B" w:rsidRPr="007C6D30" w:rsidRDefault="00AE7C0B" w:rsidP="007C6D30">
      <w:r w:rsidRPr="007C6D30">
        <w:lastRenderedPageBreak/>
        <w:t xml:space="preserve">В случае несоблюдения одного или нескольких критериев, указанных в настоящем пункте, уполномоченный орган подготавливает отрицательное заключение, в котором указывает вывод о нецелесообразности продления сроков действия муниципального нормативного правового акта </w:t>
      </w:r>
      <w:r w:rsidR="00DB4EBB" w:rsidRPr="007C6D30">
        <w:t>Березовского</w:t>
      </w:r>
      <w:r w:rsidRPr="007C6D30">
        <w:t xml:space="preserve"> района, необходимости внесения изменений в муниципальный нормативный правовой акт </w:t>
      </w:r>
      <w:r w:rsidR="00DB4EBB" w:rsidRPr="007C6D30">
        <w:t>Березовского района</w:t>
      </w:r>
      <w:r w:rsidRPr="007C6D30">
        <w:t>.</w:t>
      </w:r>
    </w:p>
    <w:p w:rsidR="00AE7C0B" w:rsidRDefault="00EA6C1E" w:rsidP="007C6D30">
      <w:r w:rsidRPr="007C6D30">
        <w:t>3.</w:t>
      </w:r>
      <w:r w:rsidR="00AE7C0B" w:rsidRPr="007C6D30">
        <w:t>1</w:t>
      </w:r>
      <w:r w:rsidRPr="007C6D30">
        <w:t>9</w:t>
      </w:r>
      <w:r w:rsidR="000F7920">
        <w:t>.</w:t>
      </w:r>
      <w:r w:rsidR="00AE7C0B" w:rsidRPr="007C6D30">
        <w:t xml:space="preserve"> </w:t>
      </w:r>
      <w:r w:rsidR="000F7920" w:rsidRPr="000F7920">
        <w:t>При отрицательном заключении разработчик после повторного проведения процедур, предусмотренных настоящим порядком, начиная с невыполненной или выполненной с нарушением требований настоящего порядка процедуры, дорабатывает проект доклада, после чего повторно направляет его в уполномоченный орган, который в срок, установленный пунктом 3.16 раздела 3 настоящего порядка, даёт заключение либо возвращает ему документы (при наличии оснований, указанных в пункте 3.16 раздела 3 настоящего порядка).</w:t>
      </w:r>
    </w:p>
    <w:p w:rsidR="000F7920" w:rsidRPr="007C6D30" w:rsidRDefault="000F7920" w:rsidP="007C6D30">
      <w:r>
        <w:t>(</w:t>
      </w:r>
      <w:r w:rsidRPr="000F7920">
        <w:t>абзац первый пункта 3.19</w:t>
      </w:r>
      <w:r>
        <w:t xml:space="preserve"> изложен в редакции постановления Администрации            </w:t>
      </w:r>
      <w:hyperlink r:id="rId29" w:tooltip="постановление от 07.08.2024 0:00:00 №744 Администрация Березовского района&#10;&#10;О внесении изменения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0F7920">
          <w:rPr>
            <w:rStyle w:val="ab"/>
          </w:rPr>
          <w:t>от 07.08.2024 № 744</w:t>
        </w:r>
      </w:hyperlink>
      <w:r>
        <w:t>)</w:t>
      </w:r>
    </w:p>
    <w:p w:rsidR="00AE7C0B" w:rsidRPr="007C6D30" w:rsidRDefault="00AE7C0B" w:rsidP="007C6D30">
      <w:r w:rsidRPr="007C6D30">
        <w:t>В случае если замечания, представленные уполномоченным органом</w:t>
      </w:r>
      <w:r w:rsidR="00DB4EBB" w:rsidRPr="007C6D30">
        <w:t xml:space="preserve"> </w:t>
      </w:r>
      <w:r w:rsidRPr="007C6D30">
        <w:t>в заключении, разработчик считает необоснованными, он инициирует проведение дополнительных согласительных процедур в форме совместных консультаций или совещаний, результаты которых оформляет протоколом.</w:t>
      </w:r>
    </w:p>
    <w:p w:rsidR="00AE7C0B" w:rsidRPr="007C6D30" w:rsidRDefault="00AE7C0B" w:rsidP="007C6D30">
      <w:r w:rsidRPr="007C6D30">
        <w:t>Решение, принятое по результатам урегулирования разногласий, является обязательным для исполнения.</w:t>
      </w:r>
    </w:p>
    <w:p w:rsidR="00AE7C0B" w:rsidRPr="007C6D30" w:rsidRDefault="00EA6C1E" w:rsidP="007C6D30">
      <w:r w:rsidRPr="007C6D30">
        <w:t>3.20</w:t>
      </w:r>
      <w:r w:rsidR="00AE7C0B" w:rsidRPr="007C6D30">
        <w:t xml:space="preserve">. При отсутствии разногласий по результатам рассмотрения проекта доклада разработчик с учетом заключения в течение 15 рабочих дней со дня его поступления принимает решение о возможности продления срока действия муниципального нормативного правового акта </w:t>
      </w:r>
      <w:r w:rsidR="009301F0" w:rsidRPr="007C6D30">
        <w:t>Березовского</w:t>
      </w:r>
      <w:r w:rsidR="00AE7C0B" w:rsidRPr="007C6D30">
        <w:t xml:space="preserve"> района, его отдельных положений (в отношении муниципального нормативного правового акта </w:t>
      </w:r>
      <w:r w:rsidR="009301F0" w:rsidRPr="007C6D30">
        <w:t>Березовского</w:t>
      </w:r>
      <w:r w:rsidR="00AE7C0B" w:rsidRPr="007C6D30">
        <w:t xml:space="preserve"> района, имеющего срок действия), в том числе о возможности внесения в него изменений или об отсутствии такой необходимости (в отношении муниципального нормативного правового акта </w:t>
      </w:r>
      <w:r w:rsidR="009301F0" w:rsidRPr="007C6D30">
        <w:t>Березовского</w:t>
      </w:r>
      <w:r w:rsidR="00AE7C0B" w:rsidRPr="007C6D30">
        <w:t xml:space="preserve"> района, срок действия которого не установлен), либо о необходимости отмены (признания утратившим силу) муниципального нормативного правового акта </w:t>
      </w:r>
      <w:r w:rsidR="009301F0" w:rsidRPr="007C6D30">
        <w:t xml:space="preserve">Березовского </w:t>
      </w:r>
      <w:r w:rsidR="00AE7C0B" w:rsidRPr="007C6D30">
        <w:t>района, его отдельных положений.</w:t>
      </w:r>
    </w:p>
    <w:p w:rsidR="00AE7C0B" w:rsidRPr="007C6D30" w:rsidRDefault="00D5128B" w:rsidP="007C6D30">
      <w:r w:rsidRPr="00D5128B">
        <w:t xml:space="preserve">Принятое в соответствии с настоящим пунктом решение разработчик оформляет путем утверждения (подписания) доклада руководителем (лицом, исполняющим его обязанности) разработчика и опубликовывает его на портале в указанный в абзаце </w:t>
      </w:r>
      <w:r>
        <w:t>первом настоящего пункта срок.</w:t>
      </w:r>
    </w:p>
    <w:p w:rsidR="00AE7C0B" w:rsidRDefault="00D5128B" w:rsidP="00AE7C0B">
      <w:pPr>
        <w:widowControl w:val="0"/>
        <w:autoSpaceDE w:val="0"/>
        <w:autoSpaceDN w:val="0"/>
        <w:ind w:firstLine="540"/>
        <w:rPr>
          <w:rFonts w:cs="Arial"/>
          <w:szCs w:val="28"/>
        </w:rPr>
      </w:pPr>
      <w:r>
        <w:rPr>
          <w:rFonts w:cs="Arial"/>
          <w:szCs w:val="28"/>
        </w:rPr>
        <w:t>(</w:t>
      </w:r>
      <w:r w:rsidRPr="00D5128B">
        <w:rPr>
          <w:rFonts w:cs="Arial"/>
          <w:szCs w:val="28"/>
        </w:rPr>
        <w:t>абзац второй пункта 3.20 раздела 3</w:t>
      </w:r>
      <w:r>
        <w:rPr>
          <w:rFonts w:cs="Arial"/>
          <w:szCs w:val="28"/>
        </w:rPr>
        <w:t xml:space="preserve"> изложен в редакции постановления Администрации </w:t>
      </w:r>
      <w:hyperlink r:id="rId30" w:tooltip="постановление от 15.01.2026 0:00:00 №13 Администрация Березовского района&#10;&#10;О внесении изменений в постановление администрации Березовского района от 23.05.2024 № 468 «Об утверждении Порядка установления и оценки применения обязательных требований, содержащихся в муниципальных нормативных правовых актах и признании утратившими силу некоторых муниципальных нормативных правовых актов администрации Березовского района»&#10;" w:history="1">
        <w:r w:rsidRPr="00D5128B">
          <w:rPr>
            <w:rStyle w:val="ab"/>
            <w:rFonts w:cs="Arial"/>
            <w:szCs w:val="28"/>
          </w:rPr>
          <w:t>от 15.01.2026 № 13</w:t>
        </w:r>
      </w:hyperlink>
      <w:r>
        <w:rPr>
          <w:rFonts w:cs="Arial"/>
          <w:szCs w:val="28"/>
        </w:rPr>
        <w:t>)</w:t>
      </w:r>
    </w:p>
    <w:p w:rsidR="00D5128B" w:rsidRPr="007C6D30" w:rsidRDefault="00D5128B" w:rsidP="00AE7C0B">
      <w:pPr>
        <w:widowControl w:val="0"/>
        <w:autoSpaceDE w:val="0"/>
        <w:autoSpaceDN w:val="0"/>
        <w:ind w:firstLine="540"/>
        <w:rPr>
          <w:rFonts w:cs="Arial"/>
          <w:szCs w:val="28"/>
        </w:rPr>
      </w:pPr>
    </w:p>
    <w:p w:rsidR="00AE7C0B" w:rsidRPr="007C6D30" w:rsidRDefault="00C17EE7" w:rsidP="00564F1F">
      <w:pPr>
        <w:widowControl w:val="0"/>
        <w:autoSpaceDE w:val="0"/>
        <w:autoSpaceDN w:val="0"/>
        <w:ind w:firstLine="540"/>
        <w:jc w:val="center"/>
        <w:rPr>
          <w:rFonts w:cs="Arial"/>
          <w:b/>
          <w:sz w:val="30"/>
          <w:szCs w:val="30"/>
        </w:rPr>
      </w:pPr>
      <w:r w:rsidRPr="007C6D30">
        <w:rPr>
          <w:rFonts w:cs="Arial"/>
          <w:b/>
          <w:sz w:val="30"/>
          <w:szCs w:val="30"/>
        </w:rPr>
        <w:t>Раздел</w:t>
      </w:r>
      <w:r w:rsidR="007C6D30" w:rsidRPr="007C6D30">
        <w:rPr>
          <w:rFonts w:cs="Arial"/>
          <w:b/>
          <w:sz w:val="30"/>
          <w:szCs w:val="30"/>
        </w:rPr>
        <w:t xml:space="preserve"> </w:t>
      </w:r>
      <w:r w:rsidR="00447383" w:rsidRPr="007C6D30">
        <w:rPr>
          <w:rFonts w:cs="Arial"/>
          <w:b/>
          <w:sz w:val="30"/>
          <w:szCs w:val="30"/>
        </w:rPr>
        <w:t>IV</w:t>
      </w:r>
      <w:r w:rsidR="00AE7C0B" w:rsidRPr="007C6D30">
        <w:rPr>
          <w:rFonts w:cs="Arial"/>
          <w:b/>
          <w:sz w:val="30"/>
          <w:szCs w:val="30"/>
        </w:rPr>
        <w:t xml:space="preserve">. </w:t>
      </w:r>
      <w:r w:rsidRPr="007C6D30">
        <w:rPr>
          <w:rFonts w:cs="Arial"/>
          <w:b/>
          <w:sz w:val="30"/>
          <w:szCs w:val="30"/>
        </w:rPr>
        <w:t>ФОРМИРОВАНИЕ И УТВЕРЖДЕНИЕ ПЛАНА</w:t>
      </w:r>
    </w:p>
    <w:p w:rsidR="00AE7C0B" w:rsidRPr="007C6D30" w:rsidRDefault="00AE7C0B" w:rsidP="00AE7C0B">
      <w:pPr>
        <w:widowControl w:val="0"/>
        <w:autoSpaceDE w:val="0"/>
        <w:autoSpaceDN w:val="0"/>
        <w:ind w:firstLine="540"/>
        <w:rPr>
          <w:rFonts w:cs="Arial"/>
          <w:sz w:val="30"/>
          <w:szCs w:val="30"/>
        </w:rPr>
      </w:pPr>
    </w:p>
    <w:p w:rsidR="00AE7C0B" w:rsidRPr="007C6D30" w:rsidRDefault="00564F1F" w:rsidP="007C6D30">
      <w:r w:rsidRPr="007C6D30">
        <w:t>4.</w:t>
      </w:r>
      <w:r w:rsidR="00AE7C0B" w:rsidRPr="007C6D30">
        <w:t>1. Формирование и утверждение плана осуществляет уполномоченный орган ежегодно не позднее 1 апреля текущего года.</w:t>
      </w:r>
    </w:p>
    <w:p w:rsidR="00AE7C0B" w:rsidRPr="007C6D30" w:rsidRDefault="00564F1F" w:rsidP="007C6D30">
      <w:r w:rsidRPr="007C6D30">
        <w:t>4.</w:t>
      </w:r>
      <w:r w:rsidR="00AE7C0B" w:rsidRPr="007C6D30">
        <w:t>2. Уполномоченный орган формирует проект плана не позднее 1 марта года проведения оценки применения обязательных требований с учетом предложений разработчиков</w:t>
      </w:r>
      <w:r w:rsidR="00201326" w:rsidRPr="007C6D30">
        <w:t>,</w:t>
      </w:r>
      <w:r w:rsidR="00AE7C0B" w:rsidRPr="007C6D30">
        <w:t xml:space="preserve"> участников публичных консультаций</w:t>
      </w:r>
      <w:r w:rsidRPr="007C6D30">
        <w:t xml:space="preserve"> и</w:t>
      </w:r>
      <w:r w:rsidR="00AE7C0B" w:rsidRPr="007C6D30">
        <w:t xml:space="preserve"> иных заинтересованных лиц.</w:t>
      </w:r>
    </w:p>
    <w:p w:rsidR="00AE7C0B" w:rsidRPr="007C6D30" w:rsidRDefault="00AE7C0B" w:rsidP="007C6D30">
      <w:r w:rsidRPr="007C6D30">
        <w:t>Срок публичного обсуждения проекта плана составляет не менее 10 рабочих дней со дня его размещения уполномоченным органом на портале.</w:t>
      </w:r>
    </w:p>
    <w:p w:rsidR="00AE7C0B" w:rsidRPr="007C6D30" w:rsidRDefault="00AE7C0B" w:rsidP="007C6D30">
      <w:r w:rsidRPr="007C6D30">
        <w:t xml:space="preserve">Муниципальные нормативные правовые акты </w:t>
      </w:r>
      <w:r w:rsidR="00564F1F" w:rsidRPr="007C6D30">
        <w:t>Березовского</w:t>
      </w:r>
      <w:r w:rsidRPr="007C6D30">
        <w:t xml:space="preserve"> района, содержащие обязательные требования, имеющие срок действия, включаются в проект плана на </w:t>
      </w:r>
      <w:r w:rsidRPr="007C6D30">
        <w:lastRenderedPageBreak/>
        <w:t>очередной год не ранее чем через 3 года после вступления их в силу, но не позднее чем за 1 год до окончания срока их действия.</w:t>
      </w:r>
    </w:p>
    <w:p w:rsidR="00AE7C0B" w:rsidRPr="007C6D30" w:rsidRDefault="00AE7C0B" w:rsidP="007C6D30">
      <w:r w:rsidRPr="007C6D30">
        <w:t xml:space="preserve">Муниципальные нормативные правовые акты </w:t>
      </w:r>
      <w:r w:rsidR="00564F1F" w:rsidRPr="007C6D30">
        <w:t>Березовского</w:t>
      </w:r>
      <w:r w:rsidRPr="007C6D30">
        <w:t xml:space="preserve"> района, содержащие обязательные требования, в отношении которых не установлен срок их действия, включаются в проект плана на очередной год не ранее чем через 5 лет после вступления их в силу.</w:t>
      </w:r>
    </w:p>
    <w:p w:rsidR="00AE7C0B" w:rsidRPr="007C6D30" w:rsidRDefault="00564F1F" w:rsidP="007C6D30">
      <w:r w:rsidRPr="007C6D30">
        <w:t>4.</w:t>
      </w:r>
      <w:r w:rsidR="00AE7C0B" w:rsidRPr="007C6D30">
        <w:t>3. Уполномоченный орган размещает план на портале в течение 3 рабочих дней с даты его утверждения.</w:t>
      </w:r>
    </w:p>
    <w:p w:rsidR="00AE7C0B" w:rsidRPr="007C6D30" w:rsidRDefault="00AE7C0B" w:rsidP="007C6D30"/>
    <w:sectPr w:rsidR="00AE7C0B" w:rsidRPr="007C6D30" w:rsidSect="007C6D3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423" w:rsidRDefault="006F6423" w:rsidP="005125DE">
      <w:r>
        <w:separator/>
      </w:r>
    </w:p>
  </w:endnote>
  <w:endnote w:type="continuationSeparator" w:id="0">
    <w:p w:rsidR="006F6423" w:rsidRDefault="006F6423" w:rsidP="0051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D8" w:rsidRDefault="00E652D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D8" w:rsidRDefault="00E652D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D8" w:rsidRDefault="00E652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423" w:rsidRDefault="006F6423" w:rsidP="005125DE">
      <w:r>
        <w:separator/>
      </w:r>
    </w:p>
  </w:footnote>
  <w:footnote w:type="continuationSeparator" w:id="0">
    <w:p w:rsidR="006F6423" w:rsidRDefault="006F6423" w:rsidP="00512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D8" w:rsidRDefault="00E652D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D8" w:rsidRDefault="00E652D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D8" w:rsidRDefault="00E652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F6"/>
    <w:rsid w:val="00000FFF"/>
    <w:rsid w:val="000030DD"/>
    <w:rsid w:val="00023260"/>
    <w:rsid w:val="00062C0C"/>
    <w:rsid w:val="00066380"/>
    <w:rsid w:val="00073745"/>
    <w:rsid w:val="0007379C"/>
    <w:rsid w:val="000B1AB1"/>
    <w:rsid w:val="000B429C"/>
    <w:rsid w:val="000C330A"/>
    <w:rsid w:val="000C5A65"/>
    <w:rsid w:val="000E3A8F"/>
    <w:rsid w:val="000F7920"/>
    <w:rsid w:val="0010698B"/>
    <w:rsid w:val="00107577"/>
    <w:rsid w:val="00107EBF"/>
    <w:rsid w:val="001148D3"/>
    <w:rsid w:val="00120ED1"/>
    <w:rsid w:val="001336B7"/>
    <w:rsid w:val="00144C26"/>
    <w:rsid w:val="0016660A"/>
    <w:rsid w:val="00170DD8"/>
    <w:rsid w:val="00181BF7"/>
    <w:rsid w:val="001926D9"/>
    <w:rsid w:val="0019291C"/>
    <w:rsid w:val="00194746"/>
    <w:rsid w:val="001A49F4"/>
    <w:rsid w:val="001A5F70"/>
    <w:rsid w:val="001B0B92"/>
    <w:rsid w:val="001B6225"/>
    <w:rsid w:val="001C3C1D"/>
    <w:rsid w:val="001C72D4"/>
    <w:rsid w:val="001D323F"/>
    <w:rsid w:val="001E731D"/>
    <w:rsid w:val="001F0A2C"/>
    <w:rsid w:val="00201326"/>
    <w:rsid w:val="002124F4"/>
    <w:rsid w:val="00225BCD"/>
    <w:rsid w:val="00233C5B"/>
    <w:rsid w:val="0023606C"/>
    <w:rsid w:val="00245013"/>
    <w:rsid w:val="0026142C"/>
    <w:rsid w:val="00274183"/>
    <w:rsid w:val="002A3A50"/>
    <w:rsid w:val="002B6506"/>
    <w:rsid w:val="002C1057"/>
    <w:rsid w:val="002E6F19"/>
    <w:rsid w:val="002F2B24"/>
    <w:rsid w:val="003144C5"/>
    <w:rsid w:val="003215D3"/>
    <w:rsid w:val="00342004"/>
    <w:rsid w:val="003513E0"/>
    <w:rsid w:val="0037615A"/>
    <w:rsid w:val="00392971"/>
    <w:rsid w:val="0039420F"/>
    <w:rsid w:val="00396B5B"/>
    <w:rsid w:val="003A7687"/>
    <w:rsid w:val="003D3FD8"/>
    <w:rsid w:val="003E2C88"/>
    <w:rsid w:val="003F18C4"/>
    <w:rsid w:val="003F47DC"/>
    <w:rsid w:val="004244CF"/>
    <w:rsid w:val="0043677A"/>
    <w:rsid w:val="00447383"/>
    <w:rsid w:val="00466812"/>
    <w:rsid w:val="00471886"/>
    <w:rsid w:val="00495ACC"/>
    <w:rsid w:val="00496210"/>
    <w:rsid w:val="004C30D1"/>
    <w:rsid w:val="004C4972"/>
    <w:rsid w:val="004D4736"/>
    <w:rsid w:val="004E0F84"/>
    <w:rsid w:val="00502B00"/>
    <w:rsid w:val="005125DE"/>
    <w:rsid w:val="00514472"/>
    <w:rsid w:val="00514F07"/>
    <w:rsid w:val="0052340B"/>
    <w:rsid w:val="00523872"/>
    <w:rsid w:val="005271BF"/>
    <w:rsid w:val="005308D2"/>
    <w:rsid w:val="00542EDB"/>
    <w:rsid w:val="00550E13"/>
    <w:rsid w:val="005522CC"/>
    <w:rsid w:val="00562F26"/>
    <w:rsid w:val="00564F1F"/>
    <w:rsid w:val="00570C0A"/>
    <w:rsid w:val="00580631"/>
    <w:rsid w:val="00584E6C"/>
    <w:rsid w:val="00592CE3"/>
    <w:rsid w:val="0059580E"/>
    <w:rsid w:val="005A7422"/>
    <w:rsid w:val="005E07A5"/>
    <w:rsid w:val="005F3EDC"/>
    <w:rsid w:val="006051C1"/>
    <w:rsid w:val="006115E9"/>
    <w:rsid w:val="00613B8C"/>
    <w:rsid w:val="00622276"/>
    <w:rsid w:val="006452DF"/>
    <w:rsid w:val="006626A4"/>
    <w:rsid w:val="00675062"/>
    <w:rsid w:val="00691B2B"/>
    <w:rsid w:val="006B256A"/>
    <w:rsid w:val="006B4D59"/>
    <w:rsid w:val="006D75BF"/>
    <w:rsid w:val="006E4BFF"/>
    <w:rsid w:val="006F6423"/>
    <w:rsid w:val="0071014A"/>
    <w:rsid w:val="00713E93"/>
    <w:rsid w:val="00717E1A"/>
    <w:rsid w:val="007300AD"/>
    <w:rsid w:val="0073233A"/>
    <w:rsid w:val="00734ED4"/>
    <w:rsid w:val="00740641"/>
    <w:rsid w:val="0074119B"/>
    <w:rsid w:val="0075062F"/>
    <w:rsid w:val="007558F2"/>
    <w:rsid w:val="00756BDD"/>
    <w:rsid w:val="00780ECD"/>
    <w:rsid w:val="00786601"/>
    <w:rsid w:val="007A2027"/>
    <w:rsid w:val="007A2301"/>
    <w:rsid w:val="007A484B"/>
    <w:rsid w:val="007B0E15"/>
    <w:rsid w:val="007C53EB"/>
    <w:rsid w:val="007C6D30"/>
    <w:rsid w:val="007D70C5"/>
    <w:rsid w:val="007E36A5"/>
    <w:rsid w:val="007F3596"/>
    <w:rsid w:val="007F50F9"/>
    <w:rsid w:val="008062B0"/>
    <w:rsid w:val="00815FEB"/>
    <w:rsid w:val="0082665A"/>
    <w:rsid w:val="008421BD"/>
    <w:rsid w:val="00844DD3"/>
    <w:rsid w:val="0085689C"/>
    <w:rsid w:val="008904E5"/>
    <w:rsid w:val="008A1997"/>
    <w:rsid w:val="008B5CAA"/>
    <w:rsid w:val="008C46E9"/>
    <w:rsid w:val="008D1DD9"/>
    <w:rsid w:val="008D765A"/>
    <w:rsid w:val="008F7BC3"/>
    <w:rsid w:val="00901523"/>
    <w:rsid w:val="00906CF6"/>
    <w:rsid w:val="009126CA"/>
    <w:rsid w:val="009167A7"/>
    <w:rsid w:val="00925B5F"/>
    <w:rsid w:val="009301F0"/>
    <w:rsid w:val="00941F06"/>
    <w:rsid w:val="00945DD7"/>
    <w:rsid w:val="00971453"/>
    <w:rsid w:val="009944C6"/>
    <w:rsid w:val="009A4F86"/>
    <w:rsid w:val="009B5201"/>
    <w:rsid w:val="009C20B3"/>
    <w:rsid w:val="009D1478"/>
    <w:rsid w:val="009E5DCC"/>
    <w:rsid w:val="009E67CF"/>
    <w:rsid w:val="00A13B2E"/>
    <w:rsid w:val="00A25E36"/>
    <w:rsid w:val="00A55FBB"/>
    <w:rsid w:val="00A66304"/>
    <w:rsid w:val="00A83E36"/>
    <w:rsid w:val="00AA16AB"/>
    <w:rsid w:val="00AB4DA3"/>
    <w:rsid w:val="00AB73BE"/>
    <w:rsid w:val="00AD2DEF"/>
    <w:rsid w:val="00AE7C0B"/>
    <w:rsid w:val="00AF506B"/>
    <w:rsid w:val="00B03DBB"/>
    <w:rsid w:val="00B048E9"/>
    <w:rsid w:val="00B30C3F"/>
    <w:rsid w:val="00B32AE0"/>
    <w:rsid w:val="00B37939"/>
    <w:rsid w:val="00B37FCD"/>
    <w:rsid w:val="00B46E9C"/>
    <w:rsid w:val="00B66639"/>
    <w:rsid w:val="00B70B1C"/>
    <w:rsid w:val="00B8112F"/>
    <w:rsid w:val="00B8378A"/>
    <w:rsid w:val="00B839D5"/>
    <w:rsid w:val="00BE497F"/>
    <w:rsid w:val="00C12F70"/>
    <w:rsid w:val="00C17EE7"/>
    <w:rsid w:val="00C22A7F"/>
    <w:rsid w:val="00C33071"/>
    <w:rsid w:val="00C46388"/>
    <w:rsid w:val="00C63E75"/>
    <w:rsid w:val="00C649C1"/>
    <w:rsid w:val="00CB2F5D"/>
    <w:rsid w:val="00CB435C"/>
    <w:rsid w:val="00CC0DB6"/>
    <w:rsid w:val="00CC38EF"/>
    <w:rsid w:val="00CC5BEB"/>
    <w:rsid w:val="00CF40EF"/>
    <w:rsid w:val="00D02E09"/>
    <w:rsid w:val="00D21FC9"/>
    <w:rsid w:val="00D35B21"/>
    <w:rsid w:val="00D50357"/>
    <w:rsid w:val="00D5128B"/>
    <w:rsid w:val="00D53FF0"/>
    <w:rsid w:val="00D57159"/>
    <w:rsid w:val="00D572F7"/>
    <w:rsid w:val="00D62228"/>
    <w:rsid w:val="00D62F73"/>
    <w:rsid w:val="00D80DCC"/>
    <w:rsid w:val="00D867B0"/>
    <w:rsid w:val="00DA41BB"/>
    <w:rsid w:val="00DB4EBB"/>
    <w:rsid w:val="00DC4727"/>
    <w:rsid w:val="00DF7A4A"/>
    <w:rsid w:val="00E04D0D"/>
    <w:rsid w:val="00E36376"/>
    <w:rsid w:val="00E45548"/>
    <w:rsid w:val="00E4750D"/>
    <w:rsid w:val="00E56F01"/>
    <w:rsid w:val="00E652D8"/>
    <w:rsid w:val="00E7097C"/>
    <w:rsid w:val="00EA540A"/>
    <w:rsid w:val="00EA6C1E"/>
    <w:rsid w:val="00EC2447"/>
    <w:rsid w:val="00ED630A"/>
    <w:rsid w:val="00EF5A13"/>
    <w:rsid w:val="00EF6C19"/>
    <w:rsid w:val="00F30634"/>
    <w:rsid w:val="00F324A5"/>
    <w:rsid w:val="00F40DFA"/>
    <w:rsid w:val="00F63D7A"/>
    <w:rsid w:val="00F63E93"/>
    <w:rsid w:val="00F80B39"/>
    <w:rsid w:val="00F818E6"/>
    <w:rsid w:val="00F91885"/>
    <w:rsid w:val="00FB174E"/>
    <w:rsid w:val="00FC3107"/>
    <w:rsid w:val="00FD47BB"/>
    <w:rsid w:val="00FF33F3"/>
    <w:rsid w:val="00FF3628"/>
    <w:rsid w:val="00FF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689049"/>
  <w15:chartTrackingRefBased/>
  <w15:docId w15:val="{5FFE7284-6494-49EE-ACF9-A83607FB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7C6D3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C6D3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C6D3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C6D3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C6D3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C6D30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C6D30"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header"/>
    <w:basedOn w:val="a"/>
    <w:link w:val="a4"/>
    <w:uiPriority w:val="99"/>
    <w:rsid w:val="005125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5DE"/>
    <w:rPr>
      <w:sz w:val="24"/>
      <w:szCs w:val="24"/>
    </w:rPr>
  </w:style>
  <w:style w:type="paragraph" w:styleId="a5">
    <w:name w:val="footer"/>
    <w:basedOn w:val="a"/>
    <w:link w:val="a6"/>
    <w:rsid w:val="005125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125DE"/>
    <w:rPr>
      <w:sz w:val="24"/>
      <w:szCs w:val="24"/>
    </w:rPr>
  </w:style>
  <w:style w:type="paragraph" w:styleId="a7">
    <w:name w:val="Balloon Text"/>
    <w:basedOn w:val="a"/>
    <w:link w:val="a8"/>
    <w:rsid w:val="005125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125DE"/>
    <w:rPr>
      <w:rFonts w:ascii="Tahoma" w:hAnsi="Tahoma" w:cs="Tahoma"/>
      <w:sz w:val="16"/>
      <w:szCs w:val="16"/>
    </w:rPr>
  </w:style>
  <w:style w:type="character" w:customStyle="1" w:styleId="pt-a0-000025">
    <w:name w:val="pt-a0-000025"/>
    <w:rsid w:val="006626A4"/>
  </w:style>
  <w:style w:type="character" w:customStyle="1" w:styleId="docdata">
    <w:name w:val="docdata"/>
    <w:aliases w:val="docy,v5,1056,bqiaagaaeyqcaaagiaiaaao9awaabcsdaaaaaaaaaaaaaaaaaaaaaaaaaaaaaaaaaaaaaaaaaaaaaaaaaaaaaaaaaaaaaaaaaaaaaaaaaaaaaaaaaaaaaaaaaaaaaaaaaaaaaaaaaaaaaaaaaaaaaaaaaaaaaaaaaaaaaaaaaaaaaaaaaaaaaaaaaaaaaaaaaaaaaaaaaaaaaaaaaaaaaaaaaaaaaaaaaaaaaaaa"/>
    <w:rsid w:val="00844DD3"/>
  </w:style>
  <w:style w:type="paragraph" w:customStyle="1" w:styleId="1153">
    <w:name w:val="1153"/>
    <w:aliases w:val="bqiaagaaeyqcaaagiaiaaamebaaabsweaaaaaaaaaaaaaaaaaaaaaaaaaaaaaaaaaaaaaaaaaaaaaaaaaaaaaaaaaaaaaaaaaaaaaaaaaaaaaaaaaaaaaaaaaaaaaaaaaaaaaaaaaaaaaaaaaaaaaaaaaaaaaaaaaaaaaaaaaaaaaaaaaaaaaaaaaaaaaaaaaaaaaaaaaaaaaaaaaaaaaaaaaaaaaaaaaaaaaaaa"/>
    <w:basedOn w:val="a"/>
    <w:rsid w:val="000030D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C6D3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7C6D3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sid w:val="007C6D3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sid w:val="007C6D3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7C6D30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7C6D30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link w:val="a9"/>
    <w:rsid w:val="007C6D3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C6D3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rsid w:val="007C6D30"/>
    <w:rPr>
      <w:color w:val="0000FF"/>
      <w:u w:val="none"/>
    </w:rPr>
  </w:style>
  <w:style w:type="paragraph" w:customStyle="1" w:styleId="Application">
    <w:name w:val="Application!Приложение"/>
    <w:rsid w:val="007C6D3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C6D3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C6D3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styleId="ac">
    <w:name w:val="FollowedHyperlink"/>
    <w:rsid w:val="007C6D3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759b6f3b-4ad2-4e7b-b7f1-fd75cbe41753.doc" TargetMode="External"/><Relationship Id="rId13" Type="http://schemas.openxmlformats.org/officeDocument/2006/relationships/hyperlink" Target="file:///\\12.10.10.10\content\act\b69ea8f3-eb67-484f-93ed-2725be3adc52.doc" TargetMode="External"/><Relationship Id="rId18" Type="http://schemas.openxmlformats.org/officeDocument/2006/relationships/hyperlink" Target="file:///\\12.10.10.10\content\act\1d73a852-dcb8-4474-a3ce-bf2ec935402b.html" TargetMode="External"/><Relationship Id="rId26" Type="http://schemas.openxmlformats.org/officeDocument/2006/relationships/hyperlink" Target="file:///C:\content\act\32d68001-fe69-46b5-ba71-a41eaa61a350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12.10.10.10\content\act\1d73a852-dcb8-4474-a3ce-bf2ec935402b.html" TargetMode="External"/><Relationship Id="rId34" Type="http://schemas.openxmlformats.org/officeDocument/2006/relationships/footer" Target="footer2.xml"/><Relationship Id="rId7" Type="http://schemas.openxmlformats.org/officeDocument/2006/relationships/hyperlink" Target="file:///\\12.10.10.10\content\act\8327b4c6-57d2-4d10-b948-8734417c99c8.doc" TargetMode="External"/><Relationship Id="rId12" Type="http://schemas.openxmlformats.org/officeDocument/2006/relationships/hyperlink" Target="file:///\\12.10.10.10\..\..\..\..\..\..\content\act\759b6f3b-4ad2-4e7b-b7f1-fd75cbe41753.doc" TargetMode="External"/><Relationship Id="rId17" Type="http://schemas.openxmlformats.org/officeDocument/2006/relationships/hyperlink" Target="file:///C:\content\act\d69910c0-2d7b-4b76-8adf-fd0802b51af9.doc" TargetMode="External"/><Relationship Id="rId25" Type="http://schemas.openxmlformats.org/officeDocument/2006/relationships/hyperlink" Target="file:///\\12.10.10.10\content\act\1d73a852-dcb8-4474-a3ce-bf2ec935402b.html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\\12.10.10.10\content\act\1d73a852-dcb8-4474-a3ce-bf2ec935402b.html" TargetMode="External"/><Relationship Id="rId20" Type="http://schemas.openxmlformats.org/officeDocument/2006/relationships/hyperlink" Target="file:///\\12.10.10.10\content\act\dd3b7f78-3bc1-454f-9e24-18757385dc4c.html" TargetMode="External"/><Relationship Id="rId29" Type="http://schemas.openxmlformats.org/officeDocument/2006/relationships/hyperlink" Target="file:///\\12.10.10.10\content\act\8327b4c6-57d2-4d10-b948-8734417c99c8.do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\\12.10.10.10\content\act\1d73a852-dcb8-4474-a3ce-bf2ec935402b.html" TargetMode="External"/><Relationship Id="rId24" Type="http://schemas.openxmlformats.org/officeDocument/2006/relationships/hyperlink" Target="file:///\\12.10.10.10\content\act\1d73a852-dcb8-4474-a3ce-bf2ec935402b.html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\\12.10.10.10\content\act\b69ea8f3-eb67-484f-93ed-2725be3adc52.doc" TargetMode="External"/><Relationship Id="rId23" Type="http://schemas.openxmlformats.org/officeDocument/2006/relationships/hyperlink" Target="file:///C:\content\act\d69910c0-2d7b-4b76-8adf-fd0802b51af9.doc" TargetMode="External"/><Relationship Id="rId28" Type="http://schemas.openxmlformats.org/officeDocument/2006/relationships/hyperlink" Target="file:///\\12.10.10.10\content\act\1d73a852-dcb8-4474-a3ce-bf2ec935402b.html" TargetMode="External"/><Relationship Id="rId36" Type="http://schemas.openxmlformats.org/officeDocument/2006/relationships/footer" Target="footer3.xml"/><Relationship Id="rId10" Type="http://schemas.openxmlformats.org/officeDocument/2006/relationships/hyperlink" Target="file:///C:\content\act\32d68001-fe69-46b5-ba71-a41eaa61a350.docx" TargetMode="External"/><Relationship Id="rId19" Type="http://schemas.openxmlformats.org/officeDocument/2006/relationships/hyperlink" Target="file:///C:\content\act\d69910c0-2d7b-4b76-8adf-fd0802b51af9.doc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\\12.10.10.10\content\act\d69910c0-2d7b-4b76-8adf-fd0802b51af9.doc" TargetMode="External"/><Relationship Id="rId14" Type="http://schemas.openxmlformats.org/officeDocument/2006/relationships/hyperlink" Target="file:///\\12.10.10.10\content\act\2f35fb69-52c4-445a-94a3-ab9f65fac310.docx" TargetMode="External"/><Relationship Id="rId22" Type="http://schemas.openxmlformats.org/officeDocument/2006/relationships/hyperlink" Target="file:///C:\content\act\d69910c0-2d7b-4b76-8adf-fd0802b51af9.doc" TargetMode="External"/><Relationship Id="rId27" Type="http://schemas.openxmlformats.org/officeDocument/2006/relationships/hyperlink" Target="file:///\\12.10.10.10\content\act\1d73a852-dcb8-4474-a3ce-bf2ec935402b.html" TargetMode="External"/><Relationship Id="rId30" Type="http://schemas.openxmlformats.org/officeDocument/2006/relationships/hyperlink" Target="file:///C:\content\act\d69910c0-2d7b-4b76-8adf-fd0802b51af9.doc" TargetMode="External"/><Relationship Id="rId35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F4699-33EC-44F6-BB2D-0D1B488D3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5415</Words>
  <Characters>30866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36209</CharactersWithSpaces>
  <SharedDoc>false</SharedDoc>
  <HLinks>
    <vt:vector size="132" baseType="variant">
      <vt:variant>
        <vt:i4>1048598</vt:i4>
      </vt:variant>
      <vt:variant>
        <vt:i4>63</vt:i4>
      </vt:variant>
      <vt:variant>
        <vt:i4>0</vt:i4>
      </vt:variant>
      <vt:variant>
        <vt:i4>5</vt:i4>
      </vt:variant>
      <vt:variant>
        <vt:lpwstr>../../../../../../../../content/act/d69910c0-2d7b-4b76-8adf-fd0802b51af9.doc</vt:lpwstr>
      </vt:variant>
      <vt:variant>
        <vt:lpwstr/>
      </vt:variant>
      <vt:variant>
        <vt:i4>3670092</vt:i4>
      </vt:variant>
      <vt:variant>
        <vt:i4>60</vt:i4>
      </vt:variant>
      <vt:variant>
        <vt:i4>0</vt:i4>
      </vt:variant>
      <vt:variant>
        <vt:i4>5</vt:i4>
      </vt:variant>
      <vt:variant>
        <vt:lpwstr>\\12.10.10.10\content\act\8327b4c6-57d2-4d10-b948-8734417c99c8.doc</vt:lpwstr>
      </vt:variant>
      <vt:variant>
        <vt:lpwstr/>
      </vt:variant>
      <vt:variant>
        <vt:i4>3866709</vt:i4>
      </vt:variant>
      <vt:variant>
        <vt:i4>57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3866709</vt:i4>
      </vt:variant>
      <vt:variant>
        <vt:i4>54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3866709</vt:i4>
      </vt:variant>
      <vt:variant>
        <vt:i4>51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3866709</vt:i4>
      </vt:variant>
      <vt:variant>
        <vt:i4>48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1048598</vt:i4>
      </vt:variant>
      <vt:variant>
        <vt:i4>45</vt:i4>
      </vt:variant>
      <vt:variant>
        <vt:i4>0</vt:i4>
      </vt:variant>
      <vt:variant>
        <vt:i4>5</vt:i4>
      </vt:variant>
      <vt:variant>
        <vt:lpwstr>../../../../../../../../content/act/d69910c0-2d7b-4b76-8adf-fd0802b51af9.doc</vt:lpwstr>
      </vt:variant>
      <vt:variant>
        <vt:lpwstr/>
      </vt:variant>
      <vt:variant>
        <vt:i4>1048598</vt:i4>
      </vt:variant>
      <vt:variant>
        <vt:i4>42</vt:i4>
      </vt:variant>
      <vt:variant>
        <vt:i4>0</vt:i4>
      </vt:variant>
      <vt:variant>
        <vt:i4>5</vt:i4>
      </vt:variant>
      <vt:variant>
        <vt:lpwstr>../../../../../../../../content/act/d69910c0-2d7b-4b76-8adf-fd0802b51af9.doc</vt:lpwstr>
      </vt:variant>
      <vt:variant>
        <vt:lpwstr/>
      </vt:variant>
      <vt:variant>
        <vt:i4>3866709</vt:i4>
      </vt:variant>
      <vt:variant>
        <vt:i4>39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6553603</vt:i4>
      </vt:variant>
      <vt:variant>
        <vt:i4>36</vt:i4>
      </vt:variant>
      <vt:variant>
        <vt:i4>0</vt:i4>
      </vt:variant>
      <vt:variant>
        <vt:i4>5</vt:i4>
      </vt:variant>
      <vt:variant>
        <vt:lpwstr>\\12.10.10.10\content\act\dd3b7f78-3bc1-454f-9e24-18757385dc4c.html</vt:lpwstr>
      </vt:variant>
      <vt:variant>
        <vt:lpwstr/>
      </vt:variant>
      <vt:variant>
        <vt:i4>1048598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../../../../../../../../content/act/d69910c0-2d7b-4b76-8adf-fd0802b51af9.doc</vt:lpwstr>
      </vt:variant>
      <vt:variant>
        <vt:lpwstr/>
      </vt:variant>
      <vt:variant>
        <vt:i4>3866709</vt:i4>
      </vt:variant>
      <vt:variant>
        <vt:i4>30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1048598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../../../../../../../../content/act/d69910c0-2d7b-4b76-8adf-fd0802b51af9.doc</vt:lpwstr>
      </vt:variant>
      <vt:variant>
        <vt:lpwstr/>
      </vt:variant>
      <vt:variant>
        <vt:i4>3866709</vt:i4>
      </vt:variant>
      <vt:variant>
        <vt:i4>24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6488138</vt:i4>
      </vt:variant>
      <vt:variant>
        <vt:i4>21</vt:i4>
      </vt:variant>
      <vt:variant>
        <vt:i4>0</vt:i4>
      </vt:variant>
      <vt:variant>
        <vt:i4>5</vt:i4>
      </vt:variant>
      <vt:variant>
        <vt:lpwstr>\\12.10.10.10\content\act\b69ea8f3-eb67-484f-93ed-2725be3adc52.doc</vt:lpwstr>
      </vt:variant>
      <vt:variant>
        <vt:lpwstr/>
      </vt:variant>
      <vt:variant>
        <vt:i4>3997727</vt:i4>
      </vt:variant>
      <vt:variant>
        <vt:i4>18</vt:i4>
      </vt:variant>
      <vt:variant>
        <vt:i4>0</vt:i4>
      </vt:variant>
      <vt:variant>
        <vt:i4>5</vt:i4>
      </vt:variant>
      <vt:variant>
        <vt:lpwstr>\\12.10.10.10\content\act\2f35fb69-52c4-445a-94a3-ab9f65fac310.docx</vt:lpwstr>
      </vt:variant>
      <vt:variant>
        <vt:lpwstr/>
      </vt:variant>
      <vt:variant>
        <vt:i4>6488138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\\12.10.10.10\content\act\b69ea8f3-eb67-484f-93ed-2725be3adc52.doc</vt:lpwstr>
      </vt:variant>
      <vt:variant>
        <vt:lpwstr/>
      </vt:variant>
      <vt:variant>
        <vt:i4>3866709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\\12.10.10.10\content\act\1d73a852-dcb8-4474-a3ce-bf2ec935402b.html</vt:lpwstr>
      </vt:variant>
      <vt:variant>
        <vt:lpwstr/>
      </vt:variant>
      <vt:variant>
        <vt:i4>6422598</vt:i4>
      </vt:variant>
      <vt:variant>
        <vt:i4>9</vt:i4>
      </vt:variant>
      <vt:variant>
        <vt:i4>0</vt:i4>
      </vt:variant>
      <vt:variant>
        <vt:i4>5</vt:i4>
      </vt:variant>
      <vt:variant>
        <vt:lpwstr>\\12.10.10.10\..\..\..\..\..\..\content\act\759b6f3b-4ad2-4e7b-b7f1-fd75cbe41753.doc</vt:lpwstr>
      </vt:variant>
      <vt:variant>
        <vt:lpwstr/>
      </vt:variant>
      <vt:variant>
        <vt:i4>3932234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\\12.10.10.10\content\act\d69910c0-2d7b-4b76-8adf-fd0802b51af9.doc</vt:lpwstr>
      </vt:variant>
      <vt:variant>
        <vt:lpwstr/>
      </vt:variant>
      <vt:variant>
        <vt:i4>4063258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\\12.10.10.10\content\act\759b6f3b-4ad2-4e7b-b7f1-fd75cbe41753.doc</vt:lpwstr>
      </vt:variant>
      <vt:variant>
        <vt:lpwstr/>
      </vt:variant>
      <vt:variant>
        <vt:i4>3670092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\\12.10.10.10\content\act\8327b4c6-57d2-4d10-b948-8734417c99c8.doc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cp:lastModifiedBy>Антонова Елена Павловна</cp:lastModifiedBy>
  <cp:revision>2</cp:revision>
  <cp:lastPrinted>2024-05-23T09:59:00Z</cp:lastPrinted>
  <dcterms:created xsi:type="dcterms:W3CDTF">2026-04-29T06:59:00Z</dcterms:created>
  <dcterms:modified xsi:type="dcterms:W3CDTF">2026-04-29T06:59:00Z</dcterms:modified>
</cp:coreProperties>
</file>