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3B3" w:rsidRPr="00902498" w:rsidRDefault="001473B3" w:rsidP="00902498">
      <w:pPr>
        <w:pStyle w:val="2"/>
      </w:pPr>
      <w:r w:rsidRPr="00902498">
        <w:t>АМИНИСТРАЦИЯ БЕРЕЗОВСКОГО РАЙОНА</w:t>
      </w:r>
    </w:p>
    <w:p w:rsidR="001473B3" w:rsidRPr="00902498" w:rsidRDefault="001473B3" w:rsidP="00902498">
      <w:pPr>
        <w:pStyle w:val="2"/>
        <w:rPr>
          <w:szCs w:val="20"/>
        </w:rPr>
      </w:pPr>
      <w:r w:rsidRPr="00902498">
        <w:rPr>
          <w:szCs w:val="20"/>
        </w:rPr>
        <w:t>ХАНТЫ-МАНСИЙСКОГО АВТОНОМНОГО ОКРУГА</w:t>
      </w:r>
      <w:r w:rsidR="00902498" w:rsidRPr="00902498">
        <w:rPr>
          <w:szCs w:val="20"/>
        </w:rPr>
        <w:t>-</w:t>
      </w:r>
      <w:r w:rsidRPr="00902498">
        <w:rPr>
          <w:szCs w:val="20"/>
        </w:rPr>
        <w:t>ЮГРЫ</w:t>
      </w:r>
    </w:p>
    <w:p w:rsidR="001473B3" w:rsidRPr="00902498" w:rsidRDefault="001473B3" w:rsidP="00902498">
      <w:pPr>
        <w:pStyle w:val="2"/>
        <w:rPr>
          <w:szCs w:val="24"/>
        </w:rPr>
      </w:pPr>
    </w:p>
    <w:p w:rsidR="001473B3" w:rsidRPr="00902498" w:rsidRDefault="001473B3" w:rsidP="00902498">
      <w:pPr>
        <w:pStyle w:val="2"/>
      </w:pPr>
      <w:r w:rsidRPr="00902498">
        <w:t>ПОСТАНОВЛЕНИЕ</w:t>
      </w:r>
    </w:p>
    <w:p w:rsidR="001473B3" w:rsidRPr="00902498" w:rsidRDefault="001473B3" w:rsidP="001473B3">
      <w:pPr>
        <w:rPr>
          <w:rFonts w:cs="Arial"/>
          <w:szCs w:val="28"/>
        </w:rPr>
      </w:pPr>
    </w:p>
    <w:p w:rsidR="007508F5" w:rsidRPr="00902498" w:rsidRDefault="00780E44" w:rsidP="00902498">
      <w:pPr>
        <w:tabs>
          <w:tab w:val="left" w:pos="9072"/>
        </w:tabs>
        <w:ind w:firstLine="0"/>
        <w:rPr>
          <w:rFonts w:cs="Arial"/>
          <w:szCs w:val="28"/>
        </w:rPr>
      </w:pPr>
      <w:r w:rsidRPr="00902498">
        <w:rPr>
          <w:rFonts w:cs="Arial"/>
          <w:szCs w:val="28"/>
        </w:rPr>
        <w:t>от</w:t>
      </w:r>
      <w:r w:rsidR="00902498" w:rsidRPr="00902498">
        <w:rPr>
          <w:rFonts w:cs="Arial"/>
          <w:szCs w:val="28"/>
        </w:rPr>
        <w:t xml:space="preserve"> </w:t>
      </w:r>
      <w:r w:rsidRPr="00902498">
        <w:rPr>
          <w:rFonts w:cs="Arial"/>
          <w:szCs w:val="28"/>
        </w:rPr>
        <w:t>26.06.</w:t>
      </w:r>
      <w:r w:rsidR="007508F5" w:rsidRPr="00902498">
        <w:rPr>
          <w:rFonts w:cs="Arial"/>
          <w:szCs w:val="28"/>
        </w:rPr>
        <w:t>2023</w:t>
      </w:r>
      <w:r w:rsidR="00902498">
        <w:rPr>
          <w:rFonts w:cs="Arial"/>
          <w:szCs w:val="28"/>
        </w:rPr>
        <w:tab/>
      </w:r>
      <w:r w:rsidR="007508F5" w:rsidRPr="00902498">
        <w:rPr>
          <w:rFonts w:cs="Arial"/>
          <w:szCs w:val="28"/>
        </w:rPr>
        <w:t>№</w:t>
      </w:r>
      <w:r w:rsidRPr="00902498">
        <w:rPr>
          <w:rFonts w:cs="Arial"/>
          <w:szCs w:val="28"/>
        </w:rPr>
        <w:t xml:space="preserve"> 487</w:t>
      </w:r>
    </w:p>
    <w:p w:rsidR="007508F5" w:rsidRPr="00902498" w:rsidRDefault="007508F5" w:rsidP="00902498">
      <w:pPr>
        <w:spacing w:line="480" w:lineRule="auto"/>
        <w:ind w:firstLine="0"/>
        <w:rPr>
          <w:rFonts w:cs="Arial"/>
          <w:szCs w:val="28"/>
        </w:rPr>
      </w:pPr>
      <w:proofErr w:type="spellStart"/>
      <w:r w:rsidRPr="00902498">
        <w:rPr>
          <w:rFonts w:cs="Arial"/>
          <w:szCs w:val="28"/>
        </w:rPr>
        <w:t>пгт</w:t>
      </w:r>
      <w:proofErr w:type="spellEnd"/>
      <w:r w:rsidRPr="00902498">
        <w:rPr>
          <w:rFonts w:cs="Arial"/>
          <w:szCs w:val="28"/>
        </w:rPr>
        <w:t>. Березово</w:t>
      </w:r>
    </w:p>
    <w:p w:rsidR="007508F5" w:rsidRPr="00902498" w:rsidRDefault="007508F5" w:rsidP="00902498">
      <w:pPr>
        <w:pStyle w:val="Title"/>
        <w:rPr>
          <w:lang w:eastAsia="en-US"/>
        </w:rPr>
      </w:pPr>
      <w:r w:rsidRPr="00902498">
        <w:t>О внесении изменений в постановление администрации Березовского района от 28.12.2021 №</w:t>
      </w:r>
      <w:r w:rsidR="00780E44" w:rsidRPr="00902498">
        <w:t xml:space="preserve"> </w:t>
      </w:r>
      <w:r w:rsidRPr="00902498">
        <w:t xml:space="preserve">1586 </w:t>
      </w:r>
      <w:r w:rsidR="00902498" w:rsidRPr="00902498">
        <w:t>«</w:t>
      </w:r>
      <w:r w:rsidRPr="00902498">
        <w:t xml:space="preserve">О муниципальной программе </w:t>
      </w:r>
      <w:r w:rsidR="00902498" w:rsidRPr="00902498">
        <w:t>«</w:t>
      </w:r>
      <w:r w:rsidRPr="00902498">
        <w:t>Развитие гражданского общества в Березовском районе</w:t>
      </w:r>
      <w:r w:rsidR="00902498" w:rsidRPr="00902498">
        <w:t>»</w:t>
      </w:r>
    </w:p>
    <w:p w:rsidR="007508F5" w:rsidRDefault="007508F5" w:rsidP="007508F5">
      <w:pPr>
        <w:tabs>
          <w:tab w:val="left" w:pos="709"/>
        </w:tabs>
        <w:autoSpaceDE w:val="0"/>
        <w:autoSpaceDN w:val="0"/>
        <w:adjustRightInd w:val="0"/>
        <w:ind w:firstLine="709"/>
        <w:rPr>
          <w:rFonts w:cs="Arial"/>
          <w:szCs w:val="28"/>
        </w:rPr>
      </w:pPr>
      <w:bookmarkStart w:id="0" w:name="OLE_LINK1"/>
    </w:p>
    <w:p w:rsidR="008C5C15" w:rsidRDefault="008C5C15" w:rsidP="008C5C15">
      <w:r>
        <w:t xml:space="preserve">(утратило силу постановлением Администрации </w:t>
      </w:r>
      <w:hyperlink r:id="rId9" w:tooltip="постановление от 23.01.2024 0:00:00 №31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8C5C15">
          <w:rPr>
            <w:rStyle w:val="aa"/>
            <w:rFonts w:cs="Arial"/>
            <w:szCs w:val="28"/>
          </w:rPr>
          <w:t>от 23.01.2024 № 31</w:t>
        </w:r>
      </w:hyperlink>
      <w:r>
        <w:t>)</w:t>
      </w:r>
    </w:p>
    <w:p w:rsidR="008C5C15" w:rsidRPr="00902498" w:rsidRDefault="008C5C15" w:rsidP="007508F5">
      <w:pPr>
        <w:tabs>
          <w:tab w:val="left" w:pos="709"/>
        </w:tabs>
        <w:autoSpaceDE w:val="0"/>
        <w:autoSpaceDN w:val="0"/>
        <w:adjustRightInd w:val="0"/>
        <w:ind w:firstLine="709"/>
        <w:rPr>
          <w:rFonts w:cs="Arial"/>
          <w:szCs w:val="28"/>
        </w:rPr>
      </w:pPr>
      <w:bookmarkStart w:id="1" w:name="_GoBack"/>
      <w:bookmarkEnd w:id="1"/>
    </w:p>
    <w:bookmarkEnd w:id="0"/>
    <w:p w:rsidR="00902498" w:rsidRPr="00902498" w:rsidRDefault="007508F5" w:rsidP="00902498">
      <w:r w:rsidRPr="00902498">
        <w:t>В целях приведения муниципального нормативного правового акта в соответствие с действующим законодательством:</w:t>
      </w:r>
    </w:p>
    <w:p w:rsidR="00902498" w:rsidRPr="00902498" w:rsidRDefault="007508F5" w:rsidP="00902498">
      <w:pPr>
        <w:rPr>
          <w:bCs/>
        </w:rPr>
      </w:pPr>
      <w:r w:rsidRPr="00902498">
        <w:rPr>
          <w:bCs/>
        </w:rPr>
        <w:t xml:space="preserve">1. Таблицу 1 приложения 1 к постановлению администрации Березовского района </w:t>
      </w:r>
      <w:hyperlink r:id="rId10" w:tooltip="постановление от 28.12.2021 0:00:00 №1586 Администрация Березовского района&#10;&#10;О муниципальной программе " w:history="1">
        <w:r w:rsidRPr="00B11164">
          <w:rPr>
            <w:rStyle w:val="aa"/>
            <w:bCs/>
          </w:rPr>
          <w:t>от 28.12.2021 №1586</w:t>
        </w:r>
      </w:hyperlink>
      <w:r w:rsidRPr="00902498">
        <w:rPr>
          <w:bCs/>
        </w:rPr>
        <w:t xml:space="preserve"> </w:t>
      </w:r>
      <w:r w:rsidR="00902498" w:rsidRPr="00902498">
        <w:rPr>
          <w:bCs/>
        </w:rPr>
        <w:t>«</w:t>
      </w:r>
      <w:r w:rsidRPr="00902498">
        <w:rPr>
          <w:bCs/>
        </w:rPr>
        <w:t xml:space="preserve">О муниципальной программе </w:t>
      </w:r>
      <w:r w:rsidR="00902498" w:rsidRPr="00902498">
        <w:rPr>
          <w:bCs/>
        </w:rPr>
        <w:t>«</w:t>
      </w:r>
      <w:r w:rsidRPr="00902498">
        <w:rPr>
          <w:bCs/>
        </w:rPr>
        <w:t>Развитие гражданского общества в Березовском районе</w:t>
      </w:r>
      <w:r w:rsidR="00902498" w:rsidRPr="00902498">
        <w:rPr>
          <w:bCs/>
        </w:rPr>
        <w:t>»</w:t>
      </w:r>
      <w:r w:rsidRPr="00902498">
        <w:rPr>
          <w:bCs/>
        </w:rPr>
        <w:t xml:space="preserve"> изложить в следующей редакции согласно приложению к настоящему постановлению.</w:t>
      </w:r>
    </w:p>
    <w:p w:rsidR="00902498" w:rsidRPr="00902498" w:rsidRDefault="007508F5" w:rsidP="00902498">
      <w:pPr>
        <w:rPr>
          <w:bCs/>
        </w:rPr>
      </w:pPr>
      <w:r w:rsidRPr="00902498">
        <w:rPr>
          <w:bCs/>
        </w:rPr>
        <w:t xml:space="preserve">2. Опубликовать настоящее постановление в газете </w:t>
      </w:r>
      <w:r w:rsidR="00902498" w:rsidRPr="00902498">
        <w:rPr>
          <w:bCs/>
        </w:rPr>
        <w:t>«</w:t>
      </w:r>
      <w:r w:rsidRPr="00902498">
        <w:rPr>
          <w:bCs/>
        </w:rPr>
        <w:t>Жизнь Югры</w:t>
      </w:r>
      <w:r w:rsidR="00902498" w:rsidRPr="00902498">
        <w:rPr>
          <w:bCs/>
        </w:rPr>
        <w:t>»</w:t>
      </w:r>
      <w:r w:rsidRPr="00902498">
        <w:rPr>
          <w:bCs/>
        </w:rPr>
        <w:t xml:space="preserve"> и разместить на </w:t>
      </w:r>
      <w:proofErr w:type="gramStart"/>
      <w:r w:rsidRPr="00902498">
        <w:rPr>
          <w:bCs/>
        </w:rPr>
        <w:t>официальном</w:t>
      </w:r>
      <w:proofErr w:type="gramEnd"/>
      <w:r w:rsidRPr="00902498">
        <w:rPr>
          <w:bCs/>
        </w:rPr>
        <w:t xml:space="preserve"> веб-сайте органов местного самоуправления Березовского района.</w:t>
      </w:r>
    </w:p>
    <w:p w:rsidR="00902498" w:rsidRPr="00902498" w:rsidRDefault="007508F5" w:rsidP="00902498">
      <w:r w:rsidRPr="00902498">
        <w:rPr>
          <w:bCs/>
        </w:rPr>
        <w:t>3. Настоящее постановление вступает в силу после его официального опубликования.</w:t>
      </w:r>
    </w:p>
    <w:p w:rsidR="00902498" w:rsidRDefault="00902498" w:rsidP="00902498"/>
    <w:p w:rsidR="00902498" w:rsidRPr="00902498" w:rsidRDefault="00902498" w:rsidP="00902498"/>
    <w:p w:rsidR="00902498" w:rsidRPr="00902498" w:rsidRDefault="007508F5" w:rsidP="00902498">
      <w:pPr>
        <w:tabs>
          <w:tab w:val="center" w:pos="9072"/>
        </w:tabs>
        <w:ind w:firstLine="0"/>
        <w:rPr>
          <w:szCs w:val="20"/>
        </w:rPr>
      </w:pPr>
      <w:proofErr w:type="spellStart"/>
      <w:r w:rsidRPr="00902498">
        <w:t>И.о</w:t>
      </w:r>
      <w:proofErr w:type="spellEnd"/>
      <w:r w:rsidRPr="00902498">
        <w:t>. г</w:t>
      </w:r>
      <w:r w:rsidR="001473B3" w:rsidRPr="00902498">
        <w:t>лав</w:t>
      </w:r>
      <w:r w:rsidRPr="00902498">
        <w:t>ы</w:t>
      </w:r>
      <w:r w:rsidR="001473B3" w:rsidRPr="00902498">
        <w:t xml:space="preserve"> района</w:t>
      </w:r>
      <w:r w:rsidR="00902498">
        <w:tab/>
      </w:r>
      <w:r w:rsidR="00902498" w:rsidRPr="00902498">
        <w:t xml:space="preserve"> </w:t>
      </w:r>
      <w:r w:rsidRPr="00902498">
        <w:t>Г.Г. Кудряшов</w:t>
      </w:r>
    </w:p>
    <w:p w:rsidR="00902498" w:rsidRPr="00902498" w:rsidRDefault="00902498" w:rsidP="001473B3">
      <w:pPr>
        <w:tabs>
          <w:tab w:val="left" w:pos="1230"/>
        </w:tabs>
        <w:autoSpaceDE w:val="0"/>
        <w:autoSpaceDN w:val="0"/>
        <w:adjustRightInd w:val="0"/>
        <w:rPr>
          <w:rFonts w:cs="Arial"/>
          <w:szCs w:val="20"/>
        </w:rPr>
      </w:pPr>
    </w:p>
    <w:p w:rsidR="00902498" w:rsidRPr="00902498" w:rsidRDefault="00902498" w:rsidP="00BB4C73">
      <w:pPr>
        <w:ind w:firstLine="284"/>
        <w:contextualSpacing/>
        <w:jc w:val="center"/>
        <w:rPr>
          <w:rFonts w:cs="Arial"/>
        </w:rPr>
      </w:pPr>
    </w:p>
    <w:p w:rsidR="00902498" w:rsidRPr="00902498" w:rsidRDefault="00902498" w:rsidP="00BB4C73">
      <w:pPr>
        <w:ind w:firstLine="284"/>
        <w:contextualSpacing/>
        <w:jc w:val="center"/>
        <w:rPr>
          <w:rFonts w:cs="Arial"/>
        </w:rPr>
      </w:pPr>
    </w:p>
    <w:p w:rsidR="00576537" w:rsidRPr="00902498" w:rsidRDefault="00576537" w:rsidP="00655A16">
      <w:pPr>
        <w:contextualSpacing/>
        <w:outlineLvl w:val="0"/>
        <w:rPr>
          <w:rFonts w:cs="Arial"/>
        </w:rPr>
        <w:sectPr w:rsidR="00576537" w:rsidRPr="00902498" w:rsidSect="0090249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902498" w:rsidRPr="00902498" w:rsidRDefault="00902498" w:rsidP="00160298">
      <w:pPr>
        <w:jc w:val="right"/>
        <w:rPr>
          <w:rFonts w:eastAsia="Calibri" w:cs="Arial"/>
          <w:b/>
          <w:sz w:val="30"/>
          <w:szCs w:val="30"/>
          <w:lang w:eastAsia="en-US"/>
        </w:rPr>
      </w:pPr>
    </w:p>
    <w:p w:rsidR="00902498" w:rsidRPr="00902498" w:rsidRDefault="00902498" w:rsidP="00160298">
      <w:pPr>
        <w:jc w:val="right"/>
        <w:rPr>
          <w:rFonts w:eastAsia="Calibri" w:cs="Arial"/>
          <w:b/>
          <w:sz w:val="30"/>
          <w:szCs w:val="30"/>
          <w:lang w:eastAsia="en-US"/>
        </w:rPr>
      </w:pPr>
    </w:p>
    <w:p w:rsidR="00160298" w:rsidRPr="00902498" w:rsidRDefault="005877B7" w:rsidP="00160298">
      <w:pPr>
        <w:jc w:val="right"/>
        <w:rPr>
          <w:rFonts w:eastAsia="Calibri" w:cs="Arial"/>
          <w:b/>
          <w:sz w:val="30"/>
          <w:szCs w:val="30"/>
          <w:lang w:eastAsia="en-US"/>
        </w:rPr>
      </w:pPr>
      <w:r w:rsidRPr="00902498">
        <w:rPr>
          <w:rFonts w:eastAsia="Calibri" w:cs="Arial"/>
          <w:b/>
          <w:sz w:val="30"/>
          <w:szCs w:val="30"/>
          <w:lang w:eastAsia="en-US"/>
        </w:rPr>
        <w:t>Приложение</w:t>
      </w:r>
      <w:r w:rsidR="00160298" w:rsidRPr="00902498">
        <w:rPr>
          <w:rFonts w:eastAsia="Calibri" w:cs="Arial"/>
          <w:b/>
          <w:sz w:val="30"/>
          <w:szCs w:val="30"/>
          <w:lang w:eastAsia="en-US"/>
        </w:rPr>
        <w:t xml:space="preserve"> </w:t>
      </w:r>
    </w:p>
    <w:p w:rsidR="00902498" w:rsidRPr="00902498" w:rsidRDefault="00160298" w:rsidP="00160298">
      <w:pPr>
        <w:jc w:val="right"/>
        <w:rPr>
          <w:rFonts w:eastAsia="Calibri" w:cs="Arial"/>
          <w:b/>
          <w:sz w:val="30"/>
          <w:szCs w:val="30"/>
          <w:lang w:eastAsia="en-US"/>
        </w:rPr>
      </w:pPr>
      <w:r w:rsidRPr="00902498">
        <w:rPr>
          <w:rFonts w:eastAsia="Calibri" w:cs="Arial"/>
          <w:b/>
          <w:sz w:val="30"/>
          <w:szCs w:val="30"/>
          <w:lang w:eastAsia="en-US"/>
        </w:rPr>
        <w:t>к постановлению администрации</w:t>
      </w:r>
      <w:r w:rsidR="00902498" w:rsidRPr="00902498">
        <w:rPr>
          <w:rFonts w:eastAsia="Calibri" w:cs="Arial"/>
          <w:b/>
          <w:sz w:val="30"/>
          <w:szCs w:val="30"/>
          <w:lang w:eastAsia="en-US"/>
        </w:rPr>
        <w:t xml:space="preserve"> </w:t>
      </w:r>
    </w:p>
    <w:p w:rsidR="00160298" w:rsidRPr="00902498" w:rsidRDefault="00160298" w:rsidP="00160298">
      <w:pPr>
        <w:jc w:val="right"/>
        <w:rPr>
          <w:rFonts w:eastAsia="Calibri" w:cs="Arial"/>
          <w:b/>
          <w:sz w:val="30"/>
          <w:szCs w:val="30"/>
          <w:lang w:eastAsia="en-US"/>
        </w:rPr>
      </w:pPr>
      <w:r w:rsidRPr="00902498">
        <w:rPr>
          <w:rFonts w:eastAsia="Calibri" w:cs="Arial"/>
          <w:b/>
          <w:sz w:val="30"/>
          <w:szCs w:val="30"/>
          <w:lang w:eastAsia="en-US"/>
        </w:rPr>
        <w:t xml:space="preserve">Березовского района </w:t>
      </w:r>
    </w:p>
    <w:p w:rsidR="00902498" w:rsidRPr="00902498" w:rsidRDefault="00160298" w:rsidP="00160298">
      <w:pPr>
        <w:jc w:val="right"/>
        <w:rPr>
          <w:rFonts w:eastAsia="Calibri" w:cs="Arial"/>
          <w:b/>
          <w:sz w:val="30"/>
          <w:szCs w:val="30"/>
          <w:lang w:eastAsia="en-US"/>
        </w:rPr>
      </w:pPr>
      <w:r w:rsidRPr="00902498">
        <w:rPr>
          <w:rFonts w:eastAsia="Calibri" w:cs="Arial"/>
          <w:b/>
          <w:sz w:val="30"/>
          <w:szCs w:val="30"/>
          <w:lang w:eastAsia="en-US"/>
        </w:rPr>
        <w:t xml:space="preserve">от </w:t>
      </w:r>
      <w:r w:rsidR="00780E44" w:rsidRPr="00902498">
        <w:rPr>
          <w:rFonts w:eastAsia="Calibri" w:cs="Arial"/>
          <w:b/>
          <w:sz w:val="30"/>
          <w:szCs w:val="30"/>
          <w:lang w:eastAsia="en-US"/>
        </w:rPr>
        <w:t>26.06.2023 № 487</w:t>
      </w:r>
    </w:p>
    <w:p w:rsidR="00902498" w:rsidRPr="00902498" w:rsidRDefault="00902498" w:rsidP="00160298">
      <w:pPr>
        <w:jc w:val="right"/>
        <w:rPr>
          <w:rFonts w:eastAsia="Calibri" w:cs="Arial"/>
          <w:b/>
          <w:sz w:val="30"/>
          <w:szCs w:val="30"/>
          <w:lang w:eastAsia="en-US"/>
        </w:rPr>
      </w:pPr>
    </w:p>
    <w:p w:rsidR="00902498" w:rsidRPr="00902498" w:rsidRDefault="00902498" w:rsidP="00160298">
      <w:pPr>
        <w:jc w:val="center"/>
        <w:rPr>
          <w:rFonts w:eastAsia="Calibri" w:cs="Arial"/>
          <w:lang w:eastAsia="en-US"/>
        </w:rPr>
      </w:pPr>
    </w:p>
    <w:p w:rsidR="00902498" w:rsidRPr="00902498" w:rsidRDefault="00902498" w:rsidP="00CC25C7">
      <w:pPr>
        <w:jc w:val="right"/>
        <w:rPr>
          <w:rFonts w:cs="Arial"/>
        </w:rPr>
      </w:pPr>
    </w:p>
    <w:p w:rsidR="00CC25C7" w:rsidRPr="00902498" w:rsidRDefault="00CC25C7" w:rsidP="00CC25C7">
      <w:pPr>
        <w:jc w:val="right"/>
        <w:rPr>
          <w:rFonts w:cs="Arial"/>
        </w:rPr>
      </w:pPr>
      <w:r w:rsidRPr="00902498">
        <w:rPr>
          <w:rFonts w:cs="Arial"/>
        </w:rPr>
        <w:t>Таблица 1</w:t>
      </w:r>
    </w:p>
    <w:p w:rsidR="00CC25C7" w:rsidRPr="00902498" w:rsidRDefault="00CC25C7" w:rsidP="00CC25C7">
      <w:pPr>
        <w:jc w:val="right"/>
        <w:rPr>
          <w:rFonts w:cs="Arial"/>
        </w:rPr>
      </w:pPr>
    </w:p>
    <w:p w:rsidR="00CC25C7" w:rsidRDefault="00CC25C7" w:rsidP="00CC25C7">
      <w:pPr>
        <w:jc w:val="center"/>
        <w:rPr>
          <w:rFonts w:cs="Arial"/>
          <w:color w:val="000000"/>
        </w:rPr>
      </w:pPr>
      <w:r w:rsidRPr="00902498">
        <w:rPr>
          <w:rFonts w:cs="Arial"/>
          <w:color w:val="000000"/>
        </w:rPr>
        <w:t>Распределение финансовых ресурсов муниципальной программы (по годам)</w:t>
      </w:r>
    </w:p>
    <w:p w:rsidR="00902498" w:rsidRPr="00902498" w:rsidRDefault="00902498" w:rsidP="00CC25C7">
      <w:pPr>
        <w:jc w:val="center"/>
        <w:rPr>
          <w:rFonts w:cs="Arial"/>
          <w:color w:val="000000"/>
        </w:rPr>
      </w:pPr>
    </w:p>
    <w:tbl>
      <w:tblPr>
        <w:tblW w:w="14930" w:type="dxa"/>
        <w:tblLayout w:type="fixed"/>
        <w:tblLook w:val="04A0" w:firstRow="1" w:lastRow="0" w:firstColumn="1" w:lastColumn="0" w:noHBand="0" w:noVBand="1"/>
      </w:tblPr>
      <w:tblGrid>
        <w:gridCol w:w="1392"/>
        <w:gridCol w:w="1864"/>
        <w:gridCol w:w="1984"/>
        <w:gridCol w:w="2713"/>
        <w:gridCol w:w="1149"/>
        <w:gridCol w:w="1170"/>
        <w:gridCol w:w="1170"/>
        <w:gridCol w:w="1170"/>
        <w:gridCol w:w="1170"/>
        <w:gridCol w:w="1148"/>
      </w:tblGrid>
      <w:tr w:rsidR="00CC25C7" w:rsidRPr="00902498" w:rsidTr="009D5FA9">
        <w:trPr>
          <w:trHeight w:val="165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jc w:val="center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Ответственный исполнитель/соисполнитель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Источники финансирования</w:t>
            </w:r>
          </w:p>
        </w:tc>
        <w:tc>
          <w:tcPr>
            <w:tcW w:w="6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Финансовые затраты на реализацию (тыс. рублей)</w:t>
            </w:r>
          </w:p>
        </w:tc>
      </w:tr>
      <w:tr w:rsidR="00CC25C7" w:rsidRPr="00902498" w:rsidTr="009D5FA9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 том числе</w:t>
            </w:r>
          </w:p>
        </w:tc>
      </w:tr>
      <w:tr w:rsidR="00CC25C7" w:rsidRPr="00902498" w:rsidTr="009D5FA9">
        <w:trPr>
          <w:trHeight w:val="36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2022г.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2023г.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2024 г.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2025 г.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2026</w:t>
            </w:r>
            <w:r w:rsidR="00902498" w:rsidRPr="00902498">
              <w:rPr>
                <w:rFonts w:cs="Arial"/>
                <w:color w:val="000000"/>
                <w:szCs w:val="20"/>
              </w:rPr>
              <w:t>-</w:t>
            </w:r>
            <w:r w:rsidRPr="00902498">
              <w:rPr>
                <w:rFonts w:cs="Arial"/>
                <w:color w:val="000000"/>
                <w:szCs w:val="20"/>
              </w:rPr>
              <w:t>2030 г.</w:t>
            </w:r>
          </w:p>
        </w:tc>
      </w:tr>
      <w:tr w:rsidR="00CC25C7" w:rsidRPr="00902498" w:rsidTr="009D5FA9">
        <w:trPr>
          <w:trHeight w:val="290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7E43F7">
            <w:pPr>
              <w:jc w:val="center"/>
              <w:rPr>
                <w:rFonts w:cs="Arial"/>
                <w:color w:val="000000"/>
                <w:szCs w:val="16"/>
              </w:rPr>
            </w:pPr>
            <w:r w:rsidRPr="00902498">
              <w:rPr>
                <w:rFonts w:cs="Arial"/>
                <w:color w:val="000000"/>
                <w:szCs w:val="16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7E43F7">
            <w:pPr>
              <w:jc w:val="center"/>
              <w:rPr>
                <w:rFonts w:cs="Arial"/>
                <w:color w:val="000000"/>
                <w:szCs w:val="16"/>
              </w:rPr>
            </w:pPr>
            <w:r w:rsidRPr="00902498">
              <w:rPr>
                <w:rFonts w:cs="Arial"/>
                <w:color w:val="000000"/>
                <w:szCs w:val="16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7E43F7">
            <w:pPr>
              <w:jc w:val="center"/>
              <w:rPr>
                <w:rFonts w:cs="Arial"/>
                <w:color w:val="000000"/>
                <w:szCs w:val="16"/>
              </w:rPr>
            </w:pPr>
            <w:r w:rsidRPr="00902498">
              <w:rPr>
                <w:rFonts w:cs="Arial"/>
                <w:color w:val="000000"/>
                <w:szCs w:val="16"/>
              </w:rPr>
              <w:t>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7E43F7">
            <w:pPr>
              <w:jc w:val="center"/>
              <w:rPr>
                <w:rFonts w:cs="Arial"/>
                <w:color w:val="000000"/>
                <w:szCs w:val="16"/>
              </w:rPr>
            </w:pPr>
            <w:r w:rsidRPr="00902498">
              <w:rPr>
                <w:rFonts w:cs="Arial"/>
                <w:color w:val="000000"/>
                <w:szCs w:val="16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7E43F7">
            <w:pPr>
              <w:jc w:val="center"/>
              <w:rPr>
                <w:rFonts w:cs="Arial"/>
                <w:color w:val="000000"/>
                <w:szCs w:val="16"/>
              </w:rPr>
            </w:pPr>
            <w:r w:rsidRPr="00902498">
              <w:rPr>
                <w:rFonts w:cs="Arial"/>
                <w:color w:val="000000"/>
                <w:szCs w:val="16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7E43F7">
            <w:pPr>
              <w:jc w:val="center"/>
              <w:rPr>
                <w:rFonts w:cs="Arial"/>
                <w:color w:val="000000"/>
                <w:szCs w:val="16"/>
              </w:rPr>
            </w:pPr>
            <w:r w:rsidRPr="00902498">
              <w:rPr>
                <w:rFonts w:cs="Arial"/>
                <w:color w:val="000000"/>
                <w:szCs w:val="16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7E43F7">
            <w:pPr>
              <w:jc w:val="center"/>
              <w:rPr>
                <w:rFonts w:cs="Arial"/>
                <w:color w:val="000000"/>
                <w:szCs w:val="16"/>
              </w:rPr>
            </w:pPr>
            <w:r w:rsidRPr="00902498">
              <w:rPr>
                <w:rFonts w:cs="Arial"/>
                <w:color w:val="000000"/>
                <w:szCs w:val="16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7E43F7">
            <w:pPr>
              <w:jc w:val="center"/>
              <w:rPr>
                <w:rFonts w:cs="Arial"/>
                <w:color w:val="000000"/>
                <w:szCs w:val="16"/>
              </w:rPr>
            </w:pPr>
            <w:r w:rsidRPr="00902498">
              <w:rPr>
                <w:rFonts w:cs="Arial"/>
                <w:color w:val="000000"/>
                <w:szCs w:val="16"/>
              </w:rPr>
              <w:t>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7E43F7">
            <w:pPr>
              <w:jc w:val="center"/>
              <w:rPr>
                <w:rFonts w:cs="Arial"/>
                <w:color w:val="000000"/>
                <w:szCs w:val="16"/>
              </w:rPr>
            </w:pPr>
            <w:r w:rsidRPr="00902498">
              <w:rPr>
                <w:rFonts w:cs="Arial"/>
                <w:color w:val="000000"/>
                <w:szCs w:val="16"/>
              </w:rPr>
              <w:t>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7E43F7">
            <w:pPr>
              <w:jc w:val="center"/>
              <w:rPr>
                <w:rFonts w:cs="Arial"/>
                <w:color w:val="000000"/>
                <w:szCs w:val="16"/>
              </w:rPr>
            </w:pPr>
            <w:r w:rsidRPr="00902498">
              <w:rPr>
                <w:rFonts w:cs="Arial"/>
                <w:color w:val="000000"/>
                <w:szCs w:val="16"/>
              </w:rPr>
              <w:t>10</w:t>
            </w:r>
          </w:p>
        </w:tc>
      </w:tr>
      <w:tr w:rsidR="00CC25C7" w:rsidRPr="00902498" w:rsidTr="00B816D7">
        <w:trPr>
          <w:trHeight w:val="300"/>
        </w:trPr>
        <w:tc>
          <w:tcPr>
            <w:tcW w:w="149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25C7" w:rsidRPr="00902498" w:rsidRDefault="00CC25C7" w:rsidP="007E43F7">
            <w:pPr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Подпрограмма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b/>
                <w:bCs/>
                <w:color w:val="000000"/>
                <w:szCs w:val="20"/>
              </w:rPr>
              <w:t xml:space="preserve">1 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>«</w:t>
            </w:r>
            <w:r w:rsidRPr="00902498">
              <w:rPr>
                <w:rFonts w:cs="Arial"/>
                <w:b/>
                <w:bCs/>
                <w:color w:val="000000"/>
                <w:szCs w:val="20"/>
              </w:rPr>
              <w:t>Создание условий для развития гражданских инициатив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>»</w:t>
            </w:r>
          </w:p>
        </w:tc>
      </w:tr>
      <w:tr w:rsidR="00CC25C7" w:rsidRPr="00902498" w:rsidTr="00B816D7">
        <w:trPr>
          <w:trHeight w:val="30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1.1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902498" w:rsidRPr="00902498">
              <w:rPr>
                <w:rFonts w:cs="Arial"/>
                <w:color w:val="000000"/>
                <w:szCs w:val="20"/>
              </w:rPr>
              <w:t>«</w:t>
            </w:r>
            <w:r w:rsidRPr="00902498">
              <w:rPr>
                <w:rFonts w:cs="Arial"/>
                <w:color w:val="000000"/>
                <w:szCs w:val="20"/>
              </w:rPr>
              <w:t xml:space="preserve">Организация финансовой, имущественной, консультационной </w:t>
            </w:r>
            <w:r w:rsidRPr="00902498">
              <w:rPr>
                <w:rFonts w:cs="Arial"/>
                <w:color w:val="000000"/>
                <w:szCs w:val="20"/>
              </w:rPr>
              <w:lastRenderedPageBreak/>
              <w:t>поддержки социально ориентированным некоммерческим организациям</w:t>
            </w:r>
            <w:r w:rsidR="00902498" w:rsidRPr="00902498">
              <w:rPr>
                <w:rFonts w:cs="Arial"/>
                <w:color w:val="000000"/>
                <w:szCs w:val="20"/>
              </w:rPr>
              <w:t>»</w:t>
            </w:r>
            <w:r w:rsidRPr="00902498">
              <w:rPr>
                <w:rFonts w:cs="Arial"/>
                <w:color w:val="000000"/>
                <w:szCs w:val="20"/>
              </w:rPr>
              <w:t>(1, 3, 4, 5)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18"/>
              </w:rPr>
            </w:pPr>
            <w:r w:rsidRPr="00902498">
              <w:rPr>
                <w:rFonts w:cs="Arial"/>
                <w:color w:val="000000"/>
                <w:szCs w:val="18"/>
              </w:rPr>
              <w:lastRenderedPageBreak/>
              <w:t>Информационно-аналитический отдел администрации Березовского района,</w:t>
            </w:r>
            <w:r w:rsidR="00902498" w:rsidRPr="00902498">
              <w:rPr>
                <w:rFonts w:cs="Arial"/>
                <w:color w:val="000000"/>
                <w:szCs w:val="18"/>
              </w:rPr>
              <w:t xml:space="preserve"> </w:t>
            </w:r>
            <w:r w:rsidRPr="00902498">
              <w:rPr>
                <w:rFonts w:cs="Arial"/>
                <w:color w:val="000000"/>
                <w:szCs w:val="18"/>
              </w:rPr>
              <w:t xml:space="preserve">Комитет спорта </w:t>
            </w:r>
            <w:r w:rsidRPr="00902498">
              <w:rPr>
                <w:rFonts w:cs="Arial"/>
                <w:color w:val="000000"/>
                <w:szCs w:val="18"/>
              </w:rPr>
              <w:lastRenderedPageBreak/>
              <w:t>и молодежной политики администрации Березовского района,</w:t>
            </w:r>
            <w:r w:rsidR="00902498" w:rsidRPr="00902498">
              <w:rPr>
                <w:rFonts w:cs="Arial"/>
                <w:color w:val="000000"/>
                <w:szCs w:val="18"/>
              </w:rPr>
              <w:t xml:space="preserve"> </w:t>
            </w:r>
            <w:r w:rsidRPr="00902498">
              <w:rPr>
                <w:rFonts w:cs="Arial"/>
                <w:color w:val="000000"/>
                <w:szCs w:val="18"/>
              </w:rPr>
              <w:t xml:space="preserve"> Комитет по земельным ресурсам и управлению муниципальным имуществом администрации Березовского района,</w:t>
            </w:r>
            <w:r w:rsidR="00902498" w:rsidRPr="00902498">
              <w:rPr>
                <w:rFonts w:cs="Arial"/>
                <w:color w:val="000000"/>
                <w:szCs w:val="18"/>
              </w:rPr>
              <w:t xml:space="preserve"> </w:t>
            </w:r>
            <w:r w:rsidRPr="00902498">
              <w:rPr>
                <w:rFonts w:cs="Arial"/>
                <w:color w:val="000000"/>
                <w:szCs w:val="18"/>
              </w:rPr>
              <w:t xml:space="preserve"> МАУ </w:t>
            </w:r>
            <w:r w:rsidR="00902498" w:rsidRPr="00902498">
              <w:rPr>
                <w:rFonts w:cs="Arial"/>
                <w:color w:val="000000"/>
                <w:szCs w:val="18"/>
              </w:rPr>
              <w:t>«</w:t>
            </w:r>
            <w:r w:rsidRPr="00902498">
              <w:rPr>
                <w:rFonts w:cs="Arial"/>
                <w:color w:val="000000"/>
                <w:szCs w:val="18"/>
              </w:rPr>
              <w:t xml:space="preserve">Березовский </w:t>
            </w:r>
            <w:proofErr w:type="spellStart"/>
            <w:r w:rsidRPr="00902498">
              <w:rPr>
                <w:rFonts w:cs="Arial"/>
                <w:color w:val="000000"/>
                <w:szCs w:val="18"/>
              </w:rPr>
              <w:t>медиацентр</w:t>
            </w:r>
            <w:proofErr w:type="spellEnd"/>
            <w:r w:rsidR="00902498" w:rsidRPr="00902498">
              <w:rPr>
                <w:rFonts w:cs="Arial"/>
                <w:color w:val="000000"/>
                <w:szCs w:val="18"/>
              </w:rPr>
              <w:t>»</w:t>
            </w:r>
            <w:r w:rsidRPr="00902498">
              <w:rPr>
                <w:rFonts w:cs="Arial"/>
                <w:color w:val="000000"/>
                <w:szCs w:val="18"/>
              </w:rPr>
              <w:t>, в том числе: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lastRenderedPageBreak/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F82AE1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8</w:t>
            </w:r>
            <w:r w:rsidR="00CC25C7" w:rsidRPr="00902498">
              <w:rPr>
                <w:rFonts w:cs="Arial"/>
                <w:color w:val="000000"/>
                <w:szCs w:val="20"/>
              </w:rPr>
              <w:t xml:space="preserve"> 200,0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F82AE1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18</w:t>
            </w:r>
            <w:r w:rsidR="00CC25C7" w:rsidRPr="00902498">
              <w:rPr>
                <w:rFonts w:cs="Arial"/>
                <w:color w:val="000000"/>
                <w:szCs w:val="20"/>
              </w:rPr>
              <w:t>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4 000,0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34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37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F82AE1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8</w:t>
            </w:r>
            <w:r w:rsidR="00CC25C7" w:rsidRPr="00902498">
              <w:rPr>
                <w:rFonts w:cs="Arial"/>
                <w:color w:val="000000"/>
                <w:szCs w:val="20"/>
              </w:rPr>
              <w:t xml:space="preserve"> 200,0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F82AE1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1</w:t>
            </w:r>
            <w:r w:rsidR="00CC25C7" w:rsidRPr="00902498">
              <w:rPr>
                <w:rFonts w:cs="Arial"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4 000,0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447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34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C25C7" w:rsidRPr="00902498" w:rsidRDefault="00CC25C7" w:rsidP="00902498">
            <w:pPr>
              <w:spacing w:after="240"/>
              <w:ind w:firstLine="0"/>
              <w:rPr>
                <w:rFonts w:cs="Arial"/>
                <w:color w:val="000000"/>
                <w:szCs w:val="18"/>
              </w:rPr>
            </w:pPr>
            <w:r w:rsidRPr="00902498">
              <w:rPr>
                <w:rFonts w:cs="Arial"/>
                <w:color w:val="000000"/>
                <w:szCs w:val="18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F82AE1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8</w:t>
            </w:r>
            <w:r w:rsidR="00CC25C7" w:rsidRPr="00902498">
              <w:rPr>
                <w:rFonts w:cs="Arial"/>
                <w:color w:val="000000"/>
                <w:szCs w:val="20"/>
              </w:rPr>
              <w:t xml:space="preserve"> 200,0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F82AE1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18</w:t>
            </w:r>
            <w:r w:rsidR="00CC25C7" w:rsidRPr="00902498">
              <w:rPr>
                <w:rFonts w:cs="Arial"/>
                <w:color w:val="000000"/>
                <w:szCs w:val="20"/>
              </w:rPr>
              <w:t>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4 000,0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34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37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58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F82AE1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8</w:t>
            </w:r>
            <w:r w:rsidR="00CC25C7" w:rsidRPr="00902498">
              <w:rPr>
                <w:rFonts w:cs="Arial"/>
                <w:color w:val="000000"/>
                <w:szCs w:val="20"/>
              </w:rPr>
              <w:t xml:space="preserve"> 200,0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F82AE1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1</w:t>
            </w:r>
            <w:r w:rsidR="00CC25C7" w:rsidRPr="00902498">
              <w:rPr>
                <w:rFonts w:cs="Arial"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4 000,0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C25C7" w:rsidRPr="00902498" w:rsidRDefault="00CC25C7" w:rsidP="00902498">
            <w:pPr>
              <w:spacing w:after="240"/>
              <w:ind w:firstLine="0"/>
              <w:rPr>
                <w:rFonts w:cs="Arial"/>
                <w:color w:val="000000"/>
                <w:szCs w:val="18"/>
              </w:rPr>
            </w:pPr>
            <w:r w:rsidRPr="00902498">
              <w:rPr>
                <w:rFonts w:cs="Arial"/>
                <w:color w:val="000000"/>
                <w:szCs w:val="18"/>
              </w:rPr>
              <w:t>Комитет спорта и молодежной политики администрации Березовского района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37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37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1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внебюджетные </w:t>
            </w:r>
            <w:r w:rsidRPr="00902498">
              <w:rPr>
                <w:rFonts w:cs="Arial"/>
                <w:color w:val="000000"/>
                <w:szCs w:val="20"/>
              </w:rPr>
              <w:lastRenderedPageBreak/>
              <w:t>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lastRenderedPageBreak/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18"/>
              </w:rPr>
            </w:pPr>
            <w:r w:rsidRPr="00902498">
              <w:rPr>
                <w:rFonts w:cs="Arial"/>
                <w:color w:val="000000"/>
                <w:szCs w:val="18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49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61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внебюджетные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color w:val="000000"/>
                <w:szCs w:val="20"/>
              </w:rPr>
              <w:t>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3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C25C7" w:rsidRPr="00902498" w:rsidRDefault="00902498" w:rsidP="00902498">
            <w:pPr>
              <w:ind w:firstLine="0"/>
              <w:rPr>
                <w:rFonts w:cs="Arial"/>
                <w:color w:val="000000"/>
                <w:szCs w:val="18"/>
              </w:rPr>
            </w:pPr>
            <w:r w:rsidRPr="00902498">
              <w:rPr>
                <w:rFonts w:cs="Arial"/>
                <w:color w:val="000000"/>
                <w:szCs w:val="18"/>
              </w:rPr>
              <w:t xml:space="preserve"> </w:t>
            </w:r>
            <w:r w:rsidR="00CC25C7" w:rsidRPr="00902498">
              <w:rPr>
                <w:rFonts w:cs="Arial"/>
                <w:color w:val="000000"/>
                <w:szCs w:val="18"/>
              </w:rPr>
              <w:t xml:space="preserve">МАУ </w:t>
            </w:r>
            <w:r w:rsidRPr="00902498">
              <w:rPr>
                <w:rFonts w:cs="Arial"/>
                <w:color w:val="000000"/>
                <w:szCs w:val="18"/>
              </w:rPr>
              <w:t>«</w:t>
            </w:r>
            <w:r w:rsidR="00CC25C7" w:rsidRPr="00902498">
              <w:rPr>
                <w:rFonts w:cs="Arial"/>
                <w:color w:val="000000"/>
                <w:szCs w:val="18"/>
              </w:rPr>
              <w:t xml:space="preserve">Березовский </w:t>
            </w:r>
            <w:proofErr w:type="spellStart"/>
            <w:r w:rsidR="00CC25C7" w:rsidRPr="00902498">
              <w:rPr>
                <w:rFonts w:cs="Arial"/>
                <w:color w:val="000000"/>
                <w:szCs w:val="18"/>
              </w:rPr>
              <w:t>медиацентр</w:t>
            </w:r>
            <w:proofErr w:type="spellEnd"/>
            <w:r w:rsidRPr="00902498">
              <w:rPr>
                <w:rFonts w:cs="Arial"/>
                <w:color w:val="000000"/>
                <w:szCs w:val="18"/>
              </w:rPr>
              <w:t>»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52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внебюджетные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color w:val="000000"/>
                <w:szCs w:val="20"/>
              </w:rPr>
              <w:t>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3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1.2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Основное мероприятие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color w:val="000000"/>
                <w:szCs w:val="20"/>
              </w:rPr>
              <w:t>Проведение муниципального Форума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color w:val="000000"/>
                <w:szCs w:val="20"/>
              </w:rPr>
              <w:t>гражданских инициатив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color w:val="000000"/>
                <w:szCs w:val="20"/>
              </w:rPr>
              <w:t>(4, 5, 6)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18"/>
              </w:rPr>
            </w:pPr>
            <w:r w:rsidRPr="00902498">
              <w:rPr>
                <w:rFonts w:cs="Arial"/>
                <w:color w:val="000000"/>
                <w:szCs w:val="18"/>
              </w:rPr>
              <w:t xml:space="preserve">МАУ </w:t>
            </w:r>
            <w:r w:rsidR="00902498" w:rsidRPr="00902498">
              <w:rPr>
                <w:rFonts w:cs="Arial"/>
                <w:color w:val="000000"/>
                <w:szCs w:val="18"/>
              </w:rPr>
              <w:t>«</w:t>
            </w:r>
            <w:r w:rsidRPr="00902498">
              <w:rPr>
                <w:rFonts w:cs="Arial"/>
                <w:color w:val="000000"/>
                <w:szCs w:val="18"/>
              </w:rPr>
              <w:t xml:space="preserve">Березовский </w:t>
            </w:r>
            <w:proofErr w:type="spellStart"/>
            <w:r w:rsidRPr="00902498">
              <w:rPr>
                <w:rFonts w:cs="Arial"/>
                <w:color w:val="000000"/>
                <w:szCs w:val="18"/>
              </w:rPr>
              <w:t>медиацентр</w:t>
            </w:r>
            <w:proofErr w:type="spellEnd"/>
            <w:r w:rsidR="00902498" w:rsidRPr="00902498">
              <w:rPr>
                <w:rFonts w:cs="Arial"/>
                <w:color w:val="000000"/>
                <w:szCs w:val="18"/>
              </w:rPr>
              <w:t>»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52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1.3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Основное мероприятие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«</w:t>
            </w:r>
            <w:r w:rsidRPr="00902498">
              <w:rPr>
                <w:rFonts w:cs="Arial"/>
                <w:color w:val="000000"/>
                <w:szCs w:val="20"/>
              </w:rPr>
              <w:t>Организация обучения работников социально ориентированных некоммерческих организаций</w:t>
            </w:r>
            <w:r w:rsidR="00902498" w:rsidRPr="00902498">
              <w:rPr>
                <w:rFonts w:cs="Arial"/>
                <w:color w:val="000000"/>
                <w:szCs w:val="20"/>
              </w:rPr>
              <w:t>»</w:t>
            </w:r>
            <w:r w:rsidRPr="00902498">
              <w:rPr>
                <w:rFonts w:cs="Arial"/>
                <w:color w:val="000000"/>
                <w:szCs w:val="20"/>
              </w:rPr>
              <w:t xml:space="preserve"> (6)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18"/>
              </w:rPr>
            </w:pPr>
            <w:r w:rsidRPr="00902498">
              <w:rPr>
                <w:rFonts w:cs="Arial"/>
                <w:color w:val="000000"/>
                <w:szCs w:val="18"/>
              </w:rPr>
              <w:t xml:space="preserve">МАУ </w:t>
            </w:r>
            <w:r w:rsidR="00902498" w:rsidRPr="00902498">
              <w:rPr>
                <w:rFonts w:cs="Arial"/>
                <w:color w:val="000000"/>
                <w:szCs w:val="18"/>
              </w:rPr>
              <w:t>«</w:t>
            </w:r>
            <w:r w:rsidRPr="00902498">
              <w:rPr>
                <w:rFonts w:cs="Arial"/>
                <w:color w:val="000000"/>
                <w:szCs w:val="18"/>
              </w:rPr>
              <w:t xml:space="preserve">Березовский </w:t>
            </w:r>
            <w:proofErr w:type="spellStart"/>
            <w:r w:rsidRPr="00902498">
              <w:rPr>
                <w:rFonts w:cs="Arial"/>
                <w:color w:val="000000"/>
                <w:szCs w:val="18"/>
              </w:rPr>
              <w:t>медиацентр</w:t>
            </w:r>
            <w:proofErr w:type="spellEnd"/>
            <w:r w:rsidR="00902498" w:rsidRPr="00902498">
              <w:rPr>
                <w:rFonts w:cs="Arial"/>
                <w:color w:val="000000"/>
                <w:szCs w:val="18"/>
              </w:rPr>
              <w:t>»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B816D7">
        <w:trPr>
          <w:trHeight w:val="30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7E43F7">
        <w:trPr>
          <w:trHeight w:val="45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902498" w:rsidTr="00045502">
        <w:trPr>
          <w:trHeight w:val="552"/>
        </w:trPr>
        <w:tc>
          <w:tcPr>
            <w:tcW w:w="13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2498" w:rsidRPr="00902498" w:rsidRDefault="00902498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  <w:p w:rsidR="00902498" w:rsidRPr="00902498" w:rsidRDefault="00902498" w:rsidP="007E43F7">
            <w:pPr>
              <w:jc w:val="center"/>
              <w:rPr>
                <w:rFonts w:cs="Arial"/>
                <w:color w:val="000000"/>
                <w:szCs w:val="20"/>
              </w:rPr>
            </w:pPr>
          </w:p>
          <w:p w:rsidR="001922D4" w:rsidRPr="00902498" w:rsidRDefault="001922D4" w:rsidP="007E43F7">
            <w:pPr>
              <w:jc w:val="center"/>
              <w:rPr>
                <w:rFonts w:cs="Arial"/>
                <w:color w:val="000000"/>
                <w:szCs w:val="20"/>
              </w:rPr>
            </w:pPr>
          </w:p>
          <w:p w:rsidR="001922D4" w:rsidRPr="00902498" w:rsidRDefault="001922D4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1.4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2498" w:rsidRPr="00902498" w:rsidRDefault="00902498" w:rsidP="007E43F7">
            <w:pPr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  <w:p w:rsidR="001922D4" w:rsidRPr="00902498" w:rsidRDefault="001922D4" w:rsidP="007E43F7">
            <w:pPr>
              <w:jc w:val="center"/>
              <w:rPr>
                <w:rFonts w:cs="Arial"/>
                <w:color w:val="000000"/>
                <w:szCs w:val="20"/>
              </w:rPr>
            </w:pPr>
          </w:p>
          <w:p w:rsidR="001922D4" w:rsidRPr="00902498" w:rsidRDefault="001922D4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902498" w:rsidRPr="00902498">
              <w:rPr>
                <w:rFonts w:cs="Arial"/>
                <w:color w:val="000000"/>
                <w:szCs w:val="20"/>
              </w:rPr>
              <w:t>«</w:t>
            </w:r>
            <w:r w:rsidRPr="00902498">
              <w:rPr>
                <w:rFonts w:cs="Arial"/>
                <w:color w:val="000000"/>
                <w:szCs w:val="20"/>
              </w:rPr>
              <w:t>Обеспечение участия проектов городских и сельских поселений в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color w:val="000000"/>
                <w:szCs w:val="20"/>
              </w:rPr>
              <w:t>конкурсном отборе проектов ин</w:t>
            </w:r>
            <w:r w:rsidR="00C97EDD" w:rsidRPr="00902498">
              <w:rPr>
                <w:rFonts w:cs="Arial"/>
                <w:color w:val="000000"/>
                <w:szCs w:val="20"/>
              </w:rPr>
              <w:t>ициативного бюджетирования</w:t>
            </w:r>
            <w:r w:rsidR="00902498" w:rsidRPr="00902498">
              <w:rPr>
                <w:rFonts w:cs="Arial"/>
                <w:color w:val="000000"/>
                <w:szCs w:val="20"/>
              </w:rPr>
              <w:t>»</w:t>
            </w:r>
            <w:r w:rsidR="00C97EDD" w:rsidRPr="00902498">
              <w:rPr>
                <w:rFonts w:cs="Arial"/>
                <w:color w:val="000000"/>
                <w:szCs w:val="20"/>
              </w:rPr>
              <w:t xml:space="preserve"> </w:t>
            </w:r>
            <w:r w:rsidR="00C97EDD" w:rsidRPr="00902498">
              <w:rPr>
                <w:rFonts w:cs="Arial"/>
                <w:color w:val="000000" w:themeColor="text1"/>
                <w:szCs w:val="20"/>
              </w:rPr>
              <w:t>(2)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02498">
            <w:pPr>
              <w:ind w:firstLine="0"/>
              <w:rPr>
                <w:rFonts w:cs="Arial"/>
                <w:szCs w:val="18"/>
              </w:rPr>
            </w:pPr>
            <w:r w:rsidRPr="00902498">
              <w:rPr>
                <w:rFonts w:cs="Arial"/>
                <w:szCs w:val="18"/>
              </w:rPr>
              <w:t xml:space="preserve">МАУ </w:t>
            </w:r>
            <w:r w:rsidR="00902498" w:rsidRPr="00902498">
              <w:rPr>
                <w:rFonts w:cs="Arial"/>
                <w:szCs w:val="18"/>
              </w:rPr>
              <w:t>«</w:t>
            </w:r>
            <w:r w:rsidRPr="00902498">
              <w:rPr>
                <w:rFonts w:cs="Arial"/>
                <w:szCs w:val="18"/>
              </w:rPr>
              <w:t xml:space="preserve">Березовский </w:t>
            </w:r>
            <w:proofErr w:type="spellStart"/>
            <w:r w:rsidRPr="00902498">
              <w:rPr>
                <w:rFonts w:cs="Arial"/>
                <w:szCs w:val="18"/>
              </w:rPr>
              <w:t>медиацентр</w:t>
            </w:r>
            <w:proofErr w:type="spellEnd"/>
            <w:r w:rsidR="00902498" w:rsidRPr="00902498">
              <w:rPr>
                <w:rFonts w:cs="Arial"/>
                <w:szCs w:val="18"/>
              </w:rPr>
              <w:t>»</w:t>
            </w:r>
            <w:r w:rsidRPr="00902498">
              <w:rPr>
                <w:rFonts w:cs="Arial"/>
                <w:szCs w:val="18"/>
              </w:rPr>
              <w:t>, Городские и сельские поселения Березовского района, в том числе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2781,1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2781,1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650525" w:rsidRPr="00902498" w:rsidTr="00650525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902498" w:rsidRDefault="00650525" w:rsidP="00650525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902498" w:rsidRDefault="00650525" w:rsidP="006505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0525" w:rsidRPr="00902498" w:rsidRDefault="00650525" w:rsidP="00650525">
            <w:pPr>
              <w:rPr>
                <w:rFonts w:cs="Arial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902498" w:rsidRDefault="00650525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525" w:rsidRPr="00902498" w:rsidRDefault="00650525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525" w:rsidRPr="00902498" w:rsidRDefault="00650525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902498" w:rsidRDefault="00650525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902498" w:rsidRDefault="00650525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902498" w:rsidRDefault="00650525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902498" w:rsidRDefault="00650525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650525" w:rsidRPr="00902498" w:rsidTr="00045502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0525" w:rsidRPr="00902498" w:rsidRDefault="00650525" w:rsidP="00650525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25" w:rsidRPr="00902498" w:rsidRDefault="00650525" w:rsidP="006505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0525" w:rsidRPr="00902498" w:rsidRDefault="00650525" w:rsidP="00650525">
            <w:pPr>
              <w:rPr>
                <w:rFonts w:cs="Arial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902498" w:rsidRDefault="00650525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902498" w:rsidRDefault="00650525" w:rsidP="0092240F">
            <w:pPr>
              <w:ind w:firstLine="0"/>
              <w:jc w:val="left"/>
              <w:rPr>
                <w:rFonts w:cs="Arial"/>
                <w:szCs w:val="20"/>
              </w:rPr>
            </w:pPr>
            <w:r w:rsidRPr="00902498">
              <w:rPr>
                <w:rFonts w:cs="Arial"/>
                <w:szCs w:val="20"/>
              </w:rPr>
              <w:t>1639,6</w:t>
            </w:r>
            <w:r w:rsidR="00902498" w:rsidRPr="0090249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902498" w:rsidRDefault="00650525" w:rsidP="0092240F">
            <w:pPr>
              <w:ind w:firstLine="0"/>
              <w:jc w:val="left"/>
              <w:rPr>
                <w:rFonts w:cs="Arial"/>
                <w:szCs w:val="20"/>
              </w:rPr>
            </w:pPr>
            <w:r w:rsidRPr="00902498">
              <w:rPr>
                <w:rFonts w:cs="Arial"/>
                <w:szCs w:val="20"/>
              </w:rPr>
              <w:t>1639,6</w:t>
            </w:r>
            <w:r w:rsidR="00902498" w:rsidRPr="0090249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902498" w:rsidRDefault="00650525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902498" w:rsidRDefault="00650525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902498" w:rsidRDefault="00650525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902498" w:rsidRDefault="00650525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902498" w:rsidTr="00045502">
        <w:trPr>
          <w:trHeight w:val="48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902498" w:rsidTr="00045502">
        <w:trPr>
          <w:trHeight w:val="6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902498" w:rsidTr="00045502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7E43F7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902498" w:rsidTr="00C97EDD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902498" w:rsidRDefault="001922D4" w:rsidP="007E43F7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902498" w:rsidRDefault="001922D4" w:rsidP="00B816D7">
            <w:pPr>
              <w:rPr>
                <w:rFonts w:cs="Arial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902498" w:rsidRDefault="001922D4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1141,5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1141,5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902498" w:rsidTr="00C97EDD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7E43F7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02498">
            <w:pPr>
              <w:spacing w:after="240"/>
              <w:ind w:firstLine="0"/>
              <w:rPr>
                <w:rFonts w:cs="Arial"/>
                <w:color w:val="000000"/>
                <w:szCs w:val="18"/>
              </w:rPr>
            </w:pPr>
            <w:r w:rsidRPr="00902498">
              <w:rPr>
                <w:rFonts w:cs="Arial"/>
                <w:color w:val="000000"/>
                <w:szCs w:val="18"/>
              </w:rPr>
              <w:t xml:space="preserve">МАУ </w:t>
            </w:r>
            <w:r w:rsidR="00902498" w:rsidRPr="00902498">
              <w:rPr>
                <w:rFonts w:cs="Arial"/>
                <w:color w:val="000000"/>
                <w:szCs w:val="18"/>
              </w:rPr>
              <w:t>«</w:t>
            </w:r>
            <w:r w:rsidRPr="00902498">
              <w:rPr>
                <w:rFonts w:cs="Arial"/>
                <w:color w:val="000000"/>
                <w:szCs w:val="18"/>
              </w:rPr>
              <w:t xml:space="preserve">Березовский </w:t>
            </w:r>
            <w:proofErr w:type="spellStart"/>
            <w:r w:rsidRPr="00902498">
              <w:rPr>
                <w:rFonts w:cs="Arial"/>
                <w:color w:val="000000"/>
                <w:szCs w:val="18"/>
              </w:rPr>
              <w:t>медиацентр</w:t>
            </w:r>
            <w:proofErr w:type="spellEnd"/>
            <w:r w:rsidR="00902498" w:rsidRPr="00902498">
              <w:rPr>
                <w:rFonts w:cs="Arial"/>
                <w:color w:val="000000"/>
                <w:szCs w:val="18"/>
              </w:rPr>
              <w:t>»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902498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902498" w:rsidTr="00C97EDD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бюджет автономного </w:t>
            </w:r>
            <w:r w:rsidRPr="00902498">
              <w:rPr>
                <w:rFonts w:cs="Arial"/>
                <w:color w:val="000000"/>
                <w:szCs w:val="20"/>
              </w:rPr>
              <w:lastRenderedPageBreak/>
              <w:t>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lastRenderedPageBreak/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902498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местный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902498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2D4" w:rsidRPr="00902498" w:rsidRDefault="001922D4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902498" w:rsidTr="00C97EDD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902498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902498" w:rsidP="007E43F7">
            <w:pPr>
              <w:rPr>
                <w:rFonts w:cs="Arial"/>
                <w:color w:val="000000"/>
                <w:szCs w:val="18"/>
              </w:rPr>
            </w:pPr>
            <w:r w:rsidRPr="00902498">
              <w:rPr>
                <w:rFonts w:cs="Arial"/>
                <w:color w:val="000000"/>
                <w:szCs w:val="18"/>
              </w:rPr>
              <w:t xml:space="preserve"> </w:t>
            </w:r>
            <w:r w:rsidR="001922D4" w:rsidRPr="00902498">
              <w:rPr>
                <w:rFonts w:cs="Arial"/>
                <w:color w:val="000000"/>
                <w:szCs w:val="18"/>
              </w:rPr>
              <w:t>Городские и сельские поселения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2781,1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2781,1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AA17E7" w:rsidRPr="00902498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902498" w:rsidRDefault="00AA17E7" w:rsidP="00AA17E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902498" w:rsidRDefault="00AA17E7" w:rsidP="00AA17E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902498" w:rsidRDefault="00AA17E7" w:rsidP="00AA17E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902498" w:rsidRDefault="00AA17E7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17E7" w:rsidRPr="00902498" w:rsidRDefault="00AA17E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17E7" w:rsidRPr="00902498" w:rsidRDefault="00AA17E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902498" w:rsidRDefault="00AA17E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902498" w:rsidRDefault="00AA17E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902498" w:rsidRDefault="00AA17E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902498" w:rsidRDefault="00AA17E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AA17E7" w:rsidRPr="00902498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902498" w:rsidRDefault="00AA17E7" w:rsidP="00AA17E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902498" w:rsidRDefault="00AA17E7" w:rsidP="00AA17E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902498" w:rsidRDefault="00AA17E7" w:rsidP="00AA17E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902498" w:rsidRDefault="00AA17E7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902498" w:rsidRDefault="00AA17E7" w:rsidP="0092240F">
            <w:pPr>
              <w:ind w:firstLine="0"/>
              <w:jc w:val="left"/>
              <w:rPr>
                <w:rFonts w:cs="Arial"/>
                <w:szCs w:val="20"/>
              </w:rPr>
            </w:pPr>
            <w:r w:rsidRPr="00902498">
              <w:rPr>
                <w:rFonts w:cs="Arial"/>
                <w:szCs w:val="20"/>
              </w:rPr>
              <w:t>1639,6</w:t>
            </w:r>
            <w:r w:rsidR="00902498" w:rsidRPr="0090249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902498" w:rsidRDefault="00AA17E7" w:rsidP="0092240F">
            <w:pPr>
              <w:ind w:firstLine="0"/>
              <w:jc w:val="left"/>
              <w:rPr>
                <w:rFonts w:cs="Arial"/>
                <w:szCs w:val="20"/>
              </w:rPr>
            </w:pPr>
            <w:r w:rsidRPr="00902498">
              <w:rPr>
                <w:rFonts w:cs="Arial"/>
                <w:szCs w:val="20"/>
              </w:rPr>
              <w:t>1639,6</w:t>
            </w:r>
            <w:r w:rsidR="00902498" w:rsidRPr="0090249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902498" w:rsidRDefault="00AA17E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902498" w:rsidRDefault="00AA17E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902498" w:rsidRDefault="00AA17E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902498" w:rsidRDefault="00AA17E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902498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902498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902498" w:rsidTr="00C97EDD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902498" w:rsidTr="001922D4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902498" w:rsidRDefault="001922D4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1141,5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1141,5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1922D4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1.5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902498" w:rsidRPr="00902498">
              <w:rPr>
                <w:rFonts w:cs="Arial"/>
                <w:color w:val="000000"/>
                <w:szCs w:val="20"/>
              </w:rPr>
              <w:t>«</w:t>
            </w:r>
            <w:r w:rsidRPr="00902498">
              <w:rPr>
                <w:rFonts w:cs="Arial"/>
                <w:color w:val="000000"/>
                <w:szCs w:val="20"/>
              </w:rPr>
              <w:t>Поддержка гражданских инициатив через систему территориального общественного самоуправления (ТОС)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» </w:t>
            </w:r>
            <w:r w:rsidRPr="00902498">
              <w:rPr>
                <w:rFonts w:cs="Arial"/>
                <w:color w:val="000000"/>
                <w:szCs w:val="20"/>
              </w:rPr>
              <w:t>(7)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18"/>
              </w:rPr>
            </w:pPr>
            <w:r w:rsidRPr="00902498">
              <w:rPr>
                <w:rFonts w:cs="Arial"/>
                <w:color w:val="000000"/>
                <w:szCs w:val="18"/>
              </w:rPr>
              <w:t xml:space="preserve">МАУ </w:t>
            </w:r>
            <w:r w:rsidR="00902498" w:rsidRPr="00902498">
              <w:rPr>
                <w:rFonts w:cs="Arial"/>
                <w:color w:val="000000"/>
                <w:szCs w:val="18"/>
              </w:rPr>
              <w:t>«</w:t>
            </w:r>
            <w:r w:rsidRPr="00902498">
              <w:rPr>
                <w:rFonts w:cs="Arial"/>
                <w:color w:val="000000"/>
                <w:szCs w:val="18"/>
              </w:rPr>
              <w:t xml:space="preserve">Березовский </w:t>
            </w:r>
            <w:proofErr w:type="spellStart"/>
            <w:r w:rsidRPr="00902498">
              <w:rPr>
                <w:rFonts w:cs="Arial"/>
                <w:color w:val="000000"/>
                <w:szCs w:val="18"/>
              </w:rPr>
              <w:t>медиацентр</w:t>
            </w:r>
            <w:proofErr w:type="spellEnd"/>
            <w:r w:rsidR="00902498" w:rsidRPr="00902498">
              <w:rPr>
                <w:rFonts w:cs="Arial"/>
                <w:color w:val="000000"/>
                <w:szCs w:val="18"/>
              </w:rPr>
              <w:t>»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1922D4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1922D4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1922D4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1922D4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1922D4">
        <w:trPr>
          <w:trHeight w:val="52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22D4" w:rsidRPr="00902498" w:rsidTr="00045502">
        <w:trPr>
          <w:trHeight w:val="290"/>
        </w:trPr>
        <w:tc>
          <w:tcPr>
            <w:tcW w:w="52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7E43F7">
            <w:pPr>
              <w:jc w:val="center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Итого по подпрограмме 1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02498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4E5575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10</w:t>
            </w:r>
            <w:r w:rsidR="006B5B64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  <w:r w:rsidR="001922D4" w:rsidRPr="00902498">
              <w:rPr>
                <w:rFonts w:cs="Arial"/>
                <w:b/>
                <w:bCs/>
                <w:color w:val="000000"/>
                <w:szCs w:val="20"/>
              </w:rPr>
              <w:t>981,1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4E5575" w:rsidP="0092240F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902498">
              <w:rPr>
                <w:rFonts w:cs="Arial"/>
                <w:b/>
                <w:bCs/>
                <w:szCs w:val="20"/>
              </w:rPr>
              <w:t>4</w:t>
            </w:r>
            <w:r w:rsidR="006B5B64" w:rsidRPr="00902498">
              <w:rPr>
                <w:rFonts w:cs="Arial"/>
                <w:b/>
                <w:bCs/>
                <w:szCs w:val="20"/>
              </w:rPr>
              <w:t xml:space="preserve"> </w:t>
            </w:r>
            <w:r w:rsidR="00AA17E7" w:rsidRPr="00902498">
              <w:rPr>
                <w:rFonts w:cs="Arial"/>
                <w:b/>
                <w:bCs/>
                <w:szCs w:val="20"/>
              </w:rPr>
              <w:t>581,1</w:t>
            </w:r>
            <w:r w:rsidR="00902498" w:rsidRPr="00902498">
              <w:rPr>
                <w:rFonts w:cs="Arial"/>
                <w:b/>
                <w:bCs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902498">
              <w:rPr>
                <w:rFonts w:cs="Arial"/>
                <w:b/>
                <w:bCs/>
                <w:szCs w:val="20"/>
              </w:rPr>
              <w:t>800,0</w:t>
            </w:r>
            <w:r w:rsidR="00902498" w:rsidRPr="00902498">
              <w:rPr>
                <w:rFonts w:cs="Arial"/>
                <w:b/>
                <w:bCs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4 000,0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</w:tr>
      <w:tr w:rsidR="001922D4" w:rsidRPr="00902498" w:rsidTr="00045502">
        <w:trPr>
          <w:trHeight w:val="29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федеральный </w:t>
            </w:r>
            <w:r w:rsidRPr="00902498">
              <w:rPr>
                <w:rFonts w:cs="Arial"/>
                <w:color w:val="000000"/>
                <w:szCs w:val="20"/>
              </w:rPr>
              <w:lastRenderedPageBreak/>
              <w:t>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lastRenderedPageBreak/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</w:tr>
      <w:tr w:rsidR="001922D4" w:rsidRPr="00902498" w:rsidTr="00045502">
        <w:trPr>
          <w:trHeight w:val="29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1</w:t>
            </w:r>
            <w:r w:rsidR="006B5B64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b/>
                <w:bCs/>
                <w:color w:val="000000"/>
                <w:szCs w:val="20"/>
              </w:rPr>
              <w:t>639,6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1</w:t>
            </w:r>
            <w:r w:rsidR="006B5B64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b/>
                <w:bCs/>
                <w:color w:val="000000"/>
                <w:szCs w:val="20"/>
              </w:rPr>
              <w:t>639,6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</w:tr>
      <w:tr w:rsidR="001922D4" w:rsidRPr="00902498" w:rsidTr="00045502">
        <w:trPr>
          <w:trHeight w:val="29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4E5575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8</w:t>
            </w:r>
            <w:r w:rsidR="001922D4" w:rsidRPr="00902498">
              <w:rPr>
                <w:rFonts w:cs="Arial"/>
                <w:b/>
                <w:bCs/>
                <w:color w:val="000000"/>
                <w:szCs w:val="20"/>
              </w:rPr>
              <w:t xml:space="preserve"> 200,0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4E5575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1</w:t>
            </w:r>
            <w:r w:rsidR="001922D4" w:rsidRPr="00902498">
              <w:rPr>
                <w:rFonts w:cs="Arial"/>
                <w:b/>
                <w:bCs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4 000,0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</w:tr>
      <w:tr w:rsidR="001922D4" w:rsidRPr="00902498" w:rsidTr="00045502">
        <w:trPr>
          <w:trHeight w:val="29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</w:tr>
      <w:tr w:rsidR="001922D4" w:rsidRPr="00902498" w:rsidTr="00045502">
        <w:trPr>
          <w:trHeight w:val="53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902498" w:rsidRDefault="001922D4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</w:tr>
      <w:tr w:rsidR="001922D4" w:rsidRPr="00902498" w:rsidTr="00045502">
        <w:trPr>
          <w:trHeight w:val="53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922D4" w:rsidRPr="00902498" w:rsidRDefault="001922D4" w:rsidP="001922D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902498" w:rsidRDefault="001922D4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1</w:t>
            </w:r>
            <w:r w:rsidR="006B5B64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b/>
                <w:bCs/>
                <w:color w:val="000000"/>
                <w:szCs w:val="20"/>
              </w:rPr>
              <w:t>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1</w:t>
            </w:r>
            <w:r w:rsidR="006B5B64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b/>
                <w:bCs/>
                <w:color w:val="000000"/>
                <w:szCs w:val="20"/>
              </w:rPr>
              <w:t>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902498" w:rsidRDefault="001922D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7E43F7">
        <w:trPr>
          <w:trHeight w:val="315"/>
        </w:trPr>
        <w:tc>
          <w:tcPr>
            <w:tcW w:w="14930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25C7" w:rsidRPr="00902498" w:rsidRDefault="00CC25C7" w:rsidP="007E43F7">
            <w:pPr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Подпрограмма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b/>
                <w:bCs/>
                <w:color w:val="000000"/>
                <w:szCs w:val="20"/>
              </w:rPr>
              <w:t>2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«</w:t>
            </w:r>
            <w:r w:rsidRPr="00902498">
              <w:rPr>
                <w:rFonts w:cs="Arial"/>
                <w:b/>
                <w:bCs/>
                <w:color w:val="000000"/>
                <w:szCs w:val="20"/>
              </w:rPr>
              <w:t>Информационная открытость деятельности органов местного самоуправления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b/>
                <w:bCs/>
                <w:color w:val="000000"/>
                <w:szCs w:val="20"/>
              </w:rPr>
              <w:t>Березовского района</w:t>
            </w:r>
            <w:r w:rsidR="00902498" w:rsidRPr="00902498">
              <w:rPr>
                <w:rFonts w:cs="Arial"/>
                <w:b/>
                <w:bCs/>
                <w:color w:val="000000"/>
                <w:szCs w:val="20"/>
              </w:rPr>
              <w:t>»</w:t>
            </w:r>
            <w:r w:rsidRPr="00902498">
              <w:rPr>
                <w:rFonts w:cs="Arial"/>
                <w:b/>
                <w:bCs/>
                <w:color w:val="000000"/>
                <w:szCs w:val="20"/>
              </w:rPr>
              <w:t>.</w:t>
            </w:r>
          </w:p>
        </w:tc>
      </w:tr>
      <w:tr w:rsidR="00CC25C7" w:rsidRPr="00902498" w:rsidTr="00C97EDD">
        <w:trPr>
          <w:trHeight w:val="290"/>
        </w:trPr>
        <w:tc>
          <w:tcPr>
            <w:tcW w:w="13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2.1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902498" w:rsidRPr="00902498">
              <w:rPr>
                <w:rFonts w:cs="Arial"/>
                <w:color w:val="000000"/>
                <w:szCs w:val="20"/>
              </w:rPr>
              <w:t>«</w:t>
            </w:r>
            <w:r w:rsidRPr="00902498">
              <w:rPr>
                <w:rFonts w:cs="Arial"/>
                <w:color w:val="000000"/>
                <w:szCs w:val="20"/>
              </w:rPr>
              <w:t xml:space="preserve">Обеспечение деятельности МАУ </w:t>
            </w:r>
            <w:r w:rsidR="00902498" w:rsidRPr="00902498">
              <w:rPr>
                <w:rFonts w:cs="Arial"/>
                <w:color w:val="000000"/>
                <w:szCs w:val="20"/>
              </w:rPr>
              <w:t>«</w:t>
            </w:r>
            <w:r w:rsidRPr="00902498">
              <w:rPr>
                <w:rFonts w:cs="Arial"/>
                <w:color w:val="000000"/>
                <w:szCs w:val="20"/>
              </w:rPr>
              <w:t xml:space="preserve">Березовский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медиацентр</w:t>
            </w:r>
            <w:proofErr w:type="spellEnd"/>
            <w:r w:rsidR="00902498" w:rsidRPr="00902498">
              <w:rPr>
                <w:rFonts w:cs="Arial"/>
                <w:color w:val="000000"/>
                <w:szCs w:val="20"/>
              </w:rPr>
              <w:t>»</w:t>
            </w:r>
            <w:r w:rsidRPr="00902498">
              <w:rPr>
                <w:rFonts w:cs="Arial"/>
                <w:color w:val="000000"/>
                <w:szCs w:val="20"/>
              </w:rPr>
              <w:t xml:space="preserve"> (8, 9, 10, 11, 12, 13)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18"/>
              </w:rPr>
            </w:pPr>
            <w:r w:rsidRPr="00902498">
              <w:rPr>
                <w:rFonts w:cs="Arial"/>
                <w:color w:val="000000"/>
                <w:szCs w:val="18"/>
              </w:rPr>
              <w:t xml:space="preserve">МАУ </w:t>
            </w:r>
            <w:r w:rsidR="00902498" w:rsidRPr="00902498">
              <w:rPr>
                <w:rFonts w:cs="Arial"/>
                <w:color w:val="000000"/>
                <w:szCs w:val="18"/>
              </w:rPr>
              <w:t>«</w:t>
            </w:r>
            <w:r w:rsidRPr="00902498">
              <w:rPr>
                <w:rFonts w:cs="Arial"/>
                <w:color w:val="000000"/>
                <w:szCs w:val="18"/>
              </w:rPr>
              <w:t xml:space="preserve">Березовский </w:t>
            </w:r>
            <w:proofErr w:type="spellStart"/>
            <w:r w:rsidRPr="00902498">
              <w:rPr>
                <w:rFonts w:cs="Arial"/>
                <w:color w:val="000000"/>
                <w:szCs w:val="18"/>
              </w:rPr>
              <w:t>медиацентр</w:t>
            </w:r>
            <w:proofErr w:type="spellEnd"/>
            <w:r w:rsidR="00902498" w:rsidRPr="00902498">
              <w:rPr>
                <w:rFonts w:cs="Arial"/>
                <w:color w:val="000000"/>
                <w:szCs w:val="18"/>
              </w:rPr>
              <w:t>»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EA70A4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211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  <w:r w:rsidR="0001025F" w:rsidRPr="00902498">
              <w:rPr>
                <w:rFonts w:cs="Arial"/>
                <w:color w:val="000000"/>
                <w:szCs w:val="20"/>
              </w:rPr>
              <w:t>348,4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01025F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25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color w:val="000000"/>
                <w:szCs w:val="20"/>
              </w:rPr>
              <w:t>190,8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23 269,7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23 269,7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23 269,7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116 348,5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C97EDD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C97EDD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C97EDD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01025F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189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color w:val="000000"/>
                <w:szCs w:val="20"/>
              </w:rPr>
              <w:t>356,4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01025F" w:rsidP="0092240F">
            <w:pPr>
              <w:ind w:hanging="15"/>
              <w:jc w:val="left"/>
              <w:rPr>
                <w:rFonts w:cs="Arial"/>
                <w:szCs w:val="20"/>
              </w:rPr>
            </w:pPr>
            <w:r w:rsidRPr="00902498">
              <w:rPr>
                <w:rFonts w:cs="Arial"/>
                <w:szCs w:val="20"/>
              </w:rPr>
              <w:t>22</w:t>
            </w:r>
            <w:r w:rsidR="00902498" w:rsidRPr="00902498">
              <w:rPr>
                <w:rFonts w:cs="Arial"/>
                <w:szCs w:val="20"/>
              </w:rPr>
              <w:t xml:space="preserve"> </w:t>
            </w:r>
            <w:r w:rsidRPr="00902498">
              <w:rPr>
                <w:rFonts w:cs="Arial"/>
                <w:szCs w:val="20"/>
              </w:rPr>
              <w:t>700,4</w:t>
            </w:r>
            <w:r w:rsidR="00902498" w:rsidRPr="0090249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20 832,0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20 832,0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20 832,0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104 160,0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C97EDD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szCs w:val="20"/>
              </w:rPr>
            </w:pPr>
            <w:r w:rsidRPr="00902498">
              <w:rPr>
                <w:rFonts w:cs="Arial"/>
                <w:szCs w:val="20"/>
              </w:rPr>
              <w:t>0,0</w:t>
            </w:r>
            <w:r w:rsidR="00902498" w:rsidRPr="0090249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6A4003">
        <w:trPr>
          <w:trHeight w:val="53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внебюджетные источники финансирования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542B89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21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color w:val="000000"/>
                <w:szCs w:val="20"/>
              </w:rPr>
              <w:t>992</w:t>
            </w:r>
            <w:r w:rsidR="006B5B64" w:rsidRPr="00902498">
              <w:rPr>
                <w:rFonts w:cs="Arial"/>
                <w:color w:val="000000"/>
                <w:szCs w:val="20"/>
              </w:rPr>
              <w:t>,0</w:t>
            </w:r>
            <w:r w:rsidR="00CC25C7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1C3BDE" w:rsidP="0092240F">
            <w:pPr>
              <w:ind w:hanging="15"/>
              <w:jc w:val="left"/>
              <w:rPr>
                <w:rFonts w:cs="Arial"/>
                <w:szCs w:val="20"/>
              </w:rPr>
            </w:pPr>
            <w:r w:rsidRPr="00902498">
              <w:rPr>
                <w:rFonts w:cs="Arial"/>
                <w:szCs w:val="20"/>
              </w:rPr>
              <w:t>2</w:t>
            </w:r>
            <w:r w:rsidR="006B5B64" w:rsidRPr="00902498">
              <w:rPr>
                <w:rFonts w:cs="Arial"/>
                <w:szCs w:val="20"/>
              </w:rPr>
              <w:t xml:space="preserve"> </w:t>
            </w:r>
            <w:r w:rsidRPr="00902498">
              <w:rPr>
                <w:rFonts w:cs="Arial"/>
                <w:szCs w:val="20"/>
              </w:rPr>
              <w:t>490,4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2437,7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12 188,5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6A4003">
        <w:trPr>
          <w:trHeight w:val="290"/>
        </w:trPr>
        <w:tc>
          <w:tcPr>
            <w:tcW w:w="139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2.2</w:t>
            </w:r>
          </w:p>
        </w:tc>
        <w:tc>
          <w:tcPr>
            <w:tcW w:w="186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902498" w:rsidRPr="00902498">
              <w:rPr>
                <w:rFonts w:cs="Arial"/>
                <w:color w:val="000000"/>
                <w:szCs w:val="20"/>
              </w:rPr>
              <w:t>«</w:t>
            </w:r>
            <w:r w:rsidRPr="00902498">
              <w:rPr>
                <w:rFonts w:cs="Arial"/>
                <w:color w:val="000000"/>
                <w:szCs w:val="20"/>
              </w:rPr>
              <w:t>Мониторинг общественного мнения</w:t>
            </w:r>
            <w:r w:rsidR="00902498" w:rsidRPr="00902498">
              <w:rPr>
                <w:rFonts w:cs="Arial"/>
                <w:color w:val="000000"/>
                <w:szCs w:val="20"/>
              </w:rPr>
              <w:t>»</w:t>
            </w:r>
            <w:r w:rsidRPr="00902498">
              <w:rPr>
                <w:rFonts w:cs="Arial"/>
                <w:color w:val="000000"/>
                <w:szCs w:val="20"/>
              </w:rPr>
              <w:t xml:space="preserve"> (8)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18"/>
              </w:rPr>
            </w:pPr>
            <w:r w:rsidRPr="00902498">
              <w:rPr>
                <w:rFonts w:cs="Arial"/>
                <w:color w:val="000000"/>
                <w:szCs w:val="18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6A4003">
        <w:trPr>
          <w:trHeight w:val="29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6A4003">
        <w:trPr>
          <w:trHeight w:val="29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6A4003">
        <w:trPr>
          <w:trHeight w:val="29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46FA" w:rsidRPr="00902498" w:rsidRDefault="009A46FA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</w:p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hanging="15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6A4003">
        <w:trPr>
          <w:trHeight w:val="29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6A4003">
        <w:trPr>
          <w:trHeight w:val="51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063FEA" w:rsidRPr="00902498" w:rsidTr="00E221A6">
        <w:trPr>
          <w:trHeight w:val="510"/>
        </w:trPr>
        <w:tc>
          <w:tcPr>
            <w:tcW w:w="1392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902498" w:rsidRDefault="00063FEA" w:rsidP="00902498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2.3</w:t>
            </w:r>
          </w:p>
        </w:tc>
        <w:tc>
          <w:tcPr>
            <w:tcW w:w="186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902498" w:rsidRDefault="00063FEA" w:rsidP="00902498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902498" w:rsidRPr="00902498">
              <w:rPr>
                <w:rFonts w:cs="Arial"/>
                <w:color w:val="000000"/>
                <w:szCs w:val="20"/>
              </w:rPr>
              <w:t>«</w:t>
            </w:r>
            <w:r w:rsidR="00BC6444" w:rsidRPr="00902498">
              <w:rPr>
                <w:rFonts w:cs="Arial"/>
                <w:color w:val="000000" w:themeColor="text1"/>
                <w:szCs w:val="20"/>
              </w:rPr>
              <w:t xml:space="preserve">Разработка </w:t>
            </w:r>
            <w:proofErr w:type="spellStart"/>
            <w:r w:rsidR="00BC6444" w:rsidRPr="00902498">
              <w:rPr>
                <w:rFonts w:cs="Arial"/>
                <w:color w:val="000000" w:themeColor="text1"/>
                <w:szCs w:val="20"/>
              </w:rPr>
              <w:t>брендбука</w:t>
            </w:r>
            <w:proofErr w:type="spellEnd"/>
            <w:r w:rsidR="00BC6444" w:rsidRPr="00902498">
              <w:rPr>
                <w:rFonts w:cs="Arial"/>
                <w:color w:val="000000" w:themeColor="text1"/>
                <w:szCs w:val="20"/>
              </w:rPr>
              <w:t xml:space="preserve"> Березовского района</w:t>
            </w:r>
            <w:r w:rsidR="00902498" w:rsidRPr="00902498">
              <w:rPr>
                <w:rFonts w:cs="Arial"/>
                <w:color w:val="000000" w:themeColor="text1"/>
                <w:szCs w:val="20"/>
              </w:rPr>
              <w:t>»</w:t>
            </w:r>
            <w:r w:rsidRPr="00902498">
              <w:rPr>
                <w:rFonts w:cs="Arial"/>
                <w:color w:val="000000" w:themeColor="text1"/>
                <w:szCs w:val="20"/>
              </w:rPr>
              <w:t xml:space="preserve"> (</w:t>
            </w:r>
            <w:r w:rsidR="000E5B97" w:rsidRPr="00902498">
              <w:rPr>
                <w:rFonts w:cs="Arial"/>
                <w:color w:val="000000" w:themeColor="text1"/>
                <w:szCs w:val="20"/>
              </w:rPr>
              <w:t>1</w:t>
            </w:r>
            <w:r w:rsidRPr="00902498">
              <w:rPr>
                <w:rFonts w:cs="Arial"/>
                <w:color w:val="000000" w:themeColor="text1"/>
                <w:szCs w:val="20"/>
              </w:rPr>
              <w:t>4)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902498" w:rsidRDefault="00063FEA" w:rsidP="00902498">
            <w:pPr>
              <w:ind w:firstLine="0"/>
              <w:rPr>
                <w:rFonts w:cs="Arial"/>
                <w:color w:val="000000"/>
                <w:szCs w:val="18"/>
              </w:rPr>
            </w:pPr>
            <w:r w:rsidRPr="00902498">
              <w:rPr>
                <w:rFonts w:cs="Arial"/>
                <w:color w:val="000000"/>
                <w:szCs w:val="18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27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455,0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455,0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063FEA" w:rsidRPr="00902498" w:rsidTr="00E221A6">
        <w:trPr>
          <w:trHeight w:val="51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902498" w:rsidRDefault="00063FEA" w:rsidP="00063FE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902498" w:rsidRDefault="00063FEA" w:rsidP="00063FE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902498" w:rsidRDefault="00063FEA" w:rsidP="00063FEA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063FEA" w:rsidRPr="00902498" w:rsidTr="00E221A6">
        <w:trPr>
          <w:trHeight w:val="51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902498" w:rsidRDefault="00063FEA" w:rsidP="00063FE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902498" w:rsidRDefault="00063FEA" w:rsidP="00063FE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902498" w:rsidRDefault="00063FEA" w:rsidP="00063FEA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063FEA" w:rsidRPr="00902498" w:rsidTr="00E221A6">
        <w:trPr>
          <w:trHeight w:val="51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902498" w:rsidRDefault="00063FEA" w:rsidP="00063FE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902498" w:rsidRDefault="00063FEA" w:rsidP="00063FE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902498" w:rsidRDefault="00063FEA" w:rsidP="00063FEA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455,0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455,0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063FEA" w:rsidRPr="00902498" w:rsidTr="00E221A6">
        <w:trPr>
          <w:trHeight w:val="51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902498" w:rsidRDefault="00063FEA" w:rsidP="00063FE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902498" w:rsidRDefault="00063FEA" w:rsidP="00063FE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902498" w:rsidRDefault="00063FEA" w:rsidP="00063FEA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FEA" w:rsidRPr="00902498" w:rsidRDefault="00063FEA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063FEA" w:rsidRPr="00902498" w:rsidTr="00E221A6">
        <w:trPr>
          <w:trHeight w:val="510"/>
        </w:trPr>
        <w:tc>
          <w:tcPr>
            <w:tcW w:w="1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EA" w:rsidRPr="00902498" w:rsidRDefault="00063FEA" w:rsidP="00063FE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EA" w:rsidRPr="00902498" w:rsidRDefault="00063FEA" w:rsidP="00063FE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EA" w:rsidRPr="00902498" w:rsidRDefault="00063FEA" w:rsidP="00063FEA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902498" w:rsidRDefault="00063FEA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252AE1" w:rsidRPr="00902498" w:rsidTr="007E43F7">
        <w:trPr>
          <w:trHeight w:val="300"/>
        </w:trPr>
        <w:tc>
          <w:tcPr>
            <w:tcW w:w="52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52AE1" w:rsidRPr="00902498" w:rsidRDefault="00252AE1" w:rsidP="00252AE1">
            <w:pPr>
              <w:jc w:val="center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Итого по подпрограмме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color w:val="000000"/>
                <w:szCs w:val="20"/>
              </w:rPr>
              <w:t>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85169A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211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b/>
                <w:color w:val="000000"/>
                <w:szCs w:val="20"/>
              </w:rPr>
              <w:t>803,4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85169A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25 645,8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23 269,7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23 269,7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23 269,7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116 348,5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</w:tr>
      <w:tr w:rsidR="00252AE1" w:rsidRPr="00902498" w:rsidTr="007E43F7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52AE1" w:rsidRPr="00902498" w:rsidRDefault="00252AE1" w:rsidP="00252AE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</w:tr>
      <w:tr w:rsidR="00252AE1" w:rsidRPr="00902498" w:rsidTr="00AC148F">
        <w:trPr>
          <w:trHeight w:val="654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52AE1" w:rsidRPr="00902498" w:rsidRDefault="00252AE1" w:rsidP="00252AE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</w:tr>
      <w:tr w:rsidR="00252AE1" w:rsidRPr="00902498" w:rsidTr="007E43F7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52AE1" w:rsidRPr="00902498" w:rsidRDefault="00252AE1" w:rsidP="00252AE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85169A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189 811,4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AC148F" w:rsidP="0092240F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02498">
              <w:rPr>
                <w:rFonts w:cs="Arial"/>
                <w:b/>
                <w:szCs w:val="20"/>
              </w:rPr>
              <w:t>23</w:t>
            </w:r>
            <w:r w:rsidR="00902498" w:rsidRPr="00902498">
              <w:rPr>
                <w:rFonts w:cs="Arial"/>
                <w:b/>
                <w:szCs w:val="20"/>
              </w:rPr>
              <w:t xml:space="preserve"> </w:t>
            </w:r>
            <w:r w:rsidR="005828F0" w:rsidRPr="00902498">
              <w:rPr>
                <w:rFonts w:cs="Arial"/>
                <w:b/>
                <w:szCs w:val="20"/>
              </w:rPr>
              <w:t>155,4</w:t>
            </w:r>
            <w:r w:rsidR="00902498" w:rsidRPr="00902498">
              <w:rPr>
                <w:rFonts w:cs="Arial"/>
                <w:b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20 832,0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20 832,0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20 832,0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104 160,0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</w:tr>
      <w:tr w:rsidR="00252AE1" w:rsidRPr="00902498" w:rsidTr="007E43F7">
        <w:trPr>
          <w:trHeight w:val="29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52AE1" w:rsidRPr="00902498" w:rsidRDefault="00252AE1" w:rsidP="00252AE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02498">
              <w:rPr>
                <w:rFonts w:cs="Arial"/>
                <w:b/>
                <w:szCs w:val="20"/>
              </w:rPr>
              <w:t>0,0</w:t>
            </w:r>
            <w:r w:rsidR="00902498" w:rsidRPr="00902498">
              <w:rPr>
                <w:rFonts w:cs="Arial"/>
                <w:b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</w:tr>
      <w:tr w:rsidR="00252AE1" w:rsidRPr="00902498" w:rsidTr="00742A48">
        <w:trPr>
          <w:trHeight w:val="53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52AE1" w:rsidRPr="00902498" w:rsidRDefault="00252AE1" w:rsidP="00252AE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внебюджетные источники финансирования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21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b/>
                <w:color w:val="000000"/>
                <w:szCs w:val="20"/>
              </w:rPr>
              <w:t>992</w:t>
            </w:r>
            <w:r w:rsidR="00CC5F17" w:rsidRPr="00902498">
              <w:rPr>
                <w:rFonts w:cs="Arial"/>
                <w:b/>
                <w:color w:val="000000"/>
                <w:szCs w:val="20"/>
              </w:rPr>
              <w:t>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02498">
              <w:rPr>
                <w:rFonts w:cs="Arial"/>
                <w:b/>
                <w:szCs w:val="20"/>
              </w:rPr>
              <w:t>2</w:t>
            </w:r>
            <w:r w:rsidR="00292FD7" w:rsidRPr="00902498">
              <w:rPr>
                <w:rFonts w:cs="Arial"/>
                <w:b/>
                <w:szCs w:val="20"/>
              </w:rPr>
              <w:t xml:space="preserve"> </w:t>
            </w:r>
            <w:r w:rsidRPr="00902498">
              <w:rPr>
                <w:rFonts w:cs="Arial"/>
                <w:b/>
                <w:szCs w:val="20"/>
              </w:rPr>
              <w:t>490,4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2437,7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902498" w:rsidRDefault="00252AE1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12 188,5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</w:tr>
      <w:tr w:rsidR="00A132AE" w:rsidRPr="00902498" w:rsidTr="00742A48">
        <w:trPr>
          <w:trHeight w:val="290"/>
        </w:trPr>
        <w:tc>
          <w:tcPr>
            <w:tcW w:w="52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Всего по муниципальной программе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EF6F74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szCs w:val="20"/>
              </w:rPr>
              <w:t>222</w:t>
            </w:r>
            <w:r w:rsidR="00902498" w:rsidRPr="00902498">
              <w:rPr>
                <w:rFonts w:cs="Arial"/>
                <w:b/>
                <w:bCs/>
                <w:szCs w:val="20"/>
              </w:rPr>
              <w:t xml:space="preserve"> </w:t>
            </w:r>
            <w:r w:rsidRPr="00902498">
              <w:rPr>
                <w:rFonts w:cs="Arial"/>
                <w:b/>
                <w:bCs/>
                <w:szCs w:val="20"/>
              </w:rPr>
              <w:t>784,5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EF6F74" w:rsidP="0092240F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902498">
              <w:rPr>
                <w:rFonts w:cs="Arial"/>
                <w:b/>
                <w:bCs/>
                <w:szCs w:val="20"/>
              </w:rPr>
              <w:t>30</w:t>
            </w:r>
            <w:r w:rsidR="00902498" w:rsidRPr="00902498">
              <w:rPr>
                <w:rFonts w:cs="Arial"/>
                <w:b/>
                <w:bCs/>
                <w:szCs w:val="20"/>
              </w:rPr>
              <w:t xml:space="preserve"> </w:t>
            </w:r>
            <w:r w:rsidRPr="00902498">
              <w:rPr>
                <w:rFonts w:cs="Arial"/>
                <w:b/>
                <w:bCs/>
                <w:szCs w:val="20"/>
              </w:rPr>
              <w:t>226,9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24 069,7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24 069,7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24 069,7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120 348,5</w:t>
            </w:r>
          </w:p>
        </w:tc>
      </w:tr>
      <w:tr w:rsidR="00A132AE" w:rsidRPr="00902498" w:rsidTr="00742A48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2AE" w:rsidRPr="00902498" w:rsidRDefault="00A132AE" w:rsidP="007E43F7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902498">
              <w:rPr>
                <w:rFonts w:cs="Arial"/>
                <w:b/>
                <w:bCs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A132AE" w:rsidRPr="00902498" w:rsidTr="00742A48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2AE" w:rsidRPr="00902498" w:rsidRDefault="00A132AE" w:rsidP="007E43F7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1</w:t>
            </w:r>
            <w:r w:rsidR="007B3CAC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b/>
                <w:bCs/>
                <w:color w:val="000000"/>
                <w:szCs w:val="20"/>
              </w:rPr>
              <w:t>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902498">
              <w:rPr>
                <w:rFonts w:cs="Arial"/>
                <w:b/>
                <w:bCs/>
                <w:szCs w:val="20"/>
              </w:rPr>
              <w:t>1</w:t>
            </w:r>
            <w:r w:rsidR="007B3CAC" w:rsidRPr="00902498">
              <w:rPr>
                <w:rFonts w:cs="Arial"/>
                <w:b/>
                <w:bCs/>
                <w:szCs w:val="20"/>
              </w:rPr>
              <w:t xml:space="preserve"> </w:t>
            </w:r>
            <w:r w:rsidRPr="00902498">
              <w:rPr>
                <w:rFonts w:cs="Arial"/>
                <w:b/>
                <w:bCs/>
                <w:szCs w:val="20"/>
              </w:rPr>
              <w:t>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EC6CD2" w:rsidRPr="00902498" w:rsidTr="00BC6444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CD2" w:rsidRPr="00902498" w:rsidRDefault="00EC6CD2" w:rsidP="00EC6CD2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6CD2" w:rsidRPr="00902498" w:rsidRDefault="00EC6CD2" w:rsidP="0092240F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6CD2" w:rsidRPr="00902498" w:rsidRDefault="00EF6F74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198 011,4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6CD2" w:rsidRPr="00902498" w:rsidRDefault="0077326D" w:rsidP="0092240F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02498">
              <w:rPr>
                <w:rFonts w:cs="Arial"/>
                <w:b/>
                <w:szCs w:val="20"/>
              </w:rPr>
              <w:t>24 955,4</w:t>
            </w:r>
            <w:r w:rsidR="00902498" w:rsidRPr="00902498">
              <w:rPr>
                <w:rFonts w:cs="Arial"/>
                <w:b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6CD2" w:rsidRPr="00902498" w:rsidRDefault="00EF6F74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21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b/>
                <w:color w:val="000000"/>
                <w:szCs w:val="20"/>
              </w:rPr>
              <w:t>632,0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6CD2" w:rsidRPr="00902498" w:rsidRDefault="00EF6F74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21 632,0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6CD2" w:rsidRPr="00902498" w:rsidRDefault="00EF6F74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21 632,0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6CD2" w:rsidRPr="00902498" w:rsidRDefault="00EC6CD2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10</w:t>
            </w:r>
            <w:r w:rsidR="00EF6F74" w:rsidRPr="00902498">
              <w:rPr>
                <w:rFonts w:cs="Arial"/>
                <w:b/>
                <w:color w:val="000000"/>
                <w:szCs w:val="20"/>
              </w:rPr>
              <w:t>8</w:t>
            </w:r>
            <w:r w:rsidRPr="00902498">
              <w:rPr>
                <w:rFonts w:cs="Arial"/>
                <w:b/>
                <w:color w:val="000000"/>
                <w:szCs w:val="20"/>
              </w:rPr>
              <w:t xml:space="preserve"> 160,0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</w:tr>
      <w:tr w:rsidR="00A132AE" w:rsidRPr="00902498" w:rsidTr="00742A48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132AE" w:rsidRPr="00902498" w:rsidRDefault="00A132AE" w:rsidP="007E43F7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902498">
              <w:rPr>
                <w:rFonts w:cs="Arial"/>
                <w:b/>
                <w:bCs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A132AE" w:rsidRPr="00902498" w:rsidTr="00045502">
        <w:trPr>
          <w:trHeight w:val="615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132AE" w:rsidRPr="00902498" w:rsidRDefault="00A132AE" w:rsidP="007E43F7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CC5F17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21 992,0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CC5F17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2</w:t>
            </w:r>
            <w:r w:rsidR="00292FD7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b/>
                <w:bCs/>
                <w:color w:val="000000"/>
                <w:szCs w:val="20"/>
              </w:rPr>
              <w:t>490,4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2 437,7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12 188,5</w:t>
            </w:r>
          </w:p>
        </w:tc>
      </w:tr>
      <w:tr w:rsidR="00A132AE" w:rsidRPr="00902498" w:rsidTr="0012145D">
        <w:trPr>
          <w:trHeight w:val="615"/>
        </w:trPr>
        <w:tc>
          <w:tcPr>
            <w:tcW w:w="52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132AE" w:rsidRPr="00902498" w:rsidRDefault="00A132AE" w:rsidP="00A132AE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902498" w:rsidRDefault="00A132AE" w:rsidP="0092240F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1</w:t>
            </w:r>
            <w:r w:rsidR="007B3CAC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b/>
                <w:bCs/>
                <w:color w:val="000000"/>
                <w:szCs w:val="20"/>
              </w:rPr>
              <w:t>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1</w:t>
            </w:r>
            <w:r w:rsidR="007B3CAC" w:rsidRPr="00902498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b/>
                <w:bCs/>
                <w:color w:val="000000"/>
                <w:szCs w:val="20"/>
              </w:rPr>
              <w:t>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902498" w:rsidRDefault="00A132AE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CC25C7" w:rsidRPr="00902498" w:rsidTr="0012145D">
        <w:trPr>
          <w:trHeight w:val="290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902498" w:rsidRDefault="00902498" w:rsidP="007E43F7">
            <w:pPr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902498" w:rsidP="007E43F7">
            <w:pPr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902498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902498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902498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902498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902498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902498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902498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A132AE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902498" w:rsidRDefault="00902498" w:rsidP="007E43F7">
            <w:pPr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Проектная часть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902498" w:rsidP="007E43F7">
            <w:pPr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A132AE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7E43F7">
        <w:trPr>
          <w:trHeight w:val="30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C950B7">
        <w:trPr>
          <w:trHeight w:val="52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3C114F" w:rsidRPr="00902498" w:rsidTr="00C950B7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4F" w:rsidRPr="00902498" w:rsidRDefault="00902498" w:rsidP="003C114F">
            <w:pPr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902498" w:rsidRDefault="003C114F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Процессная часть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902498" w:rsidRDefault="00902498" w:rsidP="003C114F">
            <w:pPr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902498" w:rsidRDefault="003C114F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szCs w:val="20"/>
              </w:rPr>
              <w:t>222</w:t>
            </w:r>
            <w:r w:rsidR="00902498" w:rsidRPr="00902498">
              <w:rPr>
                <w:rFonts w:cs="Arial"/>
                <w:b/>
                <w:bCs/>
                <w:szCs w:val="20"/>
              </w:rPr>
              <w:t xml:space="preserve"> </w:t>
            </w:r>
            <w:r w:rsidRPr="00902498">
              <w:rPr>
                <w:rFonts w:cs="Arial"/>
                <w:b/>
                <w:bCs/>
                <w:szCs w:val="20"/>
              </w:rPr>
              <w:t>784,5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902498">
              <w:rPr>
                <w:rFonts w:cs="Arial"/>
                <w:b/>
                <w:bCs/>
                <w:szCs w:val="20"/>
              </w:rPr>
              <w:t>30</w:t>
            </w:r>
            <w:r w:rsidR="00902498" w:rsidRPr="00902498">
              <w:rPr>
                <w:rFonts w:cs="Arial"/>
                <w:b/>
                <w:bCs/>
                <w:szCs w:val="20"/>
              </w:rPr>
              <w:t xml:space="preserve"> </w:t>
            </w:r>
            <w:r w:rsidRPr="00902498">
              <w:rPr>
                <w:rFonts w:cs="Arial"/>
                <w:b/>
                <w:bCs/>
                <w:szCs w:val="20"/>
              </w:rPr>
              <w:t>226,9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24 069,7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24 069,7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24 069,7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120 348,5</w:t>
            </w:r>
          </w:p>
        </w:tc>
      </w:tr>
      <w:tr w:rsidR="003C114F" w:rsidRPr="00902498" w:rsidTr="00C950B7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902498" w:rsidRDefault="003C114F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902498">
              <w:rPr>
                <w:rFonts w:cs="Arial"/>
                <w:b/>
                <w:bCs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3C114F" w:rsidRPr="00902498" w:rsidTr="00C950B7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902498" w:rsidRDefault="003C114F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1 639,6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902498">
              <w:rPr>
                <w:rFonts w:cs="Arial"/>
                <w:b/>
                <w:bCs/>
                <w:szCs w:val="20"/>
              </w:rPr>
              <w:t>1 639,6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3C114F" w:rsidRPr="00902498" w:rsidTr="00C950B7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902498" w:rsidRDefault="003C114F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198 011,4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02498">
              <w:rPr>
                <w:rFonts w:cs="Arial"/>
                <w:b/>
                <w:szCs w:val="20"/>
              </w:rPr>
              <w:t>24 955,4</w:t>
            </w:r>
            <w:r w:rsidR="00902498" w:rsidRPr="00902498">
              <w:rPr>
                <w:rFonts w:cs="Arial"/>
                <w:b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21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b/>
                <w:color w:val="000000"/>
                <w:szCs w:val="20"/>
              </w:rPr>
              <w:t>632,0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21 632,0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21 632,0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108 160,0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</w:tr>
      <w:tr w:rsidR="003C114F" w:rsidRPr="00902498" w:rsidTr="00C950B7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902498" w:rsidRDefault="003C114F" w:rsidP="0092240F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902498">
              <w:rPr>
                <w:rFonts w:cs="Arial"/>
                <w:b/>
                <w:bCs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3C114F" w:rsidRPr="00902498" w:rsidTr="00742A48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902498" w:rsidRDefault="003C114F" w:rsidP="0092240F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21 992,0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2 490,4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2 437,7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12 188,5</w:t>
            </w:r>
          </w:p>
        </w:tc>
      </w:tr>
      <w:tr w:rsidR="003C114F" w:rsidRPr="00902498" w:rsidTr="00045502">
        <w:trPr>
          <w:trHeight w:val="530"/>
        </w:trPr>
        <w:tc>
          <w:tcPr>
            <w:tcW w:w="1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114F" w:rsidRPr="00902498" w:rsidRDefault="003C114F" w:rsidP="0092240F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CC25C7" w:rsidRPr="00902498" w:rsidTr="00A132AE">
        <w:trPr>
          <w:trHeight w:val="290"/>
        </w:trPr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902498" w:rsidRDefault="00902498" w:rsidP="007E43F7">
            <w:pPr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902498" w:rsidP="007E43F7">
            <w:pPr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902498" w:rsidP="0092240F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902498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902498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902498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902498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902498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902498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A132AE">
        <w:trPr>
          <w:trHeight w:val="30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902498" w:rsidRDefault="00902498" w:rsidP="007E43F7">
            <w:pPr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Инвестиции в объекты муниципальной собственности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902498" w:rsidP="007E43F7">
            <w:pPr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CC25C7" w:rsidRPr="00902498" w:rsidTr="00BD43FF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CC25C7" w:rsidRPr="00902498" w:rsidTr="00BD43FF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CC25C7" w:rsidRPr="00902498" w:rsidTr="00BD43FF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CC25C7" w:rsidRPr="00902498" w:rsidTr="00A132AE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CC25C7" w:rsidRPr="00902498" w:rsidTr="00E221A6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C114F" w:rsidRPr="00902498" w:rsidTr="00BC6444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4F" w:rsidRPr="00902498" w:rsidRDefault="00902498" w:rsidP="003C114F">
            <w:pPr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Прочие расходы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902498" w:rsidP="003C114F">
            <w:pPr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szCs w:val="20"/>
              </w:rPr>
              <w:t>222</w:t>
            </w:r>
            <w:r w:rsidR="00902498" w:rsidRPr="00902498">
              <w:rPr>
                <w:rFonts w:cs="Arial"/>
                <w:b/>
                <w:bCs/>
                <w:szCs w:val="20"/>
              </w:rPr>
              <w:t xml:space="preserve"> </w:t>
            </w:r>
            <w:r w:rsidRPr="00902498">
              <w:rPr>
                <w:rFonts w:cs="Arial"/>
                <w:b/>
                <w:bCs/>
                <w:szCs w:val="20"/>
              </w:rPr>
              <w:t>784,5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902498">
              <w:rPr>
                <w:rFonts w:cs="Arial"/>
                <w:b/>
                <w:bCs/>
                <w:szCs w:val="20"/>
              </w:rPr>
              <w:t>30</w:t>
            </w:r>
            <w:r w:rsidR="00902498" w:rsidRPr="00902498">
              <w:rPr>
                <w:rFonts w:cs="Arial"/>
                <w:b/>
                <w:bCs/>
                <w:szCs w:val="20"/>
              </w:rPr>
              <w:t xml:space="preserve"> </w:t>
            </w:r>
            <w:r w:rsidRPr="00902498">
              <w:rPr>
                <w:rFonts w:cs="Arial"/>
                <w:b/>
                <w:bCs/>
                <w:szCs w:val="20"/>
              </w:rPr>
              <w:t>226,9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24 069,7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24 069,7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24 069,7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120 348,5</w:t>
            </w:r>
          </w:p>
        </w:tc>
      </w:tr>
      <w:tr w:rsidR="003C114F" w:rsidRPr="00902498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902498">
              <w:rPr>
                <w:rFonts w:cs="Arial"/>
                <w:b/>
                <w:bCs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3C114F" w:rsidRPr="00902498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1 639,6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902498">
              <w:rPr>
                <w:rFonts w:cs="Arial"/>
                <w:b/>
                <w:bCs/>
                <w:szCs w:val="20"/>
              </w:rPr>
              <w:t>1 639,6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3C114F" w:rsidRPr="00902498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198 011,4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02498">
              <w:rPr>
                <w:rFonts w:cs="Arial"/>
                <w:b/>
                <w:szCs w:val="20"/>
              </w:rPr>
              <w:t>24 955,4</w:t>
            </w:r>
            <w:r w:rsidR="00902498" w:rsidRPr="00902498">
              <w:rPr>
                <w:rFonts w:cs="Arial"/>
                <w:b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21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b/>
                <w:color w:val="000000"/>
                <w:szCs w:val="20"/>
              </w:rPr>
              <w:t>632,0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21 632,0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21 632,0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02498">
              <w:rPr>
                <w:rFonts w:cs="Arial"/>
                <w:b/>
                <w:color w:val="000000"/>
                <w:szCs w:val="20"/>
              </w:rPr>
              <w:t>108 160,0</w:t>
            </w:r>
            <w:r w:rsidR="00902498" w:rsidRPr="00902498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</w:tr>
      <w:tr w:rsidR="003C114F" w:rsidRPr="00902498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902498" w:rsidRDefault="003C114F" w:rsidP="0092240F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902498">
              <w:rPr>
                <w:rFonts w:cs="Arial"/>
                <w:b/>
                <w:bCs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3C114F" w:rsidRPr="00902498" w:rsidTr="00BC6444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902498" w:rsidRDefault="003C114F" w:rsidP="003C114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5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21 992,0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2 490,4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2 437,7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902498" w:rsidRDefault="003C114F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12 188,5</w:t>
            </w:r>
          </w:p>
        </w:tc>
      </w:tr>
      <w:tr w:rsidR="00642B1A" w:rsidRPr="00902498" w:rsidTr="00E221A6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B1A" w:rsidRPr="00902498" w:rsidRDefault="00642B1A" w:rsidP="00642B1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B1A" w:rsidRPr="00902498" w:rsidRDefault="00642B1A" w:rsidP="00642B1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B1A" w:rsidRPr="00902498" w:rsidRDefault="00642B1A" w:rsidP="00642B1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B1A" w:rsidRPr="00902498" w:rsidRDefault="00642B1A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B1A" w:rsidRPr="00902498" w:rsidRDefault="00642B1A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B1A" w:rsidRPr="00902498" w:rsidRDefault="00642B1A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B1A" w:rsidRPr="00902498" w:rsidRDefault="00642B1A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B1A" w:rsidRPr="00902498" w:rsidRDefault="00642B1A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B1A" w:rsidRPr="00902498" w:rsidRDefault="00642B1A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B1A" w:rsidRPr="00902498" w:rsidRDefault="00642B1A" w:rsidP="0092240F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02498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CC25C7" w:rsidRPr="00902498" w:rsidTr="00E221A6">
        <w:trPr>
          <w:trHeight w:val="290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902498" w:rsidRDefault="00902498" w:rsidP="007E43F7">
            <w:pPr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902498" w:rsidP="007E43F7">
            <w:pPr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902498" w:rsidP="007E43F7">
            <w:pPr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902498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902498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902498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902498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902498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902498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12145D">
        <w:trPr>
          <w:trHeight w:val="30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902498" w:rsidRDefault="00902498" w:rsidP="007E43F7">
            <w:pPr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Ответственный исполнитель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color w:val="000000"/>
                <w:szCs w:val="20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1E79AE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8</w:t>
            </w:r>
            <w:r w:rsidR="00CC25C7" w:rsidRPr="00902498">
              <w:rPr>
                <w:rFonts w:cs="Arial"/>
                <w:color w:val="000000"/>
                <w:szCs w:val="20"/>
              </w:rPr>
              <w:t xml:space="preserve"> </w:t>
            </w:r>
            <w:r w:rsidR="003C114F" w:rsidRPr="00902498">
              <w:rPr>
                <w:rFonts w:cs="Arial"/>
                <w:color w:val="000000"/>
                <w:szCs w:val="20"/>
              </w:rPr>
              <w:t>655</w:t>
            </w:r>
            <w:r w:rsidR="00CC25C7" w:rsidRPr="00902498">
              <w:rPr>
                <w:rFonts w:cs="Arial"/>
                <w:color w:val="000000"/>
                <w:szCs w:val="20"/>
              </w:rPr>
              <w:t>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3C114F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2255,0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4 000,0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1E79AE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8</w:t>
            </w:r>
            <w:r w:rsidR="00CC25C7" w:rsidRPr="00902498">
              <w:rPr>
                <w:rFonts w:cs="Arial"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color w:val="000000"/>
                <w:szCs w:val="20"/>
              </w:rPr>
              <w:t>655</w:t>
            </w:r>
            <w:r w:rsidR="00CC25C7" w:rsidRPr="00902498">
              <w:rPr>
                <w:rFonts w:cs="Arial"/>
                <w:color w:val="000000"/>
                <w:szCs w:val="20"/>
              </w:rPr>
              <w:t>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1E79AE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2255</w:t>
            </w:r>
            <w:r w:rsidR="00CC25C7" w:rsidRPr="00902498">
              <w:rPr>
                <w:rFonts w:cs="Arial"/>
                <w:color w:val="000000"/>
                <w:szCs w:val="20"/>
              </w:rPr>
              <w:t>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800,0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4 000,0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12145D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8F6CBC" w:rsidRPr="00902498" w:rsidTr="00264201">
        <w:trPr>
          <w:trHeight w:val="300"/>
        </w:trPr>
        <w:tc>
          <w:tcPr>
            <w:tcW w:w="1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6CBC" w:rsidRPr="00902498" w:rsidRDefault="00902498" w:rsidP="008F6CBC">
            <w:pPr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Соисполнитель 1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 </w:t>
            </w:r>
            <w:r w:rsidRPr="00902498">
              <w:rPr>
                <w:rFonts w:cs="Arial"/>
                <w:color w:val="000000"/>
                <w:szCs w:val="20"/>
              </w:rPr>
              <w:t xml:space="preserve">МАУ </w:t>
            </w:r>
            <w:r w:rsidR="00902498" w:rsidRPr="00902498">
              <w:rPr>
                <w:rFonts w:cs="Arial"/>
                <w:color w:val="000000"/>
                <w:szCs w:val="20"/>
              </w:rPr>
              <w:t>«</w:t>
            </w:r>
            <w:r w:rsidRPr="00902498">
              <w:rPr>
                <w:rFonts w:cs="Arial"/>
                <w:color w:val="000000"/>
                <w:szCs w:val="20"/>
              </w:rPr>
              <w:t xml:space="preserve">Березовский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медиацентр</w:t>
            </w:r>
            <w:proofErr w:type="spellEnd"/>
            <w:r w:rsidR="00902498" w:rsidRPr="00902498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211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color w:val="000000"/>
                <w:szCs w:val="20"/>
              </w:rPr>
              <w:t>348,4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25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color w:val="000000"/>
                <w:szCs w:val="20"/>
              </w:rPr>
              <w:t>190,8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23 269,7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23 269,7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23 269,7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116 348,5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8F6CBC" w:rsidRPr="00902498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CBC" w:rsidRPr="00902498" w:rsidRDefault="008F6CBC" w:rsidP="008F6CBC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6CBC" w:rsidRPr="00902498" w:rsidRDefault="008F6CBC" w:rsidP="008F6CBC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8F6CBC" w:rsidRPr="00902498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CBC" w:rsidRPr="00902498" w:rsidRDefault="008F6CBC" w:rsidP="008F6CBC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6CBC" w:rsidRPr="00902498" w:rsidRDefault="008F6CBC" w:rsidP="008F6CBC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8F6CBC" w:rsidRPr="00902498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CBC" w:rsidRPr="00902498" w:rsidRDefault="008F6CBC" w:rsidP="008F6CBC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6CBC" w:rsidRPr="00902498" w:rsidRDefault="008F6CBC" w:rsidP="008F6CBC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местный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189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color w:val="000000"/>
                <w:szCs w:val="20"/>
              </w:rPr>
              <w:t>356,4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szCs w:val="20"/>
              </w:rPr>
            </w:pPr>
            <w:r w:rsidRPr="00902498">
              <w:rPr>
                <w:rFonts w:cs="Arial"/>
                <w:szCs w:val="20"/>
              </w:rPr>
              <w:t>22</w:t>
            </w:r>
            <w:r w:rsidR="00902498" w:rsidRPr="00902498">
              <w:rPr>
                <w:rFonts w:cs="Arial"/>
                <w:szCs w:val="20"/>
              </w:rPr>
              <w:t xml:space="preserve"> </w:t>
            </w:r>
            <w:r w:rsidRPr="00902498">
              <w:rPr>
                <w:rFonts w:cs="Arial"/>
                <w:szCs w:val="20"/>
              </w:rPr>
              <w:t>700,4</w:t>
            </w:r>
            <w:r w:rsidR="00902498" w:rsidRPr="0090249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20 832,0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20 832,0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20 832,0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104 160,0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8F6CBC" w:rsidRPr="00902498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CBC" w:rsidRPr="00902498" w:rsidRDefault="008F6CBC" w:rsidP="008F6CBC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6CBC" w:rsidRPr="00902498" w:rsidRDefault="008F6CBC" w:rsidP="008F6CBC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6CBC" w:rsidRPr="00902498" w:rsidRDefault="008F6CBC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szCs w:val="20"/>
              </w:rPr>
            </w:pPr>
            <w:r w:rsidRPr="00902498">
              <w:rPr>
                <w:rFonts w:cs="Arial"/>
                <w:szCs w:val="20"/>
              </w:rPr>
              <w:t>0,0</w:t>
            </w:r>
            <w:r w:rsidR="00902498" w:rsidRPr="0090249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8F6CBC" w:rsidRPr="00902498" w:rsidTr="00E221A6">
        <w:trPr>
          <w:trHeight w:val="52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CBC" w:rsidRPr="00902498" w:rsidRDefault="008F6CBC" w:rsidP="008F6CBC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F6CBC" w:rsidRPr="00902498" w:rsidRDefault="008F6CBC" w:rsidP="008F6CBC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21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  <w:r w:rsidRPr="00902498">
              <w:rPr>
                <w:rFonts w:cs="Arial"/>
                <w:color w:val="000000"/>
                <w:szCs w:val="20"/>
              </w:rPr>
              <w:t xml:space="preserve">992,0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szCs w:val="20"/>
              </w:rPr>
            </w:pPr>
            <w:r w:rsidRPr="00902498">
              <w:rPr>
                <w:rFonts w:cs="Arial"/>
                <w:szCs w:val="20"/>
              </w:rPr>
              <w:t>2 490,4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2437,7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902498" w:rsidRDefault="008F6CBC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12 188,5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E221A6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902498" w:rsidRDefault="00902498" w:rsidP="007E43F7">
            <w:pPr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Соисполнитель 2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 </w:t>
            </w:r>
            <w:r w:rsidRPr="00902498">
              <w:rPr>
                <w:rFonts w:cs="Arial"/>
                <w:color w:val="000000"/>
                <w:szCs w:val="20"/>
              </w:rPr>
              <w:t>Комитет спорта и молодежной политики 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E221A6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E221A6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E221A6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E221A6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E221A6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12145D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902498" w:rsidRDefault="00902498" w:rsidP="007E43F7">
            <w:pPr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Соисполнитель 3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 </w:t>
            </w:r>
            <w:r w:rsidRPr="00902498">
              <w:rPr>
                <w:rFonts w:cs="Arial"/>
                <w:color w:val="000000"/>
                <w:szCs w:val="20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CC25C7" w:rsidRPr="00902498" w:rsidTr="008F6CBC">
        <w:trPr>
          <w:trHeight w:val="52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C25C7" w:rsidRPr="00902498" w:rsidRDefault="00CC25C7" w:rsidP="007E43F7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902498" w:rsidRDefault="00CC25C7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2145D" w:rsidRPr="00902498" w:rsidTr="00045502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45D" w:rsidRPr="00902498" w:rsidRDefault="00902498" w:rsidP="00045502">
            <w:pPr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Соисполнитель 4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 </w:t>
            </w:r>
            <w:r w:rsidRPr="00902498">
              <w:rPr>
                <w:rFonts w:cs="Arial"/>
                <w:color w:val="000000"/>
                <w:szCs w:val="20"/>
              </w:rPr>
              <w:t>Администрации городских и сельских поселений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2781,1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2781,1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2145D" w:rsidRPr="00902498" w:rsidTr="00045502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902498" w:rsidRDefault="0012145D" w:rsidP="0004550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902498" w:rsidRDefault="0012145D" w:rsidP="0004550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2145D" w:rsidRPr="00902498" w:rsidTr="00045502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902498" w:rsidRDefault="0012145D" w:rsidP="0004550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902498" w:rsidRDefault="0012145D" w:rsidP="0004550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1639,6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1639,6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2145D" w:rsidRPr="00902498" w:rsidTr="00045502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902498" w:rsidRDefault="0012145D" w:rsidP="0004550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902498" w:rsidRDefault="0012145D" w:rsidP="0004550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2145D" w:rsidRPr="00902498" w:rsidTr="008F6CBC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902498" w:rsidRDefault="0012145D" w:rsidP="0004550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902498" w:rsidRDefault="0012145D" w:rsidP="0004550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45D" w:rsidRPr="00902498" w:rsidRDefault="0012145D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02498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2145D" w:rsidRPr="00902498" w:rsidTr="008F6CBC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5D" w:rsidRPr="00902498" w:rsidRDefault="0012145D" w:rsidP="0012145D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5D" w:rsidRPr="00902498" w:rsidRDefault="0012145D" w:rsidP="0012145D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902498" w:rsidRDefault="0012145D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0,0</w:t>
            </w:r>
            <w:r w:rsidR="00902498" w:rsidRPr="0090249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2145D" w:rsidRPr="00902498" w:rsidTr="008F6CBC">
        <w:trPr>
          <w:trHeight w:val="52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902498" w:rsidRDefault="0012145D" w:rsidP="0012145D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902498" w:rsidRDefault="0012145D" w:rsidP="0012145D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902498" w:rsidRDefault="0012145D" w:rsidP="0092240F">
            <w:pPr>
              <w:ind w:firstLine="0"/>
              <w:rPr>
                <w:rFonts w:cs="Arial"/>
                <w:color w:val="000000"/>
                <w:szCs w:val="20"/>
              </w:rPr>
            </w:pPr>
            <w:r w:rsidRPr="00902498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902498">
              <w:rPr>
                <w:rFonts w:cs="Arial"/>
                <w:bCs/>
                <w:color w:val="00000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902498">
              <w:rPr>
                <w:rFonts w:cs="Arial"/>
                <w:bCs/>
                <w:color w:val="00000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902498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902498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902498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902498" w:rsidRDefault="0012145D" w:rsidP="0092240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902498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</w:tr>
    </w:tbl>
    <w:p w:rsidR="00CC25C7" w:rsidRPr="00902498" w:rsidRDefault="00CC25C7" w:rsidP="00CC25C7">
      <w:pPr>
        <w:jc w:val="center"/>
        <w:rPr>
          <w:rFonts w:cs="Arial"/>
        </w:rPr>
      </w:pPr>
    </w:p>
    <w:p w:rsidR="00A22692" w:rsidRPr="00902498" w:rsidRDefault="00A22692" w:rsidP="004E773B">
      <w:pPr>
        <w:ind w:firstLine="0"/>
        <w:rPr>
          <w:rFonts w:eastAsia="Calibri" w:cs="Arial"/>
          <w:lang w:eastAsia="en-US"/>
        </w:rPr>
      </w:pPr>
    </w:p>
    <w:sectPr w:rsidR="00A22692" w:rsidRPr="00902498" w:rsidSect="00902498">
      <w:type w:val="continuous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101" w:rsidRDefault="00D53101" w:rsidP="00D53101">
      <w:r>
        <w:separator/>
      </w:r>
    </w:p>
  </w:endnote>
  <w:endnote w:type="continuationSeparator" w:id="0">
    <w:p w:rsidR="00D53101" w:rsidRDefault="00D53101" w:rsidP="00D53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101" w:rsidRDefault="00D53101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101" w:rsidRDefault="00D53101">
    <w:pPr>
      <w:pStyle w:val="af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101" w:rsidRDefault="00D53101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101" w:rsidRDefault="00D53101" w:rsidP="00D53101">
      <w:r>
        <w:separator/>
      </w:r>
    </w:p>
  </w:footnote>
  <w:footnote w:type="continuationSeparator" w:id="0">
    <w:p w:rsidR="00D53101" w:rsidRDefault="00D53101" w:rsidP="00D531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101" w:rsidRDefault="00D53101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101" w:rsidRDefault="00D53101">
    <w:pPr>
      <w:pStyle w:val="af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101" w:rsidRDefault="00D53101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635541E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586ED6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162CA1"/>
    <w:multiLevelType w:val="hybridMultilevel"/>
    <w:tmpl w:val="9FCA8ED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CD2DB4"/>
    <w:multiLevelType w:val="multilevel"/>
    <w:tmpl w:val="0B68F7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29EB500A"/>
    <w:multiLevelType w:val="hybridMultilevel"/>
    <w:tmpl w:val="AEC8D5EC"/>
    <w:lvl w:ilvl="0" w:tplc="0C429B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2BA92A54"/>
    <w:multiLevelType w:val="hybridMultilevel"/>
    <w:tmpl w:val="8DFA55BE"/>
    <w:lvl w:ilvl="0" w:tplc="BC885232">
      <w:start w:val="1"/>
      <w:numFmt w:val="decimal"/>
      <w:lvlText w:val="%1."/>
      <w:lvlJc w:val="left"/>
      <w:pPr>
        <w:ind w:left="945" w:hanging="5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264CA2"/>
    <w:multiLevelType w:val="hybridMultilevel"/>
    <w:tmpl w:val="4762F44E"/>
    <w:lvl w:ilvl="0" w:tplc="D840BF44">
      <w:start w:val="1"/>
      <w:numFmt w:val="decimal"/>
      <w:lvlText w:val="%1."/>
      <w:lvlJc w:val="left"/>
      <w:pPr>
        <w:ind w:left="121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12049D4"/>
    <w:multiLevelType w:val="multilevel"/>
    <w:tmpl w:val="176E20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48" w:hanging="2160"/>
      </w:pPr>
      <w:rPr>
        <w:rFonts w:hint="default"/>
      </w:rPr>
    </w:lvl>
  </w:abstractNum>
  <w:abstractNum w:abstractNumId="12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B6B346C"/>
    <w:multiLevelType w:val="multilevel"/>
    <w:tmpl w:val="783C0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alibri" w:hint="default"/>
        <w:sz w:val="22"/>
      </w:rPr>
    </w:lvl>
  </w:abstractNum>
  <w:abstractNum w:abstractNumId="14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3ECE2936"/>
    <w:multiLevelType w:val="multilevel"/>
    <w:tmpl w:val="7E1A0A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84" w:hanging="2160"/>
      </w:pPr>
      <w:rPr>
        <w:rFonts w:hint="default"/>
      </w:rPr>
    </w:lvl>
  </w:abstractNum>
  <w:abstractNum w:abstractNumId="16">
    <w:nsid w:val="3FB2421A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F500DF"/>
    <w:multiLevelType w:val="hybridMultilevel"/>
    <w:tmpl w:val="488ECFA2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DB64D9"/>
    <w:multiLevelType w:val="hybridMultilevel"/>
    <w:tmpl w:val="68B08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3A2184"/>
    <w:multiLevelType w:val="hybridMultilevel"/>
    <w:tmpl w:val="3A08987A"/>
    <w:lvl w:ilvl="0" w:tplc="556CA10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21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6B741B52"/>
    <w:multiLevelType w:val="multilevel"/>
    <w:tmpl w:val="7728A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4">
    <w:nsid w:val="6C774D19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C13EDD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8"/>
  </w:num>
  <w:num w:numId="4">
    <w:abstractNumId w:val="8"/>
  </w:num>
  <w:num w:numId="5">
    <w:abstractNumId w:val="13"/>
  </w:num>
  <w:num w:numId="6">
    <w:abstractNumId w:val="19"/>
  </w:num>
  <w:num w:numId="7">
    <w:abstractNumId w:val="16"/>
  </w:num>
  <w:num w:numId="8">
    <w:abstractNumId w:val="25"/>
  </w:num>
  <w:num w:numId="9">
    <w:abstractNumId w:val="1"/>
  </w:num>
  <w:num w:numId="10">
    <w:abstractNumId w:val="3"/>
  </w:num>
  <w:num w:numId="11">
    <w:abstractNumId w:val="12"/>
  </w:num>
  <w:num w:numId="12">
    <w:abstractNumId w:val="2"/>
  </w:num>
  <w:num w:numId="13">
    <w:abstractNumId w:val="9"/>
  </w:num>
  <w:num w:numId="14">
    <w:abstractNumId w:val="22"/>
  </w:num>
  <w:num w:numId="15">
    <w:abstractNumId w:val="0"/>
  </w:num>
  <w:num w:numId="16">
    <w:abstractNumId w:val="21"/>
  </w:num>
  <w:num w:numId="17">
    <w:abstractNumId w:val="20"/>
  </w:num>
  <w:num w:numId="18">
    <w:abstractNumId w:val="6"/>
  </w:num>
  <w:num w:numId="19">
    <w:abstractNumId w:val="14"/>
  </w:num>
  <w:num w:numId="20">
    <w:abstractNumId w:val="24"/>
  </w:num>
  <w:num w:numId="21">
    <w:abstractNumId w:val="4"/>
  </w:num>
  <w:num w:numId="22">
    <w:abstractNumId w:val="17"/>
  </w:num>
  <w:num w:numId="23">
    <w:abstractNumId w:val="5"/>
  </w:num>
  <w:num w:numId="24">
    <w:abstractNumId w:val="23"/>
  </w:num>
  <w:num w:numId="25">
    <w:abstractNumId w:val="15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4FD"/>
    <w:rsid w:val="0000106A"/>
    <w:rsid w:val="0001025F"/>
    <w:rsid w:val="00016DD5"/>
    <w:rsid w:val="00040E8C"/>
    <w:rsid w:val="00045502"/>
    <w:rsid w:val="00063FEA"/>
    <w:rsid w:val="0007308F"/>
    <w:rsid w:val="000766D5"/>
    <w:rsid w:val="00092B02"/>
    <w:rsid w:val="000E28CC"/>
    <w:rsid w:val="000E5B97"/>
    <w:rsid w:val="000F69BB"/>
    <w:rsid w:val="00100C53"/>
    <w:rsid w:val="00104A7C"/>
    <w:rsid w:val="0012145D"/>
    <w:rsid w:val="001473B3"/>
    <w:rsid w:val="0015099E"/>
    <w:rsid w:val="00160298"/>
    <w:rsid w:val="001675E2"/>
    <w:rsid w:val="001723DE"/>
    <w:rsid w:val="00183702"/>
    <w:rsid w:val="001922D4"/>
    <w:rsid w:val="001A00D5"/>
    <w:rsid w:val="001C3BDE"/>
    <w:rsid w:val="001E0D17"/>
    <w:rsid w:val="001E14C5"/>
    <w:rsid w:val="001E79AE"/>
    <w:rsid w:val="00252AE1"/>
    <w:rsid w:val="00264201"/>
    <w:rsid w:val="00280DA3"/>
    <w:rsid w:val="00292FD7"/>
    <w:rsid w:val="00296FAF"/>
    <w:rsid w:val="002A0BEF"/>
    <w:rsid w:val="002B32D4"/>
    <w:rsid w:val="002B7EA8"/>
    <w:rsid w:val="002C6E09"/>
    <w:rsid w:val="002E276D"/>
    <w:rsid w:val="00300FE4"/>
    <w:rsid w:val="00320738"/>
    <w:rsid w:val="003237D3"/>
    <w:rsid w:val="00326BE2"/>
    <w:rsid w:val="00342BFD"/>
    <w:rsid w:val="003567B6"/>
    <w:rsid w:val="0036000F"/>
    <w:rsid w:val="00366DF9"/>
    <w:rsid w:val="003872E9"/>
    <w:rsid w:val="003A2834"/>
    <w:rsid w:val="003C114F"/>
    <w:rsid w:val="003C3E02"/>
    <w:rsid w:val="003D0C24"/>
    <w:rsid w:val="003D5DC9"/>
    <w:rsid w:val="003E6C07"/>
    <w:rsid w:val="00411B2D"/>
    <w:rsid w:val="00415ACF"/>
    <w:rsid w:val="00422A1C"/>
    <w:rsid w:val="00423898"/>
    <w:rsid w:val="00433A4B"/>
    <w:rsid w:val="0044126E"/>
    <w:rsid w:val="004624C4"/>
    <w:rsid w:val="004D00E2"/>
    <w:rsid w:val="004E2CB4"/>
    <w:rsid w:val="004E5575"/>
    <w:rsid w:val="004E6160"/>
    <w:rsid w:val="004E773B"/>
    <w:rsid w:val="004F7B3C"/>
    <w:rsid w:val="00530082"/>
    <w:rsid w:val="0053344D"/>
    <w:rsid w:val="00542B89"/>
    <w:rsid w:val="005655B2"/>
    <w:rsid w:val="00576537"/>
    <w:rsid w:val="005828F0"/>
    <w:rsid w:val="00584B30"/>
    <w:rsid w:val="005877B7"/>
    <w:rsid w:val="00597A7B"/>
    <w:rsid w:val="005B2556"/>
    <w:rsid w:val="005F23E7"/>
    <w:rsid w:val="006151B3"/>
    <w:rsid w:val="00642B1A"/>
    <w:rsid w:val="00650525"/>
    <w:rsid w:val="00651879"/>
    <w:rsid w:val="00654582"/>
    <w:rsid w:val="00655A16"/>
    <w:rsid w:val="00665AFB"/>
    <w:rsid w:val="006946A3"/>
    <w:rsid w:val="00697765"/>
    <w:rsid w:val="006A4003"/>
    <w:rsid w:val="006B5B64"/>
    <w:rsid w:val="006C6F14"/>
    <w:rsid w:val="006F6325"/>
    <w:rsid w:val="00704DCC"/>
    <w:rsid w:val="00710D6C"/>
    <w:rsid w:val="0072150B"/>
    <w:rsid w:val="007350F5"/>
    <w:rsid w:val="00742A48"/>
    <w:rsid w:val="007508F5"/>
    <w:rsid w:val="0077326D"/>
    <w:rsid w:val="00780E44"/>
    <w:rsid w:val="00780F25"/>
    <w:rsid w:val="00784EA1"/>
    <w:rsid w:val="007B3CAC"/>
    <w:rsid w:val="007C3976"/>
    <w:rsid w:val="007E43F7"/>
    <w:rsid w:val="00804726"/>
    <w:rsid w:val="00813159"/>
    <w:rsid w:val="00842B61"/>
    <w:rsid w:val="0085169A"/>
    <w:rsid w:val="00861E4C"/>
    <w:rsid w:val="00886DA5"/>
    <w:rsid w:val="0089063F"/>
    <w:rsid w:val="008C1524"/>
    <w:rsid w:val="008C5C15"/>
    <w:rsid w:val="008F6CBC"/>
    <w:rsid w:val="00902498"/>
    <w:rsid w:val="0090629C"/>
    <w:rsid w:val="00906904"/>
    <w:rsid w:val="0092240F"/>
    <w:rsid w:val="00935B5A"/>
    <w:rsid w:val="00961386"/>
    <w:rsid w:val="009A25A6"/>
    <w:rsid w:val="009A46FA"/>
    <w:rsid w:val="009D28D8"/>
    <w:rsid w:val="009D5FA9"/>
    <w:rsid w:val="009E12C8"/>
    <w:rsid w:val="009F13ED"/>
    <w:rsid w:val="00A024FD"/>
    <w:rsid w:val="00A132AE"/>
    <w:rsid w:val="00A22692"/>
    <w:rsid w:val="00A77B89"/>
    <w:rsid w:val="00AA17E7"/>
    <w:rsid w:val="00AB408A"/>
    <w:rsid w:val="00AC148F"/>
    <w:rsid w:val="00AD627A"/>
    <w:rsid w:val="00AF3D69"/>
    <w:rsid w:val="00AF5601"/>
    <w:rsid w:val="00AF7803"/>
    <w:rsid w:val="00B11164"/>
    <w:rsid w:val="00B20790"/>
    <w:rsid w:val="00B21052"/>
    <w:rsid w:val="00B2641D"/>
    <w:rsid w:val="00B412A2"/>
    <w:rsid w:val="00B523A2"/>
    <w:rsid w:val="00B77734"/>
    <w:rsid w:val="00B80737"/>
    <w:rsid w:val="00B816D7"/>
    <w:rsid w:val="00BB4C73"/>
    <w:rsid w:val="00BB73A9"/>
    <w:rsid w:val="00BC6444"/>
    <w:rsid w:val="00BD43FF"/>
    <w:rsid w:val="00C01624"/>
    <w:rsid w:val="00C27A9D"/>
    <w:rsid w:val="00C65405"/>
    <w:rsid w:val="00C81F22"/>
    <w:rsid w:val="00C90D8B"/>
    <w:rsid w:val="00C950B7"/>
    <w:rsid w:val="00C97EDD"/>
    <w:rsid w:val="00CC25C7"/>
    <w:rsid w:val="00CC5F17"/>
    <w:rsid w:val="00CE098A"/>
    <w:rsid w:val="00D26DFE"/>
    <w:rsid w:val="00D53101"/>
    <w:rsid w:val="00D6304B"/>
    <w:rsid w:val="00D83119"/>
    <w:rsid w:val="00DA66ED"/>
    <w:rsid w:val="00DC6FD7"/>
    <w:rsid w:val="00E221A6"/>
    <w:rsid w:val="00E37CE8"/>
    <w:rsid w:val="00E616FF"/>
    <w:rsid w:val="00E705FE"/>
    <w:rsid w:val="00E8551C"/>
    <w:rsid w:val="00EA70A4"/>
    <w:rsid w:val="00EB2656"/>
    <w:rsid w:val="00EC6CD2"/>
    <w:rsid w:val="00ED2594"/>
    <w:rsid w:val="00EF6F74"/>
    <w:rsid w:val="00F305C1"/>
    <w:rsid w:val="00F40E90"/>
    <w:rsid w:val="00F60C72"/>
    <w:rsid w:val="00F7667F"/>
    <w:rsid w:val="00F82AE1"/>
    <w:rsid w:val="00FA20EB"/>
    <w:rsid w:val="00FB4964"/>
    <w:rsid w:val="00FB7874"/>
    <w:rsid w:val="00FD0DC2"/>
    <w:rsid w:val="00FD377F"/>
    <w:rsid w:val="00FD5D43"/>
    <w:rsid w:val="00FE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8C5C1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8C5C1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5C1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5C1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5C1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8C5C15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8C5C15"/>
  </w:style>
  <w:style w:type="paragraph" w:styleId="a3">
    <w:name w:val="Body Text"/>
    <w:basedOn w:val="a"/>
    <w:link w:val="a4"/>
    <w:unhideWhenUsed/>
    <w:rsid w:val="00A024FD"/>
    <w:rPr>
      <w:rFonts w:ascii="Times New Roman" w:hAnsi="Times New Roman"/>
      <w:sz w:val="28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rsid w:val="00A024FD"/>
    <w:pPr>
      <w:widowControl w:val="0"/>
      <w:ind w:firstLine="720"/>
    </w:pPr>
    <w:rPr>
      <w:rFonts w:ascii="Times New Roman" w:hAnsi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hAnsi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basedOn w:val="a0"/>
    <w:rsid w:val="008C5C15"/>
    <w:rPr>
      <w:color w:val="0000FF"/>
      <w:u w:val="none"/>
    </w:rPr>
  </w:style>
  <w:style w:type="paragraph" w:customStyle="1" w:styleId="ConsPlusTitle">
    <w:name w:val="ConsPlusTitle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rsid w:val="008C5C15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Courier" w:eastAsia="Times New Roman" w:hAnsi="Courier" w:cs="Times New Roman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rsid w:val="008C1524"/>
    <w:rPr>
      <w:sz w:val="28"/>
    </w:rPr>
  </w:style>
  <w:style w:type="character" w:customStyle="1" w:styleId="25">
    <w:name w:val="Основной текст 2 Знак"/>
    <w:basedOn w:val="a0"/>
    <w:link w:val="24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rPr>
      <w:rFonts w:ascii="Calibri" w:eastAsia="Calibri" w:hAnsi="Calibri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rPr>
      <w:rFonts w:ascii="Calibri" w:eastAsia="Calibri" w:hAnsi="Calibri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rsid w:val="008C1524"/>
    <w:pPr>
      <w:spacing w:before="100" w:beforeAutospacing="1" w:after="100" w:afterAutospacing="1"/>
    </w:pPr>
    <w:rPr>
      <w:rFonts w:eastAsia="Calibri"/>
    </w:rPr>
  </w:style>
  <w:style w:type="paragraph" w:styleId="afe">
    <w:name w:val="caption"/>
    <w:basedOn w:val="a"/>
    <w:next w:val="a"/>
    <w:qFormat/>
    <w:rsid w:val="008C1524"/>
    <w:rPr>
      <w:sz w:val="28"/>
    </w:rPr>
  </w:style>
  <w:style w:type="paragraph" w:styleId="aff">
    <w:name w:val="Title"/>
    <w:basedOn w:val="a"/>
    <w:link w:val="aff0"/>
    <w:qFormat/>
    <w:rsid w:val="008C1524"/>
    <w:pPr>
      <w:suppressAutoHyphens/>
      <w:jc w:val="center"/>
    </w:pPr>
    <w:rPr>
      <w:rFonts w:ascii="TimesET" w:hAnsi="TimesET"/>
      <w:sz w:val="32"/>
    </w:rPr>
  </w:style>
  <w:style w:type="character" w:customStyle="1" w:styleId="aff0">
    <w:name w:val="Название Знак"/>
    <w:basedOn w:val="a0"/>
    <w:link w:val="aff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rsid w:val="008C1524"/>
    <w:pPr>
      <w:shd w:val="clear" w:color="auto" w:fill="FFFFFF"/>
      <w:autoSpaceDE w:val="0"/>
      <w:autoSpaceDN w:val="0"/>
      <w:adjustRightInd w:val="0"/>
      <w:ind w:left="360" w:hanging="360"/>
    </w:pPr>
    <w:rPr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rsid w:val="008C1524"/>
    <w:rPr>
      <w:rFonts w:ascii="Verdana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rPr>
      <w:rFonts w:ascii="Courier New" w:hAnsi="Courier New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5C1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</w:pPr>
    <w:rPr>
      <w:rFonts w:cs="Arial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</w:pPr>
    <w:rPr>
      <w:rFonts w:cs="Arial"/>
    </w:rPr>
  </w:style>
  <w:style w:type="character" w:styleId="HTML">
    <w:name w:val="HTML Variable"/>
    <w:aliases w:val="!Ссылки в документе"/>
    <w:basedOn w:val="a0"/>
    <w:rsid w:val="008C5C15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5C15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C5C15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C5C15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hAnsi="Times New Roman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66">
    <w:name w:val="xl66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68">
    <w:name w:val="xl6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0">
    <w:name w:val="xl7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1">
    <w:name w:val="xl7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4">
    <w:name w:val="xl7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7">
    <w:name w:val="xl7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8">
    <w:name w:val="xl7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CC25C7"/>
    <w:pP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81">
    <w:name w:val="xl8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2">
    <w:name w:val="xl82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3">
    <w:name w:val="xl8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4">
    <w:name w:val="xl8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8">
    <w:name w:val="xl88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7">
    <w:name w:val="xl9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9">
    <w:name w:val="xl99"/>
    <w:basedOn w:val="a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0">
    <w:name w:val="xl100"/>
    <w:basedOn w:val="a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1">
    <w:name w:val="xl101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2">
    <w:name w:val="xl102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3">
    <w:name w:val="xl103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4">
    <w:name w:val="xl104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5">
    <w:name w:val="xl105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6">
    <w:name w:val="xl106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7">
    <w:name w:val="xl107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8">
    <w:name w:val="xl108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9">
    <w:name w:val="xl109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0">
    <w:name w:val="xl11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11">
    <w:name w:val="xl111"/>
    <w:basedOn w:val="a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12">
    <w:name w:val="xl11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5">
    <w:name w:val="xl115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6">
    <w:name w:val="xl11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7">
    <w:name w:val="xl11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8">
    <w:name w:val="xl118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9">
    <w:name w:val="xl119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0">
    <w:name w:val="xl120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4">
    <w:name w:val="xl12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5">
    <w:name w:val="xl125"/>
    <w:basedOn w:val="a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CC25C7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1">
    <w:name w:val="xl131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rsid w:val="00CC25C7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6">
    <w:name w:val="xl146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7">
    <w:name w:val="xl14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8">
    <w:name w:val="xl148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9">
    <w:name w:val="xl149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50">
    <w:name w:val="xl15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3">
    <w:name w:val="xl15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4">
    <w:name w:val="xl154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5">
    <w:name w:val="xl155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6">
    <w:name w:val="xl15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7">
    <w:name w:val="xl157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8">
    <w:name w:val="xl158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59">
    <w:name w:val="xl159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0">
    <w:name w:val="xl16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8C5C1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8C5C1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5C1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5C1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5C1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8C5C15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8C5C15"/>
  </w:style>
  <w:style w:type="paragraph" w:styleId="a3">
    <w:name w:val="Body Text"/>
    <w:basedOn w:val="a"/>
    <w:link w:val="a4"/>
    <w:unhideWhenUsed/>
    <w:rsid w:val="00A024FD"/>
    <w:rPr>
      <w:rFonts w:ascii="Times New Roman" w:hAnsi="Times New Roman"/>
      <w:sz w:val="28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rsid w:val="00A024FD"/>
    <w:pPr>
      <w:widowControl w:val="0"/>
      <w:ind w:firstLine="720"/>
    </w:pPr>
    <w:rPr>
      <w:rFonts w:ascii="Times New Roman" w:hAnsi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hAnsi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basedOn w:val="a0"/>
    <w:rsid w:val="008C5C15"/>
    <w:rPr>
      <w:color w:val="0000FF"/>
      <w:u w:val="none"/>
    </w:rPr>
  </w:style>
  <w:style w:type="paragraph" w:customStyle="1" w:styleId="ConsPlusTitle">
    <w:name w:val="ConsPlusTitle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rsid w:val="008C5C15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Courier" w:eastAsia="Times New Roman" w:hAnsi="Courier" w:cs="Times New Roman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rsid w:val="008C1524"/>
    <w:rPr>
      <w:sz w:val="28"/>
    </w:rPr>
  </w:style>
  <w:style w:type="character" w:customStyle="1" w:styleId="25">
    <w:name w:val="Основной текст 2 Знак"/>
    <w:basedOn w:val="a0"/>
    <w:link w:val="24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rPr>
      <w:rFonts w:ascii="Calibri" w:eastAsia="Calibri" w:hAnsi="Calibri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rPr>
      <w:rFonts w:ascii="Calibri" w:eastAsia="Calibri" w:hAnsi="Calibri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rsid w:val="008C1524"/>
    <w:pPr>
      <w:spacing w:before="100" w:beforeAutospacing="1" w:after="100" w:afterAutospacing="1"/>
    </w:pPr>
    <w:rPr>
      <w:rFonts w:eastAsia="Calibri"/>
    </w:rPr>
  </w:style>
  <w:style w:type="paragraph" w:styleId="afe">
    <w:name w:val="caption"/>
    <w:basedOn w:val="a"/>
    <w:next w:val="a"/>
    <w:qFormat/>
    <w:rsid w:val="008C1524"/>
    <w:rPr>
      <w:sz w:val="28"/>
    </w:rPr>
  </w:style>
  <w:style w:type="paragraph" w:styleId="aff">
    <w:name w:val="Title"/>
    <w:basedOn w:val="a"/>
    <w:link w:val="aff0"/>
    <w:qFormat/>
    <w:rsid w:val="008C1524"/>
    <w:pPr>
      <w:suppressAutoHyphens/>
      <w:jc w:val="center"/>
    </w:pPr>
    <w:rPr>
      <w:rFonts w:ascii="TimesET" w:hAnsi="TimesET"/>
      <w:sz w:val="32"/>
    </w:rPr>
  </w:style>
  <w:style w:type="character" w:customStyle="1" w:styleId="aff0">
    <w:name w:val="Название Знак"/>
    <w:basedOn w:val="a0"/>
    <w:link w:val="aff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rsid w:val="008C1524"/>
    <w:pPr>
      <w:shd w:val="clear" w:color="auto" w:fill="FFFFFF"/>
      <w:autoSpaceDE w:val="0"/>
      <w:autoSpaceDN w:val="0"/>
      <w:adjustRightInd w:val="0"/>
      <w:ind w:left="360" w:hanging="360"/>
    </w:pPr>
    <w:rPr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rsid w:val="008C1524"/>
    <w:rPr>
      <w:rFonts w:ascii="Verdana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rPr>
      <w:rFonts w:ascii="Courier New" w:hAnsi="Courier New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5C1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</w:pPr>
    <w:rPr>
      <w:rFonts w:cs="Arial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</w:pPr>
    <w:rPr>
      <w:rFonts w:cs="Arial"/>
    </w:rPr>
  </w:style>
  <w:style w:type="character" w:styleId="HTML">
    <w:name w:val="HTML Variable"/>
    <w:aliases w:val="!Ссылки в документе"/>
    <w:basedOn w:val="a0"/>
    <w:rsid w:val="008C5C15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5C15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C5C15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C5C15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hAnsi="Times New Roman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66">
    <w:name w:val="xl66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68">
    <w:name w:val="xl6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0">
    <w:name w:val="xl7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1">
    <w:name w:val="xl7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4">
    <w:name w:val="xl7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7">
    <w:name w:val="xl7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8">
    <w:name w:val="xl7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CC25C7"/>
    <w:pP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81">
    <w:name w:val="xl8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2">
    <w:name w:val="xl82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3">
    <w:name w:val="xl8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4">
    <w:name w:val="xl8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8">
    <w:name w:val="xl88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7">
    <w:name w:val="xl9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9">
    <w:name w:val="xl99"/>
    <w:basedOn w:val="a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0">
    <w:name w:val="xl100"/>
    <w:basedOn w:val="a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1">
    <w:name w:val="xl101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2">
    <w:name w:val="xl102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3">
    <w:name w:val="xl103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4">
    <w:name w:val="xl104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5">
    <w:name w:val="xl105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6">
    <w:name w:val="xl106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7">
    <w:name w:val="xl107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8">
    <w:name w:val="xl108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9">
    <w:name w:val="xl109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0">
    <w:name w:val="xl11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11">
    <w:name w:val="xl111"/>
    <w:basedOn w:val="a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12">
    <w:name w:val="xl11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5">
    <w:name w:val="xl115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6">
    <w:name w:val="xl11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7">
    <w:name w:val="xl11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8">
    <w:name w:val="xl118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9">
    <w:name w:val="xl119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0">
    <w:name w:val="xl120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4">
    <w:name w:val="xl12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5">
    <w:name w:val="xl125"/>
    <w:basedOn w:val="a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CC25C7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1">
    <w:name w:val="xl131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rsid w:val="00CC25C7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6">
    <w:name w:val="xl146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7">
    <w:name w:val="xl14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8">
    <w:name w:val="xl148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9">
    <w:name w:val="xl149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50">
    <w:name w:val="xl15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3">
    <w:name w:val="xl15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4">
    <w:name w:val="xl154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5">
    <w:name w:val="xl155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6">
    <w:name w:val="xl15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7">
    <w:name w:val="xl157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8">
    <w:name w:val="xl158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59">
    <w:name w:val="xl159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0">
    <w:name w:val="xl16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file:///C:\content\act\e834d696-a78a-4f6b-9db8-21f5c4775aac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d1173f02-7815-498c-b6b9-0acbb0374f31.doc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61974-6D84-4922-A7E3-2F0D7C3AA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12</Pages>
  <Words>2140</Words>
  <Characters>12199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Ярдухина Виктория Вячеславовна</cp:lastModifiedBy>
  <cp:revision>2</cp:revision>
  <cp:lastPrinted>2023-06-27T09:42:00Z</cp:lastPrinted>
  <dcterms:created xsi:type="dcterms:W3CDTF">2024-01-26T06:02:00Z</dcterms:created>
  <dcterms:modified xsi:type="dcterms:W3CDTF">2024-01-26T06:02:00Z</dcterms:modified>
</cp:coreProperties>
</file>