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651" w:rsidRPr="00E340DB" w:rsidRDefault="00252651" w:rsidP="00E340DB">
      <w:pPr>
        <w:pStyle w:val="2"/>
      </w:pPr>
      <w:r w:rsidRPr="00E340DB">
        <w:t>АДМИНИСТРАЦИЯ БЕРЕЗОВСКОГО РАЙОНА</w:t>
      </w:r>
    </w:p>
    <w:p w:rsidR="00252651" w:rsidRPr="00E340DB" w:rsidRDefault="00252651" w:rsidP="00E340DB">
      <w:pPr>
        <w:pStyle w:val="2"/>
        <w:rPr>
          <w:szCs w:val="20"/>
        </w:rPr>
      </w:pPr>
      <w:r w:rsidRPr="00E340DB">
        <w:rPr>
          <w:szCs w:val="20"/>
        </w:rPr>
        <w:t>ХАНТЫ-МАНСИЙСКОГО АВТОНОМНОГО ОКРУГА</w:t>
      </w:r>
      <w:r w:rsidR="00E340DB" w:rsidRPr="00E340DB">
        <w:rPr>
          <w:szCs w:val="20"/>
        </w:rPr>
        <w:t>-</w:t>
      </w:r>
      <w:r w:rsidRPr="00E340DB">
        <w:rPr>
          <w:szCs w:val="20"/>
        </w:rPr>
        <w:t>ЮГРЫ</w:t>
      </w:r>
    </w:p>
    <w:p w:rsidR="00252651" w:rsidRPr="00E340DB" w:rsidRDefault="00252651" w:rsidP="00E340DB">
      <w:pPr>
        <w:pStyle w:val="2"/>
      </w:pPr>
    </w:p>
    <w:p w:rsidR="00252651" w:rsidRPr="00E340DB" w:rsidRDefault="00252651" w:rsidP="00E340DB">
      <w:pPr>
        <w:pStyle w:val="2"/>
      </w:pPr>
      <w:r w:rsidRPr="00E340DB">
        <w:t>ПОСТАНОВЛЕНИЕ</w:t>
      </w:r>
    </w:p>
    <w:p w:rsidR="00252651" w:rsidRPr="00E340DB" w:rsidRDefault="00252651" w:rsidP="00252651">
      <w:pPr>
        <w:ind w:firstLine="851"/>
        <w:rPr>
          <w:rFonts w:cs="Arial"/>
          <w:szCs w:val="28"/>
        </w:rPr>
      </w:pPr>
    </w:p>
    <w:p w:rsidR="00675CF2" w:rsidRPr="00E340DB" w:rsidRDefault="00F71123" w:rsidP="00E340DB">
      <w:pPr>
        <w:tabs>
          <w:tab w:val="center" w:pos="9072"/>
        </w:tabs>
        <w:ind w:firstLine="0"/>
        <w:rPr>
          <w:rFonts w:cs="Arial"/>
          <w:szCs w:val="28"/>
        </w:rPr>
      </w:pPr>
      <w:r w:rsidRPr="00E340DB">
        <w:rPr>
          <w:rFonts w:cs="Arial"/>
          <w:szCs w:val="28"/>
        </w:rPr>
        <w:t>от</w:t>
      </w:r>
      <w:r w:rsidR="00E340DB" w:rsidRPr="00E340DB">
        <w:rPr>
          <w:rFonts w:cs="Arial"/>
          <w:szCs w:val="28"/>
        </w:rPr>
        <w:t xml:space="preserve"> </w:t>
      </w:r>
      <w:r w:rsidRPr="00E340DB">
        <w:rPr>
          <w:rFonts w:cs="Arial"/>
          <w:szCs w:val="28"/>
        </w:rPr>
        <w:t>23.06.</w:t>
      </w:r>
      <w:r w:rsidR="00675CF2" w:rsidRPr="00E340DB">
        <w:rPr>
          <w:rFonts w:cs="Arial"/>
          <w:szCs w:val="28"/>
        </w:rPr>
        <w:t>2022</w:t>
      </w:r>
      <w:r w:rsidR="00E340DB">
        <w:rPr>
          <w:rFonts w:cs="Arial"/>
          <w:szCs w:val="28"/>
        </w:rPr>
        <w:tab/>
      </w:r>
      <w:r w:rsidR="00E340DB" w:rsidRPr="00E340DB">
        <w:rPr>
          <w:rFonts w:cs="Arial"/>
          <w:szCs w:val="28"/>
        </w:rPr>
        <w:t xml:space="preserve"> № </w:t>
      </w:r>
      <w:r w:rsidRPr="00E340DB">
        <w:rPr>
          <w:rFonts w:cs="Arial"/>
          <w:szCs w:val="28"/>
        </w:rPr>
        <w:t>900</w:t>
      </w:r>
    </w:p>
    <w:p w:rsidR="00675CF2" w:rsidRPr="00E340DB" w:rsidRDefault="00675CF2" w:rsidP="00E340DB">
      <w:pPr>
        <w:tabs>
          <w:tab w:val="center" w:pos="9072"/>
        </w:tabs>
        <w:ind w:firstLine="0"/>
        <w:rPr>
          <w:rFonts w:cs="Arial"/>
          <w:szCs w:val="28"/>
        </w:rPr>
      </w:pPr>
      <w:r w:rsidRPr="00E340DB">
        <w:rPr>
          <w:rFonts w:cs="Arial"/>
          <w:szCs w:val="28"/>
        </w:rPr>
        <w:t>пгт. Березово</w:t>
      </w:r>
    </w:p>
    <w:p w:rsidR="00675CF2" w:rsidRPr="00E340DB" w:rsidRDefault="00675CF2" w:rsidP="00675CF2">
      <w:pPr>
        <w:tabs>
          <w:tab w:val="center" w:pos="9072"/>
        </w:tabs>
        <w:ind w:firstLine="0"/>
        <w:rPr>
          <w:rFonts w:cs="Arial"/>
          <w:szCs w:val="28"/>
        </w:rPr>
      </w:pPr>
    </w:p>
    <w:p w:rsidR="00E340DB" w:rsidRPr="00E340DB" w:rsidRDefault="00675CF2" w:rsidP="00E340DB">
      <w:pPr>
        <w:pStyle w:val="Title"/>
      </w:pPr>
      <w:r w:rsidRPr="00E340DB">
        <w:t xml:space="preserve">Об утверждении административного регламента предоставления муниципальной услуги </w:t>
      </w:r>
      <w:r w:rsidR="00E340DB" w:rsidRPr="00E340DB">
        <w:t>«</w:t>
      </w:r>
      <w:r w:rsidRPr="00E340DB">
        <w:t>Постановка на учет и направление детей в образовательные учреждения, реализующие образовательные программы дошкольного образования</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p>
    <w:p w:rsidR="002F5439" w:rsidRDefault="002F5439" w:rsidP="002F5439"/>
    <w:p w:rsidR="00E340DB" w:rsidRPr="00E340DB" w:rsidRDefault="002F5439" w:rsidP="002F5439">
      <w:r>
        <w:t xml:space="preserve">(с изменениями, внесенными постановлением Администрации </w:t>
      </w:r>
      <w:hyperlink r:id="rId9" w:tooltip="постановление от 15.12.2022 0:00:00 №1677 Администрация Березовского района&#10;&#10;О внесении изменений в постановление администрации Березовского района от 23.06.2022 № 900 " w:history="1">
        <w:r w:rsidRPr="002F5439">
          <w:rPr>
            <w:rStyle w:val="a6"/>
          </w:rPr>
          <w:t>от 15.12.2022                № 1677</w:t>
        </w:r>
      </w:hyperlink>
      <w:r>
        <w:t>)</w:t>
      </w:r>
    </w:p>
    <w:p w:rsidR="002F5439" w:rsidRDefault="004C0DD9" w:rsidP="00E340DB">
      <w:r>
        <w:t xml:space="preserve">(с изменениями, внесенными постановлением Администрации </w:t>
      </w:r>
      <w:hyperlink r:id="rId10"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4C0DD9" w:rsidRDefault="00A8327A" w:rsidP="00E340DB">
      <w:r>
        <w:t xml:space="preserve">(с изменениями, внесенными постановлением Администрации </w:t>
      </w:r>
      <w:hyperlink r:id="rId11" w:tooltip="постановление от 22.07.2024 0:00:00 №687 Администрация Березовского района&#10;&#10;О внесении изменений в постановление администрации Березовского района от 23.06.2022 № 900 " w:history="1">
        <w:r w:rsidRPr="00A8327A">
          <w:rPr>
            <w:rStyle w:val="a6"/>
          </w:rPr>
          <w:t>от 22.07.2024                  № 687</w:t>
        </w:r>
      </w:hyperlink>
      <w:r>
        <w:t>)</w:t>
      </w:r>
    </w:p>
    <w:p w:rsidR="00A8327A" w:rsidRDefault="00966465" w:rsidP="00E340DB">
      <w:r>
        <w:t xml:space="preserve">(с изменениями, внесенными постановлением Администрации </w:t>
      </w:r>
      <w:hyperlink r:id="rId12" w:tooltip="постановление от 28.11.2024 0:00:00 №1072 Администрация Березовского района&#10;&#10;О внесении изменений в постановление администрации Березовского района от 23.06.2022 № 900 " w:history="1">
        <w:r w:rsidRPr="00966465">
          <w:rPr>
            <w:rStyle w:val="a6"/>
          </w:rPr>
          <w:t>от 28.11.2024                  № 1072</w:t>
        </w:r>
      </w:hyperlink>
      <w:r>
        <w:t>)</w:t>
      </w:r>
    </w:p>
    <w:p w:rsidR="00A34365" w:rsidRDefault="00A34365" w:rsidP="00E340DB">
      <w:r>
        <w:t xml:space="preserve">(с изменениями, внесенными постановлением Администрации </w:t>
      </w:r>
      <w:hyperlink r:id="rId13"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rPr>
          <w:t xml:space="preserve">от 24.04.2025 </w:t>
        </w:r>
        <w:r w:rsidR="00E2652A">
          <w:rPr>
            <w:rStyle w:val="a6"/>
          </w:rPr>
          <w:t xml:space="preserve">        </w:t>
        </w:r>
        <w:r w:rsidR="009E2D8F">
          <w:rPr>
            <w:rStyle w:val="a6"/>
          </w:rPr>
          <w:t xml:space="preserve">                </w:t>
        </w:r>
        <w:r w:rsidRPr="00A34365">
          <w:rPr>
            <w:rStyle w:val="a6"/>
          </w:rPr>
          <w:t>№ 314</w:t>
        </w:r>
      </w:hyperlink>
      <w:r>
        <w:t>)</w:t>
      </w:r>
    </w:p>
    <w:p w:rsidR="00966465" w:rsidRDefault="00E2652A" w:rsidP="00E340DB">
      <w:r>
        <w:t xml:space="preserve">(с изменениями, внесенными постановлением Администрации </w:t>
      </w:r>
      <w:hyperlink r:id="rId14"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sidRPr="00E2652A">
          <w:rPr>
            <w:rStyle w:val="a6"/>
          </w:rPr>
          <w:t xml:space="preserve">от 24.09.2025        </w:t>
        </w:r>
        <w:r w:rsidR="009E2D8F">
          <w:rPr>
            <w:rStyle w:val="a6"/>
          </w:rPr>
          <w:t xml:space="preserve">            </w:t>
        </w:r>
        <w:r w:rsidRPr="00E2652A">
          <w:rPr>
            <w:rStyle w:val="a6"/>
          </w:rPr>
          <w:t xml:space="preserve"> № 686</w:t>
        </w:r>
      </w:hyperlink>
      <w:r>
        <w:t xml:space="preserve">) </w:t>
      </w:r>
    </w:p>
    <w:p w:rsidR="00E2652A" w:rsidRDefault="005B6F49" w:rsidP="00E340DB">
      <w:r>
        <w:t xml:space="preserve">(с изменениями, внесенными постановлением Администрации </w:t>
      </w:r>
      <w:hyperlink r:id="rId15" w:tooltip="постановление от 24.02.2026 0:00:00 №130 Администрация Березовского района&#10;&#10;О внесении изменения в постановление администрации Березовского района от 23.06.2022 № 900 " w:history="1">
        <w:r w:rsidRPr="005B6F49">
          <w:rPr>
            <w:rStyle w:val="a6"/>
          </w:rPr>
          <w:t xml:space="preserve">от 24.02.2026 </w:t>
        </w:r>
        <w:r>
          <w:rPr>
            <w:rStyle w:val="a6"/>
          </w:rPr>
          <w:t xml:space="preserve">                 </w:t>
        </w:r>
        <w:r w:rsidRPr="005B6F49">
          <w:rPr>
            <w:rStyle w:val="a6"/>
          </w:rPr>
          <w:t>№ 130</w:t>
        </w:r>
      </w:hyperlink>
      <w:r>
        <w:t>)</w:t>
      </w:r>
    </w:p>
    <w:p w:rsidR="005B6F49" w:rsidRDefault="009E2D8F" w:rsidP="00E340DB">
      <w:r>
        <w:t xml:space="preserve">(с изменениями, внесенными постановлением Администрации </w:t>
      </w:r>
      <w:hyperlink r:id="rId16" w:tooltip="постановление от 03.07.2026 0:00:00 №627 Администрация Березовского района&#10;&#10;О внесении изменений в постановление администрации Березовского района от 23.06.2022 № 900 " w:history="1">
        <w:r w:rsidRPr="009E2D8F">
          <w:rPr>
            <w:rStyle w:val="a6"/>
          </w:rPr>
          <w:t xml:space="preserve">от 03.07.2026 </w:t>
        </w:r>
        <w:r>
          <w:rPr>
            <w:rStyle w:val="a6"/>
          </w:rPr>
          <w:t xml:space="preserve">                    </w:t>
        </w:r>
        <w:r w:rsidRPr="009E2D8F">
          <w:rPr>
            <w:rStyle w:val="a6"/>
          </w:rPr>
          <w:t>№ 627</w:t>
        </w:r>
      </w:hyperlink>
      <w:r>
        <w:t>)</w:t>
      </w:r>
    </w:p>
    <w:p w:rsidR="009E2D8F" w:rsidRDefault="009E2D8F" w:rsidP="00E340DB"/>
    <w:p w:rsidR="00A34365" w:rsidRDefault="00A34365" w:rsidP="00E340DB">
      <w:r w:rsidRPr="00A34365">
        <w:t xml:space="preserve">В соответствии с Федеральными законами от 27.07.2010 </w:t>
      </w:r>
      <w:hyperlink r:id="rId17"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34365">
          <w:rPr>
            <w:rStyle w:val="a6"/>
          </w:rPr>
          <w:t>№ 2</w:t>
        </w:r>
        <w:r w:rsidR="009E2D8F">
          <w:rPr>
            <w:rStyle w:val="a6"/>
          </w:rPr>
          <w:t>10-ФЗ</w:t>
        </w:r>
        <w:r w:rsidRPr="00A34365">
          <w:rPr>
            <w:rStyle w:val="a6"/>
          </w:rPr>
          <w:t xml:space="preserve"> «Об организации предоставления</w:t>
        </w:r>
      </w:hyperlink>
      <w:r w:rsidRPr="00A34365">
        <w:t xml:space="preserve"> государстве</w:t>
      </w:r>
      <w:r w:rsidR="009E2D8F">
        <w:t>нных и муниципальных услуг»,</w:t>
      </w:r>
      <w:r w:rsidRPr="00A34365">
        <w:t xml:space="preserve"> от 29.12. 2012 </w:t>
      </w:r>
      <w:hyperlink r:id="rId18" w:tooltip="ФЕДЕРАЛЬНЫЙ ЗАКОН от 29.12.2012 № 273-ФЗ ГОСУДАРСТВЕННАЯ ДУМА ФЕДЕРАЛЬНОГО СОБРАНИЯ РФ&#10;&#10;ОБ ОБРАЗОВАНИИ В РОССИЙСКОЙ ФЕДЕРАЦИИ" w:history="1">
        <w:r w:rsidRPr="00A34365">
          <w:rPr>
            <w:rStyle w:val="a6"/>
          </w:rPr>
          <w:t>№ 273-ФЗ «Об образовании</w:t>
        </w:r>
      </w:hyperlink>
      <w:r w:rsidRPr="00A34365">
        <w:t xml:space="preserve"> в Российской Федерации», от 06.10.2003 </w:t>
      </w:r>
      <w:hyperlink r:id="rId19" w:tooltip="ФЕДЕРАЛЬНЫЙ ЗАКОН от 06.10.2003 № 131-ФЗ ГОСУДАРСТВЕННАЯ ДУМА ФЕДЕРАЛЬНОГО СОБРАНИЯ РФ&#10;&#10;Об общих принципах организации местного самоуправления в Российской Федерации" w:history="1">
        <w:r w:rsidRPr="00A34365">
          <w:rPr>
            <w:rStyle w:val="a6"/>
          </w:rPr>
          <w:t>№ 131-ФЗ «Об общих принципах</w:t>
        </w:r>
      </w:hyperlink>
      <w:r w:rsidRPr="00A34365">
        <w:t xml:space="preserve"> организации местного  самоуправления в Российской Федерации», постановлением администрации Березовского района </w:t>
      </w:r>
      <w:hyperlink r:id="rId20" w:tooltip="постановление от 29.12.2020 0:00:00 №1275 Администрация Березовского района&#10;&#10;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 w:history="1">
        <w:r w:rsidR="009E2D8F">
          <w:rPr>
            <w:rStyle w:val="a6"/>
          </w:rPr>
          <w:t>от 29.12.2020</w:t>
        </w:r>
        <w:r w:rsidR="005B6F49">
          <w:rPr>
            <w:rStyle w:val="a6"/>
          </w:rPr>
          <w:t xml:space="preserve"> </w:t>
        </w:r>
        <w:r w:rsidRPr="00A34365">
          <w:rPr>
            <w:rStyle w:val="a6"/>
          </w:rPr>
          <w:t>№ 1275</w:t>
        </w:r>
      </w:hyperlink>
      <w:r w:rsidRPr="00A34365">
        <w:t xml:space="preserve"> «Об утверждении Порядка подачи и рассмотрения жалоб на решения и действия (бездействие) администрации Березовского района, ее структурных подразделений, их должностных лиц, муниципальных служащих и признании утратившими силу некоторых муниципальных правовых актов»: </w:t>
      </w:r>
    </w:p>
    <w:p w:rsidR="00A34365" w:rsidRPr="00E340DB" w:rsidRDefault="00A34365" w:rsidP="00E340DB">
      <w:r>
        <w:rPr>
          <w:iCs/>
        </w:rPr>
        <w:t>(преамбула</w:t>
      </w:r>
      <w:r w:rsidRPr="00A34365">
        <w:rPr>
          <w:iCs/>
        </w:rPr>
        <w:t xml:space="preserve"> излож</w:t>
      </w:r>
      <w:r>
        <w:rPr>
          <w:iCs/>
        </w:rPr>
        <w:t>ена</w:t>
      </w:r>
      <w:r w:rsidRPr="00A34365">
        <w:rPr>
          <w:iCs/>
        </w:rPr>
        <w:t xml:space="preserve"> в редакции</w:t>
      </w:r>
      <w:r>
        <w:rPr>
          <w:iCs/>
        </w:rPr>
        <w:t xml:space="preserve"> постановления </w:t>
      </w:r>
      <w:r w:rsidRPr="00A34365">
        <w:rPr>
          <w:iCs/>
        </w:rPr>
        <w:t xml:space="preserve">Администрации </w:t>
      </w:r>
      <w:hyperlink r:id="rId21"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iCs/>
          </w:rPr>
          <w:t xml:space="preserve">от 24.04.2025 </w:t>
        </w:r>
        <w:r w:rsidR="005B6F49">
          <w:rPr>
            <w:rStyle w:val="a6"/>
            <w:iCs/>
          </w:rPr>
          <w:t xml:space="preserve">             </w:t>
        </w:r>
        <w:r w:rsidRPr="00A34365">
          <w:rPr>
            <w:rStyle w:val="a6"/>
            <w:iCs/>
          </w:rPr>
          <w:t>№ 314</w:t>
        </w:r>
      </w:hyperlink>
      <w:r>
        <w:t>)</w:t>
      </w:r>
    </w:p>
    <w:p w:rsidR="00675CF2" w:rsidRPr="00E340DB" w:rsidRDefault="00675CF2" w:rsidP="00E340DB">
      <w:r w:rsidRPr="00E340DB">
        <w:t xml:space="preserve">1. Утвердить административный регламент предоставления муниципальной услуги </w:t>
      </w:r>
      <w:r w:rsidR="00E340DB" w:rsidRPr="00E340DB">
        <w:t>«</w:t>
      </w:r>
      <w:r w:rsidRPr="00E340DB">
        <w:t xml:space="preserve">Постановка на учет и направление детей в образовательные учреждения, </w:t>
      </w:r>
      <w:r w:rsidRPr="00E340DB">
        <w:lastRenderedPageBreak/>
        <w:t>реализующие образовательные программы дошкольного образования</w:t>
      </w:r>
      <w:r w:rsidR="00E340DB" w:rsidRPr="00E340DB">
        <w:t>»</w:t>
      </w:r>
      <w:r w:rsidRPr="00E340DB">
        <w:t xml:space="preserve"> согласно приложению к настоящему постановлению.</w:t>
      </w:r>
    </w:p>
    <w:p w:rsidR="00675CF2" w:rsidRPr="00E340DB" w:rsidRDefault="00675CF2" w:rsidP="00E340DB">
      <w:pPr>
        <w:rPr>
          <w:b/>
        </w:rPr>
      </w:pPr>
      <w:r w:rsidRPr="00E340DB">
        <w:t>2. Признать утратившими силу постановления администрации Березовского района:</w:t>
      </w:r>
    </w:p>
    <w:p w:rsidR="00675CF2" w:rsidRPr="00E340DB" w:rsidRDefault="00675CF2" w:rsidP="00E340DB">
      <w:r w:rsidRPr="00E340DB">
        <w:t>-</w:t>
      </w:r>
      <w:r w:rsidR="0053151F">
        <w:t xml:space="preserve"> </w:t>
      </w:r>
      <w:hyperlink r:id="rId22" w:tooltip="постановление от 01.04.2019 0:00:00 №389 Администрация Березовского района&#10;&#10;Об утверждении административного регламента предоставления муниципальной услуги " w:history="1">
        <w:r w:rsidRPr="0053151F">
          <w:rPr>
            <w:rStyle w:val="a6"/>
          </w:rPr>
          <w:t>от 01.04.2019</w:t>
        </w:r>
        <w:r w:rsidR="00E340DB" w:rsidRPr="0053151F">
          <w:rPr>
            <w:rStyle w:val="a6"/>
          </w:rPr>
          <w:t xml:space="preserve"> № </w:t>
        </w:r>
        <w:r w:rsidRPr="0053151F">
          <w:rPr>
            <w:rStyle w:val="a6"/>
          </w:rPr>
          <w:t>389</w:t>
        </w:r>
      </w:hyperlink>
      <w:r w:rsidRPr="00E340DB">
        <w:t xml:space="preserve"> </w:t>
      </w:r>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 </w:t>
      </w:r>
      <w:hyperlink r:id="rId23" w:history="1">
        <w:r w:rsidRPr="0053151F">
          <w:rPr>
            <w:rStyle w:val="a6"/>
            <w:spacing w:val="-2"/>
          </w:rPr>
          <w:t>от 12.02.2020</w:t>
        </w:r>
        <w:r w:rsidR="00E340DB" w:rsidRPr="0053151F">
          <w:rPr>
            <w:rStyle w:val="a6"/>
            <w:spacing w:val="-2"/>
          </w:rPr>
          <w:t xml:space="preserve"> № </w:t>
        </w:r>
        <w:r w:rsidRPr="0053151F">
          <w:rPr>
            <w:rStyle w:val="a6"/>
            <w:spacing w:val="-2"/>
          </w:rPr>
          <w:t>100</w:t>
        </w:r>
      </w:hyperlink>
      <w:r w:rsidRPr="00E340DB">
        <w:t xml:space="preserve"> </w:t>
      </w:r>
      <w:r w:rsidR="00E340DB" w:rsidRPr="00E340DB">
        <w:t>«</w:t>
      </w:r>
      <w:r w:rsidRPr="00E340DB">
        <w:t xml:space="preserve">О внесении изменений в приложение к постановлению администрации Березовского района </w:t>
      </w:r>
      <w:hyperlink r:id="rId24" w:history="1">
        <w:r w:rsidR="0053151F">
          <w:rPr>
            <w:rStyle w:val="a6"/>
          </w:rPr>
          <w:t xml:space="preserve">от 01.04.2019 № 389 </w:t>
        </w:r>
      </w:hyperlink>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 </w:t>
      </w:r>
      <w:hyperlink r:id="rId25" w:history="1">
        <w:r w:rsidRPr="0053151F">
          <w:rPr>
            <w:rStyle w:val="a6"/>
            <w:spacing w:val="-2"/>
          </w:rPr>
          <w:t>от 22.10.2020</w:t>
        </w:r>
        <w:r w:rsidR="00E340DB" w:rsidRPr="0053151F">
          <w:rPr>
            <w:rStyle w:val="a6"/>
            <w:spacing w:val="-2"/>
          </w:rPr>
          <w:t xml:space="preserve"> № </w:t>
        </w:r>
        <w:r w:rsidRPr="0053151F">
          <w:rPr>
            <w:rStyle w:val="a6"/>
            <w:spacing w:val="-2"/>
          </w:rPr>
          <w:t>1045</w:t>
        </w:r>
      </w:hyperlink>
      <w:r w:rsidRPr="00E340DB">
        <w:t xml:space="preserve"> </w:t>
      </w:r>
      <w:r w:rsidR="00E340DB" w:rsidRPr="00E340DB">
        <w:t>«</w:t>
      </w:r>
      <w:r w:rsidRPr="00E340DB">
        <w:t xml:space="preserve">О внесении изменений в приложение к постановлению администрации Березовского района </w:t>
      </w:r>
      <w:hyperlink r:id="rId26" w:history="1">
        <w:r w:rsidR="0053151F">
          <w:rPr>
            <w:rStyle w:val="a6"/>
          </w:rPr>
          <w:t xml:space="preserve">от 01.04.2019 № 389 </w:t>
        </w:r>
      </w:hyperlink>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 </w:t>
      </w:r>
      <w:hyperlink r:id="rId27" w:history="1">
        <w:r w:rsidRPr="0053151F">
          <w:rPr>
            <w:rStyle w:val="a6"/>
            <w:spacing w:val="-2"/>
          </w:rPr>
          <w:t>от 11.02.2021</w:t>
        </w:r>
        <w:r w:rsidR="00E340DB" w:rsidRPr="0053151F">
          <w:rPr>
            <w:rStyle w:val="a6"/>
            <w:spacing w:val="-2"/>
          </w:rPr>
          <w:t xml:space="preserve"> № </w:t>
        </w:r>
        <w:r w:rsidRPr="0053151F">
          <w:rPr>
            <w:rStyle w:val="a6"/>
            <w:spacing w:val="-2"/>
          </w:rPr>
          <w:t>161</w:t>
        </w:r>
      </w:hyperlink>
      <w:r w:rsidRPr="00E340DB">
        <w:t xml:space="preserve"> </w:t>
      </w:r>
      <w:r w:rsidR="00E340DB" w:rsidRPr="00E340DB">
        <w:t>«</w:t>
      </w:r>
      <w:r w:rsidRPr="00E340DB">
        <w:t xml:space="preserve">О внесении изменений в приложение к постановлению администрации Березовского района </w:t>
      </w:r>
      <w:hyperlink r:id="rId28" w:history="1">
        <w:r w:rsidR="0053151F">
          <w:rPr>
            <w:rStyle w:val="a6"/>
          </w:rPr>
          <w:t xml:space="preserve">от 01.04.2019 № 389 </w:t>
        </w:r>
      </w:hyperlink>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 </w:t>
      </w:r>
      <w:hyperlink r:id="rId29" w:history="1">
        <w:r w:rsidRPr="0053151F">
          <w:rPr>
            <w:rStyle w:val="a6"/>
          </w:rPr>
          <w:t>от 21.06.2021</w:t>
        </w:r>
        <w:r w:rsidR="00E340DB" w:rsidRPr="0053151F">
          <w:rPr>
            <w:rStyle w:val="a6"/>
          </w:rPr>
          <w:t xml:space="preserve"> № </w:t>
        </w:r>
        <w:r w:rsidRPr="0053151F">
          <w:rPr>
            <w:rStyle w:val="a6"/>
          </w:rPr>
          <w:t>696</w:t>
        </w:r>
      </w:hyperlink>
      <w:r w:rsidRPr="00E340DB">
        <w:t xml:space="preserve"> </w:t>
      </w:r>
      <w:r w:rsidR="00E340DB" w:rsidRPr="00E340DB">
        <w:t>«</w:t>
      </w:r>
      <w:r w:rsidRPr="00E340DB">
        <w:t xml:space="preserve">О внесении изменений в приложение к постановлению администрации Березовского района </w:t>
      </w:r>
      <w:hyperlink r:id="rId30" w:tooltip="постановление от 01.04.2019 0:00:00 №389 Администрация Березовского района&#10;&#10;Об утверждении административного регламента предоставления муниципальной услуги " w:history="1">
        <w:r w:rsidRPr="003C4193">
          <w:rPr>
            <w:rStyle w:val="a6"/>
          </w:rPr>
          <w:t>от 01.04.2019</w:t>
        </w:r>
        <w:r w:rsidR="00E340DB" w:rsidRPr="003C4193">
          <w:rPr>
            <w:rStyle w:val="a6"/>
          </w:rPr>
          <w:t xml:space="preserve"> № </w:t>
        </w:r>
        <w:r w:rsidRPr="003C4193">
          <w:rPr>
            <w:rStyle w:val="a6"/>
          </w:rPr>
          <w:t>389</w:t>
        </w:r>
      </w:hyperlink>
      <w:r w:rsidRPr="00E340DB">
        <w:t xml:space="preserve"> </w:t>
      </w:r>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 </w:t>
      </w:r>
      <w:hyperlink r:id="rId31" w:history="1">
        <w:r w:rsidRPr="0053151F">
          <w:rPr>
            <w:rStyle w:val="a6"/>
            <w:spacing w:val="-2"/>
          </w:rPr>
          <w:t>от 19.01.2022</w:t>
        </w:r>
        <w:r w:rsidR="00E340DB" w:rsidRPr="0053151F">
          <w:rPr>
            <w:rStyle w:val="a6"/>
            <w:spacing w:val="-2"/>
          </w:rPr>
          <w:t xml:space="preserve"> № </w:t>
        </w:r>
        <w:r w:rsidRPr="0053151F">
          <w:rPr>
            <w:rStyle w:val="a6"/>
            <w:spacing w:val="-2"/>
          </w:rPr>
          <w:t>74</w:t>
        </w:r>
      </w:hyperlink>
      <w:r w:rsidRPr="00E340DB">
        <w:t xml:space="preserve"> </w:t>
      </w:r>
      <w:r w:rsidR="00E340DB" w:rsidRPr="00E340DB">
        <w:t>«</w:t>
      </w:r>
      <w:r w:rsidRPr="00E340DB">
        <w:t xml:space="preserve">О внесении изменений в приложение к постановлению администрации Березовского района </w:t>
      </w:r>
      <w:hyperlink r:id="rId32" w:history="1">
        <w:r w:rsidR="003C4193">
          <w:rPr>
            <w:rStyle w:val="a6"/>
          </w:rPr>
          <w:t xml:space="preserve">от 01.04.2019 № 389 </w:t>
        </w:r>
      </w:hyperlink>
      <w:r w:rsidR="00E340DB" w:rsidRPr="00E340DB">
        <w:t>«</w:t>
      </w:r>
      <w:r w:rsidRPr="00E340DB">
        <w:t xml:space="preserve">Об утверждении административного регламента предоставления муниципальной услуги </w:t>
      </w:r>
      <w:r w:rsidR="00E340DB" w:rsidRPr="00E340DB">
        <w:t>«</w:t>
      </w:r>
      <w:r w:rsidRPr="00E340DB">
        <w:t>Прием заявлений, постановка на учёт и зачисление детей в образовательные организации, реализующие основную образовательную программу дошкольного образования (детские сады)</w:t>
      </w:r>
      <w:r w:rsidR="00E340DB" w:rsidRPr="00E340DB">
        <w:t>»</w:t>
      </w:r>
      <w:r w:rsidRPr="00E340DB">
        <w:t xml:space="preserve"> и признании утратившими силу некоторых муниципальных правовых актов администрации Березовского района</w:t>
      </w:r>
      <w:r w:rsidR="00E340DB" w:rsidRPr="00E340DB">
        <w:t>»</w:t>
      </w:r>
      <w:r w:rsidRPr="00E340DB">
        <w:t>.</w:t>
      </w:r>
    </w:p>
    <w:p w:rsidR="00675CF2" w:rsidRPr="00E340DB" w:rsidRDefault="00675CF2" w:rsidP="00E340DB">
      <w:r w:rsidRPr="00E340DB">
        <w:t xml:space="preserve">3. Опубликовать настоящее постановление в газете </w:t>
      </w:r>
      <w:r w:rsidR="00E340DB" w:rsidRPr="00E340DB">
        <w:t>«</w:t>
      </w:r>
      <w:r w:rsidRPr="00E340DB">
        <w:t>Жизнь Югры</w:t>
      </w:r>
      <w:r w:rsidR="00E340DB" w:rsidRPr="00E340DB">
        <w:t>»</w:t>
      </w:r>
      <w:r w:rsidRPr="00E340DB">
        <w:t xml:space="preserve"> и разместить на официальном веб-сайте органов местного самоуправления Березовского района.</w:t>
      </w:r>
    </w:p>
    <w:p w:rsidR="00675CF2" w:rsidRPr="00E340DB" w:rsidRDefault="00675CF2" w:rsidP="00E340DB">
      <w:r w:rsidRPr="00E340DB">
        <w:t>4. Настоящее постановление вступает в силу после его официального опубликования.</w:t>
      </w:r>
    </w:p>
    <w:p w:rsidR="00E340DB" w:rsidRPr="00E340DB" w:rsidRDefault="00675CF2" w:rsidP="00E340DB">
      <w:pPr>
        <w:rPr>
          <w:b/>
        </w:rPr>
      </w:pPr>
      <w:r w:rsidRPr="00E340DB">
        <w:t>5. Контроль за исполнением настоящего постановления возложить на заместителя главы Березовского района И.В. Чечеткину.</w:t>
      </w:r>
    </w:p>
    <w:p w:rsidR="00E340DB" w:rsidRDefault="00E340DB" w:rsidP="00675CF2">
      <w:pPr>
        <w:rPr>
          <w:rFonts w:cs="Arial"/>
          <w:b/>
          <w:szCs w:val="28"/>
        </w:rPr>
      </w:pPr>
    </w:p>
    <w:p w:rsidR="00E340DB" w:rsidRPr="00E340DB" w:rsidRDefault="00E340DB" w:rsidP="00675CF2">
      <w:pPr>
        <w:rPr>
          <w:rFonts w:cs="Arial"/>
          <w:b/>
          <w:szCs w:val="28"/>
        </w:rPr>
      </w:pPr>
    </w:p>
    <w:p w:rsidR="00E340DB" w:rsidRPr="00E340DB" w:rsidRDefault="00675CF2" w:rsidP="00E340DB">
      <w:pPr>
        <w:tabs>
          <w:tab w:val="center" w:pos="9072"/>
        </w:tabs>
        <w:ind w:firstLine="0"/>
        <w:rPr>
          <w:rFonts w:cs="Arial"/>
        </w:rPr>
      </w:pPr>
      <w:r w:rsidRPr="00E340DB">
        <w:rPr>
          <w:rFonts w:cs="Arial"/>
          <w:szCs w:val="28"/>
        </w:rPr>
        <w:lastRenderedPageBreak/>
        <w:t>Глава района</w:t>
      </w:r>
      <w:r w:rsidR="00E340DB" w:rsidRPr="00E340DB">
        <w:rPr>
          <w:rFonts w:cs="Arial"/>
          <w:szCs w:val="28"/>
        </w:rPr>
        <w:t xml:space="preserve"> </w:t>
      </w:r>
      <w:r w:rsidR="00E340DB">
        <w:rPr>
          <w:rFonts w:cs="Arial"/>
          <w:szCs w:val="28"/>
        </w:rPr>
        <w:tab/>
      </w:r>
      <w:r w:rsidRPr="00E340DB">
        <w:rPr>
          <w:rFonts w:cs="Arial"/>
          <w:szCs w:val="28"/>
        </w:rPr>
        <w:t>П.В. Артеев</w:t>
      </w:r>
    </w:p>
    <w:p w:rsidR="00E340DB" w:rsidRDefault="00E340DB" w:rsidP="00E43FC2">
      <w:pPr>
        <w:ind w:firstLine="0"/>
        <w:jc w:val="right"/>
        <w:rPr>
          <w:b/>
        </w:rPr>
      </w:pPr>
      <w:r>
        <w:rPr>
          <w:rFonts w:cs="Arial"/>
        </w:rPr>
        <w:br w:type="page"/>
      </w:r>
    </w:p>
    <w:p w:rsidR="00675CF2" w:rsidRPr="005B6F49" w:rsidRDefault="00675CF2" w:rsidP="00E43FC2">
      <w:pPr>
        <w:pStyle w:val="2"/>
        <w:tabs>
          <w:tab w:val="center" w:pos="9072"/>
        </w:tabs>
        <w:ind w:left="567"/>
        <w:jc w:val="right"/>
        <w:rPr>
          <w:sz w:val="32"/>
        </w:rPr>
      </w:pPr>
      <w:r w:rsidRPr="005B6F49">
        <w:rPr>
          <w:sz w:val="32"/>
        </w:rPr>
        <w:lastRenderedPageBreak/>
        <w:t>Приложение</w:t>
      </w:r>
    </w:p>
    <w:p w:rsidR="00E340DB" w:rsidRPr="005B6F49" w:rsidRDefault="00675CF2" w:rsidP="00E340DB">
      <w:pPr>
        <w:pStyle w:val="2"/>
        <w:tabs>
          <w:tab w:val="center" w:pos="9072"/>
        </w:tabs>
        <w:ind w:left="567"/>
        <w:jc w:val="right"/>
        <w:rPr>
          <w:sz w:val="32"/>
        </w:rPr>
      </w:pPr>
      <w:r w:rsidRPr="005B6F49">
        <w:rPr>
          <w:sz w:val="32"/>
        </w:rPr>
        <w:t>к постановлению администрации</w:t>
      </w:r>
      <w:r w:rsidR="00F71123" w:rsidRPr="005B6F49">
        <w:rPr>
          <w:sz w:val="32"/>
        </w:rPr>
        <w:t xml:space="preserve"> </w:t>
      </w:r>
    </w:p>
    <w:p w:rsidR="00675CF2" w:rsidRPr="005B6F49" w:rsidRDefault="00675CF2" w:rsidP="00E340DB">
      <w:pPr>
        <w:pStyle w:val="2"/>
        <w:tabs>
          <w:tab w:val="center" w:pos="9072"/>
        </w:tabs>
        <w:ind w:left="567"/>
        <w:jc w:val="right"/>
        <w:rPr>
          <w:sz w:val="32"/>
        </w:rPr>
      </w:pPr>
      <w:r w:rsidRPr="005B6F49">
        <w:rPr>
          <w:sz w:val="32"/>
        </w:rPr>
        <w:t>Березовского района</w:t>
      </w:r>
    </w:p>
    <w:p w:rsidR="00E340DB" w:rsidRPr="005B6F49" w:rsidRDefault="00675CF2" w:rsidP="00E340DB">
      <w:pPr>
        <w:pStyle w:val="2"/>
        <w:tabs>
          <w:tab w:val="center" w:pos="9072"/>
        </w:tabs>
        <w:ind w:left="567"/>
        <w:jc w:val="right"/>
        <w:rPr>
          <w:sz w:val="32"/>
        </w:rPr>
      </w:pPr>
      <w:r w:rsidRPr="005B6F49">
        <w:rPr>
          <w:sz w:val="32"/>
        </w:rPr>
        <w:t xml:space="preserve">от </w:t>
      </w:r>
      <w:r w:rsidR="00F71123" w:rsidRPr="005B6F49">
        <w:rPr>
          <w:sz w:val="32"/>
        </w:rPr>
        <w:t>23.06.2022</w:t>
      </w:r>
      <w:r w:rsidR="00E340DB" w:rsidRPr="005B6F49">
        <w:rPr>
          <w:sz w:val="32"/>
        </w:rPr>
        <w:t xml:space="preserve"> № </w:t>
      </w:r>
      <w:r w:rsidR="00F71123" w:rsidRPr="005B6F49">
        <w:rPr>
          <w:sz w:val="32"/>
        </w:rPr>
        <w:t>900</w:t>
      </w:r>
    </w:p>
    <w:p w:rsidR="00E340DB" w:rsidRDefault="00E340DB" w:rsidP="00E340DB">
      <w:pPr>
        <w:pStyle w:val="1"/>
        <w:jc w:val="right"/>
        <w:rPr>
          <w:b w:val="0"/>
          <w:sz w:val="24"/>
          <w:szCs w:val="24"/>
        </w:rPr>
      </w:pPr>
    </w:p>
    <w:p w:rsidR="00E340DB" w:rsidRDefault="00E340DB" w:rsidP="00E340DB">
      <w:pPr>
        <w:jc w:val="right"/>
      </w:pPr>
    </w:p>
    <w:p w:rsidR="00E340DB" w:rsidRPr="00E340DB" w:rsidRDefault="00E340DB" w:rsidP="00E340DB">
      <w:pPr>
        <w:jc w:val="right"/>
      </w:pPr>
    </w:p>
    <w:p w:rsidR="00675CF2" w:rsidRPr="00E340DB" w:rsidRDefault="00675CF2" w:rsidP="00E340DB">
      <w:pPr>
        <w:pStyle w:val="2"/>
      </w:pPr>
      <w:r w:rsidRPr="00E340DB">
        <w:t>АДМИНИСТРАТИВНЫЙ РЕГЛАМЕНТ</w:t>
      </w:r>
    </w:p>
    <w:p w:rsidR="00675CF2" w:rsidRPr="00E340DB" w:rsidRDefault="00675CF2" w:rsidP="00E340DB">
      <w:pPr>
        <w:pStyle w:val="2"/>
      </w:pPr>
      <w:r w:rsidRPr="00E340DB">
        <w:t>предоставления муниципальной услуги</w:t>
      </w:r>
      <w:r w:rsidR="00E340DB">
        <w:t xml:space="preserve"> </w:t>
      </w:r>
      <w:r w:rsidR="00E340DB" w:rsidRPr="00E340DB">
        <w:t>«</w:t>
      </w:r>
      <w:r w:rsidRPr="00E340DB">
        <w:t>Постановка на учет и направление детей в образовательные учреждения, реализующие образовательные программы дошкольного образования</w:t>
      </w:r>
      <w:r w:rsidR="00E340DB" w:rsidRPr="00E340DB">
        <w:t>»</w:t>
      </w:r>
    </w:p>
    <w:p w:rsidR="00675CF2" w:rsidRPr="00E340DB" w:rsidRDefault="00675CF2" w:rsidP="00675CF2">
      <w:pPr>
        <w:tabs>
          <w:tab w:val="left" w:pos="7710"/>
        </w:tabs>
        <w:autoSpaceDE w:val="0"/>
        <w:autoSpaceDN w:val="0"/>
        <w:adjustRightInd w:val="0"/>
        <w:ind w:left="720"/>
        <w:rPr>
          <w:rFonts w:cs="Arial"/>
          <w:b/>
          <w:bCs/>
          <w:color w:val="FF0000"/>
          <w:szCs w:val="28"/>
        </w:rPr>
      </w:pPr>
    </w:p>
    <w:p w:rsidR="00675CF2" w:rsidRDefault="00675CF2" w:rsidP="00E340DB">
      <w:pPr>
        <w:pStyle w:val="2"/>
      </w:pPr>
      <w:r w:rsidRPr="00E340DB">
        <w:rPr>
          <w:lang w:val="en-US"/>
        </w:rPr>
        <w:t>I</w:t>
      </w:r>
      <w:r w:rsidRPr="00E340DB">
        <w:t>.Общие положения</w:t>
      </w:r>
    </w:p>
    <w:p w:rsidR="00E340DB" w:rsidRPr="00E340DB" w:rsidRDefault="00E340DB" w:rsidP="00E340DB">
      <w:pPr>
        <w:pStyle w:val="2"/>
      </w:pPr>
    </w:p>
    <w:p w:rsidR="00675CF2" w:rsidRPr="00E340DB" w:rsidRDefault="005B6F49" w:rsidP="005B6F49">
      <w:r>
        <w:t>1.1.</w:t>
      </w:r>
      <w:r w:rsidR="00675CF2" w:rsidRPr="00E340DB">
        <w:t>Предмет регулирования административного регламента.</w:t>
      </w:r>
    </w:p>
    <w:p w:rsidR="00675CF2" w:rsidRPr="00E340DB" w:rsidRDefault="00675CF2" w:rsidP="00E340DB">
      <w:r w:rsidRPr="00E340DB">
        <w:t xml:space="preserve">Административный регламент предоставления муниципальной услуги </w:t>
      </w:r>
      <w:r w:rsidR="00E340DB" w:rsidRPr="00E340DB">
        <w:t>«</w:t>
      </w:r>
      <w:r w:rsidRPr="00E340DB">
        <w:t>Постановка на учет и направление детей в образовательные учреждения, реализующие образовательные программы дошкольного образования</w:t>
      </w:r>
      <w:r w:rsidR="00E340DB" w:rsidRPr="00E340DB">
        <w:t>»</w:t>
      </w:r>
      <w:r w:rsidRPr="00E340DB">
        <w:t xml:space="preserve"> (далее</w:t>
      </w:r>
      <w:r w:rsidR="00E340DB" w:rsidRPr="00E340DB">
        <w:t>-</w:t>
      </w:r>
      <w:r w:rsidRPr="00E340DB">
        <w:t>административный регламент, муниципальная услуга) устанавливает сроки и последовательность административных процедур и административных действий комитета образования администрации Березовского района (далее</w:t>
      </w:r>
      <w:r w:rsidR="00E340DB" w:rsidRPr="00E340DB">
        <w:t>-</w:t>
      </w:r>
      <w:r w:rsidRPr="00E340DB">
        <w:t>Комитет образования), муниципальных дошкольных образовательных организаций, реализующих основную образовательную программу дошкольного образования (далее</w:t>
      </w:r>
      <w:r w:rsidR="00E340DB" w:rsidRPr="00E340DB">
        <w:t>-</w:t>
      </w:r>
      <w:r w:rsidRPr="00E340DB">
        <w:t>ДОО) на территории муниципального образования Березовский район и автономного учреждения Ханты-Мансийского автономного округа</w:t>
      </w:r>
      <w:r w:rsidR="00E340DB" w:rsidRPr="00E340DB">
        <w:t>-</w:t>
      </w:r>
      <w:r w:rsidRPr="00E340DB">
        <w:t xml:space="preserve">Югры </w:t>
      </w:r>
      <w:r w:rsidR="00E340DB" w:rsidRPr="00E340DB">
        <w:t>«</w:t>
      </w:r>
      <w:r w:rsidRPr="00E340DB">
        <w:t>Многофункциональный центр предоставления государственных и муниципальных услуг Югры</w:t>
      </w:r>
      <w:r w:rsidR="00E340DB" w:rsidRPr="00E340DB">
        <w:t>»</w:t>
      </w:r>
      <w:r w:rsidRPr="00E340DB">
        <w:t xml:space="preserve"> (далее</w:t>
      </w:r>
      <w:r w:rsidR="00E340DB" w:rsidRPr="00E340DB">
        <w:t>-</w:t>
      </w:r>
      <w:r w:rsidRPr="00E340DB">
        <w:t>МФЦ), а также порядок взаимодействия с заявителями, органами власти и организациями при предоставлении муниципальной услуги.</w:t>
      </w:r>
    </w:p>
    <w:p w:rsidR="00966465" w:rsidRDefault="00675CF2" w:rsidP="00966465">
      <w:r w:rsidRPr="00E340DB">
        <w:t xml:space="preserve">1.2. </w:t>
      </w:r>
      <w:r w:rsidR="00966465">
        <w:t>Круг заявителей.</w:t>
      </w:r>
    </w:p>
    <w:p w:rsidR="00966465" w:rsidRDefault="00966465" w:rsidP="00966465">
      <w:r>
        <w:t>Заявителями на предоставление муниципальной услуги являются родители (законные представители) ребенка в возрасте от рождения до шести лет и шести месяцев при отсутствии противопоказаний по состоянию здоровья, но не позже достижения ими возраста восьми лет (граждане Российской Федерации, иностранные граждане и лица без гражданства в соответствии с международными договорами Российской Федерации, Федеральным законом от 29 декабря 2012 года № 273-ФЗ «Об образовании в Российской Федерации») (далее-заявитель).</w:t>
      </w:r>
    </w:p>
    <w:p w:rsidR="00966465" w:rsidRDefault="00966465" w:rsidP="00966465">
      <w:r>
        <w:t>От имени заявителя могут выступать уполномоченные им представители, действующие в силу закона или на основании доверенности.</w:t>
      </w:r>
    </w:p>
    <w:p w:rsidR="00966465" w:rsidRDefault="00966465" w:rsidP="00966465">
      <w:r>
        <w:t xml:space="preserve">В качестве уполномоченного представителя заявителя при получении результата предоставления муниципальной услуги, оформленного в форме документа на бумажном носителе, может быть законный представитель ребенка, не являющийся заявителем, в случае указания на это заявителем в заявлении о предоставлении муниципальной услуги в момент его подачи. </w:t>
      </w:r>
    </w:p>
    <w:p w:rsidR="00E340DB" w:rsidRDefault="00966465" w:rsidP="00966465">
      <w:r>
        <w:t>Право на внеочередное, первоочередное, преимущественное предоставление места в муниципальных образовательных организациях Березовского района устанавливается в соответствии с федеральным законодательством.</w:t>
      </w:r>
    </w:p>
    <w:p w:rsidR="00966465" w:rsidRPr="00E340DB" w:rsidRDefault="00966465" w:rsidP="00966465">
      <w:r>
        <w:t>(</w:t>
      </w:r>
      <w:r w:rsidRPr="00966465">
        <w:t>пункт 1.2</w:t>
      </w:r>
      <w:r>
        <w:t xml:space="preserve"> изложен в редакции постановления Администрации </w:t>
      </w:r>
      <w:hyperlink r:id="rId33" w:tooltip="постановление от 28.11.2024 0:00:00 №1072 Администрация Березовского района&#10;&#10;О внесении изменений в постановление администрации Березовского района от 23.06.2022 № 900 " w:history="1">
        <w:r w:rsidRPr="00966465">
          <w:rPr>
            <w:rStyle w:val="a6"/>
          </w:rPr>
          <w:t>от 28.11.2024                № 1072</w:t>
        </w:r>
      </w:hyperlink>
      <w:r>
        <w:t>)</w:t>
      </w:r>
    </w:p>
    <w:p w:rsidR="00675CF2" w:rsidRDefault="00675CF2" w:rsidP="00E340DB">
      <w:r w:rsidRPr="00E340DB">
        <w:lastRenderedPageBreak/>
        <w:t xml:space="preserve">1.3. </w:t>
      </w:r>
      <w:r w:rsidR="00E43FC2" w:rsidRPr="00E43FC2">
        <w:t>Требования к порядку информирования о предоставлении муниципальной услуги</w:t>
      </w:r>
      <w:r w:rsidRPr="00E340DB">
        <w:t>.</w:t>
      </w:r>
    </w:p>
    <w:p w:rsidR="00E43FC2" w:rsidRPr="00E340DB" w:rsidRDefault="00E43FC2" w:rsidP="00E340DB">
      <w:r>
        <w:t>(</w:t>
      </w:r>
      <w:r w:rsidRPr="00E43FC2">
        <w:t>абзац первый пункта 1.3 раздела I излож</w:t>
      </w:r>
      <w:r>
        <w:t xml:space="preserve">ен в редакции постановления Администрации </w:t>
      </w:r>
      <w:hyperlink r:id="rId34"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675CF2" w:rsidRPr="00E340DB" w:rsidRDefault="00B34C7A" w:rsidP="00E340DB">
      <w:r>
        <w:t xml:space="preserve">1.3.1. </w:t>
      </w:r>
      <w:r w:rsidR="00675CF2" w:rsidRPr="00E340DB">
        <w:t>Информирование по вопросам предоставления муниципальной услуги, в том числе о сроках и порядке ее предоставления осуществляется, специалистом отдела общего образования Комитета образования (далее-специалист отдела) или работниками ДОО (далее-работник ДОО), специалистами МФЦ в следующих формах и способах (по выбору заявителя):</w:t>
      </w:r>
    </w:p>
    <w:p w:rsidR="00675CF2" w:rsidRPr="00E340DB" w:rsidRDefault="00675CF2" w:rsidP="00E340DB">
      <w:r w:rsidRPr="00E340DB">
        <w:t>- в устной (при личном обращении или по телефону);</w:t>
      </w:r>
    </w:p>
    <w:p w:rsidR="00675CF2" w:rsidRPr="00E340DB" w:rsidRDefault="00675CF2" w:rsidP="00E340DB">
      <w:r w:rsidRPr="00E340DB">
        <w:t>- письменной форме (при письменном обращении по почте, электронной почте, факсу);</w:t>
      </w:r>
    </w:p>
    <w:p w:rsidR="00675CF2" w:rsidRPr="00E340DB" w:rsidRDefault="00675CF2" w:rsidP="00E340DB">
      <w:r w:rsidRPr="00E340DB">
        <w:t>- на информационном стенде в месте предоставления муниципальной услуги в форме информационных (текстовых) материалов;</w:t>
      </w:r>
    </w:p>
    <w:p w:rsidR="00675CF2" w:rsidRPr="00E340DB" w:rsidRDefault="00675CF2" w:rsidP="00E340DB">
      <w:r w:rsidRPr="00E340DB">
        <w:t xml:space="preserve">- в форме информационных (мультимедийных) материалов в информационно-телекоммуникационной сети </w:t>
      </w:r>
      <w:r w:rsidR="00E340DB" w:rsidRPr="00E340DB">
        <w:t>«</w:t>
      </w:r>
      <w:r w:rsidRPr="00E340DB">
        <w:t>Интернет</w:t>
      </w:r>
      <w:r w:rsidR="00E340DB" w:rsidRPr="00E340DB">
        <w:t>»</w:t>
      </w:r>
      <w:r w:rsidRPr="00E340DB">
        <w:t>:</w:t>
      </w:r>
    </w:p>
    <w:p w:rsidR="00675CF2" w:rsidRPr="00E340DB" w:rsidRDefault="00675CF2" w:rsidP="00E340DB">
      <w:r w:rsidRPr="00E340DB">
        <w:t>на официальном сайте органов местного самоуправления: www.berezovo.ru (далее-официальный сайт);</w:t>
      </w:r>
    </w:p>
    <w:p w:rsidR="00675CF2" w:rsidRDefault="00675CF2" w:rsidP="00E340DB">
      <w:r w:rsidRPr="00E340DB">
        <w:t xml:space="preserve">в федеральной государственной информационной системе </w:t>
      </w:r>
      <w:r w:rsidR="00E340DB" w:rsidRPr="00E340DB">
        <w:t>«</w:t>
      </w:r>
      <w:r w:rsidRPr="00E340DB">
        <w:t>Единый портал государственных и муниципальных услуг (функций)</w:t>
      </w:r>
      <w:r w:rsidR="00E340DB" w:rsidRPr="00E340DB">
        <w:t>»</w:t>
      </w:r>
      <w:r w:rsidRPr="00E340DB">
        <w:t xml:space="preserve"> www.gos</w:t>
      </w:r>
      <w:r w:rsidR="004C0DD9">
        <w:t>uslugi.ru (далее-Единый портал).</w:t>
      </w:r>
    </w:p>
    <w:p w:rsidR="004C0DD9" w:rsidRPr="00E340DB" w:rsidRDefault="004C0DD9" w:rsidP="00E340DB">
      <w:r>
        <w:t>(</w:t>
      </w:r>
      <w:r w:rsidRPr="004C0DD9">
        <w:t>абзац восьмой подпункта 1.3.1 пункта 1.3</w:t>
      </w:r>
      <w:r>
        <w:t xml:space="preserve"> утратил силу постановлением Администрации </w:t>
      </w:r>
      <w:hyperlink r:id="rId35"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675CF2" w:rsidRDefault="00675CF2" w:rsidP="00E340DB">
      <w:r w:rsidRPr="00E340DB">
        <w:t>1.3.2. Информирование заявителей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в личном кабинете на Едином</w:t>
      </w:r>
      <w:r w:rsidR="004C0DD9">
        <w:t xml:space="preserve"> портале</w:t>
      </w:r>
      <w:r w:rsidRPr="00E340DB">
        <w:t>, а также в Комитете образования у специалиста отдела, в ДОО у работника и в МФЦ у специалиста, отвечающих за предоставление муниципальной услуги при обращении заявителя лично, по телефону, по почте, электронной почте, факсу).</w:t>
      </w:r>
    </w:p>
    <w:p w:rsidR="004C0DD9" w:rsidRPr="00E340DB" w:rsidRDefault="004C0DD9" w:rsidP="004C0DD9">
      <w:r>
        <w:t>(</w:t>
      </w:r>
      <w:r w:rsidRPr="004C0DD9">
        <w:t>в подпункте 1.3.2 пункта 1.3 слова «на Едином и региональном порталах» замен</w:t>
      </w:r>
      <w:r>
        <w:t xml:space="preserve">ены словами «на Едином портале» постановлением Администрации                              </w:t>
      </w:r>
      <w:hyperlink r:id="rId36"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675CF2" w:rsidRPr="00E340DB" w:rsidRDefault="00675CF2" w:rsidP="00E340DB">
      <w:r w:rsidRPr="00E340DB">
        <w:t>1.3.3. В случае устного обращения (лично или по телефону) заявителя (его представителя) специалист отдела, работники ДОО, специалисты МФЦ осуществляют устное информирование (соответственно лично или по телефону) обратившегося за информацией заявителя. Устное информирование осуществляется продолжительностью не более 15 минут.</w:t>
      </w:r>
    </w:p>
    <w:p w:rsidR="00675CF2" w:rsidRPr="00E340DB" w:rsidRDefault="00675CF2" w:rsidP="00E340DB">
      <w:r w:rsidRPr="00E340DB">
        <w:t>При невозможности специалиста, принявшего звонок, самостоятельно ответить на поставленный вопрос,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Если для подготовки ответа требуется продолжительное время, специалист, осуществляющий устное информирование, может предложить заявителю направить в Комитет образования, ДОО письменное обращение о предоставлении ему письменного ответа, либо назначить другое удобное для заявителя время для устного информирования.</w:t>
      </w:r>
    </w:p>
    <w:p w:rsidR="00675CF2" w:rsidRPr="00E340DB" w:rsidRDefault="00675CF2" w:rsidP="00E340DB">
      <w:r w:rsidRPr="00E340DB">
        <w:t>При консультировании по вопросам предоставления муниципальной услуги по письменным обращениям ответ на обращение направляется заявителю на указанный им адрес в срок, не превышающий 15 календарных дней с даты поступления обращения (регистрации) в Комитет образования, ДОО.</w:t>
      </w:r>
    </w:p>
    <w:p w:rsidR="00675CF2" w:rsidRDefault="00675CF2" w:rsidP="00E340DB">
      <w:r w:rsidRPr="00E340DB">
        <w:t>При консультировании заявителя о ходе предоставления муниципальной услуги в письменной форме информация направляется в срок, не превышающий</w:t>
      </w:r>
      <w:r w:rsidR="00E340DB" w:rsidRPr="00E340DB">
        <w:t xml:space="preserve"> </w:t>
      </w:r>
      <w:r w:rsidRPr="00E340DB">
        <w:t>3 рабочих дней.</w:t>
      </w:r>
    </w:p>
    <w:p w:rsidR="004C0DD9" w:rsidRDefault="004C0DD9" w:rsidP="00E340DB">
      <w:r w:rsidRPr="004C0DD9">
        <w:lastRenderedPageBreak/>
        <w:t>Для получения информации по вопросам предоставления муниципальной услуги посредством Единого портала заявителям необходимо использовать адрес в информационно-телекоммуникационной сети «Интернет», указанный в подпункте 1.3.1 пункта 1.3 настоящего административного регламента.</w:t>
      </w:r>
    </w:p>
    <w:p w:rsidR="004C0DD9" w:rsidRPr="00E340DB" w:rsidRDefault="004C0DD9" w:rsidP="004C0DD9">
      <w:r>
        <w:t xml:space="preserve">(абзац пятый подпункта </w:t>
      </w:r>
      <w:r w:rsidRPr="004C0DD9">
        <w:t>1.3.3 пункта 1.3</w:t>
      </w:r>
      <w:r>
        <w:t xml:space="preserve"> изложен в редакции постановления Администрации </w:t>
      </w:r>
      <w:hyperlink r:id="rId37"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675CF2" w:rsidRPr="00E340DB" w:rsidRDefault="00675CF2" w:rsidP="00E340DB">
      <w:r w:rsidRPr="00E340DB">
        <w:t>Информирование заявителей о порядке предоставления муниципальной услуги в МФЦ, а также по иным вопросам, связанным с предоставлением муниципальной услуги, осуществляется МФЦ в соответствии с заключенным соглашением и регламентом работы МФЦ.</w:t>
      </w:r>
    </w:p>
    <w:p w:rsidR="00675CF2" w:rsidRDefault="00675CF2" w:rsidP="00E340DB">
      <w:r w:rsidRPr="00E340DB">
        <w:t>1.3.4. Информация по вопросам предоставления муниципальной услуги, в том числе о сроках и порядке ее предоставления, размещенная на Едином</w:t>
      </w:r>
      <w:r w:rsidR="004C0DD9">
        <w:t xml:space="preserve"> портале</w:t>
      </w:r>
      <w:r w:rsidRPr="00E340DB">
        <w:t>, на официальном сайте, предоставляется заявителю бесплатно.</w:t>
      </w:r>
    </w:p>
    <w:p w:rsidR="00052C7D" w:rsidRPr="00E340DB" w:rsidRDefault="00052C7D" w:rsidP="00052C7D">
      <w:r>
        <w:t>(</w:t>
      </w:r>
      <w:r w:rsidRPr="00052C7D">
        <w:t>в абзаце первом подпункта 1.3.4 пункта 1.3 слова «на Едином и региональном порталах» замен</w:t>
      </w:r>
      <w:r>
        <w:t xml:space="preserve">ены словами «на Едином портале» постановлением Администрации </w:t>
      </w:r>
      <w:hyperlink r:id="rId38"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675CF2" w:rsidRPr="00E340DB" w:rsidRDefault="00675CF2" w:rsidP="00E340DB">
      <w:r w:rsidRPr="00E340DB">
        <w:t xml:space="preserve">Доступ к информации по вопросам предоставления муниципальной услуги, в том числе о ходе, сроках и порядке ее предоставления,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675CF2" w:rsidRPr="00E340DB" w:rsidRDefault="00675CF2" w:rsidP="00E340DB">
      <w:r w:rsidRPr="00E340DB">
        <w:t>1.3.5. Способы получения информации заявителями о местах нахождения и графиках работы органов государственной власти, органов местного самоуправления и организаций, участвующих в предоставлении муниципальной услуги, в том числе МФЦ.</w:t>
      </w:r>
    </w:p>
    <w:p w:rsidR="00675CF2" w:rsidRPr="00E340DB" w:rsidRDefault="00675CF2" w:rsidP="00E340DB">
      <w:r w:rsidRPr="00E340DB">
        <w:t>По выбору заявителя могут использоваться способы получения информации, указанные в подпункте 1.3.1, пункта 1.3 настоящего административного регламента, а так же информационные материалы, размещенные на официальных сайтах:</w:t>
      </w:r>
    </w:p>
    <w:p w:rsidR="00675CF2" w:rsidRPr="00E340DB" w:rsidRDefault="00675CF2" w:rsidP="00E340DB">
      <w:r w:rsidRPr="00E340DB">
        <w:t>информацию о Комитете образования заявитель может получить посредством обращения на официальный сайт: http://www.berezovo.ru/;</w:t>
      </w:r>
    </w:p>
    <w:p w:rsidR="00675CF2" w:rsidRPr="00E340DB" w:rsidRDefault="00675CF2" w:rsidP="00E340DB">
      <w:r w:rsidRPr="00E340DB">
        <w:t>информацию о ДОО заявитель может получить посредством обращения на официальный сайт: http://комобразбер.рф/;</w:t>
      </w:r>
    </w:p>
    <w:p w:rsidR="00675CF2" w:rsidRPr="00E340DB" w:rsidRDefault="00675CF2" w:rsidP="00E340DB">
      <w:r w:rsidRPr="00E340DB">
        <w:t>информацию о МФЦ</w:t>
      </w:r>
      <w:r w:rsidR="00E340DB" w:rsidRPr="00E340DB">
        <w:t xml:space="preserve"> </w:t>
      </w:r>
      <w:r w:rsidRPr="00E340DB">
        <w:t>заявитель может получить посредством обращения к порталу многофункциональных центров Ханты-Мансийского автономного округа-Югры: http://mfc.admhmao.ru/ (далее</w:t>
      </w:r>
      <w:r w:rsidR="00E340DB" w:rsidRPr="00E340DB">
        <w:t>-</w:t>
      </w:r>
      <w:r w:rsidRPr="00E340DB">
        <w:t>портал МФЦ);</w:t>
      </w:r>
    </w:p>
    <w:p w:rsidR="00675CF2" w:rsidRDefault="00675CF2" w:rsidP="00E340DB">
      <w:r w:rsidRPr="00E340DB">
        <w:t>информацию о межрайонной Инспекции Федеральной налоговой службы России</w:t>
      </w:r>
      <w:r w:rsidR="00E340DB" w:rsidRPr="00E340DB">
        <w:t xml:space="preserve"> № </w:t>
      </w:r>
      <w:r w:rsidRPr="00E340DB">
        <w:t>7 по Ханты-Мансийскому автономному округу</w:t>
      </w:r>
      <w:r w:rsidR="00E340DB" w:rsidRPr="00E340DB">
        <w:t>-</w:t>
      </w:r>
      <w:r w:rsidRPr="00E340DB">
        <w:t xml:space="preserve">Югре заявитель может получить посредством обращения на сайт: http://www.nalog.ru/; </w:t>
      </w:r>
      <w:r w:rsidR="00A8327A" w:rsidRPr="00A8327A">
        <w:t>http://www.r86.nalog.ru/</w:t>
      </w:r>
      <w:r w:rsidRPr="00E340DB">
        <w:t>;</w:t>
      </w:r>
    </w:p>
    <w:p w:rsidR="00A8327A" w:rsidRDefault="00A8327A" w:rsidP="00E340DB">
      <w:r w:rsidRPr="00A8327A">
        <w:t>информацию об администрации Березовского района заявитель может получить посредством обращения на сайт: http://www.berezovo.ru/;</w:t>
      </w:r>
    </w:p>
    <w:p w:rsidR="00A8327A" w:rsidRPr="00E340DB" w:rsidRDefault="00A8327A" w:rsidP="00E340DB">
      <w:r>
        <w:t>(</w:t>
      </w:r>
      <w:r w:rsidRPr="00A8327A">
        <w:t>абзац седьмой подпункта 1.3.5 пункта 1.3</w:t>
      </w:r>
      <w:r>
        <w:t xml:space="preserve"> изложен в редакции постановления Администрации </w:t>
      </w:r>
      <w:hyperlink r:id="rId39" w:tooltip="постановление от 22.07.2024 0:00:00 №687 Администрация Березовского района&#10;&#10;О внесении изменений в постановление администрации Березовского района от 23.06.2022 № 900 " w:history="1">
        <w:r w:rsidRPr="00A8327A">
          <w:rPr>
            <w:rStyle w:val="a6"/>
          </w:rPr>
          <w:t>от 22.07.2024 № 687</w:t>
        </w:r>
      </w:hyperlink>
      <w:r>
        <w:t>)</w:t>
      </w:r>
    </w:p>
    <w:p w:rsidR="00675CF2" w:rsidRDefault="00675CF2" w:rsidP="00E340DB">
      <w:r w:rsidRPr="00E340DB">
        <w:t>информацию об отделении Министерства Внутренних дел России по Березовскому району заявитель может получить посредством обраще</w:t>
      </w:r>
      <w:r w:rsidR="00A8327A">
        <w:t xml:space="preserve">ния на сайт: </w:t>
      </w:r>
      <w:r w:rsidR="00A8327A" w:rsidRPr="00A8327A">
        <w:t>https://86.мвд.рф/</w:t>
      </w:r>
      <w:r w:rsidR="00A8327A">
        <w:t>;</w:t>
      </w:r>
    </w:p>
    <w:p w:rsidR="00A8327A" w:rsidRDefault="00A8327A" w:rsidP="00E340DB">
      <w:r w:rsidRPr="00A8327A">
        <w:t>информацию об Управлении социальной защиты населения, опеки и попечительства по Березовскому району заявитель может получить посредством обращения</w:t>
      </w:r>
      <w:r>
        <w:t xml:space="preserve"> на сайт: </w:t>
      </w:r>
      <w:r w:rsidRPr="00A8327A">
        <w:t>www.depsr.admhmao.ru</w:t>
      </w:r>
      <w:r>
        <w:t>.</w:t>
      </w:r>
    </w:p>
    <w:p w:rsidR="00A8327A" w:rsidRDefault="00A8327A" w:rsidP="00A8327A">
      <w:r>
        <w:t>(</w:t>
      </w:r>
      <w:r w:rsidRPr="00A8327A">
        <w:t>подпун</w:t>
      </w:r>
      <w:r>
        <w:t>к</w:t>
      </w:r>
      <w:r w:rsidRPr="00A8327A">
        <w:t>т 1.3.5 пункта 1.3 дополн</w:t>
      </w:r>
      <w:r>
        <w:t>ен</w:t>
      </w:r>
      <w:r w:rsidRPr="00A8327A">
        <w:t xml:space="preserve"> абзацем девятым</w:t>
      </w:r>
      <w:r>
        <w:t xml:space="preserve"> постановлением Администрации </w:t>
      </w:r>
      <w:hyperlink r:id="rId40" w:tooltip="постановление от 22.07.2024 0:00:00 №687 Администрация Березовского района&#10;&#10;О внесении изменений в постановление администрации Березовского района от 23.06.2022 № 900 " w:history="1">
        <w:r w:rsidRPr="00A8327A">
          <w:rPr>
            <w:rStyle w:val="a6"/>
          </w:rPr>
          <w:t>от 22.07.2024 № 687</w:t>
        </w:r>
      </w:hyperlink>
      <w:r>
        <w:t>)</w:t>
      </w:r>
    </w:p>
    <w:p w:rsidR="009E2D8F" w:rsidRDefault="009E2D8F" w:rsidP="009E2D8F">
      <w:r>
        <w:lastRenderedPageBreak/>
        <w:t>информацию о военном комиссариате Березовского района Ханты-Мансийского автономного округа – Югры заявитель может получить посредством обращения на сайт: https://voenkomat.admhmao.ru/;</w:t>
      </w:r>
    </w:p>
    <w:p w:rsidR="009E2D8F" w:rsidRDefault="009E2D8F" w:rsidP="009E2D8F">
      <w:r>
        <w:t>информацию о Министерстве обороны Российской Федерации (далее – Минобороны РФ) заявитель может получить посредством обращения на сайт: https://old.mil.ru/.</w:t>
      </w:r>
    </w:p>
    <w:p w:rsidR="009E2D8F" w:rsidRDefault="009E2D8F" w:rsidP="00A8327A">
      <w:r>
        <w:t>(</w:t>
      </w:r>
      <w:r w:rsidRPr="009E2D8F">
        <w:t>подпункт 1.3.5 пункта 1.3 раздела I дополнить абзацами десятым, одиннадцатым</w:t>
      </w:r>
      <w:r>
        <w:t xml:space="preserve"> постановлением Администрации </w:t>
      </w:r>
      <w:hyperlink r:id="rId41" w:tooltip="постановление от 03.07.2026 0:00:00 №627 Администрация Березовского района&#10;&#10;О внесении изменений в постановление администрации Березовского района от 23.06.2022 № 900 " w:history="1">
        <w:r w:rsidRPr="009E2D8F">
          <w:rPr>
            <w:rStyle w:val="a6"/>
          </w:rPr>
          <w:t>от 03.07.2026 № 627</w:t>
        </w:r>
      </w:hyperlink>
      <w:r>
        <w:t>)</w:t>
      </w:r>
    </w:p>
    <w:p w:rsidR="000C2CD2" w:rsidRDefault="00675CF2" w:rsidP="000C2CD2">
      <w:r w:rsidRPr="00E340DB">
        <w:t xml:space="preserve">1.3.6. </w:t>
      </w:r>
      <w:r w:rsidR="000C2CD2">
        <w:t>Порядок, форма, место размещения и способы получения справочной информации, в том числе на стендах в местах предоставления муниципальной услуги и в информационно-телекоммуникационной сети «Интернет».</w:t>
      </w:r>
    </w:p>
    <w:p w:rsidR="000C2CD2" w:rsidRDefault="000C2CD2" w:rsidP="000C2CD2">
      <w:r>
        <w:t>Информация о местах нахождения, телефонах, графиках работы, адресах официальных сайтов и электронной почты администрации Березовского района (далее-администрация), Комитета образования, ДОО, предоставляющих муниципальную услугу, органов, власти участвующих в предоставлении муниципальной услуги, в том числе МФЦ размещается Комитетом образования на официальном сайте: http://www.berezovo.ru/ (раздел «Деятельность», «Государственные и муниципальные услуги», «Муниципальные услуги и административные регламенты», муниципальная услуга, «Справочная информация»).</w:t>
      </w:r>
    </w:p>
    <w:p w:rsidR="000C2CD2" w:rsidRDefault="000C2CD2" w:rsidP="000C2CD2">
      <w:r>
        <w:t>На информационных стендах в местах предоставления муниципальной услуги, и в информационно-телекоммуникационной сети «Интернет», в том числе на официальном сайте размещается следующая информация:</w:t>
      </w:r>
    </w:p>
    <w:p w:rsidR="000C2CD2" w:rsidRDefault="000C2CD2" w:rsidP="000C2CD2">
      <w:r>
        <w:t>-справочная информация (места нахождения, графики работы, справочные телефоны, адреса официальных сайтов и электронной почты администрации, Комитета образования, ДОО);</w:t>
      </w:r>
    </w:p>
    <w:p w:rsidR="000C2CD2" w:rsidRDefault="000C2CD2" w:rsidP="000C2CD2">
      <w:r>
        <w:t>-бланки заявлений о предоставлении муниципальной услуги и образцы их заполнения;</w:t>
      </w:r>
    </w:p>
    <w:p w:rsidR="000C2CD2" w:rsidRDefault="000C2CD2" w:rsidP="000C2CD2">
      <w:r>
        <w:t>-перечень нормативно правовых актов, регулирующих предоставление муниципальной услуги;</w:t>
      </w:r>
    </w:p>
    <w:p w:rsidR="00675CF2" w:rsidRDefault="000C2CD2" w:rsidP="000C2CD2">
      <w:r>
        <w:t>-досудебный (внесудебный) порядок обжалования решений действий (бездействия), принятых (осуществляемых) в ходе предоставления муниципальной услуги</w:t>
      </w:r>
      <w:r w:rsidR="00675CF2" w:rsidRPr="00E340DB">
        <w:t>.</w:t>
      </w:r>
    </w:p>
    <w:p w:rsidR="000C2CD2" w:rsidRDefault="000C2CD2" w:rsidP="000C2CD2">
      <w:r>
        <w:t>(</w:t>
      </w:r>
      <w:r w:rsidRPr="000C2CD2">
        <w:t>подпункт 1.3.6 пункта 1.3 раздела I</w:t>
      </w:r>
      <w:r>
        <w:t xml:space="preserve"> изложен в редакции постановления Администрации </w:t>
      </w:r>
      <w:hyperlink r:id="rId42"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E340DB" w:rsidRDefault="00675CF2" w:rsidP="00E340DB">
      <w:r w:rsidRPr="00E340DB">
        <w:t xml:space="preserve">1.3.7. В случае внесения изменений в порядок предоставления муниципальной услуги специалист отдела, работник ДОО, ответственный за предоставление муниципальной услуги, в срок, не превышающий 5 рабочих дней со дня вступления в силу таких изменений, обеспечивает размещение информации в информационно-телекоммуникационной сети Интернет (на официальном сайте и </w:t>
      </w:r>
      <w:r w:rsidR="00052C7D">
        <w:t xml:space="preserve">Едином </w:t>
      </w:r>
      <w:r w:rsidRPr="00E340DB">
        <w:t>портале), и на информационном стенде, находящемся в месте предоставления муниципальной услуги.</w:t>
      </w:r>
    </w:p>
    <w:p w:rsidR="00052C7D" w:rsidRPr="00E340DB" w:rsidRDefault="00052C7D" w:rsidP="00052C7D">
      <w:r>
        <w:t>(</w:t>
      </w:r>
      <w:r w:rsidRPr="00052C7D">
        <w:t>в подпункте 1.3.7 пункта 1.3 слово «региональном» замен</w:t>
      </w:r>
      <w:r>
        <w:t xml:space="preserve">ено словом «Едином» постановлением Администрации </w:t>
      </w:r>
      <w:hyperlink r:id="rId43"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4C0DD9">
          <w:rPr>
            <w:rStyle w:val="a6"/>
          </w:rPr>
          <w:t>от 29.03.2024 № 250</w:t>
        </w:r>
      </w:hyperlink>
      <w:r>
        <w:t>)</w:t>
      </w:r>
    </w:p>
    <w:p w:rsidR="00052C7D" w:rsidRPr="00E340DB" w:rsidRDefault="00052C7D" w:rsidP="00E340DB"/>
    <w:p w:rsidR="00E340DB" w:rsidRPr="00E340DB" w:rsidRDefault="00E340DB" w:rsidP="00675CF2">
      <w:pPr>
        <w:rPr>
          <w:rFonts w:cs="Arial"/>
          <w:szCs w:val="28"/>
        </w:rPr>
      </w:pPr>
    </w:p>
    <w:p w:rsidR="00675CF2" w:rsidRPr="00E340DB" w:rsidRDefault="00675CF2" w:rsidP="00E340DB">
      <w:pPr>
        <w:pStyle w:val="2"/>
      </w:pPr>
      <w:r w:rsidRPr="00E340DB">
        <w:t>II. Стандарт предоставления муниципальной услуги</w:t>
      </w:r>
    </w:p>
    <w:p w:rsidR="00675CF2" w:rsidRPr="00E340DB" w:rsidRDefault="00675CF2" w:rsidP="00675CF2">
      <w:pPr>
        <w:widowControl w:val="0"/>
        <w:autoSpaceDE w:val="0"/>
        <w:autoSpaceDN w:val="0"/>
        <w:ind w:firstLine="539"/>
        <w:rPr>
          <w:rFonts w:cs="Arial"/>
          <w:szCs w:val="28"/>
        </w:rPr>
      </w:pPr>
    </w:p>
    <w:p w:rsidR="00675CF2" w:rsidRPr="00E340DB" w:rsidRDefault="00675CF2" w:rsidP="00E340DB">
      <w:r w:rsidRPr="00E340DB">
        <w:rPr>
          <w:bCs/>
        </w:rPr>
        <w:t>2.1. Наименование муниципальной услуги: постановка на учет и</w:t>
      </w:r>
      <w:r w:rsidRPr="00E340DB">
        <w:t xml:space="preserve"> направление детей в образовательные учреждения, реализующие образовательные программы дошкольного образования.</w:t>
      </w:r>
    </w:p>
    <w:p w:rsidR="00A8327A" w:rsidRDefault="00675CF2" w:rsidP="00A8327A">
      <w:r w:rsidRPr="00E340DB">
        <w:t xml:space="preserve">2.2. </w:t>
      </w:r>
      <w:r w:rsidR="000C2CD2" w:rsidRPr="000C2CD2">
        <w:t>Наименование органа, предоставляющего муниципальную услугу</w:t>
      </w:r>
      <w:r w:rsidR="00A8327A">
        <w:t>.</w:t>
      </w:r>
    </w:p>
    <w:p w:rsidR="000C2CD2" w:rsidRDefault="000C2CD2" w:rsidP="000C2CD2">
      <w:r>
        <w:t>(</w:t>
      </w:r>
      <w:r w:rsidRPr="000C2CD2">
        <w:t>абзац первый пункта 2.2 раздела II</w:t>
      </w:r>
      <w:r>
        <w:t xml:space="preserve"> </w:t>
      </w:r>
      <w:r w:rsidRPr="000C2CD2">
        <w:t xml:space="preserve">изложен в редакции постановления Администрации </w:t>
      </w:r>
      <w:r>
        <w:t xml:space="preserve">в редакции постановления Администрации </w:t>
      </w:r>
      <w:hyperlink r:id="rId44"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rsidRPr="000C2CD2">
        <w:t>)</w:t>
      </w:r>
      <w:r>
        <w:t xml:space="preserve"> </w:t>
      </w:r>
    </w:p>
    <w:p w:rsidR="00A8327A" w:rsidRDefault="00A8327A" w:rsidP="00A8327A">
      <w:r>
        <w:lastRenderedPageBreak/>
        <w:t>Органом местного самоуправления, предоставляющим муниципальную услугу, является администрация Березовского района.</w:t>
      </w:r>
    </w:p>
    <w:p w:rsidR="00A8327A" w:rsidRDefault="00A8327A" w:rsidP="00A8327A">
      <w:r>
        <w:t>Непосредственное предоставление муниципальной услуги осуществляется:</w:t>
      </w:r>
    </w:p>
    <w:p w:rsidR="00A8327A" w:rsidRDefault="00A8327A" w:rsidP="00A8327A">
      <w:r>
        <w:t>- в части постановки на учет ребенка в ДОО, подлежащих обучению по образовательным программам дошкольного образования, структурное подразделение Комитет образования -</w:t>
      </w:r>
      <w:r w:rsidR="002200C1">
        <w:t xml:space="preserve"> </w:t>
      </w:r>
      <w:r>
        <w:t>отдел общего образования и ДОО:</w:t>
      </w:r>
    </w:p>
    <w:p w:rsidR="00A8327A" w:rsidRDefault="00A8327A" w:rsidP="00A8327A">
      <w:r>
        <w:t>муниципальное автономное дошкольное образовательное учреждение детский сад «Малышок»;</w:t>
      </w:r>
    </w:p>
    <w:p w:rsidR="002200C1" w:rsidRDefault="002200C1" w:rsidP="00A8327A">
      <w:r>
        <w:t xml:space="preserve"> (</w:t>
      </w:r>
      <w:r w:rsidRPr="002200C1">
        <w:t>абзац шестой пункта 2.2 раздела II призна</w:t>
      </w:r>
      <w:r>
        <w:t>н</w:t>
      </w:r>
      <w:r w:rsidRPr="002200C1">
        <w:t xml:space="preserve"> утратившим силу</w:t>
      </w:r>
      <w:r>
        <w:t xml:space="preserve"> постановлением Администрации </w:t>
      </w:r>
      <w:hyperlink r:id="rId45"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 xml:space="preserve">) </w:t>
      </w:r>
    </w:p>
    <w:p w:rsidR="00A8327A" w:rsidRDefault="00A8327A" w:rsidP="00A8327A">
      <w:r>
        <w:t>муниципальное автономное дошкольное образовательное учреждение детский сад «Снежинка»;</w:t>
      </w:r>
    </w:p>
    <w:p w:rsidR="00A8327A" w:rsidRDefault="00A8327A" w:rsidP="00A8327A">
      <w:r>
        <w:t>муниципальное автономное дошкольное образовательное учреждение детский сад «</w:t>
      </w:r>
      <w:proofErr w:type="spellStart"/>
      <w:r>
        <w:t>Рябинушка</w:t>
      </w:r>
      <w:proofErr w:type="spellEnd"/>
      <w:r>
        <w:t>»;</w:t>
      </w:r>
    </w:p>
    <w:p w:rsidR="00A8327A" w:rsidRDefault="00A8327A" w:rsidP="00A8327A">
      <w:r>
        <w:t>муниципальное автономное дошкольное образовательное учреждение детский сад «Сказка»;</w:t>
      </w:r>
    </w:p>
    <w:p w:rsidR="00A8327A" w:rsidRDefault="00A8327A" w:rsidP="00A8327A">
      <w:r>
        <w:t>муниципальное автономное дошкольное образовательное учреждение детский сад «Кораблик»;</w:t>
      </w:r>
    </w:p>
    <w:p w:rsidR="00A8327A" w:rsidRDefault="00A8327A" w:rsidP="00A8327A">
      <w:r>
        <w:t>муниципальное автономное дошкольное образовательное учреждение детский сад «Олененок»;</w:t>
      </w:r>
    </w:p>
    <w:p w:rsidR="00A8327A" w:rsidRDefault="00A8327A" w:rsidP="00A8327A">
      <w:r>
        <w:t>муниципальное бюджетное общеобразовательное учреждение Игримская средняя общеобразовательная школа № 1;</w:t>
      </w:r>
    </w:p>
    <w:p w:rsidR="00A8327A" w:rsidRDefault="00A8327A" w:rsidP="00A8327A">
      <w:r>
        <w:t>муниципальное автономное общеобразовательное учреждение «Сосьвинская средняя общеобразовательная школа»;</w:t>
      </w:r>
    </w:p>
    <w:p w:rsidR="00A8327A" w:rsidRDefault="00A8327A" w:rsidP="00A8327A">
      <w:r>
        <w:t>муниципальное автономное общеобразовательное учреждение «Ванзетурская средняя общеобразовательная школа»;</w:t>
      </w:r>
    </w:p>
    <w:p w:rsidR="00A8327A" w:rsidRDefault="00A8327A" w:rsidP="00A8327A">
      <w:r>
        <w:t>муниципальное автономное общеобразовательное учреждение «Няксимвольская средняя общеобразовательная школа»;</w:t>
      </w:r>
    </w:p>
    <w:p w:rsidR="00A8327A" w:rsidRDefault="00A8327A" w:rsidP="00A8327A">
      <w:r>
        <w:t>муниципальное автономное общеобразовательное учреждение «Тегинская средняя общеобразовательная школа»;</w:t>
      </w:r>
    </w:p>
    <w:p w:rsidR="00A8327A" w:rsidRDefault="00A8327A" w:rsidP="00A8327A">
      <w:r>
        <w:t>муниципальное автономное общеобразовательное учреждение «Светловская средняя общеобразовательная школа имени Солёнова Бориса Александрович»;</w:t>
      </w:r>
    </w:p>
    <w:p w:rsidR="00A8327A" w:rsidRDefault="00A8327A" w:rsidP="00A8327A">
      <w:r>
        <w:t>муниципальное автономное общеобразовательное учреждение «Хулимсунтская средняя общеобразовательная школа с кадетскими и мариинскими классами»;</w:t>
      </w:r>
    </w:p>
    <w:p w:rsidR="00A8327A" w:rsidRDefault="00A8327A" w:rsidP="00A8327A">
      <w:r>
        <w:t xml:space="preserve">муниципальное </w:t>
      </w:r>
      <w:r w:rsidR="002200C1">
        <w:t>бюджетное</w:t>
      </w:r>
      <w:r>
        <w:t xml:space="preserve"> общеобразовательное учреждение «Саранпаульская средняя общеобразовательная школа»;</w:t>
      </w:r>
    </w:p>
    <w:p w:rsidR="002200C1" w:rsidRDefault="002200C1" w:rsidP="002200C1">
      <w:r>
        <w:t>(</w:t>
      </w:r>
      <w:r w:rsidRPr="002200C1">
        <w:t>абзац девятнадцатый пункта 2.2 раздела II</w:t>
      </w:r>
      <w:r>
        <w:t xml:space="preserve"> изложен в редакции постановления Администрации </w:t>
      </w:r>
      <w:hyperlink r:id="rId46"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966465" w:rsidRDefault="00966465" w:rsidP="00A8327A">
      <w:r>
        <w:t>(а</w:t>
      </w:r>
      <w:r w:rsidRPr="00966465">
        <w:t>бзац двадцатый пункта 2.2 утрати</w:t>
      </w:r>
      <w:r>
        <w:t xml:space="preserve">л силу постановлением Администрации                 </w:t>
      </w:r>
      <w:hyperlink r:id="rId47" w:tooltip="постановление от 28.11.2024 0:00:00 №1072 Администрация Березовского района&#10;&#10;О внесении изменений в постановление администрации Березовского района от 23.06.2022 № 900 " w:history="1">
        <w:r w:rsidRPr="00966465">
          <w:rPr>
            <w:rStyle w:val="a6"/>
          </w:rPr>
          <w:t>от 28.11.2024 № 1072</w:t>
        </w:r>
      </w:hyperlink>
      <w:r>
        <w:t>)</w:t>
      </w:r>
    </w:p>
    <w:p w:rsidR="00A8327A" w:rsidRDefault="00A8327A" w:rsidP="00A8327A">
      <w:r>
        <w:t>- в части направления ребенка в ДОО: структурное подразделение Комитет образования-отдел общего образования.</w:t>
      </w:r>
    </w:p>
    <w:p w:rsidR="00A8327A" w:rsidRDefault="00A8327A" w:rsidP="00A8327A">
      <w:r>
        <w:t>За получением муниципальной услуги заявитель может также обратиться в МФЦ.</w:t>
      </w:r>
    </w:p>
    <w:p w:rsidR="00A8327A" w:rsidRDefault="00A8327A" w:rsidP="00A8327A">
      <w:r>
        <w:t>При предоставлении муниципальной услуги отдел общего образования Комитета образования, ДОО осуществляют межведомственное информационное взаимодействие со следующими органами власти и организациями:</w:t>
      </w:r>
    </w:p>
    <w:p w:rsidR="00A8327A" w:rsidRDefault="00A8327A" w:rsidP="00A8327A">
      <w:r>
        <w:t>Межрайонной Инспекцией Федеральной налоговой службы России № 7 по Ханты-Мансийскому автономному округу-Югре;</w:t>
      </w:r>
    </w:p>
    <w:p w:rsidR="00A8327A" w:rsidRDefault="00A8327A" w:rsidP="00A8327A">
      <w:r>
        <w:t>Управлением социальной защиты населения, опеки и попечительства по Березовскому району;</w:t>
      </w:r>
    </w:p>
    <w:p w:rsidR="00A8327A" w:rsidRDefault="009E2D8F" w:rsidP="00A8327A">
      <w:r w:rsidRPr="009E2D8F">
        <w:t>Отделением Министерства Внутренних дел России по Березовскому району, военным комиссариатом Березовского района Ханты-Мансийского автономно</w:t>
      </w:r>
      <w:r>
        <w:t>го округа – Югры, Минобороны РФ</w:t>
      </w:r>
      <w:r w:rsidR="00A8327A">
        <w:t>.</w:t>
      </w:r>
    </w:p>
    <w:p w:rsidR="009E2D8F" w:rsidRDefault="00300FCA" w:rsidP="00A8327A">
      <w:r>
        <w:lastRenderedPageBreak/>
        <w:t>(</w:t>
      </w:r>
      <w:r w:rsidR="009E2D8F" w:rsidRPr="009E2D8F">
        <w:t xml:space="preserve">абзац двадцать шестой пункта 2.2 раздела II </w:t>
      </w:r>
      <w:r>
        <w:t xml:space="preserve">изложен в редакции постановления Администрации </w:t>
      </w:r>
      <w:hyperlink r:id="rId48" w:tooltip="постановление от 03.07.2026 0:00:00 №627 Администрация Березовского района&#10;&#10;О внесении изменений в постановление администрации Березовского района от 23.06.2022 № 900 " w:history="1">
        <w:r w:rsidR="009E2D8F" w:rsidRPr="009E2D8F">
          <w:rPr>
            <w:rStyle w:val="a6"/>
          </w:rPr>
          <w:t>от 03.07.2026 № 627</w:t>
        </w:r>
      </w:hyperlink>
      <w:r w:rsidR="009E2D8F">
        <w:t>)</w:t>
      </w:r>
    </w:p>
    <w:p w:rsidR="00675CF2" w:rsidRDefault="00A8327A" w:rsidP="00A8327A">
      <w:proofErr w:type="gramStart"/>
      <w:r>
        <w:t xml:space="preserve">В соответствии с требованиями пункта 3 части 1 статьи 7 Федерального закона от 27.07.2010 </w:t>
      </w:r>
      <w:hyperlink r:id="rId49"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8327A">
          <w:rPr>
            <w:rStyle w:val="a6"/>
          </w:rPr>
          <w:t>№ 210-ФЗ «Об организации предоставления</w:t>
        </w:r>
      </w:hyperlink>
      <w:r>
        <w:t xml:space="preserve"> государственных и муниципальных услуг» (далее-Федеральный закон </w:t>
      </w:r>
      <w:hyperlink r:id="rId5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Pr="00A8327A">
          <w:rPr>
            <w:rStyle w:val="a6"/>
          </w:rPr>
          <w:t>№ 210-ФЗ</w:t>
        </w:r>
      </w:hyperlink>
      <w:r>
        <w:t>) установлен запрет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организации, за исключением получения услуг и получения документов, и информации, предоставляемых</w:t>
      </w:r>
      <w:proofErr w:type="gramEnd"/>
      <w:r>
        <w:t xml:space="preserve"> </w:t>
      </w:r>
      <w:proofErr w:type="gramStart"/>
      <w:r>
        <w:t xml:space="preserve">в результате предоставления таких услуг, включенных в Перечень услуг, утвержденный решением Думы Березовского района </w:t>
      </w:r>
      <w:hyperlink r:id="rId51" w:tooltip="решение от 03.11.2011 0:00:00 №96 Дума Березовского района&#10;&#10;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 w:history="1">
        <w:r w:rsidRPr="00A8327A">
          <w:rPr>
            <w:rStyle w:val="a6"/>
          </w:rPr>
          <w:t>от 03.11.2011 № 96</w:t>
        </w:r>
      </w:hyperlink>
      <w:r>
        <w:t xml:space="preserve"> «Об утверждении перечня услуг, которые являются необходимыми и обязательными для предоставления органами местного самоуправления муниципальных услуг, а также порядка определения размера платы за оказание таких услуг, которые являются необходимыми и обязательными для предоставления муниципальных услуг.</w:t>
      </w:r>
      <w:proofErr w:type="gramEnd"/>
    </w:p>
    <w:p w:rsidR="00A8327A" w:rsidRPr="00E340DB" w:rsidRDefault="00A8327A" w:rsidP="00A8327A">
      <w:r>
        <w:t xml:space="preserve">(пункт 2.2 изложен в редакции постановления Администрации </w:t>
      </w:r>
      <w:hyperlink r:id="rId52" w:tooltip="постановление от 22.07.2024 0:00:00 №687 Администрация Березовского района&#10;&#10;О внесении изменений в постановление администрации Березовского района от 23.06.2022 № 900 " w:history="1">
        <w:r w:rsidRPr="00A8327A">
          <w:rPr>
            <w:rStyle w:val="a6"/>
          </w:rPr>
          <w:t>от 22.07.2024</w:t>
        </w:r>
        <w:r>
          <w:rPr>
            <w:rStyle w:val="a6"/>
          </w:rPr>
          <w:t xml:space="preserve">                </w:t>
        </w:r>
        <w:r w:rsidRPr="00A8327A">
          <w:rPr>
            <w:rStyle w:val="a6"/>
          </w:rPr>
          <w:t xml:space="preserve"> № 687</w:t>
        </w:r>
      </w:hyperlink>
      <w:r>
        <w:t>)</w:t>
      </w:r>
    </w:p>
    <w:p w:rsidR="00E340DB" w:rsidRPr="00E340DB" w:rsidRDefault="00675CF2" w:rsidP="00E340DB">
      <w:r w:rsidRPr="00E340DB">
        <w:t xml:space="preserve">2.3. Результатом предоставления муниципальной услуги является: </w:t>
      </w:r>
    </w:p>
    <w:p w:rsidR="00675CF2" w:rsidRPr="00E340DB" w:rsidRDefault="00675CF2" w:rsidP="00E340DB">
      <w:r w:rsidRPr="00E340DB">
        <w:t>-постановка на учет ребенка в ДОО (промежуточный результат) и выдача (направление) заявителю уведомления о постановке на учет ребенка для предоставления места в ДОО согласно приложению 1 к настоящему административному регламенту;</w:t>
      </w:r>
    </w:p>
    <w:p w:rsidR="00675CF2" w:rsidRPr="00E340DB" w:rsidRDefault="00675CF2" w:rsidP="00E340DB">
      <w:r w:rsidRPr="00E340DB">
        <w:t>- выдача (направление) заявителю уведомления об отказе в постановке на учет ребенка для получения места в ДОО (основной результат) согласно приложению 2 к настоящему административному регламенту;</w:t>
      </w:r>
    </w:p>
    <w:p w:rsidR="00675CF2" w:rsidRPr="00E340DB" w:rsidRDefault="00675CF2" w:rsidP="00E340DB">
      <w:r w:rsidRPr="00E340DB">
        <w:t>- направление ребенка в ДОО (основной результат) и выдача (направление) заявителю уведомления о направлении ребенка в ДОО согласно приложению 3 к настоящему административному регламенту.</w:t>
      </w:r>
    </w:p>
    <w:p w:rsidR="00675CF2" w:rsidRPr="00E340DB" w:rsidRDefault="00675CF2" w:rsidP="00E340DB">
      <w:r w:rsidRPr="00E340DB">
        <w:t>Документ, являющийся результатом предоставления муниципальной</w:t>
      </w:r>
      <w:r w:rsidR="00E340DB" w:rsidRPr="00E340DB">
        <w:t xml:space="preserve"> </w:t>
      </w:r>
      <w:r w:rsidRPr="00E340DB">
        <w:t>услуги, готовится на бланке Комитета образования, (ДОО) и подписывается специалистом Комитета образования либо работником ДОО, отвечающим за предоставление муниципальной услуги и заверяется печатью Комитета образования (ДОО).</w:t>
      </w:r>
    </w:p>
    <w:p w:rsidR="00675CF2" w:rsidRDefault="00675CF2" w:rsidP="00E340DB">
      <w:r w:rsidRPr="00E340DB">
        <w:t>Результат предоставления муниципальной услуги по выбору заявителя может быть представлен в форме документа на бумажном носителе, а также в форме электронного документа, подписанного с использованием усиленной квалифицированной электронной подписи.</w:t>
      </w:r>
    </w:p>
    <w:p w:rsidR="005B6F49" w:rsidRDefault="005B6F49" w:rsidP="005B6F49">
      <w:r>
        <w:t>В случае отказа в предоставлении муниципальной услуги Отдел информирует заявителя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rsidR="005B6F49" w:rsidRDefault="005B6F49" w:rsidP="005B6F49">
      <w:r>
        <w:t>Формирование реестровой записи в качестве результата предоставления муниципальной услуги не предусмотрено.</w:t>
      </w:r>
    </w:p>
    <w:p w:rsidR="005B6F49" w:rsidRPr="00E340DB" w:rsidRDefault="005B6F49" w:rsidP="005B6F49">
      <w:r>
        <w:t>Результат предоставления муниципальной услуги может быть получен заявителем посредством Единого портала, почтового отправления, лично в Комитете образования, в ДОО, в МФЦ.</w:t>
      </w:r>
    </w:p>
    <w:p w:rsidR="005B6F49" w:rsidRDefault="005B6F49" w:rsidP="00E340DB">
      <w:r>
        <w:t>(</w:t>
      </w:r>
      <w:r w:rsidRPr="005B6F49">
        <w:t>пункт 2.3 раздела II дополн</w:t>
      </w:r>
      <w:r>
        <w:t>ен</w:t>
      </w:r>
      <w:r w:rsidRPr="005B6F49">
        <w:t xml:space="preserve"> абзацами седьмым-девятым</w:t>
      </w:r>
      <w:r>
        <w:t xml:space="preserve"> постановлением Администрации </w:t>
      </w:r>
      <w:hyperlink r:id="rId53" w:tooltip="постановление от 24.02.2026 0:00:00 №130 Администрация Березовского района&#10;&#10;О внесении изменения в постановление администрации Березовского района от 23.06.2022 № 900 " w:history="1">
        <w:r w:rsidRPr="005B6F49">
          <w:rPr>
            <w:rStyle w:val="a6"/>
          </w:rPr>
          <w:t>от 24.02.2026 № 130</w:t>
        </w:r>
      </w:hyperlink>
      <w:r>
        <w:t>)</w:t>
      </w:r>
    </w:p>
    <w:p w:rsidR="00675CF2" w:rsidRPr="00E340DB" w:rsidRDefault="00675CF2" w:rsidP="00E340DB">
      <w:r w:rsidRPr="00E340DB">
        <w:t>2.4. Срок предоставления муниципальной услуги.</w:t>
      </w:r>
    </w:p>
    <w:p w:rsidR="00675CF2" w:rsidRPr="00E340DB" w:rsidRDefault="00675CF2" w:rsidP="00E340DB">
      <w:r w:rsidRPr="00E340DB">
        <w:t xml:space="preserve">Срок предоставления муниципальной услуги не может превышать 7 рабочих дней со дня поступления заявления в Комитет образования, ДОО. </w:t>
      </w:r>
    </w:p>
    <w:p w:rsidR="00675CF2" w:rsidRPr="00E340DB" w:rsidRDefault="00675CF2" w:rsidP="00E340DB">
      <w:r w:rsidRPr="00E340DB">
        <w:lastRenderedPageBreak/>
        <w:t>Муниципальная услуга в части, постановки на учет детей, подлежащих обучению по образовательным программам дошкольного образования, предоставляется в течение всего календарного года.</w:t>
      </w:r>
    </w:p>
    <w:p w:rsidR="00675CF2" w:rsidRPr="00E340DB" w:rsidRDefault="00675CF2" w:rsidP="00E340DB">
      <w:r w:rsidRPr="00E340DB">
        <w:t>Муниципальная услуга в части, касающейся направления детей на обучение по образовательным программам дошкольного образования (выдача направления в ДОО), предоставляется в течение всего календарного года при наличии свободных мест.</w:t>
      </w:r>
    </w:p>
    <w:p w:rsidR="00675CF2" w:rsidRPr="00E340DB" w:rsidRDefault="00675CF2" w:rsidP="00E340DB">
      <w:r w:rsidRPr="00E340DB">
        <w:t>В случае обращения заявителя за получением муниципальной услуги в МФЦ срок предоставления муниципальной услуги исчисляется со дня регистрации заявления о предоставлении муниципальной услуги заявителя в Комитете образования.</w:t>
      </w:r>
    </w:p>
    <w:p w:rsidR="00675CF2" w:rsidRPr="00E340DB" w:rsidRDefault="00675CF2" w:rsidP="00E340DB">
      <w:pPr>
        <w:rPr>
          <w:color w:val="FF0000"/>
        </w:rPr>
      </w:pPr>
      <w:r w:rsidRPr="00E340DB">
        <w:t>В общий срок предоставления муниципальной услуги входит срок направления межведомственных запросов и получения на них ответов, срок выдачи (направления) документов, являющихся результатом предоставления муниципальной услуги</w:t>
      </w:r>
      <w:r w:rsidRPr="00E340DB">
        <w:rPr>
          <w:color w:val="FF0000"/>
        </w:rPr>
        <w:t>.</w:t>
      </w:r>
    </w:p>
    <w:p w:rsidR="00675CF2" w:rsidRPr="00E340DB" w:rsidRDefault="00675CF2" w:rsidP="00E340DB">
      <w:r w:rsidRPr="00E340DB">
        <w:t>Срок выдачи документов, являющихся результатом предоставления муниципальной услуги</w:t>
      </w:r>
      <w:proofErr w:type="gramStart"/>
      <w:r w:rsidRPr="00E340DB">
        <w:t>,</w:t>
      </w:r>
      <w:r w:rsidR="00E340DB" w:rsidRPr="00E340DB">
        <w:t>-</w:t>
      </w:r>
      <w:proofErr w:type="gramEnd"/>
      <w:r w:rsidRPr="00E340DB">
        <w:t>не позднее 1 рабочего дня со дня подготовки документов являющихся результатом предоставления муниципальной услуги, указанных в пункте 2.3 настоящего административного регламента.</w:t>
      </w:r>
    </w:p>
    <w:p w:rsidR="00675CF2" w:rsidRPr="00E340DB" w:rsidRDefault="00675CF2" w:rsidP="00E340DB">
      <w:r w:rsidRPr="00E340DB">
        <w:t>Приостановление предоставления муниципальной услуги законодательством не предусмотрено.</w:t>
      </w:r>
    </w:p>
    <w:p w:rsidR="00052C7D" w:rsidRDefault="00675CF2" w:rsidP="00A34365">
      <w:r w:rsidRPr="00E340DB">
        <w:t xml:space="preserve">2.5. </w:t>
      </w:r>
      <w:r w:rsidR="00A34365">
        <w:t>(</w:t>
      </w:r>
      <w:r w:rsidR="00A34365" w:rsidRPr="00A34365">
        <w:t xml:space="preserve">пункт 2.5 раздела </w:t>
      </w:r>
      <w:r w:rsidR="00A34365" w:rsidRPr="00A34365">
        <w:rPr>
          <w:lang w:val="en-US"/>
        </w:rPr>
        <w:t>II</w:t>
      </w:r>
      <w:r w:rsidR="00A34365" w:rsidRPr="00A34365">
        <w:t xml:space="preserve"> призна</w:t>
      </w:r>
      <w:r w:rsidR="00A34365">
        <w:t>н</w:t>
      </w:r>
      <w:r w:rsidR="00A34365" w:rsidRPr="00A34365">
        <w:t xml:space="preserve"> утратившим силу</w:t>
      </w:r>
      <w:r w:rsidR="00A34365">
        <w:t xml:space="preserve"> постановлением </w:t>
      </w:r>
      <w:r w:rsidR="00A34365" w:rsidRPr="00A34365">
        <w:rPr>
          <w:iCs/>
        </w:rPr>
        <w:t xml:space="preserve">Администрации </w:t>
      </w:r>
      <w:hyperlink r:id="rId54"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00A34365" w:rsidRPr="00A34365">
          <w:rPr>
            <w:rStyle w:val="a6"/>
            <w:iCs/>
          </w:rPr>
          <w:t>от 24.04.2025 № 314</w:t>
        </w:r>
      </w:hyperlink>
      <w:r w:rsidR="00A34365">
        <w:t>)</w:t>
      </w:r>
    </w:p>
    <w:p w:rsidR="00675CF2" w:rsidRDefault="00675CF2" w:rsidP="00E340DB">
      <w:r w:rsidRPr="00E340DB">
        <w:t xml:space="preserve">2.6. </w:t>
      </w:r>
      <w:r w:rsidR="00372281" w:rsidRPr="00372281">
        <w:t>Исчерпывающий перечень документов и требования к документам, необходимым для предоставления муниципальной услуги</w:t>
      </w:r>
      <w:r w:rsidRPr="00E340DB">
        <w:t>.</w:t>
      </w:r>
    </w:p>
    <w:p w:rsidR="002200C1" w:rsidRDefault="002200C1" w:rsidP="002200C1">
      <w:r>
        <w:t>(</w:t>
      </w:r>
      <w:r w:rsidRPr="002200C1">
        <w:t>абзац первый пункта 2.6 раздела II</w:t>
      </w:r>
      <w:r>
        <w:t xml:space="preserve"> изложен в редакции постановления Администрации </w:t>
      </w:r>
      <w:hyperlink r:id="rId55"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300FCA" w:rsidRDefault="00675CF2" w:rsidP="00300FCA">
      <w:r w:rsidRPr="00E340DB">
        <w:t xml:space="preserve">2.6.1. </w:t>
      </w:r>
      <w:r w:rsidR="00300FCA">
        <w:t>Исчерпывающий перечень документов, необходимых для постановки на учет и направления ребенка в ДОО, которые заявитель предоставляет самостоятельно:</w:t>
      </w:r>
    </w:p>
    <w:p w:rsidR="00300FCA" w:rsidRDefault="00300FCA" w:rsidP="00300FCA">
      <w:r>
        <w:t>- заявление о предоставлении муниципальной услуги (далее-заявление), согласно приложению 4 к настоящему административному регламенту;</w:t>
      </w:r>
    </w:p>
    <w:p w:rsidR="00300FCA" w:rsidRDefault="00300FCA" w:rsidP="00300FCA">
      <w:r>
        <w:t xml:space="preserve">- документ, удостоверяющий личность иностранного гражданина или лица без гражданства в Российской Федерации в соответствии со статьей 10 </w:t>
      </w:r>
      <w:hyperlink r:id="rId56" w:tooltip="&quot;О правовом положении иностранных граждан в Российской Федерации (с изменениями на 26 июня 2026 года)&quot;&#10;Федеральный закон от 25.07.2002 N 115-ФЗ&#10;Статус: Редакция документа (действ. c 07.07.2026)" w:history="1">
        <w:r w:rsidRPr="00300FCA">
          <w:rPr>
            <w:rStyle w:val="a6"/>
            <w:color w:val="0000CC"/>
          </w:rPr>
          <w:t>Федерального закона от 25 июля 2002 года № 115-ФЗ</w:t>
        </w:r>
      </w:hyperlink>
      <w:r w:rsidRPr="00300FCA">
        <w:t xml:space="preserve"> «О правовом положении иностранн</w:t>
      </w:r>
      <w:r>
        <w:t>ых граждан в Российской Федерации» (в случае обращения иностранного гражданина);</w:t>
      </w:r>
    </w:p>
    <w:p w:rsidR="00300FCA" w:rsidRDefault="00300FCA" w:rsidP="00300FCA">
      <w:r>
        <w:t>-документ психолого-медико-педагогической комиссии (при необходимости);</w:t>
      </w:r>
    </w:p>
    <w:p w:rsidR="00300FCA" w:rsidRDefault="00300FCA" w:rsidP="00300FCA">
      <w:r>
        <w:t>-документ, подтверждающий потребность в обучении в группе оздоровительной направленности (при необходимости);</w:t>
      </w:r>
    </w:p>
    <w:p w:rsidR="00300FCA" w:rsidRDefault="00300FCA" w:rsidP="00300FCA">
      <w:r>
        <w:t>- документ (-ы), удостоверяющий (е) личность ребенка и подтверждающий (е) законность представления прав ребенка (предъявляют родители (законные представители) ребенка являющиеся иностранными гражданами или лицами без гражданства). Иностранные граждане и лица без гражданства все документы представляют на русском языке или вместе с заверенным переводом на русский язык;</w:t>
      </w:r>
    </w:p>
    <w:p w:rsidR="00300FCA" w:rsidRDefault="00300FCA" w:rsidP="00300FCA">
      <w:r>
        <w:t>- документ, подтверждающий право заявителя на пребывание в Российской Федерации (предъявляют родители (законные представители) ребенка являющиеся иностранными гражданами или лицами без гражданства);</w:t>
      </w:r>
    </w:p>
    <w:p w:rsidR="00300FCA" w:rsidRDefault="00300FCA" w:rsidP="00300FCA">
      <w:r>
        <w:t>- документ, подтверждающий наличие права на специальные меры поддержки (гарантии) отдельных категорий граждан и их семей (при наличии).</w:t>
      </w:r>
    </w:p>
    <w:p w:rsidR="00300FCA" w:rsidRDefault="00300FCA" w:rsidP="00300FCA">
      <w:r>
        <w:t>2.6.2. Перечень документов, необходимых для предоставления муниципальной услуги, запрашиваемых и получаемых в порядке межведомственного информационного взаимодействия отделом, ДОО:</w:t>
      </w:r>
    </w:p>
    <w:p w:rsidR="00300FCA" w:rsidRDefault="00300FCA" w:rsidP="00300FCA">
      <w:r>
        <w:t>-сведения о государственной регистрации рождения, содержащиеся в Едином государственном реестре записей актов гражданского состояния;</w:t>
      </w:r>
    </w:p>
    <w:p w:rsidR="00300FCA" w:rsidRDefault="00300FCA" w:rsidP="00300FCA">
      <w:r>
        <w:t>-сведения о регистрации по месту жительства гражданина Российской Федерации;</w:t>
      </w:r>
    </w:p>
    <w:p w:rsidR="00300FCA" w:rsidRDefault="00300FCA" w:rsidP="00300FCA">
      <w:r>
        <w:lastRenderedPageBreak/>
        <w:t>-сведения о регистрации по месту пребывания гражданина Российской Федерации;</w:t>
      </w:r>
    </w:p>
    <w:p w:rsidR="00300FCA" w:rsidRDefault="00300FCA" w:rsidP="00300FCA">
      <w:r>
        <w:t>-сведения о регистрации иностранного гражданина или лица без гражданства по месту жительства;</w:t>
      </w:r>
    </w:p>
    <w:p w:rsidR="00300FCA" w:rsidRDefault="00300FCA" w:rsidP="00300FCA">
      <w:r>
        <w:t>-сведения о постановке на учет иностранного гражданина или лица без гражданства по месту пребывания;</w:t>
      </w:r>
    </w:p>
    <w:p w:rsidR="00300FCA" w:rsidRDefault="00300FCA" w:rsidP="00300FCA">
      <w:r>
        <w:t>-сведения об установлении опеки (попечительства) над ребенком из решения органа опеки и попечительства;</w:t>
      </w:r>
    </w:p>
    <w:p w:rsidR="00300FCA" w:rsidRDefault="00300FCA" w:rsidP="00300FCA">
      <w:r>
        <w:t>-сведения, подтверждающий право на первоочередное зачисление в ДОО (справка, подтверждающая факт участия в СВО по линии Минобороны РФ);</w:t>
      </w:r>
    </w:p>
    <w:p w:rsidR="00300FCA" w:rsidRDefault="00300FCA" w:rsidP="00300FCA">
      <w:r>
        <w:t>-сведения о документе удостоверяющего личность гражданина Российской Федерации.</w:t>
      </w:r>
    </w:p>
    <w:p w:rsidR="00300FCA" w:rsidRDefault="00300FCA" w:rsidP="00300FCA">
      <w:r>
        <w:t>Заявители при подаче заявления вправе приложить к нему документы, указанные в настоящем подпункте по собственной инициативе.</w:t>
      </w:r>
    </w:p>
    <w:p w:rsidR="00300FCA" w:rsidRDefault="00300FCA" w:rsidP="00300FCA">
      <w:r>
        <w:t>Непредставление заявителем документов и информации, которые он вправе предоставлять по собственной инициативе, не является основанием для отказа в предоставлении муниципальной услуги.</w:t>
      </w:r>
    </w:p>
    <w:p w:rsidR="00300FCA" w:rsidRDefault="00300FCA" w:rsidP="00300FCA">
      <w:r>
        <w:t>2.6.3. Способы получения заявителями документов, необходимых для предоставления муниципальной услуги.</w:t>
      </w:r>
    </w:p>
    <w:p w:rsidR="00300FCA" w:rsidRDefault="00300FCA" w:rsidP="00300FCA">
      <w:r>
        <w:t>Форму заявления о предоставлении муниципальной услуги заявитель может получить:</w:t>
      </w:r>
    </w:p>
    <w:p w:rsidR="00300FCA" w:rsidRDefault="00300FCA" w:rsidP="00300FCA">
      <w:r>
        <w:t>- на информационном стенде в месте предоставления муниципальной услуги;</w:t>
      </w:r>
    </w:p>
    <w:p w:rsidR="00300FCA" w:rsidRDefault="00300FCA" w:rsidP="00300FCA">
      <w:r>
        <w:t>- у специалиста отдела, работника образовательной организации или специалиста МФЦ (способы получения информации о месте нахождения Комитета образования, ДОО и МФЦ указаны в пункте 1.3 настоящего административного регламента);</w:t>
      </w:r>
    </w:p>
    <w:p w:rsidR="00300FCA" w:rsidRDefault="00300FCA" w:rsidP="00300FCA">
      <w:r>
        <w:t>- посредством информационно-телекоммуникационной сети «Интернет» на официальном сайте, Едином портале, на официальном сайте ДОО.</w:t>
      </w:r>
    </w:p>
    <w:p w:rsidR="00300FCA" w:rsidRDefault="00300FCA" w:rsidP="00300FCA">
      <w:r>
        <w:t>Документ, указанный в абзаце втором подпункта 2.6.2 пункта 2.6 настоящего административного регламента, заявитель может получить, обратившись в межрайонную Инспекцию Федеральной налоговой службы России № 7 по Ханты-Мансийскому автономному округу-Югре (способ получения информации о месте нахождения органа власти указан в подпункте 1.3.5 пункта 1.3 настоящего административного регламента).</w:t>
      </w:r>
    </w:p>
    <w:p w:rsidR="00300FCA" w:rsidRDefault="00300FCA" w:rsidP="00300FCA">
      <w:r>
        <w:t>Документы, указанные в абзацах третьем – шестом, девятом подпункта 2.6.2 пункта 2.6 настоящего административного регламента, заявитель может получить, обратившись в МФЦ либо в Отделение министерства внутренних дел России по Березовскому району (способ получения информации о месте нахождения органа власти указан в подпункте 1.3.5 пункта 1.3 настоящего административного регламента).</w:t>
      </w:r>
    </w:p>
    <w:p w:rsidR="00300FCA" w:rsidRDefault="00300FCA" w:rsidP="00300FCA">
      <w:r>
        <w:t>Документ, указанный в абзаце седьмом подпункта 2.6.2 пункта 2.6 настоящего административного регламента, заявитель может получить, обратившись в МФЦ либо в Управление социальной защиты населения, опеки и попечительства по Березовскому району (способ получения информации о месте нахождения органа власти указан в подпункте 1.3.5 пункта 1.3 настоящего административного регламента).</w:t>
      </w:r>
    </w:p>
    <w:p w:rsidR="00A8327A" w:rsidRDefault="00300FCA" w:rsidP="00300FCA">
      <w:r>
        <w:t xml:space="preserve">Документ, указанный в абзаце восьмом подпункта 2.6.2 пункта 2.6 настоящего административного регламента, заявитель может получить, обратившись в военный комиссариат Березовского района Ханты-Мансийского автономного округа – Югры, Минобороны РФ (способ получения информации о месте нахождения органа власти указан в подпункте 1.3.5 пункта 1.3 настоящего административного регламента). </w:t>
      </w:r>
    </w:p>
    <w:p w:rsidR="00300FCA" w:rsidRDefault="00300FCA" w:rsidP="00300FCA">
      <w:r>
        <w:t>(</w:t>
      </w:r>
      <w:r w:rsidRPr="00300FCA">
        <w:t>подпункты 2.6.1, 2.6.2, 2.6.3 пункта 2.6</w:t>
      </w:r>
      <w:r>
        <w:t xml:space="preserve"> изложены в редакции постановления Администрации </w:t>
      </w:r>
      <w:hyperlink r:id="rId57" w:tooltip="постановление от 03.07.2026 0:00:00 №627 Администрация Березовского района&#10;&#10;О внесении изменений в постановление администрации Березовского района от 23.06.2022 № 900 " w:history="1">
        <w:r w:rsidRPr="009E2D8F">
          <w:rPr>
            <w:rStyle w:val="a6"/>
          </w:rPr>
          <w:t>от 03.07.2026 № 627</w:t>
        </w:r>
      </w:hyperlink>
      <w:r>
        <w:t>)</w:t>
      </w:r>
    </w:p>
    <w:p w:rsidR="009E3FED" w:rsidRDefault="009E3FED" w:rsidP="00300FCA"/>
    <w:p w:rsidR="009E3FED" w:rsidRDefault="009E3FED" w:rsidP="00300FCA"/>
    <w:p w:rsidR="009E3FED" w:rsidRDefault="009E3FED" w:rsidP="00300FCA"/>
    <w:p w:rsidR="00966465" w:rsidRDefault="00675CF2" w:rsidP="00966465">
      <w:bookmarkStart w:id="0" w:name="_GoBack"/>
      <w:bookmarkEnd w:id="0"/>
      <w:r w:rsidRPr="00E340DB">
        <w:t xml:space="preserve">2.6.4. </w:t>
      </w:r>
      <w:r w:rsidR="00966465">
        <w:t>Требования к документам, необходимым для предоставления муниципальной услуги.</w:t>
      </w:r>
    </w:p>
    <w:p w:rsidR="00966465" w:rsidRDefault="00966465" w:rsidP="00966465">
      <w:r>
        <w:t>В случае направления заявления посредством Единого портала формирование заявления осуществляется посредством заполнения интерактивной формы на Едином портале без необходимости дополнительной подачи заявления в какой-либо иной форме.</w:t>
      </w:r>
    </w:p>
    <w:p w:rsidR="00966465" w:rsidRDefault="00966465" w:rsidP="00966465">
      <w:r>
        <w:t>В заявлении о предоставлении муниципальной услуги указываются следующие сведения:</w:t>
      </w:r>
    </w:p>
    <w:p w:rsidR="00966465" w:rsidRDefault="00966465" w:rsidP="00966465">
      <w:r>
        <w:t>- фамилия, имя, отчество (последнее-при наличии) ребенка;</w:t>
      </w:r>
    </w:p>
    <w:p w:rsidR="00966465" w:rsidRDefault="00966465" w:rsidP="00966465">
      <w:r>
        <w:t>- дата рождения ребенка;</w:t>
      </w:r>
    </w:p>
    <w:p w:rsidR="00966465" w:rsidRDefault="00966465" w:rsidP="00966465">
      <w:r>
        <w:t>- реквизиты записи акта о рождении ребенка или свидетельства о рождении ребенка;</w:t>
      </w:r>
    </w:p>
    <w:p w:rsidR="00966465" w:rsidRDefault="00966465" w:rsidP="00966465">
      <w:r>
        <w:t>- адрес места жительства (места пребывания, места фактического проживания) ребенка;</w:t>
      </w:r>
    </w:p>
    <w:p w:rsidR="00966465" w:rsidRDefault="00966465" w:rsidP="00966465">
      <w:r>
        <w:t>- фамилия, имя, отчество (последнее-при наличии) родителей (законных представителей) ребенка и реквизиты документа, удостоверяющего личность родителя (законного представителя) ребенка;</w:t>
      </w:r>
    </w:p>
    <w:p w:rsidR="00966465" w:rsidRDefault="00966465" w:rsidP="00966465">
      <w:r>
        <w:t>- фамилия, имя, отчество (последнее-при наличии) родителей (законных представителей) ребенка;</w:t>
      </w:r>
    </w:p>
    <w:p w:rsidR="00966465" w:rsidRDefault="00966465" w:rsidP="00966465">
      <w:r>
        <w:t>- реквизиты документа, удостоверяющего личность родителя (законного представителя) ребенка;</w:t>
      </w:r>
    </w:p>
    <w:p w:rsidR="00966465" w:rsidRDefault="00966465" w:rsidP="00966465">
      <w:r>
        <w:t>- реквизиты документа, подтверждающего установление опеки (при наличии);</w:t>
      </w:r>
    </w:p>
    <w:p w:rsidR="00966465" w:rsidRDefault="00966465" w:rsidP="00966465">
      <w:r>
        <w:t>- адрес электронной почты, номер телефона (при наличии) родителей (законных представителей) ребенка;</w:t>
      </w:r>
    </w:p>
    <w:p w:rsidR="00966465" w:rsidRDefault="00966465" w:rsidP="00966465">
      <w:r>
        <w:t>- о выборе языка образования, родного языка из числа языков народов Российской Федерации, в том числе русского языка как родного языка;</w:t>
      </w:r>
    </w:p>
    <w:p w:rsidR="00966465" w:rsidRDefault="00966465" w:rsidP="00966465">
      <w:r>
        <w:t>- о потребности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 инвалида (при наличии);</w:t>
      </w:r>
    </w:p>
    <w:p w:rsidR="00966465" w:rsidRDefault="00966465" w:rsidP="00966465">
      <w:r>
        <w:t>- о направленности дошкольной группы;</w:t>
      </w:r>
    </w:p>
    <w:p w:rsidR="00966465" w:rsidRDefault="00966465" w:rsidP="00966465">
      <w:r>
        <w:t>- о необходимом режиме пребывания ребенка;</w:t>
      </w:r>
    </w:p>
    <w:p w:rsidR="00966465" w:rsidRDefault="00966465" w:rsidP="00966465">
      <w:r>
        <w:t>- о желаемой дате приема на обучение.</w:t>
      </w:r>
    </w:p>
    <w:p w:rsidR="00966465" w:rsidRDefault="00966465" w:rsidP="00966465">
      <w:r>
        <w:t>В заявлении о предоставлении муниципальной услуги родителями (законными представителями) ребенка дополнительно указываются сведения о муниципальных образовательных организациях, выбранных для приема, и о наличии права на специальные меры поддержки (гарантии) отдельных категорий граждан и их семей-льгота (при необходимости).</w:t>
      </w:r>
    </w:p>
    <w:p w:rsidR="00966465" w:rsidRDefault="00966465" w:rsidP="00966465">
      <w:r>
        <w:t xml:space="preserve">При наличии у ребенка полнородных или неполнородных братьев и (или) сестер, обучающихся в ДОО, выбранной родителем (законным представителем) для приема ребенка, его родители (законные представители) дополнительно в заявлении о предоставлении муниципальной услуги указывают фамилию (-ии), имя (имена), отчество(-а) (последнее-при наличии) полнородных или неполнородных братьев и (или) сестер. </w:t>
      </w:r>
    </w:p>
    <w:p w:rsidR="00966465" w:rsidRDefault="00966465" w:rsidP="00966465">
      <w:r>
        <w:t>Подписью родителей (законных представителей) ребенка фиксируется также согласие на обработку их персональных данных и персональных данных ребенка.</w:t>
      </w:r>
    </w:p>
    <w:p w:rsidR="00966465" w:rsidRDefault="00966465" w:rsidP="00966465">
      <w:r>
        <w:t xml:space="preserve">В заявлении о предоставлении муниципальной услуги заявитель указывает способ выдачи (направления) документа, являющегося результатом предоставления муниципальной услуги. </w:t>
      </w:r>
    </w:p>
    <w:p w:rsidR="00966465" w:rsidRDefault="00966465" w:rsidP="00966465">
      <w:proofErr w:type="gramStart"/>
      <w:r>
        <w:t xml:space="preserve">В случае получения результата предоставления муниципальной услуги другим законным представителем ребенка, не являющимся заявителем (при получении результата предоставления муниципальной услуги, оформленного в форме документа </w:t>
      </w:r>
      <w:r>
        <w:lastRenderedPageBreak/>
        <w:t>на бумажном носителе) в заявлении указывается фамилия, имя, отчество (при наличии), сведения о  документе, удостоверяющем личность другого законного  представителя ребенка, уполномоченного на получение результата предоставления муниципальной услуги.</w:t>
      </w:r>
      <w:proofErr w:type="gramEnd"/>
    </w:p>
    <w:p w:rsidR="00966465" w:rsidRDefault="00966465" w:rsidP="00966465">
      <w:r>
        <w:t>В случае, если заявитель в момент подачи заявления о предоставлении муниципальной услуги выразил письменно желание получить запрашиваемый результат предоставления муниципальной услуги, оформленный в форме документа на бумажном носителе, лично, то результат предоставления муниципальной услуги, не может быть предоставлен другому законному представителю ребенка.</w:t>
      </w:r>
    </w:p>
    <w:p w:rsidR="00966465" w:rsidRDefault="00966465" w:rsidP="00966465">
      <w:r>
        <w:t>Тексты документов, представляемых для оказания муниципальной услуги, должны быть написаны разборчиво. Фамилии, имена и отчества физических лиц, адреса их мест жительства должны быть написаны полностью.</w:t>
      </w:r>
    </w:p>
    <w:p w:rsidR="00966465" w:rsidRDefault="00966465" w:rsidP="00966465">
      <w:r>
        <w:t>Заявления предоставляются в Комитет образования, ДОО в виде файлов в формате doc, docx, txt, xls, xlsx, rtf, если указанные заявления предоставляются в форме электронного документа.</w:t>
      </w:r>
    </w:p>
    <w:p w:rsidR="00966465" w:rsidRDefault="00966465" w:rsidP="00966465">
      <w:r>
        <w:t>Электронные документы (электронные образы документов), прилагаемые к заявлению, направляются в виде файлов в форматах PDF, JPG, RTF, TIF. Качество предоставляемых электронных документов (электронных образов документов) в форматах PDF,JPG, RTF, TIF должно позволять в полном объеме прочитать текст документа и распознать реквизиты документа.</w:t>
      </w:r>
    </w:p>
    <w:p w:rsidR="00675CF2" w:rsidRDefault="00966465" w:rsidP="00966465">
      <w:r>
        <w:t>Документы, которые предоставляются Комитетом образования, ДОО по результатам рассмотрения заявления в электронной форме, должны быть доступны для просмотра в виде, пригодном для восприятия человеком, с использованием электронных вычислительных машин, в том числе без использования сети Интернет.</w:t>
      </w:r>
    </w:p>
    <w:p w:rsidR="00966465" w:rsidRPr="00E340DB" w:rsidRDefault="00966465" w:rsidP="00966465">
      <w:r>
        <w:t>(п</w:t>
      </w:r>
      <w:r w:rsidRPr="00966465">
        <w:t>одпункт 2.6.4 пункта 2.6</w:t>
      </w:r>
      <w:r>
        <w:t xml:space="preserve"> изложен в редакции постановления Администрации                 </w:t>
      </w:r>
      <w:hyperlink r:id="rId58" w:tooltip="постановление от 28.11.2024 0:00:00 №1072 Администрация Березовского района&#10;&#10;О внесении изменений в постановление администрации Березовского района от 23.06.2022 № 900 " w:history="1">
        <w:r w:rsidRPr="00966465">
          <w:rPr>
            <w:rStyle w:val="a6"/>
          </w:rPr>
          <w:t>от 28.11.2024 № 1072</w:t>
        </w:r>
      </w:hyperlink>
      <w:r>
        <w:t>)</w:t>
      </w:r>
    </w:p>
    <w:p w:rsidR="00675CF2" w:rsidRPr="00E340DB" w:rsidRDefault="00675CF2" w:rsidP="00E340DB">
      <w:r w:rsidRPr="00E340DB">
        <w:t>2.6.5. Способы подачи документов заявителем:</w:t>
      </w:r>
    </w:p>
    <w:p w:rsidR="00675CF2" w:rsidRPr="00E340DB" w:rsidRDefault="00675CF2" w:rsidP="00E340DB">
      <w:r w:rsidRPr="00E340DB">
        <w:t>- при личном обращении в Комитет образования, ДОО или МФЦ;</w:t>
      </w:r>
    </w:p>
    <w:p w:rsidR="00675CF2" w:rsidRPr="00E340DB" w:rsidRDefault="00675CF2" w:rsidP="00E340DB">
      <w:pPr>
        <w:rPr>
          <w:color w:val="FF0000"/>
        </w:rPr>
      </w:pPr>
      <w:r w:rsidRPr="00E340DB">
        <w:t>- по почте в Комитет образования и ДОО;</w:t>
      </w:r>
      <w:r w:rsidRPr="00E340DB">
        <w:rPr>
          <w:color w:val="FF0000"/>
        </w:rPr>
        <w:t xml:space="preserve"> </w:t>
      </w:r>
    </w:p>
    <w:p w:rsidR="00675CF2" w:rsidRPr="00E340DB" w:rsidRDefault="00E340DB" w:rsidP="00E340DB">
      <w:r w:rsidRPr="00E340DB">
        <w:t>-</w:t>
      </w:r>
      <w:r w:rsidR="00675CF2" w:rsidRPr="00E340DB">
        <w:t xml:space="preserve">по факсимильной связи в Комитет образования и ДОО; </w:t>
      </w:r>
    </w:p>
    <w:p w:rsidR="00675CF2" w:rsidRDefault="00675CF2" w:rsidP="00E340DB">
      <w:r w:rsidRPr="00E340DB">
        <w:t>- посредством Единого портал</w:t>
      </w:r>
      <w:r w:rsidR="00265B30">
        <w:t>а</w:t>
      </w:r>
      <w:r w:rsidRPr="00E340DB">
        <w:t>.</w:t>
      </w:r>
    </w:p>
    <w:p w:rsidR="00265B30" w:rsidRPr="00E340DB" w:rsidRDefault="00265B30" w:rsidP="00E340DB">
      <w:r>
        <w:t>(</w:t>
      </w:r>
      <w:r w:rsidRPr="00265B30">
        <w:t>абзац пятый подпункта 2.6.5 пункта 2.6</w:t>
      </w:r>
      <w:r>
        <w:t xml:space="preserve"> изложен в редакции постановления Администрации </w:t>
      </w:r>
      <w:hyperlink r:id="rId59"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052C7D">
          <w:rPr>
            <w:rStyle w:val="a6"/>
          </w:rPr>
          <w:t>от 29.03.2024 № 250</w:t>
        </w:r>
      </w:hyperlink>
      <w:r>
        <w:t>)</w:t>
      </w:r>
    </w:p>
    <w:p w:rsidR="00675CF2" w:rsidRPr="00E340DB" w:rsidRDefault="00675CF2" w:rsidP="00E340DB">
      <w:r w:rsidRPr="00E340DB">
        <w:t>2.6.6. Запрещается требовать от заявителя:</w:t>
      </w:r>
    </w:p>
    <w:p w:rsidR="00675CF2" w:rsidRPr="00E340DB" w:rsidRDefault="00675CF2" w:rsidP="00E340DB">
      <w:r w:rsidRPr="00E340DB">
        <w:t>-предоставление документов и информации или осуществление действий, предоставление или осуществление которых не предусмотрено нормативными правовыми актами, регулирующими отношение, возникающие в связи с предоставлением муниципальной услуги;</w:t>
      </w:r>
    </w:p>
    <w:p w:rsidR="00675CF2" w:rsidRPr="00E340DB" w:rsidRDefault="00675CF2" w:rsidP="00E340DB">
      <w:r w:rsidRPr="00E340DB">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27.07.2010</w:t>
      </w:r>
      <w:r w:rsidR="00E340DB" w:rsidRPr="00E340DB">
        <w:t xml:space="preserve"> </w:t>
      </w:r>
      <w:hyperlink r:id="rId6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E340DB" w:rsidRPr="003C4193">
          <w:rPr>
            <w:rStyle w:val="a6"/>
          </w:rPr>
          <w:t xml:space="preserve">№ </w:t>
        </w:r>
        <w:r w:rsidRPr="003C4193">
          <w:rPr>
            <w:rStyle w:val="a6"/>
          </w:rPr>
          <w:t xml:space="preserve">210-ФЗ </w:t>
        </w:r>
        <w:r w:rsidR="003C4193" w:rsidRPr="003C4193">
          <w:rPr>
            <w:rStyle w:val="a6"/>
          </w:rPr>
          <w:t xml:space="preserve">                </w:t>
        </w:r>
        <w:r w:rsidR="00E340DB" w:rsidRPr="003C4193">
          <w:rPr>
            <w:rStyle w:val="a6"/>
          </w:rPr>
          <w:t>«</w:t>
        </w:r>
        <w:r w:rsidRPr="003C4193">
          <w:rPr>
            <w:rStyle w:val="a6"/>
          </w:rPr>
          <w:t>Об организации</w:t>
        </w:r>
      </w:hyperlink>
      <w:r w:rsidRPr="00E340DB">
        <w:t xml:space="preserve"> предоставления государственных и муниципальных услуг</w:t>
      </w:r>
      <w:r w:rsidR="00E340DB" w:rsidRPr="00E340DB">
        <w:t>»</w:t>
      </w:r>
      <w:r w:rsidRPr="00E340DB">
        <w:t>, в соответствии с нормативными правовыми актами Российской Федерации, нормативными правовыми актами Ханты-Мансийского автономного округа-Югры, муниципальными правовыми актами, за исключением документов, включенных в определенный частью 6 статьи 7 указанного Федерального закона перечень документов. Заявитель вправе представить указанные документы и информацию в органы, предоставляющие муниципальные услуги, по собственной инициативе;</w:t>
      </w:r>
    </w:p>
    <w:p w:rsidR="00675CF2" w:rsidRPr="00E340DB" w:rsidRDefault="00675CF2" w:rsidP="00E340DB">
      <w:r w:rsidRPr="00E340DB">
        <w:lastRenderedPageBreak/>
        <w:t>- совершения иных действий, кроме прохождения идентификац</w:t>
      </w:r>
      <w:proofErr w:type="gramStart"/>
      <w:r w:rsidRPr="00E340DB">
        <w:t>ии и ау</w:t>
      </w:r>
      <w:proofErr w:type="gramEnd"/>
      <w:r w:rsidRPr="00E340DB">
        <w:t>тентификации в соответствии с нормативными правовыми актами Российской Федерации, указания цели приема, а так же предоставления сведений, необходимых для расчета длительности временного интервала, который необходимо забронировать для приема;</w:t>
      </w:r>
    </w:p>
    <w:p w:rsidR="00675CF2" w:rsidRPr="00E340DB" w:rsidRDefault="00675CF2" w:rsidP="00E340DB">
      <w:r w:rsidRPr="00E340DB">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75CF2" w:rsidRPr="00E340DB" w:rsidRDefault="00675CF2" w:rsidP="00E340DB">
      <w:r w:rsidRPr="00E340DB">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75CF2" w:rsidRPr="00E340DB" w:rsidRDefault="00675CF2" w:rsidP="00E340DB">
      <w:r w:rsidRPr="00E340DB">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75CF2" w:rsidRPr="00E340DB" w:rsidRDefault="00675CF2" w:rsidP="00E340DB">
      <w:r w:rsidRPr="00E340DB">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75CF2" w:rsidRPr="00E340DB" w:rsidRDefault="00675CF2" w:rsidP="00E340DB">
      <w:r w:rsidRPr="00E340DB">
        <w:t>выявление документально подтвержденного факта (признаков) ошибочного или противоправного действия (бездействия) должностного лица, работника Комитета образования, ДОО, работника МФЦ,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председателя Комитета образования, руководителя ДОО, руководителя МФЦ при первоначальном отказе в приеме документов, необходимых для предоставления муниципальной услуги, уведомляется заявитель, а также приносятся извинения за доставленные неудобства;</w:t>
      </w:r>
    </w:p>
    <w:p w:rsidR="00675CF2" w:rsidRPr="00E340DB" w:rsidRDefault="00675CF2" w:rsidP="00E340DB">
      <w:r w:rsidRPr="00E340DB">
        <w:t>- повторного предоставления заявления или заявления и копий документов на бумажном носителе в случае направления заявления или заявления и копий документов в электронной форме;</w:t>
      </w:r>
    </w:p>
    <w:p w:rsidR="00675CF2" w:rsidRPr="00E340DB" w:rsidRDefault="00675CF2" w:rsidP="00E340DB">
      <w:r w:rsidRPr="00E340DB">
        <w:t>-предоставления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года</w:t>
      </w:r>
      <w:r w:rsidR="00E340DB" w:rsidRPr="00E340DB">
        <w:t xml:space="preserve"> </w:t>
      </w:r>
      <w:hyperlink r:id="rId61"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E340DB" w:rsidRPr="003C4193">
          <w:rPr>
            <w:rStyle w:val="a6"/>
          </w:rPr>
          <w:t xml:space="preserve">№ </w:t>
        </w:r>
        <w:r w:rsidRPr="003C4193">
          <w:rPr>
            <w:rStyle w:val="a6"/>
          </w:rPr>
          <w:t xml:space="preserve">210-ФЗ </w:t>
        </w:r>
        <w:r w:rsidR="00E340DB" w:rsidRPr="003C4193">
          <w:rPr>
            <w:rStyle w:val="a6"/>
          </w:rPr>
          <w:t>«</w:t>
        </w:r>
        <w:r w:rsidRPr="003C4193">
          <w:rPr>
            <w:rStyle w:val="a6"/>
          </w:rPr>
          <w:t>Об организации</w:t>
        </w:r>
      </w:hyperlink>
      <w:r w:rsidRPr="00E340DB">
        <w:t xml:space="preserve"> предоставления государственных и муниципальных услуг</w:t>
      </w:r>
      <w:r w:rsidR="00E340DB" w:rsidRPr="00E340DB">
        <w:t>»</w:t>
      </w:r>
      <w:r w:rsidRPr="00E340DB">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675CF2" w:rsidRPr="00E340DB" w:rsidRDefault="00675CF2" w:rsidP="00E340DB">
      <w:r w:rsidRPr="00E340DB">
        <w:t>2.7. Исчерпывающий перечень оснований для отказа в приеме документов, необходимых для предоставления муниципальной услуги.</w:t>
      </w:r>
    </w:p>
    <w:p w:rsidR="00675CF2" w:rsidRPr="00E340DB" w:rsidRDefault="00675CF2" w:rsidP="00E340DB">
      <w:r w:rsidRPr="00E340DB">
        <w:t>Основания для отказа в приеме документов, необходимых для предоставления муниципальной услуги, законодательством Российской Федерации и законодательством Ханты-Мансийского автономного округа-Югры не предусмотрены.</w:t>
      </w:r>
    </w:p>
    <w:p w:rsidR="00675CF2" w:rsidRDefault="00675CF2" w:rsidP="00E340DB">
      <w:proofErr w:type="spellStart"/>
      <w:r w:rsidRPr="00E340DB">
        <w:t>Недопускается</w:t>
      </w:r>
      <w:proofErr w:type="spellEnd"/>
      <w:r w:rsidRPr="00E340DB">
        <w:t xml:space="preserve"> отказ</w:t>
      </w:r>
      <w:r w:rsidR="00E340DB" w:rsidRPr="00E340DB">
        <w:t xml:space="preserve"> </w:t>
      </w:r>
      <w:r w:rsidRPr="00E340DB">
        <w:t>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w:t>
      </w:r>
      <w:r w:rsidR="00265B30">
        <w:t>е</w:t>
      </w:r>
      <w:r w:rsidRPr="00E340DB">
        <w:t>.</w:t>
      </w:r>
    </w:p>
    <w:p w:rsidR="00265B30" w:rsidRPr="00E340DB" w:rsidRDefault="00265B30" w:rsidP="00E340DB">
      <w:r>
        <w:t>(</w:t>
      </w:r>
      <w:r w:rsidRPr="00265B30">
        <w:t>в абзаце третьем пункта 2.7 слова «на Едином и региональном порталах» замен</w:t>
      </w:r>
      <w:r>
        <w:t xml:space="preserve">ены словами «на Едином портале» постановлением Администрации                           </w:t>
      </w:r>
      <w:hyperlink r:id="rId62"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052C7D">
          <w:rPr>
            <w:rStyle w:val="a6"/>
          </w:rPr>
          <w:t>от 29.03.2024 № 250</w:t>
        </w:r>
      </w:hyperlink>
      <w:r>
        <w:t>)</w:t>
      </w:r>
    </w:p>
    <w:p w:rsidR="00675CF2" w:rsidRDefault="00675CF2" w:rsidP="00E340DB">
      <w:r w:rsidRPr="00E340DB">
        <w:t xml:space="preserve">2.8. </w:t>
      </w:r>
      <w:r w:rsidR="00372281" w:rsidRPr="00372281">
        <w:t>Исчерпывающий перечень оснований для приостановления или отказа в предоставлении муниципальной услуги</w:t>
      </w:r>
      <w:r w:rsidRPr="00E340DB">
        <w:t>.</w:t>
      </w:r>
    </w:p>
    <w:p w:rsidR="00372281" w:rsidRDefault="00372281" w:rsidP="00372281">
      <w:r>
        <w:lastRenderedPageBreak/>
        <w:t xml:space="preserve">(абзац первый пункта 2.8 раздела II изложен в редакции постановления Администрации </w:t>
      </w:r>
      <w:hyperlink r:id="rId63"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675CF2" w:rsidRPr="00E340DB" w:rsidRDefault="00675CF2" w:rsidP="00E340DB">
      <w:r w:rsidRPr="00E340DB">
        <w:t>2.8.1. Основания для приостановления в предоставлении муниципальной услуги законодательством Российской Федерации и законодательством Ханты-Мансийского автономного округа-Югры не предусмотрены.</w:t>
      </w:r>
    </w:p>
    <w:p w:rsidR="00675CF2" w:rsidRPr="00E340DB" w:rsidRDefault="00675CF2" w:rsidP="00E340DB">
      <w:r w:rsidRPr="00E340DB">
        <w:t>2.8.2. Основаниями для отказа в предоставлении муниципальной услуги являются:</w:t>
      </w:r>
    </w:p>
    <w:p w:rsidR="00675CF2" w:rsidRPr="00E340DB" w:rsidRDefault="00675CF2" w:rsidP="00E340DB">
      <w:pPr>
        <w:rPr>
          <w:rFonts w:eastAsia="Calibri"/>
        </w:rPr>
      </w:pPr>
      <w:r w:rsidRPr="00E340DB">
        <w:rPr>
          <w:rFonts w:eastAsia="Calibri"/>
        </w:rPr>
        <w:t>Основания для отказа в предоставлении муниципальной услуги в части промежуточного результата</w:t>
      </w:r>
      <w:r w:rsidR="00E340DB" w:rsidRPr="00E340DB">
        <w:rPr>
          <w:rFonts w:eastAsia="Calibri"/>
        </w:rPr>
        <w:t>-</w:t>
      </w:r>
      <w:r w:rsidRPr="00E340DB">
        <w:rPr>
          <w:rFonts w:eastAsia="Calibri"/>
        </w:rPr>
        <w:t xml:space="preserve">постановка на учет ребенка в ДОО: </w:t>
      </w:r>
    </w:p>
    <w:p w:rsidR="00675CF2" w:rsidRPr="00E340DB" w:rsidRDefault="00675CF2" w:rsidP="00E340DB">
      <w:pPr>
        <w:rPr>
          <w:rFonts w:eastAsia="Calibri"/>
        </w:rPr>
      </w:pPr>
      <w:r w:rsidRPr="00E340DB">
        <w:rPr>
          <w:rFonts w:eastAsia="Calibri"/>
        </w:rPr>
        <w:t xml:space="preserve">- заявитель не соответствует категории лиц, имеющих право на предоставление услуги; </w:t>
      </w:r>
    </w:p>
    <w:p w:rsidR="00675CF2" w:rsidRPr="00E340DB" w:rsidRDefault="00675CF2" w:rsidP="00E340DB">
      <w:pPr>
        <w:rPr>
          <w:rFonts w:eastAsia="Calibri"/>
        </w:rPr>
      </w:pPr>
      <w:r w:rsidRPr="00E340DB">
        <w:rPr>
          <w:rFonts w:eastAsia="Calibri"/>
        </w:rPr>
        <w:t xml:space="preserve">- предоставление недостоверной информации согласно пункту 2.6 настоящего Административного регламента; </w:t>
      </w:r>
    </w:p>
    <w:p w:rsidR="00675CF2" w:rsidRPr="00E340DB" w:rsidRDefault="00675CF2" w:rsidP="00E340DB">
      <w:pPr>
        <w:rPr>
          <w:rFonts w:eastAsia="Calibri"/>
        </w:rPr>
      </w:pPr>
      <w:r w:rsidRPr="00E340DB">
        <w:rPr>
          <w:rFonts w:eastAsia="Calibri"/>
        </w:rPr>
        <w:t xml:space="preserve">- представленные документы или сведения утратили силу на момент обращения за услугой (документ, удостоверяющий полномочия представителя заявителя, в случае обращения за предоставлением услуги указанным лицом); </w:t>
      </w:r>
    </w:p>
    <w:p w:rsidR="00675CF2" w:rsidRDefault="00675CF2" w:rsidP="00E340DB">
      <w:pPr>
        <w:rPr>
          <w:rFonts w:eastAsia="Calibri"/>
        </w:rPr>
      </w:pPr>
      <w:r w:rsidRPr="00E340DB">
        <w:rPr>
          <w:rFonts w:eastAsia="Calibri"/>
        </w:rPr>
        <w:t xml:space="preserve">- некорректное заполнение обязательных полей в форме запроса, в том числе в интерактивной форме запроса на </w:t>
      </w:r>
      <w:r w:rsidRPr="00E340DB">
        <w:t xml:space="preserve">Едином </w:t>
      </w:r>
      <w:r w:rsidR="00265B30">
        <w:t>портале</w:t>
      </w:r>
      <w:r w:rsidRPr="00E340DB">
        <w:rPr>
          <w:rFonts w:eastAsia="Calibri"/>
        </w:rPr>
        <w:t xml:space="preserve"> (недостоверное, неполное, либо неправильное заполнение) </w:t>
      </w:r>
      <w:r w:rsidRPr="00E340DB">
        <w:rPr>
          <w:rFonts w:eastAsia="Calibri"/>
          <w:iCs/>
        </w:rPr>
        <w:t>(при подаче заявления в электронном виде)</w:t>
      </w:r>
      <w:r w:rsidRPr="00E340DB">
        <w:rPr>
          <w:rFonts w:eastAsia="Calibri"/>
        </w:rPr>
        <w:t xml:space="preserve">; </w:t>
      </w:r>
    </w:p>
    <w:p w:rsidR="00265B30" w:rsidRPr="00E340DB" w:rsidRDefault="00265B30" w:rsidP="00265B30">
      <w:r>
        <w:rPr>
          <w:rFonts w:eastAsia="Calibri"/>
        </w:rPr>
        <w:t>(</w:t>
      </w:r>
      <w:r w:rsidRPr="00265B30">
        <w:rPr>
          <w:rFonts w:eastAsia="Calibri"/>
        </w:rPr>
        <w:t>в абзаце шестом подпункта 2.8.2 пункта 2.8 слова «Едином и региональном порталах» замен</w:t>
      </w:r>
      <w:r>
        <w:rPr>
          <w:rFonts w:eastAsia="Calibri"/>
        </w:rPr>
        <w:t xml:space="preserve">ены словами «Едином портале» </w:t>
      </w:r>
      <w:r>
        <w:t xml:space="preserve">постановлением Администрации                           </w:t>
      </w:r>
      <w:hyperlink r:id="rId64"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052C7D">
          <w:rPr>
            <w:rStyle w:val="a6"/>
          </w:rPr>
          <w:t>от 29.03.2024 № 250</w:t>
        </w:r>
      </w:hyperlink>
      <w:r>
        <w:t>)</w:t>
      </w:r>
    </w:p>
    <w:p w:rsidR="00675CF2" w:rsidRPr="00E340DB" w:rsidRDefault="00675CF2" w:rsidP="00E340DB">
      <w:pPr>
        <w:rPr>
          <w:rFonts w:eastAsia="Calibri"/>
        </w:rPr>
      </w:pPr>
      <w:r w:rsidRPr="00E340DB">
        <w:rPr>
          <w:rFonts w:eastAsia="Calibri"/>
        </w:rPr>
        <w:t xml:space="preserve">- предоставление неполной информации, в том числе неполного комплекта документов </w:t>
      </w:r>
      <w:r w:rsidRPr="00E340DB">
        <w:rPr>
          <w:rFonts w:eastAsia="Calibri"/>
          <w:iCs/>
        </w:rPr>
        <w:t>(при подаче заявления в электронном виде)</w:t>
      </w:r>
      <w:r w:rsidRPr="00E340DB">
        <w:rPr>
          <w:rFonts w:eastAsia="Calibri"/>
        </w:rPr>
        <w:t xml:space="preserve">; </w:t>
      </w:r>
    </w:p>
    <w:p w:rsidR="00675CF2" w:rsidRPr="00E340DB" w:rsidRDefault="00675CF2" w:rsidP="00E340DB">
      <w:pPr>
        <w:rPr>
          <w:rFonts w:eastAsia="Calibri"/>
        </w:rPr>
      </w:pPr>
      <w:r w:rsidRPr="00E340DB">
        <w:rPr>
          <w:rFonts w:eastAsia="Calibri"/>
        </w:rPr>
        <w:t xml:space="preserve">- заявление о предоставлении услуги подано в орган или организацию, в полномочия которых не входит предоставление услуги </w:t>
      </w:r>
      <w:r w:rsidRPr="00E340DB">
        <w:rPr>
          <w:rFonts w:eastAsia="Calibri"/>
          <w:iCs/>
        </w:rPr>
        <w:t>(при подаче заявления на бумажном носителе)</w:t>
      </w:r>
      <w:r w:rsidRPr="00E340DB">
        <w:rPr>
          <w:rFonts w:eastAsia="Calibri"/>
        </w:rPr>
        <w:t xml:space="preserve">. </w:t>
      </w:r>
    </w:p>
    <w:p w:rsidR="00675CF2" w:rsidRPr="00E340DB" w:rsidRDefault="00675CF2" w:rsidP="00E340DB">
      <w:r w:rsidRPr="00E340DB">
        <w:rPr>
          <w:rFonts w:eastAsia="Calibri"/>
        </w:rPr>
        <w:t>Оснований для отказа в предоставлении муниципальной услуги в части основного результата-направления ребенка в ДОО-не предусмотрено.</w:t>
      </w:r>
    </w:p>
    <w:p w:rsidR="00675CF2" w:rsidRPr="00E340DB" w:rsidRDefault="00675CF2" w:rsidP="00E340DB">
      <w:r w:rsidRPr="00E340DB">
        <w:t>2.8.3. Заявитель вправе отказаться от получения муниципальной услуги на основании заявления, написанного в свободной форме, направив его по адресу электронной почты или обратившись лично в Комитет образования или ДОО. На основании поступившего заявления об отказе в предоставлении муниципальной услуги, специалистом отдела Комитета образования принимается решение об отказе в предоставлении муниципальной услуги. Отказ от предоставления муниципальной услуги не препятствует повторному обращению Заявителя в Комитет образования или ДОО за предоставлением муниципальной услуги.</w:t>
      </w:r>
    </w:p>
    <w:p w:rsidR="00372281" w:rsidRDefault="00675CF2" w:rsidP="00372281">
      <w:r w:rsidRPr="00E340DB">
        <w:t xml:space="preserve">2.9. </w:t>
      </w:r>
      <w:r w:rsidR="00372281">
        <w:t>Размер платы, взимаемой с заявителя при предоставлении муниципальной услуги, и способы ее взимания.</w:t>
      </w:r>
    </w:p>
    <w:p w:rsidR="00675CF2" w:rsidRDefault="00372281" w:rsidP="00372281">
      <w:r>
        <w:t>Взимание платы за предоставление муниципальной услуги законодательством Российской Федерации, законодательством Ханты-Мансийского автономного округа-Югры, муниципальными правовыми актами администрации Березовского района не предусмотрено</w:t>
      </w:r>
      <w:r w:rsidR="00675CF2" w:rsidRPr="00E340DB">
        <w:t>.</w:t>
      </w:r>
    </w:p>
    <w:p w:rsidR="00372281" w:rsidRPr="00E340DB" w:rsidRDefault="00372281" w:rsidP="00E340DB">
      <w:r>
        <w:t xml:space="preserve">(пункт 2.9 раздела II изложен в редакции постановления Администрации </w:t>
      </w:r>
      <w:r w:rsidR="00AA1200">
        <w:t xml:space="preserve">              </w:t>
      </w:r>
      <w:hyperlink r:id="rId65"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A34365" w:rsidRPr="00A34365" w:rsidRDefault="00A34365" w:rsidP="00A34365">
      <w:pPr>
        <w:rPr>
          <w:b/>
        </w:rPr>
      </w:pPr>
      <w:r w:rsidRPr="00A34365">
        <w:t>2.10.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 предоставляющий муниципальные услуги или МФЦ.</w:t>
      </w:r>
    </w:p>
    <w:p w:rsidR="00A34365" w:rsidRDefault="00A34365" w:rsidP="00A34365">
      <w:pPr>
        <w:rPr>
          <w:iCs/>
        </w:rPr>
      </w:pPr>
      <w:r w:rsidRPr="00A34365">
        <w:t xml:space="preserve">Максимальный срок ожидания в очереди при подаче запроса (заявления) о предоставлении муниципальной услуги и при получении результата предоставления муниципальной услуги </w:t>
      </w:r>
      <w:r w:rsidRPr="00A34365">
        <w:rPr>
          <w:bCs/>
        </w:rPr>
        <w:t xml:space="preserve">в случае обращения заявителя непосредственно в </w:t>
      </w:r>
      <w:r w:rsidRPr="00A34365">
        <w:t>Комитет образования, ДОО</w:t>
      </w:r>
      <w:r w:rsidRPr="00A34365">
        <w:rPr>
          <w:bCs/>
        </w:rPr>
        <w:t xml:space="preserve"> или МФЦ</w:t>
      </w:r>
      <w:r w:rsidRPr="00A34365">
        <w:rPr>
          <w:b/>
          <w:bCs/>
        </w:rPr>
        <w:t xml:space="preserve"> </w:t>
      </w:r>
      <w:r w:rsidRPr="00A34365">
        <w:t>не должен превышать 15 минут.</w:t>
      </w:r>
      <w:r w:rsidRPr="00A34365">
        <w:rPr>
          <w:iCs/>
        </w:rPr>
        <w:t xml:space="preserve"> </w:t>
      </w:r>
    </w:p>
    <w:p w:rsidR="00A34365" w:rsidRPr="00E340DB" w:rsidRDefault="00A34365" w:rsidP="00A34365">
      <w:r>
        <w:rPr>
          <w:iCs/>
        </w:rPr>
        <w:lastRenderedPageBreak/>
        <w:t>(</w:t>
      </w:r>
      <w:r w:rsidRPr="00A34365">
        <w:rPr>
          <w:iCs/>
        </w:rPr>
        <w:t xml:space="preserve">пункт 2.10 раздела </w:t>
      </w:r>
      <w:r w:rsidRPr="00A34365">
        <w:rPr>
          <w:iCs/>
          <w:lang w:val="en-US"/>
        </w:rPr>
        <w:t>II</w:t>
      </w:r>
      <w:r w:rsidRPr="00A34365">
        <w:rPr>
          <w:iCs/>
        </w:rPr>
        <w:t xml:space="preserve"> излож</w:t>
      </w:r>
      <w:r>
        <w:rPr>
          <w:iCs/>
        </w:rPr>
        <w:t>ен</w:t>
      </w:r>
      <w:r w:rsidRPr="00A34365">
        <w:rPr>
          <w:iCs/>
        </w:rPr>
        <w:t xml:space="preserve"> в </w:t>
      </w:r>
      <w:r>
        <w:rPr>
          <w:iCs/>
        </w:rPr>
        <w:t xml:space="preserve"> </w:t>
      </w:r>
      <w:r w:rsidRPr="00A34365">
        <w:rPr>
          <w:iCs/>
        </w:rPr>
        <w:t>редакции</w:t>
      </w:r>
      <w:r>
        <w:rPr>
          <w:iCs/>
        </w:rPr>
        <w:t xml:space="preserve"> постановления </w:t>
      </w:r>
      <w:r w:rsidRPr="00A34365">
        <w:rPr>
          <w:iCs/>
        </w:rPr>
        <w:t xml:space="preserve">Администрации </w:t>
      </w:r>
      <w:r w:rsidR="00AA1200">
        <w:rPr>
          <w:iCs/>
        </w:rPr>
        <w:t xml:space="preserve">           </w:t>
      </w:r>
      <w:hyperlink r:id="rId66"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iCs/>
          </w:rPr>
          <w:t>от 24.04.2025 № 314</w:t>
        </w:r>
      </w:hyperlink>
      <w:r>
        <w:t>)</w:t>
      </w:r>
    </w:p>
    <w:p w:rsidR="00265B30" w:rsidRDefault="00675CF2" w:rsidP="00265B30">
      <w:r w:rsidRPr="00E340DB">
        <w:t xml:space="preserve">2.11. </w:t>
      </w:r>
      <w:r w:rsidR="00372281" w:rsidRPr="00372281">
        <w:t>Срок регистрации заявления заявителя о предоставлении муниципальной услуги</w:t>
      </w:r>
      <w:r w:rsidR="00265B30">
        <w:t>.</w:t>
      </w:r>
    </w:p>
    <w:p w:rsidR="00372281" w:rsidRDefault="00372281" w:rsidP="00372281">
      <w:r>
        <w:t xml:space="preserve">(абзац первый пункта 2.11 раздела II изложен в редакции постановления Администрации </w:t>
      </w:r>
      <w:hyperlink r:id="rId67"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675CF2" w:rsidRDefault="00265B30" w:rsidP="00265B30">
      <w:r>
        <w:t>Заявление о предоставлении муниципальной услуги, поступившее в адрес Комитета образования или ДОО по почте, посредством факсимильной связи, Единого портала, подлежит обязательной регистрации секретарем (делопроизводителем) Комитета образования, специалистом отдела, работником ДОО, ответственным за предоставление муниципальной услуги, в журнале регистрации заявлений или в АИС «Электронный детский сад» в день поступления заявления.</w:t>
      </w:r>
    </w:p>
    <w:p w:rsidR="00265B30" w:rsidRPr="00E340DB" w:rsidRDefault="00265B30" w:rsidP="00265B30">
      <w:r>
        <w:t>(</w:t>
      </w:r>
      <w:r w:rsidRPr="00265B30">
        <w:t>абзацы первый, второй пункта 2.11</w:t>
      </w:r>
      <w:r>
        <w:t xml:space="preserve"> изложены в редакции постановления Администрации </w:t>
      </w:r>
      <w:hyperlink r:id="rId68"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052C7D">
          <w:rPr>
            <w:rStyle w:val="a6"/>
          </w:rPr>
          <w:t>от 29.03.2024 № 250</w:t>
        </w:r>
      </w:hyperlink>
      <w:r>
        <w:t>)</w:t>
      </w:r>
    </w:p>
    <w:p w:rsidR="00675CF2" w:rsidRPr="00E340DB" w:rsidRDefault="00675CF2" w:rsidP="00E340DB">
      <w:r w:rsidRPr="00E340DB">
        <w:t xml:space="preserve">В случае личного обращения заявителя в Комитет образования или ДОО заявление о предоставлении муниципальной услуги подлежит обязательной регистрации специалистом отдела, работником ДОО, ответственным за предоставление муниципальной услуги, в АИС </w:t>
      </w:r>
      <w:r w:rsidR="00E340DB" w:rsidRPr="00E340DB">
        <w:t>«</w:t>
      </w:r>
      <w:r w:rsidRPr="00E340DB">
        <w:t>Электронный детский сад</w:t>
      </w:r>
      <w:r w:rsidR="00E340DB" w:rsidRPr="00E340DB">
        <w:t>»</w:t>
      </w:r>
      <w:r w:rsidRPr="00E340DB">
        <w:t xml:space="preserve"> или в журнале регистрации заявлений в течение 15 минут.</w:t>
      </w:r>
    </w:p>
    <w:p w:rsidR="00675CF2" w:rsidRPr="00E340DB" w:rsidRDefault="00675CF2" w:rsidP="00E340DB">
      <w:r w:rsidRPr="00E340DB">
        <w:t>В случае предоставлении муниципальной услуги в МФЦ срок и порядок регистрации заявления заявителя специалистом МФЦ осуществляется в соответствии с регламентом работы МФЦ.</w:t>
      </w:r>
    </w:p>
    <w:p w:rsidR="00A34365" w:rsidRDefault="00A34365" w:rsidP="00E340DB">
      <w:pPr>
        <w:rPr>
          <w:iCs/>
        </w:rPr>
      </w:pPr>
      <w:r w:rsidRPr="00A34365">
        <w:t>2.12.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A34365">
        <w:rPr>
          <w:iCs/>
        </w:rPr>
        <w:t xml:space="preserve"> </w:t>
      </w:r>
    </w:p>
    <w:p w:rsidR="00A34365" w:rsidRPr="00E340DB" w:rsidRDefault="00A34365" w:rsidP="00E340DB">
      <w:r>
        <w:rPr>
          <w:iCs/>
        </w:rPr>
        <w:t>(</w:t>
      </w:r>
      <w:r w:rsidRPr="00A34365">
        <w:rPr>
          <w:iCs/>
        </w:rPr>
        <w:t xml:space="preserve">абзац первый пункта 2.12 раздела </w:t>
      </w:r>
      <w:r w:rsidRPr="00A34365">
        <w:rPr>
          <w:iCs/>
          <w:lang w:val="en-US"/>
        </w:rPr>
        <w:t>II</w:t>
      </w:r>
      <w:r w:rsidRPr="00A34365">
        <w:rPr>
          <w:iCs/>
        </w:rPr>
        <w:t xml:space="preserve"> в  редакции постановления Администрации </w:t>
      </w:r>
      <w:hyperlink r:id="rId69"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iCs/>
          </w:rPr>
          <w:t>от 24.04.2025 № 314</w:t>
        </w:r>
      </w:hyperlink>
      <w:r>
        <w:t>)</w:t>
      </w:r>
    </w:p>
    <w:p w:rsidR="00675CF2" w:rsidRPr="00E340DB" w:rsidRDefault="00675CF2" w:rsidP="00E340DB">
      <w:r w:rsidRPr="00E340DB">
        <w:t>Здание, в котором предоставляется муниципальная услуга, должно быть расположено с учетом пешеходной доступности от остановок общественного транспорта, оборудовано отдельным входом для свободного доступа заявителей.</w:t>
      </w:r>
    </w:p>
    <w:p w:rsidR="00675CF2" w:rsidRPr="00E340DB" w:rsidRDefault="00675CF2" w:rsidP="00E340DB">
      <w:r w:rsidRPr="00E340DB">
        <w:t>Помещения для предоставления муниципальной услуги размещаются преимущественно на нижних этажах зданий или в отдельно стоящих зданиях.</w:t>
      </w:r>
    </w:p>
    <w:p w:rsidR="00675CF2" w:rsidRPr="00E340DB" w:rsidRDefault="00675CF2" w:rsidP="00E340DB">
      <w:r w:rsidRPr="00E340DB">
        <w:t>Вход и выход из помещения для предоставления муниципальной услуги оборудуются:</w:t>
      </w:r>
    </w:p>
    <w:p w:rsidR="00675CF2" w:rsidRPr="00E340DB" w:rsidRDefault="00675CF2" w:rsidP="00E340DB">
      <w:r w:rsidRPr="00E340DB">
        <w:t>- пандусами, расширенными проходами, тактильными полосами по путям движения, позволяющими обеспечить беспрепятственный доступ инвалидов;</w:t>
      </w:r>
    </w:p>
    <w:p w:rsidR="00675CF2" w:rsidRPr="00E340DB" w:rsidRDefault="00675CF2" w:rsidP="00E340DB">
      <w:r w:rsidRPr="00E340DB">
        <w:t>- соответствующими указателями с автономными источниками бесперебойного питания;</w:t>
      </w:r>
    </w:p>
    <w:p w:rsidR="00675CF2" w:rsidRPr="00E340DB" w:rsidRDefault="00675CF2" w:rsidP="00E340DB">
      <w:r w:rsidRPr="00E340DB">
        <w:t>- контрастной маркировкой ступеней по пути движения;</w:t>
      </w:r>
    </w:p>
    <w:p w:rsidR="00675CF2" w:rsidRPr="00E340DB" w:rsidRDefault="00675CF2" w:rsidP="00E340DB">
      <w:r w:rsidRPr="00E340DB">
        <w:t>- информационной мнемосхемой (тактильной схемой движения);</w:t>
      </w:r>
    </w:p>
    <w:p w:rsidR="00675CF2" w:rsidRPr="00E340DB" w:rsidRDefault="00675CF2" w:rsidP="00E340DB">
      <w:r w:rsidRPr="00E340DB">
        <w:t>- тактильными табличками с надписями, дублированными шрифтом Брайля.</w:t>
      </w:r>
    </w:p>
    <w:p w:rsidR="00675CF2" w:rsidRPr="00E340DB" w:rsidRDefault="00675CF2" w:rsidP="00E340DB">
      <w:r w:rsidRPr="00E340DB">
        <w:t>Лестницы, находящиеся по пути движения в помещение для предоставления муниципальной услуги оборудуются:</w:t>
      </w:r>
    </w:p>
    <w:p w:rsidR="00675CF2" w:rsidRPr="00E340DB" w:rsidRDefault="00675CF2" w:rsidP="00E340DB">
      <w:r w:rsidRPr="00E340DB">
        <w:t>- тактильными полосами;</w:t>
      </w:r>
    </w:p>
    <w:p w:rsidR="00675CF2" w:rsidRPr="00E340DB" w:rsidRDefault="00675CF2" w:rsidP="00E340DB">
      <w:r w:rsidRPr="00E340DB">
        <w:t>- контрастной маркировкой крайних ступеней;</w:t>
      </w:r>
    </w:p>
    <w:p w:rsidR="00675CF2" w:rsidRPr="00E340DB" w:rsidRDefault="00675CF2" w:rsidP="00E340DB">
      <w:r w:rsidRPr="00E340DB">
        <w:t>- поручнями с двух сторон, с тактильными полосами, нанесенными на поручни, с тактильно-выпуклым шрифтом и шрифтом Брайля с указанием этажа;</w:t>
      </w:r>
    </w:p>
    <w:p w:rsidR="00675CF2" w:rsidRPr="00E340DB" w:rsidRDefault="00675CF2" w:rsidP="00E340DB">
      <w:r w:rsidRPr="00E340DB">
        <w:t>- тактильными табличками с указанием этажей, дублированными шрифтом Брайля.</w:t>
      </w:r>
    </w:p>
    <w:p w:rsidR="00675CF2" w:rsidRPr="00E340DB" w:rsidRDefault="00675CF2" w:rsidP="00E340DB">
      <w:r w:rsidRPr="00E340DB">
        <w:lastRenderedPageBreak/>
        <w:t>Места предоставления муниципальной услуги должны соответствовать требованиям к местам обслуживания маломобильных групп населения, к внутреннему оборудованию и устройствам в помещении, к санитарно-бытовым помещениям для инвалидов, к путям движения в помещении, к лестницам и пандусам в помещении, к лифтам, подъемным платформам для инвалидов, к аудиовизуальным и информационным системам, доступным для инвалидов.</w:t>
      </w:r>
    </w:p>
    <w:p w:rsidR="00675CF2" w:rsidRPr="00E340DB" w:rsidRDefault="00675CF2" w:rsidP="00E340DB">
      <w:r w:rsidRPr="00E340DB">
        <w:t xml:space="preserve">Вход в здание должен быть оборудован информационной табличкой (вывеской), содержащей информацию о наименовании, местонахождении, режиме работы, а также о телефонных номерах справочной службы. </w:t>
      </w:r>
    </w:p>
    <w:p w:rsidR="00675CF2" w:rsidRPr="00E340DB" w:rsidRDefault="00675CF2" w:rsidP="00E340DB">
      <w:r w:rsidRPr="00E340DB">
        <w:t>Все помещения, в которых предоставляется муниципальная услуга, соответствуют санитарно-эпидемиологическим требованиям, правилам противопожарного режима, нормам охраны труда.</w:t>
      </w:r>
    </w:p>
    <w:p w:rsidR="00675CF2" w:rsidRPr="00E340DB" w:rsidRDefault="00675CF2" w:rsidP="00E340DB">
      <w:r w:rsidRPr="00E340DB">
        <w:t>Каждое рабочее место специалиста отдела, работника ДОО, предоставляющего муниципальную услугу, необходимо оборудовать персональным компьютером с возможностью доступа к необходимым информационным базам данных и печатающим устройствам, позволяющим своевременно и в полном объеме получать справочную информацию по вопросам предоставления услуги и организовать предоставление муниципальной услуги в полном объеме.</w:t>
      </w:r>
    </w:p>
    <w:p w:rsidR="00675CF2" w:rsidRPr="00E340DB" w:rsidRDefault="00675CF2" w:rsidP="00E340DB">
      <w:r w:rsidRPr="00E340DB">
        <w:t>Места ожидания должны соответствовать комфортным условиям для заявителей, оборудуются столами, стульями или скамьями (банкетками), информационными стендами, информационными терминалами, обеспечиваются писчей бумагой и канцелярскими принадлежностями в количестве, достаточном для оформления документов.</w:t>
      </w:r>
    </w:p>
    <w:p w:rsidR="00675CF2" w:rsidRPr="00E340DB" w:rsidRDefault="00675CF2" w:rsidP="00E340DB">
      <w:r w:rsidRPr="00E340DB">
        <w:t>Информационные стенды размещаются на видном, доступном месте в любом из форматов (настенных стендах, напольных или настольных стойках), позволяющих обеспечить заявителей исчерпывающей информацией. Стенды должны быть оформлены в едином стиле, надписи сделаны черным шрифтом на белом фоне.</w:t>
      </w:r>
    </w:p>
    <w:p w:rsidR="00675CF2" w:rsidRPr="00E340DB" w:rsidRDefault="00675CF2" w:rsidP="00E340DB">
      <w:r w:rsidRPr="00E340DB">
        <w:t>Оформление визуальной, текстовой и мультимедийной информации о муниципальной услуге должно соответствовать оптимальному зрительному и слуховому восприятию этой информации заявителями.</w:t>
      </w:r>
    </w:p>
    <w:p w:rsidR="00675CF2" w:rsidRPr="00E340DB" w:rsidRDefault="00675CF2" w:rsidP="00E340DB">
      <w:r w:rsidRPr="00E340DB">
        <w:t xml:space="preserve">На информационных стендах и в информационно-телекоммуникационной сети </w:t>
      </w:r>
      <w:r w:rsidR="00E340DB" w:rsidRPr="00E340DB">
        <w:t>«</w:t>
      </w:r>
      <w:r w:rsidRPr="00E340DB">
        <w:t>Интернет</w:t>
      </w:r>
      <w:r w:rsidR="00E340DB" w:rsidRPr="00E340DB">
        <w:t>»</w:t>
      </w:r>
      <w:r w:rsidRPr="00E340DB">
        <w:t xml:space="preserve"> размещается информация о порядке предоставления муниципальной услуги, информация, указанная в подпункте 1.3.5 пункта 1.3 настоящего административного регламента.</w:t>
      </w:r>
    </w:p>
    <w:p w:rsidR="00675CF2" w:rsidRPr="00E340DB" w:rsidRDefault="00675CF2" w:rsidP="00E340DB">
      <w:r w:rsidRPr="00E340DB">
        <w:t>2.13. Показатели доступности и качества муниципальной услуги.</w:t>
      </w:r>
    </w:p>
    <w:p w:rsidR="00265B30" w:rsidRDefault="00675CF2" w:rsidP="00265B30">
      <w:r w:rsidRPr="00E340DB">
        <w:t>2.13.1.</w:t>
      </w:r>
      <w:r w:rsidR="00265B30" w:rsidRPr="00265B30">
        <w:t xml:space="preserve"> </w:t>
      </w:r>
      <w:r w:rsidR="00265B30">
        <w:t>Показателями доступности муниципальной услуги являются:</w:t>
      </w:r>
    </w:p>
    <w:p w:rsidR="00265B30" w:rsidRDefault="00265B30" w:rsidP="00265B30">
      <w:r>
        <w:t>- возможность получения заявителем муниципальной услуги в МФЦ;</w:t>
      </w:r>
    </w:p>
    <w:p w:rsidR="00265B30" w:rsidRDefault="00265B30" w:rsidP="00265B30">
      <w:r>
        <w:t>- возможность информирования заявителей по вопросам предоставления муниципальной услуги, в том числе о ходе предоставления муниципальной услуги, в форме устного или письменного информирования, в том числе посредством официального сайта и Единого портала;</w:t>
      </w:r>
    </w:p>
    <w:p w:rsidR="00265B30" w:rsidRDefault="00265B30" w:rsidP="00265B30">
      <w:r>
        <w:t>- бесплатность предоставления муниципальной услуги и информации о процедуре предоставления муниципальной услуги;</w:t>
      </w:r>
    </w:p>
    <w:p w:rsidR="00675CF2" w:rsidRDefault="00265B30" w:rsidP="00265B30">
      <w:r>
        <w:t>- возможность получения заявителем формы заявления о предоставлении муниципальной услуги, размещенной на Едином портале, в том числе с возможностью его копирования и заполнения в электронном виде.</w:t>
      </w:r>
    </w:p>
    <w:p w:rsidR="00265B30" w:rsidRPr="00E340DB" w:rsidRDefault="00265B30" w:rsidP="00265B30">
      <w:r>
        <w:t>(</w:t>
      </w:r>
      <w:r w:rsidRPr="00265B30">
        <w:t>подпункт 2.13.1 пункта 2.13</w:t>
      </w:r>
      <w:r>
        <w:t xml:space="preserve"> изложен в редакции постановления Администрации </w:t>
      </w:r>
      <w:hyperlink r:id="rId70"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052C7D">
          <w:rPr>
            <w:rStyle w:val="a6"/>
          </w:rPr>
          <w:t>от 29.03.2024 № 250</w:t>
        </w:r>
      </w:hyperlink>
      <w:r>
        <w:t>)</w:t>
      </w:r>
    </w:p>
    <w:p w:rsidR="00675CF2" w:rsidRPr="00E340DB" w:rsidRDefault="00675CF2" w:rsidP="00E340DB">
      <w:r w:rsidRPr="00E340DB">
        <w:t>2.13.2.Показателями качества муниципальной услуги являются:</w:t>
      </w:r>
    </w:p>
    <w:p w:rsidR="00675CF2" w:rsidRPr="00E340DB" w:rsidRDefault="00675CF2" w:rsidP="00E340DB">
      <w:r w:rsidRPr="00E340DB">
        <w:t>- соблюдение должностными лицами Комитета образования и ДОО, предоставляющими муниципальную услугу, сроков предоставления муниципальной услуги;</w:t>
      </w:r>
    </w:p>
    <w:p w:rsidR="00675CF2" w:rsidRPr="00E340DB" w:rsidRDefault="00675CF2" w:rsidP="00E340DB">
      <w:r w:rsidRPr="00E340DB">
        <w:lastRenderedPageBreak/>
        <w:t>- соблюдение времени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675CF2" w:rsidRPr="00E340DB" w:rsidRDefault="00675CF2" w:rsidP="00E340DB">
      <w:r w:rsidRPr="00E340DB">
        <w:t>- отсутствие обоснованных жалоб заявителей на качество предоставления муниципальной услуги, действия (бездействие) должностных лиц и решений, принимаемых (осуществляемых) в ходе предоставления муниципальной услуги;</w:t>
      </w:r>
    </w:p>
    <w:p w:rsidR="00675CF2" w:rsidRPr="00E340DB" w:rsidRDefault="00675CF2" w:rsidP="00E340DB">
      <w:r w:rsidRPr="00E340DB">
        <w:t>- восстановление нарушенных прав заявителя.</w:t>
      </w:r>
    </w:p>
    <w:p w:rsidR="00675CF2" w:rsidRPr="00E340DB" w:rsidRDefault="00675CF2" w:rsidP="00E340DB">
      <w:r w:rsidRPr="00E340DB">
        <w:t>2.14.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574F79" w:rsidRDefault="00675CF2" w:rsidP="00574F79">
      <w:r w:rsidRPr="00E340DB">
        <w:t xml:space="preserve">2.14.1. </w:t>
      </w:r>
      <w:r w:rsidR="00574F79">
        <w:t>Предоставление муниципальной услуги в электронной форме осуществляется посредством Единого портала.</w:t>
      </w:r>
    </w:p>
    <w:p w:rsidR="00574F79" w:rsidRDefault="00574F79" w:rsidP="00574F79">
      <w:r>
        <w:t>При предоставлении муниципальной услуг в электронной форме заявителю обеспечивается:</w:t>
      </w:r>
    </w:p>
    <w:p w:rsidR="00574F79" w:rsidRDefault="00574F79" w:rsidP="00574F79">
      <w:r>
        <w:t>- получение информации о порядке и сроках предоставления муниципальной услуги посредством Единого портала;</w:t>
      </w:r>
    </w:p>
    <w:p w:rsidR="00574F79" w:rsidRDefault="00574F79" w:rsidP="00574F79">
      <w:r>
        <w:t>- запись на прием в МФЦ для подачи заявления посредством портала МФЦ;</w:t>
      </w:r>
    </w:p>
    <w:p w:rsidR="00574F79" w:rsidRDefault="00574F79" w:rsidP="00574F79">
      <w:r>
        <w:t>- формирование заявления на Едином портале;</w:t>
      </w:r>
    </w:p>
    <w:p w:rsidR="00574F79" w:rsidRDefault="00574F79" w:rsidP="00574F79">
      <w:r>
        <w:t>- прием и регистрация Комитетом образования заявления и иных документов, необходимых для предоставления муниципальной услуги, поступившего посредством Единого портала;</w:t>
      </w:r>
    </w:p>
    <w:p w:rsidR="00574F79" w:rsidRDefault="00574F79" w:rsidP="00574F79">
      <w:r>
        <w:t>- получение результата предоставления муниципальной услуги посредством Единого портала;</w:t>
      </w:r>
    </w:p>
    <w:p w:rsidR="00574F79" w:rsidRDefault="00574F79" w:rsidP="00574F79">
      <w:r>
        <w:t>- получение сведений о ходе выполнения заявления поданного посредством Единого портала;</w:t>
      </w:r>
    </w:p>
    <w:p w:rsidR="00574F79" w:rsidRDefault="00574F79" w:rsidP="00574F79">
      <w:r>
        <w:t>- досудебное (внесудебное) обжалование решений и действий (бездействия) Комитета образования, ДОО, МФЦ, а также их должностных лиц, муниципальных служащих, работников, посредством Единого портала, официального сайта и портала МФЦ.</w:t>
      </w:r>
    </w:p>
    <w:p w:rsidR="00675CF2" w:rsidRDefault="00574F79" w:rsidP="00574F79">
      <w:r>
        <w:t>Административные процедуры, в электронной форме предусмотренные настоящим административным регламентом выполняются в соответствии с особенностями установленными пунктом 3.5 настоящего административного регламента.</w:t>
      </w:r>
    </w:p>
    <w:p w:rsidR="00574F79" w:rsidRPr="00E340DB" w:rsidRDefault="00574F79" w:rsidP="00574F79">
      <w:r>
        <w:t>(</w:t>
      </w:r>
      <w:r w:rsidRPr="00574F79">
        <w:t>подпункт 2.14.1 пункта 2.14</w:t>
      </w:r>
      <w:r>
        <w:t xml:space="preserve"> изложен в редакции постановления Администрации </w:t>
      </w:r>
      <w:hyperlink r:id="rId71"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574F79">
          <w:rPr>
            <w:rStyle w:val="a6"/>
          </w:rPr>
          <w:t>от 29.03.2024 № 250</w:t>
        </w:r>
      </w:hyperlink>
      <w:r>
        <w:t>)</w:t>
      </w:r>
    </w:p>
    <w:p w:rsidR="00675CF2" w:rsidRPr="00E340DB" w:rsidRDefault="00675CF2" w:rsidP="00E340DB">
      <w:r w:rsidRPr="00E340DB">
        <w:t xml:space="preserve">2.14.2. Предоставления муниципальной услуги в МФЦ осуществляется по принципу </w:t>
      </w:r>
      <w:r w:rsidR="00E340DB" w:rsidRPr="00E340DB">
        <w:t>«</w:t>
      </w:r>
      <w:r w:rsidRPr="00E340DB">
        <w:t>одного окна</w:t>
      </w:r>
      <w:r w:rsidR="00E340DB" w:rsidRPr="00E340DB">
        <w:t>»</w:t>
      </w:r>
      <w:r w:rsidRPr="00E340DB">
        <w:t xml:space="preserve"> в соответствии с законодательством Российской Федерации в порядке и сроки, установленные соглашением, заключенным между МФЦ и администрацией.</w:t>
      </w:r>
    </w:p>
    <w:p w:rsidR="00675CF2" w:rsidRPr="00E340DB" w:rsidRDefault="00675CF2" w:rsidP="00E340DB">
      <w:r w:rsidRPr="00E340DB">
        <w:t>МФЦ осуществляет прием и регистрацию заявления о предоставлении муниципальной услуги и выдачу документов, являющихся результатом предоставления муниципальной услуги, заявителю, а так же информирование о предоставлении муниципальной услуги.</w:t>
      </w:r>
    </w:p>
    <w:p w:rsidR="00675CF2" w:rsidRPr="00E340DB" w:rsidRDefault="00675CF2" w:rsidP="00E340DB">
      <w:r w:rsidRPr="00E340DB">
        <w:t>2.14.3. Требования к средствам электронной подписи при предоставлении муниципальной услуги в электронной форме устанавливаются в соответствии с Федеральным законом от 6 апреля 2011 года</w:t>
      </w:r>
      <w:r w:rsidR="00E340DB" w:rsidRPr="00E340DB">
        <w:t xml:space="preserve"> </w:t>
      </w:r>
      <w:hyperlink r:id="rId72" w:tooltip="ФЕДЕРАЛЬНЫЙ ЗАКОН от 06.04.2011 № 63-ФЗ ГОСУДАРСТВЕННАЯ ДУМА ФЕДЕРАЛЬНОГО СОБРАНИЯ РФ&#10;&#10;ОБ ЭЛЕКТРОННОЙ ПОДПИСИ" w:history="1">
        <w:r w:rsidR="00E340DB" w:rsidRPr="003C4193">
          <w:rPr>
            <w:rStyle w:val="a6"/>
          </w:rPr>
          <w:t xml:space="preserve">№ </w:t>
        </w:r>
        <w:r w:rsidRPr="003C4193">
          <w:rPr>
            <w:rStyle w:val="a6"/>
          </w:rPr>
          <w:t xml:space="preserve">63-ФЗ </w:t>
        </w:r>
        <w:r w:rsidR="00E340DB" w:rsidRPr="003C4193">
          <w:rPr>
            <w:rStyle w:val="a6"/>
          </w:rPr>
          <w:t>«</w:t>
        </w:r>
        <w:r w:rsidRPr="003C4193">
          <w:rPr>
            <w:rStyle w:val="a6"/>
          </w:rPr>
          <w:t>Об электронной</w:t>
        </w:r>
      </w:hyperlink>
      <w:r w:rsidRPr="00E340DB">
        <w:t xml:space="preserve"> подписи</w:t>
      </w:r>
      <w:r w:rsidR="00E340DB" w:rsidRPr="00E340DB">
        <w:t>»</w:t>
      </w:r>
      <w:r w:rsidRPr="00E340DB">
        <w:t>.</w:t>
      </w:r>
    </w:p>
    <w:p w:rsidR="00E340DB" w:rsidRPr="00E340DB" w:rsidRDefault="00675CF2" w:rsidP="00E340DB">
      <w:pPr>
        <w:rPr>
          <w:spacing w:val="-2"/>
        </w:rPr>
      </w:pPr>
      <w:r w:rsidRPr="00E340DB">
        <w:rPr>
          <w:spacing w:val="-2"/>
        </w:rPr>
        <w:t>2.15.Случаи и порядок предоставления муниципальной услуги в упреждающем (проактивном) режиме.</w:t>
      </w:r>
    </w:p>
    <w:p w:rsidR="00675CF2" w:rsidRPr="00E340DB" w:rsidRDefault="00675CF2" w:rsidP="00E340DB">
      <w:r w:rsidRPr="00E340DB">
        <w:rPr>
          <w:spacing w:val="-2"/>
        </w:rPr>
        <w:t>Случаи предоставления муниципальной услуги в упреждающем (проактивном) режиме не предусмотрены.</w:t>
      </w:r>
      <w:r w:rsidRPr="00E340DB">
        <w:t xml:space="preserve"> </w:t>
      </w:r>
    </w:p>
    <w:p w:rsidR="00E340DB" w:rsidRPr="00E340DB" w:rsidRDefault="00E340DB" w:rsidP="00675CF2">
      <w:pPr>
        <w:pStyle w:val="a3"/>
        <w:autoSpaceDE w:val="0"/>
        <w:autoSpaceDN w:val="0"/>
        <w:adjustRightInd w:val="0"/>
        <w:spacing w:after="0" w:line="240" w:lineRule="auto"/>
        <w:ind w:left="709" w:firstLine="0"/>
        <w:rPr>
          <w:rFonts w:ascii="Arial" w:hAnsi="Arial" w:cs="Arial"/>
          <w:color w:val="FF0000"/>
          <w:sz w:val="24"/>
        </w:rPr>
      </w:pPr>
    </w:p>
    <w:p w:rsidR="00675CF2" w:rsidRPr="00E340DB" w:rsidRDefault="00675CF2" w:rsidP="00E340DB">
      <w:pPr>
        <w:pStyle w:val="2"/>
      </w:pPr>
      <w:r w:rsidRPr="00E340DB">
        <w:lastRenderedPageBreak/>
        <w:t>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675CF2" w:rsidRPr="00E340DB" w:rsidRDefault="00675CF2" w:rsidP="00675CF2">
      <w:pPr>
        <w:widowControl w:val="0"/>
        <w:autoSpaceDE w:val="0"/>
        <w:autoSpaceDN w:val="0"/>
        <w:ind w:firstLine="539"/>
        <w:rPr>
          <w:rFonts w:cs="Arial"/>
          <w:color w:val="FF0000"/>
          <w:szCs w:val="28"/>
        </w:rPr>
      </w:pPr>
    </w:p>
    <w:p w:rsidR="00675CF2" w:rsidRPr="00E340DB" w:rsidRDefault="00675CF2" w:rsidP="00E340DB">
      <w:r w:rsidRPr="00E340DB">
        <w:t>3.1. Предоставление муниципальной услуги, включает в себя следующие административные процедуры:</w:t>
      </w:r>
    </w:p>
    <w:p w:rsidR="00675CF2" w:rsidRPr="00E340DB" w:rsidRDefault="00675CF2" w:rsidP="00E340DB">
      <w:r w:rsidRPr="00E340DB">
        <w:t>- прием и регистрация заявления о предоставлении муниципальной услуги;</w:t>
      </w:r>
    </w:p>
    <w:p w:rsidR="00675CF2" w:rsidRPr="00E340DB" w:rsidRDefault="00675CF2" w:rsidP="00E340DB">
      <w:r w:rsidRPr="00E340DB">
        <w:t>- формирование и направление межведомственных запросов, получение ответов на них;</w:t>
      </w:r>
    </w:p>
    <w:p w:rsidR="00675CF2" w:rsidRPr="00E340DB" w:rsidRDefault="00675CF2" w:rsidP="00E340DB">
      <w:r w:rsidRPr="00E340DB">
        <w:t>- рассмотрение заявления о предоставлении муниципальной услуги и подготовка документа, являющегося результатом предоставления муниципальной услуги;</w:t>
      </w:r>
    </w:p>
    <w:p w:rsidR="00675CF2" w:rsidRPr="00E340DB" w:rsidRDefault="00675CF2" w:rsidP="00E340DB">
      <w:r w:rsidRPr="00E340DB">
        <w:t>- выдача (направление) документа, являющегося результатом предоставления муниципальной услуги.</w:t>
      </w:r>
    </w:p>
    <w:p w:rsidR="00675CF2" w:rsidRPr="00E340DB" w:rsidRDefault="00675CF2" w:rsidP="00E340DB">
      <w:r w:rsidRPr="00E340DB">
        <w:t>3.2. Прием и регистрация заявления о предоставлении муниципальной услуги.</w:t>
      </w:r>
    </w:p>
    <w:p w:rsidR="00675CF2" w:rsidRDefault="00675CF2" w:rsidP="00E340DB">
      <w:r w:rsidRPr="00E340DB">
        <w:t>Основанием для начала административной процедуры является поступление заявления в Комитет образования, ДОО или</w:t>
      </w:r>
      <w:r w:rsidR="00E340DB" w:rsidRPr="00E340DB">
        <w:t xml:space="preserve"> </w:t>
      </w:r>
      <w:r w:rsidRPr="00E340DB">
        <w:t xml:space="preserve">МФЦ, в том числе посредством Единого </w:t>
      </w:r>
      <w:r w:rsidR="00574F79">
        <w:t>портала</w:t>
      </w:r>
      <w:r w:rsidRPr="00E340DB">
        <w:t>.</w:t>
      </w:r>
    </w:p>
    <w:p w:rsidR="00574F79" w:rsidRPr="00E340DB" w:rsidRDefault="00B10B63" w:rsidP="00E340DB">
      <w:r>
        <w:t>(в абзаце</w:t>
      </w:r>
      <w:r w:rsidRPr="00B10B63">
        <w:t xml:space="preserve"> втором пункта 3.2 слова «Единого или регионального порталов» замен</w:t>
      </w:r>
      <w:r>
        <w:t xml:space="preserve">ены словами «Единого портала» постановлением Администрации </w:t>
      </w:r>
      <w:hyperlink r:id="rId73"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574F79">
          <w:rPr>
            <w:rStyle w:val="a6"/>
          </w:rPr>
          <w:t>от 29.03.2024 № 250</w:t>
        </w:r>
      </w:hyperlink>
      <w:r>
        <w:t>)</w:t>
      </w:r>
    </w:p>
    <w:p w:rsidR="00675CF2" w:rsidRPr="00E340DB" w:rsidRDefault="00675CF2" w:rsidP="00E340DB">
      <w:r w:rsidRPr="00E340DB">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675CF2" w:rsidRDefault="00E340DB" w:rsidP="00E340DB">
      <w:r w:rsidRPr="00E340DB">
        <w:t>-</w:t>
      </w:r>
      <w:r w:rsidR="00675CF2" w:rsidRPr="00E340DB">
        <w:t>за прием и регистрацию заявления, поступившего в Комитет образования и ДОО по почте, лично, посредством факсимильной связи</w:t>
      </w:r>
      <w:r w:rsidRPr="00E340DB">
        <w:t xml:space="preserve"> </w:t>
      </w:r>
      <w:r w:rsidR="00675CF2" w:rsidRPr="00E340DB">
        <w:t>либо посредством Единого портал</w:t>
      </w:r>
      <w:r w:rsidR="00B10B63">
        <w:t xml:space="preserve">а </w:t>
      </w:r>
      <w:r w:rsidRPr="00E340DB">
        <w:t>-</w:t>
      </w:r>
      <w:r w:rsidR="00B10B63">
        <w:t xml:space="preserve"> </w:t>
      </w:r>
      <w:r w:rsidR="00675CF2" w:rsidRPr="00E340DB">
        <w:t>секретарь (делопроизводитель) Комитета образования, специалист отдела, работник ДОО,</w:t>
      </w:r>
      <w:r w:rsidRPr="00E340DB">
        <w:t xml:space="preserve"> </w:t>
      </w:r>
      <w:r w:rsidR="00675CF2" w:rsidRPr="00E340DB">
        <w:t>ответственный за предоставление муниципальной услуги;</w:t>
      </w:r>
    </w:p>
    <w:p w:rsidR="00B10B63" w:rsidRPr="00E340DB" w:rsidRDefault="00B10B63" w:rsidP="00B10B63">
      <w:r w:rsidRPr="00323958">
        <w:t>(</w:t>
      </w:r>
      <w:r w:rsidR="00323958" w:rsidRPr="00323958">
        <w:t xml:space="preserve">в абзаце четвертом </w:t>
      </w:r>
      <w:r w:rsidRPr="00323958">
        <w:t>пункта 3.2 слова «Единого или регионального порталов» заменены словами «Единого портала» постановлением Администрации</w:t>
      </w:r>
      <w:r>
        <w:t xml:space="preserve"> </w:t>
      </w:r>
      <w:hyperlink r:id="rId74"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574F79">
          <w:rPr>
            <w:rStyle w:val="a6"/>
          </w:rPr>
          <w:t>от 29.03.2024 № 250</w:t>
        </w:r>
      </w:hyperlink>
      <w:r>
        <w:t>)</w:t>
      </w:r>
    </w:p>
    <w:p w:rsidR="00675CF2" w:rsidRPr="00E340DB" w:rsidRDefault="00675CF2" w:rsidP="00E340DB">
      <w:r w:rsidRPr="00E340DB">
        <w:t>- за прием и регистрацию заявлений в МФЦ</w:t>
      </w:r>
      <w:r w:rsidR="00E340DB" w:rsidRPr="00E340DB">
        <w:t>-</w:t>
      </w:r>
      <w:r w:rsidRPr="00E340DB">
        <w:t xml:space="preserve">специалист МФЦ. </w:t>
      </w:r>
    </w:p>
    <w:p w:rsidR="00675CF2" w:rsidRPr="00E340DB" w:rsidRDefault="00675CF2" w:rsidP="00E340DB">
      <w:r w:rsidRPr="00E340DB">
        <w:t xml:space="preserve">Содержание административных действий, входящих в состав административной процедуры: </w:t>
      </w:r>
    </w:p>
    <w:p w:rsidR="00675CF2" w:rsidRPr="00E340DB" w:rsidRDefault="00675CF2" w:rsidP="00E340DB">
      <w:r w:rsidRPr="00E340DB">
        <w:t xml:space="preserve">- прием и регистрация заявления о предоставлении муниципальной услуги; </w:t>
      </w:r>
    </w:p>
    <w:p w:rsidR="00675CF2" w:rsidRPr="00E340DB" w:rsidRDefault="00675CF2" w:rsidP="00E340DB">
      <w:r w:rsidRPr="00E340DB">
        <w:t>- оформление и выдача заявителю расписки в получении документов, с информацией о регистрационном номере заявления и перечне представленных документов</w:t>
      </w:r>
      <w:r w:rsidR="00E340DB" w:rsidRPr="00E340DB">
        <w:t>-</w:t>
      </w:r>
      <w:r w:rsidRPr="00E340DB">
        <w:t xml:space="preserve">в день обращения в Комитет образования, ДОО или МФЦ; при личном обращении заявителя </w:t>
      </w:r>
      <w:r w:rsidR="00E340DB" w:rsidRPr="00E340DB">
        <w:t>-</w:t>
      </w:r>
      <w:r w:rsidRPr="00E340DB">
        <w:t>в день поступления заявления либо в течение 15 минут с момента получения заявления о предоставлении муниципальной услуги.</w:t>
      </w:r>
    </w:p>
    <w:p w:rsidR="00675CF2" w:rsidRPr="00E340DB" w:rsidRDefault="00675CF2" w:rsidP="00E340DB">
      <w:r w:rsidRPr="00E340DB">
        <w:t>Критерий принятия решения о приеме и регистрации заявления: наличие заявления о предоставлении муниципальной услуги.</w:t>
      </w:r>
    </w:p>
    <w:p w:rsidR="00675CF2" w:rsidRPr="00E340DB" w:rsidRDefault="00675CF2" w:rsidP="00E340DB">
      <w:r w:rsidRPr="00E340DB">
        <w:t>Результат выполнения административной процедуры: зарегистрированное заявление</w:t>
      </w:r>
      <w:r w:rsidR="00E340DB" w:rsidRPr="00E340DB">
        <w:t xml:space="preserve"> </w:t>
      </w:r>
      <w:r w:rsidRPr="00E340DB">
        <w:t>о предоставлении муниципальной услуги.</w:t>
      </w:r>
    </w:p>
    <w:p w:rsidR="00675CF2" w:rsidRPr="00E340DB" w:rsidRDefault="00675CF2" w:rsidP="00E340DB">
      <w:r w:rsidRPr="00E340DB">
        <w:t xml:space="preserve">Способ фиксации результата выполнения административной процедуры: </w:t>
      </w:r>
    </w:p>
    <w:p w:rsidR="00675CF2" w:rsidRPr="00E340DB" w:rsidRDefault="00675CF2" w:rsidP="00E340DB">
      <w:r w:rsidRPr="00E340DB">
        <w:t xml:space="preserve">- в случае поступления заявления по почте, лично, посредством факсимильной связи секретарь (делопроизводитель) Комитета образования либо специалист отдела или работник ДОО, ответственный за предоставление муниципальной услуги регистрирует заявление о предоставлении муниципальной услуги с проставлением в </w:t>
      </w:r>
      <w:r w:rsidRPr="00E340DB">
        <w:lastRenderedPageBreak/>
        <w:t xml:space="preserve">заявлении отметки о регистрации в журнале регистрации заявлений или в АИС </w:t>
      </w:r>
      <w:r w:rsidR="00E340DB" w:rsidRPr="00E340DB">
        <w:t>«</w:t>
      </w:r>
      <w:r w:rsidRPr="00E340DB">
        <w:t>Электронный детский сад</w:t>
      </w:r>
      <w:r w:rsidR="00E340DB" w:rsidRPr="00E340DB">
        <w:t>»</w:t>
      </w:r>
      <w:r w:rsidRPr="00E340DB">
        <w:t>;</w:t>
      </w:r>
    </w:p>
    <w:p w:rsidR="00675CF2" w:rsidRDefault="00675CF2" w:rsidP="00E340DB">
      <w:r w:rsidRPr="00E340DB">
        <w:t>- в случае направления заявления посредством Единого портал</w:t>
      </w:r>
      <w:r w:rsidR="00B10B63">
        <w:t>а</w:t>
      </w:r>
      <w:r w:rsidRPr="00E340DB">
        <w:t xml:space="preserve"> специалист отдела, ответственный за предоставление муниципальной услуги</w:t>
      </w:r>
      <w:r w:rsidR="00E340DB" w:rsidRPr="00E340DB">
        <w:t xml:space="preserve"> </w:t>
      </w:r>
      <w:r w:rsidRPr="00E340DB">
        <w:t>регистрирует заявление о предоставлении муниципальной услуги в</w:t>
      </w:r>
      <w:r w:rsidR="00E340DB" w:rsidRPr="00E340DB">
        <w:t xml:space="preserve"> </w:t>
      </w:r>
      <w:r w:rsidRPr="00E340DB">
        <w:t xml:space="preserve">АИС </w:t>
      </w:r>
      <w:r w:rsidR="00E340DB" w:rsidRPr="00E340DB">
        <w:t>«</w:t>
      </w:r>
      <w:r w:rsidRPr="00E340DB">
        <w:t>Электронный детский сад</w:t>
      </w:r>
      <w:r w:rsidR="00E340DB" w:rsidRPr="00E340DB">
        <w:t>»</w:t>
      </w:r>
      <w:r w:rsidRPr="00E340DB">
        <w:t>;</w:t>
      </w:r>
    </w:p>
    <w:p w:rsidR="0073430B" w:rsidRPr="00E340DB" w:rsidRDefault="00B10B63" w:rsidP="0073430B">
      <w:r w:rsidRPr="00323958">
        <w:t>(в абзаце тринадцатом</w:t>
      </w:r>
      <w:r w:rsidR="0073430B" w:rsidRPr="00323958">
        <w:t xml:space="preserve"> пункта</w:t>
      </w:r>
      <w:r w:rsidRPr="00323958">
        <w:t xml:space="preserve"> 3.2 слова «Единого или регионального порталов» замен</w:t>
      </w:r>
      <w:r w:rsidR="0073430B" w:rsidRPr="00323958">
        <w:t>ены словами «Единого портала» постановлением Администрации</w:t>
      </w:r>
      <w:r w:rsidR="0073430B">
        <w:t xml:space="preserve"> </w:t>
      </w:r>
      <w:hyperlink r:id="rId75"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0073430B" w:rsidRPr="00574F79">
          <w:rPr>
            <w:rStyle w:val="a6"/>
          </w:rPr>
          <w:t>от 29.03.2024 № 250</w:t>
        </w:r>
      </w:hyperlink>
      <w:r w:rsidR="0073430B">
        <w:t>)</w:t>
      </w:r>
    </w:p>
    <w:p w:rsidR="00675CF2" w:rsidRPr="00E340DB" w:rsidRDefault="00675CF2" w:rsidP="00E340DB">
      <w:r w:rsidRPr="00E340DB">
        <w:t>- в случае подачи заявления в МФЦ специалист МФЦ регистрирует заявление о предоставлении муниципальной услуги в электронном документообороте.</w:t>
      </w:r>
    </w:p>
    <w:p w:rsidR="00675CF2" w:rsidRPr="00E340DB" w:rsidRDefault="00675CF2" w:rsidP="00E340DB">
      <w:r w:rsidRPr="00E340DB">
        <w:t>В случае подачи заявления в МФЦ зарегистрированное заявление о предоставлении муниципальной услуги с приложениями передается в Комитет образования в срок, установленный соглашением между МФЦ и администрацией.</w:t>
      </w:r>
    </w:p>
    <w:p w:rsidR="00323958" w:rsidRDefault="00675CF2" w:rsidP="00323958">
      <w:r w:rsidRPr="00E340DB">
        <w:t>3.3.</w:t>
      </w:r>
      <w:r w:rsidR="00323958">
        <w:t xml:space="preserve"> Формирование и направление межведомственных запросов, получение ответов на них.</w:t>
      </w:r>
    </w:p>
    <w:p w:rsidR="00323958" w:rsidRDefault="00323958" w:rsidP="00323958">
      <w:r>
        <w:t>Основанием для начала административной процедуры является поступление зарегистрированного заявления к специалисту отдела или работнику ДОО, ответственному за предоставление муниципальной услуги.</w:t>
      </w:r>
    </w:p>
    <w:p w:rsidR="00323958" w:rsidRDefault="00323958" w:rsidP="00323958">
      <w:r>
        <w:t>Сведения о должностных лицах, ответственных за выполнение каждого административного действия, входящего в состав административной процедуры:</w:t>
      </w:r>
    </w:p>
    <w:p w:rsidR="00323958" w:rsidRDefault="00323958" w:rsidP="00323958">
      <w:r>
        <w:t>должностным лицом ответственным за выполнение административной процедуры является специалист отдела, работник ДОО, ответственный за предоставление муниципальной услуги.</w:t>
      </w:r>
    </w:p>
    <w:p w:rsidR="00323958" w:rsidRDefault="00323958" w:rsidP="00323958">
      <w:r>
        <w:t>Содержание административных действий, входящих в состав административной процедуры:</w:t>
      </w:r>
    </w:p>
    <w:p w:rsidR="00323958" w:rsidRDefault="00323958" w:rsidP="00323958">
      <w:r>
        <w:t>- экспертиза предоставленных заявителем документов, формирование и направление межведомственного запроса в (продолжительность и (или) максимальный срок выполнения административного действия-в день приема и регистрации заявления;</w:t>
      </w:r>
    </w:p>
    <w:p w:rsidR="00323958" w:rsidRDefault="00323958" w:rsidP="00323958">
      <w:r>
        <w:t>- получение ответов на межведомственные запросы (продолжительность и (или) максимальный срок выполнения административного действия-не более 5 рабочих дней со дня поступления межведомственного запроса в органы, предоставляющие документ и информацию).</w:t>
      </w:r>
    </w:p>
    <w:p w:rsidR="00323958" w:rsidRDefault="00323958" w:rsidP="00323958">
      <w:r>
        <w:t>Критерий принятия решения о направлении межведомственного запроса: отсутствие документов, необходимых для предоставления муниципальной услуги, указанных в подпункте 2.6.2 пункта 2.6 настоящего административного регламента.</w:t>
      </w:r>
    </w:p>
    <w:p w:rsidR="00323958" w:rsidRDefault="00323958" w:rsidP="00323958">
      <w:r>
        <w:t>Результат административной процедуры: полученные ответы на межведомственные запросы.</w:t>
      </w:r>
    </w:p>
    <w:p w:rsidR="00323958" w:rsidRDefault="00323958" w:rsidP="00323958">
      <w:r>
        <w:t>Способ фиксации результата административной процедуры:</w:t>
      </w:r>
    </w:p>
    <w:p w:rsidR="00323958" w:rsidRDefault="00323958" w:rsidP="00323958">
      <w:r>
        <w:t>полученный ответ на межведомственный запрос регистрируется в электронном документообороте и приобщается к документам заявителя.</w:t>
      </w:r>
    </w:p>
    <w:p w:rsidR="00323958" w:rsidRDefault="00323958" w:rsidP="00323958">
      <w:r>
        <w:t>В случае поступления ответа на межведомственный запрос по почте секретарь (делопроизводитель) Комитета образования, работник ДОО, ответственный за регистрацию входящей документации, регистрирует ответ на запрос, в электронном документообороте и передает зарегистрированный ответ на межведомственный запрос специалисту отдела, ответственному за предоставление муниципальной услуги.</w:t>
      </w:r>
    </w:p>
    <w:p w:rsidR="00323958" w:rsidRDefault="00323958" w:rsidP="00323958">
      <w:r>
        <w:t>3.4. Рассмотрение заявления о предоставлении муниципальной услуги и подготовка документа, являющегося результатом предоставления муниципальной услуги.</w:t>
      </w:r>
    </w:p>
    <w:p w:rsidR="00323958" w:rsidRDefault="00323958" w:rsidP="00323958">
      <w:r>
        <w:t xml:space="preserve">Основанием для начала административной процедуры является поступление к специалисту отдела, работнику ДОО, ответственному за предоставление </w:t>
      </w:r>
      <w:r>
        <w:lastRenderedPageBreak/>
        <w:t>муниципальной услуги зарегистрированного заявления о предоставлении муниципальной услуги, и прилагаемых к нему документов.</w:t>
      </w:r>
    </w:p>
    <w:p w:rsidR="00323958" w:rsidRDefault="00323958" w:rsidP="00323958">
      <w:r>
        <w:t xml:space="preserve">Сведения о должностных лицах, ответственных за выполнение административного действия, входящего в состав административной процедуры: </w:t>
      </w:r>
    </w:p>
    <w:p w:rsidR="00323958" w:rsidRDefault="00323958" w:rsidP="00323958">
      <w:r>
        <w:t>- за рассмотрение документов, оформление документов, являющихся результатом предоставления муниципальной услуги-специалист отдела, работник ДОО, ответственный за предоставление муниципальной услуги;</w:t>
      </w:r>
    </w:p>
    <w:p w:rsidR="00323958" w:rsidRDefault="00323958" w:rsidP="00323958">
      <w:r>
        <w:t>- за подписание и регистрацию документов, являющихся результатом предоставления муниципальной услуги-специалист отдела, работник ДОО, ответственный за предоставление муниципальной услуги либо лицо, его замещающее.</w:t>
      </w:r>
    </w:p>
    <w:p w:rsidR="00323958" w:rsidRDefault="00323958" w:rsidP="00323958">
      <w:r>
        <w:t>Содержание административных действий, входящих в состав административной процедуры, продолжительность и (или) максимальный срок его выполнения;</w:t>
      </w:r>
    </w:p>
    <w:p w:rsidR="00323958" w:rsidRDefault="00323958" w:rsidP="00323958">
      <w:r>
        <w:t>- специалист отдела, работник ДОО, ответственный за предоставление муниципальной услуги рассматривает заявление и прилагаемые к нему документы и оформляет уведомление о постановке или об отказе в постановке на учет ребенка для получения места в ДОО;</w:t>
      </w:r>
    </w:p>
    <w:p w:rsidR="00323958" w:rsidRDefault="00323958" w:rsidP="00323958">
      <w:r>
        <w:t>- подписание уведомления о постановке на учет ребенка в ДОО или об отказе в постановке на учет ребенка для получения места в ДОО, (продолжительность и (или) максимальный срок выполнения-в день рассмотрения заявления о предоставлении муниципальной услуги, и прилагаемых к нему документов);</w:t>
      </w:r>
    </w:p>
    <w:p w:rsidR="00323958" w:rsidRDefault="00323958" w:rsidP="00323958">
      <w:r>
        <w:t>- постановка на учет ребенка для получения места в ДОО (продолжительность и (или) максимальный срок выполнения-в день рассмотрения заявления о предоставленной муниципальной услуги);</w:t>
      </w:r>
    </w:p>
    <w:p w:rsidR="00323958" w:rsidRDefault="00323958" w:rsidP="00323958">
      <w:r>
        <w:t>- направление ребенка в ДОО осуществляется при наличии свободных мест в ДОО специалист отдела, ответственный за предоставление муниципальной услуги готовит направление в ДОО после подтверждения родителем (законным представителем) нуждаемости в предоставлении места (продолжительность и (или) максимальный срок выполнения-в течение всего календарного года при наличии свободных мест);</w:t>
      </w:r>
    </w:p>
    <w:p w:rsidR="00323958" w:rsidRDefault="00323958" w:rsidP="00323958">
      <w:r>
        <w:t>- регистрация документов, являющиеся результатом, предоставления муниципальной услуги, (продолжительность и (или) максимальный срок выполнения-в день его подписания).</w:t>
      </w:r>
    </w:p>
    <w:p w:rsidR="00323958" w:rsidRDefault="00323958" w:rsidP="00323958">
      <w:r>
        <w:t>Критерием принятия решения о предоставлении или об отказе в предоставлении муниципальной услуги является наличие или отсутствие оснований для отказа в предоставлении муниципальной услуги, указанных в пункте 2.8 настоящего административного регламента.</w:t>
      </w:r>
    </w:p>
    <w:p w:rsidR="00323958" w:rsidRDefault="00323958" w:rsidP="00323958">
      <w:r>
        <w:t>Результат административной процедуры: документ, являющийся результатом предоставления муниципальной услуги указанный в пункте 2.3 настоящего административного регламента.</w:t>
      </w:r>
    </w:p>
    <w:p w:rsidR="00323958" w:rsidRDefault="00323958" w:rsidP="00323958">
      <w:r>
        <w:t>Способ фиксации результата выполнения административной процедуры:</w:t>
      </w:r>
    </w:p>
    <w:p w:rsidR="00323958" w:rsidRDefault="00323958" w:rsidP="00323958">
      <w:r>
        <w:t>Документ, являющийся результатом предоставления муниципальной услуги, регистрируется в журнале регистрации исходящей документации Комитета образования, ДОО или в АИС «Электронный детский сад»;</w:t>
      </w:r>
    </w:p>
    <w:p w:rsidR="00323958" w:rsidRDefault="00323958" w:rsidP="00323958">
      <w:r>
        <w:t>- постановка на учет ребенка для предоставления места в ДОО фиксируется в АИС «Электронный детский сад» (заявлению присваивается статус «Зарегистрировано»).</w:t>
      </w:r>
    </w:p>
    <w:p w:rsidR="00323958" w:rsidRDefault="00323958" w:rsidP="00323958">
      <w:r>
        <w:t>В случае указания заявителем о выдаче результата предоставления муниципальной услуги в МФЦ (отображается в заявлении о предоставлении муниципальной услуги) специалист отдела, работник ДОО, ответственный за предоставление муниципальной услуги, в день регистрации документов, являющихся результатом предоставления муниципальной услуги, обеспечивает их передачу в МФЦ.</w:t>
      </w:r>
    </w:p>
    <w:p w:rsidR="00323958" w:rsidRDefault="00323958" w:rsidP="00323958">
      <w:r>
        <w:lastRenderedPageBreak/>
        <w:t>3.4.1. Выдача (направление) документа, являющегося результатом предоставления муниципальной услуги.</w:t>
      </w:r>
    </w:p>
    <w:p w:rsidR="00323958" w:rsidRDefault="00323958" w:rsidP="00323958">
      <w:r>
        <w:t>Основанием для начала административной процедуры является подписание документа, являющегося результатом предоставления муниципальной услуги.</w:t>
      </w:r>
    </w:p>
    <w:p w:rsidR="00323958" w:rsidRDefault="00323958" w:rsidP="00323958">
      <w:r>
        <w:t xml:space="preserve">Сведения о должностном лице, ответственном за выполнение административной процедуры: </w:t>
      </w:r>
    </w:p>
    <w:p w:rsidR="00323958" w:rsidRDefault="00323958" w:rsidP="00323958">
      <w:r>
        <w:t>- за направление заявителю документов, являющихся результатом предоставления муниципальной услуги, почтой, в том числе на электронную почту заявителя-секретарь (делопроизводитель) Комитета образования либо специалист отдела, работник ДОО, ответственный за предоставление муниципальной услуги;</w:t>
      </w:r>
    </w:p>
    <w:p w:rsidR="00323958" w:rsidRDefault="00323958" w:rsidP="00323958">
      <w:r>
        <w:t>- за выдачу заявителю документов, являющихся результатом предоставления муниципальной услуги, лично-специалист отдела, работник ДОО, ответственный за предоставление муниципальной услуги;</w:t>
      </w:r>
    </w:p>
    <w:p w:rsidR="00323958" w:rsidRDefault="00323958" w:rsidP="00323958">
      <w:r>
        <w:t>- за выдачу заявителю документов, являющихся результатом предоставления муниципальной услуги, посредством Единого портала-специалист отдела, ответственный за предоставление муниципальной услуги;</w:t>
      </w:r>
    </w:p>
    <w:p w:rsidR="00323958" w:rsidRDefault="00323958" w:rsidP="00323958">
      <w:r>
        <w:t>- за выдачу заявителю документов, являющихся результатом предоставления муниципальной услуги в МФЦ-специалист МФЦ.</w:t>
      </w:r>
    </w:p>
    <w:p w:rsidR="00323958" w:rsidRDefault="00323958" w:rsidP="00323958">
      <w:r>
        <w:t xml:space="preserve">Содержание административных действий, входящих в состав административной процедуры: </w:t>
      </w:r>
    </w:p>
    <w:p w:rsidR="00323958" w:rsidRDefault="00323958" w:rsidP="00323958">
      <w:r>
        <w:t>- выдача заявителю документа, являющегося результатом муниципальных услуг указанных в пункте 2.3 настоящего административного регламента (продолжительность и (или) максимальный срок выполнения административного действия-не позднее 1 рабочего дня со дня подготовки документа, являющегося результатом предоставления муниципальной услуги, указанного в пункте 2.3 настоящего административного регламента).</w:t>
      </w:r>
    </w:p>
    <w:p w:rsidR="00323958" w:rsidRDefault="00323958" w:rsidP="00323958">
      <w:r>
        <w:t>Критерий принятия решения: наличие документов, являющихся результатом муниципальных услуги.</w:t>
      </w:r>
    </w:p>
    <w:p w:rsidR="00323958" w:rsidRDefault="00323958" w:rsidP="00323958">
      <w:r>
        <w:t>Результат административной процедуры: выданный (направленный) документ, являющийся результатом предоставления муниципальной услуги, посредством Единого портала, МФЦ, нарочно, либо по адресу, указанному в заявлении, в том числе на электронную почту заявителя.</w:t>
      </w:r>
    </w:p>
    <w:p w:rsidR="00323958" w:rsidRDefault="00323958" w:rsidP="00323958">
      <w:r>
        <w:t xml:space="preserve">Способ фиксации результата выполнения административной процедуры: </w:t>
      </w:r>
    </w:p>
    <w:p w:rsidR="00323958" w:rsidRDefault="00323958" w:rsidP="00323958">
      <w:r>
        <w:t>- в случае выдачи документов, являющихся результатом предоставления муниципальной услуги, лично заявителю, запись о выдаче документов заявителю, в журнале регистрации исходящих документов и отображается в АИС «Электронный детский сад»;</w:t>
      </w:r>
    </w:p>
    <w:p w:rsidR="00323958" w:rsidRDefault="00323958" w:rsidP="00323958">
      <w:r>
        <w:t>- в случае направления документов, являющихся результатом предоставления муниципальной услуги, почтой, в том числе на электронную почту заявителя, получение заявителем документов подтверждается уведомлением о доставке письма адресату;</w:t>
      </w:r>
    </w:p>
    <w:p w:rsidR="00323958" w:rsidRDefault="00323958" w:rsidP="00323958">
      <w:r>
        <w:t>- в случае направления документов, являющихся результатом предоставления муниципальной услуги, посредством Единого портала, запись о выдаче документов заявителю отображается в Личном кабинете Единого портала;</w:t>
      </w:r>
    </w:p>
    <w:p w:rsidR="00675CF2" w:rsidRDefault="00323958" w:rsidP="00323958">
      <w:r>
        <w:t>- в случае выдачи документов, являющихся результатом предоставления муниципальной услуги, в МФЦ запись о выдаче отражается в электронном документообороте.</w:t>
      </w:r>
    </w:p>
    <w:p w:rsidR="00323958" w:rsidRPr="00E340DB" w:rsidRDefault="00323958" w:rsidP="00323958">
      <w:r>
        <w:t>(</w:t>
      </w:r>
      <w:r w:rsidRPr="00323958">
        <w:t>пункты 3.3, 3.4</w:t>
      </w:r>
      <w:r>
        <w:t xml:space="preserve"> изложены в редакции постановления Администрации                             </w:t>
      </w:r>
      <w:hyperlink r:id="rId76"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323958">
          <w:rPr>
            <w:rStyle w:val="a6"/>
          </w:rPr>
          <w:t>от 29.03.2024 № 250</w:t>
        </w:r>
      </w:hyperlink>
      <w:r>
        <w:t>)</w:t>
      </w:r>
    </w:p>
    <w:p w:rsidR="00675CF2" w:rsidRPr="00E340DB" w:rsidRDefault="00675CF2" w:rsidP="00E340DB">
      <w:r w:rsidRPr="00E340DB">
        <w:t>3.5. Особенности выполнения предусмотренных настоящим разделом административных процедур в электронной форме.</w:t>
      </w:r>
    </w:p>
    <w:p w:rsidR="00675CF2" w:rsidRDefault="00675CF2" w:rsidP="00E340DB">
      <w:r w:rsidRPr="00E340DB">
        <w:lastRenderedPageBreak/>
        <w:t>3.5.1. Предоставление муниципальной услуги посредством Единого портал</w:t>
      </w:r>
      <w:r w:rsidR="00323958">
        <w:t xml:space="preserve">а </w:t>
      </w:r>
      <w:r w:rsidRPr="00E340DB">
        <w:t xml:space="preserve">осуществляется на основе сведений, содержащихся в Федеральной информационной системе </w:t>
      </w:r>
      <w:r w:rsidR="00E340DB" w:rsidRPr="00E340DB">
        <w:t>«</w:t>
      </w:r>
      <w:r w:rsidRPr="00E340DB">
        <w:t>Федеральный реестр государственных и муниципальных услуг (функций)</w:t>
      </w:r>
      <w:r w:rsidR="00E340DB" w:rsidRPr="00E340DB">
        <w:t>»</w:t>
      </w:r>
      <w:r w:rsidRPr="00E340DB">
        <w:t>.</w:t>
      </w:r>
      <w:r w:rsidR="00E340DB" w:rsidRPr="00E340DB">
        <w:t xml:space="preserve"> </w:t>
      </w:r>
    </w:p>
    <w:p w:rsidR="00323958" w:rsidRPr="00E340DB" w:rsidRDefault="00323958" w:rsidP="00323958">
      <w:r>
        <w:t>(в абзаце первом подпункта 3.5.1</w:t>
      </w:r>
      <w:r w:rsidRPr="00323958">
        <w:t xml:space="preserve"> пункта 3.5 слова «Единого и регионального порталов» замен</w:t>
      </w:r>
      <w:r>
        <w:t xml:space="preserve">ены словами «Единого портала» постановлением Администрации                             </w:t>
      </w:r>
      <w:hyperlink r:id="rId77" w:tooltip="постановление от 29.03.2024 0:00:00 №250 Администрация Березовского района&#10;&#10;О внесении изменений в постановление администрации Березовского района от 23.06.2022 № 900 " w:history="1">
        <w:r w:rsidRPr="00323958">
          <w:rPr>
            <w:rStyle w:val="a6"/>
          </w:rPr>
          <w:t>от 29.03.2024 № 250</w:t>
        </w:r>
      </w:hyperlink>
      <w:r>
        <w:t>)</w:t>
      </w:r>
    </w:p>
    <w:p w:rsidR="00675CF2" w:rsidRPr="00E340DB" w:rsidRDefault="00675CF2" w:rsidP="00E340DB">
      <w:r w:rsidRPr="00E340DB">
        <w:t xml:space="preserve">Получение информации о порядке и сроках предоставления муниципальной услуги, в том числе в электронной форме осуществляется заявителями на Едином портале, а так же иными способами, указанными в пункте 1.3 настоящего административного регламента. </w:t>
      </w:r>
    </w:p>
    <w:p w:rsidR="00675CF2" w:rsidRPr="00E340DB" w:rsidRDefault="00675CF2" w:rsidP="00E340DB">
      <w:r w:rsidRPr="00E340DB">
        <w:t>3.5.2. Запись на прием в МФЦ осуществляется посредством</w:t>
      </w:r>
      <w:r w:rsidR="00E340DB" w:rsidRPr="00E340DB">
        <w:t xml:space="preserve"> </w:t>
      </w:r>
      <w:r w:rsidRPr="00E340DB">
        <w:t xml:space="preserve">портала МФЦ: http://mfc.admhmao.ru. Заявителю предоставляется возможность записи в любые свободные для приема дату и время в пределах установленного в МФЦ графика приема заявителей. </w:t>
      </w:r>
    </w:p>
    <w:p w:rsidR="00675CF2" w:rsidRDefault="00675CF2" w:rsidP="00E340DB">
      <w:r w:rsidRPr="00E340DB">
        <w:t>3.5.3. Формирование заявления заявителем осуществляется посредством заполнения электронной формы заявления на Едином портале без необходимости дополнительной подачи заявления в какой-либо иной форме. На Едином портале размещаются образцы заполнения электронной формы заявления.</w:t>
      </w:r>
    </w:p>
    <w:p w:rsidR="002F5439" w:rsidRDefault="002F5439" w:rsidP="002F5439">
      <w:r>
        <w:t>Форматно-логическая проверка сформированного заявления осуществляется Единым порталом автоматически на основании требований, определяемых администрацией, в процессе заполнения заявителем каждого из полей электронной формы заявления. При выявлении Единым порталом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2F5439" w:rsidRPr="00E340DB" w:rsidRDefault="002F5439" w:rsidP="002F5439">
      <w:r>
        <w:t>(</w:t>
      </w:r>
      <w:r w:rsidRPr="002F5439">
        <w:t>абзац второй подпункта 3.5.3 пункта 3.5 изложен в редакции постановления Администрации</w:t>
      </w:r>
      <w:r>
        <w:rPr>
          <w:rFonts w:ascii="Times New Roman" w:hAnsi="Times New Roman"/>
          <w:b/>
          <w:sz w:val="28"/>
        </w:rPr>
        <w:t xml:space="preserve"> </w:t>
      </w:r>
      <w:hyperlink r:id="rId78" w:tooltip="постановление от 15.12.2022 0:00:00 №1677 Администрация Березовского района&#10;&#10;О внесении изменений в постановление администрации Березовского района от 23.06.2022 № 900 " w:history="1">
        <w:r>
          <w:rPr>
            <w:rStyle w:val="a6"/>
          </w:rPr>
          <w:t>от 15.12.2022</w:t>
        </w:r>
        <w:r w:rsidRPr="002F5439">
          <w:rPr>
            <w:rStyle w:val="a6"/>
          </w:rPr>
          <w:t xml:space="preserve"> № 1677</w:t>
        </w:r>
      </w:hyperlink>
      <w:r>
        <w:t>)</w:t>
      </w:r>
    </w:p>
    <w:p w:rsidR="00675CF2" w:rsidRPr="00E340DB" w:rsidRDefault="00675CF2" w:rsidP="00E340DB">
      <w:r w:rsidRPr="00E340DB">
        <w:t>При формировании заявления заявителю обеспечивается:</w:t>
      </w:r>
    </w:p>
    <w:p w:rsidR="00675CF2" w:rsidRPr="00E340DB" w:rsidRDefault="00675CF2" w:rsidP="00E340DB">
      <w:r w:rsidRPr="00E340DB">
        <w:t>- возможность копирования и сохранения заявления и иных документов, указанных в пункте 2.6 настоящего административного регламента, необходимых для предоставления муниципальной услуги;</w:t>
      </w:r>
    </w:p>
    <w:p w:rsidR="00675CF2" w:rsidRPr="00E340DB" w:rsidRDefault="00675CF2" w:rsidP="00E340DB">
      <w:r w:rsidRPr="00E340DB">
        <w:t>- возможность печати на бумажном носителе копии электронной формы заявления;</w:t>
      </w:r>
    </w:p>
    <w:p w:rsidR="00675CF2" w:rsidRPr="00E340DB" w:rsidRDefault="00675CF2" w:rsidP="00E340DB">
      <w:r w:rsidRPr="00E340DB">
        <w:t>-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75CF2" w:rsidRPr="00E340DB" w:rsidRDefault="00675CF2" w:rsidP="00E340DB">
      <w:r w:rsidRPr="00E340DB">
        <w:t xml:space="preserve">- заполнение полей электронной формы заявления до начала ввода сведений заявителем с использованием сведений, размещенных в федеральной государственной информационной системе </w:t>
      </w:r>
      <w:r w:rsidR="00E340DB" w:rsidRPr="00E340DB">
        <w:t>«</w:t>
      </w:r>
      <w:r w:rsidRPr="00E340DB">
        <w:t>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r w:rsidR="00E340DB" w:rsidRPr="00E340DB">
        <w:t>»</w:t>
      </w:r>
      <w:r w:rsidRPr="00E340DB">
        <w:t xml:space="preserve"> (далее-единая система идентификации и аутентификации), и сведений, опубликованных на Едином портале в части, касающейся сведений, отсутствующих в единой системе идентификации и аутентификации;</w:t>
      </w:r>
    </w:p>
    <w:p w:rsidR="00675CF2" w:rsidRPr="00E340DB" w:rsidRDefault="00675CF2" w:rsidP="00E340DB">
      <w:r w:rsidRPr="00E340DB">
        <w:t>- возможность вернуться на любой из этапов заполнения электронной формы заявления без потери, ранее введенной информации;</w:t>
      </w:r>
    </w:p>
    <w:p w:rsidR="00675CF2" w:rsidRPr="00E340DB" w:rsidRDefault="00675CF2" w:rsidP="00E340DB">
      <w:r w:rsidRPr="00E340DB">
        <w:t>- возможность доступа заявителя на Едином портале к ранее поданным им заявлений в течение не менее одного года, а также частично сформированных заявлений-в течение не менее 3 месяцев.</w:t>
      </w:r>
    </w:p>
    <w:p w:rsidR="00675CF2" w:rsidRPr="00E340DB" w:rsidRDefault="00675CF2" w:rsidP="00E340DB">
      <w:r w:rsidRPr="00E340DB">
        <w:t xml:space="preserve">Сформированное и подписанное заявление, и иные документы, необходимые для предоставления муниципальной услуги, направляются </w:t>
      </w:r>
      <w:proofErr w:type="gramStart"/>
      <w:r w:rsidRPr="00E340DB">
        <w:t>в</w:t>
      </w:r>
      <w:proofErr w:type="gramEnd"/>
      <w:r w:rsidRPr="00E340DB">
        <w:t xml:space="preserve"> посредством Единого портала.</w:t>
      </w:r>
    </w:p>
    <w:p w:rsidR="00675CF2" w:rsidRPr="00E340DB" w:rsidRDefault="00675CF2" w:rsidP="00E340DB">
      <w:r w:rsidRPr="00E340DB">
        <w:lastRenderedPageBreak/>
        <w:t>3.5.4. Предоставление муниципальной услуги начинается с момента приема и регистрации Комитетом образования электронных документов, необходимых для предоставления муниципальной услуги.</w:t>
      </w:r>
    </w:p>
    <w:p w:rsidR="00675CF2" w:rsidRPr="00E340DB" w:rsidRDefault="00675CF2" w:rsidP="00E340DB">
      <w:r w:rsidRPr="00E340DB">
        <w:t xml:space="preserve">При получении заявления в электронной форме в автоматическом режиме осуществляется форматно-логический контроль заявления. </w:t>
      </w:r>
    </w:p>
    <w:p w:rsidR="00675CF2" w:rsidRPr="00E340DB" w:rsidRDefault="00675CF2" w:rsidP="00E340DB">
      <w:r w:rsidRPr="00E340DB">
        <w:t>Заявителю сообщается присвоенный заявлению в электронной форме уникальный номер, по которому в соответствующем разделе Единого портала заявителю будет представлена информация о ходе выполнения указанного заявления.</w:t>
      </w:r>
    </w:p>
    <w:p w:rsidR="00675CF2" w:rsidRPr="00E340DB" w:rsidRDefault="00675CF2" w:rsidP="00E340DB">
      <w:r w:rsidRPr="00E340DB">
        <w:t>Прием и регистрация заявления осуществляются Комитетом образования.</w:t>
      </w:r>
    </w:p>
    <w:p w:rsidR="00675CF2" w:rsidRPr="00E340DB" w:rsidRDefault="00675CF2" w:rsidP="00E340DB">
      <w:r w:rsidRPr="00E340DB">
        <w:t xml:space="preserve">После принятия заявления заявителя Комитетом образования статус заявления заявителя в личном кабинете на Едином портале обновляется до статуса </w:t>
      </w:r>
      <w:r w:rsidR="00E340DB" w:rsidRPr="00E340DB">
        <w:t>«</w:t>
      </w:r>
      <w:r w:rsidRPr="00E340DB">
        <w:t>принято</w:t>
      </w:r>
      <w:r w:rsidR="00E340DB" w:rsidRPr="00E340DB">
        <w:t>»</w:t>
      </w:r>
      <w:r w:rsidRPr="00E340DB">
        <w:t>.</w:t>
      </w:r>
    </w:p>
    <w:p w:rsidR="002F5439" w:rsidRDefault="00675CF2" w:rsidP="002F5439">
      <w:r w:rsidRPr="00E340DB">
        <w:t xml:space="preserve">3.5.5. </w:t>
      </w:r>
      <w:r w:rsidR="002F5439">
        <w:t>Заявителю в качестве результата предоставления муниципальной услуги обеспечивается по его выбору возможность:</w:t>
      </w:r>
    </w:p>
    <w:p w:rsidR="002F5439" w:rsidRDefault="002F5439" w:rsidP="002F5439">
      <w:r>
        <w:t>- получения электронного документа, подписанного с использованием усиленной квалифицированной электронной подписи;</w:t>
      </w:r>
    </w:p>
    <w:p w:rsidR="002F5439" w:rsidRDefault="002F5439" w:rsidP="002F5439">
      <w:r>
        <w:t xml:space="preserve">- получения информации из государственных (муниципальных) информационных систем, кроме случаев, когда в соответствии с нормативными правовыми актами такая информация требует обязательного ее подписания усиленной квалифицированной электронной подписью; </w:t>
      </w:r>
    </w:p>
    <w:p w:rsidR="002F5439" w:rsidRDefault="002F5439" w:rsidP="002F5439">
      <w:r>
        <w:t>- внесения изменений в сведения, содержащиеся в государственных (муниципальных) информационных системах на основании информации, содержащейся в заявлении (или) прилагаемых к заявлению документах, в случаях, предусмотренных нормативными правовыми актами, регулирующими порядок предоставления муниципальной услуги;</w:t>
      </w:r>
    </w:p>
    <w:p w:rsidR="002F5439" w:rsidRDefault="002F5439" w:rsidP="002F5439">
      <w:r>
        <w:t>- получения с использованием Единого портала электронного документа в машиночитаемом формате, подписанного усиленной квалифицированной электронной подписью со стороны Комитета образования, ДОО.</w:t>
      </w:r>
    </w:p>
    <w:p w:rsidR="002F5439" w:rsidRDefault="002F5439" w:rsidP="002F5439">
      <w:r>
        <w:t>При получении результата предоставления муниципальной услуги на Едином портале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 являющегося результатом предоставления муниципальной услуги в других организациях, обладающих правом создания (замены) и выдачи ключа простой электронной подписи в целях предоставления муниципальных услуг, информационная система которых интегрирована с Единым порталом в установленном порядке (при наличии у них технической возможности).</w:t>
      </w:r>
    </w:p>
    <w:p w:rsidR="002F5439" w:rsidRDefault="002F5439" w:rsidP="002F5439">
      <w:r>
        <w:t>Заявителю обеспечивается возможность выбрать вариант получения результата предоставления муниципальной услуги в форме электронного документа, подписанного усиленной квалифицированной электронной подписью, независимо от формы или способа обращения за муниципальной услугой.</w:t>
      </w:r>
    </w:p>
    <w:p w:rsidR="00675CF2" w:rsidRDefault="002F5439" w:rsidP="002F5439">
      <w:r>
        <w:t>Заявителю предоставляется возможность сохранения электронного документа, являющегося результатом предоставления муниципальной услуги подписанного усиленной квалифицированной электронной подписью, на своих технических средствах, а также возможность направления такого электронного документа в иные органы (организации).</w:t>
      </w:r>
    </w:p>
    <w:p w:rsidR="002F5439" w:rsidRPr="00E340DB" w:rsidRDefault="002F5439" w:rsidP="002F5439">
      <w:r>
        <w:t>(</w:t>
      </w:r>
      <w:r w:rsidRPr="002F5439">
        <w:t xml:space="preserve">подпункт 3.5.5 пункта 3.5 изложен в редакции постановления Администрации       </w:t>
      </w:r>
      <w:hyperlink r:id="rId79" w:tooltip="постановление от 15.12.2022 0:00:00 №1677 Администрация Березовского района&#10;&#10;О внесении изменений в постановление администрации Березовского района от 23.06.2022 № 900 " w:history="1">
        <w:r>
          <w:rPr>
            <w:rStyle w:val="a6"/>
          </w:rPr>
          <w:t>от 15.12.2022</w:t>
        </w:r>
        <w:r w:rsidRPr="002F5439">
          <w:rPr>
            <w:rStyle w:val="a6"/>
          </w:rPr>
          <w:t xml:space="preserve"> № 1677</w:t>
        </w:r>
      </w:hyperlink>
      <w:r>
        <w:t>)</w:t>
      </w:r>
    </w:p>
    <w:p w:rsidR="00675CF2" w:rsidRPr="00E340DB" w:rsidRDefault="00675CF2" w:rsidP="00E340DB">
      <w:r w:rsidRPr="00E340DB">
        <w:t>3.5.6. Заявитель имеет возможность получения информации о ходе предоставления муниципальной услуги.</w:t>
      </w:r>
    </w:p>
    <w:p w:rsidR="00675CF2" w:rsidRPr="00E340DB" w:rsidRDefault="00675CF2" w:rsidP="00E340DB">
      <w:r w:rsidRPr="00E340DB">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по выбору заявителя.</w:t>
      </w:r>
    </w:p>
    <w:p w:rsidR="00675CF2" w:rsidRPr="00E340DB" w:rsidRDefault="00675CF2" w:rsidP="00E340DB">
      <w:r w:rsidRPr="00E340DB">
        <w:lastRenderedPageBreak/>
        <w:t>При предоставлении муниципальной услуги в электронной форме заявителю направляется:</w:t>
      </w:r>
    </w:p>
    <w:p w:rsidR="00675CF2" w:rsidRPr="00E340DB" w:rsidRDefault="00675CF2" w:rsidP="00E340DB">
      <w:r w:rsidRPr="00E340DB">
        <w:t>- уведомление о записи на прием в МФЦ, содержащее сведения о дате, времени и месте приема;</w:t>
      </w:r>
    </w:p>
    <w:p w:rsidR="00675CF2" w:rsidRPr="00E340DB" w:rsidRDefault="00675CF2" w:rsidP="00E340DB">
      <w:r w:rsidRPr="00E340DB">
        <w:t>-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w:t>
      </w:r>
    </w:p>
    <w:p w:rsidR="00675CF2" w:rsidRPr="00E340DB" w:rsidRDefault="00675CF2" w:rsidP="00E340DB">
      <w:r w:rsidRPr="00E340DB">
        <w:t>-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75CF2" w:rsidRPr="00E340DB" w:rsidRDefault="00675CF2" w:rsidP="00E340DB">
      <w:r w:rsidRPr="00E340DB">
        <w:t>3.5.7. Оценка заявителем качества предоставления муниципальной услуги в электронной форме не является обязательным условием для продолжения предоставления муниципальной услуги.</w:t>
      </w:r>
    </w:p>
    <w:p w:rsidR="00675CF2" w:rsidRPr="00E340DB" w:rsidRDefault="00675CF2" w:rsidP="00E340DB">
      <w:r w:rsidRPr="00E340DB">
        <w:t>3.5.8. Заявителю обеспечивается возможность направления жалобы на решения, действия или бездействие Комитета образования, ДОО их должностных лиц, муниципальных служащих,</w:t>
      </w:r>
      <w:r w:rsidR="00E340DB" w:rsidRPr="00E340DB">
        <w:t xml:space="preserve"> </w:t>
      </w:r>
      <w:r w:rsidRPr="00E340DB">
        <w:t>работников в соответствии со статьей 11.2 Федерального закона</w:t>
      </w:r>
      <w:r w:rsidR="00E340DB" w:rsidRPr="00E340DB">
        <w:t xml:space="preserve"> </w:t>
      </w:r>
      <w:hyperlink r:id="rId80" w:tooltip="ФЕДЕРАЛЬНЫЙ ЗАКОН от 27.07.2010 № 210-ФЗ ГОСУДАРСТВЕННАЯ ДУМА ФЕДЕРАЛЬНОГО СОБРАНИЯ РФ&#10;&#10;Об организации предоставления государственных и муниципальных услуг" w:history="1">
        <w:r w:rsidR="00E340DB" w:rsidRPr="003C4193">
          <w:rPr>
            <w:rStyle w:val="a6"/>
          </w:rPr>
          <w:t xml:space="preserve">№ </w:t>
        </w:r>
        <w:r w:rsidRPr="003C4193">
          <w:rPr>
            <w:rStyle w:val="a6"/>
          </w:rPr>
          <w:t>210-ФЗ</w:t>
        </w:r>
      </w:hyperlink>
      <w:r w:rsidRPr="00E340DB">
        <w:t xml:space="preserve"> и в порядке, установленном постановлением Правительства Российской Федерации от 20 ноября 2012 года</w:t>
      </w:r>
      <w:r w:rsidR="00E340DB" w:rsidRPr="00E340DB">
        <w:t xml:space="preserve"> </w:t>
      </w:r>
      <w:hyperlink r:id="rId81" w:tooltip="ПОСТАНОВЛЕНИЕ от 20.11.2012 № 1198 ПРАВИТЕЛЬСТВО РФ&#10;&#10;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 w:history="1">
        <w:r w:rsidR="00E340DB" w:rsidRPr="003C4193">
          <w:rPr>
            <w:rStyle w:val="a6"/>
          </w:rPr>
          <w:t xml:space="preserve">№ </w:t>
        </w:r>
        <w:r w:rsidRPr="003C4193">
          <w:rPr>
            <w:rStyle w:val="a6"/>
          </w:rPr>
          <w:t xml:space="preserve">1198 </w:t>
        </w:r>
        <w:r w:rsidR="00E340DB" w:rsidRPr="003C4193">
          <w:rPr>
            <w:rStyle w:val="a6"/>
          </w:rPr>
          <w:t>«</w:t>
        </w:r>
        <w:r w:rsidRPr="003C4193">
          <w:rPr>
            <w:rStyle w:val="a6"/>
          </w:rPr>
          <w:t>О федеральной государственной информационной</w:t>
        </w:r>
      </w:hyperlink>
      <w:r w:rsidRPr="00E340DB">
        <w:t xml:space="preserve">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sidR="00E340DB" w:rsidRPr="00E340DB">
        <w:t>»</w:t>
      </w:r>
      <w:r w:rsidRPr="00E340DB">
        <w:t>.</w:t>
      </w:r>
    </w:p>
    <w:p w:rsidR="00675CF2" w:rsidRDefault="00675CF2" w:rsidP="00372281">
      <w:r w:rsidRPr="00E340DB">
        <w:t>3.6.</w:t>
      </w:r>
    </w:p>
    <w:p w:rsidR="00372281" w:rsidRDefault="00372281" w:rsidP="00372281">
      <w:r>
        <w:t xml:space="preserve">(пункт 3.6 раздела III признан утратившим силу постановлением Администрации </w:t>
      </w:r>
      <w:hyperlink r:id="rId82"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675CF2" w:rsidRPr="00E340DB" w:rsidRDefault="00675CF2" w:rsidP="00E340DB">
      <w:r w:rsidRPr="00E340DB">
        <w:t>3.7. Порядок исправления допущенных опечаток и ошибок в выданных в результате предоставления муниципальной услуги документах.</w:t>
      </w:r>
    </w:p>
    <w:p w:rsidR="00675CF2" w:rsidRPr="00E340DB" w:rsidRDefault="00675CF2" w:rsidP="00E340DB">
      <w:r w:rsidRPr="00E340DB">
        <w:t>В случае обнаружения заявителем допущенных в выданных в результате предоставления муниципальной услуги документов опечаток и ошибок заявитель направляет в Комитет образования и ДОО письменное заявление в произвольной форме с указанием информации о вносимых изменениях, с обоснованием необходимости внесения таких изменений. К письменному заявлению прилагаются документы, обосновывающие необходимость вносимых изменений.</w:t>
      </w:r>
    </w:p>
    <w:p w:rsidR="00675CF2" w:rsidRPr="00E340DB" w:rsidRDefault="00675CF2" w:rsidP="00E340DB">
      <w:r w:rsidRPr="00E340DB">
        <w:t>Заявление по внесению изменений в выданные в результате предоставления муниципальной услуги документы, подлежит регистрации в день его поступления в Комитет образования (ДОО).</w:t>
      </w:r>
    </w:p>
    <w:p w:rsidR="00675CF2" w:rsidRPr="00E340DB" w:rsidRDefault="00675CF2" w:rsidP="00E340DB">
      <w:r w:rsidRPr="00E340DB">
        <w:t>Специалист Комитета образования (работник ДОО) осуществляет проверку поступившего заявления на соответствие требованиям к содержанию заявления и направляет заявителю решение о внесении изменений в выданные в результате предоставления муниципальной услуги документы либо решение об отказе внесения изменений в указанные документы.</w:t>
      </w:r>
    </w:p>
    <w:p w:rsidR="00E340DB" w:rsidRPr="00E340DB" w:rsidRDefault="00675CF2" w:rsidP="00E340DB">
      <w:r w:rsidRPr="00E340DB">
        <w:t>Срок устранения опечаток и ошибок не должен превышать трех рабочих дней с даты регистрации заявления об исправлении опечаток и ошибок.</w:t>
      </w:r>
    </w:p>
    <w:p w:rsidR="00675CF2" w:rsidRPr="00E340DB" w:rsidRDefault="00675CF2" w:rsidP="00675CF2">
      <w:pPr>
        <w:pStyle w:val="2"/>
        <w:rPr>
          <w:color w:val="FF0000"/>
          <w:sz w:val="24"/>
        </w:rPr>
      </w:pPr>
    </w:p>
    <w:p w:rsidR="00675CF2" w:rsidRPr="00E340DB" w:rsidRDefault="00675CF2" w:rsidP="00E340DB">
      <w:pPr>
        <w:pStyle w:val="2"/>
      </w:pPr>
      <w:r w:rsidRPr="00E340DB">
        <w:t>IV. Формы контроля за исполнением административного регламента</w:t>
      </w:r>
    </w:p>
    <w:p w:rsidR="00675CF2" w:rsidRPr="00E340DB" w:rsidRDefault="00675CF2" w:rsidP="00675CF2">
      <w:pPr>
        <w:pStyle w:val="2"/>
        <w:rPr>
          <w:sz w:val="24"/>
        </w:rPr>
      </w:pPr>
    </w:p>
    <w:p w:rsidR="00675CF2" w:rsidRDefault="00A34365" w:rsidP="00675CF2">
      <w:pPr>
        <w:widowControl w:val="0"/>
        <w:autoSpaceDE w:val="0"/>
        <w:autoSpaceDN w:val="0"/>
        <w:ind w:firstLine="539"/>
      </w:pPr>
      <w:r>
        <w:rPr>
          <w:iCs/>
        </w:rPr>
        <w:t>(раздел</w:t>
      </w:r>
      <w:r w:rsidRPr="00A34365">
        <w:rPr>
          <w:iCs/>
        </w:rPr>
        <w:t xml:space="preserve"> </w:t>
      </w:r>
      <w:r w:rsidRPr="00A34365">
        <w:rPr>
          <w:iCs/>
          <w:lang w:val="en-US"/>
        </w:rPr>
        <w:t>IV</w:t>
      </w:r>
      <w:r w:rsidRPr="00A34365">
        <w:rPr>
          <w:iCs/>
        </w:rPr>
        <w:t xml:space="preserve"> призна</w:t>
      </w:r>
      <w:r>
        <w:rPr>
          <w:iCs/>
        </w:rPr>
        <w:t>н</w:t>
      </w:r>
      <w:r w:rsidRPr="00A34365">
        <w:rPr>
          <w:iCs/>
        </w:rPr>
        <w:t xml:space="preserve"> утратившим силу</w:t>
      </w:r>
      <w:r>
        <w:rPr>
          <w:iCs/>
        </w:rPr>
        <w:t xml:space="preserve"> постановлением </w:t>
      </w:r>
      <w:r w:rsidRPr="00A34365">
        <w:rPr>
          <w:iCs/>
        </w:rPr>
        <w:t xml:space="preserve">Администрации </w:t>
      </w:r>
      <w:r w:rsidR="00AA1200">
        <w:rPr>
          <w:iCs/>
        </w:rPr>
        <w:t xml:space="preserve">                  </w:t>
      </w:r>
      <w:hyperlink r:id="rId83"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iCs/>
          </w:rPr>
          <w:t>от 24.04.2025 № 314</w:t>
        </w:r>
      </w:hyperlink>
      <w:r w:rsidRPr="00A34365">
        <w:t>)</w:t>
      </w:r>
    </w:p>
    <w:p w:rsidR="00A34365" w:rsidRPr="00E340DB" w:rsidRDefault="00A34365" w:rsidP="00675CF2">
      <w:pPr>
        <w:widowControl w:val="0"/>
        <w:autoSpaceDE w:val="0"/>
        <w:autoSpaceDN w:val="0"/>
        <w:ind w:firstLine="539"/>
        <w:rPr>
          <w:rFonts w:cs="Arial"/>
          <w:color w:val="FF0000"/>
          <w:szCs w:val="28"/>
        </w:rPr>
      </w:pPr>
    </w:p>
    <w:p w:rsidR="00675CF2" w:rsidRPr="00E340DB" w:rsidRDefault="00675CF2" w:rsidP="00E340DB">
      <w:pPr>
        <w:pStyle w:val="2"/>
      </w:pPr>
      <w:r w:rsidRPr="00E340DB">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должностных лиц, муниципальных служащих, работников</w:t>
      </w:r>
    </w:p>
    <w:p w:rsidR="00675CF2" w:rsidRPr="00E340DB" w:rsidRDefault="00675CF2" w:rsidP="00675CF2">
      <w:pPr>
        <w:widowControl w:val="0"/>
        <w:autoSpaceDE w:val="0"/>
        <w:autoSpaceDN w:val="0"/>
        <w:ind w:firstLine="539"/>
        <w:rPr>
          <w:rFonts w:cs="Arial"/>
          <w:color w:val="FF0000"/>
          <w:szCs w:val="28"/>
        </w:rPr>
      </w:pPr>
    </w:p>
    <w:p w:rsidR="00A34365" w:rsidRDefault="00A34365" w:rsidP="00A34365">
      <w:pPr>
        <w:tabs>
          <w:tab w:val="left" w:pos="5235"/>
          <w:tab w:val="left" w:pos="6075"/>
        </w:tabs>
        <w:contextualSpacing/>
      </w:pPr>
      <w:r>
        <w:rPr>
          <w:iCs/>
        </w:rPr>
        <w:t>(раздел</w:t>
      </w:r>
      <w:r w:rsidRPr="00A34365">
        <w:rPr>
          <w:iCs/>
        </w:rPr>
        <w:t xml:space="preserve"> </w:t>
      </w:r>
      <w:r w:rsidRPr="00A34365">
        <w:rPr>
          <w:iCs/>
          <w:lang w:val="en-US"/>
        </w:rPr>
        <w:t>V</w:t>
      </w:r>
      <w:r w:rsidRPr="00A34365">
        <w:rPr>
          <w:iCs/>
        </w:rPr>
        <w:t xml:space="preserve"> призна</w:t>
      </w:r>
      <w:r>
        <w:rPr>
          <w:iCs/>
        </w:rPr>
        <w:t>н утратившим</w:t>
      </w:r>
      <w:r w:rsidRPr="00A34365">
        <w:rPr>
          <w:iCs/>
        </w:rPr>
        <w:t xml:space="preserve"> силу</w:t>
      </w:r>
      <w:r>
        <w:rPr>
          <w:iCs/>
        </w:rPr>
        <w:t xml:space="preserve"> постановлением </w:t>
      </w:r>
      <w:r w:rsidRPr="00A34365">
        <w:rPr>
          <w:iCs/>
        </w:rPr>
        <w:t xml:space="preserve">Администрации </w:t>
      </w:r>
      <w:r w:rsidR="00AA1200">
        <w:rPr>
          <w:iCs/>
        </w:rPr>
        <w:t xml:space="preserve">                   </w:t>
      </w:r>
      <w:hyperlink r:id="rId84" w:tooltip="постановление от 24.04.2025 0:00:00 №314 Администрация Березовского района&#10;&#10;О внесении изменений в постановление администрации Березовского района от 23.06.2022 № 900 " w:history="1">
        <w:r w:rsidRPr="00A34365">
          <w:rPr>
            <w:rStyle w:val="a6"/>
            <w:iCs/>
          </w:rPr>
          <w:t>от 24.04.2025 № 314</w:t>
        </w:r>
      </w:hyperlink>
      <w:r w:rsidRPr="00A34365">
        <w:t>)</w:t>
      </w:r>
    </w:p>
    <w:p w:rsidR="00A34365" w:rsidRDefault="00A34365" w:rsidP="00A34365">
      <w:pPr>
        <w:tabs>
          <w:tab w:val="left" w:pos="5235"/>
          <w:tab w:val="left" w:pos="6075"/>
        </w:tabs>
        <w:contextualSpacing/>
      </w:pPr>
    </w:p>
    <w:p w:rsidR="00A34365" w:rsidRDefault="00A34365" w:rsidP="00A34365">
      <w:pPr>
        <w:tabs>
          <w:tab w:val="left" w:pos="5235"/>
          <w:tab w:val="left" w:pos="6075"/>
        </w:tabs>
        <w:contextualSpacing/>
      </w:pPr>
    </w:p>
    <w:p w:rsidR="00372281" w:rsidRPr="00372281" w:rsidRDefault="00372281" w:rsidP="00372281">
      <w:pPr>
        <w:ind w:firstLine="0"/>
        <w:jc w:val="center"/>
        <w:rPr>
          <w:b/>
          <w:sz w:val="30"/>
          <w:szCs w:val="30"/>
        </w:rPr>
      </w:pPr>
      <w:r w:rsidRPr="00372281">
        <w:rPr>
          <w:b/>
          <w:sz w:val="30"/>
          <w:szCs w:val="30"/>
        </w:rPr>
        <w:t>VI. Иные положения, предусмотренные нормативным правовым актом Правительства Российской Федерации</w:t>
      </w:r>
    </w:p>
    <w:p w:rsidR="00372281" w:rsidRPr="00372281" w:rsidRDefault="00372281" w:rsidP="00372281"/>
    <w:p w:rsidR="00372281" w:rsidRDefault="00372281" w:rsidP="00372281">
      <w:r w:rsidRPr="00372281">
        <w:t>6.1. Иные положения, предусмотренные нормативным правовым актом Правительства Рос</w:t>
      </w:r>
      <w:r>
        <w:t xml:space="preserve">сийской Федерации, отсутствуют. </w:t>
      </w:r>
    </w:p>
    <w:p w:rsidR="00AA1200" w:rsidRDefault="00AA1200" w:rsidP="00AA1200">
      <w:r>
        <w:t xml:space="preserve">(приложение дополнено разделом  </w:t>
      </w:r>
      <w:r>
        <w:rPr>
          <w:lang w:val="en-US"/>
        </w:rPr>
        <w:t>VI</w:t>
      </w:r>
      <w:r w:rsidRPr="00AA1200">
        <w:t xml:space="preserve"> </w:t>
      </w:r>
      <w:r>
        <w:t xml:space="preserve">постановлением Администрации                  </w:t>
      </w:r>
      <w:hyperlink r:id="rId85" w:tooltip="постановление от 24.09.2025 16:27:16 №686 Администрация Березовского района&#10;&#10;О внесении изменений в постановление администрации Березовского района от 23.06.2022 № 900 " w:history="1">
        <w:r>
          <w:rPr>
            <w:rStyle w:val="a6"/>
          </w:rPr>
          <w:t>от 24.09.2025 № 686</w:t>
        </w:r>
      </w:hyperlink>
      <w:r>
        <w:t>)</w:t>
      </w:r>
    </w:p>
    <w:p w:rsidR="00B34C7A" w:rsidRDefault="00675CF2" w:rsidP="00AA1200">
      <w:pPr>
        <w:rPr>
          <w:rFonts w:cs="Arial"/>
          <w:szCs w:val="28"/>
        </w:rPr>
      </w:pPr>
      <w:r w:rsidRPr="00E340DB">
        <w:rPr>
          <w:color w:val="FF0000"/>
        </w:rPr>
        <w:br w:type="page"/>
      </w:r>
      <w:r w:rsidR="00E340DB" w:rsidRPr="00E340DB">
        <w:rPr>
          <w:rFonts w:cs="Arial"/>
          <w:szCs w:val="28"/>
        </w:rPr>
        <w:lastRenderedPageBreak/>
        <w:t xml:space="preserve"> </w:t>
      </w:r>
    </w:p>
    <w:p w:rsidR="00675CF2" w:rsidRPr="00E340DB" w:rsidRDefault="00675CF2" w:rsidP="00B34C7A">
      <w:pPr>
        <w:pStyle w:val="2"/>
        <w:jc w:val="right"/>
      </w:pPr>
      <w:r w:rsidRPr="00E340DB">
        <w:t>Приложение 1</w:t>
      </w:r>
    </w:p>
    <w:p w:rsidR="00675CF2" w:rsidRPr="00E340DB" w:rsidRDefault="00675CF2" w:rsidP="00B34C7A">
      <w:pPr>
        <w:pStyle w:val="2"/>
        <w:jc w:val="right"/>
        <w:rPr>
          <w:szCs w:val="24"/>
        </w:rPr>
      </w:pPr>
      <w:r w:rsidRPr="00E340DB">
        <w:rPr>
          <w:szCs w:val="24"/>
        </w:rPr>
        <w:t>к административному регламенту</w:t>
      </w:r>
    </w:p>
    <w:p w:rsidR="00675CF2" w:rsidRPr="00E340DB" w:rsidRDefault="00675CF2" w:rsidP="00B34C7A">
      <w:pPr>
        <w:pStyle w:val="2"/>
        <w:jc w:val="right"/>
        <w:rPr>
          <w:szCs w:val="24"/>
        </w:rPr>
      </w:pPr>
      <w:r w:rsidRPr="00E340DB">
        <w:rPr>
          <w:szCs w:val="24"/>
        </w:rPr>
        <w:t>предоставления муниципальной услуги</w:t>
      </w:r>
    </w:p>
    <w:p w:rsidR="00675CF2" w:rsidRPr="00E340DB" w:rsidRDefault="00E340DB" w:rsidP="00B34C7A">
      <w:pPr>
        <w:pStyle w:val="2"/>
        <w:jc w:val="right"/>
        <w:rPr>
          <w:szCs w:val="24"/>
        </w:rPr>
      </w:pPr>
      <w:r w:rsidRPr="00E340DB">
        <w:rPr>
          <w:szCs w:val="24"/>
        </w:rPr>
        <w:t>«</w:t>
      </w:r>
      <w:r w:rsidR="00675CF2" w:rsidRPr="00E340DB">
        <w:rPr>
          <w:szCs w:val="24"/>
        </w:rPr>
        <w:t xml:space="preserve">Постановка на учет и направление детей </w:t>
      </w:r>
    </w:p>
    <w:p w:rsidR="00675CF2" w:rsidRPr="00E340DB" w:rsidRDefault="00675CF2" w:rsidP="00B34C7A">
      <w:pPr>
        <w:pStyle w:val="2"/>
        <w:jc w:val="right"/>
        <w:rPr>
          <w:szCs w:val="24"/>
        </w:rPr>
      </w:pPr>
      <w:r w:rsidRPr="00E340DB">
        <w:rPr>
          <w:szCs w:val="24"/>
        </w:rPr>
        <w:t xml:space="preserve">в образовательные учреждения, </w:t>
      </w:r>
    </w:p>
    <w:p w:rsidR="00675CF2" w:rsidRPr="00E340DB" w:rsidRDefault="00675CF2" w:rsidP="00B34C7A">
      <w:pPr>
        <w:pStyle w:val="2"/>
        <w:jc w:val="right"/>
        <w:rPr>
          <w:szCs w:val="24"/>
        </w:rPr>
      </w:pPr>
      <w:r w:rsidRPr="00E340DB">
        <w:rPr>
          <w:szCs w:val="24"/>
        </w:rPr>
        <w:t xml:space="preserve">реализующие образовательные </w:t>
      </w:r>
    </w:p>
    <w:p w:rsidR="00675CF2" w:rsidRPr="00E340DB" w:rsidRDefault="00675CF2" w:rsidP="00B34C7A">
      <w:pPr>
        <w:pStyle w:val="2"/>
        <w:jc w:val="right"/>
        <w:rPr>
          <w:szCs w:val="24"/>
        </w:rPr>
      </w:pPr>
      <w:r w:rsidRPr="00E340DB">
        <w:rPr>
          <w:szCs w:val="24"/>
        </w:rPr>
        <w:t>программы дошкольного образования</w:t>
      </w:r>
      <w:r w:rsidR="00E340DB" w:rsidRPr="00E340DB">
        <w:rPr>
          <w:szCs w:val="24"/>
        </w:rPr>
        <w:t>»</w:t>
      </w:r>
    </w:p>
    <w:p w:rsidR="00675CF2" w:rsidRDefault="00675CF2" w:rsidP="00B34C7A">
      <w:pPr>
        <w:pStyle w:val="1"/>
        <w:jc w:val="right"/>
        <w:rPr>
          <w:sz w:val="24"/>
          <w:szCs w:val="28"/>
        </w:rPr>
      </w:pPr>
    </w:p>
    <w:p w:rsidR="00B34C7A" w:rsidRPr="00B34C7A" w:rsidRDefault="00B34C7A" w:rsidP="00B34C7A">
      <w:pPr>
        <w:jc w:val="right"/>
      </w:pPr>
    </w:p>
    <w:p w:rsidR="00B34C7A" w:rsidRPr="00B34C7A" w:rsidRDefault="00B34C7A" w:rsidP="00B34C7A">
      <w:pPr>
        <w:jc w:val="right"/>
      </w:pPr>
    </w:p>
    <w:p w:rsidR="00675CF2" w:rsidRPr="00E340DB" w:rsidRDefault="00675CF2" w:rsidP="00B34C7A">
      <w:pPr>
        <w:jc w:val="center"/>
      </w:pPr>
      <w:r w:rsidRPr="00E340DB">
        <w:t>На официальном бланке Комитета образования или ДОО</w:t>
      </w:r>
    </w:p>
    <w:p w:rsidR="00675CF2" w:rsidRPr="00E340DB" w:rsidRDefault="00675CF2" w:rsidP="00675CF2">
      <w:pPr>
        <w:pStyle w:val="2"/>
        <w:rPr>
          <w:sz w:val="24"/>
        </w:rPr>
      </w:pPr>
    </w:p>
    <w:p w:rsidR="00675CF2" w:rsidRPr="00E340DB" w:rsidRDefault="00675CF2" w:rsidP="00675CF2">
      <w:pPr>
        <w:pStyle w:val="2"/>
        <w:rPr>
          <w:sz w:val="24"/>
        </w:rPr>
      </w:pPr>
      <w:r w:rsidRPr="00E340DB">
        <w:rPr>
          <w:sz w:val="24"/>
        </w:rPr>
        <w:t>УВЕДОМЛЕНИЕ</w:t>
      </w:r>
    </w:p>
    <w:p w:rsidR="00675CF2" w:rsidRPr="00E340DB" w:rsidRDefault="00675CF2" w:rsidP="00675CF2">
      <w:pPr>
        <w:pStyle w:val="2"/>
        <w:rPr>
          <w:sz w:val="24"/>
        </w:rPr>
      </w:pPr>
      <w:r w:rsidRPr="00E340DB">
        <w:rPr>
          <w:sz w:val="24"/>
        </w:rPr>
        <w:t>о постановке на учет ребенка для предоставления места в ДОО</w:t>
      </w:r>
    </w:p>
    <w:p w:rsidR="00675CF2" w:rsidRPr="00E340DB" w:rsidRDefault="00675CF2" w:rsidP="00675CF2">
      <w:pPr>
        <w:pStyle w:val="2"/>
        <w:rPr>
          <w:spacing w:val="-3"/>
          <w:sz w:val="24"/>
        </w:rPr>
      </w:pPr>
    </w:p>
    <w:p w:rsidR="00675CF2" w:rsidRPr="00E340DB" w:rsidRDefault="00675CF2" w:rsidP="00B34C7A">
      <w:r w:rsidRPr="00E340DB">
        <w:t xml:space="preserve">Настоящее уведомление выдано </w:t>
      </w:r>
    </w:p>
    <w:p w:rsidR="00675CF2" w:rsidRPr="00E340DB" w:rsidRDefault="00675CF2" w:rsidP="00675CF2">
      <w:pPr>
        <w:shd w:val="clear" w:color="auto" w:fill="FFFFFF"/>
        <w:tabs>
          <w:tab w:val="left" w:leader="underscore" w:pos="5842"/>
        </w:tabs>
        <w:suppressAutoHyphens/>
        <w:ind w:firstLine="0"/>
        <w:rPr>
          <w:rFonts w:cs="Arial"/>
          <w:b/>
          <w:bCs/>
          <w:szCs w:val="28"/>
        </w:rPr>
      </w:pPr>
      <w:r w:rsidRPr="00E340DB">
        <w:rPr>
          <w:rFonts w:cs="Arial"/>
          <w:spacing w:val="-3"/>
          <w:szCs w:val="28"/>
        </w:rPr>
        <w:t>________________________________________________________________________</w:t>
      </w:r>
    </w:p>
    <w:p w:rsidR="00675CF2" w:rsidRPr="00B34C7A" w:rsidRDefault="00675CF2" w:rsidP="00B34C7A">
      <w:pPr>
        <w:jc w:val="center"/>
        <w:rPr>
          <w:b/>
          <w:bCs/>
          <w:sz w:val="20"/>
        </w:rPr>
      </w:pPr>
      <w:r w:rsidRPr="00B34C7A">
        <w:rPr>
          <w:sz w:val="20"/>
        </w:rPr>
        <w:t>(Ф.И.О. родителя (законного представителя)</w:t>
      </w:r>
    </w:p>
    <w:p w:rsidR="00675CF2" w:rsidRPr="00E340DB" w:rsidRDefault="00675CF2" w:rsidP="00675CF2">
      <w:pPr>
        <w:shd w:val="clear" w:color="auto" w:fill="FFFFFF"/>
        <w:suppressAutoHyphens/>
        <w:ind w:right="-138" w:firstLine="0"/>
        <w:rPr>
          <w:rFonts w:cs="Arial"/>
          <w:i/>
          <w:iCs/>
          <w:spacing w:val="2"/>
          <w:szCs w:val="28"/>
        </w:rPr>
      </w:pPr>
      <w:r w:rsidRPr="00E340DB">
        <w:rPr>
          <w:rFonts w:cs="Arial"/>
          <w:spacing w:val="2"/>
          <w:szCs w:val="28"/>
        </w:rPr>
        <w:t>в том, что ____________________________________________________________</w:t>
      </w:r>
      <w:r w:rsidR="00B34C7A">
        <w:rPr>
          <w:rFonts w:cs="Arial"/>
          <w:spacing w:val="2"/>
          <w:szCs w:val="28"/>
        </w:rPr>
        <w:t>__</w:t>
      </w:r>
    </w:p>
    <w:p w:rsidR="00675CF2" w:rsidRPr="00B34C7A" w:rsidRDefault="00675CF2" w:rsidP="00675CF2">
      <w:pPr>
        <w:shd w:val="clear" w:color="auto" w:fill="FFFFFF"/>
        <w:suppressAutoHyphens/>
        <w:ind w:firstLine="851"/>
        <w:jc w:val="center"/>
        <w:rPr>
          <w:rFonts w:cs="Arial"/>
          <w:sz w:val="20"/>
        </w:rPr>
      </w:pPr>
      <w:r w:rsidRPr="00B34C7A">
        <w:rPr>
          <w:rFonts w:cs="Arial"/>
          <w:iCs/>
          <w:spacing w:val="-1"/>
          <w:sz w:val="20"/>
        </w:rPr>
        <w:t>(Ф.И</w:t>
      </w:r>
      <w:r w:rsidRPr="00B34C7A">
        <w:rPr>
          <w:rFonts w:cs="Arial"/>
          <w:spacing w:val="-1"/>
          <w:sz w:val="20"/>
        </w:rPr>
        <w:t>.</w:t>
      </w:r>
      <w:r w:rsidRPr="00B34C7A">
        <w:rPr>
          <w:rFonts w:cs="Arial"/>
          <w:iCs/>
          <w:spacing w:val="-1"/>
          <w:sz w:val="20"/>
        </w:rPr>
        <w:t>О. ребенка, дата рождения)</w:t>
      </w:r>
    </w:p>
    <w:p w:rsidR="00675CF2" w:rsidRPr="00E340DB" w:rsidRDefault="00675CF2" w:rsidP="00675CF2">
      <w:pPr>
        <w:ind w:firstLine="0"/>
        <w:rPr>
          <w:rFonts w:cs="Arial"/>
          <w:szCs w:val="28"/>
        </w:rPr>
      </w:pPr>
      <w:proofErr w:type="gramStart"/>
      <w:r w:rsidRPr="00E340DB">
        <w:rPr>
          <w:rFonts w:cs="Arial"/>
          <w:spacing w:val="-2"/>
          <w:szCs w:val="28"/>
        </w:rPr>
        <w:t xml:space="preserve">включен (а) </w:t>
      </w:r>
      <w:r w:rsidR="00E340DB" w:rsidRPr="00E340DB">
        <w:rPr>
          <w:rFonts w:cs="Arial"/>
          <w:spacing w:val="-2"/>
          <w:szCs w:val="28"/>
        </w:rPr>
        <w:t>«</w:t>
      </w:r>
      <w:r w:rsidRPr="00E340DB">
        <w:rPr>
          <w:rFonts w:cs="Arial"/>
          <w:spacing w:val="-2"/>
          <w:szCs w:val="28"/>
        </w:rPr>
        <w:t>__</w:t>
      </w:r>
      <w:r w:rsidR="00E340DB" w:rsidRPr="00E340DB">
        <w:rPr>
          <w:rFonts w:cs="Arial"/>
          <w:spacing w:val="-2"/>
          <w:szCs w:val="28"/>
        </w:rPr>
        <w:t>»</w:t>
      </w:r>
      <w:r w:rsidRPr="00E340DB">
        <w:rPr>
          <w:rFonts w:cs="Arial"/>
          <w:spacing w:val="-2"/>
          <w:szCs w:val="28"/>
        </w:rPr>
        <w:t xml:space="preserve">______________20__года в </w:t>
      </w:r>
      <w:r w:rsidRPr="00E340DB">
        <w:rPr>
          <w:rFonts w:cs="Arial"/>
          <w:szCs w:val="28"/>
        </w:rPr>
        <w:t xml:space="preserve">Реестр детей, подлежащих обучению по образовательным программам дошкольного образования в ДОО </w:t>
      </w:r>
      <w:proofErr w:type="gramEnd"/>
    </w:p>
    <w:p w:rsidR="00E340DB" w:rsidRPr="00E340DB" w:rsidRDefault="00675CF2" w:rsidP="00675CF2">
      <w:pPr>
        <w:ind w:firstLine="0"/>
        <w:rPr>
          <w:rFonts w:cs="Arial"/>
          <w:szCs w:val="28"/>
          <w:u w:val="single"/>
        </w:rPr>
      </w:pPr>
      <w:r w:rsidRPr="00E340DB">
        <w:rPr>
          <w:rFonts w:cs="Arial"/>
          <w:spacing w:val="-2"/>
          <w:szCs w:val="28"/>
        </w:rPr>
        <w:t>под</w:t>
      </w:r>
      <w:r w:rsidR="00E340DB" w:rsidRPr="00E340DB">
        <w:rPr>
          <w:rFonts w:cs="Arial"/>
          <w:spacing w:val="-2"/>
          <w:szCs w:val="28"/>
        </w:rPr>
        <w:t xml:space="preserve"> № </w:t>
      </w:r>
      <w:r w:rsidRPr="00E340DB">
        <w:rPr>
          <w:rFonts w:cs="Arial"/>
          <w:szCs w:val="28"/>
        </w:rPr>
        <w:t>_____________.</w:t>
      </w:r>
    </w:p>
    <w:p w:rsidR="00675CF2" w:rsidRPr="00B34C7A" w:rsidRDefault="00675CF2" w:rsidP="00675CF2">
      <w:pPr>
        <w:shd w:val="clear" w:color="auto" w:fill="FFFFFF"/>
        <w:tabs>
          <w:tab w:val="center" w:pos="2835"/>
        </w:tabs>
        <w:suppressAutoHyphens/>
        <w:ind w:firstLine="0"/>
        <w:rPr>
          <w:rFonts w:cs="Arial"/>
          <w:iCs/>
          <w:spacing w:val="-1"/>
          <w:sz w:val="20"/>
        </w:rPr>
      </w:pPr>
      <w:r w:rsidRPr="00B34C7A">
        <w:rPr>
          <w:rFonts w:cs="Arial"/>
          <w:iCs/>
          <w:spacing w:val="-1"/>
          <w:sz w:val="20"/>
        </w:rPr>
        <w:t>(регистрационный номер)</w:t>
      </w:r>
    </w:p>
    <w:p w:rsidR="00E340DB" w:rsidRPr="00E340DB" w:rsidRDefault="00E340DB" w:rsidP="00675CF2">
      <w:pPr>
        <w:shd w:val="clear" w:color="auto" w:fill="FFFFFF"/>
        <w:tabs>
          <w:tab w:val="center" w:pos="2835"/>
        </w:tabs>
        <w:suppressAutoHyphens/>
        <w:ind w:firstLine="0"/>
        <w:rPr>
          <w:rFonts w:cs="Arial"/>
          <w:iCs/>
          <w:spacing w:val="-1"/>
        </w:rPr>
      </w:pPr>
    </w:p>
    <w:p w:rsidR="00675CF2" w:rsidRPr="00E340DB" w:rsidRDefault="00E340DB" w:rsidP="00675CF2">
      <w:pPr>
        <w:shd w:val="clear" w:color="auto" w:fill="FFFFFF"/>
        <w:suppressAutoHyphens/>
        <w:ind w:firstLine="0"/>
        <w:rPr>
          <w:rFonts w:cs="Arial"/>
          <w:szCs w:val="28"/>
        </w:rPr>
      </w:pPr>
      <w:r w:rsidRPr="00E340DB">
        <w:rPr>
          <w:rFonts w:cs="Arial"/>
          <w:spacing w:val="-2"/>
          <w:szCs w:val="28"/>
        </w:rPr>
        <w:t>«</w:t>
      </w:r>
      <w:r w:rsidR="00675CF2" w:rsidRPr="00E340DB">
        <w:rPr>
          <w:rFonts w:cs="Arial"/>
          <w:spacing w:val="-2"/>
          <w:szCs w:val="28"/>
        </w:rPr>
        <w:t>__</w:t>
      </w:r>
      <w:r w:rsidRPr="00E340DB">
        <w:rPr>
          <w:rFonts w:cs="Arial"/>
          <w:spacing w:val="-2"/>
          <w:szCs w:val="28"/>
        </w:rPr>
        <w:t>»</w:t>
      </w:r>
      <w:r w:rsidR="00675CF2" w:rsidRPr="00E340DB">
        <w:rPr>
          <w:rFonts w:cs="Arial"/>
          <w:spacing w:val="-2"/>
          <w:szCs w:val="28"/>
        </w:rPr>
        <w:t>______________20__года</w:t>
      </w:r>
    </w:p>
    <w:p w:rsidR="00675CF2" w:rsidRPr="00E340DB" w:rsidRDefault="00675CF2" w:rsidP="00675CF2">
      <w:pPr>
        <w:autoSpaceDE w:val="0"/>
        <w:autoSpaceDN w:val="0"/>
        <w:adjustRightInd w:val="0"/>
        <w:ind w:firstLine="0"/>
        <w:rPr>
          <w:rFonts w:cs="Arial"/>
          <w:szCs w:val="28"/>
        </w:rPr>
      </w:pPr>
      <w:r w:rsidRPr="00E340DB">
        <w:rPr>
          <w:rFonts w:cs="Arial"/>
          <w:szCs w:val="28"/>
        </w:rPr>
        <w:t>______________________________________________________________________</w:t>
      </w:r>
      <w:r w:rsidR="00B34C7A">
        <w:rPr>
          <w:rFonts w:cs="Arial"/>
          <w:szCs w:val="28"/>
        </w:rPr>
        <w:t>__</w:t>
      </w:r>
    </w:p>
    <w:p w:rsidR="00675CF2" w:rsidRPr="00B34C7A" w:rsidRDefault="00675CF2" w:rsidP="00675CF2">
      <w:pPr>
        <w:autoSpaceDE w:val="0"/>
        <w:autoSpaceDN w:val="0"/>
        <w:adjustRightInd w:val="0"/>
        <w:ind w:firstLine="851"/>
        <w:jc w:val="center"/>
        <w:rPr>
          <w:rFonts w:cs="Arial"/>
          <w:sz w:val="20"/>
        </w:rPr>
      </w:pPr>
      <w:r w:rsidRPr="00B34C7A">
        <w:rPr>
          <w:rFonts w:cs="Arial"/>
          <w:sz w:val="20"/>
        </w:rPr>
        <w:t>(должность, подпись, расшифровка подписи)</w:t>
      </w:r>
    </w:p>
    <w:p w:rsidR="00E340DB" w:rsidRPr="00E340DB" w:rsidRDefault="00675CF2" w:rsidP="00675CF2">
      <w:pPr>
        <w:shd w:val="clear" w:color="auto" w:fill="FFFFFF"/>
        <w:tabs>
          <w:tab w:val="left" w:pos="0"/>
        </w:tabs>
        <w:suppressAutoHyphens/>
        <w:ind w:firstLine="0"/>
        <w:rPr>
          <w:rFonts w:cs="Arial"/>
          <w:szCs w:val="28"/>
        </w:rPr>
      </w:pPr>
      <w:r w:rsidRPr="00E340DB">
        <w:rPr>
          <w:rFonts w:cs="Arial"/>
          <w:szCs w:val="28"/>
        </w:rPr>
        <w:t xml:space="preserve">Контактный телефон: __________________________. </w:t>
      </w:r>
    </w:p>
    <w:p w:rsidR="00E340DB" w:rsidRPr="00E340DB" w:rsidRDefault="00E340DB" w:rsidP="00675CF2">
      <w:pPr>
        <w:shd w:val="clear" w:color="auto" w:fill="FFFFFF"/>
        <w:tabs>
          <w:tab w:val="left" w:pos="0"/>
        </w:tabs>
        <w:suppressAutoHyphens/>
        <w:ind w:firstLine="0"/>
        <w:rPr>
          <w:rFonts w:cs="Arial"/>
          <w:szCs w:val="28"/>
        </w:rPr>
      </w:pPr>
    </w:p>
    <w:p w:rsidR="00E340DB" w:rsidRPr="00E340DB" w:rsidRDefault="00675CF2" w:rsidP="00675CF2">
      <w:pPr>
        <w:autoSpaceDE w:val="0"/>
        <w:autoSpaceDN w:val="0"/>
        <w:adjustRightInd w:val="0"/>
        <w:ind w:firstLine="851"/>
        <w:jc w:val="right"/>
        <w:rPr>
          <w:rFonts w:cs="Arial"/>
          <w:szCs w:val="28"/>
        </w:rPr>
      </w:pPr>
      <w:r w:rsidRPr="00E340DB">
        <w:rPr>
          <w:rFonts w:cs="Arial"/>
          <w:szCs w:val="28"/>
        </w:rPr>
        <w:t>МП</w:t>
      </w:r>
    </w:p>
    <w:p w:rsidR="00675CF2" w:rsidRPr="00E340DB" w:rsidRDefault="00675CF2" w:rsidP="00675CF2">
      <w:pPr>
        <w:spacing w:after="4"/>
        <w:ind w:left="-5" w:right="-15" w:hanging="10"/>
        <w:rPr>
          <w:rFonts w:cs="Arial"/>
        </w:rPr>
      </w:pPr>
    </w:p>
    <w:p w:rsidR="00675CF2" w:rsidRPr="00E340DB" w:rsidRDefault="00675CF2" w:rsidP="00675CF2">
      <w:pPr>
        <w:jc w:val="center"/>
        <w:rPr>
          <w:rFonts w:cs="Arial"/>
        </w:rPr>
      </w:pPr>
    </w:p>
    <w:p w:rsidR="008C101F" w:rsidRDefault="00675CF2" w:rsidP="008C101F">
      <w:pPr>
        <w:pStyle w:val="1"/>
        <w:jc w:val="right"/>
        <w:rPr>
          <w:sz w:val="24"/>
          <w:szCs w:val="28"/>
        </w:rPr>
      </w:pPr>
      <w:r w:rsidRPr="00E340DB">
        <w:rPr>
          <w:sz w:val="24"/>
          <w:szCs w:val="28"/>
        </w:rPr>
        <w:br w:type="page"/>
      </w:r>
    </w:p>
    <w:p w:rsidR="008C101F" w:rsidRPr="008C101F" w:rsidRDefault="008C101F" w:rsidP="008C101F">
      <w:pPr>
        <w:jc w:val="right"/>
      </w:pPr>
    </w:p>
    <w:p w:rsidR="008C101F" w:rsidRPr="008C101F" w:rsidRDefault="008C101F" w:rsidP="008C101F">
      <w:pPr>
        <w:jc w:val="right"/>
      </w:pPr>
    </w:p>
    <w:p w:rsidR="00675CF2" w:rsidRPr="00E340DB" w:rsidRDefault="00675CF2" w:rsidP="008C101F">
      <w:pPr>
        <w:pStyle w:val="2"/>
        <w:jc w:val="right"/>
      </w:pPr>
      <w:r w:rsidRPr="00E340DB">
        <w:t>Приложение 2</w:t>
      </w:r>
    </w:p>
    <w:p w:rsidR="00675CF2" w:rsidRPr="00E340DB" w:rsidRDefault="00675CF2" w:rsidP="008C101F">
      <w:pPr>
        <w:pStyle w:val="2"/>
        <w:jc w:val="right"/>
      </w:pPr>
      <w:r w:rsidRPr="00E340DB">
        <w:t>к административному регламенту</w:t>
      </w:r>
    </w:p>
    <w:p w:rsidR="00E340DB" w:rsidRPr="00E340DB" w:rsidRDefault="00675CF2" w:rsidP="008C101F">
      <w:pPr>
        <w:pStyle w:val="2"/>
        <w:jc w:val="right"/>
      </w:pPr>
      <w:r w:rsidRPr="00E340DB">
        <w:t>предоставления муниципальной услуги</w:t>
      </w:r>
    </w:p>
    <w:p w:rsidR="00675CF2" w:rsidRPr="00E340DB" w:rsidRDefault="00E340DB" w:rsidP="008C101F">
      <w:pPr>
        <w:pStyle w:val="2"/>
        <w:jc w:val="right"/>
      </w:pPr>
      <w:r w:rsidRPr="00E340DB">
        <w:t>«</w:t>
      </w:r>
      <w:r w:rsidR="00675CF2" w:rsidRPr="00E340DB">
        <w:t xml:space="preserve">Постановка на учет и направление детей </w:t>
      </w:r>
    </w:p>
    <w:p w:rsidR="00675CF2" w:rsidRPr="00E340DB" w:rsidRDefault="00675CF2" w:rsidP="008C101F">
      <w:pPr>
        <w:pStyle w:val="2"/>
        <w:jc w:val="right"/>
      </w:pPr>
      <w:r w:rsidRPr="00E340DB">
        <w:t xml:space="preserve">в образовательные учреждения, </w:t>
      </w:r>
    </w:p>
    <w:p w:rsidR="00675CF2" w:rsidRPr="00E340DB" w:rsidRDefault="00675CF2" w:rsidP="008C101F">
      <w:pPr>
        <w:pStyle w:val="2"/>
        <w:jc w:val="right"/>
      </w:pPr>
      <w:r w:rsidRPr="00E340DB">
        <w:t xml:space="preserve">реализующие образовательные </w:t>
      </w:r>
    </w:p>
    <w:p w:rsidR="00E340DB" w:rsidRPr="00E340DB" w:rsidRDefault="00675CF2" w:rsidP="008C101F">
      <w:pPr>
        <w:pStyle w:val="2"/>
        <w:jc w:val="right"/>
      </w:pPr>
      <w:r w:rsidRPr="00E340DB">
        <w:t>программы дошкольного образования</w:t>
      </w:r>
      <w:r w:rsidR="00E340DB" w:rsidRPr="00E340DB">
        <w:t>»</w:t>
      </w:r>
    </w:p>
    <w:p w:rsidR="00E340DB" w:rsidRDefault="00E340DB" w:rsidP="008C101F">
      <w:pPr>
        <w:pStyle w:val="1"/>
        <w:jc w:val="right"/>
        <w:rPr>
          <w:sz w:val="24"/>
          <w:szCs w:val="24"/>
        </w:rPr>
      </w:pPr>
    </w:p>
    <w:p w:rsidR="008C101F" w:rsidRPr="008C101F" w:rsidRDefault="008C101F" w:rsidP="008C101F">
      <w:pPr>
        <w:jc w:val="right"/>
      </w:pPr>
    </w:p>
    <w:p w:rsidR="008C101F" w:rsidRPr="008C101F" w:rsidRDefault="008C101F" w:rsidP="008C101F">
      <w:pPr>
        <w:jc w:val="right"/>
      </w:pPr>
    </w:p>
    <w:p w:rsidR="00675CF2" w:rsidRPr="00E340DB" w:rsidRDefault="00675CF2" w:rsidP="00675CF2">
      <w:pPr>
        <w:pStyle w:val="1"/>
        <w:rPr>
          <w:b w:val="0"/>
          <w:sz w:val="24"/>
          <w:szCs w:val="28"/>
        </w:rPr>
      </w:pPr>
      <w:r w:rsidRPr="00E340DB">
        <w:rPr>
          <w:b w:val="0"/>
          <w:sz w:val="24"/>
          <w:szCs w:val="28"/>
        </w:rPr>
        <w:t>На официальном бланке Комитета образования или ДОО</w:t>
      </w:r>
    </w:p>
    <w:p w:rsidR="00675CF2" w:rsidRPr="00E340DB" w:rsidRDefault="00675CF2" w:rsidP="00675CF2">
      <w:pPr>
        <w:ind w:left="4678"/>
        <w:rPr>
          <w:rFonts w:cs="Arial"/>
          <w:bCs/>
          <w:color w:val="FF0000"/>
          <w:szCs w:val="28"/>
        </w:rPr>
      </w:pPr>
    </w:p>
    <w:p w:rsidR="00675CF2" w:rsidRPr="00E340DB" w:rsidRDefault="00675CF2" w:rsidP="00675CF2">
      <w:pPr>
        <w:pStyle w:val="2"/>
        <w:rPr>
          <w:sz w:val="24"/>
        </w:rPr>
      </w:pPr>
      <w:r w:rsidRPr="00E340DB">
        <w:rPr>
          <w:sz w:val="24"/>
        </w:rPr>
        <w:t>УВЕДОМЛЕНИЕ</w:t>
      </w:r>
    </w:p>
    <w:p w:rsidR="00E340DB" w:rsidRPr="00E340DB" w:rsidRDefault="00675CF2" w:rsidP="00675CF2">
      <w:pPr>
        <w:pStyle w:val="2"/>
        <w:rPr>
          <w:sz w:val="24"/>
        </w:rPr>
      </w:pPr>
      <w:r w:rsidRPr="00E340DB">
        <w:rPr>
          <w:sz w:val="24"/>
        </w:rPr>
        <w:t>об отказе в постановке на учет ребенка</w:t>
      </w:r>
    </w:p>
    <w:p w:rsidR="00675CF2" w:rsidRPr="00E340DB" w:rsidRDefault="00675CF2" w:rsidP="00675CF2">
      <w:pPr>
        <w:pStyle w:val="2"/>
        <w:rPr>
          <w:sz w:val="24"/>
        </w:rPr>
      </w:pPr>
      <w:r w:rsidRPr="00E340DB">
        <w:rPr>
          <w:sz w:val="24"/>
        </w:rPr>
        <w:t>для предоставления места в ДОО</w:t>
      </w:r>
    </w:p>
    <w:p w:rsidR="00675CF2" w:rsidRPr="00E340DB" w:rsidRDefault="00675CF2" w:rsidP="00675CF2">
      <w:pPr>
        <w:pStyle w:val="2"/>
        <w:rPr>
          <w:sz w:val="24"/>
        </w:rPr>
      </w:pPr>
    </w:p>
    <w:p w:rsidR="00675CF2" w:rsidRPr="00E340DB" w:rsidRDefault="00675CF2" w:rsidP="008C101F">
      <w:r w:rsidRPr="00E340DB">
        <w:t xml:space="preserve">Комитет образования администрации Березовского района в соответствии с решением, принятым </w:t>
      </w:r>
      <w:r w:rsidR="00E340DB" w:rsidRPr="00E340DB">
        <w:rPr>
          <w:spacing w:val="-2"/>
        </w:rPr>
        <w:t>«</w:t>
      </w:r>
      <w:r w:rsidRPr="00E340DB">
        <w:rPr>
          <w:spacing w:val="-2"/>
        </w:rPr>
        <w:t>__</w:t>
      </w:r>
      <w:r w:rsidR="00E340DB" w:rsidRPr="00E340DB">
        <w:rPr>
          <w:spacing w:val="-2"/>
        </w:rPr>
        <w:t>»</w:t>
      </w:r>
      <w:r w:rsidRPr="00E340DB">
        <w:rPr>
          <w:spacing w:val="-2"/>
        </w:rPr>
        <w:t>______________20__года</w:t>
      </w:r>
      <w:r w:rsidRPr="00E340DB">
        <w:t xml:space="preserve">, отказывает </w:t>
      </w:r>
    </w:p>
    <w:p w:rsidR="00675CF2" w:rsidRPr="00E340DB" w:rsidRDefault="00675CF2" w:rsidP="00675CF2">
      <w:pPr>
        <w:ind w:firstLine="0"/>
        <w:rPr>
          <w:rFonts w:cs="Arial"/>
          <w:szCs w:val="28"/>
        </w:rPr>
      </w:pPr>
      <w:r w:rsidRPr="00E340DB">
        <w:rPr>
          <w:rFonts w:cs="Arial"/>
          <w:szCs w:val="28"/>
        </w:rPr>
        <w:t>__________________________________________________________________________</w:t>
      </w:r>
    </w:p>
    <w:p w:rsidR="00675CF2" w:rsidRPr="008C101F" w:rsidRDefault="00675CF2" w:rsidP="00675CF2">
      <w:pPr>
        <w:jc w:val="center"/>
        <w:rPr>
          <w:rFonts w:cs="Arial"/>
          <w:sz w:val="20"/>
          <w:szCs w:val="20"/>
        </w:rPr>
      </w:pPr>
      <w:r w:rsidRPr="008C101F">
        <w:rPr>
          <w:rFonts w:cs="Arial"/>
          <w:sz w:val="20"/>
          <w:szCs w:val="20"/>
        </w:rPr>
        <w:t>(фамилия, имя, отчество родителей (законных представителей)</w:t>
      </w:r>
    </w:p>
    <w:p w:rsidR="00675CF2" w:rsidRPr="00E340DB" w:rsidRDefault="00675CF2" w:rsidP="00675CF2">
      <w:pPr>
        <w:jc w:val="center"/>
        <w:rPr>
          <w:rFonts w:cs="Arial"/>
          <w:b/>
          <w:szCs w:val="28"/>
        </w:rPr>
      </w:pPr>
    </w:p>
    <w:p w:rsidR="00675CF2" w:rsidRPr="00E340DB" w:rsidRDefault="00675CF2" w:rsidP="00675CF2">
      <w:pPr>
        <w:jc w:val="center"/>
        <w:rPr>
          <w:rFonts w:cs="Arial"/>
        </w:rPr>
      </w:pPr>
      <w:r w:rsidRPr="00E340DB">
        <w:rPr>
          <w:rFonts w:cs="Arial"/>
          <w:b/>
          <w:szCs w:val="28"/>
        </w:rPr>
        <w:t xml:space="preserve">в постановке на учет </w:t>
      </w:r>
    </w:p>
    <w:p w:rsidR="00675CF2" w:rsidRPr="00E340DB" w:rsidRDefault="00675CF2" w:rsidP="00675CF2">
      <w:pPr>
        <w:ind w:firstLine="0"/>
        <w:rPr>
          <w:rFonts w:cs="Arial"/>
          <w:szCs w:val="28"/>
        </w:rPr>
      </w:pPr>
      <w:r w:rsidRPr="00E340DB">
        <w:rPr>
          <w:rFonts w:cs="Arial"/>
          <w:szCs w:val="28"/>
        </w:rPr>
        <w:t>________________________________________________________________</w:t>
      </w:r>
      <w:r w:rsidR="008C101F">
        <w:rPr>
          <w:rFonts w:cs="Arial"/>
          <w:szCs w:val="28"/>
        </w:rPr>
        <w:t>_</w:t>
      </w:r>
      <w:r w:rsidRPr="00E340DB">
        <w:rPr>
          <w:rFonts w:cs="Arial"/>
          <w:szCs w:val="28"/>
        </w:rPr>
        <w:t>________,</w:t>
      </w:r>
    </w:p>
    <w:p w:rsidR="00675CF2" w:rsidRPr="008C101F" w:rsidRDefault="00675CF2" w:rsidP="00675CF2">
      <w:pPr>
        <w:autoSpaceDE w:val="0"/>
        <w:autoSpaceDN w:val="0"/>
        <w:adjustRightInd w:val="0"/>
        <w:jc w:val="center"/>
        <w:rPr>
          <w:rFonts w:cs="Arial"/>
          <w:sz w:val="20"/>
          <w:szCs w:val="20"/>
        </w:rPr>
      </w:pPr>
      <w:r w:rsidRPr="008C101F">
        <w:rPr>
          <w:rFonts w:cs="Arial"/>
          <w:sz w:val="20"/>
          <w:szCs w:val="20"/>
        </w:rPr>
        <w:t>(фамилия, имя, отчество ребенка)</w:t>
      </w:r>
    </w:p>
    <w:p w:rsidR="00675CF2" w:rsidRPr="00E340DB" w:rsidRDefault="00675CF2" w:rsidP="00675CF2">
      <w:pPr>
        <w:autoSpaceDE w:val="0"/>
        <w:autoSpaceDN w:val="0"/>
        <w:adjustRightInd w:val="0"/>
        <w:ind w:firstLine="0"/>
        <w:rPr>
          <w:rFonts w:cs="Arial"/>
          <w:szCs w:val="28"/>
        </w:rPr>
      </w:pPr>
      <w:r w:rsidRPr="00E340DB">
        <w:rPr>
          <w:rFonts w:cs="Arial"/>
          <w:szCs w:val="28"/>
        </w:rPr>
        <w:t>родившегося ___________________________________________________________________</w:t>
      </w:r>
      <w:r w:rsidR="008C101F">
        <w:rPr>
          <w:rFonts w:cs="Arial"/>
          <w:szCs w:val="28"/>
        </w:rPr>
        <w:t>______</w:t>
      </w:r>
      <w:r w:rsidRPr="00E340DB">
        <w:rPr>
          <w:rFonts w:cs="Arial"/>
          <w:szCs w:val="28"/>
        </w:rPr>
        <w:t>,</w:t>
      </w:r>
    </w:p>
    <w:p w:rsidR="00675CF2" w:rsidRPr="008C101F" w:rsidRDefault="00675CF2" w:rsidP="00675CF2">
      <w:pPr>
        <w:autoSpaceDE w:val="0"/>
        <w:autoSpaceDN w:val="0"/>
        <w:adjustRightInd w:val="0"/>
        <w:jc w:val="center"/>
        <w:rPr>
          <w:rFonts w:cs="Arial"/>
          <w:sz w:val="20"/>
          <w:szCs w:val="20"/>
        </w:rPr>
      </w:pPr>
      <w:r w:rsidRPr="008C101F">
        <w:rPr>
          <w:rFonts w:cs="Arial"/>
          <w:sz w:val="20"/>
          <w:szCs w:val="20"/>
        </w:rPr>
        <w:t>(дата рождения ребенка)</w:t>
      </w:r>
    </w:p>
    <w:p w:rsidR="00675CF2" w:rsidRPr="00E340DB" w:rsidRDefault="00675CF2" w:rsidP="00675CF2">
      <w:pPr>
        <w:autoSpaceDE w:val="0"/>
        <w:autoSpaceDN w:val="0"/>
        <w:adjustRightInd w:val="0"/>
        <w:ind w:firstLine="0"/>
        <w:rPr>
          <w:rFonts w:cs="Arial"/>
          <w:szCs w:val="28"/>
        </w:rPr>
      </w:pPr>
      <w:r w:rsidRPr="00E340DB">
        <w:rPr>
          <w:rFonts w:cs="Arial"/>
          <w:szCs w:val="28"/>
        </w:rPr>
        <w:t>проживающего _________________________________________________________________</w:t>
      </w:r>
      <w:r w:rsidR="008C101F">
        <w:rPr>
          <w:rFonts w:cs="Arial"/>
          <w:szCs w:val="28"/>
        </w:rPr>
        <w:t>________</w:t>
      </w:r>
      <w:r w:rsidRPr="00E340DB">
        <w:rPr>
          <w:rFonts w:cs="Arial"/>
          <w:szCs w:val="28"/>
        </w:rPr>
        <w:t>.</w:t>
      </w:r>
    </w:p>
    <w:p w:rsidR="00675CF2" w:rsidRPr="008C101F" w:rsidRDefault="00675CF2" w:rsidP="00675CF2">
      <w:pPr>
        <w:autoSpaceDE w:val="0"/>
        <w:autoSpaceDN w:val="0"/>
        <w:adjustRightInd w:val="0"/>
        <w:jc w:val="center"/>
        <w:rPr>
          <w:rFonts w:cs="Arial"/>
          <w:sz w:val="20"/>
          <w:szCs w:val="20"/>
        </w:rPr>
      </w:pPr>
      <w:r w:rsidRPr="008C101F">
        <w:rPr>
          <w:rFonts w:cs="Arial"/>
          <w:sz w:val="20"/>
          <w:szCs w:val="20"/>
        </w:rPr>
        <w:t>(адрес проживания ребенка)</w:t>
      </w:r>
    </w:p>
    <w:p w:rsidR="00675CF2" w:rsidRPr="00E340DB" w:rsidRDefault="00675CF2" w:rsidP="00675CF2">
      <w:pPr>
        <w:autoSpaceDE w:val="0"/>
        <w:autoSpaceDN w:val="0"/>
        <w:adjustRightInd w:val="0"/>
        <w:ind w:firstLine="851"/>
        <w:rPr>
          <w:rFonts w:cs="Arial"/>
          <w:szCs w:val="28"/>
        </w:rPr>
      </w:pPr>
      <w:r w:rsidRPr="00E340DB">
        <w:rPr>
          <w:rFonts w:cs="Arial"/>
          <w:szCs w:val="28"/>
        </w:rPr>
        <w:t xml:space="preserve">На следующих основаниях: </w:t>
      </w:r>
    </w:p>
    <w:p w:rsidR="00675CF2" w:rsidRPr="00E340DB" w:rsidRDefault="00675CF2" w:rsidP="00675CF2">
      <w:pPr>
        <w:autoSpaceDE w:val="0"/>
        <w:autoSpaceDN w:val="0"/>
        <w:adjustRightInd w:val="0"/>
        <w:rPr>
          <w:rFonts w:cs="Arial"/>
          <w:szCs w:val="28"/>
        </w:rPr>
      </w:pPr>
      <w:r w:rsidRPr="00E340DB">
        <w:rPr>
          <w:rFonts w:cs="Arial"/>
          <w:szCs w:val="28"/>
        </w:rPr>
        <w:t>1. ________________________________________________________________,</w:t>
      </w:r>
    </w:p>
    <w:p w:rsidR="00675CF2" w:rsidRPr="00E340DB" w:rsidRDefault="00675CF2" w:rsidP="00675CF2">
      <w:pPr>
        <w:autoSpaceDE w:val="0"/>
        <w:autoSpaceDN w:val="0"/>
        <w:adjustRightInd w:val="0"/>
        <w:rPr>
          <w:rFonts w:cs="Arial"/>
          <w:szCs w:val="28"/>
        </w:rPr>
      </w:pPr>
      <w:r w:rsidRPr="00E340DB">
        <w:rPr>
          <w:rFonts w:cs="Arial"/>
          <w:szCs w:val="28"/>
        </w:rPr>
        <w:t>2. ________________________________________________________________,</w:t>
      </w:r>
    </w:p>
    <w:p w:rsidR="00675CF2" w:rsidRPr="00E340DB" w:rsidRDefault="00675CF2" w:rsidP="00675CF2">
      <w:pPr>
        <w:autoSpaceDE w:val="0"/>
        <w:autoSpaceDN w:val="0"/>
        <w:adjustRightInd w:val="0"/>
        <w:rPr>
          <w:rFonts w:cs="Arial"/>
          <w:szCs w:val="28"/>
        </w:rPr>
      </w:pPr>
      <w:r w:rsidRPr="00E340DB">
        <w:rPr>
          <w:rFonts w:cs="Arial"/>
          <w:szCs w:val="28"/>
        </w:rPr>
        <w:t>3. _______________________________________________________________</w:t>
      </w:r>
      <w:r w:rsidR="008C101F">
        <w:rPr>
          <w:rFonts w:cs="Arial"/>
          <w:szCs w:val="28"/>
        </w:rPr>
        <w:t>_</w:t>
      </w:r>
      <w:r w:rsidRPr="00E340DB">
        <w:rPr>
          <w:rFonts w:cs="Arial"/>
          <w:szCs w:val="28"/>
        </w:rPr>
        <w:t>.</w:t>
      </w:r>
    </w:p>
    <w:p w:rsidR="00675CF2" w:rsidRPr="008C101F" w:rsidRDefault="00675CF2" w:rsidP="00675CF2">
      <w:pPr>
        <w:autoSpaceDE w:val="0"/>
        <w:autoSpaceDN w:val="0"/>
        <w:adjustRightInd w:val="0"/>
        <w:jc w:val="center"/>
        <w:rPr>
          <w:rFonts w:cs="Arial"/>
          <w:sz w:val="20"/>
          <w:szCs w:val="20"/>
        </w:rPr>
      </w:pPr>
      <w:r w:rsidRPr="008C101F">
        <w:rPr>
          <w:rFonts w:cs="Arial"/>
          <w:sz w:val="20"/>
          <w:szCs w:val="20"/>
        </w:rPr>
        <w:t>(аргументированное основание отказа)</w:t>
      </w:r>
    </w:p>
    <w:p w:rsidR="00675CF2" w:rsidRPr="00E340DB" w:rsidRDefault="00675CF2" w:rsidP="00675CF2">
      <w:pPr>
        <w:autoSpaceDE w:val="0"/>
        <w:autoSpaceDN w:val="0"/>
        <w:adjustRightInd w:val="0"/>
        <w:ind w:firstLine="851"/>
        <w:rPr>
          <w:rFonts w:cs="Arial"/>
          <w:szCs w:val="28"/>
        </w:rPr>
      </w:pPr>
      <w:r w:rsidRPr="00E340DB">
        <w:rPr>
          <w:rFonts w:cs="Arial"/>
          <w:szCs w:val="28"/>
        </w:rPr>
        <w:t xml:space="preserve">Отказ выдан </w:t>
      </w:r>
      <w:r w:rsidR="00E340DB" w:rsidRPr="00E340DB">
        <w:rPr>
          <w:rFonts w:cs="Arial"/>
          <w:spacing w:val="-2"/>
          <w:szCs w:val="28"/>
        </w:rPr>
        <w:t>«</w:t>
      </w:r>
      <w:r w:rsidRPr="00E340DB">
        <w:rPr>
          <w:rFonts w:cs="Arial"/>
          <w:spacing w:val="-2"/>
          <w:szCs w:val="28"/>
        </w:rPr>
        <w:t>__</w:t>
      </w:r>
      <w:r w:rsidR="00E340DB" w:rsidRPr="00E340DB">
        <w:rPr>
          <w:rFonts w:cs="Arial"/>
          <w:spacing w:val="-2"/>
          <w:szCs w:val="28"/>
        </w:rPr>
        <w:t>»</w:t>
      </w:r>
      <w:r w:rsidRPr="00E340DB">
        <w:rPr>
          <w:rFonts w:cs="Arial"/>
          <w:spacing w:val="-2"/>
          <w:szCs w:val="28"/>
        </w:rPr>
        <w:t>______________20__года</w:t>
      </w:r>
    </w:p>
    <w:p w:rsidR="00675CF2" w:rsidRPr="00E340DB" w:rsidRDefault="00675CF2" w:rsidP="00675CF2">
      <w:pPr>
        <w:autoSpaceDE w:val="0"/>
        <w:autoSpaceDN w:val="0"/>
        <w:adjustRightInd w:val="0"/>
        <w:ind w:firstLine="0"/>
        <w:rPr>
          <w:rFonts w:cs="Arial"/>
          <w:szCs w:val="28"/>
        </w:rPr>
      </w:pPr>
      <w:r w:rsidRPr="00E340DB">
        <w:rPr>
          <w:rFonts w:cs="Arial"/>
          <w:szCs w:val="28"/>
        </w:rPr>
        <w:t>_________________________________________________________________________</w:t>
      </w:r>
    </w:p>
    <w:p w:rsidR="00675CF2" w:rsidRPr="008C101F" w:rsidRDefault="00675CF2" w:rsidP="00675CF2">
      <w:pPr>
        <w:autoSpaceDE w:val="0"/>
        <w:autoSpaceDN w:val="0"/>
        <w:adjustRightInd w:val="0"/>
        <w:jc w:val="center"/>
        <w:rPr>
          <w:rFonts w:cs="Arial"/>
          <w:sz w:val="20"/>
          <w:szCs w:val="20"/>
        </w:rPr>
      </w:pPr>
      <w:r w:rsidRPr="008C101F">
        <w:rPr>
          <w:rFonts w:cs="Arial"/>
          <w:sz w:val="20"/>
          <w:szCs w:val="20"/>
        </w:rPr>
        <w:t>(должность, подпись, расшифровка подписи)</w:t>
      </w:r>
    </w:p>
    <w:p w:rsidR="00675CF2" w:rsidRPr="00E340DB" w:rsidRDefault="00675CF2" w:rsidP="00675CF2">
      <w:pPr>
        <w:shd w:val="clear" w:color="auto" w:fill="FFFFFF"/>
        <w:tabs>
          <w:tab w:val="left" w:pos="0"/>
        </w:tabs>
        <w:suppressAutoHyphens/>
        <w:ind w:left="14"/>
        <w:rPr>
          <w:rFonts w:cs="Arial"/>
          <w:szCs w:val="28"/>
        </w:rPr>
      </w:pPr>
    </w:p>
    <w:p w:rsidR="00E340DB" w:rsidRPr="00E340DB" w:rsidRDefault="00675CF2" w:rsidP="00675CF2">
      <w:pPr>
        <w:shd w:val="clear" w:color="auto" w:fill="FFFFFF"/>
        <w:tabs>
          <w:tab w:val="left" w:pos="0"/>
        </w:tabs>
        <w:suppressAutoHyphens/>
        <w:ind w:firstLine="0"/>
        <w:rPr>
          <w:rFonts w:cs="Arial"/>
          <w:szCs w:val="28"/>
        </w:rPr>
      </w:pPr>
      <w:r w:rsidRPr="00E340DB">
        <w:rPr>
          <w:rFonts w:cs="Arial"/>
          <w:szCs w:val="28"/>
        </w:rPr>
        <w:t xml:space="preserve">Контактный телефон: __________________________. </w:t>
      </w:r>
    </w:p>
    <w:p w:rsidR="00E340DB" w:rsidRPr="00E340DB" w:rsidRDefault="00E340DB" w:rsidP="00675CF2">
      <w:pPr>
        <w:shd w:val="clear" w:color="auto" w:fill="FFFFFF"/>
        <w:tabs>
          <w:tab w:val="left" w:pos="0"/>
        </w:tabs>
        <w:suppressAutoHyphens/>
        <w:ind w:firstLine="0"/>
        <w:rPr>
          <w:rFonts w:cs="Arial"/>
          <w:szCs w:val="28"/>
        </w:rPr>
      </w:pPr>
    </w:p>
    <w:p w:rsidR="00E340DB" w:rsidRPr="00E340DB" w:rsidRDefault="00675CF2" w:rsidP="00675CF2">
      <w:pPr>
        <w:autoSpaceDE w:val="0"/>
        <w:autoSpaceDN w:val="0"/>
        <w:adjustRightInd w:val="0"/>
        <w:ind w:firstLine="851"/>
        <w:jc w:val="right"/>
        <w:rPr>
          <w:rFonts w:cs="Arial"/>
          <w:szCs w:val="28"/>
        </w:rPr>
      </w:pPr>
      <w:r w:rsidRPr="00E340DB">
        <w:rPr>
          <w:rFonts w:cs="Arial"/>
          <w:szCs w:val="28"/>
        </w:rPr>
        <w:t>МП</w:t>
      </w:r>
    </w:p>
    <w:p w:rsidR="00E340DB" w:rsidRPr="00E340DB" w:rsidRDefault="008C101F" w:rsidP="008C101F">
      <w:pPr>
        <w:autoSpaceDE w:val="0"/>
        <w:autoSpaceDN w:val="0"/>
        <w:adjustRightInd w:val="0"/>
        <w:ind w:firstLine="0"/>
        <w:jc w:val="right"/>
        <w:rPr>
          <w:rFonts w:cs="Arial"/>
          <w:szCs w:val="28"/>
        </w:rPr>
      </w:pPr>
      <w:r>
        <w:rPr>
          <w:rFonts w:cs="Arial"/>
          <w:szCs w:val="28"/>
        </w:rPr>
        <w:br w:type="page"/>
      </w:r>
    </w:p>
    <w:p w:rsidR="00E340DB" w:rsidRPr="00E340DB" w:rsidRDefault="00E340DB" w:rsidP="008C101F">
      <w:pPr>
        <w:ind w:firstLine="0"/>
        <w:jc w:val="right"/>
        <w:rPr>
          <w:rFonts w:cs="Arial"/>
        </w:rPr>
      </w:pPr>
    </w:p>
    <w:p w:rsidR="00675CF2" w:rsidRPr="00E340DB" w:rsidRDefault="00675CF2" w:rsidP="008C101F">
      <w:pPr>
        <w:pStyle w:val="1"/>
        <w:jc w:val="right"/>
        <w:rPr>
          <w:b w:val="0"/>
          <w:color w:val="FF0000"/>
          <w:sz w:val="24"/>
          <w:szCs w:val="24"/>
        </w:rPr>
      </w:pPr>
    </w:p>
    <w:p w:rsidR="00675CF2" w:rsidRPr="00E340DB" w:rsidRDefault="00675CF2" w:rsidP="008C101F">
      <w:pPr>
        <w:pStyle w:val="2"/>
        <w:jc w:val="right"/>
      </w:pPr>
      <w:r w:rsidRPr="00E340DB">
        <w:t>Приложение 3</w:t>
      </w:r>
    </w:p>
    <w:p w:rsidR="00675CF2" w:rsidRPr="00E340DB" w:rsidRDefault="00675CF2" w:rsidP="008C101F">
      <w:pPr>
        <w:pStyle w:val="2"/>
        <w:jc w:val="right"/>
      </w:pPr>
      <w:r w:rsidRPr="00E340DB">
        <w:t>к административному регламенту</w:t>
      </w:r>
    </w:p>
    <w:p w:rsidR="00675CF2" w:rsidRPr="00E340DB" w:rsidRDefault="00675CF2" w:rsidP="008C101F">
      <w:pPr>
        <w:pStyle w:val="2"/>
        <w:jc w:val="right"/>
      </w:pPr>
      <w:r w:rsidRPr="00E340DB">
        <w:t>предоставления муниципальной услуги</w:t>
      </w:r>
    </w:p>
    <w:p w:rsidR="00675CF2" w:rsidRPr="00E340DB" w:rsidRDefault="00E340DB" w:rsidP="008C101F">
      <w:pPr>
        <w:pStyle w:val="2"/>
        <w:jc w:val="right"/>
      </w:pPr>
      <w:r w:rsidRPr="00E340DB">
        <w:t>«</w:t>
      </w:r>
      <w:r w:rsidR="00675CF2" w:rsidRPr="00E340DB">
        <w:t xml:space="preserve">Постановка на учет и направление детей </w:t>
      </w:r>
    </w:p>
    <w:p w:rsidR="00675CF2" w:rsidRPr="00E340DB" w:rsidRDefault="00675CF2" w:rsidP="008C101F">
      <w:pPr>
        <w:pStyle w:val="2"/>
        <w:jc w:val="right"/>
      </w:pPr>
      <w:r w:rsidRPr="00E340DB">
        <w:t xml:space="preserve">в образовательные учреждения, </w:t>
      </w:r>
    </w:p>
    <w:p w:rsidR="00675CF2" w:rsidRPr="00E340DB" w:rsidRDefault="00675CF2" w:rsidP="008C101F">
      <w:pPr>
        <w:pStyle w:val="2"/>
        <w:jc w:val="right"/>
      </w:pPr>
      <w:r w:rsidRPr="00E340DB">
        <w:t xml:space="preserve">реализующие образовательные </w:t>
      </w:r>
    </w:p>
    <w:p w:rsidR="00675CF2" w:rsidRPr="00E340DB" w:rsidRDefault="00675CF2" w:rsidP="008C101F">
      <w:pPr>
        <w:pStyle w:val="2"/>
        <w:jc w:val="right"/>
      </w:pPr>
      <w:r w:rsidRPr="00E340DB">
        <w:t>программы дошкольного образования</w:t>
      </w:r>
      <w:r w:rsidR="00E340DB" w:rsidRPr="00E340DB">
        <w:t>»</w:t>
      </w:r>
    </w:p>
    <w:p w:rsidR="00675CF2" w:rsidRDefault="00675CF2" w:rsidP="008C101F">
      <w:pPr>
        <w:pStyle w:val="1"/>
        <w:jc w:val="right"/>
        <w:rPr>
          <w:sz w:val="24"/>
          <w:szCs w:val="28"/>
        </w:rPr>
      </w:pPr>
    </w:p>
    <w:p w:rsidR="008C101F" w:rsidRPr="008C101F" w:rsidRDefault="008C101F" w:rsidP="008C101F">
      <w:pPr>
        <w:jc w:val="right"/>
      </w:pPr>
    </w:p>
    <w:p w:rsidR="008C101F" w:rsidRPr="008C101F" w:rsidRDefault="008C101F" w:rsidP="008C101F">
      <w:pPr>
        <w:jc w:val="right"/>
      </w:pPr>
    </w:p>
    <w:p w:rsidR="00675CF2" w:rsidRDefault="00675CF2" w:rsidP="00675CF2">
      <w:pPr>
        <w:pStyle w:val="1"/>
        <w:rPr>
          <w:b w:val="0"/>
          <w:sz w:val="24"/>
          <w:szCs w:val="28"/>
        </w:rPr>
      </w:pPr>
      <w:r w:rsidRPr="00E340DB">
        <w:rPr>
          <w:b w:val="0"/>
          <w:sz w:val="24"/>
          <w:szCs w:val="28"/>
        </w:rPr>
        <w:t>На официальном бланке Комитета образования или ДОО</w:t>
      </w:r>
    </w:p>
    <w:p w:rsidR="008C101F" w:rsidRPr="008C101F" w:rsidRDefault="008C101F" w:rsidP="008C101F"/>
    <w:p w:rsidR="008C101F" w:rsidRPr="00E340DB" w:rsidRDefault="00675CF2" w:rsidP="008C101F">
      <w:pPr>
        <w:pStyle w:val="2"/>
        <w:rPr>
          <w:sz w:val="24"/>
        </w:rPr>
      </w:pPr>
      <w:r w:rsidRPr="00E340DB">
        <w:rPr>
          <w:sz w:val="24"/>
        </w:rPr>
        <w:t>УВЕДОМЛЕНИЕ</w:t>
      </w:r>
    </w:p>
    <w:p w:rsidR="00675CF2" w:rsidRPr="00E340DB" w:rsidRDefault="00675CF2" w:rsidP="00675CF2">
      <w:pPr>
        <w:pStyle w:val="2"/>
        <w:rPr>
          <w:sz w:val="24"/>
        </w:rPr>
      </w:pPr>
      <w:r w:rsidRPr="00E340DB">
        <w:rPr>
          <w:sz w:val="24"/>
        </w:rPr>
        <w:t>о направлении ребенка в ДОО</w:t>
      </w:r>
    </w:p>
    <w:p w:rsidR="00675CF2" w:rsidRPr="00E340DB" w:rsidRDefault="00675CF2" w:rsidP="00675CF2">
      <w:pPr>
        <w:shd w:val="clear" w:color="auto" w:fill="FFFFFF"/>
        <w:tabs>
          <w:tab w:val="left" w:leader="underscore" w:pos="5842"/>
        </w:tabs>
        <w:suppressAutoHyphens/>
        <w:ind w:left="134"/>
        <w:rPr>
          <w:rFonts w:cs="Arial"/>
          <w:spacing w:val="-3"/>
          <w:szCs w:val="28"/>
        </w:rPr>
      </w:pPr>
    </w:p>
    <w:p w:rsidR="00675CF2" w:rsidRPr="00E340DB" w:rsidRDefault="00675CF2" w:rsidP="008C101F">
      <w:r w:rsidRPr="00E340DB">
        <w:t xml:space="preserve">Настоящее уведомление выдано </w:t>
      </w:r>
    </w:p>
    <w:p w:rsidR="00675CF2" w:rsidRPr="00E340DB" w:rsidRDefault="00675CF2" w:rsidP="00675CF2">
      <w:pPr>
        <w:shd w:val="clear" w:color="auto" w:fill="FFFFFF"/>
        <w:tabs>
          <w:tab w:val="left" w:leader="underscore" w:pos="5842"/>
        </w:tabs>
        <w:suppressAutoHyphens/>
        <w:ind w:firstLine="0"/>
        <w:rPr>
          <w:rFonts w:cs="Arial"/>
          <w:b/>
          <w:bCs/>
          <w:szCs w:val="28"/>
        </w:rPr>
      </w:pPr>
      <w:r w:rsidRPr="00E340DB">
        <w:rPr>
          <w:rFonts w:cs="Arial"/>
          <w:spacing w:val="-3"/>
          <w:szCs w:val="28"/>
        </w:rPr>
        <w:t>________________________________________________________________________</w:t>
      </w:r>
    </w:p>
    <w:p w:rsidR="00675CF2" w:rsidRPr="008C101F" w:rsidRDefault="00675CF2" w:rsidP="00675CF2">
      <w:pPr>
        <w:shd w:val="clear" w:color="auto" w:fill="FFFFFF"/>
        <w:tabs>
          <w:tab w:val="left" w:leader="underscore" w:pos="5842"/>
        </w:tabs>
        <w:suppressAutoHyphens/>
        <w:jc w:val="center"/>
        <w:rPr>
          <w:rFonts w:cs="Arial"/>
          <w:b/>
          <w:bCs/>
          <w:sz w:val="20"/>
        </w:rPr>
      </w:pPr>
      <w:r w:rsidRPr="008C101F">
        <w:rPr>
          <w:rFonts w:cs="Arial"/>
          <w:iCs/>
          <w:spacing w:val="2"/>
          <w:sz w:val="20"/>
        </w:rPr>
        <w:t>(Ф.И.О. родителя (законного представителя)</w:t>
      </w:r>
    </w:p>
    <w:p w:rsidR="00675CF2" w:rsidRPr="00E340DB" w:rsidRDefault="00675CF2" w:rsidP="00675CF2">
      <w:pPr>
        <w:shd w:val="clear" w:color="auto" w:fill="FFFFFF"/>
        <w:suppressAutoHyphens/>
        <w:ind w:right="-138" w:firstLine="0"/>
        <w:rPr>
          <w:rFonts w:cs="Arial"/>
          <w:i/>
          <w:iCs/>
          <w:spacing w:val="2"/>
          <w:szCs w:val="28"/>
        </w:rPr>
      </w:pPr>
      <w:r w:rsidRPr="00E340DB">
        <w:rPr>
          <w:rFonts w:cs="Arial"/>
          <w:spacing w:val="2"/>
          <w:szCs w:val="28"/>
        </w:rPr>
        <w:t>в том, что ____________________________________________________________</w:t>
      </w:r>
      <w:r w:rsidR="008C101F">
        <w:rPr>
          <w:rFonts w:cs="Arial"/>
          <w:spacing w:val="2"/>
          <w:szCs w:val="28"/>
        </w:rPr>
        <w:t>_</w:t>
      </w:r>
      <w:r w:rsidRPr="00E340DB">
        <w:rPr>
          <w:rFonts w:cs="Arial"/>
          <w:spacing w:val="2"/>
          <w:szCs w:val="28"/>
        </w:rPr>
        <w:t>_</w:t>
      </w:r>
    </w:p>
    <w:p w:rsidR="00675CF2" w:rsidRPr="00511234" w:rsidRDefault="00675CF2" w:rsidP="00675CF2">
      <w:pPr>
        <w:shd w:val="clear" w:color="auto" w:fill="FFFFFF"/>
        <w:suppressAutoHyphens/>
        <w:jc w:val="center"/>
        <w:rPr>
          <w:rFonts w:cs="Arial"/>
          <w:sz w:val="20"/>
        </w:rPr>
      </w:pPr>
      <w:r w:rsidRPr="00511234">
        <w:rPr>
          <w:rFonts w:cs="Arial"/>
          <w:iCs/>
          <w:spacing w:val="-1"/>
          <w:sz w:val="20"/>
        </w:rPr>
        <w:t>(Ф.И</w:t>
      </w:r>
      <w:r w:rsidRPr="00511234">
        <w:rPr>
          <w:rFonts w:cs="Arial"/>
          <w:spacing w:val="-1"/>
          <w:sz w:val="20"/>
        </w:rPr>
        <w:t>.</w:t>
      </w:r>
      <w:r w:rsidRPr="00511234">
        <w:rPr>
          <w:rFonts w:cs="Arial"/>
          <w:iCs/>
          <w:spacing w:val="-1"/>
          <w:sz w:val="20"/>
        </w:rPr>
        <w:t>О. ребенка, дата рождения)</w:t>
      </w:r>
    </w:p>
    <w:p w:rsidR="00675CF2" w:rsidRPr="00E340DB" w:rsidRDefault="00675CF2" w:rsidP="00675CF2">
      <w:pPr>
        <w:ind w:firstLine="0"/>
        <w:rPr>
          <w:rFonts w:cs="Arial"/>
          <w:szCs w:val="28"/>
        </w:rPr>
      </w:pPr>
      <w:r w:rsidRPr="00E340DB">
        <w:rPr>
          <w:rFonts w:cs="Arial"/>
          <w:spacing w:val="-2"/>
          <w:szCs w:val="28"/>
        </w:rPr>
        <w:t>направляется</w:t>
      </w:r>
      <w:r w:rsidR="00E340DB" w:rsidRPr="00E340DB">
        <w:rPr>
          <w:rFonts w:cs="Arial"/>
          <w:spacing w:val="-2"/>
          <w:szCs w:val="28"/>
        </w:rPr>
        <w:t xml:space="preserve"> </w:t>
      </w:r>
      <w:r w:rsidRPr="00E340DB">
        <w:rPr>
          <w:rFonts w:cs="Arial"/>
          <w:szCs w:val="28"/>
        </w:rPr>
        <w:t>в дошкольную образовательную организацию</w:t>
      </w:r>
    </w:p>
    <w:p w:rsidR="00675CF2" w:rsidRPr="00E340DB" w:rsidRDefault="00675CF2" w:rsidP="00675CF2">
      <w:pPr>
        <w:ind w:firstLine="0"/>
        <w:rPr>
          <w:rFonts w:cs="Arial"/>
          <w:szCs w:val="28"/>
          <w:u w:val="single"/>
        </w:rPr>
      </w:pPr>
      <w:r w:rsidRPr="00E340DB">
        <w:rPr>
          <w:rFonts w:cs="Arial"/>
          <w:szCs w:val="28"/>
        </w:rPr>
        <w:t>_____________________________________________________________________</w:t>
      </w:r>
      <w:r w:rsidR="00511234">
        <w:rPr>
          <w:rFonts w:cs="Arial"/>
          <w:szCs w:val="28"/>
        </w:rPr>
        <w:t>__</w:t>
      </w:r>
      <w:r w:rsidRPr="00E340DB">
        <w:rPr>
          <w:rFonts w:cs="Arial"/>
          <w:szCs w:val="28"/>
        </w:rPr>
        <w:t>_</w:t>
      </w:r>
    </w:p>
    <w:p w:rsidR="00675CF2" w:rsidRPr="00511234" w:rsidRDefault="00675CF2" w:rsidP="00675CF2">
      <w:pPr>
        <w:jc w:val="center"/>
        <w:rPr>
          <w:rFonts w:cs="Arial"/>
          <w:iCs/>
          <w:spacing w:val="-1"/>
          <w:sz w:val="20"/>
        </w:rPr>
      </w:pPr>
      <w:r w:rsidRPr="00511234">
        <w:rPr>
          <w:rFonts w:cs="Arial"/>
          <w:iCs/>
          <w:spacing w:val="-1"/>
          <w:sz w:val="20"/>
        </w:rPr>
        <w:t>(наименование организации)</w:t>
      </w:r>
    </w:p>
    <w:p w:rsidR="00675CF2" w:rsidRPr="00E340DB" w:rsidRDefault="00675CF2" w:rsidP="00675CF2">
      <w:pPr>
        <w:ind w:firstLine="0"/>
        <w:rPr>
          <w:rFonts w:cs="Arial"/>
          <w:szCs w:val="28"/>
          <w:u w:val="single"/>
        </w:rPr>
      </w:pPr>
      <w:r w:rsidRPr="00E340DB">
        <w:rPr>
          <w:rFonts w:cs="Arial"/>
          <w:szCs w:val="28"/>
        </w:rPr>
        <w:t>в</w:t>
      </w:r>
      <w:r w:rsidRPr="00E340DB">
        <w:rPr>
          <w:rFonts w:cs="Arial"/>
          <w:szCs w:val="28"/>
          <w:u w:val="single"/>
        </w:rPr>
        <w:t xml:space="preserve"> общем/ внеочередном/ первоочередном порядке</w:t>
      </w:r>
      <w:r w:rsidRPr="00E340DB">
        <w:rPr>
          <w:rFonts w:cs="Arial"/>
          <w:szCs w:val="28"/>
        </w:rPr>
        <w:t xml:space="preserve">, на основании преимущественного права </w:t>
      </w:r>
      <w:r w:rsidRPr="00E340DB">
        <w:rPr>
          <w:rFonts w:cs="Arial"/>
          <w:spacing w:val="-2"/>
          <w:szCs w:val="28"/>
        </w:rPr>
        <w:t>под</w:t>
      </w:r>
      <w:r w:rsidR="00E340DB" w:rsidRPr="00E340DB">
        <w:rPr>
          <w:rFonts w:cs="Arial"/>
          <w:spacing w:val="-2"/>
          <w:szCs w:val="28"/>
        </w:rPr>
        <w:t xml:space="preserve"> № </w:t>
      </w:r>
      <w:r w:rsidRPr="00E340DB">
        <w:rPr>
          <w:rFonts w:cs="Arial"/>
          <w:szCs w:val="28"/>
        </w:rPr>
        <w:t>________________________</w:t>
      </w:r>
    </w:p>
    <w:p w:rsidR="00675CF2" w:rsidRPr="00511234" w:rsidRDefault="00675CF2" w:rsidP="00675CF2">
      <w:pPr>
        <w:shd w:val="clear" w:color="auto" w:fill="FFFFFF"/>
        <w:tabs>
          <w:tab w:val="center" w:pos="7938"/>
        </w:tabs>
        <w:suppressAutoHyphens/>
        <w:rPr>
          <w:rFonts w:cs="Arial"/>
          <w:iCs/>
          <w:spacing w:val="-1"/>
          <w:sz w:val="20"/>
        </w:rPr>
      </w:pPr>
      <w:r w:rsidRPr="00511234">
        <w:rPr>
          <w:rFonts w:cs="Arial"/>
          <w:iCs/>
          <w:spacing w:val="-1"/>
          <w:sz w:val="20"/>
        </w:rPr>
        <w:t>(нужное подчеркнуть)</w:t>
      </w:r>
      <w:r w:rsidR="00E340DB" w:rsidRPr="00511234">
        <w:rPr>
          <w:rFonts w:cs="Arial"/>
          <w:iCs/>
          <w:spacing w:val="-1"/>
          <w:sz w:val="20"/>
        </w:rPr>
        <w:t xml:space="preserve"> </w:t>
      </w:r>
      <w:r w:rsidRPr="00511234">
        <w:rPr>
          <w:rFonts w:cs="Arial"/>
          <w:iCs/>
          <w:spacing w:val="-1"/>
          <w:sz w:val="20"/>
        </w:rPr>
        <w:t>(регистрационный номер)</w:t>
      </w:r>
    </w:p>
    <w:p w:rsidR="00675CF2" w:rsidRPr="00E340DB" w:rsidRDefault="00E340DB" w:rsidP="00675CF2">
      <w:pPr>
        <w:shd w:val="clear" w:color="auto" w:fill="FFFFFF"/>
        <w:suppressAutoHyphens/>
        <w:ind w:firstLine="0"/>
        <w:rPr>
          <w:rFonts w:cs="Arial"/>
          <w:szCs w:val="28"/>
        </w:rPr>
      </w:pPr>
      <w:r w:rsidRPr="00E340DB">
        <w:rPr>
          <w:rFonts w:cs="Arial"/>
          <w:spacing w:val="-2"/>
          <w:szCs w:val="28"/>
        </w:rPr>
        <w:t>«</w:t>
      </w:r>
      <w:r w:rsidR="00675CF2" w:rsidRPr="00E340DB">
        <w:rPr>
          <w:rFonts w:cs="Arial"/>
          <w:spacing w:val="-2"/>
          <w:szCs w:val="28"/>
        </w:rPr>
        <w:t>__</w:t>
      </w:r>
      <w:r w:rsidRPr="00E340DB">
        <w:rPr>
          <w:rFonts w:cs="Arial"/>
          <w:spacing w:val="-2"/>
          <w:szCs w:val="28"/>
        </w:rPr>
        <w:t>»</w:t>
      </w:r>
      <w:r w:rsidR="00675CF2" w:rsidRPr="00E340DB">
        <w:rPr>
          <w:rFonts w:cs="Arial"/>
          <w:spacing w:val="-2"/>
          <w:szCs w:val="28"/>
        </w:rPr>
        <w:t>______________20__года</w:t>
      </w:r>
    </w:p>
    <w:p w:rsidR="00675CF2" w:rsidRPr="00E340DB" w:rsidRDefault="00675CF2" w:rsidP="00675CF2">
      <w:pPr>
        <w:rPr>
          <w:rFonts w:cs="Arial"/>
          <w:szCs w:val="28"/>
        </w:rPr>
      </w:pPr>
    </w:p>
    <w:p w:rsidR="00675CF2" w:rsidRPr="00E340DB" w:rsidRDefault="00675CF2" w:rsidP="00675CF2">
      <w:pPr>
        <w:autoSpaceDE w:val="0"/>
        <w:autoSpaceDN w:val="0"/>
        <w:adjustRightInd w:val="0"/>
        <w:ind w:firstLine="0"/>
        <w:rPr>
          <w:rFonts w:cs="Arial"/>
          <w:szCs w:val="28"/>
        </w:rPr>
      </w:pPr>
      <w:r w:rsidRPr="00E340DB">
        <w:rPr>
          <w:rFonts w:cs="Arial"/>
          <w:szCs w:val="28"/>
        </w:rPr>
        <w:t>______________________________________________________________________</w:t>
      </w:r>
      <w:r w:rsidR="00511234">
        <w:rPr>
          <w:rFonts w:cs="Arial"/>
          <w:szCs w:val="28"/>
        </w:rPr>
        <w:t>__</w:t>
      </w:r>
    </w:p>
    <w:p w:rsidR="00675CF2" w:rsidRPr="00511234" w:rsidRDefault="00675CF2" w:rsidP="00675CF2">
      <w:pPr>
        <w:autoSpaceDE w:val="0"/>
        <w:autoSpaceDN w:val="0"/>
        <w:adjustRightInd w:val="0"/>
        <w:jc w:val="center"/>
        <w:rPr>
          <w:rFonts w:cs="Arial"/>
          <w:sz w:val="20"/>
        </w:rPr>
      </w:pPr>
      <w:r w:rsidRPr="00511234">
        <w:rPr>
          <w:rFonts w:cs="Arial"/>
          <w:sz w:val="20"/>
        </w:rPr>
        <w:t>(должность ответственного лица, подпись, расшифровка подписи)</w:t>
      </w:r>
    </w:p>
    <w:p w:rsidR="00675CF2" w:rsidRPr="00E340DB" w:rsidRDefault="00675CF2" w:rsidP="00675CF2">
      <w:pPr>
        <w:shd w:val="clear" w:color="auto" w:fill="FFFFFF"/>
        <w:tabs>
          <w:tab w:val="left" w:pos="0"/>
        </w:tabs>
        <w:suppressAutoHyphens/>
        <w:ind w:firstLine="0"/>
        <w:rPr>
          <w:rFonts w:cs="Arial"/>
          <w:szCs w:val="28"/>
        </w:rPr>
      </w:pPr>
    </w:p>
    <w:p w:rsidR="00E340DB" w:rsidRPr="00E340DB" w:rsidRDefault="00675CF2" w:rsidP="00675CF2">
      <w:pPr>
        <w:shd w:val="clear" w:color="auto" w:fill="FFFFFF"/>
        <w:tabs>
          <w:tab w:val="left" w:pos="0"/>
        </w:tabs>
        <w:suppressAutoHyphens/>
        <w:ind w:firstLine="0"/>
        <w:rPr>
          <w:rFonts w:cs="Arial"/>
          <w:szCs w:val="28"/>
        </w:rPr>
      </w:pPr>
      <w:r w:rsidRPr="00E340DB">
        <w:rPr>
          <w:rFonts w:cs="Arial"/>
          <w:szCs w:val="28"/>
        </w:rPr>
        <w:t xml:space="preserve">Контактный телефон: __________________________. </w:t>
      </w:r>
    </w:p>
    <w:p w:rsidR="00E340DB" w:rsidRPr="00E340DB" w:rsidRDefault="00E340DB" w:rsidP="00675CF2">
      <w:pPr>
        <w:shd w:val="clear" w:color="auto" w:fill="FFFFFF"/>
        <w:tabs>
          <w:tab w:val="left" w:pos="0"/>
        </w:tabs>
        <w:suppressAutoHyphens/>
        <w:ind w:firstLine="0"/>
        <w:rPr>
          <w:rFonts w:cs="Arial"/>
          <w:szCs w:val="28"/>
        </w:rPr>
      </w:pPr>
    </w:p>
    <w:p w:rsidR="00E340DB" w:rsidRDefault="00511234" w:rsidP="00A8327A">
      <w:r>
        <w:rPr>
          <w:rFonts w:cs="Arial"/>
        </w:rPr>
        <w:br w:type="page"/>
      </w:r>
      <w:r w:rsidR="00A8327A">
        <w:rPr>
          <w:rFonts w:cs="Arial"/>
        </w:rPr>
        <w:lastRenderedPageBreak/>
        <w:t>(</w:t>
      </w:r>
      <w:r w:rsidR="00A8327A">
        <w:t>в приложении 4 к административному регламенту</w:t>
      </w:r>
      <w:r w:rsidR="00C304A4">
        <w:t xml:space="preserve"> слова </w:t>
      </w:r>
      <w:r w:rsidR="00A8327A">
        <w:t xml:space="preserve">«реквизиты свидетельства о рождении ребенка» заменены словами «реквизиты записи акта о рождении ребенка или свидетельства о рождении ребенка» постановлением Администрации </w:t>
      </w:r>
      <w:hyperlink r:id="rId86" w:tooltip="постановление от 22.07.2024 0:00:00 №687 Администрация Березовского района&#10;&#10;О внесении изменений в постановление администрации Березовского района от 23.06.2022 № 900 " w:history="1">
        <w:r w:rsidR="00A8327A" w:rsidRPr="00A8327A">
          <w:rPr>
            <w:rStyle w:val="a6"/>
          </w:rPr>
          <w:t>от 22.07.2024 № 687</w:t>
        </w:r>
      </w:hyperlink>
      <w:r w:rsidR="00A8327A">
        <w:t>)</w:t>
      </w:r>
    </w:p>
    <w:p w:rsidR="00E340DB" w:rsidRPr="00E340DB" w:rsidRDefault="00966465" w:rsidP="00966465">
      <w:pPr>
        <w:rPr>
          <w:rFonts w:cs="Arial"/>
        </w:rPr>
      </w:pPr>
      <w:r>
        <w:t xml:space="preserve">(приложение 4 к административному регламенту изложено в редакции постановления Администрации </w:t>
      </w:r>
      <w:hyperlink r:id="rId87" w:tooltip="постановление от 28.11.2024 0:00:00 №1072 Администрация Березовского района&#10;&#10;О внесении изменений в постановление администрации Березовского района от 23.06.2022 № 900 " w:history="1">
        <w:r w:rsidRPr="00966465">
          <w:rPr>
            <w:rStyle w:val="a6"/>
          </w:rPr>
          <w:t>от 28.11.2024 № 1072</w:t>
        </w:r>
      </w:hyperlink>
      <w:r>
        <w:t>)</w:t>
      </w:r>
    </w:p>
    <w:p w:rsidR="00E340DB" w:rsidRPr="00E340DB" w:rsidRDefault="00E340DB" w:rsidP="00511234">
      <w:pPr>
        <w:autoSpaceDE w:val="0"/>
        <w:autoSpaceDN w:val="0"/>
        <w:adjustRightInd w:val="0"/>
        <w:jc w:val="right"/>
        <w:rPr>
          <w:rFonts w:cs="Arial"/>
        </w:rPr>
      </w:pPr>
    </w:p>
    <w:p w:rsidR="001508A7" w:rsidRPr="001508A7" w:rsidRDefault="001508A7" w:rsidP="001508A7">
      <w:pPr>
        <w:ind w:left="4678" w:firstLine="0"/>
        <w:jc w:val="right"/>
        <w:outlineLvl w:val="1"/>
        <w:rPr>
          <w:rFonts w:cs="Arial"/>
          <w:b/>
          <w:bCs/>
          <w:iCs/>
          <w:sz w:val="30"/>
          <w:szCs w:val="30"/>
        </w:rPr>
      </w:pPr>
      <w:r w:rsidRPr="001508A7">
        <w:rPr>
          <w:rFonts w:cs="Arial"/>
          <w:b/>
          <w:bCs/>
          <w:iCs/>
          <w:sz w:val="30"/>
          <w:szCs w:val="30"/>
        </w:rPr>
        <w:t>Приложение 4</w:t>
      </w:r>
    </w:p>
    <w:p w:rsidR="001508A7" w:rsidRPr="001508A7" w:rsidRDefault="001508A7" w:rsidP="001508A7">
      <w:pPr>
        <w:ind w:left="4678" w:firstLine="0"/>
        <w:jc w:val="right"/>
        <w:outlineLvl w:val="1"/>
        <w:rPr>
          <w:rFonts w:cs="Arial"/>
          <w:b/>
          <w:bCs/>
          <w:iCs/>
          <w:sz w:val="30"/>
          <w:szCs w:val="30"/>
        </w:rPr>
      </w:pPr>
      <w:r w:rsidRPr="001508A7">
        <w:rPr>
          <w:rFonts w:cs="Arial"/>
          <w:b/>
          <w:bCs/>
          <w:iCs/>
          <w:sz w:val="30"/>
          <w:szCs w:val="30"/>
        </w:rPr>
        <w:t>к административному регламенту</w:t>
      </w:r>
    </w:p>
    <w:p w:rsidR="001508A7" w:rsidRPr="001508A7" w:rsidRDefault="001508A7" w:rsidP="001508A7">
      <w:pPr>
        <w:ind w:left="4678" w:firstLine="0"/>
        <w:jc w:val="right"/>
        <w:outlineLvl w:val="1"/>
        <w:rPr>
          <w:rFonts w:cs="Arial"/>
          <w:b/>
          <w:bCs/>
          <w:iCs/>
          <w:sz w:val="30"/>
          <w:szCs w:val="30"/>
        </w:rPr>
      </w:pPr>
      <w:r w:rsidRPr="001508A7">
        <w:rPr>
          <w:rFonts w:cs="Arial"/>
          <w:b/>
          <w:bCs/>
          <w:iCs/>
          <w:sz w:val="30"/>
          <w:szCs w:val="30"/>
        </w:rPr>
        <w:t xml:space="preserve">предоставления муниципальной услуги «Постановка на учет и направление детей </w:t>
      </w:r>
    </w:p>
    <w:p w:rsidR="001508A7" w:rsidRPr="001508A7" w:rsidRDefault="001508A7" w:rsidP="001508A7">
      <w:pPr>
        <w:ind w:left="4678" w:firstLine="0"/>
        <w:jc w:val="right"/>
        <w:outlineLvl w:val="1"/>
        <w:rPr>
          <w:rFonts w:cs="Arial"/>
          <w:b/>
          <w:bCs/>
          <w:iCs/>
          <w:sz w:val="30"/>
          <w:szCs w:val="30"/>
        </w:rPr>
      </w:pPr>
      <w:r w:rsidRPr="001508A7">
        <w:rPr>
          <w:rFonts w:cs="Arial"/>
          <w:b/>
          <w:bCs/>
          <w:iCs/>
          <w:sz w:val="30"/>
          <w:szCs w:val="30"/>
        </w:rPr>
        <w:t>в образовательные учреждения, реализующие образовательные программы дошкольного образования»</w:t>
      </w:r>
    </w:p>
    <w:p w:rsidR="001508A7" w:rsidRPr="001508A7" w:rsidRDefault="001508A7" w:rsidP="001508A7">
      <w:pPr>
        <w:ind w:left="4678" w:firstLine="0"/>
        <w:jc w:val="right"/>
        <w:outlineLvl w:val="1"/>
        <w:rPr>
          <w:rFonts w:cs="Arial"/>
          <w:b/>
          <w:bCs/>
          <w:iCs/>
          <w:sz w:val="30"/>
          <w:szCs w:val="30"/>
        </w:rPr>
      </w:pPr>
    </w:p>
    <w:p w:rsidR="001508A7" w:rsidRPr="001508A7" w:rsidRDefault="001508A7" w:rsidP="001508A7">
      <w:pPr>
        <w:ind w:left="4678" w:firstLine="0"/>
        <w:outlineLvl w:val="1"/>
        <w:rPr>
          <w:rFonts w:cs="Arial"/>
          <w:bCs/>
          <w:iCs/>
          <w:szCs w:val="28"/>
        </w:rPr>
      </w:pPr>
    </w:p>
    <w:p w:rsidR="001508A7" w:rsidRPr="001508A7" w:rsidRDefault="001508A7" w:rsidP="001508A7">
      <w:pPr>
        <w:ind w:left="4678" w:firstLine="0"/>
        <w:outlineLvl w:val="1"/>
        <w:rPr>
          <w:rFonts w:cs="Arial"/>
          <w:bCs/>
          <w:iCs/>
          <w:szCs w:val="28"/>
        </w:rPr>
      </w:pPr>
    </w:p>
    <w:p w:rsidR="001508A7" w:rsidRPr="001508A7" w:rsidRDefault="001508A7" w:rsidP="001508A7">
      <w:pPr>
        <w:autoSpaceDE w:val="0"/>
        <w:autoSpaceDN w:val="0"/>
        <w:adjustRightInd w:val="0"/>
        <w:ind w:left="4678" w:firstLine="0"/>
        <w:rPr>
          <w:rFonts w:cs="Arial"/>
          <w:szCs w:val="28"/>
        </w:rPr>
      </w:pPr>
      <w:r w:rsidRPr="001508A7">
        <w:rPr>
          <w:rFonts w:cs="Arial"/>
          <w:szCs w:val="28"/>
        </w:rPr>
        <w:t>Председателю Комитета образования</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_______________________________________</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от_____________________________________</w:t>
      </w:r>
    </w:p>
    <w:p w:rsidR="001508A7" w:rsidRPr="001508A7" w:rsidRDefault="001508A7" w:rsidP="001508A7">
      <w:pPr>
        <w:autoSpaceDE w:val="0"/>
        <w:autoSpaceDN w:val="0"/>
        <w:adjustRightInd w:val="0"/>
        <w:ind w:left="4678" w:firstLine="992"/>
        <w:rPr>
          <w:rFonts w:cs="Arial"/>
        </w:rPr>
      </w:pPr>
      <w:r w:rsidRPr="001508A7">
        <w:rPr>
          <w:rFonts w:cs="Arial"/>
        </w:rPr>
        <w:t>(фамилия, имя, отчество заявителя)</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Реквизиты документа, удостоверяющего личность заявителя:______________________________</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_______________________________________</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Адрес места жительства:____________________________</w:t>
      </w:r>
    </w:p>
    <w:p w:rsidR="001508A7" w:rsidRPr="001508A7" w:rsidRDefault="001508A7" w:rsidP="001508A7">
      <w:pPr>
        <w:autoSpaceDE w:val="0"/>
        <w:autoSpaceDN w:val="0"/>
        <w:adjustRightInd w:val="0"/>
        <w:ind w:left="4678" w:firstLine="0"/>
        <w:rPr>
          <w:rFonts w:cs="Arial"/>
          <w:szCs w:val="28"/>
        </w:rPr>
      </w:pPr>
      <w:r w:rsidRPr="001508A7">
        <w:rPr>
          <w:rFonts w:cs="Arial"/>
          <w:szCs w:val="28"/>
        </w:rPr>
        <w:t>_______________________________________Телефон_______________________________</w:t>
      </w:r>
    </w:p>
    <w:p w:rsidR="001508A7" w:rsidRPr="001508A7" w:rsidRDefault="001508A7" w:rsidP="001508A7">
      <w:pPr>
        <w:autoSpaceDE w:val="0"/>
        <w:autoSpaceDN w:val="0"/>
        <w:adjustRightInd w:val="0"/>
        <w:ind w:left="4678" w:firstLine="0"/>
        <w:rPr>
          <w:rFonts w:cs="Arial"/>
          <w:color w:val="FF0000"/>
          <w:szCs w:val="28"/>
        </w:rPr>
      </w:pPr>
      <w:r w:rsidRPr="001508A7">
        <w:rPr>
          <w:rFonts w:cs="Arial"/>
          <w:szCs w:val="28"/>
        </w:rPr>
        <w:t>E-</w:t>
      </w:r>
      <w:proofErr w:type="spellStart"/>
      <w:r w:rsidRPr="001508A7">
        <w:rPr>
          <w:rFonts w:cs="Arial"/>
          <w:szCs w:val="28"/>
        </w:rPr>
        <w:t>mail</w:t>
      </w:r>
      <w:proofErr w:type="spellEnd"/>
      <w:r w:rsidRPr="001508A7">
        <w:rPr>
          <w:rFonts w:cs="Arial"/>
          <w:szCs w:val="28"/>
        </w:rPr>
        <w:t>:_________________________________</w:t>
      </w:r>
    </w:p>
    <w:p w:rsidR="001508A7" w:rsidRPr="001508A7" w:rsidRDefault="001508A7" w:rsidP="001508A7">
      <w:pPr>
        <w:autoSpaceDE w:val="0"/>
        <w:autoSpaceDN w:val="0"/>
        <w:adjustRightInd w:val="0"/>
        <w:ind w:left="4678" w:firstLine="0"/>
        <w:rPr>
          <w:rFonts w:cs="Arial"/>
          <w:color w:val="FF0000"/>
          <w:szCs w:val="28"/>
        </w:rPr>
      </w:pPr>
    </w:p>
    <w:p w:rsidR="001508A7" w:rsidRPr="001508A7" w:rsidRDefault="001508A7" w:rsidP="001508A7">
      <w:pPr>
        <w:autoSpaceDE w:val="0"/>
        <w:autoSpaceDN w:val="0"/>
        <w:adjustRightInd w:val="0"/>
        <w:ind w:left="-284" w:firstLine="851"/>
        <w:jc w:val="center"/>
        <w:rPr>
          <w:rFonts w:cs="Arial"/>
          <w:b/>
          <w:szCs w:val="28"/>
        </w:rPr>
      </w:pPr>
      <w:r w:rsidRPr="001508A7">
        <w:rPr>
          <w:rFonts w:cs="Arial"/>
          <w:b/>
          <w:szCs w:val="28"/>
        </w:rPr>
        <w:t xml:space="preserve">ЗАЯВЛЕНИЕ </w:t>
      </w:r>
    </w:p>
    <w:p w:rsidR="001508A7" w:rsidRPr="001508A7" w:rsidRDefault="001508A7" w:rsidP="001508A7">
      <w:pPr>
        <w:ind w:left="-284" w:firstLine="851"/>
        <w:jc w:val="center"/>
        <w:rPr>
          <w:rFonts w:cs="Arial"/>
          <w:b/>
          <w:szCs w:val="28"/>
        </w:rPr>
      </w:pPr>
      <w:r w:rsidRPr="001508A7">
        <w:rPr>
          <w:rFonts w:cs="Arial"/>
          <w:b/>
          <w:szCs w:val="28"/>
        </w:rPr>
        <w:t>о предоставлении муниципальной услуги</w:t>
      </w:r>
    </w:p>
    <w:p w:rsidR="001508A7" w:rsidRPr="001508A7" w:rsidRDefault="001508A7" w:rsidP="001508A7">
      <w:pPr>
        <w:ind w:left="-284" w:firstLine="851"/>
        <w:jc w:val="center"/>
        <w:rPr>
          <w:rFonts w:cs="Arial"/>
          <w:b/>
          <w:szCs w:val="28"/>
        </w:rPr>
      </w:pPr>
    </w:p>
    <w:p w:rsidR="001508A7" w:rsidRPr="001508A7" w:rsidRDefault="001508A7" w:rsidP="001508A7">
      <w:pPr>
        <w:ind w:firstLine="851"/>
        <w:rPr>
          <w:rFonts w:cs="Arial"/>
        </w:rPr>
      </w:pPr>
      <w:r w:rsidRPr="001508A7">
        <w:rPr>
          <w:rFonts w:cs="Arial"/>
        </w:rPr>
        <w:t>Прошу включить в Реестр очередности моего ребенка для дальнейшего направления в ДОО______________________________________________________________________</w:t>
      </w:r>
    </w:p>
    <w:p w:rsidR="001508A7" w:rsidRPr="001508A7" w:rsidRDefault="001508A7" w:rsidP="001508A7">
      <w:pPr>
        <w:ind w:firstLine="3402"/>
        <w:rPr>
          <w:rFonts w:cs="Arial"/>
          <w:sz w:val="20"/>
          <w:szCs w:val="20"/>
        </w:rPr>
      </w:pPr>
      <w:r w:rsidRPr="001508A7">
        <w:rPr>
          <w:rFonts w:cs="Arial"/>
          <w:sz w:val="20"/>
          <w:szCs w:val="20"/>
        </w:rPr>
        <w:t>(фамилия, имя, отчество (последнее при наличии)</w:t>
      </w:r>
    </w:p>
    <w:p w:rsidR="001508A7" w:rsidRPr="001508A7" w:rsidRDefault="001508A7" w:rsidP="001508A7">
      <w:pPr>
        <w:autoSpaceDE w:val="0"/>
        <w:autoSpaceDN w:val="0"/>
        <w:adjustRightInd w:val="0"/>
        <w:ind w:firstLine="0"/>
        <w:rPr>
          <w:rFonts w:cs="Arial"/>
          <w:szCs w:val="28"/>
        </w:rPr>
      </w:pPr>
      <w:r w:rsidRPr="001508A7">
        <w:rPr>
          <w:rFonts w:cs="Arial"/>
          <w:szCs w:val="28"/>
        </w:rPr>
        <w:t>__________________.</w:t>
      </w:r>
    </w:p>
    <w:p w:rsidR="001508A7" w:rsidRPr="001508A7" w:rsidRDefault="001508A7" w:rsidP="001508A7">
      <w:pPr>
        <w:autoSpaceDE w:val="0"/>
        <w:autoSpaceDN w:val="0"/>
        <w:adjustRightInd w:val="0"/>
        <w:ind w:firstLine="0"/>
        <w:rPr>
          <w:rFonts w:cs="Arial"/>
          <w:sz w:val="20"/>
          <w:szCs w:val="28"/>
        </w:rPr>
      </w:pPr>
      <w:r w:rsidRPr="001508A7">
        <w:rPr>
          <w:rFonts w:cs="Arial"/>
          <w:sz w:val="20"/>
        </w:rPr>
        <w:t>(дата рождения ребенка)</w:t>
      </w:r>
    </w:p>
    <w:p w:rsidR="001508A7" w:rsidRPr="001508A7" w:rsidRDefault="001508A7" w:rsidP="001508A7">
      <w:pPr>
        <w:ind w:firstLine="851"/>
        <w:rPr>
          <w:rFonts w:cs="Arial"/>
        </w:rPr>
      </w:pPr>
      <w:r w:rsidRPr="001508A7">
        <w:rPr>
          <w:rFonts w:cs="Arial"/>
        </w:rPr>
        <w:t>реквизиты записи акта о рождении ребенка или свидетельства о рождении ребенка _________________________________________________________________________</w:t>
      </w:r>
      <w:r w:rsidRPr="001508A7">
        <w:rPr>
          <w:rFonts w:cs="Arial"/>
          <w:szCs w:val="28"/>
        </w:rPr>
        <w:t>.</w:t>
      </w:r>
    </w:p>
    <w:p w:rsidR="001508A7" w:rsidRPr="001508A7" w:rsidRDefault="001508A7" w:rsidP="001508A7">
      <w:pPr>
        <w:ind w:firstLine="851"/>
        <w:rPr>
          <w:rFonts w:cs="Arial"/>
        </w:rPr>
      </w:pPr>
      <w:r w:rsidRPr="001508A7">
        <w:rPr>
          <w:rFonts w:cs="Arial"/>
        </w:rPr>
        <w:t>Адрес места жительства ребенка</w:t>
      </w:r>
    </w:p>
    <w:p w:rsidR="001508A7" w:rsidRPr="001508A7" w:rsidRDefault="001508A7" w:rsidP="001508A7">
      <w:pPr>
        <w:ind w:firstLine="851"/>
        <w:rPr>
          <w:rFonts w:cs="Arial"/>
        </w:rPr>
      </w:pPr>
      <w:r w:rsidRPr="001508A7">
        <w:rPr>
          <w:rFonts w:cs="Arial"/>
        </w:rPr>
        <w:t>Населённый пункт _________________ улица ___________________________</w:t>
      </w:r>
    </w:p>
    <w:p w:rsidR="001508A7" w:rsidRPr="001508A7" w:rsidRDefault="001508A7" w:rsidP="001508A7">
      <w:pPr>
        <w:ind w:firstLine="0"/>
        <w:rPr>
          <w:rFonts w:cs="Arial"/>
        </w:rPr>
      </w:pPr>
      <w:r w:rsidRPr="001508A7">
        <w:rPr>
          <w:rFonts w:cs="Arial"/>
        </w:rPr>
        <w:t>номер дома____ номер квартиры_____.</w:t>
      </w:r>
    </w:p>
    <w:p w:rsidR="001508A7" w:rsidRPr="001508A7" w:rsidRDefault="001508A7" w:rsidP="001508A7">
      <w:pPr>
        <w:autoSpaceDE w:val="0"/>
        <w:autoSpaceDN w:val="0"/>
        <w:adjustRightInd w:val="0"/>
        <w:ind w:firstLine="851"/>
        <w:jc w:val="center"/>
        <w:rPr>
          <w:rFonts w:cs="Arial"/>
          <w:szCs w:val="28"/>
        </w:rPr>
      </w:pPr>
    </w:p>
    <w:p w:rsidR="001508A7" w:rsidRPr="001508A7" w:rsidRDefault="001508A7" w:rsidP="001508A7">
      <w:pPr>
        <w:autoSpaceDE w:val="0"/>
        <w:autoSpaceDN w:val="0"/>
        <w:adjustRightInd w:val="0"/>
        <w:ind w:firstLine="851"/>
        <w:jc w:val="center"/>
        <w:rPr>
          <w:rFonts w:cs="Arial"/>
          <w:szCs w:val="28"/>
        </w:rPr>
      </w:pPr>
      <w:r w:rsidRPr="001508A7">
        <w:rPr>
          <w:rFonts w:cs="Arial"/>
          <w:szCs w:val="28"/>
        </w:rPr>
        <w:t>Сведения о родителях (законных представителях ребенка)</w:t>
      </w:r>
    </w:p>
    <w:p w:rsidR="001508A7" w:rsidRPr="001508A7" w:rsidRDefault="001508A7" w:rsidP="001508A7">
      <w:pPr>
        <w:autoSpaceDE w:val="0"/>
        <w:autoSpaceDN w:val="0"/>
        <w:adjustRightInd w:val="0"/>
        <w:ind w:firstLine="0"/>
        <w:rPr>
          <w:rFonts w:cs="Arial"/>
          <w:szCs w:val="28"/>
        </w:rPr>
      </w:pPr>
      <w:r w:rsidRPr="001508A7">
        <w:rPr>
          <w:rFonts w:cs="Arial"/>
          <w:szCs w:val="28"/>
        </w:rPr>
        <w:t>__________________________________________________________________________</w:t>
      </w:r>
    </w:p>
    <w:p w:rsidR="001508A7" w:rsidRPr="001508A7" w:rsidRDefault="001508A7" w:rsidP="001508A7">
      <w:pPr>
        <w:autoSpaceDE w:val="0"/>
        <w:autoSpaceDN w:val="0"/>
        <w:adjustRightInd w:val="0"/>
        <w:ind w:firstLine="0"/>
        <w:jc w:val="center"/>
        <w:rPr>
          <w:rFonts w:cs="Arial"/>
          <w:sz w:val="20"/>
          <w:szCs w:val="28"/>
        </w:rPr>
      </w:pPr>
      <w:r w:rsidRPr="001508A7">
        <w:rPr>
          <w:rFonts w:cs="Arial"/>
          <w:sz w:val="20"/>
        </w:rPr>
        <w:lastRenderedPageBreak/>
        <w:t>(Ф.И.О. матери (законного представителя) полностью, электронный адрес, контактный телефон (при наличии)</w:t>
      </w:r>
    </w:p>
    <w:p w:rsidR="001508A7" w:rsidRPr="001508A7" w:rsidRDefault="001508A7" w:rsidP="001508A7">
      <w:pPr>
        <w:autoSpaceDE w:val="0"/>
        <w:autoSpaceDN w:val="0"/>
        <w:adjustRightInd w:val="0"/>
        <w:ind w:firstLine="0"/>
        <w:jc w:val="center"/>
        <w:rPr>
          <w:rFonts w:cs="Arial"/>
        </w:rPr>
      </w:pPr>
      <w:r w:rsidRPr="001508A7">
        <w:rPr>
          <w:rFonts w:cs="Arial"/>
          <w:szCs w:val="28"/>
        </w:rPr>
        <w:t>__________________________________________________________________________</w:t>
      </w:r>
      <w:r w:rsidRPr="001508A7">
        <w:rPr>
          <w:rFonts w:cs="Arial"/>
        </w:rPr>
        <w:t xml:space="preserve"> </w:t>
      </w:r>
      <w:r w:rsidRPr="001508A7">
        <w:rPr>
          <w:rFonts w:cs="Arial"/>
          <w:sz w:val="20"/>
        </w:rPr>
        <w:t>(Ф.И.О. отца (законного представителя) полностью, электронный адрес, контактный телефон (при наличии)</w:t>
      </w:r>
    </w:p>
    <w:p w:rsidR="001508A7" w:rsidRPr="001508A7" w:rsidRDefault="001508A7" w:rsidP="001508A7">
      <w:pPr>
        <w:autoSpaceDE w:val="0"/>
        <w:autoSpaceDN w:val="0"/>
        <w:adjustRightInd w:val="0"/>
        <w:ind w:firstLine="0"/>
        <w:rPr>
          <w:rFonts w:cs="Arial"/>
        </w:rPr>
      </w:pPr>
      <w:r w:rsidRPr="001508A7">
        <w:rPr>
          <w:rFonts w:cs="Arial"/>
        </w:rPr>
        <w:t>__________________________________________________________________________</w:t>
      </w:r>
    </w:p>
    <w:p w:rsidR="001508A7" w:rsidRPr="001508A7" w:rsidRDefault="001508A7" w:rsidP="001508A7">
      <w:pPr>
        <w:ind w:firstLine="851"/>
        <w:rPr>
          <w:rFonts w:cs="Arial"/>
        </w:rPr>
      </w:pPr>
      <w:r w:rsidRPr="001508A7">
        <w:rPr>
          <w:rFonts w:cs="Arial"/>
        </w:rPr>
        <w:t>Реквизиты документа, подтверждающего установление опеки (при наличии)__________________________________________________________________.</w:t>
      </w:r>
    </w:p>
    <w:p w:rsidR="001508A7" w:rsidRPr="001508A7" w:rsidRDefault="001508A7" w:rsidP="001508A7">
      <w:pPr>
        <w:ind w:firstLine="851"/>
        <w:rPr>
          <w:rFonts w:cs="Arial"/>
        </w:rPr>
      </w:pPr>
      <w:r w:rsidRPr="001508A7">
        <w:rPr>
          <w:rFonts w:cs="Arial"/>
          <w:szCs w:val="28"/>
        </w:rPr>
        <w:t xml:space="preserve">Данные о детях, посещающих образовательную организацию, </w:t>
      </w:r>
      <w:r w:rsidRPr="001508A7">
        <w:rPr>
          <w:rFonts w:cs="Arial"/>
        </w:rPr>
        <w:t xml:space="preserve">являющиеся полнородными и </w:t>
      </w:r>
      <w:proofErr w:type="spellStart"/>
      <w:r w:rsidRPr="001508A7">
        <w:rPr>
          <w:rFonts w:cs="Arial"/>
        </w:rPr>
        <w:t>неполнородными</w:t>
      </w:r>
      <w:proofErr w:type="spellEnd"/>
      <w:r w:rsidRPr="001508A7">
        <w:rPr>
          <w:rFonts w:cs="Arial"/>
        </w:rPr>
        <w:t xml:space="preserve"> братьями и (или) сестрами ребенка </w:t>
      </w:r>
    </w:p>
    <w:p w:rsidR="001508A7" w:rsidRPr="001508A7" w:rsidRDefault="001508A7" w:rsidP="001508A7">
      <w:pPr>
        <w:ind w:firstLine="851"/>
        <w:rPr>
          <w:rFonts w:cs="Arial"/>
        </w:rPr>
      </w:pPr>
      <w:r w:rsidRPr="001508A7">
        <w:rPr>
          <w:rFonts w:cs="Arial"/>
        </w:rPr>
        <w:t>Ф.И.О._____________________________________________________________</w:t>
      </w:r>
    </w:p>
    <w:p w:rsidR="001508A7" w:rsidRPr="001508A7" w:rsidRDefault="001508A7" w:rsidP="001508A7">
      <w:pPr>
        <w:ind w:firstLine="851"/>
        <w:rPr>
          <w:rFonts w:cs="Arial"/>
        </w:rPr>
      </w:pPr>
      <w:r w:rsidRPr="001508A7">
        <w:rPr>
          <w:rFonts w:cs="Arial"/>
        </w:rPr>
        <w:t>Ф.И.О.______________________________________________________________</w:t>
      </w:r>
    </w:p>
    <w:p w:rsidR="001508A7" w:rsidRPr="001508A7" w:rsidRDefault="001508A7" w:rsidP="001508A7">
      <w:pPr>
        <w:autoSpaceDE w:val="0"/>
        <w:autoSpaceDN w:val="0"/>
        <w:adjustRightInd w:val="0"/>
        <w:ind w:firstLine="851"/>
        <w:jc w:val="center"/>
        <w:rPr>
          <w:rFonts w:cs="Arial"/>
          <w:szCs w:val="28"/>
        </w:rPr>
      </w:pPr>
    </w:p>
    <w:p w:rsidR="001508A7" w:rsidRPr="001508A7" w:rsidRDefault="001508A7" w:rsidP="001508A7">
      <w:pPr>
        <w:autoSpaceDE w:val="0"/>
        <w:autoSpaceDN w:val="0"/>
        <w:adjustRightInd w:val="0"/>
        <w:ind w:firstLine="851"/>
        <w:jc w:val="center"/>
        <w:rPr>
          <w:rFonts w:cs="Arial"/>
          <w:szCs w:val="28"/>
        </w:rPr>
      </w:pPr>
      <w:r w:rsidRPr="001508A7">
        <w:rPr>
          <w:rFonts w:cs="Arial"/>
          <w:szCs w:val="28"/>
        </w:rPr>
        <w:t>Дополнительная информация</w:t>
      </w:r>
    </w:p>
    <w:p w:rsidR="001508A7" w:rsidRPr="001508A7" w:rsidRDefault="001508A7" w:rsidP="001508A7">
      <w:pPr>
        <w:autoSpaceDE w:val="0"/>
        <w:autoSpaceDN w:val="0"/>
        <w:adjustRightInd w:val="0"/>
        <w:ind w:firstLine="851"/>
        <w:jc w:val="center"/>
        <w:rPr>
          <w:rFonts w:cs="Arial"/>
          <w:szCs w:val="28"/>
        </w:rPr>
      </w:pPr>
    </w:p>
    <w:p w:rsidR="001508A7" w:rsidRPr="001508A7" w:rsidRDefault="001508A7" w:rsidP="001508A7">
      <w:pPr>
        <w:ind w:firstLine="851"/>
        <w:rPr>
          <w:rFonts w:cs="Arial"/>
        </w:rPr>
      </w:pPr>
      <w:r w:rsidRPr="001508A7">
        <w:rPr>
          <w:rFonts w:cs="Arial"/>
        </w:rPr>
        <w:t>Имею право на внеочередное, первоочередное, преимущественное получение направления:______________________________________________________________.</w:t>
      </w:r>
    </w:p>
    <w:p w:rsidR="001508A7" w:rsidRPr="001508A7" w:rsidRDefault="001508A7" w:rsidP="001508A7">
      <w:pPr>
        <w:autoSpaceDE w:val="0"/>
        <w:autoSpaceDN w:val="0"/>
        <w:adjustRightInd w:val="0"/>
        <w:ind w:firstLine="851"/>
        <w:jc w:val="center"/>
        <w:rPr>
          <w:rFonts w:cs="Arial"/>
          <w:sz w:val="20"/>
        </w:rPr>
      </w:pPr>
      <w:r w:rsidRPr="001508A7">
        <w:rPr>
          <w:rFonts w:cs="Arial"/>
          <w:sz w:val="20"/>
        </w:rPr>
        <w:t>(указать категорию)</w:t>
      </w:r>
    </w:p>
    <w:p w:rsidR="001508A7" w:rsidRPr="001508A7" w:rsidRDefault="001508A7" w:rsidP="001508A7">
      <w:pPr>
        <w:ind w:firstLine="851"/>
        <w:rPr>
          <w:rFonts w:cs="Arial"/>
        </w:rPr>
      </w:pPr>
      <w:r w:rsidRPr="001508A7">
        <w:rPr>
          <w:rFonts w:cs="Arial"/>
        </w:rPr>
        <w:t>К заявлению прилагаю:_______________________________________________</w:t>
      </w:r>
    </w:p>
    <w:p w:rsidR="001508A7" w:rsidRPr="001508A7" w:rsidRDefault="001508A7" w:rsidP="001508A7">
      <w:pPr>
        <w:autoSpaceDE w:val="0"/>
        <w:autoSpaceDN w:val="0"/>
        <w:adjustRightInd w:val="0"/>
        <w:ind w:firstLine="851"/>
        <w:jc w:val="center"/>
        <w:rPr>
          <w:rFonts w:cs="Arial"/>
          <w:sz w:val="20"/>
        </w:rPr>
      </w:pPr>
      <w:r w:rsidRPr="001508A7">
        <w:rPr>
          <w:rFonts w:cs="Arial"/>
          <w:sz w:val="20"/>
        </w:rPr>
        <w:t>(указать документы или копии, подтверждающие внеочередное, первоочередное право получения направления)</w:t>
      </w:r>
    </w:p>
    <w:p w:rsidR="001508A7" w:rsidRPr="001508A7" w:rsidRDefault="001508A7" w:rsidP="001508A7">
      <w:pPr>
        <w:autoSpaceDE w:val="0"/>
        <w:autoSpaceDN w:val="0"/>
        <w:adjustRightInd w:val="0"/>
        <w:ind w:firstLine="0"/>
        <w:rPr>
          <w:rFonts w:cs="Arial"/>
        </w:rPr>
      </w:pPr>
      <w:r w:rsidRPr="001508A7">
        <w:rPr>
          <w:rFonts w:cs="Arial"/>
          <w:szCs w:val="28"/>
        </w:rPr>
        <w:t xml:space="preserve">_________________________________________________________________________. </w:t>
      </w:r>
    </w:p>
    <w:p w:rsidR="001508A7" w:rsidRPr="001508A7" w:rsidRDefault="001508A7" w:rsidP="001508A7">
      <w:pPr>
        <w:ind w:firstLine="851"/>
        <w:rPr>
          <w:rFonts w:cs="Arial"/>
        </w:rPr>
      </w:pPr>
    </w:p>
    <w:p w:rsidR="001508A7" w:rsidRPr="001508A7" w:rsidRDefault="001508A7" w:rsidP="001508A7">
      <w:pPr>
        <w:ind w:firstLine="851"/>
        <w:rPr>
          <w:rFonts w:cs="Arial"/>
        </w:rPr>
      </w:pPr>
      <w:r w:rsidRPr="001508A7">
        <w:rPr>
          <w:rFonts w:cs="Arial"/>
        </w:rPr>
        <w:t>Дополнительный выбор дошкольной образовательной организации______________________________________________________________</w:t>
      </w:r>
    </w:p>
    <w:p w:rsidR="001508A7" w:rsidRPr="001508A7" w:rsidRDefault="001508A7" w:rsidP="001508A7">
      <w:pPr>
        <w:autoSpaceDE w:val="0"/>
        <w:autoSpaceDN w:val="0"/>
        <w:adjustRightInd w:val="0"/>
        <w:ind w:firstLine="0"/>
        <w:rPr>
          <w:rFonts w:cs="Arial"/>
          <w:szCs w:val="28"/>
        </w:rPr>
      </w:pPr>
      <w:r w:rsidRPr="001508A7">
        <w:rPr>
          <w:rFonts w:cs="Arial"/>
          <w:szCs w:val="28"/>
        </w:rPr>
        <w:t>_________________________________________________________________________.</w:t>
      </w:r>
    </w:p>
    <w:p w:rsidR="001508A7" w:rsidRPr="001508A7" w:rsidRDefault="001508A7" w:rsidP="001508A7">
      <w:pPr>
        <w:autoSpaceDE w:val="0"/>
        <w:autoSpaceDN w:val="0"/>
        <w:adjustRightInd w:val="0"/>
        <w:ind w:firstLine="851"/>
        <w:jc w:val="center"/>
        <w:rPr>
          <w:rFonts w:cs="Arial"/>
          <w:sz w:val="20"/>
        </w:rPr>
      </w:pPr>
      <w:r w:rsidRPr="001508A7">
        <w:rPr>
          <w:rFonts w:cs="Arial"/>
          <w:sz w:val="20"/>
        </w:rPr>
        <w:t>(указать не более 3-х)</w:t>
      </w:r>
    </w:p>
    <w:p w:rsidR="001508A7" w:rsidRPr="001508A7" w:rsidRDefault="001508A7" w:rsidP="001508A7">
      <w:pPr>
        <w:ind w:firstLine="851"/>
        <w:rPr>
          <w:rFonts w:cs="Arial"/>
        </w:rPr>
      </w:pPr>
      <w:r w:rsidRPr="001508A7">
        <w:rPr>
          <w:rFonts w:cs="Arial"/>
        </w:rPr>
        <w:t xml:space="preserve">Выбор языка образования:___________________ родной язык из числа </w:t>
      </w:r>
    </w:p>
    <w:p w:rsidR="001508A7" w:rsidRPr="001508A7" w:rsidRDefault="001508A7" w:rsidP="001508A7">
      <w:pPr>
        <w:autoSpaceDE w:val="0"/>
        <w:autoSpaceDN w:val="0"/>
        <w:adjustRightInd w:val="0"/>
        <w:ind w:firstLine="851"/>
        <w:jc w:val="center"/>
        <w:rPr>
          <w:rFonts w:cs="Arial"/>
        </w:rPr>
      </w:pPr>
      <w:r w:rsidRPr="001508A7">
        <w:rPr>
          <w:rFonts w:cs="Arial"/>
          <w:sz w:val="20"/>
        </w:rPr>
        <w:t>(язык образования)</w:t>
      </w:r>
    </w:p>
    <w:p w:rsidR="001508A7" w:rsidRPr="001508A7" w:rsidRDefault="001508A7" w:rsidP="001508A7">
      <w:pPr>
        <w:ind w:firstLine="851"/>
        <w:rPr>
          <w:rFonts w:cs="Arial"/>
        </w:rPr>
      </w:pPr>
      <w:r w:rsidRPr="001508A7">
        <w:rPr>
          <w:rFonts w:cs="Arial"/>
        </w:rPr>
        <w:t>языков народов Российской Федерации________________________________.</w:t>
      </w:r>
    </w:p>
    <w:p w:rsidR="001508A7" w:rsidRPr="001508A7" w:rsidRDefault="001508A7" w:rsidP="001508A7">
      <w:pPr>
        <w:ind w:firstLine="851"/>
        <w:rPr>
          <w:rFonts w:cs="Arial"/>
        </w:rPr>
      </w:pPr>
      <w:proofErr w:type="gramStart"/>
      <w:r w:rsidRPr="001508A7">
        <w:rPr>
          <w:rFonts w:cs="Arial"/>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реабилитации)__________________________________</w:t>
      </w:r>
      <w:proofErr w:type="gramEnd"/>
    </w:p>
    <w:p w:rsidR="001508A7" w:rsidRPr="001508A7" w:rsidRDefault="001508A7" w:rsidP="001508A7">
      <w:pPr>
        <w:autoSpaceDE w:val="0"/>
        <w:autoSpaceDN w:val="0"/>
        <w:adjustRightInd w:val="0"/>
        <w:ind w:firstLine="0"/>
        <w:rPr>
          <w:rFonts w:cs="Arial"/>
          <w:szCs w:val="28"/>
        </w:rPr>
      </w:pPr>
      <w:r w:rsidRPr="001508A7">
        <w:rPr>
          <w:rFonts w:cs="Arial"/>
          <w:szCs w:val="28"/>
        </w:rPr>
        <w:t>_________________________________________________________________________.</w:t>
      </w:r>
    </w:p>
    <w:p w:rsidR="001508A7" w:rsidRPr="001508A7" w:rsidRDefault="001508A7" w:rsidP="001508A7">
      <w:pPr>
        <w:ind w:firstLine="851"/>
        <w:rPr>
          <w:rFonts w:cs="Arial"/>
        </w:rPr>
      </w:pPr>
      <w:r w:rsidRPr="001508A7">
        <w:rPr>
          <w:rFonts w:cs="Arial"/>
        </w:rPr>
        <w:t>Направленность группы _____________________________________________.</w:t>
      </w:r>
    </w:p>
    <w:p w:rsidR="001508A7" w:rsidRPr="001508A7" w:rsidRDefault="001508A7" w:rsidP="001508A7">
      <w:pPr>
        <w:ind w:firstLine="851"/>
        <w:rPr>
          <w:rFonts w:cs="Arial"/>
        </w:rPr>
      </w:pPr>
      <w:r w:rsidRPr="001508A7">
        <w:rPr>
          <w:rFonts w:cs="Arial"/>
        </w:rPr>
        <w:t>Режим пребывания в группе __________________________________________.</w:t>
      </w:r>
    </w:p>
    <w:p w:rsidR="001508A7" w:rsidRPr="001508A7" w:rsidRDefault="001508A7" w:rsidP="001508A7">
      <w:pPr>
        <w:ind w:firstLine="851"/>
        <w:rPr>
          <w:rFonts w:cs="Arial"/>
        </w:rPr>
      </w:pPr>
    </w:p>
    <w:p w:rsidR="001508A7" w:rsidRPr="001508A7" w:rsidRDefault="001508A7" w:rsidP="001508A7">
      <w:pPr>
        <w:ind w:firstLine="851"/>
        <w:rPr>
          <w:rFonts w:cs="Arial"/>
        </w:rPr>
      </w:pPr>
      <w:proofErr w:type="gramStart"/>
      <w:r w:rsidRPr="001508A7">
        <w:rPr>
          <w:rFonts w:cs="Arial"/>
        </w:rPr>
        <w:t>Потребность в обучении ребенка по адаптированной образовательной программе дошкольного образования и (или) в создании специальных условий для организации обучения и воспитания ребенка-инвалида в соответствии с индивидуальной программой реабилитации)___________________________________</w:t>
      </w:r>
      <w:proofErr w:type="gramEnd"/>
    </w:p>
    <w:p w:rsidR="001508A7" w:rsidRPr="001508A7" w:rsidRDefault="001508A7" w:rsidP="001508A7">
      <w:pPr>
        <w:ind w:firstLine="0"/>
        <w:rPr>
          <w:rFonts w:cs="Arial"/>
          <w:szCs w:val="28"/>
        </w:rPr>
      </w:pPr>
      <w:r w:rsidRPr="001508A7">
        <w:rPr>
          <w:rFonts w:cs="Arial"/>
          <w:szCs w:val="28"/>
        </w:rPr>
        <w:t>__________________________________________________________________________</w:t>
      </w:r>
    </w:p>
    <w:p w:rsidR="001508A7" w:rsidRPr="001508A7" w:rsidRDefault="001508A7" w:rsidP="001508A7">
      <w:pPr>
        <w:ind w:firstLine="851"/>
        <w:rPr>
          <w:rFonts w:cs="Arial"/>
        </w:rPr>
      </w:pPr>
      <w:r w:rsidRPr="001508A7">
        <w:rPr>
          <w:rFonts w:cs="Arial"/>
        </w:rPr>
        <w:t>Желаемая дата приема ребенка в ДОО: «__»______________20__года.</w:t>
      </w:r>
    </w:p>
    <w:p w:rsidR="001508A7" w:rsidRPr="001508A7" w:rsidRDefault="001508A7" w:rsidP="001508A7">
      <w:pPr>
        <w:ind w:firstLine="851"/>
        <w:rPr>
          <w:rFonts w:cs="Arial"/>
        </w:rPr>
      </w:pPr>
      <w:r w:rsidRPr="001508A7">
        <w:rPr>
          <w:rFonts w:cs="Arial"/>
        </w:rPr>
        <w:t xml:space="preserve">Планируемая дата поступления ребенка в школу: </w:t>
      </w:r>
    </w:p>
    <w:p w:rsidR="001508A7" w:rsidRPr="001508A7" w:rsidRDefault="001508A7" w:rsidP="001508A7">
      <w:pPr>
        <w:ind w:firstLine="851"/>
        <w:rPr>
          <w:rFonts w:cs="Arial"/>
        </w:rPr>
      </w:pPr>
      <w:r w:rsidRPr="001508A7">
        <w:rPr>
          <w:rFonts w:cs="Arial"/>
        </w:rPr>
        <w:t>«__»______________20__года.</w:t>
      </w:r>
    </w:p>
    <w:p w:rsidR="001508A7" w:rsidRPr="001508A7" w:rsidRDefault="001508A7" w:rsidP="001508A7">
      <w:pPr>
        <w:ind w:firstLine="851"/>
        <w:rPr>
          <w:rFonts w:cs="Arial"/>
        </w:rPr>
      </w:pPr>
      <w:r w:rsidRPr="001508A7">
        <w:rPr>
          <w:rFonts w:cs="Arial"/>
        </w:rPr>
        <w:t>В случае изменения указанных данных, обязуюсь своевременно предоставить изменившуюся информацию в Комитет образования.</w:t>
      </w:r>
    </w:p>
    <w:p w:rsidR="001508A7" w:rsidRPr="001508A7" w:rsidRDefault="001508A7" w:rsidP="001508A7">
      <w:pPr>
        <w:ind w:firstLine="851"/>
        <w:rPr>
          <w:rFonts w:cs="Arial"/>
        </w:rPr>
      </w:pPr>
      <w:r w:rsidRPr="001508A7">
        <w:rPr>
          <w:rFonts w:cs="Arial"/>
        </w:rPr>
        <w:t>Согласие на обработку персональных данных (отметить в квадратике).</w:t>
      </w:r>
    </w:p>
    <w:p w:rsidR="001508A7" w:rsidRPr="001508A7" w:rsidRDefault="005B6F49" w:rsidP="001508A7">
      <w:pPr>
        <w:ind w:firstLine="851"/>
        <w:rPr>
          <w:rFonts w:cs="Arial"/>
        </w:rPr>
      </w:pPr>
      <w:r>
        <w:rPr>
          <w:noProof/>
        </w:rPr>
        <mc:AlternateContent>
          <mc:Choice Requires="wps">
            <w:drawing>
              <wp:anchor distT="0" distB="0" distL="114300" distR="114300" simplePos="0" relativeHeight="251657728" behindDoc="0" locked="0" layoutInCell="1" allowOverlap="1">
                <wp:simplePos x="0" y="0"/>
                <wp:positionH relativeFrom="column">
                  <wp:posOffset>90170</wp:posOffset>
                </wp:positionH>
                <wp:positionV relativeFrom="paragraph">
                  <wp:posOffset>29845</wp:posOffset>
                </wp:positionV>
                <wp:extent cx="171450" cy="180975"/>
                <wp:effectExtent l="0" t="0" r="0" b="952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 cy="18097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F87FAB1" id="Rectangle 3" o:spid="_x0000_s1026" style="position:absolute;margin-left:7.1pt;margin-top:2.35pt;width:13.5pt;height:14.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"/>
            </w:pict>
          </mc:Fallback>
        </mc:AlternateContent>
      </w:r>
      <w:r w:rsidR="001508A7" w:rsidRPr="001508A7">
        <w:rPr>
          <w:rFonts w:cs="Arial"/>
        </w:rPr>
        <w:t xml:space="preserve">Я даю согласие на обработку моих персональных данных и персональных данных моего ребенка в целях обеспечения мне возможности подачи документов в документальном и электронном виде. Настоящее согласие выдано без ограничения срока его действия. Под обработкой персональных данных я понимаю сбор, систематизацию, накопление, хранение (в открытой сети «Интернет»), уточнение </w:t>
      </w:r>
      <w:r w:rsidR="001508A7" w:rsidRPr="001508A7">
        <w:rPr>
          <w:rFonts w:cs="Arial"/>
        </w:rPr>
        <w:lastRenderedPageBreak/>
        <w:t xml:space="preserve">(обновление, изменение), использование, распространение (в том числе передачу), обезличивание, блокирование, уничтожение и любые другие действия (операции) с персональными данными. </w:t>
      </w:r>
    </w:p>
    <w:p w:rsidR="001508A7" w:rsidRPr="001508A7" w:rsidRDefault="001508A7" w:rsidP="001508A7">
      <w:pPr>
        <w:ind w:firstLine="851"/>
        <w:rPr>
          <w:rFonts w:cs="Arial"/>
          <w:szCs w:val="28"/>
        </w:rPr>
      </w:pPr>
      <w:r w:rsidRPr="001508A7">
        <w:rPr>
          <w:rFonts w:cs="Arial"/>
        </w:rPr>
        <w:t>Под персональными данными я понимаю любую информацию, относящуюся ко мне и моему ребенку, как к субъекту персональных данных, в том числе фамилию, имя, отчество, год, месяц, дату и место рождения, адрес и другую информацию в порядке, установленном законодательством Российской Федерации</w:t>
      </w:r>
      <w:r w:rsidRPr="001508A7">
        <w:rPr>
          <w:rFonts w:cs="Arial"/>
          <w:szCs w:val="28"/>
        </w:rPr>
        <w:t>.</w:t>
      </w:r>
    </w:p>
    <w:p w:rsidR="001508A7" w:rsidRPr="001508A7" w:rsidRDefault="001508A7" w:rsidP="001508A7">
      <w:pPr>
        <w:ind w:firstLine="851"/>
        <w:rPr>
          <w:rFonts w:cs="Arial"/>
          <w:szCs w:val="28"/>
        </w:rPr>
      </w:pPr>
    </w:p>
    <w:p w:rsidR="001508A7" w:rsidRPr="001508A7" w:rsidRDefault="001508A7" w:rsidP="001508A7">
      <w:pPr>
        <w:ind w:firstLine="851"/>
        <w:rPr>
          <w:rFonts w:cs="Arial"/>
        </w:rPr>
      </w:pPr>
      <w:r w:rsidRPr="001508A7">
        <w:rPr>
          <w:rFonts w:cs="Arial"/>
        </w:rPr>
        <w:t>«__»______________20__года. ___________________</w:t>
      </w:r>
    </w:p>
    <w:p w:rsidR="001508A7" w:rsidRPr="001508A7" w:rsidRDefault="001508A7" w:rsidP="001508A7">
      <w:pPr>
        <w:tabs>
          <w:tab w:val="center" w:pos="6804"/>
          <w:tab w:val="center" w:pos="7371"/>
        </w:tabs>
        <w:ind w:firstLine="4962"/>
        <w:jc w:val="left"/>
        <w:rPr>
          <w:rFonts w:cs="Arial"/>
          <w:sz w:val="20"/>
        </w:rPr>
      </w:pPr>
      <w:r w:rsidRPr="001508A7">
        <w:rPr>
          <w:rFonts w:cs="Arial"/>
          <w:sz w:val="20"/>
        </w:rPr>
        <w:t>(подпись)</w:t>
      </w:r>
    </w:p>
    <w:p w:rsidR="001508A7" w:rsidRPr="001508A7" w:rsidRDefault="001508A7" w:rsidP="001508A7">
      <w:pPr>
        <w:tabs>
          <w:tab w:val="center" w:pos="6804"/>
          <w:tab w:val="center" w:pos="7371"/>
        </w:tabs>
        <w:ind w:firstLine="851"/>
        <w:jc w:val="left"/>
        <w:rPr>
          <w:rFonts w:cs="Arial"/>
        </w:rPr>
      </w:pPr>
    </w:p>
    <w:p w:rsidR="001508A7" w:rsidRPr="001508A7" w:rsidRDefault="001508A7" w:rsidP="001508A7">
      <w:pPr>
        <w:rPr>
          <w:rFonts w:cs="Arial"/>
        </w:rPr>
      </w:pPr>
      <w:bookmarkStart w:id="1" w:name="Par1050"/>
      <w:bookmarkEnd w:id="1"/>
      <w:r w:rsidRPr="001508A7">
        <w:rPr>
          <w:rFonts w:cs="Arial"/>
        </w:rPr>
        <w:t>Документы, являющиеся результатом предоставления муниципальной услуги, прошу выдать (направить) (нужное подчеркнуть):</w:t>
      </w:r>
    </w:p>
    <w:p w:rsidR="001508A7" w:rsidRPr="001508A7" w:rsidRDefault="001508A7" w:rsidP="001508A7">
      <w:pPr>
        <w:ind w:firstLine="851"/>
        <w:rPr>
          <w:rFonts w:cs="Arial"/>
        </w:rPr>
      </w:pPr>
      <w:r w:rsidRPr="001508A7">
        <w:rPr>
          <w:rFonts w:cs="Arial"/>
        </w:rPr>
        <w:t>лично в МФЦ;</w:t>
      </w:r>
    </w:p>
    <w:p w:rsidR="001508A7" w:rsidRPr="001508A7" w:rsidRDefault="001508A7" w:rsidP="001508A7">
      <w:pPr>
        <w:ind w:firstLine="851"/>
        <w:rPr>
          <w:rFonts w:cs="Arial"/>
        </w:rPr>
      </w:pPr>
      <w:r w:rsidRPr="001508A7">
        <w:rPr>
          <w:rFonts w:cs="Arial"/>
        </w:rPr>
        <w:t>лично в Комитет образования либо в образовательную организацию;</w:t>
      </w:r>
    </w:p>
    <w:p w:rsidR="001508A7" w:rsidRPr="001508A7" w:rsidRDefault="001508A7" w:rsidP="001508A7">
      <w:pPr>
        <w:ind w:firstLine="851"/>
        <w:rPr>
          <w:rFonts w:cs="Arial"/>
        </w:rPr>
      </w:pPr>
      <w:r w:rsidRPr="001508A7">
        <w:rPr>
          <w:rFonts w:cs="Arial"/>
        </w:rPr>
        <w:t>посредством почтовой связи;</w:t>
      </w:r>
    </w:p>
    <w:p w:rsidR="001508A7" w:rsidRPr="001508A7" w:rsidRDefault="001508A7" w:rsidP="001508A7">
      <w:pPr>
        <w:ind w:firstLine="851"/>
        <w:rPr>
          <w:rFonts w:cs="Arial"/>
        </w:rPr>
      </w:pPr>
      <w:r w:rsidRPr="001508A7">
        <w:rPr>
          <w:rFonts w:cs="Arial"/>
        </w:rPr>
        <w:t>на адрес электронной почты;</w:t>
      </w:r>
    </w:p>
    <w:p w:rsidR="001508A7" w:rsidRPr="001508A7" w:rsidRDefault="001508A7" w:rsidP="001508A7">
      <w:pPr>
        <w:ind w:firstLine="851"/>
        <w:rPr>
          <w:rFonts w:cs="Arial"/>
        </w:rPr>
      </w:pPr>
      <w:r w:rsidRPr="001508A7">
        <w:rPr>
          <w:rFonts w:cs="Arial"/>
        </w:rPr>
        <w:t>посредством Единого портала;</w:t>
      </w:r>
    </w:p>
    <w:p w:rsidR="001508A7" w:rsidRPr="001508A7" w:rsidRDefault="001508A7" w:rsidP="001508A7">
      <w:pPr>
        <w:ind w:firstLine="851"/>
        <w:rPr>
          <w:rFonts w:cs="Arial"/>
        </w:rPr>
      </w:pPr>
      <w:r w:rsidRPr="001508A7">
        <w:rPr>
          <w:rFonts w:eastAsia="Calibri" w:cs="Arial"/>
        </w:rPr>
        <w:t xml:space="preserve">другому законному представителю, не являющимся заявителем (оформленного в форме документа на бумажном носителе) </w:t>
      </w:r>
      <w:r w:rsidRPr="001508A7">
        <w:rPr>
          <w:rFonts w:cs="Arial"/>
        </w:rPr>
        <w:t xml:space="preserve">в МФЦ, в Комитет образования либо в образовательную организацию </w:t>
      </w:r>
      <w:r w:rsidRPr="001508A7">
        <w:rPr>
          <w:rFonts w:cs="Arial"/>
          <w:szCs w:val="20"/>
        </w:rPr>
        <w:t xml:space="preserve">(нужное подчеркнуть) </w:t>
      </w:r>
    </w:p>
    <w:p w:rsidR="001508A7" w:rsidRPr="001508A7" w:rsidRDefault="001508A7" w:rsidP="001508A7">
      <w:pPr>
        <w:ind w:firstLine="0"/>
        <w:rPr>
          <w:rFonts w:eastAsia="Calibri" w:cs="Arial"/>
        </w:rPr>
      </w:pPr>
      <w:r w:rsidRPr="001508A7">
        <w:rPr>
          <w:rFonts w:eastAsia="Calibri" w:cs="Arial"/>
        </w:rPr>
        <w:t>__________________________________________________________________________</w:t>
      </w:r>
    </w:p>
    <w:p w:rsidR="001508A7" w:rsidRPr="001508A7" w:rsidRDefault="001508A7" w:rsidP="001508A7">
      <w:pPr>
        <w:ind w:firstLine="708"/>
        <w:jc w:val="center"/>
        <w:rPr>
          <w:rFonts w:eastAsia="Calibri" w:cs="Arial"/>
          <w:sz w:val="20"/>
          <w:szCs w:val="20"/>
        </w:rPr>
      </w:pPr>
      <w:r w:rsidRPr="001508A7">
        <w:rPr>
          <w:rFonts w:eastAsia="Calibri" w:cs="Arial"/>
          <w:sz w:val="20"/>
          <w:szCs w:val="20"/>
        </w:rPr>
        <w:t>(Ф.И.О., последнее-при наличии)</w:t>
      </w:r>
    </w:p>
    <w:p w:rsidR="001508A7" w:rsidRPr="001508A7" w:rsidRDefault="001508A7" w:rsidP="001508A7">
      <w:pPr>
        <w:ind w:firstLine="708"/>
        <w:rPr>
          <w:rFonts w:eastAsia="Calibri" w:cs="Arial"/>
        </w:rPr>
      </w:pPr>
    </w:p>
    <w:p w:rsidR="001508A7" w:rsidRPr="001508A7" w:rsidRDefault="001508A7" w:rsidP="001508A7">
      <w:pPr>
        <w:ind w:firstLine="708"/>
        <w:rPr>
          <w:rFonts w:eastAsia="Calibri" w:cs="Arial"/>
        </w:rPr>
      </w:pPr>
      <w:r w:rsidRPr="001508A7">
        <w:rPr>
          <w:rFonts w:eastAsia="Calibri" w:cs="Arial"/>
        </w:rPr>
        <w:t xml:space="preserve">сведения о документе, удостоверяющем личность другого законного представителя, уполномоченного на получение результата предоставляемой муниципальной услуги______________________________________________________________________________________________________________________________________________ </w:t>
      </w:r>
    </w:p>
    <w:p w:rsidR="001508A7" w:rsidRPr="001508A7" w:rsidRDefault="001508A7" w:rsidP="001508A7">
      <w:pPr>
        <w:ind w:firstLine="708"/>
        <w:rPr>
          <w:rFonts w:eastAsia="Calibri" w:cs="Arial"/>
        </w:rPr>
      </w:pPr>
    </w:p>
    <w:p w:rsidR="001508A7" w:rsidRPr="001508A7" w:rsidRDefault="001508A7" w:rsidP="001508A7">
      <w:pPr>
        <w:ind w:firstLine="851"/>
        <w:rPr>
          <w:rFonts w:cs="Arial"/>
          <w:b/>
        </w:rPr>
      </w:pPr>
      <w:r w:rsidRPr="001508A7">
        <w:rPr>
          <w:rFonts w:cs="Arial"/>
          <w:spacing w:val="-2"/>
        </w:rPr>
        <w:t>«__»______________20__года.</w:t>
      </w:r>
      <w:r w:rsidRPr="001508A7">
        <w:rPr>
          <w:rFonts w:cs="Arial"/>
        </w:rPr>
        <w:t xml:space="preserve"> ___________________ </w:t>
      </w:r>
    </w:p>
    <w:p w:rsidR="001508A7" w:rsidRPr="001508A7" w:rsidRDefault="001508A7" w:rsidP="001508A7">
      <w:pPr>
        <w:tabs>
          <w:tab w:val="center" w:pos="4536"/>
          <w:tab w:val="center" w:pos="7371"/>
        </w:tabs>
        <w:ind w:firstLine="5103"/>
        <w:rPr>
          <w:rFonts w:cs="Arial"/>
          <w:sz w:val="20"/>
        </w:rPr>
      </w:pPr>
      <w:r w:rsidRPr="001508A7">
        <w:rPr>
          <w:rFonts w:cs="Arial"/>
          <w:sz w:val="20"/>
        </w:rPr>
        <w:t>(подпись)</w:t>
      </w:r>
    </w:p>
    <w:p w:rsidR="001508A7" w:rsidRPr="001508A7" w:rsidRDefault="001508A7" w:rsidP="001508A7">
      <w:pPr>
        <w:tabs>
          <w:tab w:val="center" w:pos="4536"/>
          <w:tab w:val="center" w:pos="7371"/>
        </w:tabs>
        <w:ind w:firstLine="851"/>
        <w:rPr>
          <w:rFonts w:cs="Arial"/>
        </w:rPr>
      </w:pPr>
    </w:p>
    <w:p w:rsidR="008F2857" w:rsidRPr="00E340DB" w:rsidRDefault="008F2857" w:rsidP="0053151F"/>
    <w:sectPr w:rsidR="008F2857" w:rsidRPr="00E340DB" w:rsidSect="003C4193">
      <w:headerReference w:type="even" r:id="rId88"/>
      <w:headerReference w:type="default" r:id="rId89"/>
      <w:footerReference w:type="even" r:id="rId90"/>
      <w:footerReference w:type="default" r:id="rId91"/>
      <w:headerReference w:type="first" r:id="rId92"/>
      <w:footerReference w:type="first" r:id="rId93"/>
      <w:pgSz w:w="11906" w:h="16838"/>
      <w:pgMar w:top="1134" w:right="567"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EC0" w:rsidRDefault="001E5EC0" w:rsidP="00B11E22">
      <w:r>
        <w:separator/>
      </w:r>
    </w:p>
  </w:endnote>
  <w:endnote w:type="continuationSeparator" w:id="0">
    <w:p w:rsidR="001E5EC0" w:rsidRDefault="001E5EC0" w:rsidP="00B11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f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f0"/>
      <w:jc w:val="right"/>
    </w:pPr>
  </w:p>
  <w:p w:rsidR="009E3FED" w:rsidRDefault="009E3FED">
    <w:pPr>
      <w:pStyle w:val="a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EC0" w:rsidRDefault="001E5EC0" w:rsidP="00B11E22">
      <w:r>
        <w:separator/>
      </w:r>
    </w:p>
  </w:footnote>
  <w:footnote w:type="continuationSeparator" w:id="0">
    <w:p w:rsidR="001E5EC0" w:rsidRDefault="001E5EC0" w:rsidP="00B11E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FED" w:rsidRDefault="009E3FED">
    <w:pPr>
      <w:pStyle w:val="a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D90860"/>
    <w:multiLevelType w:val="multilevel"/>
    <w:tmpl w:val="C7BCF3B4"/>
    <w:lvl w:ilvl="0">
      <w:start w:val="9"/>
      <w:numFmt w:val="upperRoman"/>
      <w:lvlText w:val="%1."/>
      <w:lvlJc w:val="left"/>
      <w:pPr>
        <w:ind w:left="780" w:hanging="720"/>
      </w:pPr>
      <w:rPr>
        <w:rFonts w:hint="default"/>
      </w:rPr>
    </w:lvl>
    <w:lvl w:ilvl="1">
      <w:start w:val="1"/>
      <w:numFmt w:val="decimal"/>
      <w:isLgl/>
      <w:lvlText w:val="%1.%2."/>
      <w:lvlJc w:val="left"/>
      <w:pPr>
        <w:ind w:left="1500" w:hanging="720"/>
      </w:pPr>
      <w:rPr>
        <w:rFonts w:hint="default"/>
      </w:rPr>
    </w:lvl>
    <w:lvl w:ilvl="2">
      <w:start w:val="1"/>
      <w:numFmt w:val="decimal"/>
      <w:isLgl/>
      <w:lvlText w:val="%1.%2.%3."/>
      <w:lvlJc w:val="left"/>
      <w:pPr>
        <w:ind w:left="2220" w:hanging="720"/>
      </w:pPr>
      <w:rPr>
        <w:rFonts w:hint="default"/>
      </w:rPr>
    </w:lvl>
    <w:lvl w:ilvl="3">
      <w:start w:val="1"/>
      <w:numFmt w:val="decimal"/>
      <w:isLgl/>
      <w:lvlText w:val="%1.%2.%3.%4."/>
      <w:lvlJc w:val="left"/>
      <w:pPr>
        <w:ind w:left="3300" w:hanging="1080"/>
      </w:pPr>
      <w:rPr>
        <w:rFonts w:hint="default"/>
      </w:rPr>
    </w:lvl>
    <w:lvl w:ilvl="4">
      <w:start w:val="1"/>
      <w:numFmt w:val="decimal"/>
      <w:isLgl/>
      <w:lvlText w:val="%1.%2.%3.%4.%5."/>
      <w:lvlJc w:val="left"/>
      <w:pPr>
        <w:ind w:left="4020" w:hanging="1080"/>
      </w:pPr>
      <w:rPr>
        <w:rFonts w:hint="default"/>
      </w:rPr>
    </w:lvl>
    <w:lvl w:ilvl="5">
      <w:start w:val="1"/>
      <w:numFmt w:val="decimal"/>
      <w:isLgl/>
      <w:lvlText w:val="%1.%2.%3.%4.%5.%6."/>
      <w:lvlJc w:val="left"/>
      <w:pPr>
        <w:ind w:left="5100" w:hanging="1440"/>
      </w:pPr>
      <w:rPr>
        <w:rFonts w:hint="default"/>
      </w:rPr>
    </w:lvl>
    <w:lvl w:ilvl="6">
      <w:start w:val="1"/>
      <w:numFmt w:val="decimal"/>
      <w:isLgl/>
      <w:lvlText w:val="%1.%2.%3.%4.%5.%6.%7."/>
      <w:lvlJc w:val="left"/>
      <w:pPr>
        <w:ind w:left="6180" w:hanging="1800"/>
      </w:pPr>
      <w:rPr>
        <w:rFonts w:hint="default"/>
      </w:rPr>
    </w:lvl>
    <w:lvl w:ilvl="7">
      <w:start w:val="1"/>
      <w:numFmt w:val="decimal"/>
      <w:isLgl/>
      <w:lvlText w:val="%1.%2.%3.%4.%5.%6.%7.%8."/>
      <w:lvlJc w:val="left"/>
      <w:pPr>
        <w:ind w:left="6900" w:hanging="1800"/>
      </w:pPr>
      <w:rPr>
        <w:rFonts w:hint="default"/>
      </w:rPr>
    </w:lvl>
    <w:lvl w:ilvl="8">
      <w:start w:val="1"/>
      <w:numFmt w:val="decimal"/>
      <w:isLgl/>
      <w:lvlText w:val="%1.%2.%3.%4.%5.%6.%7.%8.%9."/>
      <w:lvlJc w:val="left"/>
      <w:pPr>
        <w:ind w:left="7980" w:hanging="2160"/>
      </w:pPr>
      <w:rPr>
        <w:rFonts w:hint="default"/>
      </w:rPr>
    </w:lvl>
  </w:abstractNum>
  <w:abstractNum w:abstractNumId="1">
    <w:nsid w:val="13E860CB"/>
    <w:multiLevelType w:val="hybridMultilevel"/>
    <w:tmpl w:val="92A8B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88C6636"/>
    <w:multiLevelType w:val="hybridMultilevel"/>
    <w:tmpl w:val="376452F8"/>
    <w:lvl w:ilvl="0" w:tplc="F0300306">
      <w:start w:val="7"/>
      <w:numFmt w:val="upperRoman"/>
      <w:lvlText w:val="%1."/>
      <w:lvlJc w:val="left"/>
      <w:pPr>
        <w:ind w:left="2705" w:hanging="720"/>
      </w:pPr>
      <w:rPr>
        <w:rFonts w:hint="default"/>
      </w:rPr>
    </w:lvl>
    <w:lvl w:ilvl="1" w:tplc="04190019" w:tentative="1">
      <w:start w:val="1"/>
      <w:numFmt w:val="lowerLetter"/>
      <w:lvlText w:val="%2."/>
      <w:lvlJc w:val="left"/>
      <w:pPr>
        <w:ind w:left="3065" w:hanging="360"/>
      </w:pPr>
    </w:lvl>
    <w:lvl w:ilvl="2" w:tplc="0419001B" w:tentative="1">
      <w:start w:val="1"/>
      <w:numFmt w:val="lowerRoman"/>
      <w:lvlText w:val="%3."/>
      <w:lvlJc w:val="right"/>
      <w:pPr>
        <w:ind w:left="3785" w:hanging="180"/>
      </w:pPr>
    </w:lvl>
    <w:lvl w:ilvl="3" w:tplc="0419000F" w:tentative="1">
      <w:start w:val="1"/>
      <w:numFmt w:val="decimal"/>
      <w:lvlText w:val="%4."/>
      <w:lvlJc w:val="left"/>
      <w:pPr>
        <w:ind w:left="4505" w:hanging="360"/>
      </w:pPr>
    </w:lvl>
    <w:lvl w:ilvl="4" w:tplc="04190019" w:tentative="1">
      <w:start w:val="1"/>
      <w:numFmt w:val="lowerLetter"/>
      <w:lvlText w:val="%5."/>
      <w:lvlJc w:val="left"/>
      <w:pPr>
        <w:ind w:left="5225" w:hanging="360"/>
      </w:pPr>
    </w:lvl>
    <w:lvl w:ilvl="5" w:tplc="0419001B" w:tentative="1">
      <w:start w:val="1"/>
      <w:numFmt w:val="lowerRoman"/>
      <w:lvlText w:val="%6."/>
      <w:lvlJc w:val="right"/>
      <w:pPr>
        <w:ind w:left="5945" w:hanging="180"/>
      </w:pPr>
    </w:lvl>
    <w:lvl w:ilvl="6" w:tplc="0419000F" w:tentative="1">
      <w:start w:val="1"/>
      <w:numFmt w:val="decimal"/>
      <w:lvlText w:val="%7."/>
      <w:lvlJc w:val="left"/>
      <w:pPr>
        <w:ind w:left="6665" w:hanging="360"/>
      </w:pPr>
    </w:lvl>
    <w:lvl w:ilvl="7" w:tplc="04190019" w:tentative="1">
      <w:start w:val="1"/>
      <w:numFmt w:val="lowerLetter"/>
      <w:lvlText w:val="%8."/>
      <w:lvlJc w:val="left"/>
      <w:pPr>
        <w:ind w:left="7385" w:hanging="360"/>
      </w:pPr>
    </w:lvl>
    <w:lvl w:ilvl="8" w:tplc="0419001B" w:tentative="1">
      <w:start w:val="1"/>
      <w:numFmt w:val="lowerRoman"/>
      <w:lvlText w:val="%9."/>
      <w:lvlJc w:val="right"/>
      <w:pPr>
        <w:ind w:left="8105" w:hanging="180"/>
      </w:pPr>
    </w:lvl>
  </w:abstractNum>
  <w:abstractNum w:abstractNumId="3">
    <w:nsid w:val="19BD1C2C"/>
    <w:multiLevelType w:val="multilevel"/>
    <w:tmpl w:val="E496F482"/>
    <w:lvl w:ilvl="0">
      <w:start w:val="2"/>
      <w:numFmt w:val="decimal"/>
      <w:lvlText w:val="%1."/>
      <w:lvlJc w:val="left"/>
      <w:pPr>
        <w:ind w:left="720" w:hanging="720"/>
      </w:pPr>
      <w:rPr>
        <w:rFonts w:hint="default"/>
      </w:rPr>
    </w:lvl>
    <w:lvl w:ilvl="1">
      <w:start w:val="2"/>
      <w:numFmt w:val="decimal"/>
      <w:lvlText w:val="%1.%2."/>
      <w:lvlJc w:val="left"/>
      <w:pPr>
        <w:ind w:left="956" w:hanging="720"/>
      </w:pPr>
      <w:rPr>
        <w:rFonts w:hint="default"/>
      </w:rPr>
    </w:lvl>
    <w:lvl w:ilvl="2">
      <w:start w:val="1"/>
      <w:numFmt w:val="decimal"/>
      <w:lvlText w:val="%1.%2.%3."/>
      <w:lvlJc w:val="left"/>
      <w:pPr>
        <w:ind w:left="1192" w:hanging="72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3688" w:hanging="1800"/>
      </w:pPr>
      <w:rPr>
        <w:rFonts w:hint="default"/>
      </w:rPr>
    </w:lvl>
  </w:abstractNum>
  <w:abstractNum w:abstractNumId="4">
    <w:nsid w:val="1AFD1196"/>
    <w:multiLevelType w:val="hybridMultilevel"/>
    <w:tmpl w:val="6144009E"/>
    <w:lvl w:ilvl="0" w:tplc="F0300306">
      <w:start w:val="4"/>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27C916FD"/>
    <w:multiLevelType w:val="hybridMultilevel"/>
    <w:tmpl w:val="393884C0"/>
    <w:lvl w:ilvl="0" w:tplc="4E72DC7E">
      <w:start w:val="21"/>
      <w:numFmt w:val="decimal"/>
      <w:lvlText w:val="%1."/>
      <w:lvlJc w:val="left"/>
      <w:pPr>
        <w:ind w:left="6046" w:hanging="375"/>
      </w:pPr>
      <w:rPr>
        <w:rFonts w:hint="default"/>
        <w:b w:val="0"/>
      </w:rPr>
    </w:lvl>
    <w:lvl w:ilvl="1" w:tplc="04190019">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6">
    <w:nsid w:val="3F957886"/>
    <w:multiLevelType w:val="hybridMultilevel"/>
    <w:tmpl w:val="DCCC1774"/>
    <w:lvl w:ilvl="0" w:tplc="CCD6A470">
      <w:start w:val="6"/>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592519"/>
    <w:multiLevelType w:val="hybridMultilevel"/>
    <w:tmpl w:val="6144009E"/>
    <w:lvl w:ilvl="0" w:tplc="F0300306">
      <w:start w:val="4"/>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nsid w:val="4371027E"/>
    <w:multiLevelType w:val="multilevel"/>
    <w:tmpl w:val="59DA9802"/>
    <w:lvl w:ilvl="0">
      <w:start w:val="1"/>
      <w:numFmt w:val="decimal"/>
      <w:lvlText w:val="%1."/>
      <w:lvlJc w:val="left"/>
      <w:pPr>
        <w:ind w:left="1065" w:hanging="360"/>
      </w:pPr>
    </w:lvl>
    <w:lvl w:ilvl="1">
      <w:start w:val="1"/>
      <w:numFmt w:val="decimal"/>
      <w:isLgl/>
      <w:lvlText w:val="%1.%2."/>
      <w:lvlJc w:val="left"/>
      <w:pPr>
        <w:ind w:left="1425" w:hanging="720"/>
      </w:pPr>
    </w:lvl>
    <w:lvl w:ilvl="2">
      <w:start w:val="1"/>
      <w:numFmt w:val="decimal"/>
      <w:isLgl/>
      <w:lvlText w:val="%1.%2.%3."/>
      <w:lvlJc w:val="left"/>
      <w:pPr>
        <w:ind w:left="1425" w:hanging="720"/>
      </w:pPr>
    </w:lvl>
    <w:lvl w:ilvl="3">
      <w:start w:val="1"/>
      <w:numFmt w:val="decimal"/>
      <w:isLgl/>
      <w:lvlText w:val="%1.%2.%3.%4."/>
      <w:lvlJc w:val="left"/>
      <w:pPr>
        <w:ind w:left="1785" w:hanging="1080"/>
      </w:pPr>
    </w:lvl>
    <w:lvl w:ilvl="4">
      <w:start w:val="1"/>
      <w:numFmt w:val="decimal"/>
      <w:isLgl/>
      <w:lvlText w:val="%1.%2.%3.%4.%5."/>
      <w:lvlJc w:val="left"/>
      <w:pPr>
        <w:ind w:left="1785" w:hanging="1080"/>
      </w:pPr>
    </w:lvl>
    <w:lvl w:ilvl="5">
      <w:start w:val="1"/>
      <w:numFmt w:val="decimal"/>
      <w:isLgl/>
      <w:lvlText w:val="%1.%2.%3.%4.%5.%6."/>
      <w:lvlJc w:val="left"/>
      <w:pPr>
        <w:ind w:left="2145" w:hanging="1440"/>
      </w:pPr>
    </w:lvl>
    <w:lvl w:ilvl="6">
      <w:start w:val="1"/>
      <w:numFmt w:val="decimal"/>
      <w:isLgl/>
      <w:lvlText w:val="%1.%2.%3.%4.%5.%6.%7."/>
      <w:lvlJc w:val="left"/>
      <w:pPr>
        <w:ind w:left="2505" w:hanging="1800"/>
      </w:pPr>
    </w:lvl>
    <w:lvl w:ilvl="7">
      <w:start w:val="1"/>
      <w:numFmt w:val="decimal"/>
      <w:isLgl/>
      <w:lvlText w:val="%1.%2.%3.%4.%5.%6.%7.%8."/>
      <w:lvlJc w:val="left"/>
      <w:pPr>
        <w:ind w:left="2505" w:hanging="1800"/>
      </w:pPr>
    </w:lvl>
    <w:lvl w:ilvl="8">
      <w:start w:val="1"/>
      <w:numFmt w:val="decimal"/>
      <w:isLgl/>
      <w:lvlText w:val="%1.%2.%3.%4.%5.%6.%7.%8.%9."/>
      <w:lvlJc w:val="left"/>
      <w:pPr>
        <w:ind w:left="2865" w:hanging="2160"/>
      </w:pPr>
    </w:lvl>
  </w:abstractNum>
  <w:abstractNum w:abstractNumId="9">
    <w:nsid w:val="4A0037BF"/>
    <w:multiLevelType w:val="multilevel"/>
    <w:tmpl w:val="C83E6EE6"/>
    <w:lvl w:ilvl="0">
      <w:start w:val="1"/>
      <w:numFmt w:val="decimal"/>
      <w:lvlText w:val="%1."/>
      <w:lvlJc w:val="left"/>
      <w:pPr>
        <w:ind w:left="786" w:hanging="360"/>
      </w:pPr>
      <w:rPr>
        <w:rFonts w:hint="default"/>
        <w:sz w:val="24"/>
        <w:szCs w:val="24"/>
      </w:rPr>
    </w:lvl>
    <w:lvl w:ilvl="1">
      <w:start w:val="1"/>
      <w:numFmt w:val="decimal"/>
      <w:lvlText w:val="%1.%2."/>
      <w:lvlJc w:val="left"/>
      <w:pPr>
        <w:tabs>
          <w:tab w:val="num" w:pos="1418"/>
        </w:tabs>
        <w:ind w:left="0" w:firstLine="680"/>
      </w:pPr>
      <w:rPr>
        <w:rFonts w:hint="default"/>
        <w:b w:val="0"/>
        <w:bCs w:val="0"/>
        <w:i w:val="0"/>
        <w:strike w:val="0"/>
        <w:dstrike w:val="0"/>
        <w:sz w:val="24"/>
        <w:szCs w:val="24"/>
        <w:u w:val="none"/>
      </w:rPr>
    </w:lvl>
    <w:lvl w:ilvl="2">
      <w:start w:val="1"/>
      <w:numFmt w:val="decimal"/>
      <w:lvlText w:val="%1.%2.%3."/>
      <w:lvlJc w:val="left"/>
      <w:pPr>
        <w:tabs>
          <w:tab w:val="num" w:pos="1134"/>
        </w:tabs>
        <w:ind w:left="0" w:firstLine="680"/>
      </w:pPr>
      <w:rPr>
        <w:rFonts w:ascii="Arial" w:hAnsi="Arial" w:cs="Arial" w:hint="default"/>
        <w:sz w:val="24"/>
        <w:szCs w:val="24"/>
      </w:rPr>
    </w:lvl>
    <w:lvl w:ilvl="3">
      <w:start w:val="1"/>
      <w:numFmt w:val="decimal"/>
      <w:lvlText w:val="2.3.5.%4"/>
      <w:lvlJc w:val="left"/>
      <w:pPr>
        <w:tabs>
          <w:tab w:val="num" w:pos="1531"/>
        </w:tabs>
        <w:ind w:left="-197" w:firstLine="907"/>
      </w:pPr>
      <w:rPr>
        <w:rFonts w:hint="default"/>
      </w:rPr>
    </w:lvl>
    <w:lvl w:ilvl="4">
      <w:start w:val="1"/>
      <w:numFmt w:val="russianLower"/>
      <w:lvlText w:val="%5)"/>
      <w:lvlJc w:val="left"/>
      <w:pPr>
        <w:tabs>
          <w:tab w:val="num" w:pos="1701"/>
        </w:tabs>
        <w:ind w:left="0" w:firstLine="1418"/>
      </w:pPr>
      <w:rPr>
        <w:rFonts w:hint="default"/>
      </w:rPr>
    </w:lvl>
    <w:lvl w:ilvl="5">
      <w:start w:val="1"/>
      <w:numFmt w:val="decimal"/>
      <w:lvlText w:val="%1.%2.%3.%4.%5.%6."/>
      <w:lvlJc w:val="left"/>
      <w:pPr>
        <w:ind w:left="2700" w:hanging="1440"/>
      </w:pPr>
      <w:rPr>
        <w:rFonts w:hint="default"/>
      </w:rPr>
    </w:lvl>
    <w:lvl w:ilvl="6">
      <w:start w:val="1"/>
      <w:numFmt w:val="decimal"/>
      <w:lvlText w:val="%1.%2.%3.%4.%5.%6.%7."/>
      <w:lvlJc w:val="left"/>
      <w:pPr>
        <w:ind w:left="3240" w:hanging="1800"/>
      </w:pPr>
      <w:rPr>
        <w:rFonts w:hint="default"/>
      </w:rPr>
    </w:lvl>
    <w:lvl w:ilvl="7">
      <w:start w:val="1"/>
      <w:numFmt w:val="decimal"/>
      <w:lvlText w:val="%1.%2.%3.%4.%5.%6.%7.%8."/>
      <w:lvlJc w:val="left"/>
      <w:pPr>
        <w:ind w:left="3420" w:hanging="1800"/>
      </w:pPr>
      <w:rPr>
        <w:rFonts w:hint="default"/>
      </w:rPr>
    </w:lvl>
    <w:lvl w:ilvl="8">
      <w:start w:val="1"/>
      <w:numFmt w:val="decimal"/>
      <w:lvlText w:val="%1.%2.%3.%4.%5.%6.%7.%8.%9."/>
      <w:lvlJc w:val="left"/>
      <w:pPr>
        <w:ind w:left="3960" w:hanging="2160"/>
      </w:pPr>
      <w:rPr>
        <w:rFonts w:hint="default"/>
      </w:rPr>
    </w:lvl>
  </w:abstractNum>
  <w:abstractNum w:abstractNumId="10">
    <w:nsid w:val="4CB7415D"/>
    <w:multiLevelType w:val="multilevel"/>
    <w:tmpl w:val="3CE8EAFA"/>
    <w:lvl w:ilvl="0">
      <w:start w:val="1"/>
      <w:numFmt w:val="upperRoman"/>
      <w:lvlText w:val="%1."/>
      <w:lvlJc w:val="left"/>
      <w:pPr>
        <w:ind w:left="1429" w:hanging="720"/>
      </w:pPr>
      <w:rPr>
        <w:rFonts w:hint="default"/>
        <w:b/>
      </w:rPr>
    </w:lvl>
    <w:lvl w:ilvl="1">
      <w:start w:val="1"/>
      <w:numFmt w:val="decimal"/>
      <w:isLgl/>
      <w:lvlText w:val="%1.%2"/>
      <w:lvlJc w:val="left"/>
      <w:pPr>
        <w:ind w:left="1069" w:hanging="360"/>
      </w:pPr>
      <w:rPr>
        <w:rFonts w:hint="default"/>
        <w:b/>
        <w:i w:val="0"/>
      </w:rPr>
    </w:lvl>
    <w:lvl w:ilvl="2">
      <w:start w:val="1"/>
      <w:numFmt w:val="decimal"/>
      <w:isLgl/>
      <w:lvlText w:val="%1.%2.%3"/>
      <w:lvlJc w:val="left"/>
      <w:pPr>
        <w:ind w:left="1288" w:hanging="720"/>
      </w:pPr>
      <w:rPr>
        <w:rFonts w:ascii="Times New Roman" w:hAnsi="Times New Roman" w:cs="Times New Roman"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1">
    <w:nsid w:val="57C32F82"/>
    <w:multiLevelType w:val="hybridMultilevel"/>
    <w:tmpl w:val="86AACD6A"/>
    <w:lvl w:ilvl="0" w:tplc="4C048AD4">
      <w:start w:val="1"/>
      <w:numFmt w:val="decimal"/>
      <w:lvlText w:val="2.18.%1"/>
      <w:lvlJc w:val="left"/>
      <w:pPr>
        <w:ind w:left="1571" w:hanging="360"/>
      </w:pPr>
      <w:rPr>
        <w:rFonts w:cs="Times New Roman" w:hint="default"/>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nsid w:val="5AF1068C"/>
    <w:multiLevelType w:val="hybridMultilevel"/>
    <w:tmpl w:val="C8F04D5E"/>
    <w:lvl w:ilvl="0" w:tplc="5CCEE382">
      <w:start w:val="1"/>
      <w:numFmt w:val="upperRoman"/>
      <w:lvlText w:val="%1."/>
      <w:lvlJc w:val="right"/>
      <w:pPr>
        <w:ind w:left="3981" w:hanging="72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nsid w:val="67056C29"/>
    <w:multiLevelType w:val="multilevel"/>
    <w:tmpl w:val="83C2380A"/>
    <w:lvl w:ilvl="0">
      <w:start w:val="1"/>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4">
    <w:nsid w:val="68832A4D"/>
    <w:multiLevelType w:val="multilevel"/>
    <w:tmpl w:val="FFCCC404"/>
    <w:lvl w:ilvl="0">
      <w:start w:val="1"/>
      <w:numFmt w:val="upperRoman"/>
      <w:lvlText w:val="%1."/>
      <w:lvlJc w:val="left"/>
      <w:pPr>
        <w:ind w:left="1080" w:hanging="720"/>
      </w:pPr>
      <w:rPr>
        <w:rFonts w:hint="default"/>
      </w:rPr>
    </w:lvl>
    <w:lvl w:ilvl="1">
      <w:start w:val="6"/>
      <w:numFmt w:val="decimal"/>
      <w:isLgl/>
      <w:lvlText w:val="%1.%2."/>
      <w:lvlJc w:val="left"/>
      <w:pPr>
        <w:ind w:left="1791" w:hanging="1365"/>
      </w:pPr>
      <w:rPr>
        <w:rFonts w:hint="default"/>
      </w:rPr>
    </w:lvl>
    <w:lvl w:ilvl="2">
      <w:start w:val="1"/>
      <w:numFmt w:val="decimal"/>
      <w:isLgl/>
      <w:lvlText w:val="%1.%2.%3."/>
      <w:lvlJc w:val="left"/>
      <w:pPr>
        <w:ind w:left="2445" w:hanging="1365"/>
      </w:pPr>
      <w:rPr>
        <w:rFonts w:hint="default"/>
      </w:rPr>
    </w:lvl>
    <w:lvl w:ilvl="3">
      <w:start w:val="1"/>
      <w:numFmt w:val="decimal"/>
      <w:isLgl/>
      <w:lvlText w:val="%1.%2.%3.%4."/>
      <w:lvlJc w:val="left"/>
      <w:pPr>
        <w:ind w:left="2805" w:hanging="1365"/>
      </w:pPr>
      <w:rPr>
        <w:rFonts w:hint="default"/>
      </w:rPr>
    </w:lvl>
    <w:lvl w:ilvl="4">
      <w:start w:val="1"/>
      <w:numFmt w:val="decimal"/>
      <w:isLgl/>
      <w:lvlText w:val="%1.%2.%3.%4.%5."/>
      <w:lvlJc w:val="left"/>
      <w:pPr>
        <w:ind w:left="3165" w:hanging="1365"/>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5">
    <w:nsid w:val="713D75C0"/>
    <w:multiLevelType w:val="multilevel"/>
    <w:tmpl w:val="53C2BD1E"/>
    <w:lvl w:ilvl="0">
      <w:start w:val="12"/>
      <w:numFmt w:val="decimal"/>
      <w:lvlText w:val="%1."/>
      <w:lvlJc w:val="left"/>
      <w:pPr>
        <w:ind w:left="480" w:hanging="480"/>
      </w:pPr>
      <w:rPr>
        <w:rFonts w:eastAsia="Calibri" w:hint="default"/>
      </w:rPr>
    </w:lvl>
    <w:lvl w:ilvl="1">
      <w:start w:val="1"/>
      <w:numFmt w:val="decimal"/>
      <w:lvlText w:val="%1.%2."/>
      <w:lvlJc w:val="left"/>
      <w:pPr>
        <w:ind w:left="3316" w:hanging="48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16">
    <w:nsid w:val="75B03F22"/>
    <w:multiLevelType w:val="multilevel"/>
    <w:tmpl w:val="2D16001A"/>
    <w:lvl w:ilvl="0">
      <w:start w:val="4"/>
      <w:numFmt w:val="upperRoman"/>
      <w:lvlText w:val="%1."/>
      <w:lvlJc w:val="left"/>
      <w:pPr>
        <w:ind w:left="1080" w:hanging="720"/>
      </w:pPr>
      <w:rPr>
        <w:rFonts w:hint="default"/>
      </w:rPr>
    </w:lvl>
    <w:lvl w:ilvl="1">
      <w:start w:val="1"/>
      <w:numFmt w:val="decimal"/>
      <w:isLgl/>
      <w:lvlText w:val="%1.%2."/>
      <w:lvlJc w:val="left"/>
      <w:pPr>
        <w:ind w:left="2219" w:hanging="1368"/>
      </w:pPr>
      <w:rPr>
        <w:rFonts w:hint="default"/>
      </w:rPr>
    </w:lvl>
    <w:lvl w:ilvl="2">
      <w:start w:val="1"/>
      <w:numFmt w:val="decimal"/>
      <w:isLgl/>
      <w:lvlText w:val="%1.%2.%3."/>
      <w:lvlJc w:val="left"/>
      <w:pPr>
        <w:ind w:left="2710" w:hanging="1368"/>
      </w:pPr>
      <w:rPr>
        <w:rFonts w:hint="default"/>
      </w:rPr>
    </w:lvl>
    <w:lvl w:ilvl="3">
      <w:start w:val="1"/>
      <w:numFmt w:val="decimal"/>
      <w:isLgl/>
      <w:lvlText w:val="%1.%2.%3.%4."/>
      <w:lvlJc w:val="left"/>
      <w:pPr>
        <w:ind w:left="3201" w:hanging="1368"/>
      </w:pPr>
      <w:rPr>
        <w:rFonts w:hint="default"/>
      </w:rPr>
    </w:lvl>
    <w:lvl w:ilvl="4">
      <w:start w:val="1"/>
      <w:numFmt w:val="decimal"/>
      <w:isLgl/>
      <w:lvlText w:val="%1.%2.%3.%4.%5."/>
      <w:lvlJc w:val="left"/>
      <w:pPr>
        <w:ind w:left="3692" w:hanging="1368"/>
      </w:pPr>
      <w:rPr>
        <w:rFonts w:hint="default"/>
      </w:rPr>
    </w:lvl>
    <w:lvl w:ilvl="5">
      <w:start w:val="1"/>
      <w:numFmt w:val="decimal"/>
      <w:isLgl/>
      <w:lvlText w:val="%1.%2.%3.%4.%5.%6."/>
      <w:lvlJc w:val="left"/>
      <w:pPr>
        <w:ind w:left="4255" w:hanging="1440"/>
      </w:pPr>
      <w:rPr>
        <w:rFonts w:hint="default"/>
      </w:rPr>
    </w:lvl>
    <w:lvl w:ilvl="6">
      <w:start w:val="1"/>
      <w:numFmt w:val="decimal"/>
      <w:isLgl/>
      <w:lvlText w:val="%1.%2.%3.%4.%5.%6.%7."/>
      <w:lvlJc w:val="left"/>
      <w:pPr>
        <w:ind w:left="4746" w:hanging="1440"/>
      </w:pPr>
      <w:rPr>
        <w:rFonts w:hint="default"/>
      </w:rPr>
    </w:lvl>
    <w:lvl w:ilvl="7">
      <w:start w:val="1"/>
      <w:numFmt w:val="decimal"/>
      <w:isLgl/>
      <w:lvlText w:val="%1.%2.%3.%4.%5.%6.%7.%8."/>
      <w:lvlJc w:val="left"/>
      <w:pPr>
        <w:ind w:left="5597" w:hanging="1800"/>
      </w:pPr>
      <w:rPr>
        <w:rFonts w:hint="default"/>
      </w:rPr>
    </w:lvl>
    <w:lvl w:ilvl="8">
      <w:start w:val="1"/>
      <w:numFmt w:val="decimal"/>
      <w:isLgl/>
      <w:lvlText w:val="%1.%2.%3.%4.%5.%6.%7.%8.%9."/>
      <w:lvlJc w:val="left"/>
      <w:pPr>
        <w:ind w:left="6448" w:hanging="2160"/>
      </w:pPr>
      <w:rPr>
        <w:rFonts w:hint="default"/>
      </w:rPr>
    </w:lvl>
  </w:abstractNum>
  <w:abstractNum w:abstractNumId="17">
    <w:nsid w:val="77C2313E"/>
    <w:multiLevelType w:val="multilevel"/>
    <w:tmpl w:val="9922334E"/>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8">
    <w:nsid w:val="77C92662"/>
    <w:multiLevelType w:val="hybridMultilevel"/>
    <w:tmpl w:val="08AAAA84"/>
    <w:lvl w:ilvl="0" w:tplc="1D209CF6">
      <w:start w:val="1"/>
      <w:numFmt w:val="decimal"/>
      <w:lvlText w:val="%1)"/>
      <w:lvlJc w:val="left"/>
      <w:pPr>
        <w:ind w:left="1777" w:hanging="1068"/>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9">
    <w:nsid w:val="7F2C02BA"/>
    <w:multiLevelType w:val="hybridMultilevel"/>
    <w:tmpl w:val="26723EAE"/>
    <w:lvl w:ilvl="0" w:tplc="CFB615F8">
      <w:start w:val="4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nsid w:val="7F786F53"/>
    <w:multiLevelType w:val="multilevel"/>
    <w:tmpl w:val="5FF0F37E"/>
    <w:lvl w:ilvl="0">
      <w:start w:val="1"/>
      <w:numFmt w:val="decimal"/>
      <w:lvlText w:val="%1."/>
      <w:lvlJc w:val="left"/>
      <w:pPr>
        <w:ind w:left="996" w:hanging="996"/>
      </w:pPr>
      <w:rPr>
        <w:rFonts w:cs="Times New Roman" w:hint="default"/>
        <w:i w:val="0"/>
        <w:sz w:val="28"/>
        <w:szCs w:val="28"/>
      </w:rPr>
    </w:lvl>
    <w:lvl w:ilvl="1">
      <w:start w:val="1"/>
      <w:numFmt w:val="decimal"/>
      <w:isLgl/>
      <w:lvlText w:val="%1.%2."/>
      <w:lvlJc w:val="left"/>
      <w:pPr>
        <w:ind w:left="302" w:hanging="444"/>
      </w:pPr>
      <w:rPr>
        <w:rFonts w:cs="Times New Roman" w:hint="default"/>
      </w:rPr>
    </w:lvl>
    <w:lvl w:ilvl="2">
      <w:start w:val="1"/>
      <w:numFmt w:val="decimal"/>
      <w:isLgl/>
      <w:lvlText w:val="%1.%2.%3."/>
      <w:lvlJc w:val="left"/>
      <w:pPr>
        <w:ind w:left="578" w:hanging="720"/>
      </w:pPr>
      <w:rPr>
        <w:rFonts w:cs="Times New Roman" w:hint="default"/>
      </w:rPr>
    </w:lvl>
    <w:lvl w:ilvl="3">
      <w:start w:val="1"/>
      <w:numFmt w:val="decimal"/>
      <w:isLgl/>
      <w:lvlText w:val="%1.%2.%3.%4."/>
      <w:lvlJc w:val="left"/>
      <w:pPr>
        <w:ind w:left="578" w:hanging="720"/>
      </w:pPr>
      <w:rPr>
        <w:rFonts w:cs="Times New Roman" w:hint="default"/>
      </w:rPr>
    </w:lvl>
    <w:lvl w:ilvl="4">
      <w:start w:val="1"/>
      <w:numFmt w:val="decimal"/>
      <w:isLgl/>
      <w:lvlText w:val="%1.%2.%3.%4.%5."/>
      <w:lvlJc w:val="left"/>
      <w:pPr>
        <w:ind w:left="938" w:hanging="1080"/>
      </w:pPr>
      <w:rPr>
        <w:rFonts w:cs="Times New Roman" w:hint="default"/>
      </w:rPr>
    </w:lvl>
    <w:lvl w:ilvl="5">
      <w:start w:val="1"/>
      <w:numFmt w:val="decimal"/>
      <w:isLgl/>
      <w:lvlText w:val="%1.%2.%3.%4.%5.%6."/>
      <w:lvlJc w:val="left"/>
      <w:pPr>
        <w:ind w:left="938" w:hanging="1080"/>
      </w:pPr>
      <w:rPr>
        <w:rFonts w:cs="Times New Roman" w:hint="default"/>
      </w:rPr>
    </w:lvl>
    <w:lvl w:ilvl="6">
      <w:start w:val="1"/>
      <w:numFmt w:val="decimal"/>
      <w:isLgl/>
      <w:lvlText w:val="%1.%2.%3.%4.%5.%6.%7."/>
      <w:lvlJc w:val="left"/>
      <w:pPr>
        <w:ind w:left="1298" w:hanging="1440"/>
      </w:pPr>
      <w:rPr>
        <w:rFonts w:cs="Times New Roman" w:hint="default"/>
      </w:rPr>
    </w:lvl>
    <w:lvl w:ilvl="7">
      <w:start w:val="1"/>
      <w:numFmt w:val="decimal"/>
      <w:isLgl/>
      <w:lvlText w:val="%1.%2.%3.%4.%5.%6.%7.%8."/>
      <w:lvlJc w:val="left"/>
      <w:pPr>
        <w:ind w:left="1298" w:hanging="1440"/>
      </w:pPr>
      <w:rPr>
        <w:rFonts w:cs="Times New Roman" w:hint="default"/>
      </w:rPr>
    </w:lvl>
    <w:lvl w:ilvl="8">
      <w:start w:val="1"/>
      <w:numFmt w:val="decimal"/>
      <w:isLgl/>
      <w:lvlText w:val="%1.%2.%3.%4.%5.%6.%7.%8.%9."/>
      <w:lvlJc w:val="left"/>
      <w:pPr>
        <w:ind w:left="1658" w:hanging="1800"/>
      </w:pPr>
      <w:rPr>
        <w:rFonts w:cs="Times New Roman" w:hint="default"/>
      </w:rPr>
    </w:lvl>
  </w:abstractNum>
  <w:num w:numId="1">
    <w:abstractNumId w:val="1"/>
  </w:num>
  <w:num w:numId="2">
    <w:abstractNumId w:val="14"/>
  </w:num>
  <w:num w:numId="3">
    <w:abstractNumId w:val="16"/>
  </w:num>
  <w:num w:numId="4">
    <w:abstractNumId w:val="7"/>
  </w:num>
  <w:num w:numId="5">
    <w:abstractNumId w:val="4"/>
  </w:num>
  <w:num w:numId="6">
    <w:abstractNumId w:val="2"/>
  </w:num>
  <w:num w:numId="7">
    <w:abstractNumId w:val="0"/>
  </w:num>
  <w:num w:numId="8">
    <w:abstractNumId w:val="8"/>
  </w:num>
  <w:num w:numId="9">
    <w:abstractNumId w:val="6"/>
  </w:num>
  <w:num w:numId="10">
    <w:abstractNumId w:val="20"/>
  </w:num>
  <w:num w:numId="1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19"/>
  </w:num>
  <w:num w:numId="15">
    <w:abstractNumId w:val="9"/>
  </w:num>
  <w:num w:numId="16">
    <w:abstractNumId w:val="15"/>
  </w:num>
  <w:num w:numId="17">
    <w:abstractNumId w:val="10"/>
  </w:num>
  <w:num w:numId="18">
    <w:abstractNumId w:val="3"/>
  </w:num>
  <w:num w:numId="19">
    <w:abstractNumId w:val="17"/>
  </w:num>
  <w:num w:numId="20">
    <w:abstractNumId w:val="11"/>
  </w:num>
  <w:num w:numId="21">
    <w:abstractNumId w:val="1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CF6"/>
    <w:rsid w:val="00006379"/>
    <w:rsid w:val="000106D5"/>
    <w:rsid w:val="00012931"/>
    <w:rsid w:val="000140A9"/>
    <w:rsid w:val="00014812"/>
    <w:rsid w:val="0001541E"/>
    <w:rsid w:val="0002004A"/>
    <w:rsid w:val="00023F10"/>
    <w:rsid w:val="000322C8"/>
    <w:rsid w:val="000325B0"/>
    <w:rsid w:val="00035999"/>
    <w:rsid w:val="00041212"/>
    <w:rsid w:val="00042058"/>
    <w:rsid w:val="00044D64"/>
    <w:rsid w:val="00047866"/>
    <w:rsid w:val="00052C7D"/>
    <w:rsid w:val="00054523"/>
    <w:rsid w:val="00065DE1"/>
    <w:rsid w:val="000661DF"/>
    <w:rsid w:val="000669FD"/>
    <w:rsid w:val="00072062"/>
    <w:rsid w:val="00073327"/>
    <w:rsid w:val="00074767"/>
    <w:rsid w:val="00081494"/>
    <w:rsid w:val="00090ADC"/>
    <w:rsid w:val="000A69AE"/>
    <w:rsid w:val="000B2101"/>
    <w:rsid w:val="000B708D"/>
    <w:rsid w:val="000B7C53"/>
    <w:rsid w:val="000C2CD2"/>
    <w:rsid w:val="000C32E0"/>
    <w:rsid w:val="000C375A"/>
    <w:rsid w:val="000D51C0"/>
    <w:rsid w:val="000D6CF5"/>
    <w:rsid w:val="000E03F8"/>
    <w:rsid w:val="000E3386"/>
    <w:rsid w:val="000F1085"/>
    <w:rsid w:val="000F2497"/>
    <w:rsid w:val="000F29DB"/>
    <w:rsid w:val="000F36D4"/>
    <w:rsid w:val="000F39F2"/>
    <w:rsid w:val="000F52C4"/>
    <w:rsid w:val="000F60E0"/>
    <w:rsid w:val="000F6656"/>
    <w:rsid w:val="000F67FA"/>
    <w:rsid w:val="000F74DE"/>
    <w:rsid w:val="00101F59"/>
    <w:rsid w:val="00103C0E"/>
    <w:rsid w:val="00104BEA"/>
    <w:rsid w:val="00106AE2"/>
    <w:rsid w:val="001123B5"/>
    <w:rsid w:val="001209B5"/>
    <w:rsid w:val="00122D14"/>
    <w:rsid w:val="00123A78"/>
    <w:rsid w:val="00125253"/>
    <w:rsid w:val="001256CE"/>
    <w:rsid w:val="00134D47"/>
    <w:rsid w:val="00147544"/>
    <w:rsid w:val="00150362"/>
    <w:rsid w:val="001508A7"/>
    <w:rsid w:val="00150E00"/>
    <w:rsid w:val="0015326B"/>
    <w:rsid w:val="001550BF"/>
    <w:rsid w:val="00157B5C"/>
    <w:rsid w:val="00157F3F"/>
    <w:rsid w:val="00171786"/>
    <w:rsid w:val="001766BB"/>
    <w:rsid w:val="00180C56"/>
    <w:rsid w:val="0018144C"/>
    <w:rsid w:val="0018500D"/>
    <w:rsid w:val="0018711B"/>
    <w:rsid w:val="001937CF"/>
    <w:rsid w:val="00194C64"/>
    <w:rsid w:val="001A18A3"/>
    <w:rsid w:val="001A3C50"/>
    <w:rsid w:val="001A545C"/>
    <w:rsid w:val="001A55A0"/>
    <w:rsid w:val="001A7523"/>
    <w:rsid w:val="001B0C2E"/>
    <w:rsid w:val="001B14D5"/>
    <w:rsid w:val="001B1BF3"/>
    <w:rsid w:val="001B1FE9"/>
    <w:rsid w:val="001B3038"/>
    <w:rsid w:val="001B5DC5"/>
    <w:rsid w:val="001B7CE2"/>
    <w:rsid w:val="001B7D5D"/>
    <w:rsid w:val="001C403A"/>
    <w:rsid w:val="001C5BDD"/>
    <w:rsid w:val="001D02FA"/>
    <w:rsid w:val="001D052C"/>
    <w:rsid w:val="001D2421"/>
    <w:rsid w:val="001D763D"/>
    <w:rsid w:val="001E021B"/>
    <w:rsid w:val="001E5EC0"/>
    <w:rsid w:val="001F39A6"/>
    <w:rsid w:val="00203308"/>
    <w:rsid w:val="00204271"/>
    <w:rsid w:val="00204CD4"/>
    <w:rsid w:val="00206848"/>
    <w:rsid w:val="00210608"/>
    <w:rsid w:val="00210B07"/>
    <w:rsid w:val="0021342E"/>
    <w:rsid w:val="00217FD0"/>
    <w:rsid w:val="002200C1"/>
    <w:rsid w:val="00221241"/>
    <w:rsid w:val="00223490"/>
    <w:rsid w:val="002248E5"/>
    <w:rsid w:val="0022623C"/>
    <w:rsid w:val="00234E02"/>
    <w:rsid w:val="00237F1B"/>
    <w:rsid w:val="00244DBF"/>
    <w:rsid w:val="00244F7D"/>
    <w:rsid w:val="0024726A"/>
    <w:rsid w:val="00247C76"/>
    <w:rsid w:val="0025100C"/>
    <w:rsid w:val="0025235E"/>
    <w:rsid w:val="00252651"/>
    <w:rsid w:val="00257C7E"/>
    <w:rsid w:val="0026089C"/>
    <w:rsid w:val="00260973"/>
    <w:rsid w:val="00262918"/>
    <w:rsid w:val="00265B30"/>
    <w:rsid w:val="00274580"/>
    <w:rsid w:val="00282C88"/>
    <w:rsid w:val="002863F3"/>
    <w:rsid w:val="00286CC5"/>
    <w:rsid w:val="00291C6B"/>
    <w:rsid w:val="00292FE9"/>
    <w:rsid w:val="00294574"/>
    <w:rsid w:val="0029787C"/>
    <w:rsid w:val="002A1BDA"/>
    <w:rsid w:val="002A3BEA"/>
    <w:rsid w:val="002A6591"/>
    <w:rsid w:val="002B2634"/>
    <w:rsid w:val="002B4695"/>
    <w:rsid w:val="002C0F2D"/>
    <w:rsid w:val="002C10B1"/>
    <w:rsid w:val="002C219C"/>
    <w:rsid w:val="002C2A8D"/>
    <w:rsid w:val="002C5392"/>
    <w:rsid w:val="002D1DB7"/>
    <w:rsid w:val="002D4794"/>
    <w:rsid w:val="002E0797"/>
    <w:rsid w:val="002E29AC"/>
    <w:rsid w:val="002E2BE8"/>
    <w:rsid w:val="002F1A51"/>
    <w:rsid w:val="002F2046"/>
    <w:rsid w:val="002F3D8C"/>
    <w:rsid w:val="002F3FB6"/>
    <w:rsid w:val="002F5006"/>
    <w:rsid w:val="002F5439"/>
    <w:rsid w:val="002F68C4"/>
    <w:rsid w:val="002F6E5E"/>
    <w:rsid w:val="00300FCA"/>
    <w:rsid w:val="003022DE"/>
    <w:rsid w:val="0030438B"/>
    <w:rsid w:val="00305586"/>
    <w:rsid w:val="00305828"/>
    <w:rsid w:val="0030671F"/>
    <w:rsid w:val="00306880"/>
    <w:rsid w:val="00310959"/>
    <w:rsid w:val="00311E40"/>
    <w:rsid w:val="00314CC8"/>
    <w:rsid w:val="00317626"/>
    <w:rsid w:val="00322887"/>
    <w:rsid w:val="00323958"/>
    <w:rsid w:val="00330BA8"/>
    <w:rsid w:val="0033330B"/>
    <w:rsid w:val="003336AD"/>
    <w:rsid w:val="00344F7E"/>
    <w:rsid w:val="003460DF"/>
    <w:rsid w:val="00346AC3"/>
    <w:rsid w:val="00350E5F"/>
    <w:rsid w:val="00351460"/>
    <w:rsid w:val="003537E4"/>
    <w:rsid w:val="00362F29"/>
    <w:rsid w:val="0036379F"/>
    <w:rsid w:val="00365371"/>
    <w:rsid w:val="00365FAF"/>
    <w:rsid w:val="00366855"/>
    <w:rsid w:val="00370B6D"/>
    <w:rsid w:val="00372281"/>
    <w:rsid w:val="003723B1"/>
    <w:rsid w:val="00372A93"/>
    <w:rsid w:val="00374C51"/>
    <w:rsid w:val="00376F11"/>
    <w:rsid w:val="00380530"/>
    <w:rsid w:val="00381245"/>
    <w:rsid w:val="00382DB4"/>
    <w:rsid w:val="003832D9"/>
    <w:rsid w:val="00384752"/>
    <w:rsid w:val="00384FB7"/>
    <w:rsid w:val="00385D3F"/>
    <w:rsid w:val="003872BA"/>
    <w:rsid w:val="00390C97"/>
    <w:rsid w:val="00391AAB"/>
    <w:rsid w:val="003A3C30"/>
    <w:rsid w:val="003B1855"/>
    <w:rsid w:val="003B75CB"/>
    <w:rsid w:val="003C2A73"/>
    <w:rsid w:val="003C3805"/>
    <w:rsid w:val="003C4193"/>
    <w:rsid w:val="003C6920"/>
    <w:rsid w:val="003C716A"/>
    <w:rsid w:val="003E2CE1"/>
    <w:rsid w:val="003E377E"/>
    <w:rsid w:val="003E4099"/>
    <w:rsid w:val="003F1747"/>
    <w:rsid w:val="003F2F30"/>
    <w:rsid w:val="003F3199"/>
    <w:rsid w:val="003F363C"/>
    <w:rsid w:val="003F4D7C"/>
    <w:rsid w:val="003F4E57"/>
    <w:rsid w:val="00400428"/>
    <w:rsid w:val="00400FDF"/>
    <w:rsid w:val="00420DDA"/>
    <w:rsid w:val="00424EDA"/>
    <w:rsid w:val="00425FB9"/>
    <w:rsid w:val="00427625"/>
    <w:rsid w:val="0043239B"/>
    <w:rsid w:val="004334C1"/>
    <w:rsid w:val="0043677A"/>
    <w:rsid w:val="0044296C"/>
    <w:rsid w:val="0044378A"/>
    <w:rsid w:val="004439E7"/>
    <w:rsid w:val="004444E8"/>
    <w:rsid w:val="00445B25"/>
    <w:rsid w:val="00451082"/>
    <w:rsid w:val="0045413D"/>
    <w:rsid w:val="00462CDC"/>
    <w:rsid w:val="004702C0"/>
    <w:rsid w:val="004710CD"/>
    <w:rsid w:val="00476287"/>
    <w:rsid w:val="00486386"/>
    <w:rsid w:val="00491750"/>
    <w:rsid w:val="00494F8D"/>
    <w:rsid w:val="00497C7F"/>
    <w:rsid w:val="004A02D3"/>
    <w:rsid w:val="004A09C1"/>
    <w:rsid w:val="004A13AD"/>
    <w:rsid w:val="004A457C"/>
    <w:rsid w:val="004A59D1"/>
    <w:rsid w:val="004A7BDB"/>
    <w:rsid w:val="004A7DC2"/>
    <w:rsid w:val="004B0D5E"/>
    <w:rsid w:val="004B3392"/>
    <w:rsid w:val="004B4E5A"/>
    <w:rsid w:val="004B6B5F"/>
    <w:rsid w:val="004C0BA2"/>
    <w:rsid w:val="004C0DD9"/>
    <w:rsid w:val="004D07EB"/>
    <w:rsid w:val="004D3C16"/>
    <w:rsid w:val="004E30ED"/>
    <w:rsid w:val="004E3366"/>
    <w:rsid w:val="004E5A83"/>
    <w:rsid w:val="004E5BB4"/>
    <w:rsid w:val="004E5BDF"/>
    <w:rsid w:val="004E7F1B"/>
    <w:rsid w:val="004F6257"/>
    <w:rsid w:val="00500F39"/>
    <w:rsid w:val="0050463F"/>
    <w:rsid w:val="00510E7D"/>
    <w:rsid w:val="00511234"/>
    <w:rsid w:val="0051406B"/>
    <w:rsid w:val="0051627E"/>
    <w:rsid w:val="005167AF"/>
    <w:rsid w:val="00526A91"/>
    <w:rsid w:val="005312DD"/>
    <w:rsid w:val="005313B4"/>
    <w:rsid w:val="0053151F"/>
    <w:rsid w:val="00532447"/>
    <w:rsid w:val="00533C45"/>
    <w:rsid w:val="00535486"/>
    <w:rsid w:val="00535BC7"/>
    <w:rsid w:val="005415CA"/>
    <w:rsid w:val="0054280C"/>
    <w:rsid w:val="00542820"/>
    <w:rsid w:val="00543A08"/>
    <w:rsid w:val="00546278"/>
    <w:rsid w:val="00550FD1"/>
    <w:rsid w:val="00552433"/>
    <w:rsid w:val="00557B9D"/>
    <w:rsid w:val="005604BA"/>
    <w:rsid w:val="0056090E"/>
    <w:rsid w:val="00562464"/>
    <w:rsid w:val="00562C2D"/>
    <w:rsid w:val="005649F7"/>
    <w:rsid w:val="00574F79"/>
    <w:rsid w:val="00575FB4"/>
    <w:rsid w:val="0058112B"/>
    <w:rsid w:val="00582CC7"/>
    <w:rsid w:val="00583492"/>
    <w:rsid w:val="0058367B"/>
    <w:rsid w:val="00593F1A"/>
    <w:rsid w:val="00594F1A"/>
    <w:rsid w:val="005A543B"/>
    <w:rsid w:val="005B03BD"/>
    <w:rsid w:val="005B159C"/>
    <w:rsid w:val="005B2DAF"/>
    <w:rsid w:val="005B3A7C"/>
    <w:rsid w:val="005B6A01"/>
    <w:rsid w:val="005B6B52"/>
    <w:rsid w:val="005B6F49"/>
    <w:rsid w:val="005C00EE"/>
    <w:rsid w:val="005C7E10"/>
    <w:rsid w:val="005D2B23"/>
    <w:rsid w:val="005D5419"/>
    <w:rsid w:val="005E309E"/>
    <w:rsid w:val="005E359F"/>
    <w:rsid w:val="005E4C85"/>
    <w:rsid w:val="005F19A1"/>
    <w:rsid w:val="005F4A44"/>
    <w:rsid w:val="005F7BEC"/>
    <w:rsid w:val="006029A1"/>
    <w:rsid w:val="006061FC"/>
    <w:rsid w:val="00610F5A"/>
    <w:rsid w:val="0061132D"/>
    <w:rsid w:val="00612BF6"/>
    <w:rsid w:val="0061368B"/>
    <w:rsid w:val="00613F26"/>
    <w:rsid w:val="00615466"/>
    <w:rsid w:val="006309C8"/>
    <w:rsid w:val="00630B51"/>
    <w:rsid w:val="006315E0"/>
    <w:rsid w:val="00633C7B"/>
    <w:rsid w:val="0063629A"/>
    <w:rsid w:val="00637A33"/>
    <w:rsid w:val="00644387"/>
    <w:rsid w:val="00644BA1"/>
    <w:rsid w:val="00647346"/>
    <w:rsid w:val="006475CE"/>
    <w:rsid w:val="006549EB"/>
    <w:rsid w:val="00660269"/>
    <w:rsid w:val="0066223B"/>
    <w:rsid w:val="006644E1"/>
    <w:rsid w:val="00673530"/>
    <w:rsid w:val="00675CF2"/>
    <w:rsid w:val="00681046"/>
    <w:rsid w:val="006863B1"/>
    <w:rsid w:val="00686853"/>
    <w:rsid w:val="00692001"/>
    <w:rsid w:val="0069341F"/>
    <w:rsid w:val="00693E18"/>
    <w:rsid w:val="00695BE0"/>
    <w:rsid w:val="006978E8"/>
    <w:rsid w:val="006A0277"/>
    <w:rsid w:val="006A11FD"/>
    <w:rsid w:val="006A1C57"/>
    <w:rsid w:val="006A2956"/>
    <w:rsid w:val="006A3387"/>
    <w:rsid w:val="006A6A9A"/>
    <w:rsid w:val="006B177B"/>
    <w:rsid w:val="006B34C1"/>
    <w:rsid w:val="006B6822"/>
    <w:rsid w:val="006B69F2"/>
    <w:rsid w:val="006C0398"/>
    <w:rsid w:val="006C2FBE"/>
    <w:rsid w:val="006C34EA"/>
    <w:rsid w:val="006C4740"/>
    <w:rsid w:val="006C5D82"/>
    <w:rsid w:val="006C6C88"/>
    <w:rsid w:val="006D142F"/>
    <w:rsid w:val="006D25F0"/>
    <w:rsid w:val="006D4325"/>
    <w:rsid w:val="006D5A20"/>
    <w:rsid w:val="006E373E"/>
    <w:rsid w:val="006E4149"/>
    <w:rsid w:val="006E7B6C"/>
    <w:rsid w:val="006E7DA6"/>
    <w:rsid w:val="006F19B1"/>
    <w:rsid w:val="006F22EC"/>
    <w:rsid w:val="006F475D"/>
    <w:rsid w:val="006F5AC1"/>
    <w:rsid w:val="006F77A9"/>
    <w:rsid w:val="007026DA"/>
    <w:rsid w:val="00703189"/>
    <w:rsid w:val="00711821"/>
    <w:rsid w:val="00712736"/>
    <w:rsid w:val="00713104"/>
    <w:rsid w:val="00715AB7"/>
    <w:rsid w:val="00722997"/>
    <w:rsid w:val="00723760"/>
    <w:rsid w:val="00725B34"/>
    <w:rsid w:val="0072637F"/>
    <w:rsid w:val="007326D1"/>
    <w:rsid w:val="0073430B"/>
    <w:rsid w:val="007372F6"/>
    <w:rsid w:val="00740082"/>
    <w:rsid w:val="00744511"/>
    <w:rsid w:val="00745C0D"/>
    <w:rsid w:val="007463F6"/>
    <w:rsid w:val="0074689D"/>
    <w:rsid w:val="0075080D"/>
    <w:rsid w:val="007520C6"/>
    <w:rsid w:val="007533D8"/>
    <w:rsid w:val="00753D64"/>
    <w:rsid w:val="00756AEA"/>
    <w:rsid w:val="00757E95"/>
    <w:rsid w:val="00760662"/>
    <w:rsid w:val="00762593"/>
    <w:rsid w:val="00763126"/>
    <w:rsid w:val="0077281B"/>
    <w:rsid w:val="00775709"/>
    <w:rsid w:val="00777BB4"/>
    <w:rsid w:val="00795AD4"/>
    <w:rsid w:val="007B0F5C"/>
    <w:rsid w:val="007B1E9A"/>
    <w:rsid w:val="007B2FB2"/>
    <w:rsid w:val="007B3830"/>
    <w:rsid w:val="007B66A3"/>
    <w:rsid w:val="007B6E4B"/>
    <w:rsid w:val="007C1A81"/>
    <w:rsid w:val="007C7990"/>
    <w:rsid w:val="007D2486"/>
    <w:rsid w:val="007D4557"/>
    <w:rsid w:val="007D707B"/>
    <w:rsid w:val="007D725D"/>
    <w:rsid w:val="007E0342"/>
    <w:rsid w:val="007E0CC6"/>
    <w:rsid w:val="007E5224"/>
    <w:rsid w:val="007E5E49"/>
    <w:rsid w:val="007F188E"/>
    <w:rsid w:val="007F372A"/>
    <w:rsid w:val="007F45C9"/>
    <w:rsid w:val="008014CC"/>
    <w:rsid w:val="00811E8E"/>
    <w:rsid w:val="0081655F"/>
    <w:rsid w:val="00823990"/>
    <w:rsid w:val="00830E62"/>
    <w:rsid w:val="008345B5"/>
    <w:rsid w:val="00843595"/>
    <w:rsid w:val="00846D65"/>
    <w:rsid w:val="008476E6"/>
    <w:rsid w:val="00853DAF"/>
    <w:rsid w:val="008547A4"/>
    <w:rsid w:val="00861EB3"/>
    <w:rsid w:val="00862EB5"/>
    <w:rsid w:val="00866BA8"/>
    <w:rsid w:val="00870AAF"/>
    <w:rsid w:val="00872BB3"/>
    <w:rsid w:val="00875461"/>
    <w:rsid w:val="0087558D"/>
    <w:rsid w:val="0088111F"/>
    <w:rsid w:val="008826E4"/>
    <w:rsid w:val="0088322D"/>
    <w:rsid w:val="008870A1"/>
    <w:rsid w:val="00894754"/>
    <w:rsid w:val="008A29BD"/>
    <w:rsid w:val="008B049C"/>
    <w:rsid w:val="008B21DB"/>
    <w:rsid w:val="008B55F2"/>
    <w:rsid w:val="008B7DC6"/>
    <w:rsid w:val="008B7E5C"/>
    <w:rsid w:val="008C101F"/>
    <w:rsid w:val="008C140D"/>
    <w:rsid w:val="008C358C"/>
    <w:rsid w:val="008C55E5"/>
    <w:rsid w:val="008C637F"/>
    <w:rsid w:val="008D05E2"/>
    <w:rsid w:val="008D1B04"/>
    <w:rsid w:val="008D259E"/>
    <w:rsid w:val="008D2850"/>
    <w:rsid w:val="008E0D4C"/>
    <w:rsid w:val="008E2CF1"/>
    <w:rsid w:val="008E322F"/>
    <w:rsid w:val="008E3C41"/>
    <w:rsid w:val="008E3E31"/>
    <w:rsid w:val="008E6257"/>
    <w:rsid w:val="008F03B6"/>
    <w:rsid w:val="008F16D7"/>
    <w:rsid w:val="008F191E"/>
    <w:rsid w:val="008F1C3F"/>
    <w:rsid w:val="008F2857"/>
    <w:rsid w:val="008F324D"/>
    <w:rsid w:val="008F5AAD"/>
    <w:rsid w:val="008F7E6F"/>
    <w:rsid w:val="009011C1"/>
    <w:rsid w:val="0090198D"/>
    <w:rsid w:val="00906CF6"/>
    <w:rsid w:val="00913228"/>
    <w:rsid w:val="00916C88"/>
    <w:rsid w:val="00917742"/>
    <w:rsid w:val="00921280"/>
    <w:rsid w:val="0092248E"/>
    <w:rsid w:val="00931911"/>
    <w:rsid w:val="00931EC0"/>
    <w:rsid w:val="00933B31"/>
    <w:rsid w:val="0093411E"/>
    <w:rsid w:val="00935F76"/>
    <w:rsid w:val="0093642A"/>
    <w:rsid w:val="00940730"/>
    <w:rsid w:val="00942770"/>
    <w:rsid w:val="00942FB8"/>
    <w:rsid w:val="00947A7A"/>
    <w:rsid w:val="00952D2B"/>
    <w:rsid w:val="00953E89"/>
    <w:rsid w:val="009575CB"/>
    <w:rsid w:val="00957C55"/>
    <w:rsid w:val="0096122D"/>
    <w:rsid w:val="009650E1"/>
    <w:rsid w:val="009651E7"/>
    <w:rsid w:val="00966465"/>
    <w:rsid w:val="009703D9"/>
    <w:rsid w:val="00970644"/>
    <w:rsid w:val="00973945"/>
    <w:rsid w:val="00976452"/>
    <w:rsid w:val="009774A7"/>
    <w:rsid w:val="00981D6D"/>
    <w:rsid w:val="00983C6C"/>
    <w:rsid w:val="00990989"/>
    <w:rsid w:val="00993502"/>
    <w:rsid w:val="00993BBF"/>
    <w:rsid w:val="00997755"/>
    <w:rsid w:val="009A1944"/>
    <w:rsid w:val="009A3BC3"/>
    <w:rsid w:val="009A755D"/>
    <w:rsid w:val="009B00A1"/>
    <w:rsid w:val="009B119C"/>
    <w:rsid w:val="009B5C12"/>
    <w:rsid w:val="009C0F79"/>
    <w:rsid w:val="009C135F"/>
    <w:rsid w:val="009C313C"/>
    <w:rsid w:val="009C62D4"/>
    <w:rsid w:val="009C7115"/>
    <w:rsid w:val="009C7A37"/>
    <w:rsid w:val="009E2D8F"/>
    <w:rsid w:val="009E3FED"/>
    <w:rsid w:val="009E5BD8"/>
    <w:rsid w:val="009F0D13"/>
    <w:rsid w:val="009F1A5C"/>
    <w:rsid w:val="009F1C08"/>
    <w:rsid w:val="009F372D"/>
    <w:rsid w:val="009F50C8"/>
    <w:rsid w:val="00A024ED"/>
    <w:rsid w:val="00A03FB9"/>
    <w:rsid w:val="00A07124"/>
    <w:rsid w:val="00A07155"/>
    <w:rsid w:val="00A11BB8"/>
    <w:rsid w:val="00A13CF7"/>
    <w:rsid w:val="00A14E6A"/>
    <w:rsid w:val="00A1760E"/>
    <w:rsid w:val="00A17AB5"/>
    <w:rsid w:val="00A22C40"/>
    <w:rsid w:val="00A2358C"/>
    <w:rsid w:val="00A24EED"/>
    <w:rsid w:val="00A25434"/>
    <w:rsid w:val="00A267EB"/>
    <w:rsid w:val="00A32DEF"/>
    <w:rsid w:val="00A340F9"/>
    <w:rsid w:val="00A34365"/>
    <w:rsid w:val="00A3436A"/>
    <w:rsid w:val="00A416B4"/>
    <w:rsid w:val="00A44EDC"/>
    <w:rsid w:val="00A45859"/>
    <w:rsid w:val="00A461BA"/>
    <w:rsid w:val="00A50225"/>
    <w:rsid w:val="00A54051"/>
    <w:rsid w:val="00A55343"/>
    <w:rsid w:val="00A5580A"/>
    <w:rsid w:val="00A56568"/>
    <w:rsid w:val="00A5702D"/>
    <w:rsid w:val="00A57CB3"/>
    <w:rsid w:val="00A60239"/>
    <w:rsid w:val="00A63F27"/>
    <w:rsid w:val="00A65061"/>
    <w:rsid w:val="00A65A74"/>
    <w:rsid w:val="00A71388"/>
    <w:rsid w:val="00A71426"/>
    <w:rsid w:val="00A76149"/>
    <w:rsid w:val="00A77CFD"/>
    <w:rsid w:val="00A81F42"/>
    <w:rsid w:val="00A81F7E"/>
    <w:rsid w:val="00A8327A"/>
    <w:rsid w:val="00A83820"/>
    <w:rsid w:val="00A878AB"/>
    <w:rsid w:val="00AA1200"/>
    <w:rsid w:val="00AA25D4"/>
    <w:rsid w:val="00AA3BCF"/>
    <w:rsid w:val="00AA594E"/>
    <w:rsid w:val="00AA6983"/>
    <w:rsid w:val="00AA6DF0"/>
    <w:rsid w:val="00AA6E98"/>
    <w:rsid w:val="00AA7082"/>
    <w:rsid w:val="00AA7D8E"/>
    <w:rsid w:val="00AB1F77"/>
    <w:rsid w:val="00AB2CF9"/>
    <w:rsid w:val="00AB3F3D"/>
    <w:rsid w:val="00AC1B44"/>
    <w:rsid w:val="00AC1CB5"/>
    <w:rsid w:val="00AC33F7"/>
    <w:rsid w:val="00AC5CFB"/>
    <w:rsid w:val="00AC6C46"/>
    <w:rsid w:val="00AD4798"/>
    <w:rsid w:val="00AD4B87"/>
    <w:rsid w:val="00AE1ECB"/>
    <w:rsid w:val="00AE28E9"/>
    <w:rsid w:val="00AE36C9"/>
    <w:rsid w:val="00AE663D"/>
    <w:rsid w:val="00AE6748"/>
    <w:rsid w:val="00AF0065"/>
    <w:rsid w:val="00AF365B"/>
    <w:rsid w:val="00AF38F2"/>
    <w:rsid w:val="00AF4C74"/>
    <w:rsid w:val="00AF73F0"/>
    <w:rsid w:val="00B02862"/>
    <w:rsid w:val="00B04057"/>
    <w:rsid w:val="00B048E9"/>
    <w:rsid w:val="00B04E10"/>
    <w:rsid w:val="00B05027"/>
    <w:rsid w:val="00B056D2"/>
    <w:rsid w:val="00B10547"/>
    <w:rsid w:val="00B10B63"/>
    <w:rsid w:val="00B11E22"/>
    <w:rsid w:val="00B12148"/>
    <w:rsid w:val="00B15775"/>
    <w:rsid w:val="00B17884"/>
    <w:rsid w:val="00B17AD9"/>
    <w:rsid w:val="00B2658C"/>
    <w:rsid w:val="00B32F88"/>
    <w:rsid w:val="00B34319"/>
    <w:rsid w:val="00B34C7A"/>
    <w:rsid w:val="00B40321"/>
    <w:rsid w:val="00B40BD4"/>
    <w:rsid w:val="00B41079"/>
    <w:rsid w:val="00B42519"/>
    <w:rsid w:val="00B43256"/>
    <w:rsid w:val="00B44E35"/>
    <w:rsid w:val="00B46588"/>
    <w:rsid w:val="00B46FB1"/>
    <w:rsid w:val="00B47132"/>
    <w:rsid w:val="00B47C11"/>
    <w:rsid w:val="00B503EA"/>
    <w:rsid w:val="00B509BE"/>
    <w:rsid w:val="00B545B7"/>
    <w:rsid w:val="00B552CD"/>
    <w:rsid w:val="00B57E16"/>
    <w:rsid w:val="00B60650"/>
    <w:rsid w:val="00B60869"/>
    <w:rsid w:val="00B703CE"/>
    <w:rsid w:val="00B71C8E"/>
    <w:rsid w:val="00B72050"/>
    <w:rsid w:val="00B738A7"/>
    <w:rsid w:val="00B73EE0"/>
    <w:rsid w:val="00B74B09"/>
    <w:rsid w:val="00B762BE"/>
    <w:rsid w:val="00B76FDF"/>
    <w:rsid w:val="00B8592C"/>
    <w:rsid w:val="00B93431"/>
    <w:rsid w:val="00BA5357"/>
    <w:rsid w:val="00BB2D7E"/>
    <w:rsid w:val="00BB42B1"/>
    <w:rsid w:val="00BC05AE"/>
    <w:rsid w:val="00BC315C"/>
    <w:rsid w:val="00BC549F"/>
    <w:rsid w:val="00BC78D3"/>
    <w:rsid w:val="00BD0863"/>
    <w:rsid w:val="00BD22E5"/>
    <w:rsid w:val="00BD39D9"/>
    <w:rsid w:val="00BD3A1E"/>
    <w:rsid w:val="00BD6B81"/>
    <w:rsid w:val="00BD790C"/>
    <w:rsid w:val="00BE0A01"/>
    <w:rsid w:val="00BE1472"/>
    <w:rsid w:val="00BE273E"/>
    <w:rsid w:val="00BE4CB1"/>
    <w:rsid w:val="00BE5540"/>
    <w:rsid w:val="00BE63C5"/>
    <w:rsid w:val="00BF3A2F"/>
    <w:rsid w:val="00BF522E"/>
    <w:rsid w:val="00BF568F"/>
    <w:rsid w:val="00BF5735"/>
    <w:rsid w:val="00BF60D3"/>
    <w:rsid w:val="00C0195A"/>
    <w:rsid w:val="00C033A4"/>
    <w:rsid w:val="00C05C8D"/>
    <w:rsid w:val="00C07DD6"/>
    <w:rsid w:val="00C101E2"/>
    <w:rsid w:val="00C10E13"/>
    <w:rsid w:val="00C16A57"/>
    <w:rsid w:val="00C16E04"/>
    <w:rsid w:val="00C17E84"/>
    <w:rsid w:val="00C20E5B"/>
    <w:rsid w:val="00C261F8"/>
    <w:rsid w:val="00C26A06"/>
    <w:rsid w:val="00C304A4"/>
    <w:rsid w:val="00C4009A"/>
    <w:rsid w:val="00C440E7"/>
    <w:rsid w:val="00C456B9"/>
    <w:rsid w:val="00C47DCB"/>
    <w:rsid w:val="00C5121F"/>
    <w:rsid w:val="00C51E5C"/>
    <w:rsid w:val="00C56B31"/>
    <w:rsid w:val="00C56D30"/>
    <w:rsid w:val="00C56DAD"/>
    <w:rsid w:val="00C57DC6"/>
    <w:rsid w:val="00C6036F"/>
    <w:rsid w:val="00C6124F"/>
    <w:rsid w:val="00C623BF"/>
    <w:rsid w:val="00C623C7"/>
    <w:rsid w:val="00C63E75"/>
    <w:rsid w:val="00C640DF"/>
    <w:rsid w:val="00C64954"/>
    <w:rsid w:val="00C70239"/>
    <w:rsid w:val="00C711FC"/>
    <w:rsid w:val="00C77D65"/>
    <w:rsid w:val="00C82752"/>
    <w:rsid w:val="00C8746A"/>
    <w:rsid w:val="00C91420"/>
    <w:rsid w:val="00C97344"/>
    <w:rsid w:val="00CA146A"/>
    <w:rsid w:val="00CA1C6F"/>
    <w:rsid w:val="00CA2CF4"/>
    <w:rsid w:val="00CA7143"/>
    <w:rsid w:val="00CB0838"/>
    <w:rsid w:val="00CB3615"/>
    <w:rsid w:val="00CB7945"/>
    <w:rsid w:val="00CC085E"/>
    <w:rsid w:val="00CC71AE"/>
    <w:rsid w:val="00CC7BC6"/>
    <w:rsid w:val="00CD0525"/>
    <w:rsid w:val="00CD361F"/>
    <w:rsid w:val="00CD5659"/>
    <w:rsid w:val="00CD5C0F"/>
    <w:rsid w:val="00CD7503"/>
    <w:rsid w:val="00CE1CC0"/>
    <w:rsid w:val="00CE4947"/>
    <w:rsid w:val="00CF014E"/>
    <w:rsid w:val="00CF028E"/>
    <w:rsid w:val="00CF2D9B"/>
    <w:rsid w:val="00CF39F6"/>
    <w:rsid w:val="00CF665C"/>
    <w:rsid w:val="00CF680D"/>
    <w:rsid w:val="00CF7E94"/>
    <w:rsid w:val="00D028C5"/>
    <w:rsid w:val="00D059ED"/>
    <w:rsid w:val="00D06772"/>
    <w:rsid w:val="00D10B96"/>
    <w:rsid w:val="00D11695"/>
    <w:rsid w:val="00D11839"/>
    <w:rsid w:val="00D1433B"/>
    <w:rsid w:val="00D15BC8"/>
    <w:rsid w:val="00D1776E"/>
    <w:rsid w:val="00D2116B"/>
    <w:rsid w:val="00D21D23"/>
    <w:rsid w:val="00D23F32"/>
    <w:rsid w:val="00D242C6"/>
    <w:rsid w:val="00D26E03"/>
    <w:rsid w:val="00D2714F"/>
    <w:rsid w:val="00D32AFA"/>
    <w:rsid w:val="00D33028"/>
    <w:rsid w:val="00D33846"/>
    <w:rsid w:val="00D34604"/>
    <w:rsid w:val="00D34B65"/>
    <w:rsid w:val="00D368D3"/>
    <w:rsid w:val="00D379C1"/>
    <w:rsid w:val="00D43CB1"/>
    <w:rsid w:val="00D452BC"/>
    <w:rsid w:val="00D46733"/>
    <w:rsid w:val="00D476CC"/>
    <w:rsid w:val="00D503B8"/>
    <w:rsid w:val="00D51DFF"/>
    <w:rsid w:val="00D5498A"/>
    <w:rsid w:val="00D607F8"/>
    <w:rsid w:val="00D61DA5"/>
    <w:rsid w:val="00D64F17"/>
    <w:rsid w:val="00D65BEF"/>
    <w:rsid w:val="00D7015D"/>
    <w:rsid w:val="00D70690"/>
    <w:rsid w:val="00D709C9"/>
    <w:rsid w:val="00D70B34"/>
    <w:rsid w:val="00D72DF4"/>
    <w:rsid w:val="00D74ECF"/>
    <w:rsid w:val="00D81074"/>
    <w:rsid w:val="00D846D4"/>
    <w:rsid w:val="00D87C5B"/>
    <w:rsid w:val="00D90A89"/>
    <w:rsid w:val="00D967BA"/>
    <w:rsid w:val="00DA24BE"/>
    <w:rsid w:val="00DA4989"/>
    <w:rsid w:val="00DA4BC5"/>
    <w:rsid w:val="00DA669D"/>
    <w:rsid w:val="00DA670F"/>
    <w:rsid w:val="00DA7581"/>
    <w:rsid w:val="00DA7F17"/>
    <w:rsid w:val="00DB3F13"/>
    <w:rsid w:val="00DB583F"/>
    <w:rsid w:val="00DB5F5C"/>
    <w:rsid w:val="00DB601E"/>
    <w:rsid w:val="00DB614C"/>
    <w:rsid w:val="00DC1F86"/>
    <w:rsid w:val="00DC2567"/>
    <w:rsid w:val="00DC3DC5"/>
    <w:rsid w:val="00DC5BBF"/>
    <w:rsid w:val="00DD1679"/>
    <w:rsid w:val="00DD3AE6"/>
    <w:rsid w:val="00DD5955"/>
    <w:rsid w:val="00DE05B3"/>
    <w:rsid w:val="00DE2974"/>
    <w:rsid w:val="00DF5114"/>
    <w:rsid w:val="00DF5826"/>
    <w:rsid w:val="00DF6EEC"/>
    <w:rsid w:val="00E03457"/>
    <w:rsid w:val="00E03CDB"/>
    <w:rsid w:val="00E147DA"/>
    <w:rsid w:val="00E15635"/>
    <w:rsid w:val="00E16026"/>
    <w:rsid w:val="00E2652A"/>
    <w:rsid w:val="00E307B4"/>
    <w:rsid w:val="00E30A40"/>
    <w:rsid w:val="00E30E4D"/>
    <w:rsid w:val="00E340DB"/>
    <w:rsid w:val="00E3524A"/>
    <w:rsid w:val="00E353B1"/>
    <w:rsid w:val="00E43FC2"/>
    <w:rsid w:val="00E441D2"/>
    <w:rsid w:val="00E45DB8"/>
    <w:rsid w:val="00E4724A"/>
    <w:rsid w:val="00E50136"/>
    <w:rsid w:val="00E5073F"/>
    <w:rsid w:val="00E531F5"/>
    <w:rsid w:val="00E620D4"/>
    <w:rsid w:val="00E6587B"/>
    <w:rsid w:val="00E6781A"/>
    <w:rsid w:val="00E70926"/>
    <w:rsid w:val="00E7119C"/>
    <w:rsid w:val="00E74E23"/>
    <w:rsid w:val="00E84AC1"/>
    <w:rsid w:val="00E85B74"/>
    <w:rsid w:val="00E85BFB"/>
    <w:rsid w:val="00E94D43"/>
    <w:rsid w:val="00EA5DCB"/>
    <w:rsid w:val="00EA7D7F"/>
    <w:rsid w:val="00EB3CA1"/>
    <w:rsid w:val="00EB71B4"/>
    <w:rsid w:val="00EC3563"/>
    <w:rsid w:val="00EC364B"/>
    <w:rsid w:val="00EC676F"/>
    <w:rsid w:val="00EC68EE"/>
    <w:rsid w:val="00EC7C51"/>
    <w:rsid w:val="00ED6075"/>
    <w:rsid w:val="00EE0176"/>
    <w:rsid w:val="00EE14AC"/>
    <w:rsid w:val="00EE281E"/>
    <w:rsid w:val="00EE5E80"/>
    <w:rsid w:val="00EF1FD3"/>
    <w:rsid w:val="00EF3875"/>
    <w:rsid w:val="00EF4101"/>
    <w:rsid w:val="00EF6039"/>
    <w:rsid w:val="00EF6C01"/>
    <w:rsid w:val="00EF71E9"/>
    <w:rsid w:val="00F10FC3"/>
    <w:rsid w:val="00F13E34"/>
    <w:rsid w:val="00F20D1B"/>
    <w:rsid w:val="00F22319"/>
    <w:rsid w:val="00F363F4"/>
    <w:rsid w:val="00F42465"/>
    <w:rsid w:val="00F43C4F"/>
    <w:rsid w:val="00F44673"/>
    <w:rsid w:val="00F5252D"/>
    <w:rsid w:val="00F5689C"/>
    <w:rsid w:val="00F62A55"/>
    <w:rsid w:val="00F64ABB"/>
    <w:rsid w:val="00F656A5"/>
    <w:rsid w:val="00F66B66"/>
    <w:rsid w:val="00F70186"/>
    <w:rsid w:val="00F71123"/>
    <w:rsid w:val="00F8012F"/>
    <w:rsid w:val="00F80298"/>
    <w:rsid w:val="00F81A3E"/>
    <w:rsid w:val="00F82816"/>
    <w:rsid w:val="00F83D5F"/>
    <w:rsid w:val="00FA2187"/>
    <w:rsid w:val="00FA3858"/>
    <w:rsid w:val="00FA3985"/>
    <w:rsid w:val="00FA7A41"/>
    <w:rsid w:val="00FB0258"/>
    <w:rsid w:val="00FB2F1C"/>
    <w:rsid w:val="00FB4D26"/>
    <w:rsid w:val="00FC1C54"/>
    <w:rsid w:val="00FC6E75"/>
    <w:rsid w:val="00FD063A"/>
    <w:rsid w:val="00FD1B33"/>
    <w:rsid w:val="00FD29EB"/>
    <w:rsid w:val="00FD40ED"/>
    <w:rsid w:val="00FD518A"/>
    <w:rsid w:val="00FD6B53"/>
    <w:rsid w:val="00FE683B"/>
    <w:rsid w:val="00FE6981"/>
    <w:rsid w:val="00FF1FCD"/>
    <w:rsid w:val="00FF3502"/>
    <w:rsid w:val="00FF47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99" w:qFormat="1"/>
    <w:lsdException w:name="Body Text" w:uiPriority="99"/>
    <w:lsdException w:name="Subtitle" w:uiPriority="99" w:qFormat="1"/>
    <w:lsdException w:name="Block Text" w:uiPriority="99"/>
    <w:lsdException w:name="FollowedHyperlink" w:uiPriority="99"/>
    <w:lsdException w:name="Strong" w:uiPriority="22"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72281"/>
    <w:pPr>
      <w:ind w:firstLine="567"/>
      <w:jc w:val="both"/>
    </w:pPr>
    <w:rPr>
      <w:rFonts w:ascii="Arial" w:hAnsi="Arial"/>
      <w:sz w:val="24"/>
      <w:szCs w:val="24"/>
    </w:rPr>
  </w:style>
  <w:style w:type="paragraph" w:styleId="1">
    <w:name w:val="heading 1"/>
    <w:aliases w:val="!Части документа,H1,Заголов,Заголовок 1 Знак1,Заголовок 1 Знак Знак,1,h1,app heading 1,ITT t1,II+,I,H11,H12,H13,H14,H15,H16,H17,H18,H111,H121,H131,H141,H151,H161,H171,H19,H112,H122,H132,H142,H152,H162,H172,H181,H1111,H1211,H1311,H1411,H1511"/>
    <w:basedOn w:val="a"/>
    <w:next w:val="a"/>
    <w:link w:val="10"/>
    <w:qFormat/>
    <w:rsid w:val="00372281"/>
    <w:pPr>
      <w:jc w:val="center"/>
      <w:outlineLvl w:val="0"/>
    </w:pPr>
    <w:rPr>
      <w:rFonts w:cs="Arial"/>
      <w:b/>
      <w:bCs/>
      <w:kern w:val="32"/>
      <w:sz w:val="32"/>
      <w:szCs w:val="32"/>
    </w:rPr>
  </w:style>
  <w:style w:type="paragraph" w:styleId="2">
    <w:name w:val="heading 2"/>
    <w:aliases w:val="!Разделы документа"/>
    <w:basedOn w:val="a"/>
    <w:link w:val="20"/>
    <w:qFormat/>
    <w:rsid w:val="00372281"/>
    <w:pPr>
      <w:jc w:val="center"/>
      <w:outlineLvl w:val="1"/>
    </w:pPr>
    <w:rPr>
      <w:rFonts w:cs="Arial"/>
      <w:b/>
      <w:bCs/>
      <w:iCs/>
      <w:sz w:val="30"/>
      <w:szCs w:val="28"/>
    </w:rPr>
  </w:style>
  <w:style w:type="paragraph" w:styleId="3">
    <w:name w:val="heading 3"/>
    <w:aliases w:val="!Главы документа,H3,Char"/>
    <w:basedOn w:val="a"/>
    <w:link w:val="30"/>
    <w:qFormat/>
    <w:rsid w:val="00372281"/>
    <w:pPr>
      <w:outlineLvl w:val="2"/>
    </w:pPr>
    <w:rPr>
      <w:rFonts w:cs="Arial"/>
      <w:b/>
      <w:bCs/>
      <w:sz w:val="28"/>
      <w:szCs w:val="26"/>
    </w:rPr>
  </w:style>
  <w:style w:type="paragraph" w:styleId="4">
    <w:name w:val="heading 4"/>
    <w:aliases w:val="!Параграфы/Статьи документа,Заголовок 4 (Приложение),Level 2 - a"/>
    <w:basedOn w:val="a"/>
    <w:link w:val="40"/>
    <w:qFormat/>
    <w:rsid w:val="00372281"/>
    <w:pPr>
      <w:outlineLvl w:val="3"/>
    </w:pPr>
    <w:rPr>
      <w:b/>
      <w:bCs/>
      <w:sz w:val="26"/>
      <w:szCs w:val="28"/>
    </w:rPr>
  </w:style>
  <w:style w:type="paragraph" w:styleId="8">
    <w:name w:val="heading 8"/>
    <w:basedOn w:val="a"/>
    <w:next w:val="a"/>
    <w:link w:val="80"/>
    <w:uiPriority w:val="99"/>
    <w:qFormat/>
    <w:rsid w:val="00B11E22"/>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a3">
    <w:name w:val="List Paragraph"/>
    <w:basedOn w:val="a"/>
    <w:link w:val="a4"/>
    <w:uiPriority w:val="34"/>
    <w:qFormat/>
    <w:rsid w:val="00B11E22"/>
    <w:pPr>
      <w:spacing w:after="200" w:line="276" w:lineRule="auto"/>
      <w:ind w:left="720"/>
      <w:contextualSpacing/>
    </w:pPr>
    <w:rPr>
      <w:rFonts w:ascii="Calibri" w:eastAsia="Calibri" w:hAnsi="Calibri"/>
      <w:sz w:val="22"/>
      <w:szCs w:val="22"/>
      <w:lang w:eastAsia="en-US"/>
    </w:rPr>
  </w:style>
  <w:style w:type="paragraph" w:customStyle="1" w:styleId="a5">
    <w:name w:val="БланкАДМ"/>
    <w:basedOn w:val="a"/>
    <w:rsid w:val="00B11E22"/>
    <w:pPr>
      <w:ind w:firstLine="720"/>
    </w:pPr>
    <w:rPr>
      <w:sz w:val="28"/>
      <w:szCs w:val="20"/>
    </w:rPr>
  </w:style>
  <w:style w:type="paragraph" w:customStyle="1" w:styleId="ConsPlusTitle">
    <w:name w:val="ConsPlusTitle"/>
    <w:uiPriority w:val="99"/>
    <w:rsid w:val="00B11E22"/>
    <w:pPr>
      <w:widowControl w:val="0"/>
      <w:autoSpaceDE w:val="0"/>
      <w:autoSpaceDN w:val="0"/>
      <w:adjustRightInd w:val="0"/>
    </w:pPr>
    <w:rPr>
      <w:rFonts w:ascii="Arial" w:hAnsi="Arial" w:cs="Arial"/>
      <w:b/>
      <w:bCs/>
    </w:rPr>
  </w:style>
  <w:style w:type="character" w:styleId="a6">
    <w:name w:val="Hyperlink"/>
    <w:rsid w:val="00372281"/>
    <w:rPr>
      <w:color w:val="0000FF"/>
      <w:u w:val="none"/>
    </w:rPr>
  </w:style>
  <w:style w:type="paragraph" w:styleId="a7">
    <w:name w:val="Body Text"/>
    <w:basedOn w:val="a"/>
    <w:link w:val="a8"/>
    <w:uiPriority w:val="99"/>
    <w:rsid w:val="00B11E22"/>
    <w:pPr>
      <w:spacing w:after="120"/>
    </w:pPr>
  </w:style>
  <w:style w:type="character" w:customStyle="1" w:styleId="a8">
    <w:name w:val="Основной текст Знак"/>
    <w:link w:val="a7"/>
    <w:uiPriority w:val="99"/>
    <w:rsid w:val="00B11E22"/>
    <w:rPr>
      <w:sz w:val="24"/>
      <w:szCs w:val="24"/>
    </w:rPr>
  </w:style>
  <w:style w:type="character" w:customStyle="1" w:styleId="80">
    <w:name w:val="Заголовок 8 Знак"/>
    <w:link w:val="8"/>
    <w:uiPriority w:val="99"/>
    <w:rsid w:val="00B11E22"/>
    <w:rPr>
      <w:i/>
      <w:iCs/>
      <w:sz w:val="24"/>
      <w:szCs w:val="24"/>
    </w:rPr>
  </w:style>
  <w:style w:type="character" w:customStyle="1" w:styleId="a9">
    <w:name w:val="Текст выноски Знак"/>
    <w:link w:val="aa"/>
    <w:uiPriority w:val="99"/>
    <w:rsid w:val="00B11E22"/>
    <w:rPr>
      <w:rFonts w:ascii="Tahoma" w:hAnsi="Tahoma" w:cs="Tahoma"/>
      <w:sz w:val="16"/>
      <w:szCs w:val="16"/>
    </w:rPr>
  </w:style>
  <w:style w:type="paragraph" w:styleId="aa">
    <w:name w:val="Balloon Text"/>
    <w:basedOn w:val="a"/>
    <w:link w:val="a9"/>
    <w:uiPriority w:val="99"/>
    <w:unhideWhenUsed/>
    <w:rsid w:val="00B11E22"/>
    <w:rPr>
      <w:rFonts w:ascii="Tahoma" w:hAnsi="Tahoma" w:cs="Tahoma"/>
      <w:sz w:val="16"/>
      <w:szCs w:val="16"/>
    </w:rPr>
  </w:style>
  <w:style w:type="character" w:customStyle="1" w:styleId="11">
    <w:name w:val="Текст выноски Знак1"/>
    <w:uiPriority w:val="99"/>
    <w:rsid w:val="00B11E22"/>
    <w:rPr>
      <w:rFonts w:ascii="Tahoma" w:hAnsi="Tahoma" w:cs="Tahoma"/>
      <w:sz w:val="16"/>
      <w:szCs w:val="16"/>
    </w:rPr>
  </w:style>
  <w:style w:type="paragraph" w:customStyle="1" w:styleId="ConsPlusNormal">
    <w:name w:val="ConsPlusNormal"/>
    <w:link w:val="ConsPlusNormal0"/>
    <w:rsid w:val="00B11E22"/>
    <w:pPr>
      <w:widowControl w:val="0"/>
      <w:autoSpaceDE w:val="0"/>
      <w:autoSpaceDN w:val="0"/>
      <w:adjustRightInd w:val="0"/>
    </w:pPr>
    <w:rPr>
      <w:rFonts w:ascii="Arial" w:hAnsi="Arial" w:cs="Arial"/>
    </w:rPr>
  </w:style>
  <w:style w:type="paragraph" w:customStyle="1" w:styleId="ConsPlusNonformat">
    <w:name w:val="ConsPlusNonformat"/>
    <w:uiPriority w:val="99"/>
    <w:rsid w:val="00B11E22"/>
    <w:pPr>
      <w:widowControl w:val="0"/>
      <w:autoSpaceDE w:val="0"/>
      <w:autoSpaceDN w:val="0"/>
      <w:adjustRightInd w:val="0"/>
    </w:pPr>
    <w:rPr>
      <w:rFonts w:ascii="Courier New" w:hAnsi="Courier New" w:cs="Courier New"/>
    </w:rPr>
  </w:style>
  <w:style w:type="paragraph" w:customStyle="1" w:styleId="12">
    <w:name w:val="Название1"/>
    <w:basedOn w:val="a"/>
    <w:link w:val="ab"/>
    <w:uiPriority w:val="99"/>
    <w:qFormat/>
    <w:rsid w:val="00B11E22"/>
    <w:pPr>
      <w:jc w:val="center"/>
    </w:pPr>
    <w:rPr>
      <w:b/>
      <w:szCs w:val="20"/>
    </w:rPr>
  </w:style>
  <w:style w:type="character" w:customStyle="1" w:styleId="ab">
    <w:name w:val="Название Знак"/>
    <w:link w:val="12"/>
    <w:uiPriority w:val="99"/>
    <w:rsid w:val="00B11E22"/>
    <w:rPr>
      <w:b/>
      <w:sz w:val="24"/>
    </w:rPr>
  </w:style>
  <w:style w:type="paragraph" w:customStyle="1" w:styleId="--">
    <w:name w:val="- СТРАНИЦА -"/>
    <w:uiPriority w:val="99"/>
    <w:rsid w:val="00B11E22"/>
  </w:style>
  <w:style w:type="paragraph" w:customStyle="1" w:styleId="ac">
    <w:name w:val="Знак"/>
    <w:basedOn w:val="a"/>
    <w:uiPriority w:val="99"/>
    <w:rsid w:val="00B11E22"/>
    <w:pPr>
      <w:spacing w:after="160" w:line="240" w:lineRule="exact"/>
    </w:pPr>
    <w:rPr>
      <w:rFonts w:ascii="Verdana" w:hAnsi="Verdana" w:cs="Verdana"/>
      <w:sz w:val="20"/>
      <w:szCs w:val="20"/>
      <w:lang w:val="en-US" w:eastAsia="en-US"/>
    </w:rPr>
  </w:style>
  <w:style w:type="paragraph" w:styleId="ad">
    <w:name w:val="Normal (Web)"/>
    <w:basedOn w:val="a"/>
    <w:rsid w:val="00B11E22"/>
    <w:pPr>
      <w:spacing w:before="100" w:beforeAutospacing="1" w:after="100" w:afterAutospacing="1"/>
    </w:pPr>
  </w:style>
  <w:style w:type="paragraph" w:customStyle="1" w:styleId="Default">
    <w:name w:val="Default"/>
    <w:rsid w:val="00B11E22"/>
    <w:pPr>
      <w:autoSpaceDE w:val="0"/>
      <w:autoSpaceDN w:val="0"/>
      <w:adjustRightInd w:val="0"/>
    </w:pPr>
    <w:rPr>
      <w:color w:val="000000"/>
      <w:sz w:val="24"/>
      <w:szCs w:val="24"/>
      <w:lang w:eastAsia="en-US"/>
    </w:rPr>
  </w:style>
  <w:style w:type="paragraph" w:styleId="ae">
    <w:name w:val="header"/>
    <w:basedOn w:val="a"/>
    <w:link w:val="af"/>
    <w:uiPriority w:val="99"/>
    <w:unhideWhenUsed/>
    <w:rsid w:val="00B11E22"/>
    <w:pPr>
      <w:tabs>
        <w:tab w:val="center" w:pos="4677"/>
        <w:tab w:val="right" w:pos="9355"/>
      </w:tabs>
    </w:pPr>
    <w:rPr>
      <w:rFonts w:ascii="Calibri" w:hAnsi="Calibri"/>
      <w:sz w:val="22"/>
      <w:szCs w:val="22"/>
    </w:rPr>
  </w:style>
  <w:style w:type="character" w:customStyle="1" w:styleId="af">
    <w:name w:val="Верхний колонтитул Знак"/>
    <w:link w:val="ae"/>
    <w:uiPriority w:val="99"/>
    <w:rsid w:val="00B11E22"/>
    <w:rPr>
      <w:rFonts w:ascii="Calibri" w:hAnsi="Calibri"/>
      <w:sz w:val="22"/>
      <w:szCs w:val="22"/>
    </w:rPr>
  </w:style>
  <w:style w:type="paragraph" w:styleId="af0">
    <w:name w:val="footer"/>
    <w:basedOn w:val="a"/>
    <w:link w:val="af1"/>
    <w:uiPriority w:val="99"/>
    <w:unhideWhenUsed/>
    <w:rsid w:val="00B11E22"/>
    <w:pPr>
      <w:tabs>
        <w:tab w:val="center" w:pos="4677"/>
        <w:tab w:val="right" w:pos="9355"/>
      </w:tabs>
    </w:pPr>
    <w:rPr>
      <w:rFonts w:ascii="Calibri" w:hAnsi="Calibri"/>
      <w:sz w:val="22"/>
      <w:szCs w:val="22"/>
    </w:rPr>
  </w:style>
  <w:style w:type="character" w:customStyle="1" w:styleId="af1">
    <w:name w:val="Нижний колонтитул Знак"/>
    <w:link w:val="af0"/>
    <w:uiPriority w:val="99"/>
    <w:rsid w:val="00B11E22"/>
    <w:rPr>
      <w:rFonts w:ascii="Calibri" w:hAnsi="Calibri"/>
      <w:sz w:val="22"/>
      <w:szCs w:val="22"/>
    </w:rPr>
  </w:style>
  <w:style w:type="character" w:customStyle="1" w:styleId="ConsPlusNormal0">
    <w:name w:val="ConsPlusNormal Знак"/>
    <w:link w:val="ConsPlusNormal"/>
    <w:locked/>
    <w:rsid w:val="00B11E22"/>
    <w:rPr>
      <w:rFonts w:ascii="Arial" w:hAnsi="Arial" w:cs="Arial"/>
    </w:rPr>
  </w:style>
  <w:style w:type="table" w:styleId="af2">
    <w:name w:val="Table Grid"/>
    <w:basedOn w:val="a1"/>
    <w:uiPriority w:val="99"/>
    <w:rsid w:val="00B11E2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Document Map"/>
    <w:basedOn w:val="a"/>
    <w:link w:val="af4"/>
    <w:uiPriority w:val="99"/>
    <w:rsid w:val="00CC71AE"/>
    <w:rPr>
      <w:rFonts w:ascii="Tahoma" w:hAnsi="Tahoma" w:cs="Tahoma"/>
      <w:sz w:val="16"/>
      <w:szCs w:val="16"/>
    </w:rPr>
  </w:style>
  <w:style w:type="character" w:customStyle="1" w:styleId="af4">
    <w:name w:val="Схема документа Знак"/>
    <w:link w:val="af3"/>
    <w:uiPriority w:val="99"/>
    <w:rsid w:val="00CC71AE"/>
    <w:rPr>
      <w:rFonts w:ascii="Tahoma" w:hAnsi="Tahoma" w:cs="Tahoma"/>
      <w:sz w:val="16"/>
      <w:szCs w:val="16"/>
    </w:rPr>
  </w:style>
  <w:style w:type="character" w:customStyle="1" w:styleId="10">
    <w:name w:val="Заголовок 1 Знак"/>
    <w:aliases w:val="!Части документа Знак,H1 Знак,Заголов Знак,Заголовок 1 Знак1 Знак,Заголовок 1 Знак Знак Знак,1 Знак,h1 Знак,app heading 1 Знак,ITT t1 Знак,II+ Знак,I Знак,H11 Знак,H12 Знак,H13 Знак,H14 Знак,H15 Знак,H16 Знак,H17 Знак,H18 Знак,H111 Знак"/>
    <w:link w:val="1"/>
    <w:rsid w:val="00012931"/>
    <w:rPr>
      <w:rFonts w:ascii="Arial" w:hAnsi="Arial" w:cs="Arial"/>
      <w:b/>
      <w:bCs/>
      <w:kern w:val="32"/>
      <w:sz w:val="32"/>
      <w:szCs w:val="32"/>
    </w:rPr>
  </w:style>
  <w:style w:type="character" w:customStyle="1" w:styleId="20">
    <w:name w:val="Заголовок 2 Знак"/>
    <w:aliases w:val="!Разделы документа Знак"/>
    <w:link w:val="2"/>
    <w:rsid w:val="00012931"/>
    <w:rPr>
      <w:rFonts w:ascii="Arial" w:hAnsi="Arial" w:cs="Arial"/>
      <w:b/>
      <w:bCs/>
      <w:iCs/>
      <w:sz w:val="30"/>
      <w:szCs w:val="28"/>
    </w:rPr>
  </w:style>
  <w:style w:type="character" w:customStyle="1" w:styleId="30">
    <w:name w:val="Заголовок 3 Знак"/>
    <w:aliases w:val="!Главы документа Знак,H3 Знак,Char Знак"/>
    <w:link w:val="3"/>
    <w:rsid w:val="00012931"/>
    <w:rPr>
      <w:rFonts w:ascii="Arial" w:hAnsi="Arial" w:cs="Arial"/>
      <w:b/>
      <w:bCs/>
      <w:sz w:val="28"/>
      <w:szCs w:val="26"/>
    </w:rPr>
  </w:style>
  <w:style w:type="character" w:customStyle="1" w:styleId="40">
    <w:name w:val="Заголовок 4 Знак"/>
    <w:aliases w:val="!Параграфы/Статьи документа Знак,Заголовок 4 (Приложение) Знак,Level 2 - a Знак"/>
    <w:link w:val="4"/>
    <w:rsid w:val="00012931"/>
    <w:rPr>
      <w:rFonts w:ascii="Arial" w:hAnsi="Arial"/>
      <w:b/>
      <w:bCs/>
      <w:sz w:val="26"/>
      <w:szCs w:val="28"/>
    </w:rPr>
  </w:style>
  <w:style w:type="character" w:styleId="HTML">
    <w:name w:val="HTML Variable"/>
    <w:aliases w:val="!Ссылки в документе"/>
    <w:rsid w:val="00372281"/>
    <w:rPr>
      <w:rFonts w:ascii="Arial" w:hAnsi="Arial"/>
      <w:b w:val="0"/>
      <w:i w:val="0"/>
      <w:iCs/>
      <w:color w:val="0000FF"/>
      <w:sz w:val="24"/>
      <w:u w:val="none"/>
    </w:rPr>
  </w:style>
  <w:style w:type="paragraph" w:styleId="af5">
    <w:name w:val="annotation text"/>
    <w:aliases w:val="!Равноширинный текст документа"/>
    <w:basedOn w:val="a"/>
    <w:link w:val="af6"/>
    <w:rsid w:val="00372281"/>
    <w:rPr>
      <w:rFonts w:ascii="Courier" w:hAnsi="Courier"/>
      <w:sz w:val="22"/>
      <w:szCs w:val="20"/>
    </w:rPr>
  </w:style>
  <w:style w:type="character" w:customStyle="1" w:styleId="af6">
    <w:name w:val="Текст примечания Знак"/>
    <w:aliases w:val="!Равноширинный текст документа Знак"/>
    <w:link w:val="af5"/>
    <w:rsid w:val="00012931"/>
    <w:rPr>
      <w:rFonts w:ascii="Courier" w:hAnsi="Courier"/>
      <w:sz w:val="22"/>
    </w:rPr>
  </w:style>
  <w:style w:type="paragraph" w:customStyle="1" w:styleId="Title">
    <w:name w:val="Title!Название НПА"/>
    <w:basedOn w:val="a"/>
    <w:rsid w:val="00372281"/>
    <w:pPr>
      <w:spacing w:before="240" w:after="60"/>
      <w:jc w:val="center"/>
      <w:outlineLvl w:val="0"/>
    </w:pPr>
    <w:rPr>
      <w:rFonts w:cs="Arial"/>
      <w:b/>
      <w:bCs/>
      <w:kern w:val="28"/>
      <w:sz w:val="32"/>
      <w:szCs w:val="32"/>
    </w:rPr>
  </w:style>
  <w:style w:type="paragraph" w:customStyle="1" w:styleId="Application">
    <w:name w:val="Application!Приложение"/>
    <w:rsid w:val="00372281"/>
    <w:pPr>
      <w:spacing w:before="120" w:after="120"/>
      <w:jc w:val="right"/>
    </w:pPr>
    <w:rPr>
      <w:rFonts w:ascii="Arial" w:hAnsi="Arial" w:cs="Arial"/>
      <w:b/>
      <w:bCs/>
      <w:kern w:val="28"/>
      <w:sz w:val="32"/>
      <w:szCs w:val="32"/>
    </w:rPr>
  </w:style>
  <w:style w:type="paragraph" w:customStyle="1" w:styleId="Table">
    <w:name w:val="Table!Таблица"/>
    <w:rsid w:val="00372281"/>
    <w:rPr>
      <w:rFonts w:ascii="Arial" w:hAnsi="Arial" w:cs="Arial"/>
      <w:bCs/>
      <w:kern w:val="28"/>
      <w:sz w:val="24"/>
      <w:szCs w:val="32"/>
    </w:rPr>
  </w:style>
  <w:style w:type="paragraph" w:customStyle="1" w:styleId="Table0">
    <w:name w:val="Table!"/>
    <w:next w:val="Table"/>
    <w:rsid w:val="00372281"/>
    <w:pPr>
      <w:jc w:val="center"/>
    </w:pPr>
    <w:rPr>
      <w:rFonts w:ascii="Arial" w:hAnsi="Arial" w:cs="Arial"/>
      <w:b/>
      <w:bCs/>
      <w:kern w:val="28"/>
      <w:sz w:val="24"/>
      <w:szCs w:val="32"/>
    </w:rPr>
  </w:style>
  <w:style w:type="paragraph" w:customStyle="1" w:styleId="NumberAndDate">
    <w:name w:val="NumberAndDate"/>
    <w:aliases w:val="!Дата и Номер"/>
    <w:qFormat/>
    <w:rsid w:val="00D503B8"/>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D503B8"/>
    <w:rPr>
      <w:sz w:val="28"/>
    </w:rPr>
  </w:style>
  <w:style w:type="character" w:styleId="af7">
    <w:name w:val="FollowedHyperlink"/>
    <w:uiPriority w:val="99"/>
    <w:rsid w:val="002A1BDA"/>
    <w:rPr>
      <w:color w:val="800080"/>
      <w:u w:val="single"/>
    </w:rPr>
  </w:style>
  <w:style w:type="paragraph" w:customStyle="1" w:styleId="13">
    <w:name w:val="Без интервала1"/>
    <w:rsid w:val="00252651"/>
    <w:rPr>
      <w:rFonts w:eastAsia="Calibri"/>
      <w:sz w:val="24"/>
      <w:szCs w:val="24"/>
    </w:rPr>
  </w:style>
  <w:style w:type="paragraph" w:styleId="af8">
    <w:name w:val="Body Text Indent"/>
    <w:basedOn w:val="a"/>
    <w:link w:val="af9"/>
    <w:rsid w:val="004B0D5E"/>
    <w:pPr>
      <w:spacing w:after="120"/>
      <w:ind w:left="283"/>
    </w:pPr>
  </w:style>
  <w:style w:type="character" w:customStyle="1" w:styleId="af9">
    <w:name w:val="Основной текст с отступом Знак"/>
    <w:link w:val="af8"/>
    <w:rsid w:val="004B0D5E"/>
    <w:rPr>
      <w:rFonts w:ascii="Arial" w:hAnsi="Arial"/>
      <w:sz w:val="24"/>
      <w:szCs w:val="24"/>
    </w:rPr>
  </w:style>
  <w:style w:type="paragraph" w:customStyle="1" w:styleId="41">
    <w:name w:val="Стиль4"/>
    <w:basedOn w:val="a"/>
    <w:rsid w:val="004B0D5E"/>
    <w:pPr>
      <w:ind w:firstLine="851"/>
    </w:pPr>
    <w:rPr>
      <w:rFonts w:ascii="Courier New" w:hAnsi="Courier New"/>
      <w:sz w:val="28"/>
      <w:szCs w:val="20"/>
    </w:rPr>
  </w:style>
  <w:style w:type="character" w:customStyle="1" w:styleId="afa">
    <w:name w:val="Гипертекстовая ссылка"/>
    <w:uiPriority w:val="99"/>
    <w:rsid w:val="00675CF2"/>
    <w:rPr>
      <w:b/>
      <w:color w:val="008000"/>
    </w:rPr>
  </w:style>
  <w:style w:type="paragraph" w:customStyle="1" w:styleId="ConsPlusCell">
    <w:name w:val="ConsPlusCell"/>
    <w:uiPriority w:val="99"/>
    <w:rsid w:val="00675CF2"/>
    <w:pPr>
      <w:widowControl w:val="0"/>
      <w:autoSpaceDE w:val="0"/>
      <w:autoSpaceDN w:val="0"/>
      <w:adjustRightInd w:val="0"/>
    </w:pPr>
    <w:rPr>
      <w:rFonts w:ascii="Arial" w:hAnsi="Arial" w:cs="Arial"/>
    </w:rPr>
  </w:style>
  <w:style w:type="paragraph" w:styleId="afb">
    <w:name w:val="Subtitle"/>
    <w:basedOn w:val="a"/>
    <w:link w:val="afc"/>
    <w:uiPriority w:val="99"/>
    <w:qFormat/>
    <w:rsid w:val="00675CF2"/>
    <w:pPr>
      <w:jc w:val="center"/>
    </w:pPr>
    <w:rPr>
      <w:sz w:val="36"/>
    </w:rPr>
  </w:style>
  <w:style w:type="character" w:customStyle="1" w:styleId="afc">
    <w:name w:val="Подзаголовок Знак"/>
    <w:link w:val="afb"/>
    <w:uiPriority w:val="99"/>
    <w:rsid w:val="00675CF2"/>
    <w:rPr>
      <w:rFonts w:ascii="Arial" w:hAnsi="Arial"/>
      <w:sz w:val="36"/>
      <w:szCs w:val="24"/>
    </w:rPr>
  </w:style>
  <w:style w:type="paragraph" w:styleId="afd">
    <w:name w:val="Block Text"/>
    <w:basedOn w:val="a"/>
    <w:uiPriority w:val="99"/>
    <w:rsid w:val="00675CF2"/>
    <w:pPr>
      <w:shd w:val="clear" w:color="auto" w:fill="FFFFFF"/>
      <w:spacing w:before="180" w:line="211" w:lineRule="exact"/>
      <w:ind w:left="934" w:right="730" w:firstLine="972"/>
      <w:jc w:val="center"/>
    </w:pPr>
    <w:rPr>
      <w:b/>
      <w:bCs/>
      <w:color w:val="000000"/>
      <w:spacing w:val="-6"/>
    </w:rPr>
  </w:style>
  <w:style w:type="paragraph" w:styleId="afe">
    <w:name w:val="No Spacing"/>
    <w:uiPriority w:val="99"/>
    <w:qFormat/>
    <w:rsid w:val="00675CF2"/>
    <w:pPr>
      <w:suppressAutoHyphens/>
    </w:pPr>
    <w:rPr>
      <w:rFonts w:ascii="Calibri" w:hAnsi="Calibri" w:cs="Calibri"/>
      <w:sz w:val="22"/>
      <w:szCs w:val="22"/>
      <w:lang w:eastAsia="ar-SA"/>
    </w:rPr>
  </w:style>
  <w:style w:type="paragraph" w:customStyle="1" w:styleId="Style3">
    <w:name w:val="Style3"/>
    <w:basedOn w:val="a"/>
    <w:uiPriority w:val="99"/>
    <w:rsid w:val="00675CF2"/>
    <w:pPr>
      <w:widowControl w:val="0"/>
      <w:autoSpaceDE w:val="0"/>
      <w:autoSpaceDN w:val="0"/>
      <w:adjustRightInd w:val="0"/>
      <w:spacing w:line="322" w:lineRule="exact"/>
      <w:ind w:firstLine="533"/>
    </w:pPr>
  </w:style>
  <w:style w:type="paragraph" w:customStyle="1" w:styleId="Style4">
    <w:name w:val="Style4"/>
    <w:basedOn w:val="a"/>
    <w:uiPriority w:val="99"/>
    <w:rsid w:val="00675CF2"/>
    <w:pPr>
      <w:widowControl w:val="0"/>
      <w:autoSpaceDE w:val="0"/>
      <w:autoSpaceDN w:val="0"/>
      <w:adjustRightInd w:val="0"/>
      <w:spacing w:line="319" w:lineRule="exact"/>
      <w:ind w:firstLine="542"/>
    </w:pPr>
  </w:style>
  <w:style w:type="paragraph" w:customStyle="1" w:styleId="ConsNonformat">
    <w:name w:val="ConsNonformat"/>
    <w:uiPriority w:val="99"/>
    <w:rsid w:val="00675CF2"/>
    <w:pPr>
      <w:widowControl w:val="0"/>
      <w:autoSpaceDE w:val="0"/>
      <w:autoSpaceDN w:val="0"/>
      <w:adjustRightInd w:val="0"/>
    </w:pPr>
    <w:rPr>
      <w:rFonts w:ascii="Courier New" w:hAnsi="Courier New" w:cs="Courier New"/>
    </w:rPr>
  </w:style>
  <w:style w:type="paragraph" w:customStyle="1" w:styleId="14">
    <w:name w:val="Знак1"/>
    <w:basedOn w:val="a"/>
    <w:uiPriority w:val="99"/>
    <w:rsid w:val="00675CF2"/>
    <w:pPr>
      <w:spacing w:after="160" w:line="240" w:lineRule="exact"/>
    </w:pPr>
    <w:rPr>
      <w:rFonts w:ascii="Verdana" w:hAnsi="Verdana"/>
      <w:sz w:val="20"/>
      <w:lang w:val="en-US" w:eastAsia="en-US"/>
    </w:rPr>
  </w:style>
  <w:style w:type="character" w:styleId="aff">
    <w:name w:val="page number"/>
    <w:uiPriority w:val="99"/>
    <w:rsid w:val="00675CF2"/>
    <w:rPr>
      <w:rFonts w:ascii="Times New Roman" w:hAnsi="Times New Roman" w:cs="Times New Roman"/>
    </w:rPr>
  </w:style>
  <w:style w:type="character" w:customStyle="1" w:styleId="FontStyle12">
    <w:name w:val="Font Style12"/>
    <w:uiPriority w:val="99"/>
    <w:rsid w:val="00675CF2"/>
    <w:rPr>
      <w:rFonts w:ascii="Times New Roman" w:hAnsi="Times New Roman"/>
      <w:sz w:val="26"/>
    </w:rPr>
  </w:style>
  <w:style w:type="character" w:customStyle="1" w:styleId="FontStyle16">
    <w:name w:val="Font Style16"/>
    <w:uiPriority w:val="99"/>
    <w:rsid w:val="00675CF2"/>
    <w:rPr>
      <w:rFonts w:ascii="Times New Roman" w:hAnsi="Times New Roman"/>
      <w:sz w:val="22"/>
    </w:rPr>
  </w:style>
  <w:style w:type="character" w:styleId="aff0">
    <w:name w:val="Strong"/>
    <w:uiPriority w:val="22"/>
    <w:qFormat/>
    <w:rsid w:val="00675CF2"/>
    <w:rPr>
      <w:rFonts w:cs="Times New Roman"/>
      <w:b/>
    </w:rPr>
  </w:style>
  <w:style w:type="paragraph" w:customStyle="1" w:styleId="Heading">
    <w:name w:val="Heading"/>
    <w:uiPriority w:val="99"/>
    <w:rsid w:val="00675CF2"/>
    <w:pPr>
      <w:widowControl w:val="0"/>
      <w:autoSpaceDE w:val="0"/>
      <w:autoSpaceDN w:val="0"/>
      <w:adjustRightInd w:val="0"/>
    </w:pPr>
    <w:rPr>
      <w:rFonts w:ascii="Arial" w:hAnsi="Arial" w:cs="Arial"/>
      <w:b/>
      <w:bCs/>
      <w:sz w:val="22"/>
      <w:szCs w:val="22"/>
    </w:rPr>
  </w:style>
  <w:style w:type="paragraph" w:customStyle="1" w:styleId="msonormalmailrucssattributepostfix">
    <w:name w:val="msonormal_mailru_css_attribute_postfix"/>
    <w:basedOn w:val="a"/>
    <w:rsid w:val="00675CF2"/>
    <w:pPr>
      <w:spacing w:before="100" w:beforeAutospacing="1" w:after="100" w:afterAutospacing="1"/>
    </w:pPr>
  </w:style>
  <w:style w:type="paragraph" w:styleId="aff1">
    <w:name w:val="footnote text"/>
    <w:basedOn w:val="a"/>
    <w:link w:val="15"/>
    <w:uiPriority w:val="99"/>
    <w:unhideWhenUsed/>
    <w:rsid w:val="00675CF2"/>
    <w:pPr>
      <w:spacing w:after="200" w:line="276" w:lineRule="auto"/>
      <w:ind w:firstLine="0"/>
      <w:jc w:val="left"/>
    </w:pPr>
    <w:rPr>
      <w:rFonts w:ascii="Calibri" w:hAnsi="Calibri"/>
      <w:sz w:val="20"/>
      <w:szCs w:val="20"/>
    </w:rPr>
  </w:style>
  <w:style w:type="character" w:customStyle="1" w:styleId="aff2">
    <w:name w:val="Текст сноски Знак"/>
    <w:uiPriority w:val="99"/>
    <w:rsid w:val="00675CF2"/>
    <w:rPr>
      <w:rFonts w:ascii="Arial" w:hAnsi="Arial"/>
    </w:rPr>
  </w:style>
  <w:style w:type="character" w:customStyle="1" w:styleId="a4">
    <w:name w:val="Абзац списка Знак"/>
    <w:link w:val="a3"/>
    <w:uiPriority w:val="34"/>
    <w:locked/>
    <w:rsid w:val="00675CF2"/>
    <w:rPr>
      <w:rFonts w:ascii="Calibri" w:eastAsia="Calibri" w:hAnsi="Calibri"/>
      <w:sz w:val="22"/>
      <w:szCs w:val="22"/>
      <w:lang w:eastAsia="en-US"/>
    </w:rPr>
  </w:style>
  <w:style w:type="character" w:styleId="aff3">
    <w:name w:val="footnote reference"/>
    <w:uiPriority w:val="99"/>
    <w:unhideWhenUsed/>
    <w:rsid w:val="00675CF2"/>
    <w:rPr>
      <w:vertAlign w:val="superscript"/>
    </w:rPr>
  </w:style>
  <w:style w:type="character" w:customStyle="1" w:styleId="15">
    <w:name w:val="Текст сноски Знак1"/>
    <w:link w:val="aff1"/>
    <w:uiPriority w:val="99"/>
    <w:locked/>
    <w:rsid w:val="00675CF2"/>
    <w:rPr>
      <w:rFonts w:ascii="Calibri" w:hAnsi="Calibri"/>
    </w:rPr>
  </w:style>
  <w:style w:type="character" w:styleId="aff4">
    <w:name w:val="annotation reference"/>
    <w:uiPriority w:val="99"/>
    <w:unhideWhenUsed/>
    <w:rsid w:val="00675CF2"/>
    <w:rPr>
      <w:sz w:val="16"/>
      <w:szCs w:val="16"/>
    </w:rPr>
  </w:style>
  <w:style w:type="paragraph" w:styleId="aff5">
    <w:name w:val="annotation subject"/>
    <w:basedOn w:val="af5"/>
    <w:next w:val="af5"/>
    <w:link w:val="aff6"/>
    <w:uiPriority w:val="99"/>
    <w:unhideWhenUsed/>
    <w:rsid w:val="00675CF2"/>
    <w:pPr>
      <w:spacing w:after="200" w:line="276" w:lineRule="auto"/>
      <w:ind w:firstLine="0"/>
      <w:jc w:val="left"/>
    </w:pPr>
    <w:rPr>
      <w:rFonts w:ascii="Calibri" w:hAnsi="Calibri"/>
      <w:b/>
      <w:bCs/>
      <w:sz w:val="20"/>
    </w:rPr>
  </w:style>
  <w:style w:type="character" w:customStyle="1" w:styleId="aff6">
    <w:name w:val="Тема примечания Знак"/>
    <w:link w:val="aff5"/>
    <w:uiPriority w:val="99"/>
    <w:rsid w:val="00675CF2"/>
    <w:rPr>
      <w:rFonts w:ascii="Calibri" w:hAnsi="Calibri"/>
      <w:b/>
      <w:bCs/>
      <w:sz w:val="22"/>
    </w:rPr>
  </w:style>
  <w:style w:type="character" w:customStyle="1" w:styleId="QuoteChar">
    <w:name w:val="Quote Char"/>
    <w:uiPriority w:val="29"/>
    <w:rsid w:val="00675CF2"/>
    <w:rPr>
      <w:i/>
    </w:rPr>
  </w:style>
  <w:style w:type="paragraph" w:styleId="aff7">
    <w:name w:val="Revision"/>
    <w:hidden/>
    <w:uiPriority w:val="99"/>
    <w:semiHidden/>
    <w:rsid w:val="00675CF2"/>
    <w:rPr>
      <w:rFonts w:ascii="Calibri" w:hAnsi="Calibri"/>
      <w:sz w:val="22"/>
      <w:szCs w:val="22"/>
    </w:rPr>
  </w:style>
  <w:style w:type="paragraph" w:customStyle="1" w:styleId="110">
    <w:name w:val="Рег. Основной текст уровнеь 1.1 (базовый)"/>
    <w:basedOn w:val="ConsPlusNormal"/>
    <w:qFormat/>
    <w:rsid w:val="00675CF2"/>
    <w:pPr>
      <w:widowControl/>
      <w:autoSpaceDE/>
      <w:autoSpaceDN/>
      <w:adjustRightInd/>
      <w:spacing w:line="276" w:lineRule="auto"/>
      <w:jc w:val="both"/>
    </w:pPr>
    <w:rPr>
      <w:rFonts w:ascii="Times New Roman" w:eastAsia="Calibri" w:hAnsi="Times New Roman" w:cs="Times New Roman"/>
      <w:color w:val="00000A"/>
      <w:sz w:val="28"/>
      <w:szCs w:val="28"/>
      <w:lang w:eastAsia="en-US"/>
    </w:rPr>
  </w:style>
  <w:style w:type="paragraph" w:styleId="aff8">
    <w:name w:val="endnote text"/>
    <w:basedOn w:val="a"/>
    <w:link w:val="aff9"/>
    <w:uiPriority w:val="99"/>
    <w:unhideWhenUsed/>
    <w:rsid w:val="00675CF2"/>
    <w:rPr>
      <w:sz w:val="20"/>
      <w:szCs w:val="20"/>
    </w:rPr>
  </w:style>
  <w:style w:type="character" w:customStyle="1" w:styleId="aff9">
    <w:name w:val="Текст концевой сноски Знак"/>
    <w:link w:val="aff8"/>
    <w:uiPriority w:val="99"/>
    <w:rsid w:val="00675CF2"/>
    <w:rPr>
      <w:rFonts w:ascii="Arial" w:hAnsi="Arial"/>
    </w:rPr>
  </w:style>
  <w:style w:type="character" w:styleId="affa">
    <w:name w:val="endnote reference"/>
    <w:uiPriority w:val="99"/>
    <w:unhideWhenUsed/>
    <w:rsid w:val="00675CF2"/>
    <w:rPr>
      <w:vertAlign w:val="superscript"/>
    </w:rPr>
  </w:style>
  <w:style w:type="character" w:customStyle="1" w:styleId="24">
    <w:name w:val="Основной текст (2)_"/>
    <w:link w:val="25"/>
    <w:locked/>
    <w:rsid w:val="00675CF2"/>
    <w:rPr>
      <w:shd w:val="clear" w:color="auto" w:fill="FFFFFF"/>
    </w:rPr>
  </w:style>
  <w:style w:type="paragraph" w:customStyle="1" w:styleId="25">
    <w:name w:val="Основной текст (2)"/>
    <w:basedOn w:val="a"/>
    <w:link w:val="24"/>
    <w:rsid w:val="00675CF2"/>
    <w:pPr>
      <w:shd w:val="clear" w:color="auto" w:fill="FFFFFF"/>
      <w:spacing w:after="340" w:line="335" w:lineRule="exact"/>
      <w:ind w:firstLine="0"/>
      <w:jc w:val="center"/>
    </w:pPr>
    <w:rPr>
      <w:rFonts w:ascii="Times New Roman" w:hAnsi="Times New Roman"/>
      <w:sz w:val="20"/>
      <w:szCs w:val="20"/>
    </w:rPr>
  </w:style>
  <w:style w:type="paragraph" w:styleId="affb">
    <w:name w:val="Date"/>
    <w:basedOn w:val="a"/>
    <w:link w:val="16"/>
    <w:unhideWhenUsed/>
    <w:rsid w:val="00675CF2"/>
    <w:pPr>
      <w:ind w:firstLine="0"/>
      <w:jc w:val="left"/>
    </w:pPr>
    <w:rPr>
      <w:rFonts w:ascii="Times New Roman" w:hAnsi="Times New Roman"/>
      <w:sz w:val="20"/>
      <w:szCs w:val="20"/>
    </w:rPr>
  </w:style>
  <w:style w:type="character" w:customStyle="1" w:styleId="affc">
    <w:name w:val="Дата Знак"/>
    <w:uiPriority w:val="99"/>
    <w:rsid w:val="00675CF2"/>
    <w:rPr>
      <w:rFonts w:ascii="Arial" w:hAnsi="Arial"/>
      <w:sz w:val="24"/>
      <w:szCs w:val="24"/>
    </w:rPr>
  </w:style>
  <w:style w:type="character" w:customStyle="1" w:styleId="16">
    <w:name w:val="Дата Знак1"/>
    <w:link w:val="affb"/>
    <w:locked/>
    <w:rsid w:val="00675CF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9" w:unhideWhenUsed="1" w:qFormat="1"/>
    <w:lsdException w:name="heading 9" w:semiHidden="1" w:unhideWhenUsed="1" w:qFormat="1"/>
    <w:lsdException w:name="footnote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page number" w:uiPriority="99"/>
    <w:lsdException w:name="endnote reference" w:uiPriority="99"/>
    <w:lsdException w:name="endnote text" w:uiPriority="99"/>
    <w:lsdException w:name="Title" w:uiPriority="99" w:qFormat="1"/>
    <w:lsdException w:name="Body Text" w:uiPriority="99"/>
    <w:lsdException w:name="Subtitle" w:uiPriority="99" w:qFormat="1"/>
    <w:lsdException w:name="Block Text" w:uiPriority="99"/>
    <w:lsdException w:name="FollowedHyperlink" w:uiPriority="99"/>
    <w:lsdException w:name="Strong" w:uiPriority="22" w:qFormat="1"/>
    <w:lsdException w:name="Emphasis" w:qFormat="1"/>
    <w:lsdException w:name="Document Map"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9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liases w:val="!Обычный текст документа"/>
    <w:qFormat/>
    <w:rsid w:val="00372281"/>
    <w:pPr>
      <w:ind w:firstLine="567"/>
      <w:jc w:val="both"/>
    </w:pPr>
    <w:rPr>
      <w:rFonts w:ascii="Arial" w:hAnsi="Arial"/>
      <w:sz w:val="24"/>
      <w:szCs w:val="24"/>
    </w:rPr>
  </w:style>
  <w:style w:type="paragraph" w:styleId="1">
    <w:name w:val="heading 1"/>
    <w:aliases w:val="!Части документа,H1,Заголов,Заголовок 1 Знак1,Заголовок 1 Знак Знак,1,h1,app heading 1,ITT t1,II+,I,H11,H12,H13,H14,H15,H16,H17,H18,H111,H121,H131,H141,H151,H161,H171,H19,H112,H122,H132,H142,H152,H162,H172,H181,H1111,H1211,H1311,H1411,H1511"/>
    <w:basedOn w:val="a"/>
    <w:next w:val="a"/>
    <w:link w:val="10"/>
    <w:qFormat/>
    <w:rsid w:val="00372281"/>
    <w:pPr>
      <w:jc w:val="center"/>
      <w:outlineLvl w:val="0"/>
    </w:pPr>
    <w:rPr>
      <w:rFonts w:cs="Arial"/>
      <w:b/>
      <w:bCs/>
      <w:kern w:val="32"/>
      <w:sz w:val="32"/>
      <w:szCs w:val="32"/>
    </w:rPr>
  </w:style>
  <w:style w:type="paragraph" w:styleId="2">
    <w:name w:val="heading 2"/>
    <w:aliases w:val="!Разделы документа"/>
    <w:basedOn w:val="a"/>
    <w:link w:val="20"/>
    <w:qFormat/>
    <w:rsid w:val="00372281"/>
    <w:pPr>
      <w:jc w:val="center"/>
      <w:outlineLvl w:val="1"/>
    </w:pPr>
    <w:rPr>
      <w:rFonts w:cs="Arial"/>
      <w:b/>
      <w:bCs/>
      <w:iCs/>
      <w:sz w:val="30"/>
      <w:szCs w:val="28"/>
    </w:rPr>
  </w:style>
  <w:style w:type="paragraph" w:styleId="3">
    <w:name w:val="heading 3"/>
    <w:aliases w:val="!Главы документа,H3,Char"/>
    <w:basedOn w:val="a"/>
    <w:link w:val="30"/>
    <w:qFormat/>
    <w:rsid w:val="00372281"/>
    <w:pPr>
      <w:outlineLvl w:val="2"/>
    </w:pPr>
    <w:rPr>
      <w:rFonts w:cs="Arial"/>
      <w:b/>
      <w:bCs/>
      <w:sz w:val="28"/>
      <w:szCs w:val="26"/>
    </w:rPr>
  </w:style>
  <w:style w:type="paragraph" w:styleId="4">
    <w:name w:val="heading 4"/>
    <w:aliases w:val="!Параграфы/Статьи документа,Заголовок 4 (Приложение),Level 2 - a"/>
    <w:basedOn w:val="a"/>
    <w:link w:val="40"/>
    <w:qFormat/>
    <w:rsid w:val="00372281"/>
    <w:pPr>
      <w:outlineLvl w:val="3"/>
    </w:pPr>
    <w:rPr>
      <w:b/>
      <w:bCs/>
      <w:sz w:val="26"/>
      <w:szCs w:val="28"/>
    </w:rPr>
  </w:style>
  <w:style w:type="paragraph" w:styleId="8">
    <w:name w:val="heading 8"/>
    <w:basedOn w:val="a"/>
    <w:next w:val="a"/>
    <w:link w:val="80"/>
    <w:uiPriority w:val="99"/>
    <w:qFormat/>
    <w:rsid w:val="00B11E22"/>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Основной текст 2 Знак"/>
    <w:link w:val="22"/>
    <w:semiHidden/>
    <w:locked/>
    <w:rsid w:val="0043677A"/>
    <w:rPr>
      <w:sz w:val="28"/>
      <w:lang w:val="ru-RU" w:eastAsia="ru-RU" w:bidi="ar-SA"/>
    </w:rPr>
  </w:style>
  <w:style w:type="paragraph" w:styleId="22">
    <w:name w:val="Body Text 2"/>
    <w:basedOn w:val="a"/>
    <w:link w:val="21"/>
    <w:rsid w:val="0043677A"/>
    <w:rPr>
      <w:sz w:val="28"/>
      <w:szCs w:val="20"/>
    </w:rPr>
  </w:style>
  <w:style w:type="paragraph" w:styleId="23">
    <w:name w:val="Body Text Indent 2"/>
    <w:basedOn w:val="a"/>
    <w:rsid w:val="0043677A"/>
    <w:pPr>
      <w:ind w:left="708"/>
    </w:pPr>
    <w:rPr>
      <w:sz w:val="28"/>
      <w:szCs w:val="20"/>
    </w:rPr>
  </w:style>
  <w:style w:type="paragraph" w:styleId="a3">
    <w:name w:val="List Paragraph"/>
    <w:basedOn w:val="a"/>
    <w:link w:val="a4"/>
    <w:uiPriority w:val="34"/>
    <w:qFormat/>
    <w:rsid w:val="00B11E22"/>
    <w:pPr>
      <w:spacing w:after="200" w:line="276" w:lineRule="auto"/>
      <w:ind w:left="720"/>
      <w:contextualSpacing/>
    </w:pPr>
    <w:rPr>
      <w:rFonts w:ascii="Calibri" w:eastAsia="Calibri" w:hAnsi="Calibri"/>
      <w:sz w:val="22"/>
      <w:szCs w:val="22"/>
      <w:lang w:eastAsia="en-US"/>
    </w:rPr>
  </w:style>
  <w:style w:type="paragraph" w:customStyle="1" w:styleId="a5">
    <w:name w:val="БланкАДМ"/>
    <w:basedOn w:val="a"/>
    <w:rsid w:val="00B11E22"/>
    <w:pPr>
      <w:ind w:firstLine="720"/>
    </w:pPr>
    <w:rPr>
      <w:sz w:val="28"/>
      <w:szCs w:val="20"/>
    </w:rPr>
  </w:style>
  <w:style w:type="paragraph" w:customStyle="1" w:styleId="ConsPlusTitle">
    <w:name w:val="ConsPlusTitle"/>
    <w:uiPriority w:val="99"/>
    <w:rsid w:val="00B11E22"/>
    <w:pPr>
      <w:widowControl w:val="0"/>
      <w:autoSpaceDE w:val="0"/>
      <w:autoSpaceDN w:val="0"/>
      <w:adjustRightInd w:val="0"/>
    </w:pPr>
    <w:rPr>
      <w:rFonts w:ascii="Arial" w:hAnsi="Arial" w:cs="Arial"/>
      <w:b/>
      <w:bCs/>
    </w:rPr>
  </w:style>
  <w:style w:type="character" w:styleId="a6">
    <w:name w:val="Hyperlink"/>
    <w:rsid w:val="00372281"/>
    <w:rPr>
      <w:color w:val="0000FF"/>
      <w:u w:val="none"/>
    </w:rPr>
  </w:style>
  <w:style w:type="paragraph" w:styleId="a7">
    <w:name w:val="Body Text"/>
    <w:basedOn w:val="a"/>
    <w:link w:val="a8"/>
    <w:uiPriority w:val="99"/>
    <w:rsid w:val="00B11E22"/>
    <w:pPr>
      <w:spacing w:after="120"/>
    </w:pPr>
  </w:style>
  <w:style w:type="character" w:customStyle="1" w:styleId="a8">
    <w:name w:val="Основной текст Знак"/>
    <w:link w:val="a7"/>
    <w:uiPriority w:val="99"/>
    <w:rsid w:val="00B11E22"/>
    <w:rPr>
      <w:sz w:val="24"/>
      <w:szCs w:val="24"/>
    </w:rPr>
  </w:style>
  <w:style w:type="character" w:customStyle="1" w:styleId="80">
    <w:name w:val="Заголовок 8 Знак"/>
    <w:link w:val="8"/>
    <w:uiPriority w:val="99"/>
    <w:rsid w:val="00B11E22"/>
    <w:rPr>
      <w:i/>
      <w:iCs/>
      <w:sz w:val="24"/>
      <w:szCs w:val="24"/>
    </w:rPr>
  </w:style>
  <w:style w:type="character" w:customStyle="1" w:styleId="a9">
    <w:name w:val="Текст выноски Знак"/>
    <w:link w:val="aa"/>
    <w:uiPriority w:val="99"/>
    <w:rsid w:val="00B11E22"/>
    <w:rPr>
      <w:rFonts w:ascii="Tahoma" w:hAnsi="Tahoma" w:cs="Tahoma"/>
      <w:sz w:val="16"/>
      <w:szCs w:val="16"/>
    </w:rPr>
  </w:style>
  <w:style w:type="paragraph" w:styleId="aa">
    <w:name w:val="Balloon Text"/>
    <w:basedOn w:val="a"/>
    <w:link w:val="a9"/>
    <w:uiPriority w:val="99"/>
    <w:unhideWhenUsed/>
    <w:rsid w:val="00B11E22"/>
    <w:rPr>
      <w:rFonts w:ascii="Tahoma" w:hAnsi="Tahoma" w:cs="Tahoma"/>
      <w:sz w:val="16"/>
      <w:szCs w:val="16"/>
    </w:rPr>
  </w:style>
  <w:style w:type="character" w:customStyle="1" w:styleId="11">
    <w:name w:val="Текст выноски Знак1"/>
    <w:uiPriority w:val="99"/>
    <w:rsid w:val="00B11E22"/>
    <w:rPr>
      <w:rFonts w:ascii="Tahoma" w:hAnsi="Tahoma" w:cs="Tahoma"/>
      <w:sz w:val="16"/>
      <w:szCs w:val="16"/>
    </w:rPr>
  </w:style>
  <w:style w:type="paragraph" w:customStyle="1" w:styleId="ConsPlusNormal">
    <w:name w:val="ConsPlusNormal"/>
    <w:link w:val="ConsPlusNormal0"/>
    <w:rsid w:val="00B11E22"/>
    <w:pPr>
      <w:widowControl w:val="0"/>
      <w:autoSpaceDE w:val="0"/>
      <w:autoSpaceDN w:val="0"/>
      <w:adjustRightInd w:val="0"/>
    </w:pPr>
    <w:rPr>
      <w:rFonts w:ascii="Arial" w:hAnsi="Arial" w:cs="Arial"/>
    </w:rPr>
  </w:style>
  <w:style w:type="paragraph" w:customStyle="1" w:styleId="ConsPlusNonformat">
    <w:name w:val="ConsPlusNonformat"/>
    <w:uiPriority w:val="99"/>
    <w:rsid w:val="00B11E22"/>
    <w:pPr>
      <w:widowControl w:val="0"/>
      <w:autoSpaceDE w:val="0"/>
      <w:autoSpaceDN w:val="0"/>
      <w:adjustRightInd w:val="0"/>
    </w:pPr>
    <w:rPr>
      <w:rFonts w:ascii="Courier New" w:hAnsi="Courier New" w:cs="Courier New"/>
    </w:rPr>
  </w:style>
  <w:style w:type="paragraph" w:customStyle="1" w:styleId="12">
    <w:name w:val="Название1"/>
    <w:basedOn w:val="a"/>
    <w:link w:val="ab"/>
    <w:uiPriority w:val="99"/>
    <w:qFormat/>
    <w:rsid w:val="00B11E22"/>
    <w:pPr>
      <w:jc w:val="center"/>
    </w:pPr>
    <w:rPr>
      <w:b/>
      <w:szCs w:val="20"/>
    </w:rPr>
  </w:style>
  <w:style w:type="character" w:customStyle="1" w:styleId="ab">
    <w:name w:val="Название Знак"/>
    <w:link w:val="12"/>
    <w:uiPriority w:val="99"/>
    <w:rsid w:val="00B11E22"/>
    <w:rPr>
      <w:b/>
      <w:sz w:val="24"/>
    </w:rPr>
  </w:style>
  <w:style w:type="paragraph" w:customStyle="1" w:styleId="--">
    <w:name w:val="- СТРАНИЦА -"/>
    <w:uiPriority w:val="99"/>
    <w:rsid w:val="00B11E22"/>
  </w:style>
  <w:style w:type="paragraph" w:customStyle="1" w:styleId="ac">
    <w:name w:val="Знак"/>
    <w:basedOn w:val="a"/>
    <w:uiPriority w:val="99"/>
    <w:rsid w:val="00B11E22"/>
    <w:pPr>
      <w:spacing w:after="160" w:line="240" w:lineRule="exact"/>
    </w:pPr>
    <w:rPr>
      <w:rFonts w:ascii="Verdana" w:hAnsi="Verdana" w:cs="Verdana"/>
      <w:sz w:val="20"/>
      <w:szCs w:val="20"/>
      <w:lang w:val="en-US" w:eastAsia="en-US"/>
    </w:rPr>
  </w:style>
  <w:style w:type="paragraph" w:styleId="ad">
    <w:name w:val="Normal (Web)"/>
    <w:basedOn w:val="a"/>
    <w:rsid w:val="00B11E22"/>
    <w:pPr>
      <w:spacing w:before="100" w:beforeAutospacing="1" w:after="100" w:afterAutospacing="1"/>
    </w:pPr>
  </w:style>
  <w:style w:type="paragraph" w:customStyle="1" w:styleId="Default">
    <w:name w:val="Default"/>
    <w:rsid w:val="00B11E22"/>
    <w:pPr>
      <w:autoSpaceDE w:val="0"/>
      <w:autoSpaceDN w:val="0"/>
      <w:adjustRightInd w:val="0"/>
    </w:pPr>
    <w:rPr>
      <w:color w:val="000000"/>
      <w:sz w:val="24"/>
      <w:szCs w:val="24"/>
      <w:lang w:eastAsia="en-US"/>
    </w:rPr>
  </w:style>
  <w:style w:type="paragraph" w:styleId="ae">
    <w:name w:val="header"/>
    <w:basedOn w:val="a"/>
    <w:link w:val="af"/>
    <w:uiPriority w:val="99"/>
    <w:unhideWhenUsed/>
    <w:rsid w:val="00B11E22"/>
    <w:pPr>
      <w:tabs>
        <w:tab w:val="center" w:pos="4677"/>
        <w:tab w:val="right" w:pos="9355"/>
      </w:tabs>
    </w:pPr>
    <w:rPr>
      <w:rFonts w:ascii="Calibri" w:hAnsi="Calibri"/>
      <w:sz w:val="22"/>
      <w:szCs w:val="22"/>
    </w:rPr>
  </w:style>
  <w:style w:type="character" w:customStyle="1" w:styleId="af">
    <w:name w:val="Верхний колонтитул Знак"/>
    <w:link w:val="ae"/>
    <w:uiPriority w:val="99"/>
    <w:rsid w:val="00B11E22"/>
    <w:rPr>
      <w:rFonts w:ascii="Calibri" w:hAnsi="Calibri"/>
      <w:sz w:val="22"/>
      <w:szCs w:val="22"/>
    </w:rPr>
  </w:style>
  <w:style w:type="paragraph" w:styleId="af0">
    <w:name w:val="footer"/>
    <w:basedOn w:val="a"/>
    <w:link w:val="af1"/>
    <w:uiPriority w:val="99"/>
    <w:unhideWhenUsed/>
    <w:rsid w:val="00B11E22"/>
    <w:pPr>
      <w:tabs>
        <w:tab w:val="center" w:pos="4677"/>
        <w:tab w:val="right" w:pos="9355"/>
      </w:tabs>
    </w:pPr>
    <w:rPr>
      <w:rFonts w:ascii="Calibri" w:hAnsi="Calibri"/>
      <w:sz w:val="22"/>
      <w:szCs w:val="22"/>
    </w:rPr>
  </w:style>
  <w:style w:type="character" w:customStyle="1" w:styleId="af1">
    <w:name w:val="Нижний колонтитул Знак"/>
    <w:link w:val="af0"/>
    <w:uiPriority w:val="99"/>
    <w:rsid w:val="00B11E22"/>
    <w:rPr>
      <w:rFonts w:ascii="Calibri" w:hAnsi="Calibri"/>
      <w:sz w:val="22"/>
      <w:szCs w:val="22"/>
    </w:rPr>
  </w:style>
  <w:style w:type="character" w:customStyle="1" w:styleId="ConsPlusNormal0">
    <w:name w:val="ConsPlusNormal Знак"/>
    <w:link w:val="ConsPlusNormal"/>
    <w:locked/>
    <w:rsid w:val="00B11E22"/>
    <w:rPr>
      <w:rFonts w:ascii="Arial" w:hAnsi="Arial" w:cs="Arial"/>
    </w:rPr>
  </w:style>
  <w:style w:type="table" w:styleId="af2">
    <w:name w:val="Table Grid"/>
    <w:basedOn w:val="a1"/>
    <w:uiPriority w:val="99"/>
    <w:rsid w:val="00B11E22"/>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Document Map"/>
    <w:basedOn w:val="a"/>
    <w:link w:val="af4"/>
    <w:uiPriority w:val="99"/>
    <w:rsid w:val="00CC71AE"/>
    <w:rPr>
      <w:rFonts w:ascii="Tahoma" w:hAnsi="Tahoma" w:cs="Tahoma"/>
      <w:sz w:val="16"/>
      <w:szCs w:val="16"/>
    </w:rPr>
  </w:style>
  <w:style w:type="character" w:customStyle="1" w:styleId="af4">
    <w:name w:val="Схема документа Знак"/>
    <w:link w:val="af3"/>
    <w:uiPriority w:val="99"/>
    <w:rsid w:val="00CC71AE"/>
    <w:rPr>
      <w:rFonts w:ascii="Tahoma" w:hAnsi="Tahoma" w:cs="Tahoma"/>
      <w:sz w:val="16"/>
      <w:szCs w:val="16"/>
    </w:rPr>
  </w:style>
  <w:style w:type="character" w:customStyle="1" w:styleId="10">
    <w:name w:val="Заголовок 1 Знак"/>
    <w:aliases w:val="!Части документа Знак,H1 Знак,Заголов Знак,Заголовок 1 Знак1 Знак,Заголовок 1 Знак Знак Знак,1 Знак,h1 Знак,app heading 1 Знак,ITT t1 Знак,II+ Знак,I Знак,H11 Знак,H12 Знак,H13 Знак,H14 Знак,H15 Знак,H16 Знак,H17 Знак,H18 Знак,H111 Знак"/>
    <w:link w:val="1"/>
    <w:rsid w:val="00012931"/>
    <w:rPr>
      <w:rFonts w:ascii="Arial" w:hAnsi="Arial" w:cs="Arial"/>
      <w:b/>
      <w:bCs/>
      <w:kern w:val="32"/>
      <w:sz w:val="32"/>
      <w:szCs w:val="32"/>
    </w:rPr>
  </w:style>
  <w:style w:type="character" w:customStyle="1" w:styleId="20">
    <w:name w:val="Заголовок 2 Знак"/>
    <w:aliases w:val="!Разделы документа Знак"/>
    <w:link w:val="2"/>
    <w:rsid w:val="00012931"/>
    <w:rPr>
      <w:rFonts w:ascii="Arial" w:hAnsi="Arial" w:cs="Arial"/>
      <w:b/>
      <w:bCs/>
      <w:iCs/>
      <w:sz w:val="30"/>
      <w:szCs w:val="28"/>
    </w:rPr>
  </w:style>
  <w:style w:type="character" w:customStyle="1" w:styleId="30">
    <w:name w:val="Заголовок 3 Знак"/>
    <w:aliases w:val="!Главы документа Знак,H3 Знак,Char Знак"/>
    <w:link w:val="3"/>
    <w:rsid w:val="00012931"/>
    <w:rPr>
      <w:rFonts w:ascii="Arial" w:hAnsi="Arial" w:cs="Arial"/>
      <w:b/>
      <w:bCs/>
      <w:sz w:val="28"/>
      <w:szCs w:val="26"/>
    </w:rPr>
  </w:style>
  <w:style w:type="character" w:customStyle="1" w:styleId="40">
    <w:name w:val="Заголовок 4 Знак"/>
    <w:aliases w:val="!Параграфы/Статьи документа Знак,Заголовок 4 (Приложение) Знак,Level 2 - a Знак"/>
    <w:link w:val="4"/>
    <w:rsid w:val="00012931"/>
    <w:rPr>
      <w:rFonts w:ascii="Arial" w:hAnsi="Arial"/>
      <w:b/>
      <w:bCs/>
      <w:sz w:val="26"/>
      <w:szCs w:val="28"/>
    </w:rPr>
  </w:style>
  <w:style w:type="character" w:styleId="HTML">
    <w:name w:val="HTML Variable"/>
    <w:aliases w:val="!Ссылки в документе"/>
    <w:rsid w:val="00372281"/>
    <w:rPr>
      <w:rFonts w:ascii="Arial" w:hAnsi="Arial"/>
      <w:b w:val="0"/>
      <w:i w:val="0"/>
      <w:iCs/>
      <w:color w:val="0000FF"/>
      <w:sz w:val="24"/>
      <w:u w:val="none"/>
    </w:rPr>
  </w:style>
  <w:style w:type="paragraph" w:styleId="af5">
    <w:name w:val="annotation text"/>
    <w:aliases w:val="!Равноширинный текст документа"/>
    <w:basedOn w:val="a"/>
    <w:link w:val="af6"/>
    <w:rsid w:val="00372281"/>
    <w:rPr>
      <w:rFonts w:ascii="Courier" w:hAnsi="Courier"/>
      <w:sz w:val="22"/>
      <w:szCs w:val="20"/>
    </w:rPr>
  </w:style>
  <w:style w:type="character" w:customStyle="1" w:styleId="af6">
    <w:name w:val="Текст примечания Знак"/>
    <w:aliases w:val="!Равноширинный текст документа Знак"/>
    <w:link w:val="af5"/>
    <w:rsid w:val="00012931"/>
    <w:rPr>
      <w:rFonts w:ascii="Courier" w:hAnsi="Courier"/>
      <w:sz w:val="22"/>
    </w:rPr>
  </w:style>
  <w:style w:type="paragraph" w:customStyle="1" w:styleId="Title">
    <w:name w:val="Title!Название НПА"/>
    <w:basedOn w:val="a"/>
    <w:rsid w:val="00372281"/>
    <w:pPr>
      <w:spacing w:before="240" w:after="60"/>
      <w:jc w:val="center"/>
      <w:outlineLvl w:val="0"/>
    </w:pPr>
    <w:rPr>
      <w:rFonts w:cs="Arial"/>
      <w:b/>
      <w:bCs/>
      <w:kern w:val="28"/>
      <w:sz w:val="32"/>
      <w:szCs w:val="32"/>
    </w:rPr>
  </w:style>
  <w:style w:type="paragraph" w:customStyle="1" w:styleId="Application">
    <w:name w:val="Application!Приложение"/>
    <w:rsid w:val="00372281"/>
    <w:pPr>
      <w:spacing w:before="120" w:after="120"/>
      <w:jc w:val="right"/>
    </w:pPr>
    <w:rPr>
      <w:rFonts w:ascii="Arial" w:hAnsi="Arial" w:cs="Arial"/>
      <w:b/>
      <w:bCs/>
      <w:kern w:val="28"/>
      <w:sz w:val="32"/>
      <w:szCs w:val="32"/>
    </w:rPr>
  </w:style>
  <w:style w:type="paragraph" w:customStyle="1" w:styleId="Table">
    <w:name w:val="Table!Таблица"/>
    <w:rsid w:val="00372281"/>
    <w:rPr>
      <w:rFonts w:ascii="Arial" w:hAnsi="Arial" w:cs="Arial"/>
      <w:bCs/>
      <w:kern w:val="28"/>
      <w:sz w:val="24"/>
      <w:szCs w:val="32"/>
    </w:rPr>
  </w:style>
  <w:style w:type="paragraph" w:customStyle="1" w:styleId="Table0">
    <w:name w:val="Table!"/>
    <w:next w:val="Table"/>
    <w:rsid w:val="00372281"/>
    <w:pPr>
      <w:jc w:val="center"/>
    </w:pPr>
    <w:rPr>
      <w:rFonts w:ascii="Arial" w:hAnsi="Arial" w:cs="Arial"/>
      <w:b/>
      <w:bCs/>
      <w:kern w:val="28"/>
      <w:sz w:val="24"/>
      <w:szCs w:val="32"/>
    </w:rPr>
  </w:style>
  <w:style w:type="paragraph" w:customStyle="1" w:styleId="NumberAndDate">
    <w:name w:val="NumberAndDate"/>
    <w:aliases w:val="!Дата и Номер"/>
    <w:qFormat/>
    <w:rsid w:val="00D503B8"/>
    <w:pPr>
      <w:jc w:val="center"/>
    </w:pPr>
    <w:rPr>
      <w:rFonts w:ascii="Arial" w:hAnsi="Arial" w:cs="Arial"/>
      <w:bCs/>
      <w:kern w:val="28"/>
      <w:sz w:val="24"/>
      <w:szCs w:val="32"/>
    </w:rPr>
  </w:style>
  <w:style w:type="paragraph" w:customStyle="1" w:styleId="Institution">
    <w:name w:val="Institution!Орган принятия"/>
    <w:basedOn w:val="NumberAndDate"/>
    <w:next w:val="a"/>
    <w:rsid w:val="00D503B8"/>
    <w:rPr>
      <w:sz w:val="28"/>
    </w:rPr>
  </w:style>
  <w:style w:type="character" w:styleId="af7">
    <w:name w:val="FollowedHyperlink"/>
    <w:uiPriority w:val="99"/>
    <w:rsid w:val="002A1BDA"/>
    <w:rPr>
      <w:color w:val="800080"/>
      <w:u w:val="single"/>
    </w:rPr>
  </w:style>
  <w:style w:type="paragraph" w:customStyle="1" w:styleId="13">
    <w:name w:val="Без интервала1"/>
    <w:rsid w:val="00252651"/>
    <w:rPr>
      <w:rFonts w:eastAsia="Calibri"/>
      <w:sz w:val="24"/>
      <w:szCs w:val="24"/>
    </w:rPr>
  </w:style>
  <w:style w:type="paragraph" w:styleId="af8">
    <w:name w:val="Body Text Indent"/>
    <w:basedOn w:val="a"/>
    <w:link w:val="af9"/>
    <w:rsid w:val="004B0D5E"/>
    <w:pPr>
      <w:spacing w:after="120"/>
      <w:ind w:left="283"/>
    </w:pPr>
  </w:style>
  <w:style w:type="character" w:customStyle="1" w:styleId="af9">
    <w:name w:val="Основной текст с отступом Знак"/>
    <w:link w:val="af8"/>
    <w:rsid w:val="004B0D5E"/>
    <w:rPr>
      <w:rFonts w:ascii="Arial" w:hAnsi="Arial"/>
      <w:sz w:val="24"/>
      <w:szCs w:val="24"/>
    </w:rPr>
  </w:style>
  <w:style w:type="paragraph" w:customStyle="1" w:styleId="41">
    <w:name w:val="Стиль4"/>
    <w:basedOn w:val="a"/>
    <w:rsid w:val="004B0D5E"/>
    <w:pPr>
      <w:ind w:firstLine="851"/>
    </w:pPr>
    <w:rPr>
      <w:rFonts w:ascii="Courier New" w:hAnsi="Courier New"/>
      <w:sz w:val="28"/>
      <w:szCs w:val="20"/>
    </w:rPr>
  </w:style>
  <w:style w:type="character" w:customStyle="1" w:styleId="afa">
    <w:name w:val="Гипертекстовая ссылка"/>
    <w:uiPriority w:val="99"/>
    <w:rsid w:val="00675CF2"/>
    <w:rPr>
      <w:b/>
      <w:color w:val="008000"/>
    </w:rPr>
  </w:style>
  <w:style w:type="paragraph" w:customStyle="1" w:styleId="ConsPlusCell">
    <w:name w:val="ConsPlusCell"/>
    <w:uiPriority w:val="99"/>
    <w:rsid w:val="00675CF2"/>
    <w:pPr>
      <w:widowControl w:val="0"/>
      <w:autoSpaceDE w:val="0"/>
      <w:autoSpaceDN w:val="0"/>
      <w:adjustRightInd w:val="0"/>
    </w:pPr>
    <w:rPr>
      <w:rFonts w:ascii="Arial" w:hAnsi="Arial" w:cs="Arial"/>
    </w:rPr>
  </w:style>
  <w:style w:type="paragraph" w:styleId="afb">
    <w:name w:val="Subtitle"/>
    <w:basedOn w:val="a"/>
    <w:link w:val="afc"/>
    <w:uiPriority w:val="99"/>
    <w:qFormat/>
    <w:rsid w:val="00675CF2"/>
    <w:pPr>
      <w:jc w:val="center"/>
    </w:pPr>
    <w:rPr>
      <w:sz w:val="36"/>
    </w:rPr>
  </w:style>
  <w:style w:type="character" w:customStyle="1" w:styleId="afc">
    <w:name w:val="Подзаголовок Знак"/>
    <w:link w:val="afb"/>
    <w:uiPriority w:val="99"/>
    <w:rsid w:val="00675CF2"/>
    <w:rPr>
      <w:rFonts w:ascii="Arial" w:hAnsi="Arial"/>
      <w:sz w:val="36"/>
      <w:szCs w:val="24"/>
    </w:rPr>
  </w:style>
  <w:style w:type="paragraph" w:styleId="afd">
    <w:name w:val="Block Text"/>
    <w:basedOn w:val="a"/>
    <w:uiPriority w:val="99"/>
    <w:rsid w:val="00675CF2"/>
    <w:pPr>
      <w:shd w:val="clear" w:color="auto" w:fill="FFFFFF"/>
      <w:spacing w:before="180" w:line="211" w:lineRule="exact"/>
      <w:ind w:left="934" w:right="730" w:firstLine="972"/>
      <w:jc w:val="center"/>
    </w:pPr>
    <w:rPr>
      <w:b/>
      <w:bCs/>
      <w:color w:val="000000"/>
      <w:spacing w:val="-6"/>
    </w:rPr>
  </w:style>
  <w:style w:type="paragraph" w:styleId="afe">
    <w:name w:val="No Spacing"/>
    <w:uiPriority w:val="99"/>
    <w:qFormat/>
    <w:rsid w:val="00675CF2"/>
    <w:pPr>
      <w:suppressAutoHyphens/>
    </w:pPr>
    <w:rPr>
      <w:rFonts w:ascii="Calibri" w:hAnsi="Calibri" w:cs="Calibri"/>
      <w:sz w:val="22"/>
      <w:szCs w:val="22"/>
      <w:lang w:eastAsia="ar-SA"/>
    </w:rPr>
  </w:style>
  <w:style w:type="paragraph" w:customStyle="1" w:styleId="Style3">
    <w:name w:val="Style3"/>
    <w:basedOn w:val="a"/>
    <w:uiPriority w:val="99"/>
    <w:rsid w:val="00675CF2"/>
    <w:pPr>
      <w:widowControl w:val="0"/>
      <w:autoSpaceDE w:val="0"/>
      <w:autoSpaceDN w:val="0"/>
      <w:adjustRightInd w:val="0"/>
      <w:spacing w:line="322" w:lineRule="exact"/>
      <w:ind w:firstLine="533"/>
    </w:pPr>
  </w:style>
  <w:style w:type="paragraph" w:customStyle="1" w:styleId="Style4">
    <w:name w:val="Style4"/>
    <w:basedOn w:val="a"/>
    <w:uiPriority w:val="99"/>
    <w:rsid w:val="00675CF2"/>
    <w:pPr>
      <w:widowControl w:val="0"/>
      <w:autoSpaceDE w:val="0"/>
      <w:autoSpaceDN w:val="0"/>
      <w:adjustRightInd w:val="0"/>
      <w:spacing w:line="319" w:lineRule="exact"/>
      <w:ind w:firstLine="542"/>
    </w:pPr>
  </w:style>
  <w:style w:type="paragraph" w:customStyle="1" w:styleId="ConsNonformat">
    <w:name w:val="ConsNonformat"/>
    <w:uiPriority w:val="99"/>
    <w:rsid w:val="00675CF2"/>
    <w:pPr>
      <w:widowControl w:val="0"/>
      <w:autoSpaceDE w:val="0"/>
      <w:autoSpaceDN w:val="0"/>
      <w:adjustRightInd w:val="0"/>
    </w:pPr>
    <w:rPr>
      <w:rFonts w:ascii="Courier New" w:hAnsi="Courier New" w:cs="Courier New"/>
    </w:rPr>
  </w:style>
  <w:style w:type="paragraph" w:customStyle="1" w:styleId="14">
    <w:name w:val="Знак1"/>
    <w:basedOn w:val="a"/>
    <w:uiPriority w:val="99"/>
    <w:rsid w:val="00675CF2"/>
    <w:pPr>
      <w:spacing w:after="160" w:line="240" w:lineRule="exact"/>
    </w:pPr>
    <w:rPr>
      <w:rFonts w:ascii="Verdana" w:hAnsi="Verdana"/>
      <w:sz w:val="20"/>
      <w:lang w:val="en-US" w:eastAsia="en-US"/>
    </w:rPr>
  </w:style>
  <w:style w:type="character" w:styleId="aff">
    <w:name w:val="page number"/>
    <w:uiPriority w:val="99"/>
    <w:rsid w:val="00675CF2"/>
    <w:rPr>
      <w:rFonts w:ascii="Times New Roman" w:hAnsi="Times New Roman" w:cs="Times New Roman"/>
    </w:rPr>
  </w:style>
  <w:style w:type="character" w:customStyle="1" w:styleId="FontStyle12">
    <w:name w:val="Font Style12"/>
    <w:uiPriority w:val="99"/>
    <w:rsid w:val="00675CF2"/>
    <w:rPr>
      <w:rFonts w:ascii="Times New Roman" w:hAnsi="Times New Roman"/>
      <w:sz w:val="26"/>
    </w:rPr>
  </w:style>
  <w:style w:type="character" w:customStyle="1" w:styleId="FontStyle16">
    <w:name w:val="Font Style16"/>
    <w:uiPriority w:val="99"/>
    <w:rsid w:val="00675CF2"/>
    <w:rPr>
      <w:rFonts w:ascii="Times New Roman" w:hAnsi="Times New Roman"/>
      <w:sz w:val="22"/>
    </w:rPr>
  </w:style>
  <w:style w:type="character" w:styleId="aff0">
    <w:name w:val="Strong"/>
    <w:uiPriority w:val="22"/>
    <w:qFormat/>
    <w:rsid w:val="00675CF2"/>
    <w:rPr>
      <w:rFonts w:cs="Times New Roman"/>
      <w:b/>
    </w:rPr>
  </w:style>
  <w:style w:type="paragraph" w:customStyle="1" w:styleId="Heading">
    <w:name w:val="Heading"/>
    <w:uiPriority w:val="99"/>
    <w:rsid w:val="00675CF2"/>
    <w:pPr>
      <w:widowControl w:val="0"/>
      <w:autoSpaceDE w:val="0"/>
      <w:autoSpaceDN w:val="0"/>
      <w:adjustRightInd w:val="0"/>
    </w:pPr>
    <w:rPr>
      <w:rFonts w:ascii="Arial" w:hAnsi="Arial" w:cs="Arial"/>
      <w:b/>
      <w:bCs/>
      <w:sz w:val="22"/>
      <w:szCs w:val="22"/>
    </w:rPr>
  </w:style>
  <w:style w:type="paragraph" w:customStyle="1" w:styleId="msonormalmailrucssattributepostfix">
    <w:name w:val="msonormal_mailru_css_attribute_postfix"/>
    <w:basedOn w:val="a"/>
    <w:rsid w:val="00675CF2"/>
    <w:pPr>
      <w:spacing w:before="100" w:beforeAutospacing="1" w:after="100" w:afterAutospacing="1"/>
    </w:pPr>
  </w:style>
  <w:style w:type="paragraph" w:styleId="aff1">
    <w:name w:val="footnote text"/>
    <w:basedOn w:val="a"/>
    <w:link w:val="15"/>
    <w:uiPriority w:val="99"/>
    <w:unhideWhenUsed/>
    <w:rsid w:val="00675CF2"/>
    <w:pPr>
      <w:spacing w:after="200" w:line="276" w:lineRule="auto"/>
      <w:ind w:firstLine="0"/>
      <w:jc w:val="left"/>
    </w:pPr>
    <w:rPr>
      <w:rFonts w:ascii="Calibri" w:hAnsi="Calibri"/>
      <w:sz w:val="20"/>
      <w:szCs w:val="20"/>
    </w:rPr>
  </w:style>
  <w:style w:type="character" w:customStyle="1" w:styleId="aff2">
    <w:name w:val="Текст сноски Знак"/>
    <w:uiPriority w:val="99"/>
    <w:rsid w:val="00675CF2"/>
    <w:rPr>
      <w:rFonts w:ascii="Arial" w:hAnsi="Arial"/>
    </w:rPr>
  </w:style>
  <w:style w:type="character" w:customStyle="1" w:styleId="a4">
    <w:name w:val="Абзац списка Знак"/>
    <w:link w:val="a3"/>
    <w:uiPriority w:val="34"/>
    <w:locked/>
    <w:rsid w:val="00675CF2"/>
    <w:rPr>
      <w:rFonts w:ascii="Calibri" w:eastAsia="Calibri" w:hAnsi="Calibri"/>
      <w:sz w:val="22"/>
      <w:szCs w:val="22"/>
      <w:lang w:eastAsia="en-US"/>
    </w:rPr>
  </w:style>
  <w:style w:type="character" w:styleId="aff3">
    <w:name w:val="footnote reference"/>
    <w:uiPriority w:val="99"/>
    <w:unhideWhenUsed/>
    <w:rsid w:val="00675CF2"/>
    <w:rPr>
      <w:vertAlign w:val="superscript"/>
    </w:rPr>
  </w:style>
  <w:style w:type="character" w:customStyle="1" w:styleId="15">
    <w:name w:val="Текст сноски Знак1"/>
    <w:link w:val="aff1"/>
    <w:uiPriority w:val="99"/>
    <w:locked/>
    <w:rsid w:val="00675CF2"/>
    <w:rPr>
      <w:rFonts w:ascii="Calibri" w:hAnsi="Calibri"/>
    </w:rPr>
  </w:style>
  <w:style w:type="character" w:styleId="aff4">
    <w:name w:val="annotation reference"/>
    <w:uiPriority w:val="99"/>
    <w:unhideWhenUsed/>
    <w:rsid w:val="00675CF2"/>
    <w:rPr>
      <w:sz w:val="16"/>
      <w:szCs w:val="16"/>
    </w:rPr>
  </w:style>
  <w:style w:type="paragraph" w:styleId="aff5">
    <w:name w:val="annotation subject"/>
    <w:basedOn w:val="af5"/>
    <w:next w:val="af5"/>
    <w:link w:val="aff6"/>
    <w:uiPriority w:val="99"/>
    <w:unhideWhenUsed/>
    <w:rsid w:val="00675CF2"/>
    <w:pPr>
      <w:spacing w:after="200" w:line="276" w:lineRule="auto"/>
      <w:ind w:firstLine="0"/>
      <w:jc w:val="left"/>
    </w:pPr>
    <w:rPr>
      <w:rFonts w:ascii="Calibri" w:hAnsi="Calibri"/>
      <w:b/>
      <w:bCs/>
      <w:sz w:val="20"/>
    </w:rPr>
  </w:style>
  <w:style w:type="character" w:customStyle="1" w:styleId="aff6">
    <w:name w:val="Тема примечания Знак"/>
    <w:link w:val="aff5"/>
    <w:uiPriority w:val="99"/>
    <w:rsid w:val="00675CF2"/>
    <w:rPr>
      <w:rFonts w:ascii="Calibri" w:hAnsi="Calibri"/>
      <w:b/>
      <w:bCs/>
      <w:sz w:val="22"/>
    </w:rPr>
  </w:style>
  <w:style w:type="character" w:customStyle="1" w:styleId="QuoteChar">
    <w:name w:val="Quote Char"/>
    <w:uiPriority w:val="29"/>
    <w:rsid w:val="00675CF2"/>
    <w:rPr>
      <w:i/>
    </w:rPr>
  </w:style>
  <w:style w:type="paragraph" w:styleId="aff7">
    <w:name w:val="Revision"/>
    <w:hidden/>
    <w:uiPriority w:val="99"/>
    <w:semiHidden/>
    <w:rsid w:val="00675CF2"/>
    <w:rPr>
      <w:rFonts w:ascii="Calibri" w:hAnsi="Calibri"/>
      <w:sz w:val="22"/>
      <w:szCs w:val="22"/>
    </w:rPr>
  </w:style>
  <w:style w:type="paragraph" w:customStyle="1" w:styleId="110">
    <w:name w:val="Рег. Основной текст уровнеь 1.1 (базовый)"/>
    <w:basedOn w:val="ConsPlusNormal"/>
    <w:qFormat/>
    <w:rsid w:val="00675CF2"/>
    <w:pPr>
      <w:widowControl/>
      <w:autoSpaceDE/>
      <w:autoSpaceDN/>
      <w:adjustRightInd/>
      <w:spacing w:line="276" w:lineRule="auto"/>
      <w:jc w:val="both"/>
    </w:pPr>
    <w:rPr>
      <w:rFonts w:ascii="Times New Roman" w:eastAsia="Calibri" w:hAnsi="Times New Roman" w:cs="Times New Roman"/>
      <w:color w:val="00000A"/>
      <w:sz w:val="28"/>
      <w:szCs w:val="28"/>
      <w:lang w:eastAsia="en-US"/>
    </w:rPr>
  </w:style>
  <w:style w:type="paragraph" w:styleId="aff8">
    <w:name w:val="endnote text"/>
    <w:basedOn w:val="a"/>
    <w:link w:val="aff9"/>
    <w:uiPriority w:val="99"/>
    <w:unhideWhenUsed/>
    <w:rsid w:val="00675CF2"/>
    <w:rPr>
      <w:sz w:val="20"/>
      <w:szCs w:val="20"/>
    </w:rPr>
  </w:style>
  <w:style w:type="character" w:customStyle="1" w:styleId="aff9">
    <w:name w:val="Текст концевой сноски Знак"/>
    <w:link w:val="aff8"/>
    <w:uiPriority w:val="99"/>
    <w:rsid w:val="00675CF2"/>
    <w:rPr>
      <w:rFonts w:ascii="Arial" w:hAnsi="Arial"/>
    </w:rPr>
  </w:style>
  <w:style w:type="character" w:styleId="affa">
    <w:name w:val="endnote reference"/>
    <w:uiPriority w:val="99"/>
    <w:unhideWhenUsed/>
    <w:rsid w:val="00675CF2"/>
    <w:rPr>
      <w:vertAlign w:val="superscript"/>
    </w:rPr>
  </w:style>
  <w:style w:type="character" w:customStyle="1" w:styleId="24">
    <w:name w:val="Основной текст (2)_"/>
    <w:link w:val="25"/>
    <w:locked/>
    <w:rsid w:val="00675CF2"/>
    <w:rPr>
      <w:shd w:val="clear" w:color="auto" w:fill="FFFFFF"/>
    </w:rPr>
  </w:style>
  <w:style w:type="paragraph" w:customStyle="1" w:styleId="25">
    <w:name w:val="Основной текст (2)"/>
    <w:basedOn w:val="a"/>
    <w:link w:val="24"/>
    <w:rsid w:val="00675CF2"/>
    <w:pPr>
      <w:shd w:val="clear" w:color="auto" w:fill="FFFFFF"/>
      <w:spacing w:after="340" w:line="335" w:lineRule="exact"/>
      <w:ind w:firstLine="0"/>
      <w:jc w:val="center"/>
    </w:pPr>
    <w:rPr>
      <w:rFonts w:ascii="Times New Roman" w:hAnsi="Times New Roman"/>
      <w:sz w:val="20"/>
      <w:szCs w:val="20"/>
    </w:rPr>
  </w:style>
  <w:style w:type="paragraph" w:styleId="affb">
    <w:name w:val="Date"/>
    <w:basedOn w:val="a"/>
    <w:link w:val="16"/>
    <w:unhideWhenUsed/>
    <w:rsid w:val="00675CF2"/>
    <w:pPr>
      <w:ind w:firstLine="0"/>
      <w:jc w:val="left"/>
    </w:pPr>
    <w:rPr>
      <w:rFonts w:ascii="Times New Roman" w:hAnsi="Times New Roman"/>
      <w:sz w:val="20"/>
      <w:szCs w:val="20"/>
    </w:rPr>
  </w:style>
  <w:style w:type="character" w:customStyle="1" w:styleId="affc">
    <w:name w:val="Дата Знак"/>
    <w:uiPriority w:val="99"/>
    <w:rsid w:val="00675CF2"/>
    <w:rPr>
      <w:rFonts w:ascii="Arial" w:hAnsi="Arial"/>
      <w:sz w:val="24"/>
      <w:szCs w:val="24"/>
    </w:rPr>
  </w:style>
  <w:style w:type="character" w:customStyle="1" w:styleId="16">
    <w:name w:val="Дата Знак1"/>
    <w:link w:val="affb"/>
    <w:locked/>
    <w:rsid w:val="00675CF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086984">
      <w:bodyDiv w:val="1"/>
      <w:marLeft w:val="0"/>
      <w:marRight w:val="0"/>
      <w:marTop w:val="0"/>
      <w:marBottom w:val="0"/>
      <w:divBdr>
        <w:top w:val="none" w:sz="0" w:space="0" w:color="auto"/>
        <w:left w:val="none" w:sz="0" w:space="0" w:color="auto"/>
        <w:bottom w:val="none" w:sz="0" w:space="0" w:color="auto"/>
        <w:right w:val="none" w:sz="0" w:space="0" w:color="auto"/>
      </w:divBdr>
    </w:div>
    <w:div w:id="118771007">
      <w:bodyDiv w:val="1"/>
      <w:marLeft w:val="0"/>
      <w:marRight w:val="0"/>
      <w:marTop w:val="0"/>
      <w:marBottom w:val="0"/>
      <w:divBdr>
        <w:top w:val="none" w:sz="0" w:space="0" w:color="auto"/>
        <w:left w:val="none" w:sz="0" w:space="0" w:color="auto"/>
        <w:bottom w:val="none" w:sz="0" w:space="0" w:color="auto"/>
        <w:right w:val="none" w:sz="0" w:space="0" w:color="auto"/>
      </w:divBdr>
    </w:div>
    <w:div w:id="131606633">
      <w:bodyDiv w:val="1"/>
      <w:marLeft w:val="0"/>
      <w:marRight w:val="0"/>
      <w:marTop w:val="0"/>
      <w:marBottom w:val="0"/>
      <w:divBdr>
        <w:top w:val="none" w:sz="0" w:space="0" w:color="auto"/>
        <w:left w:val="none" w:sz="0" w:space="0" w:color="auto"/>
        <w:bottom w:val="none" w:sz="0" w:space="0" w:color="auto"/>
        <w:right w:val="none" w:sz="0" w:space="0" w:color="auto"/>
      </w:divBdr>
    </w:div>
    <w:div w:id="437944166">
      <w:bodyDiv w:val="1"/>
      <w:marLeft w:val="0"/>
      <w:marRight w:val="0"/>
      <w:marTop w:val="0"/>
      <w:marBottom w:val="0"/>
      <w:divBdr>
        <w:top w:val="none" w:sz="0" w:space="0" w:color="auto"/>
        <w:left w:val="none" w:sz="0" w:space="0" w:color="auto"/>
        <w:bottom w:val="none" w:sz="0" w:space="0" w:color="auto"/>
        <w:right w:val="none" w:sz="0" w:space="0" w:color="auto"/>
      </w:divBdr>
    </w:div>
    <w:div w:id="448084608">
      <w:bodyDiv w:val="1"/>
      <w:marLeft w:val="0"/>
      <w:marRight w:val="0"/>
      <w:marTop w:val="0"/>
      <w:marBottom w:val="0"/>
      <w:divBdr>
        <w:top w:val="none" w:sz="0" w:space="0" w:color="auto"/>
        <w:left w:val="none" w:sz="0" w:space="0" w:color="auto"/>
        <w:bottom w:val="none" w:sz="0" w:space="0" w:color="auto"/>
        <w:right w:val="none" w:sz="0" w:space="0" w:color="auto"/>
      </w:divBdr>
    </w:div>
    <w:div w:id="544828585">
      <w:bodyDiv w:val="1"/>
      <w:marLeft w:val="0"/>
      <w:marRight w:val="0"/>
      <w:marTop w:val="0"/>
      <w:marBottom w:val="0"/>
      <w:divBdr>
        <w:top w:val="none" w:sz="0" w:space="0" w:color="auto"/>
        <w:left w:val="none" w:sz="0" w:space="0" w:color="auto"/>
        <w:bottom w:val="none" w:sz="0" w:space="0" w:color="auto"/>
        <w:right w:val="none" w:sz="0" w:space="0" w:color="auto"/>
      </w:divBdr>
    </w:div>
    <w:div w:id="681738114">
      <w:bodyDiv w:val="1"/>
      <w:marLeft w:val="0"/>
      <w:marRight w:val="0"/>
      <w:marTop w:val="0"/>
      <w:marBottom w:val="0"/>
      <w:divBdr>
        <w:top w:val="none" w:sz="0" w:space="0" w:color="auto"/>
        <w:left w:val="none" w:sz="0" w:space="0" w:color="auto"/>
        <w:bottom w:val="none" w:sz="0" w:space="0" w:color="auto"/>
        <w:right w:val="none" w:sz="0" w:space="0" w:color="auto"/>
      </w:divBdr>
    </w:div>
    <w:div w:id="692850370">
      <w:bodyDiv w:val="1"/>
      <w:marLeft w:val="0"/>
      <w:marRight w:val="0"/>
      <w:marTop w:val="0"/>
      <w:marBottom w:val="0"/>
      <w:divBdr>
        <w:top w:val="none" w:sz="0" w:space="0" w:color="auto"/>
        <w:left w:val="none" w:sz="0" w:space="0" w:color="auto"/>
        <w:bottom w:val="none" w:sz="0" w:space="0" w:color="auto"/>
        <w:right w:val="none" w:sz="0" w:space="0" w:color="auto"/>
      </w:divBdr>
    </w:div>
    <w:div w:id="781149932">
      <w:bodyDiv w:val="1"/>
      <w:marLeft w:val="0"/>
      <w:marRight w:val="0"/>
      <w:marTop w:val="0"/>
      <w:marBottom w:val="0"/>
      <w:divBdr>
        <w:top w:val="none" w:sz="0" w:space="0" w:color="auto"/>
        <w:left w:val="none" w:sz="0" w:space="0" w:color="auto"/>
        <w:bottom w:val="none" w:sz="0" w:space="0" w:color="auto"/>
        <w:right w:val="none" w:sz="0" w:space="0" w:color="auto"/>
      </w:divBdr>
    </w:div>
    <w:div w:id="877359443">
      <w:bodyDiv w:val="1"/>
      <w:marLeft w:val="0"/>
      <w:marRight w:val="0"/>
      <w:marTop w:val="0"/>
      <w:marBottom w:val="0"/>
      <w:divBdr>
        <w:top w:val="none" w:sz="0" w:space="0" w:color="auto"/>
        <w:left w:val="none" w:sz="0" w:space="0" w:color="auto"/>
        <w:bottom w:val="none" w:sz="0" w:space="0" w:color="auto"/>
        <w:right w:val="none" w:sz="0" w:space="0" w:color="auto"/>
      </w:divBdr>
    </w:div>
    <w:div w:id="1074284020">
      <w:bodyDiv w:val="1"/>
      <w:marLeft w:val="0"/>
      <w:marRight w:val="0"/>
      <w:marTop w:val="0"/>
      <w:marBottom w:val="0"/>
      <w:divBdr>
        <w:top w:val="none" w:sz="0" w:space="0" w:color="auto"/>
        <w:left w:val="none" w:sz="0" w:space="0" w:color="auto"/>
        <w:bottom w:val="none" w:sz="0" w:space="0" w:color="auto"/>
        <w:right w:val="none" w:sz="0" w:space="0" w:color="auto"/>
      </w:divBdr>
    </w:div>
    <w:div w:id="1076168858">
      <w:bodyDiv w:val="1"/>
      <w:marLeft w:val="0"/>
      <w:marRight w:val="0"/>
      <w:marTop w:val="0"/>
      <w:marBottom w:val="0"/>
      <w:divBdr>
        <w:top w:val="none" w:sz="0" w:space="0" w:color="auto"/>
        <w:left w:val="none" w:sz="0" w:space="0" w:color="auto"/>
        <w:bottom w:val="none" w:sz="0" w:space="0" w:color="auto"/>
        <w:right w:val="none" w:sz="0" w:space="0" w:color="auto"/>
      </w:divBdr>
    </w:div>
    <w:div w:id="1148206242">
      <w:bodyDiv w:val="1"/>
      <w:marLeft w:val="0"/>
      <w:marRight w:val="0"/>
      <w:marTop w:val="0"/>
      <w:marBottom w:val="0"/>
      <w:divBdr>
        <w:top w:val="none" w:sz="0" w:space="0" w:color="auto"/>
        <w:left w:val="none" w:sz="0" w:space="0" w:color="auto"/>
        <w:bottom w:val="none" w:sz="0" w:space="0" w:color="auto"/>
        <w:right w:val="none" w:sz="0" w:space="0" w:color="auto"/>
      </w:divBdr>
    </w:div>
    <w:div w:id="1163855165">
      <w:bodyDiv w:val="1"/>
      <w:marLeft w:val="0"/>
      <w:marRight w:val="0"/>
      <w:marTop w:val="0"/>
      <w:marBottom w:val="0"/>
      <w:divBdr>
        <w:top w:val="none" w:sz="0" w:space="0" w:color="auto"/>
        <w:left w:val="none" w:sz="0" w:space="0" w:color="auto"/>
        <w:bottom w:val="none" w:sz="0" w:space="0" w:color="auto"/>
        <w:right w:val="none" w:sz="0" w:space="0" w:color="auto"/>
      </w:divBdr>
    </w:div>
    <w:div w:id="1186561146">
      <w:bodyDiv w:val="1"/>
      <w:marLeft w:val="0"/>
      <w:marRight w:val="0"/>
      <w:marTop w:val="0"/>
      <w:marBottom w:val="0"/>
      <w:divBdr>
        <w:top w:val="none" w:sz="0" w:space="0" w:color="auto"/>
        <w:left w:val="none" w:sz="0" w:space="0" w:color="auto"/>
        <w:bottom w:val="none" w:sz="0" w:space="0" w:color="auto"/>
        <w:right w:val="none" w:sz="0" w:space="0" w:color="auto"/>
      </w:divBdr>
    </w:div>
    <w:div w:id="1603143356">
      <w:bodyDiv w:val="1"/>
      <w:marLeft w:val="0"/>
      <w:marRight w:val="0"/>
      <w:marTop w:val="0"/>
      <w:marBottom w:val="0"/>
      <w:divBdr>
        <w:top w:val="none" w:sz="0" w:space="0" w:color="auto"/>
        <w:left w:val="none" w:sz="0" w:space="0" w:color="auto"/>
        <w:bottom w:val="none" w:sz="0" w:space="0" w:color="auto"/>
        <w:right w:val="none" w:sz="0" w:space="0" w:color="auto"/>
      </w:divBdr>
    </w:div>
    <w:div w:id="1659459513">
      <w:bodyDiv w:val="1"/>
      <w:marLeft w:val="0"/>
      <w:marRight w:val="0"/>
      <w:marTop w:val="0"/>
      <w:marBottom w:val="0"/>
      <w:divBdr>
        <w:top w:val="none" w:sz="0" w:space="0" w:color="auto"/>
        <w:left w:val="none" w:sz="0" w:space="0" w:color="auto"/>
        <w:bottom w:val="none" w:sz="0" w:space="0" w:color="auto"/>
        <w:right w:val="none" w:sz="0" w:space="0" w:color="auto"/>
      </w:divBdr>
    </w:div>
    <w:div w:id="1688754618">
      <w:bodyDiv w:val="1"/>
      <w:marLeft w:val="0"/>
      <w:marRight w:val="0"/>
      <w:marTop w:val="0"/>
      <w:marBottom w:val="0"/>
      <w:divBdr>
        <w:top w:val="none" w:sz="0" w:space="0" w:color="auto"/>
        <w:left w:val="none" w:sz="0" w:space="0" w:color="auto"/>
        <w:bottom w:val="none" w:sz="0" w:space="0" w:color="auto"/>
        <w:right w:val="none" w:sz="0" w:space="0" w:color="auto"/>
      </w:divBdr>
    </w:div>
    <w:div w:id="1777754722">
      <w:bodyDiv w:val="1"/>
      <w:marLeft w:val="0"/>
      <w:marRight w:val="0"/>
      <w:marTop w:val="0"/>
      <w:marBottom w:val="0"/>
      <w:divBdr>
        <w:top w:val="none" w:sz="0" w:space="0" w:color="auto"/>
        <w:left w:val="none" w:sz="0" w:space="0" w:color="auto"/>
        <w:bottom w:val="none" w:sz="0" w:space="0" w:color="auto"/>
        <w:right w:val="none" w:sz="0" w:space="0" w:color="auto"/>
      </w:divBdr>
    </w:div>
    <w:div w:id="20748114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file:///\\12.10.10.10\..\..\..\..\..\..\content\act\15086ffa-99aa-4bd0-80e1-503e0d549165.doc" TargetMode="External"/><Relationship Id="rId21" Type="http://schemas.openxmlformats.org/officeDocument/2006/relationships/hyperlink" Target="file:///\\12.10.10.10\content\act\20e16915-e871-4d74-9b5a-34388d36b2cb.doc" TargetMode="External"/><Relationship Id="rId42" Type="http://schemas.openxmlformats.org/officeDocument/2006/relationships/hyperlink" Target="file:///C:\content\act\c4e58b4f-de2d-425c-8ff1-ddf8cabba8ce.doc" TargetMode="External"/><Relationship Id="rId47" Type="http://schemas.openxmlformats.org/officeDocument/2006/relationships/hyperlink" Target="file:///\\12.10.10.10\content\act\7b56d382-da74-4076-8488-d2375025bc33.doc" TargetMode="External"/><Relationship Id="rId63" Type="http://schemas.openxmlformats.org/officeDocument/2006/relationships/hyperlink" Target="file:///C:\content\act\c4e58b4f-de2d-425c-8ff1-ddf8cabba8ce.doc" TargetMode="External"/><Relationship Id="rId68" Type="http://schemas.openxmlformats.org/officeDocument/2006/relationships/hyperlink" Target="file:///\\12.10.10.10\content\act\f7fcc877-3ff8-4812-9922-3900cac3cc46.doc" TargetMode="External"/><Relationship Id="rId84" Type="http://schemas.openxmlformats.org/officeDocument/2006/relationships/hyperlink" Target="file:///\\12.10.10.10\content\act\20e16915-e871-4d74-9b5a-34388d36b2cb.doc" TargetMode="External"/><Relationship Id="rId89" Type="http://schemas.openxmlformats.org/officeDocument/2006/relationships/header" Target="header2.xml"/><Relationship Id="rId16" Type="http://schemas.openxmlformats.org/officeDocument/2006/relationships/hyperlink" Target="file:///C:\content\act\bdd9173e-ade5-4804-93c7-2a64e8558fd4.docx" TargetMode="External"/><Relationship Id="rId11" Type="http://schemas.openxmlformats.org/officeDocument/2006/relationships/hyperlink" Target="file:///\\12.10.10.10\content\act\c05574b8-9090-4ff4-a752-b555effe69ac.doc" TargetMode="External"/><Relationship Id="rId32" Type="http://schemas.openxmlformats.org/officeDocument/2006/relationships/hyperlink" Target="file:///\\12.10.10.10\..\..\..\..\..\..\content\act\15086ffa-99aa-4bd0-80e1-503e0d549165.doc" TargetMode="External"/><Relationship Id="rId37" Type="http://schemas.openxmlformats.org/officeDocument/2006/relationships/hyperlink" Target="file:///\\12.10.10.10\content\act\f7fcc877-3ff8-4812-9922-3900cac3cc46.doc" TargetMode="External"/><Relationship Id="rId53" Type="http://schemas.openxmlformats.org/officeDocument/2006/relationships/hyperlink" Target="file:///C:\content\act\9d1efc74-7aa9-4711-a783-407552dba072.docx" TargetMode="External"/><Relationship Id="rId58" Type="http://schemas.openxmlformats.org/officeDocument/2006/relationships/hyperlink" Target="file:///\\12.10.10.10\content\act\7b56d382-da74-4076-8488-d2375025bc33.doc" TargetMode="External"/><Relationship Id="rId74" Type="http://schemas.openxmlformats.org/officeDocument/2006/relationships/hyperlink" Target="file:///\\12.10.10.10\content\act\f7fcc877-3ff8-4812-9922-3900cac3cc46.doc" TargetMode="External"/><Relationship Id="rId79" Type="http://schemas.openxmlformats.org/officeDocument/2006/relationships/hyperlink" Target="file:///\\12.10.10.10\..\..\..\..\..\..\content\act\4685be6e-49d6-4730-ac29-2f736158f2f2.docx" TargetMode="External"/><Relationship Id="rId5" Type="http://schemas.openxmlformats.org/officeDocument/2006/relationships/settings" Target="settings.xml"/><Relationship Id="rId90" Type="http://schemas.openxmlformats.org/officeDocument/2006/relationships/footer" Target="footer1.xml"/><Relationship Id="rId95" Type="http://schemas.openxmlformats.org/officeDocument/2006/relationships/theme" Target="theme/theme1.xml"/><Relationship Id="rId22" Type="http://schemas.openxmlformats.org/officeDocument/2006/relationships/hyperlink" Target="file:///\\12.10.10.10\..\..\..\..\..\..\content\act\15086ffa-99aa-4bd0-80e1-503e0d549165.doc" TargetMode="External"/><Relationship Id="rId27" Type="http://schemas.openxmlformats.org/officeDocument/2006/relationships/hyperlink" Target="file:///\\12.10.10.10\..\..\..\..\..\..\content\act\3a451cfb-a006-4c95-a312-1a24f43899c5.doc" TargetMode="External"/><Relationship Id="rId43" Type="http://schemas.openxmlformats.org/officeDocument/2006/relationships/hyperlink" Target="file:///\\12.10.10.10\content\act\f7fcc877-3ff8-4812-9922-3900cac3cc46.doc" TargetMode="External"/><Relationship Id="rId48" Type="http://schemas.openxmlformats.org/officeDocument/2006/relationships/hyperlink" Target="file:///C:\content\act\bdd9173e-ade5-4804-93c7-2a64e8558fd4.docx" TargetMode="External"/><Relationship Id="rId64" Type="http://schemas.openxmlformats.org/officeDocument/2006/relationships/hyperlink" Target="file:///\\12.10.10.10\content\act\f7fcc877-3ff8-4812-9922-3900cac3cc46.doc" TargetMode="External"/><Relationship Id="rId69" Type="http://schemas.openxmlformats.org/officeDocument/2006/relationships/hyperlink" Target="file:///\\12.10.10.10\content\act\20e16915-e871-4d74-9b5a-34388d36b2cb.doc" TargetMode="External"/><Relationship Id="rId8" Type="http://schemas.openxmlformats.org/officeDocument/2006/relationships/endnotes" Target="endnotes.xml"/><Relationship Id="rId51" Type="http://schemas.openxmlformats.org/officeDocument/2006/relationships/hyperlink" Target="file:///\\12.10.10.10\content\act\cd0f7e47-48e9-4653-9f12-14cbbd55446e.doc" TargetMode="External"/><Relationship Id="rId72" Type="http://schemas.openxmlformats.org/officeDocument/2006/relationships/hyperlink" Target="file:///\\12.10.10.10\..\..\..\..\..\..\content\act\03cf0fb8-17d5-46f6-a5ec-d1642676534b.html" TargetMode="External"/><Relationship Id="rId80" Type="http://schemas.openxmlformats.org/officeDocument/2006/relationships/hyperlink" Target="file:///\\12.10.10.10\..\..\..\..\..\..\content\act\bba0bfb1-06c7-4e50-a8d3-fe1045784bf1.html" TargetMode="External"/><Relationship Id="rId85" Type="http://schemas.openxmlformats.org/officeDocument/2006/relationships/hyperlink" Target="file:///C:\content\act\c4e58b4f-de2d-425c-8ff1-ddf8cabba8ce.doc" TargetMode="External"/><Relationship Id="rId93" Type="http://schemas.openxmlformats.org/officeDocument/2006/relationships/footer" Target="footer3.xml"/><Relationship Id="rId3" Type="http://schemas.openxmlformats.org/officeDocument/2006/relationships/styles" Target="styles.xml"/><Relationship Id="rId12" Type="http://schemas.openxmlformats.org/officeDocument/2006/relationships/hyperlink" Target="file:///\\12.10.10.10\content\act\7b56d382-da74-4076-8488-d2375025bc33.doc" TargetMode="External"/><Relationship Id="rId17" Type="http://schemas.openxmlformats.org/officeDocument/2006/relationships/hyperlink" Target="file:///\\12.10.10.10\..\..\..\..\..\..\content\act\bba0bfb1-06c7-4e50-a8d3-fe1045784bf1.html" TargetMode="External"/><Relationship Id="rId25" Type="http://schemas.openxmlformats.org/officeDocument/2006/relationships/hyperlink" Target="file:///\\12.10.10.10\..\..\..\..\..\..\content\act\eb14a8b0-45cf-4a24-9828-86af27c10051.doc" TargetMode="External"/><Relationship Id="rId33" Type="http://schemas.openxmlformats.org/officeDocument/2006/relationships/hyperlink" Target="file:///\\12.10.10.10\content\act\7b56d382-da74-4076-8488-d2375025bc33.doc" TargetMode="External"/><Relationship Id="rId38" Type="http://schemas.openxmlformats.org/officeDocument/2006/relationships/hyperlink" Target="file:///\\12.10.10.10\content\act\f7fcc877-3ff8-4812-9922-3900cac3cc46.doc" TargetMode="External"/><Relationship Id="rId46" Type="http://schemas.openxmlformats.org/officeDocument/2006/relationships/hyperlink" Target="file:///C:\content\act\c4e58b4f-de2d-425c-8ff1-ddf8cabba8ce.doc" TargetMode="External"/><Relationship Id="rId59" Type="http://schemas.openxmlformats.org/officeDocument/2006/relationships/hyperlink" Target="file:///\\12.10.10.10\content\act\f7fcc877-3ff8-4812-9922-3900cac3cc46.doc" TargetMode="External"/><Relationship Id="rId67" Type="http://schemas.openxmlformats.org/officeDocument/2006/relationships/hyperlink" Target="file:///C:\content\act\c4e58b4f-de2d-425c-8ff1-ddf8cabba8ce.doc" TargetMode="External"/><Relationship Id="rId20" Type="http://schemas.openxmlformats.org/officeDocument/2006/relationships/hyperlink" Target="file:///\\12.10.10.10\..\..\..\..\..\..\content\act\5854b5a9-5430-4e50-8455-009b1ff390bd.doc" TargetMode="External"/><Relationship Id="rId41" Type="http://schemas.openxmlformats.org/officeDocument/2006/relationships/hyperlink" Target="file:///C:\content\act\bdd9173e-ade5-4804-93c7-2a64e8558fd4.docx" TargetMode="External"/><Relationship Id="rId54" Type="http://schemas.openxmlformats.org/officeDocument/2006/relationships/hyperlink" Target="file:///\\12.10.10.10\content\act\20e16915-e871-4d74-9b5a-34388d36b2cb.doc" TargetMode="External"/><Relationship Id="rId62" Type="http://schemas.openxmlformats.org/officeDocument/2006/relationships/hyperlink" Target="file:///\\12.10.10.10\content\act\f7fcc877-3ff8-4812-9922-3900cac3cc46.doc" TargetMode="External"/><Relationship Id="rId70" Type="http://schemas.openxmlformats.org/officeDocument/2006/relationships/hyperlink" Target="file:///\\12.10.10.10\content\act\f7fcc877-3ff8-4812-9922-3900cac3cc46.doc" TargetMode="External"/><Relationship Id="rId75" Type="http://schemas.openxmlformats.org/officeDocument/2006/relationships/hyperlink" Target="file:///\\12.10.10.10\content\act\f7fcc877-3ff8-4812-9922-3900cac3cc46.doc" TargetMode="External"/><Relationship Id="rId83" Type="http://schemas.openxmlformats.org/officeDocument/2006/relationships/hyperlink" Target="file:///\\12.10.10.10\content\act\20e16915-e871-4d74-9b5a-34388d36b2cb.doc" TargetMode="External"/><Relationship Id="rId88" Type="http://schemas.openxmlformats.org/officeDocument/2006/relationships/header" Target="header1.xml"/><Relationship Id="rId9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file:///C:\content\act\9d1efc74-7aa9-4711-a783-407552dba072.docx" TargetMode="External"/><Relationship Id="rId23" Type="http://schemas.openxmlformats.org/officeDocument/2006/relationships/hyperlink" Target="file:///\\12.10.10.10\..\..\..\..\..\..\content\act\d767f702-97f7-4f8a-92b7-35d9ec4bbce0.doc" TargetMode="External"/><Relationship Id="rId28" Type="http://schemas.openxmlformats.org/officeDocument/2006/relationships/hyperlink" Target="file:///\\12.10.10.10\..\..\..\..\..\..\content\act\15086ffa-99aa-4bd0-80e1-503e0d549165.doc" TargetMode="External"/><Relationship Id="rId36" Type="http://schemas.openxmlformats.org/officeDocument/2006/relationships/hyperlink" Target="file:///\\12.10.10.10\content\act\f7fcc877-3ff8-4812-9922-3900cac3cc46.doc" TargetMode="External"/><Relationship Id="rId49" Type="http://schemas.openxmlformats.org/officeDocument/2006/relationships/hyperlink" Target="file:///\\12.10.10.10\content\act\bba0bfb1-06c7-4e50-a8d3-fe1045784bf1.html" TargetMode="External"/><Relationship Id="rId57" Type="http://schemas.openxmlformats.org/officeDocument/2006/relationships/hyperlink" Target="file:///C:\content\act\bdd9173e-ade5-4804-93c7-2a64e8558fd4.docx" TargetMode="External"/><Relationship Id="rId10" Type="http://schemas.openxmlformats.org/officeDocument/2006/relationships/hyperlink" Target="file:///\\12.10.10.10\content\act\f7fcc877-3ff8-4812-9922-3900cac3cc46.doc" TargetMode="External"/><Relationship Id="rId31" Type="http://schemas.openxmlformats.org/officeDocument/2006/relationships/hyperlink" Target="file:///\\12.10.10.10\..\..\..\..\..\..\content\act\8746cdfd-4b94-4fde-97ba-94971606206d.doc" TargetMode="External"/><Relationship Id="rId44" Type="http://schemas.openxmlformats.org/officeDocument/2006/relationships/hyperlink" Target="file:///C:\content\act\c4e58b4f-de2d-425c-8ff1-ddf8cabba8ce.doc" TargetMode="External"/><Relationship Id="rId52" Type="http://schemas.openxmlformats.org/officeDocument/2006/relationships/hyperlink" Target="file:///\\12.10.10.10\content\act\c05574b8-9090-4ff4-a752-b555effe69ac.doc" TargetMode="External"/><Relationship Id="rId60" Type="http://schemas.openxmlformats.org/officeDocument/2006/relationships/hyperlink" Target="file:///\\12.10.10.10\..\..\..\..\..\..\content\act\bba0bfb1-06c7-4e50-a8d3-fe1045784bf1.html" TargetMode="External"/><Relationship Id="rId65" Type="http://schemas.openxmlformats.org/officeDocument/2006/relationships/hyperlink" Target="file:///C:\content\act\c4e58b4f-de2d-425c-8ff1-ddf8cabba8ce.doc" TargetMode="External"/><Relationship Id="rId73" Type="http://schemas.openxmlformats.org/officeDocument/2006/relationships/hyperlink" Target="file:///\\12.10.10.10\content\act\f7fcc877-3ff8-4812-9922-3900cac3cc46.doc" TargetMode="External"/><Relationship Id="rId78" Type="http://schemas.openxmlformats.org/officeDocument/2006/relationships/hyperlink" Target="file:///\\12.10.10.10\..\..\..\..\..\..\content\act\4685be6e-49d6-4730-ac29-2f736158f2f2.docx" TargetMode="External"/><Relationship Id="rId81" Type="http://schemas.openxmlformats.org/officeDocument/2006/relationships/hyperlink" Target="file:///\\12.10.10.10\..\..\..\..\..\..\content\act\14f79f23-26a1-4aac-9064-101f96742a57.html" TargetMode="External"/><Relationship Id="rId86" Type="http://schemas.openxmlformats.org/officeDocument/2006/relationships/hyperlink" Target="file:///\\12.10.10.10\content\act\c05574b8-9090-4ff4-a752-b555effe69ac.doc" TargetMode="External"/><Relationship Id="rId9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file:///\\12.10.10.10\..\..\..\..\..\..\content\act\4685be6e-49d6-4730-ac29-2f736158f2f2.docx" TargetMode="External"/><Relationship Id="rId13" Type="http://schemas.openxmlformats.org/officeDocument/2006/relationships/hyperlink" Target="file:///\\12.10.10.10\content\act\20e16915-e871-4d74-9b5a-34388d36b2cb.doc" TargetMode="External"/><Relationship Id="rId18" Type="http://schemas.openxmlformats.org/officeDocument/2006/relationships/hyperlink" Target="file:///\\12.10.10.10\..\..\..\..\..\..\content\act\4d9da04f-6def-4d7e-b43a-0fafd797fd54.html" TargetMode="External"/><Relationship Id="rId39" Type="http://schemas.openxmlformats.org/officeDocument/2006/relationships/hyperlink" Target="file:///\\12.10.10.10\content\act\c05574b8-9090-4ff4-a752-b555effe69ac.doc" TargetMode="External"/><Relationship Id="rId34" Type="http://schemas.openxmlformats.org/officeDocument/2006/relationships/hyperlink" Target="file:///C:\content\act\c4e58b4f-de2d-425c-8ff1-ddf8cabba8ce.doc" TargetMode="External"/><Relationship Id="rId50" Type="http://schemas.openxmlformats.org/officeDocument/2006/relationships/hyperlink" Target="file:///\\12.10.10.10\content\act\bba0bfb1-06c7-4e50-a8d3-fe1045784bf1.html" TargetMode="External"/><Relationship Id="rId55" Type="http://schemas.openxmlformats.org/officeDocument/2006/relationships/hyperlink" Target="file:///C:\content\act\c4e58b4f-de2d-425c-8ff1-ddf8cabba8ce.doc" TargetMode="External"/><Relationship Id="rId76" Type="http://schemas.openxmlformats.org/officeDocument/2006/relationships/hyperlink" Target="file:///\\12.10.10.10\content\act\f7fcc877-3ff8-4812-9922-3900cac3cc46.doc" TargetMode="External"/><Relationship Id="rId7" Type="http://schemas.openxmlformats.org/officeDocument/2006/relationships/footnotes" Target="footnotes.xml"/><Relationship Id="rId71" Type="http://schemas.openxmlformats.org/officeDocument/2006/relationships/hyperlink" Target="file:///\\12.10.10.10\content\act\f7fcc877-3ff8-4812-9922-3900cac3cc46.doc" TargetMode="External"/><Relationship Id="rId9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hyperlink" Target="file:///\\12.10.10.10\..\..\..\..\..\..\content\act\c101929c-061f-4678-9d71-ff6b099ccf44.doc" TargetMode="External"/><Relationship Id="rId24" Type="http://schemas.openxmlformats.org/officeDocument/2006/relationships/hyperlink" Target="file:///\\12.10.10.10\..\..\..\..\..\..\content\act\15086ffa-99aa-4bd0-80e1-503e0d549165.doc" TargetMode="External"/><Relationship Id="rId40" Type="http://schemas.openxmlformats.org/officeDocument/2006/relationships/hyperlink" Target="file:///\\12.10.10.10\content\act\c05574b8-9090-4ff4-a752-b555effe69ac.doc" TargetMode="External"/><Relationship Id="rId45" Type="http://schemas.openxmlformats.org/officeDocument/2006/relationships/hyperlink" Target="file:///C:\content\act\c4e58b4f-de2d-425c-8ff1-ddf8cabba8ce.doc" TargetMode="External"/><Relationship Id="rId66" Type="http://schemas.openxmlformats.org/officeDocument/2006/relationships/hyperlink" Target="file:///\\12.10.10.10\content\act\20e16915-e871-4d74-9b5a-34388d36b2cb.doc" TargetMode="External"/><Relationship Id="rId87" Type="http://schemas.openxmlformats.org/officeDocument/2006/relationships/hyperlink" Target="file:///\\12.10.10.10\content\act\7b56d382-da74-4076-8488-d2375025bc33.doc" TargetMode="External"/><Relationship Id="rId61" Type="http://schemas.openxmlformats.org/officeDocument/2006/relationships/hyperlink" Target="file:///\\12.10.10.10\..\..\..\..\..\..\content\act\bba0bfb1-06c7-4e50-a8d3-fe1045784bf1.html" TargetMode="External"/><Relationship Id="rId82" Type="http://schemas.openxmlformats.org/officeDocument/2006/relationships/hyperlink" Target="file:///C:\content\act\c4e58b4f-de2d-425c-8ff1-ddf8cabba8ce.doc" TargetMode="External"/><Relationship Id="rId19" Type="http://schemas.openxmlformats.org/officeDocument/2006/relationships/hyperlink" Target="file:///\\12.10.10.10\..\..\..\..\..\..\content\act\96e20c02-1b12-465a-b64c-24aa92270007.html" TargetMode="External"/><Relationship Id="rId14" Type="http://schemas.openxmlformats.org/officeDocument/2006/relationships/hyperlink" Target="file:///\\12.10.10.10\content\act\c4e58b4f-de2d-425c-8ff1-ddf8cabba8ce.doc" TargetMode="External"/><Relationship Id="rId30" Type="http://schemas.openxmlformats.org/officeDocument/2006/relationships/hyperlink" Target="file:///\\12.10.10.10\..\..\..\..\..\..\content\act\15086ffa-99aa-4bd0-80e1-503e0d549165.doc" TargetMode="External"/><Relationship Id="rId35" Type="http://schemas.openxmlformats.org/officeDocument/2006/relationships/hyperlink" Target="file:///\\12.10.10.10\content\act\f7fcc877-3ff8-4812-9922-3900cac3cc46.doc" TargetMode="External"/><Relationship Id="rId56" Type="http://schemas.openxmlformats.org/officeDocument/2006/relationships/hyperlink" Target="kodeks://link/d?nd=901823501" TargetMode="External"/><Relationship Id="rId77" Type="http://schemas.openxmlformats.org/officeDocument/2006/relationships/hyperlink" Target="file:///\\12.10.10.10\content\act\f7fcc877-3ff8-4812-9922-3900cac3cc46.doc"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cli\&#1040;&#1056;&#1052;%20&#1052;&#1091;&#1085;&#1080;&#1094;&#1080;&#1087;&#1072;&#1083;%202.4%20(&#1089;&#1073;&#1086;&#1088;&#1082;&#1072;%202.4.0.1)\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4A4CF-D06C-41FF-AE97-207B90E11F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11</TotalTime>
  <Pages>32</Pages>
  <Words>15785</Words>
  <Characters>89980</Characters>
  <Application>Microsoft Office Word</Application>
  <DocSecurity>0</DocSecurity>
  <Lines>749</Lines>
  <Paragraphs>211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105554</CharactersWithSpaces>
  <SharedDoc>false</SharedDoc>
  <HLinks>
    <vt:vector size="450" baseType="variant">
      <vt:variant>
        <vt:i4>7143441</vt:i4>
      </vt:variant>
      <vt:variant>
        <vt:i4>222</vt:i4>
      </vt:variant>
      <vt:variant>
        <vt:i4>0</vt:i4>
      </vt:variant>
      <vt:variant>
        <vt:i4>5</vt:i4>
      </vt:variant>
      <vt:variant>
        <vt:lpwstr>\\12.10.10.10\content\act\7b56d382-da74-4076-8488-d2375025bc33.doc</vt:lpwstr>
      </vt:variant>
      <vt:variant>
        <vt:lpwstr/>
      </vt:variant>
      <vt:variant>
        <vt:i4>7012419</vt:i4>
      </vt:variant>
      <vt:variant>
        <vt:i4>219</vt:i4>
      </vt:variant>
      <vt:variant>
        <vt:i4>0</vt:i4>
      </vt:variant>
      <vt:variant>
        <vt:i4>5</vt:i4>
      </vt:variant>
      <vt:variant>
        <vt:lpwstr>\\12.10.10.10\content\act\c05574b8-9090-4ff4-a752-b555effe69ac.doc</vt:lpwstr>
      </vt:variant>
      <vt:variant>
        <vt:lpwstr/>
      </vt:variant>
      <vt:variant>
        <vt:i4>5177364</vt:i4>
      </vt:variant>
      <vt:variant>
        <vt:i4>216</vt:i4>
      </vt:variant>
      <vt:variant>
        <vt:i4>0</vt:i4>
      </vt:variant>
      <vt:variant>
        <vt:i4>5</vt:i4>
      </vt:variant>
      <vt:variant>
        <vt:lpwstr>../../../../../../../../content/act/c4e58b4f-de2d-425c-8ff1-ddf8cabba8ce.doc</vt:lpwstr>
      </vt:variant>
      <vt:variant>
        <vt:lpwstr/>
      </vt:variant>
      <vt:variant>
        <vt:i4>3145799</vt:i4>
      </vt:variant>
      <vt:variant>
        <vt:i4>213</vt:i4>
      </vt:variant>
      <vt:variant>
        <vt:i4>0</vt:i4>
      </vt:variant>
      <vt:variant>
        <vt:i4>5</vt:i4>
      </vt:variant>
      <vt:variant>
        <vt:lpwstr>\\12.10.10.10\content\act\20e16915-e871-4d74-9b5a-34388d36b2cb.doc</vt:lpwstr>
      </vt:variant>
      <vt:variant>
        <vt:lpwstr/>
      </vt:variant>
      <vt:variant>
        <vt:i4>3145799</vt:i4>
      </vt:variant>
      <vt:variant>
        <vt:i4>210</vt:i4>
      </vt:variant>
      <vt:variant>
        <vt:i4>0</vt:i4>
      </vt:variant>
      <vt:variant>
        <vt:i4>5</vt:i4>
      </vt:variant>
      <vt:variant>
        <vt:lpwstr>\\12.10.10.10\content\act\20e16915-e871-4d74-9b5a-34388d36b2cb.doc</vt:lpwstr>
      </vt:variant>
      <vt:variant>
        <vt:lpwstr/>
      </vt:variant>
      <vt:variant>
        <vt:i4>5177364</vt:i4>
      </vt:variant>
      <vt:variant>
        <vt:i4>207</vt:i4>
      </vt:variant>
      <vt:variant>
        <vt:i4>0</vt:i4>
      </vt:variant>
      <vt:variant>
        <vt:i4>5</vt:i4>
      </vt:variant>
      <vt:variant>
        <vt:lpwstr>../../../../../../../../content/act/c4e58b4f-de2d-425c-8ff1-ddf8cabba8ce.doc</vt:lpwstr>
      </vt:variant>
      <vt:variant>
        <vt:lpwstr/>
      </vt:variant>
      <vt:variant>
        <vt:i4>6881360</vt:i4>
      </vt:variant>
      <vt:variant>
        <vt:i4>204</vt:i4>
      </vt:variant>
      <vt:variant>
        <vt:i4>0</vt:i4>
      </vt:variant>
      <vt:variant>
        <vt:i4>5</vt:i4>
      </vt:variant>
      <vt:variant>
        <vt:lpwstr>\\12.10.10.10\..\..\..\..\..\..\content\act\14f79f23-26a1-4aac-9064-101f96742a57.html</vt:lpwstr>
      </vt:variant>
      <vt:variant>
        <vt:lpwstr/>
      </vt:variant>
      <vt:variant>
        <vt:i4>7209053</vt:i4>
      </vt:variant>
      <vt:variant>
        <vt:i4>201</vt:i4>
      </vt:variant>
      <vt:variant>
        <vt:i4>0</vt:i4>
      </vt:variant>
      <vt:variant>
        <vt:i4>5</vt:i4>
      </vt:variant>
      <vt:variant>
        <vt:lpwstr>\\12.10.10.10\..\..\..\..\..\..\content\act\bba0bfb1-06c7-4e50-a8d3-fe1045784bf1.html</vt:lpwstr>
      </vt:variant>
      <vt:variant>
        <vt:lpwstr/>
      </vt:variant>
      <vt:variant>
        <vt:i4>3801156</vt:i4>
      </vt:variant>
      <vt:variant>
        <vt:i4>198</vt:i4>
      </vt:variant>
      <vt:variant>
        <vt:i4>0</vt:i4>
      </vt:variant>
      <vt:variant>
        <vt:i4>5</vt:i4>
      </vt:variant>
      <vt:variant>
        <vt:lpwstr>\\12.10.10.10\..\..\..\..\..\..\content\act\4685be6e-49d6-4730-ac29-2f736158f2f2.docx</vt:lpwstr>
      </vt:variant>
      <vt:variant>
        <vt:lpwstr/>
      </vt:variant>
      <vt:variant>
        <vt:i4>3801156</vt:i4>
      </vt:variant>
      <vt:variant>
        <vt:i4>195</vt:i4>
      </vt:variant>
      <vt:variant>
        <vt:i4>0</vt:i4>
      </vt:variant>
      <vt:variant>
        <vt:i4>5</vt:i4>
      </vt:variant>
      <vt:variant>
        <vt:lpwstr>\\12.10.10.10\..\..\..\..\..\..\content\act\4685be6e-49d6-4730-ac29-2f736158f2f2.docx</vt:lpwstr>
      </vt:variant>
      <vt:variant>
        <vt:lpwstr/>
      </vt:variant>
      <vt:variant>
        <vt:i4>3932228</vt:i4>
      </vt:variant>
      <vt:variant>
        <vt:i4>192</vt:i4>
      </vt:variant>
      <vt:variant>
        <vt:i4>0</vt:i4>
      </vt:variant>
      <vt:variant>
        <vt:i4>5</vt:i4>
      </vt:variant>
      <vt:variant>
        <vt:lpwstr>\\12.10.10.10\content\act\f7fcc877-3ff8-4812-9922-3900cac3cc46.doc</vt:lpwstr>
      </vt:variant>
      <vt:variant>
        <vt:lpwstr/>
      </vt:variant>
      <vt:variant>
        <vt:i4>3932228</vt:i4>
      </vt:variant>
      <vt:variant>
        <vt:i4>189</vt:i4>
      </vt:variant>
      <vt:variant>
        <vt:i4>0</vt:i4>
      </vt:variant>
      <vt:variant>
        <vt:i4>5</vt:i4>
      </vt:variant>
      <vt:variant>
        <vt:lpwstr>\\12.10.10.10\content\act\f7fcc877-3ff8-4812-9922-3900cac3cc46.doc</vt:lpwstr>
      </vt:variant>
      <vt:variant>
        <vt:lpwstr/>
      </vt:variant>
      <vt:variant>
        <vt:i4>3932228</vt:i4>
      </vt:variant>
      <vt:variant>
        <vt:i4>186</vt:i4>
      </vt:variant>
      <vt:variant>
        <vt:i4>0</vt:i4>
      </vt:variant>
      <vt:variant>
        <vt:i4>5</vt:i4>
      </vt:variant>
      <vt:variant>
        <vt:lpwstr>\\12.10.10.10\content\act\f7fcc877-3ff8-4812-9922-3900cac3cc46.doc</vt:lpwstr>
      </vt:variant>
      <vt:variant>
        <vt:lpwstr/>
      </vt:variant>
      <vt:variant>
        <vt:i4>3932228</vt:i4>
      </vt:variant>
      <vt:variant>
        <vt:i4>183</vt:i4>
      </vt:variant>
      <vt:variant>
        <vt:i4>0</vt:i4>
      </vt:variant>
      <vt:variant>
        <vt:i4>5</vt:i4>
      </vt:variant>
      <vt:variant>
        <vt:lpwstr>\\12.10.10.10\content\act\f7fcc877-3ff8-4812-9922-3900cac3cc46.doc</vt:lpwstr>
      </vt:variant>
      <vt:variant>
        <vt:lpwstr/>
      </vt:variant>
      <vt:variant>
        <vt:i4>3932228</vt:i4>
      </vt:variant>
      <vt:variant>
        <vt:i4>180</vt:i4>
      </vt:variant>
      <vt:variant>
        <vt:i4>0</vt:i4>
      </vt:variant>
      <vt:variant>
        <vt:i4>5</vt:i4>
      </vt:variant>
      <vt:variant>
        <vt:lpwstr>\\12.10.10.10\content\act\f7fcc877-3ff8-4812-9922-3900cac3cc46.doc</vt:lpwstr>
      </vt:variant>
      <vt:variant>
        <vt:lpwstr/>
      </vt:variant>
      <vt:variant>
        <vt:i4>7143426</vt:i4>
      </vt:variant>
      <vt:variant>
        <vt:i4>177</vt:i4>
      </vt:variant>
      <vt:variant>
        <vt:i4>0</vt:i4>
      </vt:variant>
      <vt:variant>
        <vt:i4>5</vt:i4>
      </vt:variant>
      <vt:variant>
        <vt:lpwstr>\\12.10.10.10\..\..\..\..\..\..\content\act\03cf0fb8-17d5-46f6-a5ec-d1642676534b.html</vt:lpwstr>
      </vt:variant>
      <vt:variant>
        <vt:lpwstr/>
      </vt:variant>
      <vt:variant>
        <vt:i4>3932228</vt:i4>
      </vt:variant>
      <vt:variant>
        <vt:i4>174</vt:i4>
      </vt:variant>
      <vt:variant>
        <vt:i4>0</vt:i4>
      </vt:variant>
      <vt:variant>
        <vt:i4>5</vt:i4>
      </vt:variant>
      <vt:variant>
        <vt:lpwstr>\\12.10.10.10\content\act\f7fcc877-3ff8-4812-9922-3900cac3cc46.doc</vt:lpwstr>
      </vt:variant>
      <vt:variant>
        <vt:lpwstr/>
      </vt:variant>
      <vt:variant>
        <vt:i4>3932228</vt:i4>
      </vt:variant>
      <vt:variant>
        <vt:i4>171</vt:i4>
      </vt:variant>
      <vt:variant>
        <vt:i4>0</vt:i4>
      </vt:variant>
      <vt:variant>
        <vt:i4>5</vt:i4>
      </vt:variant>
      <vt:variant>
        <vt:lpwstr>\\12.10.10.10\content\act\f7fcc877-3ff8-4812-9922-3900cac3cc46.doc</vt:lpwstr>
      </vt:variant>
      <vt:variant>
        <vt:lpwstr/>
      </vt:variant>
      <vt:variant>
        <vt:i4>3145799</vt:i4>
      </vt:variant>
      <vt:variant>
        <vt:i4>168</vt:i4>
      </vt:variant>
      <vt:variant>
        <vt:i4>0</vt:i4>
      </vt:variant>
      <vt:variant>
        <vt:i4>5</vt:i4>
      </vt:variant>
      <vt:variant>
        <vt:lpwstr>\\12.10.10.10\content\act\20e16915-e871-4d74-9b5a-34388d36b2cb.doc</vt:lpwstr>
      </vt:variant>
      <vt:variant>
        <vt:lpwstr/>
      </vt:variant>
      <vt:variant>
        <vt:i4>3932228</vt:i4>
      </vt:variant>
      <vt:variant>
        <vt:i4>165</vt:i4>
      </vt:variant>
      <vt:variant>
        <vt:i4>0</vt:i4>
      </vt:variant>
      <vt:variant>
        <vt:i4>5</vt:i4>
      </vt:variant>
      <vt:variant>
        <vt:lpwstr>\\12.10.10.10\content\act\f7fcc877-3ff8-4812-9922-3900cac3cc46.doc</vt:lpwstr>
      </vt:variant>
      <vt:variant>
        <vt:lpwstr/>
      </vt:variant>
      <vt:variant>
        <vt:i4>5177364</vt:i4>
      </vt:variant>
      <vt:variant>
        <vt:i4>162</vt:i4>
      </vt:variant>
      <vt:variant>
        <vt:i4>0</vt:i4>
      </vt:variant>
      <vt:variant>
        <vt:i4>5</vt:i4>
      </vt:variant>
      <vt:variant>
        <vt:lpwstr>../../../../../../../../content/act/c4e58b4f-de2d-425c-8ff1-ddf8cabba8ce.doc</vt:lpwstr>
      </vt:variant>
      <vt:variant>
        <vt:lpwstr/>
      </vt:variant>
      <vt:variant>
        <vt:i4>3145799</vt:i4>
      </vt:variant>
      <vt:variant>
        <vt:i4>159</vt:i4>
      </vt:variant>
      <vt:variant>
        <vt:i4>0</vt:i4>
      </vt:variant>
      <vt:variant>
        <vt:i4>5</vt:i4>
      </vt:variant>
      <vt:variant>
        <vt:lpwstr>\\12.10.10.10\content\act\20e16915-e871-4d74-9b5a-34388d36b2cb.doc</vt:lpwstr>
      </vt:variant>
      <vt:variant>
        <vt:lpwstr/>
      </vt:variant>
      <vt:variant>
        <vt:i4>5177364</vt:i4>
      </vt:variant>
      <vt:variant>
        <vt:i4>156</vt:i4>
      </vt:variant>
      <vt:variant>
        <vt:i4>0</vt:i4>
      </vt:variant>
      <vt:variant>
        <vt:i4>5</vt:i4>
      </vt:variant>
      <vt:variant>
        <vt:lpwstr>../../../../../../../../content/act/c4e58b4f-de2d-425c-8ff1-ddf8cabba8ce.doc</vt:lpwstr>
      </vt:variant>
      <vt:variant>
        <vt:lpwstr/>
      </vt:variant>
      <vt:variant>
        <vt:i4>3932228</vt:i4>
      </vt:variant>
      <vt:variant>
        <vt:i4>153</vt:i4>
      </vt:variant>
      <vt:variant>
        <vt:i4>0</vt:i4>
      </vt:variant>
      <vt:variant>
        <vt:i4>5</vt:i4>
      </vt:variant>
      <vt:variant>
        <vt:lpwstr>\\12.10.10.10\content\act\f7fcc877-3ff8-4812-9922-3900cac3cc46.doc</vt:lpwstr>
      </vt:variant>
      <vt:variant>
        <vt:lpwstr/>
      </vt:variant>
      <vt:variant>
        <vt:i4>5177364</vt:i4>
      </vt:variant>
      <vt:variant>
        <vt:i4>150</vt:i4>
      </vt:variant>
      <vt:variant>
        <vt:i4>0</vt:i4>
      </vt:variant>
      <vt:variant>
        <vt:i4>5</vt:i4>
      </vt:variant>
      <vt:variant>
        <vt:lpwstr>../../../../../../../../content/act/c4e58b4f-de2d-425c-8ff1-ddf8cabba8ce.doc</vt:lpwstr>
      </vt:variant>
      <vt:variant>
        <vt:lpwstr/>
      </vt:variant>
      <vt:variant>
        <vt:i4>3932228</vt:i4>
      </vt:variant>
      <vt:variant>
        <vt:i4>147</vt:i4>
      </vt:variant>
      <vt:variant>
        <vt:i4>0</vt:i4>
      </vt:variant>
      <vt:variant>
        <vt:i4>5</vt:i4>
      </vt:variant>
      <vt:variant>
        <vt:lpwstr>\\12.10.10.10\content\act\f7fcc877-3ff8-4812-9922-3900cac3cc46.doc</vt:lpwstr>
      </vt:variant>
      <vt:variant>
        <vt:lpwstr/>
      </vt:variant>
      <vt:variant>
        <vt:i4>7209053</vt:i4>
      </vt:variant>
      <vt:variant>
        <vt:i4>144</vt:i4>
      </vt:variant>
      <vt:variant>
        <vt:i4>0</vt:i4>
      </vt:variant>
      <vt:variant>
        <vt:i4>5</vt:i4>
      </vt:variant>
      <vt:variant>
        <vt:lpwstr>\\12.10.10.10\..\..\..\..\..\..\content\act\bba0bfb1-06c7-4e50-a8d3-fe1045784bf1.html</vt:lpwstr>
      </vt:variant>
      <vt:variant>
        <vt:lpwstr/>
      </vt:variant>
      <vt:variant>
        <vt:i4>7209053</vt:i4>
      </vt:variant>
      <vt:variant>
        <vt:i4>141</vt:i4>
      </vt:variant>
      <vt:variant>
        <vt:i4>0</vt:i4>
      </vt:variant>
      <vt:variant>
        <vt:i4>5</vt:i4>
      </vt:variant>
      <vt:variant>
        <vt:lpwstr>\\12.10.10.10\..\..\..\..\..\..\content\act\bba0bfb1-06c7-4e50-a8d3-fe1045784bf1.html</vt:lpwstr>
      </vt:variant>
      <vt:variant>
        <vt:lpwstr/>
      </vt:variant>
      <vt:variant>
        <vt:i4>3932228</vt:i4>
      </vt:variant>
      <vt:variant>
        <vt:i4>138</vt:i4>
      </vt:variant>
      <vt:variant>
        <vt:i4>0</vt:i4>
      </vt:variant>
      <vt:variant>
        <vt:i4>5</vt:i4>
      </vt:variant>
      <vt:variant>
        <vt:lpwstr>\\12.10.10.10\content\act\f7fcc877-3ff8-4812-9922-3900cac3cc46.doc</vt:lpwstr>
      </vt:variant>
      <vt:variant>
        <vt:lpwstr/>
      </vt:variant>
      <vt:variant>
        <vt:i4>7143441</vt:i4>
      </vt:variant>
      <vt:variant>
        <vt:i4>135</vt:i4>
      </vt:variant>
      <vt:variant>
        <vt:i4>0</vt:i4>
      </vt:variant>
      <vt:variant>
        <vt:i4>5</vt:i4>
      </vt:variant>
      <vt:variant>
        <vt:lpwstr>\\12.10.10.10\content\act\7b56d382-da74-4076-8488-d2375025bc33.doc</vt:lpwstr>
      </vt:variant>
      <vt:variant>
        <vt:lpwstr/>
      </vt:variant>
      <vt:variant>
        <vt:i4>7012419</vt:i4>
      </vt:variant>
      <vt:variant>
        <vt:i4>132</vt:i4>
      </vt:variant>
      <vt:variant>
        <vt:i4>0</vt:i4>
      </vt:variant>
      <vt:variant>
        <vt:i4>5</vt:i4>
      </vt:variant>
      <vt:variant>
        <vt:lpwstr>\\12.10.10.10\content\act\c05574b8-9090-4ff4-a752-b555effe69ac.doc</vt:lpwstr>
      </vt:variant>
      <vt:variant>
        <vt:lpwstr/>
      </vt:variant>
      <vt:variant>
        <vt:i4>3932228</vt:i4>
      </vt:variant>
      <vt:variant>
        <vt:i4>129</vt:i4>
      </vt:variant>
      <vt:variant>
        <vt:i4>0</vt:i4>
      </vt:variant>
      <vt:variant>
        <vt:i4>5</vt:i4>
      </vt:variant>
      <vt:variant>
        <vt:lpwstr>\\12.10.10.10\content\act\f7fcc877-3ff8-4812-9922-3900cac3cc46.doc</vt:lpwstr>
      </vt:variant>
      <vt:variant>
        <vt:lpwstr/>
      </vt:variant>
      <vt:variant>
        <vt:i4>6357006</vt:i4>
      </vt:variant>
      <vt:variant>
        <vt:i4>126</vt:i4>
      </vt:variant>
      <vt:variant>
        <vt:i4>0</vt:i4>
      </vt:variant>
      <vt:variant>
        <vt:i4>5</vt:i4>
      </vt:variant>
      <vt:variant>
        <vt:lpwstr>\\12.10.10.10\..\..\..\..\..\..\content\act\d4b9bd04-582c-4c13-b866-1426aef8d192.html</vt:lpwstr>
      </vt:variant>
      <vt:variant>
        <vt:lpwstr/>
      </vt:variant>
      <vt:variant>
        <vt:i4>5177364</vt:i4>
      </vt:variant>
      <vt:variant>
        <vt:i4>123</vt:i4>
      </vt:variant>
      <vt:variant>
        <vt:i4>0</vt:i4>
      </vt:variant>
      <vt:variant>
        <vt:i4>5</vt:i4>
      </vt:variant>
      <vt:variant>
        <vt:lpwstr>../../../../../../../../content/act/c4e58b4f-de2d-425c-8ff1-ddf8cabba8ce.doc</vt:lpwstr>
      </vt:variant>
      <vt:variant>
        <vt:lpwstr/>
      </vt:variant>
      <vt:variant>
        <vt:i4>3145799</vt:i4>
      </vt:variant>
      <vt:variant>
        <vt:i4>120</vt:i4>
      </vt:variant>
      <vt:variant>
        <vt:i4>0</vt:i4>
      </vt:variant>
      <vt:variant>
        <vt:i4>5</vt:i4>
      </vt:variant>
      <vt:variant>
        <vt:lpwstr>\\12.10.10.10\content\act\20e16915-e871-4d74-9b5a-34388d36b2cb.doc</vt:lpwstr>
      </vt:variant>
      <vt:variant>
        <vt:lpwstr/>
      </vt:variant>
      <vt:variant>
        <vt:i4>7012419</vt:i4>
      </vt:variant>
      <vt:variant>
        <vt:i4>117</vt:i4>
      </vt:variant>
      <vt:variant>
        <vt:i4>0</vt:i4>
      </vt:variant>
      <vt:variant>
        <vt:i4>5</vt:i4>
      </vt:variant>
      <vt:variant>
        <vt:lpwstr>\\12.10.10.10\content\act\c05574b8-9090-4ff4-a752-b555effe69ac.doc</vt:lpwstr>
      </vt:variant>
      <vt:variant>
        <vt:lpwstr/>
      </vt:variant>
      <vt:variant>
        <vt:i4>6750231</vt:i4>
      </vt:variant>
      <vt:variant>
        <vt:i4>114</vt:i4>
      </vt:variant>
      <vt:variant>
        <vt:i4>0</vt:i4>
      </vt:variant>
      <vt:variant>
        <vt:i4>5</vt:i4>
      </vt:variant>
      <vt:variant>
        <vt:lpwstr>\\12.10.10.10\content\act\cd0f7e47-48e9-4653-9f12-14cbbd55446e.doc</vt:lpwstr>
      </vt:variant>
      <vt:variant>
        <vt:lpwstr/>
      </vt:variant>
      <vt:variant>
        <vt:i4>3276801</vt:i4>
      </vt:variant>
      <vt:variant>
        <vt:i4>111</vt:i4>
      </vt:variant>
      <vt:variant>
        <vt:i4>0</vt:i4>
      </vt:variant>
      <vt:variant>
        <vt:i4>5</vt:i4>
      </vt:variant>
      <vt:variant>
        <vt:lpwstr>\\12.10.10.10\content\act\bba0bfb1-06c7-4e50-a8d3-fe1045784bf1.html</vt:lpwstr>
      </vt:variant>
      <vt:variant>
        <vt:lpwstr/>
      </vt:variant>
      <vt:variant>
        <vt:i4>3276801</vt:i4>
      </vt:variant>
      <vt:variant>
        <vt:i4>108</vt:i4>
      </vt:variant>
      <vt:variant>
        <vt:i4>0</vt:i4>
      </vt:variant>
      <vt:variant>
        <vt:i4>5</vt:i4>
      </vt:variant>
      <vt:variant>
        <vt:lpwstr>\\12.10.10.10\content\act\bba0bfb1-06c7-4e50-a8d3-fe1045784bf1.html</vt:lpwstr>
      </vt:variant>
      <vt:variant>
        <vt:lpwstr/>
      </vt:variant>
      <vt:variant>
        <vt:i4>7143441</vt:i4>
      </vt:variant>
      <vt:variant>
        <vt:i4>105</vt:i4>
      </vt:variant>
      <vt:variant>
        <vt:i4>0</vt:i4>
      </vt:variant>
      <vt:variant>
        <vt:i4>5</vt:i4>
      </vt:variant>
      <vt:variant>
        <vt:lpwstr>\\12.10.10.10\content\act\7b56d382-da74-4076-8488-d2375025bc33.doc</vt:lpwstr>
      </vt:variant>
      <vt:variant>
        <vt:lpwstr/>
      </vt:variant>
      <vt:variant>
        <vt:i4>5177364</vt:i4>
      </vt:variant>
      <vt:variant>
        <vt:i4>102</vt:i4>
      </vt:variant>
      <vt:variant>
        <vt:i4>0</vt:i4>
      </vt:variant>
      <vt:variant>
        <vt:i4>5</vt:i4>
      </vt:variant>
      <vt:variant>
        <vt:lpwstr>../../../../../../../../content/act/c4e58b4f-de2d-425c-8ff1-ddf8cabba8ce.doc</vt:lpwstr>
      </vt:variant>
      <vt:variant>
        <vt:lpwstr/>
      </vt:variant>
      <vt:variant>
        <vt:i4>5177364</vt:i4>
      </vt:variant>
      <vt:variant>
        <vt:i4>99</vt:i4>
      </vt:variant>
      <vt:variant>
        <vt:i4>0</vt:i4>
      </vt:variant>
      <vt:variant>
        <vt:i4>5</vt:i4>
      </vt:variant>
      <vt:variant>
        <vt:lpwstr>../../../../../../../../content/act/c4e58b4f-de2d-425c-8ff1-ddf8cabba8ce.doc</vt:lpwstr>
      </vt:variant>
      <vt:variant>
        <vt:lpwstr/>
      </vt:variant>
      <vt:variant>
        <vt:i4>5177364</vt:i4>
      </vt:variant>
      <vt:variant>
        <vt:i4>96</vt:i4>
      </vt:variant>
      <vt:variant>
        <vt:i4>0</vt:i4>
      </vt:variant>
      <vt:variant>
        <vt:i4>5</vt:i4>
      </vt:variant>
      <vt:variant>
        <vt:lpwstr>../../../../../../../../content/act/c4e58b4f-de2d-425c-8ff1-ddf8cabba8ce.doc</vt:lpwstr>
      </vt:variant>
      <vt:variant>
        <vt:lpwstr/>
      </vt:variant>
      <vt:variant>
        <vt:i4>3932228</vt:i4>
      </vt:variant>
      <vt:variant>
        <vt:i4>93</vt:i4>
      </vt:variant>
      <vt:variant>
        <vt:i4>0</vt:i4>
      </vt:variant>
      <vt:variant>
        <vt:i4>5</vt:i4>
      </vt:variant>
      <vt:variant>
        <vt:lpwstr>\\12.10.10.10\content\act\f7fcc877-3ff8-4812-9922-3900cac3cc46.doc</vt:lpwstr>
      </vt:variant>
      <vt:variant>
        <vt:lpwstr/>
      </vt:variant>
      <vt:variant>
        <vt:i4>5177364</vt:i4>
      </vt:variant>
      <vt:variant>
        <vt:i4>90</vt:i4>
      </vt:variant>
      <vt:variant>
        <vt:i4>0</vt:i4>
      </vt:variant>
      <vt:variant>
        <vt:i4>5</vt:i4>
      </vt:variant>
      <vt:variant>
        <vt:lpwstr>../../../../../../../../content/act/c4e58b4f-de2d-425c-8ff1-ddf8cabba8ce.doc</vt:lpwstr>
      </vt:variant>
      <vt:variant>
        <vt:lpwstr/>
      </vt:variant>
      <vt:variant>
        <vt:i4>7012419</vt:i4>
      </vt:variant>
      <vt:variant>
        <vt:i4>87</vt:i4>
      </vt:variant>
      <vt:variant>
        <vt:i4>0</vt:i4>
      </vt:variant>
      <vt:variant>
        <vt:i4>5</vt:i4>
      </vt:variant>
      <vt:variant>
        <vt:lpwstr>\\12.10.10.10\content\act\c05574b8-9090-4ff4-a752-b555effe69ac.doc</vt:lpwstr>
      </vt:variant>
      <vt:variant>
        <vt:lpwstr/>
      </vt:variant>
      <vt:variant>
        <vt:i4>7012419</vt:i4>
      </vt:variant>
      <vt:variant>
        <vt:i4>84</vt:i4>
      </vt:variant>
      <vt:variant>
        <vt:i4>0</vt:i4>
      </vt:variant>
      <vt:variant>
        <vt:i4>5</vt:i4>
      </vt:variant>
      <vt:variant>
        <vt:lpwstr>\\12.10.10.10\content\act\c05574b8-9090-4ff4-a752-b555effe69ac.doc</vt:lpwstr>
      </vt:variant>
      <vt:variant>
        <vt:lpwstr/>
      </vt:variant>
      <vt:variant>
        <vt:i4>3932228</vt:i4>
      </vt:variant>
      <vt:variant>
        <vt:i4>81</vt:i4>
      </vt:variant>
      <vt:variant>
        <vt:i4>0</vt:i4>
      </vt:variant>
      <vt:variant>
        <vt:i4>5</vt:i4>
      </vt:variant>
      <vt:variant>
        <vt:lpwstr>\\12.10.10.10\content\act\f7fcc877-3ff8-4812-9922-3900cac3cc46.doc</vt:lpwstr>
      </vt:variant>
      <vt:variant>
        <vt:lpwstr/>
      </vt:variant>
      <vt:variant>
        <vt:i4>3932228</vt:i4>
      </vt:variant>
      <vt:variant>
        <vt:i4>78</vt:i4>
      </vt:variant>
      <vt:variant>
        <vt:i4>0</vt:i4>
      </vt:variant>
      <vt:variant>
        <vt:i4>5</vt:i4>
      </vt:variant>
      <vt:variant>
        <vt:lpwstr>\\12.10.10.10\content\act\f7fcc877-3ff8-4812-9922-3900cac3cc46.doc</vt:lpwstr>
      </vt:variant>
      <vt:variant>
        <vt:lpwstr/>
      </vt:variant>
      <vt:variant>
        <vt:i4>3932228</vt:i4>
      </vt:variant>
      <vt:variant>
        <vt:i4>75</vt:i4>
      </vt:variant>
      <vt:variant>
        <vt:i4>0</vt:i4>
      </vt:variant>
      <vt:variant>
        <vt:i4>5</vt:i4>
      </vt:variant>
      <vt:variant>
        <vt:lpwstr>\\12.10.10.10\content\act\f7fcc877-3ff8-4812-9922-3900cac3cc46.doc</vt:lpwstr>
      </vt:variant>
      <vt:variant>
        <vt:lpwstr/>
      </vt:variant>
      <vt:variant>
        <vt:i4>3932228</vt:i4>
      </vt:variant>
      <vt:variant>
        <vt:i4>72</vt:i4>
      </vt:variant>
      <vt:variant>
        <vt:i4>0</vt:i4>
      </vt:variant>
      <vt:variant>
        <vt:i4>5</vt:i4>
      </vt:variant>
      <vt:variant>
        <vt:lpwstr>\\12.10.10.10\content\act\f7fcc877-3ff8-4812-9922-3900cac3cc46.doc</vt:lpwstr>
      </vt:variant>
      <vt:variant>
        <vt:lpwstr/>
      </vt:variant>
      <vt:variant>
        <vt:i4>5177364</vt:i4>
      </vt:variant>
      <vt:variant>
        <vt:i4>69</vt:i4>
      </vt:variant>
      <vt:variant>
        <vt:i4>0</vt:i4>
      </vt:variant>
      <vt:variant>
        <vt:i4>5</vt:i4>
      </vt:variant>
      <vt:variant>
        <vt:lpwstr>../../../../../../../../content/act/c4e58b4f-de2d-425c-8ff1-ddf8cabba8ce.doc</vt:lpwstr>
      </vt:variant>
      <vt:variant>
        <vt:lpwstr/>
      </vt:variant>
      <vt:variant>
        <vt:i4>7143441</vt:i4>
      </vt:variant>
      <vt:variant>
        <vt:i4>66</vt:i4>
      </vt:variant>
      <vt:variant>
        <vt:i4>0</vt:i4>
      </vt:variant>
      <vt:variant>
        <vt:i4>5</vt:i4>
      </vt:variant>
      <vt:variant>
        <vt:lpwstr>\\12.10.10.10\content\act\7b56d382-da74-4076-8488-d2375025bc33.doc</vt:lpwstr>
      </vt:variant>
      <vt:variant>
        <vt:lpwstr/>
      </vt:variant>
      <vt:variant>
        <vt:i4>3997724</vt:i4>
      </vt:variant>
      <vt:variant>
        <vt:i4>63</vt:i4>
      </vt:variant>
      <vt:variant>
        <vt:i4>0</vt:i4>
      </vt:variant>
      <vt:variant>
        <vt:i4>5</vt:i4>
      </vt:variant>
      <vt:variant>
        <vt:lpwstr>\\12.10.10.10\..\..\..\..\..\..\content\act\15086ffa-99aa-4bd0-80e1-503e0d549165.doc</vt:lpwstr>
      </vt:variant>
      <vt:variant>
        <vt:lpwstr/>
      </vt:variant>
      <vt:variant>
        <vt:i4>6422548</vt:i4>
      </vt:variant>
      <vt:variant>
        <vt:i4>60</vt:i4>
      </vt:variant>
      <vt:variant>
        <vt:i4>0</vt:i4>
      </vt:variant>
      <vt:variant>
        <vt:i4>5</vt:i4>
      </vt:variant>
      <vt:variant>
        <vt:lpwstr>\\12.10.10.10\..\..\..\..\..\..\content\act\8746cdfd-4b94-4fde-97ba-94971606206d.doc</vt:lpwstr>
      </vt:variant>
      <vt:variant>
        <vt:lpwstr/>
      </vt:variant>
      <vt:variant>
        <vt:i4>3997724</vt:i4>
      </vt:variant>
      <vt:variant>
        <vt:i4>57</vt:i4>
      </vt:variant>
      <vt:variant>
        <vt:i4>0</vt:i4>
      </vt:variant>
      <vt:variant>
        <vt:i4>5</vt:i4>
      </vt:variant>
      <vt:variant>
        <vt:lpwstr>\\12.10.10.10\..\..\..\..\..\..\content\act\15086ffa-99aa-4bd0-80e1-503e0d549165.doc</vt:lpwstr>
      </vt:variant>
      <vt:variant>
        <vt:lpwstr/>
      </vt:variant>
      <vt:variant>
        <vt:i4>3997715</vt:i4>
      </vt:variant>
      <vt:variant>
        <vt:i4>54</vt:i4>
      </vt:variant>
      <vt:variant>
        <vt:i4>0</vt:i4>
      </vt:variant>
      <vt:variant>
        <vt:i4>5</vt:i4>
      </vt:variant>
      <vt:variant>
        <vt:lpwstr>\\12.10.10.10\..\..\..\..\..\..\content\act\c101929c-061f-4678-9d71-ff6b099ccf44.doc</vt:lpwstr>
      </vt:variant>
      <vt:variant>
        <vt:lpwstr/>
      </vt:variant>
      <vt:variant>
        <vt:i4>3997724</vt:i4>
      </vt:variant>
      <vt:variant>
        <vt:i4>51</vt:i4>
      </vt:variant>
      <vt:variant>
        <vt:i4>0</vt:i4>
      </vt:variant>
      <vt:variant>
        <vt:i4>5</vt:i4>
      </vt:variant>
      <vt:variant>
        <vt:lpwstr>\\12.10.10.10\..\..\..\..\..\..\content\act\15086ffa-99aa-4bd0-80e1-503e0d549165.doc</vt:lpwstr>
      </vt:variant>
      <vt:variant>
        <vt:lpwstr/>
      </vt:variant>
      <vt:variant>
        <vt:i4>3538974</vt:i4>
      </vt:variant>
      <vt:variant>
        <vt:i4>48</vt:i4>
      </vt:variant>
      <vt:variant>
        <vt:i4>0</vt:i4>
      </vt:variant>
      <vt:variant>
        <vt:i4>5</vt:i4>
      </vt:variant>
      <vt:variant>
        <vt:lpwstr>\\12.10.10.10\..\..\..\..\..\..\content\act\3a451cfb-a006-4c95-a312-1a24f43899c5.doc</vt:lpwstr>
      </vt:variant>
      <vt:variant>
        <vt:lpwstr/>
      </vt:variant>
      <vt:variant>
        <vt:i4>3997724</vt:i4>
      </vt:variant>
      <vt:variant>
        <vt:i4>45</vt:i4>
      </vt:variant>
      <vt:variant>
        <vt:i4>0</vt:i4>
      </vt:variant>
      <vt:variant>
        <vt:i4>5</vt:i4>
      </vt:variant>
      <vt:variant>
        <vt:lpwstr>\\12.10.10.10\..\..\..\..\..\..\content\act\15086ffa-99aa-4bd0-80e1-503e0d549165.doc</vt:lpwstr>
      </vt:variant>
      <vt:variant>
        <vt:lpwstr/>
      </vt:variant>
      <vt:variant>
        <vt:i4>6357063</vt:i4>
      </vt:variant>
      <vt:variant>
        <vt:i4>42</vt:i4>
      </vt:variant>
      <vt:variant>
        <vt:i4>0</vt:i4>
      </vt:variant>
      <vt:variant>
        <vt:i4>5</vt:i4>
      </vt:variant>
      <vt:variant>
        <vt:lpwstr>\\12.10.10.10\..\..\..\..\..\..\content\act\eb14a8b0-45cf-4a24-9828-86af27c10051.doc</vt:lpwstr>
      </vt:variant>
      <vt:variant>
        <vt:lpwstr/>
      </vt:variant>
      <vt:variant>
        <vt:i4>3997724</vt:i4>
      </vt:variant>
      <vt:variant>
        <vt:i4>39</vt:i4>
      </vt:variant>
      <vt:variant>
        <vt:i4>0</vt:i4>
      </vt:variant>
      <vt:variant>
        <vt:i4>5</vt:i4>
      </vt:variant>
      <vt:variant>
        <vt:lpwstr>\\12.10.10.10\..\..\..\..\..\..\content\act\15086ffa-99aa-4bd0-80e1-503e0d549165.doc</vt:lpwstr>
      </vt:variant>
      <vt:variant>
        <vt:lpwstr/>
      </vt:variant>
      <vt:variant>
        <vt:i4>3735620</vt:i4>
      </vt:variant>
      <vt:variant>
        <vt:i4>36</vt:i4>
      </vt:variant>
      <vt:variant>
        <vt:i4>0</vt:i4>
      </vt:variant>
      <vt:variant>
        <vt:i4>5</vt:i4>
      </vt:variant>
      <vt:variant>
        <vt:lpwstr>\\12.10.10.10\..\..\..\..\..\..\content\act\d767f702-97f7-4f8a-92b7-35d9ec4bbce0.doc</vt:lpwstr>
      </vt:variant>
      <vt:variant>
        <vt:lpwstr/>
      </vt:variant>
      <vt:variant>
        <vt:i4>3997724</vt:i4>
      </vt:variant>
      <vt:variant>
        <vt:i4>33</vt:i4>
      </vt:variant>
      <vt:variant>
        <vt:i4>0</vt:i4>
      </vt:variant>
      <vt:variant>
        <vt:i4>5</vt:i4>
      </vt:variant>
      <vt:variant>
        <vt:lpwstr>\\12.10.10.10\..\..\..\..\..\..\content\act\15086ffa-99aa-4bd0-80e1-503e0d549165.doc</vt:lpwstr>
      </vt:variant>
      <vt:variant>
        <vt:lpwstr/>
      </vt:variant>
      <vt:variant>
        <vt:i4>3145799</vt:i4>
      </vt:variant>
      <vt:variant>
        <vt:i4>30</vt:i4>
      </vt:variant>
      <vt:variant>
        <vt:i4>0</vt:i4>
      </vt:variant>
      <vt:variant>
        <vt:i4>5</vt:i4>
      </vt:variant>
      <vt:variant>
        <vt:lpwstr>\\12.10.10.10\content\act\20e16915-e871-4d74-9b5a-34388d36b2cb.doc</vt:lpwstr>
      </vt:variant>
      <vt:variant>
        <vt:lpwstr/>
      </vt:variant>
      <vt:variant>
        <vt:i4>7077962</vt:i4>
      </vt:variant>
      <vt:variant>
        <vt:i4>27</vt:i4>
      </vt:variant>
      <vt:variant>
        <vt:i4>0</vt:i4>
      </vt:variant>
      <vt:variant>
        <vt:i4>5</vt:i4>
      </vt:variant>
      <vt:variant>
        <vt:lpwstr>\\12.10.10.10\..\..\..\..\..\..\content\act\5854b5a9-5430-4e50-8455-009b1ff390bd.doc</vt:lpwstr>
      </vt:variant>
      <vt:variant>
        <vt:lpwstr/>
      </vt:variant>
      <vt:variant>
        <vt:i4>6291539</vt:i4>
      </vt:variant>
      <vt:variant>
        <vt:i4>24</vt:i4>
      </vt:variant>
      <vt:variant>
        <vt:i4>0</vt:i4>
      </vt:variant>
      <vt:variant>
        <vt:i4>5</vt:i4>
      </vt:variant>
      <vt:variant>
        <vt:lpwstr>\\12.10.10.10\..\..\..\..\..\..\content\act\96e20c02-1b12-465a-b64c-24aa92270007.html</vt:lpwstr>
      </vt:variant>
      <vt:variant>
        <vt:lpwstr/>
      </vt:variant>
      <vt:variant>
        <vt:i4>6684672</vt:i4>
      </vt:variant>
      <vt:variant>
        <vt:i4>21</vt:i4>
      </vt:variant>
      <vt:variant>
        <vt:i4>0</vt:i4>
      </vt:variant>
      <vt:variant>
        <vt:i4>5</vt:i4>
      </vt:variant>
      <vt:variant>
        <vt:lpwstr>\\12.10.10.10\..\..\..\..\..\..\content\act\4d9da04f-6def-4d7e-b43a-0fafd797fd54.html</vt:lpwstr>
      </vt:variant>
      <vt:variant>
        <vt:lpwstr/>
      </vt:variant>
      <vt:variant>
        <vt:i4>7209053</vt:i4>
      </vt:variant>
      <vt:variant>
        <vt:i4>18</vt:i4>
      </vt:variant>
      <vt:variant>
        <vt:i4>0</vt:i4>
      </vt:variant>
      <vt:variant>
        <vt:i4>5</vt:i4>
      </vt:variant>
      <vt:variant>
        <vt:lpwstr>\\12.10.10.10\..\..\..\..\..\..\content\act\bba0bfb1-06c7-4e50-a8d3-fe1045784bf1.html</vt:lpwstr>
      </vt:variant>
      <vt:variant>
        <vt:lpwstr/>
      </vt:variant>
      <vt:variant>
        <vt:i4>6488136</vt:i4>
      </vt:variant>
      <vt:variant>
        <vt:i4>15</vt:i4>
      </vt:variant>
      <vt:variant>
        <vt:i4>0</vt:i4>
      </vt:variant>
      <vt:variant>
        <vt:i4>5</vt:i4>
      </vt:variant>
      <vt:variant>
        <vt:lpwstr>\\12.10.10.10\content\act\c4e58b4f-de2d-425c-8ff1-ddf8cabba8ce.doc</vt:lpwstr>
      </vt:variant>
      <vt:variant>
        <vt:lpwstr/>
      </vt:variant>
      <vt:variant>
        <vt:i4>3145799</vt:i4>
      </vt:variant>
      <vt:variant>
        <vt:i4>12</vt:i4>
      </vt:variant>
      <vt:variant>
        <vt:i4>0</vt:i4>
      </vt:variant>
      <vt:variant>
        <vt:i4>5</vt:i4>
      </vt:variant>
      <vt:variant>
        <vt:lpwstr>\\12.10.10.10\content\act\20e16915-e871-4d74-9b5a-34388d36b2cb.doc</vt:lpwstr>
      </vt:variant>
      <vt:variant>
        <vt:lpwstr/>
      </vt:variant>
      <vt:variant>
        <vt:i4>7143441</vt:i4>
      </vt:variant>
      <vt:variant>
        <vt:i4>9</vt:i4>
      </vt:variant>
      <vt:variant>
        <vt:i4>0</vt:i4>
      </vt:variant>
      <vt:variant>
        <vt:i4>5</vt:i4>
      </vt:variant>
      <vt:variant>
        <vt:lpwstr>\\12.10.10.10\content\act\7b56d382-da74-4076-8488-d2375025bc33.doc</vt:lpwstr>
      </vt:variant>
      <vt:variant>
        <vt:lpwstr/>
      </vt:variant>
      <vt:variant>
        <vt:i4>7012419</vt:i4>
      </vt:variant>
      <vt:variant>
        <vt:i4>6</vt:i4>
      </vt:variant>
      <vt:variant>
        <vt:i4>0</vt:i4>
      </vt:variant>
      <vt:variant>
        <vt:i4>5</vt:i4>
      </vt:variant>
      <vt:variant>
        <vt:lpwstr>\\12.10.10.10\content\act\c05574b8-9090-4ff4-a752-b555effe69ac.doc</vt:lpwstr>
      </vt:variant>
      <vt:variant>
        <vt:lpwstr/>
      </vt:variant>
      <vt:variant>
        <vt:i4>3932228</vt:i4>
      </vt:variant>
      <vt:variant>
        <vt:i4>3</vt:i4>
      </vt:variant>
      <vt:variant>
        <vt:i4>0</vt:i4>
      </vt:variant>
      <vt:variant>
        <vt:i4>5</vt:i4>
      </vt:variant>
      <vt:variant>
        <vt:lpwstr>\\12.10.10.10\content\act\f7fcc877-3ff8-4812-9922-3900cac3cc46.doc</vt:lpwstr>
      </vt:variant>
      <vt:variant>
        <vt:lpwstr/>
      </vt:variant>
      <vt:variant>
        <vt:i4>3801156</vt:i4>
      </vt:variant>
      <vt:variant>
        <vt:i4>0</vt:i4>
      </vt:variant>
      <vt:variant>
        <vt:i4>0</vt:i4>
      </vt:variant>
      <vt:variant>
        <vt:i4>5</vt:i4>
      </vt:variant>
      <vt:variant>
        <vt:lpwstr>\\12.10.10.10\..\..\..\..\..\..\content\act\4685be6e-49d6-4730-ac29-2f736158f2f2.docx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Мингалева Наталья Александровна</dc:creator>
  <cp:keywords/>
  <cp:lastModifiedBy>Пользователь</cp:lastModifiedBy>
  <cp:revision>3</cp:revision>
  <cp:lastPrinted>2022-06-24T07:11:00Z</cp:lastPrinted>
  <dcterms:created xsi:type="dcterms:W3CDTF">2026-07-06T11:32:00Z</dcterms:created>
  <dcterms:modified xsi:type="dcterms:W3CDTF">2026-07-07T04:28:00Z</dcterms:modified>
</cp:coreProperties>
</file>