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8DF" w:rsidRPr="00A267B9" w:rsidRDefault="003618DF" w:rsidP="00A267B9">
      <w:pPr>
        <w:pStyle w:val="2"/>
      </w:pPr>
      <w:r w:rsidRPr="00A267B9">
        <w:t>АМИНИСТРАЦИЯ БЕРЕЗОВСКОГО РАЙОНА</w:t>
      </w:r>
    </w:p>
    <w:p w:rsidR="003618DF" w:rsidRPr="00A267B9" w:rsidRDefault="003618DF" w:rsidP="00A267B9">
      <w:pPr>
        <w:pStyle w:val="2"/>
        <w:rPr>
          <w:szCs w:val="20"/>
        </w:rPr>
      </w:pPr>
      <w:r w:rsidRPr="00A267B9">
        <w:rPr>
          <w:szCs w:val="20"/>
        </w:rPr>
        <w:t>ХАНТЫ-МАНСИЙСКОГО АВТОНОМНОГО ОКРУГА</w:t>
      </w:r>
      <w:r w:rsidR="00A267B9" w:rsidRPr="00A267B9">
        <w:rPr>
          <w:szCs w:val="20"/>
        </w:rPr>
        <w:t>-</w:t>
      </w:r>
      <w:r w:rsidRPr="00A267B9">
        <w:rPr>
          <w:szCs w:val="20"/>
        </w:rPr>
        <w:t>ЮГРЫ</w:t>
      </w:r>
    </w:p>
    <w:p w:rsidR="003618DF" w:rsidRPr="00A267B9" w:rsidRDefault="003618DF" w:rsidP="00A267B9">
      <w:pPr>
        <w:pStyle w:val="2"/>
        <w:rPr>
          <w:szCs w:val="24"/>
        </w:rPr>
      </w:pPr>
    </w:p>
    <w:p w:rsidR="003618DF" w:rsidRPr="00A267B9" w:rsidRDefault="003618DF" w:rsidP="00A267B9">
      <w:pPr>
        <w:pStyle w:val="2"/>
      </w:pPr>
      <w:r w:rsidRPr="00A267B9">
        <w:t>ПОСТАНОВЛЕНИЕ</w:t>
      </w:r>
    </w:p>
    <w:p w:rsidR="003618DF" w:rsidRPr="00A267B9" w:rsidRDefault="003618DF" w:rsidP="003618DF">
      <w:pPr>
        <w:rPr>
          <w:rFonts w:cs="Arial"/>
          <w:szCs w:val="28"/>
        </w:rPr>
      </w:pPr>
    </w:p>
    <w:p w:rsidR="003618DF" w:rsidRPr="00A267B9" w:rsidRDefault="00895A91" w:rsidP="00A267B9">
      <w:pPr>
        <w:tabs>
          <w:tab w:val="left" w:pos="9072"/>
        </w:tabs>
        <w:ind w:firstLine="0"/>
        <w:rPr>
          <w:rFonts w:cs="Arial"/>
          <w:szCs w:val="28"/>
        </w:rPr>
      </w:pPr>
      <w:r w:rsidRPr="00A267B9">
        <w:rPr>
          <w:rFonts w:cs="Arial"/>
          <w:szCs w:val="28"/>
        </w:rPr>
        <w:t>от</w:t>
      </w:r>
      <w:r w:rsidR="00A267B9" w:rsidRPr="00A267B9">
        <w:rPr>
          <w:rFonts w:cs="Arial"/>
          <w:szCs w:val="28"/>
        </w:rPr>
        <w:t xml:space="preserve"> </w:t>
      </w:r>
      <w:r w:rsidRPr="00A267B9">
        <w:rPr>
          <w:rFonts w:cs="Arial"/>
          <w:szCs w:val="28"/>
        </w:rPr>
        <w:t>04.05.2023</w:t>
      </w:r>
      <w:r w:rsidR="00A267B9">
        <w:rPr>
          <w:rFonts w:cs="Arial"/>
          <w:szCs w:val="28"/>
        </w:rPr>
        <w:tab/>
      </w:r>
      <w:r w:rsidR="003618DF" w:rsidRPr="00A267B9">
        <w:rPr>
          <w:rFonts w:cs="Arial"/>
          <w:szCs w:val="28"/>
        </w:rPr>
        <w:t xml:space="preserve">№ </w:t>
      </w:r>
      <w:r w:rsidRPr="00A267B9">
        <w:rPr>
          <w:rFonts w:cs="Arial"/>
          <w:szCs w:val="28"/>
        </w:rPr>
        <w:t>305</w:t>
      </w:r>
    </w:p>
    <w:p w:rsidR="003618DF" w:rsidRPr="00A267B9" w:rsidRDefault="003618DF" w:rsidP="00A267B9">
      <w:pPr>
        <w:spacing w:line="480" w:lineRule="auto"/>
        <w:ind w:firstLine="0"/>
        <w:rPr>
          <w:rFonts w:cs="Arial"/>
          <w:szCs w:val="28"/>
        </w:rPr>
      </w:pPr>
      <w:proofErr w:type="spellStart"/>
      <w:r w:rsidRPr="00A267B9">
        <w:rPr>
          <w:rFonts w:cs="Arial"/>
          <w:szCs w:val="28"/>
        </w:rPr>
        <w:t>пгт</w:t>
      </w:r>
      <w:proofErr w:type="spellEnd"/>
      <w:r w:rsidRPr="00A267B9">
        <w:rPr>
          <w:rFonts w:cs="Arial"/>
          <w:szCs w:val="28"/>
        </w:rPr>
        <w:t>. Березово</w:t>
      </w:r>
    </w:p>
    <w:p w:rsidR="003618DF" w:rsidRPr="00A267B9" w:rsidRDefault="003618DF" w:rsidP="00A267B9">
      <w:pPr>
        <w:pStyle w:val="Title"/>
        <w:rPr>
          <w:lang w:eastAsia="en-US"/>
        </w:rPr>
      </w:pPr>
      <w:r w:rsidRPr="00A267B9">
        <w:t>О внесении изменений в постановление администрации Березовского района от 28.12.2021 №</w:t>
      </w:r>
      <w:r w:rsidR="00895A91" w:rsidRPr="00A267B9">
        <w:t xml:space="preserve"> </w:t>
      </w:r>
      <w:r w:rsidRPr="00A267B9">
        <w:t xml:space="preserve">1586 </w:t>
      </w:r>
      <w:r w:rsidR="00A267B9" w:rsidRPr="00A267B9">
        <w:t>«</w:t>
      </w:r>
      <w:r w:rsidRPr="00A267B9">
        <w:t xml:space="preserve">О муниципальной программе </w:t>
      </w:r>
      <w:r w:rsidR="00A267B9" w:rsidRPr="00A267B9">
        <w:t>«</w:t>
      </w:r>
      <w:r w:rsidRPr="00A267B9">
        <w:t>Развитие гражданского общества в Березовском районе</w:t>
      </w:r>
      <w:r w:rsidR="00A267B9" w:rsidRPr="00A267B9">
        <w:t>»</w:t>
      </w:r>
    </w:p>
    <w:p w:rsidR="00A267B9" w:rsidRDefault="00A267B9" w:rsidP="003618DF">
      <w:pPr>
        <w:widowControl w:val="0"/>
        <w:autoSpaceDE w:val="0"/>
        <w:autoSpaceDN w:val="0"/>
        <w:adjustRightInd w:val="0"/>
        <w:ind w:firstLine="720"/>
        <w:rPr>
          <w:rFonts w:cs="Arial"/>
          <w:szCs w:val="28"/>
        </w:rPr>
      </w:pPr>
    </w:p>
    <w:p w:rsidR="00157FD7" w:rsidRDefault="00157FD7" w:rsidP="00157FD7">
      <w:r>
        <w:t xml:space="preserve">(утратило силу постановлением Администрации </w:t>
      </w:r>
      <w:hyperlink r:id="rId9" w:tooltip="постановление от 23.01.2024 0:00:00 №31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157FD7">
          <w:rPr>
            <w:rStyle w:val="aa"/>
          </w:rPr>
          <w:t>от 23.01.2024 № 31</w:t>
        </w:r>
      </w:hyperlink>
      <w:bookmarkStart w:id="0" w:name="_GoBack"/>
      <w:bookmarkEnd w:id="0"/>
      <w:r>
        <w:t>)</w:t>
      </w:r>
    </w:p>
    <w:p w:rsidR="00157FD7" w:rsidRDefault="00157FD7" w:rsidP="003618DF">
      <w:pPr>
        <w:widowControl w:val="0"/>
        <w:autoSpaceDE w:val="0"/>
        <w:autoSpaceDN w:val="0"/>
        <w:adjustRightInd w:val="0"/>
        <w:ind w:firstLine="720"/>
        <w:rPr>
          <w:rFonts w:cs="Arial"/>
          <w:szCs w:val="28"/>
        </w:rPr>
      </w:pPr>
    </w:p>
    <w:p w:rsidR="00A267B9" w:rsidRPr="00A267B9" w:rsidRDefault="003618DF" w:rsidP="00A267B9">
      <w:pPr>
        <w:rPr>
          <w:bCs/>
        </w:rPr>
      </w:pPr>
      <w:proofErr w:type="gramStart"/>
      <w:r w:rsidRPr="00A267B9">
        <w:t xml:space="preserve">В соответствии с решениями Думы Березовского района </w:t>
      </w:r>
      <w:hyperlink r:id="rId10" w:tooltip="решение от 22.12.2022 0:00:00 №171 Дума Березовского района&#10;&#10;О бюджете Березовского района на 2023 год и плановый период 2024 и 2025 годов" w:history="1">
        <w:r w:rsidRPr="00A267B9">
          <w:rPr>
            <w:rStyle w:val="aa"/>
          </w:rPr>
          <w:t>от 22.12.2022</w:t>
        </w:r>
        <w:r w:rsidR="00A267B9" w:rsidRPr="00A267B9">
          <w:rPr>
            <w:rStyle w:val="aa"/>
          </w:rPr>
          <w:t xml:space="preserve"> </w:t>
        </w:r>
        <w:r w:rsidRPr="00A267B9">
          <w:rPr>
            <w:rStyle w:val="aa"/>
          </w:rPr>
          <w:t>№ 171</w:t>
        </w:r>
      </w:hyperlink>
      <w:r w:rsidRPr="00A267B9">
        <w:t xml:space="preserve"> </w:t>
      </w:r>
      <w:r w:rsidR="00A267B9">
        <w:t xml:space="preserve">              </w:t>
      </w:r>
      <w:r w:rsidR="00A267B9" w:rsidRPr="00A267B9">
        <w:t>«</w:t>
      </w:r>
      <w:r w:rsidRPr="00A267B9">
        <w:t>О бюджете Березовского района на 2023 год и плановый период 2024 и 2025 годов</w:t>
      </w:r>
      <w:r w:rsidR="00A267B9" w:rsidRPr="00A267B9">
        <w:t>»</w:t>
      </w:r>
      <w:r w:rsidRPr="00A267B9">
        <w:t xml:space="preserve">, </w:t>
      </w:r>
      <w:hyperlink r:id="rId11" w:tooltip="решение от 22.12.2022 0:00:00 №172 Дума Березовского района&#10;&#10;О внесении изменений в решение Думы Березовского района от 23 декабря 2021 года № 33 " w:history="1">
        <w:r w:rsidRPr="00A267B9">
          <w:rPr>
            <w:rStyle w:val="aa"/>
          </w:rPr>
          <w:t>от 22.12.2022 № 172</w:t>
        </w:r>
      </w:hyperlink>
      <w:r w:rsidRPr="00A267B9">
        <w:t xml:space="preserve"> </w:t>
      </w:r>
      <w:r w:rsidR="00A267B9" w:rsidRPr="00A267B9">
        <w:t>«</w:t>
      </w:r>
      <w:r w:rsidRPr="00A267B9">
        <w:t>О внесении изменений в решение Думы Березовского района</w:t>
      </w:r>
      <w:r w:rsidR="00A267B9">
        <w:t xml:space="preserve">                 </w:t>
      </w:r>
      <w:r w:rsidRPr="00A267B9">
        <w:t xml:space="preserve"> </w:t>
      </w:r>
      <w:hyperlink r:id="rId12" w:tooltip="решение от 23.12.2021 0:00:00 №33 Дума Березовского района&#10;&#10;О бюджете Березовского района на 2022 год и плановый период 2023 и 2024 годов&#10;" w:history="1">
        <w:r w:rsidRPr="00A267B9">
          <w:rPr>
            <w:rStyle w:val="aa"/>
          </w:rPr>
          <w:t>от 23.12.2021 № 33</w:t>
        </w:r>
      </w:hyperlink>
      <w:r w:rsidRPr="00A267B9">
        <w:t xml:space="preserve"> </w:t>
      </w:r>
      <w:r w:rsidR="00A267B9" w:rsidRPr="00A267B9">
        <w:t>«</w:t>
      </w:r>
      <w:r w:rsidRPr="00A267B9">
        <w:t>О бюджете Березовского района на 2022 год и плановый период 2023 и 2024 годов</w:t>
      </w:r>
      <w:r w:rsidR="00A267B9" w:rsidRPr="00A267B9">
        <w:t>»</w:t>
      </w:r>
      <w:r w:rsidRPr="00A267B9">
        <w:t>:</w:t>
      </w:r>
      <w:r w:rsidRPr="00A267B9">
        <w:rPr>
          <w:bCs/>
        </w:rPr>
        <w:t xml:space="preserve"> </w:t>
      </w:r>
      <w:proofErr w:type="gramEnd"/>
    </w:p>
    <w:p w:rsidR="00A267B9" w:rsidRPr="00A267B9" w:rsidRDefault="003618DF" w:rsidP="00A267B9">
      <w:pPr>
        <w:rPr>
          <w:bCs/>
        </w:rPr>
      </w:pPr>
      <w:r w:rsidRPr="00A267B9">
        <w:rPr>
          <w:bCs/>
        </w:rPr>
        <w:t xml:space="preserve">1. Приложение 1 к постановлению администрации Березовского района </w:t>
      </w:r>
      <w:r w:rsidR="00A267B9">
        <w:rPr>
          <w:bCs/>
        </w:rPr>
        <w:t xml:space="preserve">                          </w:t>
      </w:r>
      <w:hyperlink r:id="rId13" w:tooltip="постановление от 28.12.2021 0:00:00 №1586 Администрация Березовского района&#10;&#10;О муниципальной программе " w:history="1">
        <w:r w:rsidRPr="00774617">
          <w:rPr>
            <w:rStyle w:val="aa"/>
            <w:bCs/>
          </w:rPr>
          <w:t>от 28.12.2021 №1586</w:t>
        </w:r>
      </w:hyperlink>
      <w:r w:rsidRPr="00A267B9">
        <w:rPr>
          <w:bCs/>
        </w:rPr>
        <w:t xml:space="preserve"> </w:t>
      </w:r>
      <w:r w:rsidR="00A267B9" w:rsidRPr="00A267B9">
        <w:rPr>
          <w:bCs/>
        </w:rPr>
        <w:t>«</w:t>
      </w:r>
      <w:r w:rsidRPr="00A267B9">
        <w:rPr>
          <w:bCs/>
        </w:rPr>
        <w:t xml:space="preserve">О муниципальной программе </w:t>
      </w:r>
      <w:r w:rsidR="00A267B9" w:rsidRPr="00A267B9">
        <w:rPr>
          <w:bCs/>
        </w:rPr>
        <w:t>«</w:t>
      </w:r>
      <w:r w:rsidRPr="00A267B9">
        <w:rPr>
          <w:bCs/>
        </w:rPr>
        <w:t>Развитие гражданского общества в Березовском районе</w:t>
      </w:r>
      <w:r w:rsidR="00A267B9" w:rsidRPr="00A267B9">
        <w:rPr>
          <w:bCs/>
        </w:rPr>
        <w:t>»</w:t>
      </w:r>
      <w:r w:rsidRPr="00A267B9">
        <w:rPr>
          <w:bCs/>
        </w:rPr>
        <w:t xml:space="preserve"> изложить в редакции </w:t>
      </w:r>
      <w:proofErr w:type="gramStart"/>
      <w:r w:rsidRPr="00A267B9">
        <w:rPr>
          <w:bCs/>
        </w:rPr>
        <w:t>согласно приложения</w:t>
      </w:r>
      <w:proofErr w:type="gramEnd"/>
      <w:r w:rsidRPr="00A267B9">
        <w:rPr>
          <w:bCs/>
        </w:rPr>
        <w:t xml:space="preserve"> к настоящему постановлению.</w:t>
      </w:r>
    </w:p>
    <w:p w:rsidR="003618DF" w:rsidRPr="00A267B9" w:rsidRDefault="003618DF" w:rsidP="00A267B9">
      <w:r w:rsidRPr="00A267B9">
        <w:rPr>
          <w:bCs/>
        </w:rPr>
        <w:t>2</w:t>
      </w:r>
      <w:r w:rsidRPr="00A267B9">
        <w:t xml:space="preserve">. Опубликовать настоящее постановление в газете </w:t>
      </w:r>
      <w:r w:rsidR="00A267B9" w:rsidRPr="00A267B9">
        <w:t>«</w:t>
      </w:r>
      <w:r w:rsidRPr="00A267B9">
        <w:t>Жизнь Югры</w:t>
      </w:r>
      <w:r w:rsidR="00A267B9" w:rsidRPr="00A267B9">
        <w:t>»</w:t>
      </w:r>
      <w:r w:rsidRPr="00A267B9">
        <w:t xml:space="preserve"> и разместить на </w:t>
      </w:r>
      <w:proofErr w:type="gramStart"/>
      <w:r w:rsidRPr="00A267B9">
        <w:t>официальном</w:t>
      </w:r>
      <w:proofErr w:type="gramEnd"/>
      <w:r w:rsidRPr="00A267B9">
        <w:t xml:space="preserve"> веб-сайте органов местного самоуправления Березовского района.</w:t>
      </w:r>
    </w:p>
    <w:p w:rsidR="00A267B9" w:rsidRPr="00A267B9" w:rsidRDefault="003618DF" w:rsidP="00A267B9">
      <w:r w:rsidRPr="00A267B9">
        <w:t>3. Настоящее постановление вступает в силу после его официального опубликования.</w:t>
      </w:r>
    </w:p>
    <w:p w:rsidR="00A267B9" w:rsidRDefault="00A267B9" w:rsidP="00A267B9"/>
    <w:p w:rsidR="00A267B9" w:rsidRPr="00A267B9" w:rsidRDefault="00A267B9" w:rsidP="00A267B9"/>
    <w:p w:rsidR="00A267B9" w:rsidRPr="00A267B9" w:rsidRDefault="003618DF" w:rsidP="00A267B9">
      <w:pPr>
        <w:tabs>
          <w:tab w:val="center" w:pos="9072"/>
        </w:tabs>
        <w:ind w:firstLine="0"/>
        <w:rPr>
          <w:rFonts w:eastAsia="Calibri"/>
          <w:lang w:eastAsia="en-US"/>
        </w:rPr>
      </w:pPr>
      <w:r w:rsidRPr="00A267B9">
        <w:t>Глава района</w:t>
      </w:r>
      <w:r w:rsidR="00A267B9" w:rsidRPr="00A267B9">
        <w:t xml:space="preserve"> </w:t>
      </w:r>
      <w:r w:rsidR="00A267B9">
        <w:tab/>
      </w:r>
      <w:r w:rsidRPr="00A267B9">
        <w:t>П.В. Артеев</w:t>
      </w:r>
    </w:p>
    <w:p w:rsidR="00A267B9" w:rsidRPr="00A267B9" w:rsidRDefault="00A267B9" w:rsidP="00A267B9">
      <w:pPr>
        <w:rPr>
          <w:rFonts w:eastAsia="Calibri"/>
          <w:lang w:eastAsia="en-US"/>
        </w:rPr>
      </w:pPr>
    </w:p>
    <w:p w:rsidR="00A267B9" w:rsidRPr="00A267B9" w:rsidRDefault="00A267B9" w:rsidP="00BB4C73">
      <w:pPr>
        <w:pStyle w:val="22"/>
        <w:tabs>
          <w:tab w:val="left" w:pos="9921"/>
        </w:tabs>
        <w:spacing w:after="0" w:line="240" w:lineRule="auto"/>
        <w:ind w:left="23" w:right="-2"/>
        <w:contextualSpacing/>
        <w:rPr>
          <w:rFonts w:ascii="Arial" w:hAnsi="Arial" w:cs="Arial"/>
          <w:sz w:val="24"/>
          <w:szCs w:val="22"/>
        </w:rPr>
      </w:pPr>
    </w:p>
    <w:p w:rsidR="003618DF" w:rsidRPr="00A267B9" w:rsidRDefault="003618DF" w:rsidP="00BB4C73">
      <w:pPr>
        <w:pStyle w:val="22"/>
        <w:tabs>
          <w:tab w:val="left" w:pos="9921"/>
        </w:tabs>
        <w:spacing w:after="0" w:line="240" w:lineRule="auto"/>
        <w:ind w:left="23" w:right="-2"/>
        <w:contextualSpacing/>
        <w:rPr>
          <w:rFonts w:ascii="Arial" w:hAnsi="Arial" w:cs="Arial"/>
          <w:sz w:val="24"/>
          <w:szCs w:val="22"/>
        </w:rPr>
      </w:pPr>
    </w:p>
    <w:p w:rsidR="00576537" w:rsidRPr="00A267B9" w:rsidRDefault="00BB4C73" w:rsidP="00655A16">
      <w:pPr>
        <w:contextualSpacing/>
        <w:outlineLvl w:val="0"/>
        <w:rPr>
          <w:rFonts w:cs="Arial"/>
        </w:rPr>
        <w:sectPr w:rsidR="00576537" w:rsidRPr="00A267B9" w:rsidSect="00A267B9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  <w:r w:rsidRPr="00A267B9">
        <w:rPr>
          <w:rFonts w:cs="Arial"/>
          <w:snapToGrid w:val="0"/>
        </w:rPr>
        <w:t>.</w:t>
      </w:r>
    </w:p>
    <w:p w:rsidR="00A267B9" w:rsidRPr="00A267B9" w:rsidRDefault="00A267B9" w:rsidP="00160298">
      <w:pPr>
        <w:jc w:val="right"/>
        <w:rPr>
          <w:rFonts w:eastAsia="Calibri" w:cs="Arial"/>
          <w:b/>
          <w:sz w:val="30"/>
          <w:szCs w:val="30"/>
          <w:lang w:eastAsia="en-US"/>
        </w:rPr>
      </w:pPr>
    </w:p>
    <w:p w:rsidR="00A267B9" w:rsidRPr="00A267B9" w:rsidRDefault="00A267B9" w:rsidP="00160298">
      <w:pPr>
        <w:jc w:val="right"/>
        <w:rPr>
          <w:rFonts w:eastAsia="Calibri" w:cs="Arial"/>
          <w:b/>
          <w:sz w:val="30"/>
          <w:szCs w:val="30"/>
          <w:lang w:eastAsia="en-US"/>
        </w:rPr>
      </w:pPr>
    </w:p>
    <w:p w:rsidR="00160298" w:rsidRPr="00A267B9" w:rsidRDefault="005877B7" w:rsidP="00160298">
      <w:pPr>
        <w:jc w:val="right"/>
        <w:rPr>
          <w:rFonts w:eastAsia="Calibri" w:cs="Arial"/>
          <w:b/>
          <w:sz w:val="30"/>
          <w:szCs w:val="30"/>
          <w:lang w:eastAsia="en-US"/>
        </w:rPr>
      </w:pPr>
      <w:r w:rsidRPr="00A267B9">
        <w:rPr>
          <w:rFonts w:eastAsia="Calibri" w:cs="Arial"/>
          <w:b/>
          <w:sz w:val="30"/>
          <w:szCs w:val="30"/>
          <w:lang w:eastAsia="en-US"/>
        </w:rPr>
        <w:t>Приложение</w:t>
      </w:r>
      <w:r w:rsidR="00160298" w:rsidRPr="00A267B9">
        <w:rPr>
          <w:rFonts w:eastAsia="Calibri" w:cs="Arial"/>
          <w:b/>
          <w:sz w:val="30"/>
          <w:szCs w:val="30"/>
          <w:lang w:eastAsia="en-US"/>
        </w:rPr>
        <w:t xml:space="preserve"> </w:t>
      </w:r>
    </w:p>
    <w:p w:rsidR="00A267B9" w:rsidRPr="00A267B9" w:rsidRDefault="00160298" w:rsidP="00160298">
      <w:pPr>
        <w:jc w:val="right"/>
        <w:rPr>
          <w:rFonts w:eastAsia="Calibri" w:cs="Arial"/>
          <w:b/>
          <w:sz w:val="30"/>
          <w:szCs w:val="30"/>
          <w:lang w:eastAsia="en-US"/>
        </w:rPr>
      </w:pPr>
      <w:r w:rsidRPr="00A267B9">
        <w:rPr>
          <w:rFonts w:eastAsia="Calibri" w:cs="Arial"/>
          <w:b/>
          <w:sz w:val="30"/>
          <w:szCs w:val="30"/>
          <w:lang w:eastAsia="en-US"/>
        </w:rPr>
        <w:t>к постановлению администрации</w:t>
      </w:r>
      <w:r w:rsidR="00A267B9" w:rsidRPr="00A267B9">
        <w:rPr>
          <w:rFonts w:eastAsia="Calibri" w:cs="Arial"/>
          <w:b/>
          <w:sz w:val="30"/>
          <w:szCs w:val="30"/>
          <w:lang w:eastAsia="en-US"/>
        </w:rPr>
        <w:t xml:space="preserve"> </w:t>
      </w:r>
    </w:p>
    <w:p w:rsidR="00160298" w:rsidRPr="00A267B9" w:rsidRDefault="00160298" w:rsidP="00160298">
      <w:pPr>
        <w:jc w:val="right"/>
        <w:rPr>
          <w:rFonts w:eastAsia="Calibri" w:cs="Arial"/>
          <w:b/>
          <w:sz w:val="30"/>
          <w:szCs w:val="30"/>
          <w:lang w:eastAsia="en-US"/>
        </w:rPr>
      </w:pPr>
      <w:r w:rsidRPr="00A267B9">
        <w:rPr>
          <w:rFonts w:eastAsia="Calibri" w:cs="Arial"/>
          <w:b/>
          <w:sz w:val="30"/>
          <w:szCs w:val="30"/>
          <w:lang w:eastAsia="en-US"/>
        </w:rPr>
        <w:t xml:space="preserve">Березовского района </w:t>
      </w:r>
    </w:p>
    <w:p w:rsidR="00A267B9" w:rsidRPr="00A267B9" w:rsidRDefault="00160298" w:rsidP="00160298">
      <w:pPr>
        <w:jc w:val="right"/>
        <w:rPr>
          <w:rFonts w:eastAsia="Calibri" w:cs="Arial"/>
          <w:b/>
          <w:sz w:val="30"/>
          <w:szCs w:val="30"/>
          <w:lang w:eastAsia="en-US"/>
        </w:rPr>
      </w:pPr>
      <w:r w:rsidRPr="00A267B9">
        <w:rPr>
          <w:rFonts w:eastAsia="Calibri" w:cs="Arial"/>
          <w:b/>
          <w:sz w:val="30"/>
          <w:szCs w:val="30"/>
          <w:lang w:eastAsia="en-US"/>
        </w:rPr>
        <w:t xml:space="preserve">от </w:t>
      </w:r>
      <w:r w:rsidR="00895A91" w:rsidRPr="00A267B9">
        <w:rPr>
          <w:rFonts w:eastAsia="Calibri" w:cs="Arial"/>
          <w:b/>
          <w:sz w:val="30"/>
          <w:szCs w:val="30"/>
          <w:lang w:eastAsia="en-US"/>
        </w:rPr>
        <w:t>04.05.2023 № 305</w:t>
      </w:r>
    </w:p>
    <w:p w:rsidR="00A267B9" w:rsidRPr="00A267B9" w:rsidRDefault="00A267B9" w:rsidP="00160298">
      <w:pPr>
        <w:jc w:val="right"/>
        <w:rPr>
          <w:rFonts w:eastAsia="Calibri" w:cs="Arial"/>
          <w:b/>
          <w:sz w:val="30"/>
          <w:szCs w:val="30"/>
          <w:lang w:eastAsia="en-US"/>
        </w:rPr>
      </w:pPr>
    </w:p>
    <w:p w:rsidR="00A267B9" w:rsidRPr="00A267B9" w:rsidRDefault="00A267B9" w:rsidP="00160298">
      <w:pPr>
        <w:jc w:val="right"/>
        <w:rPr>
          <w:rFonts w:eastAsia="Calibri" w:cs="Arial"/>
          <w:lang w:eastAsia="en-US"/>
        </w:rPr>
      </w:pPr>
    </w:p>
    <w:p w:rsidR="00160298" w:rsidRPr="00A267B9" w:rsidRDefault="00160298" w:rsidP="00160298">
      <w:pPr>
        <w:jc w:val="right"/>
        <w:rPr>
          <w:rFonts w:eastAsia="Calibri" w:cs="Arial"/>
          <w:lang w:eastAsia="en-US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1844"/>
        <w:gridCol w:w="527"/>
        <w:gridCol w:w="2370"/>
        <w:gridCol w:w="1798"/>
        <w:gridCol w:w="1179"/>
        <w:gridCol w:w="775"/>
        <w:gridCol w:w="900"/>
        <w:gridCol w:w="900"/>
        <w:gridCol w:w="900"/>
        <w:gridCol w:w="1845"/>
        <w:gridCol w:w="2031"/>
      </w:tblGrid>
      <w:tr w:rsidR="00160298" w:rsidRPr="00A267B9" w:rsidTr="00045502">
        <w:trPr>
          <w:trHeight w:val="270"/>
        </w:trPr>
        <w:tc>
          <w:tcPr>
            <w:tcW w:w="15021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0298" w:rsidRPr="00A267B9" w:rsidRDefault="00160298" w:rsidP="00A267B9">
            <w:pPr>
              <w:jc w:val="center"/>
            </w:pPr>
            <w:r w:rsidRPr="00A267B9">
              <w:t>Муниципальная программа</w:t>
            </w:r>
          </w:p>
        </w:tc>
      </w:tr>
      <w:tr w:rsidR="00160298" w:rsidRPr="00A267B9" w:rsidTr="00045502">
        <w:trPr>
          <w:trHeight w:val="300"/>
        </w:trPr>
        <w:tc>
          <w:tcPr>
            <w:tcW w:w="15021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0298" w:rsidRPr="00A267B9" w:rsidRDefault="00A267B9" w:rsidP="00A267B9">
            <w:pPr>
              <w:jc w:val="center"/>
            </w:pPr>
            <w:r w:rsidRPr="00A267B9">
              <w:t>«</w:t>
            </w:r>
            <w:r w:rsidR="00160298" w:rsidRPr="00A267B9">
              <w:t>Развитие гражданского общества в Березовском районе</w:t>
            </w:r>
            <w:r w:rsidRPr="00A267B9">
              <w:t>»</w:t>
            </w:r>
            <w:r w:rsidR="00160298" w:rsidRPr="00A267B9">
              <w:t xml:space="preserve"> (далее</w:t>
            </w:r>
            <w:r w:rsidRPr="00A267B9">
              <w:t>-</w:t>
            </w:r>
            <w:r w:rsidR="00160298" w:rsidRPr="00A267B9">
              <w:t>муниципальная программа)</w:t>
            </w:r>
          </w:p>
        </w:tc>
      </w:tr>
      <w:tr w:rsidR="00160298" w:rsidRPr="00A267B9" w:rsidTr="00045502">
        <w:trPr>
          <w:trHeight w:val="300"/>
        </w:trPr>
        <w:tc>
          <w:tcPr>
            <w:tcW w:w="15021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0298" w:rsidRPr="00A267B9" w:rsidRDefault="00160298" w:rsidP="00A267B9">
            <w:pPr>
              <w:jc w:val="center"/>
            </w:pPr>
            <w:r w:rsidRPr="00A267B9">
              <w:t>Паспорт муниципальной программы</w:t>
            </w:r>
          </w:p>
        </w:tc>
      </w:tr>
      <w:tr w:rsidR="00160298" w:rsidRPr="00A267B9" w:rsidTr="001675E2">
        <w:trPr>
          <w:trHeight w:val="510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jc w:val="center"/>
              <w:rPr>
                <w:szCs w:val="20"/>
              </w:rPr>
            </w:pPr>
            <w:r w:rsidRPr="00A267B9">
              <w:rPr>
                <w:szCs w:val="20"/>
              </w:rPr>
              <w:t>Наименование муниципальной программы</w:t>
            </w:r>
          </w:p>
        </w:tc>
        <w:tc>
          <w:tcPr>
            <w:tcW w:w="41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jc w:val="center"/>
              <w:rPr>
                <w:szCs w:val="20"/>
              </w:rPr>
            </w:pPr>
            <w:r w:rsidRPr="00A267B9">
              <w:rPr>
                <w:szCs w:val="20"/>
              </w:rPr>
              <w:t>Развитие гражданского общества в Березовском районе</w:t>
            </w:r>
          </w:p>
        </w:tc>
        <w:tc>
          <w:tcPr>
            <w:tcW w:w="50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jc w:val="center"/>
              <w:rPr>
                <w:szCs w:val="20"/>
              </w:rPr>
            </w:pPr>
            <w:r w:rsidRPr="00A267B9">
              <w:rPr>
                <w:szCs w:val="20"/>
              </w:rPr>
              <w:t>Сроки реализации муниципальной</w:t>
            </w:r>
            <w:r w:rsidR="00A267B9" w:rsidRPr="00A267B9">
              <w:rPr>
                <w:szCs w:val="20"/>
              </w:rPr>
              <w:t xml:space="preserve"> </w:t>
            </w:r>
            <w:r w:rsidRPr="00A267B9">
              <w:rPr>
                <w:szCs w:val="20"/>
              </w:rPr>
              <w:t>программы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jc w:val="center"/>
              <w:rPr>
                <w:szCs w:val="20"/>
              </w:rPr>
            </w:pPr>
            <w:r w:rsidRPr="00A267B9">
              <w:rPr>
                <w:szCs w:val="20"/>
              </w:rPr>
              <w:t>2022 − 2025 годы и на период до 2030 года</w:t>
            </w:r>
          </w:p>
        </w:tc>
      </w:tr>
      <w:tr w:rsidR="00160298" w:rsidRPr="00A267B9" w:rsidTr="001675E2">
        <w:trPr>
          <w:trHeight w:val="300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Тип муниципальной программы </w:t>
            </w: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Муниципальная программа</w:t>
            </w:r>
          </w:p>
        </w:tc>
      </w:tr>
      <w:tr w:rsidR="00160298" w:rsidRPr="00A267B9" w:rsidTr="001675E2">
        <w:trPr>
          <w:trHeight w:val="300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Куратор муниципальной программы </w:t>
            </w: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A267B9" w:rsidRDefault="00371111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Первый з</w:t>
            </w:r>
            <w:r w:rsidR="00160298" w:rsidRPr="00A267B9">
              <w:rPr>
                <w:szCs w:val="20"/>
              </w:rPr>
              <w:t>аместитель главы Березовского района, в ведении которого находится информационно-аналитический отдел администрации Березовского района</w:t>
            </w:r>
          </w:p>
        </w:tc>
      </w:tr>
      <w:tr w:rsidR="00160298" w:rsidRPr="00A267B9" w:rsidTr="001675E2">
        <w:trPr>
          <w:trHeight w:val="510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Информационно-аналитический отдел администрации Березовского района </w:t>
            </w:r>
          </w:p>
        </w:tc>
      </w:tr>
      <w:tr w:rsidR="00160298" w:rsidRPr="00A267B9" w:rsidTr="001675E2">
        <w:trPr>
          <w:trHeight w:val="1185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Соисполнители муниципальной программы </w:t>
            </w: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Муниципальное автономное учреждение </w:t>
            </w:r>
            <w:r w:rsidR="00A267B9" w:rsidRPr="00A267B9">
              <w:rPr>
                <w:szCs w:val="20"/>
              </w:rPr>
              <w:t>«</w:t>
            </w:r>
            <w:r w:rsidRPr="00A267B9">
              <w:rPr>
                <w:szCs w:val="20"/>
              </w:rPr>
              <w:t xml:space="preserve">Березовский </w:t>
            </w:r>
            <w:proofErr w:type="spellStart"/>
            <w:r w:rsidRPr="00A267B9">
              <w:rPr>
                <w:szCs w:val="20"/>
              </w:rPr>
              <w:t>медиацентр</w:t>
            </w:r>
            <w:proofErr w:type="spellEnd"/>
            <w:r w:rsidR="00A267B9" w:rsidRPr="00A267B9">
              <w:rPr>
                <w:szCs w:val="20"/>
              </w:rPr>
              <w:t>»</w:t>
            </w:r>
            <w:r w:rsidRPr="00A267B9">
              <w:rPr>
                <w:szCs w:val="20"/>
              </w:rPr>
              <w:t>;/далее</w:t>
            </w:r>
            <w:r w:rsidR="00A267B9" w:rsidRPr="00A267B9">
              <w:rPr>
                <w:szCs w:val="20"/>
              </w:rPr>
              <w:t>-</w:t>
            </w:r>
            <w:r w:rsidRPr="00A267B9">
              <w:rPr>
                <w:szCs w:val="20"/>
              </w:rPr>
              <w:t xml:space="preserve">МАУ </w:t>
            </w:r>
            <w:r w:rsidR="00A267B9" w:rsidRPr="00A267B9">
              <w:rPr>
                <w:szCs w:val="20"/>
              </w:rPr>
              <w:t>«</w:t>
            </w:r>
            <w:r w:rsidRPr="00A267B9">
              <w:rPr>
                <w:szCs w:val="20"/>
              </w:rPr>
              <w:t xml:space="preserve">Березовский </w:t>
            </w:r>
            <w:proofErr w:type="spellStart"/>
            <w:r w:rsidRPr="00A267B9">
              <w:rPr>
                <w:szCs w:val="20"/>
              </w:rPr>
              <w:t>медиацентр</w:t>
            </w:r>
            <w:proofErr w:type="spellEnd"/>
            <w:r w:rsidR="00A267B9" w:rsidRPr="00A267B9">
              <w:rPr>
                <w:szCs w:val="20"/>
              </w:rPr>
              <w:t xml:space="preserve">» </w:t>
            </w:r>
            <w:r w:rsidRPr="00A267B9">
              <w:rPr>
                <w:szCs w:val="20"/>
              </w:rPr>
              <w:t>Комитет по земельным ресурсам и управлению муниципальным имуществом администрации Березовского района;</w:t>
            </w:r>
            <w:r w:rsidR="00A267B9" w:rsidRPr="00A267B9">
              <w:rPr>
                <w:szCs w:val="20"/>
              </w:rPr>
              <w:t xml:space="preserve"> </w:t>
            </w:r>
            <w:r w:rsidRPr="00A267B9">
              <w:rPr>
                <w:szCs w:val="20"/>
              </w:rPr>
              <w:t xml:space="preserve">Комитет спорта и </w:t>
            </w:r>
            <w:r w:rsidR="00437BC7" w:rsidRPr="00A267B9">
              <w:rPr>
                <w:szCs w:val="20"/>
              </w:rPr>
              <w:t>социальной</w:t>
            </w:r>
            <w:r w:rsidRPr="00A267B9">
              <w:rPr>
                <w:szCs w:val="20"/>
              </w:rPr>
              <w:t xml:space="preserve"> политики администрации Березовского района;</w:t>
            </w:r>
            <w:r w:rsidR="00A267B9" w:rsidRPr="00A267B9">
              <w:rPr>
                <w:szCs w:val="20"/>
              </w:rPr>
              <w:t xml:space="preserve"> </w:t>
            </w:r>
            <w:r w:rsidRPr="00A267B9">
              <w:rPr>
                <w:szCs w:val="20"/>
              </w:rPr>
              <w:t>Городские и сельские поселения Березовского района</w:t>
            </w:r>
          </w:p>
        </w:tc>
      </w:tr>
      <w:tr w:rsidR="00160298" w:rsidRPr="00A267B9" w:rsidTr="001675E2">
        <w:trPr>
          <w:trHeight w:val="240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Национальна</w:t>
            </w:r>
            <w:r w:rsidRPr="00A267B9">
              <w:rPr>
                <w:szCs w:val="20"/>
              </w:rPr>
              <w:lastRenderedPageBreak/>
              <w:t xml:space="preserve">я цель </w:t>
            </w: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lastRenderedPageBreak/>
              <w:t>Отсутствует</w:t>
            </w:r>
          </w:p>
        </w:tc>
      </w:tr>
      <w:tr w:rsidR="00160298" w:rsidRPr="00A267B9" w:rsidTr="001675E2">
        <w:trPr>
          <w:trHeight w:val="555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lastRenderedPageBreak/>
              <w:t>Цели муниципальной программы</w:t>
            </w: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Создание условий для развития институтов гражданского общества и реализации гражданских инициатив, формирование </w:t>
            </w:r>
            <w:proofErr w:type="gramStart"/>
            <w:r w:rsidRPr="00A267B9">
              <w:rPr>
                <w:szCs w:val="20"/>
              </w:rPr>
              <w:t>культуры открытости деятельности органов местного самоуправления Березовского района</w:t>
            </w:r>
            <w:proofErr w:type="gramEnd"/>
            <w:r w:rsidRPr="00A267B9">
              <w:rPr>
                <w:szCs w:val="20"/>
              </w:rPr>
              <w:t xml:space="preserve"> </w:t>
            </w:r>
          </w:p>
        </w:tc>
      </w:tr>
      <w:tr w:rsidR="00160298" w:rsidRPr="00A267B9" w:rsidTr="001675E2">
        <w:trPr>
          <w:trHeight w:val="1005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Задачи муниципальной программы </w:t>
            </w: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1. Обеспечение поддержки гражданских инициатив.</w:t>
            </w:r>
            <w:r w:rsidR="00A267B9" w:rsidRPr="00A267B9">
              <w:rPr>
                <w:szCs w:val="20"/>
              </w:rPr>
              <w:t xml:space="preserve"> </w:t>
            </w:r>
            <w:r w:rsidRPr="00A267B9">
              <w:rPr>
                <w:szCs w:val="20"/>
              </w:rPr>
              <w:t xml:space="preserve">2. Обеспечение информационной </w:t>
            </w:r>
            <w:proofErr w:type="gramStart"/>
            <w:r w:rsidRPr="00A267B9">
              <w:rPr>
                <w:szCs w:val="20"/>
              </w:rPr>
              <w:t>открытости деятельности органов местного самоуправления Березовского района</w:t>
            </w:r>
            <w:proofErr w:type="gramEnd"/>
            <w:r w:rsidRPr="00A267B9">
              <w:rPr>
                <w:szCs w:val="20"/>
              </w:rPr>
              <w:t xml:space="preserve"> и эффективного информационного взаимодействия власти и общества.</w:t>
            </w:r>
          </w:p>
        </w:tc>
      </w:tr>
      <w:tr w:rsidR="00160298" w:rsidRPr="00A267B9" w:rsidTr="001675E2">
        <w:trPr>
          <w:trHeight w:val="600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Подпрограммы </w:t>
            </w: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Подпрограмма I </w:t>
            </w:r>
            <w:r w:rsidR="00A267B9" w:rsidRPr="00A267B9">
              <w:rPr>
                <w:szCs w:val="20"/>
              </w:rPr>
              <w:t>«</w:t>
            </w:r>
            <w:r w:rsidRPr="00A267B9">
              <w:rPr>
                <w:szCs w:val="20"/>
              </w:rPr>
              <w:t>Создание условий для развития гражданских инициатив</w:t>
            </w:r>
            <w:r w:rsidR="00A267B9" w:rsidRPr="00A267B9">
              <w:rPr>
                <w:szCs w:val="20"/>
              </w:rPr>
              <w:t>»</w:t>
            </w:r>
            <w:r w:rsidRPr="00A267B9">
              <w:rPr>
                <w:szCs w:val="20"/>
              </w:rPr>
              <w:t>.</w:t>
            </w:r>
            <w:r w:rsidR="00A267B9" w:rsidRPr="00A267B9">
              <w:rPr>
                <w:szCs w:val="20"/>
              </w:rPr>
              <w:t xml:space="preserve"> </w:t>
            </w:r>
            <w:r w:rsidRPr="00A267B9">
              <w:rPr>
                <w:szCs w:val="20"/>
              </w:rPr>
              <w:t xml:space="preserve">Подпрограмма 2 </w:t>
            </w:r>
            <w:r w:rsidR="00A267B9" w:rsidRPr="00A267B9">
              <w:rPr>
                <w:szCs w:val="20"/>
              </w:rPr>
              <w:t>«</w:t>
            </w:r>
            <w:r w:rsidRPr="00A267B9">
              <w:rPr>
                <w:szCs w:val="20"/>
              </w:rPr>
              <w:t>Информационная открытость деятельности органов местного самоуправления</w:t>
            </w:r>
            <w:r w:rsidR="00A267B9" w:rsidRPr="00A267B9">
              <w:rPr>
                <w:szCs w:val="20"/>
              </w:rPr>
              <w:t xml:space="preserve"> </w:t>
            </w:r>
            <w:r w:rsidRPr="00A267B9">
              <w:rPr>
                <w:szCs w:val="20"/>
              </w:rPr>
              <w:t>Березовского района</w:t>
            </w:r>
            <w:r w:rsidR="00A267B9" w:rsidRPr="00A267B9">
              <w:rPr>
                <w:szCs w:val="20"/>
              </w:rPr>
              <w:t>»</w:t>
            </w:r>
            <w:r w:rsidRPr="00A267B9">
              <w:rPr>
                <w:szCs w:val="20"/>
              </w:rPr>
              <w:t xml:space="preserve">. </w:t>
            </w:r>
          </w:p>
        </w:tc>
      </w:tr>
      <w:tr w:rsidR="00160298" w:rsidRPr="00A267B9" w:rsidTr="001675E2">
        <w:trPr>
          <w:trHeight w:val="300"/>
        </w:trPr>
        <w:tc>
          <w:tcPr>
            <w:tcW w:w="2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Целевые показатели муниципальной программы 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№ </w:t>
            </w:r>
            <w:proofErr w:type="gramStart"/>
            <w:r w:rsidRPr="00A267B9">
              <w:rPr>
                <w:szCs w:val="20"/>
              </w:rPr>
              <w:t>п</w:t>
            </w:r>
            <w:proofErr w:type="gramEnd"/>
            <w:r w:rsidRPr="00A267B9">
              <w:rPr>
                <w:szCs w:val="20"/>
              </w:rPr>
              <w:t>/п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Наименование целевого показателя 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Докумен</w:t>
            </w:r>
            <w:proofErr w:type="gramStart"/>
            <w:r w:rsidRPr="00A267B9">
              <w:rPr>
                <w:szCs w:val="20"/>
              </w:rPr>
              <w:t>т-</w:t>
            </w:r>
            <w:proofErr w:type="gramEnd"/>
            <w:r w:rsidRPr="00A267B9">
              <w:rPr>
                <w:szCs w:val="20"/>
              </w:rPr>
              <w:t xml:space="preserve"> основание </w:t>
            </w:r>
          </w:p>
        </w:tc>
        <w:tc>
          <w:tcPr>
            <w:tcW w:w="81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>Значение показателя по годам</w:t>
            </w:r>
          </w:p>
        </w:tc>
      </w:tr>
      <w:tr w:rsidR="00160298" w:rsidRPr="00A267B9" w:rsidTr="001675E2">
        <w:trPr>
          <w:trHeight w:val="162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A267B9" w:rsidRDefault="00160298" w:rsidP="00A267B9">
            <w:pPr>
              <w:rPr>
                <w:szCs w:val="20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A267B9" w:rsidRDefault="00160298" w:rsidP="00A267B9">
            <w:pPr>
              <w:rPr>
                <w:szCs w:val="20"/>
              </w:rPr>
            </w:pP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298" w:rsidRPr="00A267B9" w:rsidRDefault="00160298" w:rsidP="00A267B9">
            <w:pPr>
              <w:rPr>
                <w:szCs w:val="20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298" w:rsidRPr="00A267B9" w:rsidRDefault="00160298" w:rsidP="00A267B9">
            <w:pPr>
              <w:rPr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Базовое значение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2022 г.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2023 г.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2024 г.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2025 г.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На момент окончания реализации муниципальной программы</w:t>
            </w:r>
            <w:r w:rsidR="00A267B9" w:rsidRPr="00A267B9">
              <w:rPr>
                <w:szCs w:val="20"/>
              </w:rPr>
              <w:t xml:space="preserve"> 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Ответственный исполнитель/</w:t>
            </w:r>
            <w:proofErr w:type="gramStart"/>
            <w:r w:rsidRPr="00A267B9">
              <w:rPr>
                <w:szCs w:val="20"/>
              </w:rPr>
              <w:t>со</w:t>
            </w:r>
            <w:proofErr w:type="gramEnd"/>
            <w:r w:rsidRPr="00A267B9">
              <w:rPr>
                <w:szCs w:val="20"/>
              </w:rPr>
              <w:t xml:space="preserve"> исполнитель за достижение показателя </w:t>
            </w:r>
          </w:p>
        </w:tc>
      </w:tr>
      <w:tr w:rsidR="00160298" w:rsidRPr="00A267B9" w:rsidTr="00A267B9">
        <w:trPr>
          <w:trHeight w:val="1975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A267B9" w:rsidRDefault="00160298" w:rsidP="00A267B9">
            <w:pPr>
              <w:rPr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1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Количество социально значимых проектов, реализуемых социально ориентированными некоммерческими организациями на территории МО Березовский район, получивших финансовую поддержку, единиц.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0298" w:rsidRPr="00A267B9" w:rsidRDefault="00A267B9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</w:pPr>
            <w:r w:rsidRPr="00A267B9">
              <w:t>3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</w:pPr>
            <w:r w:rsidRPr="00A267B9"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</w:pPr>
            <w:r w:rsidRPr="00A267B9"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</w:pPr>
            <w:r w:rsidRPr="00A267B9">
              <w:t>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30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16"/>
              </w:rPr>
            </w:pPr>
            <w:r w:rsidRPr="00A267B9">
              <w:rPr>
                <w:szCs w:val="16"/>
              </w:rPr>
              <w:t>Информационно-аналитический отдел администрации Березовского района</w:t>
            </w:r>
            <w:r w:rsidR="00A267B9" w:rsidRPr="00A267B9">
              <w:rPr>
                <w:szCs w:val="16"/>
              </w:rPr>
              <w:t xml:space="preserve"> </w:t>
            </w:r>
            <w:r w:rsidRPr="00A267B9">
              <w:rPr>
                <w:szCs w:val="16"/>
              </w:rPr>
              <w:t xml:space="preserve">Комитет спорта и </w:t>
            </w:r>
            <w:r w:rsidR="00F700A9" w:rsidRPr="00A267B9">
              <w:rPr>
                <w:szCs w:val="16"/>
              </w:rPr>
              <w:t>социальной</w:t>
            </w:r>
            <w:r w:rsidRPr="00A267B9">
              <w:rPr>
                <w:szCs w:val="16"/>
              </w:rPr>
              <w:t xml:space="preserve"> политики администрации Березовского района</w:t>
            </w:r>
            <w:r w:rsidR="00A267B9" w:rsidRPr="00A267B9">
              <w:rPr>
                <w:szCs w:val="16"/>
              </w:rPr>
              <w:t xml:space="preserve"> </w:t>
            </w:r>
            <w:r w:rsidRPr="00A267B9">
              <w:rPr>
                <w:szCs w:val="16"/>
              </w:rPr>
              <w:t>Комитет по земельным ресурсам и управлению муниципальны</w:t>
            </w:r>
            <w:r w:rsidRPr="00A267B9">
              <w:rPr>
                <w:szCs w:val="16"/>
              </w:rPr>
              <w:lastRenderedPageBreak/>
              <w:t>м имуществом администрации Березовского района</w:t>
            </w:r>
            <w:r w:rsidR="00A267B9" w:rsidRPr="00A267B9">
              <w:rPr>
                <w:szCs w:val="16"/>
              </w:rPr>
              <w:t xml:space="preserve"> </w:t>
            </w:r>
            <w:r w:rsidRPr="00A267B9">
              <w:rPr>
                <w:szCs w:val="16"/>
              </w:rPr>
              <w:t xml:space="preserve">МАУ </w:t>
            </w:r>
            <w:r w:rsidR="00A267B9" w:rsidRPr="00A267B9">
              <w:rPr>
                <w:szCs w:val="16"/>
              </w:rPr>
              <w:t>«</w:t>
            </w:r>
            <w:r w:rsidRPr="00A267B9">
              <w:rPr>
                <w:szCs w:val="16"/>
              </w:rPr>
              <w:t xml:space="preserve">Березовский </w:t>
            </w:r>
            <w:proofErr w:type="spellStart"/>
            <w:r w:rsidRPr="00A267B9">
              <w:rPr>
                <w:szCs w:val="16"/>
              </w:rPr>
              <w:t>медиацентр</w:t>
            </w:r>
            <w:proofErr w:type="spellEnd"/>
            <w:r w:rsidR="00A267B9" w:rsidRPr="00A267B9">
              <w:rPr>
                <w:szCs w:val="16"/>
              </w:rPr>
              <w:t>»</w:t>
            </w:r>
          </w:p>
        </w:tc>
      </w:tr>
      <w:tr w:rsidR="00160298" w:rsidRPr="00A267B9" w:rsidTr="001675E2">
        <w:trPr>
          <w:trHeight w:val="21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A267B9" w:rsidRDefault="00160298" w:rsidP="00A267B9">
            <w:pPr>
              <w:rPr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2.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Количество реализованных проектов инициативного бюджетирования на территории МО Березовский район,</w:t>
            </w:r>
            <w:r w:rsidR="00A267B9" w:rsidRPr="00A267B9">
              <w:rPr>
                <w:szCs w:val="20"/>
              </w:rPr>
              <w:t xml:space="preserve"> </w:t>
            </w:r>
            <w:r w:rsidRPr="00A267B9">
              <w:rPr>
                <w:szCs w:val="20"/>
              </w:rPr>
              <w:t>единиц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0298" w:rsidRPr="00A267B9" w:rsidRDefault="00A267B9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</w:pPr>
            <w:r w:rsidRPr="00A267B9"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</w:pPr>
            <w:r w:rsidRPr="00A267B9"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</w:pPr>
            <w:r w:rsidRPr="00A267B9"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</w:pPr>
            <w:r w:rsidRPr="00A267B9"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</w:pPr>
            <w:r w:rsidRPr="00A267B9">
              <w:t>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45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16"/>
              </w:rPr>
            </w:pPr>
            <w:r w:rsidRPr="00A267B9">
              <w:rPr>
                <w:szCs w:val="16"/>
              </w:rPr>
              <w:t xml:space="preserve">МАУ </w:t>
            </w:r>
            <w:r w:rsidR="00A267B9" w:rsidRPr="00A267B9">
              <w:rPr>
                <w:szCs w:val="16"/>
              </w:rPr>
              <w:t>«</w:t>
            </w:r>
            <w:r w:rsidRPr="00A267B9">
              <w:rPr>
                <w:szCs w:val="16"/>
              </w:rPr>
              <w:t xml:space="preserve">Березовский </w:t>
            </w:r>
            <w:proofErr w:type="spellStart"/>
            <w:r w:rsidRPr="00A267B9">
              <w:rPr>
                <w:szCs w:val="16"/>
              </w:rPr>
              <w:t>медиацентр</w:t>
            </w:r>
            <w:proofErr w:type="spellEnd"/>
            <w:r w:rsidR="00A267B9" w:rsidRPr="00A267B9">
              <w:rPr>
                <w:szCs w:val="16"/>
              </w:rPr>
              <w:t xml:space="preserve">» </w:t>
            </w:r>
            <w:r w:rsidRPr="00A267B9">
              <w:rPr>
                <w:szCs w:val="16"/>
              </w:rPr>
              <w:t>Городские и сельские поселения Березовского района</w:t>
            </w:r>
          </w:p>
        </w:tc>
      </w:tr>
      <w:tr w:rsidR="00160298" w:rsidRPr="00A267B9" w:rsidTr="00A267B9">
        <w:trPr>
          <w:trHeight w:val="1407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A267B9" w:rsidRDefault="00160298" w:rsidP="00A267B9">
            <w:pPr>
              <w:rPr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3.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Площадь помещений, переданных во владение (пользование) социально ориентированным некоммерческим организациям на территории МО Березовский район в течение года, </w:t>
            </w:r>
            <w:proofErr w:type="spellStart"/>
            <w:r w:rsidRPr="00A267B9">
              <w:rPr>
                <w:szCs w:val="20"/>
              </w:rPr>
              <w:t>кв.м</w:t>
            </w:r>
            <w:proofErr w:type="spellEnd"/>
            <w:r w:rsidRPr="00A267B9">
              <w:rPr>
                <w:szCs w:val="20"/>
              </w:rPr>
              <w:t xml:space="preserve">.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AD627A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Распоряжение Правительства Ханты-Мансийского автономного округа</w:t>
            </w:r>
            <w:r w:rsidR="00A267B9" w:rsidRPr="00A267B9">
              <w:rPr>
                <w:szCs w:val="20"/>
              </w:rPr>
              <w:t>-</w:t>
            </w:r>
            <w:r w:rsidRPr="00A267B9">
              <w:rPr>
                <w:szCs w:val="20"/>
              </w:rPr>
              <w:t xml:space="preserve">Югры от 19 мая 2017г. № 292-рп </w:t>
            </w:r>
            <w:r w:rsidR="00160298" w:rsidRPr="00A267B9">
              <w:rPr>
                <w:szCs w:val="20"/>
              </w:rPr>
              <w:t>&lt;1&gt;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857,5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957,5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1057,5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1157,5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1257,5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1257,5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16"/>
              </w:rPr>
            </w:pPr>
            <w:r w:rsidRPr="00A267B9">
              <w:rPr>
                <w:szCs w:val="16"/>
              </w:rPr>
              <w:t>Информационно-аналитический отдел администрации Березовского района</w:t>
            </w:r>
            <w:r w:rsidR="00A267B9" w:rsidRPr="00A267B9">
              <w:rPr>
                <w:szCs w:val="16"/>
              </w:rPr>
              <w:t xml:space="preserve"> </w:t>
            </w:r>
            <w:r w:rsidRPr="00A267B9">
              <w:rPr>
                <w:szCs w:val="16"/>
              </w:rPr>
              <w:t xml:space="preserve">Комитет спорта и </w:t>
            </w:r>
            <w:r w:rsidR="00F700A9" w:rsidRPr="00A267B9">
              <w:rPr>
                <w:szCs w:val="16"/>
              </w:rPr>
              <w:t>социальной</w:t>
            </w:r>
            <w:r w:rsidRPr="00A267B9">
              <w:rPr>
                <w:szCs w:val="16"/>
              </w:rPr>
              <w:t xml:space="preserve"> политики администрации Березовского района</w:t>
            </w:r>
            <w:r w:rsidR="00A267B9" w:rsidRPr="00A267B9">
              <w:rPr>
                <w:szCs w:val="16"/>
              </w:rPr>
              <w:t xml:space="preserve"> </w:t>
            </w:r>
            <w:r w:rsidRPr="00A267B9">
              <w:rPr>
                <w:szCs w:val="16"/>
              </w:rPr>
              <w:t xml:space="preserve">Комитет по земельным ресурсам и управлению муниципальным имуществом администрации </w:t>
            </w:r>
            <w:r w:rsidRPr="00A267B9">
              <w:rPr>
                <w:szCs w:val="16"/>
              </w:rPr>
              <w:lastRenderedPageBreak/>
              <w:t>Березовского района</w:t>
            </w:r>
            <w:r w:rsidR="00A267B9" w:rsidRPr="00A267B9">
              <w:rPr>
                <w:szCs w:val="16"/>
              </w:rPr>
              <w:t xml:space="preserve"> </w:t>
            </w:r>
            <w:r w:rsidRPr="00A267B9">
              <w:rPr>
                <w:szCs w:val="16"/>
              </w:rPr>
              <w:t xml:space="preserve">МАУ </w:t>
            </w:r>
            <w:r w:rsidR="00A267B9" w:rsidRPr="00A267B9">
              <w:rPr>
                <w:szCs w:val="16"/>
              </w:rPr>
              <w:t>«</w:t>
            </w:r>
            <w:r w:rsidRPr="00A267B9">
              <w:rPr>
                <w:szCs w:val="16"/>
              </w:rPr>
              <w:t xml:space="preserve">Березовский </w:t>
            </w:r>
            <w:proofErr w:type="spellStart"/>
            <w:r w:rsidRPr="00A267B9">
              <w:rPr>
                <w:szCs w:val="16"/>
              </w:rPr>
              <w:t>медиацентр</w:t>
            </w:r>
            <w:proofErr w:type="spellEnd"/>
            <w:r w:rsidR="00A267B9" w:rsidRPr="00A267B9">
              <w:rPr>
                <w:szCs w:val="16"/>
              </w:rPr>
              <w:t>»</w:t>
            </w:r>
          </w:p>
        </w:tc>
      </w:tr>
      <w:tr w:rsidR="00160298" w:rsidRPr="00A267B9" w:rsidTr="001675E2">
        <w:trPr>
          <w:trHeight w:val="2595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A267B9" w:rsidRDefault="00160298" w:rsidP="00A267B9">
            <w:pPr>
              <w:rPr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4.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Количество социально ориентированных некоммерческих организаций, осуществляющих деятельность на территории МО Березовский район, единиц.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3A2834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Распоряжение Правительства Ханты-Мансийского автономного округа</w:t>
            </w:r>
            <w:r w:rsidR="00A267B9" w:rsidRPr="00A267B9">
              <w:rPr>
                <w:szCs w:val="20"/>
              </w:rPr>
              <w:t>-</w:t>
            </w:r>
            <w:r w:rsidRPr="00A267B9">
              <w:rPr>
                <w:szCs w:val="20"/>
              </w:rPr>
              <w:t xml:space="preserve">Югры от 19 мая 2017г. № 292-рп </w:t>
            </w:r>
            <w:r w:rsidR="00160298" w:rsidRPr="00A267B9">
              <w:rPr>
                <w:szCs w:val="20"/>
              </w:rPr>
              <w:t>&lt;1&gt;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</w:pPr>
            <w:r w:rsidRPr="00A267B9">
              <w:t>39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</w:pPr>
            <w:r w:rsidRPr="00A267B9">
              <w:t>40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</w:pPr>
            <w:r w:rsidRPr="00A267B9">
              <w:t>41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</w:pPr>
            <w:r w:rsidRPr="00A267B9">
              <w:t>42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</w:pPr>
            <w:r w:rsidRPr="00A267B9">
              <w:t>43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A267B9" w:rsidRDefault="00160298" w:rsidP="00A267B9">
            <w:pPr>
              <w:ind w:firstLine="0"/>
            </w:pPr>
            <w:r w:rsidRPr="00A267B9">
              <w:t>48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A267B9" w:rsidRDefault="00160298" w:rsidP="00A267B9">
            <w:pPr>
              <w:ind w:firstLine="0"/>
              <w:rPr>
                <w:szCs w:val="16"/>
              </w:rPr>
            </w:pPr>
            <w:r w:rsidRPr="00A267B9">
              <w:rPr>
                <w:szCs w:val="16"/>
              </w:rPr>
              <w:t>Информационно-аналитический отдел администрации Березовского района</w:t>
            </w:r>
            <w:r w:rsidR="00A267B9" w:rsidRPr="00A267B9">
              <w:rPr>
                <w:szCs w:val="16"/>
              </w:rPr>
              <w:t xml:space="preserve"> </w:t>
            </w:r>
            <w:r w:rsidRPr="00A267B9">
              <w:rPr>
                <w:szCs w:val="16"/>
              </w:rPr>
              <w:t xml:space="preserve">Комитет спорта и </w:t>
            </w:r>
            <w:r w:rsidR="00F700A9" w:rsidRPr="00A267B9">
              <w:rPr>
                <w:szCs w:val="16"/>
              </w:rPr>
              <w:t>социальной</w:t>
            </w:r>
            <w:r w:rsidRPr="00A267B9">
              <w:rPr>
                <w:szCs w:val="16"/>
              </w:rPr>
              <w:t xml:space="preserve"> политики администрации Березовского района</w:t>
            </w:r>
            <w:r w:rsidR="00A267B9" w:rsidRPr="00A267B9">
              <w:rPr>
                <w:szCs w:val="16"/>
              </w:rPr>
              <w:t xml:space="preserve"> </w:t>
            </w:r>
            <w:r w:rsidRPr="00A267B9">
              <w:rPr>
                <w:szCs w:val="16"/>
              </w:rPr>
              <w:t>Комитет по земельным ресурсам и управлению муниципальным имуществом администрации Березовского района</w:t>
            </w:r>
            <w:r w:rsidR="00A267B9" w:rsidRPr="00A267B9">
              <w:rPr>
                <w:szCs w:val="16"/>
              </w:rPr>
              <w:t xml:space="preserve"> </w:t>
            </w:r>
            <w:r w:rsidRPr="00A267B9">
              <w:rPr>
                <w:szCs w:val="16"/>
              </w:rPr>
              <w:t xml:space="preserve">МАУ </w:t>
            </w:r>
            <w:r w:rsidR="00A267B9" w:rsidRPr="00A267B9">
              <w:rPr>
                <w:szCs w:val="16"/>
              </w:rPr>
              <w:t>«</w:t>
            </w:r>
            <w:r w:rsidRPr="00A267B9">
              <w:rPr>
                <w:szCs w:val="16"/>
              </w:rPr>
              <w:t xml:space="preserve">Березовский </w:t>
            </w:r>
            <w:proofErr w:type="spellStart"/>
            <w:r w:rsidRPr="00A267B9">
              <w:rPr>
                <w:szCs w:val="16"/>
              </w:rPr>
              <w:t>медиацентр</w:t>
            </w:r>
            <w:proofErr w:type="spellEnd"/>
            <w:r w:rsidR="00A267B9" w:rsidRPr="00A267B9">
              <w:rPr>
                <w:szCs w:val="16"/>
              </w:rPr>
              <w:t>»</w:t>
            </w:r>
          </w:p>
        </w:tc>
      </w:tr>
      <w:tr w:rsidR="00697765" w:rsidRPr="00A267B9" w:rsidTr="001675E2">
        <w:trPr>
          <w:trHeight w:val="2595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765" w:rsidRPr="00A267B9" w:rsidRDefault="00697765" w:rsidP="00A267B9">
            <w:pPr>
              <w:rPr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A267B9" w:rsidRDefault="00697765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5.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A267B9" w:rsidRDefault="00697765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Количество социально ориентированных некоммерческих организаций, оказывающих услуги (выполняющих работы) социальной сферы на территории МО Березовский район, получивших финансовую поддержку из бюджета МО Березовский район,</w:t>
            </w:r>
            <w:r w:rsidR="009E12C8" w:rsidRPr="00A267B9">
              <w:rPr>
                <w:szCs w:val="20"/>
              </w:rPr>
              <w:t xml:space="preserve"> </w:t>
            </w:r>
            <w:r w:rsidRPr="00A267B9">
              <w:rPr>
                <w:szCs w:val="20"/>
              </w:rPr>
              <w:t>единиц.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A267B9" w:rsidRDefault="003A2834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Распоряжение Правительства Ханты-Мансийского автономного округа</w:t>
            </w:r>
            <w:r w:rsidR="00A267B9" w:rsidRPr="00A267B9">
              <w:rPr>
                <w:szCs w:val="20"/>
              </w:rPr>
              <w:t>-</w:t>
            </w:r>
            <w:r w:rsidRPr="00A267B9">
              <w:rPr>
                <w:szCs w:val="20"/>
              </w:rPr>
              <w:t xml:space="preserve">Югры от 19 мая 2017г. № 292-рп </w:t>
            </w:r>
            <w:r w:rsidR="00697765" w:rsidRPr="00A267B9">
              <w:rPr>
                <w:szCs w:val="20"/>
              </w:rPr>
              <w:t>&lt;1&gt;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hanging="18"/>
            </w:pPr>
            <w:r w:rsidRPr="00A267B9"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hanging="18"/>
            </w:pPr>
            <w:r w:rsidRPr="00A267B9">
              <w:t>5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hanging="18"/>
            </w:pPr>
            <w:r w:rsidRPr="00A267B9"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hanging="18"/>
            </w:pPr>
            <w:r w:rsidRPr="00A267B9"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hanging="18"/>
            </w:pPr>
            <w:r w:rsidRPr="00A267B9">
              <w:t>7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hanging="18"/>
            </w:pPr>
            <w:r w:rsidRPr="00A267B9">
              <w:t>8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  <w:rPr>
                <w:szCs w:val="16"/>
              </w:rPr>
            </w:pPr>
            <w:r w:rsidRPr="00A267B9">
              <w:rPr>
                <w:szCs w:val="16"/>
              </w:rPr>
              <w:t>Информационно-аналитический отдел администрации Березовского района</w:t>
            </w:r>
            <w:r w:rsidR="00A267B9" w:rsidRPr="00A267B9">
              <w:rPr>
                <w:szCs w:val="16"/>
              </w:rPr>
              <w:t xml:space="preserve"> </w:t>
            </w:r>
            <w:r w:rsidRPr="00A267B9">
              <w:rPr>
                <w:szCs w:val="16"/>
              </w:rPr>
              <w:t xml:space="preserve">Комитет спорта и </w:t>
            </w:r>
            <w:r w:rsidR="00F700A9" w:rsidRPr="00A267B9">
              <w:rPr>
                <w:szCs w:val="16"/>
              </w:rPr>
              <w:t>социальной</w:t>
            </w:r>
            <w:r w:rsidRPr="00A267B9">
              <w:rPr>
                <w:szCs w:val="16"/>
              </w:rPr>
              <w:t xml:space="preserve"> политики администрации Березовского района</w:t>
            </w:r>
            <w:r w:rsidR="00A267B9" w:rsidRPr="00A267B9">
              <w:rPr>
                <w:szCs w:val="16"/>
              </w:rPr>
              <w:t xml:space="preserve"> </w:t>
            </w:r>
            <w:r w:rsidRPr="00A267B9">
              <w:rPr>
                <w:szCs w:val="16"/>
              </w:rPr>
              <w:t>Комитет по земельным ресурсам и управлению муниципальным имуществом администрации Березовского района</w:t>
            </w:r>
            <w:r w:rsidR="00A267B9" w:rsidRPr="00A267B9">
              <w:rPr>
                <w:szCs w:val="16"/>
              </w:rPr>
              <w:t xml:space="preserve"> </w:t>
            </w:r>
            <w:r w:rsidRPr="00A267B9">
              <w:rPr>
                <w:szCs w:val="16"/>
              </w:rPr>
              <w:t xml:space="preserve">МАУ </w:t>
            </w:r>
            <w:r w:rsidR="00A267B9" w:rsidRPr="00A267B9">
              <w:rPr>
                <w:szCs w:val="16"/>
              </w:rPr>
              <w:t>«</w:t>
            </w:r>
            <w:r w:rsidRPr="00A267B9">
              <w:rPr>
                <w:szCs w:val="16"/>
              </w:rPr>
              <w:t xml:space="preserve">Березовский </w:t>
            </w:r>
            <w:proofErr w:type="spellStart"/>
            <w:r w:rsidRPr="00A267B9">
              <w:rPr>
                <w:szCs w:val="16"/>
              </w:rPr>
              <w:t>медиацентр</w:t>
            </w:r>
            <w:proofErr w:type="spellEnd"/>
            <w:r w:rsidR="00A267B9" w:rsidRPr="00A267B9">
              <w:rPr>
                <w:szCs w:val="16"/>
              </w:rPr>
              <w:t>»</w:t>
            </w:r>
          </w:p>
        </w:tc>
      </w:tr>
      <w:tr w:rsidR="00697765" w:rsidRPr="00A267B9" w:rsidTr="001675E2">
        <w:trPr>
          <w:trHeight w:val="416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A267B9" w:rsidRDefault="00697765" w:rsidP="00A267B9">
            <w:pPr>
              <w:rPr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A267B9" w:rsidRDefault="00697765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6.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A267B9" w:rsidRDefault="00697765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Количество представителей социально ориентированных некоммерческих организаций, принявших участие в образовательных мероприятиях, организованных администрацией Березовского района, человек.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A267B9" w:rsidRDefault="003A2834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Распоряжение Правительства Ханты-Мансийского автономного округа</w:t>
            </w:r>
            <w:r w:rsidR="00A267B9" w:rsidRPr="00A267B9">
              <w:rPr>
                <w:szCs w:val="20"/>
              </w:rPr>
              <w:t>-</w:t>
            </w:r>
            <w:r w:rsidRPr="00A267B9">
              <w:rPr>
                <w:szCs w:val="20"/>
              </w:rPr>
              <w:t xml:space="preserve">Югры от 19 мая 2017г. № 292-рп </w:t>
            </w:r>
            <w:r w:rsidR="00697765" w:rsidRPr="00A267B9">
              <w:rPr>
                <w:szCs w:val="20"/>
              </w:rPr>
              <w:t>&lt;1&gt;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  <w:jc w:val="center"/>
              <w:rPr>
                <w:szCs w:val="16"/>
              </w:rPr>
            </w:pPr>
            <w:r w:rsidRPr="00A267B9">
              <w:rPr>
                <w:szCs w:val="16"/>
              </w:rPr>
              <w:t xml:space="preserve">МАУ </w:t>
            </w:r>
            <w:r w:rsidR="00A267B9" w:rsidRPr="00A267B9">
              <w:rPr>
                <w:szCs w:val="16"/>
              </w:rPr>
              <w:t>«</w:t>
            </w:r>
            <w:r w:rsidRPr="00A267B9">
              <w:rPr>
                <w:szCs w:val="16"/>
              </w:rPr>
              <w:t xml:space="preserve">Березовский </w:t>
            </w:r>
            <w:proofErr w:type="spellStart"/>
            <w:r w:rsidRPr="00A267B9">
              <w:rPr>
                <w:szCs w:val="16"/>
              </w:rPr>
              <w:t>медиацентр</w:t>
            </w:r>
            <w:proofErr w:type="spellEnd"/>
            <w:r w:rsidR="00A267B9" w:rsidRPr="00A267B9">
              <w:rPr>
                <w:szCs w:val="16"/>
              </w:rPr>
              <w:t>»</w:t>
            </w:r>
          </w:p>
        </w:tc>
      </w:tr>
      <w:tr w:rsidR="00697765" w:rsidRPr="00A267B9" w:rsidTr="001675E2">
        <w:trPr>
          <w:trHeight w:val="33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A267B9" w:rsidRDefault="00697765" w:rsidP="00A267B9">
            <w:pPr>
              <w:rPr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A267B9" w:rsidRDefault="00697765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7.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A267B9" w:rsidRDefault="00697765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Количество зарегистрированных Территориальных общественных самоуправлений (ТОС) на территории МО Березовский район, единиц.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A267B9" w:rsidRDefault="00A267B9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hanging="18"/>
            </w:pPr>
            <w:r w:rsidRPr="00A267B9"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hanging="18"/>
            </w:pPr>
            <w:r w:rsidRPr="00A267B9">
              <w:t>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hanging="18"/>
            </w:pPr>
            <w:r w:rsidRPr="00A267B9"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hanging="18"/>
            </w:pPr>
            <w:r w:rsidRPr="00A267B9"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hanging="18"/>
            </w:pPr>
            <w:r w:rsidRPr="00A267B9">
              <w:t>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hanging="18"/>
            </w:pPr>
            <w:r w:rsidRPr="00A267B9">
              <w:t>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  <w:jc w:val="center"/>
              <w:rPr>
                <w:szCs w:val="16"/>
              </w:rPr>
            </w:pPr>
            <w:r w:rsidRPr="00A267B9">
              <w:rPr>
                <w:szCs w:val="16"/>
              </w:rPr>
              <w:t xml:space="preserve">МАУ </w:t>
            </w:r>
            <w:r w:rsidR="00A267B9" w:rsidRPr="00A267B9">
              <w:rPr>
                <w:szCs w:val="16"/>
              </w:rPr>
              <w:t>«</w:t>
            </w:r>
            <w:r w:rsidRPr="00A267B9">
              <w:rPr>
                <w:szCs w:val="16"/>
              </w:rPr>
              <w:t xml:space="preserve">Березовский </w:t>
            </w:r>
            <w:proofErr w:type="spellStart"/>
            <w:r w:rsidRPr="00A267B9">
              <w:rPr>
                <w:szCs w:val="16"/>
              </w:rPr>
              <w:t>медиацентр</w:t>
            </w:r>
            <w:proofErr w:type="spellEnd"/>
            <w:r w:rsidR="00A267B9" w:rsidRPr="00A267B9">
              <w:rPr>
                <w:szCs w:val="16"/>
              </w:rPr>
              <w:t>»</w:t>
            </w:r>
          </w:p>
        </w:tc>
      </w:tr>
      <w:tr w:rsidR="00697765" w:rsidRPr="00A267B9" w:rsidTr="001675E2">
        <w:trPr>
          <w:trHeight w:val="208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A267B9" w:rsidRDefault="00697765" w:rsidP="00A267B9">
            <w:pPr>
              <w:rPr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A267B9" w:rsidRDefault="00697765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8.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A267B9" w:rsidRDefault="00697765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Количество граждан, принявших участие в обсуждении и принятии политических решений на местном уровне на территории МО Березовский район, с использованием </w:t>
            </w:r>
            <w:proofErr w:type="gramStart"/>
            <w:r w:rsidRPr="00A267B9">
              <w:rPr>
                <w:szCs w:val="20"/>
              </w:rPr>
              <w:t>Интернет</w:t>
            </w:r>
            <w:r w:rsidR="00A267B9" w:rsidRPr="00A267B9">
              <w:rPr>
                <w:szCs w:val="20"/>
              </w:rPr>
              <w:t>-</w:t>
            </w:r>
            <w:r w:rsidRPr="00A267B9">
              <w:rPr>
                <w:szCs w:val="20"/>
              </w:rPr>
              <w:t>голосования</w:t>
            </w:r>
            <w:proofErr w:type="gramEnd"/>
            <w:r w:rsidRPr="00A267B9">
              <w:rPr>
                <w:szCs w:val="20"/>
              </w:rPr>
              <w:t>, прямых, телефонных и онлайн опросов, человек.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A267B9" w:rsidRDefault="00A267B9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500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500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500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500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500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5000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  <w:jc w:val="center"/>
              <w:rPr>
                <w:szCs w:val="16"/>
              </w:rPr>
            </w:pPr>
            <w:r w:rsidRPr="00A267B9">
              <w:rPr>
                <w:szCs w:val="16"/>
              </w:rPr>
              <w:t xml:space="preserve">МАУ </w:t>
            </w:r>
            <w:r w:rsidR="00A267B9" w:rsidRPr="00A267B9">
              <w:rPr>
                <w:szCs w:val="16"/>
              </w:rPr>
              <w:t>«</w:t>
            </w:r>
            <w:r w:rsidRPr="00A267B9">
              <w:rPr>
                <w:szCs w:val="16"/>
              </w:rPr>
              <w:t xml:space="preserve">Березовский </w:t>
            </w:r>
            <w:proofErr w:type="spellStart"/>
            <w:r w:rsidRPr="00A267B9">
              <w:rPr>
                <w:szCs w:val="16"/>
              </w:rPr>
              <w:t>медиацентр</w:t>
            </w:r>
            <w:proofErr w:type="spellEnd"/>
            <w:r w:rsidR="00A267B9" w:rsidRPr="00A267B9">
              <w:rPr>
                <w:szCs w:val="16"/>
              </w:rPr>
              <w:t>»</w:t>
            </w:r>
          </w:p>
        </w:tc>
      </w:tr>
      <w:tr w:rsidR="00697765" w:rsidRPr="00A267B9" w:rsidTr="001675E2">
        <w:trPr>
          <w:trHeight w:val="2961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A267B9" w:rsidRDefault="00697765" w:rsidP="00A267B9">
            <w:pPr>
              <w:rPr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A267B9" w:rsidRDefault="00697765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9.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A267B9" w:rsidRDefault="00697765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Доля населения, удовлетворенного деятельностью органов местного самоуправления Березовского района, %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A267B9" w:rsidRDefault="00A267B9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65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66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67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68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69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70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  <w:jc w:val="center"/>
              <w:rPr>
                <w:szCs w:val="16"/>
              </w:rPr>
            </w:pPr>
            <w:r w:rsidRPr="00A267B9">
              <w:rPr>
                <w:szCs w:val="16"/>
              </w:rPr>
              <w:t xml:space="preserve">МАУ </w:t>
            </w:r>
            <w:r w:rsidR="00A267B9" w:rsidRPr="00A267B9">
              <w:rPr>
                <w:szCs w:val="16"/>
              </w:rPr>
              <w:t>«</w:t>
            </w:r>
            <w:r w:rsidRPr="00A267B9">
              <w:rPr>
                <w:szCs w:val="16"/>
              </w:rPr>
              <w:t xml:space="preserve">Березовский </w:t>
            </w:r>
            <w:proofErr w:type="spellStart"/>
            <w:r w:rsidRPr="00A267B9">
              <w:rPr>
                <w:szCs w:val="16"/>
              </w:rPr>
              <w:t>медиацентр</w:t>
            </w:r>
            <w:proofErr w:type="spellEnd"/>
            <w:r w:rsidR="00A267B9" w:rsidRPr="00A267B9">
              <w:rPr>
                <w:szCs w:val="16"/>
              </w:rPr>
              <w:t>»</w:t>
            </w:r>
          </w:p>
        </w:tc>
      </w:tr>
      <w:tr w:rsidR="00697765" w:rsidRPr="00A267B9" w:rsidTr="001675E2">
        <w:trPr>
          <w:trHeight w:val="1875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A267B9" w:rsidRDefault="00697765" w:rsidP="00A267B9">
            <w:pPr>
              <w:rPr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A267B9" w:rsidRDefault="00697765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10.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A267B9" w:rsidRDefault="00697765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Тираж газеты Жизнь Югры, единиц.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97765" w:rsidRPr="00A267B9" w:rsidRDefault="00A267B9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650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650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650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650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650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650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  <w:jc w:val="center"/>
              <w:rPr>
                <w:szCs w:val="16"/>
              </w:rPr>
            </w:pPr>
            <w:r w:rsidRPr="00A267B9">
              <w:rPr>
                <w:szCs w:val="16"/>
              </w:rPr>
              <w:t xml:space="preserve">МАУ </w:t>
            </w:r>
            <w:r w:rsidR="00A267B9" w:rsidRPr="00A267B9">
              <w:rPr>
                <w:szCs w:val="16"/>
              </w:rPr>
              <w:t>«</w:t>
            </w:r>
            <w:r w:rsidRPr="00A267B9">
              <w:rPr>
                <w:szCs w:val="16"/>
              </w:rPr>
              <w:t xml:space="preserve">Березовский </w:t>
            </w:r>
            <w:proofErr w:type="spellStart"/>
            <w:r w:rsidRPr="00A267B9">
              <w:rPr>
                <w:szCs w:val="16"/>
              </w:rPr>
              <w:t>медиацентр</w:t>
            </w:r>
            <w:proofErr w:type="spellEnd"/>
            <w:r w:rsidR="00A267B9" w:rsidRPr="00A267B9">
              <w:rPr>
                <w:szCs w:val="16"/>
              </w:rPr>
              <w:t>»</w:t>
            </w:r>
          </w:p>
        </w:tc>
      </w:tr>
      <w:tr w:rsidR="00697765" w:rsidRPr="00A267B9" w:rsidTr="001675E2">
        <w:trPr>
          <w:trHeight w:val="52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A267B9" w:rsidRDefault="00697765" w:rsidP="00A267B9">
            <w:pPr>
              <w:rPr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A267B9" w:rsidRDefault="00697765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11.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A267B9" w:rsidRDefault="00697765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Газетная площадь опубликованных материалов в газете Жизнь Югры, страниц.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A267B9" w:rsidRDefault="00A267B9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24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24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24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24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24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24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  <w:jc w:val="center"/>
              <w:rPr>
                <w:szCs w:val="16"/>
              </w:rPr>
            </w:pPr>
            <w:r w:rsidRPr="00A267B9">
              <w:rPr>
                <w:szCs w:val="16"/>
              </w:rPr>
              <w:t xml:space="preserve">МАУ </w:t>
            </w:r>
            <w:r w:rsidR="00A267B9" w:rsidRPr="00A267B9">
              <w:rPr>
                <w:szCs w:val="16"/>
              </w:rPr>
              <w:t>«</w:t>
            </w:r>
            <w:r w:rsidRPr="00A267B9">
              <w:rPr>
                <w:szCs w:val="16"/>
              </w:rPr>
              <w:t xml:space="preserve">Березовский </w:t>
            </w:r>
            <w:proofErr w:type="spellStart"/>
            <w:r w:rsidRPr="00A267B9">
              <w:rPr>
                <w:szCs w:val="16"/>
              </w:rPr>
              <w:t>медиацентр</w:t>
            </w:r>
            <w:proofErr w:type="spellEnd"/>
            <w:r w:rsidR="00A267B9" w:rsidRPr="00A267B9">
              <w:rPr>
                <w:szCs w:val="16"/>
              </w:rPr>
              <w:t>»</w:t>
            </w:r>
          </w:p>
        </w:tc>
      </w:tr>
      <w:tr w:rsidR="00697765" w:rsidRPr="00A267B9" w:rsidTr="001675E2">
        <w:trPr>
          <w:trHeight w:val="130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A267B9" w:rsidRDefault="00697765" w:rsidP="00A267B9">
            <w:pPr>
              <w:rPr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A267B9" w:rsidRDefault="00697765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12.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A267B9" w:rsidRDefault="00697765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Количество минут вещания радиопрограмм в эфире, минуты в год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97765" w:rsidRPr="00A267B9" w:rsidRDefault="00A267B9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hanging="18"/>
            </w:pPr>
            <w:r w:rsidRPr="00A267B9">
              <w:t>360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4D1E23" w:rsidP="00A267B9">
            <w:pPr>
              <w:ind w:hanging="18"/>
            </w:pPr>
            <w:r w:rsidRPr="00A267B9">
              <w:t>360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06747C" w:rsidP="00A267B9">
            <w:pPr>
              <w:ind w:hanging="18"/>
            </w:pPr>
            <w:r w:rsidRPr="00A267B9">
              <w:t>468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06747C" w:rsidP="00A267B9">
            <w:pPr>
              <w:ind w:hanging="18"/>
            </w:pPr>
            <w:r w:rsidRPr="00A267B9">
              <w:t>468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06747C" w:rsidP="00A267B9">
            <w:pPr>
              <w:ind w:hanging="18"/>
            </w:pPr>
            <w:r w:rsidRPr="00A267B9">
              <w:t>468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06747C" w:rsidP="00A267B9">
            <w:pPr>
              <w:ind w:hanging="18"/>
            </w:pPr>
            <w:r w:rsidRPr="00A267B9">
              <w:t>468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  <w:jc w:val="center"/>
              <w:rPr>
                <w:szCs w:val="16"/>
              </w:rPr>
            </w:pPr>
            <w:r w:rsidRPr="00A267B9">
              <w:rPr>
                <w:szCs w:val="16"/>
              </w:rPr>
              <w:t xml:space="preserve">МАУ </w:t>
            </w:r>
            <w:r w:rsidR="00A267B9" w:rsidRPr="00A267B9">
              <w:rPr>
                <w:szCs w:val="16"/>
              </w:rPr>
              <w:t>«</w:t>
            </w:r>
            <w:r w:rsidRPr="00A267B9">
              <w:rPr>
                <w:szCs w:val="16"/>
              </w:rPr>
              <w:t xml:space="preserve">Березовский </w:t>
            </w:r>
            <w:proofErr w:type="spellStart"/>
            <w:r w:rsidRPr="00A267B9">
              <w:rPr>
                <w:szCs w:val="16"/>
              </w:rPr>
              <w:t>медиацентр</w:t>
            </w:r>
            <w:proofErr w:type="spellEnd"/>
            <w:r w:rsidR="00A267B9" w:rsidRPr="00A267B9">
              <w:rPr>
                <w:szCs w:val="16"/>
              </w:rPr>
              <w:t>»</w:t>
            </w:r>
          </w:p>
        </w:tc>
      </w:tr>
      <w:tr w:rsidR="00697765" w:rsidRPr="00A267B9" w:rsidTr="001675E2">
        <w:trPr>
          <w:trHeight w:val="130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A267B9" w:rsidRDefault="00697765" w:rsidP="00A267B9">
            <w:pPr>
              <w:rPr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A267B9" w:rsidRDefault="00697765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13.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A267B9" w:rsidRDefault="00697765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Доля населенных пунктов Березовского района, в которых проведены мероприятия в связи с наступившими юбилейными датами</w:t>
            </w:r>
            <w:proofErr w:type="gramStart"/>
            <w:r w:rsidRPr="00A267B9">
              <w:rPr>
                <w:szCs w:val="20"/>
              </w:rPr>
              <w:t>, %;</w:t>
            </w:r>
            <w:proofErr w:type="gramEnd"/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97765" w:rsidRPr="00A267B9" w:rsidRDefault="00A267B9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55688E" w:rsidP="00A267B9">
            <w:pPr>
              <w:ind w:firstLine="0"/>
            </w:pPr>
            <w:r w:rsidRPr="00A267B9">
              <w:t>10</w:t>
            </w:r>
            <w:r w:rsidR="00697765" w:rsidRPr="00A267B9"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E8551C" w:rsidP="00A267B9">
            <w:pPr>
              <w:ind w:firstLine="0"/>
            </w:pPr>
            <w:r w:rsidRPr="00A267B9">
              <w:t>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</w:pPr>
            <w:r w:rsidRPr="00A267B9"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A267B9" w:rsidRDefault="00697765" w:rsidP="00A267B9">
            <w:pPr>
              <w:ind w:firstLine="0"/>
              <w:jc w:val="center"/>
              <w:rPr>
                <w:szCs w:val="16"/>
              </w:rPr>
            </w:pPr>
            <w:r w:rsidRPr="00A267B9">
              <w:rPr>
                <w:szCs w:val="16"/>
              </w:rPr>
              <w:t xml:space="preserve">МАУ </w:t>
            </w:r>
            <w:r w:rsidR="00A267B9" w:rsidRPr="00A267B9">
              <w:rPr>
                <w:szCs w:val="16"/>
              </w:rPr>
              <w:t>«</w:t>
            </w:r>
            <w:r w:rsidRPr="00A267B9">
              <w:rPr>
                <w:szCs w:val="16"/>
              </w:rPr>
              <w:t xml:space="preserve">Березовский </w:t>
            </w:r>
            <w:proofErr w:type="spellStart"/>
            <w:r w:rsidRPr="00A267B9">
              <w:rPr>
                <w:szCs w:val="16"/>
              </w:rPr>
              <w:t>медиацентр</w:t>
            </w:r>
            <w:proofErr w:type="spellEnd"/>
            <w:r w:rsidR="00A267B9" w:rsidRPr="00A267B9">
              <w:rPr>
                <w:szCs w:val="16"/>
              </w:rPr>
              <w:t xml:space="preserve">» </w:t>
            </w:r>
            <w:r w:rsidRPr="00A267B9">
              <w:rPr>
                <w:szCs w:val="16"/>
              </w:rPr>
              <w:t>Городские и сельские поселения Березовского района</w:t>
            </w:r>
          </w:p>
        </w:tc>
      </w:tr>
      <w:tr w:rsidR="0090629C" w:rsidRPr="00A267B9" w:rsidTr="001675E2">
        <w:trPr>
          <w:trHeight w:val="2685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29C" w:rsidRPr="00A267B9" w:rsidRDefault="0090629C" w:rsidP="00A267B9">
            <w:pPr>
              <w:rPr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29C" w:rsidRPr="00A267B9" w:rsidRDefault="0090629C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14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29C" w:rsidRPr="00A267B9" w:rsidRDefault="0090629C" w:rsidP="00A267B9">
            <w:pPr>
              <w:ind w:firstLine="0"/>
              <w:rPr>
                <w:color w:val="000000" w:themeColor="text1"/>
                <w:szCs w:val="20"/>
              </w:rPr>
            </w:pPr>
            <w:r w:rsidRPr="00A267B9">
              <w:rPr>
                <w:color w:val="000000" w:themeColor="text1"/>
                <w:szCs w:val="20"/>
              </w:rPr>
              <w:t xml:space="preserve">Количество мероприятий проведенных с использованием </w:t>
            </w:r>
            <w:proofErr w:type="spellStart"/>
            <w:r w:rsidRPr="00A267B9">
              <w:rPr>
                <w:color w:val="000000" w:themeColor="text1"/>
                <w:szCs w:val="20"/>
              </w:rPr>
              <w:t>брендбука</w:t>
            </w:r>
            <w:proofErr w:type="spellEnd"/>
            <w:r w:rsidRPr="00A267B9">
              <w:rPr>
                <w:color w:val="000000" w:themeColor="text1"/>
                <w:szCs w:val="20"/>
              </w:rPr>
              <w:t xml:space="preserve"> </w:t>
            </w:r>
            <w:r w:rsidR="0072150B" w:rsidRPr="00A267B9">
              <w:rPr>
                <w:color w:val="000000" w:themeColor="text1"/>
                <w:szCs w:val="20"/>
              </w:rPr>
              <w:t>Березовского района, единиц</w:t>
            </w:r>
            <w:r w:rsidR="00A267B9" w:rsidRPr="00A267B9">
              <w:rPr>
                <w:color w:val="000000" w:themeColor="text1"/>
                <w:szCs w:val="20"/>
              </w:rPr>
              <w:t xml:space="preserve"> </w:t>
            </w:r>
            <w:r w:rsidR="0072150B" w:rsidRPr="00A267B9">
              <w:rPr>
                <w:color w:val="000000" w:themeColor="text1"/>
                <w:szCs w:val="20"/>
              </w:rPr>
              <w:t xml:space="preserve">(с нарастающим итогом)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29C" w:rsidRPr="00A267B9" w:rsidRDefault="0090629C" w:rsidP="00A267B9">
            <w:pPr>
              <w:rPr>
                <w:color w:val="000000" w:themeColor="text1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A267B9" w:rsidRDefault="0090629C" w:rsidP="00A267B9">
            <w:pPr>
              <w:ind w:hanging="18"/>
              <w:rPr>
                <w:color w:val="000000" w:themeColor="text1"/>
              </w:rPr>
            </w:pPr>
            <w:r w:rsidRPr="00A267B9">
              <w:rPr>
                <w:color w:val="000000" w:themeColor="text1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A267B9" w:rsidRDefault="0090629C" w:rsidP="00A267B9">
            <w:pPr>
              <w:ind w:hanging="18"/>
              <w:rPr>
                <w:color w:val="000000" w:themeColor="text1"/>
              </w:rPr>
            </w:pPr>
            <w:r w:rsidRPr="00A267B9">
              <w:rPr>
                <w:color w:val="000000" w:themeColor="text1"/>
              </w:rPr>
              <w:t>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A267B9" w:rsidRDefault="0090629C" w:rsidP="00A267B9">
            <w:pPr>
              <w:ind w:hanging="18"/>
              <w:rPr>
                <w:color w:val="000000" w:themeColor="text1"/>
              </w:rPr>
            </w:pPr>
            <w:r w:rsidRPr="00A267B9">
              <w:rPr>
                <w:color w:val="000000" w:themeColor="text1"/>
              </w:rPr>
              <w:t>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A267B9" w:rsidRDefault="0090629C" w:rsidP="00A267B9">
            <w:pPr>
              <w:ind w:hanging="18"/>
              <w:rPr>
                <w:color w:val="000000" w:themeColor="text1"/>
              </w:rPr>
            </w:pPr>
            <w:r w:rsidRPr="00A267B9">
              <w:rPr>
                <w:color w:val="000000" w:themeColor="text1"/>
              </w:rPr>
              <w:t>17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A267B9" w:rsidRDefault="0090629C" w:rsidP="00A267B9">
            <w:pPr>
              <w:ind w:hanging="18"/>
              <w:rPr>
                <w:color w:val="000000" w:themeColor="text1"/>
              </w:rPr>
            </w:pPr>
            <w:r w:rsidRPr="00A267B9">
              <w:rPr>
                <w:color w:val="000000" w:themeColor="text1"/>
              </w:rPr>
              <w:t>24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A267B9" w:rsidRDefault="0090629C" w:rsidP="00A267B9">
            <w:pPr>
              <w:ind w:hanging="18"/>
              <w:rPr>
                <w:color w:val="000000" w:themeColor="text1"/>
              </w:rPr>
            </w:pPr>
            <w:r w:rsidRPr="00A267B9">
              <w:rPr>
                <w:color w:val="000000" w:themeColor="text1"/>
              </w:rPr>
              <w:t>70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A267B9" w:rsidRDefault="0090629C" w:rsidP="00A267B9">
            <w:pPr>
              <w:ind w:firstLine="0"/>
              <w:jc w:val="center"/>
              <w:rPr>
                <w:color w:val="000000" w:themeColor="text1"/>
                <w:szCs w:val="16"/>
              </w:rPr>
            </w:pPr>
            <w:r w:rsidRPr="00A267B9">
              <w:rPr>
                <w:color w:val="000000" w:themeColor="text1"/>
                <w:szCs w:val="16"/>
              </w:rPr>
              <w:t>Информационно-аналитический отдел администрации Березовского района</w:t>
            </w:r>
          </w:p>
        </w:tc>
      </w:tr>
      <w:tr w:rsidR="00742A48" w:rsidRPr="00A267B9" w:rsidTr="001675E2">
        <w:trPr>
          <w:trHeight w:val="300"/>
        </w:trPr>
        <w:tc>
          <w:tcPr>
            <w:tcW w:w="27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26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hanging="1"/>
              <w:rPr>
                <w:szCs w:val="20"/>
              </w:rPr>
            </w:pPr>
            <w:r w:rsidRPr="00A267B9">
              <w:rPr>
                <w:szCs w:val="20"/>
              </w:rPr>
              <w:t>Источники финансирования</w:t>
            </w:r>
          </w:p>
        </w:tc>
        <w:tc>
          <w:tcPr>
            <w:tcW w:w="961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>Расходы по годам (тыс. рублей)</w:t>
            </w:r>
          </w:p>
        </w:tc>
      </w:tr>
      <w:tr w:rsidR="00742A48" w:rsidRPr="00A267B9" w:rsidTr="001675E2">
        <w:trPr>
          <w:trHeight w:val="290"/>
        </w:trPr>
        <w:tc>
          <w:tcPr>
            <w:tcW w:w="27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</w:p>
        </w:tc>
        <w:tc>
          <w:tcPr>
            <w:tcW w:w="26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2A48" w:rsidRPr="00A267B9" w:rsidRDefault="00742A48" w:rsidP="00A267B9">
            <w:pPr>
              <w:ind w:hanging="1"/>
              <w:rPr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>Всего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2022 г.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>2023 г.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>2024 г.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>2025 г.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2026-2030 </w:t>
            </w:r>
            <w:proofErr w:type="spellStart"/>
            <w:proofErr w:type="gramStart"/>
            <w:r w:rsidRPr="00A267B9">
              <w:rPr>
                <w:szCs w:val="20"/>
              </w:rPr>
              <w:t>гг</w:t>
            </w:r>
            <w:proofErr w:type="spellEnd"/>
            <w:proofErr w:type="gramEnd"/>
          </w:p>
        </w:tc>
      </w:tr>
      <w:tr w:rsidR="005A6350" w:rsidRPr="00A267B9" w:rsidTr="001675E2">
        <w:trPr>
          <w:trHeight w:val="290"/>
        </w:trPr>
        <w:tc>
          <w:tcPr>
            <w:tcW w:w="27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6350" w:rsidRPr="00A267B9" w:rsidRDefault="005A6350" w:rsidP="00A267B9">
            <w:pPr>
              <w:rPr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350" w:rsidRPr="00A267B9" w:rsidRDefault="005A6350" w:rsidP="00A267B9">
            <w:pPr>
              <w:ind w:hanging="1"/>
              <w:rPr>
                <w:szCs w:val="20"/>
              </w:rPr>
            </w:pPr>
            <w:r w:rsidRPr="00A267B9">
              <w:rPr>
                <w:szCs w:val="20"/>
              </w:rPr>
              <w:t>всего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350" w:rsidRPr="00A267B9" w:rsidRDefault="002D631A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232 074,3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350" w:rsidRPr="00A267B9" w:rsidRDefault="00160FE3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27</w:t>
            </w:r>
            <w:r w:rsidR="00A267B9" w:rsidRPr="00A267B9">
              <w:rPr>
                <w:b/>
                <w:bCs/>
                <w:szCs w:val="20"/>
              </w:rPr>
              <w:t xml:space="preserve"> </w:t>
            </w:r>
            <w:r w:rsidRPr="00A267B9">
              <w:rPr>
                <w:b/>
                <w:bCs/>
                <w:szCs w:val="20"/>
              </w:rPr>
              <w:t>462,7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350" w:rsidRPr="00A267B9" w:rsidRDefault="005A6350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26</w:t>
            </w:r>
            <w:r w:rsidR="00A267B9" w:rsidRPr="00A267B9">
              <w:rPr>
                <w:b/>
                <w:bCs/>
                <w:szCs w:val="20"/>
              </w:rPr>
              <w:t xml:space="preserve"> </w:t>
            </w:r>
            <w:r w:rsidRPr="00A267B9">
              <w:rPr>
                <w:b/>
                <w:bCs/>
                <w:szCs w:val="20"/>
              </w:rPr>
              <w:t>613,7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350" w:rsidRPr="00A267B9" w:rsidRDefault="005A6350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28</w:t>
            </w:r>
            <w:r w:rsidR="00A267B9" w:rsidRPr="00A267B9">
              <w:rPr>
                <w:b/>
                <w:bCs/>
                <w:szCs w:val="20"/>
              </w:rPr>
              <w:t xml:space="preserve"> </w:t>
            </w:r>
            <w:r w:rsidRPr="00A267B9">
              <w:rPr>
                <w:b/>
                <w:bCs/>
                <w:szCs w:val="20"/>
              </w:rPr>
              <w:t>824,7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350" w:rsidRPr="00A267B9" w:rsidRDefault="005A6350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28</w:t>
            </w:r>
            <w:r w:rsidR="00A267B9" w:rsidRPr="00A267B9">
              <w:rPr>
                <w:b/>
                <w:bCs/>
                <w:szCs w:val="20"/>
              </w:rPr>
              <w:t xml:space="preserve"> </w:t>
            </w:r>
            <w:r w:rsidRPr="00A267B9">
              <w:rPr>
                <w:b/>
                <w:bCs/>
                <w:szCs w:val="20"/>
              </w:rPr>
              <w:t>824,7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350" w:rsidRPr="00A267B9" w:rsidRDefault="005A6350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120 348,5</w:t>
            </w:r>
          </w:p>
        </w:tc>
      </w:tr>
      <w:tr w:rsidR="00742A48" w:rsidRPr="00A267B9" w:rsidTr="001675E2">
        <w:trPr>
          <w:trHeight w:val="290"/>
        </w:trPr>
        <w:tc>
          <w:tcPr>
            <w:tcW w:w="27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hanging="1"/>
              <w:rPr>
                <w:szCs w:val="20"/>
              </w:rPr>
            </w:pPr>
            <w:r w:rsidRPr="00A267B9">
              <w:rPr>
                <w:szCs w:val="20"/>
              </w:rPr>
              <w:t>федеральный бюджет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0,0</w:t>
            </w:r>
          </w:p>
        </w:tc>
      </w:tr>
      <w:tr w:rsidR="00742A48" w:rsidRPr="00A267B9" w:rsidTr="001675E2">
        <w:trPr>
          <w:trHeight w:val="480"/>
        </w:trPr>
        <w:tc>
          <w:tcPr>
            <w:tcW w:w="27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hanging="1"/>
              <w:rPr>
                <w:szCs w:val="20"/>
              </w:rPr>
            </w:pPr>
            <w:r w:rsidRPr="00A267B9">
              <w:rPr>
                <w:szCs w:val="20"/>
              </w:rPr>
              <w:t>бюджет автономного округа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1 639,6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1 639,6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0,0</w:t>
            </w:r>
          </w:p>
        </w:tc>
      </w:tr>
      <w:tr w:rsidR="00742A48" w:rsidRPr="00A267B9" w:rsidTr="001675E2">
        <w:trPr>
          <w:trHeight w:val="585"/>
        </w:trPr>
        <w:tc>
          <w:tcPr>
            <w:tcW w:w="27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hanging="1"/>
              <w:rPr>
                <w:szCs w:val="20"/>
              </w:rPr>
            </w:pPr>
            <w:r w:rsidRPr="00A267B9">
              <w:rPr>
                <w:szCs w:val="20"/>
              </w:rPr>
              <w:t>Бюджет Березовского района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2D631A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207</w:t>
            </w:r>
            <w:r w:rsidR="00A267B9" w:rsidRPr="00A267B9">
              <w:rPr>
                <w:b/>
                <w:bCs/>
                <w:szCs w:val="20"/>
              </w:rPr>
              <w:t xml:space="preserve"> </w:t>
            </w:r>
            <w:r w:rsidRPr="00A267B9">
              <w:rPr>
                <w:b/>
                <w:bCs/>
                <w:szCs w:val="20"/>
              </w:rPr>
              <w:t>301,2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160FE3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22</w:t>
            </w:r>
            <w:r w:rsidR="00A267B9" w:rsidRPr="00A267B9">
              <w:rPr>
                <w:b/>
                <w:bCs/>
                <w:szCs w:val="20"/>
              </w:rPr>
              <w:t xml:space="preserve"> </w:t>
            </w:r>
            <w:r w:rsidRPr="00A267B9">
              <w:rPr>
                <w:b/>
                <w:bCs/>
                <w:szCs w:val="20"/>
              </w:rPr>
              <w:t>191,2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160FE3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24176,0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160FE3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26387,0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160FE3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26387,0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108 160,0</w:t>
            </w:r>
          </w:p>
        </w:tc>
      </w:tr>
      <w:tr w:rsidR="001675E2" w:rsidRPr="00A267B9" w:rsidTr="001675E2">
        <w:trPr>
          <w:trHeight w:val="1125"/>
        </w:trPr>
        <w:tc>
          <w:tcPr>
            <w:tcW w:w="27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75E2" w:rsidRPr="00A267B9" w:rsidRDefault="001675E2" w:rsidP="00A267B9">
            <w:pPr>
              <w:rPr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75E2" w:rsidRPr="00A267B9" w:rsidRDefault="001675E2" w:rsidP="00A267B9">
            <w:pPr>
              <w:ind w:hanging="1"/>
              <w:rPr>
                <w:szCs w:val="20"/>
              </w:rPr>
            </w:pPr>
            <w:r w:rsidRPr="00A267B9">
              <w:rPr>
                <w:szCs w:val="20"/>
              </w:rPr>
              <w:t xml:space="preserve">внебюджетные источники финансирования 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75E2" w:rsidRPr="00A267B9" w:rsidRDefault="001675E2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21 992,0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75E2" w:rsidRPr="00A267B9" w:rsidRDefault="001675E2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2 490,4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75E2" w:rsidRPr="00A267B9" w:rsidRDefault="001675E2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2 437,7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75E2" w:rsidRPr="00A267B9" w:rsidRDefault="001675E2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2 437,7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75E2" w:rsidRPr="00A267B9" w:rsidRDefault="001675E2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2 437,7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75E2" w:rsidRPr="00A267B9" w:rsidRDefault="001675E2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12 188,5</w:t>
            </w:r>
          </w:p>
        </w:tc>
      </w:tr>
      <w:tr w:rsidR="00742A48" w:rsidRPr="00A267B9" w:rsidTr="001675E2">
        <w:trPr>
          <w:trHeight w:val="1125"/>
        </w:trPr>
        <w:tc>
          <w:tcPr>
            <w:tcW w:w="27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A48" w:rsidRPr="00A267B9" w:rsidRDefault="00742A48" w:rsidP="00A267B9">
            <w:pPr>
              <w:rPr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42A48" w:rsidRPr="00A267B9" w:rsidRDefault="00742A48" w:rsidP="00A267B9">
            <w:pPr>
              <w:ind w:hanging="1"/>
              <w:rPr>
                <w:szCs w:val="20"/>
              </w:rPr>
            </w:pPr>
            <w:r w:rsidRPr="00A267B9">
              <w:rPr>
                <w:szCs w:val="20"/>
              </w:rPr>
              <w:t>Бюджеты городских и сельских поселений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A48" w:rsidRPr="00A267B9" w:rsidRDefault="00040E8C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1</w:t>
            </w:r>
            <w:r w:rsidR="00433A4B" w:rsidRPr="00A267B9">
              <w:rPr>
                <w:b/>
                <w:bCs/>
                <w:szCs w:val="20"/>
              </w:rPr>
              <w:t xml:space="preserve"> </w:t>
            </w:r>
            <w:r w:rsidRPr="00A267B9">
              <w:rPr>
                <w:b/>
                <w:bCs/>
                <w:szCs w:val="20"/>
              </w:rPr>
              <w:t>141,5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A48" w:rsidRPr="00A267B9" w:rsidRDefault="00040E8C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1 141,5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A48" w:rsidRPr="00A267B9" w:rsidRDefault="00040E8C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A48" w:rsidRPr="00A267B9" w:rsidRDefault="00040E8C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A48" w:rsidRPr="00A267B9" w:rsidRDefault="00040E8C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42A48" w:rsidRPr="00A267B9" w:rsidRDefault="00040E8C" w:rsidP="00A267B9">
            <w:pPr>
              <w:ind w:firstLine="0"/>
              <w:rPr>
                <w:b/>
                <w:bCs/>
                <w:szCs w:val="20"/>
              </w:rPr>
            </w:pPr>
            <w:r w:rsidRPr="00A267B9">
              <w:rPr>
                <w:b/>
                <w:bCs/>
                <w:szCs w:val="20"/>
              </w:rPr>
              <w:t>0,0</w:t>
            </w:r>
          </w:p>
        </w:tc>
      </w:tr>
      <w:tr w:rsidR="00742A48" w:rsidRPr="00A267B9" w:rsidTr="001675E2">
        <w:trPr>
          <w:trHeight w:val="360"/>
        </w:trPr>
        <w:tc>
          <w:tcPr>
            <w:tcW w:w="2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Параметры финансового обеспечения проектов, проектов автономного округа, </w:t>
            </w:r>
            <w:r w:rsidRPr="00A267B9">
              <w:rPr>
                <w:szCs w:val="20"/>
              </w:rPr>
              <w:lastRenderedPageBreak/>
              <w:t xml:space="preserve">Березовского района </w:t>
            </w:r>
          </w:p>
        </w:tc>
        <w:tc>
          <w:tcPr>
            <w:tcW w:w="26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lastRenderedPageBreak/>
              <w:t>Источники финансирования</w:t>
            </w:r>
          </w:p>
        </w:tc>
        <w:tc>
          <w:tcPr>
            <w:tcW w:w="80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>Расходы по годам (тыс. рублей)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A48" w:rsidRPr="00A267B9" w:rsidRDefault="00A267B9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 xml:space="preserve"> </w:t>
            </w:r>
          </w:p>
        </w:tc>
      </w:tr>
      <w:tr w:rsidR="00742A48" w:rsidRPr="00A267B9" w:rsidTr="001675E2">
        <w:trPr>
          <w:trHeight w:val="2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</w:p>
        </w:tc>
        <w:tc>
          <w:tcPr>
            <w:tcW w:w="26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>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2022 г.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>2023 г.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>2024 г.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>2025 г.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2026-2030 </w:t>
            </w:r>
            <w:proofErr w:type="spellStart"/>
            <w:proofErr w:type="gramStart"/>
            <w:r w:rsidRPr="00A267B9">
              <w:rPr>
                <w:szCs w:val="20"/>
              </w:rPr>
              <w:t>гг</w:t>
            </w:r>
            <w:proofErr w:type="spellEnd"/>
            <w:proofErr w:type="gramEnd"/>
          </w:p>
        </w:tc>
      </w:tr>
      <w:tr w:rsidR="00742A48" w:rsidRPr="00A267B9" w:rsidTr="001675E2">
        <w:trPr>
          <w:trHeight w:val="30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 xml:space="preserve">Наименование портфеля проектов (срок реализации </w:t>
            </w:r>
            <w:proofErr w:type="spellStart"/>
            <w:r w:rsidRPr="00A267B9">
              <w:rPr>
                <w:szCs w:val="20"/>
              </w:rPr>
              <w:t>дд.мм</w:t>
            </w:r>
            <w:proofErr w:type="gramStart"/>
            <w:r w:rsidRPr="00A267B9">
              <w:rPr>
                <w:szCs w:val="20"/>
              </w:rPr>
              <w:t>.г</w:t>
            </w:r>
            <w:proofErr w:type="gramEnd"/>
            <w:r w:rsidRPr="00A267B9">
              <w:rPr>
                <w:szCs w:val="20"/>
              </w:rPr>
              <w:t>ггг</w:t>
            </w:r>
            <w:r w:rsidR="00A267B9" w:rsidRPr="00A267B9">
              <w:rPr>
                <w:szCs w:val="20"/>
              </w:rPr>
              <w:t>-</w:t>
            </w:r>
            <w:r w:rsidRPr="00A267B9">
              <w:rPr>
                <w:szCs w:val="20"/>
              </w:rPr>
              <w:t>дд.мм.гггг</w:t>
            </w:r>
            <w:proofErr w:type="spellEnd"/>
            <w:r w:rsidRPr="00A267B9">
              <w:rPr>
                <w:szCs w:val="20"/>
              </w:rPr>
              <w:t xml:space="preserve">.) </w:t>
            </w:r>
          </w:p>
        </w:tc>
      </w:tr>
      <w:tr w:rsidR="00742A48" w:rsidRPr="00A267B9" w:rsidTr="001675E2">
        <w:trPr>
          <w:trHeight w:val="2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всего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>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2022 г.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>2023 г.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>2024 г.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>2025 г.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2026-2030 </w:t>
            </w:r>
            <w:proofErr w:type="spellStart"/>
            <w:proofErr w:type="gramStart"/>
            <w:r w:rsidRPr="00A267B9">
              <w:rPr>
                <w:szCs w:val="20"/>
              </w:rPr>
              <w:t>гг</w:t>
            </w:r>
            <w:proofErr w:type="spellEnd"/>
            <w:proofErr w:type="gramEnd"/>
          </w:p>
        </w:tc>
      </w:tr>
      <w:tr w:rsidR="00742A48" w:rsidRPr="00A267B9" w:rsidTr="001675E2">
        <w:trPr>
          <w:trHeight w:val="2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федеральный бюджет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</w:tr>
      <w:tr w:rsidR="00742A48" w:rsidRPr="00A267B9" w:rsidTr="001675E2">
        <w:trPr>
          <w:trHeight w:val="54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бюджет автономного округа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</w:tr>
      <w:tr w:rsidR="00742A48" w:rsidRPr="00A267B9" w:rsidTr="001675E2">
        <w:trPr>
          <w:trHeight w:val="2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местный бюджет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</w:tr>
      <w:tr w:rsidR="00742A48" w:rsidRPr="00A267B9" w:rsidTr="001675E2">
        <w:trPr>
          <w:trHeight w:val="465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внебюджетные источники финансирования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</w:tr>
      <w:tr w:rsidR="00742A48" w:rsidRPr="00A267B9" w:rsidTr="001675E2">
        <w:trPr>
          <w:trHeight w:val="42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C01624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 xml:space="preserve">Наименование проекта автономного округа, Березовского района </w:t>
            </w:r>
            <w:r w:rsidR="00742A48" w:rsidRPr="00A267B9">
              <w:rPr>
                <w:szCs w:val="20"/>
              </w:rPr>
              <w:t>(</w:t>
            </w:r>
            <w:r w:rsidRPr="00A267B9">
              <w:rPr>
                <w:szCs w:val="20"/>
              </w:rPr>
              <w:t xml:space="preserve">срок реализации </w:t>
            </w:r>
            <w:proofErr w:type="spellStart"/>
            <w:r w:rsidRPr="00A267B9">
              <w:rPr>
                <w:szCs w:val="20"/>
              </w:rPr>
              <w:t>дд.мм</w:t>
            </w:r>
            <w:proofErr w:type="gramStart"/>
            <w:r w:rsidRPr="00A267B9">
              <w:rPr>
                <w:szCs w:val="20"/>
              </w:rPr>
              <w:t>.г</w:t>
            </w:r>
            <w:proofErr w:type="gramEnd"/>
            <w:r w:rsidRPr="00A267B9">
              <w:rPr>
                <w:szCs w:val="20"/>
              </w:rPr>
              <w:t>ггг</w:t>
            </w:r>
            <w:r w:rsidR="00A267B9" w:rsidRPr="00A267B9">
              <w:rPr>
                <w:szCs w:val="20"/>
              </w:rPr>
              <w:t>-</w:t>
            </w:r>
            <w:r w:rsidRPr="00A267B9">
              <w:rPr>
                <w:szCs w:val="20"/>
              </w:rPr>
              <w:t>дд.мм.гггг</w:t>
            </w:r>
            <w:proofErr w:type="spellEnd"/>
            <w:r w:rsidR="00742A48" w:rsidRPr="00A267B9">
              <w:rPr>
                <w:szCs w:val="20"/>
              </w:rPr>
              <w:t xml:space="preserve">) </w:t>
            </w:r>
          </w:p>
        </w:tc>
      </w:tr>
      <w:tr w:rsidR="00742A48" w:rsidRPr="00A267B9" w:rsidTr="001675E2">
        <w:trPr>
          <w:trHeight w:val="2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hanging="1"/>
              <w:rPr>
                <w:szCs w:val="20"/>
              </w:rPr>
            </w:pPr>
            <w:r w:rsidRPr="00A267B9">
              <w:rPr>
                <w:szCs w:val="20"/>
              </w:rPr>
              <w:t>всего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>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2022 г.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>2023 г.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>2024 г.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>2025 г.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2026-2030 </w:t>
            </w:r>
            <w:proofErr w:type="spellStart"/>
            <w:proofErr w:type="gramStart"/>
            <w:r w:rsidRPr="00A267B9">
              <w:rPr>
                <w:szCs w:val="20"/>
              </w:rPr>
              <w:t>гг</w:t>
            </w:r>
            <w:proofErr w:type="spellEnd"/>
            <w:proofErr w:type="gramEnd"/>
          </w:p>
        </w:tc>
      </w:tr>
      <w:tr w:rsidR="00742A48" w:rsidRPr="00A267B9" w:rsidTr="001675E2">
        <w:trPr>
          <w:trHeight w:val="2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hanging="1"/>
              <w:rPr>
                <w:szCs w:val="20"/>
              </w:rPr>
            </w:pPr>
            <w:r w:rsidRPr="00A267B9">
              <w:rPr>
                <w:szCs w:val="20"/>
              </w:rPr>
              <w:t>федеральный бюджет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</w:tr>
      <w:tr w:rsidR="00742A48" w:rsidRPr="00A267B9" w:rsidTr="001675E2">
        <w:trPr>
          <w:trHeight w:val="495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hanging="1"/>
              <w:rPr>
                <w:szCs w:val="20"/>
              </w:rPr>
            </w:pPr>
            <w:r w:rsidRPr="00A267B9">
              <w:rPr>
                <w:szCs w:val="20"/>
              </w:rPr>
              <w:t>бюджет автономного округа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</w:tr>
      <w:tr w:rsidR="00742A48" w:rsidRPr="00A267B9" w:rsidTr="001675E2">
        <w:trPr>
          <w:trHeight w:val="2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hanging="1"/>
              <w:rPr>
                <w:szCs w:val="20"/>
              </w:rPr>
            </w:pPr>
            <w:r w:rsidRPr="00A267B9">
              <w:rPr>
                <w:szCs w:val="20"/>
              </w:rPr>
              <w:t>местный бюджет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</w:tr>
      <w:tr w:rsidR="00742A48" w:rsidRPr="00A267B9" w:rsidTr="001675E2">
        <w:trPr>
          <w:trHeight w:val="795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hanging="1"/>
              <w:rPr>
                <w:szCs w:val="20"/>
              </w:rPr>
            </w:pPr>
            <w:r w:rsidRPr="00A267B9">
              <w:rPr>
                <w:szCs w:val="20"/>
              </w:rPr>
              <w:t>внебюджетные источники финансирования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</w:tr>
      <w:tr w:rsidR="00742A48" w:rsidRPr="00A267B9" w:rsidTr="001675E2">
        <w:trPr>
          <w:trHeight w:val="300"/>
        </w:trPr>
        <w:tc>
          <w:tcPr>
            <w:tcW w:w="5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Объём налоговых расходов Березовского района </w:t>
            </w:r>
          </w:p>
        </w:tc>
        <w:tc>
          <w:tcPr>
            <w:tcW w:w="961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>Расходы по годам (тыс. рублей)</w:t>
            </w:r>
          </w:p>
        </w:tc>
      </w:tr>
      <w:tr w:rsidR="00742A48" w:rsidRPr="00A267B9" w:rsidTr="001675E2">
        <w:trPr>
          <w:trHeight w:val="290"/>
        </w:trPr>
        <w:tc>
          <w:tcPr>
            <w:tcW w:w="54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>Всего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2022 г.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>2023 г.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>2024 г.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>2025 г.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 xml:space="preserve">2026-2030 </w:t>
            </w:r>
            <w:proofErr w:type="spellStart"/>
            <w:proofErr w:type="gramStart"/>
            <w:r w:rsidRPr="00A267B9">
              <w:rPr>
                <w:szCs w:val="20"/>
              </w:rPr>
              <w:t>гг</w:t>
            </w:r>
            <w:proofErr w:type="spellEnd"/>
            <w:proofErr w:type="gramEnd"/>
          </w:p>
        </w:tc>
      </w:tr>
      <w:tr w:rsidR="00742A48" w:rsidRPr="00A267B9" w:rsidTr="001675E2">
        <w:trPr>
          <w:trHeight w:val="290"/>
        </w:trPr>
        <w:tc>
          <w:tcPr>
            <w:tcW w:w="54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ind w:firstLine="0"/>
              <w:rPr>
                <w:szCs w:val="20"/>
              </w:rPr>
            </w:pPr>
            <w:r w:rsidRPr="00A267B9">
              <w:rPr>
                <w:szCs w:val="20"/>
              </w:rPr>
              <w:t>0,0</w:t>
            </w:r>
          </w:p>
        </w:tc>
      </w:tr>
      <w:tr w:rsidR="00742A48" w:rsidRPr="00A267B9" w:rsidTr="00045502">
        <w:trPr>
          <w:trHeight w:val="300"/>
        </w:trPr>
        <w:tc>
          <w:tcPr>
            <w:tcW w:w="15021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  <w:r w:rsidRPr="00A267B9">
              <w:rPr>
                <w:szCs w:val="20"/>
              </w:rPr>
              <w:t>&lt;1&gt; Распоряжение Правительства Ханты-Мансийского автономн</w:t>
            </w:r>
            <w:r w:rsidR="00A21B2A" w:rsidRPr="00A267B9">
              <w:rPr>
                <w:szCs w:val="20"/>
              </w:rPr>
              <w:t>ого округа</w:t>
            </w:r>
            <w:r w:rsidR="00A267B9" w:rsidRPr="00A267B9">
              <w:rPr>
                <w:szCs w:val="20"/>
              </w:rPr>
              <w:t>-</w:t>
            </w:r>
            <w:r w:rsidR="00A21B2A" w:rsidRPr="00A267B9">
              <w:rPr>
                <w:szCs w:val="20"/>
              </w:rPr>
              <w:t xml:space="preserve">Югры от 19 мая 2017 </w:t>
            </w:r>
            <w:r w:rsidRPr="00A267B9">
              <w:rPr>
                <w:szCs w:val="20"/>
              </w:rPr>
              <w:t>г</w:t>
            </w:r>
            <w:r w:rsidR="00B94D96" w:rsidRPr="00A267B9">
              <w:rPr>
                <w:szCs w:val="20"/>
              </w:rPr>
              <w:t>ода</w:t>
            </w:r>
            <w:r w:rsidRPr="00A267B9">
              <w:rPr>
                <w:szCs w:val="20"/>
              </w:rPr>
              <w:t xml:space="preserve"> № 292-рп </w:t>
            </w:r>
            <w:r w:rsidR="00A267B9">
              <w:rPr>
                <w:szCs w:val="20"/>
              </w:rPr>
              <w:t xml:space="preserve">                            </w:t>
            </w:r>
            <w:r w:rsidR="00A267B9" w:rsidRPr="00A267B9">
              <w:rPr>
                <w:szCs w:val="20"/>
              </w:rPr>
              <w:t>«</w:t>
            </w:r>
            <w:r w:rsidRPr="00A267B9">
              <w:rPr>
                <w:szCs w:val="20"/>
              </w:rPr>
              <w:t>О формировании рейтинга муниципальных образований Ханты-Мансийского автономного округа</w:t>
            </w:r>
            <w:r w:rsidR="00A267B9" w:rsidRPr="00A267B9">
              <w:rPr>
                <w:szCs w:val="20"/>
              </w:rPr>
              <w:t>-</w:t>
            </w:r>
            <w:r w:rsidRPr="00A267B9">
              <w:rPr>
                <w:szCs w:val="20"/>
              </w:rPr>
              <w:t>Югры</w:t>
            </w:r>
            <w:r w:rsidR="00A267B9" w:rsidRPr="00A267B9">
              <w:rPr>
                <w:szCs w:val="20"/>
              </w:rPr>
              <w:t xml:space="preserve"> </w:t>
            </w:r>
            <w:r w:rsidRPr="00A267B9">
              <w:rPr>
                <w:szCs w:val="20"/>
              </w:rPr>
              <w:t>по итогам реализации механизмов поддержки социального предпринимательства, обеспечения доступа негосударственных (немуниципальных) организаций к предоставлению услуг (работ) в социальной сфере и внедрения конкурентных способов оказания муниципальных услуг (работ) в социальной сфере</w:t>
            </w:r>
            <w:r w:rsidR="00A267B9" w:rsidRPr="00A267B9">
              <w:rPr>
                <w:szCs w:val="20"/>
              </w:rPr>
              <w:t>»</w:t>
            </w:r>
          </w:p>
        </w:tc>
      </w:tr>
      <w:tr w:rsidR="00742A48" w:rsidRPr="00A267B9" w:rsidTr="00045502">
        <w:trPr>
          <w:trHeight w:val="509"/>
        </w:trPr>
        <w:tc>
          <w:tcPr>
            <w:tcW w:w="15021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</w:p>
        </w:tc>
      </w:tr>
      <w:tr w:rsidR="00742A48" w:rsidRPr="00A267B9" w:rsidTr="00045502">
        <w:trPr>
          <w:trHeight w:val="509"/>
        </w:trPr>
        <w:tc>
          <w:tcPr>
            <w:tcW w:w="15021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2A48" w:rsidRPr="00A267B9" w:rsidRDefault="00742A48" w:rsidP="00A267B9">
            <w:pPr>
              <w:rPr>
                <w:szCs w:val="20"/>
              </w:rPr>
            </w:pPr>
          </w:p>
        </w:tc>
      </w:tr>
    </w:tbl>
    <w:p w:rsidR="00A267B9" w:rsidRPr="00A267B9" w:rsidRDefault="00A267B9" w:rsidP="00160298">
      <w:pPr>
        <w:jc w:val="center"/>
        <w:rPr>
          <w:rFonts w:eastAsia="Calibri" w:cs="Arial"/>
          <w:lang w:eastAsia="en-US"/>
        </w:rPr>
      </w:pPr>
    </w:p>
    <w:p w:rsidR="00A267B9" w:rsidRDefault="00A267B9" w:rsidP="00160298">
      <w:pPr>
        <w:jc w:val="center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br w:type="page"/>
      </w:r>
    </w:p>
    <w:p w:rsidR="00A267B9" w:rsidRPr="00A267B9" w:rsidRDefault="00A267B9" w:rsidP="00160298">
      <w:pPr>
        <w:jc w:val="center"/>
        <w:rPr>
          <w:rFonts w:eastAsia="Calibri" w:cs="Arial"/>
          <w:lang w:eastAsia="en-US"/>
        </w:rPr>
      </w:pPr>
    </w:p>
    <w:p w:rsidR="00A267B9" w:rsidRPr="00A267B9" w:rsidRDefault="00A267B9" w:rsidP="00CC25C7">
      <w:pPr>
        <w:jc w:val="right"/>
        <w:rPr>
          <w:rFonts w:cs="Arial"/>
        </w:rPr>
      </w:pPr>
    </w:p>
    <w:p w:rsidR="00A267B9" w:rsidRPr="00A267B9" w:rsidRDefault="00A267B9" w:rsidP="00CC25C7">
      <w:pPr>
        <w:jc w:val="right"/>
        <w:rPr>
          <w:rFonts w:cs="Arial"/>
        </w:rPr>
      </w:pPr>
    </w:p>
    <w:p w:rsidR="00CC25C7" w:rsidRPr="00A267B9" w:rsidRDefault="00CC25C7" w:rsidP="00CC25C7">
      <w:pPr>
        <w:jc w:val="right"/>
        <w:rPr>
          <w:rFonts w:cs="Arial"/>
        </w:rPr>
      </w:pPr>
      <w:r w:rsidRPr="00A267B9">
        <w:rPr>
          <w:rFonts w:cs="Arial"/>
        </w:rPr>
        <w:t>Таблица 1</w:t>
      </w:r>
    </w:p>
    <w:p w:rsidR="00CC25C7" w:rsidRPr="00A267B9" w:rsidRDefault="00CC25C7" w:rsidP="00CC25C7">
      <w:pPr>
        <w:jc w:val="right"/>
        <w:rPr>
          <w:rFonts w:cs="Arial"/>
        </w:rPr>
      </w:pPr>
    </w:p>
    <w:p w:rsidR="00CC25C7" w:rsidRPr="00A267B9" w:rsidRDefault="00CC25C7" w:rsidP="00CC25C7">
      <w:pPr>
        <w:jc w:val="center"/>
        <w:rPr>
          <w:rFonts w:cs="Arial"/>
          <w:color w:val="000000"/>
        </w:rPr>
      </w:pPr>
      <w:r w:rsidRPr="00A267B9">
        <w:rPr>
          <w:rFonts w:cs="Arial"/>
          <w:color w:val="000000"/>
        </w:rPr>
        <w:t>Распределение финансовых ресурсов муниципальной программы (по годам)</w:t>
      </w:r>
    </w:p>
    <w:tbl>
      <w:tblPr>
        <w:tblW w:w="14930" w:type="dxa"/>
        <w:tblLayout w:type="fixed"/>
        <w:tblLook w:val="04A0" w:firstRow="1" w:lastRow="0" w:firstColumn="1" w:lastColumn="0" w:noHBand="0" w:noVBand="1"/>
      </w:tblPr>
      <w:tblGrid>
        <w:gridCol w:w="1392"/>
        <w:gridCol w:w="1864"/>
        <w:gridCol w:w="1984"/>
        <w:gridCol w:w="2713"/>
        <w:gridCol w:w="1149"/>
        <w:gridCol w:w="1170"/>
        <w:gridCol w:w="1170"/>
        <w:gridCol w:w="1170"/>
        <w:gridCol w:w="1170"/>
        <w:gridCol w:w="1148"/>
      </w:tblGrid>
      <w:tr w:rsidR="00CC25C7" w:rsidRPr="00A267B9" w:rsidTr="009D5FA9">
        <w:trPr>
          <w:trHeight w:val="165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  <w:jc w:val="center"/>
            </w:pPr>
            <w:r w:rsidRPr="00A267B9">
              <w:t>№ структурного элемента (основного мероприятия)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  <w:jc w:val="center"/>
            </w:pPr>
            <w:r w:rsidRPr="00A267B9">
              <w:t>Структурный элемент (основное мероприятие) муниципальной программы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  <w:jc w:val="center"/>
            </w:pPr>
            <w:r w:rsidRPr="00A267B9">
              <w:t>Ответственный исполнитель/соисполнитель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  <w:jc w:val="center"/>
            </w:pPr>
            <w:r w:rsidRPr="00A267B9">
              <w:t>Источники финансирования</w:t>
            </w:r>
          </w:p>
        </w:tc>
        <w:tc>
          <w:tcPr>
            <w:tcW w:w="6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r w:rsidRPr="00A267B9">
              <w:t xml:space="preserve">Финансовые затраты на реализацию (тыс. рублей) </w:t>
            </w:r>
          </w:p>
        </w:tc>
      </w:tr>
      <w:tr w:rsidR="00CC25C7" w:rsidRPr="00A267B9" w:rsidTr="009D5FA9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всего</w:t>
            </w: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r w:rsidRPr="00A267B9">
              <w:t>в том числе</w:t>
            </w:r>
          </w:p>
        </w:tc>
      </w:tr>
      <w:tr w:rsidR="00CC25C7" w:rsidRPr="00A267B9" w:rsidTr="009D5FA9">
        <w:trPr>
          <w:trHeight w:val="36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2022г.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2023г.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2024 г.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2025 г.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2026</w:t>
            </w:r>
            <w:r w:rsidR="00A267B9" w:rsidRPr="00A267B9">
              <w:t>-</w:t>
            </w:r>
            <w:r w:rsidRPr="00A267B9">
              <w:t>2030 г.</w:t>
            </w:r>
          </w:p>
        </w:tc>
      </w:tr>
      <w:tr w:rsidR="00CC25C7" w:rsidRPr="00A267B9" w:rsidTr="009D5FA9">
        <w:trPr>
          <w:trHeight w:val="290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rPr>
                <w:szCs w:val="16"/>
              </w:rPr>
            </w:pPr>
            <w:r w:rsidRPr="00A267B9">
              <w:rPr>
                <w:szCs w:val="16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rPr>
                <w:szCs w:val="16"/>
              </w:rPr>
            </w:pPr>
            <w:r w:rsidRPr="00A267B9">
              <w:rPr>
                <w:szCs w:val="16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rPr>
                <w:szCs w:val="16"/>
              </w:rPr>
            </w:pPr>
            <w:r w:rsidRPr="00A267B9">
              <w:rPr>
                <w:szCs w:val="16"/>
              </w:rPr>
              <w:t>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rPr>
                <w:szCs w:val="16"/>
              </w:rPr>
            </w:pPr>
            <w:r w:rsidRPr="00A267B9">
              <w:rPr>
                <w:szCs w:val="16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rPr>
                <w:szCs w:val="16"/>
              </w:rPr>
            </w:pPr>
            <w:r w:rsidRPr="00A267B9">
              <w:rPr>
                <w:szCs w:val="16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rPr>
                <w:szCs w:val="16"/>
              </w:rPr>
            </w:pPr>
            <w:r w:rsidRPr="00A267B9">
              <w:rPr>
                <w:szCs w:val="16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rPr>
                <w:szCs w:val="16"/>
              </w:rPr>
            </w:pPr>
            <w:r w:rsidRPr="00A267B9">
              <w:rPr>
                <w:szCs w:val="16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rPr>
                <w:szCs w:val="16"/>
              </w:rPr>
            </w:pPr>
            <w:r w:rsidRPr="00A267B9">
              <w:rPr>
                <w:szCs w:val="16"/>
              </w:rPr>
              <w:t>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rPr>
                <w:szCs w:val="16"/>
              </w:rPr>
            </w:pPr>
            <w:r w:rsidRPr="00A267B9">
              <w:rPr>
                <w:szCs w:val="16"/>
              </w:rPr>
              <w:t>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rPr>
                <w:szCs w:val="16"/>
              </w:rPr>
            </w:pPr>
            <w:r w:rsidRPr="00A267B9">
              <w:rPr>
                <w:szCs w:val="16"/>
              </w:rPr>
              <w:t>10</w:t>
            </w:r>
          </w:p>
        </w:tc>
      </w:tr>
      <w:tr w:rsidR="00CC25C7" w:rsidRPr="00A267B9" w:rsidTr="00B816D7">
        <w:trPr>
          <w:trHeight w:val="300"/>
        </w:trPr>
        <w:tc>
          <w:tcPr>
            <w:tcW w:w="149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rPr>
                <w:b/>
                <w:bCs/>
              </w:rPr>
            </w:pPr>
            <w:r w:rsidRPr="00A267B9">
              <w:rPr>
                <w:b/>
                <w:bCs/>
              </w:rPr>
              <w:t>Подпрограмма</w:t>
            </w:r>
            <w:r w:rsidR="00A267B9" w:rsidRPr="00A267B9">
              <w:rPr>
                <w:b/>
                <w:bCs/>
              </w:rPr>
              <w:t xml:space="preserve"> </w:t>
            </w:r>
            <w:r w:rsidRPr="00A267B9">
              <w:rPr>
                <w:b/>
                <w:bCs/>
              </w:rPr>
              <w:t xml:space="preserve">1 </w:t>
            </w:r>
            <w:r w:rsidR="00A267B9" w:rsidRPr="00A267B9">
              <w:rPr>
                <w:b/>
                <w:bCs/>
              </w:rPr>
              <w:t>«</w:t>
            </w:r>
            <w:r w:rsidRPr="00A267B9">
              <w:rPr>
                <w:b/>
                <w:bCs/>
              </w:rPr>
              <w:t>Создание условий для развития гражданских инициатив</w:t>
            </w:r>
            <w:r w:rsidR="00A267B9" w:rsidRPr="00A267B9">
              <w:rPr>
                <w:b/>
                <w:bCs/>
              </w:rPr>
              <w:t>»</w:t>
            </w:r>
          </w:p>
        </w:tc>
      </w:tr>
      <w:tr w:rsidR="00CC25C7" w:rsidRPr="00A267B9" w:rsidTr="00B816D7">
        <w:trPr>
          <w:trHeight w:val="30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r w:rsidRPr="00A267B9">
              <w:t>1.1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 xml:space="preserve">Основное мероприятие </w:t>
            </w:r>
            <w:r w:rsidR="00A267B9" w:rsidRPr="00A267B9">
              <w:t>«</w:t>
            </w:r>
            <w:r w:rsidRPr="00A267B9">
              <w:t xml:space="preserve">Организация финансовой, имущественной, консультационной </w:t>
            </w:r>
            <w:r w:rsidRPr="00A267B9">
              <w:lastRenderedPageBreak/>
              <w:t>поддержки социально ориентированным некоммерческим организациям</w:t>
            </w:r>
            <w:r w:rsidR="00A267B9" w:rsidRPr="00A267B9">
              <w:t>»</w:t>
            </w:r>
            <w:r w:rsidRPr="00A267B9">
              <w:t>(1, 3, 4, 5)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C25C7" w:rsidRPr="00A267B9" w:rsidRDefault="00CC25C7" w:rsidP="00A267B9">
            <w:pPr>
              <w:ind w:firstLine="0"/>
              <w:rPr>
                <w:szCs w:val="18"/>
              </w:rPr>
            </w:pPr>
            <w:r w:rsidRPr="00A267B9">
              <w:rPr>
                <w:szCs w:val="18"/>
              </w:rPr>
              <w:lastRenderedPageBreak/>
              <w:t>Информационно-аналитический отдел администрации Березовского района,</w:t>
            </w:r>
            <w:r w:rsidR="00A267B9" w:rsidRPr="00A267B9">
              <w:rPr>
                <w:szCs w:val="18"/>
              </w:rPr>
              <w:t xml:space="preserve"> </w:t>
            </w:r>
            <w:r w:rsidRPr="00A267B9">
              <w:rPr>
                <w:szCs w:val="18"/>
              </w:rPr>
              <w:t xml:space="preserve">Комитет спорта </w:t>
            </w:r>
            <w:r w:rsidRPr="00A267B9">
              <w:rPr>
                <w:szCs w:val="18"/>
              </w:rPr>
              <w:lastRenderedPageBreak/>
              <w:t xml:space="preserve">и </w:t>
            </w:r>
            <w:r w:rsidR="00437BC7" w:rsidRPr="00A267B9">
              <w:rPr>
                <w:szCs w:val="18"/>
              </w:rPr>
              <w:t>социальной</w:t>
            </w:r>
            <w:r w:rsidRPr="00A267B9">
              <w:rPr>
                <w:szCs w:val="18"/>
              </w:rPr>
              <w:t xml:space="preserve"> политики администрации Березовского района,</w:t>
            </w:r>
            <w:r w:rsidR="00A267B9" w:rsidRPr="00A267B9">
              <w:rPr>
                <w:szCs w:val="18"/>
              </w:rPr>
              <w:t xml:space="preserve"> </w:t>
            </w:r>
            <w:r w:rsidRPr="00A267B9">
              <w:rPr>
                <w:szCs w:val="18"/>
              </w:rPr>
              <w:t xml:space="preserve"> Комитет по земельным ресурсам и управлению муниципальным имуществом администрации Березовского района,</w:t>
            </w:r>
            <w:r w:rsidR="00A267B9" w:rsidRPr="00A267B9">
              <w:rPr>
                <w:szCs w:val="18"/>
              </w:rPr>
              <w:t xml:space="preserve"> </w:t>
            </w:r>
            <w:r w:rsidRPr="00A267B9">
              <w:rPr>
                <w:szCs w:val="18"/>
              </w:rPr>
              <w:t xml:space="preserve"> МАУ </w:t>
            </w:r>
            <w:r w:rsidR="00A267B9" w:rsidRPr="00A267B9">
              <w:rPr>
                <w:szCs w:val="18"/>
              </w:rPr>
              <w:t>«</w:t>
            </w:r>
            <w:r w:rsidRPr="00A267B9">
              <w:rPr>
                <w:szCs w:val="18"/>
              </w:rPr>
              <w:t xml:space="preserve">Березовский </w:t>
            </w:r>
            <w:proofErr w:type="spellStart"/>
            <w:r w:rsidRPr="00A267B9">
              <w:rPr>
                <w:szCs w:val="18"/>
              </w:rPr>
              <w:t>медиацентр</w:t>
            </w:r>
            <w:proofErr w:type="spellEnd"/>
            <w:r w:rsidR="00A267B9" w:rsidRPr="00A267B9">
              <w:rPr>
                <w:szCs w:val="18"/>
              </w:rPr>
              <w:t>»</w:t>
            </w:r>
            <w:r w:rsidRPr="00A267B9">
              <w:rPr>
                <w:szCs w:val="18"/>
              </w:rPr>
              <w:t>, в том числе: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lastRenderedPageBreak/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F82AE1" w:rsidP="00A267B9">
            <w:pPr>
              <w:ind w:hanging="15"/>
            </w:pPr>
            <w:r w:rsidRPr="00A267B9">
              <w:t>8</w:t>
            </w:r>
            <w:r w:rsidR="00CC25C7" w:rsidRPr="00A267B9">
              <w:t xml:space="preserve"> 200,0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F82AE1" w:rsidP="00A267B9">
            <w:pPr>
              <w:ind w:hanging="15"/>
            </w:pPr>
            <w:r w:rsidRPr="00A267B9">
              <w:t>18</w:t>
            </w:r>
            <w:r w:rsidR="00CC25C7" w:rsidRPr="00A267B9">
              <w:t>00,0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800,0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800,0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800,0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4 000,0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34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37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F82AE1" w:rsidP="00A267B9">
            <w:pPr>
              <w:ind w:hanging="15"/>
            </w:pPr>
            <w:r w:rsidRPr="00A267B9">
              <w:t>8</w:t>
            </w:r>
            <w:r w:rsidR="00CC25C7" w:rsidRPr="00A267B9">
              <w:t xml:space="preserve"> 200,0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F82AE1" w:rsidP="00A267B9">
            <w:pPr>
              <w:ind w:hanging="15"/>
            </w:pPr>
            <w:r w:rsidRPr="00A267B9">
              <w:t>1</w:t>
            </w:r>
            <w:r w:rsidR="00CC25C7" w:rsidRPr="00A267B9">
              <w:t>800,0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800,0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800,0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800,0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4 000,0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 xml:space="preserve">в том числе </w:t>
            </w:r>
            <w:proofErr w:type="spellStart"/>
            <w:r w:rsidRPr="00A267B9"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447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34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C25C7" w:rsidRPr="00A267B9" w:rsidRDefault="00CC25C7" w:rsidP="00A267B9">
            <w:pPr>
              <w:ind w:firstLine="0"/>
              <w:rPr>
                <w:szCs w:val="18"/>
              </w:rPr>
            </w:pPr>
            <w:r w:rsidRPr="00A267B9">
              <w:rPr>
                <w:szCs w:val="18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F82AE1" w:rsidP="00A267B9">
            <w:pPr>
              <w:ind w:firstLine="0"/>
            </w:pPr>
            <w:r w:rsidRPr="00A267B9">
              <w:t>8</w:t>
            </w:r>
            <w:r w:rsidR="00CC25C7" w:rsidRPr="00A267B9">
              <w:t xml:space="preserve"> 200,0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F82AE1" w:rsidP="00A267B9">
            <w:pPr>
              <w:ind w:firstLine="0"/>
            </w:pPr>
            <w:r w:rsidRPr="00A267B9">
              <w:t>18</w:t>
            </w:r>
            <w:r w:rsidR="00CC25C7" w:rsidRPr="00A267B9">
              <w:t>00,0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800,0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800,0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800,0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4 000,0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34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37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58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F82AE1" w:rsidP="00A267B9">
            <w:pPr>
              <w:ind w:firstLine="0"/>
            </w:pPr>
            <w:r w:rsidRPr="00A267B9">
              <w:t>8</w:t>
            </w:r>
            <w:r w:rsidR="00CC25C7" w:rsidRPr="00A267B9">
              <w:t xml:space="preserve"> 200,0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F82AE1" w:rsidP="00A267B9">
            <w:pPr>
              <w:ind w:firstLine="0"/>
            </w:pPr>
            <w:r w:rsidRPr="00A267B9">
              <w:t>1</w:t>
            </w:r>
            <w:r w:rsidR="00CC25C7" w:rsidRPr="00A267B9">
              <w:t>800,0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800,0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800,0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800,0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4 000,0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C25C7" w:rsidRPr="00A267B9" w:rsidRDefault="00CC25C7" w:rsidP="00A267B9">
            <w:pPr>
              <w:ind w:firstLine="0"/>
              <w:rPr>
                <w:szCs w:val="18"/>
              </w:rPr>
            </w:pPr>
            <w:r w:rsidRPr="00A267B9">
              <w:rPr>
                <w:szCs w:val="18"/>
              </w:rPr>
              <w:t xml:space="preserve">Комитет спорта и </w:t>
            </w:r>
            <w:r w:rsidR="00437BC7" w:rsidRPr="00A267B9">
              <w:rPr>
                <w:szCs w:val="18"/>
              </w:rPr>
              <w:t>социальной</w:t>
            </w:r>
            <w:r w:rsidRPr="00A267B9">
              <w:rPr>
                <w:szCs w:val="18"/>
              </w:rPr>
              <w:t xml:space="preserve"> политики администрации Березовского района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37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37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 xml:space="preserve">в том числе </w:t>
            </w:r>
            <w:proofErr w:type="spellStart"/>
            <w:r w:rsidRPr="00A267B9"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1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 xml:space="preserve">внебюджетные </w:t>
            </w:r>
            <w:r w:rsidRPr="00A267B9">
              <w:lastRenderedPageBreak/>
              <w:t>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lastRenderedPageBreak/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5C7" w:rsidRPr="00A267B9" w:rsidRDefault="00CC25C7" w:rsidP="00A267B9">
            <w:pPr>
              <w:ind w:firstLine="0"/>
              <w:rPr>
                <w:szCs w:val="18"/>
              </w:rPr>
            </w:pPr>
            <w:r w:rsidRPr="00A267B9">
              <w:rPr>
                <w:szCs w:val="18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49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 xml:space="preserve">в том числе </w:t>
            </w:r>
            <w:proofErr w:type="spellStart"/>
            <w:r w:rsidRPr="00A267B9"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61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>внебюджетные</w:t>
            </w:r>
            <w:r w:rsidR="00A267B9" w:rsidRPr="00A267B9">
              <w:t xml:space="preserve"> </w:t>
            </w:r>
            <w:r w:rsidRPr="00A267B9">
              <w:t>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3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C25C7" w:rsidRPr="00A267B9" w:rsidRDefault="00A267B9" w:rsidP="00A267B9">
            <w:pPr>
              <w:ind w:firstLine="0"/>
              <w:rPr>
                <w:szCs w:val="18"/>
              </w:rPr>
            </w:pPr>
            <w:r w:rsidRPr="00A267B9">
              <w:rPr>
                <w:szCs w:val="18"/>
              </w:rPr>
              <w:t xml:space="preserve"> </w:t>
            </w:r>
            <w:r w:rsidR="00CC25C7" w:rsidRPr="00A267B9">
              <w:rPr>
                <w:szCs w:val="18"/>
              </w:rPr>
              <w:t xml:space="preserve">МАУ </w:t>
            </w:r>
            <w:r w:rsidRPr="00A267B9">
              <w:rPr>
                <w:szCs w:val="18"/>
              </w:rPr>
              <w:t>«</w:t>
            </w:r>
            <w:r w:rsidR="00CC25C7" w:rsidRPr="00A267B9">
              <w:rPr>
                <w:szCs w:val="18"/>
              </w:rPr>
              <w:t xml:space="preserve">Березовский </w:t>
            </w:r>
            <w:proofErr w:type="spellStart"/>
            <w:r w:rsidR="00CC25C7" w:rsidRPr="00A267B9">
              <w:rPr>
                <w:szCs w:val="18"/>
              </w:rPr>
              <w:t>медиацентр</w:t>
            </w:r>
            <w:proofErr w:type="spellEnd"/>
            <w:r w:rsidRPr="00A267B9">
              <w:rPr>
                <w:szCs w:val="18"/>
              </w:rPr>
              <w:t>»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 xml:space="preserve">в том числе </w:t>
            </w:r>
            <w:proofErr w:type="spellStart"/>
            <w:r w:rsidRPr="00A267B9"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52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внебюджетные</w:t>
            </w:r>
            <w:r w:rsidR="00A267B9" w:rsidRPr="00A267B9">
              <w:t xml:space="preserve"> </w:t>
            </w:r>
            <w:r w:rsidRPr="00A267B9">
              <w:t>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3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r w:rsidRPr="00A267B9">
              <w:t>1.2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Основное мероприятие</w:t>
            </w:r>
            <w:r w:rsidR="00A267B9" w:rsidRPr="00A267B9">
              <w:t xml:space="preserve"> </w:t>
            </w:r>
            <w:r w:rsidRPr="00A267B9">
              <w:t>Проведение муниципального Форума</w:t>
            </w:r>
            <w:r w:rsidR="00A267B9" w:rsidRPr="00A267B9">
              <w:t xml:space="preserve"> </w:t>
            </w:r>
            <w:r w:rsidRPr="00A267B9">
              <w:t>гражданских инициатив</w:t>
            </w:r>
            <w:r w:rsidR="00A267B9" w:rsidRPr="00A267B9">
              <w:t xml:space="preserve"> </w:t>
            </w:r>
            <w:r w:rsidRPr="00A267B9">
              <w:t>(4, 5, 6)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  <w:rPr>
                <w:szCs w:val="18"/>
              </w:rPr>
            </w:pPr>
            <w:r w:rsidRPr="00A267B9">
              <w:rPr>
                <w:szCs w:val="18"/>
              </w:rPr>
              <w:t xml:space="preserve">МАУ </w:t>
            </w:r>
            <w:r w:rsidR="00A267B9" w:rsidRPr="00A267B9">
              <w:rPr>
                <w:szCs w:val="18"/>
              </w:rPr>
              <w:t>«</w:t>
            </w:r>
            <w:r w:rsidRPr="00A267B9">
              <w:rPr>
                <w:szCs w:val="18"/>
              </w:rPr>
              <w:t xml:space="preserve">Березовский </w:t>
            </w:r>
            <w:proofErr w:type="spellStart"/>
            <w:r w:rsidRPr="00A267B9">
              <w:rPr>
                <w:szCs w:val="18"/>
              </w:rPr>
              <w:t>медиацентр</w:t>
            </w:r>
            <w:proofErr w:type="spellEnd"/>
            <w:r w:rsidR="00A267B9" w:rsidRPr="00A267B9">
              <w:rPr>
                <w:szCs w:val="18"/>
              </w:rPr>
              <w:t>»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8C519E">
        <w:trPr>
          <w:trHeight w:val="418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 xml:space="preserve">в том числе </w:t>
            </w:r>
            <w:proofErr w:type="spellStart"/>
            <w:r w:rsidRPr="00A267B9"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8C519E">
        <w:trPr>
          <w:trHeight w:val="551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r w:rsidRPr="00A267B9">
              <w:t>1.3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Основное мероприятие</w:t>
            </w:r>
            <w:r w:rsidR="00A267B9" w:rsidRPr="00A267B9">
              <w:t xml:space="preserve"> «</w:t>
            </w:r>
            <w:r w:rsidRPr="00A267B9">
              <w:t>Организация обучения работников социально ориентированных некоммерческих организаций</w:t>
            </w:r>
            <w:r w:rsidR="00A267B9" w:rsidRPr="00A267B9">
              <w:t>»</w:t>
            </w:r>
            <w:r w:rsidRPr="00A267B9">
              <w:t xml:space="preserve"> (6)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  <w:rPr>
                <w:szCs w:val="18"/>
              </w:rPr>
            </w:pPr>
            <w:r w:rsidRPr="00A267B9">
              <w:rPr>
                <w:szCs w:val="18"/>
              </w:rPr>
              <w:t xml:space="preserve">МАУ </w:t>
            </w:r>
            <w:r w:rsidR="00A267B9" w:rsidRPr="00A267B9">
              <w:rPr>
                <w:szCs w:val="18"/>
              </w:rPr>
              <w:t>«</w:t>
            </w:r>
            <w:r w:rsidRPr="00A267B9">
              <w:rPr>
                <w:szCs w:val="18"/>
              </w:rPr>
              <w:t xml:space="preserve">Березовский </w:t>
            </w:r>
            <w:proofErr w:type="spellStart"/>
            <w:r w:rsidRPr="00A267B9">
              <w:rPr>
                <w:szCs w:val="18"/>
              </w:rPr>
              <w:t>медиацентр</w:t>
            </w:r>
            <w:proofErr w:type="spellEnd"/>
            <w:r w:rsidR="00A267B9" w:rsidRPr="00A267B9">
              <w:rPr>
                <w:szCs w:val="18"/>
              </w:rPr>
              <w:t>»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B816D7">
        <w:trPr>
          <w:trHeight w:val="30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 xml:space="preserve">в том числе </w:t>
            </w:r>
            <w:proofErr w:type="spellStart"/>
            <w:r w:rsidRPr="00A267B9"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7E43F7">
        <w:trPr>
          <w:trHeight w:val="45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1922D4" w:rsidRPr="00A267B9" w:rsidTr="00045502">
        <w:trPr>
          <w:trHeight w:val="552"/>
        </w:trPr>
        <w:tc>
          <w:tcPr>
            <w:tcW w:w="13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67B9" w:rsidRPr="00A267B9" w:rsidRDefault="00A267B9" w:rsidP="00A267B9">
            <w:r w:rsidRPr="00A267B9">
              <w:t xml:space="preserve"> </w:t>
            </w:r>
          </w:p>
          <w:p w:rsidR="00A267B9" w:rsidRPr="00A267B9" w:rsidRDefault="00A267B9" w:rsidP="00A267B9"/>
          <w:p w:rsidR="001922D4" w:rsidRPr="00A267B9" w:rsidRDefault="001922D4" w:rsidP="00A267B9"/>
          <w:p w:rsidR="001922D4" w:rsidRPr="00A267B9" w:rsidRDefault="001922D4" w:rsidP="00A267B9">
            <w:r w:rsidRPr="00A267B9">
              <w:t>1.4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67B9" w:rsidRPr="00A267B9" w:rsidRDefault="00A267B9" w:rsidP="00A267B9">
            <w:r w:rsidRPr="00A267B9">
              <w:t xml:space="preserve"> </w:t>
            </w:r>
          </w:p>
          <w:p w:rsidR="001922D4" w:rsidRPr="00A267B9" w:rsidRDefault="001922D4" w:rsidP="00A267B9"/>
          <w:p w:rsidR="001922D4" w:rsidRPr="00A267B9" w:rsidRDefault="001922D4" w:rsidP="00A267B9">
            <w:pPr>
              <w:ind w:firstLine="0"/>
            </w:pPr>
            <w:r w:rsidRPr="00A267B9">
              <w:t xml:space="preserve">Основное мероприятие </w:t>
            </w:r>
            <w:r w:rsidR="00A267B9" w:rsidRPr="00A267B9">
              <w:t>«</w:t>
            </w:r>
            <w:r w:rsidRPr="00A267B9">
              <w:t>Обеспечение участия проектов городских и сельских поселений в</w:t>
            </w:r>
            <w:r w:rsidR="00A267B9" w:rsidRPr="00A267B9">
              <w:t xml:space="preserve"> </w:t>
            </w:r>
            <w:r w:rsidRPr="00A267B9">
              <w:t>конкурсном отборе проектов ин</w:t>
            </w:r>
            <w:r w:rsidR="00C97EDD" w:rsidRPr="00A267B9">
              <w:t>ициативного бюджетирования</w:t>
            </w:r>
            <w:r w:rsidR="00A267B9" w:rsidRPr="00A267B9">
              <w:t>»</w:t>
            </w:r>
            <w:r w:rsidR="00C97EDD" w:rsidRPr="00A267B9">
              <w:t xml:space="preserve"> </w:t>
            </w:r>
            <w:r w:rsidR="00C97EDD" w:rsidRPr="00A267B9">
              <w:rPr>
                <w:color w:val="000000" w:themeColor="text1"/>
              </w:rPr>
              <w:t>(2)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  <w:rPr>
                <w:szCs w:val="18"/>
              </w:rPr>
            </w:pPr>
            <w:r w:rsidRPr="00A267B9">
              <w:rPr>
                <w:szCs w:val="18"/>
              </w:rPr>
              <w:t xml:space="preserve">МАУ </w:t>
            </w:r>
            <w:r w:rsidR="00A267B9" w:rsidRPr="00A267B9">
              <w:rPr>
                <w:szCs w:val="18"/>
              </w:rPr>
              <w:t>«</w:t>
            </w:r>
            <w:r w:rsidRPr="00A267B9">
              <w:rPr>
                <w:szCs w:val="18"/>
              </w:rPr>
              <w:t xml:space="preserve">Березовский </w:t>
            </w:r>
            <w:proofErr w:type="spellStart"/>
            <w:r w:rsidRPr="00A267B9">
              <w:rPr>
                <w:szCs w:val="18"/>
              </w:rPr>
              <w:t>медиацентр</w:t>
            </w:r>
            <w:proofErr w:type="spellEnd"/>
            <w:r w:rsidR="00A267B9" w:rsidRPr="00A267B9">
              <w:rPr>
                <w:szCs w:val="18"/>
              </w:rPr>
              <w:t>»</w:t>
            </w:r>
            <w:r w:rsidRPr="00A267B9">
              <w:rPr>
                <w:szCs w:val="18"/>
              </w:rPr>
              <w:t>, Городские и сельские поселения Березовского района, в том числе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5"/>
            </w:pPr>
            <w:r w:rsidRPr="00A267B9"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2781,1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2781,1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650525" w:rsidRPr="00A267B9" w:rsidTr="00650525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A267B9" w:rsidRDefault="00650525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A267B9" w:rsidRDefault="00650525" w:rsidP="00A267B9"/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0525" w:rsidRPr="00A267B9" w:rsidRDefault="00650525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A267B9" w:rsidRDefault="00650525" w:rsidP="00A267B9">
            <w:pPr>
              <w:ind w:firstLine="5"/>
            </w:pPr>
            <w:r w:rsidRPr="00A267B9"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525" w:rsidRPr="00A267B9" w:rsidRDefault="00650525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525" w:rsidRPr="00A267B9" w:rsidRDefault="00650525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A267B9" w:rsidRDefault="00650525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A267B9" w:rsidRDefault="00650525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A267B9" w:rsidRDefault="00650525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A267B9" w:rsidRDefault="00650525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650525" w:rsidRPr="00A267B9" w:rsidTr="00045502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0525" w:rsidRPr="00A267B9" w:rsidRDefault="00650525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25" w:rsidRPr="00A267B9" w:rsidRDefault="00650525" w:rsidP="00A267B9"/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0525" w:rsidRPr="00A267B9" w:rsidRDefault="00650525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A267B9" w:rsidRDefault="00650525" w:rsidP="00A267B9">
            <w:pPr>
              <w:ind w:firstLine="5"/>
            </w:pPr>
            <w:r w:rsidRPr="00A267B9"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A267B9" w:rsidRDefault="00650525" w:rsidP="00A267B9">
            <w:pPr>
              <w:ind w:firstLine="0"/>
            </w:pPr>
            <w:r w:rsidRPr="00A267B9">
              <w:t>1639,6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A267B9" w:rsidRDefault="00650525" w:rsidP="00A267B9">
            <w:pPr>
              <w:ind w:firstLine="0"/>
            </w:pPr>
            <w:r w:rsidRPr="00A267B9">
              <w:t>1639,6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A267B9" w:rsidRDefault="00650525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A267B9" w:rsidRDefault="00650525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A267B9" w:rsidRDefault="00650525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A267B9" w:rsidRDefault="00650525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1922D4" w:rsidRPr="00A267B9" w:rsidTr="00045502">
        <w:trPr>
          <w:trHeight w:val="48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5"/>
            </w:pPr>
            <w:r w:rsidRPr="00A267B9"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1922D4" w:rsidRPr="00A267B9" w:rsidTr="00045502">
        <w:trPr>
          <w:trHeight w:val="6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5"/>
            </w:pPr>
            <w:r w:rsidRPr="00A267B9">
              <w:t xml:space="preserve">в том числе </w:t>
            </w:r>
            <w:proofErr w:type="spellStart"/>
            <w:r w:rsidRPr="00A267B9"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1922D4" w:rsidRPr="00A267B9" w:rsidTr="00045502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5"/>
            </w:pPr>
            <w:r w:rsidRPr="00A267B9"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1922D4" w:rsidRPr="00A267B9" w:rsidTr="00C97EDD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A267B9" w:rsidRDefault="001922D4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A267B9" w:rsidRDefault="001922D4" w:rsidP="00A267B9"/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A267B9" w:rsidRDefault="001922D4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A267B9" w:rsidRDefault="001922D4" w:rsidP="00A267B9">
            <w:pPr>
              <w:ind w:firstLine="5"/>
            </w:pPr>
            <w:r w:rsidRPr="00A267B9"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A267B9" w:rsidRDefault="001922D4" w:rsidP="00A267B9">
            <w:pPr>
              <w:ind w:firstLine="0"/>
            </w:pPr>
            <w:r w:rsidRPr="00A267B9">
              <w:t>1141,5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A267B9" w:rsidRDefault="001922D4" w:rsidP="00A267B9">
            <w:pPr>
              <w:ind w:firstLine="0"/>
            </w:pPr>
            <w:r w:rsidRPr="00A267B9">
              <w:t>1141,5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1922D4" w:rsidRPr="00A267B9" w:rsidTr="00C97EDD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/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  <w:rPr>
                <w:szCs w:val="18"/>
              </w:rPr>
            </w:pPr>
            <w:r w:rsidRPr="00A267B9">
              <w:rPr>
                <w:szCs w:val="18"/>
              </w:rPr>
              <w:t xml:space="preserve">МАУ </w:t>
            </w:r>
            <w:r w:rsidR="00A267B9" w:rsidRPr="00A267B9">
              <w:rPr>
                <w:szCs w:val="18"/>
              </w:rPr>
              <w:t>«</w:t>
            </w:r>
            <w:r w:rsidRPr="00A267B9">
              <w:rPr>
                <w:szCs w:val="18"/>
              </w:rPr>
              <w:t xml:space="preserve">Березовский </w:t>
            </w:r>
            <w:proofErr w:type="spellStart"/>
            <w:r w:rsidRPr="00A267B9">
              <w:rPr>
                <w:szCs w:val="18"/>
              </w:rPr>
              <w:t>медиацентр</w:t>
            </w:r>
            <w:proofErr w:type="spellEnd"/>
            <w:r w:rsidR="00A267B9" w:rsidRPr="00A267B9">
              <w:rPr>
                <w:szCs w:val="18"/>
              </w:rPr>
              <w:t>»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5"/>
            </w:pPr>
            <w:r w:rsidRPr="00A267B9"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1922D4" w:rsidRPr="00A267B9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5"/>
            </w:pPr>
            <w:r w:rsidRPr="00A267B9"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1922D4" w:rsidRPr="00A267B9" w:rsidTr="00C97EDD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 xml:space="preserve">бюджет автономного </w:t>
            </w:r>
            <w:r w:rsidRPr="00A267B9">
              <w:lastRenderedPageBreak/>
              <w:t>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lastRenderedPageBreak/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1922D4" w:rsidRPr="00A267B9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5"/>
            </w:pPr>
            <w:r w:rsidRPr="00A267B9">
              <w:t>местный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1922D4" w:rsidRPr="00A267B9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2D4" w:rsidRPr="00A267B9" w:rsidRDefault="001922D4" w:rsidP="00A267B9">
            <w:pPr>
              <w:ind w:firstLine="5"/>
            </w:pPr>
            <w:r w:rsidRPr="00A267B9">
              <w:t xml:space="preserve">в том числе </w:t>
            </w:r>
            <w:proofErr w:type="spellStart"/>
            <w:r w:rsidRPr="00A267B9"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1922D4" w:rsidRPr="00A267B9" w:rsidTr="00C97EDD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5"/>
            </w:pPr>
            <w:r w:rsidRPr="00A267B9">
              <w:t>иные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1922D4" w:rsidRPr="00A267B9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A267B9" w:rsidP="00A267B9">
            <w:pPr>
              <w:rPr>
                <w:szCs w:val="18"/>
              </w:rPr>
            </w:pPr>
            <w:r w:rsidRPr="00A267B9">
              <w:rPr>
                <w:szCs w:val="18"/>
              </w:rPr>
              <w:t xml:space="preserve"> </w:t>
            </w:r>
            <w:r w:rsidR="001922D4" w:rsidRPr="00A267B9">
              <w:rPr>
                <w:szCs w:val="18"/>
              </w:rPr>
              <w:t>Городские и сельские поселения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5"/>
            </w:pPr>
            <w:r w:rsidRPr="00A267B9"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2781,1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2781,1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AA17E7" w:rsidRPr="00A267B9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A267B9" w:rsidRDefault="00AA17E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A267B9" w:rsidRDefault="00AA17E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A267B9" w:rsidRDefault="00AA17E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A267B9" w:rsidRDefault="00AA17E7" w:rsidP="00A267B9">
            <w:pPr>
              <w:ind w:firstLine="5"/>
            </w:pPr>
            <w:r w:rsidRPr="00A267B9"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17E7" w:rsidRPr="00A267B9" w:rsidRDefault="00AA17E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17E7" w:rsidRPr="00A267B9" w:rsidRDefault="00AA17E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A267B9" w:rsidRDefault="00AA17E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A267B9" w:rsidRDefault="00AA17E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A267B9" w:rsidRDefault="00AA17E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A267B9" w:rsidRDefault="00AA17E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AA17E7" w:rsidRPr="00A267B9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A267B9" w:rsidRDefault="00AA17E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A267B9" w:rsidRDefault="00AA17E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A267B9" w:rsidRDefault="00AA17E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A267B9" w:rsidRDefault="00AA17E7" w:rsidP="00A267B9">
            <w:pPr>
              <w:ind w:firstLine="5"/>
            </w:pPr>
            <w:r w:rsidRPr="00A267B9"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A267B9" w:rsidRDefault="00AA17E7" w:rsidP="00A267B9">
            <w:pPr>
              <w:ind w:firstLine="0"/>
            </w:pPr>
            <w:r w:rsidRPr="00A267B9">
              <w:t>1639,6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A267B9" w:rsidRDefault="00AA17E7" w:rsidP="00A267B9">
            <w:pPr>
              <w:ind w:firstLine="0"/>
            </w:pPr>
            <w:r w:rsidRPr="00A267B9">
              <w:t>1639,6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A267B9" w:rsidRDefault="00AA17E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A267B9" w:rsidRDefault="00AA17E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A267B9" w:rsidRDefault="00AA17E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A267B9" w:rsidRDefault="00AA17E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1922D4" w:rsidRPr="00A267B9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5"/>
            </w:pPr>
            <w:r w:rsidRPr="00A267B9"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1922D4" w:rsidRPr="00A267B9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5"/>
            </w:pPr>
            <w:r w:rsidRPr="00A267B9">
              <w:t xml:space="preserve">в том числе </w:t>
            </w:r>
            <w:proofErr w:type="spellStart"/>
            <w:r w:rsidRPr="00A267B9"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1922D4" w:rsidRPr="00A267B9" w:rsidTr="00C97EDD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5"/>
            </w:pPr>
            <w:r w:rsidRPr="00A267B9"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1922D4" w:rsidRPr="00A267B9" w:rsidTr="001922D4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A267B9" w:rsidRDefault="001922D4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A267B9" w:rsidRDefault="001922D4" w:rsidP="00A267B9"/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A267B9" w:rsidRDefault="001922D4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A267B9" w:rsidRDefault="001922D4" w:rsidP="00A267B9">
            <w:pPr>
              <w:ind w:firstLine="5"/>
            </w:pPr>
            <w:r w:rsidRPr="00A267B9"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A267B9" w:rsidRDefault="001922D4" w:rsidP="00A267B9">
            <w:pPr>
              <w:ind w:firstLine="0"/>
            </w:pPr>
            <w:r w:rsidRPr="00A267B9">
              <w:t>1141,5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A267B9" w:rsidRDefault="001922D4" w:rsidP="00A267B9">
            <w:pPr>
              <w:ind w:firstLine="0"/>
            </w:pPr>
            <w:r w:rsidRPr="00A267B9">
              <w:t>1141,5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A267B9" w:rsidRDefault="001922D4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1922D4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r w:rsidRPr="00A267B9">
              <w:t>1.5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 xml:space="preserve">Основное мероприятие </w:t>
            </w:r>
            <w:r w:rsidR="00A267B9" w:rsidRPr="00A267B9">
              <w:t>«</w:t>
            </w:r>
            <w:r w:rsidRPr="00A267B9">
              <w:t>Поддержка гражданских инициатив через систему территориального общественного самоуправления (ТОС)</w:t>
            </w:r>
            <w:r w:rsidR="00A267B9" w:rsidRPr="00A267B9">
              <w:t xml:space="preserve">» </w:t>
            </w:r>
            <w:r w:rsidRPr="00A267B9">
              <w:t>(7)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  <w:rPr>
                <w:szCs w:val="18"/>
              </w:rPr>
            </w:pPr>
            <w:r w:rsidRPr="00A267B9">
              <w:rPr>
                <w:szCs w:val="18"/>
              </w:rPr>
              <w:t xml:space="preserve">МАУ </w:t>
            </w:r>
            <w:r w:rsidR="00A267B9" w:rsidRPr="00A267B9">
              <w:rPr>
                <w:szCs w:val="18"/>
              </w:rPr>
              <w:t>«</w:t>
            </w:r>
            <w:r w:rsidRPr="00A267B9">
              <w:rPr>
                <w:szCs w:val="18"/>
              </w:rPr>
              <w:t xml:space="preserve">Березовский </w:t>
            </w:r>
            <w:proofErr w:type="spellStart"/>
            <w:r w:rsidRPr="00A267B9">
              <w:rPr>
                <w:szCs w:val="18"/>
              </w:rPr>
              <w:t>медиацентр</w:t>
            </w:r>
            <w:proofErr w:type="spellEnd"/>
            <w:r w:rsidR="00A267B9" w:rsidRPr="00A267B9">
              <w:rPr>
                <w:szCs w:val="18"/>
              </w:rPr>
              <w:t>»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1922D4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1922D4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1922D4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1922D4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 xml:space="preserve">в том числе </w:t>
            </w:r>
            <w:proofErr w:type="spellStart"/>
            <w:r w:rsidRPr="00A267B9"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1922D4">
        <w:trPr>
          <w:trHeight w:val="52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1922D4" w:rsidRPr="00A267B9" w:rsidTr="00045502">
        <w:trPr>
          <w:trHeight w:val="290"/>
        </w:trPr>
        <w:tc>
          <w:tcPr>
            <w:tcW w:w="52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r w:rsidRPr="00A267B9">
              <w:t>Итого по подпрограмме 1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4E5575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10</w:t>
            </w:r>
            <w:r w:rsidR="006B5B64" w:rsidRPr="00A267B9">
              <w:rPr>
                <w:b/>
                <w:bCs/>
              </w:rPr>
              <w:t xml:space="preserve"> </w:t>
            </w:r>
            <w:r w:rsidR="001922D4" w:rsidRPr="00A267B9">
              <w:rPr>
                <w:b/>
                <w:bCs/>
              </w:rPr>
              <w:t>981,1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4E5575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4</w:t>
            </w:r>
            <w:r w:rsidR="006B5B64" w:rsidRPr="00A267B9">
              <w:rPr>
                <w:b/>
                <w:bCs/>
              </w:rPr>
              <w:t xml:space="preserve"> </w:t>
            </w:r>
            <w:r w:rsidR="00AA17E7" w:rsidRPr="00A267B9">
              <w:rPr>
                <w:b/>
                <w:bCs/>
              </w:rPr>
              <w:t>581,1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800,0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800,0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800,0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4 000,0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</w:tr>
      <w:tr w:rsidR="001922D4" w:rsidRPr="00A267B9" w:rsidTr="00045502">
        <w:trPr>
          <w:trHeight w:val="29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</w:tr>
      <w:tr w:rsidR="001922D4" w:rsidRPr="00A267B9" w:rsidTr="00045502">
        <w:trPr>
          <w:trHeight w:val="29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1</w:t>
            </w:r>
            <w:r w:rsidR="006B5B64" w:rsidRPr="00A267B9">
              <w:rPr>
                <w:b/>
                <w:bCs/>
              </w:rPr>
              <w:t xml:space="preserve"> </w:t>
            </w:r>
            <w:r w:rsidRPr="00A267B9">
              <w:rPr>
                <w:b/>
                <w:bCs/>
              </w:rPr>
              <w:t>639,6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1</w:t>
            </w:r>
            <w:r w:rsidR="006B5B64" w:rsidRPr="00A267B9">
              <w:rPr>
                <w:b/>
                <w:bCs/>
              </w:rPr>
              <w:t xml:space="preserve"> </w:t>
            </w:r>
            <w:r w:rsidRPr="00A267B9">
              <w:rPr>
                <w:b/>
                <w:bCs/>
              </w:rPr>
              <w:t>639,6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</w:tr>
      <w:tr w:rsidR="001922D4" w:rsidRPr="00A267B9" w:rsidTr="00045502">
        <w:trPr>
          <w:trHeight w:val="29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4E5575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8</w:t>
            </w:r>
            <w:r w:rsidR="001922D4" w:rsidRPr="00A267B9">
              <w:rPr>
                <w:b/>
                <w:bCs/>
              </w:rPr>
              <w:t xml:space="preserve"> 200,0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4E5575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1</w:t>
            </w:r>
            <w:r w:rsidR="001922D4" w:rsidRPr="00A267B9">
              <w:rPr>
                <w:b/>
                <w:bCs/>
              </w:rPr>
              <w:t>800,0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800,0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800,0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800,0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4 000,0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</w:tr>
      <w:tr w:rsidR="001922D4" w:rsidRPr="00A267B9" w:rsidTr="00045502">
        <w:trPr>
          <w:trHeight w:val="29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 xml:space="preserve">в том числе </w:t>
            </w:r>
            <w:proofErr w:type="spellStart"/>
            <w:r w:rsidRPr="00A267B9"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</w:tr>
      <w:tr w:rsidR="001922D4" w:rsidRPr="00A267B9" w:rsidTr="00045502">
        <w:trPr>
          <w:trHeight w:val="53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A267B9" w:rsidRDefault="001922D4" w:rsidP="00A267B9"/>
        </w:tc>
        <w:tc>
          <w:tcPr>
            <w:tcW w:w="271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firstLine="0"/>
            </w:pPr>
            <w:r w:rsidRPr="00A267B9"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</w:tr>
      <w:tr w:rsidR="001922D4" w:rsidRPr="00A267B9" w:rsidTr="00045502">
        <w:trPr>
          <w:trHeight w:val="53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922D4" w:rsidRPr="00A267B9" w:rsidRDefault="001922D4" w:rsidP="00A267B9"/>
        </w:tc>
        <w:tc>
          <w:tcPr>
            <w:tcW w:w="271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A267B9" w:rsidRDefault="001922D4" w:rsidP="00A267B9">
            <w:pPr>
              <w:ind w:firstLine="0"/>
            </w:pPr>
            <w:r w:rsidRPr="00A267B9"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1</w:t>
            </w:r>
            <w:r w:rsidR="006B5B64" w:rsidRPr="00A267B9">
              <w:rPr>
                <w:b/>
                <w:bCs/>
              </w:rPr>
              <w:t xml:space="preserve"> </w:t>
            </w:r>
            <w:r w:rsidRPr="00A267B9">
              <w:rPr>
                <w:b/>
                <w:bCs/>
              </w:rPr>
              <w:t>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1</w:t>
            </w:r>
            <w:r w:rsidR="006B5B64" w:rsidRPr="00A267B9">
              <w:rPr>
                <w:b/>
                <w:bCs/>
              </w:rPr>
              <w:t xml:space="preserve"> </w:t>
            </w:r>
            <w:r w:rsidRPr="00A267B9">
              <w:rPr>
                <w:b/>
                <w:bCs/>
              </w:rPr>
              <w:t>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A267B9" w:rsidRDefault="001922D4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  <w:r w:rsidR="00A267B9" w:rsidRPr="00A267B9">
              <w:rPr>
                <w:b/>
                <w:bCs/>
              </w:rPr>
              <w:t xml:space="preserve"> </w:t>
            </w:r>
          </w:p>
        </w:tc>
      </w:tr>
      <w:tr w:rsidR="00CC25C7" w:rsidRPr="00A267B9" w:rsidTr="007E43F7">
        <w:trPr>
          <w:trHeight w:val="315"/>
        </w:trPr>
        <w:tc>
          <w:tcPr>
            <w:tcW w:w="14930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rPr>
                <w:b/>
                <w:bCs/>
              </w:rPr>
            </w:pPr>
            <w:r w:rsidRPr="00A267B9">
              <w:rPr>
                <w:b/>
                <w:bCs/>
              </w:rPr>
              <w:t>Подпрограмма</w:t>
            </w:r>
            <w:r w:rsidR="00A267B9" w:rsidRPr="00A267B9">
              <w:rPr>
                <w:b/>
                <w:bCs/>
              </w:rPr>
              <w:t xml:space="preserve"> </w:t>
            </w:r>
            <w:r w:rsidRPr="00A267B9">
              <w:rPr>
                <w:b/>
                <w:bCs/>
              </w:rPr>
              <w:t>2</w:t>
            </w:r>
            <w:r w:rsidR="00A267B9" w:rsidRPr="00A267B9">
              <w:rPr>
                <w:b/>
                <w:bCs/>
              </w:rPr>
              <w:t xml:space="preserve"> «</w:t>
            </w:r>
            <w:r w:rsidRPr="00A267B9">
              <w:rPr>
                <w:b/>
                <w:bCs/>
              </w:rPr>
              <w:t>Информационная открытость деятельности органов местного самоуправления</w:t>
            </w:r>
            <w:r w:rsidR="00A267B9" w:rsidRPr="00A267B9">
              <w:rPr>
                <w:b/>
                <w:bCs/>
              </w:rPr>
              <w:t xml:space="preserve"> </w:t>
            </w:r>
            <w:r w:rsidRPr="00A267B9">
              <w:rPr>
                <w:b/>
                <w:bCs/>
              </w:rPr>
              <w:t>Березовского района</w:t>
            </w:r>
            <w:r w:rsidR="00A267B9" w:rsidRPr="00A267B9">
              <w:rPr>
                <w:b/>
                <w:bCs/>
              </w:rPr>
              <w:t>»</w:t>
            </w:r>
            <w:r w:rsidRPr="00A267B9">
              <w:rPr>
                <w:b/>
                <w:bCs/>
              </w:rPr>
              <w:t>.</w:t>
            </w:r>
          </w:p>
        </w:tc>
      </w:tr>
      <w:tr w:rsidR="00CC25C7" w:rsidRPr="00A267B9" w:rsidTr="00C97EDD">
        <w:trPr>
          <w:trHeight w:val="290"/>
        </w:trPr>
        <w:tc>
          <w:tcPr>
            <w:tcW w:w="13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r w:rsidRPr="00A267B9">
              <w:t>2.1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 xml:space="preserve">Основное мероприятие </w:t>
            </w:r>
            <w:r w:rsidR="00A267B9" w:rsidRPr="00A267B9">
              <w:t>«</w:t>
            </w:r>
            <w:r w:rsidRPr="00A267B9">
              <w:t xml:space="preserve">Обеспечение деятельности МАУ </w:t>
            </w:r>
            <w:r w:rsidR="00A267B9" w:rsidRPr="00A267B9">
              <w:t>«</w:t>
            </w:r>
            <w:r w:rsidRPr="00A267B9">
              <w:t xml:space="preserve">Березовский </w:t>
            </w:r>
            <w:proofErr w:type="spellStart"/>
            <w:r w:rsidRPr="00A267B9">
              <w:t>медиацентр</w:t>
            </w:r>
            <w:proofErr w:type="spellEnd"/>
            <w:r w:rsidR="00A267B9" w:rsidRPr="00A267B9">
              <w:t>»</w:t>
            </w:r>
            <w:r w:rsidRPr="00A267B9">
              <w:t xml:space="preserve"> (8, 9, 10, 11, 12, 13)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  <w:rPr>
                <w:szCs w:val="18"/>
              </w:rPr>
            </w:pPr>
            <w:r w:rsidRPr="00A267B9">
              <w:rPr>
                <w:szCs w:val="18"/>
              </w:rPr>
              <w:t xml:space="preserve">МАУ </w:t>
            </w:r>
            <w:r w:rsidR="00A267B9" w:rsidRPr="00A267B9">
              <w:rPr>
                <w:szCs w:val="18"/>
              </w:rPr>
              <w:t>«</w:t>
            </w:r>
            <w:r w:rsidRPr="00A267B9">
              <w:rPr>
                <w:szCs w:val="18"/>
              </w:rPr>
              <w:t xml:space="preserve">Березовский </w:t>
            </w:r>
            <w:proofErr w:type="spellStart"/>
            <w:r w:rsidRPr="00A267B9">
              <w:rPr>
                <w:szCs w:val="18"/>
              </w:rPr>
              <w:t>медиацентр</w:t>
            </w:r>
            <w:proofErr w:type="spellEnd"/>
            <w:r w:rsidR="00A267B9" w:rsidRPr="00A267B9">
              <w:rPr>
                <w:szCs w:val="18"/>
              </w:rPr>
              <w:t>»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255C73" w:rsidP="00A267B9">
            <w:pPr>
              <w:ind w:hanging="15"/>
            </w:pPr>
            <w:r w:rsidRPr="00A267B9">
              <w:t>220</w:t>
            </w:r>
            <w:r w:rsidR="00A267B9" w:rsidRPr="00A267B9">
              <w:t xml:space="preserve"> </w:t>
            </w:r>
            <w:r w:rsidRPr="00A267B9">
              <w:t>638,2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255C73" w:rsidP="00A267B9">
            <w:pPr>
              <w:ind w:hanging="15"/>
            </w:pPr>
            <w:r w:rsidRPr="00A267B9">
              <w:t>22</w:t>
            </w:r>
            <w:r w:rsidR="00A267B9" w:rsidRPr="00A267B9">
              <w:t xml:space="preserve"> </w:t>
            </w:r>
            <w:r w:rsidRPr="00A267B9">
              <w:t>426,6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4D1E23" w:rsidP="00A267B9">
            <w:pPr>
              <w:ind w:hanging="15"/>
            </w:pPr>
            <w:r w:rsidRPr="00A267B9">
              <w:t>25</w:t>
            </w:r>
            <w:r w:rsidR="00CC25C7" w:rsidRPr="00A267B9">
              <w:t xml:space="preserve"> </w:t>
            </w:r>
            <w:r w:rsidRPr="00A267B9">
              <w:t>813</w:t>
            </w:r>
            <w:r w:rsidR="00CC25C7" w:rsidRPr="00A267B9">
              <w:t>,7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255C73" w:rsidP="00A267B9">
            <w:pPr>
              <w:ind w:hanging="15"/>
            </w:pPr>
            <w:r w:rsidRPr="00A267B9">
              <w:t>28</w:t>
            </w:r>
            <w:r w:rsidR="00A267B9" w:rsidRPr="00A267B9">
              <w:t xml:space="preserve"> </w:t>
            </w:r>
            <w:r w:rsidRPr="00A267B9">
              <w:t>024,7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255C73" w:rsidP="00A267B9">
            <w:pPr>
              <w:ind w:hanging="15"/>
            </w:pPr>
            <w:r w:rsidRPr="00A267B9">
              <w:t>28</w:t>
            </w:r>
            <w:r w:rsidR="00A267B9" w:rsidRPr="00A267B9">
              <w:t xml:space="preserve"> </w:t>
            </w:r>
            <w:r w:rsidRPr="00A267B9">
              <w:t>024,7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116 348,5</w:t>
            </w:r>
            <w:r w:rsidR="00A267B9" w:rsidRPr="00A267B9">
              <w:t xml:space="preserve"> </w:t>
            </w:r>
          </w:p>
        </w:tc>
      </w:tr>
      <w:tr w:rsidR="00CC25C7" w:rsidRPr="00A267B9" w:rsidTr="00C97EDD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C97EDD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C97EDD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255C73" w:rsidP="00A267B9">
            <w:pPr>
              <w:ind w:hanging="15"/>
            </w:pPr>
            <w:r w:rsidRPr="00A267B9">
              <w:t>198</w:t>
            </w:r>
            <w:r w:rsidR="00A267B9" w:rsidRPr="00A267B9">
              <w:t xml:space="preserve"> </w:t>
            </w:r>
            <w:r w:rsidRPr="00A267B9">
              <w:t>646,2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5A6350" w:rsidP="00A267B9">
            <w:pPr>
              <w:ind w:hanging="15"/>
            </w:pPr>
            <w:r w:rsidRPr="00A267B9">
              <w:t>19</w:t>
            </w:r>
            <w:r w:rsidR="00A267B9" w:rsidRPr="00A267B9">
              <w:t xml:space="preserve"> </w:t>
            </w:r>
            <w:r w:rsidRPr="00A267B9">
              <w:t>936,2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4D1E23" w:rsidP="00A267B9">
            <w:pPr>
              <w:ind w:hanging="15"/>
            </w:pPr>
            <w:r w:rsidRPr="00A267B9">
              <w:t>23</w:t>
            </w:r>
            <w:r w:rsidR="00A267B9" w:rsidRPr="00A267B9">
              <w:t xml:space="preserve"> </w:t>
            </w:r>
            <w:r w:rsidRPr="00A267B9">
              <w:t>376,0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255C73" w:rsidP="00A267B9">
            <w:pPr>
              <w:ind w:hanging="15"/>
            </w:pPr>
            <w:r w:rsidRPr="00A267B9">
              <w:t>25</w:t>
            </w:r>
            <w:r w:rsidR="00A267B9" w:rsidRPr="00A267B9">
              <w:t xml:space="preserve"> </w:t>
            </w:r>
            <w:r w:rsidRPr="00A267B9">
              <w:t>587,0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255C73" w:rsidP="00A267B9">
            <w:pPr>
              <w:ind w:hanging="15"/>
            </w:pPr>
            <w:r w:rsidRPr="00A267B9">
              <w:t>25</w:t>
            </w:r>
            <w:r w:rsidR="00A267B9" w:rsidRPr="00A267B9">
              <w:t xml:space="preserve"> </w:t>
            </w:r>
            <w:r w:rsidRPr="00A267B9">
              <w:t>587,0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104 160,0</w:t>
            </w:r>
            <w:r w:rsidR="00A267B9" w:rsidRPr="00A267B9">
              <w:t xml:space="preserve"> </w:t>
            </w:r>
          </w:p>
        </w:tc>
      </w:tr>
      <w:tr w:rsidR="00CC25C7" w:rsidRPr="00A267B9" w:rsidTr="00C97EDD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 xml:space="preserve">в том числе </w:t>
            </w:r>
            <w:proofErr w:type="spellStart"/>
            <w:r w:rsidRPr="00A267B9"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6A4003">
        <w:trPr>
          <w:trHeight w:val="53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 xml:space="preserve">внебюджетные источники финансирования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542B89" w:rsidP="00A267B9">
            <w:pPr>
              <w:ind w:hanging="15"/>
            </w:pPr>
            <w:r w:rsidRPr="00A267B9">
              <w:t>21</w:t>
            </w:r>
            <w:r w:rsidR="00A267B9" w:rsidRPr="00A267B9">
              <w:t xml:space="preserve"> </w:t>
            </w:r>
            <w:r w:rsidRPr="00A267B9">
              <w:t>992</w:t>
            </w:r>
            <w:r w:rsidR="006B5B64" w:rsidRPr="00A267B9">
              <w:t>,0</w:t>
            </w:r>
            <w:r w:rsidR="00CC25C7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1C3BDE" w:rsidP="00A267B9">
            <w:pPr>
              <w:ind w:hanging="15"/>
            </w:pPr>
            <w:r w:rsidRPr="00A267B9">
              <w:t>2</w:t>
            </w:r>
            <w:r w:rsidR="006B5B64" w:rsidRPr="00A267B9">
              <w:t xml:space="preserve"> </w:t>
            </w:r>
            <w:r w:rsidRPr="00A267B9">
              <w:t>490,4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2437,7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12 188,5</w:t>
            </w:r>
            <w:r w:rsidR="00A267B9" w:rsidRPr="00A267B9">
              <w:t xml:space="preserve"> </w:t>
            </w:r>
          </w:p>
        </w:tc>
      </w:tr>
      <w:tr w:rsidR="00CC25C7" w:rsidRPr="00A267B9" w:rsidTr="006A4003">
        <w:trPr>
          <w:trHeight w:val="290"/>
        </w:trPr>
        <w:tc>
          <w:tcPr>
            <w:tcW w:w="139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r w:rsidRPr="00A267B9">
              <w:t>2.2</w:t>
            </w:r>
          </w:p>
        </w:tc>
        <w:tc>
          <w:tcPr>
            <w:tcW w:w="186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 xml:space="preserve">Основное мероприятие </w:t>
            </w:r>
            <w:r w:rsidR="00A267B9" w:rsidRPr="00A267B9">
              <w:t>«</w:t>
            </w:r>
            <w:r w:rsidRPr="00A267B9">
              <w:t>Мониторинг общественного мнения</w:t>
            </w:r>
            <w:r w:rsidR="00A267B9" w:rsidRPr="00A267B9">
              <w:t>»</w:t>
            </w:r>
            <w:r w:rsidRPr="00A267B9">
              <w:t xml:space="preserve"> (8)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  <w:rPr>
                <w:szCs w:val="18"/>
              </w:rPr>
            </w:pPr>
            <w:r w:rsidRPr="00A267B9">
              <w:rPr>
                <w:szCs w:val="18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6A4003">
        <w:trPr>
          <w:trHeight w:val="29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6A4003">
        <w:trPr>
          <w:trHeight w:val="29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6A4003">
        <w:trPr>
          <w:trHeight w:val="29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46FA" w:rsidRPr="00A267B9" w:rsidRDefault="009A46FA" w:rsidP="00A267B9">
            <w:pPr>
              <w:ind w:firstLine="0"/>
            </w:pPr>
          </w:p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6A4003">
        <w:trPr>
          <w:trHeight w:val="29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 xml:space="preserve">в том числе </w:t>
            </w:r>
            <w:proofErr w:type="spellStart"/>
            <w:r w:rsidRPr="00A267B9">
              <w:lastRenderedPageBreak/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lastRenderedPageBreak/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6A4003">
        <w:trPr>
          <w:trHeight w:val="51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063FEA" w:rsidRPr="00A267B9" w:rsidTr="00E221A6">
        <w:trPr>
          <w:trHeight w:val="510"/>
        </w:trPr>
        <w:tc>
          <w:tcPr>
            <w:tcW w:w="1392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A267B9" w:rsidRDefault="00063FEA" w:rsidP="00A267B9">
            <w:r w:rsidRPr="00A267B9">
              <w:t>2.3</w:t>
            </w:r>
          </w:p>
        </w:tc>
        <w:tc>
          <w:tcPr>
            <w:tcW w:w="186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 xml:space="preserve">Основное мероприятие </w:t>
            </w:r>
            <w:r w:rsidR="00A267B9" w:rsidRPr="00A267B9">
              <w:t>«</w:t>
            </w:r>
            <w:r w:rsidR="00BC6444" w:rsidRPr="00A267B9">
              <w:rPr>
                <w:color w:val="000000" w:themeColor="text1"/>
              </w:rPr>
              <w:t xml:space="preserve">Разработка </w:t>
            </w:r>
            <w:proofErr w:type="spellStart"/>
            <w:r w:rsidR="00BC6444" w:rsidRPr="00A267B9">
              <w:rPr>
                <w:color w:val="000000" w:themeColor="text1"/>
              </w:rPr>
              <w:t>брендбука</w:t>
            </w:r>
            <w:proofErr w:type="spellEnd"/>
            <w:r w:rsidR="00BC6444" w:rsidRPr="00A267B9">
              <w:rPr>
                <w:color w:val="000000" w:themeColor="text1"/>
              </w:rPr>
              <w:t xml:space="preserve"> Березовского района</w:t>
            </w:r>
            <w:r w:rsidR="00A267B9" w:rsidRPr="00A267B9">
              <w:rPr>
                <w:color w:val="000000" w:themeColor="text1"/>
              </w:rPr>
              <w:t>»</w:t>
            </w:r>
            <w:r w:rsidRPr="00A267B9">
              <w:rPr>
                <w:color w:val="000000" w:themeColor="text1"/>
              </w:rPr>
              <w:t xml:space="preserve"> (</w:t>
            </w:r>
            <w:r w:rsidR="000E5B97" w:rsidRPr="00A267B9">
              <w:rPr>
                <w:color w:val="000000" w:themeColor="text1"/>
              </w:rPr>
              <w:t>1</w:t>
            </w:r>
            <w:r w:rsidRPr="00A267B9">
              <w:rPr>
                <w:color w:val="000000" w:themeColor="text1"/>
              </w:rPr>
              <w:t>4)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A267B9" w:rsidRDefault="00063FEA" w:rsidP="00A267B9">
            <w:pPr>
              <w:ind w:firstLine="0"/>
              <w:rPr>
                <w:szCs w:val="18"/>
              </w:rPr>
            </w:pPr>
            <w:r w:rsidRPr="00A267B9">
              <w:rPr>
                <w:szCs w:val="18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27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5"/>
            </w:pPr>
            <w:r w:rsidRPr="00A267B9"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455,0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455,0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063FEA" w:rsidRPr="00A267B9" w:rsidTr="00E221A6">
        <w:trPr>
          <w:trHeight w:val="51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A267B9" w:rsidRDefault="00063FEA" w:rsidP="00A267B9"/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A267B9" w:rsidRDefault="00063FEA" w:rsidP="00A267B9"/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A267B9" w:rsidRDefault="00063FEA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5"/>
            </w:pPr>
            <w:r w:rsidRPr="00A267B9"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063FEA" w:rsidRPr="00A267B9" w:rsidTr="00E221A6">
        <w:trPr>
          <w:trHeight w:val="51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A267B9" w:rsidRDefault="00063FEA" w:rsidP="00A267B9"/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A267B9" w:rsidRDefault="00063FEA" w:rsidP="00A267B9"/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A267B9" w:rsidRDefault="00063FEA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5"/>
            </w:pPr>
            <w:r w:rsidRPr="00A267B9"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063FEA" w:rsidRPr="00A267B9" w:rsidTr="00E221A6">
        <w:trPr>
          <w:trHeight w:val="51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A267B9" w:rsidRDefault="00063FEA" w:rsidP="00A267B9"/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A267B9" w:rsidRDefault="00063FEA" w:rsidP="00A267B9"/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A267B9" w:rsidRDefault="00063FEA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5"/>
            </w:pPr>
            <w:r w:rsidRPr="00A267B9"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455,0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455,0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063FEA" w:rsidRPr="00A267B9" w:rsidTr="00E221A6">
        <w:trPr>
          <w:trHeight w:val="51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A267B9" w:rsidRDefault="00063FEA" w:rsidP="00A267B9"/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A267B9" w:rsidRDefault="00063FEA" w:rsidP="00A267B9"/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A267B9" w:rsidRDefault="00063FEA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FEA" w:rsidRPr="00A267B9" w:rsidRDefault="00063FEA" w:rsidP="00A267B9">
            <w:pPr>
              <w:ind w:firstLine="5"/>
            </w:pPr>
            <w:r w:rsidRPr="00A267B9">
              <w:t xml:space="preserve">в том числе </w:t>
            </w:r>
            <w:proofErr w:type="spellStart"/>
            <w:r w:rsidRPr="00A267B9"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063FEA" w:rsidRPr="00A267B9" w:rsidTr="00E221A6">
        <w:trPr>
          <w:trHeight w:val="510"/>
        </w:trPr>
        <w:tc>
          <w:tcPr>
            <w:tcW w:w="1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EA" w:rsidRPr="00A267B9" w:rsidRDefault="00063FEA" w:rsidP="00A267B9"/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EA" w:rsidRPr="00A267B9" w:rsidRDefault="00063FEA" w:rsidP="00A267B9"/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EA" w:rsidRPr="00A267B9" w:rsidRDefault="00063FEA" w:rsidP="00A267B9">
            <w:pPr>
              <w:rPr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5"/>
            </w:pPr>
            <w:r w:rsidRPr="00A267B9"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A267B9" w:rsidRDefault="00063FEA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BF3E52" w:rsidRPr="00A267B9" w:rsidTr="00BF3E52">
        <w:trPr>
          <w:trHeight w:val="300"/>
        </w:trPr>
        <w:tc>
          <w:tcPr>
            <w:tcW w:w="52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F3E52" w:rsidRPr="00A267B9" w:rsidRDefault="00BF3E52" w:rsidP="00A267B9">
            <w:r w:rsidRPr="00A267B9">
              <w:t>Итого по подпрограмме</w:t>
            </w:r>
            <w:r w:rsidR="00A267B9" w:rsidRPr="00A267B9">
              <w:t xml:space="preserve"> </w:t>
            </w:r>
            <w:r w:rsidRPr="00A267B9">
              <w:t>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A267B9" w:rsidRDefault="00BF3E52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A267B9" w:rsidRDefault="007D1492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221</w:t>
            </w:r>
            <w:r w:rsidR="00A267B9" w:rsidRPr="00A267B9">
              <w:rPr>
                <w:b/>
              </w:rPr>
              <w:t xml:space="preserve"> </w:t>
            </w:r>
            <w:r w:rsidRPr="00A267B9">
              <w:rPr>
                <w:b/>
              </w:rPr>
              <w:t>093,2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A267B9" w:rsidRDefault="00743E89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22</w:t>
            </w:r>
            <w:r w:rsidR="00A267B9" w:rsidRPr="00A267B9">
              <w:rPr>
                <w:b/>
              </w:rPr>
              <w:t xml:space="preserve"> </w:t>
            </w:r>
            <w:r w:rsidRPr="00A267B9">
              <w:rPr>
                <w:b/>
              </w:rPr>
              <w:t>881,6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A267B9" w:rsidRDefault="00BF3E52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25 813,7</w:t>
            </w:r>
            <w:r w:rsidR="00A267B9" w:rsidRPr="00A267B9">
              <w:rPr>
                <w:b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A267B9" w:rsidRDefault="00BF3E52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28</w:t>
            </w:r>
            <w:r w:rsidR="00A267B9" w:rsidRPr="00A267B9">
              <w:rPr>
                <w:b/>
              </w:rPr>
              <w:t xml:space="preserve"> </w:t>
            </w:r>
            <w:r w:rsidRPr="00A267B9">
              <w:rPr>
                <w:b/>
              </w:rPr>
              <w:t>024,7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A267B9" w:rsidRDefault="00BF3E52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28</w:t>
            </w:r>
            <w:r w:rsidR="00A267B9" w:rsidRPr="00A267B9">
              <w:rPr>
                <w:b/>
              </w:rPr>
              <w:t xml:space="preserve"> </w:t>
            </w:r>
            <w:r w:rsidRPr="00A267B9">
              <w:rPr>
                <w:b/>
              </w:rPr>
              <w:t>024,7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A267B9" w:rsidRDefault="00BF3E52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116 348,5</w:t>
            </w:r>
            <w:r w:rsidR="00A267B9" w:rsidRPr="00A267B9">
              <w:rPr>
                <w:b/>
              </w:rPr>
              <w:t xml:space="preserve"> </w:t>
            </w:r>
          </w:p>
        </w:tc>
      </w:tr>
      <w:tr w:rsidR="00252AE1" w:rsidRPr="00A267B9" w:rsidTr="007E43F7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52AE1" w:rsidRPr="00A267B9" w:rsidRDefault="00252AE1" w:rsidP="00A267B9"/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firstLine="0"/>
            </w:pPr>
            <w:r w:rsidRPr="00A267B9"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0,0</w:t>
            </w:r>
            <w:r w:rsidR="00A267B9" w:rsidRPr="00A267B9">
              <w:rPr>
                <w:b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0,0</w:t>
            </w:r>
            <w:r w:rsidR="00A267B9" w:rsidRPr="00A267B9">
              <w:rPr>
                <w:b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0,0</w:t>
            </w:r>
            <w:r w:rsidR="00A267B9" w:rsidRPr="00A267B9">
              <w:rPr>
                <w:b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0,0</w:t>
            </w:r>
            <w:r w:rsidR="00A267B9" w:rsidRPr="00A267B9">
              <w:rPr>
                <w:b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0,0</w:t>
            </w:r>
            <w:r w:rsidR="00A267B9" w:rsidRPr="00A267B9">
              <w:rPr>
                <w:b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0,0</w:t>
            </w:r>
            <w:r w:rsidR="00A267B9" w:rsidRPr="00A267B9">
              <w:rPr>
                <w:b/>
              </w:rPr>
              <w:t xml:space="preserve"> </w:t>
            </w:r>
          </w:p>
        </w:tc>
      </w:tr>
      <w:tr w:rsidR="00252AE1" w:rsidRPr="00A267B9" w:rsidTr="00AC148F">
        <w:trPr>
          <w:trHeight w:val="654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52AE1" w:rsidRPr="00A267B9" w:rsidRDefault="00252AE1" w:rsidP="00A267B9"/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firstLine="0"/>
            </w:pPr>
            <w:r w:rsidRPr="00A267B9"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0,0</w:t>
            </w:r>
            <w:r w:rsidR="00A267B9" w:rsidRPr="00A267B9">
              <w:rPr>
                <w:b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0,0</w:t>
            </w:r>
            <w:r w:rsidR="00A267B9" w:rsidRPr="00A267B9">
              <w:rPr>
                <w:b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0,0</w:t>
            </w:r>
            <w:r w:rsidR="00A267B9" w:rsidRPr="00A267B9">
              <w:rPr>
                <w:b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0,0</w:t>
            </w:r>
            <w:r w:rsidR="00A267B9" w:rsidRPr="00A267B9">
              <w:rPr>
                <w:b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0,0</w:t>
            </w:r>
            <w:r w:rsidR="00A267B9" w:rsidRPr="00A267B9">
              <w:rPr>
                <w:b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0,0</w:t>
            </w:r>
            <w:r w:rsidR="00A267B9" w:rsidRPr="00A267B9">
              <w:rPr>
                <w:b/>
              </w:rPr>
              <w:t xml:space="preserve"> </w:t>
            </w:r>
          </w:p>
        </w:tc>
      </w:tr>
      <w:tr w:rsidR="00BF3E52" w:rsidRPr="00A267B9" w:rsidTr="007E43F7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BF3E52" w:rsidRPr="00A267B9" w:rsidRDefault="00BF3E52" w:rsidP="00A267B9"/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A267B9" w:rsidRDefault="00BF3E52" w:rsidP="00A267B9">
            <w:pPr>
              <w:ind w:firstLine="0"/>
            </w:pPr>
            <w:r w:rsidRPr="00A267B9"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A267B9" w:rsidRDefault="00743E89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199</w:t>
            </w:r>
            <w:r w:rsidR="00A267B9" w:rsidRPr="00A267B9">
              <w:rPr>
                <w:b/>
              </w:rPr>
              <w:t xml:space="preserve"> </w:t>
            </w:r>
            <w:r w:rsidRPr="00A267B9">
              <w:rPr>
                <w:b/>
              </w:rPr>
              <w:t>101,2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A267B9" w:rsidRDefault="00BF3E52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20</w:t>
            </w:r>
            <w:r w:rsidR="00A267B9" w:rsidRPr="00A267B9">
              <w:rPr>
                <w:b/>
              </w:rPr>
              <w:t xml:space="preserve"> </w:t>
            </w:r>
            <w:r w:rsidRPr="00A267B9">
              <w:rPr>
                <w:b/>
              </w:rPr>
              <w:t>391,2</w:t>
            </w:r>
            <w:r w:rsidR="00A267B9" w:rsidRPr="00A267B9">
              <w:rPr>
                <w:b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A267B9" w:rsidRDefault="00BF3E52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23</w:t>
            </w:r>
            <w:r w:rsidR="00A267B9" w:rsidRPr="00A267B9">
              <w:rPr>
                <w:b/>
              </w:rPr>
              <w:t xml:space="preserve"> </w:t>
            </w:r>
            <w:r w:rsidRPr="00A267B9">
              <w:rPr>
                <w:b/>
              </w:rPr>
              <w:t>376,0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A267B9" w:rsidRDefault="00BF3E52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25</w:t>
            </w:r>
            <w:r w:rsidR="00A267B9" w:rsidRPr="00A267B9">
              <w:rPr>
                <w:b/>
              </w:rPr>
              <w:t xml:space="preserve"> </w:t>
            </w:r>
            <w:r w:rsidRPr="00A267B9">
              <w:rPr>
                <w:b/>
              </w:rPr>
              <w:t>587,0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A267B9" w:rsidRDefault="00BF3E52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25</w:t>
            </w:r>
            <w:r w:rsidR="00A267B9" w:rsidRPr="00A267B9">
              <w:rPr>
                <w:b/>
              </w:rPr>
              <w:t xml:space="preserve"> </w:t>
            </w:r>
            <w:r w:rsidRPr="00A267B9">
              <w:rPr>
                <w:b/>
              </w:rPr>
              <w:t>587,0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A267B9" w:rsidRDefault="00BF3E52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104 160,0</w:t>
            </w:r>
            <w:r w:rsidR="00A267B9" w:rsidRPr="00A267B9">
              <w:rPr>
                <w:b/>
              </w:rPr>
              <w:t xml:space="preserve"> </w:t>
            </w:r>
          </w:p>
        </w:tc>
      </w:tr>
      <w:tr w:rsidR="00252AE1" w:rsidRPr="00A267B9" w:rsidTr="007E43F7">
        <w:trPr>
          <w:trHeight w:val="29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52AE1" w:rsidRPr="00A267B9" w:rsidRDefault="00252AE1" w:rsidP="00A267B9"/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firstLine="0"/>
            </w:pPr>
            <w:r w:rsidRPr="00A267B9">
              <w:t xml:space="preserve">в том числе </w:t>
            </w:r>
            <w:proofErr w:type="spellStart"/>
            <w:r w:rsidRPr="00A267B9"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0,0</w:t>
            </w:r>
            <w:r w:rsidR="00A267B9" w:rsidRPr="00A267B9">
              <w:rPr>
                <w:b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0,0</w:t>
            </w:r>
            <w:r w:rsidR="00A267B9" w:rsidRPr="00A267B9">
              <w:rPr>
                <w:b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0,0</w:t>
            </w:r>
            <w:r w:rsidR="00A267B9" w:rsidRPr="00A267B9">
              <w:rPr>
                <w:b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0,0</w:t>
            </w:r>
            <w:r w:rsidR="00A267B9" w:rsidRPr="00A267B9">
              <w:rPr>
                <w:b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0,0</w:t>
            </w:r>
            <w:r w:rsidR="00A267B9" w:rsidRPr="00A267B9">
              <w:rPr>
                <w:b/>
              </w:rPr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0,0</w:t>
            </w:r>
            <w:r w:rsidR="00A267B9" w:rsidRPr="00A267B9">
              <w:rPr>
                <w:b/>
              </w:rPr>
              <w:t xml:space="preserve"> </w:t>
            </w:r>
          </w:p>
        </w:tc>
      </w:tr>
      <w:tr w:rsidR="00252AE1" w:rsidRPr="00A267B9" w:rsidTr="00742A48">
        <w:trPr>
          <w:trHeight w:val="53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52AE1" w:rsidRPr="00A267B9" w:rsidRDefault="00252AE1" w:rsidP="00A267B9"/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firstLine="0"/>
            </w:pPr>
            <w:r w:rsidRPr="00A267B9">
              <w:t xml:space="preserve">внебюджетные источники финансирования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21</w:t>
            </w:r>
            <w:r w:rsidR="00A267B9" w:rsidRPr="00A267B9">
              <w:rPr>
                <w:b/>
              </w:rPr>
              <w:t xml:space="preserve"> </w:t>
            </w:r>
            <w:r w:rsidRPr="00A267B9">
              <w:rPr>
                <w:b/>
              </w:rPr>
              <w:t>992</w:t>
            </w:r>
            <w:r w:rsidR="00CC5F17" w:rsidRPr="00A267B9">
              <w:rPr>
                <w:b/>
              </w:rPr>
              <w:t>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2</w:t>
            </w:r>
            <w:r w:rsidR="00292FD7" w:rsidRPr="00A267B9">
              <w:rPr>
                <w:b/>
              </w:rPr>
              <w:t xml:space="preserve"> </w:t>
            </w:r>
            <w:r w:rsidRPr="00A267B9">
              <w:rPr>
                <w:b/>
              </w:rPr>
              <w:t>490,4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2437,7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A267B9" w:rsidRDefault="00252AE1" w:rsidP="00A267B9">
            <w:pPr>
              <w:ind w:hanging="15"/>
              <w:rPr>
                <w:b/>
              </w:rPr>
            </w:pPr>
            <w:r w:rsidRPr="00A267B9">
              <w:rPr>
                <w:b/>
              </w:rPr>
              <w:t>12 188,5</w:t>
            </w:r>
            <w:r w:rsidR="00A267B9" w:rsidRPr="00A267B9">
              <w:rPr>
                <w:b/>
              </w:rPr>
              <w:t xml:space="preserve"> </w:t>
            </w:r>
          </w:p>
        </w:tc>
      </w:tr>
      <w:tr w:rsidR="00A132AE" w:rsidRPr="00A267B9" w:rsidTr="00742A48">
        <w:trPr>
          <w:trHeight w:val="290"/>
        </w:trPr>
        <w:tc>
          <w:tcPr>
            <w:tcW w:w="52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Всего по муниципальной программе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BF3E52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232</w:t>
            </w:r>
            <w:r w:rsidR="00A267B9" w:rsidRPr="00A267B9">
              <w:rPr>
                <w:b/>
                <w:bCs/>
              </w:rPr>
              <w:t xml:space="preserve"> </w:t>
            </w:r>
            <w:r w:rsidRPr="00A267B9">
              <w:rPr>
                <w:b/>
                <w:bCs/>
              </w:rPr>
              <w:t>074,3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5A6350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27</w:t>
            </w:r>
            <w:r w:rsidR="00A267B9" w:rsidRPr="00A267B9">
              <w:rPr>
                <w:b/>
                <w:bCs/>
              </w:rPr>
              <w:t xml:space="preserve"> </w:t>
            </w:r>
            <w:r w:rsidRPr="00A267B9">
              <w:rPr>
                <w:b/>
                <w:bCs/>
              </w:rPr>
              <w:t>462,7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494F47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26</w:t>
            </w:r>
            <w:r w:rsidR="00A267B9" w:rsidRPr="00A267B9">
              <w:rPr>
                <w:b/>
                <w:bCs/>
              </w:rPr>
              <w:t xml:space="preserve"> </w:t>
            </w:r>
            <w:r w:rsidRPr="00A267B9">
              <w:rPr>
                <w:b/>
                <w:bCs/>
              </w:rPr>
              <w:t>613,7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494F47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28</w:t>
            </w:r>
            <w:r w:rsidR="00A267B9" w:rsidRPr="00A267B9">
              <w:rPr>
                <w:b/>
                <w:bCs/>
              </w:rPr>
              <w:t xml:space="preserve"> </w:t>
            </w:r>
            <w:r w:rsidRPr="00A267B9">
              <w:rPr>
                <w:b/>
                <w:bCs/>
              </w:rPr>
              <w:t>824,7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494F47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28</w:t>
            </w:r>
            <w:r w:rsidR="00A267B9" w:rsidRPr="00A267B9">
              <w:rPr>
                <w:b/>
                <w:bCs/>
              </w:rPr>
              <w:t xml:space="preserve"> </w:t>
            </w:r>
            <w:r w:rsidRPr="00A267B9">
              <w:rPr>
                <w:b/>
                <w:bCs/>
              </w:rPr>
              <w:t>824,7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120 348,5</w:t>
            </w:r>
          </w:p>
        </w:tc>
      </w:tr>
      <w:tr w:rsidR="00A132AE" w:rsidRPr="00A267B9" w:rsidTr="00742A48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2AE" w:rsidRPr="00A267B9" w:rsidRDefault="00A132AE" w:rsidP="00A267B9">
            <w:pPr>
              <w:rPr>
                <w:b/>
                <w:bCs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 xml:space="preserve">федеральный </w:t>
            </w:r>
            <w:r w:rsidRPr="00A267B9">
              <w:rPr>
                <w:b/>
                <w:bCs/>
              </w:rPr>
              <w:lastRenderedPageBreak/>
              <w:t>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lastRenderedPageBreak/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hanging="15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</w:p>
        </w:tc>
      </w:tr>
      <w:tr w:rsidR="00A132AE" w:rsidRPr="00A267B9" w:rsidTr="00742A48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2AE" w:rsidRPr="00A267B9" w:rsidRDefault="00A132AE" w:rsidP="00A267B9">
            <w:pPr>
              <w:rPr>
                <w:b/>
                <w:bCs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1</w:t>
            </w:r>
            <w:r w:rsidR="007B3CAC" w:rsidRPr="00A267B9">
              <w:rPr>
                <w:b/>
                <w:bCs/>
              </w:rPr>
              <w:t xml:space="preserve"> </w:t>
            </w:r>
            <w:r w:rsidRPr="00A267B9">
              <w:rPr>
                <w:b/>
                <w:bCs/>
              </w:rPr>
              <w:t>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1</w:t>
            </w:r>
            <w:r w:rsidR="007B3CAC" w:rsidRPr="00A267B9">
              <w:rPr>
                <w:b/>
                <w:bCs/>
              </w:rPr>
              <w:t xml:space="preserve"> </w:t>
            </w:r>
            <w:r w:rsidRPr="00A267B9">
              <w:rPr>
                <w:b/>
                <w:bCs/>
              </w:rPr>
              <w:t>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</w:p>
        </w:tc>
      </w:tr>
      <w:tr w:rsidR="00D27297" w:rsidRPr="00A267B9" w:rsidTr="00BC6444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97" w:rsidRPr="00A267B9" w:rsidRDefault="00D27297" w:rsidP="00A267B9">
            <w:pPr>
              <w:rPr>
                <w:b/>
                <w:bCs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297" w:rsidRPr="00A267B9" w:rsidRDefault="00D27297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297" w:rsidRPr="00A267B9" w:rsidRDefault="00BF3E52" w:rsidP="00A267B9">
            <w:pPr>
              <w:ind w:firstLine="0"/>
              <w:rPr>
                <w:b/>
              </w:rPr>
            </w:pPr>
            <w:r w:rsidRPr="00A267B9">
              <w:rPr>
                <w:b/>
              </w:rPr>
              <w:t>207</w:t>
            </w:r>
            <w:r w:rsidR="00A267B9" w:rsidRPr="00A267B9">
              <w:rPr>
                <w:b/>
              </w:rPr>
              <w:t xml:space="preserve"> </w:t>
            </w:r>
            <w:r w:rsidRPr="00A267B9">
              <w:rPr>
                <w:b/>
              </w:rPr>
              <w:t>301,2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297" w:rsidRPr="00A267B9" w:rsidRDefault="005A6350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22</w:t>
            </w:r>
            <w:r w:rsidR="00A267B9" w:rsidRPr="00A267B9">
              <w:rPr>
                <w:b/>
                <w:bCs/>
              </w:rPr>
              <w:t xml:space="preserve"> </w:t>
            </w:r>
            <w:r w:rsidRPr="00A267B9">
              <w:rPr>
                <w:b/>
                <w:bCs/>
              </w:rPr>
              <w:t>191,2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297" w:rsidRPr="00A267B9" w:rsidRDefault="00D27297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24</w:t>
            </w:r>
            <w:r w:rsidR="00A267B9" w:rsidRPr="00A267B9">
              <w:rPr>
                <w:b/>
                <w:bCs/>
              </w:rPr>
              <w:t xml:space="preserve"> </w:t>
            </w:r>
            <w:r w:rsidRPr="00A267B9">
              <w:rPr>
                <w:b/>
                <w:bCs/>
              </w:rPr>
              <w:t>176,0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297" w:rsidRPr="00A267B9" w:rsidRDefault="00D27297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26</w:t>
            </w:r>
            <w:r w:rsidR="00A267B9" w:rsidRPr="00A267B9">
              <w:rPr>
                <w:b/>
                <w:bCs/>
              </w:rPr>
              <w:t xml:space="preserve"> </w:t>
            </w:r>
            <w:r w:rsidRPr="00A267B9">
              <w:rPr>
                <w:b/>
                <w:bCs/>
              </w:rPr>
              <w:t>387,0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297" w:rsidRPr="00A267B9" w:rsidRDefault="00D27297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26</w:t>
            </w:r>
            <w:r w:rsidR="00A267B9" w:rsidRPr="00A267B9">
              <w:rPr>
                <w:b/>
                <w:bCs/>
              </w:rPr>
              <w:t xml:space="preserve"> </w:t>
            </w:r>
            <w:r w:rsidRPr="00A267B9">
              <w:rPr>
                <w:b/>
                <w:bCs/>
              </w:rPr>
              <w:t>387,0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297" w:rsidRPr="00A267B9" w:rsidRDefault="00D27297" w:rsidP="00A267B9">
            <w:pPr>
              <w:ind w:firstLine="0"/>
              <w:rPr>
                <w:b/>
              </w:rPr>
            </w:pPr>
            <w:r w:rsidRPr="00A267B9">
              <w:rPr>
                <w:b/>
              </w:rPr>
              <w:t>108 160,0</w:t>
            </w:r>
            <w:r w:rsidR="00A267B9" w:rsidRPr="00A267B9">
              <w:rPr>
                <w:b/>
              </w:rPr>
              <w:t xml:space="preserve"> </w:t>
            </w:r>
          </w:p>
        </w:tc>
      </w:tr>
      <w:tr w:rsidR="00A132AE" w:rsidRPr="00A267B9" w:rsidTr="00742A48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132AE" w:rsidRPr="00A267B9" w:rsidRDefault="00A132AE" w:rsidP="00A267B9">
            <w:pPr>
              <w:rPr>
                <w:b/>
                <w:bCs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firstLine="0"/>
            </w:pPr>
            <w:r w:rsidRPr="00A267B9">
              <w:t xml:space="preserve">в том числе </w:t>
            </w:r>
            <w:proofErr w:type="spellStart"/>
            <w:r w:rsidRPr="00A267B9"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</w:p>
        </w:tc>
      </w:tr>
      <w:tr w:rsidR="00A132AE" w:rsidRPr="00A267B9" w:rsidTr="00045502">
        <w:trPr>
          <w:trHeight w:val="615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132AE" w:rsidRPr="00A267B9" w:rsidRDefault="00A132AE" w:rsidP="00A267B9">
            <w:pPr>
              <w:rPr>
                <w:b/>
                <w:bCs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CC5F17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21 992,0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CC5F17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2</w:t>
            </w:r>
            <w:r w:rsidR="00292FD7" w:rsidRPr="00A267B9">
              <w:rPr>
                <w:b/>
                <w:bCs/>
              </w:rPr>
              <w:t xml:space="preserve"> </w:t>
            </w:r>
            <w:r w:rsidRPr="00A267B9">
              <w:rPr>
                <w:b/>
                <w:bCs/>
              </w:rPr>
              <w:t>490,4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2 437,7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12 188,5</w:t>
            </w:r>
          </w:p>
        </w:tc>
      </w:tr>
      <w:tr w:rsidR="00A132AE" w:rsidRPr="00A267B9" w:rsidTr="0012145D">
        <w:trPr>
          <w:trHeight w:val="615"/>
        </w:trPr>
        <w:tc>
          <w:tcPr>
            <w:tcW w:w="52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132AE" w:rsidRPr="00A267B9" w:rsidRDefault="00A132AE" w:rsidP="00A267B9">
            <w:pPr>
              <w:rPr>
                <w:b/>
                <w:bCs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1</w:t>
            </w:r>
            <w:r w:rsidR="007B3CAC" w:rsidRPr="00A267B9">
              <w:rPr>
                <w:b/>
                <w:bCs/>
              </w:rPr>
              <w:t xml:space="preserve"> </w:t>
            </w:r>
            <w:r w:rsidRPr="00A267B9">
              <w:rPr>
                <w:b/>
                <w:bCs/>
              </w:rPr>
              <w:t>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1</w:t>
            </w:r>
            <w:r w:rsidR="007B3CAC" w:rsidRPr="00A267B9">
              <w:rPr>
                <w:b/>
                <w:bCs/>
              </w:rPr>
              <w:t xml:space="preserve"> </w:t>
            </w:r>
            <w:r w:rsidRPr="00A267B9">
              <w:rPr>
                <w:b/>
                <w:bCs/>
              </w:rPr>
              <w:t>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A267B9" w:rsidRDefault="00A132AE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0,0</w:t>
            </w:r>
          </w:p>
        </w:tc>
      </w:tr>
      <w:tr w:rsidR="00CC25C7" w:rsidRPr="00A267B9" w:rsidTr="0012145D">
        <w:trPr>
          <w:trHeight w:val="290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</w:tr>
      <w:tr w:rsidR="00CC25C7" w:rsidRPr="00A267B9" w:rsidTr="00A132AE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Проектная часть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firstLine="0"/>
              <w:rPr>
                <w:b/>
                <w:bCs/>
              </w:rPr>
            </w:pPr>
            <w:r w:rsidRPr="00A267B9">
              <w:rPr>
                <w:b/>
                <w:bCs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A132AE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7E43F7">
        <w:trPr>
          <w:trHeight w:val="30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 xml:space="preserve">в том числе </w:t>
            </w:r>
            <w:proofErr w:type="spellStart"/>
            <w:r w:rsidRPr="00A267B9"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742A48">
        <w:trPr>
          <w:trHeight w:val="52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B54F8" w:rsidRPr="00A267B9" w:rsidTr="00BC6444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F8" w:rsidRPr="00A267B9" w:rsidRDefault="00A267B9" w:rsidP="00A267B9">
            <w:r w:rsidRPr="00A267B9">
              <w:t xml:space="preserve"> 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F8" w:rsidRPr="00A267B9" w:rsidRDefault="00CB54F8" w:rsidP="00A267B9">
            <w:pPr>
              <w:ind w:firstLine="0"/>
            </w:pPr>
            <w:r w:rsidRPr="00A267B9">
              <w:t>Процессная часть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F8" w:rsidRPr="00A267B9" w:rsidRDefault="00A267B9" w:rsidP="00A267B9">
            <w:r w:rsidRPr="00A267B9">
              <w:t xml:space="preserve"> 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F8" w:rsidRPr="00A267B9" w:rsidRDefault="00CB54F8" w:rsidP="00A267B9">
            <w:pPr>
              <w:ind w:firstLine="5"/>
            </w:pPr>
            <w:r w:rsidRPr="00A267B9"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232</w:t>
            </w:r>
            <w:r w:rsidR="00A267B9" w:rsidRPr="00A267B9">
              <w:rPr>
                <w:bCs/>
              </w:rPr>
              <w:t xml:space="preserve"> </w:t>
            </w:r>
            <w:r w:rsidRPr="00A267B9">
              <w:rPr>
                <w:bCs/>
              </w:rPr>
              <w:t>074,3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27</w:t>
            </w:r>
            <w:r w:rsidR="00A267B9" w:rsidRPr="00A267B9">
              <w:rPr>
                <w:bCs/>
              </w:rPr>
              <w:t xml:space="preserve"> </w:t>
            </w:r>
            <w:r w:rsidRPr="00A267B9">
              <w:rPr>
                <w:bCs/>
              </w:rPr>
              <w:t>462,7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26</w:t>
            </w:r>
            <w:r w:rsidR="00A267B9" w:rsidRPr="00A267B9">
              <w:rPr>
                <w:bCs/>
              </w:rPr>
              <w:t xml:space="preserve"> </w:t>
            </w:r>
            <w:r w:rsidRPr="00A267B9">
              <w:rPr>
                <w:bCs/>
              </w:rPr>
              <w:t>613,7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28</w:t>
            </w:r>
            <w:r w:rsidR="00A267B9" w:rsidRPr="00A267B9">
              <w:rPr>
                <w:bCs/>
              </w:rPr>
              <w:t xml:space="preserve"> </w:t>
            </w:r>
            <w:r w:rsidRPr="00A267B9">
              <w:rPr>
                <w:bCs/>
              </w:rPr>
              <w:t>824,7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28</w:t>
            </w:r>
            <w:r w:rsidR="00A267B9" w:rsidRPr="00A267B9">
              <w:rPr>
                <w:bCs/>
              </w:rPr>
              <w:t xml:space="preserve"> </w:t>
            </w:r>
            <w:r w:rsidRPr="00A267B9">
              <w:rPr>
                <w:bCs/>
              </w:rPr>
              <w:t>824,7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120 348,5</w:t>
            </w:r>
          </w:p>
        </w:tc>
      </w:tr>
      <w:tr w:rsidR="00CB54F8" w:rsidRPr="00A267B9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F8" w:rsidRPr="00A267B9" w:rsidRDefault="00CB54F8" w:rsidP="00A267B9">
            <w:pPr>
              <w:ind w:firstLine="5"/>
            </w:pPr>
            <w:r w:rsidRPr="00A267B9"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</w:tr>
      <w:tr w:rsidR="00CB54F8" w:rsidRPr="00A267B9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F8" w:rsidRPr="00A267B9" w:rsidRDefault="00CB54F8" w:rsidP="00A267B9">
            <w:pPr>
              <w:ind w:firstLine="5"/>
            </w:pPr>
            <w:r w:rsidRPr="00A267B9"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1 639,6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1 639,6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</w:tr>
      <w:tr w:rsidR="00CB54F8" w:rsidRPr="00A267B9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F8" w:rsidRPr="00A267B9" w:rsidRDefault="00CB54F8" w:rsidP="00A267B9">
            <w:pPr>
              <w:ind w:firstLine="5"/>
            </w:pPr>
            <w:r w:rsidRPr="00A267B9"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</w:pPr>
            <w:r w:rsidRPr="00A267B9">
              <w:t>207</w:t>
            </w:r>
            <w:r w:rsidR="00A267B9" w:rsidRPr="00A267B9">
              <w:t xml:space="preserve"> </w:t>
            </w:r>
            <w:r w:rsidRPr="00A267B9">
              <w:t>301,2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22</w:t>
            </w:r>
            <w:r w:rsidR="00A267B9" w:rsidRPr="00A267B9">
              <w:rPr>
                <w:bCs/>
              </w:rPr>
              <w:t xml:space="preserve"> </w:t>
            </w:r>
            <w:r w:rsidRPr="00A267B9">
              <w:rPr>
                <w:bCs/>
              </w:rPr>
              <w:t>191,2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24</w:t>
            </w:r>
            <w:r w:rsidR="00A267B9" w:rsidRPr="00A267B9">
              <w:rPr>
                <w:bCs/>
              </w:rPr>
              <w:t xml:space="preserve"> </w:t>
            </w:r>
            <w:r w:rsidRPr="00A267B9">
              <w:rPr>
                <w:bCs/>
              </w:rPr>
              <w:t>176,0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26</w:t>
            </w:r>
            <w:r w:rsidR="00A267B9" w:rsidRPr="00A267B9">
              <w:rPr>
                <w:bCs/>
              </w:rPr>
              <w:t xml:space="preserve"> </w:t>
            </w:r>
            <w:r w:rsidRPr="00A267B9">
              <w:rPr>
                <w:bCs/>
              </w:rPr>
              <w:t>387,0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26</w:t>
            </w:r>
            <w:r w:rsidR="00A267B9" w:rsidRPr="00A267B9">
              <w:rPr>
                <w:bCs/>
              </w:rPr>
              <w:t xml:space="preserve"> </w:t>
            </w:r>
            <w:r w:rsidRPr="00A267B9">
              <w:rPr>
                <w:bCs/>
              </w:rPr>
              <w:t>387,0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</w:pPr>
            <w:r w:rsidRPr="00A267B9">
              <w:t>108 160,0</w:t>
            </w:r>
            <w:r w:rsidR="00A267B9" w:rsidRPr="00A267B9">
              <w:t xml:space="preserve"> </w:t>
            </w:r>
          </w:p>
        </w:tc>
      </w:tr>
      <w:tr w:rsidR="00CB54F8" w:rsidRPr="00A267B9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F8" w:rsidRPr="00A267B9" w:rsidRDefault="00CB54F8" w:rsidP="00A267B9">
            <w:pPr>
              <w:ind w:firstLine="5"/>
            </w:pPr>
            <w:r w:rsidRPr="00A267B9">
              <w:t xml:space="preserve">в том числе </w:t>
            </w:r>
            <w:proofErr w:type="spellStart"/>
            <w:r w:rsidRPr="00A267B9">
              <w:lastRenderedPageBreak/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lastRenderedPageBreak/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</w:tr>
      <w:tr w:rsidR="00CB54F8" w:rsidRPr="00A267B9" w:rsidTr="00742A48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F8" w:rsidRPr="00A267B9" w:rsidRDefault="00CB54F8" w:rsidP="00A267B9">
            <w:pPr>
              <w:ind w:firstLine="0"/>
            </w:pPr>
            <w:r w:rsidRPr="00A267B9"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21 992,0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2 490,4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2 437,7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12 188,5</w:t>
            </w:r>
          </w:p>
        </w:tc>
      </w:tr>
      <w:tr w:rsidR="00CB54F8" w:rsidRPr="00A267B9" w:rsidTr="00045502">
        <w:trPr>
          <w:trHeight w:val="530"/>
        </w:trPr>
        <w:tc>
          <w:tcPr>
            <w:tcW w:w="1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4F8" w:rsidRPr="00A267B9" w:rsidRDefault="00CB54F8" w:rsidP="00A267B9"/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4F8" w:rsidRPr="00A267B9" w:rsidRDefault="00CB54F8" w:rsidP="00A267B9"/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4F8" w:rsidRPr="00A267B9" w:rsidRDefault="00CB54F8" w:rsidP="00A267B9"/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F8" w:rsidRPr="00A267B9" w:rsidRDefault="00CB54F8" w:rsidP="00A267B9">
            <w:pPr>
              <w:ind w:firstLine="0"/>
            </w:pPr>
            <w:r w:rsidRPr="00A267B9"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A267B9" w:rsidRDefault="00CB54F8" w:rsidP="00A267B9">
            <w:pPr>
              <w:ind w:firstLine="0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</w:tr>
      <w:tr w:rsidR="00CC25C7" w:rsidRPr="00A267B9" w:rsidTr="00A132AE">
        <w:trPr>
          <w:trHeight w:val="290"/>
        </w:trPr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</w:tr>
      <w:tr w:rsidR="00CC25C7" w:rsidRPr="00A267B9" w:rsidTr="00A132AE">
        <w:trPr>
          <w:trHeight w:val="30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Инвестиции в объекты муниципальной собственности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</w:tr>
      <w:tr w:rsidR="00CC25C7" w:rsidRPr="00A267B9" w:rsidTr="00BD43FF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</w:tr>
      <w:tr w:rsidR="00CC25C7" w:rsidRPr="00A267B9" w:rsidTr="00BD43FF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</w:tr>
      <w:tr w:rsidR="00CC25C7" w:rsidRPr="00A267B9" w:rsidTr="00BD43FF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</w:tr>
      <w:tr w:rsidR="00CC25C7" w:rsidRPr="00A267B9" w:rsidTr="00A132AE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 xml:space="preserve">в том числе </w:t>
            </w:r>
            <w:proofErr w:type="spellStart"/>
            <w:r w:rsidRPr="00A267B9"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</w:tr>
      <w:tr w:rsidR="00CC25C7" w:rsidRPr="00A267B9" w:rsidTr="00E221A6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</w:p>
        </w:tc>
      </w:tr>
      <w:tr w:rsidR="00DF58D0" w:rsidRPr="00A267B9" w:rsidTr="00BC6444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F8" w:rsidRPr="00A267B9" w:rsidRDefault="00A267B9" w:rsidP="00A267B9">
            <w:r w:rsidRPr="00A267B9">
              <w:t xml:space="preserve"> 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</w:pPr>
            <w:r w:rsidRPr="00A267B9">
              <w:t>Прочие расходы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A267B9" w:rsidP="00A267B9">
            <w:r w:rsidRPr="00A267B9">
              <w:t xml:space="preserve"> 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5"/>
            </w:pPr>
            <w:r w:rsidRPr="00A267B9"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232</w:t>
            </w:r>
            <w:r w:rsidR="00A267B9" w:rsidRPr="00A267B9">
              <w:rPr>
                <w:bCs/>
              </w:rPr>
              <w:t xml:space="preserve"> </w:t>
            </w:r>
            <w:r w:rsidRPr="00A267B9">
              <w:rPr>
                <w:bCs/>
              </w:rPr>
              <w:t>074,3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27</w:t>
            </w:r>
            <w:r w:rsidR="00A267B9" w:rsidRPr="00A267B9">
              <w:rPr>
                <w:bCs/>
              </w:rPr>
              <w:t xml:space="preserve"> </w:t>
            </w:r>
            <w:r w:rsidRPr="00A267B9">
              <w:rPr>
                <w:bCs/>
              </w:rPr>
              <w:t>462,7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26</w:t>
            </w:r>
            <w:r w:rsidR="00A267B9" w:rsidRPr="00A267B9">
              <w:rPr>
                <w:bCs/>
              </w:rPr>
              <w:t xml:space="preserve"> </w:t>
            </w:r>
            <w:r w:rsidRPr="00A267B9">
              <w:rPr>
                <w:bCs/>
              </w:rPr>
              <w:t>613,7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28</w:t>
            </w:r>
            <w:r w:rsidR="00A267B9" w:rsidRPr="00A267B9">
              <w:rPr>
                <w:bCs/>
              </w:rPr>
              <w:t xml:space="preserve"> </w:t>
            </w:r>
            <w:r w:rsidRPr="00A267B9">
              <w:rPr>
                <w:bCs/>
              </w:rPr>
              <w:t>824,7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28</w:t>
            </w:r>
            <w:r w:rsidR="00A267B9" w:rsidRPr="00A267B9">
              <w:rPr>
                <w:bCs/>
              </w:rPr>
              <w:t xml:space="preserve"> </w:t>
            </w:r>
            <w:r w:rsidRPr="00A267B9">
              <w:rPr>
                <w:bCs/>
              </w:rPr>
              <w:t>824,7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120 348,5</w:t>
            </w:r>
          </w:p>
        </w:tc>
      </w:tr>
      <w:tr w:rsidR="00DF58D0" w:rsidRPr="00A267B9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5"/>
            </w:pPr>
            <w:r w:rsidRPr="00A267B9"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</w:tr>
      <w:tr w:rsidR="00DF58D0" w:rsidRPr="00A267B9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5"/>
            </w:pPr>
            <w:r w:rsidRPr="00A267B9"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1 639,6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1 639,6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</w:tr>
      <w:tr w:rsidR="00DF58D0" w:rsidRPr="00A267B9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5"/>
            </w:pPr>
            <w:r w:rsidRPr="00A267B9"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207</w:t>
            </w:r>
            <w:r w:rsidR="00A267B9" w:rsidRPr="00A267B9">
              <w:t xml:space="preserve"> </w:t>
            </w:r>
            <w:r w:rsidRPr="00A267B9">
              <w:t>301,2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22</w:t>
            </w:r>
            <w:r w:rsidR="00A267B9" w:rsidRPr="00A267B9">
              <w:rPr>
                <w:bCs/>
              </w:rPr>
              <w:t xml:space="preserve"> </w:t>
            </w:r>
            <w:r w:rsidRPr="00A267B9">
              <w:rPr>
                <w:bCs/>
              </w:rPr>
              <w:t>191,2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24</w:t>
            </w:r>
            <w:r w:rsidR="00A267B9" w:rsidRPr="00A267B9">
              <w:rPr>
                <w:bCs/>
              </w:rPr>
              <w:t xml:space="preserve"> </w:t>
            </w:r>
            <w:r w:rsidRPr="00A267B9">
              <w:rPr>
                <w:bCs/>
              </w:rPr>
              <w:t>176,0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26</w:t>
            </w:r>
            <w:r w:rsidR="00A267B9" w:rsidRPr="00A267B9">
              <w:rPr>
                <w:bCs/>
              </w:rPr>
              <w:t xml:space="preserve"> </w:t>
            </w:r>
            <w:r w:rsidRPr="00A267B9">
              <w:rPr>
                <w:bCs/>
              </w:rPr>
              <w:t>387,0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26</w:t>
            </w:r>
            <w:r w:rsidR="00A267B9" w:rsidRPr="00A267B9">
              <w:rPr>
                <w:bCs/>
              </w:rPr>
              <w:t xml:space="preserve"> </w:t>
            </w:r>
            <w:r w:rsidRPr="00A267B9">
              <w:rPr>
                <w:bCs/>
              </w:rPr>
              <w:t>387,0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108 160,0</w:t>
            </w:r>
            <w:r w:rsidR="00A267B9" w:rsidRPr="00A267B9">
              <w:t xml:space="preserve"> </w:t>
            </w:r>
          </w:p>
        </w:tc>
      </w:tr>
      <w:tr w:rsidR="00DF58D0" w:rsidRPr="00A267B9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F8" w:rsidRPr="00A267B9" w:rsidRDefault="00CB54F8" w:rsidP="00A267B9">
            <w:pPr>
              <w:ind w:firstLine="5"/>
            </w:pPr>
            <w:r w:rsidRPr="00A267B9">
              <w:t xml:space="preserve">в том числе </w:t>
            </w:r>
            <w:proofErr w:type="spellStart"/>
            <w:r w:rsidRPr="00A267B9"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</w:tr>
      <w:tr w:rsidR="00DF58D0" w:rsidRPr="00A267B9" w:rsidTr="00BC6444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5"/>
            </w:pPr>
            <w:r w:rsidRPr="00A267B9"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21 992,0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2 490,4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2 437,7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12 188,5</w:t>
            </w:r>
          </w:p>
        </w:tc>
      </w:tr>
      <w:tr w:rsidR="00DF58D0" w:rsidRPr="00A267B9" w:rsidTr="00E221A6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4F8" w:rsidRPr="00A267B9" w:rsidRDefault="00CB54F8" w:rsidP="00A267B9"/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4F8" w:rsidRPr="00A267B9" w:rsidRDefault="00CB54F8" w:rsidP="00A267B9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4F8" w:rsidRPr="00A267B9" w:rsidRDefault="00CB54F8" w:rsidP="00A267B9"/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A267B9" w:rsidRDefault="00CB54F8" w:rsidP="00A267B9">
            <w:pPr>
              <w:ind w:firstLine="5"/>
            </w:pPr>
            <w:r w:rsidRPr="00A267B9"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A267B9" w:rsidRDefault="00CB54F8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</w:tr>
      <w:tr w:rsidR="00DF58D0" w:rsidRPr="00A267B9" w:rsidTr="00E221A6">
        <w:trPr>
          <w:trHeight w:val="290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A267B9" w:rsidRDefault="00A267B9" w:rsidP="00A267B9">
            <w:r w:rsidRPr="00A267B9">
              <w:lastRenderedPageBreak/>
              <w:t xml:space="preserve"> 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</w:tr>
      <w:tr w:rsidR="00DF58D0" w:rsidRPr="00A267B9" w:rsidTr="0012145D">
        <w:trPr>
          <w:trHeight w:val="30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Ответственный исполнитель</w:t>
            </w:r>
            <w:r w:rsidR="00A267B9" w:rsidRPr="00A267B9">
              <w:t xml:space="preserve"> </w:t>
            </w:r>
            <w:r w:rsidRPr="00A267B9">
              <w:t>Информационно-аналитический отдел 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1E79AE" w:rsidP="00A267B9">
            <w:pPr>
              <w:ind w:hanging="15"/>
            </w:pPr>
            <w:r w:rsidRPr="00A267B9">
              <w:t>8</w:t>
            </w:r>
            <w:r w:rsidR="00CC25C7" w:rsidRPr="00A267B9">
              <w:t xml:space="preserve"> </w:t>
            </w:r>
            <w:r w:rsidR="003C114F" w:rsidRPr="00A267B9">
              <w:t>655</w:t>
            </w:r>
            <w:r w:rsidR="00CC25C7" w:rsidRPr="00A267B9">
              <w:t>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3C114F" w:rsidP="00A267B9">
            <w:pPr>
              <w:ind w:hanging="15"/>
            </w:pPr>
            <w:r w:rsidRPr="00A267B9">
              <w:t>2255,0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800,0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800,0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800,0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4 000,0</w:t>
            </w:r>
            <w:r w:rsidR="00A267B9" w:rsidRPr="00A267B9">
              <w:t xml:space="preserve"> </w:t>
            </w:r>
          </w:p>
        </w:tc>
      </w:tr>
      <w:tr w:rsidR="00DF58D0" w:rsidRPr="00A267B9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DF58D0" w:rsidRPr="00A267B9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DF58D0" w:rsidRPr="00A267B9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1E79AE" w:rsidP="00A267B9">
            <w:pPr>
              <w:ind w:hanging="15"/>
            </w:pPr>
            <w:r w:rsidRPr="00A267B9">
              <w:t>8</w:t>
            </w:r>
            <w:r w:rsidR="00CC25C7" w:rsidRPr="00A267B9">
              <w:t xml:space="preserve"> </w:t>
            </w:r>
            <w:r w:rsidRPr="00A267B9">
              <w:t>655</w:t>
            </w:r>
            <w:r w:rsidR="00CC25C7" w:rsidRPr="00A267B9">
              <w:t>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1E79AE" w:rsidP="00A267B9">
            <w:pPr>
              <w:ind w:hanging="15"/>
            </w:pPr>
            <w:r w:rsidRPr="00A267B9">
              <w:t>2255</w:t>
            </w:r>
            <w:r w:rsidR="00CC25C7" w:rsidRPr="00A267B9">
              <w:t>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800,0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800,0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800,0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4 000,0</w:t>
            </w:r>
            <w:r w:rsidR="00A267B9" w:rsidRPr="00A267B9">
              <w:t xml:space="preserve"> </w:t>
            </w:r>
          </w:p>
        </w:tc>
      </w:tr>
      <w:tr w:rsidR="00DF58D0" w:rsidRPr="00A267B9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 xml:space="preserve">в том числе </w:t>
            </w:r>
            <w:proofErr w:type="spellStart"/>
            <w:r w:rsidRPr="00A267B9"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DF58D0" w:rsidRPr="00A267B9" w:rsidTr="0012145D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DF58D0" w:rsidRPr="00A267B9" w:rsidTr="00264201">
        <w:trPr>
          <w:trHeight w:val="300"/>
        </w:trPr>
        <w:tc>
          <w:tcPr>
            <w:tcW w:w="1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F8" w:rsidRPr="00A267B9" w:rsidRDefault="00A267B9" w:rsidP="00A267B9">
            <w:r w:rsidRPr="00A267B9">
              <w:t xml:space="preserve"> 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</w:pPr>
            <w:r w:rsidRPr="00A267B9">
              <w:t>Соисполнитель 1</w:t>
            </w:r>
            <w:r w:rsidR="00A267B9" w:rsidRPr="00A267B9">
              <w:t xml:space="preserve">  </w:t>
            </w:r>
            <w:r w:rsidRPr="00A267B9">
              <w:t xml:space="preserve">МАУ </w:t>
            </w:r>
            <w:r w:rsidR="00A267B9" w:rsidRPr="00A267B9">
              <w:t>«</w:t>
            </w:r>
            <w:r w:rsidRPr="00A267B9">
              <w:t xml:space="preserve">Березовский </w:t>
            </w:r>
            <w:proofErr w:type="spellStart"/>
            <w:r w:rsidRPr="00A267B9">
              <w:t>медиацентр</w:t>
            </w:r>
            <w:proofErr w:type="spellEnd"/>
            <w:r w:rsidR="00A267B9" w:rsidRPr="00A267B9">
              <w:t>»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</w:pPr>
            <w:r w:rsidRPr="00A267B9"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5F03B8" w:rsidP="00A267B9">
            <w:pPr>
              <w:ind w:hanging="15"/>
            </w:pPr>
            <w:r w:rsidRPr="00A267B9">
              <w:t>220638,2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5F03B8" w:rsidP="00A267B9">
            <w:pPr>
              <w:ind w:hanging="15"/>
            </w:pPr>
            <w:r w:rsidRPr="00A267B9">
              <w:t>22426,6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25 813,7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28</w:t>
            </w:r>
            <w:r w:rsidR="00A267B9" w:rsidRPr="00A267B9">
              <w:t xml:space="preserve"> </w:t>
            </w:r>
            <w:r w:rsidRPr="00A267B9">
              <w:t>024,7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28</w:t>
            </w:r>
            <w:r w:rsidR="00A267B9" w:rsidRPr="00A267B9">
              <w:t xml:space="preserve"> </w:t>
            </w:r>
            <w:r w:rsidRPr="00A267B9">
              <w:t>024,7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116 348,5</w:t>
            </w:r>
            <w:r w:rsidR="00A267B9" w:rsidRPr="00A267B9">
              <w:t xml:space="preserve"> </w:t>
            </w:r>
          </w:p>
        </w:tc>
      </w:tr>
      <w:tr w:rsidR="00DF58D0" w:rsidRPr="00A267B9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</w:pPr>
            <w:r w:rsidRPr="00A267B9"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DF58D0" w:rsidRPr="00A267B9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</w:pPr>
            <w:r w:rsidRPr="00A267B9"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DF58D0" w:rsidRPr="00A267B9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</w:pPr>
            <w:r w:rsidRPr="00A267B9">
              <w:t>местный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7D18D1" w:rsidP="00A267B9">
            <w:pPr>
              <w:ind w:hanging="15"/>
            </w:pPr>
            <w:r w:rsidRPr="00A267B9">
              <w:t>198646,2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5F03B8" w:rsidP="00A267B9">
            <w:pPr>
              <w:ind w:hanging="15"/>
            </w:pPr>
            <w:r w:rsidRPr="00A267B9">
              <w:t>19936,2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23</w:t>
            </w:r>
            <w:r w:rsidR="00A267B9" w:rsidRPr="00A267B9">
              <w:t xml:space="preserve"> </w:t>
            </w:r>
            <w:r w:rsidRPr="00A267B9">
              <w:t>376,0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25</w:t>
            </w:r>
            <w:r w:rsidR="00A267B9" w:rsidRPr="00A267B9">
              <w:t xml:space="preserve"> </w:t>
            </w:r>
            <w:r w:rsidRPr="00A267B9">
              <w:t>587,0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25</w:t>
            </w:r>
            <w:r w:rsidR="00A267B9" w:rsidRPr="00A267B9">
              <w:t xml:space="preserve"> </w:t>
            </w:r>
            <w:r w:rsidRPr="00A267B9">
              <w:t>587,0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104 160,0</w:t>
            </w:r>
            <w:r w:rsidR="00A267B9" w:rsidRPr="00A267B9">
              <w:t xml:space="preserve"> </w:t>
            </w:r>
          </w:p>
        </w:tc>
      </w:tr>
      <w:tr w:rsidR="00DF58D0" w:rsidRPr="00A267B9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F8" w:rsidRPr="00A267B9" w:rsidRDefault="00CB54F8" w:rsidP="00A267B9">
            <w:pPr>
              <w:ind w:firstLine="0"/>
            </w:pPr>
            <w:r w:rsidRPr="00A267B9">
              <w:t xml:space="preserve">в том числе </w:t>
            </w:r>
            <w:proofErr w:type="spellStart"/>
            <w:r w:rsidRPr="00A267B9"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DF58D0" w:rsidRPr="00A267B9" w:rsidTr="00E221A6">
        <w:trPr>
          <w:trHeight w:val="52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B54F8" w:rsidRPr="00A267B9" w:rsidRDefault="00CB54F8" w:rsidP="00A267B9"/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firstLine="0"/>
            </w:pPr>
            <w:r w:rsidRPr="00A267B9"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21</w:t>
            </w:r>
            <w:r w:rsidR="00A267B9" w:rsidRPr="00A267B9">
              <w:t xml:space="preserve"> </w:t>
            </w:r>
            <w:r w:rsidRPr="00A267B9">
              <w:t>992,0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2 490,4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2437,7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A267B9" w:rsidRDefault="00CB54F8" w:rsidP="00A267B9">
            <w:pPr>
              <w:ind w:hanging="15"/>
            </w:pPr>
            <w:r w:rsidRPr="00A267B9">
              <w:t>12 188,5</w:t>
            </w:r>
            <w:r w:rsidR="00A267B9" w:rsidRPr="00A267B9">
              <w:t xml:space="preserve"> </w:t>
            </w:r>
          </w:p>
        </w:tc>
      </w:tr>
      <w:tr w:rsidR="00DF58D0" w:rsidRPr="00A267B9" w:rsidTr="00E221A6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Соисполнитель 2</w:t>
            </w:r>
            <w:r w:rsidR="00A267B9" w:rsidRPr="00A267B9">
              <w:t xml:space="preserve">  </w:t>
            </w:r>
            <w:r w:rsidRPr="00A267B9">
              <w:t xml:space="preserve">Комитет спорта и </w:t>
            </w:r>
            <w:r w:rsidR="00437BC7" w:rsidRPr="00A267B9">
              <w:t>социальной</w:t>
            </w:r>
            <w:r w:rsidRPr="00A267B9">
              <w:t xml:space="preserve"> политики 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DF58D0" w:rsidRPr="00A267B9" w:rsidTr="00E221A6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DF58D0" w:rsidRPr="00A267B9" w:rsidTr="00E221A6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DF58D0" w:rsidRPr="00A267B9" w:rsidTr="00E221A6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DF58D0" w:rsidRPr="00A267B9" w:rsidTr="00E221A6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firstLine="5"/>
            </w:pPr>
            <w:r w:rsidRPr="00A267B9">
              <w:t xml:space="preserve">в том числе </w:t>
            </w:r>
            <w:proofErr w:type="spellStart"/>
            <w:r w:rsidRPr="00A267B9"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DF58D0" w:rsidRPr="00A267B9" w:rsidTr="00E221A6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DF58D0" w:rsidRPr="00A267B9" w:rsidTr="0012145D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A267B9" w:rsidRDefault="00A267B9" w:rsidP="00A267B9">
            <w:r w:rsidRPr="00A267B9">
              <w:t xml:space="preserve"> 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Соисполнитель 3</w:t>
            </w:r>
            <w:r w:rsidR="00A267B9" w:rsidRPr="00A267B9">
              <w:t xml:space="preserve">  </w:t>
            </w:r>
            <w:r w:rsidRPr="00A267B9">
              <w:t>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 xml:space="preserve">в том числе </w:t>
            </w:r>
            <w:proofErr w:type="spellStart"/>
            <w:r w:rsidRPr="00A267B9"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CC25C7" w:rsidRPr="00A267B9" w:rsidTr="008F6CBC">
        <w:trPr>
          <w:trHeight w:val="52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C25C7" w:rsidRPr="00A267B9" w:rsidRDefault="00CC25C7" w:rsidP="00A267B9"/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A267B9" w:rsidRDefault="00CC25C7" w:rsidP="00A267B9">
            <w:pPr>
              <w:ind w:firstLine="0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12145D" w:rsidRPr="00A267B9" w:rsidTr="00045502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45D" w:rsidRPr="00A267B9" w:rsidRDefault="00A267B9" w:rsidP="00A267B9">
            <w:r w:rsidRPr="00A267B9">
              <w:t xml:space="preserve"> 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firstLine="0"/>
            </w:pPr>
            <w:r w:rsidRPr="00A267B9">
              <w:t>Соисполнитель 4</w:t>
            </w:r>
            <w:r w:rsidR="00A267B9" w:rsidRPr="00A267B9">
              <w:t xml:space="preserve">  </w:t>
            </w:r>
            <w:r w:rsidRPr="00A267B9">
              <w:t>Администрации городских и сельских поселений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firstLine="0"/>
            </w:pPr>
            <w:r w:rsidRPr="00A267B9"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2781,1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2781,1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12145D" w:rsidRPr="00A267B9" w:rsidTr="00045502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A267B9" w:rsidRDefault="0012145D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A267B9" w:rsidRDefault="0012145D" w:rsidP="00A267B9"/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firstLine="0"/>
            </w:pPr>
            <w:r w:rsidRPr="00A267B9"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12145D" w:rsidRPr="00A267B9" w:rsidTr="00045502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A267B9" w:rsidRDefault="0012145D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A267B9" w:rsidRDefault="0012145D" w:rsidP="00A267B9"/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firstLine="0"/>
            </w:pPr>
            <w:r w:rsidRPr="00A267B9"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1639,6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1639,6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12145D" w:rsidRPr="00A267B9" w:rsidTr="00045502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A267B9" w:rsidRDefault="0012145D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A267B9" w:rsidRDefault="0012145D" w:rsidP="00A267B9"/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firstLine="0"/>
            </w:pPr>
            <w:r w:rsidRPr="00A267B9"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12145D" w:rsidRPr="00A267B9" w:rsidTr="008F6CBC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A267B9" w:rsidRDefault="0012145D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A267B9" w:rsidRDefault="0012145D" w:rsidP="00A267B9"/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45D" w:rsidRPr="00A267B9" w:rsidRDefault="0012145D" w:rsidP="00A267B9">
            <w:pPr>
              <w:ind w:firstLine="0"/>
            </w:pPr>
            <w:r w:rsidRPr="00A267B9">
              <w:t xml:space="preserve">в том числе </w:t>
            </w:r>
            <w:proofErr w:type="spellStart"/>
            <w:r w:rsidRPr="00A267B9"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12145D" w:rsidRPr="00A267B9" w:rsidTr="008F6CBC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5D" w:rsidRPr="00A267B9" w:rsidRDefault="0012145D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5D" w:rsidRPr="00A267B9" w:rsidRDefault="0012145D" w:rsidP="00A267B9"/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A267B9" w:rsidRDefault="0012145D" w:rsidP="00A267B9">
            <w:pPr>
              <w:ind w:firstLine="0"/>
            </w:pPr>
            <w:r w:rsidRPr="00A267B9"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A267B9" w:rsidRDefault="0012145D" w:rsidP="00A267B9">
            <w:pPr>
              <w:ind w:hanging="15"/>
            </w:pPr>
            <w:r w:rsidRPr="00A267B9">
              <w:t>0,0</w:t>
            </w:r>
            <w:r w:rsidR="00A267B9" w:rsidRPr="00A267B9">
              <w:t xml:space="preserve"> </w:t>
            </w:r>
          </w:p>
        </w:tc>
      </w:tr>
      <w:tr w:rsidR="0012145D" w:rsidRPr="00A267B9" w:rsidTr="008F6CBC">
        <w:trPr>
          <w:trHeight w:val="52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A267B9" w:rsidRDefault="0012145D" w:rsidP="00A267B9"/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A267B9" w:rsidRDefault="0012145D" w:rsidP="00A267B9"/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A267B9" w:rsidRDefault="0012145D" w:rsidP="00A267B9">
            <w:pPr>
              <w:ind w:firstLine="0"/>
            </w:pPr>
            <w:r w:rsidRPr="00A267B9"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A267B9" w:rsidRDefault="0012145D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A267B9" w:rsidRDefault="0012145D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A267B9" w:rsidRDefault="0012145D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A267B9" w:rsidRDefault="0012145D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A267B9" w:rsidRDefault="0012145D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A267B9" w:rsidRDefault="0012145D" w:rsidP="00A267B9">
            <w:pPr>
              <w:ind w:hanging="15"/>
              <w:rPr>
                <w:bCs/>
              </w:rPr>
            </w:pPr>
            <w:r w:rsidRPr="00A267B9">
              <w:rPr>
                <w:bCs/>
              </w:rPr>
              <w:t>0,0</w:t>
            </w:r>
          </w:p>
        </w:tc>
      </w:tr>
    </w:tbl>
    <w:p w:rsidR="00A267B9" w:rsidRDefault="00A267B9" w:rsidP="00CC25C7">
      <w:pPr>
        <w:jc w:val="center"/>
        <w:rPr>
          <w:rFonts w:cs="Arial"/>
        </w:rPr>
      </w:pPr>
      <w:r>
        <w:rPr>
          <w:rFonts w:cs="Arial"/>
        </w:rPr>
        <w:br w:type="page"/>
      </w:r>
    </w:p>
    <w:p w:rsidR="00CC25C7" w:rsidRPr="00A267B9" w:rsidRDefault="00CC25C7" w:rsidP="00CC25C7">
      <w:pPr>
        <w:jc w:val="center"/>
        <w:rPr>
          <w:rFonts w:cs="Arial"/>
        </w:rPr>
      </w:pPr>
    </w:p>
    <w:p w:rsidR="00A22692" w:rsidRPr="00A267B9" w:rsidRDefault="00A22692" w:rsidP="00A22692">
      <w:pPr>
        <w:jc w:val="right"/>
        <w:rPr>
          <w:rFonts w:eastAsia="Calibri" w:cs="Arial"/>
          <w:lang w:eastAsia="en-US"/>
        </w:rPr>
      </w:pPr>
    </w:p>
    <w:p w:rsidR="00A22692" w:rsidRPr="00A267B9" w:rsidRDefault="00A22692" w:rsidP="00A22692">
      <w:pPr>
        <w:jc w:val="right"/>
        <w:rPr>
          <w:rFonts w:eastAsia="Calibri" w:cs="Arial"/>
          <w:lang w:eastAsia="en-US"/>
        </w:rPr>
      </w:pPr>
      <w:r w:rsidRPr="00A267B9">
        <w:rPr>
          <w:rFonts w:eastAsia="Calibri" w:cs="Arial"/>
          <w:lang w:eastAsia="en-US"/>
        </w:rPr>
        <w:t>Таблица 2</w:t>
      </w:r>
    </w:p>
    <w:p w:rsidR="00A22692" w:rsidRPr="00A267B9" w:rsidRDefault="00A22692" w:rsidP="00A22692">
      <w:pPr>
        <w:jc w:val="right"/>
        <w:rPr>
          <w:rFonts w:eastAsia="Calibri" w:cs="Arial"/>
          <w:lang w:eastAsia="en-US"/>
        </w:rPr>
      </w:pPr>
    </w:p>
    <w:p w:rsidR="00A22692" w:rsidRPr="00A267B9" w:rsidRDefault="00A22692" w:rsidP="00A22692">
      <w:pPr>
        <w:jc w:val="center"/>
        <w:rPr>
          <w:rFonts w:cs="Arial"/>
          <w:color w:val="000000"/>
        </w:rPr>
      </w:pPr>
      <w:r w:rsidRPr="00A267B9">
        <w:rPr>
          <w:rFonts w:cs="Arial"/>
          <w:color w:val="000000"/>
        </w:rPr>
        <w:t>Перечень структурных элементов (основных мероприятий) муниципальной программы</w:t>
      </w:r>
    </w:p>
    <w:p w:rsidR="00A22692" w:rsidRPr="00A267B9" w:rsidRDefault="00A22692" w:rsidP="00A22692">
      <w:pPr>
        <w:jc w:val="center"/>
        <w:rPr>
          <w:rFonts w:cs="Arial"/>
          <w:color w:val="000000"/>
        </w:rPr>
      </w:pPr>
    </w:p>
    <w:tbl>
      <w:tblPr>
        <w:tblW w:w="14737" w:type="dxa"/>
        <w:tblLook w:val="04A0" w:firstRow="1" w:lastRow="0" w:firstColumn="1" w:lastColumn="0" w:noHBand="0" w:noVBand="1"/>
      </w:tblPr>
      <w:tblGrid>
        <w:gridCol w:w="1960"/>
        <w:gridCol w:w="4131"/>
        <w:gridCol w:w="4089"/>
        <w:gridCol w:w="4557"/>
      </w:tblGrid>
      <w:tr w:rsidR="00A22692" w:rsidRPr="00A267B9" w:rsidTr="00045502">
        <w:trPr>
          <w:trHeight w:val="124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 xml:space="preserve">№ структурного элемента (основного мероприятия) 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Наименование</w:t>
            </w:r>
            <w:r w:rsidR="00A267B9" w:rsidRPr="00A267B9">
              <w:rPr>
                <w:rFonts w:cs="Arial"/>
                <w:color w:val="000000"/>
              </w:rPr>
              <w:t xml:space="preserve"> </w:t>
            </w:r>
            <w:r w:rsidRPr="00A267B9">
              <w:rPr>
                <w:rFonts w:cs="Arial"/>
                <w:color w:val="000000"/>
              </w:rPr>
              <w:t>структурного элемента</w:t>
            </w:r>
            <w:r w:rsidR="00A267B9" w:rsidRPr="00A267B9">
              <w:rPr>
                <w:rFonts w:cs="Arial"/>
                <w:color w:val="000000"/>
              </w:rPr>
              <w:t xml:space="preserve"> </w:t>
            </w:r>
            <w:r w:rsidRPr="00A267B9">
              <w:rPr>
                <w:rFonts w:cs="Arial"/>
                <w:color w:val="000000"/>
              </w:rPr>
              <w:t>(основного мероприятия)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Наименование порядка, номер приложения</w:t>
            </w:r>
            <w:r w:rsidR="00A267B9" w:rsidRPr="00A267B9">
              <w:rPr>
                <w:rFonts w:cs="Arial"/>
                <w:color w:val="000000"/>
              </w:rPr>
              <w:t xml:space="preserve"> </w:t>
            </w:r>
            <w:r w:rsidRPr="00A267B9">
              <w:rPr>
                <w:rFonts w:cs="Arial"/>
                <w:color w:val="000000"/>
              </w:rPr>
              <w:t>(при наличии)</w:t>
            </w:r>
          </w:p>
        </w:tc>
      </w:tr>
      <w:tr w:rsidR="00A22692" w:rsidRPr="00A267B9" w:rsidTr="00045502">
        <w:trPr>
          <w:trHeight w:val="31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1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2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3</w:t>
            </w:r>
          </w:p>
        </w:tc>
        <w:tc>
          <w:tcPr>
            <w:tcW w:w="4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4</w:t>
            </w:r>
          </w:p>
        </w:tc>
      </w:tr>
      <w:tr w:rsidR="00A22692" w:rsidRPr="00A267B9" w:rsidTr="00045502">
        <w:trPr>
          <w:trHeight w:val="765"/>
        </w:trPr>
        <w:tc>
          <w:tcPr>
            <w:tcW w:w="14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DC6FD7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 xml:space="preserve">Цель: </w:t>
            </w:r>
            <w:r w:rsidR="00DC6FD7" w:rsidRPr="00A267B9">
              <w:rPr>
                <w:rFonts w:cs="Arial"/>
                <w:color w:val="000000"/>
              </w:rPr>
              <w:t xml:space="preserve">Создание условий для развития институтов гражданского общества и реализации гражданских инициатив, формирование </w:t>
            </w:r>
            <w:proofErr w:type="gramStart"/>
            <w:r w:rsidR="00DC6FD7" w:rsidRPr="00A267B9">
              <w:rPr>
                <w:rFonts w:cs="Arial"/>
                <w:color w:val="000000"/>
              </w:rPr>
              <w:t>культуры открытости деятельности органов местного самоуправления Березовского района</w:t>
            </w:r>
            <w:proofErr w:type="gramEnd"/>
          </w:p>
        </w:tc>
      </w:tr>
      <w:tr w:rsidR="00A22692" w:rsidRPr="00A267B9" w:rsidTr="00E221A6">
        <w:trPr>
          <w:trHeight w:val="1110"/>
        </w:trPr>
        <w:tc>
          <w:tcPr>
            <w:tcW w:w="14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Задача 1. Обеспечение поддержки гражданских инициатив.</w:t>
            </w:r>
            <w:r w:rsidR="00A267B9" w:rsidRPr="00A267B9">
              <w:rPr>
                <w:rFonts w:cs="Arial"/>
                <w:color w:val="000000"/>
              </w:rPr>
              <w:t xml:space="preserve"> </w:t>
            </w:r>
            <w:r w:rsidRPr="00A267B9">
              <w:rPr>
                <w:rFonts w:cs="Arial"/>
                <w:color w:val="000000"/>
              </w:rPr>
              <w:t xml:space="preserve"> </w:t>
            </w:r>
          </w:p>
        </w:tc>
      </w:tr>
      <w:tr w:rsidR="00A22692" w:rsidRPr="00A267B9" w:rsidTr="00045502">
        <w:trPr>
          <w:trHeight w:val="310"/>
        </w:trPr>
        <w:tc>
          <w:tcPr>
            <w:tcW w:w="14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 xml:space="preserve">Подпрограмма 1 </w:t>
            </w:r>
            <w:r w:rsidR="00A267B9" w:rsidRPr="00A267B9">
              <w:rPr>
                <w:rFonts w:cs="Arial"/>
                <w:color w:val="000000"/>
              </w:rPr>
              <w:t>«</w:t>
            </w:r>
            <w:r w:rsidRPr="00A267B9">
              <w:rPr>
                <w:rFonts w:cs="Arial"/>
                <w:color w:val="000000"/>
              </w:rPr>
              <w:t>Создание условий для развития гражданских инициатив</w:t>
            </w:r>
            <w:r w:rsidR="00A267B9" w:rsidRPr="00A267B9">
              <w:rPr>
                <w:rFonts w:cs="Arial"/>
                <w:color w:val="000000"/>
              </w:rPr>
              <w:t>»</w:t>
            </w:r>
          </w:p>
        </w:tc>
      </w:tr>
      <w:tr w:rsidR="00A22692" w:rsidRPr="00A267B9" w:rsidTr="00E221A6">
        <w:trPr>
          <w:trHeight w:val="496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lastRenderedPageBreak/>
              <w:t>1.1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 xml:space="preserve">Основное мероприятие </w:t>
            </w:r>
            <w:r w:rsidR="00A267B9" w:rsidRPr="00A267B9">
              <w:rPr>
                <w:rFonts w:cs="Arial"/>
                <w:color w:val="000000"/>
              </w:rPr>
              <w:t>«</w:t>
            </w:r>
            <w:r w:rsidRPr="00A267B9">
              <w:rPr>
                <w:rFonts w:cs="Arial"/>
                <w:color w:val="000000"/>
              </w:rPr>
              <w:t>Организация финансовой, имущественной, консультационной поддержки социально ориентированным некоммерческим организациям</w:t>
            </w:r>
            <w:r w:rsidR="00A267B9" w:rsidRPr="00A267B9">
              <w:rPr>
                <w:rFonts w:cs="Arial"/>
                <w:color w:val="000000"/>
              </w:rPr>
              <w:t>»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Предоставление грантов в форме субсидий для СОНКО на реализацию социально значимых проектов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 xml:space="preserve">Постановление администрации Березовского района </w:t>
            </w:r>
            <w:hyperlink r:id="rId20" w:tooltip="постановление от 11.08.2021 0:00:00 №925 Администрация Березовского района&#10;&#10;Об утверждении Порядка предоставления &#10;грантов в форме субсидий из &#10;средств бюджета Березовского района &#10;" w:history="1">
              <w:r w:rsidRPr="00774617">
                <w:rPr>
                  <w:rStyle w:val="aa"/>
                  <w:rFonts w:cs="Arial"/>
                </w:rPr>
                <w:t xml:space="preserve">от 11.08.2021 </w:t>
              </w:r>
              <w:r w:rsidR="00A267B9" w:rsidRPr="00774617">
                <w:rPr>
                  <w:rStyle w:val="aa"/>
                  <w:rFonts w:cs="Arial"/>
                </w:rPr>
                <w:t xml:space="preserve">      </w:t>
              </w:r>
              <w:r w:rsidRPr="00774617">
                <w:rPr>
                  <w:rStyle w:val="aa"/>
                  <w:rFonts w:cs="Arial"/>
                </w:rPr>
                <w:t>№ 925</w:t>
              </w:r>
            </w:hyperlink>
            <w:r w:rsidRPr="00A267B9">
              <w:rPr>
                <w:rFonts w:cs="Arial"/>
                <w:color w:val="000000"/>
              </w:rPr>
              <w:t xml:space="preserve"> </w:t>
            </w:r>
            <w:r w:rsidR="00A267B9" w:rsidRPr="00A267B9">
              <w:rPr>
                <w:rFonts w:cs="Arial"/>
                <w:color w:val="000000"/>
              </w:rPr>
              <w:t>«</w:t>
            </w:r>
            <w:r w:rsidRPr="00A267B9">
              <w:rPr>
                <w:rFonts w:cs="Arial"/>
                <w:color w:val="000000"/>
              </w:rPr>
              <w:t xml:space="preserve">Об утверждении Порядка предоставления грантов в форме субсидий из средств бюджете Березовского района </w:t>
            </w:r>
            <w:r w:rsidR="00A267B9" w:rsidRPr="00A267B9">
              <w:rPr>
                <w:rFonts w:cs="Arial"/>
                <w:color w:val="000000"/>
              </w:rPr>
              <w:t>«</w:t>
            </w:r>
            <w:r w:rsidRPr="00A267B9">
              <w:rPr>
                <w:rFonts w:cs="Arial"/>
                <w:color w:val="000000"/>
              </w:rPr>
              <w:t>Грант главы Березовского района на развитие гражданского общества</w:t>
            </w:r>
            <w:r w:rsidR="00A267B9" w:rsidRPr="00A267B9">
              <w:rPr>
                <w:rFonts w:cs="Arial"/>
                <w:color w:val="000000"/>
              </w:rPr>
              <w:t>»</w:t>
            </w:r>
          </w:p>
        </w:tc>
      </w:tr>
      <w:tr w:rsidR="00A22692" w:rsidRPr="00A267B9" w:rsidTr="00A22692">
        <w:trPr>
          <w:trHeight w:val="93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1.2.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 xml:space="preserve">Основное мероприятие </w:t>
            </w:r>
            <w:r w:rsidR="00A267B9" w:rsidRPr="00A267B9">
              <w:rPr>
                <w:rFonts w:cs="Arial"/>
                <w:color w:val="000000"/>
              </w:rPr>
              <w:t>«</w:t>
            </w:r>
            <w:r w:rsidRPr="00A267B9">
              <w:rPr>
                <w:rFonts w:cs="Arial"/>
                <w:color w:val="000000"/>
              </w:rPr>
              <w:t>Проведение муниципального Форума</w:t>
            </w:r>
            <w:r w:rsidR="00A267B9" w:rsidRPr="00A267B9">
              <w:rPr>
                <w:rFonts w:cs="Arial"/>
                <w:color w:val="000000"/>
              </w:rPr>
              <w:t xml:space="preserve"> </w:t>
            </w:r>
            <w:r w:rsidRPr="00A267B9">
              <w:rPr>
                <w:rFonts w:cs="Arial"/>
                <w:color w:val="000000"/>
              </w:rPr>
              <w:t>гражданских инициатив</w:t>
            </w:r>
            <w:r w:rsidR="00A267B9" w:rsidRPr="00A267B9">
              <w:rPr>
                <w:rFonts w:cs="Arial"/>
                <w:color w:val="000000"/>
              </w:rPr>
              <w:t>»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Проведение форума для социально ориентированных организаций и гражданских активистов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jc w:val="center"/>
              <w:rPr>
                <w:rFonts w:cs="Arial"/>
                <w:color w:val="000000"/>
              </w:rPr>
            </w:pPr>
          </w:p>
        </w:tc>
      </w:tr>
      <w:tr w:rsidR="00A22692" w:rsidRPr="00A267B9" w:rsidTr="00A22692">
        <w:trPr>
          <w:trHeight w:val="155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1.3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 xml:space="preserve">Основное мероприятие </w:t>
            </w:r>
            <w:r w:rsidR="00A267B9" w:rsidRPr="00A267B9">
              <w:rPr>
                <w:rFonts w:cs="Arial"/>
                <w:color w:val="000000"/>
              </w:rPr>
              <w:t>«</w:t>
            </w:r>
            <w:r w:rsidRPr="00A267B9">
              <w:rPr>
                <w:rFonts w:cs="Arial"/>
                <w:color w:val="000000"/>
              </w:rPr>
              <w:t>Организация обучения работников социально ориентированных некоммерческих организаций</w:t>
            </w:r>
            <w:r w:rsidR="00A267B9" w:rsidRPr="00A267B9">
              <w:rPr>
                <w:rFonts w:cs="Arial"/>
                <w:color w:val="000000"/>
              </w:rPr>
              <w:t>»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Проведение обучающих тренингов, семинаров для сотрудников и добровольцев СОНКО с целью повышения профессиональных компетенций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jc w:val="center"/>
              <w:rPr>
                <w:rFonts w:cs="Arial"/>
                <w:color w:val="000000"/>
              </w:rPr>
            </w:pPr>
          </w:p>
        </w:tc>
      </w:tr>
      <w:tr w:rsidR="00A22692" w:rsidRPr="00A267B9" w:rsidTr="00A22692">
        <w:trPr>
          <w:trHeight w:val="368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lastRenderedPageBreak/>
              <w:t>1.4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 xml:space="preserve">Основное мероприятие </w:t>
            </w:r>
            <w:r w:rsidR="00A267B9" w:rsidRPr="00A267B9">
              <w:rPr>
                <w:rFonts w:cs="Arial"/>
                <w:color w:val="000000"/>
              </w:rPr>
              <w:t>«</w:t>
            </w:r>
            <w:r w:rsidRPr="00A267B9">
              <w:rPr>
                <w:rFonts w:cs="Arial"/>
                <w:color w:val="000000"/>
              </w:rPr>
              <w:t>Обеспечение участия проектов городских и сельских поселений в</w:t>
            </w:r>
            <w:r w:rsidR="00A267B9" w:rsidRPr="00A267B9">
              <w:rPr>
                <w:rFonts w:cs="Arial"/>
                <w:color w:val="000000"/>
              </w:rPr>
              <w:t xml:space="preserve"> </w:t>
            </w:r>
            <w:r w:rsidRPr="00A267B9">
              <w:rPr>
                <w:rFonts w:cs="Arial"/>
                <w:color w:val="000000"/>
              </w:rPr>
              <w:t>конкурсном отборе проектов инициативного бюджетирования</w:t>
            </w:r>
            <w:r w:rsidR="00A267B9" w:rsidRPr="00A267B9">
              <w:rPr>
                <w:rFonts w:cs="Arial"/>
                <w:color w:val="000000"/>
              </w:rPr>
              <w:t>»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Организация муниципальных конкурсов инициативного бюджетирования, подготовка к региональному конкурсу инициативного бюджетирования, с целью освоения бюджетных средств с учетом мнения граждан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  <w:szCs w:val="18"/>
              </w:rPr>
            </w:pPr>
            <w:r w:rsidRPr="00A267B9">
              <w:rPr>
                <w:rFonts w:cs="Arial"/>
                <w:color w:val="000000"/>
                <w:szCs w:val="18"/>
              </w:rPr>
              <w:t xml:space="preserve">Решение Думы Березовского района </w:t>
            </w:r>
            <w:hyperlink r:id="rId21" w:tooltip="решение от 30.04.2021 15:18:54 №701 Дума Березовского района&#10;&#10;Об утверждении Порядка выдвижения, внесения, обсуждения, рассмотрения инициативных проектов, проведения их конкурсного отбора в Березовском районе и Порядка расчета и возврата сумм инициативных плат" w:history="1">
              <w:r w:rsidRPr="00774617">
                <w:rPr>
                  <w:rStyle w:val="aa"/>
                  <w:rFonts w:cs="Arial"/>
                  <w:szCs w:val="18"/>
                </w:rPr>
                <w:t>от 30.04.2021 № 701</w:t>
              </w:r>
            </w:hyperlink>
            <w:r w:rsidRPr="00A267B9">
              <w:rPr>
                <w:rFonts w:cs="Arial"/>
                <w:color w:val="000000"/>
                <w:szCs w:val="18"/>
              </w:rPr>
              <w:t xml:space="preserve"> </w:t>
            </w:r>
            <w:r w:rsidR="00A267B9" w:rsidRPr="00A267B9">
              <w:rPr>
                <w:rFonts w:cs="Arial"/>
                <w:color w:val="000000"/>
                <w:szCs w:val="18"/>
              </w:rPr>
              <w:t>«</w:t>
            </w:r>
            <w:r w:rsidRPr="00A267B9">
              <w:rPr>
                <w:rFonts w:cs="Arial"/>
                <w:color w:val="000000"/>
                <w:szCs w:val="18"/>
              </w:rPr>
              <w:t>Об утверждении Порядка выдвижения, внесения, обсуждения, рассмотрения инициативных проектов, проведения их конкурсного отбора в Березовском районе и Порядка расчета и возврата сумм инициативных платежей, подлежащих возврату лицам (в том числе организациям), осуществляющим их перечисление в бюджет Березовского района</w:t>
            </w:r>
            <w:r w:rsidR="00A267B9" w:rsidRPr="00A267B9">
              <w:rPr>
                <w:rFonts w:cs="Arial"/>
                <w:color w:val="000000"/>
                <w:szCs w:val="18"/>
              </w:rPr>
              <w:t>»</w:t>
            </w:r>
          </w:p>
        </w:tc>
      </w:tr>
      <w:tr w:rsidR="00A22692" w:rsidRPr="00A267B9" w:rsidTr="00E221A6">
        <w:trPr>
          <w:trHeight w:val="1515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1.5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 xml:space="preserve">Основное мероприятие </w:t>
            </w:r>
            <w:r w:rsidR="00A267B9" w:rsidRPr="00A267B9">
              <w:rPr>
                <w:rFonts w:cs="Arial"/>
                <w:color w:val="000000"/>
              </w:rPr>
              <w:t>«</w:t>
            </w:r>
            <w:r w:rsidRPr="00A267B9">
              <w:rPr>
                <w:rFonts w:cs="Arial"/>
                <w:color w:val="000000"/>
              </w:rPr>
              <w:t>Поддержка гражданских инициатив через систему территориального общественного самоуправления (ТОС)</w:t>
            </w:r>
            <w:r w:rsidR="00A267B9" w:rsidRPr="00A267B9">
              <w:rPr>
                <w:rFonts w:cs="Arial"/>
                <w:color w:val="000000"/>
              </w:rPr>
              <w:t>»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Поддержка развития институтов территориальных общественных самоуправлений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jc w:val="center"/>
              <w:rPr>
                <w:rFonts w:cs="Arial"/>
                <w:color w:val="000000"/>
                <w:szCs w:val="18"/>
              </w:rPr>
            </w:pPr>
          </w:p>
        </w:tc>
      </w:tr>
      <w:tr w:rsidR="00A22692" w:rsidRPr="00A267B9" w:rsidTr="00E221A6">
        <w:trPr>
          <w:trHeight w:val="810"/>
        </w:trPr>
        <w:tc>
          <w:tcPr>
            <w:tcW w:w="14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Задача 2</w:t>
            </w:r>
            <w:proofErr w:type="gramStart"/>
            <w:r w:rsidRPr="00A267B9">
              <w:rPr>
                <w:rFonts w:cs="Arial"/>
                <w:color w:val="000000"/>
              </w:rPr>
              <w:t xml:space="preserve"> :</w:t>
            </w:r>
            <w:proofErr w:type="gramEnd"/>
            <w:r w:rsidRPr="00A267B9">
              <w:rPr>
                <w:rFonts w:cs="Arial"/>
                <w:color w:val="000000"/>
              </w:rPr>
              <w:t xml:space="preserve"> Обеспечение информационной </w:t>
            </w:r>
            <w:proofErr w:type="gramStart"/>
            <w:r w:rsidRPr="00A267B9">
              <w:rPr>
                <w:rFonts w:cs="Arial"/>
                <w:color w:val="000000"/>
              </w:rPr>
              <w:t>открытости деятельности органов местного самоуправления Березовского района</w:t>
            </w:r>
            <w:proofErr w:type="gramEnd"/>
            <w:r w:rsidRPr="00A267B9">
              <w:rPr>
                <w:rFonts w:cs="Arial"/>
                <w:color w:val="000000"/>
              </w:rPr>
              <w:t xml:space="preserve"> и эффективного</w:t>
            </w:r>
            <w:r w:rsidR="00A267B9" w:rsidRPr="00A267B9">
              <w:rPr>
                <w:rFonts w:cs="Arial"/>
                <w:color w:val="000000"/>
              </w:rPr>
              <w:t xml:space="preserve"> </w:t>
            </w:r>
            <w:r w:rsidRPr="00A267B9">
              <w:rPr>
                <w:rFonts w:cs="Arial"/>
                <w:color w:val="000000"/>
              </w:rPr>
              <w:t>информационного взаимодействия власти и общества.</w:t>
            </w:r>
          </w:p>
        </w:tc>
      </w:tr>
      <w:tr w:rsidR="00A22692" w:rsidRPr="00A267B9" w:rsidTr="00E221A6">
        <w:trPr>
          <w:trHeight w:val="675"/>
        </w:trPr>
        <w:tc>
          <w:tcPr>
            <w:tcW w:w="14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 xml:space="preserve">Подпрограмма 2 </w:t>
            </w:r>
            <w:r w:rsidR="00A267B9" w:rsidRPr="00A267B9">
              <w:rPr>
                <w:rFonts w:cs="Arial"/>
                <w:color w:val="000000"/>
              </w:rPr>
              <w:t>«</w:t>
            </w:r>
            <w:r w:rsidRPr="00A267B9">
              <w:rPr>
                <w:rFonts w:cs="Arial"/>
                <w:color w:val="000000"/>
              </w:rPr>
              <w:t>Информационная открытость деятельности органов местного самоуправления</w:t>
            </w:r>
            <w:r w:rsidR="00A267B9" w:rsidRPr="00A267B9">
              <w:rPr>
                <w:rFonts w:cs="Arial"/>
                <w:color w:val="000000"/>
              </w:rPr>
              <w:t xml:space="preserve"> </w:t>
            </w:r>
            <w:r w:rsidRPr="00A267B9">
              <w:rPr>
                <w:rFonts w:cs="Arial"/>
                <w:color w:val="000000"/>
              </w:rPr>
              <w:t>Березовского района</w:t>
            </w:r>
            <w:r w:rsidR="00A267B9" w:rsidRPr="00A267B9">
              <w:rPr>
                <w:rFonts w:cs="Arial"/>
                <w:color w:val="000000"/>
              </w:rPr>
              <w:t>»</w:t>
            </w:r>
          </w:p>
        </w:tc>
      </w:tr>
      <w:tr w:rsidR="00A22692" w:rsidRPr="00A267B9" w:rsidTr="00A267B9">
        <w:trPr>
          <w:trHeight w:val="84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2.1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 xml:space="preserve">Основное мероприятие </w:t>
            </w:r>
            <w:r w:rsidR="00A267B9" w:rsidRPr="00A267B9">
              <w:rPr>
                <w:rFonts w:cs="Arial"/>
                <w:color w:val="000000"/>
              </w:rPr>
              <w:t>«</w:t>
            </w:r>
            <w:r w:rsidRPr="00A267B9">
              <w:rPr>
                <w:rFonts w:cs="Arial"/>
                <w:color w:val="000000"/>
              </w:rPr>
              <w:t xml:space="preserve">Обеспечение деятельности МАУ </w:t>
            </w:r>
            <w:r w:rsidR="00A267B9" w:rsidRPr="00A267B9">
              <w:rPr>
                <w:rFonts w:cs="Arial"/>
                <w:color w:val="000000"/>
              </w:rPr>
              <w:t>«</w:t>
            </w:r>
            <w:r w:rsidRPr="00A267B9">
              <w:rPr>
                <w:rFonts w:cs="Arial"/>
                <w:color w:val="000000"/>
              </w:rPr>
              <w:t xml:space="preserve">Березовский </w:t>
            </w:r>
            <w:proofErr w:type="spellStart"/>
            <w:r w:rsidRPr="00A267B9">
              <w:rPr>
                <w:rFonts w:cs="Arial"/>
                <w:color w:val="000000"/>
              </w:rPr>
              <w:t>медиацентр</w:t>
            </w:r>
            <w:proofErr w:type="spellEnd"/>
            <w:r w:rsidR="00A267B9" w:rsidRPr="00A267B9">
              <w:rPr>
                <w:rFonts w:cs="Arial"/>
                <w:color w:val="000000"/>
              </w:rPr>
              <w:t>»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  <w:szCs w:val="18"/>
              </w:rPr>
            </w:pPr>
            <w:r w:rsidRPr="00A267B9">
              <w:rPr>
                <w:rFonts w:cs="Arial"/>
                <w:color w:val="000000"/>
                <w:szCs w:val="18"/>
              </w:rPr>
              <w:t xml:space="preserve">Предоставление субсидии учреждению на финансовое обеспечение муниципального задания. Обеспечение текущих расходов деятельности МАУ </w:t>
            </w:r>
            <w:r w:rsidR="00A267B9" w:rsidRPr="00A267B9">
              <w:rPr>
                <w:rFonts w:cs="Arial"/>
                <w:color w:val="000000"/>
                <w:szCs w:val="18"/>
              </w:rPr>
              <w:t>«</w:t>
            </w:r>
            <w:r w:rsidRPr="00A267B9">
              <w:rPr>
                <w:rFonts w:cs="Arial"/>
                <w:color w:val="000000"/>
                <w:szCs w:val="18"/>
              </w:rPr>
              <w:t xml:space="preserve">Березовский </w:t>
            </w:r>
            <w:proofErr w:type="spellStart"/>
            <w:r w:rsidRPr="00A267B9">
              <w:rPr>
                <w:rFonts w:cs="Arial"/>
                <w:color w:val="000000"/>
                <w:szCs w:val="18"/>
              </w:rPr>
              <w:t>медиацентр</w:t>
            </w:r>
            <w:proofErr w:type="spellEnd"/>
            <w:r w:rsidR="00A267B9" w:rsidRPr="00A267B9">
              <w:rPr>
                <w:rFonts w:cs="Arial"/>
                <w:color w:val="000000"/>
                <w:szCs w:val="18"/>
              </w:rPr>
              <w:t>»</w:t>
            </w:r>
            <w:r w:rsidRPr="00A267B9">
              <w:rPr>
                <w:rFonts w:cs="Arial"/>
                <w:color w:val="000000"/>
                <w:szCs w:val="18"/>
              </w:rPr>
              <w:t xml:space="preserve">, в том числе основная часть расходов связана с оплатой труда сотрудников и обязательными налоговыми и неналоговыми </w:t>
            </w:r>
            <w:r w:rsidRPr="00A267B9">
              <w:rPr>
                <w:rFonts w:cs="Arial"/>
                <w:color w:val="000000"/>
                <w:szCs w:val="18"/>
              </w:rPr>
              <w:lastRenderedPageBreak/>
              <w:t>платежами (сборами) в бюджеты всех уровней.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67B9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lastRenderedPageBreak/>
              <w:t xml:space="preserve"> </w:t>
            </w:r>
          </w:p>
        </w:tc>
      </w:tr>
      <w:tr w:rsidR="004E2CB4" w:rsidRPr="00A267B9" w:rsidTr="00E221A6">
        <w:trPr>
          <w:trHeight w:val="210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CB4" w:rsidRPr="00A267B9" w:rsidRDefault="004E2CB4" w:rsidP="004E2CB4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lastRenderedPageBreak/>
              <w:t>2.2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CB4" w:rsidRPr="00A267B9" w:rsidRDefault="004E2CB4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 xml:space="preserve">Основное мероприятие </w:t>
            </w:r>
            <w:r w:rsidR="00A267B9" w:rsidRPr="00A267B9">
              <w:rPr>
                <w:rFonts w:cs="Arial"/>
                <w:color w:val="000000"/>
              </w:rPr>
              <w:t>«</w:t>
            </w:r>
            <w:r w:rsidRPr="00A267B9">
              <w:rPr>
                <w:rFonts w:cs="Arial"/>
                <w:color w:val="000000"/>
              </w:rPr>
              <w:t>Мониторинг общественного мнения</w:t>
            </w:r>
            <w:r w:rsidR="00A267B9" w:rsidRPr="00A267B9">
              <w:rPr>
                <w:rFonts w:cs="Arial"/>
                <w:color w:val="000000"/>
              </w:rPr>
              <w:t>»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CB4" w:rsidRPr="00A267B9" w:rsidRDefault="004E2CB4" w:rsidP="00A267B9">
            <w:pPr>
              <w:ind w:firstLine="0"/>
              <w:jc w:val="center"/>
              <w:rPr>
                <w:rFonts w:cs="Arial"/>
                <w:color w:val="000000"/>
                <w:szCs w:val="18"/>
              </w:rPr>
            </w:pPr>
            <w:r w:rsidRPr="00A267B9">
              <w:rPr>
                <w:rFonts w:cs="Arial"/>
                <w:color w:val="000000"/>
                <w:szCs w:val="18"/>
              </w:rPr>
              <w:t>Осуществление мониторинга политических, социально-экономических и иных процессов, оказывающих влияние на формирование общественного мнения в муниципальном образовании Березовский район. Бюджетные ассигнования предусмотрены на проведение анкетирования и телефонного опроса населения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CB4" w:rsidRPr="00A267B9" w:rsidRDefault="004E2CB4" w:rsidP="00A267B9">
            <w:pPr>
              <w:jc w:val="center"/>
              <w:rPr>
                <w:rFonts w:cs="Arial"/>
                <w:color w:val="000000"/>
              </w:rPr>
            </w:pPr>
          </w:p>
        </w:tc>
      </w:tr>
      <w:tr w:rsidR="00A22692" w:rsidRPr="00A267B9" w:rsidTr="00E221A6">
        <w:trPr>
          <w:trHeight w:val="183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92" w:rsidRPr="00A267B9" w:rsidRDefault="004E2CB4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2.3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92" w:rsidRPr="00A267B9" w:rsidRDefault="00E8551C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 xml:space="preserve">Основное мероприятие </w:t>
            </w:r>
            <w:r w:rsidR="00A267B9" w:rsidRPr="00A267B9">
              <w:rPr>
                <w:rFonts w:cs="Arial"/>
                <w:color w:val="000000"/>
              </w:rPr>
              <w:t>«</w:t>
            </w:r>
            <w:r w:rsidRPr="00A267B9">
              <w:rPr>
                <w:rFonts w:cs="Arial"/>
                <w:color w:val="000000"/>
              </w:rPr>
              <w:t xml:space="preserve">Разработка </w:t>
            </w:r>
            <w:proofErr w:type="spellStart"/>
            <w:r w:rsidRPr="00A267B9">
              <w:rPr>
                <w:rFonts w:cs="Arial"/>
                <w:color w:val="000000"/>
              </w:rPr>
              <w:t>брендбука</w:t>
            </w:r>
            <w:proofErr w:type="spellEnd"/>
            <w:r w:rsidRPr="00A267B9">
              <w:rPr>
                <w:rFonts w:cs="Arial"/>
                <w:color w:val="000000"/>
              </w:rPr>
              <w:t xml:space="preserve"> Березовского района</w:t>
            </w:r>
            <w:r w:rsidR="00A267B9" w:rsidRPr="00A267B9">
              <w:rPr>
                <w:rFonts w:cs="Arial"/>
                <w:color w:val="000000"/>
              </w:rPr>
              <w:t>»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92" w:rsidRPr="00A267B9" w:rsidRDefault="00D6304B" w:rsidP="00A267B9">
            <w:pPr>
              <w:ind w:firstLine="0"/>
              <w:jc w:val="center"/>
              <w:rPr>
                <w:rFonts w:cs="Arial"/>
                <w:color w:val="000000"/>
                <w:szCs w:val="18"/>
              </w:rPr>
            </w:pPr>
            <w:r w:rsidRPr="00A267B9">
              <w:rPr>
                <w:rFonts w:cs="Arial"/>
                <w:color w:val="000000"/>
                <w:szCs w:val="18"/>
              </w:rPr>
              <w:t xml:space="preserve">Разработка территориального </w:t>
            </w:r>
            <w:proofErr w:type="spellStart"/>
            <w:r w:rsidRPr="00A267B9">
              <w:rPr>
                <w:rFonts w:cs="Arial"/>
                <w:color w:val="000000"/>
                <w:szCs w:val="18"/>
              </w:rPr>
              <w:t>брендинга</w:t>
            </w:r>
            <w:proofErr w:type="spellEnd"/>
            <w:r w:rsidRPr="00A267B9">
              <w:rPr>
                <w:rFonts w:cs="Arial"/>
                <w:color w:val="000000"/>
                <w:szCs w:val="18"/>
              </w:rPr>
              <w:t xml:space="preserve"> муниципального образования Березовский </w:t>
            </w:r>
            <w:r w:rsidR="00780F25" w:rsidRPr="00A267B9">
              <w:rPr>
                <w:rFonts w:cs="Arial"/>
                <w:color w:val="000000"/>
                <w:szCs w:val="18"/>
              </w:rPr>
              <w:t>район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jc w:val="center"/>
              <w:rPr>
                <w:rFonts w:cs="Arial"/>
                <w:color w:val="000000"/>
              </w:rPr>
            </w:pPr>
          </w:p>
        </w:tc>
      </w:tr>
    </w:tbl>
    <w:p w:rsidR="00A267B9" w:rsidRPr="00A267B9" w:rsidRDefault="00A267B9" w:rsidP="00A22692">
      <w:pPr>
        <w:jc w:val="center"/>
        <w:rPr>
          <w:rFonts w:eastAsia="Calibri" w:cs="Arial"/>
          <w:lang w:eastAsia="en-US"/>
        </w:rPr>
      </w:pPr>
    </w:p>
    <w:p w:rsidR="00A267B9" w:rsidRDefault="00A267B9" w:rsidP="00A22692">
      <w:pPr>
        <w:jc w:val="center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br w:type="page"/>
      </w:r>
    </w:p>
    <w:p w:rsidR="00A267B9" w:rsidRPr="00A267B9" w:rsidRDefault="00A267B9" w:rsidP="00A22692">
      <w:pPr>
        <w:jc w:val="center"/>
        <w:rPr>
          <w:rFonts w:eastAsia="Calibri" w:cs="Arial"/>
          <w:lang w:eastAsia="en-US"/>
        </w:rPr>
      </w:pPr>
    </w:p>
    <w:p w:rsidR="00A22692" w:rsidRPr="00A267B9" w:rsidRDefault="00A22692" w:rsidP="00A22692">
      <w:pPr>
        <w:jc w:val="right"/>
        <w:rPr>
          <w:rFonts w:eastAsia="Calibri" w:cs="Arial"/>
          <w:lang w:eastAsia="en-US"/>
        </w:rPr>
      </w:pPr>
      <w:r w:rsidRPr="00A267B9">
        <w:rPr>
          <w:rFonts w:eastAsia="Calibri" w:cs="Arial"/>
          <w:lang w:eastAsia="en-US"/>
        </w:rPr>
        <w:t>Таблица 3</w:t>
      </w:r>
    </w:p>
    <w:p w:rsidR="00A22692" w:rsidRDefault="00A22692" w:rsidP="00A22692">
      <w:pPr>
        <w:jc w:val="right"/>
        <w:rPr>
          <w:rFonts w:eastAsia="Calibri" w:cs="Arial"/>
          <w:lang w:eastAsia="en-US"/>
        </w:rPr>
      </w:pPr>
    </w:p>
    <w:p w:rsidR="00A267B9" w:rsidRDefault="00A267B9" w:rsidP="00A22692">
      <w:pPr>
        <w:jc w:val="right"/>
        <w:rPr>
          <w:rFonts w:eastAsia="Calibri" w:cs="Arial"/>
          <w:lang w:eastAsia="en-US"/>
        </w:rPr>
      </w:pPr>
    </w:p>
    <w:p w:rsidR="00A267B9" w:rsidRPr="00A267B9" w:rsidRDefault="00A267B9" w:rsidP="00A22692">
      <w:pPr>
        <w:jc w:val="right"/>
        <w:rPr>
          <w:rFonts w:eastAsia="Calibri" w:cs="Arial"/>
          <w:lang w:eastAsia="en-US"/>
        </w:rPr>
      </w:pPr>
    </w:p>
    <w:tbl>
      <w:tblPr>
        <w:tblW w:w="18812" w:type="dxa"/>
        <w:tblLook w:val="04A0" w:firstRow="1" w:lastRow="0" w:firstColumn="1" w:lastColumn="0" w:noHBand="0" w:noVBand="1"/>
      </w:tblPr>
      <w:tblGrid>
        <w:gridCol w:w="254"/>
        <w:gridCol w:w="254"/>
        <w:gridCol w:w="254"/>
        <w:gridCol w:w="254"/>
        <w:gridCol w:w="254"/>
        <w:gridCol w:w="254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3504"/>
        <w:gridCol w:w="3504"/>
        <w:gridCol w:w="3033"/>
        <w:gridCol w:w="471"/>
        <w:gridCol w:w="3504"/>
        <w:gridCol w:w="236"/>
      </w:tblGrid>
      <w:tr w:rsidR="00A22692" w:rsidRPr="00A267B9" w:rsidTr="00045502">
        <w:trPr>
          <w:gridAfter w:val="3"/>
          <w:wAfter w:w="4211" w:type="dxa"/>
          <w:trHeight w:val="360"/>
        </w:trPr>
        <w:tc>
          <w:tcPr>
            <w:tcW w:w="14601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  <w:szCs w:val="28"/>
              </w:rPr>
            </w:pPr>
            <w:r w:rsidRPr="00A267B9">
              <w:rPr>
                <w:rFonts w:cs="Arial"/>
                <w:color w:val="000000"/>
                <w:szCs w:val="28"/>
              </w:rPr>
              <w:t>Перечень</w:t>
            </w:r>
          </w:p>
        </w:tc>
      </w:tr>
      <w:tr w:rsidR="00A22692" w:rsidRPr="00A267B9" w:rsidTr="00045502">
        <w:trPr>
          <w:gridAfter w:val="3"/>
          <w:wAfter w:w="4211" w:type="dxa"/>
          <w:trHeight w:val="780"/>
        </w:trPr>
        <w:tc>
          <w:tcPr>
            <w:tcW w:w="14601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  <w:szCs w:val="28"/>
              </w:rPr>
            </w:pPr>
            <w:r w:rsidRPr="00A267B9">
              <w:rPr>
                <w:rFonts w:cs="Arial"/>
                <w:color w:val="000000"/>
                <w:szCs w:val="28"/>
              </w:rPr>
              <w:t>реализуемых объектов на 2022 год и на плановый период 2023 и 2024 годов, включая приобретение объектов недвижимого имущества, объектов, создаваемых в соответствии с соглашениями о государственно-частном партнерстве, муниципально-частном партнерстве и концессионными соглашениями</w:t>
            </w:r>
          </w:p>
        </w:tc>
      </w:tr>
      <w:tr w:rsidR="00A22692" w:rsidRPr="00A267B9" w:rsidTr="00045502">
        <w:trPr>
          <w:trHeight w:val="360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3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</w:tr>
    </w:tbl>
    <w:p w:rsidR="00A267B9" w:rsidRPr="00A267B9" w:rsidRDefault="00A22692" w:rsidP="00A22692">
      <w:pPr>
        <w:rPr>
          <w:rFonts w:cs="Arial"/>
          <w:color w:val="000000"/>
        </w:rPr>
      </w:pPr>
      <w:r w:rsidRPr="00A267B9">
        <w:rPr>
          <w:rFonts w:cs="Arial"/>
          <w:color w:val="000000"/>
        </w:rPr>
        <w:t>*- не заполняется ввиду отсутствия объектов</w:t>
      </w:r>
    </w:p>
    <w:p w:rsidR="00A267B9" w:rsidRPr="00A267B9" w:rsidRDefault="00A267B9" w:rsidP="00A22692">
      <w:pPr>
        <w:rPr>
          <w:rFonts w:cs="Arial"/>
          <w:color w:val="000000"/>
        </w:rPr>
      </w:pPr>
    </w:p>
    <w:p w:rsidR="00A267B9" w:rsidRPr="00A267B9" w:rsidRDefault="00A267B9" w:rsidP="00A22692">
      <w:pPr>
        <w:jc w:val="center"/>
        <w:rPr>
          <w:rFonts w:eastAsia="Calibri" w:cs="Arial"/>
          <w:lang w:eastAsia="en-US"/>
        </w:rPr>
      </w:pPr>
    </w:p>
    <w:p w:rsidR="008F6CBC" w:rsidRDefault="008F6CBC" w:rsidP="00A22692">
      <w:pPr>
        <w:jc w:val="right"/>
        <w:rPr>
          <w:rFonts w:eastAsia="Calibri" w:cs="Arial"/>
          <w:lang w:eastAsia="en-US"/>
        </w:rPr>
      </w:pPr>
    </w:p>
    <w:p w:rsidR="00A267B9" w:rsidRDefault="00A267B9" w:rsidP="00A22692">
      <w:pPr>
        <w:jc w:val="right"/>
        <w:rPr>
          <w:rFonts w:eastAsia="Calibri" w:cs="Arial"/>
          <w:lang w:eastAsia="en-US"/>
        </w:rPr>
      </w:pPr>
    </w:p>
    <w:p w:rsidR="00A267B9" w:rsidRDefault="00A267B9" w:rsidP="00A22692">
      <w:pPr>
        <w:jc w:val="right"/>
        <w:rPr>
          <w:rFonts w:eastAsia="Calibri" w:cs="Arial"/>
          <w:lang w:eastAsia="en-US"/>
        </w:rPr>
      </w:pPr>
    </w:p>
    <w:p w:rsidR="00A267B9" w:rsidRPr="00A267B9" w:rsidRDefault="00A267B9" w:rsidP="00A22692">
      <w:pPr>
        <w:jc w:val="right"/>
        <w:rPr>
          <w:rFonts w:eastAsia="Calibri" w:cs="Arial"/>
          <w:lang w:eastAsia="en-US"/>
        </w:rPr>
      </w:pPr>
    </w:p>
    <w:p w:rsidR="00A267B9" w:rsidRPr="00A267B9" w:rsidRDefault="00A22692" w:rsidP="00A22692">
      <w:pPr>
        <w:jc w:val="right"/>
        <w:rPr>
          <w:rFonts w:eastAsia="Calibri" w:cs="Arial"/>
          <w:lang w:eastAsia="en-US"/>
        </w:rPr>
      </w:pPr>
      <w:r w:rsidRPr="00A267B9">
        <w:rPr>
          <w:rFonts w:eastAsia="Calibri" w:cs="Arial"/>
          <w:lang w:eastAsia="en-US"/>
        </w:rPr>
        <w:t>Таблица 4</w:t>
      </w:r>
    </w:p>
    <w:p w:rsidR="00A267B9" w:rsidRPr="00A267B9" w:rsidRDefault="00A267B9" w:rsidP="00A22692">
      <w:pPr>
        <w:jc w:val="right"/>
        <w:rPr>
          <w:rFonts w:eastAsia="Calibri" w:cs="Arial"/>
          <w:lang w:eastAsia="en-US"/>
        </w:rPr>
      </w:pPr>
    </w:p>
    <w:p w:rsidR="00A22692" w:rsidRPr="00A267B9" w:rsidRDefault="00A22692" w:rsidP="00A22692">
      <w:pPr>
        <w:jc w:val="right"/>
        <w:rPr>
          <w:rFonts w:eastAsia="Calibri" w:cs="Arial"/>
          <w:lang w:eastAsia="en-US"/>
        </w:rPr>
      </w:pPr>
    </w:p>
    <w:tbl>
      <w:tblPr>
        <w:tblW w:w="11280" w:type="dxa"/>
        <w:tblLook w:val="04A0" w:firstRow="1" w:lastRow="0" w:firstColumn="1" w:lastColumn="0" w:noHBand="0" w:noVBand="1"/>
      </w:tblPr>
      <w:tblGrid>
        <w:gridCol w:w="1880"/>
        <w:gridCol w:w="1880"/>
        <w:gridCol w:w="1880"/>
        <w:gridCol w:w="1880"/>
        <w:gridCol w:w="1880"/>
        <w:gridCol w:w="1880"/>
      </w:tblGrid>
      <w:tr w:rsidR="00A22692" w:rsidRPr="00A267B9" w:rsidTr="00045502">
        <w:trPr>
          <w:trHeight w:val="360"/>
        </w:trPr>
        <w:tc>
          <w:tcPr>
            <w:tcW w:w="11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  <w:szCs w:val="28"/>
              </w:rPr>
            </w:pPr>
            <w:r w:rsidRPr="00A267B9">
              <w:rPr>
                <w:rFonts w:cs="Arial"/>
                <w:color w:val="000000"/>
                <w:szCs w:val="28"/>
              </w:rPr>
              <w:t>Перечень объектов капитального строительства</w:t>
            </w:r>
          </w:p>
        </w:tc>
      </w:tr>
      <w:tr w:rsidR="00A22692" w:rsidRPr="00A267B9" w:rsidTr="00045502">
        <w:trPr>
          <w:trHeight w:val="36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</w:tr>
      <w:tr w:rsidR="00A22692" w:rsidRPr="00A267B9" w:rsidTr="00045502">
        <w:trPr>
          <w:trHeight w:val="29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</w:tr>
      <w:tr w:rsidR="00A22692" w:rsidRPr="00A267B9" w:rsidTr="00045502">
        <w:trPr>
          <w:trHeight w:val="310"/>
        </w:trPr>
        <w:tc>
          <w:tcPr>
            <w:tcW w:w="11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*не заполняется ввиду отсутствия объектов капитального строительства</w:t>
            </w:r>
          </w:p>
        </w:tc>
      </w:tr>
    </w:tbl>
    <w:p w:rsidR="00A267B9" w:rsidRPr="00A267B9" w:rsidRDefault="00A267B9" w:rsidP="00A22692">
      <w:pPr>
        <w:jc w:val="right"/>
        <w:rPr>
          <w:rFonts w:eastAsia="Calibri" w:cs="Arial"/>
          <w:lang w:eastAsia="en-US"/>
        </w:rPr>
      </w:pPr>
    </w:p>
    <w:p w:rsidR="00A267B9" w:rsidRDefault="00A267B9" w:rsidP="00A22692">
      <w:pPr>
        <w:jc w:val="right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br w:type="page"/>
      </w:r>
    </w:p>
    <w:p w:rsidR="00A267B9" w:rsidRPr="00A267B9" w:rsidRDefault="00A267B9" w:rsidP="00A22692">
      <w:pPr>
        <w:jc w:val="right"/>
        <w:rPr>
          <w:rFonts w:eastAsia="Calibri" w:cs="Arial"/>
          <w:lang w:eastAsia="en-US"/>
        </w:rPr>
      </w:pPr>
    </w:p>
    <w:p w:rsidR="00A22692" w:rsidRDefault="00A22692" w:rsidP="00A22692">
      <w:pPr>
        <w:jc w:val="right"/>
        <w:rPr>
          <w:rFonts w:eastAsia="Calibri" w:cs="Arial"/>
          <w:lang w:eastAsia="en-US"/>
        </w:rPr>
      </w:pPr>
      <w:r w:rsidRPr="00A267B9">
        <w:rPr>
          <w:rFonts w:eastAsia="Calibri" w:cs="Arial"/>
          <w:lang w:eastAsia="en-US"/>
        </w:rPr>
        <w:t>Таблица 5</w:t>
      </w:r>
    </w:p>
    <w:p w:rsidR="00A267B9" w:rsidRDefault="00A267B9" w:rsidP="00A22692">
      <w:pPr>
        <w:jc w:val="right"/>
        <w:rPr>
          <w:rFonts w:eastAsia="Calibri" w:cs="Arial"/>
          <w:lang w:eastAsia="en-US"/>
        </w:rPr>
      </w:pPr>
    </w:p>
    <w:p w:rsidR="00A267B9" w:rsidRPr="00A267B9" w:rsidRDefault="00A267B9" w:rsidP="00A22692">
      <w:pPr>
        <w:jc w:val="right"/>
        <w:rPr>
          <w:rFonts w:eastAsia="Calibri" w:cs="Arial"/>
          <w:lang w:eastAsia="en-US"/>
        </w:rPr>
      </w:pPr>
    </w:p>
    <w:tbl>
      <w:tblPr>
        <w:tblW w:w="14317" w:type="dxa"/>
        <w:tblLook w:val="04A0" w:firstRow="1" w:lastRow="0" w:firstColumn="1" w:lastColumn="0" w:noHBand="0" w:noVBand="1"/>
      </w:tblPr>
      <w:tblGrid>
        <w:gridCol w:w="14317"/>
      </w:tblGrid>
      <w:tr w:rsidR="00A22692" w:rsidRPr="00A267B9" w:rsidTr="00045502">
        <w:trPr>
          <w:trHeight w:val="360"/>
        </w:trPr>
        <w:tc>
          <w:tcPr>
            <w:tcW w:w="1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  <w:szCs w:val="28"/>
              </w:rPr>
            </w:pPr>
            <w:r w:rsidRPr="00A267B9">
              <w:rPr>
                <w:rFonts w:cs="Arial"/>
                <w:color w:val="000000"/>
                <w:szCs w:val="28"/>
              </w:rPr>
              <w:t>Перечень</w:t>
            </w:r>
          </w:p>
        </w:tc>
      </w:tr>
      <w:tr w:rsidR="00A22692" w:rsidRPr="00A267B9" w:rsidTr="00045502">
        <w:trPr>
          <w:trHeight w:val="900"/>
        </w:trPr>
        <w:tc>
          <w:tcPr>
            <w:tcW w:w="1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  <w:szCs w:val="28"/>
              </w:rPr>
            </w:pPr>
            <w:r w:rsidRPr="00A267B9">
              <w:rPr>
                <w:rFonts w:cs="Arial"/>
                <w:color w:val="000000"/>
                <w:szCs w:val="28"/>
              </w:rPr>
              <w:t>объектов социально-культурного и коммунально-бытового назначения, масштабных инвестиционных проектов</w:t>
            </w:r>
          </w:p>
        </w:tc>
      </w:tr>
      <w:tr w:rsidR="00A22692" w:rsidRPr="00A267B9" w:rsidTr="00045502">
        <w:trPr>
          <w:trHeight w:val="360"/>
        </w:trPr>
        <w:tc>
          <w:tcPr>
            <w:tcW w:w="1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  <w:szCs w:val="28"/>
              </w:rPr>
            </w:pPr>
            <w:r w:rsidRPr="00A267B9">
              <w:rPr>
                <w:rFonts w:cs="Arial"/>
                <w:color w:val="000000"/>
                <w:szCs w:val="28"/>
              </w:rPr>
              <w:t>(далее</w:t>
            </w:r>
            <w:r w:rsidR="00A267B9" w:rsidRPr="00A267B9">
              <w:rPr>
                <w:rFonts w:cs="Arial"/>
                <w:color w:val="000000"/>
                <w:szCs w:val="28"/>
              </w:rPr>
              <w:t>-</w:t>
            </w:r>
            <w:r w:rsidRPr="00A267B9">
              <w:rPr>
                <w:rFonts w:cs="Arial"/>
                <w:color w:val="000000"/>
                <w:szCs w:val="28"/>
              </w:rPr>
              <w:t>инвестиционные проекты)</w:t>
            </w:r>
          </w:p>
        </w:tc>
      </w:tr>
      <w:tr w:rsidR="00A22692" w:rsidRPr="00A267B9" w:rsidTr="00045502">
        <w:trPr>
          <w:trHeight w:val="310"/>
        </w:trPr>
        <w:tc>
          <w:tcPr>
            <w:tcW w:w="1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67B9" w:rsidRDefault="00A22692" w:rsidP="00A22692">
            <w:pPr>
              <w:rPr>
                <w:rFonts w:cs="Arial"/>
                <w:color w:val="000000"/>
              </w:rPr>
            </w:pPr>
          </w:p>
          <w:p w:rsidR="00A22692" w:rsidRPr="00A267B9" w:rsidRDefault="00A22692" w:rsidP="00A22692">
            <w:pPr>
              <w:rPr>
                <w:rFonts w:cs="Arial"/>
                <w:color w:val="000000"/>
              </w:rPr>
            </w:pPr>
          </w:p>
          <w:p w:rsidR="00A22692" w:rsidRPr="00A267B9" w:rsidRDefault="00A22692" w:rsidP="00A22692">
            <w:pPr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*не заполняется ввиду отсутствия инвестиционных проектов</w:t>
            </w:r>
          </w:p>
        </w:tc>
      </w:tr>
    </w:tbl>
    <w:p w:rsidR="00A22692" w:rsidRPr="00A267B9" w:rsidRDefault="00A22692" w:rsidP="00A22692">
      <w:pPr>
        <w:jc w:val="right"/>
        <w:rPr>
          <w:rFonts w:eastAsia="Calibri" w:cs="Arial"/>
          <w:lang w:eastAsia="en-US"/>
        </w:rPr>
      </w:pPr>
    </w:p>
    <w:p w:rsidR="00A22692" w:rsidRPr="00A267B9" w:rsidRDefault="00A22692" w:rsidP="00A22692">
      <w:pPr>
        <w:jc w:val="right"/>
        <w:rPr>
          <w:rFonts w:eastAsia="Calibri" w:cs="Arial"/>
          <w:lang w:eastAsia="en-US"/>
        </w:rPr>
      </w:pPr>
      <w:r w:rsidRPr="00A267B9">
        <w:rPr>
          <w:rFonts w:eastAsia="Calibri" w:cs="Arial"/>
          <w:lang w:eastAsia="en-US"/>
        </w:rPr>
        <w:br w:type="page"/>
      </w:r>
      <w:r w:rsidRPr="00A267B9">
        <w:rPr>
          <w:rFonts w:eastAsia="Calibri" w:cs="Arial"/>
          <w:lang w:eastAsia="en-US"/>
        </w:rPr>
        <w:lastRenderedPageBreak/>
        <w:t>Таблица 6</w:t>
      </w:r>
    </w:p>
    <w:p w:rsidR="00A22692" w:rsidRPr="00A267B9" w:rsidRDefault="00A22692" w:rsidP="00A22692">
      <w:pPr>
        <w:jc w:val="right"/>
        <w:rPr>
          <w:rFonts w:eastAsia="Calibri" w:cs="Arial"/>
          <w:lang w:eastAsia="en-US"/>
        </w:rPr>
      </w:pPr>
    </w:p>
    <w:tbl>
      <w:tblPr>
        <w:tblW w:w="13920" w:type="dxa"/>
        <w:tblLook w:val="04A0" w:firstRow="1" w:lastRow="0" w:firstColumn="1" w:lastColumn="0" w:noHBand="0" w:noVBand="1"/>
      </w:tblPr>
      <w:tblGrid>
        <w:gridCol w:w="1392"/>
        <w:gridCol w:w="1392"/>
        <w:gridCol w:w="1392"/>
        <w:gridCol w:w="1392"/>
        <w:gridCol w:w="1392"/>
        <w:gridCol w:w="1392"/>
        <w:gridCol w:w="1392"/>
        <w:gridCol w:w="1392"/>
        <w:gridCol w:w="1392"/>
        <w:gridCol w:w="1392"/>
      </w:tblGrid>
      <w:tr w:rsidR="00A22692" w:rsidRPr="00A267B9" w:rsidTr="00045502">
        <w:trPr>
          <w:trHeight w:val="360"/>
        </w:trPr>
        <w:tc>
          <w:tcPr>
            <w:tcW w:w="13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  <w:szCs w:val="28"/>
              </w:rPr>
            </w:pPr>
            <w:r w:rsidRPr="00A267B9">
              <w:rPr>
                <w:rFonts w:cs="Arial"/>
                <w:color w:val="000000"/>
                <w:szCs w:val="28"/>
              </w:rPr>
              <w:t>Сведения</w:t>
            </w:r>
          </w:p>
        </w:tc>
      </w:tr>
      <w:tr w:rsidR="00A22692" w:rsidRPr="00A267B9" w:rsidTr="00045502">
        <w:trPr>
          <w:trHeight w:val="735"/>
        </w:trPr>
        <w:tc>
          <w:tcPr>
            <w:tcW w:w="13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  <w:szCs w:val="28"/>
              </w:rPr>
            </w:pPr>
            <w:r w:rsidRPr="00A267B9">
              <w:rPr>
                <w:rFonts w:cs="Arial"/>
                <w:color w:val="000000"/>
                <w:szCs w:val="28"/>
              </w:rPr>
              <w:t>о прогнозных и фактически исполненных условиях и безусловных обязательствах, возникающих при использовании концессионного соглашения</w:t>
            </w:r>
          </w:p>
        </w:tc>
      </w:tr>
      <w:tr w:rsidR="00A22692" w:rsidRPr="00A267B9" w:rsidTr="00045502">
        <w:trPr>
          <w:trHeight w:val="360"/>
        </w:trPr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67B9" w:rsidRDefault="00A22692" w:rsidP="00A22692">
            <w:pPr>
              <w:rPr>
                <w:rFonts w:cs="Arial"/>
                <w:szCs w:val="20"/>
              </w:rPr>
            </w:pPr>
          </w:p>
        </w:tc>
      </w:tr>
      <w:tr w:rsidR="00A22692" w:rsidRPr="00A267B9" w:rsidTr="00045502">
        <w:trPr>
          <w:trHeight w:val="310"/>
        </w:trPr>
        <w:tc>
          <w:tcPr>
            <w:tcW w:w="13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67B9" w:rsidRDefault="00A22692" w:rsidP="00A22692">
            <w:pPr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*не заполняется ввиду отсутствия концессионного соглашения</w:t>
            </w:r>
          </w:p>
        </w:tc>
      </w:tr>
    </w:tbl>
    <w:p w:rsidR="00A267B9" w:rsidRPr="00A267B9" w:rsidRDefault="00A267B9" w:rsidP="00A22692">
      <w:pPr>
        <w:jc w:val="right"/>
        <w:rPr>
          <w:rFonts w:eastAsia="Calibri" w:cs="Arial"/>
          <w:lang w:eastAsia="en-US"/>
        </w:rPr>
      </w:pPr>
    </w:p>
    <w:p w:rsidR="00A267B9" w:rsidRPr="00A267B9" w:rsidRDefault="00A267B9" w:rsidP="00A22692">
      <w:pPr>
        <w:jc w:val="right"/>
        <w:rPr>
          <w:rFonts w:eastAsia="Calibri" w:cs="Arial"/>
          <w:lang w:eastAsia="en-US"/>
        </w:rPr>
      </w:pPr>
    </w:p>
    <w:p w:rsidR="00A22692" w:rsidRPr="00A267B9" w:rsidRDefault="00A22692" w:rsidP="00A22692">
      <w:pPr>
        <w:jc w:val="right"/>
        <w:rPr>
          <w:rFonts w:eastAsia="Calibri" w:cs="Arial"/>
          <w:lang w:eastAsia="en-US"/>
        </w:rPr>
      </w:pPr>
      <w:r w:rsidRPr="00A267B9">
        <w:rPr>
          <w:rFonts w:eastAsia="Calibri" w:cs="Arial"/>
          <w:lang w:eastAsia="en-US"/>
        </w:rPr>
        <w:t>Таблица 7</w:t>
      </w:r>
    </w:p>
    <w:p w:rsidR="00A22692" w:rsidRPr="00A267B9" w:rsidRDefault="00A22692" w:rsidP="00A22692">
      <w:pPr>
        <w:jc w:val="right"/>
        <w:rPr>
          <w:rFonts w:eastAsia="Calibri" w:cs="Arial"/>
          <w:lang w:eastAsia="en-US"/>
        </w:rPr>
      </w:pPr>
    </w:p>
    <w:tbl>
      <w:tblPr>
        <w:tblW w:w="13860" w:type="dxa"/>
        <w:tblLook w:val="04A0" w:firstRow="1" w:lastRow="0" w:firstColumn="1" w:lastColumn="0" w:noHBand="0" w:noVBand="1"/>
      </w:tblPr>
      <w:tblGrid>
        <w:gridCol w:w="13860"/>
      </w:tblGrid>
      <w:tr w:rsidR="00A22692" w:rsidRPr="00A267B9" w:rsidTr="00045502">
        <w:trPr>
          <w:trHeight w:val="390"/>
        </w:trPr>
        <w:tc>
          <w:tcPr>
            <w:tcW w:w="1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  <w:szCs w:val="28"/>
              </w:rPr>
            </w:pPr>
            <w:r w:rsidRPr="00A267B9">
              <w:rPr>
                <w:rFonts w:cs="Arial"/>
                <w:color w:val="000000"/>
                <w:szCs w:val="28"/>
              </w:rPr>
              <w:t>Показатели, характеризующие эффективность структурного элемента (основного мероприятия)</w:t>
            </w:r>
          </w:p>
        </w:tc>
      </w:tr>
      <w:tr w:rsidR="00A22692" w:rsidRPr="00A267B9" w:rsidTr="00045502">
        <w:trPr>
          <w:trHeight w:val="360"/>
        </w:trPr>
        <w:tc>
          <w:tcPr>
            <w:tcW w:w="1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  <w:szCs w:val="28"/>
              </w:rPr>
            </w:pPr>
            <w:r w:rsidRPr="00A267B9">
              <w:rPr>
                <w:rFonts w:cs="Arial"/>
                <w:color w:val="000000"/>
                <w:szCs w:val="28"/>
              </w:rPr>
              <w:t>муниципальной программы</w:t>
            </w:r>
          </w:p>
        </w:tc>
      </w:tr>
    </w:tbl>
    <w:p w:rsidR="00A22692" w:rsidRPr="00A267B9" w:rsidRDefault="00A22692" w:rsidP="00A22692">
      <w:pPr>
        <w:jc w:val="right"/>
        <w:rPr>
          <w:rFonts w:eastAsia="Calibri" w:cs="Arial"/>
          <w:lang w:eastAsia="en-US"/>
        </w:rPr>
      </w:pPr>
    </w:p>
    <w:tbl>
      <w:tblPr>
        <w:tblW w:w="14998" w:type="dxa"/>
        <w:tblLook w:val="04A0" w:firstRow="1" w:lastRow="0" w:firstColumn="1" w:lastColumn="0" w:noHBand="0" w:noVBand="1"/>
      </w:tblPr>
      <w:tblGrid>
        <w:gridCol w:w="959"/>
        <w:gridCol w:w="4133"/>
        <w:gridCol w:w="1968"/>
        <w:gridCol w:w="960"/>
        <w:gridCol w:w="960"/>
        <w:gridCol w:w="960"/>
        <w:gridCol w:w="960"/>
        <w:gridCol w:w="1518"/>
        <w:gridCol w:w="2580"/>
      </w:tblGrid>
      <w:tr w:rsidR="00A22692" w:rsidRPr="00A267B9" w:rsidTr="00045502">
        <w:trPr>
          <w:trHeight w:val="31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 xml:space="preserve">№ </w:t>
            </w:r>
            <w:proofErr w:type="gramStart"/>
            <w:r w:rsidRPr="00A267B9">
              <w:rPr>
                <w:rFonts w:cs="Arial"/>
                <w:color w:val="000000"/>
              </w:rPr>
              <w:t>п</w:t>
            </w:r>
            <w:proofErr w:type="gramEnd"/>
            <w:r w:rsidRPr="00A267B9">
              <w:rPr>
                <w:rFonts w:cs="Arial"/>
                <w:color w:val="000000"/>
              </w:rPr>
              <w:t>/п</w:t>
            </w:r>
          </w:p>
        </w:tc>
        <w:tc>
          <w:tcPr>
            <w:tcW w:w="4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Наименование показателя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53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Значения показателя по годам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Значение показателя на момент окончания действия муниципальной программы</w:t>
            </w:r>
          </w:p>
        </w:tc>
      </w:tr>
      <w:tr w:rsidR="00A22692" w:rsidRPr="00A267B9" w:rsidTr="00045502">
        <w:trPr>
          <w:trHeight w:val="178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692" w:rsidRPr="00A267B9" w:rsidRDefault="00A22692" w:rsidP="00A22692">
            <w:pPr>
              <w:rPr>
                <w:rFonts w:cs="Arial"/>
                <w:color w:val="000000"/>
              </w:rPr>
            </w:pPr>
          </w:p>
        </w:tc>
        <w:tc>
          <w:tcPr>
            <w:tcW w:w="4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692" w:rsidRPr="00A267B9" w:rsidRDefault="00A22692" w:rsidP="00A22692">
            <w:pPr>
              <w:rPr>
                <w:rFonts w:cs="Arial"/>
                <w:color w:val="000000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692" w:rsidRPr="00A267B9" w:rsidRDefault="00A22692" w:rsidP="00A22692">
            <w:pPr>
              <w:rPr>
                <w:rFonts w:cs="Arial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0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2022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0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2023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0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2024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0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2025 год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</w:rPr>
              <w:t>2026</w:t>
            </w:r>
            <w:r w:rsidR="00A267B9" w:rsidRPr="00A267B9">
              <w:rPr>
                <w:rFonts w:cs="Arial"/>
                <w:color w:val="000000"/>
              </w:rPr>
              <w:t>-</w:t>
            </w:r>
            <w:r w:rsidRPr="00A267B9">
              <w:rPr>
                <w:rFonts w:cs="Arial"/>
                <w:color w:val="000000"/>
              </w:rPr>
              <w:t>2030</w:t>
            </w:r>
            <w:r w:rsidRPr="00A267B9">
              <w:rPr>
                <w:rFonts w:cs="Arial"/>
                <w:color w:val="000000"/>
                <w:szCs w:val="20"/>
              </w:rPr>
              <w:t xml:space="preserve"> </w:t>
            </w:r>
            <w:r w:rsidR="008C519E" w:rsidRPr="00A267B9">
              <w:rPr>
                <w:rFonts w:cs="Arial"/>
                <w:color w:val="000000"/>
              </w:rPr>
              <w:t>год</w:t>
            </w:r>
          </w:p>
        </w:tc>
        <w:tc>
          <w:tcPr>
            <w:tcW w:w="2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692" w:rsidRPr="00A267B9" w:rsidRDefault="00A22692" w:rsidP="00A22692">
            <w:pPr>
              <w:rPr>
                <w:rFonts w:cs="Arial"/>
                <w:color w:val="000000"/>
              </w:rPr>
            </w:pPr>
          </w:p>
        </w:tc>
      </w:tr>
      <w:tr w:rsidR="00A22692" w:rsidRPr="00A267B9" w:rsidTr="00045502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1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9</w:t>
            </w:r>
          </w:p>
        </w:tc>
      </w:tr>
      <w:tr w:rsidR="00A22692" w:rsidRPr="00A267B9" w:rsidTr="00A22692">
        <w:trPr>
          <w:trHeight w:val="20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t>1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t>Количество социально значимых проектов, реализуемых социально ориентированными некоммерческими организациями на территории МО Березовский район, получивших финансовую поддержку, единиц.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15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30</w:t>
            </w:r>
          </w:p>
        </w:tc>
      </w:tr>
      <w:tr w:rsidR="00A22692" w:rsidRPr="00A267B9" w:rsidTr="00A22692">
        <w:trPr>
          <w:trHeight w:val="104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lastRenderedPageBreak/>
              <w:t>2.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t xml:space="preserve">Количество реализованных проектов инициативного бюджетирования на территории МО Березовский </w:t>
            </w:r>
            <w:r w:rsidR="00411B2D" w:rsidRPr="00A267B9">
              <w:rPr>
                <w:rFonts w:cs="Arial"/>
                <w:color w:val="000000"/>
                <w:szCs w:val="20"/>
              </w:rPr>
              <w:t>район, единиц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5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25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45</w:t>
            </w:r>
          </w:p>
        </w:tc>
      </w:tr>
      <w:tr w:rsidR="00A22692" w:rsidRPr="00A267B9" w:rsidTr="00A22692">
        <w:trPr>
          <w:trHeight w:val="182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t>3.</w:t>
            </w:r>
          </w:p>
        </w:tc>
        <w:tc>
          <w:tcPr>
            <w:tcW w:w="4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t xml:space="preserve">Площадь помещений, переданных во владение (пользование) социально ориентированным некоммерческим организациям на территории МО Березовский район в течение года, </w:t>
            </w:r>
            <w:proofErr w:type="spellStart"/>
            <w:r w:rsidRPr="00A267B9">
              <w:rPr>
                <w:rFonts w:cs="Arial"/>
                <w:color w:val="000000"/>
                <w:szCs w:val="20"/>
              </w:rPr>
              <w:t>кв.м</w:t>
            </w:r>
            <w:proofErr w:type="spellEnd"/>
            <w:r w:rsidRPr="00A267B9">
              <w:rPr>
                <w:rFonts w:cs="Arial"/>
                <w:color w:val="000000"/>
                <w:szCs w:val="20"/>
              </w:rPr>
              <w:t xml:space="preserve">.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857,5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957,5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1057,5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1157,5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1257,5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1257,5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1257,5</w:t>
            </w:r>
          </w:p>
        </w:tc>
      </w:tr>
      <w:tr w:rsidR="00A22692" w:rsidRPr="00A267B9" w:rsidTr="00045502">
        <w:trPr>
          <w:trHeight w:val="15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t>4.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t>Количество социально ориентированных некоммерческих организаций, осуществляющих деятельность на территории МО Березовский район, единиц.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43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48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48</w:t>
            </w:r>
          </w:p>
        </w:tc>
      </w:tr>
      <w:tr w:rsidR="00A22692" w:rsidRPr="00A267B9" w:rsidTr="00045502">
        <w:trPr>
          <w:trHeight w:val="2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t>5.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t xml:space="preserve">Количество социально ориентированных некоммерческих организаций, оказывающих услуги (выполняющих работы) социальной сферы на территории МО Березовский район, получивших финансовую поддержку из бюджета МО Березовский </w:t>
            </w:r>
            <w:proofErr w:type="spellStart"/>
            <w:r w:rsidRPr="00A267B9">
              <w:rPr>
                <w:rFonts w:cs="Arial"/>
                <w:color w:val="000000"/>
                <w:szCs w:val="20"/>
              </w:rPr>
              <w:t>район</w:t>
            </w:r>
            <w:proofErr w:type="gramStart"/>
            <w:r w:rsidRPr="00A267B9">
              <w:rPr>
                <w:rFonts w:cs="Arial"/>
                <w:color w:val="000000"/>
                <w:szCs w:val="20"/>
              </w:rPr>
              <w:t>,е</w:t>
            </w:r>
            <w:proofErr w:type="gramEnd"/>
            <w:r w:rsidRPr="00A267B9">
              <w:rPr>
                <w:rFonts w:cs="Arial"/>
                <w:color w:val="000000"/>
                <w:szCs w:val="20"/>
              </w:rPr>
              <w:t>диниц</w:t>
            </w:r>
            <w:proofErr w:type="spellEnd"/>
            <w:r w:rsidRPr="00A267B9">
              <w:rPr>
                <w:rFonts w:cs="Arial"/>
                <w:color w:val="000000"/>
                <w:szCs w:val="20"/>
              </w:rPr>
              <w:t>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8</w:t>
            </w:r>
          </w:p>
        </w:tc>
      </w:tr>
      <w:tr w:rsidR="00A22692" w:rsidRPr="00A267B9" w:rsidTr="00A22692">
        <w:trPr>
          <w:trHeight w:val="20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t>6.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t>Количество представителей социально ориентированных некоммерческих организаций, принявших участие в образовательных мероприятиях, организованных администрацией Березовского района, человек.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50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100</w:t>
            </w:r>
          </w:p>
        </w:tc>
      </w:tr>
      <w:tr w:rsidR="00A22692" w:rsidRPr="00A267B9" w:rsidTr="005655B2">
        <w:trPr>
          <w:trHeight w:val="12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lastRenderedPageBreak/>
              <w:t>7.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t xml:space="preserve">Количество зарегистрированных Территориальных общественных самоуправлений (ТОС) на территории МО Березовский район, единиц. 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1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1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4</w:t>
            </w:r>
          </w:p>
        </w:tc>
      </w:tr>
      <w:tr w:rsidR="00A22692" w:rsidRPr="00A267B9" w:rsidTr="005655B2">
        <w:trPr>
          <w:trHeight w:val="152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t>8.</w:t>
            </w:r>
          </w:p>
        </w:tc>
        <w:tc>
          <w:tcPr>
            <w:tcW w:w="4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t xml:space="preserve">Количество граждан, принявших участие в обсуждении и принятии политических решений на местном уровне на территории МО Березовский район, с использованием </w:t>
            </w:r>
            <w:proofErr w:type="gramStart"/>
            <w:r w:rsidRPr="00A267B9">
              <w:rPr>
                <w:rFonts w:cs="Arial"/>
                <w:color w:val="000000"/>
                <w:szCs w:val="20"/>
              </w:rPr>
              <w:t>Интернет</w:t>
            </w:r>
            <w:r w:rsidR="00A267B9" w:rsidRPr="00A267B9">
              <w:rPr>
                <w:rFonts w:cs="Arial"/>
                <w:color w:val="000000"/>
                <w:szCs w:val="20"/>
              </w:rPr>
              <w:t>-</w:t>
            </w:r>
            <w:r w:rsidRPr="00A267B9">
              <w:rPr>
                <w:rFonts w:cs="Arial"/>
                <w:color w:val="000000"/>
                <w:szCs w:val="20"/>
              </w:rPr>
              <w:t>голосования</w:t>
            </w:r>
            <w:proofErr w:type="gramEnd"/>
            <w:r w:rsidRPr="00A267B9">
              <w:rPr>
                <w:rFonts w:cs="Arial"/>
                <w:color w:val="000000"/>
                <w:szCs w:val="20"/>
              </w:rPr>
              <w:t>, прямых, телефонных и онлайн опросов, человек.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500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2500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5000</w:t>
            </w:r>
          </w:p>
        </w:tc>
      </w:tr>
      <w:tr w:rsidR="00A22692" w:rsidRPr="00A267B9" w:rsidTr="00045502">
        <w:trPr>
          <w:trHeight w:val="1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t>9.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t xml:space="preserve">Доля населения, удовлетворенного деятельностью органов местного самоуправления Березовского района, %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69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70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70</w:t>
            </w:r>
          </w:p>
        </w:tc>
      </w:tr>
      <w:tr w:rsidR="00A22692" w:rsidRPr="00A267B9" w:rsidTr="00045502">
        <w:trPr>
          <w:trHeight w:val="5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t>10.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t>Тираж газеты Жизнь Югры, единиц.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</w:rPr>
            </w:pPr>
            <w:r w:rsidRPr="00A267B9">
              <w:rPr>
                <w:rFonts w:cs="Arial"/>
              </w:rPr>
              <w:t>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</w:rPr>
            </w:pPr>
            <w:r w:rsidRPr="00A267B9">
              <w:rPr>
                <w:rFonts w:cs="Arial"/>
              </w:rPr>
              <w:t>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</w:rPr>
            </w:pPr>
            <w:r w:rsidRPr="00A267B9">
              <w:rPr>
                <w:rFonts w:cs="Arial"/>
              </w:rPr>
              <w:t>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</w:rPr>
            </w:pPr>
            <w:r w:rsidRPr="00A267B9">
              <w:rPr>
                <w:rFonts w:cs="Arial"/>
              </w:rPr>
              <w:t>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</w:rPr>
            </w:pPr>
            <w:r w:rsidRPr="00A267B9">
              <w:rPr>
                <w:rFonts w:cs="Arial"/>
              </w:rPr>
              <w:t>650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650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650</w:t>
            </w:r>
          </w:p>
        </w:tc>
      </w:tr>
      <w:tr w:rsidR="00A22692" w:rsidRPr="00A267B9" w:rsidTr="00045502">
        <w:trPr>
          <w:trHeight w:val="7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t>11.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t>Газетная площадь опубликованных материалов в газете Жизнь Югры, страниц.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24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24</w:t>
            </w:r>
          </w:p>
        </w:tc>
      </w:tr>
      <w:tr w:rsidR="00A22692" w:rsidRPr="00A267B9" w:rsidTr="00ED2594">
        <w:trPr>
          <w:trHeight w:val="7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t>12.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t>Количество минут вещания радиопрограмм в эфире, минуты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360</w:t>
            </w:r>
            <w:r w:rsidR="00A267B9" w:rsidRPr="00A267B9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CB54F8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468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CB54F8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468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CB54F8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468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CB54F8" w:rsidP="00A267B9">
            <w:pPr>
              <w:ind w:firstLine="28"/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468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CB54F8" w:rsidP="00A22692">
            <w:pPr>
              <w:jc w:val="center"/>
              <w:rPr>
                <w:rFonts w:cs="Arial"/>
                <w:color w:val="000000"/>
              </w:rPr>
            </w:pPr>
            <w:r w:rsidRPr="00A267B9">
              <w:rPr>
                <w:rFonts w:cs="Arial"/>
                <w:color w:val="000000"/>
              </w:rPr>
              <w:t>468</w:t>
            </w:r>
          </w:p>
        </w:tc>
      </w:tr>
      <w:tr w:rsidR="00A22692" w:rsidRPr="00A267B9" w:rsidTr="005655B2">
        <w:trPr>
          <w:trHeight w:val="99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t>13.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67B9" w:rsidRDefault="00A22692" w:rsidP="00A267B9">
            <w:pPr>
              <w:ind w:firstLine="0"/>
              <w:rPr>
                <w:rFonts w:cs="Arial"/>
                <w:color w:val="000000" w:themeColor="text1"/>
                <w:szCs w:val="20"/>
              </w:rPr>
            </w:pPr>
            <w:r w:rsidRPr="00A267B9">
              <w:rPr>
                <w:rFonts w:cs="Arial"/>
                <w:color w:val="000000" w:themeColor="text1"/>
                <w:szCs w:val="20"/>
              </w:rPr>
              <w:t>Доля населенных пунктов Березовского района, в которых проведены мероприятия в связи с наступившими юбилейными датами</w:t>
            </w:r>
            <w:proofErr w:type="gramStart"/>
            <w:r w:rsidRPr="00A267B9">
              <w:rPr>
                <w:rFonts w:cs="Arial"/>
                <w:color w:val="000000" w:themeColor="text1"/>
                <w:szCs w:val="20"/>
              </w:rPr>
              <w:t>, %;</w:t>
            </w:r>
            <w:proofErr w:type="gramEnd"/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 w:themeColor="text1"/>
              </w:rPr>
            </w:pPr>
            <w:r w:rsidRPr="00A267B9">
              <w:rPr>
                <w:rFonts w:cs="Arial"/>
                <w:color w:val="000000" w:themeColor="text1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55688E" w:rsidP="00A267B9">
            <w:pPr>
              <w:ind w:firstLine="28"/>
              <w:jc w:val="center"/>
              <w:rPr>
                <w:rFonts w:cs="Arial"/>
                <w:color w:val="000000" w:themeColor="text1"/>
              </w:rPr>
            </w:pPr>
            <w:r w:rsidRPr="00A267B9">
              <w:rPr>
                <w:rFonts w:cs="Arial"/>
                <w:color w:val="000000" w:themeColor="text1"/>
              </w:rPr>
              <w:t>10</w:t>
            </w:r>
            <w:r w:rsidR="00A22692" w:rsidRPr="00A267B9">
              <w:rPr>
                <w:rFonts w:cs="Arial"/>
                <w:color w:val="000000" w:themeColor="text1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411B2D" w:rsidP="00A267B9">
            <w:pPr>
              <w:ind w:firstLine="28"/>
              <w:jc w:val="center"/>
              <w:rPr>
                <w:rFonts w:cs="Arial"/>
                <w:color w:val="000000" w:themeColor="text1"/>
              </w:rPr>
            </w:pPr>
            <w:r w:rsidRPr="00A267B9">
              <w:rPr>
                <w:rFonts w:cs="Arial"/>
                <w:color w:val="000000" w:themeColor="text1"/>
              </w:rPr>
              <w:t>10</w:t>
            </w:r>
            <w:r w:rsidR="00A22692" w:rsidRPr="00A267B9">
              <w:rPr>
                <w:rFonts w:cs="Arial"/>
                <w:color w:val="000000" w:themeColor="text1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  <w:color w:val="000000" w:themeColor="text1"/>
              </w:rPr>
            </w:pPr>
            <w:r w:rsidRPr="00A267B9">
              <w:rPr>
                <w:rFonts w:cs="Arial"/>
                <w:color w:val="000000" w:themeColor="text1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  <w:color w:val="000000" w:themeColor="text1"/>
              </w:rPr>
            </w:pPr>
            <w:r w:rsidRPr="00A267B9">
              <w:rPr>
                <w:rFonts w:cs="Arial"/>
                <w:color w:val="000000" w:themeColor="text1"/>
              </w:rPr>
              <w:t>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67B9">
            <w:pPr>
              <w:ind w:firstLine="28"/>
              <w:jc w:val="center"/>
              <w:rPr>
                <w:rFonts w:cs="Arial"/>
                <w:color w:val="000000" w:themeColor="text1"/>
              </w:rPr>
            </w:pPr>
            <w:r w:rsidRPr="00A267B9">
              <w:rPr>
                <w:rFonts w:cs="Arial"/>
                <w:color w:val="000000" w:themeColor="text1"/>
              </w:rPr>
              <w:t>0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67B9" w:rsidRDefault="00A22692" w:rsidP="00A22692">
            <w:pPr>
              <w:jc w:val="center"/>
              <w:rPr>
                <w:rFonts w:cs="Arial"/>
                <w:color w:val="000000" w:themeColor="text1"/>
              </w:rPr>
            </w:pPr>
            <w:r w:rsidRPr="00A267B9">
              <w:rPr>
                <w:rFonts w:cs="Arial"/>
                <w:color w:val="000000" w:themeColor="text1"/>
              </w:rPr>
              <w:t>100</w:t>
            </w:r>
          </w:p>
        </w:tc>
      </w:tr>
      <w:tr w:rsidR="003567B6" w:rsidRPr="00A267B9" w:rsidTr="005655B2">
        <w:trPr>
          <w:trHeight w:val="120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7B6" w:rsidRPr="00A267B9" w:rsidRDefault="003567B6" w:rsidP="00A267B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267B9">
              <w:rPr>
                <w:rFonts w:cs="Arial"/>
                <w:color w:val="000000"/>
                <w:szCs w:val="20"/>
              </w:rPr>
              <w:lastRenderedPageBreak/>
              <w:t>14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594" w:rsidRPr="00A267B9" w:rsidRDefault="0090629C" w:rsidP="00A267B9">
            <w:pPr>
              <w:ind w:firstLine="0"/>
              <w:rPr>
                <w:rFonts w:cs="Arial"/>
                <w:szCs w:val="20"/>
              </w:rPr>
            </w:pPr>
            <w:r w:rsidRPr="00A267B9">
              <w:rPr>
                <w:rFonts w:cs="Arial"/>
                <w:color w:val="000000" w:themeColor="text1"/>
                <w:szCs w:val="20"/>
              </w:rPr>
              <w:t xml:space="preserve">Количество мероприятий проведенных с использованием </w:t>
            </w:r>
            <w:proofErr w:type="spellStart"/>
            <w:r w:rsidRPr="00A267B9">
              <w:rPr>
                <w:rFonts w:cs="Arial"/>
                <w:color w:val="000000" w:themeColor="text1"/>
                <w:szCs w:val="20"/>
              </w:rPr>
              <w:t>брендбука</w:t>
            </w:r>
            <w:proofErr w:type="spellEnd"/>
            <w:r w:rsidRPr="00A267B9">
              <w:rPr>
                <w:rFonts w:cs="Arial"/>
                <w:color w:val="000000" w:themeColor="text1"/>
                <w:szCs w:val="20"/>
              </w:rPr>
              <w:t xml:space="preserve"> Березовского района </w:t>
            </w:r>
            <w:r w:rsidR="0072150B" w:rsidRPr="00A267B9">
              <w:rPr>
                <w:rFonts w:cs="Arial"/>
                <w:color w:val="000000" w:themeColor="text1"/>
                <w:szCs w:val="20"/>
              </w:rPr>
              <w:t>единиц</w:t>
            </w:r>
            <w:r w:rsidR="00A267B9" w:rsidRPr="00A267B9">
              <w:rPr>
                <w:rFonts w:cs="Arial"/>
                <w:color w:val="000000" w:themeColor="text1"/>
                <w:szCs w:val="20"/>
              </w:rPr>
              <w:t xml:space="preserve"> </w:t>
            </w:r>
            <w:r w:rsidR="0072150B" w:rsidRPr="00A267B9">
              <w:rPr>
                <w:rFonts w:cs="Arial"/>
                <w:color w:val="000000" w:themeColor="text1"/>
                <w:szCs w:val="20"/>
              </w:rPr>
              <w:t>(с нарастающим итогом)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7B6" w:rsidRPr="00A267B9" w:rsidRDefault="003872E9" w:rsidP="003567B6">
            <w:pPr>
              <w:jc w:val="center"/>
              <w:rPr>
                <w:rFonts w:cs="Arial"/>
              </w:rPr>
            </w:pPr>
            <w:r w:rsidRPr="00A267B9">
              <w:rPr>
                <w:rFonts w:cs="Arial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7B6" w:rsidRPr="00A267B9" w:rsidRDefault="003872E9" w:rsidP="00A267B9">
            <w:pPr>
              <w:ind w:firstLine="0"/>
              <w:jc w:val="center"/>
              <w:rPr>
                <w:rFonts w:cs="Arial"/>
              </w:rPr>
            </w:pPr>
            <w:r w:rsidRPr="00A267B9">
              <w:rPr>
                <w:rFonts w:cs="Arial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7B6" w:rsidRPr="00A267B9" w:rsidRDefault="0090629C" w:rsidP="00A267B9">
            <w:pPr>
              <w:ind w:firstLine="0"/>
              <w:jc w:val="center"/>
              <w:rPr>
                <w:rFonts w:cs="Arial"/>
              </w:rPr>
            </w:pPr>
            <w:r w:rsidRPr="00A267B9">
              <w:rPr>
                <w:rFonts w:cs="Arial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7B6" w:rsidRPr="00A267B9" w:rsidRDefault="0090629C" w:rsidP="00A267B9">
            <w:pPr>
              <w:ind w:firstLine="0"/>
              <w:jc w:val="center"/>
              <w:rPr>
                <w:rFonts w:cs="Arial"/>
              </w:rPr>
            </w:pPr>
            <w:r w:rsidRPr="00A267B9">
              <w:rPr>
                <w:rFonts w:cs="Arial"/>
              </w:rPr>
              <w:t>17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7B6" w:rsidRPr="00A267B9" w:rsidRDefault="0090629C" w:rsidP="00A267B9">
            <w:pPr>
              <w:ind w:firstLine="0"/>
              <w:jc w:val="center"/>
              <w:rPr>
                <w:rFonts w:cs="Arial"/>
              </w:rPr>
            </w:pPr>
            <w:r w:rsidRPr="00A267B9">
              <w:rPr>
                <w:rFonts w:cs="Arial"/>
              </w:rPr>
              <w:t>24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7B6" w:rsidRPr="00A267B9" w:rsidRDefault="003567B6" w:rsidP="00A267B9">
            <w:pPr>
              <w:ind w:firstLine="0"/>
              <w:jc w:val="center"/>
              <w:rPr>
                <w:rFonts w:cs="Arial"/>
              </w:rPr>
            </w:pPr>
            <w:r w:rsidRPr="00A267B9">
              <w:rPr>
                <w:rFonts w:cs="Arial"/>
              </w:rPr>
              <w:t>70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7B6" w:rsidRPr="00A267B9" w:rsidRDefault="003567B6" w:rsidP="003567B6">
            <w:pPr>
              <w:jc w:val="center"/>
              <w:rPr>
                <w:rFonts w:cs="Arial"/>
              </w:rPr>
            </w:pPr>
            <w:r w:rsidRPr="00A267B9">
              <w:rPr>
                <w:rFonts w:cs="Arial"/>
              </w:rPr>
              <w:t>70</w:t>
            </w:r>
          </w:p>
        </w:tc>
      </w:tr>
    </w:tbl>
    <w:p w:rsidR="00A22692" w:rsidRPr="00A267B9" w:rsidRDefault="00A22692" w:rsidP="00F40E90">
      <w:pPr>
        <w:jc w:val="right"/>
        <w:rPr>
          <w:rFonts w:eastAsia="Calibri" w:cs="Arial"/>
          <w:lang w:eastAsia="en-US"/>
        </w:rPr>
      </w:pPr>
    </w:p>
    <w:sectPr w:rsidR="00A22692" w:rsidRPr="00A267B9" w:rsidSect="00A267B9">
      <w:type w:val="continuous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201" w:rsidRDefault="00127201" w:rsidP="00127201">
      <w:r>
        <w:separator/>
      </w:r>
    </w:p>
  </w:endnote>
  <w:endnote w:type="continuationSeparator" w:id="0">
    <w:p w:rsidR="00127201" w:rsidRDefault="00127201" w:rsidP="00127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201" w:rsidRDefault="00127201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201" w:rsidRDefault="00127201">
    <w:pPr>
      <w:pStyle w:val="af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201" w:rsidRDefault="00127201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201" w:rsidRDefault="00127201" w:rsidP="00127201">
      <w:r>
        <w:separator/>
      </w:r>
    </w:p>
  </w:footnote>
  <w:footnote w:type="continuationSeparator" w:id="0">
    <w:p w:rsidR="00127201" w:rsidRDefault="00127201" w:rsidP="001272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201" w:rsidRDefault="00127201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201" w:rsidRDefault="00127201">
    <w:pPr>
      <w:pStyle w:val="af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201" w:rsidRDefault="00127201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635541E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586ED6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162CA1"/>
    <w:multiLevelType w:val="hybridMultilevel"/>
    <w:tmpl w:val="9FCA8ED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CD2DB4"/>
    <w:multiLevelType w:val="multilevel"/>
    <w:tmpl w:val="0B68F7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29EB500A"/>
    <w:multiLevelType w:val="hybridMultilevel"/>
    <w:tmpl w:val="AEC8D5EC"/>
    <w:lvl w:ilvl="0" w:tplc="0C429B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2BA92A54"/>
    <w:multiLevelType w:val="hybridMultilevel"/>
    <w:tmpl w:val="8DFA55BE"/>
    <w:lvl w:ilvl="0" w:tplc="BC885232">
      <w:start w:val="1"/>
      <w:numFmt w:val="decimal"/>
      <w:lvlText w:val="%1."/>
      <w:lvlJc w:val="left"/>
      <w:pPr>
        <w:ind w:left="945" w:hanging="5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264CA2"/>
    <w:multiLevelType w:val="hybridMultilevel"/>
    <w:tmpl w:val="4762F44E"/>
    <w:lvl w:ilvl="0" w:tplc="D840BF44">
      <w:start w:val="1"/>
      <w:numFmt w:val="decimal"/>
      <w:lvlText w:val="%1."/>
      <w:lvlJc w:val="left"/>
      <w:pPr>
        <w:ind w:left="121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12049D4"/>
    <w:multiLevelType w:val="multilevel"/>
    <w:tmpl w:val="176E20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48" w:hanging="2160"/>
      </w:pPr>
      <w:rPr>
        <w:rFonts w:hint="default"/>
      </w:rPr>
    </w:lvl>
  </w:abstractNum>
  <w:abstractNum w:abstractNumId="12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B6B346C"/>
    <w:multiLevelType w:val="multilevel"/>
    <w:tmpl w:val="783C0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alibri" w:hint="default"/>
        <w:sz w:val="22"/>
      </w:rPr>
    </w:lvl>
  </w:abstractNum>
  <w:abstractNum w:abstractNumId="14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3ECE2936"/>
    <w:multiLevelType w:val="multilevel"/>
    <w:tmpl w:val="7E1A0A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84" w:hanging="2160"/>
      </w:pPr>
      <w:rPr>
        <w:rFonts w:hint="default"/>
      </w:rPr>
    </w:lvl>
  </w:abstractNum>
  <w:abstractNum w:abstractNumId="16">
    <w:nsid w:val="3FB2421A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F500DF"/>
    <w:multiLevelType w:val="hybridMultilevel"/>
    <w:tmpl w:val="488ECFA2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DB64D9"/>
    <w:multiLevelType w:val="hybridMultilevel"/>
    <w:tmpl w:val="68B08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3A2184"/>
    <w:multiLevelType w:val="hybridMultilevel"/>
    <w:tmpl w:val="3A08987A"/>
    <w:lvl w:ilvl="0" w:tplc="556CA10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21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6B741B52"/>
    <w:multiLevelType w:val="multilevel"/>
    <w:tmpl w:val="7728A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4">
    <w:nsid w:val="6C774D19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C13EDD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8"/>
  </w:num>
  <w:num w:numId="4">
    <w:abstractNumId w:val="8"/>
  </w:num>
  <w:num w:numId="5">
    <w:abstractNumId w:val="13"/>
  </w:num>
  <w:num w:numId="6">
    <w:abstractNumId w:val="19"/>
  </w:num>
  <w:num w:numId="7">
    <w:abstractNumId w:val="16"/>
  </w:num>
  <w:num w:numId="8">
    <w:abstractNumId w:val="25"/>
  </w:num>
  <w:num w:numId="9">
    <w:abstractNumId w:val="1"/>
  </w:num>
  <w:num w:numId="10">
    <w:abstractNumId w:val="3"/>
  </w:num>
  <w:num w:numId="11">
    <w:abstractNumId w:val="12"/>
  </w:num>
  <w:num w:numId="12">
    <w:abstractNumId w:val="2"/>
  </w:num>
  <w:num w:numId="13">
    <w:abstractNumId w:val="9"/>
  </w:num>
  <w:num w:numId="14">
    <w:abstractNumId w:val="22"/>
  </w:num>
  <w:num w:numId="15">
    <w:abstractNumId w:val="0"/>
  </w:num>
  <w:num w:numId="16">
    <w:abstractNumId w:val="21"/>
  </w:num>
  <w:num w:numId="17">
    <w:abstractNumId w:val="20"/>
  </w:num>
  <w:num w:numId="18">
    <w:abstractNumId w:val="6"/>
  </w:num>
  <w:num w:numId="19">
    <w:abstractNumId w:val="14"/>
  </w:num>
  <w:num w:numId="20">
    <w:abstractNumId w:val="24"/>
  </w:num>
  <w:num w:numId="21">
    <w:abstractNumId w:val="4"/>
  </w:num>
  <w:num w:numId="22">
    <w:abstractNumId w:val="17"/>
  </w:num>
  <w:num w:numId="23">
    <w:abstractNumId w:val="5"/>
  </w:num>
  <w:num w:numId="24">
    <w:abstractNumId w:val="23"/>
  </w:num>
  <w:num w:numId="25">
    <w:abstractNumId w:val="15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4FD"/>
    <w:rsid w:val="0001025F"/>
    <w:rsid w:val="00016DD5"/>
    <w:rsid w:val="00040E8C"/>
    <w:rsid w:val="00045502"/>
    <w:rsid w:val="00056B78"/>
    <w:rsid w:val="00063FEA"/>
    <w:rsid w:val="0006747C"/>
    <w:rsid w:val="0007308F"/>
    <w:rsid w:val="000766D5"/>
    <w:rsid w:val="00092B02"/>
    <w:rsid w:val="000E28CC"/>
    <w:rsid w:val="000E5B97"/>
    <w:rsid w:val="000F69BB"/>
    <w:rsid w:val="00100C53"/>
    <w:rsid w:val="0012145D"/>
    <w:rsid w:val="00127201"/>
    <w:rsid w:val="0015099E"/>
    <w:rsid w:val="00157FD7"/>
    <w:rsid w:val="00160298"/>
    <w:rsid w:val="00160FE3"/>
    <w:rsid w:val="001675E2"/>
    <w:rsid w:val="001723DE"/>
    <w:rsid w:val="001922D4"/>
    <w:rsid w:val="001A00D5"/>
    <w:rsid w:val="001C3BDE"/>
    <w:rsid w:val="001E0D17"/>
    <w:rsid w:val="001E14C5"/>
    <w:rsid w:val="001E79AE"/>
    <w:rsid w:val="002030F0"/>
    <w:rsid w:val="00224A98"/>
    <w:rsid w:val="00250122"/>
    <w:rsid w:val="00252AE1"/>
    <w:rsid w:val="00255C73"/>
    <w:rsid w:val="00262977"/>
    <w:rsid w:val="00264201"/>
    <w:rsid w:val="002752FA"/>
    <w:rsid w:val="00280DA3"/>
    <w:rsid w:val="00292FD7"/>
    <w:rsid w:val="00296FAF"/>
    <w:rsid w:val="002A0BEF"/>
    <w:rsid w:val="002B32D4"/>
    <w:rsid w:val="002B7EA8"/>
    <w:rsid w:val="002C6E09"/>
    <w:rsid w:val="002D631A"/>
    <w:rsid w:val="002E276D"/>
    <w:rsid w:val="00300FE4"/>
    <w:rsid w:val="00320738"/>
    <w:rsid w:val="003237D3"/>
    <w:rsid w:val="00326BE2"/>
    <w:rsid w:val="00342BFD"/>
    <w:rsid w:val="00342C33"/>
    <w:rsid w:val="003567B6"/>
    <w:rsid w:val="0036000F"/>
    <w:rsid w:val="003618DF"/>
    <w:rsid w:val="00366DF9"/>
    <w:rsid w:val="00371111"/>
    <w:rsid w:val="003767EF"/>
    <w:rsid w:val="0038117C"/>
    <w:rsid w:val="003872E9"/>
    <w:rsid w:val="003A11A5"/>
    <w:rsid w:val="003A2834"/>
    <w:rsid w:val="003C114F"/>
    <w:rsid w:val="003C3E02"/>
    <w:rsid w:val="003D0C24"/>
    <w:rsid w:val="003D5DC9"/>
    <w:rsid w:val="003E6C07"/>
    <w:rsid w:val="00411B2D"/>
    <w:rsid w:val="00415ACF"/>
    <w:rsid w:val="00422A1C"/>
    <w:rsid w:val="00433A4B"/>
    <w:rsid w:val="00437BC7"/>
    <w:rsid w:val="0044126E"/>
    <w:rsid w:val="004624C4"/>
    <w:rsid w:val="00494F47"/>
    <w:rsid w:val="004A3FB7"/>
    <w:rsid w:val="004D00E2"/>
    <w:rsid w:val="004D1E23"/>
    <w:rsid w:val="004E2CB4"/>
    <w:rsid w:val="004E5575"/>
    <w:rsid w:val="004E6160"/>
    <w:rsid w:val="004F7B3C"/>
    <w:rsid w:val="0053344D"/>
    <w:rsid w:val="00542B89"/>
    <w:rsid w:val="0055688E"/>
    <w:rsid w:val="005655B2"/>
    <w:rsid w:val="00576537"/>
    <w:rsid w:val="00580583"/>
    <w:rsid w:val="005828F0"/>
    <w:rsid w:val="00584B30"/>
    <w:rsid w:val="00585509"/>
    <w:rsid w:val="005877B7"/>
    <w:rsid w:val="00597A7B"/>
    <w:rsid w:val="005A6350"/>
    <w:rsid w:val="005B2556"/>
    <w:rsid w:val="005F03B8"/>
    <w:rsid w:val="005F23E7"/>
    <w:rsid w:val="006151B3"/>
    <w:rsid w:val="00642B1A"/>
    <w:rsid w:val="00650525"/>
    <w:rsid w:val="00651879"/>
    <w:rsid w:val="00654582"/>
    <w:rsid w:val="00655A16"/>
    <w:rsid w:val="00665AFB"/>
    <w:rsid w:val="00676D21"/>
    <w:rsid w:val="006946A3"/>
    <w:rsid w:val="00697765"/>
    <w:rsid w:val="006A4003"/>
    <w:rsid w:val="006B5B64"/>
    <w:rsid w:val="006C6F14"/>
    <w:rsid w:val="006F6325"/>
    <w:rsid w:val="00704DCC"/>
    <w:rsid w:val="00710D6C"/>
    <w:rsid w:val="0072150B"/>
    <w:rsid w:val="007350F5"/>
    <w:rsid w:val="00742A48"/>
    <w:rsid w:val="00743E89"/>
    <w:rsid w:val="0077326D"/>
    <w:rsid w:val="00774617"/>
    <w:rsid w:val="00780F25"/>
    <w:rsid w:val="0079362F"/>
    <w:rsid w:val="007B3CAC"/>
    <w:rsid w:val="007C3976"/>
    <w:rsid w:val="007D1492"/>
    <w:rsid w:val="007D18D1"/>
    <w:rsid w:val="007E43F7"/>
    <w:rsid w:val="00804726"/>
    <w:rsid w:val="00813159"/>
    <w:rsid w:val="00842B61"/>
    <w:rsid w:val="0085169A"/>
    <w:rsid w:val="00861E4C"/>
    <w:rsid w:val="00886DA5"/>
    <w:rsid w:val="0089063F"/>
    <w:rsid w:val="00895A91"/>
    <w:rsid w:val="008B6DE5"/>
    <w:rsid w:val="008C1524"/>
    <w:rsid w:val="008C519E"/>
    <w:rsid w:val="008F6CBC"/>
    <w:rsid w:val="0090629C"/>
    <w:rsid w:val="00906904"/>
    <w:rsid w:val="00935B5A"/>
    <w:rsid w:val="00961386"/>
    <w:rsid w:val="009A25A6"/>
    <w:rsid w:val="009A46FA"/>
    <w:rsid w:val="009D28D8"/>
    <w:rsid w:val="009D5FA9"/>
    <w:rsid w:val="009E12C8"/>
    <w:rsid w:val="009F13ED"/>
    <w:rsid w:val="00A024FD"/>
    <w:rsid w:val="00A132AE"/>
    <w:rsid w:val="00A21B2A"/>
    <w:rsid w:val="00A22692"/>
    <w:rsid w:val="00A267B9"/>
    <w:rsid w:val="00A77B89"/>
    <w:rsid w:val="00AA17E7"/>
    <w:rsid w:val="00AB408A"/>
    <w:rsid w:val="00AC148F"/>
    <w:rsid w:val="00AD627A"/>
    <w:rsid w:val="00AF5601"/>
    <w:rsid w:val="00AF7803"/>
    <w:rsid w:val="00B20790"/>
    <w:rsid w:val="00B21052"/>
    <w:rsid w:val="00B2641D"/>
    <w:rsid w:val="00B412A2"/>
    <w:rsid w:val="00B523A2"/>
    <w:rsid w:val="00B77734"/>
    <w:rsid w:val="00B80737"/>
    <w:rsid w:val="00B816D7"/>
    <w:rsid w:val="00B94D96"/>
    <w:rsid w:val="00BB4C73"/>
    <w:rsid w:val="00BB73A9"/>
    <w:rsid w:val="00BC6444"/>
    <w:rsid w:val="00BD43FF"/>
    <w:rsid w:val="00BF3E52"/>
    <w:rsid w:val="00C01624"/>
    <w:rsid w:val="00C27A9D"/>
    <w:rsid w:val="00C65405"/>
    <w:rsid w:val="00C81F22"/>
    <w:rsid w:val="00C90D8B"/>
    <w:rsid w:val="00C97EDD"/>
    <w:rsid w:val="00CB54F8"/>
    <w:rsid w:val="00CC25C7"/>
    <w:rsid w:val="00CC5F17"/>
    <w:rsid w:val="00CE098A"/>
    <w:rsid w:val="00D26DFE"/>
    <w:rsid w:val="00D27297"/>
    <w:rsid w:val="00D6304B"/>
    <w:rsid w:val="00D83119"/>
    <w:rsid w:val="00DA66ED"/>
    <w:rsid w:val="00DC6FD7"/>
    <w:rsid w:val="00DF58D0"/>
    <w:rsid w:val="00E10027"/>
    <w:rsid w:val="00E221A6"/>
    <w:rsid w:val="00E37CE8"/>
    <w:rsid w:val="00E43E2C"/>
    <w:rsid w:val="00E47525"/>
    <w:rsid w:val="00E616FF"/>
    <w:rsid w:val="00E76A5D"/>
    <w:rsid w:val="00E8551C"/>
    <w:rsid w:val="00EA70A4"/>
    <w:rsid w:val="00EB2656"/>
    <w:rsid w:val="00EC6CD2"/>
    <w:rsid w:val="00ED2594"/>
    <w:rsid w:val="00EE62B1"/>
    <w:rsid w:val="00EF6F74"/>
    <w:rsid w:val="00F00AC6"/>
    <w:rsid w:val="00F305C1"/>
    <w:rsid w:val="00F40E90"/>
    <w:rsid w:val="00F60C72"/>
    <w:rsid w:val="00F700A9"/>
    <w:rsid w:val="00F7667F"/>
    <w:rsid w:val="00F82AE1"/>
    <w:rsid w:val="00FA20EB"/>
    <w:rsid w:val="00FB4964"/>
    <w:rsid w:val="00FB7874"/>
    <w:rsid w:val="00FC69C3"/>
    <w:rsid w:val="00FD0DC2"/>
    <w:rsid w:val="00FD377F"/>
    <w:rsid w:val="00FD5D43"/>
    <w:rsid w:val="00FE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57FD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157FD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57FD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57FD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57FD7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157FD7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157FD7"/>
  </w:style>
  <w:style w:type="paragraph" w:styleId="a3">
    <w:name w:val="Body Text"/>
    <w:basedOn w:val="a"/>
    <w:link w:val="a4"/>
    <w:unhideWhenUsed/>
    <w:rsid w:val="00A024FD"/>
    <w:rPr>
      <w:rFonts w:ascii="Times New Roman" w:hAnsi="Times New Roman"/>
      <w:sz w:val="28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rsid w:val="00A024FD"/>
    <w:pPr>
      <w:widowControl w:val="0"/>
      <w:ind w:firstLine="720"/>
    </w:pPr>
    <w:rPr>
      <w:rFonts w:ascii="Times New Roman" w:hAnsi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hAnsi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basedOn w:val="a0"/>
    <w:rsid w:val="00157FD7"/>
    <w:rPr>
      <w:color w:val="0000FF"/>
      <w:u w:val="none"/>
    </w:rPr>
  </w:style>
  <w:style w:type="paragraph" w:customStyle="1" w:styleId="ConsPlusTitle">
    <w:name w:val="ConsPlusTitle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rsid w:val="00157FD7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Courier" w:eastAsia="Times New Roman" w:hAnsi="Courier" w:cs="Times New Roman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rsid w:val="008C1524"/>
    <w:rPr>
      <w:sz w:val="28"/>
    </w:rPr>
  </w:style>
  <w:style w:type="character" w:customStyle="1" w:styleId="25">
    <w:name w:val="Основной текст 2 Знак"/>
    <w:basedOn w:val="a0"/>
    <w:link w:val="24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rPr>
      <w:rFonts w:ascii="Calibri" w:eastAsia="Calibri" w:hAnsi="Calibri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rPr>
      <w:rFonts w:ascii="Calibri" w:eastAsia="Calibri" w:hAnsi="Calibri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rsid w:val="008C1524"/>
    <w:pPr>
      <w:spacing w:before="100" w:beforeAutospacing="1" w:after="100" w:afterAutospacing="1"/>
    </w:pPr>
    <w:rPr>
      <w:rFonts w:eastAsia="Calibri"/>
    </w:rPr>
  </w:style>
  <w:style w:type="paragraph" w:styleId="afe">
    <w:name w:val="caption"/>
    <w:basedOn w:val="a"/>
    <w:next w:val="a"/>
    <w:qFormat/>
    <w:rsid w:val="008C1524"/>
    <w:rPr>
      <w:sz w:val="28"/>
    </w:rPr>
  </w:style>
  <w:style w:type="paragraph" w:styleId="aff">
    <w:name w:val="Title"/>
    <w:basedOn w:val="a"/>
    <w:link w:val="aff0"/>
    <w:qFormat/>
    <w:rsid w:val="008C1524"/>
    <w:pPr>
      <w:suppressAutoHyphens/>
      <w:jc w:val="center"/>
    </w:pPr>
    <w:rPr>
      <w:rFonts w:ascii="TimesET" w:hAnsi="TimesET"/>
      <w:sz w:val="32"/>
    </w:rPr>
  </w:style>
  <w:style w:type="character" w:customStyle="1" w:styleId="aff0">
    <w:name w:val="Название Знак"/>
    <w:basedOn w:val="a0"/>
    <w:link w:val="aff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rsid w:val="008C1524"/>
    <w:pPr>
      <w:shd w:val="clear" w:color="auto" w:fill="FFFFFF"/>
      <w:autoSpaceDE w:val="0"/>
      <w:autoSpaceDN w:val="0"/>
      <w:adjustRightInd w:val="0"/>
      <w:ind w:left="360" w:hanging="360"/>
    </w:pPr>
    <w:rPr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rsid w:val="008C1524"/>
    <w:rPr>
      <w:rFonts w:ascii="Verdana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rPr>
      <w:rFonts w:ascii="Courier New" w:hAnsi="Courier New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157FD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</w:pPr>
    <w:rPr>
      <w:rFonts w:cs="Arial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</w:pPr>
    <w:rPr>
      <w:rFonts w:cs="Arial"/>
    </w:rPr>
  </w:style>
  <w:style w:type="character" w:styleId="HTML">
    <w:name w:val="HTML Variable"/>
    <w:aliases w:val="!Ссылки в документе"/>
    <w:basedOn w:val="a0"/>
    <w:rsid w:val="00157FD7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157FD7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157FD7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157FD7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hAnsi="Times New Roman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66">
    <w:name w:val="xl66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68">
    <w:name w:val="xl6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0">
    <w:name w:val="xl7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1">
    <w:name w:val="xl7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4">
    <w:name w:val="xl7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7">
    <w:name w:val="xl7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8">
    <w:name w:val="xl7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CC25C7"/>
    <w:pP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81">
    <w:name w:val="xl8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2">
    <w:name w:val="xl82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3">
    <w:name w:val="xl8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4">
    <w:name w:val="xl8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8">
    <w:name w:val="xl88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7">
    <w:name w:val="xl9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9">
    <w:name w:val="xl99"/>
    <w:basedOn w:val="a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0">
    <w:name w:val="xl100"/>
    <w:basedOn w:val="a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1">
    <w:name w:val="xl101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2">
    <w:name w:val="xl102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3">
    <w:name w:val="xl103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4">
    <w:name w:val="xl104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5">
    <w:name w:val="xl105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6">
    <w:name w:val="xl106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7">
    <w:name w:val="xl107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8">
    <w:name w:val="xl108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9">
    <w:name w:val="xl109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0">
    <w:name w:val="xl11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11">
    <w:name w:val="xl111"/>
    <w:basedOn w:val="a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12">
    <w:name w:val="xl11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5">
    <w:name w:val="xl115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6">
    <w:name w:val="xl11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7">
    <w:name w:val="xl11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8">
    <w:name w:val="xl118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9">
    <w:name w:val="xl119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0">
    <w:name w:val="xl120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4">
    <w:name w:val="xl12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5">
    <w:name w:val="xl125"/>
    <w:basedOn w:val="a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CC25C7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1">
    <w:name w:val="xl131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rsid w:val="00CC25C7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6">
    <w:name w:val="xl146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7">
    <w:name w:val="xl14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8">
    <w:name w:val="xl148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9">
    <w:name w:val="xl149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50">
    <w:name w:val="xl15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3">
    <w:name w:val="xl15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4">
    <w:name w:val="xl154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5">
    <w:name w:val="xl155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6">
    <w:name w:val="xl15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7">
    <w:name w:val="xl157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8">
    <w:name w:val="xl158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59">
    <w:name w:val="xl159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0">
    <w:name w:val="xl16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57FD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157FD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57FD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57FD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57FD7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157FD7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157FD7"/>
  </w:style>
  <w:style w:type="paragraph" w:styleId="a3">
    <w:name w:val="Body Text"/>
    <w:basedOn w:val="a"/>
    <w:link w:val="a4"/>
    <w:unhideWhenUsed/>
    <w:rsid w:val="00A024FD"/>
    <w:rPr>
      <w:rFonts w:ascii="Times New Roman" w:hAnsi="Times New Roman"/>
      <w:sz w:val="28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rsid w:val="00A024FD"/>
    <w:pPr>
      <w:widowControl w:val="0"/>
      <w:ind w:firstLine="720"/>
    </w:pPr>
    <w:rPr>
      <w:rFonts w:ascii="Times New Roman" w:hAnsi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hAnsi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basedOn w:val="a0"/>
    <w:rsid w:val="00157FD7"/>
    <w:rPr>
      <w:color w:val="0000FF"/>
      <w:u w:val="none"/>
    </w:rPr>
  </w:style>
  <w:style w:type="paragraph" w:customStyle="1" w:styleId="ConsPlusTitle">
    <w:name w:val="ConsPlusTitle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rsid w:val="00157FD7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Courier" w:eastAsia="Times New Roman" w:hAnsi="Courier" w:cs="Times New Roman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rsid w:val="008C1524"/>
    <w:rPr>
      <w:sz w:val="28"/>
    </w:rPr>
  </w:style>
  <w:style w:type="character" w:customStyle="1" w:styleId="25">
    <w:name w:val="Основной текст 2 Знак"/>
    <w:basedOn w:val="a0"/>
    <w:link w:val="24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rPr>
      <w:rFonts w:ascii="Calibri" w:eastAsia="Calibri" w:hAnsi="Calibri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rPr>
      <w:rFonts w:ascii="Calibri" w:eastAsia="Calibri" w:hAnsi="Calibri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rsid w:val="008C1524"/>
    <w:pPr>
      <w:spacing w:before="100" w:beforeAutospacing="1" w:after="100" w:afterAutospacing="1"/>
    </w:pPr>
    <w:rPr>
      <w:rFonts w:eastAsia="Calibri"/>
    </w:rPr>
  </w:style>
  <w:style w:type="paragraph" w:styleId="afe">
    <w:name w:val="caption"/>
    <w:basedOn w:val="a"/>
    <w:next w:val="a"/>
    <w:qFormat/>
    <w:rsid w:val="008C1524"/>
    <w:rPr>
      <w:sz w:val="28"/>
    </w:rPr>
  </w:style>
  <w:style w:type="paragraph" w:styleId="aff">
    <w:name w:val="Title"/>
    <w:basedOn w:val="a"/>
    <w:link w:val="aff0"/>
    <w:qFormat/>
    <w:rsid w:val="008C1524"/>
    <w:pPr>
      <w:suppressAutoHyphens/>
      <w:jc w:val="center"/>
    </w:pPr>
    <w:rPr>
      <w:rFonts w:ascii="TimesET" w:hAnsi="TimesET"/>
      <w:sz w:val="32"/>
    </w:rPr>
  </w:style>
  <w:style w:type="character" w:customStyle="1" w:styleId="aff0">
    <w:name w:val="Название Знак"/>
    <w:basedOn w:val="a0"/>
    <w:link w:val="aff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rsid w:val="008C1524"/>
    <w:pPr>
      <w:shd w:val="clear" w:color="auto" w:fill="FFFFFF"/>
      <w:autoSpaceDE w:val="0"/>
      <w:autoSpaceDN w:val="0"/>
      <w:adjustRightInd w:val="0"/>
      <w:ind w:left="360" w:hanging="360"/>
    </w:pPr>
    <w:rPr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rsid w:val="008C1524"/>
    <w:rPr>
      <w:rFonts w:ascii="Verdana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rPr>
      <w:rFonts w:ascii="Courier New" w:hAnsi="Courier New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157FD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</w:pPr>
    <w:rPr>
      <w:rFonts w:cs="Arial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</w:pPr>
    <w:rPr>
      <w:rFonts w:cs="Arial"/>
    </w:rPr>
  </w:style>
  <w:style w:type="character" w:styleId="HTML">
    <w:name w:val="HTML Variable"/>
    <w:aliases w:val="!Ссылки в документе"/>
    <w:basedOn w:val="a0"/>
    <w:rsid w:val="00157FD7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157FD7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157FD7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157FD7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hAnsi="Times New Roman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66">
    <w:name w:val="xl66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68">
    <w:name w:val="xl6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0">
    <w:name w:val="xl7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1">
    <w:name w:val="xl7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4">
    <w:name w:val="xl7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7">
    <w:name w:val="xl7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8">
    <w:name w:val="xl7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CC25C7"/>
    <w:pP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81">
    <w:name w:val="xl8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2">
    <w:name w:val="xl82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3">
    <w:name w:val="xl8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4">
    <w:name w:val="xl8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8">
    <w:name w:val="xl88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7">
    <w:name w:val="xl9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9">
    <w:name w:val="xl99"/>
    <w:basedOn w:val="a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0">
    <w:name w:val="xl100"/>
    <w:basedOn w:val="a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1">
    <w:name w:val="xl101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2">
    <w:name w:val="xl102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3">
    <w:name w:val="xl103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4">
    <w:name w:val="xl104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5">
    <w:name w:val="xl105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6">
    <w:name w:val="xl106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7">
    <w:name w:val="xl107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8">
    <w:name w:val="xl108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9">
    <w:name w:val="xl109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0">
    <w:name w:val="xl11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11">
    <w:name w:val="xl111"/>
    <w:basedOn w:val="a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12">
    <w:name w:val="xl11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5">
    <w:name w:val="xl115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6">
    <w:name w:val="xl11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7">
    <w:name w:val="xl11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8">
    <w:name w:val="xl118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9">
    <w:name w:val="xl119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0">
    <w:name w:val="xl120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4">
    <w:name w:val="xl12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5">
    <w:name w:val="xl125"/>
    <w:basedOn w:val="a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CC25C7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1">
    <w:name w:val="xl131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rsid w:val="00CC25C7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6">
    <w:name w:val="xl146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7">
    <w:name w:val="xl14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8">
    <w:name w:val="xl148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9">
    <w:name w:val="xl149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50">
    <w:name w:val="xl15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3">
    <w:name w:val="xl15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4">
    <w:name w:val="xl154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5">
    <w:name w:val="xl155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6">
    <w:name w:val="xl15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7">
    <w:name w:val="xl157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8">
    <w:name w:val="xl158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59">
    <w:name w:val="xl159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0">
    <w:name w:val="xl16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e834d696-a78a-4f6b-9db8-21f5c4775aac.doc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file:///C:\content\act\e1e6b292-6941-4133-8cfb-daf8bb0fdc8a.doc" TargetMode="External"/><Relationship Id="rId7" Type="http://schemas.openxmlformats.org/officeDocument/2006/relationships/footnotes" Target="footnotes.xml"/><Relationship Id="rId12" Type="http://schemas.openxmlformats.org/officeDocument/2006/relationships/hyperlink" Target="file:///C:\content\act\db5c6d52-8299-47c3-b32e-cc01e21d1c19.doc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yperlink" Target="file:///C:\content\act\6bb82b3e-2b9b-40ad-82bb-883716a5ebf2.do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d6af4e51-30c7-468a-a2b8-83c27c54b07b.doc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hyperlink" Target="file:///C:\content\act\350740ac-a815-406a-b16a-19b0f1f35fbd.doc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d1173f02-7815-498c-b6b9-0acbb0374f31.doc" TargetMode="External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BA38B-F376-4E83-84E1-58549CF2A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32</Pages>
  <Words>4699</Words>
  <Characters>26790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Ярдухина Виктория Вячеславовна</cp:lastModifiedBy>
  <cp:revision>2</cp:revision>
  <cp:lastPrinted>2023-05-05T06:34:00Z</cp:lastPrinted>
  <dcterms:created xsi:type="dcterms:W3CDTF">2024-01-26T05:58:00Z</dcterms:created>
  <dcterms:modified xsi:type="dcterms:W3CDTF">2024-01-26T05:58:00Z</dcterms:modified>
</cp:coreProperties>
</file>