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841" w:rsidRPr="00D945E0" w:rsidRDefault="00971841" w:rsidP="006605D2">
      <w:pPr>
        <w:ind w:left="567" w:firstLine="0"/>
        <w:jc w:val="center"/>
        <w:rPr>
          <w:rFonts w:cs="Arial"/>
          <w:b/>
          <w:bCs/>
          <w:kern w:val="32"/>
          <w:sz w:val="30"/>
          <w:szCs w:val="30"/>
        </w:rPr>
      </w:pPr>
      <w:r w:rsidRPr="00D945E0">
        <w:rPr>
          <w:rFonts w:cs="Arial"/>
          <w:b/>
          <w:bCs/>
          <w:kern w:val="32"/>
          <w:sz w:val="30"/>
          <w:szCs w:val="30"/>
        </w:rPr>
        <w:t>АДМИНИСТРАЦИЯ БЕРЕЗОВСКОГО РАЙОНА</w:t>
      </w:r>
    </w:p>
    <w:p w:rsidR="00971841" w:rsidRPr="00D945E0" w:rsidRDefault="00971841" w:rsidP="006605D2">
      <w:pPr>
        <w:ind w:left="567" w:firstLine="0"/>
        <w:jc w:val="center"/>
        <w:rPr>
          <w:rFonts w:cs="Arial"/>
          <w:b/>
          <w:bCs/>
          <w:kern w:val="32"/>
          <w:sz w:val="30"/>
          <w:szCs w:val="30"/>
        </w:rPr>
      </w:pPr>
      <w:r w:rsidRPr="00D945E0">
        <w:rPr>
          <w:rFonts w:cs="Arial"/>
          <w:b/>
          <w:bCs/>
          <w:kern w:val="32"/>
          <w:sz w:val="30"/>
          <w:szCs w:val="30"/>
        </w:rPr>
        <w:t>ХАНТЫ-МАНСИЙСКОГО АВТОНОМНОГО ОКРУГА</w:t>
      </w:r>
      <w:r w:rsidR="0049349C" w:rsidRPr="00D945E0">
        <w:rPr>
          <w:rFonts w:cs="Arial"/>
          <w:b/>
          <w:bCs/>
          <w:kern w:val="32"/>
          <w:sz w:val="30"/>
          <w:szCs w:val="30"/>
        </w:rPr>
        <w:t>-</w:t>
      </w:r>
      <w:r w:rsidRPr="00D945E0">
        <w:rPr>
          <w:rFonts w:cs="Arial"/>
          <w:b/>
          <w:bCs/>
          <w:kern w:val="32"/>
          <w:sz w:val="30"/>
          <w:szCs w:val="30"/>
        </w:rPr>
        <w:t>ЮГРЫ</w:t>
      </w:r>
    </w:p>
    <w:p w:rsidR="00D945E0" w:rsidRDefault="00D945E0" w:rsidP="006605D2">
      <w:pPr>
        <w:ind w:left="567" w:firstLine="0"/>
        <w:jc w:val="center"/>
        <w:rPr>
          <w:rFonts w:cs="Arial"/>
          <w:b/>
          <w:bCs/>
          <w:kern w:val="32"/>
          <w:sz w:val="30"/>
          <w:szCs w:val="30"/>
        </w:rPr>
      </w:pPr>
    </w:p>
    <w:p w:rsidR="00971841" w:rsidRPr="006605D2" w:rsidRDefault="00971841" w:rsidP="006605D2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D945E0">
        <w:rPr>
          <w:rFonts w:cs="Arial"/>
          <w:b/>
          <w:bCs/>
          <w:kern w:val="32"/>
          <w:sz w:val="30"/>
          <w:szCs w:val="30"/>
        </w:rPr>
        <w:t>ПОСТАНОВЛЕНИЕ</w:t>
      </w:r>
    </w:p>
    <w:p w:rsidR="00971841" w:rsidRPr="006605D2" w:rsidRDefault="00971841" w:rsidP="006605D2">
      <w:pPr>
        <w:ind w:left="567" w:firstLine="0"/>
      </w:pPr>
    </w:p>
    <w:p w:rsidR="006605D2" w:rsidRPr="006605D2" w:rsidRDefault="006605D2" w:rsidP="006605D2">
      <w:pPr>
        <w:ind w:left="567" w:firstLine="0"/>
      </w:pPr>
    </w:p>
    <w:p w:rsidR="0049349C" w:rsidRPr="006605D2" w:rsidRDefault="000036FD" w:rsidP="00D945E0">
      <w:pPr>
        <w:tabs>
          <w:tab w:val="left" w:pos="8789"/>
        </w:tabs>
        <w:ind w:firstLine="0"/>
      </w:pPr>
      <w:r w:rsidRPr="006605D2">
        <w:t>от 28.12.</w:t>
      </w:r>
      <w:r w:rsidR="00971841" w:rsidRPr="006605D2">
        <w:t>2017</w:t>
      </w:r>
      <w:r w:rsidR="0049349C" w:rsidRPr="006605D2">
        <w:t xml:space="preserve"> </w:t>
      </w:r>
      <w:r w:rsidR="00D945E0">
        <w:tab/>
      </w:r>
      <w:r w:rsidR="0049349C" w:rsidRPr="006605D2">
        <w:t xml:space="preserve">№ </w:t>
      </w:r>
      <w:r w:rsidRPr="006605D2">
        <w:t>1165</w:t>
      </w:r>
    </w:p>
    <w:p w:rsidR="00971841" w:rsidRPr="006605D2" w:rsidRDefault="00971841" w:rsidP="00D945E0">
      <w:pPr>
        <w:ind w:firstLine="0"/>
      </w:pPr>
      <w:proofErr w:type="spellStart"/>
      <w:r w:rsidRPr="006605D2">
        <w:t>пгт</w:t>
      </w:r>
      <w:proofErr w:type="spellEnd"/>
      <w:r w:rsidRPr="006605D2">
        <w:t>. Березово</w:t>
      </w:r>
    </w:p>
    <w:p w:rsidR="00971841" w:rsidRPr="006605D2" w:rsidRDefault="00971841" w:rsidP="006605D2">
      <w:pPr>
        <w:ind w:left="567" w:firstLine="0"/>
      </w:pPr>
    </w:p>
    <w:p w:rsidR="00EA1DCA" w:rsidRPr="006605D2" w:rsidRDefault="00964EC3" w:rsidP="006605D2">
      <w:pPr>
        <w:jc w:val="center"/>
      </w:pPr>
      <w:r w:rsidRPr="006605D2">
        <w:rPr>
          <w:rFonts w:cs="Arial"/>
          <w:b/>
          <w:bCs/>
          <w:kern w:val="28"/>
          <w:sz w:val="32"/>
          <w:szCs w:val="32"/>
        </w:rPr>
        <w:t>О внесении изменений в приложение к постановлению администрации Березовского района от 31.05.2017</w:t>
      </w:r>
      <w:r w:rsidR="0049349C" w:rsidRPr="006605D2">
        <w:rPr>
          <w:rFonts w:cs="Arial"/>
          <w:b/>
          <w:bCs/>
          <w:kern w:val="28"/>
          <w:sz w:val="32"/>
          <w:szCs w:val="32"/>
        </w:rPr>
        <w:t xml:space="preserve"> № </w:t>
      </w:r>
      <w:r w:rsidRPr="006605D2">
        <w:rPr>
          <w:rFonts w:cs="Arial"/>
          <w:b/>
          <w:bCs/>
          <w:kern w:val="28"/>
          <w:sz w:val="32"/>
          <w:szCs w:val="32"/>
        </w:rPr>
        <w:t xml:space="preserve">461 </w:t>
      </w:r>
      <w:r w:rsidR="0049349C" w:rsidRPr="006605D2">
        <w:rPr>
          <w:rFonts w:cs="Arial"/>
          <w:b/>
          <w:bCs/>
          <w:kern w:val="28"/>
          <w:sz w:val="32"/>
          <w:szCs w:val="32"/>
        </w:rPr>
        <w:t>«</w:t>
      </w:r>
      <w:r w:rsidR="00662532" w:rsidRPr="006605D2">
        <w:rPr>
          <w:rFonts w:cs="Arial"/>
          <w:b/>
          <w:bCs/>
          <w:kern w:val="28"/>
          <w:sz w:val="32"/>
          <w:szCs w:val="32"/>
        </w:rPr>
        <w:t>О</w:t>
      </w:r>
      <w:r w:rsidR="00EA1DCA" w:rsidRPr="006605D2">
        <w:rPr>
          <w:rFonts w:cs="Arial"/>
          <w:b/>
          <w:bCs/>
          <w:kern w:val="28"/>
          <w:sz w:val="32"/>
          <w:szCs w:val="32"/>
        </w:rPr>
        <w:t xml:space="preserve"> муниципальной программ</w:t>
      </w:r>
      <w:r w:rsidR="00662532" w:rsidRPr="006605D2">
        <w:rPr>
          <w:rFonts w:cs="Arial"/>
          <w:b/>
          <w:bCs/>
          <w:kern w:val="28"/>
          <w:sz w:val="32"/>
          <w:szCs w:val="32"/>
        </w:rPr>
        <w:t>е</w:t>
      </w:r>
      <w:r w:rsidR="00EA1DCA" w:rsidRPr="006605D2">
        <w:rPr>
          <w:rFonts w:cs="Arial"/>
          <w:b/>
          <w:bCs/>
          <w:kern w:val="28"/>
          <w:sz w:val="32"/>
          <w:szCs w:val="32"/>
        </w:rPr>
        <w:t xml:space="preserve"> </w:t>
      </w:r>
      <w:r w:rsidR="0049349C" w:rsidRPr="006605D2">
        <w:rPr>
          <w:rFonts w:cs="Arial"/>
          <w:b/>
          <w:bCs/>
          <w:kern w:val="28"/>
          <w:sz w:val="32"/>
          <w:szCs w:val="32"/>
        </w:rPr>
        <w:t>«</w:t>
      </w:r>
      <w:r w:rsidR="00662532" w:rsidRPr="006605D2">
        <w:rPr>
          <w:rFonts w:cs="Arial"/>
          <w:b/>
          <w:bCs/>
          <w:kern w:val="28"/>
          <w:sz w:val="32"/>
          <w:szCs w:val="32"/>
        </w:rPr>
        <w:t>Формирование современной городской</w:t>
      </w:r>
      <w:r w:rsidR="0049349C" w:rsidRPr="006605D2">
        <w:rPr>
          <w:rFonts w:cs="Arial"/>
          <w:b/>
          <w:bCs/>
          <w:kern w:val="28"/>
          <w:sz w:val="32"/>
          <w:szCs w:val="32"/>
        </w:rPr>
        <w:t xml:space="preserve"> </w:t>
      </w:r>
      <w:r w:rsidR="00662532" w:rsidRPr="006605D2">
        <w:rPr>
          <w:rFonts w:cs="Arial"/>
          <w:b/>
          <w:bCs/>
          <w:kern w:val="28"/>
          <w:sz w:val="32"/>
          <w:szCs w:val="32"/>
        </w:rPr>
        <w:t>среды муниципального образования городское поселение Березово на 2017 год</w:t>
      </w:r>
      <w:r w:rsidR="0049349C" w:rsidRPr="006605D2">
        <w:rPr>
          <w:rFonts w:cs="Arial"/>
          <w:b/>
          <w:bCs/>
          <w:kern w:val="28"/>
          <w:sz w:val="32"/>
          <w:szCs w:val="32"/>
        </w:rPr>
        <w:t>»</w:t>
      </w:r>
    </w:p>
    <w:p w:rsidR="00971841" w:rsidRDefault="00971841" w:rsidP="006605D2"/>
    <w:p w:rsidR="00D945E0" w:rsidRDefault="00D945E0" w:rsidP="006605D2">
      <w:r>
        <w:t xml:space="preserve">(утратило силу постановлением Администрации </w:t>
      </w:r>
      <w:hyperlink r:id="rId9" w:tooltip="постановление от 15.04.2024 0:00:00 №291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 w:rsidRPr="00D945E0">
          <w:rPr>
            <w:rStyle w:val="aa"/>
          </w:rPr>
          <w:t>от 15.04.2024 № 291</w:t>
        </w:r>
      </w:hyperlink>
      <w:bookmarkStart w:id="0" w:name="_GoBack"/>
      <w:bookmarkEnd w:id="0"/>
      <w:r>
        <w:t>)</w:t>
      </w:r>
    </w:p>
    <w:p w:rsidR="00D945E0" w:rsidRPr="006605D2" w:rsidRDefault="00D945E0" w:rsidP="006605D2"/>
    <w:p w:rsidR="00964EC3" w:rsidRPr="006605D2" w:rsidRDefault="00964EC3" w:rsidP="006605D2">
      <w:r w:rsidRPr="006605D2">
        <w:t xml:space="preserve">В соответствии с </w:t>
      </w:r>
      <w:r w:rsidR="005F58B2" w:rsidRPr="006605D2">
        <w:t>п</w:t>
      </w:r>
      <w:r w:rsidRPr="006605D2">
        <w:t>остановлением Правительства Ханты-Мансийского автономного округа</w:t>
      </w:r>
      <w:r w:rsidR="0049349C" w:rsidRPr="006605D2">
        <w:t>-</w:t>
      </w:r>
      <w:r w:rsidRPr="006605D2">
        <w:t>Югры от 27 июня 2017 года</w:t>
      </w:r>
      <w:r w:rsidR="0049349C" w:rsidRPr="006605D2">
        <w:t xml:space="preserve"> № </w:t>
      </w:r>
      <w:r w:rsidRPr="006605D2">
        <w:t xml:space="preserve">247- </w:t>
      </w:r>
      <w:proofErr w:type="gramStart"/>
      <w:r w:rsidRPr="006605D2">
        <w:t>п</w:t>
      </w:r>
      <w:proofErr w:type="gramEnd"/>
      <w:r w:rsidRPr="006605D2">
        <w:t xml:space="preserve"> </w:t>
      </w:r>
      <w:r w:rsidR="0049349C" w:rsidRPr="006605D2">
        <w:t>«</w:t>
      </w:r>
      <w:r w:rsidRPr="006605D2">
        <w:t xml:space="preserve">О </w:t>
      </w:r>
      <w:r w:rsidR="005F58B2" w:rsidRPr="006605D2">
        <w:t>в</w:t>
      </w:r>
      <w:r w:rsidRPr="006605D2">
        <w:t xml:space="preserve">несении изменения в приложение к постановлению </w:t>
      </w:r>
      <w:r w:rsidR="005F58B2" w:rsidRPr="006605D2">
        <w:t>П</w:t>
      </w:r>
      <w:r w:rsidRPr="006605D2">
        <w:t>равительства Ханты-Мансийского автономного округа</w:t>
      </w:r>
      <w:r w:rsidR="0049349C" w:rsidRPr="006605D2">
        <w:t>-</w:t>
      </w:r>
      <w:r w:rsidRPr="006605D2">
        <w:t>Югры от 09 октября 2013 года</w:t>
      </w:r>
      <w:r w:rsidR="0049349C" w:rsidRPr="006605D2">
        <w:t xml:space="preserve"> </w:t>
      </w:r>
      <w:hyperlink r:id="rId10" w:history="1">
        <w:r w:rsidR="0049349C" w:rsidRPr="006605D2">
          <w:rPr>
            <w:rStyle w:val="aa"/>
          </w:rPr>
          <w:t xml:space="preserve">№ </w:t>
        </w:r>
        <w:r w:rsidRPr="006605D2">
          <w:rPr>
            <w:rStyle w:val="aa"/>
          </w:rPr>
          <w:t xml:space="preserve">423-п </w:t>
        </w:r>
        <w:r w:rsidR="0049349C" w:rsidRPr="006605D2">
          <w:rPr>
            <w:rStyle w:val="aa"/>
          </w:rPr>
          <w:t>«</w:t>
        </w:r>
        <w:r w:rsidRPr="006605D2">
          <w:rPr>
            <w:rStyle w:val="aa"/>
          </w:rPr>
          <w:t>О государственной</w:t>
        </w:r>
      </w:hyperlink>
      <w:r w:rsidRPr="006605D2">
        <w:t xml:space="preserve"> программе Ханты-Мансийского автономного округа</w:t>
      </w:r>
      <w:r w:rsidR="0049349C" w:rsidRPr="006605D2">
        <w:t>-</w:t>
      </w:r>
      <w:r w:rsidRPr="006605D2">
        <w:t xml:space="preserve">Югры </w:t>
      </w:r>
      <w:r w:rsidR="0049349C" w:rsidRPr="006605D2">
        <w:t>«</w:t>
      </w:r>
      <w:r w:rsidRPr="006605D2">
        <w:t>Развитие жилищно-коммунального комплекса и повышение энергетической эффективности в Ханты-Мансийском автономном округе</w:t>
      </w:r>
      <w:r w:rsidR="0049349C" w:rsidRPr="006605D2">
        <w:t>-</w:t>
      </w:r>
      <w:r w:rsidRPr="006605D2">
        <w:t>Югре на 2016-2020 годы</w:t>
      </w:r>
      <w:r w:rsidR="0049349C" w:rsidRPr="006605D2">
        <w:t>»</w:t>
      </w:r>
      <w:r w:rsidRPr="006605D2">
        <w:t>:</w:t>
      </w:r>
    </w:p>
    <w:p w:rsidR="00964EC3" w:rsidRPr="006605D2" w:rsidRDefault="00964EC3" w:rsidP="006605D2">
      <w:r w:rsidRPr="006605D2">
        <w:t>1. Внести в приложение к постановлению администрации Березовского района</w:t>
      </w:r>
      <w:r w:rsidR="00D945E0">
        <w:t xml:space="preserve">               </w:t>
      </w:r>
      <w:r w:rsidRPr="006605D2">
        <w:t xml:space="preserve"> </w:t>
      </w:r>
      <w:hyperlink r:id="rId11" w:tgtFrame="ChangingDocument" w:tooltip="О муниципальной программе " w:history="1">
        <w:r w:rsidRPr="006605D2">
          <w:rPr>
            <w:rStyle w:val="aa"/>
          </w:rPr>
          <w:t>от 31.05.2017</w:t>
        </w:r>
        <w:r w:rsidR="0049349C" w:rsidRPr="006605D2">
          <w:rPr>
            <w:rStyle w:val="aa"/>
          </w:rPr>
          <w:t xml:space="preserve"> № </w:t>
        </w:r>
        <w:r w:rsidRPr="006605D2">
          <w:rPr>
            <w:rStyle w:val="aa"/>
          </w:rPr>
          <w:t>461</w:t>
        </w:r>
      </w:hyperlink>
      <w:r w:rsidRPr="006605D2">
        <w:t xml:space="preserve"> </w:t>
      </w:r>
      <w:r w:rsidR="0049349C" w:rsidRPr="006605D2">
        <w:t>«</w:t>
      </w:r>
      <w:r w:rsidRPr="006605D2">
        <w:t xml:space="preserve">О муниципальной программе </w:t>
      </w:r>
      <w:r w:rsidR="0049349C" w:rsidRPr="006605D2">
        <w:t>«</w:t>
      </w:r>
      <w:r w:rsidRPr="006605D2">
        <w:t>Формирование современной городской</w:t>
      </w:r>
      <w:r w:rsidR="0049349C" w:rsidRPr="006605D2">
        <w:t xml:space="preserve"> </w:t>
      </w:r>
      <w:r w:rsidRPr="006605D2">
        <w:t xml:space="preserve">среды муниципального образования </w:t>
      </w:r>
      <w:r w:rsidR="0095620B" w:rsidRPr="006605D2">
        <w:t>городское поселение Березово</w:t>
      </w:r>
      <w:r w:rsidRPr="006605D2">
        <w:t xml:space="preserve"> на 2017 год</w:t>
      </w:r>
      <w:r w:rsidR="0049349C" w:rsidRPr="006605D2">
        <w:t>»</w:t>
      </w:r>
      <w:r w:rsidRPr="006605D2">
        <w:t xml:space="preserve"> следующие изменения:</w:t>
      </w:r>
    </w:p>
    <w:p w:rsidR="00964EC3" w:rsidRPr="006605D2" w:rsidRDefault="00964EC3" w:rsidP="006605D2">
      <w:r w:rsidRPr="006605D2">
        <w:t xml:space="preserve">1.1. </w:t>
      </w:r>
      <w:r w:rsidR="005F58B2" w:rsidRPr="006605D2">
        <w:t>п</w:t>
      </w:r>
      <w:r w:rsidRPr="006605D2">
        <w:t xml:space="preserve">аспорт муниципальной программы изложить в следующей редакции согласно </w:t>
      </w:r>
      <w:hyperlink r:id="rId12" w:anchor="приложение1" w:tgtFrame="Logical" w:tooltip="О внесении изменений в приложение к постановлению администрации Березовского района от 31.05.2017 № 461 " w:history="1">
        <w:r w:rsidRPr="00E72505">
          <w:rPr>
            <w:rStyle w:val="aa"/>
          </w:rPr>
          <w:t>приложению 1</w:t>
        </w:r>
      </w:hyperlink>
      <w:r w:rsidRPr="006605D2">
        <w:t xml:space="preserve"> к настоящему постановлению</w:t>
      </w:r>
      <w:r w:rsidR="00AB1CFC" w:rsidRPr="006605D2">
        <w:t>;</w:t>
      </w:r>
      <w:r w:rsidRPr="006605D2">
        <w:t xml:space="preserve"> </w:t>
      </w:r>
    </w:p>
    <w:p w:rsidR="005F58B2" w:rsidRPr="006605D2" w:rsidRDefault="005F58B2" w:rsidP="006605D2">
      <w:r w:rsidRPr="006605D2">
        <w:t xml:space="preserve">1.2. абзац первый </w:t>
      </w:r>
      <w:r w:rsidRPr="006605D2">
        <w:rPr>
          <w:rFonts w:eastAsia="Calibri"/>
        </w:rPr>
        <w:t xml:space="preserve">раздела 3 </w:t>
      </w:r>
      <w:r w:rsidRPr="006605D2">
        <w:t>изложить в следующей редакции:</w:t>
      </w:r>
    </w:p>
    <w:p w:rsidR="005F58B2" w:rsidRPr="006605D2" w:rsidRDefault="0049349C" w:rsidP="006605D2">
      <w:r w:rsidRPr="006605D2">
        <w:t>«</w:t>
      </w:r>
      <w:r w:rsidR="005F58B2" w:rsidRPr="006605D2">
        <w:t>Мероприятия муниципальной программы приведены в приложении 2 к муниципальной программе, визуализированный перечень объектов благоустройства приведен в приложении 3 к муниципальной программе</w:t>
      </w:r>
      <w:proofErr w:type="gramStart"/>
      <w:r w:rsidR="005F58B2" w:rsidRPr="006605D2">
        <w:t>.</w:t>
      </w:r>
      <w:r w:rsidRPr="006605D2">
        <w:t>»</w:t>
      </w:r>
      <w:r w:rsidR="005F58B2" w:rsidRPr="006605D2">
        <w:t>;</w:t>
      </w:r>
      <w:proofErr w:type="gramEnd"/>
    </w:p>
    <w:p w:rsidR="00964EC3" w:rsidRPr="006605D2" w:rsidRDefault="00964EC3" w:rsidP="006605D2">
      <w:pPr>
        <w:ind w:firstLine="708"/>
        <w:rPr>
          <w:szCs w:val="28"/>
        </w:rPr>
      </w:pPr>
      <w:r w:rsidRPr="006605D2">
        <w:t xml:space="preserve">1.2. </w:t>
      </w:r>
      <w:r w:rsidRPr="006605D2">
        <w:rPr>
          <w:szCs w:val="28"/>
        </w:rPr>
        <w:t>Приложение 2 к муниципальной программе</w:t>
      </w:r>
      <w:r w:rsidRPr="006605D2">
        <w:rPr>
          <w:bCs/>
        </w:rPr>
        <w:t xml:space="preserve"> изложить в следующей редакции</w:t>
      </w:r>
      <w:r w:rsidRPr="006605D2">
        <w:rPr>
          <w:szCs w:val="28"/>
        </w:rPr>
        <w:t xml:space="preserve"> согласно </w:t>
      </w:r>
      <w:hyperlink r:id="rId13" w:anchor="приложение2" w:tgtFrame="Logical" w:tooltip="О внесении изменений в приложение к постановлению администрации Березовского района от 31.05.2017 № 461 " w:history="1">
        <w:r w:rsidRPr="00E72505">
          <w:rPr>
            <w:rStyle w:val="aa"/>
            <w:szCs w:val="28"/>
          </w:rPr>
          <w:t>приложению 2</w:t>
        </w:r>
      </w:hyperlink>
      <w:r w:rsidRPr="006605D2">
        <w:rPr>
          <w:szCs w:val="28"/>
        </w:rPr>
        <w:t xml:space="preserve"> к настоящему постановлению</w:t>
      </w:r>
      <w:r w:rsidR="00AB1CFC" w:rsidRPr="006605D2">
        <w:rPr>
          <w:szCs w:val="28"/>
        </w:rPr>
        <w:t>;</w:t>
      </w:r>
    </w:p>
    <w:p w:rsidR="005F58B2" w:rsidRPr="006605D2" w:rsidRDefault="005F58B2" w:rsidP="006605D2">
      <w:r w:rsidRPr="006605D2">
        <w:t>1.3. пункт 3 раздела 4 изложить в следующей редакции:</w:t>
      </w:r>
    </w:p>
    <w:p w:rsidR="005F58B2" w:rsidRPr="006605D2" w:rsidRDefault="0049349C" w:rsidP="006605D2">
      <w:r w:rsidRPr="006605D2">
        <w:t>«</w:t>
      </w:r>
      <w:r w:rsidR="005F58B2" w:rsidRPr="006605D2">
        <w:t>3. Реализация муниципальной программы осуществляется посредством осуществления закупки товаров, работ, услуг для обеспечения реализации мероприятия программы. Закупка начинается с определения поставщика (подрядчика, исполнителя) и завершается исполнением обязатель</w:t>
      </w:r>
      <w:proofErr w:type="gramStart"/>
      <w:r w:rsidR="005F58B2" w:rsidRPr="006605D2">
        <w:t>ств ст</w:t>
      </w:r>
      <w:proofErr w:type="gramEnd"/>
      <w:r w:rsidR="005F58B2" w:rsidRPr="006605D2">
        <w:t>оронами контракта. В случае</w:t>
      </w:r>
      <w:proofErr w:type="gramStart"/>
      <w:r w:rsidR="005F58B2" w:rsidRPr="006605D2">
        <w:t>,</w:t>
      </w:r>
      <w:proofErr w:type="gramEnd"/>
      <w:r w:rsidR="005F58B2" w:rsidRPr="006605D2">
        <w:t xml:space="preserve"> если в соответствии с Федеральным законом от 05.04.2013</w:t>
      </w:r>
      <w:hyperlink r:id="rId14" w:history="1">
        <w:r w:rsidRPr="006605D2">
          <w:rPr>
            <w:rStyle w:val="aa"/>
          </w:rPr>
          <w:t xml:space="preserve"> № </w:t>
        </w:r>
        <w:r w:rsidR="005F58B2" w:rsidRPr="006605D2">
          <w:rPr>
            <w:rStyle w:val="aa"/>
          </w:rPr>
          <w:t>44-ФЗ</w:t>
        </w:r>
        <w:r w:rsidR="00D945E0">
          <w:rPr>
            <w:rStyle w:val="aa"/>
          </w:rPr>
          <w:t xml:space="preserve">               </w:t>
        </w:r>
        <w:r w:rsidR="005F58B2" w:rsidRPr="006605D2">
          <w:rPr>
            <w:rStyle w:val="aa"/>
          </w:rPr>
          <w:t xml:space="preserve"> </w:t>
        </w:r>
        <w:r w:rsidRPr="006605D2">
          <w:rPr>
            <w:rStyle w:val="aa"/>
          </w:rPr>
          <w:t>«</w:t>
        </w:r>
        <w:r w:rsidR="005F58B2" w:rsidRPr="006605D2">
          <w:rPr>
            <w:rStyle w:val="aa"/>
          </w:rPr>
          <w:t>О контрактной</w:t>
        </w:r>
      </w:hyperlink>
      <w:r w:rsidR="005F58B2" w:rsidRPr="006605D2">
        <w:t xml:space="preserve"> системе в сфере закупок товаров, работ, услуг для обеспечения государственных и муниципальных нужд</w:t>
      </w:r>
      <w:r w:rsidRPr="006605D2">
        <w:t>»</w:t>
      </w:r>
      <w:r w:rsidR="005F58B2" w:rsidRPr="006605D2">
        <w:t xml:space="preserve"> не предусмотрено размещение извещения об осуществления закупки или направление приглашения принять участие в определении поставщика (подрядчика, исполнителя), закупка начинается с заключения контракта и завершается исполнением обязательств сторонами контракта.</w:t>
      </w:r>
      <w:r w:rsidRPr="006605D2">
        <w:t>»</w:t>
      </w:r>
      <w:r w:rsidR="00AB1CFC" w:rsidRPr="006605D2">
        <w:t>;</w:t>
      </w:r>
    </w:p>
    <w:p w:rsidR="005F58B2" w:rsidRPr="006605D2" w:rsidRDefault="005F58B2" w:rsidP="006605D2">
      <w:r w:rsidRPr="006605D2">
        <w:t>1.</w:t>
      </w:r>
      <w:r w:rsidR="00AB1CFC" w:rsidRPr="006605D2">
        <w:t>4</w:t>
      </w:r>
      <w:r w:rsidRPr="006605D2">
        <w:t xml:space="preserve">. приложение 2 к муниципальной программе изложить в следующей редакции согласно </w:t>
      </w:r>
      <w:hyperlink r:id="rId15" w:anchor="приложение2" w:tgtFrame="Logical" w:tooltip="О внесении изменений в приложение к постановлению администрации Березовского района от 31.05.2017 № 461 " w:history="1">
        <w:r w:rsidRPr="00E72505">
          <w:rPr>
            <w:rStyle w:val="aa"/>
          </w:rPr>
          <w:t>приложению 2</w:t>
        </w:r>
      </w:hyperlink>
      <w:r w:rsidRPr="006605D2">
        <w:t xml:space="preserve"> к настоящему постановлению;</w:t>
      </w:r>
    </w:p>
    <w:p w:rsidR="005F58B2" w:rsidRPr="006605D2" w:rsidRDefault="005F58B2" w:rsidP="006605D2">
      <w:r w:rsidRPr="006605D2">
        <w:lastRenderedPageBreak/>
        <w:t>1.</w:t>
      </w:r>
      <w:r w:rsidR="00AB1CFC" w:rsidRPr="006605D2">
        <w:t>5</w:t>
      </w:r>
      <w:r w:rsidRPr="006605D2">
        <w:t xml:space="preserve">. муниципальную программу дополнить </w:t>
      </w:r>
      <w:r w:rsidRPr="00E72505">
        <w:t>приложением 3</w:t>
      </w:r>
      <w:r w:rsidRPr="006605D2">
        <w:t xml:space="preserve"> следующего содержания согласно </w:t>
      </w:r>
      <w:hyperlink r:id="rId16" w:anchor="приложение3" w:tgtFrame="Logical" w:tooltip="О внесении изменений в приложение к постановлению администрации Березовского района от 31.05.2017 № 461 " w:history="1">
        <w:r w:rsidRPr="00E72505">
          <w:rPr>
            <w:rStyle w:val="aa"/>
          </w:rPr>
          <w:t>приложению 3</w:t>
        </w:r>
      </w:hyperlink>
      <w:r w:rsidRPr="006605D2">
        <w:t xml:space="preserve"> к настоящему постановлению</w:t>
      </w:r>
      <w:r w:rsidR="00AB1CFC" w:rsidRPr="006605D2">
        <w:t>.</w:t>
      </w:r>
    </w:p>
    <w:p w:rsidR="00662532" w:rsidRPr="006605D2" w:rsidRDefault="00662532" w:rsidP="006605D2">
      <w:pPr>
        <w:tabs>
          <w:tab w:val="left" w:pos="1134"/>
        </w:tabs>
        <w:ind w:firstLine="709"/>
        <w:rPr>
          <w:szCs w:val="28"/>
        </w:rPr>
      </w:pPr>
      <w:r w:rsidRPr="006605D2">
        <w:t xml:space="preserve">2. </w:t>
      </w:r>
      <w:r w:rsidRPr="006605D2">
        <w:rPr>
          <w:szCs w:val="28"/>
        </w:rPr>
        <w:t xml:space="preserve">Опубликовать настоящее постановление в газете </w:t>
      </w:r>
      <w:r w:rsidR="0049349C" w:rsidRPr="006605D2">
        <w:rPr>
          <w:szCs w:val="28"/>
        </w:rPr>
        <w:t>«</w:t>
      </w:r>
      <w:r w:rsidRPr="006605D2">
        <w:rPr>
          <w:szCs w:val="28"/>
        </w:rPr>
        <w:t>Жизнь Югры</w:t>
      </w:r>
      <w:r w:rsidR="0049349C" w:rsidRPr="006605D2">
        <w:rPr>
          <w:szCs w:val="28"/>
        </w:rPr>
        <w:t xml:space="preserve">» </w:t>
      </w:r>
      <w:r w:rsidRPr="006605D2">
        <w:rPr>
          <w:szCs w:val="28"/>
        </w:rPr>
        <w:t xml:space="preserve">и разместить </w:t>
      </w:r>
      <w:proofErr w:type="gramStart"/>
      <w:r w:rsidRPr="006605D2">
        <w:rPr>
          <w:szCs w:val="28"/>
        </w:rPr>
        <w:t>на</w:t>
      </w:r>
      <w:proofErr w:type="gramEnd"/>
      <w:r w:rsidRPr="006605D2">
        <w:rPr>
          <w:szCs w:val="28"/>
        </w:rPr>
        <w:t xml:space="preserve"> </w:t>
      </w:r>
      <w:proofErr w:type="gramStart"/>
      <w:r w:rsidRPr="006605D2">
        <w:rPr>
          <w:szCs w:val="28"/>
        </w:rPr>
        <w:t>официальных</w:t>
      </w:r>
      <w:proofErr w:type="gramEnd"/>
      <w:r w:rsidRPr="006605D2">
        <w:rPr>
          <w:szCs w:val="28"/>
        </w:rPr>
        <w:t xml:space="preserve"> веб-сайтах органов местного самоуправления Березовского района и городского поселения Березово.</w:t>
      </w:r>
    </w:p>
    <w:p w:rsidR="0049349C" w:rsidRPr="006605D2" w:rsidRDefault="00662532" w:rsidP="006605D2">
      <w:r w:rsidRPr="006605D2">
        <w:t>3. Настоящее постановление вступает в силу после его официального опубликования.</w:t>
      </w:r>
    </w:p>
    <w:p w:rsidR="0049349C" w:rsidRDefault="0049349C" w:rsidP="006605D2"/>
    <w:p w:rsidR="006605D2" w:rsidRDefault="006605D2" w:rsidP="006605D2"/>
    <w:p w:rsidR="006605D2" w:rsidRPr="006605D2" w:rsidRDefault="006605D2" w:rsidP="006605D2"/>
    <w:p w:rsidR="0049349C" w:rsidRPr="006605D2" w:rsidRDefault="004D16E3" w:rsidP="00D945E0">
      <w:pPr>
        <w:tabs>
          <w:tab w:val="left" w:pos="8505"/>
        </w:tabs>
        <w:ind w:firstLine="0"/>
      </w:pPr>
      <w:r w:rsidRPr="006605D2">
        <w:t>Глава района</w:t>
      </w:r>
      <w:r w:rsidR="0049349C" w:rsidRPr="006605D2">
        <w:t xml:space="preserve"> </w:t>
      </w:r>
      <w:r w:rsidR="00D945E0">
        <w:tab/>
      </w:r>
      <w:r w:rsidR="00D70B44" w:rsidRPr="006605D2">
        <w:t>В.И. Фомин</w:t>
      </w:r>
    </w:p>
    <w:p w:rsidR="0049349C" w:rsidRDefault="0049349C" w:rsidP="008C6C3D">
      <w:pPr>
        <w:widowControl w:val="0"/>
        <w:autoSpaceDE w:val="0"/>
        <w:autoSpaceDN w:val="0"/>
        <w:adjustRightInd w:val="0"/>
        <w:rPr>
          <w:rFonts w:cs="Arial"/>
        </w:rPr>
      </w:pPr>
    </w:p>
    <w:p w:rsidR="006605D2" w:rsidRDefault="006605D2" w:rsidP="008C6C3D">
      <w:pPr>
        <w:widowControl w:val="0"/>
        <w:autoSpaceDE w:val="0"/>
        <w:autoSpaceDN w:val="0"/>
        <w:adjustRightInd w:val="0"/>
        <w:rPr>
          <w:rFonts w:cs="Arial"/>
        </w:rPr>
      </w:pPr>
    </w:p>
    <w:p w:rsidR="006605D2" w:rsidRDefault="006605D2">
      <w:pPr>
        <w:ind w:firstLine="0"/>
        <w:jc w:val="left"/>
        <w:rPr>
          <w:rFonts w:cs="Arial"/>
        </w:rPr>
      </w:pPr>
      <w:r>
        <w:rPr>
          <w:rFonts w:cs="Arial"/>
        </w:rPr>
        <w:br w:type="page"/>
      </w:r>
    </w:p>
    <w:p w:rsidR="006605D2" w:rsidRPr="006605D2" w:rsidRDefault="006605D2" w:rsidP="006605D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49349C" w:rsidRPr="006605D2" w:rsidRDefault="0049349C" w:rsidP="006605D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662532" w:rsidRPr="006605D2" w:rsidRDefault="00662532" w:rsidP="006605D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1" w:name="приложение1"/>
      <w:r w:rsidRPr="006605D2">
        <w:rPr>
          <w:rFonts w:cs="Arial"/>
          <w:b/>
          <w:bCs/>
          <w:kern w:val="28"/>
          <w:sz w:val="32"/>
          <w:szCs w:val="32"/>
        </w:rPr>
        <w:t>Приложение</w:t>
      </w:r>
      <w:r w:rsidR="00964EC3" w:rsidRPr="006605D2">
        <w:rPr>
          <w:rFonts w:cs="Arial"/>
          <w:b/>
          <w:bCs/>
          <w:kern w:val="28"/>
          <w:sz w:val="32"/>
          <w:szCs w:val="32"/>
        </w:rPr>
        <w:t xml:space="preserve"> 1</w:t>
      </w:r>
    </w:p>
    <w:bookmarkEnd w:id="1"/>
    <w:p w:rsidR="006605D2" w:rsidRDefault="00662532" w:rsidP="006605D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6605D2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662532" w:rsidRPr="006605D2" w:rsidRDefault="00662532" w:rsidP="006605D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6605D2">
        <w:rPr>
          <w:rFonts w:cs="Arial"/>
          <w:b/>
          <w:bCs/>
          <w:kern w:val="28"/>
          <w:sz w:val="32"/>
          <w:szCs w:val="32"/>
        </w:rPr>
        <w:t xml:space="preserve"> Березовского района</w:t>
      </w:r>
    </w:p>
    <w:p w:rsidR="0049349C" w:rsidRPr="006605D2" w:rsidRDefault="000036FD" w:rsidP="006605D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6605D2">
        <w:rPr>
          <w:rFonts w:cs="Arial"/>
          <w:b/>
          <w:bCs/>
          <w:kern w:val="28"/>
          <w:sz w:val="32"/>
          <w:szCs w:val="32"/>
        </w:rPr>
        <w:t>от 28.12.</w:t>
      </w:r>
      <w:r w:rsidR="0066686F" w:rsidRPr="006605D2">
        <w:rPr>
          <w:rFonts w:cs="Arial"/>
          <w:b/>
          <w:bCs/>
          <w:kern w:val="28"/>
          <w:sz w:val="32"/>
          <w:szCs w:val="32"/>
        </w:rPr>
        <w:t>2017</w:t>
      </w:r>
      <w:r w:rsidR="008E171F" w:rsidRPr="006605D2">
        <w:rPr>
          <w:rFonts w:cs="Arial"/>
          <w:b/>
          <w:bCs/>
          <w:kern w:val="28"/>
          <w:sz w:val="32"/>
          <w:szCs w:val="32"/>
        </w:rPr>
        <w:t xml:space="preserve"> года</w:t>
      </w:r>
      <w:r w:rsidR="0049349C" w:rsidRPr="006605D2">
        <w:rPr>
          <w:rFonts w:cs="Arial"/>
          <w:b/>
          <w:bCs/>
          <w:kern w:val="28"/>
          <w:sz w:val="32"/>
          <w:szCs w:val="32"/>
        </w:rPr>
        <w:t xml:space="preserve"> № </w:t>
      </w:r>
      <w:r w:rsidRPr="006605D2">
        <w:rPr>
          <w:rFonts w:cs="Arial"/>
          <w:b/>
          <w:bCs/>
          <w:kern w:val="28"/>
          <w:sz w:val="32"/>
          <w:szCs w:val="32"/>
        </w:rPr>
        <w:t>1165</w:t>
      </w:r>
    </w:p>
    <w:p w:rsidR="0049349C" w:rsidRPr="006605D2" w:rsidRDefault="0049349C" w:rsidP="006605D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6605D2" w:rsidRPr="006605D2" w:rsidRDefault="006605D2" w:rsidP="006605D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6607E7" w:rsidRPr="006605D2" w:rsidRDefault="00662532" w:rsidP="006605D2">
      <w:pPr>
        <w:jc w:val="center"/>
        <w:rPr>
          <w:rFonts w:cs="Arial"/>
          <w:b/>
          <w:bCs/>
          <w:iCs/>
          <w:sz w:val="30"/>
          <w:szCs w:val="28"/>
        </w:rPr>
      </w:pPr>
      <w:r w:rsidRPr="006605D2">
        <w:rPr>
          <w:rFonts w:cs="Arial"/>
          <w:b/>
          <w:bCs/>
          <w:iCs/>
          <w:sz w:val="30"/>
          <w:szCs w:val="28"/>
        </w:rPr>
        <w:t>Паспорт</w:t>
      </w:r>
    </w:p>
    <w:p w:rsidR="006607E7" w:rsidRPr="006605D2" w:rsidRDefault="006607E7" w:rsidP="006605D2">
      <w:pPr>
        <w:jc w:val="center"/>
        <w:rPr>
          <w:rFonts w:cs="Arial"/>
          <w:b/>
          <w:bCs/>
          <w:iCs/>
          <w:sz w:val="30"/>
          <w:szCs w:val="28"/>
        </w:rPr>
      </w:pPr>
      <w:r w:rsidRPr="006605D2">
        <w:rPr>
          <w:rFonts w:cs="Arial"/>
          <w:b/>
          <w:bCs/>
          <w:iCs/>
          <w:sz w:val="30"/>
          <w:szCs w:val="28"/>
        </w:rPr>
        <w:t xml:space="preserve">муниципальной программы </w:t>
      </w:r>
    </w:p>
    <w:p w:rsidR="0036398C" w:rsidRPr="006605D2" w:rsidRDefault="0036398C" w:rsidP="006605D2"/>
    <w:tbl>
      <w:tblPr>
        <w:tblW w:w="9922" w:type="dxa"/>
        <w:tblLook w:val="04A0" w:firstRow="1" w:lastRow="0" w:firstColumn="1" w:lastColumn="0" w:noHBand="0" w:noVBand="1"/>
      </w:tblPr>
      <w:tblGrid>
        <w:gridCol w:w="3313"/>
        <w:gridCol w:w="6609"/>
      </w:tblGrid>
      <w:tr w:rsidR="006607E7" w:rsidRPr="0049349C" w:rsidTr="00E45EEF">
        <w:trPr>
          <w:trHeight w:val="1088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E7" w:rsidRPr="0049349C" w:rsidRDefault="006607E7" w:rsidP="006605D2">
            <w:pPr>
              <w:pStyle w:val="Table0"/>
            </w:pPr>
            <w:r w:rsidRPr="0049349C">
              <w:t xml:space="preserve">Наименование муниципальной программы 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E7" w:rsidRPr="0049349C" w:rsidRDefault="006607E7" w:rsidP="006605D2">
            <w:pPr>
              <w:pStyle w:val="Table0"/>
            </w:pPr>
            <w:r w:rsidRPr="0049349C">
              <w:t>Формирование современной городской среды муниципального образования городское поселение Березово на 2017 год</w:t>
            </w:r>
          </w:p>
        </w:tc>
      </w:tr>
      <w:tr w:rsidR="006607E7" w:rsidRPr="0049349C" w:rsidTr="00E45EEF">
        <w:trPr>
          <w:trHeight w:val="1473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E7" w:rsidRPr="0049349C" w:rsidRDefault="006607E7" w:rsidP="006605D2">
            <w:pPr>
              <w:pStyle w:val="Table"/>
            </w:pPr>
            <w:r w:rsidRPr="0049349C">
              <w:t>Ответственный исполнитель 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E7" w:rsidRPr="0049349C" w:rsidRDefault="006607E7" w:rsidP="006605D2">
            <w:pPr>
              <w:pStyle w:val="Table"/>
            </w:pPr>
            <w:r w:rsidRPr="0049349C">
              <w:t>Администрация Березовского района (Управление по жилищно-коммунальному хозяйству)</w:t>
            </w:r>
          </w:p>
        </w:tc>
      </w:tr>
      <w:tr w:rsidR="006607E7" w:rsidRPr="0049349C" w:rsidTr="00E45EEF">
        <w:trPr>
          <w:trHeight w:val="120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E7" w:rsidRPr="0049349C" w:rsidRDefault="006607E7" w:rsidP="006605D2">
            <w:pPr>
              <w:pStyle w:val="Table"/>
            </w:pPr>
            <w:r w:rsidRPr="0049349C">
              <w:t>Соисполнители 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E7" w:rsidRPr="0049349C" w:rsidRDefault="006607E7" w:rsidP="006605D2">
            <w:pPr>
              <w:pStyle w:val="Table"/>
            </w:pPr>
            <w:r w:rsidRPr="0049349C">
              <w:t>нет</w:t>
            </w:r>
          </w:p>
        </w:tc>
      </w:tr>
      <w:tr w:rsidR="006607E7" w:rsidRPr="0049349C" w:rsidTr="00E45EEF">
        <w:trPr>
          <w:trHeight w:val="1709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E7" w:rsidRPr="0049349C" w:rsidRDefault="006607E7" w:rsidP="006605D2">
            <w:pPr>
              <w:pStyle w:val="Table"/>
            </w:pPr>
            <w:r w:rsidRPr="0049349C">
              <w:t xml:space="preserve">Цель муниципальной программы 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E7" w:rsidRPr="0049349C" w:rsidRDefault="006607E7" w:rsidP="006605D2">
            <w:pPr>
              <w:pStyle w:val="Table"/>
            </w:pPr>
            <w:r w:rsidRPr="0049349C">
              <w:t>Создание комфортной городской среды на территории городского поселения Березово</w:t>
            </w:r>
          </w:p>
          <w:p w:rsidR="006607E7" w:rsidRPr="0049349C" w:rsidRDefault="006607E7" w:rsidP="006605D2">
            <w:pPr>
              <w:pStyle w:val="Table"/>
            </w:pPr>
          </w:p>
        </w:tc>
      </w:tr>
      <w:tr w:rsidR="006607E7" w:rsidRPr="0049349C" w:rsidTr="00E45EEF">
        <w:trPr>
          <w:trHeight w:val="112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E7" w:rsidRPr="0049349C" w:rsidRDefault="006607E7" w:rsidP="006605D2">
            <w:pPr>
              <w:pStyle w:val="Table"/>
            </w:pPr>
            <w:r w:rsidRPr="0049349C">
              <w:t xml:space="preserve">Задача </w:t>
            </w:r>
          </w:p>
          <w:p w:rsidR="006607E7" w:rsidRPr="0049349C" w:rsidRDefault="006607E7" w:rsidP="006605D2">
            <w:pPr>
              <w:pStyle w:val="Table"/>
            </w:pPr>
            <w:r w:rsidRPr="0049349C">
              <w:t>муниципальной программы.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E7" w:rsidRPr="0049349C" w:rsidRDefault="006607E7" w:rsidP="006605D2">
            <w:pPr>
              <w:pStyle w:val="Table"/>
            </w:pPr>
            <w:r w:rsidRPr="0049349C">
              <w:t xml:space="preserve"> Повышение уровня благоустройства дворовых территорий.</w:t>
            </w:r>
          </w:p>
        </w:tc>
      </w:tr>
      <w:tr w:rsidR="006607E7" w:rsidRPr="0049349C" w:rsidTr="00E45EEF">
        <w:trPr>
          <w:trHeight w:val="1165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E7" w:rsidRPr="0049349C" w:rsidRDefault="006607E7" w:rsidP="006605D2">
            <w:pPr>
              <w:pStyle w:val="Table"/>
            </w:pPr>
            <w:r w:rsidRPr="0049349C">
              <w:t>Сроки реализации</w:t>
            </w:r>
          </w:p>
          <w:p w:rsidR="006607E7" w:rsidRPr="0049349C" w:rsidRDefault="006607E7" w:rsidP="006605D2">
            <w:pPr>
              <w:pStyle w:val="Table"/>
            </w:pPr>
            <w:r w:rsidRPr="0049349C">
              <w:t>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E7" w:rsidRPr="0049349C" w:rsidRDefault="006607E7" w:rsidP="006605D2">
            <w:pPr>
              <w:pStyle w:val="Table"/>
            </w:pPr>
            <w:r w:rsidRPr="0049349C">
              <w:t>2017 год</w:t>
            </w:r>
          </w:p>
        </w:tc>
      </w:tr>
      <w:tr w:rsidR="006607E7" w:rsidRPr="0049349C" w:rsidTr="00E45EEF">
        <w:trPr>
          <w:trHeight w:val="1165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E7" w:rsidRPr="0049349C" w:rsidRDefault="006607E7" w:rsidP="006605D2">
            <w:pPr>
              <w:pStyle w:val="Table"/>
            </w:pPr>
            <w:r w:rsidRPr="0049349C">
              <w:t>Перечень подпрограмм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E7" w:rsidRPr="0049349C" w:rsidRDefault="006607E7" w:rsidP="006605D2">
            <w:pPr>
              <w:pStyle w:val="Table"/>
            </w:pPr>
            <w:r w:rsidRPr="0049349C">
              <w:t>нет</w:t>
            </w:r>
          </w:p>
        </w:tc>
      </w:tr>
      <w:tr w:rsidR="006607E7" w:rsidRPr="0049349C" w:rsidTr="00E45EEF"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E7" w:rsidRPr="0049349C" w:rsidRDefault="006607E7" w:rsidP="006605D2">
            <w:pPr>
              <w:pStyle w:val="Table"/>
            </w:pPr>
            <w:r w:rsidRPr="0049349C">
              <w:t xml:space="preserve">Финансовое обеспечение, в том числе с распределением средств по источникам финансирования, по годам </w:t>
            </w:r>
            <w:r w:rsidRPr="0049349C">
              <w:lastRenderedPageBreak/>
              <w:t>реализации</w:t>
            </w:r>
            <w:r w:rsidR="0049349C" w:rsidRPr="0049349C">
              <w:t xml:space="preserve"> </w:t>
            </w:r>
            <w:r w:rsidRPr="0049349C">
              <w:t>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E7" w:rsidRPr="0049349C" w:rsidRDefault="006607E7" w:rsidP="006605D2">
            <w:pPr>
              <w:pStyle w:val="Table"/>
            </w:pPr>
            <w:r w:rsidRPr="0049349C">
              <w:lastRenderedPageBreak/>
              <w:t>Общий объем финансирования программы за 2017 год составляет</w:t>
            </w:r>
            <w:r w:rsidR="0049349C" w:rsidRPr="0049349C">
              <w:t>-</w:t>
            </w:r>
            <w:r w:rsidR="00755D63" w:rsidRPr="0049349C">
              <w:t>1775,4</w:t>
            </w:r>
            <w:r w:rsidR="0036398C" w:rsidRPr="0049349C">
              <w:t xml:space="preserve"> </w:t>
            </w:r>
            <w:r w:rsidRPr="0049349C">
              <w:t>тыс. рублей,</w:t>
            </w:r>
            <w:r w:rsidRPr="0049349C">
              <w:rPr>
                <w:color w:val="FF0000"/>
              </w:rPr>
              <w:t xml:space="preserve"> </w:t>
            </w:r>
            <w:r w:rsidRPr="0049349C">
              <w:t>в том числе:</w:t>
            </w:r>
          </w:p>
          <w:p w:rsidR="00964EC3" w:rsidRPr="0049349C" w:rsidRDefault="00964EC3" w:rsidP="006605D2">
            <w:pPr>
              <w:pStyle w:val="Table"/>
            </w:pPr>
            <w:r w:rsidRPr="0049349C">
              <w:t>- Федеральный бюджет</w:t>
            </w:r>
            <w:r w:rsidR="0049349C" w:rsidRPr="0049349C">
              <w:t>-</w:t>
            </w:r>
            <w:r w:rsidRPr="0049349C">
              <w:t>307,8</w:t>
            </w:r>
          </w:p>
          <w:p w:rsidR="006607E7" w:rsidRPr="0049349C" w:rsidRDefault="006607E7" w:rsidP="006605D2">
            <w:pPr>
              <w:pStyle w:val="Table"/>
            </w:pPr>
            <w:r w:rsidRPr="0049349C">
              <w:t xml:space="preserve">- бюджет </w:t>
            </w:r>
            <w:proofErr w:type="gramStart"/>
            <w:r w:rsidRPr="0049349C">
              <w:t>автономного</w:t>
            </w:r>
            <w:proofErr w:type="gramEnd"/>
            <w:r w:rsidRPr="0049349C">
              <w:t xml:space="preserve"> округа</w:t>
            </w:r>
            <w:r w:rsidR="0049349C" w:rsidRPr="0049349C">
              <w:t>-</w:t>
            </w:r>
            <w:r w:rsidR="00964EC3" w:rsidRPr="0049349C">
              <w:t>1312,1</w:t>
            </w:r>
            <w:r w:rsidRPr="0049349C">
              <w:t>тыс. рублей;</w:t>
            </w:r>
          </w:p>
          <w:p w:rsidR="006607E7" w:rsidRPr="0049349C" w:rsidRDefault="006607E7" w:rsidP="006605D2">
            <w:pPr>
              <w:pStyle w:val="Table"/>
              <w:rPr>
                <w:color w:val="FF0000"/>
              </w:rPr>
            </w:pPr>
            <w:r w:rsidRPr="0049349C">
              <w:t>- бюджет городского поселения Березово</w:t>
            </w:r>
            <w:r w:rsidR="0049349C" w:rsidRPr="0049349C">
              <w:t>-</w:t>
            </w:r>
            <w:r w:rsidR="00BE6DAC" w:rsidRPr="0049349C">
              <w:t>155,5</w:t>
            </w:r>
            <w:r w:rsidRPr="0049349C">
              <w:t xml:space="preserve"> тыс. </w:t>
            </w:r>
            <w:r w:rsidRPr="0049349C">
              <w:lastRenderedPageBreak/>
              <w:t>рублей.</w:t>
            </w:r>
          </w:p>
          <w:p w:rsidR="006607E7" w:rsidRPr="0049349C" w:rsidRDefault="006607E7" w:rsidP="006605D2">
            <w:pPr>
              <w:pStyle w:val="Table"/>
            </w:pPr>
          </w:p>
        </w:tc>
      </w:tr>
      <w:tr w:rsidR="006607E7" w:rsidRPr="0049349C" w:rsidTr="00E45EEF"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E7" w:rsidRPr="0049349C" w:rsidRDefault="006607E7" w:rsidP="006605D2">
            <w:pPr>
              <w:pStyle w:val="Table"/>
            </w:pPr>
            <w:r w:rsidRPr="0049349C">
              <w:lastRenderedPageBreak/>
              <w:t>Целевые показатели муниципальной программы (показатели социально-экономической эффективности)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E7" w:rsidRPr="0049349C" w:rsidRDefault="006607E7" w:rsidP="006605D2">
            <w:pPr>
              <w:pStyle w:val="Table"/>
            </w:pPr>
            <w:r w:rsidRPr="0049349C">
              <w:t>Увеличение количества и площади благоустроенных дворовых территорий с 15 до 16 единиц; с 19953 до 21149 квадратных метров;</w:t>
            </w:r>
          </w:p>
          <w:p w:rsidR="006607E7" w:rsidRPr="0049349C" w:rsidRDefault="006607E7" w:rsidP="006605D2">
            <w:pPr>
              <w:pStyle w:val="Table"/>
            </w:pPr>
            <w:r w:rsidRPr="0049349C">
              <w:t>Увеличение доли благоустроенных дворовых территорий от общего количества дворовых территорий</w:t>
            </w:r>
            <w:r w:rsidR="00BE6DAC" w:rsidRPr="0049349C">
              <w:t xml:space="preserve"> с 19,5 до 20,6 процентов;</w:t>
            </w:r>
          </w:p>
          <w:p w:rsidR="006607E7" w:rsidRPr="0049349C" w:rsidRDefault="006607E7" w:rsidP="006605D2">
            <w:pPr>
              <w:pStyle w:val="Table"/>
            </w:pPr>
            <w:r w:rsidRPr="0049349C">
              <w:t>Увеличение охвата населения благоустроенными дворовыми территориями (доля населения, проживающего в жилом фонд</w:t>
            </w:r>
            <w:r w:rsidR="00BE6DAC" w:rsidRPr="0049349C">
              <w:t>е</w:t>
            </w:r>
            <w:r w:rsidRPr="0049349C">
              <w:t xml:space="preserve"> с благоустроенными дворовыми территориями от общей численности населения) с 48,3 до 51,2 процентов.</w:t>
            </w:r>
          </w:p>
          <w:p w:rsidR="006607E7" w:rsidRPr="0049349C" w:rsidRDefault="006607E7" w:rsidP="006605D2">
            <w:pPr>
              <w:pStyle w:val="Table"/>
            </w:pPr>
            <w:r w:rsidRPr="0049349C">
              <w:t xml:space="preserve">Увеличение объема трудового участия заинтересованных лиц в выполнении минимального перечня работ по благоустройству дворовых территорий с 0 до 120 человеко-часов. </w:t>
            </w:r>
          </w:p>
        </w:tc>
      </w:tr>
    </w:tbl>
    <w:p w:rsidR="006607E7" w:rsidRPr="0049349C" w:rsidRDefault="006607E7" w:rsidP="006607E7">
      <w:pPr>
        <w:jc w:val="center"/>
        <w:rPr>
          <w:rFonts w:cs="Arial"/>
          <w:szCs w:val="28"/>
        </w:rPr>
      </w:pPr>
    </w:p>
    <w:p w:rsidR="006607E7" w:rsidRPr="0049349C" w:rsidRDefault="006607E7" w:rsidP="006607E7">
      <w:pPr>
        <w:widowControl w:val="0"/>
        <w:tabs>
          <w:tab w:val="left" w:pos="9356"/>
        </w:tabs>
        <w:autoSpaceDE w:val="0"/>
        <w:autoSpaceDN w:val="0"/>
        <w:adjustRightInd w:val="0"/>
        <w:jc w:val="center"/>
        <w:outlineLvl w:val="1"/>
        <w:rPr>
          <w:rFonts w:eastAsia="Calibri" w:cs="Arial"/>
          <w:szCs w:val="28"/>
        </w:rPr>
        <w:sectPr w:rsidR="006607E7" w:rsidRPr="0049349C" w:rsidSect="00D945E0">
          <w:type w:val="continuous"/>
          <w:pgSz w:w="11906" w:h="16838" w:code="9"/>
          <w:pgMar w:top="1134" w:right="851" w:bottom="1134" w:left="1134" w:header="363" w:footer="680" w:gutter="0"/>
          <w:cols w:space="708"/>
          <w:titlePg/>
          <w:docGrid w:linePitch="360"/>
        </w:sectPr>
      </w:pPr>
    </w:p>
    <w:p w:rsidR="006605D2" w:rsidRPr="006605D2" w:rsidRDefault="006605D2" w:rsidP="006605D2">
      <w:pPr>
        <w:pStyle w:val="ConsPlusNormal"/>
        <w:ind w:firstLine="709"/>
        <w:jc w:val="right"/>
        <w:outlineLvl w:val="0"/>
        <w:rPr>
          <w:b/>
          <w:bCs/>
          <w:kern w:val="28"/>
          <w:sz w:val="32"/>
          <w:szCs w:val="32"/>
        </w:rPr>
      </w:pPr>
    </w:p>
    <w:p w:rsidR="006605D2" w:rsidRPr="006605D2" w:rsidRDefault="006605D2" w:rsidP="006605D2">
      <w:pPr>
        <w:pStyle w:val="ConsPlusNormal"/>
        <w:ind w:firstLine="709"/>
        <w:jc w:val="right"/>
        <w:outlineLvl w:val="0"/>
        <w:rPr>
          <w:b/>
          <w:bCs/>
          <w:kern w:val="28"/>
          <w:sz w:val="32"/>
          <w:szCs w:val="32"/>
        </w:rPr>
      </w:pPr>
    </w:p>
    <w:p w:rsidR="00964EC3" w:rsidRPr="006605D2" w:rsidRDefault="00964EC3" w:rsidP="006605D2">
      <w:pPr>
        <w:pStyle w:val="ConsPlusNormal"/>
        <w:ind w:firstLine="709"/>
        <w:jc w:val="right"/>
        <w:outlineLvl w:val="0"/>
        <w:rPr>
          <w:b/>
          <w:bCs/>
          <w:kern w:val="28"/>
          <w:sz w:val="32"/>
          <w:szCs w:val="32"/>
        </w:rPr>
      </w:pPr>
      <w:bookmarkStart w:id="2" w:name="приложение2"/>
      <w:r w:rsidRPr="006605D2">
        <w:rPr>
          <w:b/>
          <w:bCs/>
          <w:kern w:val="28"/>
          <w:sz w:val="32"/>
          <w:szCs w:val="32"/>
        </w:rPr>
        <w:t>Приложение 2</w:t>
      </w:r>
    </w:p>
    <w:bookmarkEnd w:id="2"/>
    <w:p w:rsidR="00964EC3" w:rsidRPr="006605D2" w:rsidRDefault="00964EC3" w:rsidP="006605D2">
      <w:pPr>
        <w:pStyle w:val="ConsPlusNormal"/>
        <w:ind w:firstLine="709"/>
        <w:jc w:val="right"/>
        <w:outlineLvl w:val="0"/>
        <w:rPr>
          <w:b/>
          <w:bCs/>
          <w:kern w:val="28"/>
          <w:sz w:val="32"/>
          <w:szCs w:val="32"/>
        </w:rPr>
      </w:pPr>
      <w:r w:rsidRPr="006605D2">
        <w:rPr>
          <w:b/>
          <w:bCs/>
          <w:kern w:val="28"/>
          <w:sz w:val="32"/>
          <w:szCs w:val="32"/>
        </w:rPr>
        <w:t>к постановлению администрации Березовского района</w:t>
      </w:r>
    </w:p>
    <w:p w:rsidR="0049349C" w:rsidRPr="006605D2" w:rsidRDefault="000036FD" w:rsidP="006605D2">
      <w:pPr>
        <w:pStyle w:val="ConsPlusNormal"/>
        <w:ind w:firstLine="709"/>
        <w:jc w:val="right"/>
        <w:rPr>
          <w:b/>
          <w:bCs/>
          <w:kern w:val="28"/>
          <w:sz w:val="32"/>
          <w:szCs w:val="32"/>
        </w:rPr>
      </w:pPr>
      <w:r w:rsidRPr="006605D2">
        <w:rPr>
          <w:b/>
          <w:bCs/>
          <w:kern w:val="28"/>
          <w:sz w:val="32"/>
          <w:szCs w:val="32"/>
        </w:rPr>
        <w:t>от 28.12.</w:t>
      </w:r>
      <w:r w:rsidR="00964EC3" w:rsidRPr="006605D2">
        <w:rPr>
          <w:b/>
          <w:bCs/>
          <w:kern w:val="28"/>
          <w:sz w:val="32"/>
          <w:szCs w:val="32"/>
        </w:rPr>
        <w:t xml:space="preserve">2017 </w:t>
      </w:r>
      <w:r w:rsidRPr="006605D2">
        <w:rPr>
          <w:b/>
          <w:bCs/>
          <w:kern w:val="28"/>
          <w:sz w:val="32"/>
          <w:szCs w:val="32"/>
        </w:rPr>
        <w:t>года</w:t>
      </w:r>
      <w:r w:rsidR="0049349C" w:rsidRPr="006605D2">
        <w:rPr>
          <w:b/>
          <w:bCs/>
          <w:kern w:val="28"/>
          <w:sz w:val="32"/>
          <w:szCs w:val="32"/>
        </w:rPr>
        <w:t xml:space="preserve"> № </w:t>
      </w:r>
      <w:r w:rsidRPr="006605D2">
        <w:rPr>
          <w:b/>
          <w:bCs/>
          <w:kern w:val="28"/>
          <w:sz w:val="32"/>
          <w:szCs w:val="32"/>
        </w:rPr>
        <w:t>1165</w:t>
      </w:r>
    </w:p>
    <w:p w:rsidR="0049349C" w:rsidRPr="006605D2" w:rsidRDefault="0049349C" w:rsidP="006605D2">
      <w:pPr>
        <w:pStyle w:val="ConsPlusNormal"/>
        <w:ind w:firstLine="709"/>
        <w:jc w:val="right"/>
        <w:rPr>
          <w:b/>
          <w:bCs/>
          <w:kern w:val="28"/>
          <w:sz w:val="32"/>
          <w:szCs w:val="32"/>
        </w:rPr>
      </w:pPr>
    </w:p>
    <w:p w:rsidR="006605D2" w:rsidRPr="006605D2" w:rsidRDefault="006605D2" w:rsidP="006605D2">
      <w:pPr>
        <w:pStyle w:val="ConsPlusNormal"/>
        <w:ind w:firstLine="709"/>
        <w:jc w:val="right"/>
        <w:rPr>
          <w:b/>
          <w:bCs/>
          <w:kern w:val="28"/>
          <w:sz w:val="32"/>
          <w:szCs w:val="32"/>
        </w:rPr>
      </w:pPr>
    </w:p>
    <w:p w:rsidR="006607E7" w:rsidRPr="006605D2" w:rsidRDefault="006607E7" w:rsidP="006605D2">
      <w:pPr>
        <w:pStyle w:val="ConsPlusTitle"/>
        <w:widowControl/>
        <w:jc w:val="center"/>
        <w:rPr>
          <w:iCs/>
          <w:sz w:val="30"/>
          <w:szCs w:val="28"/>
        </w:rPr>
      </w:pPr>
      <w:r w:rsidRPr="006605D2">
        <w:rPr>
          <w:iCs/>
          <w:sz w:val="30"/>
          <w:szCs w:val="28"/>
        </w:rPr>
        <w:t>ПЕРЕЧЕНЬ ОСНОВНЫХ ПРОГРАММНЫХ МЕРОПРИЯТИЙ</w:t>
      </w:r>
    </w:p>
    <w:p w:rsidR="006607E7" w:rsidRPr="006605D2" w:rsidRDefault="006607E7" w:rsidP="006605D2"/>
    <w:tbl>
      <w:tblPr>
        <w:tblW w:w="14913" w:type="dxa"/>
        <w:jc w:val="center"/>
        <w:tblInd w:w="-75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8"/>
        <w:gridCol w:w="5248"/>
        <w:gridCol w:w="14"/>
        <w:gridCol w:w="1984"/>
        <w:gridCol w:w="14"/>
        <w:gridCol w:w="2662"/>
        <w:gridCol w:w="2127"/>
        <w:gridCol w:w="2266"/>
      </w:tblGrid>
      <w:tr w:rsidR="006607E7" w:rsidRPr="0049349C" w:rsidTr="00E45EEF">
        <w:trPr>
          <w:cantSplit/>
          <w:trHeight w:val="480"/>
          <w:jc w:val="center"/>
        </w:trPr>
        <w:tc>
          <w:tcPr>
            <w:tcW w:w="59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07E7" w:rsidRPr="0049349C" w:rsidRDefault="0049349C" w:rsidP="006605D2">
            <w:pPr>
              <w:pStyle w:val="Table0"/>
              <w:rPr>
                <w:lang w:eastAsia="en-US"/>
              </w:rPr>
            </w:pPr>
            <w:r w:rsidRPr="0049349C">
              <w:rPr>
                <w:lang w:eastAsia="en-US"/>
              </w:rPr>
              <w:t xml:space="preserve"> № № </w:t>
            </w:r>
            <w:proofErr w:type="gramStart"/>
            <w:r w:rsidR="008C6C3D" w:rsidRPr="0049349C">
              <w:rPr>
                <w:lang w:eastAsia="en-US"/>
              </w:rPr>
              <w:t>п</w:t>
            </w:r>
            <w:proofErr w:type="gramEnd"/>
            <w:r w:rsidR="006607E7" w:rsidRPr="0049349C">
              <w:rPr>
                <w:lang w:eastAsia="en-US"/>
              </w:rPr>
              <w:t>/</w:t>
            </w:r>
            <w:r w:rsidR="008C6C3D" w:rsidRPr="0049349C">
              <w:rPr>
                <w:lang w:eastAsia="en-US"/>
              </w:rPr>
              <w:t>п</w:t>
            </w:r>
          </w:p>
        </w:tc>
        <w:tc>
          <w:tcPr>
            <w:tcW w:w="524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7E7" w:rsidRPr="0049349C" w:rsidRDefault="006607E7" w:rsidP="006605D2">
            <w:pPr>
              <w:pStyle w:val="Table0"/>
              <w:rPr>
                <w:lang w:eastAsia="en-US"/>
              </w:rPr>
            </w:pPr>
          </w:p>
          <w:p w:rsidR="006607E7" w:rsidRPr="0049349C" w:rsidRDefault="006607E7" w:rsidP="006605D2">
            <w:pPr>
              <w:pStyle w:val="Table0"/>
              <w:rPr>
                <w:lang w:eastAsia="en-US"/>
              </w:rPr>
            </w:pPr>
            <w:r w:rsidRPr="0049349C">
              <w:rPr>
                <w:lang w:eastAsia="en-US"/>
              </w:rPr>
              <w:t>Основное мероприятие муниципальной программы (связь мероприятий с показателями муниципальной программы)</w:t>
            </w:r>
          </w:p>
        </w:tc>
        <w:tc>
          <w:tcPr>
            <w:tcW w:w="199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7E7" w:rsidRPr="0049349C" w:rsidRDefault="006607E7" w:rsidP="006605D2">
            <w:pPr>
              <w:pStyle w:val="Table0"/>
              <w:rPr>
                <w:lang w:eastAsia="en-US"/>
              </w:rPr>
            </w:pPr>
          </w:p>
          <w:p w:rsidR="006607E7" w:rsidRPr="0049349C" w:rsidRDefault="006607E7" w:rsidP="006605D2">
            <w:pPr>
              <w:pStyle w:val="Table0"/>
              <w:rPr>
                <w:lang w:eastAsia="en-US"/>
              </w:rPr>
            </w:pPr>
            <w:r w:rsidRPr="0049349C">
              <w:rPr>
                <w:lang w:eastAsia="en-US"/>
              </w:rPr>
              <w:t>Ответственный исполнитель (соисполнитель)</w:t>
            </w:r>
          </w:p>
        </w:tc>
        <w:tc>
          <w:tcPr>
            <w:tcW w:w="267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7E7" w:rsidRPr="0049349C" w:rsidRDefault="006607E7" w:rsidP="006605D2">
            <w:pPr>
              <w:pStyle w:val="Table0"/>
              <w:rPr>
                <w:lang w:eastAsia="en-US"/>
              </w:rPr>
            </w:pPr>
          </w:p>
          <w:p w:rsidR="006607E7" w:rsidRPr="0049349C" w:rsidRDefault="006607E7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Источники финансирования</w:t>
            </w:r>
          </w:p>
        </w:tc>
        <w:tc>
          <w:tcPr>
            <w:tcW w:w="43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07E7" w:rsidRPr="0049349C" w:rsidRDefault="006607E7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 xml:space="preserve">Финансовые затраты </w:t>
            </w:r>
            <w:proofErr w:type="gramStart"/>
            <w:r w:rsidRPr="0049349C">
              <w:rPr>
                <w:lang w:eastAsia="en-US"/>
              </w:rPr>
              <w:t>на</w:t>
            </w:r>
            <w:proofErr w:type="gramEnd"/>
          </w:p>
          <w:p w:rsidR="006607E7" w:rsidRPr="0049349C" w:rsidRDefault="006607E7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реализацию (тыс. рублей)</w:t>
            </w:r>
          </w:p>
        </w:tc>
      </w:tr>
      <w:tr w:rsidR="006607E7" w:rsidRPr="0049349C" w:rsidTr="00E45EEF">
        <w:trPr>
          <w:cantSplit/>
          <w:trHeight w:val="240"/>
          <w:jc w:val="center"/>
        </w:trPr>
        <w:tc>
          <w:tcPr>
            <w:tcW w:w="5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607E7" w:rsidRPr="0049349C" w:rsidRDefault="006607E7" w:rsidP="006605D2">
            <w:pPr>
              <w:pStyle w:val="Table"/>
            </w:pPr>
          </w:p>
        </w:tc>
        <w:tc>
          <w:tcPr>
            <w:tcW w:w="524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607E7" w:rsidRPr="0049349C" w:rsidRDefault="006607E7" w:rsidP="006605D2">
            <w:pPr>
              <w:pStyle w:val="Table"/>
            </w:pPr>
          </w:p>
        </w:tc>
        <w:tc>
          <w:tcPr>
            <w:tcW w:w="1998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607E7" w:rsidRPr="0049349C" w:rsidRDefault="006607E7" w:rsidP="006605D2">
            <w:pPr>
              <w:pStyle w:val="Table"/>
            </w:pPr>
          </w:p>
        </w:tc>
        <w:tc>
          <w:tcPr>
            <w:tcW w:w="267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607E7" w:rsidRPr="0049349C" w:rsidRDefault="006607E7" w:rsidP="006605D2">
            <w:pPr>
              <w:pStyle w:val="Table"/>
            </w:pP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7E7" w:rsidRPr="0049349C" w:rsidRDefault="006607E7" w:rsidP="006605D2">
            <w:pPr>
              <w:pStyle w:val="Table"/>
              <w:rPr>
                <w:lang w:eastAsia="en-US"/>
              </w:rPr>
            </w:pPr>
          </w:p>
          <w:p w:rsidR="006607E7" w:rsidRPr="0049349C" w:rsidRDefault="006607E7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всего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07E7" w:rsidRPr="0049349C" w:rsidRDefault="006607E7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в том числе:</w:t>
            </w:r>
          </w:p>
        </w:tc>
      </w:tr>
      <w:tr w:rsidR="006607E7" w:rsidRPr="0049349C" w:rsidTr="00E45EEF">
        <w:trPr>
          <w:cantSplit/>
          <w:trHeight w:val="737"/>
          <w:jc w:val="center"/>
        </w:trPr>
        <w:tc>
          <w:tcPr>
            <w:tcW w:w="5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607E7" w:rsidRPr="0049349C" w:rsidRDefault="006607E7" w:rsidP="006605D2">
            <w:pPr>
              <w:pStyle w:val="Table"/>
            </w:pPr>
          </w:p>
        </w:tc>
        <w:tc>
          <w:tcPr>
            <w:tcW w:w="524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607E7" w:rsidRPr="0049349C" w:rsidRDefault="006607E7" w:rsidP="006605D2">
            <w:pPr>
              <w:pStyle w:val="Table"/>
            </w:pPr>
          </w:p>
        </w:tc>
        <w:tc>
          <w:tcPr>
            <w:tcW w:w="1998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607E7" w:rsidRPr="0049349C" w:rsidRDefault="006607E7" w:rsidP="006605D2">
            <w:pPr>
              <w:pStyle w:val="Table"/>
            </w:pPr>
          </w:p>
        </w:tc>
        <w:tc>
          <w:tcPr>
            <w:tcW w:w="267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607E7" w:rsidRPr="0049349C" w:rsidRDefault="006607E7" w:rsidP="006605D2">
            <w:pPr>
              <w:pStyle w:val="Table"/>
            </w:pPr>
          </w:p>
        </w:tc>
        <w:tc>
          <w:tcPr>
            <w:tcW w:w="212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607E7" w:rsidRPr="0049349C" w:rsidRDefault="006607E7" w:rsidP="006605D2">
            <w:pPr>
              <w:pStyle w:val="Table"/>
            </w:pP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7E7" w:rsidRPr="0049349C" w:rsidRDefault="006607E7" w:rsidP="006605D2">
            <w:pPr>
              <w:pStyle w:val="Table"/>
              <w:rPr>
                <w:lang w:eastAsia="en-US"/>
              </w:rPr>
            </w:pPr>
          </w:p>
          <w:p w:rsidR="006607E7" w:rsidRPr="0049349C" w:rsidRDefault="006607E7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2017г.</w:t>
            </w:r>
          </w:p>
        </w:tc>
      </w:tr>
      <w:tr w:rsidR="006607E7" w:rsidRPr="0049349C" w:rsidTr="00E45EEF">
        <w:trPr>
          <w:trHeight w:val="266"/>
          <w:jc w:val="center"/>
        </w:trPr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07E7" w:rsidRPr="0049349C" w:rsidRDefault="006607E7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11</w:t>
            </w:r>
          </w:p>
        </w:tc>
        <w:tc>
          <w:tcPr>
            <w:tcW w:w="5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607E7" w:rsidRPr="0049349C" w:rsidRDefault="006607E7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2</w:t>
            </w:r>
          </w:p>
        </w:tc>
        <w:tc>
          <w:tcPr>
            <w:tcW w:w="19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607E7" w:rsidRPr="0049349C" w:rsidRDefault="006607E7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3</w:t>
            </w:r>
          </w:p>
        </w:tc>
        <w:tc>
          <w:tcPr>
            <w:tcW w:w="26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607E7" w:rsidRPr="0049349C" w:rsidRDefault="006607E7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607E7" w:rsidRPr="0049349C" w:rsidRDefault="006607E7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5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607E7" w:rsidRPr="0049349C" w:rsidRDefault="006607E7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6</w:t>
            </w:r>
          </w:p>
        </w:tc>
      </w:tr>
      <w:tr w:rsidR="006607E7" w:rsidRPr="0049349C" w:rsidTr="00E45EEF">
        <w:trPr>
          <w:trHeight w:val="240"/>
          <w:jc w:val="center"/>
        </w:trPr>
        <w:tc>
          <w:tcPr>
            <w:tcW w:w="14913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07E7" w:rsidRPr="0049349C" w:rsidRDefault="006607E7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Цель:</w:t>
            </w:r>
            <w:r w:rsidRPr="0049349C">
              <w:rPr>
                <w:szCs w:val="28"/>
              </w:rPr>
              <w:t xml:space="preserve"> </w:t>
            </w:r>
            <w:r w:rsidR="0049349C" w:rsidRPr="0049349C">
              <w:rPr>
                <w:szCs w:val="28"/>
              </w:rPr>
              <w:t>«</w:t>
            </w:r>
            <w:r w:rsidRPr="0049349C">
              <w:t>Создание комфортной городской среды на территории городского поселения Березово</w:t>
            </w:r>
            <w:r w:rsidR="0049349C" w:rsidRPr="0049349C">
              <w:t>»</w:t>
            </w:r>
          </w:p>
        </w:tc>
      </w:tr>
      <w:tr w:rsidR="006607E7" w:rsidRPr="0049349C" w:rsidTr="00E45EEF">
        <w:trPr>
          <w:trHeight w:val="240"/>
          <w:jc w:val="center"/>
        </w:trPr>
        <w:tc>
          <w:tcPr>
            <w:tcW w:w="14913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07E7" w:rsidRPr="0049349C" w:rsidRDefault="006607E7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Задача:</w:t>
            </w:r>
            <w:r w:rsidR="0049349C" w:rsidRPr="0049349C">
              <w:rPr>
                <w:lang w:eastAsia="en-US"/>
              </w:rPr>
              <w:t xml:space="preserve"> </w:t>
            </w:r>
            <w:r w:rsidRPr="0049349C">
              <w:t>Повышение уровня благоустройства дворовых территорий</w:t>
            </w:r>
            <w:r w:rsidRPr="0049349C">
              <w:rPr>
                <w:szCs w:val="28"/>
              </w:rPr>
              <w:t>.</w:t>
            </w:r>
          </w:p>
        </w:tc>
      </w:tr>
      <w:tr w:rsidR="00964EC3" w:rsidRPr="0049349C" w:rsidTr="00E45EEF">
        <w:trPr>
          <w:trHeight w:val="120"/>
          <w:jc w:val="center"/>
        </w:trPr>
        <w:tc>
          <w:tcPr>
            <w:tcW w:w="5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964EC3" w:rsidRPr="0049349C" w:rsidRDefault="00964EC3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1</w:t>
            </w:r>
          </w:p>
        </w:tc>
        <w:tc>
          <w:tcPr>
            <w:tcW w:w="526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4EC3" w:rsidRPr="0049349C" w:rsidRDefault="00964EC3" w:rsidP="006605D2">
            <w:pPr>
              <w:pStyle w:val="Table"/>
              <w:rPr>
                <w:lang w:eastAsia="en-US"/>
              </w:rPr>
            </w:pPr>
            <w:r w:rsidRPr="0049349C">
              <w:t>Благоустройство дворовых территорий муниципального образования городского поселения Березово (1,2,3,4)</w:t>
            </w:r>
          </w:p>
        </w:tc>
        <w:tc>
          <w:tcPr>
            <w:tcW w:w="199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4EC3" w:rsidRPr="0049349C" w:rsidRDefault="00964EC3" w:rsidP="006605D2">
            <w:pPr>
              <w:pStyle w:val="Table"/>
              <w:rPr>
                <w:lang w:eastAsia="en-US"/>
              </w:rPr>
            </w:pPr>
            <w:r w:rsidRPr="0049349C">
              <w:t>Управление по жилищно-коммунальному хозяйству администрации района</w:t>
            </w:r>
          </w:p>
        </w:tc>
        <w:tc>
          <w:tcPr>
            <w:tcW w:w="2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64EC3" w:rsidRPr="0049349C" w:rsidRDefault="00964EC3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Всего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64EC3" w:rsidRPr="0049349C" w:rsidRDefault="00964EC3" w:rsidP="006605D2">
            <w:pPr>
              <w:pStyle w:val="Table"/>
              <w:rPr>
                <w:szCs w:val="24"/>
                <w:lang w:eastAsia="en-US"/>
              </w:rPr>
            </w:pPr>
            <w:r w:rsidRPr="0049349C">
              <w:t>1775,4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EC3" w:rsidRPr="0049349C" w:rsidRDefault="00964EC3" w:rsidP="006605D2">
            <w:pPr>
              <w:pStyle w:val="Table"/>
              <w:rPr>
                <w:szCs w:val="24"/>
                <w:lang w:eastAsia="en-US"/>
              </w:rPr>
            </w:pPr>
            <w:r w:rsidRPr="0049349C">
              <w:t>1775,4</w:t>
            </w:r>
          </w:p>
        </w:tc>
      </w:tr>
      <w:tr w:rsidR="00964EC3" w:rsidRPr="0049349C" w:rsidTr="00E45EEF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964EC3" w:rsidRPr="0049349C" w:rsidRDefault="00964EC3" w:rsidP="006605D2">
            <w:pPr>
              <w:pStyle w:val="Table"/>
              <w:rPr>
                <w:lang w:eastAsia="en-US"/>
              </w:rPr>
            </w:pPr>
          </w:p>
        </w:tc>
        <w:tc>
          <w:tcPr>
            <w:tcW w:w="5262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4EC3" w:rsidRPr="0049349C" w:rsidRDefault="00964EC3" w:rsidP="006605D2">
            <w:pPr>
              <w:pStyle w:val="Table"/>
              <w:rPr>
                <w:lang w:eastAsia="en-US"/>
              </w:rPr>
            </w:pPr>
          </w:p>
        </w:tc>
        <w:tc>
          <w:tcPr>
            <w:tcW w:w="1998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4EC3" w:rsidRPr="0049349C" w:rsidRDefault="00964EC3" w:rsidP="006605D2">
            <w:pPr>
              <w:pStyle w:val="Table"/>
              <w:rPr>
                <w:lang w:eastAsia="en-US"/>
              </w:rPr>
            </w:pPr>
          </w:p>
        </w:tc>
        <w:tc>
          <w:tcPr>
            <w:tcW w:w="2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64EC3" w:rsidRPr="0049349C" w:rsidRDefault="00964EC3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64EC3" w:rsidRPr="0049349C" w:rsidRDefault="00964EC3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307,8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EC3" w:rsidRPr="0049349C" w:rsidRDefault="00964EC3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307,8</w:t>
            </w:r>
          </w:p>
        </w:tc>
      </w:tr>
      <w:tr w:rsidR="00964EC3" w:rsidRPr="0049349C" w:rsidTr="00E45EEF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964EC3" w:rsidRPr="0049349C" w:rsidRDefault="00964EC3" w:rsidP="006605D2">
            <w:pPr>
              <w:pStyle w:val="Table"/>
              <w:rPr>
                <w:lang w:eastAsia="en-US"/>
              </w:rPr>
            </w:pPr>
          </w:p>
        </w:tc>
        <w:tc>
          <w:tcPr>
            <w:tcW w:w="5262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4EC3" w:rsidRPr="0049349C" w:rsidRDefault="00964EC3" w:rsidP="006605D2">
            <w:pPr>
              <w:pStyle w:val="Table"/>
              <w:rPr>
                <w:lang w:eastAsia="en-US"/>
              </w:rPr>
            </w:pPr>
          </w:p>
        </w:tc>
        <w:tc>
          <w:tcPr>
            <w:tcW w:w="1998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4EC3" w:rsidRPr="0049349C" w:rsidRDefault="00964EC3" w:rsidP="006605D2">
            <w:pPr>
              <w:pStyle w:val="Table"/>
              <w:rPr>
                <w:lang w:eastAsia="en-US"/>
              </w:rPr>
            </w:pPr>
          </w:p>
        </w:tc>
        <w:tc>
          <w:tcPr>
            <w:tcW w:w="2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64EC3" w:rsidRPr="0049349C" w:rsidRDefault="00964EC3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Бюджет автономного округа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64EC3" w:rsidRPr="0049349C" w:rsidRDefault="00964EC3" w:rsidP="006605D2">
            <w:pPr>
              <w:pStyle w:val="Table"/>
              <w:rPr>
                <w:szCs w:val="24"/>
                <w:lang w:eastAsia="en-US"/>
              </w:rPr>
            </w:pPr>
            <w:r w:rsidRPr="0049349C">
              <w:t>1312,1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EC3" w:rsidRPr="0049349C" w:rsidRDefault="00964EC3" w:rsidP="006605D2">
            <w:pPr>
              <w:pStyle w:val="Table"/>
              <w:rPr>
                <w:szCs w:val="24"/>
                <w:lang w:eastAsia="en-US"/>
              </w:rPr>
            </w:pPr>
            <w:r w:rsidRPr="0049349C">
              <w:t>1312,1</w:t>
            </w:r>
          </w:p>
        </w:tc>
      </w:tr>
      <w:tr w:rsidR="006607E7" w:rsidRPr="0049349C" w:rsidTr="00E45EEF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6607E7" w:rsidRPr="0049349C" w:rsidRDefault="006607E7" w:rsidP="006605D2">
            <w:pPr>
              <w:pStyle w:val="Table"/>
              <w:rPr>
                <w:lang w:eastAsia="en-US"/>
              </w:rPr>
            </w:pPr>
          </w:p>
        </w:tc>
        <w:tc>
          <w:tcPr>
            <w:tcW w:w="5262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07E7" w:rsidRPr="0049349C" w:rsidRDefault="006607E7" w:rsidP="006605D2">
            <w:pPr>
              <w:pStyle w:val="Table"/>
              <w:rPr>
                <w:lang w:eastAsia="en-US"/>
              </w:rPr>
            </w:pPr>
          </w:p>
        </w:tc>
        <w:tc>
          <w:tcPr>
            <w:tcW w:w="1998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07E7" w:rsidRPr="0049349C" w:rsidRDefault="006607E7" w:rsidP="006605D2">
            <w:pPr>
              <w:pStyle w:val="Table"/>
              <w:rPr>
                <w:lang w:eastAsia="en-US"/>
              </w:rPr>
            </w:pPr>
          </w:p>
        </w:tc>
        <w:tc>
          <w:tcPr>
            <w:tcW w:w="2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07E7" w:rsidRPr="0049349C" w:rsidRDefault="006607E7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Бюджет района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607E7" w:rsidRPr="0049349C" w:rsidRDefault="006607E7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0,0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E7" w:rsidRPr="0049349C" w:rsidRDefault="006607E7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0,0</w:t>
            </w:r>
          </w:p>
        </w:tc>
      </w:tr>
      <w:tr w:rsidR="006607E7" w:rsidRPr="0049349C" w:rsidTr="00E45EEF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6607E7" w:rsidRPr="0049349C" w:rsidRDefault="006607E7" w:rsidP="006605D2">
            <w:pPr>
              <w:pStyle w:val="Table"/>
              <w:rPr>
                <w:lang w:eastAsia="en-US"/>
              </w:rPr>
            </w:pPr>
          </w:p>
        </w:tc>
        <w:tc>
          <w:tcPr>
            <w:tcW w:w="5262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07E7" w:rsidRPr="0049349C" w:rsidRDefault="006607E7" w:rsidP="006605D2">
            <w:pPr>
              <w:pStyle w:val="Table"/>
              <w:rPr>
                <w:lang w:eastAsia="en-US"/>
              </w:rPr>
            </w:pPr>
          </w:p>
        </w:tc>
        <w:tc>
          <w:tcPr>
            <w:tcW w:w="1998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07E7" w:rsidRPr="0049349C" w:rsidRDefault="006607E7" w:rsidP="006605D2">
            <w:pPr>
              <w:pStyle w:val="Table"/>
              <w:rPr>
                <w:lang w:eastAsia="en-US"/>
              </w:rPr>
            </w:pPr>
          </w:p>
        </w:tc>
        <w:tc>
          <w:tcPr>
            <w:tcW w:w="2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07E7" w:rsidRPr="0049349C" w:rsidRDefault="006607E7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Бюджет городского поселения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607E7" w:rsidRPr="0049349C" w:rsidRDefault="00CB4F48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155,5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E7" w:rsidRPr="0049349C" w:rsidRDefault="00CB4F48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155,5</w:t>
            </w:r>
          </w:p>
        </w:tc>
      </w:tr>
      <w:tr w:rsidR="006607E7" w:rsidRPr="0049349C" w:rsidTr="00E45EEF">
        <w:trPr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07E7" w:rsidRPr="0049349C" w:rsidRDefault="006607E7" w:rsidP="006605D2">
            <w:pPr>
              <w:pStyle w:val="Table"/>
              <w:rPr>
                <w:lang w:eastAsia="en-US"/>
              </w:rPr>
            </w:pPr>
          </w:p>
        </w:tc>
        <w:tc>
          <w:tcPr>
            <w:tcW w:w="5262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7E7" w:rsidRPr="0049349C" w:rsidRDefault="006607E7" w:rsidP="006605D2">
            <w:pPr>
              <w:pStyle w:val="Table"/>
              <w:rPr>
                <w:lang w:eastAsia="en-US"/>
              </w:rPr>
            </w:pPr>
          </w:p>
        </w:tc>
        <w:tc>
          <w:tcPr>
            <w:tcW w:w="1998" w:type="dxa"/>
            <w:gridSpan w:val="2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6607E7" w:rsidRPr="0049349C" w:rsidRDefault="006607E7" w:rsidP="006605D2">
            <w:pPr>
              <w:pStyle w:val="Table"/>
              <w:rPr>
                <w:lang w:eastAsia="en-US"/>
              </w:rPr>
            </w:pPr>
          </w:p>
        </w:tc>
        <w:tc>
          <w:tcPr>
            <w:tcW w:w="2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07E7" w:rsidRPr="0049349C" w:rsidRDefault="006607E7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607E7" w:rsidRPr="0049349C" w:rsidRDefault="006607E7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0,0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E7" w:rsidRPr="0049349C" w:rsidRDefault="006607E7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0,0</w:t>
            </w:r>
          </w:p>
        </w:tc>
      </w:tr>
      <w:tr w:rsidR="00964EC3" w:rsidRPr="0049349C" w:rsidTr="00E45EEF">
        <w:trPr>
          <w:trHeight w:val="120"/>
          <w:jc w:val="center"/>
        </w:trPr>
        <w:tc>
          <w:tcPr>
            <w:tcW w:w="59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64EC3" w:rsidRPr="0049349C" w:rsidRDefault="00964EC3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11.1.</w:t>
            </w:r>
          </w:p>
        </w:tc>
        <w:tc>
          <w:tcPr>
            <w:tcW w:w="524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4EC3" w:rsidRPr="0049349C" w:rsidRDefault="00964EC3" w:rsidP="006605D2">
            <w:pPr>
              <w:pStyle w:val="Table"/>
              <w:rPr>
                <w:lang w:eastAsia="en-US"/>
              </w:rPr>
            </w:pPr>
          </w:p>
          <w:p w:rsidR="00964EC3" w:rsidRPr="0049349C" w:rsidRDefault="00964EC3" w:rsidP="006605D2">
            <w:pPr>
              <w:pStyle w:val="Table"/>
              <w:rPr>
                <w:lang w:eastAsia="en-US"/>
              </w:rPr>
            </w:pPr>
            <w:r w:rsidRPr="0049349C">
              <w:t xml:space="preserve">1.1. Благоустройство дворовой территории многоквартирного жилого дома </w:t>
            </w:r>
            <w:proofErr w:type="spellStart"/>
            <w:r w:rsidRPr="0049349C">
              <w:t>пгт</w:t>
            </w:r>
            <w:proofErr w:type="spellEnd"/>
            <w:r w:rsidRPr="0049349C">
              <w:t>. Березово, ул. Астраханцева, д. 63</w:t>
            </w:r>
          </w:p>
        </w:tc>
        <w:tc>
          <w:tcPr>
            <w:tcW w:w="199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4EC3" w:rsidRPr="0049349C" w:rsidRDefault="00964EC3" w:rsidP="006605D2">
            <w:pPr>
              <w:pStyle w:val="Table"/>
              <w:rPr>
                <w:lang w:eastAsia="en-US"/>
              </w:rPr>
            </w:pPr>
            <w:r w:rsidRPr="0049349C">
              <w:t xml:space="preserve">Управление по жилищно-коммунальному хозяйству </w:t>
            </w:r>
            <w:r w:rsidRPr="0049349C">
              <w:lastRenderedPageBreak/>
              <w:t>администрации района</w:t>
            </w:r>
          </w:p>
        </w:tc>
        <w:tc>
          <w:tcPr>
            <w:tcW w:w="26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64EC3" w:rsidRPr="0049349C" w:rsidRDefault="00964EC3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lastRenderedPageBreak/>
              <w:t>Всего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64EC3" w:rsidRPr="0049349C" w:rsidRDefault="00964EC3" w:rsidP="006605D2">
            <w:pPr>
              <w:pStyle w:val="Table"/>
              <w:rPr>
                <w:szCs w:val="24"/>
                <w:lang w:eastAsia="en-US"/>
              </w:rPr>
            </w:pPr>
            <w:r w:rsidRPr="0049349C">
              <w:t>1775,4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EC3" w:rsidRPr="0049349C" w:rsidRDefault="00964EC3" w:rsidP="006605D2">
            <w:pPr>
              <w:pStyle w:val="Table"/>
              <w:rPr>
                <w:szCs w:val="24"/>
                <w:lang w:eastAsia="en-US"/>
              </w:rPr>
            </w:pPr>
            <w:r w:rsidRPr="0049349C">
              <w:t>1775,4</w:t>
            </w:r>
          </w:p>
        </w:tc>
      </w:tr>
      <w:tr w:rsidR="00964EC3" w:rsidRPr="0049349C" w:rsidTr="00E45EEF">
        <w:trPr>
          <w:trHeight w:val="120"/>
          <w:jc w:val="center"/>
        </w:trPr>
        <w:tc>
          <w:tcPr>
            <w:tcW w:w="5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4EC3" w:rsidRPr="0049349C" w:rsidRDefault="00964EC3" w:rsidP="006605D2">
            <w:pPr>
              <w:pStyle w:val="Table"/>
            </w:pPr>
          </w:p>
        </w:tc>
        <w:tc>
          <w:tcPr>
            <w:tcW w:w="524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4EC3" w:rsidRPr="0049349C" w:rsidRDefault="00964EC3" w:rsidP="006605D2">
            <w:pPr>
              <w:pStyle w:val="Table"/>
            </w:pPr>
          </w:p>
        </w:tc>
        <w:tc>
          <w:tcPr>
            <w:tcW w:w="1998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4EC3" w:rsidRPr="0049349C" w:rsidRDefault="00964EC3" w:rsidP="006605D2">
            <w:pPr>
              <w:pStyle w:val="Table"/>
              <w:rPr>
                <w:lang w:eastAsia="en-US"/>
              </w:rPr>
            </w:pPr>
          </w:p>
        </w:tc>
        <w:tc>
          <w:tcPr>
            <w:tcW w:w="26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64EC3" w:rsidRPr="0049349C" w:rsidRDefault="00964EC3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64EC3" w:rsidRPr="0049349C" w:rsidRDefault="00964EC3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307,8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EC3" w:rsidRPr="0049349C" w:rsidRDefault="00964EC3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307,8</w:t>
            </w:r>
          </w:p>
        </w:tc>
      </w:tr>
      <w:tr w:rsidR="00964EC3" w:rsidRPr="0049349C" w:rsidTr="00E45EEF">
        <w:trPr>
          <w:trHeight w:val="120"/>
          <w:jc w:val="center"/>
        </w:trPr>
        <w:tc>
          <w:tcPr>
            <w:tcW w:w="5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4EC3" w:rsidRPr="0049349C" w:rsidRDefault="00964EC3" w:rsidP="006605D2">
            <w:pPr>
              <w:pStyle w:val="Table"/>
            </w:pPr>
          </w:p>
        </w:tc>
        <w:tc>
          <w:tcPr>
            <w:tcW w:w="524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64EC3" w:rsidRPr="0049349C" w:rsidRDefault="00964EC3" w:rsidP="006605D2">
            <w:pPr>
              <w:pStyle w:val="Table"/>
            </w:pPr>
          </w:p>
        </w:tc>
        <w:tc>
          <w:tcPr>
            <w:tcW w:w="1998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4EC3" w:rsidRPr="0049349C" w:rsidRDefault="00964EC3" w:rsidP="006605D2">
            <w:pPr>
              <w:pStyle w:val="Table"/>
              <w:rPr>
                <w:lang w:eastAsia="en-US"/>
              </w:rPr>
            </w:pPr>
          </w:p>
        </w:tc>
        <w:tc>
          <w:tcPr>
            <w:tcW w:w="26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64EC3" w:rsidRPr="0049349C" w:rsidRDefault="00964EC3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Бюджет автономного округа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64EC3" w:rsidRPr="0049349C" w:rsidRDefault="00964EC3" w:rsidP="006605D2">
            <w:pPr>
              <w:pStyle w:val="Table"/>
              <w:rPr>
                <w:szCs w:val="24"/>
                <w:lang w:eastAsia="en-US"/>
              </w:rPr>
            </w:pPr>
            <w:r w:rsidRPr="0049349C">
              <w:t>1312,1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EC3" w:rsidRPr="0049349C" w:rsidRDefault="00964EC3" w:rsidP="006605D2">
            <w:pPr>
              <w:pStyle w:val="Table"/>
              <w:rPr>
                <w:szCs w:val="24"/>
                <w:lang w:eastAsia="en-US"/>
              </w:rPr>
            </w:pPr>
            <w:r w:rsidRPr="0049349C">
              <w:t>1312,1</w:t>
            </w:r>
          </w:p>
        </w:tc>
      </w:tr>
      <w:tr w:rsidR="006607E7" w:rsidRPr="0049349C" w:rsidTr="00E45EEF">
        <w:trPr>
          <w:trHeight w:val="120"/>
          <w:jc w:val="center"/>
        </w:trPr>
        <w:tc>
          <w:tcPr>
            <w:tcW w:w="5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607E7" w:rsidRPr="0049349C" w:rsidRDefault="006607E7" w:rsidP="006605D2">
            <w:pPr>
              <w:pStyle w:val="Table"/>
            </w:pPr>
          </w:p>
        </w:tc>
        <w:tc>
          <w:tcPr>
            <w:tcW w:w="524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607E7" w:rsidRPr="0049349C" w:rsidRDefault="006607E7" w:rsidP="006605D2">
            <w:pPr>
              <w:pStyle w:val="Table"/>
            </w:pPr>
          </w:p>
        </w:tc>
        <w:tc>
          <w:tcPr>
            <w:tcW w:w="1998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6607E7" w:rsidRPr="0049349C" w:rsidRDefault="006607E7" w:rsidP="006605D2">
            <w:pPr>
              <w:pStyle w:val="Table"/>
            </w:pPr>
          </w:p>
        </w:tc>
        <w:tc>
          <w:tcPr>
            <w:tcW w:w="26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607E7" w:rsidRPr="0049349C" w:rsidRDefault="006607E7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Бюджет района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607E7" w:rsidRPr="0049349C" w:rsidRDefault="006607E7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0,0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E7" w:rsidRPr="0049349C" w:rsidRDefault="006607E7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0,0</w:t>
            </w:r>
          </w:p>
        </w:tc>
      </w:tr>
      <w:tr w:rsidR="00CB4F48" w:rsidRPr="0049349C" w:rsidTr="00E45EEF">
        <w:trPr>
          <w:trHeight w:val="120"/>
          <w:jc w:val="center"/>
        </w:trPr>
        <w:tc>
          <w:tcPr>
            <w:tcW w:w="5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B4F48" w:rsidRPr="0049349C" w:rsidRDefault="00CB4F48" w:rsidP="006605D2">
            <w:pPr>
              <w:pStyle w:val="Table"/>
            </w:pPr>
          </w:p>
        </w:tc>
        <w:tc>
          <w:tcPr>
            <w:tcW w:w="524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B4F48" w:rsidRPr="0049349C" w:rsidRDefault="00CB4F48" w:rsidP="006605D2">
            <w:pPr>
              <w:pStyle w:val="Table"/>
            </w:pPr>
          </w:p>
        </w:tc>
        <w:tc>
          <w:tcPr>
            <w:tcW w:w="1998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B4F48" w:rsidRPr="0049349C" w:rsidRDefault="00CB4F48" w:rsidP="006605D2">
            <w:pPr>
              <w:pStyle w:val="Table"/>
            </w:pPr>
          </w:p>
        </w:tc>
        <w:tc>
          <w:tcPr>
            <w:tcW w:w="26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4F48" w:rsidRPr="0049349C" w:rsidRDefault="00CB4F48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Бюджет городского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B4F48" w:rsidRPr="0049349C" w:rsidRDefault="00CB4F48" w:rsidP="006605D2">
            <w:pPr>
              <w:pStyle w:val="Table"/>
            </w:pPr>
            <w:r w:rsidRPr="0049349C">
              <w:rPr>
                <w:lang w:eastAsia="en-US"/>
              </w:rPr>
              <w:t>155,5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B4F48" w:rsidRPr="0049349C" w:rsidRDefault="00CB4F48" w:rsidP="006605D2">
            <w:pPr>
              <w:pStyle w:val="Table"/>
            </w:pPr>
            <w:r w:rsidRPr="0049349C">
              <w:rPr>
                <w:lang w:eastAsia="en-US"/>
              </w:rPr>
              <w:t>155,5</w:t>
            </w:r>
          </w:p>
        </w:tc>
      </w:tr>
      <w:tr w:rsidR="006607E7" w:rsidRPr="0049349C" w:rsidTr="003D6B7D">
        <w:trPr>
          <w:trHeight w:val="120"/>
          <w:jc w:val="center"/>
        </w:trPr>
        <w:tc>
          <w:tcPr>
            <w:tcW w:w="59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E7" w:rsidRPr="0049349C" w:rsidRDefault="006607E7" w:rsidP="006605D2">
            <w:pPr>
              <w:pStyle w:val="Table"/>
            </w:pPr>
          </w:p>
        </w:tc>
        <w:tc>
          <w:tcPr>
            <w:tcW w:w="524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E7" w:rsidRPr="0049349C" w:rsidRDefault="006607E7" w:rsidP="006605D2">
            <w:pPr>
              <w:pStyle w:val="Table"/>
            </w:pPr>
          </w:p>
        </w:tc>
        <w:tc>
          <w:tcPr>
            <w:tcW w:w="1998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6607E7" w:rsidRPr="0049349C" w:rsidRDefault="006607E7" w:rsidP="006605D2">
            <w:pPr>
              <w:pStyle w:val="Table"/>
            </w:pPr>
          </w:p>
        </w:tc>
        <w:tc>
          <w:tcPr>
            <w:tcW w:w="26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607E7" w:rsidRPr="0049349C" w:rsidRDefault="006607E7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607E7" w:rsidRPr="0049349C" w:rsidRDefault="006607E7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0,0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E7" w:rsidRPr="0049349C" w:rsidRDefault="006607E7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0,0</w:t>
            </w:r>
          </w:p>
        </w:tc>
      </w:tr>
      <w:tr w:rsidR="00964EC3" w:rsidRPr="0049349C" w:rsidTr="00E45EEF">
        <w:trPr>
          <w:trHeight w:val="240"/>
          <w:jc w:val="center"/>
        </w:trPr>
        <w:tc>
          <w:tcPr>
            <w:tcW w:w="784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349C" w:rsidRPr="0049349C" w:rsidRDefault="0049349C" w:rsidP="006605D2">
            <w:pPr>
              <w:pStyle w:val="Table"/>
              <w:rPr>
                <w:lang w:eastAsia="en-US"/>
              </w:rPr>
            </w:pPr>
          </w:p>
          <w:p w:rsidR="0049349C" w:rsidRPr="0049349C" w:rsidRDefault="00964EC3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Всего по программе</w:t>
            </w:r>
          </w:p>
          <w:p w:rsidR="0049349C" w:rsidRPr="0049349C" w:rsidRDefault="0049349C" w:rsidP="006605D2">
            <w:pPr>
              <w:pStyle w:val="Table"/>
              <w:rPr>
                <w:lang w:eastAsia="en-US"/>
              </w:rPr>
            </w:pPr>
          </w:p>
          <w:p w:rsidR="00964EC3" w:rsidRPr="0049349C" w:rsidRDefault="00964EC3" w:rsidP="006605D2">
            <w:pPr>
              <w:pStyle w:val="Table"/>
              <w:rPr>
                <w:lang w:eastAsia="en-US"/>
              </w:rPr>
            </w:pP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EC3" w:rsidRPr="0049349C" w:rsidRDefault="00964EC3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EC3" w:rsidRPr="0049349C" w:rsidRDefault="00964EC3" w:rsidP="006605D2">
            <w:pPr>
              <w:pStyle w:val="Table"/>
              <w:rPr>
                <w:szCs w:val="24"/>
                <w:lang w:eastAsia="en-US"/>
              </w:rPr>
            </w:pPr>
            <w:r w:rsidRPr="0049349C">
              <w:t>1775,4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EC3" w:rsidRPr="0049349C" w:rsidRDefault="00964EC3" w:rsidP="006605D2">
            <w:pPr>
              <w:pStyle w:val="Table"/>
              <w:rPr>
                <w:szCs w:val="24"/>
                <w:lang w:eastAsia="en-US"/>
              </w:rPr>
            </w:pPr>
            <w:r w:rsidRPr="0049349C">
              <w:t>1775,4</w:t>
            </w:r>
          </w:p>
        </w:tc>
      </w:tr>
      <w:tr w:rsidR="00964EC3" w:rsidRPr="0049349C" w:rsidTr="00E45EEF">
        <w:trPr>
          <w:trHeight w:val="240"/>
          <w:jc w:val="center"/>
        </w:trPr>
        <w:tc>
          <w:tcPr>
            <w:tcW w:w="784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64EC3" w:rsidRPr="0049349C" w:rsidRDefault="00964EC3" w:rsidP="006605D2">
            <w:pPr>
              <w:pStyle w:val="Table"/>
            </w:pP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EC3" w:rsidRPr="0049349C" w:rsidRDefault="00964EC3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EC3" w:rsidRPr="0049349C" w:rsidRDefault="00964EC3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307,8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EC3" w:rsidRPr="0049349C" w:rsidRDefault="00964EC3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307,8</w:t>
            </w:r>
          </w:p>
        </w:tc>
      </w:tr>
      <w:tr w:rsidR="00964EC3" w:rsidRPr="0049349C" w:rsidTr="00E45EEF">
        <w:trPr>
          <w:trHeight w:val="240"/>
          <w:jc w:val="center"/>
        </w:trPr>
        <w:tc>
          <w:tcPr>
            <w:tcW w:w="784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64EC3" w:rsidRPr="0049349C" w:rsidRDefault="00964EC3" w:rsidP="006605D2">
            <w:pPr>
              <w:pStyle w:val="Table"/>
            </w:pP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EC3" w:rsidRPr="0049349C" w:rsidRDefault="00964EC3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Бюджет автономного округа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EC3" w:rsidRPr="0049349C" w:rsidRDefault="00964EC3" w:rsidP="006605D2">
            <w:pPr>
              <w:pStyle w:val="Table"/>
              <w:rPr>
                <w:szCs w:val="24"/>
                <w:lang w:eastAsia="en-US"/>
              </w:rPr>
            </w:pPr>
            <w:r w:rsidRPr="0049349C">
              <w:t>1312,1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EC3" w:rsidRPr="0049349C" w:rsidRDefault="00964EC3" w:rsidP="006605D2">
            <w:pPr>
              <w:pStyle w:val="Table"/>
              <w:rPr>
                <w:szCs w:val="24"/>
                <w:lang w:eastAsia="en-US"/>
              </w:rPr>
            </w:pPr>
            <w:r w:rsidRPr="0049349C">
              <w:t>1312,1</w:t>
            </w:r>
          </w:p>
        </w:tc>
      </w:tr>
      <w:tr w:rsidR="006607E7" w:rsidRPr="0049349C" w:rsidTr="00E45EEF">
        <w:trPr>
          <w:trHeight w:val="240"/>
          <w:jc w:val="center"/>
        </w:trPr>
        <w:tc>
          <w:tcPr>
            <w:tcW w:w="784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07E7" w:rsidRPr="0049349C" w:rsidRDefault="006607E7" w:rsidP="006605D2">
            <w:pPr>
              <w:pStyle w:val="Table"/>
            </w:pP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7E7" w:rsidRPr="0049349C" w:rsidRDefault="006607E7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Бюджет района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E7" w:rsidRPr="0049349C" w:rsidRDefault="006607E7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0,0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E7" w:rsidRPr="0049349C" w:rsidRDefault="006607E7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0,0</w:t>
            </w:r>
          </w:p>
        </w:tc>
      </w:tr>
      <w:tr w:rsidR="00D636F1" w:rsidRPr="0049349C" w:rsidTr="00E45EEF">
        <w:trPr>
          <w:trHeight w:val="240"/>
          <w:jc w:val="center"/>
        </w:trPr>
        <w:tc>
          <w:tcPr>
            <w:tcW w:w="7844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36F1" w:rsidRPr="0049349C" w:rsidRDefault="00D636F1" w:rsidP="006605D2">
            <w:pPr>
              <w:pStyle w:val="Table"/>
              <w:rPr>
                <w:lang w:eastAsia="en-US"/>
              </w:rPr>
            </w:pP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F1" w:rsidRPr="0049349C" w:rsidRDefault="00D636F1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Бюджет городского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F1" w:rsidRPr="0049349C" w:rsidRDefault="00D636F1" w:rsidP="006605D2">
            <w:pPr>
              <w:pStyle w:val="Table"/>
            </w:pPr>
            <w:r w:rsidRPr="0049349C">
              <w:rPr>
                <w:lang w:eastAsia="en-US"/>
              </w:rPr>
              <w:t>155,5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F1" w:rsidRPr="0049349C" w:rsidRDefault="00D636F1" w:rsidP="006605D2">
            <w:pPr>
              <w:pStyle w:val="Table"/>
            </w:pPr>
            <w:r w:rsidRPr="0049349C">
              <w:rPr>
                <w:lang w:eastAsia="en-US"/>
              </w:rPr>
              <w:t>155,5</w:t>
            </w:r>
          </w:p>
        </w:tc>
      </w:tr>
      <w:tr w:rsidR="006607E7" w:rsidRPr="0049349C" w:rsidTr="003D6B7D">
        <w:trPr>
          <w:trHeight w:val="240"/>
          <w:jc w:val="center"/>
        </w:trPr>
        <w:tc>
          <w:tcPr>
            <w:tcW w:w="784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7E7" w:rsidRPr="0049349C" w:rsidRDefault="006607E7" w:rsidP="006605D2">
            <w:pPr>
              <w:pStyle w:val="Table"/>
            </w:pP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7E7" w:rsidRPr="0049349C" w:rsidRDefault="006607E7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E7" w:rsidRPr="0049349C" w:rsidRDefault="006607E7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0,0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E7" w:rsidRPr="0049349C" w:rsidRDefault="006607E7" w:rsidP="006605D2">
            <w:pPr>
              <w:pStyle w:val="Table"/>
              <w:rPr>
                <w:lang w:eastAsia="en-US"/>
              </w:rPr>
            </w:pPr>
            <w:r w:rsidRPr="0049349C">
              <w:rPr>
                <w:lang w:eastAsia="en-US"/>
              </w:rPr>
              <w:t>0,0</w:t>
            </w:r>
          </w:p>
        </w:tc>
      </w:tr>
    </w:tbl>
    <w:p w:rsidR="0049349C" w:rsidRPr="0049349C" w:rsidRDefault="0049349C" w:rsidP="003D6B7D">
      <w:pPr>
        <w:pStyle w:val="ConsPlusNormal"/>
        <w:widowControl/>
        <w:ind w:firstLine="0"/>
        <w:rPr>
          <w:i/>
          <w:sz w:val="24"/>
          <w:szCs w:val="24"/>
        </w:rPr>
      </w:pPr>
    </w:p>
    <w:p w:rsidR="0049349C" w:rsidRPr="0049349C" w:rsidRDefault="0049349C" w:rsidP="003D6B7D">
      <w:pPr>
        <w:pStyle w:val="ConsPlusNormal"/>
        <w:widowControl/>
        <w:ind w:firstLine="0"/>
        <w:rPr>
          <w:i/>
          <w:sz w:val="24"/>
          <w:szCs w:val="24"/>
        </w:rPr>
      </w:pPr>
    </w:p>
    <w:p w:rsidR="00F927DF" w:rsidRPr="0049349C" w:rsidRDefault="00F927DF" w:rsidP="00F927DF">
      <w:pPr>
        <w:pStyle w:val="ConsPlusNormal"/>
        <w:ind w:firstLine="709"/>
        <w:jc w:val="right"/>
        <w:outlineLvl w:val="0"/>
        <w:rPr>
          <w:sz w:val="24"/>
          <w:szCs w:val="28"/>
        </w:rPr>
        <w:sectPr w:rsidR="00F927DF" w:rsidRPr="0049349C" w:rsidSect="00D945E0">
          <w:type w:val="continuous"/>
          <w:pgSz w:w="16838" w:h="11906" w:orient="landscape"/>
          <w:pgMar w:top="1134" w:right="851" w:bottom="1134" w:left="1134" w:header="709" w:footer="709" w:gutter="0"/>
          <w:cols w:space="708"/>
          <w:docGrid w:linePitch="360"/>
        </w:sectPr>
      </w:pPr>
    </w:p>
    <w:p w:rsidR="006605D2" w:rsidRPr="006605D2" w:rsidRDefault="006605D2" w:rsidP="006605D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6605D2" w:rsidRPr="006605D2" w:rsidRDefault="006605D2" w:rsidP="006605D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F927DF" w:rsidRPr="006605D2" w:rsidRDefault="00F927DF" w:rsidP="006605D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3" w:name="приложение3"/>
      <w:r w:rsidRPr="006605D2">
        <w:rPr>
          <w:rFonts w:cs="Arial"/>
          <w:b/>
          <w:bCs/>
          <w:kern w:val="28"/>
          <w:sz w:val="32"/>
          <w:szCs w:val="32"/>
        </w:rPr>
        <w:t>Приложение 3</w:t>
      </w:r>
    </w:p>
    <w:bookmarkEnd w:id="3"/>
    <w:p w:rsidR="00F927DF" w:rsidRPr="006605D2" w:rsidRDefault="00F927DF" w:rsidP="006605D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6605D2">
        <w:rPr>
          <w:rFonts w:cs="Arial"/>
          <w:b/>
          <w:bCs/>
          <w:kern w:val="28"/>
          <w:sz w:val="32"/>
          <w:szCs w:val="32"/>
        </w:rPr>
        <w:t>к постановлению администрации Березовского района</w:t>
      </w:r>
    </w:p>
    <w:p w:rsidR="00F927DF" w:rsidRPr="006605D2" w:rsidRDefault="000036FD" w:rsidP="006605D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6605D2">
        <w:rPr>
          <w:rFonts w:cs="Arial"/>
          <w:b/>
          <w:bCs/>
          <w:kern w:val="28"/>
          <w:sz w:val="32"/>
          <w:szCs w:val="32"/>
        </w:rPr>
        <w:t>от 28.12.2</w:t>
      </w:r>
      <w:r w:rsidR="00F927DF" w:rsidRPr="006605D2">
        <w:rPr>
          <w:rFonts w:cs="Arial"/>
          <w:b/>
          <w:bCs/>
          <w:kern w:val="28"/>
          <w:sz w:val="32"/>
          <w:szCs w:val="32"/>
        </w:rPr>
        <w:t xml:space="preserve">017 </w:t>
      </w:r>
      <w:r w:rsidRPr="006605D2">
        <w:rPr>
          <w:rFonts w:cs="Arial"/>
          <w:b/>
          <w:bCs/>
          <w:kern w:val="28"/>
          <w:sz w:val="32"/>
          <w:szCs w:val="32"/>
        </w:rPr>
        <w:t>года</w:t>
      </w:r>
      <w:r w:rsidR="0049349C" w:rsidRPr="006605D2">
        <w:rPr>
          <w:rFonts w:cs="Arial"/>
          <w:b/>
          <w:bCs/>
          <w:kern w:val="28"/>
          <w:sz w:val="32"/>
          <w:szCs w:val="32"/>
        </w:rPr>
        <w:t xml:space="preserve"> № </w:t>
      </w:r>
      <w:r w:rsidRPr="006605D2">
        <w:rPr>
          <w:rFonts w:cs="Arial"/>
          <w:b/>
          <w:bCs/>
          <w:kern w:val="28"/>
          <w:sz w:val="32"/>
          <w:szCs w:val="32"/>
        </w:rPr>
        <w:t>1165</w:t>
      </w:r>
    </w:p>
    <w:p w:rsidR="00F927DF" w:rsidRPr="006605D2" w:rsidRDefault="00F927DF" w:rsidP="006605D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6605D2" w:rsidRPr="006605D2" w:rsidRDefault="006605D2" w:rsidP="006605D2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AB1CFC" w:rsidRPr="00476576" w:rsidRDefault="00AB1CFC" w:rsidP="0047657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476576">
        <w:rPr>
          <w:rFonts w:cs="Arial"/>
          <w:b/>
          <w:bCs/>
          <w:kern w:val="28"/>
          <w:sz w:val="32"/>
          <w:szCs w:val="32"/>
        </w:rPr>
        <w:t xml:space="preserve">Приложение </w:t>
      </w:r>
      <w:r w:rsidR="00F56A45" w:rsidRPr="00476576">
        <w:rPr>
          <w:rFonts w:cs="Arial"/>
          <w:b/>
          <w:bCs/>
          <w:kern w:val="28"/>
          <w:sz w:val="32"/>
          <w:szCs w:val="32"/>
        </w:rPr>
        <w:t>3</w:t>
      </w:r>
      <w:r w:rsidRPr="00476576">
        <w:rPr>
          <w:rFonts w:cs="Arial"/>
          <w:b/>
          <w:bCs/>
          <w:kern w:val="28"/>
          <w:sz w:val="32"/>
          <w:szCs w:val="32"/>
        </w:rPr>
        <w:t xml:space="preserve"> </w:t>
      </w:r>
    </w:p>
    <w:p w:rsidR="00AB1CFC" w:rsidRPr="00476576" w:rsidRDefault="00AB1CFC" w:rsidP="0047657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476576">
        <w:rPr>
          <w:rFonts w:cs="Arial"/>
          <w:b/>
          <w:bCs/>
          <w:kern w:val="28"/>
          <w:sz w:val="32"/>
          <w:szCs w:val="32"/>
        </w:rPr>
        <w:t>к муниципальной программе</w:t>
      </w:r>
    </w:p>
    <w:p w:rsidR="00AB1CFC" w:rsidRPr="00476576" w:rsidRDefault="0049349C" w:rsidP="00476576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476576">
        <w:rPr>
          <w:rFonts w:cs="Arial"/>
          <w:b/>
          <w:bCs/>
          <w:kern w:val="28"/>
          <w:sz w:val="32"/>
          <w:szCs w:val="32"/>
        </w:rPr>
        <w:t>«</w:t>
      </w:r>
      <w:r w:rsidR="00AB1CFC" w:rsidRPr="00476576">
        <w:rPr>
          <w:rFonts w:cs="Arial"/>
          <w:b/>
          <w:bCs/>
          <w:kern w:val="28"/>
          <w:sz w:val="32"/>
          <w:szCs w:val="32"/>
        </w:rPr>
        <w:t>Формирование</w:t>
      </w:r>
      <w:r w:rsidRPr="00476576">
        <w:rPr>
          <w:rFonts w:cs="Arial"/>
          <w:b/>
          <w:bCs/>
          <w:kern w:val="28"/>
          <w:sz w:val="32"/>
          <w:szCs w:val="32"/>
        </w:rPr>
        <w:t xml:space="preserve"> </w:t>
      </w:r>
      <w:r w:rsidR="00AB1CFC" w:rsidRPr="00476576">
        <w:rPr>
          <w:rFonts w:cs="Arial"/>
          <w:b/>
          <w:bCs/>
          <w:kern w:val="28"/>
          <w:sz w:val="32"/>
          <w:szCs w:val="32"/>
        </w:rPr>
        <w:t>современной городской среды</w:t>
      </w:r>
    </w:p>
    <w:p w:rsidR="0049349C" w:rsidRPr="00476576" w:rsidRDefault="00AB1CFC" w:rsidP="00476576">
      <w:pPr>
        <w:ind w:left="567" w:firstLine="0"/>
        <w:jc w:val="right"/>
        <w:rPr>
          <w:rFonts w:eastAsia="Calibri" w:cs="Arial"/>
          <w:b/>
          <w:bCs/>
          <w:kern w:val="28"/>
          <w:sz w:val="32"/>
          <w:szCs w:val="32"/>
        </w:rPr>
      </w:pPr>
      <w:r w:rsidRPr="00476576">
        <w:rPr>
          <w:rFonts w:cs="Arial"/>
          <w:b/>
          <w:bCs/>
          <w:kern w:val="28"/>
          <w:sz w:val="32"/>
          <w:szCs w:val="32"/>
        </w:rPr>
        <w:t>муниципального образования городское поселение Березово на 2017 год</w:t>
      </w:r>
      <w:r w:rsidR="0049349C" w:rsidRPr="00476576">
        <w:rPr>
          <w:rFonts w:cs="Arial"/>
          <w:b/>
          <w:bCs/>
          <w:kern w:val="28"/>
          <w:sz w:val="32"/>
          <w:szCs w:val="32"/>
        </w:rPr>
        <w:t>»</w:t>
      </w:r>
    </w:p>
    <w:p w:rsidR="0049349C" w:rsidRPr="00476576" w:rsidRDefault="0049349C" w:rsidP="00476576">
      <w:pPr>
        <w:ind w:left="567" w:firstLine="0"/>
        <w:jc w:val="right"/>
        <w:rPr>
          <w:rFonts w:eastAsia="Calibri" w:cs="Arial"/>
          <w:b/>
          <w:bCs/>
          <w:kern w:val="28"/>
          <w:sz w:val="32"/>
          <w:szCs w:val="32"/>
        </w:rPr>
      </w:pPr>
    </w:p>
    <w:p w:rsidR="006605D2" w:rsidRPr="00476576" w:rsidRDefault="006605D2" w:rsidP="00476576">
      <w:pPr>
        <w:ind w:left="567" w:firstLine="0"/>
        <w:jc w:val="right"/>
        <w:rPr>
          <w:rFonts w:eastAsia="Calibri" w:cs="Arial"/>
          <w:b/>
          <w:bCs/>
          <w:kern w:val="28"/>
          <w:sz w:val="32"/>
          <w:szCs w:val="32"/>
        </w:rPr>
      </w:pPr>
    </w:p>
    <w:p w:rsidR="00F927DF" w:rsidRPr="006605D2" w:rsidRDefault="00F927DF" w:rsidP="006605D2">
      <w:pPr>
        <w:pStyle w:val="ConsPlusNormal"/>
        <w:widowControl/>
        <w:ind w:firstLine="0"/>
        <w:jc w:val="center"/>
        <w:rPr>
          <w:b/>
          <w:bCs/>
          <w:iCs/>
          <w:sz w:val="30"/>
          <w:szCs w:val="28"/>
        </w:rPr>
      </w:pPr>
      <w:r w:rsidRPr="006605D2">
        <w:rPr>
          <w:b/>
          <w:bCs/>
          <w:iCs/>
          <w:sz w:val="30"/>
          <w:szCs w:val="28"/>
        </w:rPr>
        <w:t>Визуализированный перечень объектов благоустройства</w:t>
      </w:r>
    </w:p>
    <w:p w:rsidR="00F927DF" w:rsidRPr="006605D2" w:rsidRDefault="00F927DF" w:rsidP="006605D2">
      <w:pPr>
        <w:pStyle w:val="ConsPlusNormal"/>
        <w:widowControl/>
        <w:ind w:firstLine="0"/>
        <w:jc w:val="both"/>
        <w:rPr>
          <w:rFonts w:cs="Times New Roman"/>
          <w:sz w:val="24"/>
          <w:szCs w:val="24"/>
        </w:rPr>
      </w:pPr>
    </w:p>
    <w:p w:rsidR="00F927DF" w:rsidRPr="0049349C" w:rsidRDefault="00F927DF" w:rsidP="00F927DF">
      <w:pPr>
        <w:pStyle w:val="ConsPlusNormal"/>
        <w:widowControl/>
        <w:ind w:firstLine="0"/>
        <w:jc w:val="both"/>
        <w:rPr>
          <w:sz w:val="24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3"/>
        <w:gridCol w:w="4449"/>
        <w:gridCol w:w="2550"/>
        <w:gridCol w:w="2565"/>
      </w:tblGrid>
      <w:tr w:rsidR="00F927DF" w:rsidRPr="0049349C" w:rsidTr="00FC7EFF">
        <w:tc>
          <w:tcPr>
            <w:tcW w:w="567" w:type="dxa"/>
          </w:tcPr>
          <w:p w:rsidR="00F927DF" w:rsidRPr="0049349C" w:rsidRDefault="0049349C" w:rsidP="006605D2">
            <w:pPr>
              <w:pStyle w:val="Table0"/>
            </w:pPr>
            <w:r w:rsidRPr="0049349C">
              <w:t xml:space="preserve"> № </w:t>
            </w:r>
          </w:p>
          <w:p w:rsidR="00F927DF" w:rsidRPr="0049349C" w:rsidRDefault="00F927DF" w:rsidP="006605D2">
            <w:pPr>
              <w:pStyle w:val="Table0"/>
            </w:pPr>
            <w:proofErr w:type="gramStart"/>
            <w:r w:rsidRPr="0049349C">
              <w:t>п</w:t>
            </w:r>
            <w:proofErr w:type="gramEnd"/>
            <w:r w:rsidRPr="0049349C">
              <w:t>/п</w:t>
            </w:r>
          </w:p>
        </w:tc>
        <w:tc>
          <w:tcPr>
            <w:tcW w:w="4576" w:type="dxa"/>
          </w:tcPr>
          <w:p w:rsidR="00F927DF" w:rsidRPr="0049349C" w:rsidRDefault="00F927DF" w:rsidP="006605D2">
            <w:pPr>
              <w:pStyle w:val="Table0"/>
            </w:pPr>
            <w:r w:rsidRPr="0049349C">
              <w:t xml:space="preserve">Наименование муниципального образования, населенного пункта </w:t>
            </w:r>
          </w:p>
        </w:tc>
        <w:tc>
          <w:tcPr>
            <w:tcW w:w="2567" w:type="dxa"/>
          </w:tcPr>
          <w:p w:rsidR="00F927DF" w:rsidRPr="0049349C" w:rsidRDefault="00F927DF" w:rsidP="006605D2">
            <w:pPr>
              <w:pStyle w:val="Table0"/>
            </w:pPr>
            <w:r w:rsidRPr="0049349C">
              <w:t>Объект благоустройства</w:t>
            </w:r>
          </w:p>
        </w:tc>
        <w:tc>
          <w:tcPr>
            <w:tcW w:w="2569" w:type="dxa"/>
          </w:tcPr>
          <w:p w:rsidR="00F927DF" w:rsidRPr="0049349C" w:rsidRDefault="00F927DF" w:rsidP="006605D2">
            <w:pPr>
              <w:pStyle w:val="Table"/>
            </w:pPr>
            <w:r w:rsidRPr="0049349C">
              <w:t>Визуализированный перечень объекта</w:t>
            </w:r>
          </w:p>
        </w:tc>
      </w:tr>
      <w:tr w:rsidR="00F927DF" w:rsidRPr="0049349C" w:rsidTr="00FC7EFF">
        <w:trPr>
          <w:trHeight w:val="2628"/>
        </w:trPr>
        <w:tc>
          <w:tcPr>
            <w:tcW w:w="567" w:type="dxa"/>
          </w:tcPr>
          <w:p w:rsidR="00F927DF" w:rsidRPr="0049349C" w:rsidRDefault="00F927DF" w:rsidP="006605D2">
            <w:pPr>
              <w:pStyle w:val="Table"/>
            </w:pPr>
            <w:r w:rsidRPr="0049349C">
              <w:t>1.</w:t>
            </w:r>
          </w:p>
        </w:tc>
        <w:tc>
          <w:tcPr>
            <w:tcW w:w="4576" w:type="dxa"/>
          </w:tcPr>
          <w:p w:rsidR="00F927DF" w:rsidRPr="0049349C" w:rsidRDefault="00F927DF" w:rsidP="006605D2">
            <w:pPr>
              <w:pStyle w:val="Table"/>
            </w:pPr>
            <w:r w:rsidRPr="0049349C">
              <w:t xml:space="preserve">Городское поселение Березово, </w:t>
            </w:r>
            <w:proofErr w:type="spellStart"/>
            <w:r w:rsidRPr="0049349C">
              <w:t>пгт</w:t>
            </w:r>
            <w:proofErr w:type="spellEnd"/>
            <w:r w:rsidRPr="0049349C">
              <w:t>. Березово.</w:t>
            </w:r>
          </w:p>
        </w:tc>
        <w:tc>
          <w:tcPr>
            <w:tcW w:w="2567" w:type="dxa"/>
          </w:tcPr>
          <w:p w:rsidR="00F927DF" w:rsidRPr="0049349C" w:rsidRDefault="00F927DF" w:rsidP="006605D2">
            <w:pPr>
              <w:pStyle w:val="Table"/>
            </w:pPr>
            <w:r w:rsidRPr="0049349C">
              <w:t xml:space="preserve">Благоустройство дворовой территории многоквартирного жилого дома </w:t>
            </w:r>
            <w:proofErr w:type="spellStart"/>
            <w:r w:rsidRPr="0049349C">
              <w:t>пгт</w:t>
            </w:r>
            <w:proofErr w:type="spellEnd"/>
            <w:r w:rsidRPr="0049349C">
              <w:t>. Березово, ул. Астраханцева, д. 63</w:t>
            </w:r>
          </w:p>
        </w:tc>
        <w:tc>
          <w:tcPr>
            <w:tcW w:w="2569" w:type="dxa"/>
          </w:tcPr>
          <w:p w:rsidR="00F927DF" w:rsidRPr="0049349C" w:rsidRDefault="00F927DF" w:rsidP="006605D2">
            <w:pPr>
              <w:pStyle w:val="Table"/>
            </w:pPr>
            <w:r w:rsidRPr="0049349C">
              <w:t xml:space="preserve">1. Асфальтирование </w:t>
            </w:r>
            <w:proofErr w:type="spellStart"/>
            <w:r w:rsidRPr="0049349C">
              <w:t>внутридворового</w:t>
            </w:r>
            <w:proofErr w:type="spellEnd"/>
            <w:r w:rsidRPr="0049349C">
              <w:t xml:space="preserve"> проезда 344,2 м</w:t>
            </w:r>
            <w:proofErr w:type="gramStart"/>
            <w:r w:rsidRPr="0049349C">
              <w:t>2</w:t>
            </w:r>
            <w:proofErr w:type="gramEnd"/>
            <w:r w:rsidRPr="0049349C">
              <w:t>.</w:t>
            </w:r>
          </w:p>
          <w:p w:rsidR="00F927DF" w:rsidRPr="0049349C" w:rsidRDefault="00F927DF" w:rsidP="006605D2">
            <w:pPr>
              <w:pStyle w:val="Table"/>
            </w:pPr>
            <w:r w:rsidRPr="0049349C">
              <w:t xml:space="preserve">2. Установка </w:t>
            </w:r>
            <w:r w:rsidR="00F649CE" w:rsidRPr="0049349C">
              <w:t xml:space="preserve">трех </w:t>
            </w:r>
            <w:r w:rsidRPr="0049349C">
              <w:t>парковых скамеек;</w:t>
            </w:r>
          </w:p>
          <w:p w:rsidR="00F927DF" w:rsidRPr="0049349C" w:rsidRDefault="00F927DF" w:rsidP="006605D2">
            <w:pPr>
              <w:pStyle w:val="Table"/>
            </w:pPr>
            <w:r w:rsidRPr="0049349C">
              <w:t>3. Установка трех урн для мусора.</w:t>
            </w:r>
          </w:p>
        </w:tc>
      </w:tr>
    </w:tbl>
    <w:p w:rsidR="00F927DF" w:rsidRPr="0049349C" w:rsidRDefault="00F927DF" w:rsidP="003D6B7D">
      <w:pPr>
        <w:pStyle w:val="ConsPlusNormal"/>
        <w:widowControl/>
        <w:ind w:firstLine="0"/>
        <w:rPr>
          <w:i/>
          <w:sz w:val="24"/>
          <w:szCs w:val="24"/>
        </w:rPr>
      </w:pPr>
    </w:p>
    <w:p w:rsidR="00D945E0" w:rsidRPr="0049349C" w:rsidRDefault="00D945E0">
      <w:pPr>
        <w:pStyle w:val="ConsPlusNormal"/>
        <w:widowControl/>
        <w:ind w:firstLine="0"/>
        <w:rPr>
          <w:i/>
          <w:sz w:val="24"/>
          <w:szCs w:val="24"/>
        </w:rPr>
      </w:pPr>
    </w:p>
    <w:sectPr w:rsidR="00D945E0" w:rsidRPr="0049349C" w:rsidSect="00D945E0">
      <w:type w:val="continuous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05D2" w:rsidRDefault="006605D2">
      <w:r>
        <w:separator/>
      </w:r>
    </w:p>
  </w:endnote>
  <w:endnote w:type="continuationSeparator" w:id="0">
    <w:p w:rsidR="006605D2" w:rsidRDefault="00660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05D2" w:rsidRDefault="006605D2">
      <w:r>
        <w:separator/>
      </w:r>
    </w:p>
  </w:footnote>
  <w:footnote w:type="continuationSeparator" w:id="0">
    <w:p w:rsidR="006605D2" w:rsidRDefault="006605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2D7166"/>
    <w:multiLevelType w:val="hybridMultilevel"/>
    <w:tmpl w:val="B54242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571815"/>
    <w:multiLevelType w:val="multilevel"/>
    <w:tmpl w:val="0F5C9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3E77278"/>
    <w:multiLevelType w:val="hybridMultilevel"/>
    <w:tmpl w:val="40080852"/>
    <w:lvl w:ilvl="0" w:tplc="2CAC1D52">
      <w:start w:val="1"/>
      <w:numFmt w:val="decimal"/>
      <w:lvlText w:val="%1)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8107F5D"/>
    <w:multiLevelType w:val="hybridMultilevel"/>
    <w:tmpl w:val="6866703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675E29"/>
    <w:multiLevelType w:val="multilevel"/>
    <w:tmpl w:val="2C8C4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1F6E66"/>
    <w:multiLevelType w:val="multilevel"/>
    <w:tmpl w:val="0E2AA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58951A7"/>
    <w:multiLevelType w:val="multilevel"/>
    <w:tmpl w:val="8840A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A58670A"/>
    <w:multiLevelType w:val="hybridMultilevel"/>
    <w:tmpl w:val="536CAFA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>
    <w:nsid w:val="1ACF3927"/>
    <w:multiLevelType w:val="multilevel"/>
    <w:tmpl w:val="9FECA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E347A05"/>
    <w:multiLevelType w:val="hybridMultilevel"/>
    <w:tmpl w:val="B27A7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FF57FF"/>
    <w:multiLevelType w:val="hybridMultilevel"/>
    <w:tmpl w:val="95FC6FB0"/>
    <w:lvl w:ilvl="0" w:tplc="36F24F74">
      <w:start w:val="1"/>
      <w:numFmt w:val="decimal"/>
      <w:lvlText w:val="%1."/>
      <w:lvlJc w:val="left"/>
      <w:pPr>
        <w:tabs>
          <w:tab w:val="num" w:pos="750"/>
        </w:tabs>
        <w:ind w:left="75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cs="Times New Roman"/>
      </w:rPr>
    </w:lvl>
  </w:abstractNum>
  <w:abstractNum w:abstractNumId="12">
    <w:nsid w:val="292C3AC6"/>
    <w:multiLevelType w:val="hybridMultilevel"/>
    <w:tmpl w:val="BCF80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4C07D5"/>
    <w:multiLevelType w:val="hybridMultilevel"/>
    <w:tmpl w:val="80A235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D571518"/>
    <w:multiLevelType w:val="hybridMultilevel"/>
    <w:tmpl w:val="41A24AB4"/>
    <w:lvl w:ilvl="0" w:tplc="59441E92">
      <w:start w:val="1"/>
      <w:numFmt w:val="decimal"/>
      <w:lvlText w:val="%1)"/>
      <w:lvlJc w:val="left"/>
      <w:pPr>
        <w:tabs>
          <w:tab w:val="num" w:pos="1530"/>
        </w:tabs>
        <w:ind w:left="1530" w:hanging="9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5">
    <w:nsid w:val="3038219C"/>
    <w:multiLevelType w:val="hybridMultilevel"/>
    <w:tmpl w:val="AD680498"/>
    <w:lvl w:ilvl="0" w:tplc="905EDF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32DD7FD2"/>
    <w:multiLevelType w:val="hybridMultilevel"/>
    <w:tmpl w:val="718205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31E53E4"/>
    <w:multiLevelType w:val="multilevel"/>
    <w:tmpl w:val="32008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4056859"/>
    <w:multiLevelType w:val="hybridMultilevel"/>
    <w:tmpl w:val="041269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55830A7"/>
    <w:multiLevelType w:val="hybridMultilevel"/>
    <w:tmpl w:val="51A451FE"/>
    <w:lvl w:ilvl="0" w:tplc="D0B0A2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40ADE36">
      <w:start w:val="3"/>
      <w:numFmt w:val="decimal"/>
      <w:lvlText w:val="%2)"/>
      <w:lvlJc w:val="left"/>
      <w:pPr>
        <w:tabs>
          <w:tab w:val="num" w:pos="539"/>
        </w:tabs>
        <w:ind w:left="539" w:hanging="360"/>
      </w:pPr>
      <w:rPr>
        <w:rFonts w:hint="default"/>
      </w:rPr>
    </w:lvl>
    <w:lvl w:ilvl="2" w:tplc="53D47D6C">
      <w:numFmt w:val="none"/>
      <w:lvlText w:val=""/>
      <w:lvlJc w:val="left"/>
      <w:pPr>
        <w:tabs>
          <w:tab w:val="num" w:pos="0"/>
        </w:tabs>
      </w:pPr>
    </w:lvl>
    <w:lvl w:ilvl="3" w:tplc="2D6CF922">
      <w:numFmt w:val="none"/>
      <w:lvlText w:val=""/>
      <w:lvlJc w:val="left"/>
      <w:pPr>
        <w:tabs>
          <w:tab w:val="num" w:pos="0"/>
        </w:tabs>
      </w:pPr>
    </w:lvl>
    <w:lvl w:ilvl="4" w:tplc="4F8C0064">
      <w:numFmt w:val="none"/>
      <w:lvlText w:val=""/>
      <w:lvlJc w:val="left"/>
      <w:pPr>
        <w:tabs>
          <w:tab w:val="num" w:pos="0"/>
        </w:tabs>
      </w:pPr>
    </w:lvl>
    <w:lvl w:ilvl="5" w:tplc="6FD24170">
      <w:numFmt w:val="none"/>
      <w:lvlText w:val=""/>
      <w:lvlJc w:val="left"/>
      <w:pPr>
        <w:tabs>
          <w:tab w:val="num" w:pos="0"/>
        </w:tabs>
      </w:pPr>
    </w:lvl>
    <w:lvl w:ilvl="6" w:tplc="BC74555E">
      <w:numFmt w:val="none"/>
      <w:lvlText w:val=""/>
      <w:lvlJc w:val="left"/>
      <w:pPr>
        <w:tabs>
          <w:tab w:val="num" w:pos="0"/>
        </w:tabs>
      </w:pPr>
    </w:lvl>
    <w:lvl w:ilvl="7" w:tplc="57F27428">
      <w:numFmt w:val="none"/>
      <w:lvlText w:val=""/>
      <w:lvlJc w:val="left"/>
      <w:pPr>
        <w:tabs>
          <w:tab w:val="num" w:pos="0"/>
        </w:tabs>
      </w:pPr>
    </w:lvl>
    <w:lvl w:ilvl="8" w:tplc="8188D612">
      <w:numFmt w:val="none"/>
      <w:lvlText w:val=""/>
      <w:lvlJc w:val="left"/>
      <w:pPr>
        <w:tabs>
          <w:tab w:val="num" w:pos="0"/>
        </w:tabs>
      </w:pPr>
    </w:lvl>
  </w:abstractNum>
  <w:abstractNum w:abstractNumId="20">
    <w:nsid w:val="390A0690"/>
    <w:multiLevelType w:val="hybridMultilevel"/>
    <w:tmpl w:val="DDFC9414"/>
    <w:lvl w:ilvl="0" w:tplc="C7CA482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43C400C9"/>
    <w:multiLevelType w:val="hybridMultilevel"/>
    <w:tmpl w:val="D026F7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597765D"/>
    <w:multiLevelType w:val="hybridMultilevel"/>
    <w:tmpl w:val="A15E1286"/>
    <w:lvl w:ilvl="0" w:tplc="E946E49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7CA61B9"/>
    <w:multiLevelType w:val="hybridMultilevel"/>
    <w:tmpl w:val="507880C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C4D7A95"/>
    <w:multiLevelType w:val="hybridMultilevel"/>
    <w:tmpl w:val="E7765580"/>
    <w:lvl w:ilvl="0" w:tplc="B8AC550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>
    <w:nsid w:val="51962ADB"/>
    <w:multiLevelType w:val="multilevel"/>
    <w:tmpl w:val="A2004D0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>
    <w:nsid w:val="51F30AFE"/>
    <w:multiLevelType w:val="hybridMultilevel"/>
    <w:tmpl w:val="B82E6DAE"/>
    <w:lvl w:ilvl="0" w:tplc="808CE8E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544B0260"/>
    <w:multiLevelType w:val="multilevel"/>
    <w:tmpl w:val="730CF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AF419DF"/>
    <w:multiLevelType w:val="multilevel"/>
    <w:tmpl w:val="63B44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B4D6ACE"/>
    <w:multiLevelType w:val="hybridMultilevel"/>
    <w:tmpl w:val="2C32CC86"/>
    <w:lvl w:ilvl="0" w:tplc="FE7210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sz w:val="2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5C236A2A"/>
    <w:multiLevelType w:val="multilevel"/>
    <w:tmpl w:val="5816B2F0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31">
    <w:nsid w:val="60185147"/>
    <w:multiLevelType w:val="hybridMultilevel"/>
    <w:tmpl w:val="957C4F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414F46"/>
    <w:multiLevelType w:val="multilevel"/>
    <w:tmpl w:val="2BF6FC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>
    <w:nsid w:val="6191407B"/>
    <w:multiLevelType w:val="hybridMultilevel"/>
    <w:tmpl w:val="8A2649F8"/>
    <w:lvl w:ilvl="0" w:tplc="11369E9E">
      <w:numFmt w:val="bullet"/>
      <w:lvlText w:val="-"/>
      <w:lvlJc w:val="left"/>
      <w:pPr>
        <w:tabs>
          <w:tab w:val="num" w:pos="510"/>
        </w:tabs>
        <w:ind w:left="5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30"/>
        </w:tabs>
        <w:ind w:left="12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50"/>
        </w:tabs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70"/>
        </w:tabs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90"/>
        </w:tabs>
        <w:ind w:left="33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10"/>
        </w:tabs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30"/>
        </w:tabs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50"/>
        </w:tabs>
        <w:ind w:left="55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70"/>
        </w:tabs>
        <w:ind w:left="6270" w:hanging="360"/>
      </w:pPr>
      <w:rPr>
        <w:rFonts w:ascii="Wingdings" w:hAnsi="Wingdings" w:hint="default"/>
      </w:rPr>
    </w:lvl>
  </w:abstractNum>
  <w:abstractNum w:abstractNumId="34">
    <w:nsid w:val="6B113C5C"/>
    <w:multiLevelType w:val="hybridMultilevel"/>
    <w:tmpl w:val="21BA613A"/>
    <w:lvl w:ilvl="0" w:tplc="67EADC8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5">
    <w:nsid w:val="6E503808"/>
    <w:multiLevelType w:val="multilevel"/>
    <w:tmpl w:val="B2004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EA038FA"/>
    <w:multiLevelType w:val="hybridMultilevel"/>
    <w:tmpl w:val="F9A6189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0BE7654"/>
    <w:multiLevelType w:val="hybridMultilevel"/>
    <w:tmpl w:val="A9F21DC2"/>
    <w:lvl w:ilvl="0" w:tplc="E87093E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2B655A"/>
    <w:multiLevelType w:val="multilevel"/>
    <w:tmpl w:val="EC344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B81440E"/>
    <w:multiLevelType w:val="hybridMultilevel"/>
    <w:tmpl w:val="2CE4AAE2"/>
    <w:lvl w:ilvl="0" w:tplc="332EC7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7"/>
  </w:num>
  <w:num w:numId="3">
    <w:abstractNumId w:val="9"/>
  </w:num>
  <w:num w:numId="4">
    <w:abstractNumId w:val="7"/>
  </w:num>
  <w:num w:numId="5">
    <w:abstractNumId w:val="28"/>
  </w:num>
  <w:num w:numId="6">
    <w:abstractNumId w:val="5"/>
  </w:num>
  <w:num w:numId="7">
    <w:abstractNumId w:val="2"/>
  </w:num>
  <w:num w:numId="8">
    <w:abstractNumId w:val="13"/>
  </w:num>
  <w:num w:numId="9">
    <w:abstractNumId w:val="16"/>
  </w:num>
  <w:num w:numId="10">
    <w:abstractNumId w:val="1"/>
  </w:num>
  <w:num w:numId="11">
    <w:abstractNumId w:val="38"/>
  </w:num>
  <w:num w:numId="12">
    <w:abstractNumId w:val="35"/>
  </w:num>
  <w:num w:numId="13">
    <w:abstractNumId w:val="18"/>
  </w:num>
  <w:num w:numId="14">
    <w:abstractNumId w:val="20"/>
  </w:num>
  <w:num w:numId="15">
    <w:abstractNumId w:val="32"/>
  </w:num>
  <w:num w:numId="16">
    <w:abstractNumId w:val="19"/>
  </w:num>
  <w:num w:numId="17">
    <w:abstractNumId w:val="23"/>
  </w:num>
  <w:num w:numId="18">
    <w:abstractNumId w:val="30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7"/>
  </w:num>
  <w:num w:numId="21">
    <w:abstractNumId w:val="6"/>
  </w:num>
  <w:num w:numId="22">
    <w:abstractNumId w:val="29"/>
  </w:num>
  <w:num w:numId="2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</w:num>
  <w:num w:numId="25">
    <w:abstractNumId w:val="14"/>
  </w:num>
  <w:num w:numId="26">
    <w:abstractNumId w:val="11"/>
  </w:num>
  <w:num w:numId="27">
    <w:abstractNumId w:val="15"/>
  </w:num>
  <w:num w:numId="28">
    <w:abstractNumId w:val="33"/>
  </w:num>
  <w:num w:numId="29">
    <w:abstractNumId w:val="21"/>
  </w:num>
  <w:num w:numId="30">
    <w:abstractNumId w:val="25"/>
  </w:num>
  <w:num w:numId="31">
    <w:abstractNumId w:val="8"/>
  </w:num>
  <w:num w:numId="32">
    <w:abstractNumId w:val="34"/>
  </w:num>
  <w:num w:numId="33">
    <w:abstractNumId w:val="24"/>
  </w:num>
  <w:num w:numId="34">
    <w:abstractNumId w:val="26"/>
  </w:num>
  <w:num w:numId="35">
    <w:abstractNumId w:val="10"/>
  </w:num>
  <w:num w:numId="36">
    <w:abstractNumId w:val="12"/>
  </w:num>
  <w:num w:numId="37">
    <w:abstractNumId w:val="31"/>
  </w:num>
  <w:num w:numId="38">
    <w:abstractNumId w:val="4"/>
  </w:num>
  <w:num w:numId="39">
    <w:abstractNumId w:val="22"/>
  </w:num>
  <w:num w:numId="40">
    <w:abstractNumId w:val="36"/>
  </w:num>
  <w:num w:numId="41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BE3"/>
    <w:rsid w:val="0000169E"/>
    <w:rsid w:val="000036FD"/>
    <w:rsid w:val="00004A86"/>
    <w:rsid w:val="000132EC"/>
    <w:rsid w:val="00031780"/>
    <w:rsid w:val="00035D6F"/>
    <w:rsid w:val="00047644"/>
    <w:rsid w:val="00052FAC"/>
    <w:rsid w:val="00055A11"/>
    <w:rsid w:val="00065DAF"/>
    <w:rsid w:val="00070607"/>
    <w:rsid w:val="0007139D"/>
    <w:rsid w:val="00071B62"/>
    <w:rsid w:val="0008696D"/>
    <w:rsid w:val="00091028"/>
    <w:rsid w:val="00092669"/>
    <w:rsid w:val="00094629"/>
    <w:rsid w:val="000A2704"/>
    <w:rsid w:val="000A30C7"/>
    <w:rsid w:val="000A7C40"/>
    <w:rsid w:val="000C19E9"/>
    <w:rsid w:val="000C3BFF"/>
    <w:rsid w:val="000D0946"/>
    <w:rsid w:val="000D2ACD"/>
    <w:rsid w:val="000D7E4D"/>
    <w:rsid w:val="000E3C62"/>
    <w:rsid w:val="000E51C4"/>
    <w:rsid w:val="000F3CFD"/>
    <w:rsid w:val="000F5D80"/>
    <w:rsid w:val="001070EB"/>
    <w:rsid w:val="00107990"/>
    <w:rsid w:val="00124BF8"/>
    <w:rsid w:val="001271B3"/>
    <w:rsid w:val="00134561"/>
    <w:rsid w:val="001408F0"/>
    <w:rsid w:val="001447BA"/>
    <w:rsid w:val="00150460"/>
    <w:rsid w:val="001572B1"/>
    <w:rsid w:val="00157D66"/>
    <w:rsid w:val="001663B4"/>
    <w:rsid w:val="00175658"/>
    <w:rsid w:val="0018026E"/>
    <w:rsid w:val="00180B62"/>
    <w:rsid w:val="00182526"/>
    <w:rsid w:val="00194DE1"/>
    <w:rsid w:val="001A4085"/>
    <w:rsid w:val="001B6457"/>
    <w:rsid w:val="001B74D0"/>
    <w:rsid w:val="001C3ED1"/>
    <w:rsid w:val="001C505B"/>
    <w:rsid w:val="001C6A07"/>
    <w:rsid w:val="001D66CC"/>
    <w:rsid w:val="001E38E5"/>
    <w:rsid w:val="00212D51"/>
    <w:rsid w:val="002213EA"/>
    <w:rsid w:val="00221EFE"/>
    <w:rsid w:val="0023044D"/>
    <w:rsid w:val="00251F6B"/>
    <w:rsid w:val="0025319F"/>
    <w:rsid w:val="00275C4E"/>
    <w:rsid w:val="00276045"/>
    <w:rsid w:val="00276589"/>
    <w:rsid w:val="0028465F"/>
    <w:rsid w:val="002853F3"/>
    <w:rsid w:val="002A44CD"/>
    <w:rsid w:val="00311700"/>
    <w:rsid w:val="003154D9"/>
    <w:rsid w:val="003260DB"/>
    <w:rsid w:val="003356B0"/>
    <w:rsid w:val="003551CF"/>
    <w:rsid w:val="003554FF"/>
    <w:rsid w:val="0035621E"/>
    <w:rsid w:val="00356B28"/>
    <w:rsid w:val="00356F2D"/>
    <w:rsid w:val="00361337"/>
    <w:rsid w:val="0036398C"/>
    <w:rsid w:val="003651A8"/>
    <w:rsid w:val="00374B31"/>
    <w:rsid w:val="00382CE2"/>
    <w:rsid w:val="00392B6B"/>
    <w:rsid w:val="00394A22"/>
    <w:rsid w:val="003D0718"/>
    <w:rsid w:val="003D436F"/>
    <w:rsid w:val="003D4A16"/>
    <w:rsid w:val="003D6B7D"/>
    <w:rsid w:val="003E1183"/>
    <w:rsid w:val="003E726F"/>
    <w:rsid w:val="003F366A"/>
    <w:rsid w:val="003F6261"/>
    <w:rsid w:val="004033E6"/>
    <w:rsid w:val="00414B90"/>
    <w:rsid w:val="004155A2"/>
    <w:rsid w:val="00424EBC"/>
    <w:rsid w:val="0043288B"/>
    <w:rsid w:val="004410A4"/>
    <w:rsid w:val="00447DEB"/>
    <w:rsid w:val="00452D99"/>
    <w:rsid w:val="00453306"/>
    <w:rsid w:val="00453910"/>
    <w:rsid w:val="0046140D"/>
    <w:rsid w:val="00461913"/>
    <w:rsid w:val="00473329"/>
    <w:rsid w:val="00476576"/>
    <w:rsid w:val="00476922"/>
    <w:rsid w:val="00482CBD"/>
    <w:rsid w:val="004852D9"/>
    <w:rsid w:val="0049349C"/>
    <w:rsid w:val="00497DF4"/>
    <w:rsid w:val="004A427F"/>
    <w:rsid w:val="004B5AF0"/>
    <w:rsid w:val="004C1454"/>
    <w:rsid w:val="004C2CF7"/>
    <w:rsid w:val="004C4A7F"/>
    <w:rsid w:val="004C7001"/>
    <w:rsid w:val="004C73FD"/>
    <w:rsid w:val="004D0D94"/>
    <w:rsid w:val="004D16E3"/>
    <w:rsid w:val="004D4CFC"/>
    <w:rsid w:val="004F5A3F"/>
    <w:rsid w:val="00501971"/>
    <w:rsid w:val="00505450"/>
    <w:rsid w:val="0050609B"/>
    <w:rsid w:val="0050778D"/>
    <w:rsid w:val="00517BCA"/>
    <w:rsid w:val="00560EA4"/>
    <w:rsid w:val="005904C3"/>
    <w:rsid w:val="005910CA"/>
    <w:rsid w:val="005923FB"/>
    <w:rsid w:val="005A52B8"/>
    <w:rsid w:val="005A7168"/>
    <w:rsid w:val="005B09B0"/>
    <w:rsid w:val="005B3A7A"/>
    <w:rsid w:val="005B7357"/>
    <w:rsid w:val="005B7C4D"/>
    <w:rsid w:val="005C1FED"/>
    <w:rsid w:val="005C314C"/>
    <w:rsid w:val="005C7583"/>
    <w:rsid w:val="005C7789"/>
    <w:rsid w:val="005D086C"/>
    <w:rsid w:val="005E0EB8"/>
    <w:rsid w:val="005E21C8"/>
    <w:rsid w:val="005E3FF9"/>
    <w:rsid w:val="005F02B9"/>
    <w:rsid w:val="005F58B2"/>
    <w:rsid w:val="005F795F"/>
    <w:rsid w:val="006014A4"/>
    <w:rsid w:val="0060791A"/>
    <w:rsid w:val="006129F8"/>
    <w:rsid w:val="00615C46"/>
    <w:rsid w:val="0062209A"/>
    <w:rsid w:val="006554C1"/>
    <w:rsid w:val="00656C9E"/>
    <w:rsid w:val="006605D2"/>
    <w:rsid w:val="006607E7"/>
    <w:rsid w:val="00662532"/>
    <w:rsid w:val="00664333"/>
    <w:rsid w:val="006649E5"/>
    <w:rsid w:val="0066686F"/>
    <w:rsid w:val="0067438E"/>
    <w:rsid w:val="00682401"/>
    <w:rsid w:val="006908B0"/>
    <w:rsid w:val="00697C9E"/>
    <w:rsid w:val="006A05B7"/>
    <w:rsid w:val="006A3317"/>
    <w:rsid w:val="006A5B1E"/>
    <w:rsid w:val="006C73FB"/>
    <w:rsid w:val="006D3DBC"/>
    <w:rsid w:val="006E6BFC"/>
    <w:rsid w:val="006F0E1C"/>
    <w:rsid w:val="00710DC4"/>
    <w:rsid w:val="0071581E"/>
    <w:rsid w:val="00716B83"/>
    <w:rsid w:val="00732401"/>
    <w:rsid w:val="00737E35"/>
    <w:rsid w:val="00740F3E"/>
    <w:rsid w:val="00743E42"/>
    <w:rsid w:val="007441E0"/>
    <w:rsid w:val="00744A1E"/>
    <w:rsid w:val="00747579"/>
    <w:rsid w:val="00753292"/>
    <w:rsid w:val="00755D63"/>
    <w:rsid w:val="0077251E"/>
    <w:rsid w:val="00780A40"/>
    <w:rsid w:val="0079223A"/>
    <w:rsid w:val="00795D41"/>
    <w:rsid w:val="00797698"/>
    <w:rsid w:val="007A1BE4"/>
    <w:rsid w:val="007A24A8"/>
    <w:rsid w:val="007A60FE"/>
    <w:rsid w:val="007B1D87"/>
    <w:rsid w:val="007B6F69"/>
    <w:rsid w:val="007C0CC1"/>
    <w:rsid w:val="007C10C3"/>
    <w:rsid w:val="007C1F94"/>
    <w:rsid w:val="007C7E5E"/>
    <w:rsid w:val="007D05F9"/>
    <w:rsid w:val="007D0CFF"/>
    <w:rsid w:val="007D2D66"/>
    <w:rsid w:val="007D419F"/>
    <w:rsid w:val="007D45E7"/>
    <w:rsid w:val="007F6AEF"/>
    <w:rsid w:val="007F7187"/>
    <w:rsid w:val="007F7B95"/>
    <w:rsid w:val="00800AB9"/>
    <w:rsid w:val="00801C4E"/>
    <w:rsid w:val="00805D3A"/>
    <w:rsid w:val="00807A65"/>
    <w:rsid w:val="0082171A"/>
    <w:rsid w:val="00824FFF"/>
    <w:rsid w:val="0086262B"/>
    <w:rsid w:val="00866E4D"/>
    <w:rsid w:val="008724DC"/>
    <w:rsid w:val="0087300F"/>
    <w:rsid w:val="00877C3F"/>
    <w:rsid w:val="00880006"/>
    <w:rsid w:val="008819CE"/>
    <w:rsid w:val="00890069"/>
    <w:rsid w:val="008A0F38"/>
    <w:rsid w:val="008B5A4B"/>
    <w:rsid w:val="008C1A75"/>
    <w:rsid w:val="008C292D"/>
    <w:rsid w:val="008C366D"/>
    <w:rsid w:val="008C6C3D"/>
    <w:rsid w:val="008E171F"/>
    <w:rsid w:val="008E2EB4"/>
    <w:rsid w:val="008F1A5E"/>
    <w:rsid w:val="00917146"/>
    <w:rsid w:val="0093302F"/>
    <w:rsid w:val="00934404"/>
    <w:rsid w:val="00941772"/>
    <w:rsid w:val="00944B71"/>
    <w:rsid w:val="00953D27"/>
    <w:rsid w:val="00955A4F"/>
    <w:rsid w:val="0095620B"/>
    <w:rsid w:val="00960764"/>
    <w:rsid w:val="00963A12"/>
    <w:rsid w:val="00964EC3"/>
    <w:rsid w:val="0096553E"/>
    <w:rsid w:val="009668DE"/>
    <w:rsid w:val="00971841"/>
    <w:rsid w:val="009736EC"/>
    <w:rsid w:val="00995B79"/>
    <w:rsid w:val="009B79C3"/>
    <w:rsid w:val="009C104B"/>
    <w:rsid w:val="009C615D"/>
    <w:rsid w:val="009E161F"/>
    <w:rsid w:val="009E63D8"/>
    <w:rsid w:val="009F5C52"/>
    <w:rsid w:val="009F76C8"/>
    <w:rsid w:val="00A00BBD"/>
    <w:rsid w:val="00A00D66"/>
    <w:rsid w:val="00A01EE0"/>
    <w:rsid w:val="00A04123"/>
    <w:rsid w:val="00A16C54"/>
    <w:rsid w:val="00A26341"/>
    <w:rsid w:val="00A27D54"/>
    <w:rsid w:val="00A43EFB"/>
    <w:rsid w:val="00A46599"/>
    <w:rsid w:val="00A612C6"/>
    <w:rsid w:val="00A6167C"/>
    <w:rsid w:val="00A63405"/>
    <w:rsid w:val="00A6353A"/>
    <w:rsid w:val="00A65290"/>
    <w:rsid w:val="00A658D1"/>
    <w:rsid w:val="00A66F2A"/>
    <w:rsid w:val="00A8620C"/>
    <w:rsid w:val="00A87245"/>
    <w:rsid w:val="00A92B3E"/>
    <w:rsid w:val="00A9515D"/>
    <w:rsid w:val="00AB1CFC"/>
    <w:rsid w:val="00AB55A5"/>
    <w:rsid w:val="00AC2B69"/>
    <w:rsid w:val="00AD0EA5"/>
    <w:rsid w:val="00AD5E1E"/>
    <w:rsid w:val="00AE5F95"/>
    <w:rsid w:val="00AF617E"/>
    <w:rsid w:val="00B03462"/>
    <w:rsid w:val="00B21C26"/>
    <w:rsid w:val="00B239CF"/>
    <w:rsid w:val="00B44E89"/>
    <w:rsid w:val="00B6137F"/>
    <w:rsid w:val="00B616F6"/>
    <w:rsid w:val="00B73148"/>
    <w:rsid w:val="00B75AC8"/>
    <w:rsid w:val="00B76CD2"/>
    <w:rsid w:val="00BA0DED"/>
    <w:rsid w:val="00BB283B"/>
    <w:rsid w:val="00BC37BB"/>
    <w:rsid w:val="00BC53F2"/>
    <w:rsid w:val="00BD0CB2"/>
    <w:rsid w:val="00BE0700"/>
    <w:rsid w:val="00BE1A11"/>
    <w:rsid w:val="00BE5569"/>
    <w:rsid w:val="00BE6DAC"/>
    <w:rsid w:val="00BF0C1F"/>
    <w:rsid w:val="00C017E5"/>
    <w:rsid w:val="00C02EF1"/>
    <w:rsid w:val="00C05B7A"/>
    <w:rsid w:val="00C079E1"/>
    <w:rsid w:val="00C16722"/>
    <w:rsid w:val="00C22ED1"/>
    <w:rsid w:val="00C63DFE"/>
    <w:rsid w:val="00C72D18"/>
    <w:rsid w:val="00C75031"/>
    <w:rsid w:val="00C75DD4"/>
    <w:rsid w:val="00C76521"/>
    <w:rsid w:val="00CA4D29"/>
    <w:rsid w:val="00CB3A4B"/>
    <w:rsid w:val="00CB460A"/>
    <w:rsid w:val="00CB4F48"/>
    <w:rsid w:val="00CC1026"/>
    <w:rsid w:val="00CC6101"/>
    <w:rsid w:val="00CD277B"/>
    <w:rsid w:val="00CE0C35"/>
    <w:rsid w:val="00D01277"/>
    <w:rsid w:val="00D1045D"/>
    <w:rsid w:val="00D120F3"/>
    <w:rsid w:val="00D1433D"/>
    <w:rsid w:val="00D5012F"/>
    <w:rsid w:val="00D54800"/>
    <w:rsid w:val="00D636F1"/>
    <w:rsid w:val="00D65C68"/>
    <w:rsid w:val="00D70B44"/>
    <w:rsid w:val="00D80D21"/>
    <w:rsid w:val="00D83989"/>
    <w:rsid w:val="00D83D29"/>
    <w:rsid w:val="00D915B8"/>
    <w:rsid w:val="00D945E0"/>
    <w:rsid w:val="00D979CC"/>
    <w:rsid w:val="00DB191E"/>
    <w:rsid w:val="00DB6B76"/>
    <w:rsid w:val="00DC2EA7"/>
    <w:rsid w:val="00DC2EF9"/>
    <w:rsid w:val="00DD2706"/>
    <w:rsid w:val="00DE1D97"/>
    <w:rsid w:val="00DE2BAD"/>
    <w:rsid w:val="00DF24E4"/>
    <w:rsid w:val="00DF5740"/>
    <w:rsid w:val="00E04675"/>
    <w:rsid w:val="00E0752A"/>
    <w:rsid w:val="00E22D09"/>
    <w:rsid w:val="00E364FE"/>
    <w:rsid w:val="00E371B3"/>
    <w:rsid w:val="00E37E20"/>
    <w:rsid w:val="00E45B29"/>
    <w:rsid w:val="00E45EEF"/>
    <w:rsid w:val="00E47972"/>
    <w:rsid w:val="00E62C8B"/>
    <w:rsid w:val="00E64BAB"/>
    <w:rsid w:val="00E7219D"/>
    <w:rsid w:val="00E72505"/>
    <w:rsid w:val="00E76531"/>
    <w:rsid w:val="00E81439"/>
    <w:rsid w:val="00E90EB8"/>
    <w:rsid w:val="00E966A1"/>
    <w:rsid w:val="00EA1DCA"/>
    <w:rsid w:val="00EA508B"/>
    <w:rsid w:val="00EA65B2"/>
    <w:rsid w:val="00EB117D"/>
    <w:rsid w:val="00EB24EE"/>
    <w:rsid w:val="00EB3C91"/>
    <w:rsid w:val="00EB764E"/>
    <w:rsid w:val="00EC7876"/>
    <w:rsid w:val="00ED4267"/>
    <w:rsid w:val="00EE1D08"/>
    <w:rsid w:val="00EE4853"/>
    <w:rsid w:val="00EE7CD1"/>
    <w:rsid w:val="00EF3FE2"/>
    <w:rsid w:val="00F00776"/>
    <w:rsid w:val="00F22296"/>
    <w:rsid w:val="00F22E0E"/>
    <w:rsid w:val="00F25A6E"/>
    <w:rsid w:val="00F303C4"/>
    <w:rsid w:val="00F3123B"/>
    <w:rsid w:val="00F34BE3"/>
    <w:rsid w:val="00F3719A"/>
    <w:rsid w:val="00F40732"/>
    <w:rsid w:val="00F42AA4"/>
    <w:rsid w:val="00F509FD"/>
    <w:rsid w:val="00F50C87"/>
    <w:rsid w:val="00F52FE1"/>
    <w:rsid w:val="00F56A45"/>
    <w:rsid w:val="00F649CE"/>
    <w:rsid w:val="00F768B4"/>
    <w:rsid w:val="00F826D4"/>
    <w:rsid w:val="00F8325E"/>
    <w:rsid w:val="00F91B7F"/>
    <w:rsid w:val="00F92755"/>
    <w:rsid w:val="00F927DF"/>
    <w:rsid w:val="00FB1C8A"/>
    <w:rsid w:val="00FB7272"/>
    <w:rsid w:val="00FC6489"/>
    <w:rsid w:val="00FC7EFF"/>
    <w:rsid w:val="00FD3EC8"/>
    <w:rsid w:val="00FD4DB1"/>
    <w:rsid w:val="00FD7401"/>
    <w:rsid w:val="00FE15D9"/>
    <w:rsid w:val="00FE2234"/>
    <w:rsid w:val="00FE58DF"/>
    <w:rsid w:val="00FE7907"/>
    <w:rsid w:val="00FF228E"/>
    <w:rsid w:val="00FF5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6605D2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6605D2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6605D2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6605D2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6605D2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qFormat/>
    <w:rsid w:val="00A2634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A26341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A2634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26341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locked/>
    <w:rsid w:val="00A26341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D65C68"/>
    <w:rPr>
      <w:rFonts w:ascii="Arial" w:hAnsi="Arial"/>
      <w:b/>
      <w:bCs/>
      <w:sz w:val="26"/>
      <w:szCs w:val="28"/>
    </w:rPr>
  </w:style>
  <w:style w:type="character" w:customStyle="1" w:styleId="50">
    <w:name w:val="Заголовок 5 Знак"/>
    <w:basedOn w:val="a0"/>
    <w:link w:val="5"/>
    <w:rsid w:val="00A26341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26341"/>
    <w:rPr>
      <w:sz w:val="24"/>
      <w:szCs w:val="24"/>
    </w:rPr>
  </w:style>
  <w:style w:type="paragraph" w:customStyle="1" w:styleId="a3">
    <w:name w:val="Знак"/>
    <w:basedOn w:val="a"/>
    <w:rsid w:val="00F34BE3"/>
    <w:pPr>
      <w:spacing w:after="160" w:line="240" w:lineRule="exact"/>
    </w:pPr>
    <w:rPr>
      <w:rFonts w:ascii="Verdana" w:hAnsi="Verdana"/>
      <w:lang w:val="en-US" w:eastAsia="en-US"/>
    </w:rPr>
  </w:style>
  <w:style w:type="table" w:styleId="a4">
    <w:name w:val="Table Grid"/>
    <w:basedOn w:val="a1"/>
    <w:rsid w:val="00F34B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4BE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F34BE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Title"/>
    <w:basedOn w:val="a"/>
    <w:link w:val="a6"/>
    <w:qFormat/>
    <w:rsid w:val="00F34BE3"/>
    <w:pPr>
      <w:ind w:right="-483"/>
      <w:jc w:val="center"/>
    </w:pPr>
    <w:rPr>
      <w:b/>
      <w:sz w:val="32"/>
      <w:u w:val="single"/>
    </w:rPr>
  </w:style>
  <w:style w:type="character" w:customStyle="1" w:styleId="a6">
    <w:name w:val="Название Знак"/>
    <w:basedOn w:val="a0"/>
    <w:link w:val="a5"/>
    <w:rsid w:val="00F34BE3"/>
    <w:rPr>
      <w:b/>
      <w:sz w:val="32"/>
      <w:u w:val="single"/>
      <w:lang w:val="ru-RU" w:eastAsia="ru-RU" w:bidi="ar-SA"/>
    </w:rPr>
  </w:style>
  <w:style w:type="paragraph" w:styleId="a7">
    <w:name w:val="Body Text"/>
    <w:basedOn w:val="a"/>
    <w:rsid w:val="00382CE2"/>
    <w:rPr>
      <w:sz w:val="28"/>
    </w:rPr>
  </w:style>
  <w:style w:type="paragraph" w:customStyle="1" w:styleId="a8">
    <w:name w:val="БланкАДМ"/>
    <w:basedOn w:val="a"/>
    <w:rsid w:val="00382CE2"/>
    <w:pPr>
      <w:ind w:firstLine="720"/>
    </w:pPr>
    <w:rPr>
      <w:sz w:val="28"/>
    </w:rPr>
  </w:style>
  <w:style w:type="paragraph" w:styleId="a9">
    <w:name w:val="Normal (Web)"/>
    <w:basedOn w:val="a"/>
    <w:rsid w:val="00382CE2"/>
    <w:pPr>
      <w:spacing w:before="100" w:beforeAutospacing="1" w:after="100" w:afterAutospacing="1"/>
    </w:pPr>
  </w:style>
  <w:style w:type="character" w:styleId="aa">
    <w:name w:val="Hyperlink"/>
    <w:rsid w:val="006605D2"/>
    <w:rPr>
      <w:color w:val="0000FF"/>
      <w:u w:val="none"/>
    </w:rPr>
  </w:style>
  <w:style w:type="paragraph" w:customStyle="1" w:styleId="ConsPlusNonformat">
    <w:name w:val="ConsPlusNonformat"/>
    <w:uiPriority w:val="99"/>
    <w:rsid w:val="00382CE2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21">
    <w:name w:val="Основной текст с отступом 21"/>
    <w:basedOn w:val="a"/>
    <w:rsid w:val="00382CE2"/>
    <w:pPr>
      <w:spacing w:line="360" w:lineRule="auto"/>
    </w:pPr>
    <w:rPr>
      <w:lang w:eastAsia="ar-SA"/>
    </w:rPr>
  </w:style>
  <w:style w:type="paragraph" w:styleId="ab">
    <w:name w:val="Plain Text"/>
    <w:basedOn w:val="a"/>
    <w:link w:val="ac"/>
    <w:rsid w:val="005B09B0"/>
    <w:rPr>
      <w:rFonts w:ascii="Courier New" w:hAnsi="Courier New" w:cs="Courier New"/>
    </w:rPr>
  </w:style>
  <w:style w:type="character" w:customStyle="1" w:styleId="ac">
    <w:name w:val="Текст Знак"/>
    <w:basedOn w:val="a0"/>
    <w:link w:val="ab"/>
    <w:rsid w:val="005B09B0"/>
    <w:rPr>
      <w:rFonts w:ascii="Courier New" w:hAnsi="Courier New" w:cs="Courier New"/>
    </w:rPr>
  </w:style>
  <w:style w:type="paragraph" w:styleId="31">
    <w:name w:val="Body Text 3"/>
    <w:basedOn w:val="a"/>
    <w:link w:val="32"/>
    <w:rsid w:val="00A2634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A26341"/>
    <w:rPr>
      <w:sz w:val="16"/>
      <w:szCs w:val="16"/>
    </w:rPr>
  </w:style>
  <w:style w:type="paragraph" w:styleId="ad">
    <w:name w:val="Block Text"/>
    <w:basedOn w:val="a"/>
    <w:unhideWhenUsed/>
    <w:rsid w:val="00A26341"/>
    <w:pPr>
      <w:ind w:left="-142" w:right="-143"/>
    </w:pPr>
  </w:style>
  <w:style w:type="paragraph" w:customStyle="1" w:styleId="11">
    <w:name w:val="Абзац списка1"/>
    <w:basedOn w:val="a"/>
    <w:rsid w:val="00A26341"/>
    <w:pPr>
      <w:ind w:left="720"/>
    </w:pPr>
  </w:style>
  <w:style w:type="character" w:customStyle="1" w:styleId="FontStyle12">
    <w:name w:val="Font Style12"/>
    <w:basedOn w:val="a0"/>
    <w:rsid w:val="00A26341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A26341"/>
    <w:pPr>
      <w:widowControl w:val="0"/>
      <w:autoSpaceDE w:val="0"/>
      <w:autoSpaceDN w:val="0"/>
      <w:adjustRightInd w:val="0"/>
      <w:spacing w:line="319" w:lineRule="exact"/>
      <w:ind w:firstLine="542"/>
    </w:pPr>
  </w:style>
  <w:style w:type="character" w:customStyle="1" w:styleId="FontStyle16">
    <w:name w:val="Font Style16"/>
    <w:basedOn w:val="a0"/>
    <w:rsid w:val="00A26341"/>
    <w:rPr>
      <w:rFonts w:ascii="Times New Roman" w:hAnsi="Times New Roman" w:cs="Times New Roman"/>
      <w:sz w:val="22"/>
      <w:szCs w:val="22"/>
    </w:rPr>
  </w:style>
  <w:style w:type="paragraph" w:styleId="ae">
    <w:name w:val="List Paragraph"/>
    <w:aliases w:val="Абзац списка11,ПАРАГРАФ"/>
    <w:basedOn w:val="a"/>
    <w:uiPriority w:val="34"/>
    <w:qFormat/>
    <w:rsid w:val="00A2634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3">
    <w:name w:val="Body Text Indent 3"/>
    <w:basedOn w:val="a"/>
    <w:link w:val="34"/>
    <w:rsid w:val="00A26341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A26341"/>
    <w:rPr>
      <w:sz w:val="16"/>
      <w:szCs w:val="16"/>
    </w:rPr>
  </w:style>
  <w:style w:type="paragraph" w:customStyle="1" w:styleId="ConsPlusCell">
    <w:name w:val="ConsPlusCell"/>
    <w:uiPriority w:val="99"/>
    <w:rsid w:val="00A2634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A2634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Balloon Text"/>
    <w:basedOn w:val="a"/>
    <w:link w:val="af0"/>
    <w:unhideWhenUsed/>
    <w:rsid w:val="00A26341"/>
    <w:rPr>
      <w:rFonts w:ascii="Tahoma" w:hAnsi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A26341"/>
    <w:rPr>
      <w:rFonts w:ascii="Tahoma" w:hAnsi="Tahoma"/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A26341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2">
    <w:name w:val="Верхний колонтитул Знак"/>
    <w:basedOn w:val="a0"/>
    <w:link w:val="af1"/>
    <w:uiPriority w:val="99"/>
    <w:rsid w:val="00A26341"/>
    <w:rPr>
      <w:rFonts w:ascii="Calibri" w:hAnsi="Calibri"/>
      <w:sz w:val="22"/>
      <w:szCs w:val="22"/>
    </w:rPr>
  </w:style>
  <w:style w:type="paragraph" w:styleId="af3">
    <w:name w:val="footer"/>
    <w:basedOn w:val="a"/>
    <w:link w:val="af4"/>
    <w:unhideWhenUsed/>
    <w:rsid w:val="00A26341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4">
    <w:name w:val="Нижний колонтитул Знак"/>
    <w:basedOn w:val="a0"/>
    <w:link w:val="af3"/>
    <w:rsid w:val="00A26341"/>
    <w:rPr>
      <w:rFonts w:ascii="Calibri" w:hAnsi="Calibri"/>
      <w:sz w:val="22"/>
      <w:szCs w:val="22"/>
    </w:rPr>
  </w:style>
  <w:style w:type="character" w:customStyle="1" w:styleId="af5">
    <w:name w:val="Текст сноски Знак"/>
    <w:basedOn w:val="a0"/>
    <w:link w:val="af6"/>
    <w:rsid w:val="00A26341"/>
    <w:rPr>
      <w:rFonts w:ascii="Calibri" w:eastAsia="Calibri" w:hAnsi="Calibri"/>
    </w:rPr>
  </w:style>
  <w:style w:type="paragraph" w:styleId="af6">
    <w:name w:val="footnote text"/>
    <w:basedOn w:val="a"/>
    <w:link w:val="af5"/>
    <w:unhideWhenUsed/>
    <w:rsid w:val="00A26341"/>
    <w:rPr>
      <w:rFonts w:ascii="Calibri" w:eastAsia="Calibri" w:hAnsi="Calibri"/>
    </w:rPr>
  </w:style>
  <w:style w:type="character" w:customStyle="1" w:styleId="12">
    <w:name w:val="Текст сноски Знак1"/>
    <w:basedOn w:val="a0"/>
    <w:rsid w:val="00A26341"/>
  </w:style>
  <w:style w:type="paragraph" w:styleId="af7">
    <w:name w:val="Body Text Indent"/>
    <w:basedOn w:val="a"/>
    <w:link w:val="af8"/>
    <w:rsid w:val="00A26341"/>
    <w:pPr>
      <w:spacing w:after="120"/>
      <w:ind w:left="283"/>
    </w:pPr>
    <w:rPr>
      <w:sz w:val="28"/>
    </w:rPr>
  </w:style>
  <w:style w:type="character" w:customStyle="1" w:styleId="af8">
    <w:name w:val="Основной текст с отступом Знак"/>
    <w:basedOn w:val="a0"/>
    <w:link w:val="af7"/>
    <w:rsid w:val="00A26341"/>
    <w:rPr>
      <w:sz w:val="28"/>
    </w:rPr>
  </w:style>
  <w:style w:type="character" w:customStyle="1" w:styleId="13">
    <w:name w:val="Сильное выделение1"/>
    <w:basedOn w:val="a0"/>
    <w:rsid w:val="00A26341"/>
    <w:rPr>
      <w:rFonts w:cs="Times New Roman"/>
      <w:b/>
      <w:bCs/>
      <w:i/>
      <w:iCs/>
      <w:color w:val="4F81BD"/>
    </w:rPr>
  </w:style>
  <w:style w:type="paragraph" w:styleId="22">
    <w:name w:val="Body Text 2"/>
    <w:basedOn w:val="a"/>
    <w:link w:val="23"/>
    <w:rsid w:val="00A26341"/>
    <w:pPr>
      <w:spacing w:after="120" w:line="480" w:lineRule="auto"/>
    </w:pPr>
    <w:rPr>
      <w:sz w:val="28"/>
    </w:rPr>
  </w:style>
  <w:style w:type="character" w:customStyle="1" w:styleId="23">
    <w:name w:val="Основной текст 2 Знак"/>
    <w:basedOn w:val="a0"/>
    <w:link w:val="22"/>
    <w:rsid w:val="00A26341"/>
    <w:rPr>
      <w:sz w:val="28"/>
    </w:rPr>
  </w:style>
  <w:style w:type="character" w:styleId="af9">
    <w:name w:val="footnote reference"/>
    <w:basedOn w:val="a0"/>
    <w:rsid w:val="00A26341"/>
    <w:rPr>
      <w:rFonts w:cs="Times New Roman"/>
      <w:vertAlign w:val="superscript"/>
    </w:rPr>
  </w:style>
  <w:style w:type="paragraph" w:styleId="afa">
    <w:name w:val="Date"/>
    <w:aliases w:val="Знак1"/>
    <w:basedOn w:val="a"/>
    <w:link w:val="afb"/>
    <w:unhideWhenUsed/>
    <w:rsid w:val="00A26341"/>
    <w:rPr>
      <w:rFonts w:ascii="Calibri" w:hAnsi="Calibri"/>
    </w:rPr>
  </w:style>
  <w:style w:type="character" w:customStyle="1" w:styleId="afb">
    <w:name w:val="Дата Знак"/>
    <w:aliases w:val="Знак1 Знак"/>
    <w:basedOn w:val="a0"/>
    <w:link w:val="afa"/>
    <w:rsid w:val="00A26341"/>
    <w:rPr>
      <w:rFonts w:ascii="Calibri" w:hAnsi="Calibri"/>
    </w:rPr>
  </w:style>
  <w:style w:type="paragraph" w:styleId="24">
    <w:name w:val="Body Text Indent 2"/>
    <w:basedOn w:val="a"/>
    <w:link w:val="25"/>
    <w:rsid w:val="00A26341"/>
    <w:pPr>
      <w:spacing w:after="120" w:line="480" w:lineRule="auto"/>
      <w:ind w:left="283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A26341"/>
    <w:rPr>
      <w:sz w:val="28"/>
    </w:rPr>
  </w:style>
  <w:style w:type="paragraph" w:customStyle="1" w:styleId="consplusnormal0">
    <w:name w:val="consplusnormal"/>
    <w:basedOn w:val="a"/>
    <w:rsid w:val="00A26341"/>
    <w:pPr>
      <w:spacing w:after="240"/>
    </w:pPr>
  </w:style>
  <w:style w:type="paragraph" w:customStyle="1" w:styleId="Style9">
    <w:name w:val="Style9"/>
    <w:basedOn w:val="a"/>
    <w:rsid w:val="00A26341"/>
    <w:pPr>
      <w:widowControl w:val="0"/>
      <w:autoSpaceDE w:val="0"/>
      <w:autoSpaceDN w:val="0"/>
      <w:adjustRightInd w:val="0"/>
    </w:pPr>
  </w:style>
  <w:style w:type="paragraph" w:styleId="afc">
    <w:name w:val="No Spacing"/>
    <w:qFormat/>
    <w:rsid w:val="00A26341"/>
    <w:rPr>
      <w:rFonts w:ascii="Calibri" w:hAnsi="Calibri"/>
      <w:sz w:val="22"/>
      <w:szCs w:val="22"/>
    </w:rPr>
  </w:style>
  <w:style w:type="paragraph" w:styleId="HTML">
    <w:name w:val="HTML Preformatted"/>
    <w:basedOn w:val="a"/>
    <w:link w:val="HTML0"/>
    <w:rsid w:val="00A263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A26341"/>
    <w:rPr>
      <w:rFonts w:ascii="Courier New" w:hAnsi="Courier New" w:cs="Courier New"/>
    </w:rPr>
  </w:style>
  <w:style w:type="paragraph" w:customStyle="1" w:styleId="ConsTitle">
    <w:name w:val="ConsTitle"/>
    <w:rsid w:val="00A2634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printj">
    <w:name w:val="printj"/>
    <w:basedOn w:val="a"/>
    <w:rsid w:val="00A26341"/>
    <w:pPr>
      <w:spacing w:before="100" w:beforeAutospacing="1" w:after="100" w:afterAutospacing="1"/>
    </w:pPr>
  </w:style>
  <w:style w:type="paragraph" w:customStyle="1" w:styleId="Default">
    <w:name w:val="Default"/>
    <w:rsid w:val="006607E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TML1">
    <w:name w:val="HTML Variable"/>
    <w:aliases w:val="!Ссылки в документе"/>
    <w:rsid w:val="006605D2"/>
    <w:rPr>
      <w:rFonts w:ascii="Arial" w:hAnsi="Arial"/>
      <w:b w:val="0"/>
      <w:i w:val="0"/>
      <w:iCs/>
      <w:color w:val="0000FF"/>
      <w:sz w:val="24"/>
      <w:u w:val="none"/>
    </w:rPr>
  </w:style>
  <w:style w:type="paragraph" w:styleId="afd">
    <w:name w:val="annotation text"/>
    <w:aliases w:val="!Равноширинный текст документа"/>
    <w:basedOn w:val="a"/>
    <w:link w:val="afe"/>
    <w:rsid w:val="006605D2"/>
    <w:rPr>
      <w:rFonts w:ascii="Courier" w:hAnsi="Courier"/>
      <w:sz w:val="22"/>
      <w:szCs w:val="20"/>
    </w:rPr>
  </w:style>
  <w:style w:type="character" w:customStyle="1" w:styleId="afe">
    <w:name w:val="Текст примечания Знак"/>
    <w:aliases w:val="!Равноширинный текст документа Знак"/>
    <w:basedOn w:val="a0"/>
    <w:link w:val="afd"/>
    <w:rsid w:val="006605D2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6605D2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6605D2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6605D2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6605D2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6605D2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6605D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6605D2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6605D2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6605D2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6605D2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6605D2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qFormat/>
    <w:rsid w:val="00A2634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A26341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A2634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26341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locked/>
    <w:rsid w:val="00A26341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D65C68"/>
    <w:rPr>
      <w:rFonts w:ascii="Arial" w:hAnsi="Arial"/>
      <w:b/>
      <w:bCs/>
      <w:sz w:val="26"/>
      <w:szCs w:val="28"/>
    </w:rPr>
  </w:style>
  <w:style w:type="character" w:customStyle="1" w:styleId="50">
    <w:name w:val="Заголовок 5 Знак"/>
    <w:basedOn w:val="a0"/>
    <w:link w:val="5"/>
    <w:rsid w:val="00A26341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26341"/>
    <w:rPr>
      <w:sz w:val="24"/>
      <w:szCs w:val="24"/>
    </w:rPr>
  </w:style>
  <w:style w:type="paragraph" w:customStyle="1" w:styleId="a3">
    <w:name w:val="Знак"/>
    <w:basedOn w:val="a"/>
    <w:rsid w:val="00F34BE3"/>
    <w:pPr>
      <w:spacing w:after="160" w:line="240" w:lineRule="exact"/>
    </w:pPr>
    <w:rPr>
      <w:rFonts w:ascii="Verdana" w:hAnsi="Verdana"/>
      <w:lang w:val="en-US" w:eastAsia="en-US"/>
    </w:rPr>
  </w:style>
  <w:style w:type="table" w:styleId="a4">
    <w:name w:val="Table Grid"/>
    <w:basedOn w:val="a1"/>
    <w:rsid w:val="00F34B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4BE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F34BE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Title"/>
    <w:basedOn w:val="a"/>
    <w:link w:val="a6"/>
    <w:qFormat/>
    <w:rsid w:val="00F34BE3"/>
    <w:pPr>
      <w:ind w:right="-483"/>
      <w:jc w:val="center"/>
    </w:pPr>
    <w:rPr>
      <w:b/>
      <w:sz w:val="32"/>
      <w:u w:val="single"/>
    </w:rPr>
  </w:style>
  <w:style w:type="character" w:customStyle="1" w:styleId="a6">
    <w:name w:val="Название Знак"/>
    <w:basedOn w:val="a0"/>
    <w:link w:val="a5"/>
    <w:rsid w:val="00F34BE3"/>
    <w:rPr>
      <w:b/>
      <w:sz w:val="32"/>
      <w:u w:val="single"/>
      <w:lang w:val="ru-RU" w:eastAsia="ru-RU" w:bidi="ar-SA"/>
    </w:rPr>
  </w:style>
  <w:style w:type="paragraph" w:styleId="a7">
    <w:name w:val="Body Text"/>
    <w:basedOn w:val="a"/>
    <w:rsid w:val="00382CE2"/>
    <w:rPr>
      <w:sz w:val="28"/>
    </w:rPr>
  </w:style>
  <w:style w:type="paragraph" w:customStyle="1" w:styleId="a8">
    <w:name w:val="БланкАДМ"/>
    <w:basedOn w:val="a"/>
    <w:rsid w:val="00382CE2"/>
    <w:pPr>
      <w:ind w:firstLine="720"/>
    </w:pPr>
    <w:rPr>
      <w:sz w:val="28"/>
    </w:rPr>
  </w:style>
  <w:style w:type="paragraph" w:styleId="a9">
    <w:name w:val="Normal (Web)"/>
    <w:basedOn w:val="a"/>
    <w:rsid w:val="00382CE2"/>
    <w:pPr>
      <w:spacing w:before="100" w:beforeAutospacing="1" w:after="100" w:afterAutospacing="1"/>
    </w:pPr>
  </w:style>
  <w:style w:type="character" w:styleId="aa">
    <w:name w:val="Hyperlink"/>
    <w:rsid w:val="006605D2"/>
    <w:rPr>
      <w:color w:val="0000FF"/>
      <w:u w:val="none"/>
    </w:rPr>
  </w:style>
  <w:style w:type="paragraph" w:customStyle="1" w:styleId="ConsPlusNonformat">
    <w:name w:val="ConsPlusNonformat"/>
    <w:uiPriority w:val="99"/>
    <w:rsid w:val="00382CE2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21">
    <w:name w:val="Основной текст с отступом 21"/>
    <w:basedOn w:val="a"/>
    <w:rsid w:val="00382CE2"/>
    <w:pPr>
      <w:spacing w:line="360" w:lineRule="auto"/>
    </w:pPr>
    <w:rPr>
      <w:lang w:eastAsia="ar-SA"/>
    </w:rPr>
  </w:style>
  <w:style w:type="paragraph" w:styleId="ab">
    <w:name w:val="Plain Text"/>
    <w:basedOn w:val="a"/>
    <w:link w:val="ac"/>
    <w:rsid w:val="005B09B0"/>
    <w:rPr>
      <w:rFonts w:ascii="Courier New" w:hAnsi="Courier New" w:cs="Courier New"/>
    </w:rPr>
  </w:style>
  <w:style w:type="character" w:customStyle="1" w:styleId="ac">
    <w:name w:val="Текст Знак"/>
    <w:basedOn w:val="a0"/>
    <w:link w:val="ab"/>
    <w:rsid w:val="005B09B0"/>
    <w:rPr>
      <w:rFonts w:ascii="Courier New" w:hAnsi="Courier New" w:cs="Courier New"/>
    </w:rPr>
  </w:style>
  <w:style w:type="paragraph" w:styleId="31">
    <w:name w:val="Body Text 3"/>
    <w:basedOn w:val="a"/>
    <w:link w:val="32"/>
    <w:rsid w:val="00A2634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A26341"/>
    <w:rPr>
      <w:sz w:val="16"/>
      <w:szCs w:val="16"/>
    </w:rPr>
  </w:style>
  <w:style w:type="paragraph" w:styleId="ad">
    <w:name w:val="Block Text"/>
    <w:basedOn w:val="a"/>
    <w:unhideWhenUsed/>
    <w:rsid w:val="00A26341"/>
    <w:pPr>
      <w:ind w:left="-142" w:right="-143"/>
    </w:pPr>
  </w:style>
  <w:style w:type="paragraph" w:customStyle="1" w:styleId="11">
    <w:name w:val="Абзац списка1"/>
    <w:basedOn w:val="a"/>
    <w:rsid w:val="00A26341"/>
    <w:pPr>
      <w:ind w:left="720"/>
    </w:pPr>
  </w:style>
  <w:style w:type="character" w:customStyle="1" w:styleId="FontStyle12">
    <w:name w:val="Font Style12"/>
    <w:basedOn w:val="a0"/>
    <w:rsid w:val="00A26341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A26341"/>
    <w:pPr>
      <w:widowControl w:val="0"/>
      <w:autoSpaceDE w:val="0"/>
      <w:autoSpaceDN w:val="0"/>
      <w:adjustRightInd w:val="0"/>
      <w:spacing w:line="319" w:lineRule="exact"/>
      <w:ind w:firstLine="542"/>
    </w:pPr>
  </w:style>
  <w:style w:type="character" w:customStyle="1" w:styleId="FontStyle16">
    <w:name w:val="Font Style16"/>
    <w:basedOn w:val="a0"/>
    <w:rsid w:val="00A26341"/>
    <w:rPr>
      <w:rFonts w:ascii="Times New Roman" w:hAnsi="Times New Roman" w:cs="Times New Roman"/>
      <w:sz w:val="22"/>
      <w:szCs w:val="22"/>
    </w:rPr>
  </w:style>
  <w:style w:type="paragraph" w:styleId="ae">
    <w:name w:val="List Paragraph"/>
    <w:aliases w:val="Абзац списка11,ПАРАГРАФ"/>
    <w:basedOn w:val="a"/>
    <w:uiPriority w:val="34"/>
    <w:qFormat/>
    <w:rsid w:val="00A2634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3">
    <w:name w:val="Body Text Indent 3"/>
    <w:basedOn w:val="a"/>
    <w:link w:val="34"/>
    <w:rsid w:val="00A26341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A26341"/>
    <w:rPr>
      <w:sz w:val="16"/>
      <w:szCs w:val="16"/>
    </w:rPr>
  </w:style>
  <w:style w:type="paragraph" w:customStyle="1" w:styleId="ConsPlusCell">
    <w:name w:val="ConsPlusCell"/>
    <w:uiPriority w:val="99"/>
    <w:rsid w:val="00A2634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A2634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Balloon Text"/>
    <w:basedOn w:val="a"/>
    <w:link w:val="af0"/>
    <w:unhideWhenUsed/>
    <w:rsid w:val="00A26341"/>
    <w:rPr>
      <w:rFonts w:ascii="Tahoma" w:hAnsi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A26341"/>
    <w:rPr>
      <w:rFonts w:ascii="Tahoma" w:hAnsi="Tahoma"/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A26341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2">
    <w:name w:val="Верхний колонтитул Знак"/>
    <w:basedOn w:val="a0"/>
    <w:link w:val="af1"/>
    <w:uiPriority w:val="99"/>
    <w:rsid w:val="00A26341"/>
    <w:rPr>
      <w:rFonts w:ascii="Calibri" w:hAnsi="Calibri"/>
      <w:sz w:val="22"/>
      <w:szCs w:val="22"/>
    </w:rPr>
  </w:style>
  <w:style w:type="paragraph" w:styleId="af3">
    <w:name w:val="footer"/>
    <w:basedOn w:val="a"/>
    <w:link w:val="af4"/>
    <w:unhideWhenUsed/>
    <w:rsid w:val="00A26341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4">
    <w:name w:val="Нижний колонтитул Знак"/>
    <w:basedOn w:val="a0"/>
    <w:link w:val="af3"/>
    <w:rsid w:val="00A26341"/>
    <w:rPr>
      <w:rFonts w:ascii="Calibri" w:hAnsi="Calibri"/>
      <w:sz w:val="22"/>
      <w:szCs w:val="22"/>
    </w:rPr>
  </w:style>
  <w:style w:type="character" w:customStyle="1" w:styleId="af5">
    <w:name w:val="Текст сноски Знак"/>
    <w:basedOn w:val="a0"/>
    <w:link w:val="af6"/>
    <w:rsid w:val="00A26341"/>
    <w:rPr>
      <w:rFonts w:ascii="Calibri" w:eastAsia="Calibri" w:hAnsi="Calibri"/>
    </w:rPr>
  </w:style>
  <w:style w:type="paragraph" w:styleId="af6">
    <w:name w:val="footnote text"/>
    <w:basedOn w:val="a"/>
    <w:link w:val="af5"/>
    <w:unhideWhenUsed/>
    <w:rsid w:val="00A26341"/>
    <w:rPr>
      <w:rFonts w:ascii="Calibri" w:eastAsia="Calibri" w:hAnsi="Calibri"/>
    </w:rPr>
  </w:style>
  <w:style w:type="character" w:customStyle="1" w:styleId="12">
    <w:name w:val="Текст сноски Знак1"/>
    <w:basedOn w:val="a0"/>
    <w:rsid w:val="00A26341"/>
  </w:style>
  <w:style w:type="paragraph" w:styleId="af7">
    <w:name w:val="Body Text Indent"/>
    <w:basedOn w:val="a"/>
    <w:link w:val="af8"/>
    <w:rsid w:val="00A26341"/>
    <w:pPr>
      <w:spacing w:after="120"/>
      <w:ind w:left="283"/>
    </w:pPr>
    <w:rPr>
      <w:sz w:val="28"/>
    </w:rPr>
  </w:style>
  <w:style w:type="character" w:customStyle="1" w:styleId="af8">
    <w:name w:val="Основной текст с отступом Знак"/>
    <w:basedOn w:val="a0"/>
    <w:link w:val="af7"/>
    <w:rsid w:val="00A26341"/>
    <w:rPr>
      <w:sz w:val="28"/>
    </w:rPr>
  </w:style>
  <w:style w:type="character" w:customStyle="1" w:styleId="13">
    <w:name w:val="Сильное выделение1"/>
    <w:basedOn w:val="a0"/>
    <w:rsid w:val="00A26341"/>
    <w:rPr>
      <w:rFonts w:cs="Times New Roman"/>
      <w:b/>
      <w:bCs/>
      <w:i/>
      <w:iCs/>
      <w:color w:val="4F81BD"/>
    </w:rPr>
  </w:style>
  <w:style w:type="paragraph" w:styleId="22">
    <w:name w:val="Body Text 2"/>
    <w:basedOn w:val="a"/>
    <w:link w:val="23"/>
    <w:rsid w:val="00A26341"/>
    <w:pPr>
      <w:spacing w:after="120" w:line="480" w:lineRule="auto"/>
    </w:pPr>
    <w:rPr>
      <w:sz w:val="28"/>
    </w:rPr>
  </w:style>
  <w:style w:type="character" w:customStyle="1" w:styleId="23">
    <w:name w:val="Основной текст 2 Знак"/>
    <w:basedOn w:val="a0"/>
    <w:link w:val="22"/>
    <w:rsid w:val="00A26341"/>
    <w:rPr>
      <w:sz w:val="28"/>
    </w:rPr>
  </w:style>
  <w:style w:type="character" w:styleId="af9">
    <w:name w:val="footnote reference"/>
    <w:basedOn w:val="a0"/>
    <w:rsid w:val="00A26341"/>
    <w:rPr>
      <w:rFonts w:cs="Times New Roman"/>
      <w:vertAlign w:val="superscript"/>
    </w:rPr>
  </w:style>
  <w:style w:type="paragraph" w:styleId="afa">
    <w:name w:val="Date"/>
    <w:aliases w:val="Знак1"/>
    <w:basedOn w:val="a"/>
    <w:link w:val="afb"/>
    <w:unhideWhenUsed/>
    <w:rsid w:val="00A26341"/>
    <w:rPr>
      <w:rFonts w:ascii="Calibri" w:hAnsi="Calibri"/>
    </w:rPr>
  </w:style>
  <w:style w:type="character" w:customStyle="1" w:styleId="afb">
    <w:name w:val="Дата Знак"/>
    <w:aliases w:val="Знак1 Знак"/>
    <w:basedOn w:val="a0"/>
    <w:link w:val="afa"/>
    <w:rsid w:val="00A26341"/>
    <w:rPr>
      <w:rFonts w:ascii="Calibri" w:hAnsi="Calibri"/>
    </w:rPr>
  </w:style>
  <w:style w:type="paragraph" w:styleId="24">
    <w:name w:val="Body Text Indent 2"/>
    <w:basedOn w:val="a"/>
    <w:link w:val="25"/>
    <w:rsid w:val="00A26341"/>
    <w:pPr>
      <w:spacing w:after="120" w:line="480" w:lineRule="auto"/>
      <w:ind w:left="283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A26341"/>
    <w:rPr>
      <w:sz w:val="28"/>
    </w:rPr>
  </w:style>
  <w:style w:type="paragraph" w:customStyle="1" w:styleId="consplusnormal0">
    <w:name w:val="consplusnormal"/>
    <w:basedOn w:val="a"/>
    <w:rsid w:val="00A26341"/>
    <w:pPr>
      <w:spacing w:after="240"/>
    </w:pPr>
  </w:style>
  <w:style w:type="paragraph" w:customStyle="1" w:styleId="Style9">
    <w:name w:val="Style9"/>
    <w:basedOn w:val="a"/>
    <w:rsid w:val="00A26341"/>
    <w:pPr>
      <w:widowControl w:val="0"/>
      <w:autoSpaceDE w:val="0"/>
      <w:autoSpaceDN w:val="0"/>
      <w:adjustRightInd w:val="0"/>
    </w:pPr>
  </w:style>
  <w:style w:type="paragraph" w:styleId="afc">
    <w:name w:val="No Spacing"/>
    <w:qFormat/>
    <w:rsid w:val="00A26341"/>
    <w:rPr>
      <w:rFonts w:ascii="Calibri" w:hAnsi="Calibri"/>
      <w:sz w:val="22"/>
      <w:szCs w:val="22"/>
    </w:rPr>
  </w:style>
  <w:style w:type="paragraph" w:styleId="HTML">
    <w:name w:val="HTML Preformatted"/>
    <w:basedOn w:val="a"/>
    <w:link w:val="HTML0"/>
    <w:rsid w:val="00A263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A26341"/>
    <w:rPr>
      <w:rFonts w:ascii="Courier New" w:hAnsi="Courier New" w:cs="Courier New"/>
    </w:rPr>
  </w:style>
  <w:style w:type="paragraph" w:customStyle="1" w:styleId="ConsTitle">
    <w:name w:val="ConsTitle"/>
    <w:rsid w:val="00A2634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printj">
    <w:name w:val="printj"/>
    <w:basedOn w:val="a"/>
    <w:rsid w:val="00A26341"/>
    <w:pPr>
      <w:spacing w:before="100" w:beforeAutospacing="1" w:after="100" w:afterAutospacing="1"/>
    </w:pPr>
  </w:style>
  <w:style w:type="paragraph" w:customStyle="1" w:styleId="Default">
    <w:name w:val="Default"/>
    <w:rsid w:val="006607E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TML1">
    <w:name w:val="HTML Variable"/>
    <w:aliases w:val="!Ссылки в документе"/>
    <w:rsid w:val="006605D2"/>
    <w:rPr>
      <w:rFonts w:ascii="Arial" w:hAnsi="Arial"/>
      <w:b w:val="0"/>
      <w:i w:val="0"/>
      <w:iCs/>
      <w:color w:val="0000FF"/>
      <w:sz w:val="24"/>
      <w:u w:val="none"/>
    </w:rPr>
  </w:style>
  <w:style w:type="paragraph" w:styleId="afd">
    <w:name w:val="annotation text"/>
    <w:aliases w:val="!Равноширинный текст документа"/>
    <w:basedOn w:val="a"/>
    <w:link w:val="afe"/>
    <w:rsid w:val="006605D2"/>
    <w:rPr>
      <w:rFonts w:ascii="Courier" w:hAnsi="Courier"/>
      <w:sz w:val="22"/>
      <w:szCs w:val="20"/>
    </w:rPr>
  </w:style>
  <w:style w:type="character" w:customStyle="1" w:styleId="afe">
    <w:name w:val="Текст примечания Знак"/>
    <w:aliases w:val="!Равноширинный текст документа Знак"/>
    <w:basedOn w:val="a0"/>
    <w:link w:val="afd"/>
    <w:rsid w:val="006605D2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6605D2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6605D2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6605D2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6605D2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6605D2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6605D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content\edition\18c1f60b-7667-4d17-b8ae-d0cbd842c8ae.doc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C:\content\edition\18c1f60b-7667-4d17-b8ae-d0cbd842c8ae.doc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file:///C:\content\edition\18c1f60b-7667-4d17-b8ae-d0cbd842c8ae.doc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edition\1cd39434-8254-4231-a702-a0a747ee2854.doc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C:\content\edition\18c1f60b-7667-4d17-b8ae-d0cbd842c8ae.doc" TargetMode="External"/><Relationship Id="rId10" Type="http://schemas.openxmlformats.org/officeDocument/2006/relationships/hyperlink" Target="file:///C:\content\act\fba95a03-7c69-4c32-9aa8-815f1b26bcfa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2556c400-dd74-4b03-a1b8-ee22849fbd00.doc" TargetMode="External"/><Relationship Id="rId14" Type="http://schemas.openxmlformats.org/officeDocument/2006/relationships/hyperlink" Target="file:///C:\content\act\e3582471-b8b8-4d69-b4c4-3df3f904eea0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2E557B-B1BB-461B-BDCC-DE51580E1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7</Pages>
  <Words>1378</Words>
  <Characters>7860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9220</CharactersWithSpaces>
  <SharedDoc>false</SharedDoc>
  <HLinks>
    <vt:vector size="6" baseType="variant">
      <vt:variant>
        <vt:i4>7077922</vt:i4>
      </vt:variant>
      <vt:variant>
        <vt:i4>0</vt:i4>
      </vt:variant>
      <vt:variant>
        <vt:i4>0</vt:i4>
      </vt:variant>
      <vt:variant>
        <vt:i4>5</vt:i4>
      </vt:variant>
      <vt:variant>
        <vt:lpwstr>http://www.berezovo.ru/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Мингалева Наталья Александровна</dc:creator>
  <cp:lastModifiedBy>Ярдухина Виктория Вячеславовна</cp:lastModifiedBy>
  <cp:revision>2</cp:revision>
  <cp:lastPrinted>2017-12-29T07:08:00Z</cp:lastPrinted>
  <dcterms:created xsi:type="dcterms:W3CDTF">2024-04-17T11:15:00Z</dcterms:created>
  <dcterms:modified xsi:type="dcterms:W3CDTF">2024-04-17T11:15:00Z</dcterms:modified>
</cp:coreProperties>
</file>