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850FFB" w:rsidRDefault="00DD762F" w:rsidP="00850FFB">
      <w:pPr>
        <w:ind w:left="567" w:firstLine="0"/>
      </w:pPr>
      <w:bookmarkStart w:id="0" w:name="_GoBack"/>
      <w:bookmarkEnd w:id="0"/>
    </w:p>
    <w:p w:rsidR="00DD762F" w:rsidRPr="00850FFB" w:rsidRDefault="00DD762F" w:rsidP="00850FF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0FFB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850FFB" w:rsidRDefault="00DD762F" w:rsidP="00850FFB">
      <w:pPr>
        <w:ind w:left="567" w:firstLine="0"/>
      </w:pPr>
    </w:p>
    <w:p w:rsidR="00DD762F" w:rsidRPr="00850FFB" w:rsidRDefault="00DD762F" w:rsidP="00850FF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0FFB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850FFB" w:rsidRDefault="00DD762F" w:rsidP="00850FFB">
      <w:pPr>
        <w:ind w:left="567" w:firstLine="0"/>
      </w:pPr>
    </w:p>
    <w:p w:rsidR="00DD762F" w:rsidRPr="00850FFB" w:rsidRDefault="00DD762F" w:rsidP="00850FF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0FFB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Default="00DD762F" w:rsidP="00850FFB">
      <w:pPr>
        <w:ind w:left="567" w:firstLine="0"/>
      </w:pPr>
    </w:p>
    <w:p w:rsidR="00850FFB" w:rsidRPr="00850FFB" w:rsidRDefault="00850FFB" w:rsidP="00850FFB">
      <w:pPr>
        <w:ind w:left="567" w:firstLine="0"/>
      </w:pPr>
    </w:p>
    <w:p w:rsidR="00DD762F" w:rsidRPr="00850FFB" w:rsidRDefault="00DD762F" w:rsidP="00850FFB">
      <w:pPr>
        <w:ind w:left="567" w:firstLine="0"/>
      </w:pPr>
      <w:r w:rsidRPr="00850FFB">
        <w:t xml:space="preserve">от </w:t>
      </w:r>
      <w:r w:rsidR="005866E0" w:rsidRPr="00850FFB">
        <w:t>06.03.2013</w:t>
      </w:r>
      <w:r w:rsidR="004F380A" w:rsidRPr="00850FFB">
        <w:t xml:space="preserve"> </w:t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Pr="00850FFB">
        <w:t xml:space="preserve">№ </w:t>
      </w:r>
      <w:r w:rsidR="005866E0" w:rsidRPr="00850FFB">
        <w:t>284</w:t>
      </w:r>
    </w:p>
    <w:p w:rsidR="00DD762F" w:rsidRDefault="00DD762F" w:rsidP="00850FFB">
      <w:pPr>
        <w:ind w:left="567" w:firstLine="0"/>
      </w:pPr>
      <w:proofErr w:type="spellStart"/>
      <w:r w:rsidRPr="00850FFB">
        <w:t>пгт</w:t>
      </w:r>
      <w:proofErr w:type="spellEnd"/>
      <w:r w:rsidRPr="00850FFB">
        <w:t>. Березово</w:t>
      </w:r>
    </w:p>
    <w:p w:rsidR="00850FFB" w:rsidRPr="00850FFB" w:rsidRDefault="00850FFB" w:rsidP="00850FFB">
      <w:pPr>
        <w:ind w:left="567" w:firstLine="0"/>
      </w:pPr>
    </w:p>
    <w:p w:rsidR="004F380A" w:rsidRPr="00850FFB" w:rsidRDefault="005866E0" w:rsidP="00850FF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Об утверждении целевой</w:t>
      </w:r>
      <w:r w:rsidR="004F380A" w:rsidRPr="00850FFB">
        <w:rPr>
          <w:rFonts w:cs="Arial"/>
          <w:b/>
          <w:bCs/>
          <w:kern w:val="28"/>
          <w:sz w:val="32"/>
          <w:szCs w:val="32"/>
        </w:rPr>
        <w:t xml:space="preserve"> </w:t>
      </w:r>
      <w:r w:rsidRPr="00850FFB">
        <w:rPr>
          <w:rFonts w:cs="Arial"/>
          <w:b/>
          <w:bCs/>
          <w:kern w:val="28"/>
          <w:sz w:val="32"/>
          <w:szCs w:val="32"/>
        </w:rPr>
        <w:t>Программы Березовского района</w:t>
      </w:r>
      <w:r w:rsidR="004F380A" w:rsidRPr="00850FFB">
        <w:rPr>
          <w:rFonts w:cs="Arial"/>
          <w:b/>
          <w:bCs/>
          <w:kern w:val="28"/>
          <w:sz w:val="32"/>
          <w:szCs w:val="32"/>
        </w:rPr>
        <w:t xml:space="preserve"> </w:t>
      </w:r>
      <w:r w:rsidRPr="00850FFB">
        <w:rPr>
          <w:rFonts w:cs="Arial"/>
          <w:b/>
          <w:bCs/>
          <w:kern w:val="28"/>
          <w:sz w:val="32"/>
          <w:szCs w:val="32"/>
        </w:rPr>
        <w:t>«Развитие туризма на территории Березовского района</w:t>
      </w:r>
      <w:r w:rsidR="004F380A" w:rsidRPr="00850FFB">
        <w:rPr>
          <w:rFonts w:cs="Arial"/>
          <w:b/>
          <w:bCs/>
          <w:kern w:val="28"/>
          <w:sz w:val="32"/>
          <w:szCs w:val="32"/>
        </w:rPr>
        <w:t xml:space="preserve"> </w:t>
      </w:r>
      <w:r w:rsidRPr="00850FFB">
        <w:rPr>
          <w:rFonts w:cs="Arial"/>
          <w:b/>
          <w:bCs/>
          <w:kern w:val="28"/>
          <w:sz w:val="32"/>
          <w:szCs w:val="32"/>
        </w:rPr>
        <w:t xml:space="preserve">на 2013 и плановый период 2014- 2017 годов» </w:t>
      </w:r>
    </w:p>
    <w:p w:rsidR="004F380A" w:rsidRDefault="004F380A" w:rsidP="004F380A">
      <w:pPr>
        <w:rPr>
          <w:rFonts w:cs="Arial"/>
          <w:bCs/>
          <w:szCs w:val="28"/>
        </w:rPr>
      </w:pPr>
    </w:p>
    <w:p w:rsidR="004F75B2" w:rsidRDefault="004F75B2" w:rsidP="004F380A">
      <w:pPr>
        <w:rPr>
          <w:rFonts w:cs="Arial"/>
          <w:bCs/>
          <w:szCs w:val="28"/>
        </w:rPr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147E0">
          <w:rPr>
            <w:rStyle w:val="a6"/>
          </w:rPr>
          <w:t>от 23.12.2013 № 1873</w:t>
        </w:r>
      </w:hyperlink>
      <w:r>
        <w:t>)</w:t>
      </w:r>
    </w:p>
    <w:p w:rsidR="00850FFB" w:rsidRPr="004F380A" w:rsidRDefault="00850FFB" w:rsidP="004F380A">
      <w:pPr>
        <w:rPr>
          <w:rFonts w:cs="Arial"/>
          <w:bCs/>
          <w:szCs w:val="28"/>
        </w:rPr>
      </w:pPr>
    </w:p>
    <w:p w:rsidR="005866E0" w:rsidRPr="004F380A" w:rsidRDefault="005866E0" w:rsidP="005866E0">
      <w:pPr>
        <w:rPr>
          <w:rFonts w:cs="Arial"/>
          <w:szCs w:val="28"/>
        </w:rPr>
      </w:pPr>
      <w:r w:rsidRPr="00850FFB">
        <w:t>В целях реализации Федерального закона №132-ФЗ от 24 ноября 1996 года</w:t>
      </w:r>
      <w:r w:rsidR="004F380A" w:rsidRPr="00850FFB">
        <w:t xml:space="preserve"> </w:t>
      </w:r>
      <w:r w:rsidRPr="00850FFB">
        <w:t>«Об</w:t>
      </w:r>
      <w:r w:rsidR="004F380A" w:rsidRPr="00850FFB">
        <w:t xml:space="preserve"> </w:t>
      </w:r>
      <w:r w:rsidRPr="00850FFB">
        <w:t>основах</w:t>
      </w:r>
      <w:r w:rsidR="004F380A" w:rsidRPr="00850FFB">
        <w:t xml:space="preserve"> </w:t>
      </w:r>
      <w:r w:rsidRPr="00850FFB">
        <w:t>туристской</w:t>
      </w:r>
      <w:r w:rsidR="004F380A" w:rsidRPr="00850FFB">
        <w:t xml:space="preserve"> </w:t>
      </w:r>
      <w:r w:rsidRPr="00850FFB">
        <w:t>деятельности</w:t>
      </w:r>
      <w:r w:rsidR="004F380A" w:rsidRPr="00850FFB">
        <w:t xml:space="preserve"> </w:t>
      </w:r>
      <w:r w:rsidRPr="00850FFB">
        <w:t>в</w:t>
      </w:r>
      <w:r w:rsidR="004F380A" w:rsidRPr="00850FFB">
        <w:t xml:space="preserve"> </w:t>
      </w:r>
      <w:r w:rsidRPr="00850FFB">
        <w:t>Российской</w:t>
      </w:r>
      <w:r w:rsidR="004F380A" w:rsidRPr="00850FFB">
        <w:t xml:space="preserve"> </w:t>
      </w:r>
      <w:r w:rsidRPr="00850FFB">
        <w:t xml:space="preserve">Федерации», </w:t>
      </w:r>
      <w:r w:rsidRPr="004F380A">
        <w:rPr>
          <w:rFonts w:cs="Arial"/>
          <w:szCs w:val="28"/>
        </w:rPr>
        <w:t xml:space="preserve">п.8 ч.1 ст. 15.1. </w:t>
      </w:r>
      <w:proofErr w:type="gramStart"/>
      <w:r w:rsidRPr="004F380A">
        <w:rPr>
          <w:rFonts w:cs="Arial"/>
          <w:szCs w:val="28"/>
        </w:rPr>
        <w:t xml:space="preserve">Федерального закона </w:t>
      </w:r>
      <w:hyperlink r:id="rId7" w:history="1">
        <w:r w:rsidRPr="00850FFB">
          <w:rPr>
            <w:rStyle w:val="a6"/>
            <w:rFonts w:cs="Arial"/>
            <w:szCs w:val="28"/>
          </w:rPr>
          <w:t>№131-ФЗ</w:t>
        </w:r>
      </w:hyperlink>
      <w:r w:rsidRPr="004F380A">
        <w:rPr>
          <w:rFonts w:cs="Arial"/>
          <w:szCs w:val="28"/>
        </w:rPr>
        <w:t xml:space="preserve"> от 06 октября 2003 года</w:t>
      </w:r>
      <w:r w:rsidR="004F380A" w:rsidRPr="004F380A">
        <w:rPr>
          <w:rFonts w:cs="Arial"/>
          <w:szCs w:val="28"/>
        </w:rPr>
        <w:t xml:space="preserve"> </w:t>
      </w:r>
      <w:r w:rsidRPr="004F380A">
        <w:rPr>
          <w:rFonts w:cs="Arial"/>
          <w:szCs w:val="28"/>
        </w:rPr>
        <w:t xml:space="preserve"> «Об общих принципах организации местного самоуправления в Российской Федерации», Закона Ханты-Мансийского автономного округа – Югры №102 от 28 сентября </w:t>
      </w:r>
      <w:smartTag w:uri="urn:schemas-microsoft-com:office:smarttags" w:element="metricconverter">
        <w:smartTagPr>
          <w:attr w:name="ProductID" w:val="2012 г"/>
        </w:smartTagPr>
        <w:r w:rsidRPr="004F380A">
          <w:rPr>
            <w:rFonts w:cs="Arial"/>
            <w:szCs w:val="28"/>
          </w:rPr>
          <w:t>2012 г</w:t>
        </w:r>
      </w:smartTag>
      <w:r w:rsidRPr="004F380A">
        <w:rPr>
          <w:rFonts w:cs="Arial"/>
          <w:szCs w:val="28"/>
        </w:rPr>
        <w:t>. «О туризме в Ханты-Мансийском автономном округе – Югре», п.5 ч.1 ст. 6.1 Устава Березовского района, в соответствии с постановлением администрации Березовского района от 19 октября 2012 года №1429 «Об утверждении порядков</w:t>
      </w:r>
      <w:proofErr w:type="gramEnd"/>
      <w:r w:rsidRPr="004F380A">
        <w:rPr>
          <w:rFonts w:cs="Arial"/>
          <w:szCs w:val="28"/>
        </w:rPr>
        <w:t xml:space="preserve"> разработки, утверждения, реализации и оценки эффективности целевых и ведомственных программ Березовского района», с целью создания в районе условий для развития современного</w:t>
      </w:r>
      <w:r w:rsidR="004F380A" w:rsidRPr="004F380A">
        <w:rPr>
          <w:rFonts w:cs="Arial"/>
          <w:szCs w:val="28"/>
        </w:rPr>
        <w:t xml:space="preserve"> </w:t>
      </w:r>
      <w:r w:rsidRPr="004F380A">
        <w:rPr>
          <w:rFonts w:cs="Arial"/>
          <w:szCs w:val="28"/>
        </w:rPr>
        <w:t>высокоэффективного и конкурентоспособного туристического комплекса услуг:</w:t>
      </w:r>
    </w:p>
    <w:p w:rsidR="004F380A" w:rsidRPr="00850FFB" w:rsidRDefault="00850FFB" w:rsidP="00850FFB">
      <w:r w:rsidRPr="00850FFB">
        <w:t xml:space="preserve">1. </w:t>
      </w:r>
      <w:r w:rsidR="005866E0" w:rsidRPr="00850FFB">
        <w:t>Утвердить</w:t>
      </w:r>
      <w:r w:rsidR="004F380A" w:rsidRPr="00850FFB">
        <w:t xml:space="preserve"> </w:t>
      </w:r>
      <w:r w:rsidR="005866E0" w:rsidRPr="00850FFB">
        <w:t>целевую Программу Березовского района «Развитие туризма на территории Березовского района на 2013 и плановый период 2014- 2017 годов» (далее – целевая программа), согласно приложению.</w:t>
      </w:r>
    </w:p>
    <w:p w:rsidR="005866E0" w:rsidRPr="00850FFB" w:rsidRDefault="00850FFB" w:rsidP="00850FFB">
      <w:r w:rsidRPr="00850FFB">
        <w:t xml:space="preserve">2. </w:t>
      </w:r>
      <w:r w:rsidR="005866E0" w:rsidRPr="00850FFB">
        <w:t>Назначить комитет по вопросам малочисленных народов Севера, природопользованию, сельскому хозяйству и экологии администрации Березовского района - координатором</w:t>
      </w:r>
      <w:r w:rsidR="004F380A" w:rsidRPr="00850FFB">
        <w:t xml:space="preserve"> </w:t>
      </w:r>
      <w:r w:rsidR="005866E0" w:rsidRPr="00850FFB">
        <w:t xml:space="preserve">целевой программы Березовского района. </w:t>
      </w:r>
    </w:p>
    <w:p w:rsidR="004F380A" w:rsidRPr="00850FFB" w:rsidRDefault="00850FFB" w:rsidP="00850FFB">
      <w:r w:rsidRPr="00850FFB">
        <w:t xml:space="preserve">3. </w:t>
      </w:r>
      <w:r w:rsidR="005866E0" w:rsidRPr="00850FFB">
        <w:t xml:space="preserve">Опубликовать настоящее постановление в газете «Жизнь Югры». </w:t>
      </w:r>
    </w:p>
    <w:p w:rsidR="005866E0" w:rsidRPr="00850FFB" w:rsidRDefault="00850FFB" w:rsidP="00850FFB">
      <w:r w:rsidRPr="00850FFB">
        <w:t xml:space="preserve">4. </w:t>
      </w:r>
      <w:r w:rsidR="005866E0" w:rsidRPr="00850FFB">
        <w:t>Настоящее постановление вступает в силу со дня его официального опубликования</w:t>
      </w:r>
      <w:r w:rsidR="004F380A" w:rsidRPr="00850FFB">
        <w:t xml:space="preserve"> </w:t>
      </w:r>
      <w:r w:rsidR="005866E0" w:rsidRPr="00850FFB">
        <w:t>распространяются на правоотношения, возникшие с</w:t>
      </w:r>
      <w:r w:rsidR="004F380A" w:rsidRPr="00850FFB">
        <w:t xml:space="preserve"> </w:t>
      </w:r>
      <w:r w:rsidR="005866E0" w:rsidRPr="00850FFB">
        <w:t>1 января 2013 года.</w:t>
      </w:r>
    </w:p>
    <w:p w:rsidR="005866E0" w:rsidRPr="00850FFB" w:rsidRDefault="00850FFB" w:rsidP="00850FFB">
      <w:r w:rsidRPr="00850FFB">
        <w:t xml:space="preserve">5. </w:t>
      </w:r>
      <w:r w:rsidR="005866E0" w:rsidRPr="00850FFB">
        <w:t>Контроль за выполнением постановления возложить на заместителя главы администрации района</w:t>
      </w:r>
      <w:r w:rsidR="004F380A" w:rsidRPr="00850FFB">
        <w:t xml:space="preserve"> </w:t>
      </w:r>
      <w:r w:rsidR="005866E0" w:rsidRPr="00850FFB">
        <w:t xml:space="preserve">по вопросам промышленности, транспорта и связи </w:t>
      </w:r>
      <w:proofErr w:type="spellStart"/>
      <w:r w:rsidR="005866E0" w:rsidRPr="00850FFB">
        <w:t>В.В.Максимова</w:t>
      </w:r>
      <w:proofErr w:type="spellEnd"/>
      <w:r w:rsidR="005866E0" w:rsidRPr="00850FFB">
        <w:t xml:space="preserve"> </w:t>
      </w:r>
    </w:p>
    <w:p w:rsidR="005866E0" w:rsidRPr="00850FFB" w:rsidRDefault="005866E0" w:rsidP="00850FFB">
      <w:pPr>
        <w:ind w:left="567" w:firstLine="0"/>
      </w:pPr>
    </w:p>
    <w:p w:rsidR="00850FFB" w:rsidRPr="00850FFB" w:rsidRDefault="00850FFB" w:rsidP="00850FFB">
      <w:pPr>
        <w:ind w:left="567" w:firstLine="0"/>
      </w:pPr>
    </w:p>
    <w:p w:rsidR="00850FFB" w:rsidRPr="00850FFB" w:rsidRDefault="00850FFB" w:rsidP="00850FFB">
      <w:pPr>
        <w:ind w:left="567" w:firstLine="0"/>
      </w:pPr>
    </w:p>
    <w:p w:rsidR="00850FFB" w:rsidRPr="00850FFB" w:rsidRDefault="005866E0" w:rsidP="00850FFB">
      <w:pPr>
        <w:ind w:left="567" w:firstLine="0"/>
      </w:pPr>
      <w:r w:rsidRPr="00850FFB">
        <w:t>Глава</w:t>
      </w:r>
      <w:r w:rsidR="004F380A" w:rsidRPr="00850FFB">
        <w:t xml:space="preserve"> </w:t>
      </w:r>
      <w:r w:rsidRPr="00850FFB">
        <w:t>администрации района</w:t>
      </w:r>
      <w:r w:rsidR="004F380A" w:rsidRPr="00850FFB">
        <w:t xml:space="preserve"> </w:t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r w:rsidR="00850FFB">
        <w:tab/>
      </w:r>
      <w:proofErr w:type="spellStart"/>
      <w:r w:rsidRPr="00850FFB">
        <w:t>Л.К.Коротун</w:t>
      </w:r>
      <w:proofErr w:type="spellEnd"/>
    </w:p>
    <w:p w:rsidR="00850FFB" w:rsidRPr="00850FFB" w:rsidRDefault="00850FFB" w:rsidP="00850FFB">
      <w:pPr>
        <w:ind w:left="567" w:firstLine="0"/>
      </w:pPr>
    </w:p>
    <w:p w:rsidR="00850FFB" w:rsidRPr="00850FFB" w:rsidRDefault="00850FFB" w:rsidP="00850FFB">
      <w:pPr>
        <w:ind w:left="567" w:firstLine="0"/>
      </w:pPr>
    </w:p>
    <w:p w:rsidR="00850FFB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F380A">
        <w:br w:type="page"/>
      </w:r>
    </w:p>
    <w:p w:rsidR="00850FFB" w:rsidRPr="00850FFB" w:rsidRDefault="00850FFB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0FFB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850FFB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5866E0" w:rsidRPr="00850FFB" w:rsidRDefault="004F380A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 xml:space="preserve"> </w:t>
      </w:r>
      <w:r w:rsidR="005866E0" w:rsidRPr="00850FFB">
        <w:rPr>
          <w:rFonts w:cs="Arial"/>
          <w:b/>
          <w:bCs/>
          <w:kern w:val="28"/>
          <w:sz w:val="32"/>
          <w:szCs w:val="32"/>
        </w:rPr>
        <w:t>к постановлению</w:t>
      </w:r>
    </w:p>
    <w:p w:rsidR="004F380A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5866E0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от 06.03.2013 № 284</w:t>
      </w:r>
    </w:p>
    <w:p w:rsidR="004F380A" w:rsidRPr="00850FFB" w:rsidRDefault="004F380A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866E0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F380A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ПАСПОРТ</w:t>
      </w:r>
    </w:p>
    <w:p w:rsidR="004F380A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целевой Программы Березовского района</w:t>
      </w:r>
    </w:p>
    <w:p w:rsidR="005866E0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«Развитие туризма на территории Березовского района</w:t>
      </w:r>
    </w:p>
    <w:p w:rsidR="005866E0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на 2013 и плановый период 2014- 2017 годов»</w:t>
      </w:r>
    </w:p>
    <w:p w:rsidR="005866E0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(далее Программа)</w:t>
      </w:r>
    </w:p>
    <w:p w:rsidR="00850FFB" w:rsidRPr="00850FFB" w:rsidRDefault="00850FFB" w:rsidP="00850FFB"/>
    <w:p w:rsidR="00850FFB" w:rsidRPr="00850FFB" w:rsidRDefault="00850FFB" w:rsidP="00850FFB"/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6521"/>
      </w:tblGrid>
      <w:tr w:rsidR="005866E0" w:rsidRPr="004F380A" w:rsidTr="00850FFB">
        <w:trPr>
          <w:trHeight w:val="660"/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0"/>
            </w:pPr>
            <w:r w:rsidRPr="004F380A">
              <w:t>Наименование Программы</w:t>
            </w:r>
          </w:p>
        </w:tc>
        <w:tc>
          <w:tcPr>
            <w:tcW w:w="6521" w:type="dxa"/>
          </w:tcPr>
          <w:p w:rsidR="005866E0" w:rsidRPr="004F380A" w:rsidRDefault="004F380A" w:rsidP="00850FFB">
            <w:pPr>
              <w:pStyle w:val="Table0"/>
            </w:pPr>
            <w:r w:rsidRPr="004F380A">
              <w:t xml:space="preserve"> </w:t>
            </w:r>
            <w:r w:rsidR="005866E0" w:rsidRPr="004F380A">
              <w:t>Целевая</w:t>
            </w:r>
            <w:r w:rsidRPr="004F380A">
              <w:t xml:space="preserve"> </w:t>
            </w:r>
            <w:r w:rsidR="005866E0" w:rsidRPr="004F380A">
              <w:t>Программа</w:t>
            </w:r>
            <w:r w:rsidRPr="004F380A">
              <w:t xml:space="preserve"> </w:t>
            </w:r>
            <w:r w:rsidR="005866E0" w:rsidRPr="004F380A">
              <w:t xml:space="preserve">Березовского района «Развитие туризма на территории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Березовского района</w:t>
            </w:r>
          </w:p>
          <w:p w:rsidR="005866E0" w:rsidRDefault="005866E0" w:rsidP="00850FFB">
            <w:pPr>
              <w:pStyle w:val="Table"/>
            </w:pPr>
            <w:r w:rsidRPr="004F380A">
              <w:t>на 2013 и плановый период 2014- 2017 годов»</w:t>
            </w:r>
            <w:r w:rsidR="004F380A" w:rsidRPr="004F380A">
              <w:t xml:space="preserve"> </w:t>
            </w:r>
            <w:r w:rsidRPr="004F380A">
              <w:t xml:space="preserve"> (далее – Программа).</w:t>
            </w:r>
          </w:p>
          <w:p w:rsidR="00850FFB" w:rsidRPr="004F380A" w:rsidRDefault="00850FFB" w:rsidP="00850FFB">
            <w:pPr>
              <w:pStyle w:val="Table"/>
            </w:pPr>
          </w:p>
        </w:tc>
      </w:tr>
      <w:tr w:rsidR="005866E0" w:rsidRPr="004F380A" w:rsidTr="00850FFB">
        <w:trPr>
          <w:trHeight w:val="2610"/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"/>
            </w:pPr>
            <w:r w:rsidRPr="004F380A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t>Распоряжение</w:t>
            </w:r>
            <w:r w:rsidR="004F380A" w:rsidRPr="004F380A">
              <w:t xml:space="preserve">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администрации Березовского района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от</w:t>
            </w:r>
            <w:r w:rsidR="004F380A" w:rsidRPr="004F380A">
              <w:t xml:space="preserve"> </w:t>
            </w:r>
            <w:r w:rsidRPr="004F380A">
              <w:t xml:space="preserve">11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4F380A">
                <w:t>2012 г</w:t>
              </w:r>
            </w:smartTag>
            <w:r w:rsidRPr="004F380A">
              <w:t>. № 1089-р «О разработке целевой Программы «Развитие туризма на территории Березовского района на 2013 и плановый период 2014-2017 годов»</w:t>
            </w:r>
          </w:p>
        </w:tc>
      </w:tr>
      <w:tr w:rsidR="005866E0" w:rsidRPr="004F380A" w:rsidTr="00850FFB">
        <w:trPr>
          <w:trHeight w:val="1920"/>
          <w:jc w:val="center"/>
        </w:trPr>
        <w:tc>
          <w:tcPr>
            <w:tcW w:w="2551" w:type="dxa"/>
          </w:tcPr>
          <w:p w:rsidR="005866E0" w:rsidRDefault="005866E0" w:rsidP="00850FFB">
            <w:pPr>
              <w:pStyle w:val="Table"/>
            </w:pPr>
            <w:r w:rsidRPr="004F380A">
              <w:t xml:space="preserve">Дата утверждения программы (наименование и номер соответствующего нормативного акта) </w:t>
            </w:r>
          </w:p>
          <w:p w:rsidR="00850FFB" w:rsidRPr="004F380A" w:rsidRDefault="00850FFB" w:rsidP="00850FFB">
            <w:pPr>
              <w:pStyle w:val="Table"/>
            </w:pP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Постановление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администрации Березовского района </w:t>
            </w:r>
          </w:p>
          <w:p w:rsidR="005866E0" w:rsidRPr="004F380A" w:rsidRDefault="00386A83" w:rsidP="00850FFB">
            <w:pPr>
              <w:pStyle w:val="Table"/>
            </w:pPr>
            <w:r w:rsidRPr="004F380A">
              <w:t xml:space="preserve">от 06.03.2013 года № 284 </w:t>
            </w:r>
            <w:r w:rsidR="005866E0" w:rsidRPr="004F380A">
              <w:t>«Об утверждении целевой программы Березовского района «Развитие туризма на территории Березовского района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на 2013 и плановый период 2014- 2017 годов» </w:t>
            </w:r>
          </w:p>
        </w:tc>
      </w:tr>
      <w:tr w:rsidR="005866E0" w:rsidRPr="004F380A" w:rsidTr="00850FFB">
        <w:trPr>
          <w:trHeight w:val="1656"/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"/>
            </w:pPr>
            <w:r w:rsidRPr="004F380A">
              <w:t>Муниципальный заказчик – координатор целевой программы</w:t>
            </w: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Администрация Березовского района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- Комитет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5866E0" w:rsidRPr="004F380A" w:rsidTr="00850FFB">
        <w:trPr>
          <w:jc w:val="center"/>
        </w:trPr>
        <w:tc>
          <w:tcPr>
            <w:tcW w:w="2551" w:type="dxa"/>
          </w:tcPr>
          <w:p w:rsidR="005866E0" w:rsidRDefault="005866E0" w:rsidP="00850FFB">
            <w:pPr>
              <w:pStyle w:val="Table"/>
            </w:pPr>
            <w:r w:rsidRPr="004F380A">
              <w:t>Цель и задачи Программы</w:t>
            </w:r>
          </w:p>
          <w:p w:rsidR="00850FFB" w:rsidRPr="004F380A" w:rsidRDefault="00850FFB" w:rsidP="00850FFB">
            <w:pPr>
              <w:pStyle w:val="Table"/>
            </w:pPr>
          </w:p>
        </w:tc>
        <w:tc>
          <w:tcPr>
            <w:tcW w:w="6521" w:type="dxa"/>
            <w:vMerge w:val="restart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Цель Программы: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1.</w:t>
            </w:r>
            <w:r w:rsidR="004F380A" w:rsidRPr="004F380A">
              <w:t xml:space="preserve"> </w:t>
            </w:r>
            <w:r w:rsidRPr="004F380A">
              <w:t xml:space="preserve">Создание благоприятных условий для развития туризма в Березовском районе, формирование отрасли туризма на основе конкурентоспособных преимуществ рекреационного потенциала Березовского района </w:t>
            </w:r>
            <w:r w:rsidRPr="004F380A">
              <w:lastRenderedPageBreak/>
              <w:t xml:space="preserve">(природные ресурсы, этнография, историко-культурное наследие, экология).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Задачи, решаемые в рамках Программы: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1. Содействие развитию туристической инфраструктуры на территории района.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2.</w:t>
            </w:r>
            <w:r w:rsidR="004F380A" w:rsidRPr="004F380A">
              <w:t xml:space="preserve"> </w:t>
            </w:r>
            <w:r w:rsidRPr="004F380A">
              <w:t>Популяризация туризма в Березовском районе, как привлекательной территории для туристического отдыха.</w:t>
            </w:r>
            <w:r w:rsidR="004F380A" w:rsidRPr="004F380A">
              <w:t xml:space="preserve"> 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3. Вовлечение жителей района в формирование и развитие туристической отрасли.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 xml:space="preserve">4. Создание условий для развития этнографического туризма на основе традиционной культуры и традиционной хозяйственной деятельности коренных малочисленных народов Севера. </w:t>
            </w:r>
          </w:p>
          <w:p w:rsidR="005866E0" w:rsidRDefault="005866E0" w:rsidP="00850FFB">
            <w:pPr>
              <w:pStyle w:val="Table"/>
            </w:pPr>
            <w:r w:rsidRPr="004F380A">
              <w:rPr>
                <w:color w:val="000000"/>
              </w:rPr>
              <w:t xml:space="preserve">5. </w:t>
            </w:r>
            <w:r w:rsidRPr="004F380A">
              <w:t>Продвижение туристских возможностей Березовского района на российском и международном рынках.</w:t>
            </w:r>
          </w:p>
          <w:p w:rsidR="00850FFB" w:rsidRPr="004F380A" w:rsidRDefault="00850FFB" w:rsidP="00850FFB">
            <w:pPr>
              <w:pStyle w:val="Table"/>
            </w:pPr>
          </w:p>
        </w:tc>
      </w:tr>
      <w:tr w:rsidR="005866E0" w:rsidRPr="004F380A" w:rsidTr="00850FFB">
        <w:trPr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</w:t>
            </w:r>
          </w:p>
        </w:tc>
        <w:tc>
          <w:tcPr>
            <w:tcW w:w="6521" w:type="dxa"/>
            <w:vMerge/>
            <w:vAlign w:val="center"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850FFB">
        <w:trPr>
          <w:trHeight w:val="915"/>
          <w:jc w:val="center"/>
        </w:trPr>
        <w:tc>
          <w:tcPr>
            <w:tcW w:w="2551" w:type="dxa"/>
          </w:tcPr>
          <w:p w:rsidR="005866E0" w:rsidRDefault="005866E0" w:rsidP="00850FFB">
            <w:pPr>
              <w:pStyle w:val="Table"/>
            </w:pPr>
            <w:r w:rsidRPr="004F380A">
              <w:lastRenderedPageBreak/>
              <w:t>Сроки и этапы реализации программы</w:t>
            </w:r>
          </w:p>
          <w:p w:rsidR="00850FFB" w:rsidRPr="004F380A" w:rsidRDefault="00850FFB" w:rsidP="00850FFB">
            <w:pPr>
              <w:pStyle w:val="Table"/>
            </w:pP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</w:t>
            </w:r>
          </w:p>
          <w:p w:rsidR="005866E0" w:rsidRPr="004F380A" w:rsidRDefault="005866E0" w:rsidP="00850FFB">
            <w:pPr>
              <w:pStyle w:val="Table"/>
              <w:rPr>
                <w:color w:val="000000"/>
              </w:rPr>
            </w:pPr>
            <w:r w:rsidRPr="004F380A">
              <w:t>На 2013 и плановый период 2014- 2017 года</w:t>
            </w:r>
          </w:p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850FFB">
        <w:trPr>
          <w:trHeight w:val="360"/>
          <w:jc w:val="center"/>
        </w:trPr>
        <w:tc>
          <w:tcPr>
            <w:tcW w:w="2551" w:type="dxa"/>
          </w:tcPr>
          <w:p w:rsidR="005866E0" w:rsidRDefault="005866E0" w:rsidP="00850FFB">
            <w:pPr>
              <w:pStyle w:val="Table"/>
            </w:pPr>
            <w:r w:rsidRPr="004F380A">
              <w:t xml:space="preserve">Перечень подпрограмм </w:t>
            </w:r>
          </w:p>
          <w:p w:rsidR="00850FFB" w:rsidRPr="004F380A" w:rsidRDefault="00850FFB" w:rsidP="00850FFB">
            <w:pPr>
              <w:pStyle w:val="Table"/>
            </w:pP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Нет </w:t>
            </w:r>
          </w:p>
        </w:tc>
      </w:tr>
      <w:tr w:rsidR="005866E0" w:rsidRPr="004F380A" w:rsidTr="00850FFB">
        <w:trPr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"/>
            </w:pPr>
            <w:r w:rsidRPr="004F380A">
              <w:t>Объемы и источники финансирования Программы</w:t>
            </w:r>
          </w:p>
        </w:tc>
        <w:tc>
          <w:tcPr>
            <w:tcW w:w="6521" w:type="dxa"/>
          </w:tcPr>
          <w:p w:rsidR="004F380A" w:rsidRPr="004F380A" w:rsidRDefault="005866E0" w:rsidP="00850FFB">
            <w:pPr>
              <w:pStyle w:val="Table"/>
            </w:pPr>
            <w:r w:rsidRPr="004F380A">
              <w:t>Общий объем финансирования Программы на 2013-2017 годы – 13</w:t>
            </w:r>
            <w:r w:rsidR="004F380A" w:rsidRPr="004F380A">
              <w:t xml:space="preserve"> </w:t>
            </w:r>
            <w:r w:rsidRPr="004F380A">
              <w:t xml:space="preserve">550 </w:t>
            </w:r>
            <w:proofErr w:type="spellStart"/>
            <w:r w:rsidRPr="004F380A">
              <w:t>тыс.руб</w:t>
            </w:r>
            <w:proofErr w:type="spellEnd"/>
            <w:r w:rsidRPr="004F380A">
              <w:t>., в том числе: за счет средств районного бюджета оставляет 10 300,0 тыс. рублей и внебюджетные источники – 3 250,0 тыс. руб.</w:t>
            </w:r>
            <w:r w:rsidR="004F380A" w:rsidRPr="004F380A">
              <w:t xml:space="preserve"> </w:t>
            </w:r>
            <w:r w:rsidRPr="004F380A">
              <w:t>в том числе: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2013 год – 2</w:t>
            </w:r>
            <w:r w:rsidR="004F380A" w:rsidRPr="004F380A">
              <w:t xml:space="preserve"> </w:t>
            </w:r>
            <w:r w:rsidRPr="004F380A">
              <w:t>100,0 тыс. руб.,</w:t>
            </w:r>
            <w:r w:rsidR="004F380A" w:rsidRPr="004F380A">
              <w:t xml:space="preserve"> </w:t>
            </w:r>
            <w:r w:rsidRPr="004F380A">
              <w:t>внебюджетные источники –</w:t>
            </w:r>
            <w:r w:rsidR="004F380A" w:rsidRPr="004F380A">
              <w:t xml:space="preserve"> </w:t>
            </w:r>
            <w:r w:rsidRPr="004F380A">
              <w:t>650,0 тыс. руб.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2014 год – 2</w:t>
            </w:r>
            <w:r w:rsidR="004F380A" w:rsidRPr="004F380A">
              <w:t xml:space="preserve"> </w:t>
            </w:r>
            <w:r w:rsidRPr="004F380A">
              <w:t>050,0 тысяч рублей, внебюджетные источники – 650,0тыс. руб.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2015 год – 2</w:t>
            </w:r>
            <w:r w:rsidR="004F380A" w:rsidRPr="004F380A">
              <w:t xml:space="preserve"> </w:t>
            </w:r>
            <w:r w:rsidRPr="004F380A">
              <w:t>050,0 тысяч рублей,</w:t>
            </w:r>
            <w:r w:rsidR="004F380A" w:rsidRPr="004F380A">
              <w:t xml:space="preserve"> </w:t>
            </w:r>
            <w:r w:rsidRPr="004F380A">
              <w:t>внебюджетные источники – 650,0 тыс. руб.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2016 год -</w:t>
            </w:r>
            <w:r w:rsidR="004F380A" w:rsidRPr="004F380A">
              <w:t xml:space="preserve"> </w:t>
            </w:r>
            <w:r w:rsidRPr="004F380A">
              <w:t>2</w:t>
            </w:r>
            <w:r w:rsidR="004F380A" w:rsidRPr="004F380A">
              <w:t xml:space="preserve"> </w:t>
            </w:r>
            <w:r w:rsidRPr="004F380A">
              <w:t>050,0</w:t>
            </w:r>
            <w:r w:rsidR="004F380A" w:rsidRPr="004F380A">
              <w:t xml:space="preserve"> </w:t>
            </w:r>
            <w:r w:rsidRPr="004F380A">
              <w:t>тысяч рублей, внебюджетные источники – 650,0 тыс. руб.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2017 год</w:t>
            </w:r>
            <w:r w:rsidR="004F380A" w:rsidRPr="004F380A">
              <w:t xml:space="preserve"> </w:t>
            </w:r>
            <w:r w:rsidRPr="004F380A">
              <w:t>- 2</w:t>
            </w:r>
            <w:r w:rsidR="004F380A" w:rsidRPr="004F380A">
              <w:t xml:space="preserve"> </w:t>
            </w:r>
            <w:r w:rsidRPr="004F380A">
              <w:t>050,0</w:t>
            </w:r>
            <w:r w:rsidR="004F380A" w:rsidRPr="004F380A">
              <w:t xml:space="preserve"> </w:t>
            </w:r>
            <w:r w:rsidRPr="004F380A">
              <w:t xml:space="preserve">тысяч рублей, внебюджетные источники – 650,0 тыс. </w:t>
            </w:r>
            <w:proofErr w:type="spellStart"/>
            <w:r w:rsidRPr="004F380A">
              <w:t>руб</w:t>
            </w:r>
            <w:proofErr w:type="spellEnd"/>
            <w:r w:rsidRPr="004F380A">
              <w:t xml:space="preserve"> </w:t>
            </w:r>
          </w:p>
          <w:p w:rsidR="005866E0" w:rsidRDefault="005866E0" w:rsidP="00850FFB">
            <w:pPr>
              <w:pStyle w:val="Table"/>
            </w:pPr>
            <w:r w:rsidRPr="004F380A">
              <w:t>Ежегодные объемы финансирования Программы за счет бюджета Березовского района определяются в соответствии с утвержденным бюджетом на соответствующий финансовый</w:t>
            </w:r>
            <w:r w:rsidR="004F380A" w:rsidRPr="004F380A">
              <w:t xml:space="preserve"> </w:t>
            </w:r>
            <w:r w:rsidRPr="004F380A">
              <w:t xml:space="preserve">год. </w:t>
            </w:r>
          </w:p>
          <w:p w:rsidR="00850FFB" w:rsidRPr="004F380A" w:rsidRDefault="00850FFB" w:rsidP="00850FFB">
            <w:pPr>
              <w:pStyle w:val="Table"/>
            </w:pPr>
          </w:p>
        </w:tc>
      </w:tr>
      <w:tr w:rsidR="005866E0" w:rsidRPr="004F380A" w:rsidTr="00850FFB">
        <w:trPr>
          <w:jc w:val="center"/>
        </w:trPr>
        <w:tc>
          <w:tcPr>
            <w:tcW w:w="2551" w:type="dxa"/>
          </w:tcPr>
          <w:p w:rsidR="005866E0" w:rsidRPr="004F380A" w:rsidRDefault="005866E0" w:rsidP="00850FFB">
            <w:pPr>
              <w:pStyle w:val="Table"/>
            </w:pPr>
            <w:r w:rsidRPr="004F380A">
              <w:t>Ожидаемые конечные результаты реализации Программы</w:t>
            </w:r>
          </w:p>
        </w:tc>
        <w:tc>
          <w:tcPr>
            <w:tcW w:w="6521" w:type="dxa"/>
          </w:tcPr>
          <w:p w:rsidR="005866E0" w:rsidRPr="004F380A" w:rsidRDefault="005866E0" w:rsidP="00850FFB">
            <w:pPr>
              <w:pStyle w:val="Table"/>
            </w:pPr>
            <w:r w:rsidRPr="004F380A">
              <w:rPr>
                <w:color w:val="000000"/>
              </w:rPr>
              <w:t>Ожидаемые результаты реализации</w:t>
            </w:r>
            <w:r w:rsidR="004F380A" w:rsidRPr="004F380A">
              <w:rPr>
                <w:color w:val="000000"/>
              </w:rPr>
              <w:t xml:space="preserve"> </w:t>
            </w:r>
            <w:r w:rsidRPr="004F380A">
              <w:t>целевой программы Березовского района «Развитие туризма на территории Березовского района на 2013 и плановый период 2014- 2017 годов»:</w:t>
            </w:r>
            <w:r w:rsidR="004F380A" w:rsidRPr="004F380A">
              <w:t xml:space="preserve"> </w:t>
            </w:r>
            <w:r w:rsidRPr="004F380A">
              <w:t>- Увеличение численности субъектов предпринимательства, занимающихся внутренним туризмом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F380A">
                <w:t>2013 г</w:t>
              </w:r>
            </w:smartTag>
            <w:r w:rsidRPr="004F380A">
              <w:t xml:space="preserve">.-7,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 xml:space="preserve">. – 8,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9,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10,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>. – 11).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 xml:space="preserve">- Развитие туристической инфраструктуры на территории района (гранты </w:t>
            </w:r>
            <w:smartTag w:uri="urn:schemas-microsoft-com:office:smarttags" w:element="metricconverter">
              <w:smartTagPr>
                <w:attr w:name="ProductID" w:val="-2013 г"/>
              </w:smartTagPr>
              <w:r w:rsidRPr="004F380A">
                <w:t>-2013 г</w:t>
              </w:r>
            </w:smartTag>
            <w:r w:rsidRPr="004F380A">
              <w:t xml:space="preserve">.-3,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 xml:space="preserve">. – 3,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3,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3,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>. – 3).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- Число субъектов предпринимательства, принявших участие в туристических выставках, форумах, презентациях и других специальных мероприятиях(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F380A">
                <w:t>2013 г</w:t>
              </w:r>
            </w:smartTag>
            <w:r w:rsidRPr="004F380A">
              <w:t xml:space="preserve">.-6,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 xml:space="preserve">. – 8,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9,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10,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 xml:space="preserve">. – 11);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- создание и развитие новых направлений в предоставлении туристических услуг (этнографический, спортивный, историко-культурный, событийный и т.д.),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F380A">
                <w:t>2013 г</w:t>
              </w:r>
            </w:smartTag>
            <w:r w:rsidRPr="004F380A">
              <w:t xml:space="preserve">.-3,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 xml:space="preserve">. – 3,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3,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3,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 xml:space="preserve">. – 3); </w:t>
            </w:r>
          </w:p>
          <w:p w:rsidR="004F380A" w:rsidRPr="004F380A" w:rsidRDefault="005866E0" w:rsidP="00850FFB">
            <w:pPr>
              <w:pStyle w:val="Table"/>
            </w:pPr>
            <w:r w:rsidRPr="004F380A">
              <w:t>-улучшением качества туристского обслуживания, создание новых рабочих мест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F380A">
                <w:t>2013 г</w:t>
              </w:r>
            </w:smartTag>
            <w:r w:rsidRPr="004F380A">
              <w:t xml:space="preserve">.- 25,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>. – 35,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45,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55,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>. – 60);</w:t>
            </w:r>
          </w:p>
          <w:p w:rsidR="005866E0" w:rsidRDefault="005866E0" w:rsidP="00850FFB">
            <w:pPr>
              <w:pStyle w:val="Table"/>
            </w:pPr>
            <w:r w:rsidRPr="004F380A">
              <w:rPr>
                <w:color w:val="000000"/>
              </w:rPr>
              <w:t xml:space="preserve">- </w:t>
            </w:r>
            <w:r w:rsidRPr="004F380A">
              <w:t>количество туристов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4F380A">
                <w:t>2013 г</w:t>
              </w:r>
            </w:smartTag>
            <w:r w:rsidRPr="004F380A">
              <w:t xml:space="preserve">.-250,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F380A">
                <w:t>2014 г</w:t>
              </w:r>
            </w:smartTag>
            <w:r w:rsidRPr="004F380A">
              <w:t xml:space="preserve">. – 500,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4F380A">
                <w:t>2015 г</w:t>
              </w:r>
            </w:smartTag>
            <w:r w:rsidRPr="004F380A">
              <w:t>. – 1000,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4F380A">
                <w:t>2016 г</w:t>
              </w:r>
            </w:smartTag>
            <w:r w:rsidRPr="004F380A">
              <w:t>. – 2000,</w:t>
            </w:r>
            <w:r w:rsidR="004F380A" w:rsidRPr="004F380A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F380A">
                <w:t>2017 г</w:t>
              </w:r>
            </w:smartTag>
            <w:r w:rsidRPr="004F380A">
              <w:t>. – 3000).</w:t>
            </w:r>
            <w:r w:rsidR="004F380A" w:rsidRPr="004F380A">
              <w:t xml:space="preserve"> </w:t>
            </w:r>
          </w:p>
          <w:p w:rsidR="00850FFB" w:rsidRPr="004F380A" w:rsidRDefault="00850FFB" w:rsidP="00850FFB">
            <w:pPr>
              <w:pStyle w:val="Table"/>
            </w:pPr>
          </w:p>
        </w:tc>
      </w:tr>
    </w:tbl>
    <w:p w:rsidR="00850FFB" w:rsidRPr="00850FFB" w:rsidRDefault="00850FFB" w:rsidP="00850FFB">
      <w:pPr>
        <w:ind w:left="567" w:firstLine="0"/>
      </w:pPr>
    </w:p>
    <w:p w:rsidR="00850FFB" w:rsidRPr="00850FFB" w:rsidRDefault="00850FFB" w:rsidP="00850FFB">
      <w:pPr>
        <w:ind w:left="567" w:firstLine="0"/>
      </w:pPr>
    </w:p>
    <w:p w:rsidR="004F380A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br w:type="page"/>
      </w:r>
      <w:r w:rsidRPr="00850FFB">
        <w:rPr>
          <w:rFonts w:cs="Arial"/>
          <w:b/>
          <w:bCs/>
          <w:iCs/>
          <w:sz w:val="30"/>
          <w:szCs w:val="28"/>
        </w:rPr>
        <w:lastRenderedPageBreak/>
        <w:t>Раздел1.</w:t>
      </w:r>
      <w:r w:rsidR="004F380A" w:rsidRPr="00850FFB">
        <w:rPr>
          <w:rFonts w:cs="Arial"/>
          <w:b/>
          <w:bCs/>
          <w:iCs/>
          <w:sz w:val="30"/>
          <w:szCs w:val="28"/>
        </w:rPr>
        <w:t xml:space="preserve"> </w:t>
      </w:r>
      <w:r w:rsidRPr="00850FFB">
        <w:rPr>
          <w:rFonts w:cs="Arial"/>
          <w:b/>
          <w:bCs/>
          <w:iCs/>
          <w:sz w:val="30"/>
          <w:szCs w:val="28"/>
        </w:rPr>
        <w:t>Характеристика проблемы, на решение которой направлена Программа</w:t>
      </w:r>
    </w:p>
    <w:p w:rsidR="005866E0" w:rsidRPr="00850FFB" w:rsidRDefault="005866E0" w:rsidP="00850FFB"/>
    <w:p w:rsidR="005866E0" w:rsidRPr="00850FFB" w:rsidRDefault="005866E0" w:rsidP="00850FFB">
      <w:r w:rsidRPr="00850FFB">
        <w:t>Приоритетным направлением является развитие туристского продукта на территории</w:t>
      </w:r>
      <w:r w:rsidR="004F380A" w:rsidRPr="00850FFB">
        <w:t xml:space="preserve"> </w:t>
      </w:r>
      <w:r w:rsidRPr="00850FFB">
        <w:t>Березовского района, который богат рекреационными природными ресурсами и</w:t>
      </w:r>
      <w:r w:rsidR="004F380A" w:rsidRPr="00850FFB">
        <w:t xml:space="preserve"> </w:t>
      </w:r>
      <w:r w:rsidRPr="00850FFB">
        <w:t>историко-культурным наследием. Туризм в Березовском районе, как отрасль народного хозяйства находится на начальной стадии развития. В Березовском районе в сфере практического туризма осуществляют свою деятельность: ООО «Рутил», ООО «</w:t>
      </w:r>
      <w:proofErr w:type="spellStart"/>
      <w:r w:rsidRPr="00850FFB">
        <w:t>Бедкаш</w:t>
      </w:r>
      <w:proofErr w:type="spellEnd"/>
      <w:r w:rsidRPr="00850FFB">
        <w:t>», ООО национальное предприятие «</w:t>
      </w:r>
      <w:proofErr w:type="spellStart"/>
      <w:r w:rsidRPr="00850FFB">
        <w:t>Элаль</w:t>
      </w:r>
      <w:proofErr w:type="spellEnd"/>
      <w:r w:rsidRPr="00850FFB">
        <w:t>», РО КМНС «</w:t>
      </w:r>
      <w:proofErr w:type="spellStart"/>
      <w:r w:rsidRPr="00850FFB">
        <w:t>Турупья</w:t>
      </w:r>
      <w:proofErr w:type="spellEnd"/>
      <w:r w:rsidRPr="00850FFB">
        <w:t>», ИП Давыдков Юрий Викторович. Основная специализация перечисленных фирм – экстремальный туризм, отдых, спортивная рыбалка и охота.</w:t>
      </w:r>
      <w:r w:rsidR="004F380A" w:rsidRPr="00850FFB">
        <w:t xml:space="preserve"> </w:t>
      </w:r>
      <w:r w:rsidRPr="00850FFB">
        <w:t>Несмотря на высокий рекреационный потенциал территории, существуют ряд проблем мешающих полноценному развитию туристической</w:t>
      </w:r>
      <w:r w:rsidR="004F380A" w:rsidRPr="00850FFB">
        <w:t xml:space="preserve"> </w:t>
      </w:r>
      <w:r w:rsidRPr="00850FFB">
        <w:t>индустрии:</w:t>
      </w:r>
    </w:p>
    <w:p w:rsidR="005866E0" w:rsidRPr="00850FFB" w:rsidRDefault="00850FFB" w:rsidP="00850FFB">
      <w:r w:rsidRPr="00850FFB">
        <w:t xml:space="preserve">1. </w:t>
      </w:r>
      <w:r w:rsidR="005866E0" w:rsidRPr="00850FFB">
        <w:t>Сложная транспортная схема доставки туристов к местам предоставления туристических услуг;</w:t>
      </w:r>
    </w:p>
    <w:p w:rsidR="005866E0" w:rsidRPr="00850FFB" w:rsidRDefault="00850FFB" w:rsidP="00850FFB">
      <w:pPr>
        <w:ind w:left="567" w:firstLine="0"/>
      </w:pPr>
      <w:r w:rsidRPr="00850FFB">
        <w:t xml:space="preserve">2. </w:t>
      </w:r>
      <w:r w:rsidR="005866E0" w:rsidRPr="00850FFB">
        <w:t>Отсутствие хорошо развитой туристической инфраструктуры;</w:t>
      </w:r>
    </w:p>
    <w:p w:rsidR="005866E0" w:rsidRPr="00850FFB" w:rsidRDefault="00850FFB" w:rsidP="00850FFB">
      <w:pPr>
        <w:ind w:left="567" w:firstLine="0"/>
      </w:pPr>
      <w:r w:rsidRPr="00850FFB">
        <w:t xml:space="preserve">3. </w:t>
      </w:r>
      <w:r w:rsidR="005866E0" w:rsidRPr="00850FFB">
        <w:t>Отсутствие подготовительных кадров в сфере туристического бизнеса;</w:t>
      </w:r>
    </w:p>
    <w:p w:rsidR="005866E0" w:rsidRPr="00850FFB" w:rsidRDefault="00850FFB" w:rsidP="00850FFB">
      <w:r w:rsidRPr="00850FFB">
        <w:t xml:space="preserve">4. </w:t>
      </w:r>
      <w:r w:rsidR="005866E0" w:rsidRPr="00850FFB">
        <w:t>Недостаточная популяризация и слабое тиражирование многих видов туристических направлений Березовского района – этнографический, спортивный, горно-минералогический, историко-культурный, бальнеологический туризм;</w:t>
      </w:r>
    </w:p>
    <w:p w:rsidR="005866E0" w:rsidRPr="00850FFB" w:rsidRDefault="00850FFB" w:rsidP="00850FFB">
      <w:r w:rsidRPr="00850FFB">
        <w:t xml:space="preserve">5. </w:t>
      </w:r>
      <w:r w:rsidR="005866E0" w:rsidRPr="00850FFB">
        <w:t>Отсутствие единой структурной туристической схемы Березовского района;</w:t>
      </w:r>
    </w:p>
    <w:p w:rsidR="005866E0" w:rsidRPr="00850FFB" w:rsidRDefault="005866E0" w:rsidP="00850FFB">
      <w:r w:rsidRPr="00850FFB">
        <w:t>Данная программа нацелена на решение выше перечисленных проблем и является I этапом становления туристического бизнеса, как важного элемента социально – экономического развития Березовского района.</w:t>
      </w:r>
    </w:p>
    <w:p w:rsidR="005866E0" w:rsidRPr="00850FFB" w:rsidRDefault="005866E0" w:rsidP="00850FFB">
      <w:r w:rsidRPr="00850FFB">
        <w:t>Предусмотренные программой мероприятия направлены на оказание содействия организациям и частным предпринимателям, занимающимся туристической деятельностью в развитии туристического предпринимательства.</w:t>
      </w:r>
    </w:p>
    <w:p w:rsidR="004F380A" w:rsidRPr="00850FFB" w:rsidRDefault="005866E0" w:rsidP="00850FFB">
      <w:r w:rsidRPr="00850FFB">
        <w:t xml:space="preserve">На современном этапе становления туристической индустрии, особая роль отводится событийному туризму. Проведение мероприятий по популяризации туристических возможностей района, дадут возможность увеличить </w:t>
      </w:r>
      <w:proofErr w:type="spellStart"/>
      <w:r w:rsidRPr="00850FFB">
        <w:t>туристопоток</w:t>
      </w:r>
      <w:proofErr w:type="spellEnd"/>
      <w:r w:rsidRPr="00850FFB">
        <w:t>, развить туристические инфраструктуры, приобрести опыт туроператоров по приемке</w:t>
      </w:r>
      <w:r w:rsidR="004F380A" w:rsidRPr="00850FFB">
        <w:t xml:space="preserve"> </w:t>
      </w:r>
      <w:r w:rsidRPr="00850FFB">
        <w:t xml:space="preserve">и обслуживанию клиентов, повысить имидж Березовского района, как территории благоприятной для туризма. </w:t>
      </w:r>
    </w:p>
    <w:p w:rsidR="004F380A" w:rsidRPr="00850FFB" w:rsidRDefault="005866E0" w:rsidP="00850FFB">
      <w:r w:rsidRPr="00850FFB">
        <w:t>Необходима поддержка со стороны администрации Березовского района в развитии</w:t>
      </w:r>
      <w:r w:rsidR="004F380A" w:rsidRPr="00850FFB">
        <w:t xml:space="preserve"> </w:t>
      </w:r>
      <w:r w:rsidRPr="00850FFB">
        <w:t>туризма на территории Березовского района, в связи с этим издано распоряжение администрации Березовского района от 11 декабря 2012 г. № 1089-р «О разработке целевой программы «Развитие туризма на территории Березовского района на 2013 и плановый период 2014 – 2017 годов».</w:t>
      </w:r>
    </w:p>
    <w:p w:rsidR="004F380A" w:rsidRPr="00850FFB" w:rsidRDefault="004F380A" w:rsidP="00850FFB">
      <w:pPr>
        <w:ind w:left="567" w:firstLine="0"/>
      </w:pPr>
    </w:p>
    <w:p w:rsidR="004F380A" w:rsidRPr="00850FFB" w:rsidRDefault="004F380A" w:rsidP="00850FFB">
      <w:pPr>
        <w:ind w:left="567" w:firstLine="0"/>
      </w:pPr>
    </w:p>
    <w:p w:rsidR="005866E0" w:rsidRPr="00850FFB" w:rsidRDefault="005866E0" w:rsidP="00850FF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Раздел 2.</w:t>
      </w:r>
      <w:r w:rsidR="004F380A" w:rsidRPr="00850FFB">
        <w:rPr>
          <w:rFonts w:cs="Arial"/>
          <w:b/>
          <w:bCs/>
          <w:iCs/>
          <w:sz w:val="30"/>
          <w:szCs w:val="28"/>
        </w:rPr>
        <w:t xml:space="preserve"> </w:t>
      </w:r>
      <w:r w:rsidRPr="00850FFB">
        <w:rPr>
          <w:rFonts w:cs="Arial"/>
          <w:b/>
          <w:bCs/>
          <w:iCs/>
          <w:sz w:val="30"/>
          <w:szCs w:val="28"/>
        </w:rPr>
        <w:t>Основные цели и задачи Программы</w:t>
      </w:r>
    </w:p>
    <w:p w:rsidR="005866E0" w:rsidRPr="00850FFB" w:rsidRDefault="005866E0" w:rsidP="00850FFB">
      <w:pPr>
        <w:ind w:left="567" w:firstLine="0"/>
      </w:pPr>
    </w:p>
    <w:p w:rsidR="004F380A" w:rsidRPr="00850FFB" w:rsidRDefault="005866E0" w:rsidP="00850FFB">
      <w:r w:rsidRPr="00850FFB">
        <w:t xml:space="preserve">Целью Программы является создание благоприятных условий для развития туризма в Березовском районе, формирование отрасли туризма на основе конкурентоспособных преимуществ рекреационного потенциала Березовского района (природные ресурсы, этнография, историко-культурное наследие, экология). </w:t>
      </w:r>
    </w:p>
    <w:p w:rsidR="005866E0" w:rsidRPr="00850FFB" w:rsidRDefault="005866E0" w:rsidP="00850FFB">
      <w:pPr>
        <w:ind w:left="567" w:firstLine="0"/>
      </w:pPr>
      <w:r w:rsidRPr="00850FFB">
        <w:t>В ходе реализации Программы решаются следующие</w:t>
      </w:r>
      <w:r w:rsidR="004F380A" w:rsidRPr="00850FFB">
        <w:t xml:space="preserve"> </w:t>
      </w:r>
      <w:r w:rsidRPr="00850FFB">
        <w:t>задачи:</w:t>
      </w:r>
    </w:p>
    <w:p w:rsidR="005866E0" w:rsidRPr="00850FFB" w:rsidRDefault="005866E0" w:rsidP="00850FFB">
      <w:pPr>
        <w:ind w:left="567" w:firstLine="0"/>
      </w:pPr>
      <w:r w:rsidRPr="00850FFB">
        <w:t>1.</w:t>
      </w:r>
      <w:r w:rsidR="004F380A" w:rsidRPr="00850FFB">
        <w:t xml:space="preserve"> </w:t>
      </w:r>
      <w:r w:rsidRPr="00850FFB">
        <w:t xml:space="preserve">Содействие развитию туристической инфраструктуры на территории района. </w:t>
      </w:r>
    </w:p>
    <w:p w:rsidR="005866E0" w:rsidRPr="00850FFB" w:rsidRDefault="005866E0" w:rsidP="00850FFB">
      <w:r w:rsidRPr="00850FFB">
        <w:t>2. Популяризация туризма в Березовском районе, как привлекательной территории для туристического отдыха.</w:t>
      </w:r>
      <w:r w:rsidR="004F380A" w:rsidRPr="00850FFB">
        <w:t xml:space="preserve"> </w:t>
      </w:r>
    </w:p>
    <w:p w:rsidR="004F380A" w:rsidRPr="00850FFB" w:rsidRDefault="005866E0" w:rsidP="00850FFB">
      <w:r w:rsidRPr="00850FFB">
        <w:t>3. Вовлечение жителей района в формирование и развитие туристической отрасли.</w:t>
      </w:r>
    </w:p>
    <w:p w:rsidR="004F380A" w:rsidRPr="00850FFB" w:rsidRDefault="005866E0" w:rsidP="00850FFB">
      <w:r w:rsidRPr="00850FFB">
        <w:lastRenderedPageBreak/>
        <w:t xml:space="preserve">4. Развитие этнографического туризма на основе традиционной культуры и традиционной хозяйственной деятельности коренных малочисленных народов Севера. </w:t>
      </w:r>
    </w:p>
    <w:p w:rsidR="005866E0" w:rsidRPr="00850FFB" w:rsidRDefault="005866E0" w:rsidP="00850FFB">
      <w:r w:rsidRPr="00850FFB">
        <w:t xml:space="preserve">5. Продвижение туристских возможностей Березовского района на российском и международном рынках. </w:t>
      </w:r>
    </w:p>
    <w:p w:rsidR="005866E0" w:rsidRPr="004F380A" w:rsidRDefault="005866E0" w:rsidP="005866E0">
      <w:pPr>
        <w:pStyle w:val="just"/>
        <w:spacing w:before="0" w:beforeAutospacing="0" w:after="0" w:afterAutospacing="0"/>
        <w:ind w:firstLine="708"/>
        <w:rPr>
          <w:rFonts w:cs="Arial"/>
          <w:b/>
          <w:szCs w:val="28"/>
        </w:rPr>
      </w:pPr>
      <w:r w:rsidRPr="004F380A">
        <w:rPr>
          <w:rFonts w:cs="Arial"/>
          <w:szCs w:val="28"/>
        </w:rPr>
        <w:t>Срок реализации Программы 2013 – 2017 годы.</w:t>
      </w:r>
    </w:p>
    <w:p w:rsidR="005866E0" w:rsidRPr="00850FFB" w:rsidRDefault="005866E0" w:rsidP="00850FFB">
      <w:pPr>
        <w:ind w:left="567" w:firstLine="0"/>
      </w:pPr>
    </w:p>
    <w:p w:rsidR="005866E0" w:rsidRPr="00850FFB" w:rsidRDefault="005866E0" w:rsidP="00850FF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 xml:space="preserve">3. Перечень программных мероприятий целевой программы </w:t>
      </w:r>
    </w:p>
    <w:p w:rsidR="004F380A" w:rsidRPr="00850FFB" w:rsidRDefault="004F380A" w:rsidP="00850FFB">
      <w:pPr>
        <w:ind w:left="567" w:firstLine="0"/>
      </w:pPr>
    </w:p>
    <w:p w:rsidR="004F380A" w:rsidRPr="00850FFB" w:rsidRDefault="005866E0" w:rsidP="00850FFB">
      <w:r w:rsidRPr="00850FFB">
        <w:t>Для решения задач поставленных Программой (приложение 1),</w:t>
      </w:r>
      <w:r w:rsidR="004F380A" w:rsidRPr="00850FFB">
        <w:t xml:space="preserve"> </w:t>
      </w:r>
      <w:r w:rsidRPr="00850FFB">
        <w:t>планируются следующее:</w:t>
      </w:r>
      <w:r w:rsidR="004F380A" w:rsidRPr="00850FFB">
        <w:t xml:space="preserve"> </w:t>
      </w:r>
    </w:p>
    <w:p w:rsidR="005866E0" w:rsidRPr="00850FFB" w:rsidRDefault="00850FFB" w:rsidP="00850FFB">
      <w:r w:rsidRPr="00850FFB">
        <w:t xml:space="preserve">1. </w:t>
      </w:r>
      <w:r w:rsidR="005866E0" w:rsidRPr="00850FFB">
        <w:t xml:space="preserve">Для повышения эффективности использования рекреационного потенциала района, а также содействия развитию туристической инфраструктуры ввести в программные мероприятия гранты главы администрации Березовского района. </w:t>
      </w:r>
    </w:p>
    <w:p w:rsidR="004F380A" w:rsidRPr="00850FFB" w:rsidRDefault="005866E0" w:rsidP="00850FFB">
      <w:r w:rsidRPr="00850FFB">
        <w:t>Организация и проведение конкурса на присуждение грантов администрации Березовского района Ханты-Мансийского автономного округа – Югры для поддержки проектов и программ</w:t>
      </w:r>
      <w:r w:rsidR="004F380A" w:rsidRPr="00850FFB">
        <w:t xml:space="preserve"> </w:t>
      </w:r>
      <w:r w:rsidRPr="00850FFB">
        <w:t xml:space="preserve">в сфере внутреннего и въездного туризма. </w:t>
      </w:r>
    </w:p>
    <w:p w:rsidR="004F380A" w:rsidRPr="00850FFB" w:rsidRDefault="005866E0" w:rsidP="00850FFB">
      <w:r w:rsidRPr="00850FFB">
        <w:t>Гранты администрации Березовского района (далее - гранты) предназначаются для поддержки проектов и программ, их реализации, достижения практических результатов по становлению, развитию и совершенствованию индустрии внутреннего и въездного туризма в Березовском районе и присуждаются по результатам проведения ежегодного конкурса. Реализация проектов на средства гранта</w:t>
      </w:r>
      <w:r w:rsidR="004F380A" w:rsidRPr="00850FFB">
        <w:t xml:space="preserve"> </w:t>
      </w:r>
      <w:r w:rsidRPr="00850FFB">
        <w:t>окажет существенное влияние на развитие туриндустрии в районе и будет являться действенной мерой государственной поддержки субъектов туриндустрии Березовского района.</w:t>
      </w:r>
      <w:r w:rsidR="004F380A" w:rsidRPr="00850FFB">
        <w:t xml:space="preserve"> </w:t>
      </w:r>
      <w:r w:rsidRPr="00850FFB">
        <w:t xml:space="preserve">Гранты являются формой муниципальной поддержки для проектов и программ, способствующих развитию туризма и имиджа Березовского района как территории благоприятной для туризма. </w:t>
      </w:r>
    </w:p>
    <w:p w:rsidR="004F380A" w:rsidRPr="00850FFB" w:rsidRDefault="004F380A" w:rsidP="00850FFB">
      <w:pPr>
        <w:ind w:left="567" w:firstLine="0"/>
      </w:pPr>
    </w:p>
    <w:p w:rsidR="005866E0" w:rsidRPr="00850FFB" w:rsidRDefault="00850FFB" w:rsidP="00850FFB">
      <w:r w:rsidRPr="00850FFB">
        <w:t xml:space="preserve">2. </w:t>
      </w:r>
      <w:r w:rsidR="005866E0" w:rsidRPr="00850FFB">
        <w:t>Популяризация туризма в Березовском районе, как привлекательной территории для туристического отдыха - это изготовление</w:t>
      </w:r>
      <w:r w:rsidR="004F380A" w:rsidRPr="00850FFB">
        <w:t xml:space="preserve"> </w:t>
      </w:r>
      <w:r w:rsidR="005866E0" w:rsidRPr="00850FFB">
        <w:t>буклетов, каталогов, брошюр по туризму, сувенирной продукции,</w:t>
      </w:r>
      <w:r w:rsidR="004F380A" w:rsidRPr="00850FFB">
        <w:t xml:space="preserve"> </w:t>
      </w:r>
      <w:r w:rsidR="005866E0" w:rsidRPr="00850FFB">
        <w:t>рекламных плакатов, баннеров, открыток, буклетов и др.</w:t>
      </w:r>
      <w:r w:rsidR="004F380A" w:rsidRPr="00850FFB">
        <w:t xml:space="preserve"> </w:t>
      </w:r>
      <w:r w:rsidR="005866E0" w:rsidRPr="00850FFB">
        <w:t>организация работ по созданию и продвижению туристской символики района;</w:t>
      </w:r>
      <w:r w:rsidR="004F380A" w:rsidRPr="00850FFB">
        <w:t xml:space="preserve"> </w:t>
      </w:r>
    </w:p>
    <w:p w:rsidR="005866E0" w:rsidRPr="00850FFB" w:rsidRDefault="00850FFB" w:rsidP="00850FFB">
      <w:r w:rsidRPr="00850FFB">
        <w:t xml:space="preserve">3. </w:t>
      </w:r>
      <w:r w:rsidR="005866E0" w:rsidRPr="00850FFB">
        <w:t>Вовлечение жителей района в формирование и развитие туристической отрасли.</w:t>
      </w:r>
      <w:r w:rsidR="004F380A" w:rsidRPr="00850FFB">
        <w:t xml:space="preserve"> </w:t>
      </w:r>
      <w:r w:rsidR="005866E0" w:rsidRPr="00850FFB">
        <w:t>Организация соревнований, фестивалей, конкурсов туристической тематики</w:t>
      </w:r>
      <w:r w:rsidR="004F380A" w:rsidRPr="00850FFB">
        <w:t xml:space="preserve"> </w:t>
      </w:r>
      <w:r w:rsidR="005866E0" w:rsidRPr="00850FFB">
        <w:t>(спортивно-любительской рыбалке, спортивный туризм, сплавы по рекам, пешим ходам</w:t>
      </w:r>
      <w:r w:rsidR="004F380A" w:rsidRPr="00850FFB">
        <w:t xml:space="preserve"> </w:t>
      </w:r>
      <w:r w:rsidR="005866E0" w:rsidRPr="00850FFB">
        <w:t>и др.) .</w:t>
      </w:r>
    </w:p>
    <w:p w:rsidR="005866E0" w:rsidRPr="00850FFB" w:rsidRDefault="00850FFB" w:rsidP="00850FFB">
      <w:r w:rsidRPr="00850FFB">
        <w:t xml:space="preserve">4. </w:t>
      </w:r>
      <w:r w:rsidR="005866E0" w:rsidRPr="00850FFB">
        <w:t>Проведение на территории Березовского района традиционных праздников и обрядов, что</w:t>
      </w:r>
      <w:r w:rsidR="004F380A" w:rsidRPr="00850FFB">
        <w:t xml:space="preserve"> </w:t>
      </w:r>
      <w:r w:rsidR="005866E0" w:rsidRPr="00850FFB">
        <w:t>способствует формированию имиджа уникальной территории сохранения традиционной и духовной культуры</w:t>
      </w:r>
      <w:r w:rsidR="004F380A" w:rsidRPr="00850FFB">
        <w:t xml:space="preserve"> </w:t>
      </w:r>
      <w:r w:rsidR="005866E0" w:rsidRPr="00850FFB">
        <w:t>коренных малочисленных народов Севера, и как следствие</w:t>
      </w:r>
      <w:r w:rsidR="004F380A" w:rsidRPr="00850FFB">
        <w:t xml:space="preserve"> </w:t>
      </w:r>
      <w:r w:rsidR="005866E0" w:rsidRPr="00850FFB">
        <w:t>развитие событийного и этнографического туризма;</w:t>
      </w:r>
    </w:p>
    <w:p w:rsidR="00850FFB" w:rsidRPr="00850FFB" w:rsidRDefault="00850FFB" w:rsidP="00850FFB">
      <w:pPr>
        <w:ind w:left="567" w:firstLine="0"/>
      </w:pP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1453"/>
        <w:gridCol w:w="6519"/>
        <w:gridCol w:w="1895"/>
      </w:tblGrid>
      <w:tr w:rsidR="005866E0" w:rsidRPr="004F380A" w:rsidTr="00850FFB">
        <w:trPr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0"/>
            </w:pPr>
            <w:r w:rsidRPr="004F380A">
              <w:t>№</w:t>
            </w:r>
          </w:p>
        </w:tc>
        <w:tc>
          <w:tcPr>
            <w:tcW w:w="1453" w:type="dxa"/>
          </w:tcPr>
          <w:p w:rsidR="005866E0" w:rsidRPr="004F380A" w:rsidRDefault="005866E0" w:rsidP="00850FFB">
            <w:pPr>
              <w:pStyle w:val="Table0"/>
            </w:pPr>
            <w:proofErr w:type="spellStart"/>
            <w:r w:rsidRPr="004F380A">
              <w:t>Меро</w:t>
            </w:r>
            <w:proofErr w:type="spellEnd"/>
            <w:r w:rsidRPr="004F380A">
              <w:t>-приятие</w:t>
            </w: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0"/>
            </w:pPr>
            <w:r w:rsidRPr="004F380A">
              <w:t>Описание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0"/>
            </w:pPr>
            <w:r w:rsidRPr="004F380A">
              <w:t>Место и Время проведения</w:t>
            </w:r>
          </w:p>
        </w:tc>
      </w:tr>
      <w:tr w:rsidR="005866E0" w:rsidRPr="004F380A" w:rsidTr="00850FFB">
        <w:trPr>
          <w:trHeight w:val="2863"/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>1</w:t>
            </w:r>
          </w:p>
        </w:tc>
        <w:tc>
          <w:tcPr>
            <w:tcW w:w="1453" w:type="dxa"/>
          </w:tcPr>
          <w:p w:rsidR="005866E0" w:rsidRPr="004F380A" w:rsidRDefault="005866E0" w:rsidP="00850FFB">
            <w:pPr>
              <w:pStyle w:val="Table"/>
            </w:pPr>
            <w:r w:rsidRPr="004F380A">
              <w:t>«День оленевода»</w:t>
            </w: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"/>
            </w:pPr>
            <w:r w:rsidRPr="004F380A">
              <w:t>Этот праздник отмечают зимой. Герои праздника - лучшие оленеводы и охотники. Главное зрелище - разнообразные гонки на оленях:</w:t>
            </w:r>
            <w:r w:rsidR="004F380A" w:rsidRPr="004F380A">
              <w:t xml:space="preserve"> </w:t>
            </w:r>
            <w:r w:rsidRPr="004F380A">
              <w:t xml:space="preserve">рысью, махом, стоя на нартах, на лыжах за оленями и на оленьей шкуре. Женщины так же принимают участие в состязаниях наравне с мужчинами. Одновременно с гонками проходят другие соревнования по традиционным северным видам спорта: метанию </w:t>
            </w:r>
            <w:proofErr w:type="spellStart"/>
            <w:r w:rsidRPr="004F380A">
              <w:t>тынзяна</w:t>
            </w:r>
            <w:proofErr w:type="spellEnd"/>
            <w:r w:rsidRPr="004F380A">
              <w:t xml:space="preserve"> на хорей, прыжкам через нарты, бегу на охотничьих лыжах-подволоках, тройному прыжку, метанию топора на дальность. Обязательно обильное угощение - хозяйки стараются показать свое умение в приготовлении национальных блюд.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3 декада февраля,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1 декада марта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с/п </w:t>
            </w:r>
            <w:proofErr w:type="spellStart"/>
            <w:r w:rsidRPr="004F380A">
              <w:t>Саранпауль</w:t>
            </w:r>
            <w:proofErr w:type="spellEnd"/>
          </w:p>
          <w:p w:rsidR="005866E0" w:rsidRPr="004F380A" w:rsidRDefault="005866E0" w:rsidP="00850FFB">
            <w:pPr>
              <w:pStyle w:val="Table"/>
            </w:pPr>
            <w:r w:rsidRPr="004F380A">
              <w:t>(ежегодно)</w:t>
            </w:r>
          </w:p>
        </w:tc>
      </w:tr>
      <w:tr w:rsidR="005866E0" w:rsidRPr="004F380A" w:rsidTr="00850FFB">
        <w:trPr>
          <w:trHeight w:val="1453"/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53" w:type="dxa"/>
          </w:tcPr>
          <w:p w:rsidR="005866E0" w:rsidRPr="004F380A" w:rsidRDefault="005866E0" w:rsidP="00850FFB">
            <w:pPr>
              <w:pStyle w:val="Table"/>
            </w:pPr>
            <w:r w:rsidRPr="004F380A">
              <w:t>«Слет охотников»</w:t>
            </w: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Массовое гуляние. Силу и ловкость показывают участники различных спортивных игр и национальных соревнований: стрельба из лука, метание топора, прыжки через нарты, ведь удача охотника зависит не только от умения стрелять, но и от выносливости, способности быстро передвигаться и ориентироваться в местности. 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2 декада февраля</w:t>
            </w:r>
          </w:p>
          <w:p w:rsidR="005866E0" w:rsidRPr="004F380A" w:rsidRDefault="005866E0" w:rsidP="00850FFB">
            <w:pPr>
              <w:pStyle w:val="Table"/>
            </w:pPr>
            <w:proofErr w:type="spellStart"/>
            <w:r w:rsidRPr="004F380A">
              <w:t>с.Сосьва</w:t>
            </w:r>
            <w:proofErr w:type="spellEnd"/>
          </w:p>
          <w:p w:rsidR="005866E0" w:rsidRPr="004F380A" w:rsidRDefault="005866E0" w:rsidP="00850FFB">
            <w:pPr>
              <w:pStyle w:val="Table"/>
            </w:pPr>
            <w:r w:rsidRPr="004F380A">
              <w:t>(ежегодно)</w:t>
            </w:r>
          </w:p>
        </w:tc>
      </w:tr>
      <w:tr w:rsidR="005866E0" w:rsidRPr="004F380A" w:rsidTr="00850FFB">
        <w:trPr>
          <w:trHeight w:val="2624"/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"/>
            </w:pPr>
            <w:r w:rsidRPr="004F380A">
              <w:t>2</w:t>
            </w:r>
          </w:p>
        </w:tc>
        <w:tc>
          <w:tcPr>
            <w:tcW w:w="1453" w:type="dxa"/>
          </w:tcPr>
          <w:p w:rsidR="004F380A" w:rsidRPr="004F380A" w:rsidRDefault="005866E0" w:rsidP="00850FFB">
            <w:pPr>
              <w:pStyle w:val="Table"/>
            </w:pPr>
            <w:r w:rsidRPr="004F380A">
              <w:t>«Вороний день»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"/>
            </w:pPr>
            <w:r w:rsidRPr="004F380A">
              <w:t>Этот день принадлежит к числу наиболее самобытных явлений традиционной культуры и является днем прилета первых птиц, которые несут весть о пробуждении природы и жизни. В день праздника дети бегают по улице, держа на небольших палочках испеченных птиц, собирают щепочки. Желающие сходить в лес собираются вместе, несут с собой еду, готовят "саламат". Молятся, призывая всех Духов - покровителей. После трапезы играли в разные игры, соревновались, танцевали, пели песни, показывали сценки. Людям верилось, что "Вороний праздник" принесет благополучие на целый год.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7 Апреля,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Березовский район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(ежегодно)</w:t>
            </w:r>
          </w:p>
        </w:tc>
      </w:tr>
      <w:tr w:rsidR="005866E0" w:rsidRPr="004F380A" w:rsidTr="00850FFB">
        <w:trPr>
          <w:trHeight w:val="1927"/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"/>
            </w:pPr>
            <w:r w:rsidRPr="004F380A">
              <w:t>4</w:t>
            </w:r>
          </w:p>
        </w:tc>
        <w:tc>
          <w:tcPr>
            <w:tcW w:w="1453" w:type="dxa"/>
          </w:tcPr>
          <w:p w:rsidR="005866E0" w:rsidRPr="004F380A" w:rsidRDefault="005866E0" w:rsidP="00850FFB">
            <w:pPr>
              <w:pStyle w:val="Table"/>
            </w:pPr>
            <w:r w:rsidRPr="004F380A">
              <w:t>«День рыбака»</w:t>
            </w: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"/>
            </w:pPr>
            <w:r w:rsidRPr="004F380A">
              <w:t>Целью проведения массового</w:t>
            </w:r>
            <w:r w:rsidR="004F380A" w:rsidRPr="004F380A">
              <w:t xml:space="preserve"> </w:t>
            </w:r>
            <w:r w:rsidRPr="004F380A">
              <w:t>праздника является сохранение традиционного уклада жизни коренных малочисленных народов Севера, а так же чествование лучшего рыбака достойно воспитывающий молодое поколение в своем нелегком труде. Для рыбаков подготавливают праздничную программу, варят большую уху на костре, проводят спортивные национальные состязания.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"/>
            </w:pPr>
            <w:r w:rsidRPr="004F380A">
              <w:t>1 декада июля,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Березовский район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(ежегодно)</w:t>
            </w:r>
          </w:p>
        </w:tc>
      </w:tr>
      <w:tr w:rsidR="005866E0" w:rsidRPr="004F380A" w:rsidTr="00850FFB">
        <w:trPr>
          <w:trHeight w:val="1274"/>
          <w:jc w:val="center"/>
        </w:trPr>
        <w:tc>
          <w:tcPr>
            <w:tcW w:w="498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  <w:tc>
          <w:tcPr>
            <w:tcW w:w="1453" w:type="dxa"/>
          </w:tcPr>
          <w:p w:rsidR="005866E0" w:rsidRPr="004F380A" w:rsidRDefault="005866E0" w:rsidP="00850FFB">
            <w:pPr>
              <w:pStyle w:val="Table"/>
            </w:pPr>
            <w:r w:rsidRPr="004F380A">
              <w:t>«Международный день коренных народов мира»</w:t>
            </w:r>
          </w:p>
        </w:tc>
        <w:tc>
          <w:tcPr>
            <w:tcW w:w="6519" w:type="dxa"/>
          </w:tcPr>
          <w:p w:rsidR="005866E0" w:rsidRPr="004F380A" w:rsidRDefault="005866E0" w:rsidP="00850FFB">
            <w:pPr>
              <w:pStyle w:val="Table"/>
            </w:pPr>
            <w:r w:rsidRPr="004F380A">
              <w:t>Целью проведения</w:t>
            </w:r>
            <w:r w:rsidR="004F380A" w:rsidRPr="004F380A">
              <w:t xml:space="preserve"> </w:t>
            </w:r>
            <w:r w:rsidRPr="004F380A">
              <w:t xml:space="preserve">Дня коренных народов мира является привлечение внимания к проблемам аборигенов. День отмечается народными гуляниями, концертами фольклорных коллективов, выставками-ярмарками изделий. </w:t>
            </w:r>
          </w:p>
        </w:tc>
        <w:tc>
          <w:tcPr>
            <w:tcW w:w="1895" w:type="dxa"/>
          </w:tcPr>
          <w:p w:rsidR="005866E0" w:rsidRPr="004F380A" w:rsidRDefault="005866E0" w:rsidP="00850FFB">
            <w:pPr>
              <w:pStyle w:val="Table"/>
            </w:pPr>
            <w:r w:rsidRPr="004F380A">
              <w:t>9 августа,</w:t>
            </w:r>
          </w:p>
          <w:p w:rsidR="005866E0" w:rsidRPr="004F380A" w:rsidRDefault="005866E0" w:rsidP="00850FFB">
            <w:pPr>
              <w:pStyle w:val="Table"/>
            </w:pPr>
            <w:proofErr w:type="spellStart"/>
            <w:r w:rsidRPr="004F380A">
              <w:t>пгт</w:t>
            </w:r>
            <w:proofErr w:type="spellEnd"/>
            <w:r w:rsidRPr="004F380A">
              <w:t>. Березово,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(ежегодно)</w:t>
            </w:r>
          </w:p>
        </w:tc>
      </w:tr>
    </w:tbl>
    <w:p w:rsidR="005866E0" w:rsidRPr="00850FFB" w:rsidRDefault="005866E0" w:rsidP="00850FFB">
      <w:pPr>
        <w:ind w:left="567" w:firstLine="0"/>
      </w:pPr>
    </w:p>
    <w:p w:rsidR="005866E0" w:rsidRPr="00850FFB" w:rsidRDefault="00850FFB" w:rsidP="00850FFB">
      <w:r w:rsidRPr="00850FFB">
        <w:t xml:space="preserve">5. </w:t>
      </w:r>
      <w:r w:rsidR="005866E0" w:rsidRPr="00850FFB">
        <w:t>Продвижение туристских возможностей Березовского района на российском и международном рынках. Организация, проведение и участие в конференциях, совещаниях, форумах, выставках, ярмарках, съездов, фестивалей, экспедиций, слетов, конкурсов, семинаров и прочих мероприятиях, направленных на развитие внутреннего и въездного туризма.</w:t>
      </w:r>
      <w:r w:rsidR="004F380A" w:rsidRPr="00850FFB">
        <w:t xml:space="preserve"> </w:t>
      </w:r>
      <w:r w:rsidR="005866E0" w:rsidRPr="00850FFB">
        <w:t xml:space="preserve">Организация, проведение и участие данных мероприятий </w:t>
      </w:r>
      <w:r w:rsidR="005866E0" w:rsidRPr="00850FFB">
        <w:lastRenderedPageBreak/>
        <w:t>способствует обмену опытом с лидерами туристской отрасли, заключению договоров с предприятиями туриндустрии, увеличению потока туристов, установлению новых контактов.</w:t>
      </w:r>
    </w:p>
    <w:p w:rsidR="005866E0" w:rsidRPr="00850FFB" w:rsidRDefault="005866E0" w:rsidP="00850FFB">
      <w:pPr>
        <w:ind w:left="567" w:firstLine="0"/>
      </w:pPr>
    </w:p>
    <w:p w:rsidR="004F380A" w:rsidRPr="00850FFB" w:rsidRDefault="005866E0" w:rsidP="00850FF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Раздел 4. Обоснование ресурсного обеспечения целевой программы</w:t>
      </w:r>
    </w:p>
    <w:p w:rsidR="00850FFB" w:rsidRPr="00850FFB" w:rsidRDefault="00850FFB" w:rsidP="00850FFB">
      <w:pPr>
        <w:ind w:left="567" w:firstLine="0"/>
      </w:pPr>
    </w:p>
    <w:p w:rsidR="005866E0" w:rsidRPr="00850FFB" w:rsidRDefault="005866E0" w:rsidP="00850FFB">
      <w:r w:rsidRPr="00850FFB">
        <w:t>Общий объем финансирования целевой программы за счет средств бюджета</w:t>
      </w:r>
      <w:r w:rsidR="004F380A" w:rsidRPr="00850FFB">
        <w:t xml:space="preserve"> </w:t>
      </w:r>
      <w:r w:rsidRPr="00850FFB">
        <w:t>района - 10 300,0 тыс. руб.</w:t>
      </w:r>
      <w:r w:rsidR="004F380A" w:rsidRPr="00850FFB">
        <w:t xml:space="preserve"> </w:t>
      </w:r>
      <w:r w:rsidRPr="00850FFB">
        <w:t>и внебюджетные источники – 3250,0 тыс. руб.</w:t>
      </w:r>
      <w:r w:rsidR="004F380A" w:rsidRPr="00850FFB">
        <w:t xml:space="preserve"> </w:t>
      </w:r>
      <w:r w:rsidRPr="00850FFB">
        <w:t>в том числе:</w:t>
      </w:r>
    </w:p>
    <w:p w:rsidR="005866E0" w:rsidRPr="00850FFB" w:rsidRDefault="00850FFB" w:rsidP="00850FFB">
      <w:pPr>
        <w:ind w:left="567" w:firstLine="0"/>
      </w:pPr>
      <w:r w:rsidRPr="00850FFB">
        <w:t xml:space="preserve">1. </w:t>
      </w:r>
      <w:r w:rsidR="005866E0" w:rsidRPr="00850FFB">
        <w:t>2013 год – 2</w:t>
      </w:r>
      <w:r w:rsidR="004F380A" w:rsidRPr="00850FFB">
        <w:t xml:space="preserve"> </w:t>
      </w:r>
      <w:r w:rsidR="005866E0" w:rsidRPr="00850FFB">
        <w:t>100,0 тысяч рублей,</w:t>
      </w:r>
      <w:r w:rsidR="004F380A" w:rsidRPr="00850FFB">
        <w:t xml:space="preserve"> </w:t>
      </w:r>
      <w:r w:rsidR="005866E0" w:rsidRPr="00850FFB">
        <w:t xml:space="preserve">внебюджетные источники – 650,0 тыс. </w:t>
      </w:r>
      <w:proofErr w:type="spellStart"/>
      <w:r w:rsidR="005866E0" w:rsidRPr="00850FFB">
        <w:t>руб</w:t>
      </w:r>
      <w:proofErr w:type="spellEnd"/>
      <w:r w:rsidR="005866E0" w:rsidRPr="00850FFB">
        <w:t xml:space="preserve"> </w:t>
      </w:r>
    </w:p>
    <w:p w:rsidR="005866E0" w:rsidRPr="00850FFB" w:rsidRDefault="00850FFB" w:rsidP="00850FFB">
      <w:pPr>
        <w:ind w:left="567" w:firstLine="0"/>
      </w:pPr>
      <w:r w:rsidRPr="00850FFB">
        <w:t xml:space="preserve">2. </w:t>
      </w:r>
      <w:r w:rsidR="005866E0" w:rsidRPr="00850FFB">
        <w:t>2014 год – 2</w:t>
      </w:r>
      <w:r w:rsidR="004F380A" w:rsidRPr="00850FFB">
        <w:t xml:space="preserve"> </w:t>
      </w:r>
      <w:r w:rsidR="005866E0" w:rsidRPr="00850FFB">
        <w:t xml:space="preserve">050,0 тысяч рублей, внебюджетные источники – 650,0 тыс. </w:t>
      </w:r>
      <w:proofErr w:type="spellStart"/>
      <w:r w:rsidR="005866E0" w:rsidRPr="00850FFB">
        <w:t>руб</w:t>
      </w:r>
      <w:proofErr w:type="spellEnd"/>
    </w:p>
    <w:p w:rsidR="005866E0" w:rsidRPr="00850FFB" w:rsidRDefault="00850FFB" w:rsidP="00850FFB">
      <w:pPr>
        <w:ind w:left="567" w:firstLine="0"/>
      </w:pPr>
      <w:r w:rsidRPr="00850FFB">
        <w:t xml:space="preserve">3. </w:t>
      </w:r>
      <w:r w:rsidR="005866E0" w:rsidRPr="00850FFB">
        <w:t>2015 год – 2</w:t>
      </w:r>
      <w:r w:rsidR="004F380A" w:rsidRPr="00850FFB">
        <w:t xml:space="preserve"> </w:t>
      </w:r>
      <w:r w:rsidR="005866E0" w:rsidRPr="00850FFB">
        <w:t>050,0 тысяч рублей,</w:t>
      </w:r>
      <w:r w:rsidR="004F380A" w:rsidRPr="00850FFB">
        <w:t xml:space="preserve"> </w:t>
      </w:r>
      <w:r w:rsidR="005866E0" w:rsidRPr="00850FFB">
        <w:t xml:space="preserve">внебюджетные источники – 650,0 тыс. </w:t>
      </w:r>
      <w:proofErr w:type="spellStart"/>
      <w:r w:rsidR="005866E0" w:rsidRPr="00850FFB">
        <w:t>руб</w:t>
      </w:r>
      <w:proofErr w:type="spellEnd"/>
    </w:p>
    <w:p w:rsidR="005866E0" w:rsidRPr="00850FFB" w:rsidRDefault="00850FFB" w:rsidP="00850FFB">
      <w:pPr>
        <w:ind w:left="567" w:firstLine="0"/>
      </w:pPr>
      <w:r w:rsidRPr="00850FFB">
        <w:t xml:space="preserve">4. </w:t>
      </w:r>
      <w:r w:rsidR="005866E0" w:rsidRPr="00850FFB">
        <w:t>2016 год -</w:t>
      </w:r>
      <w:r w:rsidR="004F380A" w:rsidRPr="00850FFB">
        <w:t xml:space="preserve"> </w:t>
      </w:r>
      <w:r w:rsidR="005866E0" w:rsidRPr="00850FFB">
        <w:t>2</w:t>
      </w:r>
      <w:r w:rsidR="004F380A" w:rsidRPr="00850FFB">
        <w:t xml:space="preserve"> </w:t>
      </w:r>
      <w:r w:rsidR="005866E0" w:rsidRPr="00850FFB">
        <w:t xml:space="preserve">050,0тысяч рублей, внебюджетные источники – 650,0 тыс. </w:t>
      </w:r>
      <w:proofErr w:type="spellStart"/>
      <w:r w:rsidR="005866E0" w:rsidRPr="00850FFB">
        <w:t>руб</w:t>
      </w:r>
      <w:proofErr w:type="spellEnd"/>
    </w:p>
    <w:p w:rsidR="004F380A" w:rsidRPr="00850FFB" w:rsidRDefault="00850FFB" w:rsidP="00850FFB">
      <w:pPr>
        <w:ind w:left="567" w:firstLine="0"/>
      </w:pPr>
      <w:r w:rsidRPr="00850FFB">
        <w:t xml:space="preserve">5. </w:t>
      </w:r>
      <w:r w:rsidR="005866E0" w:rsidRPr="00850FFB">
        <w:t>2017 год</w:t>
      </w:r>
      <w:r w:rsidR="004F380A" w:rsidRPr="00850FFB">
        <w:t xml:space="preserve"> </w:t>
      </w:r>
      <w:r w:rsidR="005866E0" w:rsidRPr="00850FFB">
        <w:t>- 2</w:t>
      </w:r>
      <w:r w:rsidR="004F380A" w:rsidRPr="00850FFB">
        <w:t xml:space="preserve"> </w:t>
      </w:r>
      <w:r w:rsidR="005866E0" w:rsidRPr="00850FFB">
        <w:t>050,0</w:t>
      </w:r>
      <w:r w:rsidR="004F380A" w:rsidRPr="00850FFB">
        <w:t xml:space="preserve"> </w:t>
      </w:r>
      <w:r w:rsidR="005866E0" w:rsidRPr="00850FFB">
        <w:t xml:space="preserve">тысяч рублей, внебюджетные источники – 650,0 тыс. </w:t>
      </w:r>
      <w:proofErr w:type="spellStart"/>
      <w:r w:rsidR="005866E0" w:rsidRPr="00850FFB">
        <w:t>руб</w:t>
      </w:r>
      <w:proofErr w:type="spellEnd"/>
    </w:p>
    <w:p w:rsidR="00850FFB" w:rsidRPr="00850FFB" w:rsidRDefault="00850FFB" w:rsidP="00850FFB">
      <w:pPr>
        <w:ind w:left="567" w:firstLine="0"/>
      </w:pPr>
    </w:p>
    <w:p w:rsidR="004F380A" w:rsidRPr="00850FFB" w:rsidRDefault="005866E0" w:rsidP="00850FFB">
      <w:r w:rsidRPr="00850FFB">
        <w:t>Источником финансирования целевой программы является бюджет района, кроме того возможно участие в финансировании и внебюджетных источников. Ежегодные объемы финансирования целевой программы уточняются при составлении и уточнении бюджета района на соответствующий финансовый год и плановый период.</w:t>
      </w:r>
    </w:p>
    <w:p w:rsidR="004F380A" w:rsidRPr="00850FFB" w:rsidRDefault="004F380A" w:rsidP="00850FFB">
      <w:pPr>
        <w:ind w:left="567" w:firstLine="0"/>
      </w:pPr>
    </w:p>
    <w:p w:rsidR="005866E0" w:rsidRPr="00850FFB" w:rsidRDefault="005866E0" w:rsidP="00850FF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Раздел 5. Механизм реализации Программы</w:t>
      </w:r>
    </w:p>
    <w:p w:rsidR="005866E0" w:rsidRPr="00850FFB" w:rsidRDefault="005866E0" w:rsidP="00850FFB"/>
    <w:p w:rsidR="005866E0" w:rsidRPr="00850FFB" w:rsidRDefault="005866E0" w:rsidP="00850FFB">
      <w:r w:rsidRPr="00850FFB">
        <w:t>Программа реализуется в соответствии с законодательством Российской Федерации, Ханты-Мансийского автономного округа – Югры, нормативно-правовыми актами администрации Березовского района.</w:t>
      </w:r>
    </w:p>
    <w:p w:rsidR="005866E0" w:rsidRPr="00850FFB" w:rsidRDefault="005866E0" w:rsidP="00850FFB">
      <w:r w:rsidRPr="00850FFB">
        <w:t>Координатором Программы является Комитет по вопросам малочисленных народов Севера, природопользованию, сельскому хозяйству и экологии администрации Березовского района (далее Координатор).</w:t>
      </w:r>
    </w:p>
    <w:p w:rsidR="005866E0" w:rsidRPr="00850FFB" w:rsidRDefault="005866E0" w:rsidP="00850FFB">
      <w:r w:rsidRPr="00850FFB">
        <w:t>Механизм реализации Программы включает следующие элементы:</w:t>
      </w:r>
    </w:p>
    <w:p w:rsidR="005866E0" w:rsidRPr="00850FFB" w:rsidRDefault="005866E0" w:rsidP="00850FFB">
      <w:r w:rsidRPr="00850FFB">
        <w:t>- разработку и принятие нормативных правовых актов, необходимых для выполнения целевой программы;</w:t>
      </w:r>
    </w:p>
    <w:p w:rsidR="005866E0" w:rsidRPr="00850FFB" w:rsidRDefault="005866E0" w:rsidP="00850FFB">
      <w:r w:rsidRPr="00850FFB">
        <w:t>- ежегодную подготовку и уточнение перечня программных мероприятий на очередной финансовый год и на плановый период, уточнение затрат на реализацию программных мероприятий;</w:t>
      </w:r>
    </w:p>
    <w:p w:rsidR="005866E0" w:rsidRPr="00850FFB" w:rsidRDefault="005866E0" w:rsidP="00850FFB">
      <w:r w:rsidRPr="00850FFB">
        <w:t xml:space="preserve">- Источником финансирования целевой программы является бюджет района, кроме того возможно участие в финансировании и внебюджетных источников. </w:t>
      </w:r>
    </w:p>
    <w:p w:rsidR="005866E0" w:rsidRPr="00850FFB" w:rsidRDefault="005866E0" w:rsidP="00850FFB">
      <w:r w:rsidRPr="00850FFB">
        <w:t>- размещение на официальном</w:t>
      </w:r>
      <w:r w:rsidR="004F380A" w:rsidRPr="00850FFB">
        <w:t xml:space="preserve"> </w:t>
      </w:r>
      <w:r w:rsidRPr="00850FFB">
        <w:t>веб-сайте администрации района, в средствах массовой информации о ходе и результатах реализации целевой программы.</w:t>
      </w:r>
    </w:p>
    <w:p w:rsidR="005866E0" w:rsidRPr="00850FFB" w:rsidRDefault="005866E0" w:rsidP="00850FFB">
      <w:r w:rsidRPr="00850FFB">
        <w:t>Управление и контроль за реализацией целевой программы осуществляют Координатор Программы.</w:t>
      </w:r>
    </w:p>
    <w:p w:rsidR="005866E0" w:rsidRPr="00850FFB" w:rsidRDefault="005866E0" w:rsidP="00850FFB">
      <w:r w:rsidRPr="00850FFB">
        <w:t>Ответственный исполнитель целевой программы реализует свои функции и полномочия в соответствии с законодательством Российской Федерации, Ханты-Мансийского автономного округа – Югры, муниципальными нормативными правовыми актами района.</w:t>
      </w:r>
    </w:p>
    <w:p w:rsidR="004F380A" w:rsidRPr="00850FFB" w:rsidRDefault="005866E0" w:rsidP="00850FFB">
      <w:r w:rsidRPr="00850FFB">
        <w:t>Координатор разрабатывает в пределах своих полномочий муниципальные правовые акты, необходимые для выполнения муниципальной целевой программы;</w:t>
      </w:r>
    </w:p>
    <w:p w:rsidR="004F380A" w:rsidRPr="00850FFB" w:rsidRDefault="005866E0" w:rsidP="00850FFB">
      <w:r w:rsidRPr="00850FFB">
        <w:t xml:space="preserve">Подготавливает и уточняет перечень программных мероприятий на очередной финансовый год и плановый период, уточняет затраты по программным мероприятиям, а также механизмы реализации муниципальной целевой программы; </w:t>
      </w:r>
    </w:p>
    <w:p w:rsidR="004F380A" w:rsidRPr="00850FFB" w:rsidRDefault="005866E0" w:rsidP="00850FFB">
      <w:r w:rsidRPr="00850FFB">
        <w:t>Координатор целевой программы осуществляет организацию работы и выполнение мероприятий, направленных на реализацию</w:t>
      </w:r>
      <w:r w:rsidR="004F380A" w:rsidRPr="00850FFB">
        <w:t xml:space="preserve"> </w:t>
      </w:r>
      <w:r w:rsidRPr="00850FFB">
        <w:t>целевой программы, в полном объеме, качественно и в срок.</w:t>
      </w:r>
    </w:p>
    <w:p w:rsidR="004F380A" w:rsidRPr="00850FFB" w:rsidRDefault="005866E0" w:rsidP="00850FFB">
      <w:r w:rsidRPr="00850FFB">
        <w:lastRenderedPageBreak/>
        <w:t>Координатор Программы осуществляет непосредственный контроль за ходом реализации Программы и несет ответственность за эффективность и результативность программы. Мониторинг исполнения Программы осуществляет комитет по финансам администрации Березовского района.</w:t>
      </w:r>
    </w:p>
    <w:p w:rsidR="004F380A" w:rsidRPr="00850FFB" w:rsidRDefault="004F380A" w:rsidP="00850FFB"/>
    <w:p w:rsidR="005866E0" w:rsidRPr="00850FFB" w:rsidRDefault="005866E0" w:rsidP="00850FFB">
      <w:pPr>
        <w:jc w:val="center"/>
        <w:rPr>
          <w:rFonts w:cs="Arial"/>
          <w:b/>
          <w:bCs/>
          <w:iCs/>
          <w:sz w:val="30"/>
          <w:szCs w:val="28"/>
        </w:rPr>
      </w:pPr>
      <w:r w:rsidRPr="00850FFB">
        <w:rPr>
          <w:rFonts w:cs="Arial"/>
          <w:b/>
          <w:bCs/>
          <w:iCs/>
          <w:sz w:val="30"/>
          <w:szCs w:val="28"/>
        </w:rPr>
        <w:t>6.</w:t>
      </w:r>
      <w:r w:rsidR="004F380A" w:rsidRPr="00850FFB">
        <w:rPr>
          <w:rFonts w:cs="Arial"/>
          <w:b/>
          <w:bCs/>
          <w:iCs/>
          <w:sz w:val="30"/>
          <w:szCs w:val="28"/>
        </w:rPr>
        <w:t xml:space="preserve"> </w:t>
      </w:r>
      <w:r w:rsidRPr="00850FFB">
        <w:rPr>
          <w:rFonts w:cs="Arial"/>
          <w:b/>
          <w:bCs/>
          <w:iCs/>
          <w:sz w:val="30"/>
          <w:szCs w:val="28"/>
        </w:rPr>
        <w:t>Оценка эффективности реализации Программы</w:t>
      </w:r>
    </w:p>
    <w:p w:rsidR="00850FFB" w:rsidRPr="00850FFB" w:rsidRDefault="00850FFB" w:rsidP="00850FFB"/>
    <w:p w:rsidR="005866E0" w:rsidRPr="00850FFB" w:rsidRDefault="005866E0" w:rsidP="00850FFB">
      <w:r w:rsidRPr="00850FFB">
        <w:t>Целевые показатели и показатели эффективности целевой программы приведены в приложении 2 к целевой программе.</w:t>
      </w:r>
    </w:p>
    <w:p w:rsidR="00850FFB" w:rsidRPr="00850FFB" w:rsidRDefault="00850FFB" w:rsidP="00850FFB"/>
    <w:p w:rsidR="00850FFB" w:rsidRPr="00850FFB" w:rsidRDefault="00850FFB" w:rsidP="00850FFB"/>
    <w:p w:rsidR="00850FFB" w:rsidRPr="00850FFB" w:rsidRDefault="00850FFB" w:rsidP="00850FFB"/>
    <w:p w:rsidR="005866E0" w:rsidRPr="004F380A" w:rsidRDefault="005866E0" w:rsidP="005866E0">
      <w:pPr>
        <w:rPr>
          <w:rFonts w:cs="Arial"/>
          <w:szCs w:val="28"/>
        </w:rPr>
        <w:sectPr w:rsidR="005866E0" w:rsidRPr="004F380A" w:rsidSect="005866E0">
          <w:pgSz w:w="11906" w:h="16838"/>
          <w:pgMar w:top="1134" w:right="567" w:bottom="1134" w:left="1418" w:header="709" w:footer="709" w:gutter="0"/>
          <w:cols w:space="720"/>
        </w:sectPr>
      </w:pPr>
    </w:p>
    <w:p w:rsidR="00850FFB" w:rsidRPr="00850FFB" w:rsidRDefault="00850FFB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0FFB" w:rsidRPr="00850FFB" w:rsidRDefault="00850FFB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0FFB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5866E0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 xml:space="preserve"> к Целевой Программе</w:t>
      </w:r>
    </w:p>
    <w:p w:rsidR="005866E0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«Развитие туризма на территории Березовского района</w:t>
      </w:r>
    </w:p>
    <w:p w:rsidR="005866E0" w:rsidRPr="00850FFB" w:rsidRDefault="005866E0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0FFB">
        <w:rPr>
          <w:rFonts w:cs="Arial"/>
          <w:b/>
          <w:bCs/>
          <w:kern w:val="28"/>
          <w:sz w:val="32"/>
          <w:szCs w:val="32"/>
        </w:rPr>
        <w:t>на 2013 и плановый период 2014- 2017 годов»</w:t>
      </w:r>
    </w:p>
    <w:p w:rsidR="00850FFB" w:rsidRPr="00850FFB" w:rsidRDefault="00850FFB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0FFB" w:rsidRPr="00850FFB" w:rsidRDefault="00850FFB" w:rsidP="00850FF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866E0" w:rsidRPr="00850FFB" w:rsidRDefault="005866E0" w:rsidP="00850FFB"/>
    <w:p w:rsidR="005866E0" w:rsidRPr="00850FFB" w:rsidRDefault="005866E0" w:rsidP="00850FFB">
      <w:pPr>
        <w:pStyle w:val="12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850FFB">
        <w:rPr>
          <w:rFonts w:ascii="Arial" w:hAnsi="Arial" w:cs="Arial"/>
          <w:b/>
          <w:bCs/>
          <w:iCs/>
          <w:sz w:val="30"/>
          <w:szCs w:val="28"/>
        </w:rPr>
        <w:t>Перечень основных программных мероприятий целевой программы района</w:t>
      </w:r>
    </w:p>
    <w:p w:rsidR="005866E0" w:rsidRDefault="005866E0" w:rsidP="00850FFB"/>
    <w:p w:rsidR="00E27DD6" w:rsidRPr="00850FFB" w:rsidRDefault="00E27DD6" w:rsidP="00850FFB"/>
    <w:tbl>
      <w:tblPr>
        <w:tblW w:w="15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255"/>
        <w:gridCol w:w="1700"/>
        <w:gridCol w:w="1138"/>
        <w:gridCol w:w="141"/>
        <w:gridCol w:w="144"/>
        <w:gridCol w:w="855"/>
        <w:gridCol w:w="141"/>
        <w:gridCol w:w="852"/>
        <w:gridCol w:w="143"/>
        <w:gridCol w:w="707"/>
        <w:gridCol w:w="142"/>
        <w:gridCol w:w="143"/>
        <w:gridCol w:w="566"/>
        <w:gridCol w:w="283"/>
        <w:gridCol w:w="143"/>
        <w:gridCol w:w="518"/>
        <w:gridCol w:w="332"/>
        <w:gridCol w:w="142"/>
        <w:gridCol w:w="1133"/>
        <w:gridCol w:w="97"/>
        <w:gridCol w:w="1559"/>
        <w:gridCol w:w="1134"/>
      </w:tblGrid>
      <w:tr w:rsidR="005866E0" w:rsidRPr="004F380A" w:rsidTr="00E27DD6">
        <w:trPr>
          <w:trHeight w:val="625"/>
          <w:jc w:val="center"/>
        </w:trPr>
        <w:tc>
          <w:tcPr>
            <w:tcW w:w="562" w:type="dxa"/>
            <w:vMerge w:val="restart"/>
          </w:tcPr>
          <w:p w:rsidR="005866E0" w:rsidRPr="004F380A" w:rsidRDefault="005866E0" w:rsidP="00850FFB">
            <w:pPr>
              <w:pStyle w:val="Table0"/>
            </w:pPr>
            <w:r w:rsidRPr="004F380A">
              <w:t>№</w:t>
            </w:r>
          </w:p>
          <w:p w:rsidR="005866E0" w:rsidRPr="004F380A" w:rsidRDefault="005866E0" w:rsidP="00850FFB">
            <w:pPr>
              <w:pStyle w:val="Table0"/>
            </w:pPr>
            <w:r w:rsidRPr="004F380A">
              <w:t>п/п</w:t>
            </w:r>
          </w:p>
        </w:tc>
        <w:tc>
          <w:tcPr>
            <w:tcW w:w="3257" w:type="dxa"/>
            <w:vMerge w:val="restart"/>
          </w:tcPr>
          <w:p w:rsidR="005866E0" w:rsidRPr="004F380A" w:rsidRDefault="005866E0" w:rsidP="00850FFB">
            <w:pPr>
              <w:pStyle w:val="Table0"/>
            </w:pPr>
            <w:r w:rsidRPr="004F380A">
              <w:t>Мероприятия Программы</w:t>
            </w:r>
          </w:p>
        </w:tc>
        <w:tc>
          <w:tcPr>
            <w:tcW w:w="1700" w:type="dxa"/>
            <w:vMerge w:val="restart"/>
          </w:tcPr>
          <w:p w:rsidR="005866E0" w:rsidRPr="004F380A" w:rsidRDefault="005866E0" w:rsidP="00850FFB">
            <w:pPr>
              <w:pStyle w:val="Table0"/>
            </w:pPr>
            <w:r w:rsidRPr="004F380A">
              <w:t>Исполнитель</w:t>
            </w:r>
            <w:r w:rsidR="004F380A" w:rsidRPr="004F380A">
              <w:t xml:space="preserve"> </w:t>
            </w:r>
          </w:p>
        </w:tc>
        <w:tc>
          <w:tcPr>
            <w:tcW w:w="1138" w:type="dxa"/>
            <w:vMerge w:val="restart"/>
          </w:tcPr>
          <w:p w:rsidR="005866E0" w:rsidRPr="004F380A" w:rsidRDefault="005866E0" w:rsidP="00850FFB">
            <w:pPr>
              <w:pStyle w:val="Table0"/>
            </w:pPr>
            <w:r w:rsidRPr="004F380A">
              <w:t>Исто-</w:t>
            </w:r>
            <w:proofErr w:type="spellStart"/>
            <w:r w:rsidRPr="004F380A">
              <w:t>чники</w:t>
            </w:r>
            <w:proofErr w:type="spellEnd"/>
            <w:r w:rsidRPr="004F380A">
              <w:t xml:space="preserve"> </w:t>
            </w:r>
            <w:proofErr w:type="spellStart"/>
            <w:r w:rsidRPr="004F380A">
              <w:t>финанси-рования</w:t>
            </w:r>
            <w:proofErr w:type="spellEnd"/>
          </w:p>
        </w:tc>
        <w:tc>
          <w:tcPr>
            <w:tcW w:w="6385" w:type="dxa"/>
            <w:gridSpan w:val="16"/>
          </w:tcPr>
          <w:p w:rsidR="005866E0" w:rsidRPr="004F380A" w:rsidRDefault="005866E0" w:rsidP="00850FFB">
            <w:pPr>
              <w:pStyle w:val="Table0"/>
            </w:pPr>
            <w:r w:rsidRPr="004F380A">
              <w:t>Финансовые затраты на реализацию (тыс. руб.)</w:t>
            </w:r>
          </w:p>
        </w:tc>
        <w:tc>
          <w:tcPr>
            <w:tcW w:w="1653" w:type="dxa"/>
            <w:gridSpan w:val="2"/>
            <w:vMerge w:val="restart"/>
          </w:tcPr>
          <w:p w:rsidR="005866E0" w:rsidRPr="004F380A" w:rsidRDefault="005866E0" w:rsidP="00850FFB">
            <w:pPr>
              <w:pStyle w:val="Table0"/>
            </w:pPr>
            <w:r w:rsidRPr="004F380A">
              <w:t>Срок выполнения</w:t>
            </w:r>
          </w:p>
        </w:tc>
        <w:tc>
          <w:tcPr>
            <w:tcW w:w="1134" w:type="dxa"/>
            <w:vMerge w:val="restart"/>
          </w:tcPr>
          <w:p w:rsidR="005866E0" w:rsidRPr="004F380A" w:rsidRDefault="005866E0" w:rsidP="00850FFB">
            <w:pPr>
              <w:pStyle w:val="Table0"/>
            </w:pPr>
            <w:proofErr w:type="spellStart"/>
            <w:r w:rsidRPr="004F380A">
              <w:t>Ожида-емые</w:t>
            </w:r>
            <w:proofErr w:type="spellEnd"/>
            <w:r w:rsidRPr="004F380A">
              <w:t xml:space="preserve"> </w:t>
            </w:r>
            <w:proofErr w:type="spellStart"/>
            <w:r w:rsidRPr="004F380A">
              <w:t>резуль</w:t>
            </w:r>
            <w:proofErr w:type="spellEnd"/>
            <w:r w:rsidRPr="004F380A">
              <w:t>-таты</w:t>
            </w:r>
          </w:p>
        </w:tc>
      </w:tr>
      <w:tr w:rsidR="005866E0" w:rsidRPr="004F380A" w:rsidTr="00E27DD6">
        <w:trPr>
          <w:tblHeader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0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0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0"/>
            </w:pPr>
          </w:p>
        </w:tc>
        <w:tc>
          <w:tcPr>
            <w:tcW w:w="1138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40" w:type="dxa"/>
            <w:gridSpan w:val="3"/>
            <w:vMerge w:val="restart"/>
          </w:tcPr>
          <w:p w:rsidR="005866E0" w:rsidRPr="004F380A" w:rsidRDefault="005866E0" w:rsidP="00850FFB">
            <w:pPr>
              <w:pStyle w:val="Table"/>
            </w:pPr>
            <w:r w:rsidRPr="004F380A">
              <w:t>всего</w:t>
            </w:r>
          </w:p>
        </w:tc>
        <w:tc>
          <w:tcPr>
            <w:tcW w:w="5245" w:type="dxa"/>
            <w:gridSpan w:val="13"/>
            <w:tcBorders>
              <w:top w:val="single" w:sz="2" w:space="0" w:color="auto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в том числе</w:t>
            </w:r>
          </w:p>
        </w:tc>
        <w:tc>
          <w:tcPr>
            <w:tcW w:w="1653" w:type="dxa"/>
            <w:gridSpan w:val="2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8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40" w:type="dxa"/>
            <w:gridSpan w:val="3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2013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год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2014 год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2015 год</w:t>
            </w:r>
          </w:p>
        </w:tc>
        <w:tc>
          <w:tcPr>
            <w:tcW w:w="99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2016 год</w:t>
            </w:r>
          </w:p>
        </w:tc>
        <w:tc>
          <w:tcPr>
            <w:tcW w:w="1275" w:type="dxa"/>
            <w:gridSpan w:val="2"/>
          </w:tcPr>
          <w:p w:rsidR="004F380A" w:rsidRPr="004F380A" w:rsidRDefault="005866E0" w:rsidP="00850FFB">
            <w:pPr>
              <w:pStyle w:val="Table"/>
            </w:pPr>
            <w:r w:rsidRPr="004F380A">
              <w:t>2017 год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1653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  <w:r w:rsidRPr="004F380A">
              <w:t>1</w:t>
            </w:r>
          </w:p>
        </w:tc>
        <w:tc>
          <w:tcPr>
            <w:tcW w:w="3257" w:type="dxa"/>
          </w:tcPr>
          <w:p w:rsidR="005866E0" w:rsidRPr="004F380A" w:rsidRDefault="005866E0" w:rsidP="00850FFB">
            <w:pPr>
              <w:pStyle w:val="Table"/>
            </w:pPr>
            <w:r w:rsidRPr="004F380A">
              <w:t>2</w:t>
            </w: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  <w:r w:rsidRPr="004F380A">
              <w:t>3</w:t>
            </w:r>
          </w:p>
        </w:tc>
        <w:tc>
          <w:tcPr>
            <w:tcW w:w="1138" w:type="dxa"/>
          </w:tcPr>
          <w:p w:rsidR="005866E0" w:rsidRPr="004F380A" w:rsidRDefault="005866E0" w:rsidP="00850FFB">
            <w:pPr>
              <w:pStyle w:val="Table"/>
            </w:pPr>
            <w:r w:rsidRPr="004F380A">
              <w:t>4</w:t>
            </w:r>
          </w:p>
        </w:tc>
        <w:tc>
          <w:tcPr>
            <w:tcW w:w="1140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6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7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8</w:t>
            </w:r>
          </w:p>
        </w:tc>
        <w:tc>
          <w:tcPr>
            <w:tcW w:w="99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9</w:t>
            </w:r>
          </w:p>
        </w:tc>
        <w:tc>
          <w:tcPr>
            <w:tcW w:w="127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</w:t>
            </w:r>
          </w:p>
        </w:tc>
        <w:tc>
          <w:tcPr>
            <w:tcW w:w="165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11</w:t>
            </w: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12</w:t>
            </w:r>
          </w:p>
        </w:tc>
      </w:tr>
      <w:tr w:rsidR="005866E0" w:rsidRPr="004F380A" w:rsidTr="00E27DD6">
        <w:trPr>
          <w:trHeight w:val="255"/>
          <w:jc w:val="center"/>
        </w:trPr>
        <w:tc>
          <w:tcPr>
            <w:tcW w:w="562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 w:val="restart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Комитет по вопросам мало-численных народов Севера, </w:t>
            </w:r>
            <w:proofErr w:type="spellStart"/>
            <w:r w:rsidRPr="004F380A">
              <w:t>природо</w:t>
            </w:r>
            <w:proofErr w:type="spellEnd"/>
            <w:r w:rsidRPr="004F380A">
              <w:t>-пользованию, сельскому хозяйству и экологии</w:t>
            </w:r>
          </w:p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1138" w:type="dxa"/>
          </w:tcPr>
          <w:p w:rsidR="005866E0" w:rsidRPr="004F380A" w:rsidRDefault="005866E0" w:rsidP="00850FFB">
            <w:pPr>
              <w:pStyle w:val="Table"/>
            </w:pPr>
            <w:r w:rsidRPr="004F380A">
              <w:t>Всего:</w:t>
            </w:r>
          </w:p>
        </w:tc>
        <w:tc>
          <w:tcPr>
            <w:tcW w:w="1140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13 550,0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2 750,0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2 700,0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2 700,0</w:t>
            </w:r>
          </w:p>
        </w:tc>
        <w:tc>
          <w:tcPr>
            <w:tcW w:w="99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2 700,0</w:t>
            </w:r>
          </w:p>
        </w:tc>
        <w:tc>
          <w:tcPr>
            <w:tcW w:w="127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2 700,0</w:t>
            </w:r>
          </w:p>
        </w:tc>
        <w:tc>
          <w:tcPr>
            <w:tcW w:w="1653" w:type="dxa"/>
            <w:gridSpan w:val="2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На 2013 и плановый период 2014- 2017 годов</w:t>
            </w:r>
          </w:p>
        </w:tc>
        <w:tc>
          <w:tcPr>
            <w:tcW w:w="1134" w:type="dxa"/>
            <w:vMerge w:val="restart"/>
          </w:tcPr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1380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8" w:type="dxa"/>
          </w:tcPr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1140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10 300,0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2 100,0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2 050,0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2 050,0</w:t>
            </w:r>
          </w:p>
        </w:tc>
        <w:tc>
          <w:tcPr>
            <w:tcW w:w="99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2 050,0</w:t>
            </w:r>
          </w:p>
        </w:tc>
        <w:tc>
          <w:tcPr>
            <w:tcW w:w="127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2 050,0</w:t>
            </w:r>
          </w:p>
        </w:tc>
        <w:tc>
          <w:tcPr>
            <w:tcW w:w="1653" w:type="dxa"/>
            <w:gridSpan w:val="2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1930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8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Вне бюджетные источники </w:t>
            </w:r>
          </w:p>
        </w:tc>
        <w:tc>
          <w:tcPr>
            <w:tcW w:w="1140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3 250,0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650,0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650,0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650,0</w:t>
            </w:r>
          </w:p>
        </w:tc>
        <w:tc>
          <w:tcPr>
            <w:tcW w:w="99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650,0</w:t>
            </w:r>
          </w:p>
        </w:tc>
        <w:tc>
          <w:tcPr>
            <w:tcW w:w="127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650,0 </w:t>
            </w:r>
          </w:p>
        </w:tc>
        <w:tc>
          <w:tcPr>
            <w:tcW w:w="1653" w:type="dxa"/>
            <w:gridSpan w:val="2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69"/>
          <w:jc w:val="center"/>
        </w:trPr>
        <w:tc>
          <w:tcPr>
            <w:tcW w:w="15829" w:type="dxa"/>
            <w:gridSpan w:val="23"/>
          </w:tcPr>
          <w:p w:rsidR="005866E0" w:rsidRDefault="005866E0" w:rsidP="00850FFB">
            <w:pPr>
              <w:pStyle w:val="Table"/>
            </w:pPr>
            <w:r w:rsidRPr="004F380A">
              <w:rPr>
                <w:szCs w:val="24"/>
              </w:rPr>
              <w:t xml:space="preserve">Цель 1 </w:t>
            </w:r>
            <w:r w:rsidRPr="004F380A">
              <w:t xml:space="preserve">Создание благоприятных условий для развития туризма в Березовском районе, формирование отрасли туризма на основе </w:t>
            </w:r>
            <w:r w:rsidRPr="004F380A">
              <w:lastRenderedPageBreak/>
              <w:t>конкурентоспособных преимуществ рекреационного потенциала Березовского района (природные ресурсы, этнография, историко-культурное наследие, экология).</w:t>
            </w:r>
          </w:p>
          <w:p w:rsidR="00E27DD6" w:rsidRPr="004F380A" w:rsidRDefault="00E27DD6" w:rsidP="00850FFB">
            <w:pPr>
              <w:pStyle w:val="Table"/>
              <w:rPr>
                <w:szCs w:val="24"/>
              </w:rPr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Default="005866E0" w:rsidP="00850FFB">
            <w:pPr>
              <w:pStyle w:val="Table"/>
            </w:pPr>
            <w:r w:rsidRPr="004F380A">
              <w:lastRenderedPageBreak/>
              <w:t>Задача 1 Содействие развитию туристической инфраструктуры на территории района</w:t>
            </w:r>
          </w:p>
          <w:p w:rsidR="00E27DD6" w:rsidRPr="004F380A" w:rsidRDefault="00E27DD6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  <w:r w:rsidRPr="004F380A">
              <w:t>1.1</w:t>
            </w:r>
          </w:p>
        </w:tc>
        <w:tc>
          <w:tcPr>
            <w:tcW w:w="3257" w:type="dxa"/>
          </w:tcPr>
          <w:p w:rsidR="005866E0" w:rsidRPr="004F380A" w:rsidRDefault="005866E0" w:rsidP="00850FFB">
            <w:pPr>
              <w:pStyle w:val="Table"/>
            </w:pPr>
            <w:r w:rsidRPr="004F380A">
              <w:t>Организация и проведение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на конкурсной основе Гранты: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1.«Лучший проект по развитию инфраструктуры для въездного туризма»;</w:t>
            </w:r>
          </w:p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2. «Лучший проект по развитию туризма в муниципальном образовании»;</w:t>
            </w:r>
          </w:p>
          <w:p w:rsidR="005866E0" w:rsidRPr="004F380A" w:rsidRDefault="005866E0" w:rsidP="00850FFB">
            <w:pPr>
              <w:pStyle w:val="Table"/>
            </w:pPr>
          </w:p>
          <w:p w:rsidR="005866E0" w:rsidRDefault="005866E0" w:rsidP="00850FFB">
            <w:pPr>
              <w:pStyle w:val="Table"/>
            </w:pPr>
            <w:r w:rsidRPr="004F380A">
              <w:t xml:space="preserve">3. «Лучший проект по развитию </w:t>
            </w:r>
            <w:proofErr w:type="spellStart"/>
            <w:r w:rsidRPr="004F380A">
              <w:t>этнотуризма</w:t>
            </w:r>
            <w:proofErr w:type="spellEnd"/>
            <w:r w:rsidRPr="004F380A">
              <w:t>»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279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999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4 500,0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1 500,0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1 500,0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1 500,0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900,0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300,0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 xml:space="preserve">900,0 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900,0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300,0</w:t>
            </w:r>
          </w:p>
        </w:tc>
        <w:tc>
          <w:tcPr>
            <w:tcW w:w="993" w:type="dxa"/>
            <w:gridSpan w:val="3"/>
          </w:tcPr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900,0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300,0</w:t>
            </w:r>
          </w:p>
        </w:tc>
        <w:tc>
          <w:tcPr>
            <w:tcW w:w="1369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 xml:space="preserve">900,0 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4F380A" w:rsidRPr="004F380A" w:rsidRDefault="005866E0" w:rsidP="00850FFB">
            <w:pPr>
              <w:pStyle w:val="Table"/>
            </w:pPr>
            <w:r w:rsidRPr="004F380A">
              <w:t>300,0</w:t>
            </w:r>
          </w:p>
          <w:p w:rsidR="004F380A" w:rsidRPr="004F380A" w:rsidRDefault="004F380A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300,0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2013 – 2017 года</w:t>
            </w: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15 грантов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Default="005866E0" w:rsidP="00850FFB">
            <w:pPr>
              <w:pStyle w:val="Table"/>
            </w:pPr>
            <w:r w:rsidRPr="004F380A">
              <w:t>Задача 2 Популяризация туризма в Березовском районе, как привлекательной территории для туристического отдыха.</w:t>
            </w:r>
          </w:p>
          <w:p w:rsidR="00E27DD6" w:rsidRPr="004F380A" w:rsidRDefault="00E27DD6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  <w:r w:rsidRPr="004F380A">
              <w:t>2.1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Default="004F380A" w:rsidP="00850FFB">
            <w:pPr>
              <w:pStyle w:val="Table"/>
            </w:pPr>
            <w:r w:rsidRPr="004F380A">
              <w:t xml:space="preserve"> </w:t>
            </w:r>
            <w:r w:rsidR="005866E0" w:rsidRPr="004F380A">
              <w:t>Изготовление</w:t>
            </w:r>
            <w:r w:rsidRPr="004F380A">
              <w:t xml:space="preserve"> </w:t>
            </w:r>
            <w:r w:rsidR="005866E0" w:rsidRPr="004F380A">
              <w:t>буклетов, каталогов, брошюр по туризму, сувенирной продукции,</w:t>
            </w:r>
            <w:r w:rsidRPr="004F380A">
              <w:t xml:space="preserve"> </w:t>
            </w:r>
            <w:r w:rsidR="005866E0" w:rsidRPr="004F380A">
              <w:t>рекламных плакатов, баннеров, открыток, буклетов и др.</w:t>
            </w:r>
            <w:r w:rsidRPr="004F380A">
              <w:t xml:space="preserve"> </w:t>
            </w:r>
            <w:r w:rsidR="005866E0" w:rsidRPr="004F380A">
              <w:t>организация работ по созданию и продвижению туристской символики района;</w:t>
            </w:r>
            <w:r w:rsidRPr="004F380A">
              <w:t xml:space="preserve"> 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  <w:r w:rsidRPr="004F380A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855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0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1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44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701" w:type="dxa"/>
            <w:gridSpan w:val="4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2013 – 2017 года</w:t>
            </w: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1</w:t>
            </w:r>
            <w:r w:rsidR="004F380A" w:rsidRPr="004F380A">
              <w:t xml:space="preserve"> </w:t>
            </w:r>
            <w:r w:rsidRPr="004F380A">
              <w:t xml:space="preserve">500 экз. 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Default="005866E0" w:rsidP="00850FFB">
            <w:pPr>
              <w:pStyle w:val="Table"/>
            </w:pPr>
            <w:r w:rsidRPr="004F380A">
              <w:t>Задача 3 Вовлечение жителей района в формирование и развитие туристической отрасли</w:t>
            </w:r>
          </w:p>
          <w:p w:rsidR="00E27DD6" w:rsidRPr="004F380A" w:rsidRDefault="00E27DD6" w:rsidP="00850FFB">
            <w:pPr>
              <w:pStyle w:val="Table"/>
            </w:pPr>
          </w:p>
        </w:tc>
      </w:tr>
      <w:tr w:rsidR="005866E0" w:rsidRPr="004F380A" w:rsidTr="00E27DD6">
        <w:trPr>
          <w:trHeight w:val="285"/>
          <w:jc w:val="center"/>
        </w:trPr>
        <w:tc>
          <w:tcPr>
            <w:tcW w:w="562" w:type="dxa"/>
            <w:vMerge w:val="restart"/>
          </w:tcPr>
          <w:p w:rsidR="004F380A" w:rsidRPr="004F380A" w:rsidRDefault="005866E0" w:rsidP="00850FFB">
            <w:pPr>
              <w:pStyle w:val="Table"/>
            </w:pPr>
            <w:r w:rsidRPr="004F380A">
              <w:t>3.1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 w:val="restart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 xml:space="preserve">Организация </w:t>
            </w:r>
            <w:r w:rsidRPr="004F380A">
              <w:lastRenderedPageBreak/>
              <w:t>соревнований, фестивалей, конкурсов туристической тематики</w:t>
            </w:r>
            <w:r w:rsidR="004F380A" w:rsidRPr="004F380A">
              <w:t xml:space="preserve"> </w:t>
            </w:r>
            <w:r w:rsidRPr="004F380A">
              <w:t>(спортивно-любительской рыбалке, спортивный туризм, сплавы по рекам</w:t>
            </w:r>
            <w:r w:rsidR="004F380A" w:rsidRPr="004F380A">
              <w:t xml:space="preserve"> </w:t>
            </w:r>
            <w:r w:rsidRPr="004F380A">
              <w:t>и др.) .</w:t>
            </w:r>
          </w:p>
        </w:tc>
        <w:tc>
          <w:tcPr>
            <w:tcW w:w="1700" w:type="dxa"/>
            <w:vMerge w:val="restart"/>
          </w:tcPr>
          <w:p w:rsidR="005866E0" w:rsidRDefault="005866E0" w:rsidP="00850FFB">
            <w:pPr>
              <w:pStyle w:val="Table"/>
            </w:pPr>
            <w:r w:rsidRPr="004F380A">
              <w:lastRenderedPageBreak/>
              <w:t xml:space="preserve">Комитет по </w:t>
            </w:r>
            <w:r w:rsidRPr="004F380A">
              <w:lastRenderedPageBreak/>
              <w:t xml:space="preserve">вопросам </w:t>
            </w:r>
            <w:proofErr w:type="spellStart"/>
            <w:r w:rsidRPr="004F380A">
              <w:t>малочисле-нных</w:t>
            </w:r>
            <w:proofErr w:type="spellEnd"/>
            <w:r w:rsidRPr="004F380A">
              <w:t xml:space="preserve"> народов Севера, </w:t>
            </w:r>
            <w:proofErr w:type="spellStart"/>
            <w:r w:rsidRPr="004F380A">
              <w:t>природо</w:t>
            </w:r>
            <w:proofErr w:type="spellEnd"/>
            <w:r w:rsidRPr="004F380A">
              <w:t>-пользованию, сельскому хозяйству и экологии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>Итого:</w:t>
            </w:r>
          </w:p>
        </w:tc>
        <w:tc>
          <w:tcPr>
            <w:tcW w:w="996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1 </w:t>
            </w:r>
            <w:r w:rsidRPr="004F380A">
              <w:lastRenderedPageBreak/>
              <w:t>000,0</w:t>
            </w:r>
          </w:p>
        </w:tc>
        <w:tc>
          <w:tcPr>
            <w:tcW w:w="852" w:type="dxa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 xml:space="preserve"> </w:t>
            </w:r>
            <w:r w:rsidRPr="004F380A">
              <w:lastRenderedPageBreak/>
              <w:t>200,0</w:t>
            </w:r>
          </w:p>
        </w:tc>
        <w:tc>
          <w:tcPr>
            <w:tcW w:w="85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>200,0</w:t>
            </w:r>
          </w:p>
        </w:tc>
        <w:tc>
          <w:tcPr>
            <w:tcW w:w="851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200,0</w:t>
            </w:r>
          </w:p>
        </w:tc>
        <w:tc>
          <w:tcPr>
            <w:tcW w:w="944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200,0</w:t>
            </w:r>
          </w:p>
        </w:tc>
        <w:tc>
          <w:tcPr>
            <w:tcW w:w="1701" w:type="dxa"/>
            <w:gridSpan w:val="4"/>
          </w:tcPr>
          <w:p w:rsidR="005866E0" w:rsidRPr="004F380A" w:rsidRDefault="005866E0" w:rsidP="00850FFB">
            <w:pPr>
              <w:pStyle w:val="Table"/>
            </w:pPr>
            <w:r w:rsidRPr="004F380A">
              <w:t>200,0</w:t>
            </w:r>
          </w:p>
        </w:tc>
        <w:tc>
          <w:tcPr>
            <w:tcW w:w="1559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>2013 – 2017 года</w:t>
            </w:r>
          </w:p>
        </w:tc>
        <w:tc>
          <w:tcPr>
            <w:tcW w:w="1134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 xml:space="preserve">10 </w:t>
            </w:r>
          </w:p>
        </w:tc>
      </w:tr>
      <w:tr w:rsidR="005866E0" w:rsidRPr="004F380A" w:rsidTr="00E27DD6">
        <w:trPr>
          <w:trHeight w:val="705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996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852" w:type="dxa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85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1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44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701" w:type="dxa"/>
            <w:gridSpan w:val="4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1755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Вне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бюджетные источники</w:t>
            </w:r>
          </w:p>
        </w:tc>
        <w:tc>
          <w:tcPr>
            <w:tcW w:w="996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852" w:type="dxa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85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1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44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701" w:type="dxa"/>
            <w:gridSpan w:val="4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Pr="004F380A" w:rsidRDefault="005866E0" w:rsidP="00850FFB">
            <w:pPr>
              <w:pStyle w:val="Table"/>
            </w:pPr>
            <w:r w:rsidRPr="004F380A">
              <w:t>Задача 4 Развитие этнографического туризма на основе традиционной культуры</w:t>
            </w:r>
          </w:p>
          <w:p w:rsidR="005866E0" w:rsidRDefault="005866E0" w:rsidP="00850FFB">
            <w:pPr>
              <w:pStyle w:val="Table"/>
            </w:pPr>
            <w:r w:rsidRPr="004F380A">
              <w:t>и традиционной хозяйственной деятельности коренных малочисленных народов Севера</w:t>
            </w:r>
          </w:p>
          <w:p w:rsidR="00E27DD6" w:rsidRPr="004F380A" w:rsidRDefault="00E27DD6" w:rsidP="00850FFB">
            <w:pPr>
              <w:pStyle w:val="Table"/>
            </w:pPr>
          </w:p>
        </w:tc>
      </w:tr>
      <w:tr w:rsidR="005866E0" w:rsidRPr="004F380A" w:rsidTr="00E27DD6">
        <w:trPr>
          <w:trHeight w:val="315"/>
          <w:jc w:val="center"/>
        </w:trPr>
        <w:tc>
          <w:tcPr>
            <w:tcW w:w="562" w:type="dxa"/>
            <w:vMerge w:val="restart"/>
          </w:tcPr>
          <w:p w:rsidR="005866E0" w:rsidRPr="004F380A" w:rsidRDefault="005866E0" w:rsidP="00850FFB">
            <w:pPr>
              <w:pStyle w:val="Table"/>
            </w:pPr>
            <w:r w:rsidRPr="004F380A">
              <w:t>4.1</w:t>
            </w:r>
          </w:p>
        </w:tc>
        <w:tc>
          <w:tcPr>
            <w:tcW w:w="3257" w:type="dxa"/>
            <w:vMerge w:val="restart"/>
          </w:tcPr>
          <w:p w:rsidR="005866E0" w:rsidRPr="004F380A" w:rsidRDefault="005866E0" w:rsidP="00850FFB">
            <w:pPr>
              <w:pStyle w:val="Table"/>
              <w:rPr>
                <w:b/>
                <w:u w:val="single"/>
              </w:rPr>
            </w:pPr>
            <w:r w:rsidRPr="004F380A">
              <w:t>Проведение на территории Березовского района традиционных праздников:</w:t>
            </w:r>
          </w:p>
        </w:tc>
        <w:tc>
          <w:tcPr>
            <w:tcW w:w="1700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  <w:rPr>
                <w:b/>
              </w:rPr>
            </w:pPr>
            <w:r w:rsidRPr="004F380A">
              <w:t xml:space="preserve">Комитет по вопросам </w:t>
            </w:r>
            <w:proofErr w:type="spellStart"/>
            <w:r w:rsidRPr="004F380A">
              <w:t>малочисл-енных</w:t>
            </w:r>
            <w:proofErr w:type="spellEnd"/>
            <w:r w:rsidRPr="004F380A">
              <w:t xml:space="preserve"> народов Севера, </w:t>
            </w:r>
            <w:proofErr w:type="spellStart"/>
            <w:r w:rsidRPr="004F380A">
              <w:t>природо</w:t>
            </w:r>
            <w:proofErr w:type="spellEnd"/>
            <w:r w:rsidRPr="004F380A">
              <w:t>-пользованию, сельскому хозяйству и экологии</w:t>
            </w: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Итого: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7 050,0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1 450,0 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1 400,0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1 400,0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1 400,0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1 400,0</w:t>
            </w:r>
          </w:p>
        </w:tc>
        <w:tc>
          <w:tcPr>
            <w:tcW w:w="1559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2013 – 2017 года</w:t>
            </w:r>
          </w:p>
        </w:tc>
        <w:tc>
          <w:tcPr>
            <w:tcW w:w="1134" w:type="dxa"/>
            <w:vMerge w:val="restart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 xml:space="preserve">25 </w:t>
            </w:r>
          </w:p>
        </w:tc>
      </w:tr>
      <w:tr w:rsidR="005866E0" w:rsidRPr="004F380A" w:rsidTr="00E27DD6">
        <w:trPr>
          <w:trHeight w:val="585"/>
          <w:jc w:val="center"/>
        </w:trPr>
        <w:tc>
          <w:tcPr>
            <w:tcW w:w="562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4 300,0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900,0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850,0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850,0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850,0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850,0</w:t>
            </w:r>
          </w:p>
          <w:p w:rsidR="005866E0" w:rsidRPr="004F380A" w:rsidRDefault="005866E0" w:rsidP="00850FFB">
            <w:pPr>
              <w:pStyle w:val="Table"/>
            </w:pPr>
          </w:p>
        </w:tc>
        <w:tc>
          <w:tcPr>
            <w:tcW w:w="1559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60"/>
          <w:jc w:val="center"/>
        </w:trPr>
        <w:tc>
          <w:tcPr>
            <w:tcW w:w="562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Вне</w:t>
            </w:r>
          </w:p>
          <w:p w:rsidR="005866E0" w:rsidRPr="004F380A" w:rsidRDefault="005866E0" w:rsidP="00850FFB">
            <w:pPr>
              <w:pStyle w:val="Table"/>
            </w:pPr>
            <w:r w:rsidRPr="004F380A">
              <w:t>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2 750,0</w:t>
            </w:r>
          </w:p>
        </w:tc>
        <w:tc>
          <w:tcPr>
            <w:tcW w:w="995" w:type="dxa"/>
            <w:gridSpan w:val="2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550,0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550,0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550,0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550,0</w:t>
            </w:r>
          </w:p>
        </w:tc>
        <w:tc>
          <w:tcPr>
            <w:tcW w:w="1230" w:type="dxa"/>
            <w:gridSpan w:val="2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  <w:r w:rsidRPr="004F380A">
              <w:t>550,0</w:t>
            </w:r>
          </w:p>
        </w:tc>
        <w:tc>
          <w:tcPr>
            <w:tcW w:w="1559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  <w:vMerge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2100"/>
          <w:jc w:val="center"/>
        </w:trPr>
        <w:tc>
          <w:tcPr>
            <w:tcW w:w="562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  <w:tcBorders>
              <w:top w:val="nil"/>
            </w:tcBorders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Pr="004F380A" w:rsidRDefault="005866E0" w:rsidP="00850FFB">
            <w:pPr>
              <w:pStyle w:val="Table"/>
            </w:pPr>
            <w:r w:rsidRPr="004F380A">
              <w:t>«День оленевода»</w:t>
            </w: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1 800,0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400,0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350,0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350,0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350,0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350,0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Default="005866E0" w:rsidP="00850FFB">
            <w:pPr>
              <w:pStyle w:val="Table"/>
            </w:pPr>
            <w:r w:rsidRPr="004F380A">
              <w:t>«Вороний день»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Default="005866E0" w:rsidP="00850FFB">
            <w:pPr>
              <w:pStyle w:val="Table"/>
            </w:pPr>
            <w:r w:rsidRPr="004F380A">
              <w:t>«Слет охотника»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Pr="004F380A" w:rsidRDefault="005866E0" w:rsidP="00850FFB">
            <w:pPr>
              <w:pStyle w:val="Table"/>
            </w:pPr>
            <w:r w:rsidRPr="004F380A">
              <w:t>«День рыбака»</w:t>
            </w: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1 </w:t>
            </w:r>
            <w:r w:rsidRPr="004F380A">
              <w:lastRenderedPageBreak/>
              <w:t>250,0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lastRenderedPageBreak/>
              <w:t>250,0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250,0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250,0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3257" w:type="dxa"/>
          </w:tcPr>
          <w:p w:rsidR="005866E0" w:rsidRDefault="005866E0" w:rsidP="00850FFB">
            <w:pPr>
              <w:pStyle w:val="Table"/>
            </w:pPr>
            <w:r w:rsidRPr="004F380A">
              <w:t>Международный день коренных народов мира»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700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250,0</w:t>
            </w:r>
          </w:p>
        </w:tc>
        <w:tc>
          <w:tcPr>
            <w:tcW w:w="995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50,0</w:t>
            </w:r>
          </w:p>
        </w:tc>
        <w:tc>
          <w:tcPr>
            <w:tcW w:w="992" w:type="dxa"/>
            <w:gridSpan w:val="3"/>
          </w:tcPr>
          <w:p w:rsidR="005866E0" w:rsidRPr="004F380A" w:rsidRDefault="005866E0" w:rsidP="00850FFB">
            <w:pPr>
              <w:pStyle w:val="Table"/>
            </w:pPr>
            <w:r w:rsidRPr="004F380A">
              <w:t>50,0</w:t>
            </w:r>
          </w:p>
        </w:tc>
        <w:tc>
          <w:tcPr>
            <w:tcW w:w="1230" w:type="dxa"/>
            <w:gridSpan w:val="2"/>
          </w:tcPr>
          <w:p w:rsidR="005866E0" w:rsidRPr="004F380A" w:rsidRDefault="005866E0" w:rsidP="00850FFB">
            <w:pPr>
              <w:pStyle w:val="Table"/>
            </w:pPr>
            <w:r w:rsidRPr="004F380A">
              <w:t>50,0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>5</w:t>
            </w: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Pr="004F380A" w:rsidRDefault="005866E0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15829" w:type="dxa"/>
            <w:gridSpan w:val="23"/>
          </w:tcPr>
          <w:p w:rsidR="005866E0" w:rsidRDefault="005866E0" w:rsidP="00850FFB">
            <w:pPr>
              <w:pStyle w:val="Table"/>
            </w:pPr>
            <w:r w:rsidRPr="004F380A">
              <w:t>Задача 5</w:t>
            </w:r>
            <w:r w:rsidR="004F380A" w:rsidRPr="004F380A">
              <w:t xml:space="preserve"> </w:t>
            </w:r>
            <w:r w:rsidRPr="004F380A">
              <w:t>Международное и межрегиональное сотрудничество в развитии внутреннего и въездного туризма</w:t>
            </w:r>
          </w:p>
          <w:p w:rsidR="00E27DD6" w:rsidRPr="004F380A" w:rsidRDefault="00E27DD6" w:rsidP="00850FFB">
            <w:pPr>
              <w:pStyle w:val="Table"/>
            </w:pPr>
          </w:p>
        </w:tc>
      </w:tr>
      <w:tr w:rsidR="005866E0" w:rsidRPr="004F380A" w:rsidTr="00E27DD6">
        <w:trPr>
          <w:trHeight w:val="330"/>
          <w:jc w:val="center"/>
        </w:trPr>
        <w:tc>
          <w:tcPr>
            <w:tcW w:w="562" w:type="dxa"/>
          </w:tcPr>
          <w:p w:rsidR="005866E0" w:rsidRPr="004F380A" w:rsidRDefault="005866E0" w:rsidP="00850FFB">
            <w:pPr>
              <w:pStyle w:val="Table"/>
            </w:pPr>
            <w:r w:rsidRPr="004F380A">
              <w:t>5.1</w:t>
            </w:r>
          </w:p>
        </w:tc>
        <w:tc>
          <w:tcPr>
            <w:tcW w:w="3257" w:type="dxa"/>
          </w:tcPr>
          <w:p w:rsidR="005866E0" w:rsidRPr="004F380A" w:rsidRDefault="005866E0" w:rsidP="00850FFB">
            <w:pPr>
              <w:pStyle w:val="Table"/>
            </w:pPr>
            <w:r w:rsidRPr="004F380A">
              <w:t>Продвижение туристских возможностей Березовского района на российском и международном рынках.</w:t>
            </w:r>
            <w:r w:rsidR="004F380A" w:rsidRPr="004F380A">
              <w:t xml:space="preserve"> </w:t>
            </w:r>
          </w:p>
        </w:tc>
        <w:tc>
          <w:tcPr>
            <w:tcW w:w="1700" w:type="dxa"/>
          </w:tcPr>
          <w:p w:rsidR="005866E0" w:rsidRDefault="005866E0" w:rsidP="00850FFB">
            <w:pPr>
              <w:pStyle w:val="Table"/>
            </w:pPr>
            <w:r w:rsidRPr="004F380A">
              <w:t>Комитет по вопросам малочисленных народов Севера, природопользованию, сельскому хозяйству и экологии</w:t>
            </w:r>
          </w:p>
          <w:p w:rsidR="00E27DD6" w:rsidRPr="004F380A" w:rsidRDefault="00E27DD6" w:rsidP="00850FFB">
            <w:pPr>
              <w:pStyle w:val="Table"/>
            </w:pPr>
          </w:p>
        </w:tc>
        <w:tc>
          <w:tcPr>
            <w:tcW w:w="1423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Бюджет района</w:t>
            </w:r>
          </w:p>
        </w:tc>
        <w:tc>
          <w:tcPr>
            <w:tcW w:w="855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500,0</w:t>
            </w:r>
          </w:p>
        </w:tc>
        <w:tc>
          <w:tcPr>
            <w:tcW w:w="993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0" w:type="dxa"/>
            <w:gridSpan w:val="2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851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944" w:type="dxa"/>
            <w:gridSpan w:val="3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701" w:type="dxa"/>
            <w:gridSpan w:val="4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100,0</w:t>
            </w:r>
          </w:p>
        </w:tc>
        <w:tc>
          <w:tcPr>
            <w:tcW w:w="1559" w:type="dxa"/>
          </w:tcPr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</w:p>
          <w:p w:rsidR="005866E0" w:rsidRPr="004F380A" w:rsidRDefault="005866E0" w:rsidP="00850FFB">
            <w:pPr>
              <w:pStyle w:val="Table"/>
            </w:pPr>
            <w:r w:rsidRPr="004F380A">
              <w:t>2013 – 2017 года</w:t>
            </w:r>
          </w:p>
        </w:tc>
        <w:tc>
          <w:tcPr>
            <w:tcW w:w="1134" w:type="dxa"/>
          </w:tcPr>
          <w:p w:rsidR="005866E0" w:rsidRPr="004F380A" w:rsidRDefault="005866E0" w:rsidP="00850FFB">
            <w:pPr>
              <w:pStyle w:val="Table"/>
            </w:pPr>
            <w:r w:rsidRPr="004F380A">
              <w:t xml:space="preserve"> 10</w:t>
            </w:r>
          </w:p>
        </w:tc>
      </w:tr>
    </w:tbl>
    <w:p w:rsidR="004F380A" w:rsidRDefault="004F380A" w:rsidP="005866E0">
      <w:pPr>
        <w:pStyle w:val="12"/>
        <w:rPr>
          <w:rFonts w:ascii="Arial" w:hAnsi="Arial" w:cs="Arial"/>
          <w:sz w:val="24"/>
          <w:szCs w:val="28"/>
        </w:rPr>
      </w:pPr>
    </w:p>
    <w:p w:rsidR="00E27DD6" w:rsidRDefault="00E27DD6" w:rsidP="005866E0">
      <w:pPr>
        <w:pStyle w:val="12"/>
        <w:rPr>
          <w:rFonts w:ascii="Arial" w:hAnsi="Arial" w:cs="Arial"/>
          <w:sz w:val="24"/>
          <w:szCs w:val="28"/>
        </w:rPr>
      </w:pPr>
    </w:p>
    <w:p w:rsidR="00E27DD6" w:rsidRPr="004F380A" w:rsidRDefault="00E27DD6" w:rsidP="005866E0">
      <w:pPr>
        <w:pStyle w:val="12"/>
        <w:rPr>
          <w:rFonts w:ascii="Arial" w:hAnsi="Arial" w:cs="Arial"/>
          <w:sz w:val="24"/>
          <w:szCs w:val="28"/>
        </w:rPr>
      </w:pPr>
    </w:p>
    <w:p w:rsidR="005866E0" w:rsidRPr="004F380A" w:rsidRDefault="005866E0" w:rsidP="005866E0">
      <w:pPr>
        <w:pStyle w:val="ConsPlusTitle"/>
        <w:ind w:left="11199"/>
        <w:rPr>
          <w:rFonts w:ascii="Arial" w:hAnsi="Arial" w:cs="Arial"/>
          <w:b w:val="0"/>
          <w:bCs w:val="0"/>
          <w:sz w:val="24"/>
          <w:szCs w:val="28"/>
        </w:rPr>
        <w:sectPr w:rsidR="005866E0" w:rsidRPr="004F380A" w:rsidSect="005866E0">
          <w:pgSz w:w="16838" w:h="11906" w:orient="landscape"/>
          <w:pgMar w:top="851" w:right="567" w:bottom="567" w:left="567" w:header="709" w:footer="709" w:gutter="0"/>
          <w:cols w:space="708"/>
          <w:docGrid w:linePitch="360"/>
        </w:sectPr>
      </w:pPr>
    </w:p>
    <w:p w:rsidR="00E27DD6" w:rsidRPr="00E27DD6" w:rsidRDefault="00E27DD6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27DD6" w:rsidRPr="00E27DD6" w:rsidRDefault="00E27DD6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27DD6" w:rsidRPr="00E27DD6" w:rsidRDefault="005866E0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27DD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5866E0" w:rsidRPr="00E27DD6" w:rsidRDefault="005866E0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27DD6">
        <w:rPr>
          <w:rFonts w:cs="Arial"/>
          <w:b/>
          <w:bCs/>
          <w:kern w:val="28"/>
          <w:sz w:val="32"/>
          <w:szCs w:val="32"/>
        </w:rPr>
        <w:t xml:space="preserve"> к Целевой Программе</w:t>
      </w:r>
    </w:p>
    <w:p w:rsidR="005866E0" w:rsidRPr="00E27DD6" w:rsidRDefault="005866E0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27DD6">
        <w:rPr>
          <w:rFonts w:cs="Arial"/>
          <w:b/>
          <w:bCs/>
          <w:kern w:val="28"/>
          <w:sz w:val="32"/>
          <w:szCs w:val="32"/>
        </w:rPr>
        <w:t>«Развитие туризма на территории Березовского района</w:t>
      </w:r>
    </w:p>
    <w:p w:rsidR="005866E0" w:rsidRPr="00E27DD6" w:rsidRDefault="005866E0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27DD6">
        <w:rPr>
          <w:rFonts w:cs="Arial"/>
          <w:b/>
          <w:bCs/>
          <w:kern w:val="28"/>
          <w:sz w:val="32"/>
          <w:szCs w:val="32"/>
        </w:rPr>
        <w:t>на 2013 и плановый период 2014- 2017 годов»</w:t>
      </w:r>
    </w:p>
    <w:p w:rsidR="00E27DD6" w:rsidRPr="00E27DD6" w:rsidRDefault="00E27DD6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27DD6" w:rsidRPr="00E27DD6" w:rsidRDefault="00E27DD6" w:rsidP="00E27DD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866E0" w:rsidRDefault="005866E0" w:rsidP="00E27DD6"/>
    <w:p w:rsidR="00E27DD6" w:rsidRPr="00E27DD6" w:rsidRDefault="00E27DD6" w:rsidP="00E27DD6"/>
    <w:p w:rsidR="005866E0" w:rsidRPr="00E27DD6" w:rsidRDefault="005866E0" w:rsidP="00E27DD6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E27DD6">
        <w:rPr>
          <w:b/>
          <w:bCs/>
          <w:iCs/>
          <w:sz w:val="30"/>
          <w:szCs w:val="28"/>
        </w:rPr>
        <w:t>Целевые показатели</w:t>
      </w:r>
      <w:r w:rsidR="004F380A" w:rsidRPr="00E27DD6">
        <w:rPr>
          <w:b/>
          <w:bCs/>
          <w:iCs/>
          <w:sz w:val="30"/>
          <w:szCs w:val="28"/>
        </w:rPr>
        <w:t xml:space="preserve"> </w:t>
      </w:r>
      <w:r w:rsidRPr="00E27DD6">
        <w:rPr>
          <w:b/>
          <w:bCs/>
          <w:iCs/>
          <w:sz w:val="30"/>
          <w:szCs w:val="28"/>
        </w:rPr>
        <w:t>целевой программы</w:t>
      </w:r>
    </w:p>
    <w:p w:rsidR="005866E0" w:rsidRPr="00E27DD6" w:rsidRDefault="005866E0" w:rsidP="00E27DD6">
      <w:pPr>
        <w:jc w:val="center"/>
        <w:rPr>
          <w:rFonts w:cs="Arial"/>
          <w:b/>
          <w:bCs/>
          <w:iCs/>
          <w:sz w:val="30"/>
          <w:szCs w:val="28"/>
        </w:rPr>
      </w:pPr>
      <w:r w:rsidRPr="00E27DD6">
        <w:rPr>
          <w:rFonts w:cs="Arial"/>
          <w:b/>
          <w:bCs/>
          <w:iCs/>
          <w:sz w:val="30"/>
          <w:szCs w:val="28"/>
        </w:rPr>
        <w:t>«Развитие туризма на территории Березовского района на 2013 и плановый период 2014- 2017 годов»</w:t>
      </w:r>
    </w:p>
    <w:p w:rsidR="005866E0" w:rsidRDefault="005866E0" w:rsidP="00E27DD6"/>
    <w:p w:rsidR="00E27DD6" w:rsidRPr="00E27DD6" w:rsidRDefault="00E27DD6" w:rsidP="00E27DD6"/>
    <w:tbl>
      <w:tblPr>
        <w:tblW w:w="15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231"/>
        <w:gridCol w:w="3683"/>
        <w:gridCol w:w="717"/>
        <w:gridCol w:w="774"/>
        <w:gridCol w:w="34"/>
        <w:gridCol w:w="755"/>
        <w:gridCol w:w="709"/>
        <w:gridCol w:w="708"/>
        <w:gridCol w:w="13"/>
        <w:gridCol w:w="1456"/>
      </w:tblGrid>
      <w:tr w:rsidR="005866E0" w:rsidRPr="004F380A" w:rsidTr="00E27DD6">
        <w:trPr>
          <w:trHeight w:val="550"/>
          <w:jc w:val="center"/>
        </w:trPr>
        <w:tc>
          <w:tcPr>
            <w:tcW w:w="566" w:type="dxa"/>
            <w:vMerge w:val="restart"/>
            <w:vAlign w:val="center"/>
          </w:tcPr>
          <w:p w:rsidR="005866E0" w:rsidRPr="004F380A" w:rsidRDefault="005866E0" w:rsidP="00E27DD6">
            <w:pPr>
              <w:pStyle w:val="Table0"/>
            </w:pPr>
            <w:r w:rsidRPr="004F380A">
              <w:t>№ п/п</w:t>
            </w:r>
          </w:p>
        </w:tc>
        <w:tc>
          <w:tcPr>
            <w:tcW w:w="6231" w:type="dxa"/>
            <w:vMerge w:val="restart"/>
            <w:vAlign w:val="center"/>
          </w:tcPr>
          <w:p w:rsidR="005866E0" w:rsidRPr="004F380A" w:rsidRDefault="005866E0" w:rsidP="00E27DD6">
            <w:pPr>
              <w:pStyle w:val="Table0"/>
            </w:pPr>
            <w:r w:rsidRPr="004F380A">
              <w:t>Наименование показателей результатов</w:t>
            </w:r>
          </w:p>
        </w:tc>
        <w:tc>
          <w:tcPr>
            <w:tcW w:w="3683" w:type="dxa"/>
            <w:vMerge w:val="restart"/>
            <w:vAlign w:val="center"/>
          </w:tcPr>
          <w:p w:rsidR="005866E0" w:rsidRPr="004F380A" w:rsidRDefault="005866E0" w:rsidP="00E27DD6">
            <w:pPr>
              <w:pStyle w:val="Table0"/>
            </w:pPr>
            <w:r w:rsidRPr="004F380A">
              <w:t>Фактическое значение показателя на момент разработки программы</w:t>
            </w:r>
          </w:p>
        </w:tc>
        <w:tc>
          <w:tcPr>
            <w:tcW w:w="3697" w:type="dxa"/>
            <w:gridSpan w:val="6"/>
            <w:vAlign w:val="center"/>
          </w:tcPr>
          <w:p w:rsidR="005866E0" w:rsidRPr="004F380A" w:rsidRDefault="005866E0" w:rsidP="00E27DD6">
            <w:pPr>
              <w:pStyle w:val="Table0"/>
            </w:pPr>
            <w:r w:rsidRPr="004F380A">
              <w:t>Значение показателя по годам</w:t>
            </w:r>
          </w:p>
        </w:tc>
        <w:tc>
          <w:tcPr>
            <w:tcW w:w="1469" w:type="dxa"/>
            <w:gridSpan w:val="2"/>
            <w:vMerge w:val="restart"/>
            <w:vAlign w:val="center"/>
          </w:tcPr>
          <w:p w:rsidR="005866E0" w:rsidRPr="004F380A" w:rsidRDefault="005866E0" w:rsidP="00E27DD6">
            <w:pPr>
              <w:pStyle w:val="Table0"/>
            </w:pPr>
            <w:r w:rsidRPr="004F380A">
              <w:t>Целевое значение</w:t>
            </w:r>
          </w:p>
          <w:p w:rsidR="005866E0" w:rsidRDefault="005866E0" w:rsidP="00E27DD6">
            <w:pPr>
              <w:pStyle w:val="Table0"/>
            </w:pPr>
            <w:r w:rsidRPr="004F380A">
              <w:t>показателя на момент окончания действия Программы</w:t>
            </w:r>
          </w:p>
          <w:p w:rsidR="00E27DD6" w:rsidRPr="00E27DD6" w:rsidRDefault="00E27DD6" w:rsidP="00E27DD6">
            <w:pPr>
              <w:pStyle w:val="Table"/>
            </w:pPr>
          </w:p>
        </w:tc>
      </w:tr>
      <w:tr w:rsidR="005866E0" w:rsidRPr="004F380A" w:rsidTr="00E27DD6">
        <w:trPr>
          <w:trHeight w:val="137"/>
          <w:jc w:val="center"/>
        </w:trPr>
        <w:tc>
          <w:tcPr>
            <w:tcW w:w="566" w:type="dxa"/>
            <w:vMerge/>
            <w:vAlign w:val="center"/>
          </w:tcPr>
          <w:p w:rsidR="005866E0" w:rsidRPr="004F380A" w:rsidRDefault="005866E0" w:rsidP="00E27DD6">
            <w:pPr>
              <w:pStyle w:val="Table0"/>
            </w:pPr>
          </w:p>
        </w:tc>
        <w:tc>
          <w:tcPr>
            <w:tcW w:w="6231" w:type="dxa"/>
            <w:vMerge/>
            <w:vAlign w:val="center"/>
          </w:tcPr>
          <w:p w:rsidR="005866E0" w:rsidRPr="004F380A" w:rsidRDefault="005866E0" w:rsidP="00E27DD6">
            <w:pPr>
              <w:pStyle w:val="Table0"/>
            </w:pPr>
          </w:p>
        </w:tc>
        <w:tc>
          <w:tcPr>
            <w:tcW w:w="3683" w:type="dxa"/>
            <w:vMerge/>
            <w:vAlign w:val="center"/>
          </w:tcPr>
          <w:p w:rsidR="005866E0" w:rsidRPr="004F380A" w:rsidRDefault="005866E0" w:rsidP="00E27DD6">
            <w:pPr>
              <w:pStyle w:val="Table"/>
            </w:pPr>
          </w:p>
        </w:tc>
        <w:tc>
          <w:tcPr>
            <w:tcW w:w="717" w:type="dxa"/>
            <w:vAlign w:val="center"/>
          </w:tcPr>
          <w:p w:rsidR="005866E0" w:rsidRPr="004F380A" w:rsidRDefault="005866E0" w:rsidP="00E27DD6">
            <w:pPr>
              <w:pStyle w:val="Table"/>
            </w:pPr>
            <w:r w:rsidRPr="004F380A">
              <w:t>2013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год</w:t>
            </w:r>
          </w:p>
        </w:tc>
        <w:tc>
          <w:tcPr>
            <w:tcW w:w="808" w:type="dxa"/>
            <w:gridSpan w:val="2"/>
            <w:vAlign w:val="center"/>
          </w:tcPr>
          <w:p w:rsidR="005866E0" w:rsidRPr="004F380A" w:rsidRDefault="005866E0" w:rsidP="00E27DD6">
            <w:pPr>
              <w:pStyle w:val="Table"/>
            </w:pPr>
            <w:r w:rsidRPr="004F380A">
              <w:t>2014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год</w:t>
            </w:r>
          </w:p>
        </w:tc>
        <w:tc>
          <w:tcPr>
            <w:tcW w:w="755" w:type="dxa"/>
            <w:vAlign w:val="center"/>
          </w:tcPr>
          <w:p w:rsidR="005866E0" w:rsidRPr="004F380A" w:rsidRDefault="005866E0" w:rsidP="00E27DD6">
            <w:pPr>
              <w:pStyle w:val="Table"/>
            </w:pPr>
            <w:r w:rsidRPr="004F380A">
              <w:t>2015 год</w:t>
            </w:r>
          </w:p>
        </w:tc>
        <w:tc>
          <w:tcPr>
            <w:tcW w:w="709" w:type="dxa"/>
            <w:vAlign w:val="center"/>
          </w:tcPr>
          <w:p w:rsidR="005866E0" w:rsidRPr="004F380A" w:rsidRDefault="005866E0" w:rsidP="00E27DD6">
            <w:pPr>
              <w:pStyle w:val="Table"/>
            </w:pPr>
            <w:r w:rsidRPr="004F380A">
              <w:t>2016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год</w:t>
            </w:r>
          </w:p>
        </w:tc>
        <w:tc>
          <w:tcPr>
            <w:tcW w:w="708" w:type="dxa"/>
            <w:vAlign w:val="center"/>
          </w:tcPr>
          <w:p w:rsidR="005866E0" w:rsidRPr="004F380A" w:rsidRDefault="005866E0" w:rsidP="00E27DD6">
            <w:pPr>
              <w:pStyle w:val="Table"/>
            </w:pPr>
            <w:r w:rsidRPr="004F380A">
              <w:t>2017 год</w:t>
            </w:r>
          </w:p>
        </w:tc>
        <w:tc>
          <w:tcPr>
            <w:tcW w:w="1469" w:type="dxa"/>
            <w:gridSpan w:val="2"/>
            <w:vMerge/>
            <w:vAlign w:val="center"/>
          </w:tcPr>
          <w:p w:rsidR="005866E0" w:rsidRPr="004F380A" w:rsidRDefault="005866E0" w:rsidP="00E27DD6">
            <w:pPr>
              <w:pStyle w:val="Table"/>
            </w:pP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85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1.</w:t>
            </w:r>
          </w:p>
        </w:tc>
        <w:tc>
          <w:tcPr>
            <w:tcW w:w="1508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Default="005866E0" w:rsidP="00E27DD6">
            <w:pPr>
              <w:pStyle w:val="Table"/>
            </w:pPr>
            <w:r w:rsidRPr="004F380A">
              <w:t>Показатели непосредственных результатов</w:t>
            </w:r>
          </w:p>
          <w:p w:rsidR="00E27DD6" w:rsidRPr="004F380A" w:rsidRDefault="00E27DD6" w:rsidP="00E27DD6">
            <w:pPr>
              <w:pStyle w:val="Table"/>
            </w:pP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85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1.1.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Default="005866E0" w:rsidP="00E27DD6">
            <w:pPr>
              <w:pStyle w:val="Table"/>
            </w:pPr>
            <w:r w:rsidRPr="004F380A">
              <w:t>Увеличение численности субъектов предпринимательства, занимающихся внутренним туризмом</w:t>
            </w:r>
            <w:r w:rsidR="004F380A" w:rsidRPr="004F380A">
              <w:t xml:space="preserve"> 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число работающих</w:t>
            </w:r>
            <w:r w:rsidR="004F380A" w:rsidRPr="004F380A">
              <w:t xml:space="preserve"> </w:t>
            </w:r>
            <w:r w:rsidRPr="004F380A">
              <w:t xml:space="preserve">субъектов 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7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8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11</w:t>
            </w:r>
          </w:p>
        </w:tc>
        <w:tc>
          <w:tcPr>
            <w:tcW w:w="14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11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922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lastRenderedPageBreak/>
              <w:t>1.2.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0A" w:rsidRPr="004F380A" w:rsidRDefault="005866E0" w:rsidP="00E27DD6">
            <w:pPr>
              <w:pStyle w:val="Table"/>
            </w:pPr>
            <w:r w:rsidRPr="004F380A">
              <w:t>Количество предоставленных муниципальных грантов за лучший проект: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1.«Лучший проект по развитию инфраструктуры для въездного туризма»;</w:t>
            </w:r>
          </w:p>
          <w:p w:rsidR="005866E0" w:rsidRPr="004F380A" w:rsidRDefault="005866E0" w:rsidP="00E27DD6">
            <w:pPr>
              <w:pStyle w:val="Table"/>
            </w:pPr>
          </w:p>
          <w:p w:rsidR="005866E0" w:rsidRPr="004F380A" w:rsidRDefault="005866E0" w:rsidP="00E27DD6">
            <w:pPr>
              <w:pStyle w:val="Table"/>
            </w:pPr>
            <w:r w:rsidRPr="004F380A">
              <w:t>2. «Лучший проект по развитию туризма в муниципальном образовании»;</w:t>
            </w:r>
          </w:p>
          <w:p w:rsidR="005866E0" w:rsidRPr="004F380A" w:rsidRDefault="005866E0" w:rsidP="00E27DD6">
            <w:pPr>
              <w:pStyle w:val="Table"/>
            </w:pPr>
          </w:p>
          <w:p w:rsidR="005866E0" w:rsidRDefault="005866E0" w:rsidP="00E27DD6">
            <w:pPr>
              <w:pStyle w:val="Table"/>
            </w:pPr>
            <w:r w:rsidRPr="004F380A">
              <w:t xml:space="preserve">3. «Лучший проект по развитию </w:t>
            </w:r>
            <w:proofErr w:type="spellStart"/>
            <w:r w:rsidRPr="004F380A">
              <w:t>этнотуризма</w:t>
            </w:r>
            <w:proofErr w:type="spellEnd"/>
            <w:r w:rsidRPr="004F380A">
              <w:t>»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предоставленных муниципальных грантов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  <w:tc>
          <w:tcPr>
            <w:tcW w:w="14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922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1.3.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4F380A" w:rsidP="00E27DD6">
            <w:pPr>
              <w:pStyle w:val="Table"/>
            </w:pPr>
            <w:r w:rsidRPr="004F380A">
              <w:t xml:space="preserve"> </w:t>
            </w:r>
            <w:r w:rsidR="005866E0" w:rsidRPr="004F380A">
              <w:t xml:space="preserve">Число субъектов предпринимательства, принявших участие в туристических выставках, выставках-ярмарках, форумах, конкурсах, презентациях и других специальных общественных мероприятиях 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принявших участие в туристических выставках, выставках-ярмарках, форумах, конкурсах, презентациях и других специальных общественных мероприятиях</w:t>
            </w:r>
          </w:p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  <w:p w:rsidR="005866E0" w:rsidRPr="004F380A" w:rsidRDefault="005866E0" w:rsidP="00E27DD6">
            <w:pPr>
              <w:pStyle w:val="Table"/>
            </w:pPr>
          </w:p>
          <w:p w:rsidR="005866E0" w:rsidRPr="004F380A" w:rsidRDefault="005866E0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8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11</w:t>
            </w:r>
          </w:p>
        </w:tc>
        <w:tc>
          <w:tcPr>
            <w:tcW w:w="14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rPr>
                <w:lang w:val="en-US"/>
              </w:rPr>
              <w:t>1</w:t>
            </w:r>
            <w:r w:rsidRPr="004F380A">
              <w:t>1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183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2.</w:t>
            </w:r>
          </w:p>
        </w:tc>
        <w:tc>
          <w:tcPr>
            <w:tcW w:w="114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Показатели конечных результатов</w:t>
            </w:r>
          </w:p>
        </w:tc>
        <w:tc>
          <w:tcPr>
            <w:tcW w:w="1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</w:p>
        </w:tc>
        <w:tc>
          <w:tcPr>
            <w:tcW w:w="21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2.1.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Увеличение количества предоставляемых туров и маршрутов на территории района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туров и маршрутов, предоставляемых на территории района</w:t>
            </w:r>
          </w:p>
          <w:p w:rsidR="005866E0" w:rsidRDefault="005866E0" w:rsidP="00E27DD6">
            <w:pPr>
              <w:pStyle w:val="Table"/>
            </w:pPr>
            <w:r w:rsidRPr="004F380A">
              <w:t>4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20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22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14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2.2.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Увеличение</w:t>
            </w:r>
            <w:r w:rsidR="004F380A" w:rsidRPr="004F380A">
              <w:t xml:space="preserve"> </w:t>
            </w:r>
            <w:r w:rsidRPr="004F380A">
              <w:t xml:space="preserve">новых видов туризма в районе 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новых видов туризма</w:t>
            </w:r>
          </w:p>
          <w:p w:rsidR="005866E0" w:rsidRDefault="005866E0" w:rsidP="00E27DD6">
            <w:pPr>
              <w:pStyle w:val="Table"/>
            </w:pPr>
            <w:r w:rsidRPr="004F380A">
              <w:t>4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4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5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2.3.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Улучшением</w:t>
            </w:r>
            <w:r w:rsidR="004F380A" w:rsidRPr="004F380A">
              <w:t xml:space="preserve"> </w:t>
            </w:r>
            <w:r w:rsidRPr="004F380A">
              <w:t>качества туристского обслуживания, создание новых рабочих мест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количества дополнительных рабочих мест</w:t>
            </w:r>
          </w:p>
          <w:p w:rsidR="005866E0" w:rsidRDefault="005866E0" w:rsidP="00E27DD6">
            <w:pPr>
              <w:pStyle w:val="Table"/>
            </w:pPr>
            <w:r w:rsidRPr="004F380A">
              <w:t>25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25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35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55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60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60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8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2.4.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произведенной рекламно-информационной продукции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продукции (экземпляров)</w:t>
            </w:r>
          </w:p>
          <w:p w:rsidR="005866E0" w:rsidRDefault="005866E0" w:rsidP="00E27DD6">
            <w:pPr>
              <w:pStyle w:val="Table"/>
            </w:pPr>
            <w:r w:rsidRPr="004F380A">
              <w:lastRenderedPageBreak/>
              <w:t>0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lastRenderedPageBreak/>
              <w:t>5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15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15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15</w:t>
            </w:r>
          </w:p>
        </w:tc>
      </w:tr>
      <w:tr w:rsidR="005866E0" w:rsidRPr="004F380A" w:rsidTr="00E27DD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8"/>
          <w:tblCellSpacing w:w="5" w:type="nil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lastRenderedPageBreak/>
              <w:t>2.5.</w:t>
            </w:r>
          </w:p>
        </w:tc>
        <w:tc>
          <w:tcPr>
            <w:tcW w:w="6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туристов (человек)</w:t>
            </w:r>
          </w:p>
        </w:tc>
        <w:tc>
          <w:tcPr>
            <w:tcW w:w="3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Количество туристов</w:t>
            </w:r>
          </w:p>
          <w:p w:rsidR="005866E0" w:rsidRDefault="005866E0" w:rsidP="00E27DD6">
            <w:pPr>
              <w:pStyle w:val="Table"/>
            </w:pPr>
            <w:r w:rsidRPr="004F380A">
              <w:t xml:space="preserve">250 </w:t>
            </w:r>
          </w:p>
          <w:p w:rsidR="00E27DD6" w:rsidRPr="004F380A" w:rsidRDefault="00E27DD6" w:rsidP="00E27DD6">
            <w:pPr>
              <w:pStyle w:val="Table"/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250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500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1000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2000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3000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E0" w:rsidRPr="004F380A" w:rsidRDefault="005866E0" w:rsidP="00E27DD6">
            <w:pPr>
              <w:pStyle w:val="Table"/>
            </w:pPr>
            <w:r w:rsidRPr="004F380A">
              <w:t>3000</w:t>
            </w:r>
          </w:p>
        </w:tc>
      </w:tr>
    </w:tbl>
    <w:p w:rsidR="004F380A" w:rsidRPr="00E27DD6" w:rsidRDefault="004F380A" w:rsidP="00E27DD6">
      <w:pPr>
        <w:ind w:left="567" w:firstLine="0"/>
      </w:pPr>
    </w:p>
    <w:p w:rsidR="004F380A" w:rsidRPr="00E27DD6" w:rsidRDefault="004F380A" w:rsidP="00E27DD6">
      <w:pPr>
        <w:ind w:left="567" w:firstLine="0"/>
      </w:pPr>
    </w:p>
    <w:p w:rsidR="007B4B54" w:rsidRPr="00E27DD6" w:rsidRDefault="007B4B54" w:rsidP="00E27DD6">
      <w:pPr>
        <w:ind w:left="567" w:firstLine="0"/>
      </w:pPr>
    </w:p>
    <w:sectPr w:rsidR="007B4B54" w:rsidRPr="00E27DD6" w:rsidSect="005866E0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2A85"/>
    <w:multiLevelType w:val="hybridMultilevel"/>
    <w:tmpl w:val="EFFC5BE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F826699"/>
    <w:multiLevelType w:val="hybridMultilevel"/>
    <w:tmpl w:val="A6021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8DB1FEA"/>
    <w:multiLevelType w:val="hybridMultilevel"/>
    <w:tmpl w:val="8DE405FE"/>
    <w:lvl w:ilvl="0" w:tplc="390A9C4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7640E80"/>
    <w:multiLevelType w:val="multilevel"/>
    <w:tmpl w:val="8982C4E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4">
    <w:nsid w:val="79A46E10"/>
    <w:multiLevelType w:val="hybridMultilevel"/>
    <w:tmpl w:val="5706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386A83"/>
    <w:rsid w:val="004F380A"/>
    <w:rsid w:val="004F75B2"/>
    <w:rsid w:val="005866E0"/>
    <w:rsid w:val="007B4B54"/>
    <w:rsid w:val="00850FFB"/>
    <w:rsid w:val="008D3653"/>
    <w:rsid w:val="00DD762F"/>
    <w:rsid w:val="00E27DD6"/>
    <w:rsid w:val="00F5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F75B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F75B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F75B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F75B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F75B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66E0"/>
    <w:pPr>
      <w:spacing w:before="100" w:beforeAutospacing="1" w:after="100" w:afterAutospacing="1"/>
    </w:pPr>
  </w:style>
  <w:style w:type="paragraph" w:customStyle="1" w:styleId="just">
    <w:name w:val="just"/>
    <w:basedOn w:val="a"/>
    <w:rsid w:val="005866E0"/>
    <w:pPr>
      <w:spacing w:before="100" w:beforeAutospacing="1" w:after="100" w:afterAutospacing="1"/>
    </w:pPr>
  </w:style>
  <w:style w:type="paragraph" w:customStyle="1" w:styleId="ConsPlusNonformat">
    <w:name w:val="ConsPlusNonformat"/>
    <w:rsid w:val="005866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866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866E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5866E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Абзац списка1"/>
    <w:basedOn w:val="a"/>
    <w:rsid w:val="005866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rsid w:val="005866E0"/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0FF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0FF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50FF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50FF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F75B2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4F75B2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850FF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F75B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4F75B2"/>
    <w:rPr>
      <w:color w:val="0000FF"/>
      <w:u w:val="none"/>
    </w:rPr>
  </w:style>
  <w:style w:type="paragraph" w:customStyle="1" w:styleId="Application">
    <w:name w:val="Application!Приложение"/>
    <w:rsid w:val="004F75B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F75B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F75B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F75B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F75B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F75B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F75B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F75B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F75B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66E0"/>
    <w:pPr>
      <w:spacing w:before="100" w:beforeAutospacing="1" w:after="100" w:afterAutospacing="1"/>
    </w:pPr>
  </w:style>
  <w:style w:type="paragraph" w:customStyle="1" w:styleId="just">
    <w:name w:val="just"/>
    <w:basedOn w:val="a"/>
    <w:rsid w:val="005866E0"/>
    <w:pPr>
      <w:spacing w:before="100" w:beforeAutospacing="1" w:after="100" w:afterAutospacing="1"/>
    </w:pPr>
  </w:style>
  <w:style w:type="paragraph" w:customStyle="1" w:styleId="ConsPlusNonformat">
    <w:name w:val="ConsPlusNonformat"/>
    <w:rsid w:val="005866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866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866E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5866E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Абзац списка1"/>
    <w:basedOn w:val="a"/>
    <w:rsid w:val="005866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rsid w:val="005866E0"/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0FF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0FF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50FF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50FF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F75B2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4F75B2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850FF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F75B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4F75B2"/>
    <w:rPr>
      <w:color w:val="0000FF"/>
      <w:u w:val="none"/>
    </w:rPr>
  </w:style>
  <w:style w:type="paragraph" w:customStyle="1" w:styleId="Application">
    <w:name w:val="Application!Приложение"/>
    <w:rsid w:val="004F75B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F75B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F75B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F75B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act\96e20c02-1b12-465a-b64c-24aa922700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39092541-a6fd-45e2-b56f-da391949a97c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16</Pages>
  <Words>3627</Words>
  <Characters>20680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2024-03-19T06:56:00Z</dcterms:created>
  <dcterms:modified xsi:type="dcterms:W3CDTF">2024-03-19T06:56:00Z</dcterms:modified>
</cp:coreProperties>
</file>