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50B" w:rsidRPr="00C14A7F" w:rsidRDefault="0060650B" w:rsidP="00C14A7F">
      <w:pPr>
        <w:ind w:right="277"/>
      </w:pPr>
      <w:bookmarkStart w:id="0" w:name="_GoBack"/>
      <w:bookmarkEnd w:id="0"/>
    </w:p>
    <w:p w:rsidR="0060650B" w:rsidRPr="00C14A7F" w:rsidRDefault="0060650B" w:rsidP="00C14A7F">
      <w:pPr>
        <w:jc w:val="center"/>
        <w:rPr>
          <w:rFonts w:cs="Arial"/>
          <w:b/>
          <w:bCs/>
          <w:kern w:val="32"/>
          <w:sz w:val="32"/>
          <w:szCs w:val="32"/>
        </w:rPr>
      </w:pPr>
      <w:r w:rsidRPr="00C14A7F">
        <w:rPr>
          <w:rFonts w:cs="Arial"/>
          <w:b/>
          <w:bCs/>
          <w:kern w:val="32"/>
          <w:sz w:val="32"/>
          <w:szCs w:val="32"/>
        </w:rPr>
        <w:t xml:space="preserve">АДМИНИСТРАЦИЯ БЕРЕЗОВСКОГО РАЙОНА </w:t>
      </w:r>
    </w:p>
    <w:p w:rsidR="0060650B" w:rsidRPr="00C14A7F" w:rsidRDefault="0060650B" w:rsidP="00C14A7F"/>
    <w:p w:rsidR="0060650B" w:rsidRPr="00C14A7F" w:rsidRDefault="0060650B" w:rsidP="00C14A7F">
      <w:pPr>
        <w:jc w:val="center"/>
        <w:rPr>
          <w:rFonts w:cs="Arial"/>
          <w:b/>
          <w:bCs/>
          <w:kern w:val="32"/>
          <w:sz w:val="32"/>
          <w:szCs w:val="32"/>
        </w:rPr>
      </w:pPr>
      <w:r w:rsidRPr="00C14A7F">
        <w:rPr>
          <w:rFonts w:cs="Arial"/>
          <w:b/>
          <w:bCs/>
          <w:kern w:val="32"/>
          <w:sz w:val="32"/>
          <w:szCs w:val="32"/>
        </w:rPr>
        <w:t xml:space="preserve">ХАНТЫ-МАНСИЙСКОГО АВТОНОМНОГО ОКРУГА – ЮГРЫ </w:t>
      </w:r>
    </w:p>
    <w:p w:rsidR="0060650B" w:rsidRPr="00C14A7F" w:rsidRDefault="0060650B" w:rsidP="00C14A7F"/>
    <w:p w:rsidR="0060650B" w:rsidRPr="00C14A7F" w:rsidRDefault="0088515B" w:rsidP="00C14A7F">
      <w:pPr>
        <w:jc w:val="center"/>
        <w:rPr>
          <w:rFonts w:cs="Arial"/>
          <w:bCs/>
          <w:kern w:val="32"/>
          <w:sz w:val="32"/>
          <w:szCs w:val="32"/>
        </w:rPr>
      </w:pPr>
      <w:r w:rsidRPr="00C14A7F">
        <w:rPr>
          <w:rFonts w:cs="Arial"/>
          <w:b/>
          <w:bCs/>
          <w:kern w:val="32"/>
          <w:sz w:val="32"/>
          <w:szCs w:val="32"/>
        </w:rPr>
        <w:t>ПОСТАНОВЛЕ</w:t>
      </w:r>
      <w:r w:rsidR="0060650B" w:rsidRPr="00C14A7F">
        <w:rPr>
          <w:rFonts w:cs="Arial"/>
          <w:b/>
          <w:bCs/>
          <w:kern w:val="32"/>
          <w:sz w:val="32"/>
          <w:szCs w:val="32"/>
        </w:rPr>
        <w:t>НИЕ</w:t>
      </w:r>
    </w:p>
    <w:p w:rsidR="00114CCD" w:rsidRPr="00C14A7F" w:rsidRDefault="00114CCD" w:rsidP="00C14A7F">
      <w:pPr>
        <w:ind w:left="-540" w:firstLine="540"/>
      </w:pPr>
    </w:p>
    <w:p w:rsidR="00176B0B" w:rsidRPr="00C14A7F" w:rsidRDefault="00AC14C6" w:rsidP="00C14A7F">
      <w:pPr>
        <w:ind w:left="-540" w:firstLine="540"/>
      </w:pPr>
      <w:r w:rsidRPr="00C14A7F">
        <w:t>о</w:t>
      </w:r>
      <w:r w:rsidR="007D0EA3" w:rsidRPr="00C14A7F">
        <w:t>т</w:t>
      </w:r>
      <w:r w:rsidR="00847545" w:rsidRPr="00C14A7F">
        <w:t xml:space="preserve"> 25.04</w:t>
      </w:r>
      <w:r w:rsidR="00413419" w:rsidRPr="00C14A7F">
        <w:t>.2011</w:t>
      </w:r>
      <w:r w:rsidR="00C14A7F" w:rsidRPr="00C14A7F">
        <w:t xml:space="preserve"> </w:t>
      </w:r>
      <w:r w:rsidR="00C14A7F">
        <w:tab/>
      </w:r>
      <w:r w:rsidR="00C14A7F">
        <w:tab/>
      </w:r>
      <w:r w:rsidR="00C14A7F">
        <w:tab/>
      </w:r>
      <w:r w:rsidR="00C14A7F">
        <w:tab/>
      </w:r>
      <w:r w:rsidR="00C14A7F">
        <w:tab/>
      </w:r>
      <w:r w:rsidR="00C14A7F">
        <w:tab/>
      </w:r>
      <w:r w:rsidR="00C14A7F">
        <w:tab/>
      </w:r>
      <w:r w:rsidR="00C14A7F">
        <w:tab/>
      </w:r>
      <w:r w:rsidR="00C14A7F">
        <w:tab/>
      </w:r>
      <w:r w:rsidR="00C14A7F">
        <w:tab/>
      </w:r>
      <w:r w:rsidR="007D0EA3" w:rsidRPr="00C14A7F">
        <w:t>№</w:t>
      </w:r>
      <w:r w:rsidR="00413419" w:rsidRPr="00C14A7F">
        <w:t>535</w:t>
      </w:r>
    </w:p>
    <w:p w:rsidR="00C14A7F" w:rsidRPr="00C14A7F" w:rsidRDefault="00DF4D96" w:rsidP="00C14A7F">
      <w:pPr>
        <w:ind w:left="-540" w:firstLine="540"/>
      </w:pPr>
      <w:proofErr w:type="spellStart"/>
      <w:r w:rsidRPr="00C14A7F">
        <w:t>пгт</w:t>
      </w:r>
      <w:proofErr w:type="gramStart"/>
      <w:r w:rsidRPr="00C14A7F">
        <w:t>.Б</w:t>
      </w:r>
      <w:proofErr w:type="gramEnd"/>
      <w:r w:rsidRPr="00C14A7F">
        <w:t>ере</w:t>
      </w:r>
      <w:r w:rsidR="00176B0B" w:rsidRPr="00C14A7F">
        <w:t>зово</w:t>
      </w:r>
      <w:proofErr w:type="spellEnd"/>
    </w:p>
    <w:p w:rsidR="00C14A7F" w:rsidRPr="00C14A7F" w:rsidRDefault="00C14A7F" w:rsidP="00C14A7F">
      <w:pPr>
        <w:ind w:left="-540" w:firstLine="540"/>
      </w:pPr>
    </w:p>
    <w:p w:rsidR="00C14A7F" w:rsidRPr="00C14A7F" w:rsidRDefault="00CC4FBF" w:rsidP="00C14A7F">
      <w:pPr>
        <w:tabs>
          <w:tab w:val="left" w:pos="9354"/>
        </w:tabs>
        <w:ind w:right="-2"/>
        <w:jc w:val="center"/>
        <w:rPr>
          <w:rFonts w:cs="Arial"/>
          <w:bCs/>
          <w:szCs w:val="28"/>
        </w:rPr>
      </w:pPr>
      <w:r w:rsidRPr="00C14A7F">
        <w:rPr>
          <w:rFonts w:cs="Arial"/>
          <w:b/>
          <w:bCs/>
          <w:kern w:val="28"/>
          <w:sz w:val="32"/>
          <w:szCs w:val="32"/>
        </w:rPr>
        <w:t>Об утверждении целевой программы</w:t>
      </w:r>
      <w:r w:rsidR="00D2187D" w:rsidRPr="00C14A7F">
        <w:rPr>
          <w:rFonts w:cs="Arial"/>
          <w:b/>
          <w:bCs/>
          <w:kern w:val="28"/>
          <w:sz w:val="32"/>
          <w:szCs w:val="32"/>
        </w:rPr>
        <w:t xml:space="preserve"> </w:t>
      </w:r>
      <w:r w:rsidRPr="00C14A7F">
        <w:rPr>
          <w:rFonts w:cs="Arial"/>
          <w:b/>
          <w:bCs/>
          <w:kern w:val="28"/>
          <w:sz w:val="32"/>
          <w:szCs w:val="32"/>
        </w:rPr>
        <w:t xml:space="preserve">обеспечения территории муниципального образования Березовский район документами </w:t>
      </w:r>
      <w:proofErr w:type="spellStart"/>
      <w:r w:rsidRPr="00C14A7F">
        <w:rPr>
          <w:rFonts w:cs="Arial"/>
          <w:b/>
          <w:bCs/>
          <w:kern w:val="28"/>
          <w:sz w:val="32"/>
          <w:szCs w:val="32"/>
        </w:rPr>
        <w:t>градорегулирования</w:t>
      </w:r>
      <w:proofErr w:type="spellEnd"/>
      <w:r w:rsidRPr="00C14A7F">
        <w:rPr>
          <w:rFonts w:cs="Arial"/>
          <w:b/>
          <w:bCs/>
          <w:kern w:val="28"/>
          <w:sz w:val="32"/>
          <w:szCs w:val="32"/>
        </w:rPr>
        <w:t xml:space="preserve"> на 2011-2013 годы и период до 2015 года</w:t>
      </w:r>
    </w:p>
    <w:p w:rsidR="00CC4FBF" w:rsidRDefault="00CC4FBF" w:rsidP="00C14A7F"/>
    <w:p w:rsidR="000B75F8" w:rsidRDefault="000B75F8" w:rsidP="00C14A7F">
      <w: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25.04.2011 №535 " w:history="1">
        <w:r w:rsidRPr="000B75F8">
          <w:rPr>
            <w:rStyle w:val="af1"/>
          </w:rPr>
          <w:t>от 16.11.2011 № 1643</w:t>
        </w:r>
      </w:hyperlink>
      <w:r w:rsidR="00F340AE">
        <w:t xml:space="preserve"> - утратил силу постановлением Администрации </w:t>
      </w:r>
      <w:hyperlink r:id="rId9" w:tgtFrame="Cancelling" w:tooltip="О внесении изменений в приложение к постановлению администрации Березовского района от 25.04.2011№535 " w:history="1">
        <w:r w:rsidR="00F340AE" w:rsidRPr="007D1658">
          <w:rPr>
            <w:rStyle w:val="af1"/>
          </w:rPr>
          <w:t>от 11.04.2012 № 476</w:t>
        </w:r>
      </w:hyperlink>
      <w:r>
        <w:t>)</w:t>
      </w:r>
    </w:p>
    <w:p w:rsidR="0022013A" w:rsidRDefault="0022013A" w:rsidP="00C14A7F">
      <w: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25.04.2011№535 " w:history="1">
        <w:r w:rsidRPr="0022013A">
          <w:rPr>
            <w:rStyle w:val="af1"/>
          </w:rPr>
          <w:t>от 11.04.2012 № 476</w:t>
        </w:r>
      </w:hyperlink>
      <w:r w:rsidR="005422DE">
        <w:t xml:space="preserve">, </w:t>
      </w:r>
      <w:r w:rsidR="005422DE">
        <w:rPr>
          <w:rFonts w:cs="Arial"/>
        </w:rPr>
        <w:t xml:space="preserve">утратил силу постановлением Администрации </w:t>
      </w:r>
      <w:hyperlink r:id="rId11" w:tgtFrame="Cancelling" w:tooltip="О внесении изменений в приложение к постановлению администрации Березовского района от 25.04.2011 №535 " w:history="1">
        <w:r w:rsidR="005422DE" w:rsidRPr="00E30668">
          <w:rPr>
            <w:rStyle w:val="af1"/>
            <w:rFonts w:cs="Arial"/>
          </w:rPr>
          <w:t>от 15.06.2012 № 820</w:t>
        </w:r>
      </w:hyperlink>
      <w:r>
        <w:t>)</w:t>
      </w:r>
    </w:p>
    <w:p w:rsidR="007274A6" w:rsidRDefault="007274A6" w:rsidP="00C14A7F">
      <w:r>
        <w:t xml:space="preserve">(с изменениями внесенными постановлением Администрации </w:t>
      </w:r>
      <w:hyperlink r:id="rId12" w:tgtFrame="ChangingDocument" w:tooltip="О внесении изменений в приложение к постановлению администрации Березовского района от 25.04.2011 №535 " w:history="1">
        <w:r w:rsidRPr="007274A6">
          <w:rPr>
            <w:rStyle w:val="af1"/>
          </w:rPr>
          <w:t>от 15.06.2012 № 820</w:t>
        </w:r>
      </w:hyperlink>
      <w:r w:rsidR="0015435B">
        <w:t xml:space="preserve">, утратил силу постановлением Администрации </w:t>
      </w:r>
      <w:hyperlink r:id="rId13" w:tgtFrame="Cancelling" w:tooltip="О внесении изменений в приложение к постановлению администрации Березовского района от 25.04.2011 №535 " w:history="1">
        <w:r w:rsidR="0015435B" w:rsidRPr="00911842">
          <w:rPr>
            <w:rStyle w:val="af1"/>
          </w:rPr>
          <w:t>от 23.11.2012 № 1581</w:t>
        </w:r>
      </w:hyperlink>
      <w:r>
        <w:t>)</w:t>
      </w:r>
    </w:p>
    <w:p w:rsidR="002952EA" w:rsidRDefault="002952EA" w:rsidP="00C14A7F">
      <w:r>
        <w:t xml:space="preserve">(с изменениями внесенными постановлением Администрации </w:t>
      </w:r>
      <w:hyperlink r:id="rId14" w:tgtFrame="ChangingDocument" w:tooltip="О внесении изменений в приложение к постановлению администрации Березовского района от 25.04.2011 №535 " w:history="1">
        <w:r w:rsidRPr="002952EA">
          <w:rPr>
            <w:rStyle w:val="af1"/>
          </w:rPr>
          <w:t>от 23.11.2012 № 1581</w:t>
        </w:r>
      </w:hyperlink>
      <w:r w:rsidR="00866D79">
        <w:t xml:space="preserve">, утратил силу постановлением Администрации </w:t>
      </w:r>
      <w:hyperlink r:id="rId15" w:tgtFrame="Cancelling" w:tooltip="О внесении изменений в приложение к постановлению администрации Березовского района от 25.04.2011г. №535" w:history="1">
        <w:r w:rsidR="00866D79" w:rsidRPr="002A3B98">
          <w:rPr>
            <w:rStyle w:val="af1"/>
          </w:rPr>
          <w:t>от 05.03.2013 № 273</w:t>
        </w:r>
      </w:hyperlink>
      <w:r>
        <w:t>)</w:t>
      </w:r>
    </w:p>
    <w:p w:rsidR="00232578" w:rsidRDefault="00232578" w:rsidP="00C14A7F">
      <w:r>
        <w:t xml:space="preserve">(с изменениями внесенными постановлением Администрации </w:t>
      </w:r>
      <w:hyperlink r:id="rId16" w:tgtFrame="ChangingDocument" w:tooltip="О внесении изменений в приложение к постановлению администрации Березовского района от 25.04.2011г. №535" w:history="1">
        <w:r w:rsidRPr="00232578">
          <w:rPr>
            <w:rStyle w:val="af1"/>
          </w:rPr>
          <w:t>от 05.03.2013 № 273</w:t>
        </w:r>
      </w:hyperlink>
      <w:r>
        <w:t>)</w:t>
      </w:r>
    </w:p>
    <w:p w:rsidR="00C2495F" w:rsidRDefault="00C2495F" w:rsidP="00C14A7F"/>
    <w:p w:rsidR="00C2495F" w:rsidRPr="00C14A7F" w:rsidRDefault="00C2495F" w:rsidP="00C14A7F">
      <w:r>
        <w:t xml:space="preserve">(утратил силу постановлением Администрации </w:t>
      </w:r>
      <w:hyperlink r:id="rId17" w:tgtFrame="Cancelling" w:tooltip="О муниципальной программе Березовского района " w:history="1">
        <w:r w:rsidRPr="00C2495F">
          <w:rPr>
            <w:rStyle w:val="af1"/>
          </w:rPr>
          <w:t>от 23.12.2013 № 1869</w:t>
        </w:r>
      </w:hyperlink>
      <w:r>
        <w:t>)</w:t>
      </w:r>
    </w:p>
    <w:p w:rsidR="00D2187D" w:rsidRPr="00C14A7F" w:rsidRDefault="00D2187D" w:rsidP="00C14A7F"/>
    <w:p w:rsidR="00CC4FBF" w:rsidRPr="00C14A7F" w:rsidRDefault="00CC4FBF" w:rsidP="00C14A7F">
      <w:pPr>
        <w:ind w:firstLine="708"/>
      </w:pPr>
      <w:r w:rsidRPr="00C14A7F">
        <w:t xml:space="preserve">В соответствии с </w:t>
      </w:r>
      <w:hyperlink r:id="rId18" w:history="1">
        <w:r w:rsidR="00C14A7F">
          <w:rPr>
            <w:rStyle w:val="af1"/>
          </w:rPr>
          <w:t>Градостроительным кодексом</w:t>
        </w:r>
      </w:hyperlink>
      <w:r w:rsidRPr="00C14A7F">
        <w:t xml:space="preserve"> РФ от 29.12.2004</w:t>
      </w:r>
      <w:r w:rsidR="00D31387" w:rsidRPr="00C14A7F">
        <w:t xml:space="preserve"> </w:t>
      </w:r>
      <w:r w:rsidR="00D2187D" w:rsidRPr="00C14A7F">
        <w:t>№</w:t>
      </w:r>
      <w:r w:rsidRPr="00C14A7F">
        <w:t>190-ФЗ, Феде</w:t>
      </w:r>
      <w:r w:rsidR="00D2187D" w:rsidRPr="00C14A7F">
        <w:t>ральным законом от 29.12.2004 №</w:t>
      </w:r>
      <w:r w:rsidRPr="00C14A7F">
        <w:t>191-ФЗ «О введении</w:t>
      </w:r>
      <w:r w:rsidR="00D31387" w:rsidRPr="00C14A7F">
        <w:t xml:space="preserve"> </w:t>
      </w:r>
      <w:r w:rsidRPr="00C14A7F">
        <w:t xml:space="preserve">в действие </w:t>
      </w:r>
      <w:hyperlink r:id="rId19" w:history="1">
        <w:r w:rsidR="00C14A7F">
          <w:rPr>
            <w:rStyle w:val="af1"/>
          </w:rPr>
          <w:t>Градостроительного кодекса</w:t>
        </w:r>
      </w:hyperlink>
      <w:r w:rsidRPr="00C14A7F">
        <w:t xml:space="preserve"> РФ», постановлением Правительства Х</w:t>
      </w:r>
      <w:r w:rsidR="00D2187D" w:rsidRPr="00C14A7F">
        <w:t>анты-</w:t>
      </w:r>
      <w:r w:rsidRPr="00C14A7F">
        <w:t>М</w:t>
      </w:r>
      <w:r w:rsidR="00D2187D" w:rsidRPr="00C14A7F">
        <w:t xml:space="preserve">ансийского автономного округа </w:t>
      </w:r>
      <w:r w:rsidRPr="00C14A7F">
        <w:t>-</w:t>
      </w:r>
      <w:r w:rsidR="00D2187D" w:rsidRPr="00C14A7F">
        <w:t xml:space="preserve"> Югры от 03.11.2010 №</w:t>
      </w:r>
      <w:r w:rsidRPr="00C14A7F">
        <w:t>285-п</w:t>
      </w:r>
      <w:r w:rsidR="00D31387" w:rsidRPr="00C14A7F">
        <w:t xml:space="preserve"> </w:t>
      </w:r>
      <w:r w:rsidRPr="00C14A7F">
        <w:t>«О целевой программе Ханты-Мансийского ав</w:t>
      </w:r>
      <w:r w:rsidR="00D2187D" w:rsidRPr="00C14A7F">
        <w:t>тономного округа -</w:t>
      </w:r>
      <w:r w:rsidRPr="00C14A7F">
        <w:t xml:space="preserve"> Югры «Содействие развитию жилищного строительства на 2011-2013 годы</w:t>
      </w:r>
      <w:r w:rsidR="00D31387" w:rsidRPr="00C14A7F">
        <w:t xml:space="preserve"> </w:t>
      </w:r>
      <w:r w:rsidRPr="00C14A7F">
        <w:t>и период до 2015 года»:</w:t>
      </w:r>
    </w:p>
    <w:p w:rsidR="00CC4FBF" w:rsidRPr="00C14A7F" w:rsidRDefault="00CC4FBF" w:rsidP="00C14A7F"/>
    <w:p w:rsidR="00CC4FBF" w:rsidRPr="00C14A7F" w:rsidRDefault="002977D3" w:rsidP="00C14A7F">
      <w:pPr>
        <w:tabs>
          <w:tab w:val="left" w:pos="720"/>
          <w:tab w:val="left" w:pos="1080"/>
        </w:tabs>
        <w:ind w:firstLine="708"/>
        <w:rPr>
          <w:bCs/>
        </w:rPr>
      </w:pPr>
      <w:r w:rsidRPr="00C14A7F">
        <w:t>1.</w:t>
      </w:r>
      <w:r w:rsidR="00C14A7F" w:rsidRPr="00C14A7F">
        <w:t xml:space="preserve"> </w:t>
      </w:r>
      <w:r w:rsidR="00CC4FBF" w:rsidRPr="00C14A7F">
        <w:t xml:space="preserve">Утвердить прилагаемую целевую </w:t>
      </w:r>
      <w:hyperlink r:id="rId20" w:anchor="программа" w:tgtFrame="Logical" w:tooltip="Об утверждении целевой программы обеспечения территории муниципального образования Березовский район документами градорегулирования на 2011-2013 годы и период до 2015 года" w:history="1">
        <w:r w:rsidR="00CC4FBF" w:rsidRPr="007138D9">
          <w:rPr>
            <w:rStyle w:val="af1"/>
          </w:rPr>
          <w:t>программу</w:t>
        </w:r>
      </w:hyperlink>
      <w:r w:rsidR="00CC4FBF" w:rsidRPr="00C14A7F">
        <w:t xml:space="preserve"> </w:t>
      </w:r>
      <w:r w:rsidR="00CC4FBF" w:rsidRPr="00C14A7F">
        <w:rPr>
          <w:bCs/>
        </w:rPr>
        <w:t>обеспе</w:t>
      </w:r>
      <w:r w:rsidR="008D2461" w:rsidRPr="00C14A7F">
        <w:rPr>
          <w:bCs/>
        </w:rPr>
        <w:t xml:space="preserve">чения территории муниципального </w:t>
      </w:r>
      <w:r w:rsidR="00CC4FBF" w:rsidRPr="00C14A7F">
        <w:rPr>
          <w:bCs/>
        </w:rPr>
        <w:t xml:space="preserve">образования Березовский район документами </w:t>
      </w:r>
      <w:proofErr w:type="spellStart"/>
      <w:r w:rsidR="00CC4FBF" w:rsidRPr="00C14A7F">
        <w:rPr>
          <w:bCs/>
        </w:rPr>
        <w:t>градорегулирования</w:t>
      </w:r>
      <w:proofErr w:type="spellEnd"/>
      <w:r w:rsidR="00D31387" w:rsidRPr="00C14A7F">
        <w:rPr>
          <w:bCs/>
        </w:rPr>
        <w:t xml:space="preserve"> </w:t>
      </w:r>
      <w:r w:rsidR="00CC4FBF" w:rsidRPr="00C14A7F">
        <w:rPr>
          <w:bCs/>
        </w:rPr>
        <w:t>на</w:t>
      </w:r>
      <w:r w:rsidR="00D31387" w:rsidRPr="00C14A7F">
        <w:rPr>
          <w:bCs/>
        </w:rPr>
        <w:t xml:space="preserve"> </w:t>
      </w:r>
      <w:r w:rsidR="00CC4FBF" w:rsidRPr="00C14A7F">
        <w:rPr>
          <w:bCs/>
        </w:rPr>
        <w:t>2011-</w:t>
      </w:r>
      <w:r w:rsidR="00CC4FBF" w:rsidRPr="00C14A7F">
        <w:t>2013 годы и период до 2015 года.</w:t>
      </w:r>
    </w:p>
    <w:p w:rsidR="00CC4FBF" w:rsidRPr="00C14A7F" w:rsidRDefault="002977D3" w:rsidP="00C14A7F">
      <w:pPr>
        <w:tabs>
          <w:tab w:val="left" w:pos="720"/>
          <w:tab w:val="left" w:pos="1080"/>
        </w:tabs>
        <w:ind w:firstLine="708"/>
      </w:pPr>
      <w:r w:rsidRPr="00C14A7F">
        <w:t>2.</w:t>
      </w:r>
      <w:r w:rsidR="00C14A7F" w:rsidRPr="00C14A7F">
        <w:t xml:space="preserve"> </w:t>
      </w:r>
      <w:r w:rsidR="00CC4FBF" w:rsidRPr="00C14A7F">
        <w:t>Опубликовать настоящее постановление в газете «Жизнь Югры» и разместить на официальном сайте администрации Березовского района.</w:t>
      </w:r>
    </w:p>
    <w:p w:rsidR="00CC4FBF" w:rsidRPr="00C14A7F" w:rsidRDefault="002977D3" w:rsidP="00C14A7F">
      <w:pPr>
        <w:tabs>
          <w:tab w:val="left" w:pos="720"/>
          <w:tab w:val="left" w:pos="1080"/>
        </w:tabs>
        <w:ind w:firstLine="708"/>
      </w:pPr>
      <w:r w:rsidRPr="00C14A7F">
        <w:t>3.</w:t>
      </w:r>
      <w:r w:rsidR="00C14A7F" w:rsidRPr="00C14A7F">
        <w:t xml:space="preserve"> </w:t>
      </w:r>
      <w:r w:rsidR="00CC4FBF" w:rsidRPr="00C14A7F">
        <w:t>Настоящее постановление вступает в силу после его официального опубликования.</w:t>
      </w:r>
    </w:p>
    <w:p w:rsidR="00C14A7F" w:rsidRPr="00C14A7F" w:rsidRDefault="002977D3" w:rsidP="00C14A7F">
      <w:pPr>
        <w:tabs>
          <w:tab w:val="left" w:pos="720"/>
          <w:tab w:val="left" w:pos="1064"/>
        </w:tabs>
        <w:ind w:firstLine="708"/>
      </w:pPr>
      <w:r w:rsidRPr="00C14A7F">
        <w:t>4.</w:t>
      </w:r>
      <w:r w:rsidR="00C14A7F" w:rsidRPr="00C14A7F">
        <w:t xml:space="preserve"> </w:t>
      </w:r>
      <w:proofErr w:type="gramStart"/>
      <w:r w:rsidR="00CC4FBF" w:rsidRPr="00C14A7F">
        <w:t>Контроль за</w:t>
      </w:r>
      <w:proofErr w:type="gramEnd"/>
      <w:r w:rsidR="00CC4FBF" w:rsidRPr="00C14A7F">
        <w:t xml:space="preserve"> выполнением данного постановления оставляю за собой.</w:t>
      </w:r>
    </w:p>
    <w:p w:rsidR="00C14A7F" w:rsidRPr="00C14A7F" w:rsidRDefault="00C14A7F" w:rsidP="00C14A7F">
      <w:pPr>
        <w:ind w:left="567" w:firstLine="0"/>
      </w:pPr>
    </w:p>
    <w:p w:rsidR="00C14A7F" w:rsidRPr="00C14A7F" w:rsidRDefault="00C14A7F" w:rsidP="00C14A7F">
      <w:pPr>
        <w:ind w:left="567" w:firstLine="0"/>
      </w:pPr>
    </w:p>
    <w:p w:rsidR="00C14A7F" w:rsidRPr="00C14A7F" w:rsidRDefault="00C14A7F" w:rsidP="00C14A7F">
      <w:pPr>
        <w:ind w:left="567" w:firstLine="0"/>
      </w:pPr>
    </w:p>
    <w:p w:rsidR="007571B9" w:rsidRPr="00C14A7F" w:rsidRDefault="00E02BE5" w:rsidP="00C14A7F">
      <w:pPr>
        <w:ind w:left="567" w:firstLine="0"/>
      </w:pPr>
      <w:proofErr w:type="spellStart"/>
      <w:r w:rsidRPr="00C14A7F">
        <w:t>И.о</w:t>
      </w:r>
      <w:proofErr w:type="spellEnd"/>
      <w:r w:rsidRPr="00C14A7F">
        <w:t>. главы администрации</w:t>
      </w:r>
      <w:r w:rsidR="00CD4B7D" w:rsidRPr="00C14A7F">
        <w:t xml:space="preserve"> района</w:t>
      </w:r>
      <w:r w:rsidR="00C14A7F" w:rsidRPr="00C14A7F">
        <w:t xml:space="preserve"> </w:t>
      </w:r>
      <w:r w:rsidR="00C14A7F" w:rsidRPr="00C14A7F">
        <w:tab/>
      </w:r>
      <w:r w:rsidR="00C14A7F" w:rsidRPr="00C14A7F">
        <w:tab/>
      </w:r>
      <w:r w:rsidR="00C14A7F" w:rsidRPr="00C14A7F">
        <w:tab/>
      </w:r>
      <w:r w:rsidR="00C14A7F" w:rsidRPr="00C14A7F">
        <w:tab/>
      </w:r>
      <w:r w:rsidR="00C14A7F" w:rsidRPr="00C14A7F">
        <w:tab/>
      </w:r>
      <w:proofErr w:type="spellStart"/>
      <w:r w:rsidR="00CD4B7D" w:rsidRPr="00C14A7F">
        <w:t>Е.Л.Кулешов</w:t>
      </w:r>
      <w:proofErr w:type="spellEnd"/>
    </w:p>
    <w:p w:rsidR="00C14A7F" w:rsidRPr="00C14A7F" w:rsidRDefault="00C14A7F" w:rsidP="00C14A7F">
      <w:pPr>
        <w:ind w:left="567" w:firstLine="0"/>
      </w:pPr>
    </w:p>
    <w:p w:rsidR="00C14A7F" w:rsidRPr="00C14A7F" w:rsidRDefault="00C14A7F" w:rsidP="00C14A7F">
      <w:pPr>
        <w:ind w:left="567" w:firstLine="0"/>
      </w:pPr>
    </w:p>
    <w:p w:rsidR="00C14A7F" w:rsidRPr="007274A6" w:rsidRDefault="007571B9" w:rsidP="007274A6">
      <w:r w:rsidRPr="00C14A7F">
        <w:br w:type="page"/>
      </w:r>
      <w:r w:rsidR="007274A6">
        <w:lastRenderedPageBreak/>
        <w:t xml:space="preserve">(приложение изложено в редакции постановления Администрации </w:t>
      </w:r>
      <w:hyperlink r:id="rId21" w:tgtFrame="ChangingDocument" w:tooltip="О внесении изменений в приложение к постановлению администрации Березовского района от 25.04.2011 №535 " w:history="1">
        <w:r w:rsidR="007274A6" w:rsidRPr="007274A6">
          <w:rPr>
            <w:rStyle w:val="af1"/>
          </w:rPr>
          <w:t>от 15.06.2012 № 820</w:t>
        </w:r>
      </w:hyperlink>
      <w:r w:rsidR="007274A6">
        <w:t>)</w:t>
      </w:r>
    </w:p>
    <w:p w:rsidR="00C14A7F" w:rsidRDefault="002952EA" w:rsidP="00C14A7F">
      <w:r>
        <w:t xml:space="preserve">(приложение изложено в редакции постановления Администрации </w:t>
      </w:r>
      <w:hyperlink r:id="rId22" w:tgtFrame="ChangingDocument" w:tooltip="О внесении изменений в приложение к постановлению администрации Березовского района от 25.04.2011 №535 " w:history="1">
        <w:r w:rsidRPr="002952EA">
          <w:rPr>
            <w:rStyle w:val="af1"/>
          </w:rPr>
          <w:t>от 23.11.2012 № 1581</w:t>
        </w:r>
      </w:hyperlink>
      <w:r>
        <w:t>)</w:t>
      </w:r>
    </w:p>
    <w:p w:rsidR="00232578" w:rsidRDefault="00232578" w:rsidP="00C14A7F">
      <w:r>
        <w:t xml:space="preserve">(приложение изложено в редакции постановления Администрации </w:t>
      </w:r>
      <w:hyperlink r:id="rId23" w:tgtFrame="ChangingDocument" w:tooltip="О внесении изменений в приложение к постановлению администрации Березовского района от 25.04.2011г. №535" w:history="1">
        <w:r w:rsidRPr="00232578">
          <w:rPr>
            <w:rStyle w:val="af1"/>
          </w:rPr>
          <w:t>от 05.03.2013 № 273</w:t>
        </w:r>
      </w:hyperlink>
      <w:r>
        <w:t>)</w:t>
      </w:r>
    </w:p>
    <w:p w:rsidR="002952EA" w:rsidRPr="00C14A7F" w:rsidRDefault="002952EA" w:rsidP="00C14A7F"/>
    <w:p w:rsidR="002952EA" w:rsidRPr="00CE702A" w:rsidRDefault="002952EA" w:rsidP="002952EA">
      <w:pPr>
        <w:ind w:left="567" w:firstLine="0"/>
        <w:jc w:val="right"/>
        <w:rPr>
          <w:rFonts w:cs="Arial"/>
          <w:b/>
          <w:bCs/>
          <w:kern w:val="28"/>
          <w:sz w:val="32"/>
          <w:szCs w:val="32"/>
        </w:rPr>
      </w:pPr>
    </w:p>
    <w:p w:rsidR="002952EA" w:rsidRPr="00CE702A" w:rsidRDefault="002952EA" w:rsidP="002952EA">
      <w:pPr>
        <w:ind w:left="567" w:firstLine="0"/>
        <w:jc w:val="right"/>
        <w:rPr>
          <w:rFonts w:cs="Arial"/>
          <w:b/>
          <w:bCs/>
          <w:kern w:val="28"/>
          <w:sz w:val="32"/>
          <w:szCs w:val="32"/>
        </w:rPr>
      </w:pPr>
    </w:p>
    <w:p w:rsidR="002952EA" w:rsidRPr="00CE702A" w:rsidRDefault="002952EA" w:rsidP="002952EA">
      <w:pPr>
        <w:ind w:left="567" w:firstLine="0"/>
        <w:jc w:val="right"/>
        <w:rPr>
          <w:rFonts w:cs="Arial"/>
          <w:b/>
          <w:bCs/>
          <w:kern w:val="28"/>
          <w:sz w:val="32"/>
          <w:szCs w:val="32"/>
        </w:rPr>
      </w:pPr>
      <w:r w:rsidRPr="00CE702A">
        <w:rPr>
          <w:rFonts w:cs="Arial"/>
          <w:b/>
          <w:bCs/>
          <w:kern w:val="28"/>
          <w:sz w:val="32"/>
          <w:szCs w:val="32"/>
        </w:rPr>
        <w:t>«Приложение к постановлению</w:t>
      </w:r>
    </w:p>
    <w:p w:rsidR="002952EA" w:rsidRPr="00CE702A" w:rsidRDefault="002952EA" w:rsidP="002952EA">
      <w:pPr>
        <w:ind w:left="567" w:firstLine="0"/>
        <w:jc w:val="right"/>
        <w:rPr>
          <w:rFonts w:cs="Arial"/>
          <w:b/>
          <w:bCs/>
          <w:kern w:val="28"/>
          <w:sz w:val="32"/>
          <w:szCs w:val="32"/>
        </w:rPr>
      </w:pPr>
      <w:r w:rsidRPr="00CE702A">
        <w:rPr>
          <w:rFonts w:cs="Arial"/>
          <w:b/>
          <w:bCs/>
          <w:kern w:val="28"/>
          <w:sz w:val="32"/>
          <w:szCs w:val="32"/>
        </w:rPr>
        <w:t>администрации Березовского района</w:t>
      </w:r>
    </w:p>
    <w:p w:rsidR="002952EA" w:rsidRPr="00CE702A" w:rsidRDefault="002952EA" w:rsidP="002952EA">
      <w:pPr>
        <w:ind w:left="567" w:firstLine="0"/>
        <w:jc w:val="right"/>
        <w:rPr>
          <w:rFonts w:cs="Arial"/>
          <w:b/>
          <w:bCs/>
          <w:kern w:val="28"/>
          <w:sz w:val="32"/>
          <w:szCs w:val="32"/>
        </w:rPr>
      </w:pPr>
      <w:r w:rsidRPr="00CE702A">
        <w:rPr>
          <w:rFonts w:cs="Arial"/>
          <w:b/>
          <w:bCs/>
          <w:kern w:val="28"/>
          <w:sz w:val="32"/>
          <w:szCs w:val="32"/>
        </w:rPr>
        <w:t>от 25.04.2011 №535</w:t>
      </w:r>
    </w:p>
    <w:p w:rsidR="002952EA" w:rsidRPr="00CE702A" w:rsidRDefault="002952EA" w:rsidP="002952EA">
      <w:pPr>
        <w:ind w:left="567" w:firstLine="0"/>
        <w:jc w:val="right"/>
        <w:rPr>
          <w:rFonts w:cs="Arial"/>
          <w:b/>
          <w:bCs/>
          <w:kern w:val="28"/>
          <w:sz w:val="32"/>
          <w:szCs w:val="32"/>
        </w:rPr>
      </w:pPr>
    </w:p>
    <w:p w:rsidR="002952EA" w:rsidRPr="00CE702A" w:rsidRDefault="002952EA" w:rsidP="002952EA">
      <w:pPr>
        <w:ind w:left="567" w:firstLine="0"/>
        <w:jc w:val="right"/>
        <w:rPr>
          <w:rFonts w:cs="Arial"/>
          <w:b/>
          <w:bCs/>
          <w:kern w:val="28"/>
          <w:sz w:val="32"/>
          <w:szCs w:val="32"/>
        </w:rPr>
      </w:pPr>
    </w:p>
    <w:p w:rsidR="00232578" w:rsidRPr="00FA0273" w:rsidRDefault="00232578" w:rsidP="00232578">
      <w:pPr>
        <w:pStyle w:val="ConsPlusTitle"/>
        <w:widowControl/>
        <w:jc w:val="center"/>
        <w:outlineLvl w:val="0"/>
        <w:rPr>
          <w:iCs/>
          <w:sz w:val="30"/>
          <w:szCs w:val="28"/>
        </w:rPr>
      </w:pPr>
      <w:r w:rsidRPr="00FA0273">
        <w:rPr>
          <w:iCs/>
          <w:sz w:val="30"/>
          <w:szCs w:val="28"/>
        </w:rPr>
        <w:t>ЦЕЛЕВАЯ ПРОГРАММА</w:t>
      </w:r>
    </w:p>
    <w:p w:rsidR="00232578" w:rsidRPr="00FA0273" w:rsidRDefault="00232578" w:rsidP="00232578">
      <w:pPr>
        <w:pStyle w:val="ConsPlusTitle"/>
        <w:widowControl/>
        <w:jc w:val="center"/>
        <w:outlineLvl w:val="0"/>
        <w:rPr>
          <w:iCs/>
          <w:sz w:val="30"/>
          <w:szCs w:val="28"/>
        </w:rPr>
      </w:pPr>
      <w:r w:rsidRPr="00FA0273">
        <w:rPr>
          <w:iCs/>
          <w:sz w:val="30"/>
          <w:szCs w:val="28"/>
        </w:rPr>
        <w:t xml:space="preserve">«Обеспечение территории муниципального образования Березовский район документами </w:t>
      </w:r>
      <w:proofErr w:type="spellStart"/>
      <w:r w:rsidRPr="00FA0273">
        <w:rPr>
          <w:iCs/>
          <w:sz w:val="30"/>
          <w:szCs w:val="28"/>
        </w:rPr>
        <w:t>градорегулирования</w:t>
      </w:r>
      <w:proofErr w:type="spellEnd"/>
      <w:r w:rsidRPr="00FA0273">
        <w:rPr>
          <w:iCs/>
          <w:sz w:val="30"/>
          <w:szCs w:val="28"/>
        </w:rPr>
        <w:t xml:space="preserve"> на 2011</w:t>
      </w:r>
      <w:r w:rsidRPr="00FA0273">
        <w:rPr>
          <w:b w:val="0"/>
          <w:bCs w:val="0"/>
          <w:iCs/>
          <w:sz w:val="30"/>
          <w:szCs w:val="28"/>
        </w:rPr>
        <w:t>-</w:t>
      </w:r>
      <w:r w:rsidRPr="00FA0273">
        <w:rPr>
          <w:bCs w:val="0"/>
          <w:iCs/>
          <w:sz w:val="30"/>
          <w:szCs w:val="28"/>
        </w:rPr>
        <w:t>2013 годы и период до 2015 года</w:t>
      </w:r>
      <w:r w:rsidRPr="00FA0273">
        <w:rPr>
          <w:iCs/>
          <w:sz w:val="30"/>
          <w:szCs w:val="28"/>
        </w:rPr>
        <w:t>»</w:t>
      </w:r>
    </w:p>
    <w:p w:rsidR="00232578" w:rsidRPr="00FA0273" w:rsidRDefault="00232578" w:rsidP="00232578">
      <w:pPr>
        <w:pStyle w:val="ConsPlusTitle"/>
        <w:widowControl/>
        <w:jc w:val="center"/>
        <w:outlineLvl w:val="0"/>
        <w:rPr>
          <w:iCs/>
          <w:sz w:val="30"/>
          <w:szCs w:val="28"/>
        </w:rPr>
      </w:pPr>
      <w:r w:rsidRPr="00FA0273">
        <w:rPr>
          <w:iCs/>
          <w:sz w:val="30"/>
          <w:szCs w:val="28"/>
        </w:rPr>
        <w:t>(ДАЛЕЕ - ПРОГРАММА)</w:t>
      </w:r>
    </w:p>
    <w:p w:rsidR="00232578" w:rsidRPr="00FA0273" w:rsidRDefault="00232578" w:rsidP="00232578"/>
    <w:p w:rsidR="00232578" w:rsidRPr="00FA0273" w:rsidRDefault="00232578" w:rsidP="00232578">
      <w:pPr>
        <w:autoSpaceDE w:val="0"/>
        <w:autoSpaceDN w:val="0"/>
        <w:adjustRightInd w:val="0"/>
        <w:jc w:val="center"/>
        <w:outlineLvl w:val="0"/>
        <w:rPr>
          <w:rFonts w:cs="Arial"/>
          <w:b/>
          <w:bCs/>
          <w:iCs/>
          <w:sz w:val="30"/>
          <w:szCs w:val="28"/>
        </w:rPr>
      </w:pPr>
      <w:r w:rsidRPr="00FA0273">
        <w:rPr>
          <w:rFonts w:cs="Arial"/>
          <w:b/>
          <w:bCs/>
          <w:iCs/>
          <w:sz w:val="30"/>
          <w:szCs w:val="28"/>
        </w:rPr>
        <w:t>Паспорт Программы</w:t>
      </w:r>
    </w:p>
    <w:p w:rsidR="00232578" w:rsidRPr="00FA0273" w:rsidRDefault="00232578" w:rsidP="00232578">
      <w:pPr>
        <w:autoSpaceDE w:val="0"/>
        <w:autoSpaceDN w:val="0"/>
        <w:adjustRightInd w:val="0"/>
        <w:outlineLvl w:val="0"/>
      </w:pPr>
    </w:p>
    <w:tbl>
      <w:tblPr>
        <w:tblW w:w="0" w:type="auto"/>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firstRow="0" w:lastRow="0" w:firstColumn="0" w:lastColumn="0" w:noHBand="0" w:noVBand="0"/>
      </w:tblPr>
      <w:tblGrid>
        <w:gridCol w:w="3449"/>
        <w:gridCol w:w="6548"/>
      </w:tblGrid>
      <w:tr w:rsidR="00232578" w:rsidRPr="00F220CD" w:rsidTr="004772AA">
        <w:trPr>
          <w:trHeight w:val="980"/>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0"/>
            </w:pPr>
            <w:r w:rsidRPr="00F220CD">
              <w:br w:type="page"/>
              <w:t>Наименование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Default="00232578" w:rsidP="004772AA">
            <w:pPr>
              <w:pStyle w:val="Table0"/>
            </w:pPr>
            <w:r w:rsidRPr="00F220CD">
              <w:t xml:space="preserve">«Обеспечение территории муниципального образования Березовский район документами </w:t>
            </w:r>
            <w:proofErr w:type="spellStart"/>
            <w:r w:rsidRPr="00F220CD">
              <w:t>градорегулирования</w:t>
            </w:r>
            <w:proofErr w:type="spellEnd"/>
            <w:r w:rsidRPr="00F220CD">
              <w:t xml:space="preserve"> на 2011-2013 годы и период до 2015 года»</w:t>
            </w:r>
          </w:p>
          <w:p w:rsidR="00232578" w:rsidRPr="00FA0273" w:rsidRDefault="00232578" w:rsidP="004772AA">
            <w:pPr>
              <w:pStyle w:val="Table"/>
            </w:pPr>
          </w:p>
        </w:tc>
      </w:tr>
      <w:tr w:rsidR="00232578" w:rsidRPr="00F220CD" w:rsidTr="004772AA">
        <w:trPr>
          <w:trHeight w:val="658"/>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Основание для разработки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 xml:space="preserve">Градостроительный кодекс РФ от 29.12.2004 № 190-ФЗ, Федеральный закон от 29.12.2004 № 191-ФЗ «О введении в действие </w:t>
            </w:r>
            <w:hyperlink r:id="rId24" w:history="1">
              <w:r>
                <w:rPr>
                  <w:rStyle w:val="af1"/>
                </w:rPr>
                <w:t>Градостроительного кодекса</w:t>
              </w:r>
            </w:hyperlink>
            <w:r w:rsidRPr="00F220CD">
              <w:t xml:space="preserve"> РФ»,</w:t>
            </w:r>
          </w:p>
          <w:p w:rsidR="00232578" w:rsidRDefault="00232578" w:rsidP="004772AA">
            <w:pPr>
              <w:pStyle w:val="Table"/>
            </w:pPr>
            <w:r w:rsidRPr="00F220CD">
              <w:t>Федеральный закон от 18.12.2006 № 232-ФЗ «О внесении изменений в Градостроительный кодекс РФ и отдельные законодательные акты Российской Федерации», постановления Правительства ХМАО - Югры от 03.11.2010 № 285-п «О целевой программе Ханты-Мансийского автономного округа – Югры «Содействие развитию жилищного строительства на 2011-2013 годы и период до 2015 года».</w:t>
            </w:r>
          </w:p>
          <w:p w:rsidR="00232578" w:rsidRPr="00F220CD" w:rsidRDefault="00232578" w:rsidP="004772AA">
            <w:pPr>
              <w:pStyle w:val="Table"/>
            </w:pPr>
          </w:p>
        </w:tc>
      </w:tr>
      <w:tr w:rsidR="00232578" w:rsidRPr="00F220CD" w:rsidTr="004772AA">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rPr>
                <w:b/>
              </w:rPr>
            </w:pPr>
            <w:r w:rsidRPr="00F220CD">
              <w:t>Дата утверждения программы (наименование и номер постановления администрации Березовского района)</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Default="00232578" w:rsidP="004772AA">
            <w:pPr>
              <w:pStyle w:val="Table"/>
            </w:pPr>
            <w:r w:rsidRPr="00F220CD">
              <w:t xml:space="preserve">Постановление администрации Березовского района от 25.04.2011 года № 535 «Об утверждении целевой программы обеспечения территории муниципального образования Березовский район документами </w:t>
            </w:r>
            <w:proofErr w:type="spellStart"/>
            <w:r w:rsidRPr="00F220CD">
              <w:t>градорегулирования</w:t>
            </w:r>
            <w:proofErr w:type="spellEnd"/>
            <w:r w:rsidRPr="00F220CD">
              <w:t xml:space="preserve"> на 2011</w:t>
            </w:r>
            <w:r w:rsidRPr="00F220CD">
              <w:rPr>
                <w:b/>
              </w:rPr>
              <w:t>-</w:t>
            </w:r>
            <w:r w:rsidRPr="00F220CD">
              <w:t>2013 годы и период до 2015 года»</w:t>
            </w:r>
          </w:p>
          <w:p w:rsidR="00232578" w:rsidRPr="00F220CD" w:rsidRDefault="00232578" w:rsidP="004772AA">
            <w:pPr>
              <w:pStyle w:val="Table"/>
            </w:pPr>
          </w:p>
        </w:tc>
      </w:tr>
      <w:tr w:rsidR="00232578" w:rsidRPr="00F220CD" w:rsidTr="004772AA">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rPr>
                <w:b/>
                <w:iCs/>
              </w:rPr>
            </w:pPr>
            <w:r w:rsidRPr="00F220CD">
              <w:t>Муниципальный заказчик - координатор целевой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администрация Березовского района</w:t>
            </w:r>
          </w:p>
          <w:p w:rsidR="00232578" w:rsidRPr="00F220CD" w:rsidRDefault="00232578" w:rsidP="004772AA">
            <w:pPr>
              <w:pStyle w:val="Table"/>
            </w:pPr>
            <w:r w:rsidRPr="00F220CD">
              <w:t>(управление архитектуры и градостроительства)</w:t>
            </w:r>
          </w:p>
        </w:tc>
      </w:tr>
      <w:tr w:rsidR="00232578" w:rsidRPr="00F220CD" w:rsidTr="004772AA">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lastRenderedPageBreak/>
              <w:t>Цели и задачи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Цели программы:</w:t>
            </w:r>
          </w:p>
          <w:p w:rsidR="00232578" w:rsidRPr="00F220CD" w:rsidRDefault="00232578" w:rsidP="004772AA">
            <w:pPr>
              <w:pStyle w:val="Table"/>
            </w:pPr>
            <w:r w:rsidRPr="00F220CD">
              <w:t>1.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32578" w:rsidRPr="00F220CD" w:rsidRDefault="00232578" w:rsidP="004772AA">
            <w:pPr>
              <w:pStyle w:val="Table"/>
            </w:pPr>
            <w:r w:rsidRPr="00F220CD">
              <w:t>2. Создание условий для планировки территорий муниципальных образований.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32578" w:rsidRPr="00F220CD" w:rsidRDefault="00232578" w:rsidP="004772AA">
            <w:pPr>
              <w:pStyle w:val="Table"/>
            </w:pPr>
            <w:r w:rsidRPr="00F220CD">
              <w:t>3. 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232578" w:rsidRPr="00F220CD" w:rsidRDefault="00232578" w:rsidP="004772AA">
            <w:pPr>
              <w:pStyle w:val="Table"/>
            </w:pPr>
            <w:r w:rsidRPr="00F220CD">
              <w:t>Задачи программы:</w:t>
            </w:r>
          </w:p>
          <w:p w:rsidR="00232578" w:rsidRPr="00F220CD" w:rsidRDefault="00232578" w:rsidP="004772AA">
            <w:pPr>
              <w:pStyle w:val="Table"/>
            </w:pPr>
            <w:r w:rsidRPr="00F220CD">
              <w:t>-формирование информационной системы обеспечения градостроительной деятельности;</w:t>
            </w:r>
          </w:p>
          <w:p w:rsidR="00232578" w:rsidRPr="00F220CD" w:rsidRDefault="00232578" w:rsidP="004772AA">
            <w:pPr>
              <w:pStyle w:val="Table"/>
            </w:pPr>
            <w:r w:rsidRPr="00F220CD">
              <w:t>- 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w:t>
            </w:r>
          </w:p>
          <w:p w:rsidR="00232578" w:rsidRDefault="00232578" w:rsidP="004772AA">
            <w:pPr>
              <w:pStyle w:val="Table"/>
            </w:pPr>
            <w:r w:rsidRPr="00F220CD">
              <w:t>- создание и обновление документации по планировке территории.</w:t>
            </w:r>
          </w:p>
          <w:p w:rsidR="00232578" w:rsidRPr="00F220CD" w:rsidRDefault="00232578" w:rsidP="004772AA">
            <w:pPr>
              <w:pStyle w:val="Table"/>
            </w:pPr>
          </w:p>
        </w:tc>
      </w:tr>
      <w:tr w:rsidR="00232578" w:rsidRPr="00F220CD" w:rsidTr="004772AA">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Важнейшие целевые индикаторы и показатели (непосредственные результаты реализации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rPr>
                <w:b/>
              </w:rPr>
            </w:pPr>
            <w:r w:rsidRPr="00F220CD">
              <w:t>возможность выбора наиболее эффективных видов разрешенного использования земельных участков и объектов капитального строительства, привлечение инвестиций, оформление прав на земельные участки;</w:t>
            </w:r>
          </w:p>
          <w:p w:rsidR="00232578" w:rsidRPr="00F220CD" w:rsidRDefault="00232578" w:rsidP="004772AA">
            <w:pPr>
              <w:pStyle w:val="Table"/>
              <w:rPr>
                <w:b/>
              </w:rPr>
            </w:pPr>
            <w:r w:rsidRPr="00F220CD">
              <w:t>ведение информационной системы обеспечения градостроительной деятельности;</w:t>
            </w:r>
          </w:p>
          <w:p w:rsidR="00232578" w:rsidRDefault="00232578" w:rsidP="004772AA">
            <w:pPr>
              <w:pStyle w:val="Table"/>
            </w:pPr>
            <w:r w:rsidRPr="00F220CD">
              <w:t>увеличение границ населенных пунктов;</w:t>
            </w:r>
          </w:p>
          <w:p w:rsidR="00232578" w:rsidRPr="00F220CD" w:rsidRDefault="00232578" w:rsidP="004772AA">
            <w:pPr>
              <w:pStyle w:val="Table"/>
            </w:pPr>
          </w:p>
        </w:tc>
      </w:tr>
      <w:tr w:rsidR="00232578" w:rsidRPr="00F220CD" w:rsidTr="004772AA">
        <w:trPr>
          <w:trHeight w:val="576"/>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Default="00232578" w:rsidP="004772AA">
            <w:pPr>
              <w:pStyle w:val="Table"/>
            </w:pPr>
            <w:r w:rsidRPr="00F220CD">
              <w:t>Сроки реализации программы</w:t>
            </w:r>
          </w:p>
          <w:p w:rsidR="00232578" w:rsidRPr="00F220CD" w:rsidRDefault="00232578" w:rsidP="004772AA">
            <w:pPr>
              <w:pStyle w:val="Table"/>
            </w:pP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2011-2013 годы и на перспективу до 2015 года</w:t>
            </w:r>
          </w:p>
        </w:tc>
      </w:tr>
      <w:tr w:rsidR="00232578" w:rsidRPr="00F220CD" w:rsidTr="004772AA">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 xml:space="preserve">Перечень мероприятий </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Формирование и ведение информационной системы обеспечения градостроительной деятельности.</w:t>
            </w:r>
          </w:p>
          <w:p w:rsidR="00232578" w:rsidRPr="00F220CD" w:rsidRDefault="00232578" w:rsidP="004772AA">
            <w:pPr>
              <w:pStyle w:val="Table"/>
            </w:pPr>
            <w:r w:rsidRPr="00F220CD">
              <w:t>Внесение изменений в генеральный план и правила землепользования и застройки сельское поселение Светлый.</w:t>
            </w:r>
          </w:p>
          <w:p w:rsidR="00232578" w:rsidRPr="00F220CD" w:rsidRDefault="00232578" w:rsidP="004772AA">
            <w:pPr>
              <w:pStyle w:val="Table"/>
            </w:pPr>
            <w:r w:rsidRPr="00F220CD">
              <w:t xml:space="preserve">Внесение изменений в генеральный план и правила землепользования и застройки сельское поселение </w:t>
            </w:r>
            <w:proofErr w:type="spellStart"/>
            <w:r w:rsidRPr="00F220CD">
              <w:t>Хулимсунт</w:t>
            </w:r>
            <w:proofErr w:type="spellEnd"/>
            <w:r w:rsidRPr="00F220CD">
              <w:t>.</w:t>
            </w:r>
          </w:p>
          <w:p w:rsidR="00232578" w:rsidRPr="00F220CD" w:rsidRDefault="00232578" w:rsidP="004772AA">
            <w:pPr>
              <w:pStyle w:val="Table"/>
            </w:pPr>
            <w:r w:rsidRPr="00F220CD">
              <w:t>Внесение изменений в генеральный план и правила землепользования и застройки сельское поселение Приполярный.</w:t>
            </w:r>
          </w:p>
          <w:p w:rsidR="00232578" w:rsidRPr="00F220CD" w:rsidRDefault="00232578" w:rsidP="004772AA">
            <w:pPr>
              <w:pStyle w:val="Table"/>
            </w:pPr>
            <w:r w:rsidRPr="00F220CD">
              <w:t xml:space="preserve">Разработка документации по планировке территории </w:t>
            </w:r>
            <w:proofErr w:type="spellStart"/>
            <w:r w:rsidRPr="00F220CD">
              <w:t>сп</w:t>
            </w:r>
            <w:proofErr w:type="spellEnd"/>
            <w:r w:rsidRPr="00F220CD">
              <w:t xml:space="preserve">. </w:t>
            </w:r>
            <w:proofErr w:type="gramStart"/>
            <w:r w:rsidRPr="00F220CD">
              <w:t>Светлый</w:t>
            </w:r>
            <w:proofErr w:type="gramEnd"/>
            <w:r w:rsidRPr="00F220CD">
              <w:t xml:space="preserve"> (улично-дорожная сеть).</w:t>
            </w:r>
          </w:p>
          <w:p w:rsidR="00232578" w:rsidRDefault="00232578" w:rsidP="004772AA">
            <w:pPr>
              <w:pStyle w:val="Table"/>
            </w:pPr>
            <w:r w:rsidRPr="00F220CD">
              <w:t>Внесение сведений о границах населенных пунктов в государственный кадастр недвижимости.</w:t>
            </w:r>
          </w:p>
          <w:p w:rsidR="00232578" w:rsidRPr="00F220CD" w:rsidRDefault="00232578" w:rsidP="004772AA">
            <w:pPr>
              <w:pStyle w:val="Table"/>
            </w:pPr>
          </w:p>
        </w:tc>
      </w:tr>
      <w:tr w:rsidR="00232578" w:rsidRPr="00F220CD" w:rsidTr="004772AA">
        <w:trPr>
          <w:trHeight w:val="669"/>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Объемы и источники финансирования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 xml:space="preserve">Общий объем финансирования программы составляет 4 262,2 тыс. руб., в том числе: 2 717,0 тыс. руб. за счет средств бюджета Березовского района, 1545,2 тыс. руб. </w:t>
            </w:r>
            <w:r w:rsidRPr="00F220CD">
              <w:lastRenderedPageBreak/>
              <w:t>за счет средств бюджета Ханты-Мансийского автономного округа Югры в виде субсидии, в том числе:</w:t>
            </w:r>
          </w:p>
          <w:p w:rsidR="00232578" w:rsidRPr="00F220CD" w:rsidRDefault="00232578" w:rsidP="004772AA">
            <w:pPr>
              <w:pStyle w:val="Table"/>
            </w:pPr>
            <w:r w:rsidRPr="00F220CD">
              <w:t>2011 год – 200,0 тыс. руб. за счет средств бюджета Березовского района;</w:t>
            </w:r>
          </w:p>
          <w:p w:rsidR="00232578" w:rsidRPr="00F220CD" w:rsidRDefault="00232578" w:rsidP="004772AA">
            <w:pPr>
              <w:pStyle w:val="Table"/>
            </w:pPr>
            <w:r w:rsidRPr="00F220CD">
              <w:t>2012 год – 1902,9 тыс. руб. за счет средств бюджета Березовского района, 230,0 тыс. руб. за счет средств бюджета Ханты-Мансийского автономного округа Югры в виде субсидии.</w:t>
            </w:r>
          </w:p>
          <w:p w:rsidR="00232578" w:rsidRPr="00F220CD" w:rsidRDefault="00232578" w:rsidP="004772AA">
            <w:pPr>
              <w:pStyle w:val="Table"/>
            </w:pPr>
            <w:r w:rsidRPr="00F220CD">
              <w:t>2013 год – 614,1 тыс. руб. за счет средств бюджета Березовского района, 1315,2 тыс. руб. за счет средств бюджета Ханты-Мансийского автономного округа Югры в виде субсидии.</w:t>
            </w:r>
          </w:p>
          <w:p w:rsidR="00232578" w:rsidRPr="00F220CD" w:rsidRDefault="00232578" w:rsidP="004772AA">
            <w:pPr>
              <w:pStyle w:val="Table"/>
            </w:pPr>
            <w:r w:rsidRPr="00F220CD">
              <w:t>2014 год – 0 тыс. руб.</w:t>
            </w:r>
          </w:p>
          <w:p w:rsidR="00232578" w:rsidRDefault="00232578" w:rsidP="004772AA">
            <w:pPr>
              <w:pStyle w:val="Table"/>
            </w:pPr>
            <w:r w:rsidRPr="00F220CD">
              <w:t>2015г – 0 тыс. руб.</w:t>
            </w:r>
          </w:p>
          <w:p w:rsidR="00232578" w:rsidRPr="00F220CD" w:rsidRDefault="00232578" w:rsidP="004772AA">
            <w:pPr>
              <w:pStyle w:val="Table"/>
            </w:pPr>
          </w:p>
        </w:tc>
      </w:tr>
      <w:tr w:rsidR="00232578" w:rsidRPr="00F220CD" w:rsidTr="004772AA">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lastRenderedPageBreak/>
              <w:t>Ожидаемые конечные результаты реализации программы (показатели социально-экономической эффективности)</w:t>
            </w:r>
          </w:p>
        </w:tc>
        <w:tc>
          <w:tcPr>
            <w:tcW w:w="6840" w:type="dxa"/>
            <w:tcBorders>
              <w:top w:val="triple" w:sz="4" w:space="0" w:color="auto"/>
              <w:left w:val="triple" w:sz="4" w:space="0" w:color="auto"/>
              <w:bottom w:val="triple" w:sz="4" w:space="0" w:color="auto"/>
              <w:right w:val="triple" w:sz="4" w:space="0" w:color="auto"/>
            </w:tcBorders>
            <w:vAlign w:val="center"/>
          </w:tcPr>
          <w:p w:rsidR="00232578" w:rsidRPr="00F220CD" w:rsidRDefault="00232578" w:rsidP="004772AA">
            <w:pPr>
              <w:pStyle w:val="Table"/>
            </w:pPr>
            <w:r w:rsidRPr="00F220CD">
              <w:t>Координация градостроительной деятельности на основе документов территориального планирования, градостроительного зонирования;</w:t>
            </w:r>
          </w:p>
          <w:p w:rsidR="00232578" w:rsidRPr="00F220CD" w:rsidRDefault="00232578" w:rsidP="004772AA">
            <w:pPr>
              <w:pStyle w:val="Table"/>
            </w:pPr>
            <w:r w:rsidRPr="00F220CD">
              <w:t>Возможность оформления прав на земельные участки;</w:t>
            </w:r>
          </w:p>
          <w:p w:rsidR="00232578" w:rsidRPr="00F220CD" w:rsidRDefault="00232578" w:rsidP="004772AA">
            <w:pPr>
              <w:pStyle w:val="Table"/>
            </w:pPr>
            <w:r w:rsidRPr="00F220CD">
              <w:t>Обеспечение поселений необходимым количеством земельных участков для строительства жилья и социальных объектов.</w:t>
            </w:r>
          </w:p>
          <w:p w:rsidR="00232578" w:rsidRDefault="00232578" w:rsidP="004772AA">
            <w:pPr>
              <w:pStyle w:val="Table"/>
            </w:pPr>
            <w:r w:rsidRPr="00F220CD">
              <w:t>Устойчивое развитие территории муниципального района.</w:t>
            </w:r>
          </w:p>
          <w:p w:rsidR="00232578" w:rsidRPr="00F220CD" w:rsidRDefault="00232578" w:rsidP="004772AA">
            <w:pPr>
              <w:pStyle w:val="Table"/>
            </w:pPr>
          </w:p>
        </w:tc>
      </w:tr>
    </w:tbl>
    <w:p w:rsidR="00232578" w:rsidRPr="00FA0273" w:rsidRDefault="00232578" w:rsidP="00232578">
      <w:pPr>
        <w:ind w:left="567" w:firstLine="0"/>
      </w:pPr>
    </w:p>
    <w:p w:rsidR="00232578" w:rsidRPr="00FA0273" w:rsidRDefault="00232578" w:rsidP="00232578">
      <w:pPr>
        <w:autoSpaceDE w:val="0"/>
        <w:autoSpaceDN w:val="0"/>
        <w:adjustRightInd w:val="0"/>
        <w:jc w:val="center"/>
        <w:outlineLvl w:val="1"/>
        <w:rPr>
          <w:rFonts w:cs="Arial"/>
          <w:b/>
          <w:bCs/>
          <w:iCs/>
          <w:sz w:val="30"/>
          <w:szCs w:val="28"/>
        </w:rPr>
      </w:pPr>
      <w:r w:rsidRPr="00FA0273">
        <w:rPr>
          <w:rFonts w:cs="Arial"/>
          <w:b/>
          <w:bCs/>
          <w:iCs/>
          <w:sz w:val="30"/>
          <w:szCs w:val="28"/>
        </w:rPr>
        <w:t>Раздел 1. Характеристика проблемы, на решение которой направлена Программа</w:t>
      </w:r>
    </w:p>
    <w:p w:rsidR="00232578" w:rsidRDefault="00232578" w:rsidP="00232578">
      <w:pPr>
        <w:rPr>
          <w:rFonts w:cs="Arial"/>
        </w:rPr>
      </w:pPr>
    </w:p>
    <w:p w:rsidR="00232578" w:rsidRPr="00FA0273" w:rsidRDefault="00232578" w:rsidP="00232578">
      <w:pPr>
        <w:rPr>
          <w:szCs w:val="28"/>
        </w:rPr>
      </w:pPr>
      <w:proofErr w:type="gramStart"/>
      <w:r w:rsidRPr="00FA0273">
        <w:t>Правовое об</w:t>
      </w:r>
      <w:r w:rsidRPr="00FA0273">
        <w:rPr>
          <w:bCs/>
          <w:iCs/>
          <w:szCs w:val="28"/>
        </w:rPr>
        <w:t xml:space="preserve">основание для разработки программы: </w:t>
      </w:r>
      <w:r w:rsidRPr="00FA0273">
        <w:rPr>
          <w:szCs w:val="28"/>
        </w:rPr>
        <w:t xml:space="preserve">градостроительный кодекс РФ от 29.12.2004 № 190-ФЗ, Федеральный закон от 29.12.2004 № 191 ФЗ «О введении в действие </w:t>
      </w:r>
      <w:hyperlink r:id="rId25" w:history="1">
        <w:r>
          <w:rPr>
            <w:rStyle w:val="af1"/>
            <w:szCs w:val="28"/>
          </w:rPr>
          <w:t>Градостроительного кодекса</w:t>
        </w:r>
      </w:hyperlink>
      <w:r w:rsidRPr="00FA0273">
        <w:rPr>
          <w:szCs w:val="28"/>
        </w:rPr>
        <w:t xml:space="preserve"> РФ», Федеральный закон от 18.12.2006 № 232-ФЗ «О внесении изменений в Градостроительный кодекс РФ и отдельные законодательные акты Российской Федерации», постановления Правительства ХМАО - Югры от 03.11.2010 № 285-п «О целевой программе Ханты-Мансийского автономного округа – Югры «Содействие развитию жилищного строительства</w:t>
      </w:r>
      <w:proofErr w:type="gramEnd"/>
      <w:r w:rsidRPr="00FA0273">
        <w:rPr>
          <w:szCs w:val="28"/>
        </w:rPr>
        <w:t xml:space="preserve"> на 2011-2013 годы и период до 2015 года».</w:t>
      </w:r>
    </w:p>
    <w:p w:rsidR="00232578" w:rsidRPr="00FA0273" w:rsidRDefault="00232578" w:rsidP="00232578">
      <w:pPr>
        <w:pStyle w:val="a7"/>
        <w:ind w:firstLine="709"/>
      </w:pPr>
      <w:r w:rsidRPr="00FA0273">
        <w:t>По состоянию на 01.01.2011 в Березовском районе разработана и утверждена следующая градостроительная документация:</w:t>
      </w:r>
    </w:p>
    <w:p w:rsidR="00232578" w:rsidRPr="00FA0273" w:rsidRDefault="00232578" w:rsidP="00232578">
      <w:pPr>
        <w:pStyle w:val="a7"/>
        <w:ind w:firstLine="709"/>
      </w:pPr>
      <w:r w:rsidRPr="00FA0273">
        <w:t>- Схема территориального планирования муниципального района;</w:t>
      </w:r>
    </w:p>
    <w:p w:rsidR="00232578" w:rsidRPr="00FA0273" w:rsidRDefault="00232578" w:rsidP="00232578">
      <w:pPr>
        <w:pStyle w:val="a7"/>
        <w:ind w:firstLine="709"/>
      </w:pPr>
      <w:r w:rsidRPr="00FA0273">
        <w:t xml:space="preserve">- Генеральные планы сельских поселений </w:t>
      </w:r>
      <w:proofErr w:type="spellStart"/>
      <w:r w:rsidRPr="00FA0273">
        <w:t>Саранпауль</w:t>
      </w:r>
      <w:proofErr w:type="spellEnd"/>
      <w:r w:rsidRPr="00FA0273">
        <w:t xml:space="preserve">, </w:t>
      </w:r>
      <w:proofErr w:type="spellStart"/>
      <w:r w:rsidRPr="00FA0273">
        <w:t>Хулимсунт</w:t>
      </w:r>
      <w:proofErr w:type="spellEnd"/>
      <w:r w:rsidRPr="00FA0273">
        <w:t xml:space="preserve">, Приполярный, Светлый, городского поселения </w:t>
      </w:r>
      <w:proofErr w:type="spellStart"/>
      <w:r w:rsidRPr="00FA0273">
        <w:t>Игрим</w:t>
      </w:r>
      <w:proofErr w:type="spellEnd"/>
      <w:r w:rsidRPr="00FA0273">
        <w:t>;</w:t>
      </w:r>
    </w:p>
    <w:p w:rsidR="00232578" w:rsidRPr="00FA0273" w:rsidRDefault="00232578" w:rsidP="00232578">
      <w:pPr>
        <w:pStyle w:val="a7"/>
        <w:ind w:firstLine="709"/>
      </w:pPr>
      <w:r w:rsidRPr="00FA0273">
        <w:t>- Правила землепользования и застройки межселенных территорий;</w:t>
      </w:r>
    </w:p>
    <w:p w:rsidR="00232578" w:rsidRPr="00FA0273" w:rsidRDefault="00232578" w:rsidP="00232578">
      <w:pPr>
        <w:pStyle w:val="a7"/>
        <w:ind w:firstLine="709"/>
      </w:pPr>
      <w:r w:rsidRPr="00FA0273">
        <w:t xml:space="preserve">- Правила землепользования и застройки сельских поселений </w:t>
      </w:r>
      <w:proofErr w:type="spellStart"/>
      <w:r w:rsidRPr="00FA0273">
        <w:t>Саранпауль</w:t>
      </w:r>
      <w:proofErr w:type="spellEnd"/>
      <w:r w:rsidRPr="00FA0273">
        <w:t xml:space="preserve">, </w:t>
      </w:r>
      <w:proofErr w:type="gramStart"/>
      <w:r w:rsidRPr="00FA0273">
        <w:t>Приполярный</w:t>
      </w:r>
      <w:proofErr w:type="gramEnd"/>
      <w:r w:rsidRPr="00FA0273">
        <w:t xml:space="preserve">, </w:t>
      </w:r>
      <w:proofErr w:type="spellStart"/>
      <w:r w:rsidRPr="00FA0273">
        <w:t>Хулимсунт</w:t>
      </w:r>
      <w:proofErr w:type="spellEnd"/>
      <w:r w:rsidRPr="00FA0273">
        <w:t xml:space="preserve">, Светлый, городского поселения </w:t>
      </w:r>
      <w:proofErr w:type="spellStart"/>
      <w:r w:rsidRPr="00FA0273">
        <w:t>Игрим</w:t>
      </w:r>
      <w:proofErr w:type="spellEnd"/>
      <w:r w:rsidRPr="00FA0273">
        <w:t>.</w:t>
      </w:r>
    </w:p>
    <w:p w:rsidR="00232578" w:rsidRPr="00FA0273" w:rsidRDefault="00232578" w:rsidP="00232578">
      <w:pPr>
        <w:pStyle w:val="a7"/>
        <w:ind w:firstLine="709"/>
      </w:pPr>
      <w:r w:rsidRPr="00FA0273">
        <w:t xml:space="preserve">Разработаны, но не утверждены следующие документы </w:t>
      </w:r>
      <w:proofErr w:type="spellStart"/>
      <w:r w:rsidRPr="00FA0273">
        <w:t>градорегулирования</w:t>
      </w:r>
      <w:proofErr w:type="spellEnd"/>
      <w:r w:rsidRPr="00FA0273">
        <w:t>:</w:t>
      </w:r>
    </w:p>
    <w:p w:rsidR="00232578" w:rsidRPr="00FA0273" w:rsidRDefault="00232578" w:rsidP="00232578">
      <w:pPr>
        <w:pStyle w:val="a7"/>
        <w:ind w:firstLine="709"/>
      </w:pPr>
      <w:r w:rsidRPr="00FA0273">
        <w:t>- Генеральный план городского поселения Березово;</w:t>
      </w:r>
    </w:p>
    <w:p w:rsidR="00232578" w:rsidRPr="00FA0273" w:rsidRDefault="00232578" w:rsidP="00232578">
      <w:pPr>
        <w:pStyle w:val="a7"/>
        <w:ind w:firstLine="709"/>
      </w:pPr>
      <w:r w:rsidRPr="00FA0273">
        <w:t>- Правила землепользования и застройки городского поселения Березово;</w:t>
      </w:r>
    </w:p>
    <w:p w:rsidR="00232578" w:rsidRPr="00FA0273" w:rsidRDefault="00232578" w:rsidP="00232578">
      <w:pPr>
        <w:pStyle w:val="a7"/>
        <w:ind w:firstLine="709"/>
      </w:pPr>
      <w:r w:rsidRPr="00FA0273">
        <w:t xml:space="preserve">- Проекты планировки и проекты межевания территории сельских поселений </w:t>
      </w:r>
      <w:proofErr w:type="spellStart"/>
      <w:r w:rsidRPr="00FA0273">
        <w:t>Саранпауль</w:t>
      </w:r>
      <w:proofErr w:type="spellEnd"/>
      <w:r w:rsidRPr="00FA0273">
        <w:t xml:space="preserve">, </w:t>
      </w:r>
      <w:proofErr w:type="gramStart"/>
      <w:r w:rsidRPr="00FA0273">
        <w:t>Приполярный</w:t>
      </w:r>
      <w:proofErr w:type="gramEnd"/>
      <w:r w:rsidRPr="00FA0273">
        <w:t xml:space="preserve">, </w:t>
      </w:r>
      <w:proofErr w:type="spellStart"/>
      <w:r w:rsidRPr="00FA0273">
        <w:t>Хулимсунт</w:t>
      </w:r>
      <w:proofErr w:type="spellEnd"/>
      <w:r w:rsidRPr="00FA0273">
        <w:t>;</w:t>
      </w:r>
    </w:p>
    <w:p w:rsidR="00232578" w:rsidRPr="00FA0273" w:rsidRDefault="00232578" w:rsidP="00232578">
      <w:pPr>
        <w:pStyle w:val="a7"/>
        <w:ind w:firstLine="709"/>
      </w:pPr>
      <w:r w:rsidRPr="00FA0273">
        <w:lastRenderedPageBreak/>
        <w:t xml:space="preserve">- Проекты планировки и проекты межевания территорий городских поселений Березово и </w:t>
      </w:r>
      <w:proofErr w:type="spellStart"/>
      <w:r w:rsidRPr="00FA0273">
        <w:t>Игрим</w:t>
      </w:r>
      <w:proofErr w:type="spellEnd"/>
      <w:r w:rsidRPr="00FA0273">
        <w:t>.</w:t>
      </w:r>
    </w:p>
    <w:p w:rsidR="00232578" w:rsidRPr="00FA0273" w:rsidRDefault="00232578" w:rsidP="00232578">
      <w:pPr>
        <w:pStyle w:val="a7"/>
        <w:ind w:firstLine="709"/>
      </w:pPr>
      <w:r w:rsidRPr="00FA0273">
        <w:t xml:space="preserve">В связи с отсутствием установленного формата внесения сведений о границах населенных пунктов и территориальных зон на момент разработки и утверждения градостроительной документации, данные сведения не были внесены в государственный кадастр недвижимости. В 2011 году был разработан порядок предоставления сведений о границах населенных пунктов и территориальных зон, в </w:t>
      </w:r>
      <w:proofErr w:type="gramStart"/>
      <w:r w:rsidRPr="00FA0273">
        <w:t>связи</w:t>
      </w:r>
      <w:proofErr w:type="gramEnd"/>
      <w:r w:rsidRPr="00FA0273">
        <w:t xml:space="preserve"> с чем возникает необходимость подготовки сведений для внесения в государственный кадастр недвижимости. </w:t>
      </w:r>
    </w:p>
    <w:p w:rsidR="00232578" w:rsidRPr="00FA0273" w:rsidRDefault="00232578" w:rsidP="00232578">
      <w:pPr>
        <w:pStyle w:val="a7"/>
        <w:ind w:firstLine="709"/>
      </w:pPr>
      <w:r w:rsidRPr="00FA0273">
        <w:t>Существующие документы территориального планирования и градостроительного зонирования не удовлетворяют потребности жителей муниципальных образований, так как отсутствуют необходимые виды разрешенного использования земельных участков, соответствующие сложившейся застройке, кроме того, существует необходимость изменения зон территориального планирования для более рационального использования земель населенных пунктов. На сегодняшний день Березовскому району необходимо:</w:t>
      </w:r>
    </w:p>
    <w:p w:rsidR="00232578" w:rsidRPr="00FA0273" w:rsidRDefault="00232578" w:rsidP="00232578">
      <w:pPr>
        <w:pStyle w:val="a7"/>
        <w:ind w:firstLine="709"/>
      </w:pPr>
      <w:r w:rsidRPr="00FA0273">
        <w:t xml:space="preserve">- Внесение изменений в генеральный план, правила землепользования и застройки сельского поселения Светлый, а также подготовки материалов для внесения сведений в государственный кадастр недвижимости границ сельского поселения Светлый (генеральный план утвержден в 2006 году, разработан в 2002 году до вступления в действие нового </w:t>
      </w:r>
      <w:hyperlink r:id="rId26" w:history="1">
        <w:r>
          <w:rPr>
            <w:rStyle w:val="af1"/>
          </w:rPr>
          <w:t>Градостроительного кодекса</w:t>
        </w:r>
      </w:hyperlink>
      <w:r w:rsidRPr="00FA0273">
        <w:t>);</w:t>
      </w:r>
    </w:p>
    <w:p w:rsidR="00232578" w:rsidRPr="00FA0273" w:rsidRDefault="00232578" w:rsidP="00232578">
      <w:pPr>
        <w:pStyle w:val="a7"/>
        <w:ind w:firstLine="709"/>
      </w:pPr>
      <w:r w:rsidRPr="00FA0273">
        <w:t>- Внесение изменений в генеральный план, правила землепользования и застройки сельского поселения Приполярный, а также подготовки материалов для внесения сведений в государственный кадастр недвижимости границ сельского поселения Приполярный.</w:t>
      </w:r>
    </w:p>
    <w:p w:rsidR="00232578" w:rsidRPr="00FA0273" w:rsidRDefault="00232578" w:rsidP="00232578">
      <w:pPr>
        <w:pStyle w:val="a7"/>
        <w:ind w:firstLine="709"/>
      </w:pPr>
      <w:r w:rsidRPr="00FA0273">
        <w:t xml:space="preserve">- Внесение изменений в генеральный план, правила землепользования и застройки сельского поселения </w:t>
      </w:r>
      <w:proofErr w:type="spellStart"/>
      <w:r w:rsidRPr="00FA0273">
        <w:t>Хулимсунт</w:t>
      </w:r>
      <w:proofErr w:type="spellEnd"/>
      <w:r w:rsidRPr="00FA0273">
        <w:t>, а также подготовки материалов для внесения сведений в государственный кадастр недвижимости границ сельского поселения Приполярный.</w:t>
      </w:r>
    </w:p>
    <w:p w:rsidR="00232578" w:rsidRPr="00FA0273" w:rsidRDefault="00232578" w:rsidP="00232578">
      <w:pPr>
        <w:ind w:firstLine="709"/>
      </w:pPr>
      <w:r w:rsidRPr="00FA0273">
        <w:t>- Внесение сведений о границах населенных пунктов в государственный кадастр недвижимости.</w:t>
      </w:r>
    </w:p>
    <w:p w:rsidR="00232578" w:rsidRPr="00FA0273" w:rsidRDefault="00232578" w:rsidP="00232578">
      <w:pPr>
        <w:pStyle w:val="a7"/>
        <w:ind w:firstLine="709"/>
      </w:pPr>
      <w:r w:rsidRPr="00FA0273">
        <w:t>- Продолжение формирования и ведения информационной системы обеспечения градостроительной деятельности (ИСОГД).</w:t>
      </w:r>
    </w:p>
    <w:p w:rsidR="00232578" w:rsidRPr="00FA0273" w:rsidRDefault="00232578" w:rsidP="00232578">
      <w:pPr>
        <w:pStyle w:val="a7"/>
      </w:pPr>
    </w:p>
    <w:p w:rsidR="00232578" w:rsidRPr="00FA0273" w:rsidRDefault="00232578" w:rsidP="00232578">
      <w:pPr>
        <w:autoSpaceDE w:val="0"/>
        <w:autoSpaceDN w:val="0"/>
        <w:adjustRightInd w:val="0"/>
        <w:jc w:val="center"/>
        <w:outlineLvl w:val="1"/>
        <w:rPr>
          <w:rFonts w:cs="Arial"/>
          <w:b/>
          <w:bCs/>
          <w:iCs/>
          <w:sz w:val="30"/>
          <w:szCs w:val="28"/>
        </w:rPr>
      </w:pPr>
      <w:r w:rsidRPr="00FA0273">
        <w:rPr>
          <w:rFonts w:cs="Arial"/>
          <w:b/>
          <w:bCs/>
          <w:iCs/>
          <w:sz w:val="30"/>
          <w:szCs w:val="28"/>
        </w:rPr>
        <w:t>Раздел 2. Основные цели и задачи Программы</w:t>
      </w:r>
    </w:p>
    <w:p w:rsidR="00232578" w:rsidRDefault="00232578" w:rsidP="00232578">
      <w:pPr>
        <w:ind w:firstLine="709"/>
        <w:rPr>
          <w:rFonts w:cs="Arial"/>
          <w:szCs w:val="28"/>
        </w:rPr>
      </w:pPr>
    </w:p>
    <w:p w:rsidR="00232578" w:rsidRPr="00FA0273" w:rsidRDefault="00232578" w:rsidP="00232578">
      <w:pPr>
        <w:ind w:firstLine="709"/>
      </w:pPr>
      <w:r w:rsidRPr="00FA0273">
        <w:t>1. Цели программы:</w:t>
      </w:r>
    </w:p>
    <w:p w:rsidR="00232578" w:rsidRPr="00FA0273" w:rsidRDefault="00232578" w:rsidP="00232578">
      <w:pPr>
        <w:ind w:firstLine="709"/>
      </w:pPr>
      <w:r w:rsidRPr="00FA0273">
        <w:t>-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32578" w:rsidRPr="00FA0273" w:rsidRDefault="00232578" w:rsidP="00232578">
      <w:pPr>
        <w:ind w:firstLine="540"/>
      </w:pPr>
      <w:r w:rsidRPr="00FA0273">
        <w:t>- Создание условий для планировки территорий муниципальных образований.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32578" w:rsidRPr="00FA0273" w:rsidRDefault="00232578" w:rsidP="00232578">
      <w:pPr>
        <w:ind w:firstLine="709"/>
      </w:pPr>
      <w:r w:rsidRPr="00FA0273">
        <w:t>- 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232578" w:rsidRPr="00FA0273" w:rsidRDefault="00232578" w:rsidP="00232578">
      <w:pPr>
        <w:ind w:firstLine="709"/>
      </w:pPr>
      <w:r w:rsidRPr="00FA0273">
        <w:t>2. Задачи программы:</w:t>
      </w:r>
    </w:p>
    <w:p w:rsidR="00232578" w:rsidRPr="00FA0273" w:rsidRDefault="00232578" w:rsidP="00232578">
      <w:pPr>
        <w:ind w:firstLine="709"/>
      </w:pPr>
      <w:r w:rsidRPr="00FA0273">
        <w:t>- формирование информационной системы обеспечения градостроительной деятельности;</w:t>
      </w:r>
    </w:p>
    <w:p w:rsidR="00232578" w:rsidRPr="00FA0273" w:rsidRDefault="00232578" w:rsidP="00232578">
      <w:pPr>
        <w:autoSpaceDE w:val="0"/>
        <w:autoSpaceDN w:val="0"/>
        <w:adjustRightInd w:val="0"/>
        <w:ind w:firstLine="709"/>
        <w:outlineLvl w:val="1"/>
      </w:pPr>
      <w:r w:rsidRPr="00FA0273">
        <w:t>- 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w:t>
      </w:r>
    </w:p>
    <w:p w:rsidR="00232578" w:rsidRPr="00FA0273" w:rsidRDefault="00232578" w:rsidP="00232578">
      <w:pPr>
        <w:autoSpaceDE w:val="0"/>
        <w:autoSpaceDN w:val="0"/>
        <w:adjustRightInd w:val="0"/>
        <w:ind w:firstLine="709"/>
        <w:outlineLvl w:val="1"/>
      </w:pPr>
      <w:r w:rsidRPr="00FA0273">
        <w:t>- создание и обновление документации по планировке территории.</w:t>
      </w:r>
    </w:p>
    <w:p w:rsidR="00232578" w:rsidRPr="00FA0273" w:rsidRDefault="00232578" w:rsidP="00232578">
      <w:pPr>
        <w:autoSpaceDE w:val="0"/>
        <w:autoSpaceDN w:val="0"/>
        <w:adjustRightInd w:val="0"/>
        <w:ind w:firstLine="709"/>
        <w:outlineLvl w:val="1"/>
      </w:pPr>
      <w:r w:rsidRPr="00FA0273">
        <w:lastRenderedPageBreak/>
        <w:t>- внесение сведений о границах населенных пунктов в государственный кадастр недвижимости.</w:t>
      </w:r>
    </w:p>
    <w:p w:rsidR="00232578" w:rsidRPr="00FA0273" w:rsidRDefault="00232578" w:rsidP="00232578">
      <w:pPr>
        <w:autoSpaceDE w:val="0"/>
        <w:autoSpaceDN w:val="0"/>
        <w:adjustRightInd w:val="0"/>
        <w:ind w:firstLine="709"/>
        <w:outlineLvl w:val="1"/>
      </w:pPr>
      <w:r w:rsidRPr="00FA0273">
        <w:t>Программа рассчитана на 2011-2013 годы и на перспективу до 2015 года.</w:t>
      </w:r>
    </w:p>
    <w:p w:rsidR="00232578" w:rsidRPr="00FA0273" w:rsidRDefault="00232578" w:rsidP="00232578">
      <w:pPr>
        <w:autoSpaceDE w:val="0"/>
        <w:autoSpaceDN w:val="0"/>
        <w:adjustRightInd w:val="0"/>
        <w:outlineLvl w:val="1"/>
      </w:pPr>
    </w:p>
    <w:p w:rsidR="00232578" w:rsidRPr="00FA0273" w:rsidRDefault="00232578" w:rsidP="00232578">
      <w:pPr>
        <w:ind w:left="567" w:firstLine="0"/>
        <w:jc w:val="center"/>
        <w:rPr>
          <w:rFonts w:cs="Arial"/>
          <w:b/>
          <w:bCs/>
          <w:iCs/>
          <w:sz w:val="30"/>
          <w:szCs w:val="28"/>
        </w:rPr>
      </w:pPr>
      <w:r w:rsidRPr="00FA0273">
        <w:rPr>
          <w:rFonts w:cs="Arial"/>
          <w:b/>
          <w:bCs/>
          <w:iCs/>
          <w:sz w:val="30"/>
          <w:szCs w:val="28"/>
        </w:rPr>
        <w:t>Раздел 3. Программные мероприятия</w:t>
      </w:r>
    </w:p>
    <w:p w:rsidR="00232578" w:rsidRPr="00FA0273" w:rsidRDefault="00232578" w:rsidP="00232578"/>
    <w:p w:rsidR="00232578" w:rsidRPr="00FA0273" w:rsidRDefault="00232578" w:rsidP="00232578">
      <w:pPr>
        <w:pStyle w:val="ConsPlusNonformat"/>
        <w:ind w:firstLine="709"/>
        <w:jc w:val="both"/>
        <w:rPr>
          <w:rFonts w:ascii="Arial" w:hAnsi="Arial" w:cs="Times New Roman"/>
          <w:sz w:val="24"/>
          <w:szCs w:val="24"/>
        </w:rPr>
      </w:pPr>
      <w:r w:rsidRPr="00FA0273">
        <w:rPr>
          <w:rFonts w:ascii="Arial" w:hAnsi="Arial" w:cs="Times New Roman"/>
          <w:sz w:val="24"/>
          <w:szCs w:val="24"/>
        </w:rPr>
        <w:t>1. Выполнением программных мероприятий, согласно приложению 1 к настоящей программе предполагается:</w:t>
      </w:r>
    </w:p>
    <w:p w:rsidR="00232578" w:rsidRPr="00FA0273" w:rsidRDefault="00232578" w:rsidP="00232578">
      <w:pPr>
        <w:ind w:firstLine="709"/>
      </w:pPr>
      <w:r w:rsidRPr="00FA0273">
        <w:t>1) Для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формирование и ведение информационной системы обеспечения градостроительной деятельности (ИСОГД);</w:t>
      </w:r>
    </w:p>
    <w:p w:rsidR="00232578" w:rsidRPr="00FA0273" w:rsidRDefault="00232578" w:rsidP="00232578">
      <w:pPr>
        <w:ind w:firstLine="540"/>
      </w:pPr>
      <w:r w:rsidRPr="00FA0273">
        <w:t>2) Создание условий для планировки территорий муниципальных образований.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 в том числе:</w:t>
      </w:r>
    </w:p>
    <w:p w:rsidR="00232578" w:rsidRPr="00FA0273" w:rsidRDefault="00232578" w:rsidP="00232578">
      <w:pPr>
        <w:autoSpaceDE w:val="0"/>
        <w:autoSpaceDN w:val="0"/>
        <w:adjustRightInd w:val="0"/>
        <w:ind w:firstLine="709"/>
        <w:outlineLvl w:val="1"/>
      </w:pPr>
      <w:proofErr w:type="gramStart"/>
      <w:r w:rsidRPr="00FA0273">
        <w:t>- Внесение изменений в генеральный план, правила землепользования и застройки сельского поселения Светлый, а также подготовки материалов для внесения сведений в государственный кадастр недвижимости о границах населенного пункта Светлый;</w:t>
      </w:r>
      <w:proofErr w:type="gramEnd"/>
    </w:p>
    <w:p w:rsidR="00232578" w:rsidRPr="00FA0273" w:rsidRDefault="00232578" w:rsidP="00232578">
      <w:pPr>
        <w:autoSpaceDE w:val="0"/>
        <w:autoSpaceDN w:val="0"/>
        <w:adjustRightInd w:val="0"/>
        <w:ind w:firstLine="709"/>
        <w:outlineLvl w:val="1"/>
      </w:pPr>
      <w:r w:rsidRPr="00FA0273">
        <w:t xml:space="preserve">- Внесение изменений в генеральный план, правила землепользования и застройки сельского поселения </w:t>
      </w:r>
      <w:proofErr w:type="spellStart"/>
      <w:r w:rsidRPr="00FA0273">
        <w:t>Хулимсунт</w:t>
      </w:r>
      <w:proofErr w:type="spellEnd"/>
      <w:r w:rsidRPr="00FA0273">
        <w:t xml:space="preserve">, а также подготовки материалов для внесения сведений в государственный кадастр недвижимости о границах населенных пунктов: </w:t>
      </w:r>
      <w:proofErr w:type="spellStart"/>
      <w:r w:rsidRPr="00FA0273">
        <w:t>Хулимсунт</w:t>
      </w:r>
      <w:proofErr w:type="spellEnd"/>
      <w:r w:rsidRPr="00FA0273">
        <w:t xml:space="preserve">, </w:t>
      </w:r>
      <w:proofErr w:type="spellStart"/>
      <w:r w:rsidRPr="00FA0273">
        <w:t>Няксимволь</w:t>
      </w:r>
      <w:proofErr w:type="spellEnd"/>
      <w:r w:rsidRPr="00FA0273">
        <w:t xml:space="preserve">, </w:t>
      </w:r>
      <w:proofErr w:type="spellStart"/>
      <w:r w:rsidRPr="00FA0273">
        <w:t>Усть-Манья</w:t>
      </w:r>
      <w:proofErr w:type="spellEnd"/>
      <w:r w:rsidRPr="00FA0273">
        <w:t>;</w:t>
      </w:r>
    </w:p>
    <w:p w:rsidR="00232578" w:rsidRPr="00FA0273" w:rsidRDefault="00232578" w:rsidP="00232578">
      <w:pPr>
        <w:autoSpaceDE w:val="0"/>
        <w:autoSpaceDN w:val="0"/>
        <w:adjustRightInd w:val="0"/>
        <w:ind w:firstLine="709"/>
        <w:outlineLvl w:val="1"/>
      </w:pPr>
      <w:r w:rsidRPr="00FA0273">
        <w:t>- Внесение изменений в генеральный план, правила землепользования и застройки сельского поселения Приполярный, а также подготовки материалов для внесения сведений в государственный кадастр недвижимости о границах населенного пункта Приполярный.</w:t>
      </w:r>
    </w:p>
    <w:p w:rsidR="00232578" w:rsidRPr="00FA0273" w:rsidRDefault="00232578" w:rsidP="00232578">
      <w:pPr>
        <w:autoSpaceDE w:val="0"/>
        <w:autoSpaceDN w:val="0"/>
        <w:adjustRightInd w:val="0"/>
        <w:ind w:firstLine="709"/>
        <w:outlineLvl w:val="1"/>
      </w:pPr>
      <w:r w:rsidRPr="00FA0273">
        <w:t>3) Создание условий для устойчивого развития территорий муниципальных образований, сохранения окружающей среды и объектов культурного наследия. Создание и обновление документации по планировке территории, том числе:</w:t>
      </w:r>
    </w:p>
    <w:p w:rsidR="00232578" w:rsidRPr="00FA0273" w:rsidRDefault="00232578" w:rsidP="00232578">
      <w:pPr>
        <w:autoSpaceDE w:val="0"/>
        <w:autoSpaceDN w:val="0"/>
        <w:adjustRightInd w:val="0"/>
        <w:ind w:firstLine="709"/>
        <w:outlineLvl w:val="1"/>
      </w:pPr>
      <w:r w:rsidRPr="00FA0273">
        <w:t xml:space="preserve">- Разработка проекта планировки и проекта межевания территории сельского поселения </w:t>
      </w:r>
      <w:proofErr w:type="gramStart"/>
      <w:r w:rsidRPr="00FA0273">
        <w:t>Светлый</w:t>
      </w:r>
      <w:proofErr w:type="gramEnd"/>
      <w:r w:rsidRPr="00FA0273">
        <w:t>;</w:t>
      </w:r>
    </w:p>
    <w:p w:rsidR="00232578" w:rsidRPr="00FA0273" w:rsidRDefault="00232578" w:rsidP="00232578">
      <w:pPr>
        <w:ind w:firstLine="709"/>
      </w:pPr>
      <w:r w:rsidRPr="00FA0273">
        <w:t xml:space="preserve">- Внесение сведений о границах населенных пунктов в государственный кадастр недвижимости. </w:t>
      </w:r>
    </w:p>
    <w:p w:rsidR="00232578" w:rsidRPr="00FA0273" w:rsidRDefault="00232578" w:rsidP="00232578">
      <w:pPr>
        <w:ind w:left="567" w:firstLine="0"/>
      </w:pPr>
    </w:p>
    <w:p w:rsidR="00232578" w:rsidRPr="00FA0273" w:rsidRDefault="00232578" w:rsidP="00232578">
      <w:pPr>
        <w:ind w:left="567" w:firstLine="0"/>
        <w:jc w:val="center"/>
        <w:rPr>
          <w:rFonts w:cs="Arial"/>
          <w:b/>
          <w:bCs/>
          <w:iCs/>
          <w:sz w:val="30"/>
          <w:szCs w:val="28"/>
        </w:rPr>
      </w:pPr>
      <w:r w:rsidRPr="00FA0273">
        <w:rPr>
          <w:rFonts w:cs="Arial"/>
          <w:b/>
          <w:bCs/>
          <w:iCs/>
          <w:sz w:val="30"/>
          <w:szCs w:val="28"/>
        </w:rPr>
        <w:t>Раздел 4. Обоснование ресурсного обеспечения Программы</w:t>
      </w:r>
    </w:p>
    <w:p w:rsidR="00232578" w:rsidRPr="00FA0273" w:rsidRDefault="00232578" w:rsidP="00232578">
      <w:pPr>
        <w:ind w:left="567" w:firstLine="0"/>
      </w:pPr>
    </w:p>
    <w:p w:rsidR="00232578" w:rsidRPr="00FA0273" w:rsidRDefault="00232578" w:rsidP="00232578">
      <w:pPr>
        <w:autoSpaceDE w:val="0"/>
        <w:autoSpaceDN w:val="0"/>
        <w:adjustRightInd w:val="0"/>
        <w:ind w:firstLine="709"/>
      </w:pPr>
      <w:r w:rsidRPr="00FA0273">
        <w:t>Общий объем финансирования программы на 2011 - 2013 годы и на перспективу до 2015 года составляет 4 262,2 тыс. руб., в том числе: 2717,0 тыс. руб. за счет средств бюджета Березовского района, 1545,2 тыс. руб. за счет средств бюджета Ханты-Мансийского автономного округа Югры в форме субсидии, в том числе:</w:t>
      </w:r>
    </w:p>
    <w:p w:rsidR="00232578" w:rsidRPr="00FA0273" w:rsidRDefault="00232578" w:rsidP="00232578">
      <w:pPr>
        <w:autoSpaceDE w:val="0"/>
        <w:autoSpaceDN w:val="0"/>
        <w:adjustRightInd w:val="0"/>
        <w:ind w:firstLine="709"/>
      </w:pPr>
      <w:r w:rsidRPr="00FA0273">
        <w:t>2011 год – 200,0 тыс. руб. за счет средств бюджета Березовского района;</w:t>
      </w:r>
    </w:p>
    <w:p w:rsidR="00232578" w:rsidRPr="00FA0273" w:rsidRDefault="00232578" w:rsidP="00232578">
      <w:pPr>
        <w:autoSpaceDE w:val="0"/>
        <w:autoSpaceDN w:val="0"/>
        <w:adjustRightInd w:val="0"/>
        <w:ind w:firstLine="709"/>
      </w:pPr>
      <w:r w:rsidRPr="00FA0273">
        <w:t>2012 год – 1902,9 тыс. руб. за счет средств бюджета Березовского района, 230,0 тыс. руб. за счет средств бюджета Ханты-Мансийского автономного округа - Югры в форме субсидии.</w:t>
      </w:r>
    </w:p>
    <w:p w:rsidR="00232578" w:rsidRPr="00FA0273" w:rsidRDefault="00232578" w:rsidP="00232578">
      <w:pPr>
        <w:autoSpaceDE w:val="0"/>
        <w:autoSpaceDN w:val="0"/>
        <w:adjustRightInd w:val="0"/>
        <w:ind w:firstLine="709"/>
      </w:pPr>
      <w:r w:rsidRPr="00FA0273">
        <w:t>2013 год – 614,1 тыс. руб. за счет средств бюджета Березовского района, 1315,2 тыс. руб. за счет средств бюджета Ханты-Мансийского автономного округа - Югры в форме субсидии.</w:t>
      </w:r>
    </w:p>
    <w:p w:rsidR="00232578" w:rsidRPr="00FA0273" w:rsidRDefault="00232578" w:rsidP="00232578">
      <w:pPr>
        <w:autoSpaceDE w:val="0"/>
        <w:autoSpaceDN w:val="0"/>
        <w:adjustRightInd w:val="0"/>
        <w:ind w:firstLine="709"/>
      </w:pPr>
      <w:r w:rsidRPr="00FA0273">
        <w:t xml:space="preserve">2014, 2015гг. – 0 </w:t>
      </w:r>
      <w:proofErr w:type="spellStart"/>
      <w:r w:rsidRPr="00FA0273">
        <w:t>тыс</w:t>
      </w:r>
      <w:proofErr w:type="gramStart"/>
      <w:r w:rsidRPr="00FA0273">
        <w:t>.р</w:t>
      </w:r>
      <w:proofErr w:type="gramEnd"/>
      <w:r w:rsidRPr="00FA0273">
        <w:t>уб</w:t>
      </w:r>
      <w:proofErr w:type="spellEnd"/>
      <w:r w:rsidRPr="00FA0273">
        <w:t>. за счет средств бюджета Березовского района.</w:t>
      </w:r>
    </w:p>
    <w:p w:rsidR="00232578" w:rsidRPr="00FA0273" w:rsidRDefault="00232578" w:rsidP="00232578">
      <w:pPr>
        <w:autoSpaceDE w:val="0"/>
        <w:autoSpaceDN w:val="0"/>
        <w:adjustRightInd w:val="0"/>
        <w:ind w:firstLine="540"/>
        <w:outlineLvl w:val="1"/>
      </w:pPr>
      <w:r w:rsidRPr="00FA0273">
        <w:t>Субсидии предоставляются при условии фактического осуществления расходов в отчетном периоде по соответствующему направлению значимых расходов.</w:t>
      </w:r>
    </w:p>
    <w:p w:rsidR="00232578" w:rsidRPr="00FA0273" w:rsidRDefault="00232578" w:rsidP="00232578">
      <w:pPr>
        <w:pStyle w:val="ConsPlusNormal"/>
        <w:ind w:firstLine="709"/>
        <w:jc w:val="both"/>
        <w:rPr>
          <w:rFonts w:cs="Times New Roman"/>
          <w:sz w:val="24"/>
          <w:szCs w:val="24"/>
        </w:rPr>
      </w:pPr>
      <w:r w:rsidRPr="00FA0273">
        <w:rPr>
          <w:rFonts w:cs="Times New Roman"/>
          <w:sz w:val="24"/>
          <w:szCs w:val="24"/>
        </w:rPr>
        <w:t xml:space="preserve">Ежегодные объемы финансирования программы за счет средств бюджета </w:t>
      </w:r>
      <w:r w:rsidRPr="00FA0273">
        <w:rPr>
          <w:rFonts w:cs="Times New Roman"/>
          <w:sz w:val="24"/>
          <w:szCs w:val="24"/>
        </w:rPr>
        <w:lastRenderedPageBreak/>
        <w:t>Березовского района определяются в соответствии с утвержденным бюджетом Березовского района на соответствующий финансовый год.</w:t>
      </w:r>
    </w:p>
    <w:p w:rsidR="00232578" w:rsidRPr="00FA0273" w:rsidRDefault="00232578" w:rsidP="00232578">
      <w:pPr>
        <w:ind w:firstLine="709"/>
      </w:pPr>
      <w:r w:rsidRPr="00FA0273">
        <w:t>В ходе реализации Программы ежегодные объемы финансирования мероприятий при необходимости подлежат корректировке.</w:t>
      </w:r>
    </w:p>
    <w:p w:rsidR="00232578" w:rsidRPr="00FA0273" w:rsidRDefault="00232578" w:rsidP="00232578">
      <w:pPr>
        <w:ind w:firstLine="708"/>
      </w:pPr>
    </w:p>
    <w:p w:rsidR="00232578" w:rsidRPr="00FA0273" w:rsidRDefault="00232578" w:rsidP="00232578">
      <w:pPr>
        <w:ind w:left="567" w:firstLine="0"/>
        <w:jc w:val="center"/>
        <w:rPr>
          <w:rFonts w:cs="Arial"/>
          <w:b/>
          <w:bCs/>
          <w:iCs/>
          <w:sz w:val="30"/>
          <w:szCs w:val="28"/>
        </w:rPr>
      </w:pPr>
      <w:r w:rsidRPr="00FA0273">
        <w:rPr>
          <w:rFonts w:cs="Arial"/>
          <w:b/>
          <w:bCs/>
          <w:iCs/>
          <w:sz w:val="30"/>
          <w:szCs w:val="28"/>
        </w:rPr>
        <w:t>Раздел 5. Механизм реализации программы</w:t>
      </w:r>
    </w:p>
    <w:p w:rsidR="00232578" w:rsidRPr="00FA0273" w:rsidRDefault="00232578" w:rsidP="00232578">
      <w:pPr>
        <w:ind w:firstLine="708"/>
      </w:pPr>
    </w:p>
    <w:p w:rsidR="00232578" w:rsidRPr="00FA0273" w:rsidRDefault="00232578" w:rsidP="00232578">
      <w:pPr>
        <w:ind w:firstLine="709"/>
      </w:pPr>
      <w:proofErr w:type="gramStart"/>
      <w:r w:rsidRPr="00FA0273">
        <w:t>Механизм реализации Программы включает разработку и принятие нормативных правовых актов Березовского района, необходимых для выполнения Программы,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 информирование общественности о ходе и результатах реализации Программы, финансировании программных мероприятий.</w:t>
      </w:r>
      <w:proofErr w:type="gramEnd"/>
    </w:p>
    <w:p w:rsidR="00232578" w:rsidRPr="00FA0273" w:rsidRDefault="00232578" w:rsidP="00232578">
      <w:pPr>
        <w:ind w:firstLine="709"/>
      </w:pPr>
      <w:r w:rsidRPr="00FA0273">
        <w:t>Реализация мероприятий Программы осуществляется в соответствии с законодательством Российской Федерации о размещении заказов для государственных и муниципальных нужд, а также в соответствии с муниципальными нормативными правовыми актами Березовского района.</w:t>
      </w:r>
    </w:p>
    <w:p w:rsidR="00232578" w:rsidRPr="00FA0273" w:rsidRDefault="00232578" w:rsidP="00232578">
      <w:pPr>
        <w:ind w:firstLine="709"/>
      </w:pPr>
      <w:r w:rsidRPr="00FA0273">
        <w:t xml:space="preserve">Реализация мероприятий осуществляется путём </w:t>
      </w:r>
      <w:proofErr w:type="spellStart"/>
      <w:r w:rsidRPr="00FA0273">
        <w:t>софинансирования</w:t>
      </w:r>
      <w:proofErr w:type="spellEnd"/>
      <w:r w:rsidRPr="00FA0273">
        <w:t xml:space="preserve"> на градостроительную деятельность за счёт средств бюджета автономного округа и средств бюджета Березовского района.</w:t>
      </w:r>
    </w:p>
    <w:p w:rsidR="00232578" w:rsidRPr="00FA0273" w:rsidRDefault="00232578" w:rsidP="00232578">
      <w:pPr>
        <w:ind w:firstLine="709"/>
      </w:pPr>
      <w:r w:rsidRPr="00FA0273">
        <w:t>Исполнитель Программы – управление архитектуры и градостроительства администрации Березовского района – осуществляет текущее управление реализацией Программы, обладает правом вносить предложения об изменении размеров финансовых средств, направляемых на решение отдельных задач Программы.</w:t>
      </w:r>
    </w:p>
    <w:p w:rsidR="00232578" w:rsidRPr="00FA0273" w:rsidRDefault="00232578" w:rsidP="00232578">
      <w:pPr>
        <w:ind w:firstLine="709"/>
      </w:pPr>
      <w:r w:rsidRPr="00FA0273">
        <w:t>Исполнитель Программы несёт ответственность за качественное и своевременное выполнение программных мероприятий, целевое и эффективное использование бюджетных средств, выделяемых на их реализацию.</w:t>
      </w:r>
    </w:p>
    <w:p w:rsidR="00232578" w:rsidRPr="00FA0273" w:rsidRDefault="00232578" w:rsidP="00232578">
      <w:pPr>
        <w:ind w:firstLine="709"/>
      </w:pPr>
      <w:r w:rsidRPr="00FA0273">
        <w:t>Исполнитель Программы может вносить предложения по внесению дополнений и изменений в Программу.</w:t>
      </w:r>
    </w:p>
    <w:p w:rsidR="00232578" w:rsidRPr="00FA0273" w:rsidRDefault="00232578" w:rsidP="00232578">
      <w:pPr>
        <w:ind w:firstLine="709"/>
      </w:pPr>
    </w:p>
    <w:p w:rsidR="00232578" w:rsidRPr="00FA0273" w:rsidRDefault="00232578" w:rsidP="00232578">
      <w:pPr>
        <w:jc w:val="center"/>
        <w:rPr>
          <w:rFonts w:cs="Arial"/>
          <w:b/>
          <w:bCs/>
          <w:iCs/>
          <w:sz w:val="30"/>
          <w:szCs w:val="28"/>
        </w:rPr>
      </w:pPr>
      <w:r w:rsidRPr="00FA0273">
        <w:rPr>
          <w:rFonts w:cs="Arial"/>
          <w:b/>
          <w:bCs/>
          <w:iCs/>
          <w:sz w:val="30"/>
          <w:szCs w:val="28"/>
        </w:rPr>
        <w:t>Раздел 6. Ожидаемые результаты реализации целевой программы Березовского района</w:t>
      </w:r>
    </w:p>
    <w:p w:rsidR="00232578" w:rsidRDefault="00232578" w:rsidP="00232578">
      <w:pPr>
        <w:autoSpaceDE w:val="0"/>
        <w:autoSpaceDN w:val="0"/>
        <w:adjustRightInd w:val="0"/>
        <w:rPr>
          <w:rFonts w:cs="Arial"/>
          <w:szCs w:val="28"/>
        </w:rPr>
      </w:pPr>
    </w:p>
    <w:p w:rsidR="00232578" w:rsidRPr="00FA0273" w:rsidRDefault="00232578" w:rsidP="00232578">
      <w:pPr>
        <w:autoSpaceDE w:val="0"/>
        <w:autoSpaceDN w:val="0"/>
        <w:adjustRightInd w:val="0"/>
      </w:pPr>
      <w:r w:rsidRPr="00FA0273">
        <w:t>Ожидаемые результаты реализации целевой программы: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232578" w:rsidRPr="00FA0273" w:rsidRDefault="00232578" w:rsidP="00232578">
      <w:pPr>
        <w:autoSpaceDE w:val="0"/>
        <w:autoSpaceDN w:val="0"/>
        <w:adjustRightInd w:val="0"/>
      </w:pPr>
      <w:r w:rsidRPr="00FA0273">
        <w:t>Система показателей, характеризующих результаты реализации целевой программы, предоставлена в Приложении 2 к настоящей программе.</w:t>
      </w:r>
    </w:p>
    <w:p w:rsidR="007274A6" w:rsidRDefault="007274A6" w:rsidP="007274A6">
      <w:pPr>
        <w:ind w:firstLine="709"/>
        <w:rPr>
          <w:rFonts w:cs="Arial"/>
          <w:szCs w:val="28"/>
        </w:rPr>
      </w:pPr>
    </w:p>
    <w:p w:rsidR="007274A6" w:rsidRDefault="007274A6" w:rsidP="007274A6">
      <w:pPr>
        <w:ind w:firstLine="709"/>
        <w:rPr>
          <w:rFonts w:cs="Arial"/>
          <w:szCs w:val="28"/>
        </w:rPr>
      </w:pPr>
    </w:p>
    <w:p w:rsidR="007274A6" w:rsidRDefault="007274A6" w:rsidP="007274A6">
      <w:pPr>
        <w:jc w:val="center"/>
        <w:sectPr w:rsidR="007274A6" w:rsidSect="00C14A7F">
          <w:headerReference w:type="even" r:id="rId27"/>
          <w:pgSz w:w="11906" w:h="16838"/>
          <w:pgMar w:top="567" w:right="707" w:bottom="567" w:left="1418" w:header="709" w:footer="709" w:gutter="0"/>
          <w:cols w:space="708"/>
          <w:docGrid w:linePitch="360"/>
        </w:sectPr>
      </w:pP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ПРИЛОЖЕНИЕ 1</w:t>
      </w:r>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к целевой программе «Обеспечения территории муниципального</w:t>
      </w:r>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 xml:space="preserve">образования Березовский район документами </w:t>
      </w:r>
      <w:proofErr w:type="spellStart"/>
      <w:r w:rsidRPr="00FA0273">
        <w:rPr>
          <w:rFonts w:cs="Arial"/>
          <w:b/>
          <w:bCs/>
          <w:kern w:val="28"/>
          <w:sz w:val="32"/>
          <w:szCs w:val="32"/>
        </w:rPr>
        <w:t>градорегулирования</w:t>
      </w:r>
      <w:proofErr w:type="spellEnd"/>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на 2011-2013 годы и период до 2015 года»</w:t>
      </w: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ind w:left="567" w:firstLine="0"/>
        <w:jc w:val="right"/>
        <w:rPr>
          <w:rFonts w:cs="Arial"/>
          <w:b/>
          <w:bCs/>
          <w:kern w:val="28"/>
          <w:sz w:val="32"/>
          <w:szCs w:val="32"/>
        </w:rPr>
      </w:pPr>
    </w:p>
    <w:p w:rsidR="00232578" w:rsidRPr="00FA0273" w:rsidRDefault="00232578" w:rsidP="00232578"/>
    <w:p w:rsidR="00232578" w:rsidRPr="00FA0273" w:rsidRDefault="00232578" w:rsidP="00232578">
      <w:pPr>
        <w:jc w:val="center"/>
        <w:rPr>
          <w:rFonts w:cs="Arial"/>
          <w:b/>
          <w:bCs/>
          <w:iCs/>
          <w:sz w:val="30"/>
          <w:szCs w:val="28"/>
        </w:rPr>
      </w:pPr>
      <w:r w:rsidRPr="00FA0273">
        <w:rPr>
          <w:rFonts w:cs="Arial"/>
          <w:b/>
          <w:bCs/>
          <w:iCs/>
          <w:sz w:val="30"/>
          <w:szCs w:val="28"/>
        </w:rPr>
        <w:t>ПРОГРАММНЫЕ МЕРОПРИЯТИЯ</w:t>
      </w:r>
    </w:p>
    <w:p w:rsidR="00232578" w:rsidRPr="00FA0273" w:rsidRDefault="00232578" w:rsidP="00232578"/>
    <w:tbl>
      <w:tblPr>
        <w:tblW w:w="16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7"/>
        <w:gridCol w:w="973"/>
        <w:gridCol w:w="707"/>
        <w:gridCol w:w="1299"/>
        <w:gridCol w:w="1417"/>
        <w:gridCol w:w="688"/>
        <w:gridCol w:w="1439"/>
        <w:gridCol w:w="709"/>
        <w:gridCol w:w="850"/>
        <w:gridCol w:w="851"/>
        <w:gridCol w:w="850"/>
        <w:gridCol w:w="142"/>
        <w:gridCol w:w="851"/>
        <w:gridCol w:w="851"/>
        <w:gridCol w:w="141"/>
        <w:gridCol w:w="708"/>
        <w:gridCol w:w="2408"/>
        <w:gridCol w:w="1320"/>
      </w:tblGrid>
      <w:tr w:rsidR="00232578" w:rsidRPr="00F220CD" w:rsidTr="004772AA">
        <w:trPr>
          <w:gridAfter w:val="1"/>
          <w:wAfter w:w="1320" w:type="dxa"/>
          <w:cantSplit/>
        </w:trPr>
        <w:tc>
          <w:tcPr>
            <w:tcW w:w="707" w:type="dxa"/>
            <w:vMerge w:val="restart"/>
            <w:vAlign w:val="center"/>
          </w:tcPr>
          <w:p w:rsidR="00232578" w:rsidRPr="00F220CD" w:rsidRDefault="00232578" w:rsidP="004772AA">
            <w:pPr>
              <w:pStyle w:val="Table0"/>
            </w:pPr>
            <w:r w:rsidRPr="00F220CD">
              <w:t xml:space="preserve">№ </w:t>
            </w:r>
          </w:p>
          <w:p w:rsidR="00232578" w:rsidRPr="00F220CD" w:rsidRDefault="00232578" w:rsidP="004772AA">
            <w:pPr>
              <w:pStyle w:val="Table0"/>
            </w:pPr>
            <w:r w:rsidRPr="00F220CD">
              <w:t>п/п</w:t>
            </w:r>
          </w:p>
        </w:tc>
        <w:tc>
          <w:tcPr>
            <w:tcW w:w="2979" w:type="dxa"/>
            <w:gridSpan w:val="3"/>
            <w:vMerge w:val="restart"/>
            <w:vAlign w:val="center"/>
          </w:tcPr>
          <w:p w:rsidR="00232578" w:rsidRPr="00F220CD" w:rsidRDefault="00232578" w:rsidP="004772AA">
            <w:pPr>
              <w:pStyle w:val="Table0"/>
            </w:pPr>
            <w:r w:rsidRPr="00F220CD">
              <w:t>Мероприятия программы</w:t>
            </w:r>
          </w:p>
        </w:tc>
        <w:tc>
          <w:tcPr>
            <w:tcW w:w="1417" w:type="dxa"/>
            <w:vMerge w:val="restart"/>
          </w:tcPr>
          <w:p w:rsidR="00232578" w:rsidRPr="00F220CD" w:rsidRDefault="00232578" w:rsidP="004772AA">
            <w:pPr>
              <w:pStyle w:val="Table0"/>
            </w:pPr>
            <w:r w:rsidRPr="00F220CD">
              <w:t>Исполнитель</w:t>
            </w:r>
          </w:p>
        </w:tc>
        <w:tc>
          <w:tcPr>
            <w:tcW w:w="2127" w:type="dxa"/>
            <w:gridSpan w:val="2"/>
            <w:vMerge w:val="restart"/>
            <w:vAlign w:val="center"/>
          </w:tcPr>
          <w:p w:rsidR="00232578" w:rsidRPr="00F220CD" w:rsidRDefault="00232578" w:rsidP="004772AA">
            <w:pPr>
              <w:pStyle w:val="Table0"/>
            </w:pPr>
            <w:r w:rsidRPr="00F220CD">
              <w:t>Источники финансирования</w:t>
            </w:r>
          </w:p>
        </w:tc>
        <w:tc>
          <w:tcPr>
            <w:tcW w:w="5104" w:type="dxa"/>
            <w:gridSpan w:val="7"/>
            <w:vAlign w:val="center"/>
          </w:tcPr>
          <w:p w:rsidR="00232578" w:rsidRPr="00F220CD" w:rsidRDefault="00232578" w:rsidP="004772AA">
            <w:pPr>
              <w:pStyle w:val="Table0"/>
            </w:pPr>
            <w:r w:rsidRPr="00F220CD">
              <w:t>Финансовые затраты на реализацию</w:t>
            </w:r>
          </w:p>
          <w:p w:rsidR="00232578" w:rsidRDefault="00232578" w:rsidP="004772AA">
            <w:pPr>
              <w:pStyle w:val="Table0"/>
            </w:pPr>
            <w:r w:rsidRPr="00F220CD">
              <w:t>(тыс. руб.)</w:t>
            </w:r>
          </w:p>
          <w:p w:rsidR="00232578" w:rsidRPr="00FA0273" w:rsidRDefault="00232578" w:rsidP="004772AA">
            <w:pPr>
              <w:pStyle w:val="Table"/>
            </w:pPr>
          </w:p>
        </w:tc>
        <w:tc>
          <w:tcPr>
            <w:tcW w:w="849" w:type="dxa"/>
            <w:gridSpan w:val="2"/>
            <w:vMerge w:val="restart"/>
            <w:shd w:val="clear" w:color="auto" w:fill="auto"/>
            <w:vAlign w:val="center"/>
          </w:tcPr>
          <w:p w:rsidR="00232578" w:rsidRPr="00F220CD" w:rsidRDefault="00232578" w:rsidP="004772AA">
            <w:pPr>
              <w:pStyle w:val="Table0"/>
            </w:pPr>
            <w:r w:rsidRPr="00F220CD">
              <w:t>Сроки выполнения</w:t>
            </w:r>
          </w:p>
        </w:tc>
        <w:tc>
          <w:tcPr>
            <w:tcW w:w="2408" w:type="dxa"/>
            <w:vMerge w:val="restart"/>
            <w:shd w:val="clear" w:color="auto" w:fill="auto"/>
            <w:vAlign w:val="center"/>
          </w:tcPr>
          <w:p w:rsidR="00232578" w:rsidRPr="00F220CD" w:rsidRDefault="00232578" w:rsidP="004772AA">
            <w:pPr>
              <w:pStyle w:val="Table0"/>
            </w:pPr>
            <w:r w:rsidRPr="00F220CD">
              <w:t>Ожидаемые результаты</w:t>
            </w:r>
          </w:p>
        </w:tc>
      </w:tr>
      <w:tr w:rsidR="00232578" w:rsidRPr="00F220CD" w:rsidTr="004772AA">
        <w:trPr>
          <w:gridAfter w:val="1"/>
          <w:wAfter w:w="1320" w:type="dxa"/>
          <w:cantSplit/>
        </w:trPr>
        <w:tc>
          <w:tcPr>
            <w:tcW w:w="707" w:type="dxa"/>
            <w:vMerge/>
            <w:vAlign w:val="center"/>
          </w:tcPr>
          <w:p w:rsidR="00232578" w:rsidRPr="00F220CD" w:rsidRDefault="00232578" w:rsidP="004772AA">
            <w:pPr>
              <w:pStyle w:val="Table0"/>
            </w:pPr>
          </w:p>
        </w:tc>
        <w:tc>
          <w:tcPr>
            <w:tcW w:w="2979" w:type="dxa"/>
            <w:gridSpan w:val="3"/>
            <w:vMerge/>
            <w:vAlign w:val="center"/>
          </w:tcPr>
          <w:p w:rsidR="00232578" w:rsidRPr="00F220CD" w:rsidRDefault="00232578" w:rsidP="004772AA">
            <w:pPr>
              <w:pStyle w:val="Table0"/>
            </w:pPr>
          </w:p>
        </w:tc>
        <w:tc>
          <w:tcPr>
            <w:tcW w:w="1417" w:type="dxa"/>
            <w:vMerge/>
          </w:tcPr>
          <w:p w:rsidR="00232578" w:rsidRPr="00F220CD" w:rsidRDefault="00232578" w:rsidP="004772AA">
            <w:pPr>
              <w:pStyle w:val="Table0"/>
            </w:pPr>
          </w:p>
        </w:tc>
        <w:tc>
          <w:tcPr>
            <w:tcW w:w="2127" w:type="dxa"/>
            <w:gridSpan w:val="2"/>
            <w:vMerge/>
            <w:vAlign w:val="center"/>
          </w:tcPr>
          <w:p w:rsidR="00232578" w:rsidRPr="00F220CD" w:rsidRDefault="00232578" w:rsidP="004772AA">
            <w:pPr>
              <w:pStyle w:val="Table"/>
            </w:pPr>
          </w:p>
        </w:tc>
        <w:tc>
          <w:tcPr>
            <w:tcW w:w="709" w:type="dxa"/>
            <w:vMerge w:val="restart"/>
            <w:vAlign w:val="center"/>
          </w:tcPr>
          <w:p w:rsidR="00232578" w:rsidRPr="00F220CD" w:rsidRDefault="00232578" w:rsidP="004772AA">
            <w:pPr>
              <w:pStyle w:val="Table"/>
            </w:pPr>
            <w:r w:rsidRPr="00F220CD">
              <w:t>всего</w:t>
            </w:r>
          </w:p>
        </w:tc>
        <w:tc>
          <w:tcPr>
            <w:tcW w:w="4395" w:type="dxa"/>
            <w:gridSpan w:val="6"/>
            <w:vAlign w:val="center"/>
          </w:tcPr>
          <w:p w:rsidR="00232578" w:rsidRPr="00F220CD" w:rsidRDefault="00232578" w:rsidP="004772AA">
            <w:pPr>
              <w:pStyle w:val="Table"/>
            </w:pPr>
            <w:r w:rsidRPr="00F220CD">
              <w:t>в том числе</w:t>
            </w:r>
          </w:p>
        </w:tc>
        <w:tc>
          <w:tcPr>
            <w:tcW w:w="849" w:type="dxa"/>
            <w:gridSpan w:val="2"/>
            <w:vMerge/>
            <w:shd w:val="clear" w:color="auto" w:fill="auto"/>
            <w:vAlign w:val="center"/>
          </w:tcPr>
          <w:p w:rsidR="00232578" w:rsidRPr="00F220CD" w:rsidRDefault="00232578" w:rsidP="004772AA">
            <w:pPr>
              <w:pStyle w:val="Table"/>
            </w:pPr>
          </w:p>
        </w:tc>
        <w:tc>
          <w:tcPr>
            <w:tcW w:w="2408" w:type="dxa"/>
            <w:vMerge/>
            <w:shd w:val="clear" w:color="auto" w:fill="auto"/>
            <w:vAlign w:val="center"/>
          </w:tcPr>
          <w:p w:rsidR="00232578" w:rsidRPr="00F220CD" w:rsidRDefault="00232578" w:rsidP="004772AA">
            <w:pPr>
              <w:pStyle w:val="Table"/>
            </w:pPr>
          </w:p>
        </w:tc>
      </w:tr>
      <w:tr w:rsidR="00232578" w:rsidRPr="00F220CD" w:rsidTr="004772AA">
        <w:trPr>
          <w:gridAfter w:val="1"/>
          <w:wAfter w:w="1320" w:type="dxa"/>
          <w:cantSplit/>
        </w:trPr>
        <w:tc>
          <w:tcPr>
            <w:tcW w:w="707" w:type="dxa"/>
            <w:vMerge/>
            <w:vAlign w:val="center"/>
          </w:tcPr>
          <w:p w:rsidR="00232578" w:rsidRPr="00F220CD" w:rsidRDefault="00232578" w:rsidP="004772AA">
            <w:pPr>
              <w:pStyle w:val="Table"/>
            </w:pPr>
          </w:p>
        </w:tc>
        <w:tc>
          <w:tcPr>
            <w:tcW w:w="2979" w:type="dxa"/>
            <w:gridSpan w:val="3"/>
            <w:vMerge/>
            <w:vAlign w:val="center"/>
          </w:tcPr>
          <w:p w:rsidR="00232578" w:rsidRPr="00F220CD" w:rsidRDefault="00232578" w:rsidP="004772AA">
            <w:pPr>
              <w:pStyle w:val="Table"/>
            </w:pPr>
          </w:p>
        </w:tc>
        <w:tc>
          <w:tcPr>
            <w:tcW w:w="1417" w:type="dxa"/>
            <w:vMerge/>
          </w:tcPr>
          <w:p w:rsidR="00232578" w:rsidRPr="00F220CD" w:rsidRDefault="00232578" w:rsidP="004772AA">
            <w:pPr>
              <w:pStyle w:val="Table"/>
            </w:pPr>
          </w:p>
        </w:tc>
        <w:tc>
          <w:tcPr>
            <w:tcW w:w="2127" w:type="dxa"/>
            <w:gridSpan w:val="2"/>
            <w:vMerge/>
            <w:vAlign w:val="center"/>
          </w:tcPr>
          <w:p w:rsidR="00232578" w:rsidRPr="00F220CD" w:rsidRDefault="00232578" w:rsidP="004772AA">
            <w:pPr>
              <w:pStyle w:val="Table"/>
            </w:pPr>
          </w:p>
        </w:tc>
        <w:tc>
          <w:tcPr>
            <w:tcW w:w="709" w:type="dxa"/>
            <w:vMerge/>
            <w:vAlign w:val="center"/>
          </w:tcPr>
          <w:p w:rsidR="00232578" w:rsidRPr="00F220CD" w:rsidRDefault="00232578" w:rsidP="004772AA">
            <w:pPr>
              <w:pStyle w:val="Table"/>
            </w:pPr>
          </w:p>
        </w:tc>
        <w:tc>
          <w:tcPr>
            <w:tcW w:w="2551" w:type="dxa"/>
            <w:gridSpan w:val="3"/>
            <w:vAlign w:val="center"/>
          </w:tcPr>
          <w:p w:rsidR="00232578" w:rsidRPr="00F220CD" w:rsidRDefault="00232578" w:rsidP="004772AA">
            <w:pPr>
              <w:pStyle w:val="Table"/>
            </w:pPr>
            <w:r w:rsidRPr="00F220CD">
              <w:t>плановый период</w:t>
            </w:r>
          </w:p>
        </w:tc>
        <w:tc>
          <w:tcPr>
            <w:tcW w:w="1844" w:type="dxa"/>
            <w:gridSpan w:val="3"/>
            <w:vAlign w:val="center"/>
          </w:tcPr>
          <w:p w:rsidR="00232578" w:rsidRDefault="00232578" w:rsidP="004772AA">
            <w:pPr>
              <w:pStyle w:val="Table"/>
            </w:pPr>
            <w:r w:rsidRPr="00F220CD">
              <w:t>период на перспективу</w:t>
            </w:r>
          </w:p>
          <w:p w:rsidR="00232578" w:rsidRPr="00F220CD" w:rsidRDefault="00232578" w:rsidP="004772AA">
            <w:pPr>
              <w:pStyle w:val="Table"/>
            </w:pPr>
          </w:p>
        </w:tc>
        <w:tc>
          <w:tcPr>
            <w:tcW w:w="849" w:type="dxa"/>
            <w:gridSpan w:val="2"/>
            <w:vMerge/>
            <w:shd w:val="clear" w:color="auto" w:fill="auto"/>
            <w:vAlign w:val="center"/>
          </w:tcPr>
          <w:p w:rsidR="00232578" w:rsidRPr="00F220CD" w:rsidRDefault="00232578" w:rsidP="004772AA">
            <w:pPr>
              <w:pStyle w:val="Table"/>
            </w:pPr>
          </w:p>
        </w:tc>
        <w:tc>
          <w:tcPr>
            <w:tcW w:w="2408" w:type="dxa"/>
            <w:vMerge/>
            <w:shd w:val="clear" w:color="auto" w:fill="auto"/>
            <w:vAlign w:val="center"/>
          </w:tcPr>
          <w:p w:rsidR="00232578" w:rsidRPr="00F220CD" w:rsidRDefault="00232578" w:rsidP="004772AA">
            <w:pPr>
              <w:pStyle w:val="Table"/>
            </w:pPr>
          </w:p>
        </w:tc>
      </w:tr>
      <w:tr w:rsidR="00232578" w:rsidRPr="00F220CD" w:rsidTr="004772AA">
        <w:trPr>
          <w:gridAfter w:val="1"/>
          <w:wAfter w:w="1320" w:type="dxa"/>
          <w:cantSplit/>
        </w:trPr>
        <w:tc>
          <w:tcPr>
            <w:tcW w:w="707" w:type="dxa"/>
            <w:vMerge/>
            <w:vAlign w:val="center"/>
          </w:tcPr>
          <w:p w:rsidR="00232578" w:rsidRPr="00F220CD" w:rsidRDefault="00232578" w:rsidP="004772AA">
            <w:pPr>
              <w:pStyle w:val="Table"/>
            </w:pPr>
          </w:p>
        </w:tc>
        <w:tc>
          <w:tcPr>
            <w:tcW w:w="2979" w:type="dxa"/>
            <w:gridSpan w:val="3"/>
            <w:vMerge/>
            <w:vAlign w:val="center"/>
          </w:tcPr>
          <w:p w:rsidR="00232578" w:rsidRPr="00F220CD" w:rsidRDefault="00232578" w:rsidP="004772AA">
            <w:pPr>
              <w:pStyle w:val="Table"/>
            </w:pPr>
          </w:p>
        </w:tc>
        <w:tc>
          <w:tcPr>
            <w:tcW w:w="1417" w:type="dxa"/>
            <w:vMerge/>
          </w:tcPr>
          <w:p w:rsidR="00232578" w:rsidRPr="00F220CD" w:rsidRDefault="00232578" w:rsidP="004772AA">
            <w:pPr>
              <w:pStyle w:val="Table"/>
            </w:pPr>
          </w:p>
        </w:tc>
        <w:tc>
          <w:tcPr>
            <w:tcW w:w="2127" w:type="dxa"/>
            <w:gridSpan w:val="2"/>
            <w:vMerge/>
            <w:vAlign w:val="center"/>
          </w:tcPr>
          <w:p w:rsidR="00232578" w:rsidRPr="00F220CD" w:rsidRDefault="00232578" w:rsidP="004772AA">
            <w:pPr>
              <w:pStyle w:val="Table"/>
            </w:pPr>
          </w:p>
        </w:tc>
        <w:tc>
          <w:tcPr>
            <w:tcW w:w="709" w:type="dxa"/>
            <w:vMerge/>
            <w:vAlign w:val="center"/>
          </w:tcPr>
          <w:p w:rsidR="00232578" w:rsidRPr="00F220CD" w:rsidRDefault="00232578" w:rsidP="004772AA">
            <w:pPr>
              <w:pStyle w:val="Table"/>
            </w:pPr>
          </w:p>
        </w:tc>
        <w:tc>
          <w:tcPr>
            <w:tcW w:w="850" w:type="dxa"/>
            <w:vAlign w:val="center"/>
          </w:tcPr>
          <w:p w:rsidR="00232578" w:rsidRPr="00F220CD" w:rsidRDefault="00232578" w:rsidP="004772AA">
            <w:pPr>
              <w:pStyle w:val="Table"/>
            </w:pPr>
            <w:r w:rsidRPr="00F220CD">
              <w:t>2011 г.</w:t>
            </w:r>
          </w:p>
        </w:tc>
        <w:tc>
          <w:tcPr>
            <w:tcW w:w="851" w:type="dxa"/>
            <w:vAlign w:val="center"/>
          </w:tcPr>
          <w:p w:rsidR="00232578" w:rsidRPr="00F220CD" w:rsidRDefault="00232578" w:rsidP="004772AA">
            <w:pPr>
              <w:pStyle w:val="Table"/>
            </w:pPr>
            <w:r w:rsidRPr="00F220CD">
              <w:t>2012 г.</w:t>
            </w:r>
          </w:p>
        </w:tc>
        <w:tc>
          <w:tcPr>
            <w:tcW w:w="850" w:type="dxa"/>
            <w:vAlign w:val="center"/>
          </w:tcPr>
          <w:p w:rsidR="00232578" w:rsidRPr="00F220CD" w:rsidRDefault="00232578" w:rsidP="004772AA">
            <w:pPr>
              <w:pStyle w:val="Table"/>
            </w:pPr>
            <w:r w:rsidRPr="00F220CD">
              <w:t>2013 г.</w:t>
            </w:r>
          </w:p>
        </w:tc>
        <w:tc>
          <w:tcPr>
            <w:tcW w:w="993" w:type="dxa"/>
            <w:gridSpan w:val="2"/>
            <w:vAlign w:val="center"/>
          </w:tcPr>
          <w:p w:rsidR="00232578" w:rsidRPr="00F220CD" w:rsidRDefault="00232578" w:rsidP="004772AA">
            <w:pPr>
              <w:pStyle w:val="Table"/>
            </w:pPr>
            <w:r w:rsidRPr="00F220CD">
              <w:t>2014 г.</w:t>
            </w:r>
          </w:p>
        </w:tc>
        <w:tc>
          <w:tcPr>
            <w:tcW w:w="851" w:type="dxa"/>
            <w:vAlign w:val="center"/>
          </w:tcPr>
          <w:p w:rsidR="00232578" w:rsidRPr="00F220CD" w:rsidRDefault="00232578" w:rsidP="004772AA">
            <w:pPr>
              <w:pStyle w:val="Table"/>
            </w:pPr>
            <w:r w:rsidRPr="00F220CD">
              <w:t>2015 г.</w:t>
            </w:r>
          </w:p>
        </w:tc>
        <w:tc>
          <w:tcPr>
            <w:tcW w:w="849" w:type="dxa"/>
            <w:gridSpan w:val="2"/>
            <w:vMerge/>
            <w:shd w:val="clear" w:color="auto" w:fill="auto"/>
            <w:vAlign w:val="center"/>
          </w:tcPr>
          <w:p w:rsidR="00232578" w:rsidRPr="00F220CD" w:rsidRDefault="00232578" w:rsidP="004772AA">
            <w:pPr>
              <w:pStyle w:val="Table"/>
            </w:pPr>
          </w:p>
        </w:tc>
        <w:tc>
          <w:tcPr>
            <w:tcW w:w="2408" w:type="dxa"/>
            <w:vMerge/>
            <w:shd w:val="clear" w:color="auto" w:fill="auto"/>
            <w:vAlign w:val="center"/>
          </w:tcPr>
          <w:p w:rsidR="00232578" w:rsidRPr="00F220CD" w:rsidRDefault="00232578" w:rsidP="004772AA">
            <w:pPr>
              <w:pStyle w:val="Table"/>
            </w:pPr>
          </w:p>
        </w:tc>
      </w:tr>
      <w:tr w:rsidR="00232578" w:rsidRPr="00F220CD" w:rsidTr="004772AA">
        <w:trPr>
          <w:gridAfter w:val="1"/>
          <w:wAfter w:w="1320" w:type="dxa"/>
          <w:cantSplit/>
        </w:trPr>
        <w:tc>
          <w:tcPr>
            <w:tcW w:w="707" w:type="dxa"/>
            <w:vAlign w:val="center"/>
          </w:tcPr>
          <w:p w:rsidR="00232578" w:rsidRPr="00F220CD" w:rsidRDefault="00232578" w:rsidP="004772AA">
            <w:pPr>
              <w:pStyle w:val="Table"/>
            </w:pPr>
            <w:r w:rsidRPr="00F220CD">
              <w:t>1</w:t>
            </w:r>
          </w:p>
        </w:tc>
        <w:tc>
          <w:tcPr>
            <w:tcW w:w="2979" w:type="dxa"/>
            <w:gridSpan w:val="3"/>
            <w:vAlign w:val="center"/>
          </w:tcPr>
          <w:p w:rsidR="00232578" w:rsidRPr="00F220CD" w:rsidRDefault="00232578" w:rsidP="004772AA">
            <w:pPr>
              <w:pStyle w:val="Table"/>
            </w:pPr>
            <w:r w:rsidRPr="00F220CD">
              <w:t>2</w:t>
            </w:r>
          </w:p>
        </w:tc>
        <w:tc>
          <w:tcPr>
            <w:tcW w:w="1417" w:type="dxa"/>
          </w:tcPr>
          <w:p w:rsidR="00232578" w:rsidRPr="00F220CD" w:rsidRDefault="00232578" w:rsidP="004772AA">
            <w:pPr>
              <w:pStyle w:val="Table"/>
            </w:pPr>
          </w:p>
        </w:tc>
        <w:tc>
          <w:tcPr>
            <w:tcW w:w="2127" w:type="dxa"/>
            <w:gridSpan w:val="2"/>
            <w:vAlign w:val="center"/>
          </w:tcPr>
          <w:p w:rsidR="00232578" w:rsidRPr="00F220CD" w:rsidRDefault="00232578" w:rsidP="004772AA">
            <w:pPr>
              <w:pStyle w:val="Table"/>
            </w:pPr>
            <w:r w:rsidRPr="00F220CD">
              <w:t>3</w:t>
            </w:r>
          </w:p>
        </w:tc>
        <w:tc>
          <w:tcPr>
            <w:tcW w:w="709" w:type="dxa"/>
            <w:vAlign w:val="center"/>
          </w:tcPr>
          <w:p w:rsidR="00232578" w:rsidRPr="00F220CD" w:rsidRDefault="00232578" w:rsidP="004772AA">
            <w:pPr>
              <w:pStyle w:val="Table"/>
            </w:pPr>
            <w:r w:rsidRPr="00F220CD">
              <w:t>4</w:t>
            </w:r>
          </w:p>
        </w:tc>
        <w:tc>
          <w:tcPr>
            <w:tcW w:w="850" w:type="dxa"/>
            <w:vAlign w:val="center"/>
          </w:tcPr>
          <w:p w:rsidR="00232578" w:rsidRPr="00F220CD" w:rsidRDefault="00232578" w:rsidP="004772AA">
            <w:pPr>
              <w:pStyle w:val="Table"/>
            </w:pPr>
            <w:r w:rsidRPr="00F220CD">
              <w:t>5</w:t>
            </w:r>
          </w:p>
        </w:tc>
        <w:tc>
          <w:tcPr>
            <w:tcW w:w="851" w:type="dxa"/>
            <w:vAlign w:val="center"/>
          </w:tcPr>
          <w:p w:rsidR="00232578" w:rsidRPr="00F220CD" w:rsidRDefault="00232578" w:rsidP="004772AA">
            <w:pPr>
              <w:pStyle w:val="Table"/>
            </w:pPr>
            <w:r w:rsidRPr="00F220CD">
              <w:t>6</w:t>
            </w:r>
          </w:p>
        </w:tc>
        <w:tc>
          <w:tcPr>
            <w:tcW w:w="850" w:type="dxa"/>
            <w:vAlign w:val="center"/>
          </w:tcPr>
          <w:p w:rsidR="00232578" w:rsidRPr="00F220CD" w:rsidRDefault="00232578" w:rsidP="004772AA">
            <w:pPr>
              <w:pStyle w:val="Table"/>
            </w:pPr>
            <w:r w:rsidRPr="00F220CD">
              <w:t>7</w:t>
            </w:r>
          </w:p>
        </w:tc>
        <w:tc>
          <w:tcPr>
            <w:tcW w:w="993" w:type="dxa"/>
            <w:gridSpan w:val="2"/>
            <w:vAlign w:val="center"/>
          </w:tcPr>
          <w:p w:rsidR="00232578" w:rsidRPr="00F220CD" w:rsidRDefault="00232578" w:rsidP="004772AA">
            <w:pPr>
              <w:pStyle w:val="Table"/>
            </w:pPr>
            <w:r w:rsidRPr="00F220CD">
              <w:t>8</w:t>
            </w:r>
          </w:p>
        </w:tc>
        <w:tc>
          <w:tcPr>
            <w:tcW w:w="851" w:type="dxa"/>
            <w:vAlign w:val="center"/>
          </w:tcPr>
          <w:p w:rsidR="00232578" w:rsidRPr="00F220CD" w:rsidRDefault="00232578" w:rsidP="004772AA">
            <w:pPr>
              <w:pStyle w:val="Table"/>
            </w:pPr>
            <w:r w:rsidRPr="00F220CD">
              <w:t>9</w:t>
            </w:r>
          </w:p>
        </w:tc>
        <w:tc>
          <w:tcPr>
            <w:tcW w:w="849" w:type="dxa"/>
            <w:gridSpan w:val="2"/>
            <w:shd w:val="clear" w:color="auto" w:fill="auto"/>
            <w:vAlign w:val="center"/>
          </w:tcPr>
          <w:p w:rsidR="00232578" w:rsidRPr="00F220CD" w:rsidRDefault="00232578" w:rsidP="004772AA">
            <w:pPr>
              <w:pStyle w:val="Table"/>
            </w:pPr>
            <w:r w:rsidRPr="00F220CD">
              <w:t>10</w:t>
            </w:r>
          </w:p>
        </w:tc>
        <w:tc>
          <w:tcPr>
            <w:tcW w:w="2408" w:type="dxa"/>
            <w:shd w:val="clear" w:color="auto" w:fill="auto"/>
            <w:vAlign w:val="center"/>
          </w:tcPr>
          <w:p w:rsidR="00232578" w:rsidRPr="00F220CD" w:rsidRDefault="00232578" w:rsidP="004772AA">
            <w:pPr>
              <w:pStyle w:val="Table"/>
            </w:pPr>
            <w:r w:rsidRPr="00F220CD">
              <w:t>11</w:t>
            </w:r>
          </w:p>
        </w:tc>
      </w:tr>
      <w:tr w:rsidR="00232578" w:rsidRPr="00F220CD" w:rsidTr="004772AA">
        <w:trPr>
          <w:gridAfter w:val="1"/>
          <w:wAfter w:w="1320" w:type="dxa"/>
          <w:cantSplit/>
        </w:trPr>
        <w:tc>
          <w:tcPr>
            <w:tcW w:w="1680" w:type="dxa"/>
            <w:gridSpan w:val="2"/>
          </w:tcPr>
          <w:p w:rsidR="00232578" w:rsidRPr="00F220CD" w:rsidRDefault="00232578" w:rsidP="004772AA">
            <w:pPr>
              <w:pStyle w:val="Table"/>
            </w:pPr>
          </w:p>
        </w:tc>
        <w:tc>
          <w:tcPr>
            <w:tcW w:w="13911" w:type="dxa"/>
            <w:gridSpan w:val="15"/>
          </w:tcPr>
          <w:p w:rsidR="00232578" w:rsidRDefault="00232578" w:rsidP="004772AA">
            <w:pPr>
              <w:pStyle w:val="Table"/>
            </w:pPr>
            <w:r w:rsidRPr="00F220CD">
              <w:rPr>
                <w:b/>
              </w:rPr>
              <w:t>Цель 1</w:t>
            </w:r>
            <w:r w:rsidRPr="00F220CD">
              <w:t xml:space="preserve">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32578" w:rsidRPr="00F220CD" w:rsidRDefault="00232578" w:rsidP="004772AA">
            <w:pPr>
              <w:pStyle w:val="Table"/>
              <w:rPr>
                <w:b/>
              </w:rPr>
            </w:pPr>
          </w:p>
        </w:tc>
      </w:tr>
      <w:tr w:rsidR="00232578" w:rsidRPr="00F220CD" w:rsidTr="004772AA">
        <w:trPr>
          <w:gridAfter w:val="1"/>
          <w:wAfter w:w="1320" w:type="dxa"/>
          <w:cantSplit/>
        </w:trPr>
        <w:tc>
          <w:tcPr>
            <w:tcW w:w="1680" w:type="dxa"/>
            <w:gridSpan w:val="2"/>
            <w:tcBorders>
              <w:bottom w:val="single" w:sz="4" w:space="0" w:color="auto"/>
            </w:tcBorders>
          </w:tcPr>
          <w:p w:rsidR="00232578" w:rsidRPr="00F220CD" w:rsidRDefault="00232578" w:rsidP="004772AA">
            <w:pPr>
              <w:pStyle w:val="Table"/>
            </w:pPr>
          </w:p>
        </w:tc>
        <w:tc>
          <w:tcPr>
            <w:tcW w:w="13911" w:type="dxa"/>
            <w:gridSpan w:val="15"/>
            <w:tcBorders>
              <w:bottom w:val="single" w:sz="4" w:space="0" w:color="auto"/>
            </w:tcBorders>
          </w:tcPr>
          <w:p w:rsidR="00232578" w:rsidRDefault="00232578" w:rsidP="004772AA">
            <w:pPr>
              <w:pStyle w:val="Table"/>
            </w:pPr>
            <w:r w:rsidRPr="00F220CD">
              <w:rPr>
                <w:b/>
                <w:szCs w:val="22"/>
              </w:rPr>
              <w:t xml:space="preserve">Задача 1. </w:t>
            </w:r>
            <w:r w:rsidRPr="00F220CD">
              <w:t>Формирование информационной системы обеспечения градостроительной деятельности.</w:t>
            </w:r>
          </w:p>
          <w:p w:rsidR="00232578" w:rsidRPr="00F220CD" w:rsidRDefault="00232578" w:rsidP="004772AA">
            <w:pPr>
              <w:pStyle w:val="Table"/>
              <w:rPr>
                <w:szCs w:val="22"/>
              </w:rPr>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707" w:type="dxa"/>
            <w:vMerge w:val="restart"/>
            <w:tcBorders>
              <w:top w:val="single" w:sz="4" w:space="0" w:color="auto"/>
              <w:left w:val="single" w:sz="4" w:space="0" w:color="auto"/>
              <w:bottom w:val="single" w:sz="4" w:space="0" w:color="auto"/>
              <w:right w:val="single" w:sz="6" w:space="0" w:color="auto"/>
            </w:tcBorders>
          </w:tcPr>
          <w:p w:rsidR="00232578" w:rsidRPr="00F220CD" w:rsidRDefault="00232578" w:rsidP="004772AA">
            <w:pPr>
              <w:pStyle w:val="Table"/>
            </w:pPr>
            <w:r w:rsidRPr="00F220CD">
              <w:t>1.1.1.</w:t>
            </w:r>
          </w:p>
        </w:tc>
        <w:tc>
          <w:tcPr>
            <w:tcW w:w="2979" w:type="dxa"/>
            <w:gridSpan w:val="3"/>
            <w:vMerge w:val="restart"/>
            <w:tcBorders>
              <w:top w:val="single" w:sz="4" w:space="0" w:color="auto"/>
              <w:left w:val="single" w:sz="6" w:space="0" w:color="auto"/>
              <w:right w:val="single" w:sz="4" w:space="0" w:color="auto"/>
            </w:tcBorders>
            <w:vAlign w:val="center"/>
          </w:tcPr>
          <w:p w:rsidR="00232578" w:rsidRPr="00F220CD" w:rsidRDefault="00232578" w:rsidP="004772AA">
            <w:pPr>
              <w:pStyle w:val="Table"/>
            </w:pPr>
            <w:r w:rsidRPr="00F220CD">
              <w:t>Формирование и ведение информационной системы обеспечения градостроительной деятельности (ИСОГД)</w:t>
            </w:r>
          </w:p>
        </w:tc>
        <w:tc>
          <w:tcPr>
            <w:tcW w:w="1417" w:type="dxa"/>
            <w:tcBorders>
              <w:top w:val="single" w:sz="4" w:space="0" w:color="auto"/>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232578" w:rsidRDefault="00232578" w:rsidP="004772AA">
            <w:pPr>
              <w:pStyle w:val="Table"/>
            </w:pPr>
            <w:r w:rsidRPr="00F220CD">
              <w:t>Всего</w:t>
            </w:r>
          </w:p>
          <w:p w:rsidR="00232578" w:rsidRPr="00F220CD" w:rsidRDefault="00232578" w:rsidP="004772AA">
            <w:pPr>
              <w:pStyle w:val="Table"/>
            </w:pP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300,0</w:t>
            </w: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50,0</w:t>
            </w: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50,0</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r w:rsidRPr="00F220CD">
              <w:t>0</w:t>
            </w:r>
          </w:p>
        </w:tc>
        <w:tc>
          <w:tcPr>
            <w:tcW w:w="849" w:type="dxa"/>
            <w:gridSpan w:val="2"/>
            <w:vMerge w:val="restart"/>
            <w:tcBorders>
              <w:top w:val="single" w:sz="4" w:space="0" w:color="auto"/>
              <w:left w:val="single" w:sz="4" w:space="0" w:color="auto"/>
              <w:right w:val="single" w:sz="4" w:space="0" w:color="auto"/>
            </w:tcBorders>
            <w:shd w:val="clear" w:color="auto" w:fill="auto"/>
          </w:tcPr>
          <w:p w:rsidR="00232578" w:rsidRPr="00F220CD" w:rsidRDefault="00232578" w:rsidP="004772AA">
            <w:pPr>
              <w:pStyle w:val="Table"/>
            </w:pPr>
            <w:r w:rsidRPr="00F220CD">
              <w:t>постоянно</w:t>
            </w:r>
          </w:p>
        </w:tc>
        <w:tc>
          <w:tcPr>
            <w:tcW w:w="2408" w:type="dxa"/>
            <w:vMerge w:val="restart"/>
            <w:tcBorders>
              <w:top w:val="single" w:sz="4" w:space="0" w:color="auto"/>
              <w:left w:val="single" w:sz="4" w:space="0" w:color="auto"/>
              <w:right w:val="single" w:sz="4" w:space="0" w:color="auto"/>
            </w:tcBorders>
            <w:shd w:val="clear" w:color="auto" w:fill="auto"/>
          </w:tcPr>
          <w:p w:rsidR="00232578" w:rsidRPr="00F220CD" w:rsidRDefault="00232578" w:rsidP="004772AA">
            <w:pPr>
              <w:pStyle w:val="Table"/>
            </w:pPr>
            <w:r w:rsidRPr="00F220CD">
              <w:t xml:space="preserve">актуальная информационная система обеспечения градостроительной деятельности для </w:t>
            </w:r>
            <w:r w:rsidRPr="00F220CD">
              <w:lastRenderedPageBreak/>
              <w:t>физических и юридических лиц</w:t>
            </w: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707" w:type="dxa"/>
            <w:vMerge/>
            <w:tcBorders>
              <w:top w:val="single" w:sz="4" w:space="0" w:color="auto"/>
              <w:left w:val="single" w:sz="4" w:space="0" w:color="auto"/>
              <w:right w:val="single" w:sz="6" w:space="0" w:color="auto"/>
            </w:tcBorders>
          </w:tcPr>
          <w:p w:rsidR="00232578" w:rsidRPr="00F220CD" w:rsidRDefault="00232578" w:rsidP="004772AA">
            <w:pPr>
              <w:pStyle w:val="Table"/>
            </w:pPr>
          </w:p>
        </w:tc>
        <w:tc>
          <w:tcPr>
            <w:tcW w:w="2979" w:type="dxa"/>
            <w:gridSpan w:val="3"/>
            <w:vMerge/>
            <w:tcBorders>
              <w:left w:val="single" w:sz="6"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68,3</w:t>
            </w: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35,0</w:t>
            </w: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33,3</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p>
        </w:tc>
        <w:tc>
          <w:tcPr>
            <w:tcW w:w="849" w:type="dxa"/>
            <w:gridSpan w:val="2"/>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707" w:type="dxa"/>
            <w:vMerge/>
            <w:tcBorders>
              <w:left w:val="single" w:sz="4" w:space="0" w:color="auto"/>
              <w:right w:val="single" w:sz="6" w:space="0" w:color="auto"/>
            </w:tcBorders>
          </w:tcPr>
          <w:p w:rsidR="00232578" w:rsidRPr="00F220CD" w:rsidRDefault="00232578" w:rsidP="004772AA">
            <w:pPr>
              <w:pStyle w:val="Table"/>
            </w:pPr>
          </w:p>
        </w:tc>
        <w:tc>
          <w:tcPr>
            <w:tcW w:w="2979" w:type="dxa"/>
            <w:gridSpan w:val="3"/>
            <w:vMerge/>
            <w:tcBorders>
              <w:left w:val="single" w:sz="6"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6" w:space="0" w:color="auto"/>
            </w:tcBorders>
          </w:tcPr>
          <w:p w:rsidR="00232578" w:rsidRPr="00F220CD" w:rsidRDefault="00232578" w:rsidP="004772AA">
            <w:pPr>
              <w:pStyle w:val="Table"/>
            </w:pPr>
            <w:r w:rsidRPr="00F220CD">
              <w:t>муниципальный бюджет</w:t>
            </w: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231,7</w:t>
            </w: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15,0</w:t>
            </w: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16,7</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p>
        </w:tc>
        <w:tc>
          <w:tcPr>
            <w:tcW w:w="849" w:type="dxa"/>
            <w:gridSpan w:val="2"/>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617"/>
        </w:trPr>
        <w:tc>
          <w:tcPr>
            <w:tcW w:w="707" w:type="dxa"/>
            <w:vMerge/>
            <w:tcBorders>
              <w:left w:val="single" w:sz="4" w:space="0" w:color="auto"/>
              <w:bottom w:val="single" w:sz="4" w:space="0" w:color="auto"/>
              <w:right w:val="single" w:sz="6" w:space="0" w:color="auto"/>
            </w:tcBorders>
          </w:tcPr>
          <w:p w:rsidR="00232578" w:rsidRPr="00F220CD" w:rsidRDefault="00232578" w:rsidP="004772AA">
            <w:pPr>
              <w:pStyle w:val="Table"/>
            </w:pPr>
          </w:p>
        </w:tc>
        <w:tc>
          <w:tcPr>
            <w:tcW w:w="2979" w:type="dxa"/>
            <w:gridSpan w:val="3"/>
            <w:vMerge/>
            <w:tcBorders>
              <w:left w:val="single" w:sz="6" w:space="0" w:color="auto"/>
              <w:bottom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p>
        </w:tc>
        <w:tc>
          <w:tcPr>
            <w:tcW w:w="849" w:type="dxa"/>
            <w:gridSpan w:val="2"/>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61"/>
        </w:trPr>
        <w:tc>
          <w:tcPr>
            <w:tcW w:w="3686" w:type="dxa"/>
            <w:gridSpan w:val="4"/>
            <w:vMerge w:val="restart"/>
            <w:tcBorders>
              <w:left w:val="single" w:sz="4" w:space="0" w:color="auto"/>
              <w:right w:val="single" w:sz="4" w:space="0" w:color="auto"/>
            </w:tcBorders>
            <w:vAlign w:val="center"/>
          </w:tcPr>
          <w:p w:rsidR="00232578" w:rsidRPr="00F220CD" w:rsidRDefault="00232578" w:rsidP="004772AA">
            <w:pPr>
              <w:pStyle w:val="Table"/>
            </w:pPr>
            <w:r w:rsidRPr="00F220CD">
              <w:t>Итого по разделу1</w:t>
            </w: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232578" w:rsidRDefault="00232578" w:rsidP="004772AA">
            <w:pPr>
              <w:pStyle w:val="Table"/>
            </w:pPr>
            <w:r w:rsidRPr="00F220CD">
              <w:t>Всего</w:t>
            </w:r>
          </w:p>
          <w:p w:rsidR="00232578" w:rsidRPr="00F220CD" w:rsidRDefault="00232578" w:rsidP="004772AA">
            <w:pPr>
              <w:pStyle w:val="Table"/>
            </w:pP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300,0</w:t>
            </w: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50,0</w:t>
            </w: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50,0</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r w:rsidRPr="00F220CD">
              <w:t>0</w:t>
            </w:r>
          </w:p>
        </w:tc>
        <w:tc>
          <w:tcPr>
            <w:tcW w:w="84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32578" w:rsidRPr="00F220CD" w:rsidRDefault="00232578" w:rsidP="004772AA">
            <w:pPr>
              <w:pStyle w:val="Table"/>
            </w:pPr>
          </w:p>
        </w:tc>
        <w:tc>
          <w:tcPr>
            <w:tcW w:w="2408" w:type="dxa"/>
            <w:vMerge w:val="restart"/>
            <w:tcBorders>
              <w:top w:val="single" w:sz="4" w:space="0" w:color="auto"/>
              <w:left w:val="single" w:sz="4" w:space="0" w:color="auto"/>
              <w:bottom w:val="single" w:sz="4" w:space="0" w:color="auto"/>
              <w:right w:val="single" w:sz="4" w:space="0" w:color="auto"/>
            </w:tcBorders>
            <w:shd w:val="clear" w:color="auto" w:fill="auto"/>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86"/>
        </w:trPr>
        <w:tc>
          <w:tcPr>
            <w:tcW w:w="3686" w:type="dxa"/>
            <w:gridSpan w:val="4"/>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6" w:space="0" w:color="auto"/>
            </w:tcBorders>
          </w:tcPr>
          <w:p w:rsidR="00232578" w:rsidRPr="00F220CD" w:rsidRDefault="00232578" w:rsidP="004772AA">
            <w:pPr>
              <w:pStyle w:val="Table"/>
            </w:pPr>
            <w:r w:rsidRPr="00F220CD">
              <w:t>бюджет автономного округа</w:t>
            </w: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68,3</w:t>
            </w:r>
          </w:p>
          <w:p w:rsidR="00232578" w:rsidRPr="00F220CD" w:rsidRDefault="00232578" w:rsidP="004772AA">
            <w:pPr>
              <w:pStyle w:val="Table"/>
            </w:pP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35,0</w:t>
            </w: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33,3</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p>
        </w:tc>
        <w:tc>
          <w:tcPr>
            <w:tcW w:w="849" w:type="dxa"/>
            <w:gridSpan w:val="2"/>
            <w:vMerge/>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6"/>
        </w:trPr>
        <w:tc>
          <w:tcPr>
            <w:tcW w:w="3686" w:type="dxa"/>
            <w:gridSpan w:val="4"/>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231,7</w:t>
            </w: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15,0</w:t>
            </w: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16,7</w:t>
            </w: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p>
        </w:tc>
        <w:tc>
          <w:tcPr>
            <w:tcW w:w="849" w:type="dxa"/>
            <w:gridSpan w:val="2"/>
            <w:vMerge/>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31"/>
        </w:trPr>
        <w:tc>
          <w:tcPr>
            <w:tcW w:w="3686" w:type="dxa"/>
            <w:gridSpan w:val="4"/>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0"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992" w:type="dxa"/>
            <w:gridSpan w:val="2"/>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6" w:space="0" w:color="auto"/>
            </w:tcBorders>
          </w:tcPr>
          <w:p w:rsidR="00232578" w:rsidRPr="00F220CD" w:rsidRDefault="00232578" w:rsidP="004772AA">
            <w:pPr>
              <w:pStyle w:val="Table"/>
            </w:pPr>
          </w:p>
        </w:tc>
        <w:tc>
          <w:tcPr>
            <w:tcW w:w="851" w:type="dxa"/>
            <w:tcBorders>
              <w:top w:val="single" w:sz="4" w:space="0" w:color="auto"/>
              <w:left w:val="single" w:sz="6" w:space="0" w:color="auto"/>
              <w:bottom w:val="single" w:sz="4" w:space="0" w:color="auto"/>
              <w:right w:val="single" w:sz="4" w:space="0" w:color="auto"/>
            </w:tcBorders>
          </w:tcPr>
          <w:p w:rsidR="00232578" w:rsidRPr="00F220CD" w:rsidRDefault="00232578" w:rsidP="004772AA">
            <w:pPr>
              <w:pStyle w:val="Table"/>
            </w:pPr>
          </w:p>
        </w:tc>
        <w:tc>
          <w:tcPr>
            <w:tcW w:w="849" w:type="dxa"/>
            <w:gridSpan w:val="2"/>
            <w:vMerge/>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1680"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13911" w:type="dxa"/>
            <w:gridSpan w:val="15"/>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rPr>
                <w:b/>
              </w:rPr>
              <w:t>Цель 2</w:t>
            </w:r>
            <w:r w:rsidRPr="00F220CD">
              <w:t xml:space="preserve"> Создание условий для планировки территорий муниципальных образований;</w:t>
            </w:r>
          </w:p>
          <w:p w:rsidR="00232578" w:rsidRDefault="00232578" w:rsidP="004772AA">
            <w:pPr>
              <w:pStyle w:val="Table"/>
            </w:pPr>
            <w:r w:rsidRPr="00F220CD">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32578" w:rsidRPr="00F220CD" w:rsidRDefault="00232578" w:rsidP="004772AA">
            <w:pPr>
              <w:pStyle w:val="Table"/>
              <w:rPr>
                <w:b/>
              </w:rPr>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1680"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13911" w:type="dxa"/>
            <w:gridSpan w:val="15"/>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rPr>
                <w:b/>
              </w:rPr>
              <w:t xml:space="preserve">Задача 1. </w:t>
            </w:r>
            <w:r w:rsidRPr="00F220CD">
              <w:t>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w:t>
            </w:r>
          </w:p>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6"/>
        </w:trPr>
        <w:tc>
          <w:tcPr>
            <w:tcW w:w="707"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2.1.1</w:t>
            </w:r>
          </w:p>
        </w:tc>
        <w:tc>
          <w:tcPr>
            <w:tcW w:w="2979" w:type="dxa"/>
            <w:gridSpan w:val="3"/>
            <w:vMerge w:val="restart"/>
            <w:tcBorders>
              <w:top w:val="single" w:sz="4" w:space="0" w:color="auto"/>
              <w:left w:val="single" w:sz="4" w:space="0" w:color="auto"/>
              <w:right w:val="single" w:sz="4" w:space="0" w:color="auto"/>
            </w:tcBorders>
            <w:vAlign w:val="center"/>
          </w:tcPr>
          <w:p w:rsidR="00232578" w:rsidRDefault="00232578" w:rsidP="004772AA">
            <w:pPr>
              <w:pStyle w:val="Table"/>
            </w:pPr>
            <w:r w:rsidRPr="00F220CD">
              <w:t xml:space="preserve">Внесение изменений в </w:t>
            </w:r>
            <w:r w:rsidRPr="00F220CD">
              <w:lastRenderedPageBreak/>
              <w:t>генеральный план, правила землепользования и застройки сельского поселения Светлый, а также подготовки материалов для внесения сведений в государственный кадастр недвижимости о границах населенного пункта Светлый</w:t>
            </w:r>
          </w:p>
          <w:p w:rsidR="00232578" w:rsidRPr="00F220CD" w:rsidRDefault="00232578" w:rsidP="004772AA">
            <w:pPr>
              <w:pStyle w:val="Table"/>
            </w:pPr>
          </w:p>
        </w:tc>
        <w:tc>
          <w:tcPr>
            <w:tcW w:w="1417" w:type="dxa"/>
            <w:tcBorders>
              <w:top w:val="single" w:sz="4" w:space="0" w:color="auto"/>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650,0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650,0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vAlign w:val="center"/>
          </w:tcPr>
          <w:p w:rsidR="00232578" w:rsidRPr="00F220CD" w:rsidRDefault="00232578" w:rsidP="004772AA">
            <w:pPr>
              <w:pStyle w:val="Table"/>
            </w:pPr>
            <w:r w:rsidRPr="00F220CD">
              <w:t>Дека</w:t>
            </w:r>
            <w:r w:rsidRPr="00F220CD">
              <w:lastRenderedPageBreak/>
              <w:t>брь 2012</w:t>
            </w:r>
          </w:p>
        </w:tc>
        <w:tc>
          <w:tcPr>
            <w:tcW w:w="2408" w:type="dxa"/>
            <w:vMerge w:val="restart"/>
            <w:tcBorders>
              <w:top w:val="single" w:sz="4" w:space="0" w:color="auto"/>
              <w:left w:val="single" w:sz="4" w:space="0" w:color="auto"/>
              <w:right w:val="single" w:sz="4" w:space="0" w:color="auto"/>
            </w:tcBorders>
            <w:vAlign w:val="center"/>
          </w:tcPr>
          <w:p w:rsidR="00232578" w:rsidRPr="00F220CD" w:rsidRDefault="00232578" w:rsidP="004772AA">
            <w:pPr>
              <w:pStyle w:val="Table"/>
            </w:pPr>
            <w:r w:rsidRPr="00F220CD">
              <w:lastRenderedPageBreak/>
              <w:t xml:space="preserve">создание условий </w:t>
            </w:r>
            <w:r w:rsidRPr="00F220CD">
              <w:lastRenderedPageBreak/>
              <w:t xml:space="preserve">для планировки территории сельского поселения Светлый </w:t>
            </w:r>
          </w:p>
        </w:tc>
        <w:tc>
          <w:tcPr>
            <w:tcW w:w="1320" w:type="dxa"/>
            <w:vAlign w:val="center"/>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20"/>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195</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195</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c>
          <w:tcPr>
            <w:tcW w:w="1320" w:type="dxa"/>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94"/>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муниципальный бюджет</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455,0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455</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c>
          <w:tcPr>
            <w:tcW w:w="1320" w:type="dxa"/>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6"/>
        </w:trPr>
        <w:tc>
          <w:tcPr>
            <w:tcW w:w="7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320" w:type="dxa"/>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855"/>
        </w:trPr>
        <w:tc>
          <w:tcPr>
            <w:tcW w:w="707"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2.1.2</w:t>
            </w:r>
          </w:p>
        </w:tc>
        <w:tc>
          <w:tcPr>
            <w:tcW w:w="2979" w:type="dxa"/>
            <w:gridSpan w:val="3"/>
            <w:vMerge w:val="restart"/>
            <w:tcBorders>
              <w:top w:val="single" w:sz="4" w:space="0" w:color="auto"/>
              <w:left w:val="single" w:sz="4" w:space="0" w:color="auto"/>
              <w:right w:val="single" w:sz="4" w:space="0" w:color="auto"/>
            </w:tcBorders>
            <w:vAlign w:val="center"/>
          </w:tcPr>
          <w:p w:rsidR="00232578" w:rsidRPr="00F220CD" w:rsidRDefault="00232578" w:rsidP="004772AA">
            <w:pPr>
              <w:pStyle w:val="Table"/>
            </w:pPr>
            <w:r w:rsidRPr="00F220CD">
              <w:t xml:space="preserve">Внесение изменений в генеральный план, правила землепользования и застройки сельского поселения </w:t>
            </w:r>
            <w:proofErr w:type="spellStart"/>
            <w:r w:rsidRPr="00F220CD">
              <w:t>Хулимсунт</w:t>
            </w:r>
            <w:proofErr w:type="spellEnd"/>
            <w:r w:rsidRPr="00F220CD">
              <w:t xml:space="preserve">, а также подготовки материалов для внесения сведений в государственный кадастр недвижимости о границах населенных пунктов: </w:t>
            </w:r>
            <w:proofErr w:type="spellStart"/>
            <w:r w:rsidRPr="00F220CD">
              <w:t>Хулимсунт</w:t>
            </w:r>
            <w:proofErr w:type="spellEnd"/>
            <w:r w:rsidRPr="00F220CD">
              <w:t xml:space="preserve">, </w:t>
            </w:r>
            <w:proofErr w:type="spellStart"/>
            <w:r w:rsidRPr="00F220CD">
              <w:t>Няксимволь</w:t>
            </w:r>
            <w:proofErr w:type="spellEnd"/>
            <w:r w:rsidRPr="00F220CD">
              <w:t xml:space="preserve">, </w:t>
            </w:r>
            <w:proofErr w:type="spellStart"/>
            <w:r w:rsidRPr="00F220CD">
              <w:t>Усть-Манья</w:t>
            </w:r>
            <w:proofErr w:type="spellEnd"/>
            <w:r w:rsidRPr="00F220CD">
              <w:t>.</w:t>
            </w:r>
          </w:p>
        </w:tc>
        <w:tc>
          <w:tcPr>
            <w:tcW w:w="1417" w:type="dxa"/>
            <w:tcBorders>
              <w:top w:val="single" w:sz="4" w:space="0" w:color="auto"/>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1 450,0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1 015,0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435,0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Июнь 2013</w:t>
            </w:r>
          </w:p>
        </w:tc>
        <w:tc>
          <w:tcPr>
            <w:tcW w:w="24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897"/>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435,0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435,0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059"/>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муниципальный бюджет</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1015,0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1015,0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747"/>
        </w:trPr>
        <w:tc>
          <w:tcPr>
            <w:tcW w:w="7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bottom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247"/>
        </w:trPr>
        <w:tc>
          <w:tcPr>
            <w:tcW w:w="707"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2.1.3</w:t>
            </w:r>
          </w:p>
        </w:tc>
        <w:tc>
          <w:tcPr>
            <w:tcW w:w="2979" w:type="dxa"/>
            <w:gridSpan w:val="3"/>
            <w:vMerge w:val="restart"/>
            <w:tcBorders>
              <w:top w:val="single" w:sz="4" w:space="0" w:color="auto"/>
              <w:left w:val="single" w:sz="4" w:space="0" w:color="auto"/>
              <w:right w:val="single" w:sz="4" w:space="0" w:color="auto"/>
            </w:tcBorders>
            <w:vAlign w:val="center"/>
          </w:tcPr>
          <w:p w:rsidR="00232578" w:rsidRPr="00F220CD" w:rsidRDefault="00232578" w:rsidP="004772AA">
            <w:pPr>
              <w:pStyle w:val="Table"/>
            </w:pPr>
            <w:r w:rsidRPr="00F220CD">
              <w:t xml:space="preserve">Внесение изменений в генеральный план, правила землепользования и </w:t>
            </w:r>
            <w:r w:rsidRPr="00F220CD">
              <w:lastRenderedPageBreak/>
              <w:t>застройки сельского поселения Приполярный, а также подготовки материалов для внесения сведений в государственный кадастр недвижимости о границах населенного пункта Приполярный.</w:t>
            </w:r>
          </w:p>
        </w:tc>
        <w:tc>
          <w:tcPr>
            <w:tcW w:w="1417" w:type="dxa"/>
            <w:tcBorders>
              <w:top w:val="single" w:sz="4" w:space="0" w:color="auto"/>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597,0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417,9</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179,1</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Июнь 2013</w:t>
            </w:r>
          </w:p>
        </w:tc>
        <w:tc>
          <w:tcPr>
            <w:tcW w:w="24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 xml:space="preserve">создание условий для привлечения инвестиций, в том числе путем </w:t>
            </w:r>
            <w:r w:rsidRPr="00F220CD">
              <w:lastRenderedPageBreak/>
              <w:t>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549"/>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179,1</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179,1</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593"/>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417,9</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417,9</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515"/>
        </w:trPr>
        <w:tc>
          <w:tcPr>
            <w:tcW w:w="7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49"/>
        </w:trPr>
        <w:tc>
          <w:tcPr>
            <w:tcW w:w="3686" w:type="dxa"/>
            <w:gridSpan w:val="4"/>
            <w:vMerge w:val="restart"/>
            <w:tcBorders>
              <w:left w:val="single" w:sz="4" w:space="0" w:color="auto"/>
              <w:right w:val="single" w:sz="4" w:space="0" w:color="auto"/>
            </w:tcBorders>
          </w:tcPr>
          <w:p w:rsidR="00232578" w:rsidRPr="00F220CD" w:rsidRDefault="00232578" w:rsidP="004772AA">
            <w:pPr>
              <w:pStyle w:val="Table"/>
            </w:pPr>
            <w:r w:rsidRPr="00F220CD">
              <w:t>Итого по разделу 2</w:t>
            </w: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Всего</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2697,0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rPr>
                <w:highlight w:val="magenta"/>
              </w:rPr>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2 082,9</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614,1</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left w:val="single" w:sz="4" w:space="0" w:color="auto"/>
              <w:right w:val="single" w:sz="4" w:space="0" w:color="auto"/>
            </w:tcBorders>
          </w:tcPr>
          <w:p w:rsidR="00232578" w:rsidRPr="00F220CD" w:rsidRDefault="00232578" w:rsidP="004772AA">
            <w:pPr>
              <w:pStyle w:val="Table"/>
            </w:pPr>
          </w:p>
        </w:tc>
        <w:tc>
          <w:tcPr>
            <w:tcW w:w="2408" w:type="dxa"/>
            <w:vMerge w:val="restart"/>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40"/>
        </w:trPr>
        <w:tc>
          <w:tcPr>
            <w:tcW w:w="3686" w:type="dxa"/>
            <w:gridSpan w:val="4"/>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809,1</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rPr>
                <w:highlight w:val="magenta"/>
              </w:rPr>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195</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614,1</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58"/>
        </w:trPr>
        <w:tc>
          <w:tcPr>
            <w:tcW w:w="3686" w:type="dxa"/>
            <w:gridSpan w:val="4"/>
            <w:vMerge/>
            <w:tcBorders>
              <w:left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1887,9</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rPr>
                <w:highlight w:val="magenta"/>
              </w:rPr>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1887,9</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31"/>
        </w:trPr>
        <w:tc>
          <w:tcPr>
            <w:tcW w:w="3686" w:type="dxa"/>
            <w:gridSpan w:val="4"/>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84"/>
        </w:trPr>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3911" w:type="dxa"/>
            <w:gridSpan w:val="15"/>
            <w:tcBorders>
              <w:left w:val="single" w:sz="4" w:space="0" w:color="auto"/>
              <w:bottom w:val="single" w:sz="4" w:space="0" w:color="auto"/>
              <w:right w:val="single" w:sz="4" w:space="0" w:color="auto"/>
            </w:tcBorders>
          </w:tcPr>
          <w:p w:rsidR="00232578" w:rsidRDefault="00232578" w:rsidP="004772AA">
            <w:pPr>
              <w:pStyle w:val="Table"/>
            </w:pPr>
            <w:r w:rsidRPr="00F220CD">
              <w:rPr>
                <w:b/>
              </w:rPr>
              <w:t>Цель 3</w:t>
            </w:r>
            <w:r w:rsidRPr="00F220CD">
              <w:t>.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23"/>
        </w:trPr>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3911" w:type="dxa"/>
            <w:gridSpan w:val="15"/>
            <w:tcBorders>
              <w:left w:val="single" w:sz="4" w:space="0" w:color="auto"/>
              <w:bottom w:val="single" w:sz="4" w:space="0" w:color="auto"/>
              <w:right w:val="single" w:sz="4" w:space="0" w:color="auto"/>
            </w:tcBorders>
          </w:tcPr>
          <w:p w:rsidR="00232578" w:rsidRDefault="00232578" w:rsidP="004772AA">
            <w:pPr>
              <w:pStyle w:val="Table"/>
            </w:pPr>
            <w:r w:rsidRPr="00F220CD">
              <w:rPr>
                <w:b/>
              </w:rPr>
              <w:t xml:space="preserve">Задача 1. </w:t>
            </w:r>
            <w:r w:rsidRPr="00F220CD">
              <w:t>Создание и обновление документации по планировке территории.</w:t>
            </w:r>
          </w:p>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39"/>
        </w:trPr>
        <w:tc>
          <w:tcPr>
            <w:tcW w:w="707"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3.1.1</w:t>
            </w:r>
          </w:p>
        </w:tc>
        <w:tc>
          <w:tcPr>
            <w:tcW w:w="2979" w:type="dxa"/>
            <w:gridSpan w:val="3"/>
            <w:vMerge w:val="restart"/>
            <w:tcBorders>
              <w:top w:val="single" w:sz="4" w:space="0" w:color="auto"/>
              <w:left w:val="single" w:sz="4" w:space="0" w:color="auto"/>
              <w:right w:val="single" w:sz="4" w:space="0" w:color="auto"/>
            </w:tcBorders>
            <w:vAlign w:val="center"/>
          </w:tcPr>
          <w:p w:rsidR="00232578" w:rsidRPr="00F220CD" w:rsidRDefault="00232578" w:rsidP="004772AA">
            <w:pPr>
              <w:pStyle w:val="Table"/>
            </w:pPr>
            <w:r w:rsidRPr="00F220CD">
              <w:t xml:space="preserve">Разработка проекта планировки и проекта </w:t>
            </w:r>
            <w:r w:rsidRPr="00F220CD">
              <w:lastRenderedPageBreak/>
              <w:t>межевания территории сельского поселения Светлый</w:t>
            </w:r>
          </w:p>
        </w:tc>
        <w:tc>
          <w:tcPr>
            <w:tcW w:w="1417" w:type="dxa"/>
            <w:tcBorders>
              <w:top w:val="single" w:sz="4" w:space="0" w:color="auto"/>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Всего</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300,0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500,0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 xml:space="preserve">Декабрь </w:t>
            </w:r>
            <w:r w:rsidRPr="00F220CD">
              <w:lastRenderedPageBreak/>
              <w:t>2013</w:t>
            </w:r>
          </w:p>
        </w:tc>
        <w:tc>
          <w:tcPr>
            <w:tcW w:w="24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lastRenderedPageBreak/>
              <w:t xml:space="preserve">создание условий для устойчивого </w:t>
            </w:r>
            <w:r w:rsidRPr="00F220CD">
              <w:lastRenderedPageBreak/>
              <w:t>развития сельского поселения Светлый, сохранения окружающей среды и объектов культурного наследия;</w:t>
            </w: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200,0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муниципальный бюджет</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100,0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300,0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bottom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val="restart"/>
            <w:tcBorders>
              <w:left w:val="single" w:sz="4" w:space="0" w:color="auto"/>
              <w:right w:val="single" w:sz="4" w:space="0" w:color="auto"/>
            </w:tcBorders>
          </w:tcPr>
          <w:p w:rsidR="00232578" w:rsidRPr="00F220CD" w:rsidRDefault="00232578" w:rsidP="004772AA">
            <w:pPr>
              <w:pStyle w:val="Table"/>
            </w:pPr>
          </w:p>
        </w:tc>
        <w:tc>
          <w:tcPr>
            <w:tcW w:w="2979" w:type="dxa"/>
            <w:gridSpan w:val="3"/>
            <w:vMerge w:val="restart"/>
            <w:tcBorders>
              <w:left w:val="single" w:sz="4" w:space="0" w:color="auto"/>
              <w:right w:val="single" w:sz="4" w:space="0" w:color="auto"/>
            </w:tcBorders>
            <w:vAlign w:val="center"/>
          </w:tcPr>
          <w:p w:rsidR="00232578" w:rsidRPr="00F220CD" w:rsidRDefault="00232578" w:rsidP="004772AA">
            <w:pPr>
              <w:pStyle w:val="Table"/>
            </w:pPr>
            <w:r w:rsidRPr="00F220CD">
              <w:t>Итого по разделу 3.1</w:t>
            </w: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Всего</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500,0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500,0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200,0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300,0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300,0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979" w:type="dxa"/>
            <w:gridSpan w:val="3"/>
            <w:vMerge/>
            <w:tcBorders>
              <w:left w:val="single" w:sz="4" w:space="0" w:color="auto"/>
              <w:bottom w:val="single" w:sz="4" w:space="0" w:color="auto"/>
              <w:right w:val="single" w:sz="4" w:space="0" w:color="auto"/>
            </w:tcBorders>
            <w:vAlign w:val="center"/>
          </w:tcPr>
          <w:p w:rsidR="00232578" w:rsidRPr="00F220CD" w:rsidRDefault="00232578" w:rsidP="004772AA">
            <w:pPr>
              <w:pStyle w:val="Table"/>
            </w:pPr>
          </w:p>
        </w:tc>
        <w:tc>
          <w:tcPr>
            <w:tcW w:w="1417"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3911" w:type="dxa"/>
            <w:gridSpan w:val="15"/>
            <w:tcBorders>
              <w:left w:val="single" w:sz="4" w:space="0" w:color="auto"/>
              <w:bottom w:val="single" w:sz="4" w:space="0" w:color="auto"/>
              <w:right w:val="single" w:sz="4" w:space="0" w:color="auto"/>
            </w:tcBorders>
          </w:tcPr>
          <w:p w:rsidR="00232578" w:rsidRDefault="00232578" w:rsidP="004772AA">
            <w:pPr>
              <w:pStyle w:val="Table"/>
            </w:pPr>
            <w:r w:rsidRPr="00F220CD">
              <w:t>Задача 2 Внесение сведений в государственный кадастр недвижимости</w:t>
            </w:r>
          </w:p>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559"/>
        </w:trPr>
        <w:tc>
          <w:tcPr>
            <w:tcW w:w="707"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3.2.1</w:t>
            </w:r>
          </w:p>
        </w:tc>
        <w:tc>
          <w:tcPr>
            <w:tcW w:w="1680" w:type="dxa"/>
            <w:gridSpan w:val="2"/>
            <w:tcBorders>
              <w:top w:val="single" w:sz="4" w:space="0" w:color="auto"/>
              <w:left w:val="single" w:sz="4" w:space="0" w:color="auto"/>
              <w:right w:val="single" w:sz="4" w:space="0" w:color="auto"/>
            </w:tcBorders>
          </w:tcPr>
          <w:p w:rsidR="00232578" w:rsidRPr="00F220CD" w:rsidRDefault="00232578" w:rsidP="004772AA">
            <w:pPr>
              <w:pStyle w:val="Table"/>
            </w:pPr>
          </w:p>
        </w:tc>
        <w:tc>
          <w:tcPr>
            <w:tcW w:w="3404" w:type="dxa"/>
            <w:gridSpan w:val="3"/>
            <w:vMerge w:val="restart"/>
            <w:tcBorders>
              <w:top w:val="single" w:sz="4" w:space="0" w:color="auto"/>
              <w:left w:val="single" w:sz="4" w:space="0" w:color="auto"/>
              <w:right w:val="single" w:sz="4" w:space="0" w:color="auto"/>
            </w:tcBorders>
            <w:vAlign w:val="center"/>
          </w:tcPr>
          <w:p w:rsidR="00232578" w:rsidRPr="00F220CD" w:rsidRDefault="00232578" w:rsidP="004772AA">
            <w:pPr>
              <w:pStyle w:val="Table"/>
            </w:pPr>
          </w:p>
          <w:p w:rsidR="00232578" w:rsidRPr="00F220CD" w:rsidRDefault="00232578" w:rsidP="004772AA">
            <w:pPr>
              <w:pStyle w:val="Table"/>
            </w:pPr>
            <w:proofErr w:type="spellStart"/>
            <w:r w:rsidRPr="00F220CD">
              <w:t>подготовкА</w:t>
            </w:r>
            <w:proofErr w:type="spellEnd"/>
            <w:r w:rsidRPr="00F220CD">
              <w:t xml:space="preserve"> материалов для внесения сведений о границах </w:t>
            </w:r>
            <w:proofErr w:type="spellStart"/>
            <w:r w:rsidRPr="00F220CD">
              <w:t>населеннЫХ</w:t>
            </w:r>
            <w:proofErr w:type="spellEnd"/>
            <w:r w:rsidRPr="00F220CD">
              <w:t xml:space="preserve"> </w:t>
            </w:r>
            <w:proofErr w:type="spellStart"/>
            <w:r w:rsidRPr="00F220CD">
              <w:t>пунктОВ</w:t>
            </w:r>
            <w:proofErr w:type="spellEnd"/>
            <w:r w:rsidRPr="00F220CD">
              <w:t xml:space="preserve"> в государственный кадастр недвижимости </w:t>
            </w:r>
          </w:p>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lastRenderedPageBreak/>
              <w:t>всего</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765,2</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765,2</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Декабрь 2013</w:t>
            </w:r>
          </w:p>
        </w:tc>
        <w:tc>
          <w:tcPr>
            <w:tcW w:w="24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 xml:space="preserve">ВЫПОЛНЕНИЕ ТРЕБОВАНИЙ ЗАКОНОДАТЕЛЬСТВА, ПОСТАНОВКА НА КАДАСТРОВЫЙ УЧЕТ ГРАНИЦ </w:t>
            </w:r>
            <w:r w:rsidRPr="00F220CD">
              <w:lastRenderedPageBreak/>
              <w:t>НАСЕЛЕНЫХ ПУНКТОВ</w:t>
            </w: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706"/>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3404" w:type="dxa"/>
            <w:gridSpan w:val="3"/>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467,8</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467,8</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706"/>
        </w:trPr>
        <w:tc>
          <w:tcPr>
            <w:tcW w:w="707" w:type="dxa"/>
            <w:vMerge/>
            <w:tcBorders>
              <w:left w:val="single" w:sz="4" w:space="0" w:color="auto"/>
              <w:right w:val="single" w:sz="4" w:space="0" w:color="auto"/>
            </w:tcBorders>
          </w:tcPr>
          <w:p w:rsidR="00232578" w:rsidRPr="00F220CD" w:rsidRDefault="00232578" w:rsidP="004772AA">
            <w:pPr>
              <w:pStyle w:val="Table"/>
            </w:pPr>
          </w:p>
        </w:tc>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3404" w:type="dxa"/>
            <w:gridSpan w:val="3"/>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297,4</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297,4</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89"/>
        </w:trPr>
        <w:tc>
          <w:tcPr>
            <w:tcW w:w="7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3404" w:type="dxa"/>
            <w:gridSpan w:val="3"/>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53"/>
        </w:trPr>
        <w:tc>
          <w:tcPr>
            <w:tcW w:w="1680" w:type="dxa"/>
            <w:gridSpan w:val="2"/>
            <w:tcBorders>
              <w:top w:val="single" w:sz="4" w:space="0" w:color="auto"/>
              <w:left w:val="single" w:sz="4" w:space="0" w:color="auto"/>
              <w:right w:val="single" w:sz="4" w:space="0" w:color="auto"/>
            </w:tcBorders>
          </w:tcPr>
          <w:p w:rsidR="00232578" w:rsidRPr="00F220CD" w:rsidRDefault="00232578" w:rsidP="004772AA">
            <w:pPr>
              <w:pStyle w:val="Table"/>
            </w:pPr>
          </w:p>
        </w:tc>
        <w:tc>
          <w:tcPr>
            <w:tcW w:w="4111" w:type="dxa"/>
            <w:gridSpan w:val="4"/>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Итого по разделу 3.2</w:t>
            </w: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Всего</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765,2</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765,2</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p>
        </w:tc>
        <w:tc>
          <w:tcPr>
            <w:tcW w:w="24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94"/>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467,8</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467,8</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49"/>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297,4</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297,4</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val="restart"/>
            <w:tcBorders>
              <w:left w:val="single" w:sz="4" w:space="0" w:color="auto"/>
              <w:right w:val="single" w:sz="4" w:space="0" w:color="auto"/>
            </w:tcBorders>
          </w:tcPr>
          <w:p w:rsidR="00232578" w:rsidRPr="00F220CD" w:rsidRDefault="00232578" w:rsidP="004772AA">
            <w:pPr>
              <w:pStyle w:val="Table"/>
            </w:pPr>
            <w:r w:rsidRPr="00F220CD">
              <w:t>Итого по разделу 3</w:t>
            </w:r>
          </w:p>
        </w:tc>
        <w:tc>
          <w:tcPr>
            <w:tcW w:w="143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1265,2</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1265,2</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val="restart"/>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667,8</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667,8</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муниципальный бюджет</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597,4</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597,4</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90"/>
        </w:trPr>
        <w:tc>
          <w:tcPr>
            <w:tcW w:w="1680" w:type="dxa"/>
            <w:gridSpan w:val="2"/>
            <w:tcBorders>
              <w:top w:val="single" w:sz="4" w:space="0" w:color="auto"/>
              <w:left w:val="single" w:sz="4" w:space="0" w:color="auto"/>
              <w:right w:val="single" w:sz="4" w:space="0" w:color="auto"/>
            </w:tcBorders>
          </w:tcPr>
          <w:p w:rsidR="00232578" w:rsidRPr="00F220CD" w:rsidRDefault="00232578" w:rsidP="004772AA">
            <w:pPr>
              <w:pStyle w:val="Table"/>
            </w:pPr>
          </w:p>
        </w:tc>
        <w:tc>
          <w:tcPr>
            <w:tcW w:w="4111" w:type="dxa"/>
            <w:gridSpan w:val="4"/>
            <w:vMerge w:val="restart"/>
            <w:tcBorders>
              <w:top w:val="single" w:sz="4" w:space="0" w:color="auto"/>
              <w:left w:val="single" w:sz="4" w:space="0" w:color="auto"/>
              <w:right w:val="single" w:sz="4" w:space="0" w:color="auto"/>
            </w:tcBorders>
          </w:tcPr>
          <w:p w:rsidR="00232578" w:rsidRPr="00F220CD" w:rsidRDefault="00232578" w:rsidP="004772AA">
            <w:pPr>
              <w:pStyle w:val="Table"/>
            </w:pPr>
            <w:r w:rsidRPr="00F220CD">
              <w:t>Всего по программе</w:t>
            </w:r>
          </w:p>
        </w:tc>
        <w:tc>
          <w:tcPr>
            <w:tcW w:w="143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4262,2</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2132,9</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1929,3</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p>
        </w:tc>
        <w:tc>
          <w:tcPr>
            <w:tcW w:w="2408" w:type="dxa"/>
            <w:vMerge w:val="restart"/>
            <w:tcBorders>
              <w:top w:val="single" w:sz="4" w:space="0" w:color="auto"/>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бюджет автономного округа</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1545,2</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230,0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p w:rsidR="00232578" w:rsidRPr="00F220CD" w:rsidRDefault="00232578" w:rsidP="004772AA">
            <w:pPr>
              <w:pStyle w:val="Table"/>
            </w:pPr>
            <w:r w:rsidRPr="00F220CD">
              <w:t>1315,2</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hRule="exact" w:val="559"/>
        </w:trPr>
        <w:tc>
          <w:tcPr>
            <w:tcW w:w="1680" w:type="dxa"/>
            <w:gridSpan w:val="2"/>
            <w:tcBorders>
              <w:left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 xml:space="preserve">муниципальный </w:t>
            </w:r>
          </w:p>
          <w:p w:rsidR="00232578" w:rsidRPr="00F220CD" w:rsidRDefault="00232578" w:rsidP="004772AA">
            <w:pPr>
              <w:pStyle w:val="Table"/>
            </w:pPr>
            <w:r w:rsidRPr="00F220CD">
              <w:t>бюджет</w:t>
            </w: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2717,0</w:t>
            </w: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1902,9</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rPr>
                <w:color w:val="FF0000"/>
              </w:rPr>
            </w:pPr>
            <w:r w:rsidRPr="00F220CD">
              <w:t>614,1</w:t>
            </w:r>
          </w:p>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708" w:type="dxa"/>
            <w:vMerge/>
            <w:tcBorders>
              <w:left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18"/>
        </w:trPr>
        <w:tc>
          <w:tcPr>
            <w:tcW w:w="1680" w:type="dxa"/>
            <w:gridSpan w:val="2"/>
            <w:tcBorders>
              <w:left w:val="single" w:sz="4" w:space="0" w:color="auto"/>
              <w:bottom w:val="single" w:sz="4" w:space="0" w:color="auto"/>
              <w:right w:val="single" w:sz="4" w:space="0" w:color="auto"/>
            </w:tcBorders>
          </w:tcPr>
          <w:p w:rsidR="00232578" w:rsidRPr="00F220CD" w:rsidRDefault="00232578" w:rsidP="004772AA">
            <w:pPr>
              <w:pStyle w:val="Table"/>
            </w:pPr>
          </w:p>
        </w:tc>
        <w:tc>
          <w:tcPr>
            <w:tcW w:w="4111" w:type="dxa"/>
            <w:gridSpan w:val="4"/>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439" w:type="dxa"/>
            <w:tcBorders>
              <w:top w:val="single" w:sz="4" w:space="0" w:color="auto"/>
              <w:left w:val="single" w:sz="4" w:space="0" w:color="auto"/>
              <w:bottom w:val="single" w:sz="4" w:space="0" w:color="auto"/>
              <w:right w:val="single" w:sz="4" w:space="0" w:color="auto"/>
            </w:tcBorders>
          </w:tcPr>
          <w:p w:rsidR="00232578" w:rsidRDefault="00232578" w:rsidP="004772AA">
            <w:pPr>
              <w:pStyle w:val="Table"/>
            </w:pPr>
            <w:r w:rsidRPr="00F220CD">
              <w:t>внебюджетные источники</w:t>
            </w:r>
          </w:p>
          <w:p w:rsidR="00232578" w:rsidRPr="00F220CD" w:rsidRDefault="00232578" w:rsidP="004772AA">
            <w:pPr>
              <w:pStyle w:val="Table"/>
            </w:pPr>
          </w:p>
        </w:tc>
        <w:tc>
          <w:tcPr>
            <w:tcW w:w="709"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0"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851" w:type="dxa"/>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
            </w:pPr>
          </w:p>
        </w:tc>
        <w:tc>
          <w:tcPr>
            <w:tcW w:w="7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2408"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bl>
    <w:p w:rsidR="00232578" w:rsidRDefault="00232578" w:rsidP="00232578">
      <w:pPr>
        <w:ind w:firstLine="709"/>
        <w:rPr>
          <w:rFonts w:cs="Arial"/>
          <w:szCs w:val="26"/>
        </w:rPr>
      </w:pPr>
    </w:p>
    <w:p w:rsidR="00232578" w:rsidRDefault="00232578" w:rsidP="00232578">
      <w:pPr>
        <w:ind w:firstLine="709"/>
        <w:rPr>
          <w:rFonts w:cs="Arial"/>
          <w:szCs w:val="26"/>
        </w:rPr>
      </w:pPr>
    </w:p>
    <w:p w:rsidR="00232578" w:rsidRDefault="00232578" w:rsidP="00232578">
      <w:pPr>
        <w:ind w:firstLine="709"/>
        <w:rPr>
          <w:rFonts w:cs="Arial"/>
          <w:szCs w:val="26"/>
        </w:rPr>
        <w:sectPr w:rsidR="00232578" w:rsidSect="007274A6">
          <w:pgSz w:w="16838" w:h="11906" w:orient="landscape"/>
          <w:pgMar w:top="709" w:right="567" w:bottom="1418" w:left="567" w:header="709" w:footer="709" w:gutter="0"/>
          <w:cols w:space="708"/>
          <w:docGrid w:linePitch="360"/>
        </w:sectPr>
      </w:pPr>
    </w:p>
    <w:p w:rsidR="00232578" w:rsidRDefault="00232578" w:rsidP="00232578">
      <w:pPr>
        <w:ind w:firstLine="709"/>
        <w:rPr>
          <w:rFonts w:cs="Arial"/>
          <w:szCs w:val="26"/>
        </w:rPr>
      </w:pP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Приложение 2</w:t>
      </w:r>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к Порядку разработки, утверждения и реализации</w:t>
      </w:r>
    </w:p>
    <w:p w:rsidR="00232578" w:rsidRPr="00FA0273" w:rsidRDefault="00232578" w:rsidP="00232578">
      <w:pPr>
        <w:ind w:left="567" w:firstLine="0"/>
        <w:jc w:val="right"/>
        <w:rPr>
          <w:rFonts w:cs="Arial"/>
          <w:b/>
          <w:bCs/>
          <w:kern w:val="28"/>
          <w:sz w:val="32"/>
          <w:szCs w:val="32"/>
        </w:rPr>
      </w:pPr>
      <w:r w:rsidRPr="00FA0273">
        <w:rPr>
          <w:rFonts w:cs="Arial"/>
          <w:b/>
          <w:bCs/>
          <w:kern w:val="28"/>
          <w:sz w:val="32"/>
          <w:szCs w:val="32"/>
        </w:rPr>
        <w:t>целевых программ Березовского района</w:t>
      </w: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ind w:left="567" w:firstLine="0"/>
        <w:jc w:val="right"/>
        <w:rPr>
          <w:rFonts w:cs="Arial"/>
          <w:b/>
          <w:bCs/>
          <w:kern w:val="28"/>
          <w:sz w:val="32"/>
          <w:szCs w:val="32"/>
        </w:rPr>
      </w:pPr>
    </w:p>
    <w:p w:rsidR="00232578" w:rsidRPr="00FA0273" w:rsidRDefault="00232578" w:rsidP="00232578">
      <w:pPr>
        <w:pStyle w:val="ConsPlusTitle"/>
        <w:tabs>
          <w:tab w:val="left" w:pos="2694"/>
        </w:tabs>
        <w:jc w:val="center"/>
        <w:rPr>
          <w:iCs/>
          <w:sz w:val="30"/>
          <w:szCs w:val="28"/>
        </w:rPr>
      </w:pPr>
      <w:r w:rsidRPr="00FA0273">
        <w:rPr>
          <w:iCs/>
          <w:sz w:val="30"/>
          <w:szCs w:val="28"/>
        </w:rPr>
        <w:t>ПОКАЗАТЕЛИ</w:t>
      </w:r>
    </w:p>
    <w:p w:rsidR="00232578" w:rsidRPr="00FA0273" w:rsidRDefault="00232578" w:rsidP="00232578">
      <w:pPr>
        <w:pStyle w:val="ConsPlusTitle"/>
        <w:jc w:val="center"/>
        <w:rPr>
          <w:iCs/>
          <w:sz w:val="30"/>
          <w:szCs w:val="28"/>
        </w:rPr>
      </w:pPr>
      <w:r w:rsidRPr="00FA0273">
        <w:rPr>
          <w:iCs/>
          <w:sz w:val="30"/>
          <w:szCs w:val="28"/>
        </w:rPr>
        <w:t>ожидаемых результатов реализации</w:t>
      </w:r>
    </w:p>
    <w:p w:rsidR="00232578" w:rsidRPr="00FA0273" w:rsidRDefault="00232578" w:rsidP="00232578">
      <w:pPr>
        <w:pStyle w:val="ConsPlusTitle"/>
        <w:jc w:val="center"/>
        <w:rPr>
          <w:iCs/>
          <w:sz w:val="30"/>
          <w:szCs w:val="28"/>
        </w:rPr>
      </w:pPr>
      <w:r w:rsidRPr="00FA0273">
        <w:rPr>
          <w:iCs/>
          <w:sz w:val="30"/>
          <w:szCs w:val="28"/>
        </w:rPr>
        <w:t>целевой программы Березовского района</w:t>
      </w:r>
    </w:p>
    <w:p w:rsidR="00232578" w:rsidRDefault="00232578" w:rsidP="00232578">
      <w:pPr>
        <w:widowControl w:val="0"/>
        <w:autoSpaceDE w:val="0"/>
        <w:autoSpaceDN w:val="0"/>
        <w:adjustRightInd w:val="0"/>
        <w:ind w:firstLine="540"/>
      </w:pPr>
    </w:p>
    <w:p w:rsidR="00232578" w:rsidRPr="00FA0273" w:rsidRDefault="00232578" w:rsidP="00232578">
      <w:pPr>
        <w:widowControl w:val="0"/>
        <w:autoSpaceDE w:val="0"/>
        <w:autoSpaceDN w:val="0"/>
        <w:adjustRightInd w:val="0"/>
        <w:ind w:firstLine="540"/>
      </w:pPr>
    </w:p>
    <w:tbl>
      <w:tblPr>
        <w:tblW w:w="10461" w:type="dxa"/>
        <w:jc w:val="center"/>
        <w:tblCellSpacing w:w="5" w:type="nil"/>
        <w:tblLayout w:type="fixed"/>
        <w:tblCellMar>
          <w:left w:w="75" w:type="dxa"/>
          <w:right w:w="75" w:type="dxa"/>
        </w:tblCellMar>
        <w:tblLook w:val="0000" w:firstRow="0" w:lastRow="0" w:firstColumn="0" w:lastColumn="0" w:noHBand="0" w:noVBand="0"/>
      </w:tblPr>
      <w:tblGrid>
        <w:gridCol w:w="600"/>
        <w:gridCol w:w="2407"/>
        <w:gridCol w:w="1807"/>
        <w:gridCol w:w="992"/>
        <w:gridCol w:w="992"/>
        <w:gridCol w:w="1134"/>
        <w:gridCol w:w="2529"/>
      </w:tblGrid>
      <w:tr w:rsidR="00232578" w:rsidRPr="00F220CD" w:rsidTr="004772AA">
        <w:trPr>
          <w:trHeight w:val="415"/>
          <w:tblCellSpacing w:w="5" w:type="nil"/>
          <w:jc w:val="center"/>
        </w:trPr>
        <w:tc>
          <w:tcPr>
            <w:tcW w:w="600" w:type="dxa"/>
            <w:vMerge w:val="restart"/>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0"/>
            </w:pPr>
            <w:r w:rsidRPr="00F220CD">
              <w:t xml:space="preserve"> № п/п</w:t>
            </w:r>
          </w:p>
        </w:tc>
        <w:tc>
          <w:tcPr>
            <w:tcW w:w="2407" w:type="dxa"/>
            <w:vMerge w:val="restart"/>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0"/>
            </w:pPr>
            <w:r w:rsidRPr="00F220CD">
              <w:t>Наименование показателей результатов</w:t>
            </w:r>
          </w:p>
        </w:tc>
        <w:tc>
          <w:tcPr>
            <w:tcW w:w="1807" w:type="dxa"/>
            <w:vMerge w:val="restart"/>
            <w:tcBorders>
              <w:top w:val="single" w:sz="4" w:space="0" w:color="auto"/>
              <w:left w:val="single" w:sz="4" w:space="0" w:color="auto"/>
              <w:bottom w:val="single" w:sz="4" w:space="0" w:color="auto"/>
              <w:right w:val="single" w:sz="4" w:space="0" w:color="auto"/>
            </w:tcBorders>
          </w:tcPr>
          <w:p w:rsidR="00232578" w:rsidRPr="00F220CD" w:rsidRDefault="00232578" w:rsidP="004772AA">
            <w:pPr>
              <w:pStyle w:val="Table0"/>
            </w:pPr>
            <w:r w:rsidRPr="00F220CD">
              <w:t>Фактическое значение показателя на момент разработки программы</w:t>
            </w:r>
          </w:p>
        </w:tc>
        <w:tc>
          <w:tcPr>
            <w:tcW w:w="3118" w:type="dxa"/>
            <w:gridSpan w:val="3"/>
            <w:tcBorders>
              <w:top w:val="single" w:sz="4" w:space="0" w:color="auto"/>
              <w:left w:val="single" w:sz="4" w:space="0" w:color="auto"/>
              <w:bottom w:val="single" w:sz="4" w:space="0" w:color="auto"/>
              <w:right w:val="single" w:sz="4" w:space="0" w:color="auto"/>
            </w:tcBorders>
          </w:tcPr>
          <w:p w:rsidR="00232578" w:rsidRDefault="00232578" w:rsidP="004772AA">
            <w:pPr>
              <w:pStyle w:val="Table0"/>
            </w:pPr>
            <w:r w:rsidRPr="00F220CD">
              <w:t xml:space="preserve">Значения показателя по годам </w:t>
            </w:r>
          </w:p>
          <w:p w:rsidR="00232578" w:rsidRPr="00FA0273" w:rsidRDefault="00232578" w:rsidP="004772AA">
            <w:pPr>
              <w:pStyle w:val="Table"/>
            </w:pPr>
          </w:p>
        </w:tc>
        <w:tc>
          <w:tcPr>
            <w:tcW w:w="2529" w:type="dxa"/>
            <w:vMerge w:val="restart"/>
            <w:tcBorders>
              <w:top w:val="single" w:sz="4" w:space="0" w:color="auto"/>
              <w:left w:val="single" w:sz="4" w:space="0" w:color="auto"/>
              <w:bottom w:val="single" w:sz="4" w:space="0" w:color="auto"/>
              <w:right w:val="single" w:sz="4" w:space="0" w:color="auto"/>
            </w:tcBorders>
          </w:tcPr>
          <w:p w:rsidR="00232578" w:rsidRDefault="00232578" w:rsidP="004772AA">
            <w:pPr>
              <w:pStyle w:val="Table0"/>
            </w:pPr>
            <w:r w:rsidRPr="00F220CD">
              <w:t xml:space="preserve">Целевое назначение показателя на момент окончания действия программы </w:t>
            </w:r>
          </w:p>
          <w:p w:rsidR="00232578" w:rsidRPr="00FA0273" w:rsidRDefault="00232578" w:rsidP="004772AA">
            <w:pPr>
              <w:pStyle w:val="Table"/>
            </w:pPr>
          </w:p>
        </w:tc>
      </w:tr>
      <w:tr w:rsidR="00232578" w:rsidRPr="00F220CD" w:rsidTr="004772AA">
        <w:trPr>
          <w:trHeight w:val="800"/>
          <w:tblCellSpacing w:w="5" w:type="nil"/>
          <w:jc w:val="center"/>
        </w:trPr>
        <w:tc>
          <w:tcPr>
            <w:tcW w:w="600" w:type="dxa"/>
            <w:vMerge/>
            <w:tcBorders>
              <w:left w:val="single" w:sz="4" w:space="0" w:color="auto"/>
              <w:bottom w:val="single" w:sz="4" w:space="0" w:color="auto"/>
              <w:right w:val="single" w:sz="4" w:space="0" w:color="auto"/>
            </w:tcBorders>
          </w:tcPr>
          <w:p w:rsidR="00232578" w:rsidRPr="00F220CD" w:rsidRDefault="00232578" w:rsidP="004772AA">
            <w:pPr>
              <w:pStyle w:val="Table0"/>
            </w:pPr>
          </w:p>
        </w:tc>
        <w:tc>
          <w:tcPr>
            <w:tcW w:w="24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1807"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smartTag w:uri="urn:schemas-microsoft-com:office:smarttags" w:element="metricconverter">
              <w:smartTagPr>
                <w:attr w:name="ProductID" w:val="2012 г"/>
              </w:smartTagPr>
              <w:r w:rsidRPr="00F220CD">
                <w:t>2012 г</w:t>
              </w:r>
            </w:smartTag>
            <w:r w:rsidRPr="00F220CD">
              <w:t>.</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smartTag w:uri="urn:schemas-microsoft-com:office:smarttags" w:element="metricconverter">
              <w:smartTagPr>
                <w:attr w:name="ProductID" w:val="2013 г"/>
              </w:smartTagPr>
              <w:r w:rsidRPr="00F220CD">
                <w:t>2013 г</w:t>
              </w:r>
            </w:smartTag>
            <w:r w:rsidRPr="00F220CD">
              <w:t>.</w:t>
            </w:r>
          </w:p>
        </w:tc>
        <w:tc>
          <w:tcPr>
            <w:tcW w:w="1134"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2014г</w:t>
            </w:r>
          </w:p>
        </w:tc>
        <w:tc>
          <w:tcPr>
            <w:tcW w:w="2529"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r w:rsidR="00232578" w:rsidRPr="00F220CD" w:rsidTr="004772AA">
        <w:trPr>
          <w:tblCellSpacing w:w="5" w:type="nil"/>
          <w:jc w:val="center"/>
        </w:trPr>
        <w:tc>
          <w:tcPr>
            <w:tcW w:w="600"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1</w:t>
            </w:r>
          </w:p>
        </w:tc>
        <w:tc>
          <w:tcPr>
            <w:tcW w:w="2407"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2</w:t>
            </w:r>
          </w:p>
        </w:tc>
        <w:tc>
          <w:tcPr>
            <w:tcW w:w="1807"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4</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5</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6</w:t>
            </w:r>
          </w:p>
        </w:tc>
        <w:tc>
          <w:tcPr>
            <w:tcW w:w="1134"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7</w:t>
            </w:r>
          </w:p>
        </w:tc>
        <w:tc>
          <w:tcPr>
            <w:tcW w:w="2529"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8</w:t>
            </w:r>
          </w:p>
        </w:tc>
      </w:tr>
      <w:tr w:rsidR="00232578" w:rsidRPr="00F220CD" w:rsidTr="004772AA">
        <w:trPr>
          <w:tblCellSpacing w:w="5" w:type="nil"/>
          <w:jc w:val="center"/>
        </w:trPr>
        <w:tc>
          <w:tcPr>
            <w:tcW w:w="600" w:type="dxa"/>
            <w:tcBorders>
              <w:left w:val="single" w:sz="4" w:space="0" w:color="auto"/>
              <w:bottom w:val="single" w:sz="4" w:space="0" w:color="auto"/>
              <w:right w:val="single" w:sz="4" w:space="0" w:color="auto"/>
            </w:tcBorders>
          </w:tcPr>
          <w:p w:rsidR="00232578" w:rsidRPr="00F220CD" w:rsidRDefault="00232578" w:rsidP="004772AA">
            <w:pPr>
              <w:pStyle w:val="Table"/>
            </w:pPr>
          </w:p>
          <w:p w:rsidR="00232578" w:rsidRPr="00F220CD" w:rsidRDefault="00232578" w:rsidP="004772AA">
            <w:pPr>
              <w:pStyle w:val="Table"/>
            </w:pPr>
          </w:p>
          <w:p w:rsidR="00232578" w:rsidRPr="00F220CD" w:rsidRDefault="00232578" w:rsidP="004772AA">
            <w:pPr>
              <w:pStyle w:val="Table"/>
            </w:pPr>
            <w:r w:rsidRPr="00F220CD">
              <w:t>1</w:t>
            </w:r>
          </w:p>
        </w:tc>
        <w:tc>
          <w:tcPr>
            <w:tcW w:w="2407" w:type="dxa"/>
            <w:tcBorders>
              <w:left w:val="single" w:sz="4" w:space="0" w:color="auto"/>
              <w:bottom w:val="single" w:sz="4" w:space="0" w:color="auto"/>
              <w:right w:val="single" w:sz="4" w:space="0" w:color="auto"/>
            </w:tcBorders>
          </w:tcPr>
          <w:p w:rsidR="00232578" w:rsidRDefault="00232578" w:rsidP="004772AA">
            <w:pPr>
              <w:pStyle w:val="Table"/>
            </w:pPr>
            <w:r w:rsidRPr="00F220CD">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32578" w:rsidRPr="00F220CD" w:rsidRDefault="00232578" w:rsidP="004772AA">
            <w:pPr>
              <w:pStyle w:val="Table"/>
            </w:pPr>
          </w:p>
        </w:tc>
        <w:tc>
          <w:tcPr>
            <w:tcW w:w="1807"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300</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50</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50</w:t>
            </w:r>
          </w:p>
        </w:tc>
        <w:tc>
          <w:tcPr>
            <w:tcW w:w="1134"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 xml:space="preserve"> 50</w:t>
            </w:r>
          </w:p>
        </w:tc>
        <w:tc>
          <w:tcPr>
            <w:tcW w:w="2529" w:type="dxa"/>
            <w:vMerge w:val="restart"/>
            <w:tcBorders>
              <w:left w:val="single" w:sz="4" w:space="0" w:color="auto"/>
              <w:right w:val="single" w:sz="4" w:space="0" w:color="auto"/>
            </w:tcBorders>
          </w:tcPr>
          <w:p w:rsidR="00232578" w:rsidRPr="00F220CD" w:rsidRDefault="00232578" w:rsidP="004772AA">
            <w:pPr>
              <w:pStyle w:val="Table"/>
            </w:pPr>
            <w:r w:rsidRPr="00F220CD">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232578" w:rsidRPr="00F220CD" w:rsidRDefault="00232578" w:rsidP="004772AA">
            <w:pPr>
              <w:pStyle w:val="Table"/>
            </w:pPr>
          </w:p>
        </w:tc>
      </w:tr>
      <w:tr w:rsidR="00232578" w:rsidRPr="00F220CD" w:rsidTr="004772AA">
        <w:trPr>
          <w:tblCellSpacing w:w="5" w:type="nil"/>
          <w:jc w:val="center"/>
        </w:trPr>
        <w:tc>
          <w:tcPr>
            <w:tcW w:w="600" w:type="dxa"/>
            <w:tcBorders>
              <w:left w:val="single" w:sz="4" w:space="0" w:color="auto"/>
              <w:bottom w:val="single" w:sz="4" w:space="0" w:color="auto"/>
              <w:right w:val="single" w:sz="4" w:space="0" w:color="auto"/>
            </w:tcBorders>
          </w:tcPr>
          <w:p w:rsidR="00232578" w:rsidRPr="00F220CD" w:rsidRDefault="00232578" w:rsidP="004772AA">
            <w:pPr>
              <w:pStyle w:val="Table"/>
            </w:pPr>
          </w:p>
          <w:p w:rsidR="00232578" w:rsidRPr="00F220CD" w:rsidRDefault="00232578" w:rsidP="004772AA">
            <w:pPr>
              <w:pStyle w:val="Table"/>
            </w:pPr>
          </w:p>
          <w:p w:rsidR="00232578" w:rsidRPr="00F220CD" w:rsidRDefault="00232578" w:rsidP="004772AA">
            <w:pPr>
              <w:pStyle w:val="Table"/>
            </w:pPr>
            <w:r w:rsidRPr="00F220CD">
              <w:t>2</w:t>
            </w:r>
          </w:p>
        </w:tc>
        <w:tc>
          <w:tcPr>
            <w:tcW w:w="2407" w:type="dxa"/>
            <w:tcBorders>
              <w:left w:val="single" w:sz="4" w:space="0" w:color="auto"/>
              <w:bottom w:val="single" w:sz="4" w:space="0" w:color="auto"/>
              <w:right w:val="single" w:sz="4" w:space="0" w:color="auto"/>
            </w:tcBorders>
          </w:tcPr>
          <w:p w:rsidR="00232578" w:rsidRDefault="00232578" w:rsidP="004772AA">
            <w:pPr>
              <w:pStyle w:val="Table"/>
            </w:pPr>
            <w:r w:rsidRPr="00F220CD">
              <w:t xml:space="preserve">Создание условий для планировки территорий муниципальных образований.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w:t>
            </w:r>
            <w:r w:rsidRPr="00F220CD">
              <w:lastRenderedPageBreak/>
              <w:t>капитального строительства</w:t>
            </w:r>
          </w:p>
          <w:p w:rsidR="00232578" w:rsidRPr="00F220CD" w:rsidRDefault="00232578" w:rsidP="004772AA">
            <w:pPr>
              <w:pStyle w:val="Table"/>
            </w:pPr>
          </w:p>
        </w:tc>
        <w:tc>
          <w:tcPr>
            <w:tcW w:w="1807"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lastRenderedPageBreak/>
              <w:t>2082,9</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2082,9</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2082,9</w:t>
            </w:r>
          </w:p>
        </w:tc>
        <w:tc>
          <w:tcPr>
            <w:tcW w:w="1134"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2082,9</w:t>
            </w:r>
          </w:p>
        </w:tc>
        <w:tc>
          <w:tcPr>
            <w:tcW w:w="2529" w:type="dxa"/>
            <w:vMerge/>
            <w:tcBorders>
              <w:left w:val="single" w:sz="4" w:space="0" w:color="auto"/>
              <w:right w:val="single" w:sz="4" w:space="0" w:color="auto"/>
            </w:tcBorders>
          </w:tcPr>
          <w:p w:rsidR="00232578" w:rsidRPr="00F220CD" w:rsidRDefault="00232578" w:rsidP="004772AA">
            <w:pPr>
              <w:pStyle w:val="Table"/>
            </w:pPr>
          </w:p>
        </w:tc>
      </w:tr>
      <w:tr w:rsidR="00232578" w:rsidRPr="00F220CD" w:rsidTr="004772AA">
        <w:trPr>
          <w:tblCellSpacing w:w="5" w:type="nil"/>
          <w:jc w:val="center"/>
        </w:trPr>
        <w:tc>
          <w:tcPr>
            <w:tcW w:w="600" w:type="dxa"/>
            <w:tcBorders>
              <w:left w:val="single" w:sz="4" w:space="0" w:color="auto"/>
              <w:bottom w:val="single" w:sz="4" w:space="0" w:color="auto"/>
              <w:right w:val="single" w:sz="4" w:space="0" w:color="auto"/>
            </w:tcBorders>
          </w:tcPr>
          <w:p w:rsidR="00232578" w:rsidRPr="00F220CD" w:rsidRDefault="00232578" w:rsidP="004772AA">
            <w:pPr>
              <w:pStyle w:val="Table"/>
            </w:pPr>
          </w:p>
          <w:p w:rsidR="00232578" w:rsidRPr="00F220CD" w:rsidRDefault="00232578" w:rsidP="004772AA">
            <w:pPr>
              <w:pStyle w:val="Table"/>
            </w:pPr>
          </w:p>
          <w:p w:rsidR="00232578" w:rsidRPr="00F220CD" w:rsidRDefault="00232578" w:rsidP="004772AA">
            <w:pPr>
              <w:pStyle w:val="Table"/>
            </w:pPr>
            <w:r w:rsidRPr="00F220CD">
              <w:t>3</w:t>
            </w:r>
          </w:p>
        </w:tc>
        <w:tc>
          <w:tcPr>
            <w:tcW w:w="2407" w:type="dxa"/>
            <w:tcBorders>
              <w:left w:val="single" w:sz="4" w:space="0" w:color="auto"/>
              <w:bottom w:val="single" w:sz="4" w:space="0" w:color="auto"/>
              <w:right w:val="single" w:sz="4" w:space="0" w:color="auto"/>
            </w:tcBorders>
          </w:tcPr>
          <w:p w:rsidR="00232578" w:rsidRDefault="00232578" w:rsidP="004772AA">
            <w:pPr>
              <w:pStyle w:val="Table"/>
            </w:pPr>
            <w:r w:rsidRPr="00F220CD">
              <w:t>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232578" w:rsidRPr="00F220CD" w:rsidRDefault="00232578" w:rsidP="004772AA">
            <w:pPr>
              <w:pStyle w:val="Table"/>
            </w:pPr>
          </w:p>
        </w:tc>
        <w:tc>
          <w:tcPr>
            <w:tcW w:w="1807"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992"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0</w:t>
            </w:r>
          </w:p>
        </w:tc>
        <w:tc>
          <w:tcPr>
            <w:tcW w:w="1134" w:type="dxa"/>
            <w:tcBorders>
              <w:left w:val="single" w:sz="4" w:space="0" w:color="auto"/>
              <w:bottom w:val="single" w:sz="4" w:space="0" w:color="auto"/>
              <w:right w:val="single" w:sz="4" w:space="0" w:color="auto"/>
            </w:tcBorders>
          </w:tcPr>
          <w:p w:rsidR="00232578" w:rsidRPr="00F220CD" w:rsidRDefault="00232578" w:rsidP="004772AA">
            <w:pPr>
              <w:pStyle w:val="Table"/>
            </w:pPr>
            <w:r w:rsidRPr="00F220CD">
              <w:t>2</w:t>
            </w:r>
          </w:p>
        </w:tc>
        <w:tc>
          <w:tcPr>
            <w:tcW w:w="2529" w:type="dxa"/>
            <w:vMerge/>
            <w:tcBorders>
              <w:left w:val="single" w:sz="4" w:space="0" w:color="auto"/>
              <w:bottom w:val="single" w:sz="4" w:space="0" w:color="auto"/>
              <w:right w:val="single" w:sz="4" w:space="0" w:color="auto"/>
            </w:tcBorders>
          </w:tcPr>
          <w:p w:rsidR="00232578" w:rsidRPr="00F220CD" w:rsidRDefault="00232578" w:rsidP="004772AA">
            <w:pPr>
              <w:pStyle w:val="Table"/>
            </w:pPr>
          </w:p>
        </w:tc>
      </w:tr>
    </w:tbl>
    <w:p w:rsidR="00232578" w:rsidRPr="00FA0273" w:rsidRDefault="00232578" w:rsidP="00232578">
      <w:pPr>
        <w:ind w:left="567" w:firstLine="0"/>
      </w:pPr>
    </w:p>
    <w:p w:rsidR="00232578" w:rsidRPr="00FA0273" w:rsidRDefault="00232578" w:rsidP="00232578">
      <w:pPr>
        <w:ind w:left="567" w:firstLine="0"/>
      </w:pPr>
    </w:p>
    <w:p w:rsidR="00232578" w:rsidRPr="00FA0273" w:rsidRDefault="00232578" w:rsidP="00232578">
      <w:pPr>
        <w:ind w:left="567" w:firstLine="0"/>
      </w:pPr>
    </w:p>
    <w:sectPr w:rsidR="00232578" w:rsidRPr="00FA0273" w:rsidSect="00232578">
      <w:pgSz w:w="11906" w:h="16838"/>
      <w:pgMar w:top="567" w:right="1418" w:bottom="567"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95F" w:rsidRDefault="00C2495F">
      <w:r>
        <w:separator/>
      </w:r>
    </w:p>
  </w:endnote>
  <w:endnote w:type="continuationSeparator" w:id="0">
    <w:p w:rsidR="00C2495F" w:rsidRDefault="00C2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95F" w:rsidRDefault="00C2495F">
      <w:r>
        <w:separator/>
      </w:r>
    </w:p>
  </w:footnote>
  <w:footnote w:type="continuationSeparator" w:id="0">
    <w:p w:rsidR="00C2495F" w:rsidRDefault="00C24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901" w:rsidRDefault="00532901" w:rsidP="00515D10">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532901" w:rsidRDefault="00532901">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E04"/>
    <w:multiLevelType w:val="multilevel"/>
    <w:tmpl w:val="690C81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
    <w:nsid w:val="07E04FE9"/>
    <w:multiLevelType w:val="hybridMultilevel"/>
    <w:tmpl w:val="BBDEA51C"/>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21017FD"/>
    <w:multiLevelType w:val="hybridMultilevel"/>
    <w:tmpl w:val="ED4C0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C2BDD"/>
    <w:multiLevelType w:val="multilevel"/>
    <w:tmpl w:val="D3A26488"/>
    <w:lvl w:ilvl="0">
      <w:start w:val="1"/>
      <w:numFmt w:val="decimal"/>
      <w:lvlText w:val="%1."/>
      <w:lvlJc w:val="left"/>
      <w:pPr>
        <w:ind w:left="1684" w:hanging="975"/>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
    <w:nsid w:val="19D54740"/>
    <w:multiLevelType w:val="hybridMultilevel"/>
    <w:tmpl w:val="EFB0CC26"/>
    <w:lvl w:ilvl="0" w:tplc="CD74634A">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CE03C48"/>
    <w:multiLevelType w:val="multilevel"/>
    <w:tmpl w:val="B7FE0A8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6">
    <w:nsid w:val="2CE61FE7"/>
    <w:multiLevelType w:val="multilevel"/>
    <w:tmpl w:val="8EF83BF4"/>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ascii="Verdana" w:hAnsi="Verdana" w:cs="Times New Roman" w:hint="default"/>
        <w:sz w:val="17"/>
        <w:szCs w:val="17"/>
      </w:rPr>
    </w:lvl>
    <w:lvl w:ilvl="2">
      <w:start w:val="1"/>
      <w:numFmt w:val="decimal"/>
      <w:isLgl/>
      <w:lvlText w:val="%1.%2.%3."/>
      <w:lvlJc w:val="left"/>
      <w:pPr>
        <w:ind w:left="1080" w:hanging="720"/>
      </w:pPr>
      <w:rPr>
        <w:rFonts w:ascii="Verdana" w:hAnsi="Verdana" w:cs="Verdana" w:hint="default"/>
        <w:sz w:val="17"/>
        <w:szCs w:val="17"/>
      </w:rPr>
    </w:lvl>
    <w:lvl w:ilvl="3">
      <w:start w:val="1"/>
      <w:numFmt w:val="decimal"/>
      <w:isLgl/>
      <w:lvlText w:val="%1.%2.%3.%4."/>
      <w:lvlJc w:val="left"/>
      <w:pPr>
        <w:ind w:left="1440" w:hanging="1080"/>
      </w:pPr>
      <w:rPr>
        <w:rFonts w:ascii="Verdana" w:hAnsi="Verdana" w:cs="Verdana" w:hint="default"/>
        <w:sz w:val="17"/>
        <w:szCs w:val="17"/>
      </w:rPr>
    </w:lvl>
    <w:lvl w:ilvl="4">
      <w:start w:val="1"/>
      <w:numFmt w:val="decimal"/>
      <w:isLgl/>
      <w:lvlText w:val="%1.%2.%3.%4.%5."/>
      <w:lvlJc w:val="left"/>
      <w:pPr>
        <w:ind w:left="1440" w:hanging="1080"/>
      </w:pPr>
      <w:rPr>
        <w:rFonts w:ascii="Verdana" w:hAnsi="Verdana" w:cs="Verdana" w:hint="default"/>
        <w:sz w:val="17"/>
        <w:szCs w:val="17"/>
      </w:rPr>
    </w:lvl>
    <w:lvl w:ilvl="5">
      <w:start w:val="1"/>
      <w:numFmt w:val="decimal"/>
      <w:isLgl/>
      <w:lvlText w:val="%1.%2.%3.%4.%5.%6."/>
      <w:lvlJc w:val="left"/>
      <w:pPr>
        <w:ind w:left="1800" w:hanging="1440"/>
      </w:pPr>
      <w:rPr>
        <w:rFonts w:ascii="Verdana" w:hAnsi="Verdana" w:cs="Verdana" w:hint="default"/>
        <w:sz w:val="17"/>
        <w:szCs w:val="17"/>
      </w:rPr>
    </w:lvl>
    <w:lvl w:ilvl="6">
      <w:start w:val="1"/>
      <w:numFmt w:val="decimal"/>
      <w:isLgl/>
      <w:lvlText w:val="%1.%2.%3.%4.%5.%6.%7."/>
      <w:lvlJc w:val="left"/>
      <w:pPr>
        <w:ind w:left="2160" w:hanging="1800"/>
      </w:pPr>
      <w:rPr>
        <w:rFonts w:ascii="Verdana" w:hAnsi="Verdana" w:cs="Verdana" w:hint="default"/>
        <w:sz w:val="17"/>
        <w:szCs w:val="17"/>
      </w:rPr>
    </w:lvl>
    <w:lvl w:ilvl="7">
      <w:start w:val="1"/>
      <w:numFmt w:val="decimal"/>
      <w:isLgl/>
      <w:lvlText w:val="%1.%2.%3.%4.%5.%6.%7.%8."/>
      <w:lvlJc w:val="left"/>
      <w:pPr>
        <w:ind w:left="2160" w:hanging="1800"/>
      </w:pPr>
      <w:rPr>
        <w:rFonts w:ascii="Verdana" w:hAnsi="Verdana" w:cs="Verdana" w:hint="default"/>
        <w:sz w:val="17"/>
        <w:szCs w:val="17"/>
      </w:rPr>
    </w:lvl>
    <w:lvl w:ilvl="8">
      <w:start w:val="1"/>
      <w:numFmt w:val="decimal"/>
      <w:isLgl/>
      <w:lvlText w:val="%1.%2.%3.%4.%5.%6.%7.%8.%9."/>
      <w:lvlJc w:val="left"/>
      <w:pPr>
        <w:ind w:left="2520" w:hanging="2160"/>
      </w:pPr>
      <w:rPr>
        <w:rFonts w:ascii="Verdana" w:hAnsi="Verdana" w:cs="Verdana" w:hint="default"/>
        <w:sz w:val="17"/>
        <w:szCs w:val="17"/>
      </w:rPr>
    </w:lvl>
  </w:abstractNum>
  <w:abstractNum w:abstractNumId="7">
    <w:nsid w:val="375C14F9"/>
    <w:multiLevelType w:val="hybridMultilevel"/>
    <w:tmpl w:val="6CE4D984"/>
    <w:lvl w:ilvl="0" w:tplc="CD7463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AD412F8"/>
    <w:multiLevelType w:val="hybridMultilevel"/>
    <w:tmpl w:val="C6E2597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193229"/>
    <w:multiLevelType w:val="multilevel"/>
    <w:tmpl w:val="306E6248"/>
    <w:lvl w:ilvl="0">
      <w:start w:val="4"/>
      <w:numFmt w:val="decimal"/>
      <w:lvlText w:val="%1."/>
      <w:lvlJc w:val="left"/>
      <w:pPr>
        <w:ind w:left="2044" w:hanging="360"/>
      </w:pPr>
      <w:rPr>
        <w:rFonts w:hint="default"/>
      </w:rPr>
    </w:lvl>
    <w:lvl w:ilvl="1">
      <w:start w:val="1"/>
      <w:numFmt w:val="decimal"/>
      <w:isLgl/>
      <w:lvlText w:val="%1.%2."/>
      <w:lvlJc w:val="left"/>
      <w:pPr>
        <w:ind w:left="2404" w:hanging="720"/>
      </w:pPr>
      <w:rPr>
        <w:rFonts w:hint="default"/>
      </w:rPr>
    </w:lvl>
    <w:lvl w:ilvl="2">
      <w:start w:val="1"/>
      <w:numFmt w:val="decimal"/>
      <w:isLgl/>
      <w:lvlText w:val="%1.%2.%3."/>
      <w:lvlJc w:val="left"/>
      <w:pPr>
        <w:ind w:left="2404" w:hanging="720"/>
      </w:pPr>
      <w:rPr>
        <w:rFonts w:hint="default"/>
      </w:rPr>
    </w:lvl>
    <w:lvl w:ilvl="3">
      <w:start w:val="1"/>
      <w:numFmt w:val="decimal"/>
      <w:isLgl/>
      <w:lvlText w:val="%1.%2.%3.%4."/>
      <w:lvlJc w:val="left"/>
      <w:pPr>
        <w:ind w:left="2764" w:hanging="1080"/>
      </w:pPr>
      <w:rPr>
        <w:rFonts w:hint="default"/>
      </w:rPr>
    </w:lvl>
    <w:lvl w:ilvl="4">
      <w:start w:val="1"/>
      <w:numFmt w:val="decimal"/>
      <w:isLgl/>
      <w:lvlText w:val="%1.%2.%3.%4.%5."/>
      <w:lvlJc w:val="left"/>
      <w:pPr>
        <w:ind w:left="2764" w:hanging="1080"/>
      </w:pPr>
      <w:rPr>
        <w:rFonts w:hint="default"/>
      </w:rPr>
    </w:lvl>
    <w:lvl w:ilvl="5">
      <w:start w:val="1"/>
      <w:numFmt w:val="decimal"/>
      <w:isLgl/>
      <w:lvlText w:val="%1.%2.%3.%4.%5.%6."/>
      <w:lvlJc w:val="left"/>
      <w:pPr>
        <w:ind w:left="3124" w:hanging="1440"/>
      </w:pPr>
      <w:rPr>
        <w:rFonts w:hint="default"/>
      </w:rPr>
    </w:lvl>
    <w:lvl w:ilvl="6">
      <w:start w:val="1"/>
      <w:numFmt w:val="decimal"/>
      <w:isLgl/>
      <w:lvlText w:val="%1.%2.%3.%4.%5.%6.%7."/>
      <w:lvlJc w:val="left"/>
      <w:pPr>
        <w:ind w:left="3124" w:hanging="1440"/>
      </w:pPr>
      <w:rPr>
        <w:rFonts w:hint="default"/>
      </w:rPr>
    </w:lvl>
    <w:lvl w:ilvl="7">
      <w:start w:val="1"/>
      <w:numFmt w:val="decimal"/>
      <w:isLgl/>
      <w:lvlText w:val="%1.%2.%3.%4.%5.%6.%7.%8."/>
      <w:lvlJc w:val="left"/>
      <w:pPr>
        <w:ind w:left="3484" w:hanging="1800"/>
      </w:pPr>
      <w:rPr>
        <w:rFonts w:hint="default"/>
      </w:rPr>
    </w:lvl>
    <w:lvl w:ilvl="8">
      <w:start w:val="1"/>
      <w:numFmt w:val="decimal"/>
      <w:isLgl/>
      <w:lvlText w:val="%1.%2.%3.%4.%5.%6.%7.%8.%9."/>
      <w:lvlJc w:val="left"/>
      <w:pPr>
        <w:ind w:left="3484" w:hanging="1800"/>
      </w:pPr>
      <w:rPr>
        <w:rFonts w:hint="default"/>
      </w:rPr>
    </w:lvl>
  </w:abstractNum>
  <w:abstractNum w:abstractNumId="10">
    <w:nsid w:val="40815CDE"/>
    <w:multiLevelType w:val="multilevel"/>
    <w:tmpl w:val="B136EE52"/>
    <w:lvl w:ilvl="0">
      <w:start w:val="1"/>
      <w:numFmt w:val="decimal"/>
      <w:lvlText w:val="%1."/>
      <w:lvlJc w:val="left"/>
      <w:pPr>
        <w:ind w:left="1467" w:hanging="90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nsid w:val="42782F08"/>
    <w:multiLevelType w:val="hybridMultilevel"/>
    <w:tmpl w:val="0496680A"/>
    <w:lvl w:ilvl="0" w:tplc="C50CDF7C">
      <w:start w:val="1"/>
      <w:numFmt w:val="decimal"/>
      <w:lvlText w:val="%1."/>
      <w:lvlJc w:val="left"/>
      <w:pPr>
        <w:tabs>
          <w:tab w:val="num" w:pos="720"/>
        </w:tabs>
        <w:ind w:left="720" w:hanging="360"/>
      </w:pPr>
      <w:rPr>
        <w:rFonts w:hint="default"/>
      </w:rPr>
    </w:lvl>
    <w:lvl w:ilvl="1" w:tplc="2CAE7B14">
      <w:numFmt w:val="none"/>
      <w:lvlText w:val=""/>
      <w:lvlJc w:val="left"/>
      <w:pPr>
        <w:tabs>
          <w:tab w:val="num" w:pos="360"/>
        </w:tabs>
      </w:pPr>
    </w:lvl>
    <w:lvl w:ilvl="2" w:tplc="265E3370">
      <w:numFmt w:val="none"/>
      <w:lvlText w:val=""/>
      <w:lvlJc w:val="left"/>
      <w:pPr>
        <w:tabs>
          <w:tab w:val="num" w:pos="360"/>
        </w:tabs>
      </w:pPr>
    </w:lvl>
    <w:lvl w:ilvl="3" w:tplc="CFA476DA">
      <w:numFmt w:val="none"/>
      <w:lvlText w:val=""/>
      <w:lvlJc w:val="left"/>
      <w:pPr>
        <w:tabs>
          <w:tab w:val="num" w:pos="360"/>
        </w:tabs>
      </w:pPr>
    </w:lvl>
    <w:lvl w:ilvl="4" w:tplc="04C8EA7A">
      <w:numFmt w:val="none"/>
      <w:lvlText w:val=""/>
      <w:lvlJc w:val="left"/>
      <w:pPr>
        <w:tabs>
          <w:tab w:val="num" w:pos="360"/>
        </w:tabs>
      </w:pPr>
    </w:lvl>
    <w:lvl w:ilvl="5" w:tplc="FCDA011A">
      <w:numFmt w:val="none"/>
      <w:lvlText w:val=""/>
      <w:lvlJc w:val="left"/>
      <w:pPr>
        <w:tabs>
          <w:tab w:val="num" w:pos="360"/>
        </w:tabs>
      </w:pPr>
    </w:lvl>
    <w:lvl w:ilvl="6" w:tplc="B7E2E246">
      <w:numFmt w:val="none"/>
      <w:lvlText w:val=""/>
      <w:lvlJc w:val="left"/>
      <w:pPr>
        <w:tabs>
          <w:tab w:val="num" w:pos="360"/>
        </w:tabs>
      </w:pPr>
    </w:lvl>
    <w:lvl w:ilvl="7" w:tplc="48484F9E">
      <w:numFmt w:val="none"/>
      <w:lvlText w:val=""/>
      <w:lvlJc w:val="left"/>
      <w:pPr>
        <w:tabs>
          <w:tab w:val="num" w:pos="360"/>
        </w:tabs>
      </w:pPr>
    </w:lvl>
    <w:lvl w:ilvl="8" w:tplc="E454042A">
      <w:numFmt w:val="none"/>
      <w:lvlText w:val=""/>
      <w:lvlJc w:val="left"/>
      <w:pPr>
        <w:tabs>
          <w:tab w:val="num" w:pos="360"/>
        </w:tabs>
      </w:pPr>
    </w:lvl>
  </w:abstractNum>
  <w:abstractNum w:abstractNumId="12">
    <w:nsid w:val="44BB009A"/>
    <w:multiLevelType w:val="multilevel"/>
    <w:tmpl w:val="CAEC6E18"/>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nsid w:val="4AAB55B6"/>
    <w:multiLevelType w:val="multilevel"/>
    <w:tmpl w:val="D8A26ABC"/>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4">
    <w:nsid w:val="4BEC6B09"/>
    <w:multiLevelType w:val="multilevel"/>
    <w:tmpl w:val="A8D8F198"/>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4C517576"/>
    <w:multiLevelType w:val="hybridMultilevel"/>
    <w:tmpl w:val="13C840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D5A2BDA"/>
    <w:multiLevelType w:val="hybridMultilevel"/>
    <w:tmpl w:val="A21C9A98"/>
    <w:lvl w:ilvl="0" w:tplc="E1566074">
      <w:start w:val="1"/>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4E654D0E"/>
    <w:multiLevelType w:val="multilevel"/>
    <w:tmpl w:val="C76AB854"/>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nsid w:val="50F923A3"/>
    <w:multiLevelType w:val="hybridMultilevel"/>
    <w:tmpl w:val="09C64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354355"/>
    <w:multiLevelType w:val="hybridMultilevel"/>
    <w:tmpl w:val="ECC49EB6"/>
    <w:lvl w:ilvl="0" w:tplc="8F66ACC8">
      <w:start w:val="2"/>
      <w:numFmt w:val="decimal"/>
      <w:lvlText w:val="%1."/>
      <w:lvlJc w:val="left"/>
      <w:pPr>
        <w:tabs>
          <w:tab w:val="num" w:pos="1020"/>
        </w:tabs>
        <w:ind w:left="1020" w:hanging="6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AA070B2"/>
    <w:multiLevelType w:val="multilevel"/>
    <w:tmpl w:val="3C8EA796"/>
    <w:lvl w:ilvl="0">
      <w:start w:val="1"/>
      <w:numFmt w:val="decimal"/>
      <w:lvlText w:val="%1."/>
      <w:lvlJc w:val="left"/>
      <w:pPr>
        <w:ind w:left="90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21">
    <w:nsid w:val="5D2F16F2"/>
    <w:multiLevelType w:val="multilevel"/>
    <w:tmpl w:val="02A49126"/>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2">
    <w:nsid w:val="5D304070"/>
    <w:multiLevelType w:val="hybridMultilevel"/>
    <w:tmpl w:val="7278E406"/>
    <w:lvl w:ilvl="0" w:tplc="53E2832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68474A64"/>
    <w:multiLevelType w:val="multilevel"/>
    <w:tmpl w:val="ED9C24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4">
    <w:nsid w:val="6A480FD9"/>
    <w:multiLevelType w:val="multilevel"/>
    <w:tmpl w:val="B136EE52"/>
    <w:lvl w:ilvl="0">
      <w:start w:val="1"/>
      <w:numFmt w:val="decimal"/>
      <w:lvlText w:val="%1."/>
      <w:lvlJc w:val="left"/>
      <w:pPr>
        <w:ind w:left="1467" w:hanging="90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5">
    <w:nsid w:val="7C9411C2"/>
    <w:multiLevelType w:val="hybridMultilevel"/>
    <w:tmpl w:val="4FA29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2F7BD3"/>
    <w:multiLevelType w:val="hybridMultilevel"/>
    <w:tmpl w:val="0B1A6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num>
  <w:num w:numId="4">
    <w:abstractNumId w:val="5"/>
  </w:num>
  <w:num w:numId="5">
    <w:abstractNumId w:val="19"/>
  </w:num>
  <w:num w:numId="6">
    <w:abstractNumId w:val="22"/>
  </w:num>
  <w:num w:numId="7">
    <w:abstractNumId w:val="21"/>
  </w:num>
  <w:num w:numId="8">
    <w:abstractNumId w:val="11"/>
  </w:num>
  <w:num w:numId="9">
    <w:abstractNumId w:val="15"/>
  </w:num>
  <w:num w:numId="10">
    <w:abstractNumId w:val="14"/>
  </w:num>
  <w:num w:numId="11">
    <w:abstractNumId w:val="20"/>
  </w:num>
  <w:num w:numId="12">
    <w:abstractNumId w:val="17"/>
  </w:num>
  <w:num w:numId="13">
    <w:abstractNumId w:val="10"/>
  </w:num>
  <w:num w:numId="14">
    <w:abstractNumId w:val="24"/>
  </w:num>
  <w:num w:numId="15">
    <w:abstractNumId w:val="12"/>
  </w:num>
  <w:num w:numId="16">
    <w:abstractNumId w:val="3"/>
  </w:num>
  <w:num w:numId="17">
    <w:abstractNumId w:val="9"/>
  </w:num>
  <w:num w:numId="18">
    <w:abstractNumId w:val="23"/>
  </w:num>
  <w:num w:numId="19">
    <w:abstractNumId w:val="26"/>
  </w:num>
  <w:num w:numId="20">
    <w:abstractNumId w:val="7"/>
  </w:num>
  <w:num w:numId="21">
    <w:abstractNumId w:val="18"/>
  </w:num>
  <w:num w:numId="22">
    <w:abstractNumId w:val="4"/>
  </w:num>
  <w:num w:numId="23">
    <w:abstractNumId w:val="2"/>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164DE"/>
    <w:rsid w:val="00020DFE"/>
    <w:rsid w:val="000219FB"/>
    <w:rsid w:val="000227BA"/>
    <w:rsid w:val="00026B03"/>
    <w:rsid w:val="00035C87"/>
    <w:rsid w:val="000700CD"/>
    <w:rsid w:val="00074BA4"/>
    <w:rsid w:val="00095E2B"/>
    <w:rsid w:val="000A0B4E"/>
    <w:rsid w:val="000A4024"/>
    <w:rsid w:val="000B75F8"/>
    <w:rsid w:val="000C6487"/>
    <w:rsid w:val="000D45FB"/>
    <w:rsid w:val="000D6FAF"/>
    <w:rsid w:val="000E436D"/>
    <w:rsid w:val="000F16C3"/>
    <w:rsid w:val="00114CCD"/>
    <w:rsid w:val="00116D5E"/>
    <w:rsid w:val="00130D70"/>
    <w:rsid w:val="001448FD"/>
    <w:rsid w:val="001521E9"/>
    <w:rsid w:val="0015273A"/>
    <w:rsid w:val="0015435B"/>
    <w:rsid w:val="0016264E"/>
    <w:rsid w:val="00176B0B"/>
    <w:rsid w:val="00181192"/>
    <w:rsid w:val="001C7B5C"/>
    <w:rsid w:val="001D05B8"/>
    <w:rsid w:val="001D6DC9"/>
    <w:rsid w:val="001E063D"/>
    <w:rsid w:val="001F4192"/>
    <w:rsid w:val="00214125"/>
    <w:rsid w:val="0022013A"/>
    <w:rsid w:val="00225394"/>
    <w:rsid w:val="00232578"/>
    <w:rsid w:val="002333C4"/>
    <w:rsid w:val="00235E00"/>
    <w:rsid w:val="00247E6B"/>
    <w:rsid w:val="002555E6"/>
    <w:rsid w:val="00283689"/>
    <w:rsid w:val="00284029"/>
    <w:rsid w:val="00291E5F"/>
    <w:rsid w:val="002952EA"/>
    <w:rsid w:val="002977D3"/>
    <w:rsid w:val="002A5D00"/>
    <w:rsid w:val="002B021D"/>
    <w:rsid w:val="002B423D"/>
    <w:rsid w:val="002D3391"/>
    <w:rsid w:val="002E4C50"/>
    <w:rsid w:val="00331CBF"/>
    <w:rsid w:val="003347E8"/>
    <w:rsid w:val="00340775"/>
    <w:rsid w:val="00350DDF"/>
    <w:rsid w:val="00354F20"/>
    <w:rsid w:val="00383609"/>
    <w:rsid w:val="00386011"/>
    <w:rsid w:val="00392EEC"/>
    <w:rsid w:val="00396BA7"/>
    <w:rsid w:val="003A14BB"/>
    <w:rsid w:val="003B291B"/>
    <w:rsid w:val="003B3592"/>
    <w:rsid w:val="003B5B7C"/>
    <w:rsid w:val="003B7903"/>
    <w:rsid w:val="003C0192"/>
    <w:rsid w:val="003D6434"/>
    <w:rsid w:val="003E6423"/>
    <w:rsid w:val="003E67DE"/>
    <w:rsid w:val="003F72BB"/>
    <w:rsid w:val="00413419"/>
    <w:rsid w:val="00413DCF"/>
    <w:rsid w:val="00417AA6"/>
    <w:rsid w:val="00417CD5"/>
    <w:rsid w:val="004202C8"/>
    <w:rsid w:val="00440151"/>
    <w:rsid w:val="00466813"/>
    <w:rsid w:val="004674A1"/>
    <w:rsid w:val="00470680"/>
    <w:rsid w:val="00474FB4"/>
    <w:rsid w:val="00486991"/>
    <w:rsid w:val="004B1317"/>
    <w:rsid w:val="004B6656"/>
    <w:rsid w:val="004C7670"/>
    <w:rsid w:val="004D2E56"/>
    <w:rsid w:val="004F67B6"/>
    <w:rsid w:val="005120C2"/>
    <w:rsid w:val="00515D10"/>
    <w:rsid w:val="00521F0C"/>
    <w:rsid w:val="00532901"/>
    <w:rsid w:val="005422DE"/>
    <w:rsid w:val="00544DDC"/>
    <w:rsid w:val="00545E08"/>
    <w:rsid w:val="0055391E"/>
    <w:rsid w:val="00555012"/>
    <w:rsid w:val="00576FCB"/>
    <w:rsid w:val="005860F0"/>
    <w:rsid w:val="00587B0C"/>
    <w:rsid w:val="00590B6F"/>
    <w:rsid w:val="005A15AE"/>
    <w:rsid w:val="005B0A9E"/>
    <w:rsid w:val="005B497A"/>
    <w:rsid w:val="005C2626"/>
    <w:rsid w:val="005D23E0"/>
    <w:rsid w:val="005D46AC"/>
    <w:rsid w:val="005D5CD1"/>
    <w:rsid w:val="005E3EE6"/>
    <w:rsid w:val="005E7E7E"/>
    <w:rsid w:val="00600E99"/>
    <w:rsid w:val="00602548"/>
    <w:rsid w:val="0060650B"/>
    <w:rsid w:val="00620877"/>
    <w:rsid w:val="00630EAB"/>
    <w:rsid w:val="00637FF7"/>
    <w:rsid w:val="00646001"/>
    <w:rsid w:val="00671928"/>
    <w:rsid w:val="006776F8"/>
    <w:rsid w:val="00681791"/>
    <w:rsid w:val="0068575A"/>
    <w:rsid w:val="006A5070"/>
    <w:rsid w:val="006B5191"/>
    <w:rsid w:val="006B57BB"/>
    <w:rsid w:val="006C4669"/>
    <w:rsid w:val="006D0970"/>
    <w:rsid w:val="006D3D67"/>
    <w:rsid w:val="006D3EC0"/>
    <w:rsid w:val="006D58E7"/>
    <w:rsid w:val="006E0FAA"/>
    <w:rsid w:val="00705071"/>
    <w:rsid w:val="007055F0"/>
    <w:rsid w:val="007138D9"/>
    <w:rsid w:val="007141EE"/>
    <w:rsid w:val="00726D21"/>
    <w:rsid w:val="007274A6"/>
    <w:rsid w:val="0075255F"/>
    <w:rsid w:val="00755519"/>
    <w:rsid w:val="007571B9"/>
    <w:rsid w:val="007757F0"/>
    <w:rsid w:val="007879ED"/>
    <w:rsid w:val="00794C68"/>
    <w:rsid w:val="007D0EA3"/>
    <w:rsid w:val="007E0BE3"/>
    <w:rsid w:val="00822E64"/>
    <w:rsid w:val="008457E7"/>
    <w:rsid w:val="00847545"/>
    <w:rsid w:val="0085052F"/>
    <w:rsid w:val="008514E0"/>
    <w:rsid w:val="008644CB"/>
    <w:rsid w:val="00865538"/>
    <w:rsid w:val="00866D79"/>
    <w:rsid w:val="00873B1E"/>
    <w:rsid w:val="00875491"/>
    <w:rsid w:val="00876DC8"/>
    <w:rsid w:val="00881271"/>
    <w:rsid w:val="0088515B"/>
    <w:rsid w:val="00891397"/>
    <w:rsid w:val="00897E6F"/>
    <w:rsid w:val="008A001E"/>
    <w:rsid w:val="008A0B28"/>
    <w:rsid w:val="008B4593"/>
    <w:rsid w:val="008D2461"/>
    <w:rsid w:val="00915149"/>
    <w:rsid w:val="009170D0"/>
    <w:rsid w:val="00917375"/>
    <w:rsid w:val="00931278"/>
    <w:rsid w:val="0094192D"/>
    <w:rsid w:val="00942004"/>
    <w:rsid w:val="00946E45"/>
    <w:rsid w:val="009576AD"/>
    <w:rsid w:val="009655CC"/>
    <w:rsid w:val="00973C23"/>
    <w:rsid w:val="00984D6B"/>
    <w:rsid w:val="00992FB9"/>
    <w:rsid w:val="0099797A"/>
    <w:rsid w:val="009C2172"/>
    <w:rsid w:val="009C3586"/>
    <w:rsid w:val="009D1FDC"/>
    <w:rsid w:val="009D3CA6"/>
    <w:rsid w:val="009D6E5C"/>
    <w:rsid w:val="009E01EB"/>
    <w:rsid w:val="009E5CD4"/>
    <w:rsid w:val="009F4F63"/>
    <w:rsid w:val="00A073FB"/>
    <w:rsid w:val="00A1378B"/>
    <w:rsid w:val="00A14430"/>
    <w:rsid w:val="00A160C6"/>
    <w:rsid w:val="00A42A19"/>
    <w:rsid w:val="00A511A5"/>
    <w:rsid w:val="00A57169"/>
    <w:rsid w:val="00A57615"/>
    <w:rsid w:val="00A73585"/>
    <w:rsid w:val="00A75118"/>
    <w:rsid w:val="00A8446B"/>
    <w:rsid w:val="00AB2462"/>
    <w:rsid w:val="00AC14C6"/>
    <w:rsid w:val="00AE676E"/>
    <w:rsid w:val="00AF43FA"/>
    <w:rsid w:val="00B0095B"/>
    <w:rsid w:val="00B044C8"/>
    <w:rsid w:val="00B3082D"/>
    <w:rsid w:val="00B312EC"/>
    <w:rsid w:val="00B52916"/>
    <w:rsid w:val="00B97AC4"/>
    <w:rsid w:val="00BA3881"/>
    <w:rsid w:val="00BB68FD"/>
    <w:rsid w:val="00BC77EB"/>
    <w:rsid w:val="00BF0D91"/>
    <w:rsid w:val="00C05886"/>
    <w:rsid w:val="00C14A7F"/>
    <w:rsid w:val="00C152D1"/>
    <w:rsid w:val="00C205AC"/>
    <w:rsid w:val="00C2495F"/>
    <w:rsid w:val="00C258B5"/>
    <w:rsid w:val="00C42A9A"/>
    <w:rsid w:val="00C448C9"/>
    <w:rsid w:val="00C61212"/>
    <w:rsid w:val="00C85224"/>
    <w:rsid w:val="00C85ECC"/>
    <w:rsid w:val="00CA1878"/>
    <w:rsid w:val="00CA680E"/>
    <w:rsid w:val="00CC4FBF"/>
    <w:rsid w:val="00CC601F"/>
    <w:rsid w:val="00CD4B7D"/>
    <w:rsid w:val="00CE5F20"/>
    <w:rsid w:val="00CE6005"/>
    <w:rsid w:val="00CE737B"/>
    <w:rsid w:val="00CF1B8B"/>
    <w:rsid w:val="00D07626"/>
    <w:rsid w:val="00D16685"/>
    <w:rsid w:val="00D2187D"/>
    <w:rsid w:val="00D31387"/>
    <w:rsid w:val="00D41ECB"/>
    <w:rsid w:val="00D535BF"/>
    <w:rsid w:val="00D646A9"/>
    <w:rsid w:val="00D67D48"/>
    <w:rsid w:val="00D8154F"/>
    <w:rsid w:val="00D82FEF"/>
    <w:rsid w:val="00D85F68"/>
    <w:rsid w:val="00DA4CD3"/>
    <w:rsid w:val="00DA7DCD"/>
    <w:rsid w:val="00DC236A"/>
    <w:rsid w:val="00DD3C98"/>
    <w:rsid w:val="00DD48E9"/>
    <w:rsid w:val="00DE32EF"/>
    <w:rsid w:val="00DF4D96"/>
    <w:rsid w:val="00E02BE5"/>
    <w:rsid w:val="00E15863"/>
    <w:rsid w:val="00E64A1E"/>
    <w:rsid w:val="00E74759"/>
    <w:rsid w:val="00E90D3E"/>
    <w:rsid w:val="00E915AD"/>
    <w:rsid w:val="00E921CF"/>
    <w:rsid w:val="00E95271"/>
    <w:rsid w:val="00E95FD8"/>
    <w:rsid w:val="00EB24EC"/>
    <w:rsid w:val="00EC33E7"/>
    <w:rsid w:val="00EC6977"/>
    <w:rsid w:val="00ED3F18"/>
    <w:rsid w:val="00EE1D71"/>
    <w:rsid w:val="00EE4FE9"/>
    <w:rsid w:val="00EE793B"/>
    <w:rsid w:val="00F006D3"/>
    <w:rsid w:val="00F07A30"/>
    <w:rsid w:val="00F2643A"/>
    <w:rsid w:val="00F275D7"/>
    <w:rsid w:val="00F340AE"/>
    <w:rsid w:val="00F3482D"/>
    <w:rsid w:val="00F42C2E"/>
    <w:rsid w:val="00F62883"/>
    <w:rsid w:val="00F66D4F"/>
    <w:rsid w:val="00F74F4D"/>
    <w:rsid w:val="00F900BF"/>
    <w:rsid w:val="00F91DC4"/>
    <w:rsid w:val="00F944C4"/>
    <w:rsid w:val="00FA58A5"/>
    <w:rsid w:val="00FA6A06"/>
    <w:rsid w:val="00FB2966"/>
    <w:rsid w:val="00FC10B7"/>
    <w:rsid w:val="00FC35AA"/>
    <w:rsid w:val="00FD7271"/>
    <w:rsid w:val="00FE0610"/>
    <w:rsid w:val="00FF118E"/>
    <w:rsid w:val="00FF525C"/>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2495F"/>
    <w:pPr>
      <w:ind w:firstLine="567"/>
      <w:jc w:val="both"/>
    </w:pPr>
    <w:rPr>
      <w:rFonts w:ascii="Arial" w:hAnsi="Arial"/>
      <w:sz w:val="24"/>
      <w:szCs w:val="24"/>
    </w:rPr>
  </w:style>
  <w:style w:type="paragraph" w:styleId="1">
    <w:name w:val="heading 1"/>
    <w:aliases w:val="!Части документа"/>
    <w:basedOn w:val="a"/>
    <w:next w:val="a"/>
    <w:qFormat/>
    <w:rsid w:val="00C2495F"/>
    <w:pPr>
      <w:jc w:val="center"/>
      <w:outlineLvl w:val="0"/>
    </w:pPr>
    <w:rPr>
      <w:rFonts w:cs="Arial"/>
      <w:b/>
      <w:bCs/>
      <w:kern w:val="32"/>
      <w:sz w:val="32"/>
      <w:szCs w:val="32"/>
    </w:rPr>
  </w:style>
  <w:style w:type="paragraph" w:styleId="2">
    <w:name w:val="heading 2"/>
    <w:aliases w:val="!Разделы документа"/>
    <w:basedOn w:val="a"/>
    <w:qFormat/>
    <w:rsid w:val="00C2495F"/>
    <w:pPr>
      <w:jc w:val="center"/>
      <w:outlineLvl w:val="1"/>
    </w:pPr>
    <w:rPr>
      <w:rFonts w:cs="Arial"/>
      <w:b/>
      <w:bCs/>
      <w:iCs/>
      <w:sz w:val="30"/>
      <w:szCs w:val="28"/>
    </w:rPr>
  </w:style>
  <w:style w:type="paragraph" w:styleId="3">
    <w:name w:val="heading 3"/>
    <w:aliases w:val="!Главы документа"/>
    <w:basedOn w:val="a"/>
    <w:link w:val="30"/>
    <w:qFormat/>
    <w:rsid w:val="00C2495F"/>
    <w:pPr>
      <w:outlineLvl w:val="2"/>
    </w:pPr>
    <w:rPr>
      <w:rFonts w:cs="Arial"/>
      <w:b/>
      <w:bCs/>
      <w:sz w:val="28"/>
      <w:szCs w:val="26"/>
    </w:rPr>
  </w:style>
  <w:style w:type="paragraph" w:styleId="4">
    <w:name w:val="heading 4"/>
    <w:aliases w:val="!Параграфы/Статьи документа"/>
    <w:basedOn w:val="a"/>
    <w:link w:val="40"/>
    <w:qFormat/>
    <w:rsid w:val="00C2495F"/>
    <w:pPr>
      <w:outlineLvl w:val="3"/>
    </w:pPr>
    <w:rPr>
      <w:b/>
      <w:bCs/>
      <w:sz w:val="26"/>
      <w:szCs w:val="28"/>
    </w:rPr>
  </w:style>
  <w:style w:type="paragraph" w:styleId="5">
    <w:name w:val="heading 5"/>
    <w:basedOn w:val="a"/>
    <w:next w:val="a"/>
    <w:link w:val="50"/>
    <w:qFormat/>
    <w:rsid w:val="00515D10"/>
    <w:pPr>
      <w:keepNext/>
      <w:jc w:val="center"/>
      <w:outlineLvl w:val="4"/>
    </w:pPr>
    <w:rPr>
      <w:sz w:val="44"/>
    </w:rPr>
  </w:style>
  <w:style w:type="paragraph" w:styleId="6">
    <w:name w:val="heading 6"/>
    <w:basedOn w:val="a"/>
    <w:next w:val="a"/>
    <w:qFormat/>
    <w:rsid w:val="003F72B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0E436D"/>
    <w:pPr>
      <w:ind w:firstLine="720"/>
    </w:pPr>
    <w:rPr>
      <w:sz w:val="28"/>
      <w:szCs w:val="20"/>
    </w:rPr>
  </w:style>
  <w:style w:type="paragraph" w:styleId="a4">
    <w:name w:val="Body Text"/>
    <w:basedOn w:val="a"/>
    <w:link w:val="a5"/>
    <w:rsid w:val="00176B0B"/>
    <w:rPr>
      <w:sz w:val="28"/>
      <w:szCs w:val="20"/>
    </w:rPr>
  </w:style>
  <w:style w:type="character" w:styleId="a6">
    <w:name w:val="Intense Emphasis"/>
    <w:qFormat/>
    <w:rsid w:val="00176B0B"/>
    <w:rPr>
      <w:b/>
      <w:bCs/>
      <w:i/>
      <w:iCs/>
      <w:color w:val="4F81BD"/>
    </w:rPr>
  </w:style>
  <w:style w:type="paragraph" w:styleId="20">
    <w:name w:val="Body Text 2"/>
    <w:basedOn w:val="a"/>
    <w:rsid w:val="00020DFE"/>
    <w:pPr>
      <w:spacing w:after="120" w:line="480" w:lineRule="auto"/>
    </w:pPr>
  </w:style>
  <w:style w:type="paragraph" w:styleId="21">
    <w:name w:val="Body Text Indent 2"/>
    <w:basedOn w:val="a"/>
    <w:rsid w:val="00020DFE"/>
    <w:pPr>
      <w:spacing w:after="120" w:line="480" w:lineRule="auto"/>
      <w:ind w:left="283"/>
    </w:pPr>
  </w:style>
  <w:style w:type="paragraph" w:styleId="a7">
    <w:name w:val="Body Text Indent"/>
    <w:basedOn w:val="a"/>
    <w:link w:val="a8"/>
    <w:rsid w:val="00020DFE"/>
    <w:pPr>
      <w:spacing w:after="120"/>
      <w:ind w:left="283"/>
    </w:pPr>
  </w:style>
  <w:style w:type="paragraph" w:styleId="31">
    <w:name w:val="Body Text Indent 3"/>
    <w:basedOn w:val="a"/>
    <w:link w:val="32"/>
    <w:rsid w:val="00FE0610"/>
    <w:pPr>
      <w:spacing w:after="120"/>
      <w:ind w:left="283"/>
    </w:pPr>
    <w:rPr>
      <w:sz w:val="16"/>
      <w:szCs w:val="16"/>
    </w:rPr>
  </w:style>
  <w:style w:type="paragraph" w:customStyle="1" w:styleId="10">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9">
    <w:name w:val="Table Grid"/>
    <w:basedOn w:val="a1"/>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a">
    <w:name w:val="Date"/>
    <w:basedOn w:val="a"/>
    <w:link w:val="ab"/>
    <w:unhideWhenUsed/>
    <w:rsid w:val="00A73585"/>
    <w:rPr>
      <w:sz w:val="20"/>
      <w:szCs w:val="20"/>
    </w:rPr>
  </w:style>
  <w:style w:type="character" w:customStyle="1" w:styleId="ab">
    <w:name w:val="Дата Знак"/>
    <w:link w:val="aa"/>
    <w:rsid w:val="00A73585"/>
    <w:rPr>
      <w:lang w:val="ru-RU" w:eastAsia="ru-RU" w:bidi="ar-SA"/>
    </w:rPr>
  </w:style>
  <w:style w:type="paragraph" w:styleId="ac">
    <w:name w:val="Title"/>
    <w:basedOn w:val="a"/>
    <w:qFormat/>
    <w:rsid w:val="00521F0C"/>
    <w:pPr>
      <w:spacing w:line="288" w:lineRule="auto"/>
      <w:jc w:val="center"/>
    </w:pPr>
    <w:rPr>
      <w:sz w:val="28"/>
      <w:szCs w:val="28"/>
      <w:lang w:eastAsia="en-US"/>
    </w:rPr>
  </w:style>
  <w:style w:type="character" w:customStyle="1" w:styleId="30">
    <w:name w:val="Заголовок 3 Знак"/>
    <w:aliases w:val="!Главы документа Знак"/>
    <w:link w:val="3"/>
    <w:rsid w:val="00515D10"/>
    <w:rPr>
      <w:rFonts w:ascii="Arial" w:hAnsi="Arial" w:cs="Arial"/>
      <w:b/>
      <w:bCs/>
      <w:sz w:val="28"/>
      <w:szCs w:val="26"/>
    </w:rPr>
  </w:style>
  <w:style w:type="character" w:customStyle="1" w:styleId="40">
    <w:name w:val="Заголовок 4 Знак"/>
    <w:aliases w:val="!Параграфы/Статьи документа Знак"/>
    <w:link w:val="4"/>
    <w:rsid w:val="00515D10"/>
    <w:rPr>
      <w:rFonts w:ascii="Arial" w:hAnsi="Arial"/>
      <w:b/>
      <w:bCs/>
      <w:sz w:val="26"/>
      <w:szCs w:val="28"/>
    </w:rPr>
  </w:style>
  <w:style w:type="character" w:customStyle="1" w:styleId="50">
    <w:name w:val="Заголовок 5 Знак"/>
    <w:link w:val="5"/>
    <w:rsid w:val="00515D10"/>
    <w:rPr>
      <w:sz w:val="44"/>
      <w:szCs w:val="24"/>
      <w:lang w:val="ru-RU" w:eastAsia="ru-RU" w:bidi="ar-SA"/>
    </w:rPr>
  </w:style>
  <w:style w:type="paragraph" w:styleId="ad">
    <w:name w:val="Balloon Text"/>
    <w:basedOn w:val="a"/>
    <w:link w:val="ae"/>
    <w:semiHidden/>
    <w:rsid w:val="00515D10"/>
    <w:rPr>
      <w:rFonts w:ascii="Tahoma" w:hAnsi="Tahoma" w:cs="Tahoma"/>
      <w:sz w:val="16"/>
      <w:szCs w:val="16"/>
    </w:rPr>
  </w:style>
  <w:style w:type="character" w:customStyle="1" w:styleId="ae">
    <w:name w:val="Текст выноски Знак"/>
    <w:link w:val="ad"/>
    <w:semiHidden/>
    <w:rsid w:val="00515D10"/>
    <w:rPr>
      <w:rFonts w:ascii="Tahoma" w:hAnsi="Tahoma" w:cs="Tahoma"/>
      <w:sz w:val="16"/>
      <w:szCs w:val="16"/>
      <w:lang w:val="ru-RU" w:eastAsia="ru-RU" w:bidi="ar-SA"/>
    </w:rPr>
  </w:style>
  <w:style w:type="character" w:customStyle="1" w:styleId="a5">
    <w:name w:val="Основной текст Знак"/>
    <w:link w:val="a4"/>
    <w:rsid w:val="00515D10"/>
    <w:rPr>
      <w:sz w:val="28"/>
      <w:lang w:val="ru-RU" w:eastAsia="ru-RU" w:bidi="ar-SA"/>
    </w:rPr>
  </w:style>
  <w:style w:type="paragraph" w:customStyle="1" w:styleId="210">
    <w:name w:val="Основной текст 21"/>
    <w:basedOn w:val="a"/>
    <w:rsid w:val="00515D10"/>
    <w:pPr>
      <w:widowControl w:val="0"/>
      <w:ind w:firstLine="840"/>
    </w:pPr>
    <w:rPr>
      <w:sz w:val="28"/>
      <w:szCs w:val="20"/>
    </w:rPr>
  </w:style>
  <w:style w:type="character" w:customStyle="1" w:styleId="af">
    <w:name w:val="Цветовое выделение"/>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0">
    <w:name w:val="List Paragraph"/>
    <w:basedOn w:val="a"/>
    <w:qFormat/>
    <w:rsid w:val="00515D10"/>
    <w:pPr>
      <w:ind w:left="720"/>
      <w:contextualSpacing/>
    </w:pPr>
  </w:style>
  <w:style w:type="character" w:styleId="af1">
    <w:name w:val="Hyperlink"/>
    <w:basedOn w:val="a0"/>
    <w:rsid w:val="00C2495F"/>
    <w:rPr>
      <w:color w:val="0000FF"/>
      <w:u w:val="none"/>
    </w:rPr>
  </w:style>
  <w:style w:type="paragraph" w:customStyle="1" w:styleId="af2">
    <w:name w:val="Знак"/>
    <w:basedOn w:val="a"/>
    <w:rsid w:val="00515D10"/>
    <w:pPr>
      <w:spacing w:after="160" w:line="240" w:lineRule="exact"/>
    </w:pPr>
    <w:rPr>
      <w:rFonts w:ascii="Verdana" w:hAnsi="Verdana"/>
      <w:sz w:val="20"/>
      <w:szCs w:val="20"/>
      <w:lang w:val="en-US" w:eastAsia="en-US"/>
    </w:rPr>
  </w:style>
  <w:style w:type="paragraph" w:customStyle="1" w:styleId="af3">
    <w:name w:val="Знак Знак Знак Знак Знак Знак Знак Знак Знак Знак"/>
    <w:basedOn w:val="a"/>
    <w:rsid w:val="00515D10"/>
    <w:pPr>
      <w:spacing w:after="160" w:line="240" w:lineRule="exact"/>
    </w:pPr>
    <w:rPr>
      <w:rFonts w:ascii="Verdana" w:hAnsi="Verdana" w:cs="Verdana"/>
      <w:sz w:val="20"/>
      <w:szCs w:val="20"/>
      <w:lang w:val="en-US" w:eastAsia="en-US"/>
    </w:rPr>
  </w:style>
  <w:style w:type="paragraph" w:styleId="af4">
    <w:name w:val="header"/>
    <w:basedOn w:val="a"/>
    <w:link w:val="af5"/>
    <w:rsid w:val="00515D10"/>
    <w:pPr>
      <w:tabs>
        <w:tab w:val="center" w:pos="4677"/>
        <w:tab w:val="right" w:pos="9355"/>
      </w:tabs>
    </w:pPr>
  </w:style>
  <w:style w:type="character" w:customStyle="1" w:styleId="af5">
    <w:name w:val="Верхний колонтитул Знак"/>
    <w:link w:val="af4"/>
    <w:rsid w:val="00515D10"/>
    <w:rPr>
      <w:sz w:val="24"/>
      <w:szCs w:val="24"/>
      <w:lang w:val="ru-RU" w:eastAsia="ru-RU" w:bidi="ar-SA"/>
    </w:rPr>
  </w:style>
  <w:style w:type="character" w:styleId="af6">
    <w:name w:val="page number"/>
    <w:basedOn w:val="a0"/>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7">
    <w:name w:val="footer"/>
    <w:basedOn w:val="a"/>
    <w:rsid w:val="00515D10"/>
    <w:pPr>
      <w:tabs>
        <w:tab w:val="center" w:pos="4677"/>
        <w:tab w:val="right" w:pos="9355"/>
      </w:tabs>
    </w:pPr>
  </w:style>
  <w:style w:type="character" w:styleId="af8">
    <w:name w:val="FollowedHyperlink"/>
    <w:unhideWhenUsed/>
    <w:rsid w:val="00515D10"/>
    <w:rPr>
      <w:color w:val="800080"/>
      <w:u w:val="single"/>
    </w:rPr>
  </w:style>
  <w:style w:type="paragraph" w:styleId="af9">
    <w:name w:val="Normal (Web)"/>
    <w:basedOn w:val="a"/>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
    <w:rsid w:val="00283689"/>
    <w:pPr>
      <w:spacing w:before="80" w:after="80"/>
      <w:ind w:left="80" w:right="80" w:firstLine="420"/>
    </w:pPr>
    <w:rPr>
      <w:rFonts w:ascii="Verdana" w:hAnsi="Verdana"/>
      <w:color w:val="000000"/>
      <w:sz w:val="18"/>
      <w:szCs w:val="18"/>
    </w:rPr>
  </w:style>
  <w:style w:type="character" w:customStyle="1" w:styleId="a8">
    <w:name w:val="Основной текст с отступом Знак"/>
    <w:link w:val="a7"/>
    <w:semiHidden/>
    <w:locked/>
    <w:rsid w:val="00D646A9"/>
    <w:rPr>
      <w:sz w:val="24"/>
      <w:szCs w:val="24"/>
      <w:lang w:val="ru-RU" w:eastAsia="ru-RU" w:bidi="ar-SA"/>
    </w:rPr>
  </w:style>
  <w:style w:type="character" w:customStyle="1" w:styleId="32">
    <w:name w:val="Основной текст с отступом 3 Знак"/>
    <w:link w:val="31"/>
    <w:semiHidden/>
    <w:locked/>
    <w:rsid w:val="00D646A9"/>
    <w:rPr>
      <w:sz w:val="16"/>
      <w:szCs w:val="16"/>
      <w:lang w:val="ru-RU" w:eastAsia="ru-RU" w:bidi="ar-SA"/>
    </w:rPr>
  </w:style>
  <w:style w:type="paragraph" w:customStyle="1" w:styleId="211">
    <w:name w:val="Основной текст с отступом 21"/>
    <w:basedOn w:val="a"/>
    <w:rsid w:val="00D646A9"/>
    <w:pPr>
      <w:spacing w:line="360" w:lineRule="auto"/>
    </w:pPr>
    <w:rPr>
      <w:rFonts w:cs="Arial"/>
      <w:lang w:eastAsia="ar-SA"/>
    </w:rPr>
  </w:style>
  <w:style w:type="character" w:styleId="HTML">
    <w:name w:val="HTML Variable"/>
    <w:aliases w:val="!Ссылки в документе"/>
    <w:basedOn w:val="a0"/>
    <w:rsid w:val="00C2495F"/>
    <w:rPr>
      <w:rFonts w:ascii="Arial" w:hAnsi="Arial"/>
      <w:b w:val="0"/>
      <w:i w:val="0"/>
      <w:iCs/>
      <w:color w:val="0000FF"/>
      <w:sz w:val="24"/>
      <w:u w:val="none"/>
    </w:rPr>
  </w:style>
  <w:style w:type="paragraph" w:styleId="afa">
    <w:name w:val="annotation text"/>
    <w:aliases w:val="!Равноширинный текст документа"/>
    <w:basedOn w:val="a"/>
    <w:link w:val="afb"/>
    <w:rsid w:val="00C2495F"/>
    <w:rPr>
      <w:rFonts w:ascii="Courier" w:hAnsi="Courier"/>
      <w:sz w:val="22"/>
      <w:szCs w:val="20"/>
    </w:rPr>
  </w:style>
  <w:style w:type="character" w:customStyle="1" w:styleId="afb">
    <w:name w:val="Текст примечания Знак"/>
    <w:aliases w:val="!Равноширинный текст документа Знак"/>
    <w:link w:val="afa"/>
    <w:rsid w:val="00C14A7F"/>
    <w:rPr>
      <w:rFonts w:ascii="Courier" w:hAnsi="Courier"/>
      <w:sz w:val="22"/>
    </w:rPr>
  </w:style>
  <w:style w:type="paragraph" w:customStyle="1" w:styleId="Title">
    <w:name w:val="Title!Название НПА"/>
    <w:basedOn w:val="a"/>
    <w:rsid w:val="00C2495F"/>
    <w:pPr>
      <w:spacing w:before="240" w:after="60"/>
      <w:jc w:val="center"/>
      <w:outlineLvl w:val="0"/>
    </w:pPr>
    <w:rPr>
      <w:rFonts w:cs="Arial"/>
      <w:b/>
      <w:bCs/>
      <w:kern w:val="28"/>
      <w:sz w:val="32"/>
      <w:szCs w:val="32"/>
    </w:rPr>
  </w:style>
  <w:style w:type="paragraph" w:customStyle="1" w:styleId="Application">
    <w:name w:val="Application!Приложение"/>
    <w:rsid w:val="00C2495F"/>
    <w:pPr>
      <w:spacing w:before="120" w:after="120"/>
      <w:jc w:val="right"/>
    </w:pPr>
    <w:rPr>
      <w:rFonts w:ascii="Arial" w:hAnsi="Arial" w:cs="Arial"/>
      <w:b/>
      <w:bCs/>
      <w:kern w:val="28"/>
      <w:sz w:val="32"/>
      <w:szCs w:val="32"/>
    </w:rPr>
  </w:style>
  <w:style w:type="paragraph" w:customStyle="1" w:styleId="Table">
    <w:name w:val="Table!Таблица"/>
    <w:rsid w:val="00C2495F"/>
    <w:rPr>
      <w:rFonts w:ascii="Arial" w:hAnsi="Arial" w:cs="Arial"/>
      <w:bCs/>
      <w:kern w:val="28"/>
      <w:sz w:val="24"/>
      <w:szCs w:val="32"/>
    </w:rPr>
  </w:style>
  <w:style w:type="paragraph" w:customStyle="1" w:styleId="Table0">
    <w:name w:val="Table!"/>
    <w:next w:val="Table"/>
    <w:rsid w:val="00C2495F"/>
    <w:pPr>
      <w:jc w:val="center"/>
    </w:pPr>
    <w:rPr>
      <w:rFonts w:ascii="Arial" w:hAnsi="Arial" w:cs="Arial"/>
      <w:b/>
      <w:bCs/>
      <w:kern w:val="28"/>
      <w:sz w:val="24"/>
      <w:szCs w:val="32"/>
    </w:rPr>
  </w:style>
  <w:style w:type="paragraph" w:customStyle="1" w:styleId="FR5">
    <w:name w:val="FR5"/>
    <w:rsid w:val="007274A6"/>
    <w:pPr>
      <w:widowControl w:val="0"/>
      <w:snapToGrid w:val="0"/>
      <w:spacing w:line="300" w:lineRule="auto"/>
      <w:ind w:firstLine="860"/>
      <w:jc w:val="both"/>
    </w:pPr>
    <w:rPr>
      <w:rFonts w:ascii="Courier New" w:hAnsi="Courier New"/>
      <w:sz w:val="24"/>
    </w:rPr>
  </w:style>
  <w:style w:type="paragraph" w:customStyle="1" w:styleId="NumberAndDate">
    <w:name w:val="NumberAndDate"/>
    <w:aliases w:val="!Дата и Номер"/>
    <w:qFormat/>
    <w:rsid w:val="00C2495F"/>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2495F"/>
    <w:pPr>
      <w:ind w:firstLine="567"/>
      <w:jc w:val="both"/>
    </w:pPr>
    <w:rPr>
      <w:rFonts w:ascii="Arial" w:hAnsi="Arial"/>
      <w:sz w:val="24"/>
      <w:szCs w:val="24"/>
    </w:rPr>
  </w:style>
  <w:style w:type="paragraph" w:styleId="1">
    <w:name w:val="heading 1"/>
    <w:aliases w:val="!Части документа"/>
    <w:basedOn w:val="a"/>
    <w:next w:val="a"/>
    <w:qFormat/>
    <w:rsid w:val="00C2495F"/>
    <w:pPr>
      <w:jc w:val="center"/>
      <w:outlineLvl w:val="0"/>
    </w:pPr>
    <w:rPr>
      <w:rFonts w:cs="Arial"/>
      <w:b/>
      <w:bCs/>
      <w:kern w:val="32"/>
      <w:sz w:val="32"/>
      <w:szCs w:val="32"/>
    </w:rPr>
  </w:style>
  <w:style w:type="paragraph" w:styleId="2">
    <w:name w:val="heading 2"/>
    <w:aliases w:val="!Разделы документа"/>
    <w:basedOn w:val="a"/>
    <w:qFormat/>
    <w:rsid w:val="00C2495F"/>
    <w:pPr>
      <w:jc w:val="center"/>
      <w:outlineLvl w:val="1"/>
    </w:pPr>
    <w:rPr>
      <w:rFonts w:cs="Arial"/>
      <w:b/>
      <w:bCs/>
      <w:iCs/>
      <w:sz w:val="30"/>
      <w:szCs w:val="28"/>
    </w:rPr>
  </w:style>
  <w:style w:type="paragraph" w:styleId="3">
    <w:name w:val="heading 3"/>
    <w:aliases w:val="!Главы документа"/>
    <w:basedOn w:val="a"/>
    <w:link w:val="30"/>
    <w:qFormat/>
    <w:rsid w:val="00C2495F"/>
    <w:pPr>
      <w:outlineLvl w:val="2"/>
    </w:pPr>
    <w:rPr>
      <w:rFonts w:cs="Arial"/>
      <w:b/>
      <w:bCs/>
      <w:sz w:val="28"/>
      <w:szCs w:val="26"/>
    </w:rPr>
  </w:style>
  <w:style w:type="paragraph" w:styleId="4">
    <w:name w:val="heading 4"/>
    <w:aliases w:val="!Параграфы/Статьи документа"/>
    <w:basedOn w:val="a"/>
    <w:link w:val="40"/>
    <w:qFormat/>
    <w:rsid w:val="00C2495F"/>
    <w:pPr>
      <w:outlineLvl w:val="3"/>
    </w:pPr>
    <w:rPr>
      <w:b/>
      <w:bCs/>
      <w:sz w:val="26"/>
      <w:szCs w:val="28"/>
    </w:rPr>
  </w:style>
  <w:style w:type="paragraph" w:styleId="5">
    <w:name w:val="heading 5"/>
    <w:basedOn w:val="a"/>
    <w:next w:val="a"/>
    <w:link w:val="50"/>
    <w:qFormat/>
    <w:rsid w:val="00515D10"/>
    <w:pPr>
      <w:keepNext/>
      <w:jc w:val="center"/>
      <w:outlineLvl w:val="4"/>
    </w:pPr>
    <w:rPr>
      <w:sz w:val="44"/>
    </w:rPr>
  </w:style>
  <w:style w:type="paragraph" w:styleId="6">
    <w:name w:val="heading 6"/>
    <w:basedOn w:val="a"/>
    <w:next w:val="a"/>
    <w:qFormat/>
    <w:rsid w:val="003F72B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0E436D"/>
    <w:pPr>
      <w:ind w:firstLine="720"/>
    </w:pPr>
    <w:rPr>
      <w:sz w:val="28"/>
      <w:szCs w:val="20"/>
    </w:rPr>
  </w:style>
  <w:style w:type="paragraph" w:styleId="a4">
    <w:name w:val="Body Text"/>
    <w:basedOn w:val="a"/>
    <w:link w:val="a5"/>
    <w:rsid w:val="00176B0B"/>
    <w:rPr>
      <w:sz w:val="28"/>
      <w:szCs w:val="20"/>
    </w:rPr>
  </w:style>
  <w:style w:type="character" w:styleId="a6">
    <w:name w:val="Intense Emphasis"/>
    <w:qFormat/>
    <w:rsid w:val="00176B0B"/>
    <w:rPr>
      <w:b/>
      <w:bCs/>
      <w:i/>
      <w:iCs/>
      <w:color w:val="4F81BD"/>
    </w:rPr>
  </w:style>
  <w:style w:type="paragraph" w:styleId="20">
    <w:name w:val="Body Text 2"/>
    <w:basedOn w:val="a"/>
    <w:rsid w:val="00020DFE"/>
    <w:pPr>
      <w:spacing w:after="120" w:line="480" w:lineRule="auto"/>
    </w:pPr>
  </w:style>
  <w:style w:type="paragraph" w:styleId="21">
    <w:name w:val="Body Text Indent 2"/>
    <w:basedOn w:val="a"/>
    <w:rsid w:val="00020DFE"/>
    <w:pPr>
      <w:spacing w:after="120" w:line="480" w:lineRule="auto"/>
      <w:ind w:left="283"/>
    </w:pPr>
  </w:style>
  <w:style w:type="paragraph" w:styleId="a7">
    <w:name w:val="Body Text Indent"/>
    <w:basedOn w:val="a"/>
    <w:link w:val="a8"/>
    <w:rsid w:val="00020DFE"/>
    <w:pPr>
      <w:spacing w:after="120"/>
      <w:ind w:left="283"/>
    </w:pPr>
  </w:style>
  <w:style w:type="paragraph" w:styleId="31">
    <w:name w:val="Body Text Indent 3"/>
    <w:basedOn w:val="a"/>
    <w:link w:val="32"/>
    <w:rsid w:val="00FE0610"/>
    <w:pPr>
      <w:spacing w:after="120"/>
      <w:ind w:left="283"/>
    </w:pPr>
    <w:rPr>
      <w:sz w:val="16"/>
      <w:szCs w:val="16"/>
    </w:rPr>
  </w:style>
  <w:style w:type="paragraph" w:customStyle="1" w:styleId="10">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9">
    <w:name w:val="Table Grid"/>
    <w:basedOn w:val="a1"/>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a">
    <w:name w:val="Date"/>
    <w:basedOn w:val="a"/>
    <w:link w:val="ab"/>
    <w:unhideWhenUsed/>
    <w:rsid w:val="00A73585"/>
    <w:rPr>
      <w:sz w:val="20"/>
      <w:szCs w:val="20"/>
    </w:rPr>
  </w:style>
  <w:style w:type="character" w:customStyle="1" w:styleId="ab">
    <w:name w:val="Дата Знак"/>
    <w:link w:val="aa"/>
    <w:rsid w:val="00A73585"/>
    <w:rPr>
      <w:lang w:val="ru-RU" w:eastAsia="ru-RU" w:bidi="ar-SA"/>
    </w:rPr>
  </w:style>
  <w:style w:type="paragraph" w:styleId="ac">
    <w:name w:val="Title"/>
    <w:basedOn w:val="a"/>
    <w:qFormat/>
    <w:rsid w:val="00521F0C"/>
    <w:pPr>
      <w:spacing w:line="288" w:lineRule="auto"/>
      <w:jc w:val="center"/>
    </w:pPr>
    <w:rPr>
      <w:sz w:val="28"/>
      <w:szCs w:val="28"/>
      <w:lang w:eastAsia="en-US"/>
    </w:rPr>
  </w:style>
  <w:style w:type="character" w:customStyle="1" w:styleId="30">
    <w:name w:val="Заголовок 3 Знак"/>
    <w:aliases w:val="!Главы документа Знак"/>
    <w:link w:val="3"/>
    <w:rsid w:val="00515D10"/>
    <w:rPr>
      <w:rFonts w:ascii="Arial" w:hAnsi="Arial" w:cs="Arial"/>
      <w:b/>
      <w:bCs/>
      <w:sz w:val="28"/>
      <w:szCs w:val="26"/>
    </w:rPr>
  </w:style>
  <w:style w:type="character" w:customStyle="1" w:styleId="40">
    <w:name w:val="Заголовок 4 Знак"/>
    <w:aliases w:val="!Параграфы/Статьи документа Знак"/>
    <w:link w:val="4"/>
    <w:rsid w:val="00515D10"/>
    <w:rPr>
      <w:rFonts w:ascii="Arial" w:hAnsi="Arial"/>
      <w:b/>
      <w:bCs/>
      <w:sz w:val="26"/>
      <w:szCs w:val="28"/>
    </w:rPr>
  </w:style>
  <w:style w:type="character" w:customStyle="1" w:styleId="50">
    <w:name w:val="Заголовок 5 Знак"/>
    <w:link w:val="5"/>
    <w:rsid w:val="00515D10"/>
    <w:rPr>
      <w:sz w:val="44"/>
      <w:szCs w:val="24"/>
      <w:lang w:val="ru-RU" w:eastAsia="ru-RU" w:bidi="ar-SA"/>
    </w:rPr>
  </w:style>
  <w:style w:type="paragraph" w:styleId="ad">
    <w:name w:val="Balloon Text"/>
    <w:basedOn w:val="a"/>
    <w:link w:val="ae"/>
    <w:semiHidden/>
    <w:rsid w:val="00515D10"/>
    <w:rPr>
      <w:rFonts w:ascii="Tahoma" w:hAnsi="Tahoma" w:cs="Tahoma"/>
      <w:sz w:val="16"/>
      <w:szCs w:val="16"/>
    </w:rPr>
  </w:style>
  <w:style w:type="character" w:customStyle="1" w:styleId="ae">
    <w:name w:val="Текст выноски Знак"/>
    <w:link w:val="ad"/>
    <w:semiHidden/>
    <w:rsid w:val="00515D10"/>
    <w:rPr>
      <w:rFonts w:ascii="Tahoma" w:hAnsi="Tahoma" w:cs="Tahoma"/>
      <w:sz w:val="16"/>
      <w:szCs w:val="16"/>
      <w:lang w:val="ru-RU" w:eastAsia="ru-RU" w:bidi="ar-SA"/>
    </w:rPr>
  </w:style>
  <w:style w:type="character" w:customStyle="1" w:styleId="a5">
    <w:name w:val="Основной текст Знак"/>
    <w:link w:val="a4"/>
    <w:rsid w:val="00515D10"/>
    <w:rPr>
      <w:sz w:val="28"/>
      <w:lang w:val="ru-RU" w:eastAsia="ru-RU" w:bidi="ar-SA"/>
    </w:rPr>
  </w:style>
  <w:style w:type="paragraph" w:customStyle="1" w:styleId="210">
    <w:name w:val="Основной текст 21"/>
    <w:basedOn w:val="a"/>
    <w:rsid w:val="00515D10"/>
    <w:pPr>
      <w:widowControl w:val="0"/>
      <w:ind w:firstLine="840"/>
    </w:pPr>
    <w:rPr>
      <w:sz w:val="28"/>
      <w:szCs w:val="20"/>
    </w:rPr>
  </w:style>
  <w:style w:type="character" w:customStyle="1" w:styleId="af">
    <w:name w:val="Цветовое выделение"/>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0">
    <w:name w:val="List Paragraph"/>
    <w:basedOn w:val="a"/>
    <w:qFormat/>
    <w:rsid w:val="00515D10"/>
    <w:pPr>
      <w:ind w:left="720"/>
      <w:contextualSpacing/>
    </w:pPr>
  </w:style>
  <w:style w:type="character" w:styleId="af1">
    <w:name w:val="Hyperlink"/>
    <w:basedOn w:val="a0"/>
    <w:rsid w:val="00C2495F"/>
    <w:rPr>
      <w:color w:val="0000FF"/>
      <w:u w:val="none"/>
    </w:rPr>
  </w:style>
  <w:style w:type="paragraph" w:customStyle="1" w:styleId="af2">
    <w:name w:val="Знак"/>
    <w:basedOn w:val="a"/>
    <w:rsid w:val="00515D10"/>
    <w:pPr>
      <w:spacing w:after="160" w:line="240" w:lineRule="exact"/>
    </w:pPr>
    <w:rPr>
      <w:rFonts w:ascii="Verdana" w:hAnsi="Verdana"/>
      <w:sz w:val="20"/>
      <w:szCs w:val="20"/>
      <w:lang w:val="en-US" w:eastAsia="en-US"/>
    </w:rPr>
  </w:style>
  <w:style w:type="paragraph" w:customStyle="1" w:styleId="af3">
    <w:name w:val="Знак Знак Знак Знак Знак Знак Знак Знак Знак Знак"/>
    <w:basedOn w:val="a"/>
    <w:rsid w:val="00515D10"/>
    <w:pPr>
      <w:spacing w:after="160" w:line="240" w:lineRule="exact"/>
    </w:pPr>
    <w:rPr>
      <w:rFonts w:ascii="Verdana" w:hAnsi="Verdana" w:cs="Verdana"/>
      <w:sz w:val="20"/>
      <w:szCs w:val="20"/>
      <w:lang w:val="en-US" w:eastAsia="en-US"/>
    </w:rPr>
  </w:style>
  <w:style w:type="paragraph" w:styleId="af4">
    <w:name w:val="header"/>
    <w:basedOn w:val="a"/>
    <w:link w:val="af5"/>
    <w:rsid w:val="00515D10"/>
    <w:pPr>
      <w:tabs>
        <w:tab w:val="center" w:pos="4677"/>
        <w:tab w:val="right" w:pos="9355"/>
      </w:tabs>
    </w:pPr>
  </w:style>
  <w:style w:type="character" w:customStyle="1" w:styleId="af5">
    <w:name w:val="Верхний колонтитул Знак"/>
    <w:link w:val="af4"/>
    <w:rsid w:val="00515D10"/>
    <w:rPr>
      <w:sz w:val="24"/>
      <w:szCs w:val="24"/>
      <w:lang w:val="ru-RU" w:eastAsia="ru-RU" w:bidi="ar-SA"/>
    </w:rPr>
  </w:style>
  <w:style w:type="character" w:styleId="af6">
    <w:name w:val="page number"/>
    <w:basedOn w:val="a0"/>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7">
    <w:name w:val="footer"/>
    <w:basedOn w:val="a"/>
    <w:rsid w:val="00515D10"/>
    <w:pPr>
      <w:tabs>
        <w:tab w:val="center" w:pos="4677"/>
        <w:tab w:val="right" w:pos="9355"/>
      </w:tabs>
    </w:pPr>
  </w:style>
  <w:style w:type="character" w:styleId="af8">
    <w:name w:val="FollowedHyperlink"/>
    <w:unhideWhenUsed/>
    <w:rsid w:val="00515D10"/>
    <w:rPr>
      <w:color w:val="800080"/>
      <w:u w:val="single"/>
    </w:rPr>
  </w:style>
  <w:style w:type="paragraph" w:styleId="af9">
    <w:name w:val="Normal (Web)"/>
    <w:basedOn w:val="a"/>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
    <w:rsid w:val="00283689"/>
    <w:pPr>
      <w:spacing w:before="80" w:after="80"/>
      <w:ind w:left="80" w:right="80" w:firstLine="420"/>
    </w:pPr>
    <w:rPr>
      <w:rFonts w:ascii="Verdana" w:hAnsi="Verdana"/>
      <w:color w:val="000000"/>
      <w:sz w:val="18"/>
      <w:szCs w:val="18"/>
    </w:rPr>
  </w:style>
  <w:style w:type="character" w:customStyle="1" w:styleId="a8">
    <w:name w:val="Основной текст с отступом Знак"/>
    <w:link w:val="a7"/>
    <w:semiHidden/>
    <w:locked/>
    <w:rsid w:val="00D646A9"/>
    <w:rPr>
      <w:sz w:val="24"/>
      <w:szCs w:val="24"/>
      <w:lang w:val="ru-RU" w:eastAsia="ru-RU" w:bidi="ar-SA"/>
    </w:rPr>
  </w:style>
  <w:style w:type="character" w:customStyle="1" w:styleId="32">
    <w:name w:val="Основной текст с отступом 3 Знак"/>
    <w:link w:val="31"/>
    <w:semiHidden/>
    <w:locked/>
    <w:rsid w:val="00D646A9"/>
    <w:rPr>
      <w:sz w:val="16"/>
      <w:szCs w:val="16"/>
      <w:lang w:val="ru-RU" w:eastAsia="ru-RU" w:bidi="ar-SA"/>
    </w:rPr>
  </w:style>
  <w:style w:type="paragraph" w:customStyle="1" w:styleId="211">
    <w:name w:val="Основной текст с отступом 21"/>
    <w:basedOn w:val="a"/>
    <w:rsid w:val="00D646A9"/>
    <w:pPr>
      <w:spacing w:line="360" w:lineRule="auto"/>
    </w:pPr>
    <w:rPr>
      <w:rFonts w:cs="Arial"/>
      <w:lang w:eastAsia="ar-SA"/>
    </w:rPr>
  </w:style>
  <w:style w:type="character" w:styleId="HTML">
    <w:name w:val="HTML Variable"/>
    <w:aliases w:val="!Ссылки в документе"/>
    <w:basedOn w:val="a0"/>
    <w:rsid w:val="00C2495F"/>
    <w:rPr>
      <w:rFonts w:ascii="Arial" w:hAnsi="Arial"/>
      <w:b w:val="0"/>
      <w:i w:val="0"/>
      <w:iCs/>
      <w:color w:val="0000FF"/>
      <w:sz w:val="24"/>
      <w:u w:val="none"/>
    </w:rPr>
  </w:style>
  <w:style w:type="paragraph" w:styleId="afa">
    <w:name w:val="annotation text"/>
    <w:aliases w:val="!Равноширинный текст документа"/>
    <w:basedOn w:val="a"/>
    <w:link w:val="afb"/>
    <w:rsid w:val="00C2495F"/>
    <w:rPr>
      <w:rFonts w:ascii="Courier" w:hAnsi="Courier"/>
      <w:sz w:val="22"/>
      <w:szCs w:val="20"/>
    </w:rPr>
  </w:style>
  <w:style w:type="character" w:customStyle="1" w:styleId="afb">
    <w:name w:val="Текст примечания Знак"/>
    <w:aliases w:val="!Равноширинный текст документа Знак"/>
    <w:link w:val="afa"/>
    <w:rsid w:val="00C14A7F"/>
    <w:rPr>
      <w:rFonts w:ascii="Courier" w:hAnsi="Courier"/>
      <w:sz w:val="22"/>
    </w:rPr>
  </w:style>
  <w:style w:type="paragraph" w:customStyle="1" w:styleId="Title">
    <w:name w:val="Title!Название НПА"/>
    <w:basedOn w:val="a"/>
    <w:rsid w:val="00C2495F"/>
    <w:pPr>
      <w:spacing w:before="240" w:after="60"/>
      <w:jc w:val="center"/>
      <w:outlineLvl w:val="0"/>
    </w:pPr>
    <w:rPr>
      <w:rFonts w:cs="Arial"/>
      <w:b/>
      <w:bCs/>
      <w:kern w:val="28"/>
      <w:sz w:val="32"/>
      <w:szCs w:val="32"/>
    </w:rPr>
  </w:style>
  <w:style w:type="paragraph" w:customStyle="1" w:styleId="Application">
    <w:name w:val="Application!Приложение"/>
    <w:rsid w:val="00C2495F"/>
    <w:pPr>
      <w:spacing w:before="120" w:after="120"/>
      <w:jc w:val="right"/>
    </w:pPr>
    <w:rPr>
      <w:rFonts w:ascii="Arial" w:hAnsi="Arial" w:cs="Arial"/>
      <w:b/>
      <w:bCs/>
      <w:kern w:val="28"/>
      <w:sz w:val="32"/>
      <w:szCs w:val="32"/>
    </w:rPr>
  </w:style>
  <w:style w:type="paragraph" w:customStyle="1" w:styleId="Table">
    <w:name w:val="Table!Таблица"/>
    <w:rsid w:val="00C2495F"/>
    <w:rPr>
      <w:rFonts w:ascii="Arial" w:hAnsi="Arial" w:cs="Arial"/>
      <w:bCs/>
      <w:kern w:val="28"/>
      <w:sz w:val="24"/>
      <w:szCs w:val="32"/>
    </w:rPr>
  </w:style>
  <w:style w:type="paragraph" w:customStyle="1" w:styleId="Table0">
    <w:name w:val="Table!"/>
    <w:next w:val="Table"/>
    <w:rsid w:val="00C2495F"/>
    <w:pPr>
      <w:jc w:val="center"/>
    </w:pPr>
    <w:rPr>
      <w:rFonts w:ascii="Arial" w:hAnsi="Arial" w:cs="Arial"/>
      <w:b/>
      <w:bCs/>
      <w:kern w:val="28"/>
      <w:sz w:val="24"/>
      <w:szCs w:val="32"/>
    </w:rPr>
  </w:style>
  <w:style w:type="paragraph" w:customStyle="1" w:styleId="FR5">
    <w:name w:val="FR5"/>
    <w:rsid w:val="007274A6"/>
    <w:pPr>
      <w:widowControl w:val="0"/>
      <w:snapToGrid w:val="0"/>
      <w:spacing w:line="300" w:lineRule="auto"/>
      <w:ind w:firstLine="860"/>
      <w:jc w:val="both"/>
    </w:pPr>
    <w:rPr>
      <w:rFonts w:ascii="Courier New" w:hAnsi="Courier New"/>
      <w:sz w:val="24"/>
    </w:rPr>
  </w:style>
  <w:style w:type="paragraph" w:customStyle="1" w:styleId="NumberAndDate">
    <w:name w:val="NumberAndDate"/>
    <w:aliases w:val="!Дата и Номер"/>
    <w:qFormat/>
    <w:rsid w:val="00C2495F"/>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b3572be2-caa1-4be2-8003-10917b259464.doc" TargetMode="External"/><Relationship Id="rId13" Type="http://schemas.openxmlformats.org/officeDocument/2006/relationships/hyperlink" Target="file:///C:\content\edition\f457d75b-3fee-41a9-bf36-eee240bfca3d.doc" TargetMode="External"/><Relationship Id="rId18" Type="http://schemas.openxmlformats.org/officeDocument/2006/relationships/hyperlink" Target="file:///C:\content\act\387507c3-b80d-4c0d-9291-8cdc81673f2b.html" TargetMode="External"/><Relationship Id="rId26" Type="http://schemas.openxmlformats.org/officeDocument/2006/relationships/hyperlink" Target="file:///C:\content\act\387507c3-b80d-4c0d-9291-8cdc81673f2b.html" TargetMode="External"/><Relationship Id="rId3" Type="http://schemas.microsoft.com/office/2007/relationships/stylesWithEffects" Target="stylesWithEffects.xml"/><Relationship Id="rId21" Type="http://schemas.openxmlformats.org/officeDocument/2006/relationships/hyperlink" Target="file:///C:\content\edition\00dc483a-097d-4099-9715-897a97d51b18.doc" TargetMode="External"/><Relationship Id="rId7" Type="http://schemas.openxmlformats.org/officeDocument/2006/relationships/endnotes" Target="endnotes.xml"/><Relationship Id="rId12" Type="http://schemas.openxmlformats.org/officeDocument/2006/relationships/hyperlink" Target="file:///C:\content\edition\00dc483a-097d-4099-9715-897a97d51b18.doc" TargetMode="External"/><Relationship Id="rId17" Type="http://schemas.openxmlformats.org/officeDocument/2006/relationships/hyperlink" Target="file:///C:\content\edition\20713757-fb72-47bb-a2e3-1cf73729d8ed.doc" TargetMode="External"/><Relationship Id="rId25" Type="http://schemas.openxmlformats.org/officeDocument/2006/relationships/hyperlink" Target="file:///C:\content\act\387507c3-b80d-4c0d-9291-8cdc81673f2b.html" TargetMode="External"/><Relationship Id="rId2" Type="http://schemas.openxmlformats.org/officeDocument/2006/relationships/styles" Target="styles.xml"/><Relationship Id="rId16" Type="http://schemas.openxmlformats.org/officeDocument/2006/relationships/hyperlink" Target="file:///C:\content\edition\f413d1cf-eedc-4d1b-a1f0-6f9bde19625a.doc" TargetMode="External"/><Relationship Id="rId20" Type="http://schemas.openxmlformats.org/officeDocument/2006/relationships/hyperlink" Target="file:///C:\content\edition\ddc7380e-17fb-4cf8-a06a-69894c4b08d7.do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edition\00dc483a-097d-4099-9715-897a97d51b18.doc" TargetMode="External"/><Relationship Id="rId24" Type="http://schemas.openxmlformats.org/officeDocument/2006/relationships/hyperlink" Target="file:///C:\content\act\387507c3-b80d-4c0d-9291-8cdc81673f2b.html" TargetMode="External"/><Relationship Id="rId5" Type="http://schemas.openxmlformats.org/officeDocument/2006/relationships/webSettings" Target="webSettings.xml"/><Relationship Id="rId15" Type="http://schemas.openxmlformats.org/officeDocument/2006/relationships/hyperlink" Target="file:///C:\content\edition\f413d1cf-eedc-4d1b-a1f0-6f9bde19625a.doc" TargetMode="External"/><Relationship Id="rId23" Type="http://schemas.openxmlformats.org/officeDocument/2006/relationships/hyperlink" Target="file:///C:\content\edition\f413d1cf-eedc-4d1b-a1f0-6f9bde19625a.doc" TargetMode="External"/><Relationship Id="rId28" Type="http://schemas.openxmlformats.org/officeDocument/2006/relationships/fontTable" Target="fontTable.xml"/><Relationship Id="rId10" Type="http://schemas.openxmlformats.org/officeDocument/2006/relationships/hyperlink" Target="file:///C:\content\edition\b010feaa-ef9d-4701-8909-64ade4271e5d.doc" TargetMode="External"/><Relationship Id="rId19" Type="http://schemas.openxmlformats.org/officeDocument/2006/relationships/hyperlink" Target="file:///C:\content\act\387507c3-b80d-4c0d-9291-8cdc81673f2b.html" TargetMode="External"/><Relationship Id="rId4" Type="http://schemas.openxmlformats.org/officeDocument/2006/relationships/settings" Target="settings.xml"/><Relationship Id="rId9" Type="http://schemas.openxmlformats.org/officeDocument/2006/relationships/hyperlink" Target="file:///C:\content\edition\b010feaa-ef9d-4701-8909-64ade4271e5d.doc" TargetMode="External"/><Relationship Id="rId14" Type="http://schemas.openxmlformats.org/officeDocument/2006/relationships/hyperlink" Target="file:///C:\content\edition\f457d75b-3fee-41a9-bf36-eee240bfca3d.doc" TargetMode="External"/><Relationship Id="rId22" Type="http://schemas.openxmlformats.org/officeDocument/2006/relationships/hyperlink" Target="file:///C:\content\edition\f457d75b-3fee-41a9-bf36-eee240bfca3d.doc" TargetMode="External"/><Relationship Id="rId27"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1</TotalTime>
  <Pages>16</Pages>
  <Words>4159</Words>
  <Characters>23712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Общий отдел</Company>
  <LinksUpToDate>false</LinksUpToDate>
  <CharactersWithSpaces>27816</CharactersWithSpaces>
  <SharedDoc>false</SharedDoc>
  <HLinks>
    <vt:vector size="72" baseType="variant">
      <vt:variant>
        <vt:i4>5505052</vt:i4>
      </vt:variant>
      <vt:variant>
        <vt:i4>33</vt:i4>
      </vt:variant>
      <vt:variant>
        <vt:i4>0</vt:i4>
      </vt:variant>
      <vt:variant>
        <vt:i4>5</vt:i4>
      </vt:variant>
      <vt:variant>
        <vt:lpwstr>/content/edition/f457d75b-3fee-41a9-bf36-eee240bfca3d.doc</vt:lpwstr>
      </vt:variant>
      <vt:variant>
        <vt:lpwstr/>
      </vt:variant>
      <vt:variant>
        <vt:i4>327757</vt:i4>
      </vt:variant>
      <vt:variant>
        <vt:i4>30</vt:i4>
      </vt:variant>
      <vt:variant>
        <vt:i4>0</vt:i4>
      </vt:variant>
      <vt:variant>
        <vt:i4>5</vt:i4>
      </vt:variant>
      <vt:variant>
        <vt:lpwstr>/content/edition/00dc483a-097d-4099-9715-897a97d51b18.doc</vt:lpwstr>
      </vt:variant>
      <vt:variant>
        <vt:lpwstr/>
      </vt:variant>
      <vt:variant>
        <vt:i4>2162791</vt:i4>
      </vt:variant>
      <vt:variant>
        <vt:i4>27</vt:i4>
      </vt:variant>
      <vt:variant>
        <vt:i4>0</vt:i4>
      </vt:variant>
      <vt:variant>
        <vt:i4>5</vt:i4>
      </vt:variant>
      <vt:variant>
        <vt:lpwstr>/content/edition/ddc7380e-17fb-4cf8-a06a-69894c4b08d7.doc</vt:lpwstr>
      </vt:variant>
      <vt:variant>
        <vt:lpwstr>программа</vt:lpwstr>
      </vt:variant>
      <vt:variant>
        <vt:i4>6291554</vt:i4>
      </vt:variant>
      <vt:variant>
        <vt:i4>24</vt:i4>
      </vt:variant>
      <vt:variant>
        <vt:i4>0</vt:i4>
      </vt:variant>
      <vt:variant>
        <vt:i4>5</vt:i4>
      </vt:variant>
      <vt:variant>
        <vt:lpwstr>/content/act/387507c3-b80d-4c0d-9291-8cdc81673f2b.html</vt:lpwstr>
      </vt:variant>
      <vt:variant>
        <vt:lpwstr/>
      </vt:variant>
      <vt:variant>
        <vt:i4>6291554</vt:i4>
      </vt:variant>
      <vt:variant>
        <vt:i4>21</vt:i4>
      </vt:variant>
      <vt:variant>
        <vt:i4>0</vt:i4>
      </vt:variant>
      <vt:variant>
        <vt:i4>5</vt:i4>
      </vt:variant>
      <vt:variant>
        <vt:lpwstr>/content/act/387507c3-b80d-4c0d-9291-8cdc81673f2b.html</vt:lpwstr>
      </vt:variant>
      <vt:variant>
        <vt:lpwstr/>
      </vt:variant>
      <vt:variant>
        <vt:i4>5505052</vt:i4>
      </vt:variant>
      <vt:variant>
        <vt:i4>18</vt:i4>
      </vt:variant>
      <vt:variant>
        <vt:i4>0</vt:i4>
      </vt:variant>
      <vt:variant>
        <vt:i4>5</vt:i4>
      </vt:variant>
      <vt:variant>
        <vt:lpwstr>/content/edition/f457d75b-3fee-41a9-bf36-eee240bfca3d.doc</vt:lpwstr>
      </vt:variant>
      <vt:variant>
        <vt:lpwstr/>
      </vt:variant>
      <vt:variant>
        <vt:i4>5505052</vt:i4>
      </vt:variant>
      <vt:variant>
        <vt:i4>15</vt:i4>
      </vt:variant>
      <vt:variant>
        <vt:i4>0</vt:i4>
      </vt:variant>
      <vt:variant>
        <vt:i4>5</vt:i4>
      </vt:variant>
      <vt:variant>
        <vt:lpwstr>/content/edition/f457d75b-3fee-41a9-bf36-eee240bfca3d.doc</vt:lpwstr>
      </vt:variant>
      <vt:variant>
        <vt:lpwstr/>
      </vt:variant>
      <vt:variant>
        <vt:i4>327757</vt:i4>
      </vt:variant>
      <vt:variant>
        <vt:i4>12</vt:i4>
      </vt:variant>
      <vt:variant>
        <vt:i4>0</vt:i4>
      </vt:variant>
      <vt:variant>
        <vt:i4>5</vt:i4>
      </vt:variant>
      <vt:variant>
        <vt:lpwstr>/content/edition/00dc483a-097d-4099-9715-897a97d51b18.doc</vt:lpwstr>
      </vt:variant>
      <vt:variant>
        <vt:lpwstr/>
      </vt:variant>
      <vt:variant>
        <vt:i4>327757</vt:i4>
      </vt:variant>
      <vt:variant>
        <vt:i4>9</vt:i4>
      </vt:variant>
      <vt:variant>
        <vt:i4>0</vt:i4>
      </vt:variant>
      <vt:variant>
        <vt:i4>5</vt:i4>
      </vt:variant>
      <vt:variant>
        <vt:lpwstr>/content/edition/00dc483a-097d-4099-9715-897a97d51b18.doc</vt:lpwstr>
      </vt:variant>
      <vt:variant>
        <vt:lpwstr/>
      </vt:variant>
      <vt:variant>
        <vt:i4>69</vt:i4>
      </vt:variant>
      <vt:variant>
        <vt:i4>6</vt:i4>
      </vt:variant>
      <vt:variant>
        <vt:i4>0</vt:i4>
      </vt:variant>
      <vt:variant>
        <vt:i4>5</vt:i4>
      </vt:variant>
      <vt:variant>
        <vt:lpwstr>/content/edition/b010feaa-ef9d-4701-8909-64ade4271e5d.doc</vt:lpwstr>
      </vt:variant>
      <vt:variant>
        <vt:lpwstr/>
      </vt:variant>
      <vt:variant>
        <vt:i4>69</vt:i4>
      </vt:variant>
      <vt:variant>
        <vt:i4>3</vt:i4>
      </vt:variant>
      <vt:variant>
        <vt:i4>0</vt:i4>
      </vt:variant>
      <vt:variant>
        <vt:i4>5</vt:i4>
      </vt:variant>
      <vt:variant>
        <vt:lpwstr>/content/edition/b010feaa-ef9d-4701-8909-64ade4271e5d.doc</vt:lpwstr>
      </vt:variant>
      <vt:variant>
        <vt:lpwstr/>
      </vt:variant>
      <vt:variant>
        <vt:i4>5636121</vt:i4>
      </vt:variant>
      <vt:variant>
        <vt:i4>0</vt:i4>
      </vt:variant>
      <vt:variant>
        <vt:i4>0</vt:i4>
      </vt:variant>
      <vt:variant>
        <vt:i4>5</vt:i4>
      </vt:variant>
      <vt:variant>
        <vt:lpwstr>/content/edition/b3572be2-caa1-4be2-8003-10917b259464.doc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cp:lastPrinted>2011-04-25T08:49:00Z</cp:lastPrinted>
  <dcterms:created xsi:type="dcterms:W3CDTF">2024-03-19T07:01:00Z</dcterms:created>
  <dcterms:modified xsi:type="dcterms:W3CDTF">2024-03-19T07:01:00Z</dcterms:modified>
</cp:coreProperties>
</file>