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700" w:rsidRDefault="00755F2F" w:rsidP="00B2481E">
      <w:pPr>
        <w:ind w:firstLine="0"/>
        <w:jc w:val="center"/>
        <w:rPr>
          <w:rFonts w:ascii="Times New Roman" w:hAnsi="Times New Roman"/>
          <w:sz w:val="16"/>
          <w:szCs w:val="16"/>
        </w:rPr>
      </w:pPr>
      <w:r>
        <w:rPr>
          <w:noProof/>
        </w:rPr>
        <w:drawing>
          <wp:inline distT="0" distB="0" distL="0" distR="0" wp14:anchorId="7B4C8C4B" wp14:editId="42AF1DF2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F2F" w:rsidRPr="00755F2F" w:rsidRDefault="00755F2F" w:rsidP="00B2481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755F2F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755F2F" w:rsidRPr="00755F2F" w:rsidRDefault="00755F2F" w:rsidP="00755F2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300F92" w:rsidRPr="00370885" w:rsidRDefault="00300F92" w:rsidP="00755F2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300F92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300F92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755F2F">
        <w:rPr>
          <w:rFonts w:ascii="Times New Roman" w:hAnsi="Times New Roman"/>
          <w:sz w:val="28"/>
          <w:szCs w:val="28"/>
        </w:rPr>
        <w:t>26.02.2026</w:t>
      </w:r>
      <w:r w:rsidRPr="00370885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755F2F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755F2F">
        <w:rPr>
          <w:rFonts w:ascii="Times New Roman" w:hAnsi="Times New Roman"/>
          <w:sz w:val="28"/>
          <w:szCs w:val="28"/>
        </w:rPr>
        <w:t>157</w:t>
      </w:r>
    </w:p>
    <w:p w:rsidR="00300F92" w:rsidRPr="00370885" w:rsidRDefault="00300F92" w:rsidP="00300F92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пгт. Березово</w:t>
      </w:r>
    </w:p>
    <w:p w:rsidR="00300F92" w:rsidRPr="00370885" w:rsidRDefault="00300F92" w:rsidP="00755F2F">
      <w:pPr>
        <w:ind w:right="4818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300F92" w:rsidRPr="00370885" w:rsidRDefault="00300F92" w:rsidP="00755F2F">
      <w:pPr>
        <w:ind w:right="5103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0E2BDD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.12.202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991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</w:t>
      </w:r>
      <w:r w:rsidRPr="0037088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«Формирование современной городской среды в Березовском районе» </w:t>
      </w:r>
    </w:p>
    <w:p w:rsidR="00300F92" w:rsidRPr="00370885" w:rsidRDefault="00300F92" w:rsidP="00755F2F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300F92" w:rsidRPr="00370885" w:rsidRDefault="00300F92" w:rsidP="00755F2F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В</w:t>
      </w:r>
      <w:r w:rsidR="00070C44">
        <w:rPr>
          <w:rFonts w:ascii="Times New Roman" w:hAnsi="Times New Roman"/>
          <w:sz w:val="28"/>
          <w:szCs w:val="28"/>
        </w:rPr>
        <w:t xml:space="preserve">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070C4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решением</w:t>
      </w:r>
      <w:r w:rsidRPr="00370885">
        <w:rPr>
          <w:rFonts w:ascii="Times New Roman" w:hAnsi="Times New Roman"/>
          <w:sz w:val="28"/>
          <w:szCs w:val="28"/>
        </w:rPr>
        <w:t xml:space="preserve"> Думы Березовского </w:t>
      </w:r>
      <w:r w:rsidRPr="00070C44">
        <w:rPr>
          <w:rFonts w:ascii="Times New Roman" w:hAnsi="Times New Roman"/>
          <w:sz w:val="28"/>
          <w:szCs w:val="28"/>
        </w:rPr>
        <w:t>района</w:t>
      </w:r>
      <w:r w:rsidR="00070C44" w:rsidRPr="00070C44">
        <w:rPr>
          <w:rFonts w:ascii="Times New Roman" w:hAnsi="Times New Roman"/>
          <w:sz w:val="28"/>
          <w:szCs w:val="28"/>
        </w:rPr>
        <w:t xml:space="preserve"> от</w:t>
      </w:r>
      <w:r w:rsidR="00070C44">
        <w:rPr>
          <w:rFonts w:ascii="Times New Roman" w:hAnsi="Times New Roman"/>
          <w:sz w:val="28"/>
          <w:szCs w:val="28"/>
        </w:rPr>
        <w:t xml:space="preserve"> </w:t>
      </w:r>
      <w:r w:rsidR="00137139">
        <w:rPr>
          <w:rFonts w:ascii="Times New Roman" w:hAnsi="Times New Roman"/>
          <w:sz w:val="28"/>
          <w:szCs w:val="28"/>
        </w:rPr>
        <w:t>18</w:t>
      </w:r>
      <w:r w:rsidR="00070C44">
        <w:rPr>
          <w:rFonts w:ascii="Times New Roman" w:hAnsi="Times New Roman"/>
          <w:sz w:val="28"/>
          <w:szCs w:val="28"/>
        </w:rPr>
        <w:t>.</w:t>
      </w:r>
      <w:r w:rsidR="00137139">
        <w:rPr>
          <w:rFonts w:ascii="Times New Roman" w:hAnsi="Times New Roman"/>
          <w:sz w:val="28"/>
          <w:szCs w:val="28"/>
        </w:rPr>
        <w:t>12</w:t>
      </w:r>
      <w:r w:rsidR="00070C44">
        <w:rPr>
          <w:rFonts w:ascii="Times New Roman" w:hAnsi="Times New Roman"/>
          <w:sz w:val="28"/>
          <w:szCs w:val="28"/>
        </w:rPr>
        <w:t>.2025 № 5</w:t>
      </w:r>
      <w:r w:rsidR="00137139">
        <w:rPr>
          <w:rFonts w:ascii="Times New Roman" w:hAnsi="Times New Roman"/>
          <w:sz w:val="28"/>
          <w:szCs w:val="28"/>
        </w:rPr>
        <w:t>55</w:t>
      </w:r>
      <w:r w:rsidR="00070C44" w:rsidRPr="00070C44">
        <w:rPr>
          <w:rFonts w:ascii="Times New Roman" w:hAnsi="Times New Roman"/>
          <w:sz w:val="28"/>
          <w:szCs w:val="28"/>
        </w:rPr>
        <w:t xml:space="preserve"> «О бюджете Березовского района на 202</w:t>
      </w:r>
      <w:r w:rsidR="00137139">
        <w:rPr>
          <w:rFonts w:ascii="Times New Roman" w:hAnsi="Times New Roman"/>
          <w:sz w:val="28"/>
          <w:szCs w:val="28"/>
        </w:rPr>
        <w:t>6</w:t>
      </w:r>
      <w:r w:rsidR="00070C44" w:rsidRPr="00070C44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137139">
        <w:rPr>
          <w:rFonts w:ascii="Times New Roman" w:hAnsi="Times New Roman"/>
          <w:sz w:val="28"/>
          <w:szCs w:val="28"/>
        </w:rPr>
        <w:t>7</w:t>
      </w:r>
      <w:r w:rsidR="00070C44" w:rsidRPr="00070C44">
        <w:rPr>
          <w:rFonts w:ascii="Times New Roman" w:hAnsi="Times New Roman"/>
          <w:sz w:val="28"/>
          <w:szCs w:val="28"/>
        </w:rPr>
        <w:t xml:space="preserve"> и 202</w:t>
      </w:r>
      <w:r w:rsidR="00137139">
        <w:rPr>
          <w:rFonts w:ascii="Times New Roman" w:hAnsi="Times New Roman"/>
          <w:sz w:val="28"/>
          <w:szCs w:val="28"/>
        </w:rPr>
        <w:t>8</w:t>
      </w:r>
      <w:r w:rsidR="00070C44" w:rsidRPr="00070C44">
        <w:rPr>
          <w:rFonts w:ascii="Times New Roman" w:hAnsi="Times New Roman"/>
          <w:sz w:val="28"/>
          <w:szCs w:val="28"/>
        </w:rPr>
        <w:t xml:space="preserve"> годов»</w:t>
      </w:r>
      <w:r w:rsidRPr="00370885">
        <w:rPr>
          <w:rFonts w:ascii="Times New Roman" w:hAnsi="Times New Roman"/>
          <w:sz w:val="28"/>
          <w:szCs w:val="20"/>
        </w:rPr>
        <w:t>:</w:t>
      </w:r>
    </w:p>
    <w:p w:rsidR="00300F92" w:rsidRPr="001163F7" w:rsidRDefault="001163F7" w:rsidP="00755F2F">
      <w:pPr>
        <w:ind w:firstLine="709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300F92" w:rsidRPr="001163F7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991 «О муниципальной программе «Формирование современной городской среды в Березовском районе» (далее </w:t>
      </w:r>
      <w:r w:rsidR="00AE5C1D">
        <w:rPr>
          <w:rFonts w:ascii="Times New Roman" w:hAnsi="Times New Roman"/>
          <w:sz w:val="28"/>
          <w:szCs w:val="28"/>
        </w:rPr>
        <w:t xml:space="preserve">– </w:t>
      </w:r>
      <w:r w:rsidR="00300F92" w:rsidRPr="001163F7">
        <w:rPr>
          <w:rFonts w:ascii="Times New Roman" w:hAnsi="Times New Roman"/>
          <w:sz w:val="28"/>
          <w:szCs w:val="28"/>
        </w:rPr>
        <w:t>муниципальная программа) следующие изменения:</w:t>
      </w:r>
    </w:p>
    <w:p w:rsidR="001163F7" w:rsidRDefault="001163F7" w:rsidP="00755F2F">
      <w:pPr>
        <w:ind w:firstLine="709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 xml:space="preserve">1.1. </w:t>
      </w:r>
      <w:r w:rsidRPr="00BA17D8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1163F7" w:rsidRPr="00A40C03" w:rsidRDefault="001163F7" w:rsidP="00755F2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Pr="00A40C03">
        <w:rPr>
          <w:rFonts w:ascii="Times New Roman" w:hAnsi="Times New Roman"/>
          <w:sz w:val="28"/>
          <w:szCs w:val="28"/>
        </w:rPr>
        <w:t xml:space="preserve">строку «Объемы финансового обеспечения за весь период реализации» </w:t>
      </w:r>
      <w:r w:rsidR="00B66CB0">
        <w:rPr>
          <w:rFonts w:ascii="Times New Roman" w:hAnsi="Times New Roman"/>
          <w:sz w:val="28"/>
          <w:szCs w:val="28"/>
        </w:rPr>
        <w:t xml:space="preserve">таблицы </w:t>
      </w:r>
      <w:r w:rsidRPr="00A40C03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1163F7" w:rsidRPr="00A40C03" w:rsidRDefault="001163F7" w:rsidP="00755F2F">
      <w:pPr>
        <w:ind w:firstLine="709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«</w:t>
      </w:r>
    </w:p>
    <w:tbl>
      <w:tblPr>
        <w:tblW w:w="97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820"/>
      </w:tblGrid>
      <w:tr w:rsidR="001163F7" w:rsidRPr="00A40C03" w:rsidTr="001163F7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63F7" w:rsidRPr="00A40C03" w:rsidRDefault="001163F7" w:rsidP="001163F7">
            <w:pPr>
              <w:widowControl w:val="0"/>
              <w:ind w:left="142" w:right="191" w:firstLine="851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A40C03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63F7" w:rsidRPr="00A40C03" w:rsidRDefault="00816BF3" w:rsidP="001163F7">
            <w:pPr>
              <w:ind w:left="131" w:firstLine="85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118 877,0</w:t>
            </w:r>
            <w:r w:rsidR="003279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163F7" w:rsidRPr="004143A9">
              <w:rPr>
                <w:rFonts w:ascii="Times New Roman" w:hAnsi="Times New Roman"/>
                <w:sz w:val="22"/>
                <w:szCs w:val="22"/>
              </w:rPr>
              <w:t>тыс</w:t>
            </w:r>
            <w:r w:rsidR="001163F7" w:rsidRPr="00F201A5">
              <w:rPr>
                <w:rFonts w:ascii="Times New Roman" w:hAnsi="Times New Roman"/>
                <w:sz w:val="22"/>
                <w:szCs w:val="22"/>
              </w:rPr>
              <w:t>. рублей.</w:t>
            </w:r>
          </w:p>
        </w:tc>
      </w:tr>
    </w:tbl>
    <w:p w:rsidR="001163F7" w:rsidRDefault="001163F7" w:rsidP="00816BF3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»;</w:t>
      </w:r>
    </w:p>
    <w:p w:rsidR="001163F7" w:rsidRDefault="001163F7" w:rsidP="001163F7">
      <w:pPr>
        <w:ind w:firstLine="851"/>
        <w:rPr>
          <w:rFonts w:ascii="Times New Roman" w:hAnsi="Times New Roman"/>
          <w:sz w:val="28"/>
          <w:szCs w:val="28"/>
        </w:rPr>
        <w:sectPr w:rsidR="001163F7" w:rsidSect="00755F2F">
          <w:headerReference w:type="first" r:id="rId10"/>
          <w:pgSz w:w="11906" w:h="16838"/>
          <w:pgMar w:top="1134" w:right="567" w:bottom="1134" w:left="1418" w:header="397" w:footer="0" w:gutter="0"/>
          <w:cols w:space="720"/>
          <w:noEndnote/>
          <w:docGrid w:linePitch="326"/>
        </w:sectPr>
      </w:pPr>
    </w:p>
    <w:p w:rsidR="001163F7" w:rsidRDefault="001163F7" w:rsidP="00755F2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1.1.2.</w:t>
      </w:r>
      <w:r w:rsidRPr="001163F7">
        <w:t xml:space="preserve"> </w:t>
      </w:r>
      <w:r w:rsidRPr="001163F7">
        <w:rPr>
          <w:rFonts w:ascii="Times New Roman" w:hAnsi="Times New Roman"/>
          <w:sz w:val="28"/>
          <w:szCs w:val="28"/>
        </w:rPr>
        <w:t>раздел 4 изложить в следующей редакции:</w:t>
      </w:r>
    </w:p>
    <w:p w:rsidR="00754082" w:rsidRDefault="00754082" w:rsidP="001163F7">
      <w:pPr>
        <w:ind w:firstLine="851"/>
        <w:rPr>
          <w:rFonts w:ascii="Times New Roman" w:hAnsi="Times New Roman"/>
          <w:sz w:val="28"/>
          <w:szCs w:val="28"/>
        </w:rPr>
      </w:pPr>
    </w:p>
    <w:p w:rsidR="00137139" w:rsidRPr="00137139" w:rsidRDefault="001163F7" w:rsidP="00754082">
      <w:pPr>
        <w:pStyle w:val="a6"/>
        <w:ind w:left="927" w:firstLine="0"/>
        <w:jc w:val="center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 xml:space="preserve">«4. </w:t>
      </w:r>
      <w:r w:rsidR="00137139" w:rsidRPr="00137139"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</w:p>
    <w:p w:rsidR="00137139" w:rsidRPr="00137139" w:rsidRDefault="00137139" w:rsidP="0013713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23"/>
        <w:tblW w:w="15021" w:type="dxa"/>
        <w:jc w:val="center"/>
        <w:tblLook w:val="04A0" w:firstRow="1" w:lastRow="0" w:firstColumn="1" w:lastColumn="0" w:noHBand="0" w:noVBand="1"/>
      </w:tblPr>
      <w:tblGrid>
        <w:gridCol w:w="6108"/>
        <w:gridCol w:w="1177"/>
        <w:gridCol w:w="1125"/>
        <w:gridCol w:w="1122"/>
        <w:gridCol w:w="1125"/>
        <w:gridCol w:w="1384"/>
        <w:gridCol w:w="1384"/>
        <w:gridCol w:w="1596"/>
      </w:tblGrid>
      <w:tr w:rsidR="00137139" w:rsidRPr="00137139" w:rsidTr="008A0275">
        <w:trPr>
          <w:trHeight w:val="355"/>
          <w:jc w:val="center"/>
        </w:trPr>
        <w:tc>
          <w:tcPr>
            <w:tcW w:w="6108" w:type="dxa"/>
            <w:vMerge w:val="restart"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913" w:type="dxa"/>
            <w:gridSpan w:val="7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137139" w:rsidRPr="00137139" w:rsidTr="008A0275">
        <w:trPr>
          <w:trHeight w:val="274"/>
          <w:jc w:val="center"/>
        </w:trPr>
        <w:tc>
          <w:tcPr>
            <w:tcW w:w="6108" w:type="dxa"/>
            <w:vMerge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125" w:type="dxa"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22" w:type="dxa"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125" w:type="dxa"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384" w:type="dxa"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384" w:type="dxa"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596" w:type="dxa"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137139" w:rsidRPr="00137139" w:rsidTr="008A0275">
        <w:trPr>
          <w:jc w:val="center"/>
        </w:trPr>
        <w:tc>
          <w:tcPr>
            <w:tcW w:w="6108" w:type="dxa"/>
            <w:vAlign w:val="center"/>
          </w:tcPr>
          <w:p w:rsidR="00137139" w:rsidRPr="00137139" w:rsidRDefault="00137139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7" w:type="dxa"/>
            <w:vAlign w:val="center"/>
          </w:tcPr>
          <w:p w:rsidR="00137139" w:rsidRPr="00137139" w:rsidRDefault="00E33B23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25" w:type="dxa"/>
            <w:vAlign w:val="center"/>
          </w:tcPr>
          <w:p w:rsidR="00137139" w:rsidRPr="00137139" w:rsidRDefault="00E33B23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2" w:type="dxa"/>
            <w:vAlign w:val="center"/>
          </w:tcPr>
          <w:p w:rsidR="00137139" w:rsidRPr="00137139" w:rsidRDefault="00E33B23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5" w:type="dxa"/>
          </w:tcPr>
          <w:p w:rsidR="00137139" w:rsidRPr="00137139" w:rsidRDefault="00E33B23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84" w:type="dxa"/>
          </w:tcPr>
          <w:p w:rsidR="00137139" w:rsidRPr="00137139" w:rsidRDefault="00E33B23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84" w:type="dxa"/>
          </w:tcPr>
          <w:p w:rsidR="00137139" w:rsidRPr="00137139" w:rsidRDefault="00E33B23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96" w:type="dxa"/>
            <w:vAlign w:val="center"/>
          </w:tcPr>
          <w:p w:rsidR="00137139" w:rsidRPr="00137139" w:rsidRDefault="00E33B23" w:rsidP="001371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137139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05375F" w:rsidP="009A50E0">
            <w:pPr>
              <w:ind w:firstLine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25 597,1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32799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203</w:t>
            </w:r>
            <w:r w:rsidR="0032799D" w:rsidRPr="0032799D">
              <w:rPr>
                <w:rFonts w:ascii="Times New Roman" w:hAnsi="Times New Roman"/>
                <w:b/>
                <w:sz w:val="20"/>
                <w:szCs w:val="20"/>
              </w:rPr>
              <w:t>21,2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32799D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179</w:t>
            </w:r>
            <w:r w:rsidR="0032799D" w:rsidRPr="0032799D">
              <w:rPr>
                <w:rFonts w:ascii="Times New Roman" w:hAnsi="Times New Roman"/>
                <w:b/>
                <w:sz w:val="20"/>
                <w:szCs w:val="20"/>
              </w:rPr>
              <w:t>51,3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32799D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18335,8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32799D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18335,8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32799D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32799D" w:rsidRPr="0032799D">
              <w:rPr>
                <w:rFonts w:ascii="Times New Roman" w:hAnsi="Times New Roman"/>
                <w:b/>
                <w:sz w:val="20"/>
                <w:szCs w:val="20"/>
              </w:rPr>
              <w:t>335,8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05375F" w:rsidP="0005375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118</w:t>
            </w:r>
            <w:r w:rsidR="00E0080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877</w:t>
            </w:r>
            <w:r w:rsidR="00E00805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2477,8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6387,8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5976,1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6043,1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6043,1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6043,1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8A0275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32971,0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05375F" w:rsidP="009A50E0">
            <w:pPr>
              <w:ind w:firstLine="22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17961,1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12036,2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11795,6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34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11904,9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34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11904,9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34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11904,9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E8659A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77507,6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2477,7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1 715,4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32799D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4193,1</w:t>
            </w:r>
          </w:p>
        </w:tc>
      </w:tr>
      <w:tr w:rsidR="0032799D" w:rsidRPr="00137139" w:rsidTr="0032799D">
        <w:trPr>
          <w:trHeight w:val="352"/>
          <w:jc w:val="center"/>
        </w:trPr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99D" w:rsidRPr="00137139" w:rsidRDefault="0032799D" w:rsidP="0032799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32799D" w:rsidRPr="0032799D" w:rsidRDefault="0032799D" w:rsidP="0032799D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1763,5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32799D" w:rsidRPr="0032799D" w:rsidRDefault="0032799D" w:rsidP="003279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1710,4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32799D" w:rsidRPr="0032799D" w:rsidRDefault="0032799D" w:rsidP="0032799D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32799D" w:rsidRPr="0032799D" w:rsidRDefault="0032799D" w:rsidP="0032799D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2799D" w:rsidRPr="0032799D" w:rsidRDefault="0032799D" w:rsidP="0032799D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2799D" w:rsidRPr="0032799D" w:rsidRDefault="0032799D" w:rsidP="0032799D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32799D" w:rsidRPr="0032799D" w:rsidRDefault="0032799D" w:rsidP="003279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3473,9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2680,5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32799D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181,8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32799D" w:rsidP="009A50E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179,6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32799D" w:rsidP="009A50E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387,8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32799D" w:rsidP="009A50E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387,8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32799D" w:rsidP="009A50E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387,8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32799D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4205,3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137139">
              <w:rPr>
                <w:rFonts w:ascii="Times New Roman" w:hAnsi="Times New Roman"/>
                <w:b/>
                <w:sz w:val="20"/>
                <w:szCs w:val="20"/>
              </w:rPr>
              <w:t>1. «Региональный проект «Формирование комфортной городской среды» (всего), в том числе: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20509,9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16 544,3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15 885,5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16 063,5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16 063,5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8A0275" w:rsidP="009A50E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101 130,2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2477,8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6387,8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5976,1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6043,1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6043,1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6043,1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8A027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32</w:t>
            </w:r>
            <w:r w:rsidR="008A0275" w:rsidRPr="0032799D">
              <w:rPr>
                <w:rFonts w:ascii="Times New Roman" w:hAnsi="Times New Roman"/>
                <w:sz w:val="20"/>
                <w:szCs w:val="20"/>
              </w:rPr>
              <w:t>971,0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14710,3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9991,1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9750,5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9859,8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9859,8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9859,8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8A027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640</w:t>
            </w:r>
            <w:r w:rsidR="008A0275" w:rsidRPr="0032799D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705,9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8A027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70</w:t>
            </w:r>
            <w:r w:rsidR="008A0275" w:rsidRPr="0032799D">
              <w:rPr>
                <w:rFonts w:ascii="Times New Roman" w:hAnsi="Times New Roman"/>
                <w:sz w:val="20"/>
                <w:szCs w:val="20"/>
              </w:rPr>
              <w:t>5,9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2615,9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165,4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158,9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8A0275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3422,0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137139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«Благоустройство дворовых территорий» (всего), в том числе: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hanging="15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A0275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8A0275" w:rsidRPr="00137139" w:rsidRDefault="008A0275" w:rsidP="008A027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137139">
              <w:rPr>
                <w:rFonts w:ascii="Times New Roman" w:hAnsi="Times New Roman"/>
                <w:b/>
                <w:sz w:val="20"/>
                <w:szCs w:val="20"/>
              </w:rPr>
              <w:t>3. Комплекс процессных мероприятий «Содействие развитию градостроительной деятельности» (всего), в том числе: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8A0275" w:rsidRPr="0032799D" w:rsidRDefault="0005375F" w:rsidP="008A0275">
            <w:pPr>
              <w:ind w:firstLine="22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5 087,2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8A0275" w:rsidRPr="0032799D" w:rsidRDefault="008A0275" w:rsidP="008A027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3776,9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8A0275" w:rsidRPr="0032799D" w:rsidRDefault="008A0275" w:rsidP="008A0275">
            <w:pPr>
              <w:ind w:firstLine="0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20</w:t>
            </w: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65,8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8A0275" w:rsidRPr="0032799D" w:rsidRDefault="008A0275" w:rsidP="008A0275">
            <w:pPr>
              <w:ind w:firstLine="0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2272,3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8A0275" w:rsidRPr="0032799D" w:rsidRDefault="008A0275" w:rsidP="008A0275">
            <w:pPr>
              <w:ind w:firstLine="0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2272,3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8A0275" w:rsidRPr="0032799D" w:rsidRDefault="008A0275" w:rsidP="008A0275">
            <w:pPr>
              <w:ind w:firstLine="0"/>
              <w:jc w:val="center"/>
              <w:rPr>
                <w:b/>
              </w:rPr>
            </w:pPr>
            <w:r w:rsidRPr="0032799D">
              <w:rPr>
                <w:rFonts w:ascii="Times New Roman" w:hAnsi="Times New Roman"/>
                <w:b/>
                <w:sz w:val="20"/>
                <w:szCs w:val="20"/>
              </w:rPr>
              <w:t>2272,3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8A0275" w:rsidRPr="0032799D" w:rsidRDefault="0005375F" w:rsidP="008A0275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17746,8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05375F" w:rsidP="009A50E0">
            <w:pPr>
              <w:ind w:firstLine="22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3250,8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2045,1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  <w:lang w:val="en-US"/>
              </w:rPr>
              <w:t>2045,1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  <w:lang w:val="en-US"/>
              </w:rPr>
              <w:t>2045,1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  <w:lang w:val="en-US"/>
              </w:rPr>
              <w:t>2045,1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  <w:lang w:val="en-US"/>
              </w:rPr>
              <w:t>2045,1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05375F" w:rsidP="009A50E0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13476,3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1771,8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1 715,4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8A0275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3487,2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1763,5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1710,4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8A0275" w:rsidP="009A50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99D">
              <w:rPr>
                <w:rFonts w:ascii="Times New Roman" w:hAnsi="Times New Roman"/>
                <w:sz w:val="20"/>
                <w:szCs w:val="20"/>
              </w:rPr>
              <w:t>3473,9</w:t>
            </w:r>
          </w:p>
        </w:tc>
      </w:tr>
      <w:tr w:rsidR="0020442A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20442A" w:rsidRPr="00137139" w:rsidRDefault="0020442A" w:rsidP="0020442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 xml:space="preserve">Бюджет городских и сельских поселений 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20442A" w:rsidRPr="0032799D" w:rsidRDefault="0020442A" w:rsidP="0020442A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64,6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20442A" w:rsidRPr="0032799D" w:rsidRDefault="0020442A" w:rsidP="0020442A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20442A" w:rsidRPr="0032799D" w:rsidRDefault="0020442A" w:rsidP="0020442A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20,7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20442A" w:rsidRPr="0032799D" w:rsidRDefault="0020442A" w:rsidP="0020442A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227,2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20442A" w:rsidRPr="0032799D" w:rsidRDefault="0020442A" w:rsidP="0020442A">
            <w:pPr>
              <w:ind w:firstLine="4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227,2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20442A" w:rsidRPr="0032799D" w:rsidRDefault="0020442A" w:rsidP="0020442A">
            <w:pPr>
              <w:ind w:firstLine="4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227,2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20442A" w:rsidRPr="0032799D" w:rsidRDefault="0020442A" w:rsidP="0020442A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783,3</w:t>
            </w:r>
          </w:p>
        </w:tc>
      </w:tr>
      <w:tr w:rsidR="009A50E0" w:rsidRPr="00137139" w:rsidTr="0032799D">
        <w:trPr>
          <w:trHeight w:val="352"/>
          <w:jc w:val="center"/>
        </w:trPr>
        <w:tc>
          <w:tcPr>
            <w:tcW w:w="6108" w:type="dxa"/>
            <w:vAlign w:val="center"/>
          </w:tcPr>
          <w:p w:rsidR="009A50E0" w:rsidRPr="00137139" w:rsidRDefault="009A50E0" w:rsidP="009A50E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713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22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9A50E0" w:rsidRPr="0032799D" w:rsidRDefault="009A50E0" w:rsidP="009A50E0">
            <w:pPr>
              <w:ind w:firstLine="0"/>
              <w:jc w:val="center"/>
            </w:pPr>
            <w:r w:rsidRPr="003279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1163F7" w:rsidRDefault="004143A9" w:rsidP="00754082">
      <w:pPr>
        <w:ind w:firstLine="851"/>
        <w:jc w:val="right"/>
        <w:rPr>
          <w:rFonts w:ascii="Times New Roman" w:hAnsi="Times New Roman"/>
          <w:sz w:val="28"/>
          <w:szCs w:val="28"/>
        </w:rPr>
        <w:sectPr w:rsidR="001163F7" w:rsidSect="00755F2F">
          <w:headerReference w:type="default" r:id="rId11"/>
          <w:pgSz w:w="16838" w:h="11906" w:orient="landscape"/>
          <w:pgMar w:top="1134" w:right="567" w:bottom="1134" w:left="1418" w:header="397" w:footer="0" w:gutter="0"/>
          <w:cols w:space="720"/>
          <w:noEndnote/>
          <w:docGrid w:linePitch="326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6D6789" w:rsidRPr="006D6789" w:rsidRDefault="006D6789" w:rsidP="00755F2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</w:t>
      </w:r>
      <w:bookmarkStart w:id="0" w:name="_GoBack"/>
      <w:bookmarkEnd w:id="0"/>
      <w:r w:rsidRPr="006D6789">
        <w:rPr>
          <w:rFonts w:ascii="Times New Roman" w:hAnsi="Times New Roman"/>
          <w:sz w:val="28"/>
          <w:szCs w:val="28"/>
        </w:rPr>
        <w:t>оящее постановление в газете «Жизнь Югры» и разместить на официальн</w:t>
      </w:r>
      <w:r w:rsidR="00087700">
        <w:rPr>
          <w:rFonts w:ascii="Times New Roman" w:hAnsi="Times New Roman"/>
          <w:sz w:val="28"/>
          <w:szCs w:val="28"/>
        </w:rPr>
        <w:t>ом</w:t>
      </w:r>
      <w:r w:rsidRPr="006D6789">
        <w:rPr>
          <w:rFonts w:ascii="Times New Roman" w:hAnsi="Times New Roman"/>
          <w:sz w:val="28"/>
          <w:szCs w:val="28"/>
        </w:rPr>
        <w:t xml:space="preserve"> веб-сайт</w:t>
      </w:r>
      <w:r w:rsidR="00087700">
        <w:rPr>
          <w:rFonts w:ascii="Times New Roman" w:hAnsi="Times New Roman"/>
          <w:sz w:val="28"/>
          <w:szCs w:val="28"/>
        </w:rPr>
        <w:t>е</w:t>
      </w:r>
      <w:r w:rsidRPr="006D6789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6D6789" w:rsidRDefault="006D6789" w:rsidP="00755F2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 xml:space="preserve">3. </w:t>
      </w:r>
      <w:r w:rsidR="00770D34" w:rsidRPr="00770D3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137139">
        <w:rPr>
          <w:rFonts w:ascii="Times New Roman" w:hAnsi="Times New Roman"/>
          <w:sz w:val="28"/>
          <w:szCs w:val="28"/>
        </w:rPr>
        <w:t>01</w:t>
      </w:r>
      <w:r w:rsidR="00770D34" w:rsidRPr="00770D34">
        <w:rPr>
          <w:rFonts w:ascii="Times New Roman" w:hAnsi="Times New Roman"/>
          <w:sz w:val="28"/>
          <w:szCs w:val="28"/>
        </w:rPr>
        <w:t>.</w:t>
      </w:r>
      <w:r w:rsidR="00137139">
        <w:rPr>
          <w:rFonts w:ascii="Times New Roman" w:hAnsi="Times New Roman"/>
          <w:sz w:val="28"/>
          <w:szCs w:val="28"/>
        </w:rPr>
        <w:t>01</w:t>
      </w:r>
      <w:r w:rsidR="00770D34" w:rsidRPr="00770D34">
        <w:rPr>
          <w:rFonts w:ascii="Times New Roman" w:hAnsi="Times New Roman"/>
          <w:sz w:val="28"/>
          <w:szCs w:val="28"/>
        </w:rPr>
        <w:t>.202</w:t>
      </w:r>
      <w:r w:rsidR="00137139">
        <w:rPr>
          <w:rFonts w:ascii="Times New Roman" w:hAnsi="Times New Roman"/>
          <w:sz w:val="28"/>
          <w:szCs w:val="28"/>
        </w:rPr>
        <w:t>6</w:t>
      </w:r>
      <w:r w:rsidR="00770D34" w:rsidRPr="00770D34">
        <w:rPr>
          <w:rFonts w:ascii="Times New Roman" w:hAnsi="Times New Roman"/>
          <w:sz w:val="28"/>
          <w:szCs w:val="28"/>
        </w:rPr>
        <w:t>.</w:t>
      </w: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755F2F" w:rsidRDefault="00755F2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A27CD5" w:rsidRPr="004143A9" w:rsidRDefault="00CE053F" w:rsidP="00755F2F">
      <w:pPr>
        <w:widowControl w:val="0"/>
        <w:autoSpaceDE w:val="0"/>
        <w:autoSpaceDN w:val="0"/>
        <w:adjustRightInd w:val="0"/>
        <w:ind w:firstLine="0"/>
      </w:pPr>
      <w:r>
        <w:rPr>
          <w:rFonts w:ascii="Times New Roman" w:hAnsi="Times New Roman"/>
          <w:sz w:val="28"/>
          <w:szCs w:val="28"/>
        </w:rPr>
        <w:t xml:space="preserve">Глава района       </w:t>
      </w:r>
      <w:r w:rsidR="00755F2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087700">
        <w:rPr>
          <w:rFonts w:ascii="Times New Roman" w:hAnsi="Times New Roman"/>
          <w:sz w:val="28"/>
          <w:szCs w:val="28"/>
        </w:rPr>
        <w:t xml:space="preserve">                Р.В. Александров</w:t>
      </w:r>
    </w:p>
    <w:sectPr w:rsidR="00A27CD5" w:rsidRPr="004143A9" w:rsidSect="00755F2F">
      <w:headerReference w:type="first" r:id="rId12"/>
      <w:pgSz w:w="11906" w:h="16838"/>
      <w:pgMar w:top="1134" w:right="567" w:bottom="1134" w:left="1418" w:header="397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CA9" w:rsidRDefault="004C1CA9" w:rsidP="000B1075">
      <w:r>
        <w:separator/>
      </w:r>
    </w:p>
  </w:endnote>
  <w:endnote w:type="continuationSeparator" w:id="0">
    <w:p w:rsidR="004C1CA9" w:rsidRDefault="004C1CA9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CA9" w:rsidRDefault="004C1CA9" w:rsidP="000B1075">
      <w:r>
        <w:separator/>
      </w:r>
    </w:p>
  </w:footnote>
  <w:footnote w:type="continuationSeparator" w:id="0">
    <w:p w:rsidR="004C1CA9" w:rsidRDefault="004C1CA9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562307"/>
      <w:docPartObj>
        <w:docPartGallery w:val="Page Numbers (Top of Page)"/>
        <w:docPartUnique/>
      </w:docPartObj>
    </w:sdtPr>
    <w:sdtEndPr/>
    <w:sdtContent>
      <w:p w:rsidR="00770D34" w:rsidRDefault="00770D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F2F">
          <w:rPr>
            <w:noProof/>
          </w:rPr>
          <w:t>4</w:t>
        </w:r>
        <w:r>
          <w:fldChar w:fldCharType="end"/>
        </w:r>
      </w:p>
    </w:sdtContent>
  </w:sdt>
  <w:p w:rsidR="00D362D2" w:rsidRDefault="00D362D2" w:rsidP="00D362D2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040428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362D2" w:rsidRPr="00755F2F" w:rsidRDefault="00D362D2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755F2F">
          <w:rPr>
            <w:rFonts w:ascii="Times New Roman" w:hAnsi="Times New Roman"/>
            <w:sz w:val="28"/>
            <w:szCs w:val="28"/>
          </w:rPr>
          <w:fldChar w:fldCharType="begin"/>
        </w:r>
        <w:r w:rsidRPr="00755F2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55F2F">
          <w:rPr>
            <w:rFonts w:ascii="Times New Roman" w:hAnsi="Times New Roman"/>
            <w:sz w:val="28"/>
            <w:szCs w:val="28"/>
          </w:rPr>
          <w:fldChar w:fldCharType="separate"/>
        </w:r>
        <w:r w:rsidR="00755F2F">
          <w:rPr>
            <w:rFonts w:ascii="Times New Roman" w:hAnsi="Times New Roman"/>
            <w:noProof/>
            <w:sz w:val="28"/>
            <w:szCs w:val="28"/>
          </w:rPr>
          <w:t>4</w:t>
        </w:r>
        <w:r w:rsidRPr="00755F2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362D2" w:rsidRPr="00D362D2" w:rsidRDefault="00D362D2" w:rsidP="00D362D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3F7" w:rsidRPr="006560E6" w:rsidRDefault="001163F7" w:rsidP="00F662B3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1F250F"/>
    <w:multiLevelType w:val="hybridMultilevel"/>
    <w:tmpl w:val="45B8F2EA"/>
    <w:lvl w:ilvl="0" w:tplc="0E82F8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1">
    <w:nsid w:val="4FC919FA"/>
    <w:multiLevelType w:val="hybridMultilevel"/>
    <w:tmpl w:val="8470515E"/>
    <w:lvl w:ilvl="0" w:tplc="012C76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6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2"/>
  </w:num>
  <w:num w:numId="12">
    <w:abstractNumId w:val="1"/>
  </w:num>
  <w:num w:numId="13">
    <w:abstractNumId w:val="7"/>
  </w:num>
  <w:num w:numId="14">
    <w:abstractNumId w:val="15"/>
  </w:num>
  <w:num w:numId="15">
    <w:abstractNumId w:val="8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6162"/>
    <w:rsid w:val="000165B0"/>
    <w:rsid w:val="00024B26"/>
    <w:rsid w:val="0003139E"/>
    <w:rsid w:val="00035ADE"/>
    <w:rsid w:val="000421F8"/>
    <w:rsid w:val="00044E78"/>
    <w:rsid w:val="00046F79"/>
    <w:rsid w:val="00051841"/>
    <w:rsid w:val="0005375F"/>
    <w:rsid w:val="000555A7"/>
    <w:rsid w:val="00057AA6"/>
    <w:rsid w:val="000630F5"/>
    <w:rsid w:val="00063720"/>
    <w:rsid w:val="00064C2B"/>
    <w:rsid w:val="000656AF"/>
    <w:rsid w:val="00070C44"/>
    <w:rsid w:val="00071506"/>
    <w:rsid w:val="00074012"/>
    <w:rsid w:val="0007605D"/>
    <w:rsid w:val="00076D9B"/>
    <w:rsid w:val="000860E2"/>
    <w:rsid w:val="00087700"/>
    <w:rsid w:val="00091039"/>
    <w:rsid w:val="00095F08"/>
    <w:rsid w:val="0009774F"/>
    <w:rsid w:val="000A1069"/>
    <w:rsid w:val="000B00FC"/>
    <w:rsid w:val="000B1075"/>
    <w:rsid w:val="000B33AE"/>
    <w:rsid w:val="000C02ED"/>
    <w:rsid w:val="000C12DF"/>
    <w:rsid w:val="000C4A0A"/>
    <w:rsid w:val="000C50BF"/>
    <w:rsid w:val="000D1724"/>
    <w:rsid w:val="000D1E85"/>
    <w:rsid w:val="000D3B9D"/>
    <w:rsid w:val="000D407C"/>
    <w:rsid w:val="000D578C"/>
    <w:rsid w:val="000D601A"/>
    <w:rsid w:val="000D703C"/>
    <w:rsid w:val="000E0857"/>
    <w:rsid w:val="000E2BDD"/>
    <w:rsid w:val="000F30A8"/>
    <w:rsid w:val="000F678F"/>
    <w:rsid w:val="000F7355"/>
    <w:rsid w:val="00100363"/>
    <w:rsid w:val="00110534"/>
    <w:rsid w:val="00114BAE"/>
    <w:rsid w:val="001155A3"/>
    <w:rsid w:val="001163F7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37139"/>
    <w:rsid w:val="00140E00"/>
    <w:rsid w:val="00153E1D"/>
    <w:rsid w:val="00154DE9"/>
    <w:rsid w:val="0015789B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3798"/>
    <w:rsid w:val="0019713A"/>
    <w:rsid w:val="001A1D37"/>
    <w:rsid w:val="001A27D6"/>
    <w:rsid w:val="001A4F0D"/>
    <w:rsid w:val="001A5E04"/>
    <w:rsid w:val="001A6764"/>
    <w:rsid w:val="001B1785"/>
    <w:rsid w:val="001B4B00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2275"/>
    <w:rsid w:val="0020365D"/>
    <w:rsid w:val="00203663"/>
    <w:rsid w:val="0020442A"/>
    <w:rsid w:val="0020531A"/>
    <w:rsid w:val="00206E12"/>
    <w:rsid w:val="00213EEA"/>
    <w:rsid w:val="00214532"/>
    <w:rsid w:val="0021566D"/>
    <w:rsid w:val="00215719"/>
    <w:rsid w:val="00217786"/>
    <w:rsid w:val="00221754"/>
    <w:rsid w:val="002221AA"/>
    <w:rsid w:val="002234E4"/>
    <w:rsid w:val="00227151"/>
    <w:rsid w:val="002422D6"/>
    <w:rsid w:val="00243646"/>
    <w:rsid w:val="002436A0"/>
    <w:rsid w:val="00245731"/>
    <w:rsid w:val="00246018"/>
    <w:rsid w:val="00247E56"/>
    <w:rsid w:val="002508FD"/>
    <w:rsid w:val="00250FBB"/>
    <w:rsid w:val="002556EF"/>
    <w:rsid w:val="00256E2F"/>
    <w:rsid w:val="00261D68"/>
    <w:rsid w:val="00261F61"/>
    <w:rsid w:val="00262F46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4995"/>
    <w:rsid w:val="00286E34"/>
    <w:rsid w:val="002905A9"/>
    <w:rsid w:val="0029139B"/>
    <w:rsid w:val="0029186A"/>
    <w:rsid w:val="00293AE8"/>
    <w:rsid w:val="00295415"/>
    <w:rsid w:val="002A228A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34EC"/>
    <w:rsid w:val="002E5BB8"/>
    <w:rsid w:val="002F06E9"/>
    <w:rsid w:val="002F0CB1"/>
    <w:rsid w:val="002F13ED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10955"/>
    <w:rsid w:val="00311630"/>
    <w:rsid w:val="00312374"/>
    <w:rsid w:val="00314C38"/>
    <w:rsid w:val="00324A84"/>
    <w:rsid w:val="00324F5F"/>
    <w:rsid w:val="0032799D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32F9"/>
    <w:rsid w:val="00387C62"/>
    <w:rsid w:val="00387D05"/>
    <w:rsid w:val="00392150"/>
    <w:rsid w:val="003929D2"/>
    <w:rsid w:val="00392FBA"/>
    <w:rsid w:val="0039343E"/>
    <w:rsid w:val="00395074"/>
    <w:rsid w:val="003A0AD3"/>
    <w:rsid w:val="003A5AE1"/>
    <w:rsid w:val="003A7C80"/>
    <w:rsid w:val="003B0045"/>
    <w:rsid w:val="003B5B4F"/>
    <w:rsid w:val="003C2828"/>
    <w:rsid w:val="003D6277"/>
    <w:rsid w:val="003D75CE"/>
    <w:rsid w:val="003D7EB1"/>
    <w:rsid w:val="003E2346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3A9"/>
    <w:rsid w:val="004144DF"/>
    <w:rsid w:val="00416422"/>
    <w:rsid w:val="00417C7B"/>
    <w:rsid w:val="00421BA3"/>
    <w:rsid w:val="00426EF2"/>
    <w:rsid w:val="004321AD"/>
    <w:rsid w:val="00434189"/>
    <w:rsid w:val="00437D6F"/>
    <w:rsid w:val="00444538"/>
    <w:rsid w:val="004445BD"/>
    <w:rsid w:val="00446911"/>
    <w:rsid w:val="00446D19"/>
    <w:rsid w:val="004521F0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CA9"/>
    <w:rsid w:val="004C1EC9"/>
    <w:rsid w:val="004C5F5F"/>
    <w:rsid w:val="004D2FA1"/>
    <w:rsid w:val="004D30BA"/>
    <w:rsid w:val="004D699F"/>
    <w:rsid w:val="004D70CA"/>
    <w:rsid w:val="004D7153"/>
    <w:rsid w:val="004F13EE"/>
    <w:rsid w:val="004F25DE"/>
    <w:rsid w:val="004F2BF4"/>
    <w:rsid w:val="004F2D13"/>
    <w:rsid w:val="004F443C"/>
    <w:rsid w:val="004F48C3"/>
    <w:rsid w:val="004F49A0"/>
    <w:rsid w:val="004F60DE"/>
    <w:rsid w:val="00505620"/>
    <w:rsid w:val="0050645B"/>
    <w:rsid w:val="00511864"/>
    <w:rsid w:val="00514FF3"/>
    <w:rsid w:val="00536567"/>
    <w:rsid w:val="00537798"/>
    <w:rsid w:val="005420AD"/>
    <w:rsid w:val="00543C1C"/>
    <w:rsid w:val="00545CDF"/>
    <w:rsid w:val="005506A4"/>
    <w:rsid w:val="00553AD0"/>
    <w:rsid w:val="0055589F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7404"/>
    <w:rsid w:val="00587803"/>
    <w:rsid w:val="005916F7"/>
    <w:rsid w:val="005A36E0"/>
    <w:rsid w:val="005A492C"/>
    <w:rsid w:val="005A518D"/>
    <w:rsid w:val="005A550F"/>
    <w:rsid w:val="005B19A8"/>
    <w:rsid w:val="005B3EA3"/>
    <w:rsid w:val="005B6701"/>
    <w:rsid w:val="005B7BDB"/>
    <w:rsid w:val="005C62FB"/>
    <w:rsid w:val="005C7DE2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40D9C"/>
    <w:rsid w:val="00641BF3"/>
    <w:rsid w:val="006462A1"/>
    <w:rsid w:val="0064746A"/>
    <w:rsid w:val="006560E6"/>
    <w:rsid w:val="006617B9"/>
    <w:rsid w:val="00661E79"/>
    <w:rsid w:val="00663EF5"/>
    <w:rsid w:val="00664EF9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509F"/>
    <w:rsid w:val="006C67BA"/>
    <w:rsid w:val="006D5E0B"/>
    <w:rsid w:val="006D6789"/>
    <w:rsid w:val="006D7828"/>
    <w:rsid w:val="006E022C"/>
    <w:rsid w:val="006E1486"/>
    <w:rsid w:val="006E414C"/>
    <w:rsid w:val="006E41DC"/>
    <w:rsid w:val="006E5313"/>
    <w:rsid w:val="006F78A7"/>
    <w:rsid w:val="00700E7E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54082"/>
    <w:rsid w:val="00755F2F"/>
    <w:rsid w:val="00764D78"/>
    <w:rsid w:val="00765604"/>
    <w:rsid w:val="00767FCB"/>
    <w:rsid w:val="00770D11"/>
    <w:rsid w:val="00770D34"/>
    <w:rsid w:val="00771A99"/>
    <w:rsid w:val="0077203E"/>
    <w:rsid w:val="00776152"/>
    <w:rsid w:val="00787999"/>
    <w:rsid w:val="0079233C"/>
    <w:rsid w:val="00793BA7"/>
    <w:rsid w:val="00794000"/>
    <w:rsid w:val="007A4F91"/>
    <w:rsid w:val="007A559D"/>
    <w:rsid w:val="007A62CD"/>
    <w:rsid w:val="007A7B78"/>
    <w:rsid w:val="007B2CCF"/>
    <w:rsid w:val="007B3821"/>
    <w:rsid w:val="007B42D3"/>
    <w:rsid w:val="007B5B54"/>
    <w:rsid w:val="007B6707"/>
    <w:rsid w:val="007B7BC9"/>
    <w:rsid w:val="007C28E6"/>
    <w:rsid w:val="007D01AB"/>
    <w:rsid w:val="007D40FD"/>
    <w:rsid w:val="007D7E9C"/>
    <w:rsid w:val="007E1855"/>
    <w:rsid w:val="007E3B69"/>
    <w:rsid w:val="007E5BCA"/>
    <w:rsid w:val="007F0289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07D20"/>
    <w:rsid w:val="00815BBB"/>
    <w:rsid w:val="00816BF3"/>
    <w:rsid w:val="0081736A"/>
    <w:rsid w:val="00822D08"/>
    <w:rsid w:val="0083129A"/>
    <w:rsid w:val="008319FE"/>
    <w:rsid w:val="00832161"/>
    <w:rsid w:val="00836F1A"/>
    <w:rsid w:val="00837FF3"/>
    <w:rsid w:val="00843501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5783C"/>
    <w:rsid w:val="00860053"/>
    <w:rsid w:val="0086129F"/>
    <w:rsid w:val="008826CD"/>
    <w:rsid w:val="00882D5C"/>
    <w:rsid w:val="00894ACE"/>
    <w:rsid w:val="00897D02"/>
    <w:rsid w:val="008A0275"/>
    <w:rsid w:val="008A6DEF"/>
    <w:rsid w:val="008A7B03"/>
    <w:rsid w:val="008B5DF0"/>
    <w:rsid w:val="008C0598"/>
    <w:rsid w:val="008C2420"/>
    <w:rsid w:val="008C51EE"/>
    <w:rsid w:val="008D0206"/>
    <w:rsid w:val="008D0F7F"/>
    <w:rsid w:val="008D6542"/>
    <w:rsid w:val="008D7E77"/>
    <w:rsid w:val="008E0596"/>
    <w:rsid w:val="008E327B"/>
    <w:rsid w:val="008F028D"/>
    <w:rsid w:val="008F13C6"/>
    <w:rsid w:val="008F2862"/>
    <w:rsid w:val="008F72C2"/>
    <w:rsid w:val="009011F9"/>
    <w:rsid w:val="00901E9F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625E"/>
    <w:rsid w:val="00967711"/>
    <w:rsid w:val="0097098E"/>
    <w:rsid w:val="00972F4C"/>
    <w:rsid w:val="00973051"/>
    <w:rsid w:val="00973283"/>
    <w:rsid w:val="009778EC"/>
    <w:rsid w:val="00980B42"/>
    <w:rsid w:val="00982838"/>
    <w:rsid w:val="0098487F"/>
    <w:rsid w:val="00984C38"/>
    <w:rsid w:val="0098756F"/>
    <w:rsid w:val="009904B1"/>
    <w:rsid w:val="009935BE"/>
    <w:rsid w:val="00993641"/>
    <w:rsid w:val="009A50E0"/>
    <w:rsid w:val="009A5CFE"/>
    <w:rsid w:val="009A5F98"/>
    <w:rsid w:val="009B156B"/>
    <w:rsid w:val="009B30EE"/>
    <w:rsid w:val="009B6A44"/>
    <w:rsid w:val="009C056E"/>
    <w:rsid w:val="009C0F15"/>
    <w:rsid w:val="009D4904"/>
    <w:rsid w:val="009D6267"/>
    <w:rsid w:val="009E04C1"/>
    <w:rsid w:val="009E1666"/>
    <w:rsid w:val="009E242D"/>
    <w:rsid w:val="009E5A1B"/>
    <w:rsid w:val="009E73B4"/>
    <w:rsid w:val="009F09AF"/>
    <w:rsid w:val="009F35D2"/>
    <w:rsid w:val="00A01EEA"/>
    <w:rsid w:val="00A068C8"/>
    <w:rsid w:val="00A10B0F"/>
    <w:rsid w:val="00A1196C"/>
    <w:rsid w:val="00A15856"/>
    <w:rsid w:val="00A17638"/>
    <w:rsid w:val="00A212C7"/>
    <w:rsid w:val="00A2584F"/>
    <w:rsid w:val="00A27CD5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558C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1FEF"/>
    <w:rsid w:val="00AE2FF0"/>
    <w:rsid w:val="00AE5C1D"/>
    <w:rsid w:val="00AE5D76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EAE"/>
    <w:rsid w:val="00B20808"/>
    <w:rsid w:val="00B2481E"/>
    <w:rsid w:val="00B25AF8"/>
    <w:rsid w:val="00B31361"/>
    <w:rsid w:val="00B31AE8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5502"/>
    <w:rsid w:val="00B57031"/>
    <w:rsid w:val="00B616EB"/>
    <w:rsid w:val="00B620EF"/>
    <w:rsid w:val="00B657B1"/>
    <w:rsid w:val="00B66CB0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2D00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C6878"/>
    <w:rsid w:val="00CD1BE3"/>
    <w:rsid w:val="00CD3C98"/>
    <w:rsid w:val="00CD6419"/>
    <w:rsid w:val="00CD643B"/>
    <w:rsid w:val="00CD7CE4"/>
    <w:rsid w:val="00CE053F"/>
    <w:rsid w:val="00CE1B49"/>
    <w:rsid w:val="00CE37D8"/>
    <w:rsid w:val="00CE5AFC"/>
    <w:rsid w:val="00CF4823"/>
    <w:rsid w:val="00CF4846"/>
    <w:rsid w:val="00CF7CF9"/>
    <w:rsid w:val="00D02428"/>
    <w:rsid w:val="00D05FBB"/>
    <w:rsid w:val="00D066F0"/>
    <w:rsid w:val="00D31FC3"/>
    <w:rsid w:val="00D362D2"/>
    <w:rsid w:val="00D424C0"/>
    <w:rsid w:val="00D4505E"/>
    <w:rsid w:val="00D473F3"/>
    <w:rsid w:val="00D478F4"/>
    <w:rsid w:val="00D505B8"/>
    <w:rsid w:val="00D526CF"/>
    <w:rsid w:val="00D526DD"/>
    <w:rsid w:val="00D52D2A"/>
    <w:rsid w:val="00D52E89"/>
    <w:rsid w:val="00D54358"/>
    <w:rsid w:val="00D548C1"/>
    <w:rsid w:val="00D54A90"/>
    <w:rsid w:val="00D555FE"/>
    <w:rsid w:val="00D57163"/>
    <w:rsid w:val="00D60FD9"/>
    <w:rsid w:val="00D75620"/>
    <w:rsid w:val="00D76A51"/>
    <w:rsid w:val="00D7754C"/>
    <w:rsid w:val="00D812E5"/>
    <w:rsid w:val="00D836A0"/>
    <w:rsid w:val="00D84C05"/>
    <w:rsid w:val="00D91479"/>
    <w:rsid w:val="00D97D3A"/>
    <w:rsid w:val="00DA3C35"/>
    <w:rsid w:val="00DA551A"/>
    <w:rsid w:val="00DB1231"/>
    <w:rsid w:val="00DB4C14"/>
    <w:rsid w:val="00DC6CF1"/>
    <w:rsid w:val="00DD06D4"/>
    <w:rsid w:val="00DD0C6E"/>
    <w:rsid w:val="00DD0D30"/>
    <w:rsid w:val="00DD1FC8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805"/>
    <w:rsid w:val="00E00BDA"/>
    <w:rsid w:val="00E00C1B"/>
    <w:rsid w:val="00E13883"/>
    <w:rsid w:val="00E15A07"/>
    <w:rsid w:val="00E16755"/>
    <w:rsid w:val="00E20410"/>
    <w:rsid w:val="00E2325E"/>
    <w:rsid w:val="00E239CD"/>
    <w:rsid w:val="00E23F9C"/>
    <w:rsid w:val="00E310F7"/>
    <w:rsid w:val="00E33005"/>
    <w:rsid w:val="00E33B23"/>
    <w:rsid w:val="00E33BB2"/>
    <w:rsid w:val="00E41E4B"/>
    <w:rsid w:val="00E4707D"/>
    <w:rsid w:val="00E50FB2"/>
    <w:rsid w:val="00E51B02"/>
    <w:rsid w:val="00E534E1"/>
    <w:rsid w:val="00E547E3"/>
    <w:rsid w:val="00E54B7D"/>
    <w:rsid w:val="00E60265"/>
    <w:rsid w:val="00E608C9"/>
    <w:rsid w:val="00E631A3"/>
    <w:rsid w:val="00E644A1"/>
    <w:rsid w:val="00E72C62"/>
    <w:rsid w:val="00E74835"/>
    <w:rsid w:val="00E777F6"/>
    <w:rsid w:val="00E8214A"/>
    <w:rsid w:val="00E8659A"/>
    <w:rsid w:val="00E86DDA"/>
    <w:rsid w:val="00E918B1"/>
    <w:rsid w:val="00E93636"/>
    <w:rsid w:val="00E93A65"/>
    <w:rsid w:val="00E9677C"/>
    <w:rsid w:val="00EA18A1"/>
    <w:rsid w:val="00EA41B7"/>
    <w:rsid w:val="00EA7AD2"/>
    <w:rsid w:val="00EB33D6"/>
    <w:rsid w:val="00EB6D36"/>
    <w:rsid w:val="00EC0C69"/>
    <w:rsid w:val="00EC27A8"/>
    <w:rsid w:val="00EC4AD7"/>
    <w:rsid w:val="00ED1665"/>
    <w:rsid w:val="00ED6BE5"/>
    <w:rsid w:val="00EE5FF3"/>
    <w:rsid w:val="00EF2F78"/>
    <w:rsid w:val="00EF5709"/>
    <w:rsid w:val="00EF5773"/>
    <w:rsid w:val="00EF7731"/>
    <w:rsid w:val="00F012AE"/>
    <w:rsid w:val="00F02641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209"/>
    <w:rsid w:val="00F75D06"/>
    <w:rsid w:val="00F77339"/>
    <w:rsid w:val="00F77EEF"/>
    <w:rsid w:val="00F81A87"/>
    <w:rsid w:val="00F84C1A"/>
    <w:rsid w:val="00F85BCE"/>
    <w:rsid w:val="00F86865"/>
    <w:rsid w:val="00F86C09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137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137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353EB-CA83-43FC-A735-F6DF4A88F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4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4183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2026-02-27T09:56:00Z</cp:lastPrinted>
  <dcterms:created xsi:type="dcterms:W3CDTF">2026-02-27T09:57:00Z</dcterms:created>
  <dcterms:modified xsi:type="dcterms:W3CDTF">2026-02-27T09:57:00Z</dcterms:modified>
</cp:coreProperties>
</file>