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04" w:rsidRDefault="00BF11DF" w:rsidP="003B311A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>
            <wp:extent cx="762000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1DF" w:rsidRPr="00BF11DF" w:rsidRDefault="00BF11DF" w:rsidP="003B311A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F728C" w:rsidRPr="00BF11DF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F728C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F728C" w:rsidRPr="00BF11DF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F728C" w:rsidRPr="003F728C" w:rsidRDefault="003F728C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F728C" w:rsidRPr="003F728C" w:rsidRDefault="00CD3B19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BF11DF">
        <w:rPr>
          <w:rFonts w:ascii="Times New Roman" w:hAnsi="Times New Roman"/>
          <w:sz w:val="28"/>
          <w:szCs w:val="28"/>
        </w:rPr>
        <w:t>01.04.2026</w:t>
      </w:r>
      <w:r w:rsidR="003F728C" w:rsidRPr="003F728C">
        <w:rPr>
          <w:rFonts w:ascii="Times New Roman" w:hAnsi="Times New Roman"/>
          <w:sz w:val="28"/>
          <w:szCs w:val="28"/>
        </w:rPr>
        <w:t xml:space="preserve">    </w:t>
      </w:r>
      <w:r w:rsidR="003F728C" w:rsidRPr="003F728C">
        <w:rPr>
          <w:rFonts w:ascii="Times New Roman" w:hAnsi="Times New Roman"/>
          <w:sz w:val="28"/>
          <w:szCs w:val="28"/>
        </w:rPr>
        <w:tab/>
      </w:r>
      <w:r w:rsidR="003F728C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F11DF">
        <w:rPr>
          <w:rFonts w:ascii="Times New Roman" w:hAnsi="Times New Roman"/>
          <w:sz w:val="28"/>
          <w:szCs w:val="28"/>
        </w:rPr>
        <w:t>301</w:t>
      </w:r>
    </w:p>
    <w:p w:rsidR="00677A9A" w:rsidRPr="00A560CA" w:rsidRDefault="003F728C" w:rsidP="00BF11DF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F728C">
        <w:rPr>
          <w:rFonts w:ascii="Times New Roman" w:hAnsi="Times New Roman"/>
          <w:sz w:val="28"/>
          <w:szCs w:val="28"/>
        </w:rPr>
        <w:t>пгт. Березово</w:t>
      </w:r>
    </w:p>
    <w:p w:rsidR="00BF11DF" w:rsidRDefault="00BF11DF" w:rsidP="00BF11DF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3159" w:rsidRDefault="000B3159" w:rsidP="00BF11DF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3159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F27B2C"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 w:rsidRPr="000B3159">
        <w:rPr>
          <w:rFonts w:ascii="Times New Roman" w:hAnsi="Times New Roman" w:cs="Times New Roman"/>
          <w:b w:val="0"/>
          <w:sz w:val="28"/>
          <w:szCs w:val="28"/>
        </w:rPr>
        <w:t>в постановление администрации Березовского района от 26.12.2023 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D12704" w:rsidRDefault="00D12704" w:rsidP="00D12704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224C6" w:rsidRPr="00E224C6" w:rsidRDefault="00E224C6" w:rsidP="00BF11DF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D7EE9" w:rsidRPr="003D7EE9">
        <w:rPr>
          <w:rFonts w:ascii="Times New Roman" w:hAnsi="Times New Roman" w:cs="Times New Roman"/>
          <w:sz w:val="28"/>
          <w:szCs w:val="28"/>
        </w:rPr>
        <w:t>соответствии со статьей 179 Бюджетного кодекса Российской Федерации,</w:t>
      </w:r>
      <w:r w:rsidR="00D12704">
        <w:rPr>
          <w:rFonts w:ascii="Times New Roman" w:hAnsi="Times New Roman" w:cs="Times New Roman"/>
          <w:sz w:val="28"/>
          <w:szCs w:val="28"/>
        </w:rPr>
        <w:t xml:space="preserve"> </w:t>
      </w:r>
      <w:r w:rsidR="00D12704">
        <w:rPr>
          <w:rFonts w:ascii="Times New Roman" w:hAnsi="Times New Roman"/>
          <w:sz w:val="28"/>
          <w:szCs w:val="28"/>
        </w:rPr>
        <w:t>решением</w:t>
      </w:r>
      <w:r w:rsidRPr="00E224C6">
        <w:rPr>
          <w:rFonts w:ascii="Times New Roman" w:hAnsi="Times New Roman"/>
          <w:sz w:val="28"/>
          <w:szCs w:val="28"/>
        </w:rPr>
        <w:t xml:space="preserve"> Совета депутато</w:t>
      </w:r>
      <w:r w:rsidR="008A3BB4">
        <w:rPr>
          <w:rFonts w:ascii="Times New Roman" w:hAnsi="Times New Roman"/>
          <w:sz w:val="28"/>
          <w:szCs w:val="28"/>
        </w:rPr>
        <w:t>в городского поселения Березово</w:t>
      </w:r>
      <w:r w:rsidRPr="00E224C6">
        <w:rPr>
          <w:rFonts w:ascii="Times New Roman" w:hAnsi="Times New Roman"/>
          <w:sz w:val="28"/>
          <w:szCs w:val="28"/>
        </w:rPr>
        <w:t xml:space="preserve"> от </w:t>
      </w:r>
      <w:r w:rsidR="00AC21B9">
        <w:rPr>
          <w:rFonts w:ascii="Times New Roman" w:hAnsi="Times New Roman"/>
          <w:sz w:val="28"/>
          <w:szCs w:val="28"/>
        </w:rPr>
        <w:t>19</w:t>
      </w:r>
      <w:r w:rsidR="00D12704">
        <w:rPr>
          <w:rFonts w:ascii="Times New Roman" w:hAnsi="Times New Roman"/>
          <w:sz w:val="28"/>
          <w:szCs w:val="28"/>
        </w:rPr>
        <w:t>.12.</w:t>
      </w:r>
      <w:r w:rsidRPr="00E224C6">
        <w:rPr>
          <w:rFonts w:ascii="Times New Roman" w:hAnsi="Times New Roman"/>
          <w:sz w:val="28"/>
          <w:szCs w:val="28"/>
        </w:rPr>
        <w:t>202</w:t>
      </w:r>
      <w:r w:rsidR="00AC21B9">
        <w:rPr>
          <w:rFonts w:ascii="Times New Roman" w:hAnsi="Times New Roman"/>
          <w:sz w:val="28"/>
          <w:szCs w:val="28"/>
        </w:rPr>
        <w:t>5</w:t>
      </w:r>
      <w:r w:rsidRPr="00E224C6">
        <w:rPr>
          <w:rFonts w:ascii="Times New Roman" w:hAnsi="Times New Roman"/>
          <w:sz w:val="28"/>
          <w:szCs w:val="28"/>
        </w:rPr>
        <w:t xml:space="preserve"> № </w:t>
      </w:r>
      <w:r w:rsidR="00AC21B9">
        <w:rPr>
          <w:rFonts w:ascii="Times New Roman" w:hAnsi="Times New Roman"/>
          <w:sz w:val="28"/>
          <w:szCs w:val="28"/>
        </w:rPr>
        <w:t>231</w:t>
      </w:r>
      <w:r w:rsidRPr="00E224C6">
        <w:rPr>
          <w:rFonts w:ascii="Times New Roman" w:hAnsi="Times New Roman"/>
          <w:sz w:val="28"/>
          <w:szCs w:val="28"/>
        </w:rPr>
        <w:t xml:space="preserve"> «О бюджете городского поселения Березово на 202</w:t>
      </w:r>
      <w:r w:rsidR="00AC21B9">
        <w:rPr>
          <w:rFonts w:ascii="Times New Roman" w:hAnsi="Times New Roman"/>
          <w:sz w:val="28"/>
          <w:szCs w:val="28"/>
        </w:rPr>
        <w:t>6</w:t>
      </w:r>
      <w:r w:rsidRPr="00E224C6"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AC21B9">
        <w:rPr>
          <w:rFonts w:ascii="Times New Roman" w:hAnsi="Times New Roman"/>
          <w:sz w:val="28"/>
          <w:szCs w:val="28"/>
        </w:rPr>
        <w:t>7</w:t>
      </w:r>
      <w:r w:rsidRPr="00E224C6">
        <w:rPr>
          <w:rFonts w:ascii="Times New Roman" w:hAnsi="Times New Roman"/>
          <w:sz w:val="28"/>
          <w:szCs w:val="28"/>
        </w:rPr>
        <w:t xml:space="preserve"> и 202</w:t>
      </w:r>
      <w:r w:rsidR="00AC21B9">
        <w:rPr>
          <w:rFonts w:ascii="Times New Roman" w:hAnsi="Times New Roman"/>
          <w:sz w:val="28"/>
          <w:szCs w:val="28"/>
        </w:rPr>
        <w:t>8</w:t>
      </w:r>
      <w:r w:rsidR="00D12704">
        <w:rPr>
          <w:rFonts w:ascii="Times New Roman" w:hAnsi="Times New Roman"/>
          <w:sz w:val="28"/>
          <w:szCs w:val="28"/>
        </w:rPr>
        <w:t xml:space="preserve"> годов</w:t>
      </w:r>
      <w:r w:rsidRPr="00E224C6">
        <w:rPr>
          <w:rFonts w:ascii="Times New Roman" w:hAnsi="Times New Roman"/>
          <w:sz w:val="28"/>
          <w:szCs w:val="28"/>
        </w:rPr>
        <w:t>»:</w:t>
      </w:r>
    </w:p>
    <w:p w:rsidR="00D435C5" w:rsidRPr="00A560CA" w:rsidRDefault="00241D8A" w:rsidP="00BF11DF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A560CA" w:rsidRPr="00A560CA">
        <w:rPr>
          <w:rFonts w:ascii="Times New Roman" w:hAnsi="Times New Roman"/>
          <w:sz w:val="28"/>
        </w:rPr>
        <w:t>П</w:t>
      </w:r>
      <w:r w:rsidR="00D435C5" w:rsidRPr="00A560CA">
        <w:rPr>
          <w:rFonts w:ascii="Times New Roman" w:hAnsi="Times New Roman"/>
          <w:sz w:val="28"/>
        </w:rPr>
        <w:t xml:space="preserve">риложение к постановлению </w:t>
      </w:r>
      <w:r w:rsidR="00A560CA" w:rsidRPr="00677A9A">
        <w:rPr>
          <w:rFonts w:ascii="Times New Roman" w:hAnsi="Times New Roman"/>
          <w:sz w:val="28"/>
          <w:szCs w:val="28"/>
        </w:rPr>
        <w:t>администрации Березовского района от 26.12.2023 №</w:t>
      </w:r>
      <w:r w:rsidR="00F50A61">
        <w:rPr>
          <w:rFonts w:ascii="Times New Roman" w:hAnsi="Times New Roman"/>
          <w:sz w:val="28"/>
          <w:szCs w:val="28"/>
        </w:rPr>
        <w:t xml:space="preserve"> </w:t>
      </w:r>
      <w:r w:rsidR="00E224C6" w:rsidRPr="00E224C6">
        <w:rPr>
          <w:rFonts w:ascii="Times New Roman" w:hAnsi="Times New Roman"/>
          <w:bCs/>
          <w:sz w:val="28"/>
          <w:szCs w:val="28"/>
        </w:rPr>
        <w:t>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</w:t>
      </w:r>
      <w:r w:rsidR="00E224C6">
        <w:rPr>
          <w:rFonts w:ascii="Times New Roman" w:hAnsi="Times New Roman"/>
          <w:bCs/>
          <w:sz w:val="28"/>
          <w:szCs w:val="28"/>
        </w:rPr>
        <w:t xml:space="preserve"> </w:t>
      </w:r>
      <w:r w:rsidR="00D435C5" w:rsidRPr="00A560CA">
        <w:rPr>
          <w:rFonts w:ascii="Times New Roman" w:hAnsi="Times New Roman"/>
          <w:sz w:val="28"/>
        </w:rPr>
        <w:t>изложить в редакции согласно приложению к настоящему постановлению.</w:t>
      </w:r>
    </w:p>
    <w:p w:rsidR="00D435C5" w:rsidRPr="00D435C5" w:rsidRDefault="00D435C5" w:rsidP="00BF11DF">
      <w:pPr>
        <w:ind w:firstLine="708"/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435C5" w:rsidRPr="00D435C5" w:rsidRDefault="00D435C5" w:rsidP="00BF11DF">
      <w:pPr>
        <w:ind w:firstLine="708"/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3. Настоящее постановление вступает в силу после его официального опубликования и распространяе</w:t>
      </w:r>
      <w:r w:rsidR="00A560CA">
        <w:rPr>
          <w:rFonts w:ascii="Times New Roman" w:hAnsi="Times New Roman"/>
          <w:sz w:val="28"/>
        </w:rPr>
        <w:t>тся на правоотношения, возник</w:t>
      </w:r>
      <w:r w:rsidR="00141D2D">
        <w:rPr>
          <w:rFonts w:ascii="Times New Roman" w:hAnsi="Times New Roman"/>
          <w:sz w:val="28"/>
        </w:rPr>
        <w:t>шие</w:t>
      </w:r>
      <w:r w:rsidRPr="00D435C5">
        <w:rPr>
          <w:rFonts w:ascii="Times New Roman" w:hAnsi="Times New Roman"/>
          <w:sz w:val="28"/>
        </w:rPr>
        <w:t xml:space="preserve"> с 01.01.202</w:t>
      </w:r>
      <w:r w:rsidR="008A3BB4">
        <w:rPr>
          <w:rFonts w:ascii="Times New Roman" w:hAnsi="Times New Roman"/>
          <w:sz w:val="28"/>
        </w:rPr>
        <w:t>6</w:t>
      </w:r>
      <w:r w:rsidRPr="00D435C5">
        <w:rPr>
          <w:rFonts w:ascii="Times New Roman" w:hAnsi="Times New Roman"/>
          <w:sz w:val="28"/>
        </w:rPr>
        <w:t>.</w:t>
      </w:r>
    </w:p>
    <w:p w:rsidR="00A44B23" w:rsidRPr="00BF11DF" w:rsidRDefault="00A44B23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F85BCE" w:rsidRPr="00BF11DF" w:rsidRDefault="00F85BCE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BF11DF" w:rsidRPr="00BF11DF" w:rsidRDefault="00BF11DF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A44B23" w:rsidRPr="00117462" w:rsidRDefault="00E43BB8" w:rsidP="00F85BCE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946E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44B23" w:rsidRPr="00117462">
        <w:rPr>
          <w:rFonts w:ascii="Times New Roman" w:hAnsi="Times New Roman"/>
          <w:sz w:val="28"/>
          <w:szCs w:val="28"/>
        </w:rPr>
        <w:t xml:space="preserve"> района</w:t>
      </w:r>
      <w:r w:rsidR="00F85BCE" w:rsidRPr="00117462">
        <w:rPr>
          <w:rFonts w:ascii="Times New Roman" w:hAnsi="Times New Roman"/>
          <w:sz w:val="28"/>
          <w:szCs w:val="28"/>
        </w:rPr>
        <w:t xml:space="preserve"> </w:t>
      </w:r>
      <w:r w:rsidR="00F85BCE" w:rsidRPr="00117462">
        <w:rPr>
          <w:rFonts w:ascii="Times New Roman" w:hAnsi="Times New Roman"/>
          <w:sz w:val="28"/>
          <w:szCs w:val="28"/>
        </w:rPr>
        <w:tab/>
      </w:r>
      <w:r w:rsidR="00BF11DF">
        <w:rPr>
          <w:rFonts w:ascii="Times New Roman" w:hAnsi="Times New Roman"/>
          <w:sz w:val="28"/>
          <w:szCs w:val="28"/>
        </w:rPr>
        <w:t xml:space="preserve">       </w:t>
      </w:r>
      <w:r w:rsidR="00D94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CB48C2" w:rsidRPr="00CD3B19" w:rsidRDefault="00A44B23" w:rsidP="00CD3B19">
      <w:pPr>
        <w:sectPr w:rsidR="00CB48C2" w:rsidRPr="00CD3B19" w:rsidSect="00300919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F85BCE">
        <w:br w:type="page"/>
      </w:r>
      <w:bookmarkStart w:id="0" w:name="Par1481"/>
      <w:bookmarkEnd w:id="0"/>
    </w:p>
    <w:p w:rsidR="00300919" w:rsidRPr="00BF11DF" w:rsidRDefault="00300919" w:rsidP="00CD3B19">
      <w:pPr>
        <w:jc w:val="right"/>
        <w:rPr>
          <w:rFonts w:ascii="Times New Roman" w:hAnsi="Times New Roman"/>
          <w:szCs w:val="28"/>
        </w:rPr>
      </w:pPr>
      <w:r w:rsidRPr="00BF11DF">
        <w:rPr>
          <w:rFonts w:ascii="Times New Roman" w:hAnsi="Times New Roman"/>
          <w:szCs w:val="28"/>
        </w:rPr>
        <w:lastRenderedPageBreak/>
        <w:t xml:space="preserve">Приложение </w:t>
      </w:r>
    </w:p>
    <w:p w:rsidR="00300919" w:rsidRPr="00BF11DF" w:rsidRDefault="00300919" w:rsidP="00CD3B19">
      <w:pPr>
        <w:jc w:val="right"/>
        <w:rPr>
          <w:rFonts w:ascii="Times New Roman" w:hAnsi="Times New Roman"/>
          <w:szCs w:val="28"/>
        </w:rPr>
      </w:pPr>
      <w:r w:rsidRPr="00BF11DF">
        <w:rPr>
          <w:rFonts w:ascii="Times New Roman" w:hAnsi="Times New Roman"/>
          <w:szCs w:val="28"/>
        </w:rPr>
        <w:t>к постановлению администрации Березовского района</w:t>
      </w:r>
    </w:p>
    <w:p w:rsidR="00300919" w:rsidRPr="00BF11DF" w:rsidRDefault="0059525F" w:rsidP="00CD3B19">
      <w:pPr>
        <w:jc w:val="right"/>
        <w:rPr>
          <w:rFonts w:ascii="Times New Roman" w:hAnsi="Times New Roman"/>
          <w:szCs w:val="28"/>
        </w:rPr>
      </w:pPr>
      <w:r w:rsidRPr="00BF11DF">
        <w:rPr>
          <w:rFonts w:ascii="Times New Roman" w:hAnsi="Times New Roman"/>
          <w:szCs w:val="28"/>
        </w:rPr>
        <w:t xml:space="preserve">от </w:t>
      </w:r>
      <w:r w:rsidR="00BF11DF">
        <w:rPr>
          <w:rFonts w:ascii="Times New Roman" w:hAnsi="Times New Roman"/>
          <w:szCs w:val="28"/>
        </w:rPr>
        <w:t>01.04.2026 № 301</w:t>
      </w: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 xml:space="preserve"> </w:t>
      </w:r>
    </w:p>
    <w:p w:rsidR="0028190F" w:rsidRDefault="0028190F" w:rsidP="00DA7C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7C4B" w:rsidRPr="00E36E44" w:rsidRDefault="00DA7C4B" w:rsidP="00DA7C4B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DA7C4B" w:rsidRPr="00E36E44" w:rsidRDefault="00DA7C4B" w:rsidP="00DA7C4B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DA7C4B" w:rsidRPr="00E36E44" w:rsidRDefault="00DA7C4B" w:rsidP="00DA7C4B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E36E44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DA7C4B" w:rsidRPr="00E36E44" w:rsidRDefault="00DA7C4B" w:rsidP="00DA7C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Паспорт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29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8419"/>
      </w:tblGrid>
      <w:tr w:rsidR="00300919" w:rsidRPr="00300919" w:rsidTr="00003240">
        <w:trPr>
          <w:trHeight w:hRule="exact" w:val="109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9D1B95" w:rsidP="00EA159E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03749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</w:t>
            </w:r>
            <w:r w:rsidR="0000324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района» </w:t>
            </w:r>
          </w:p>
        </w:tc>
      </w:tr>
      <w:tr w:rsidR="00300919" w:rsidRPr="00300919" w:rsidTr="00326C15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9D1B95" w:rsidP="009D1B95">
            <w:pPr>
              <w:widowControl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9D1B95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300919" w:rsidRPr="00300919" w:rsidTr="0028190F">
        <w:trPr>
          <w:trHeight w:hRule="exact" w:val="41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2A4DEE">
            <w:pPr>
              <w:ind w:left="72" w:firstLine="0"/>
              <w:jc w:val="left"/>
              <w:rPr>
                <w:sz w:val="22"/>
                <w:szCs w:val="22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A4DE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Pr="00300919">
              <w:rPr>
                <w:sz w:val="22"/>
                <w:szCs w:val="22"/>
              </w:rPr>
              <w:t xml:space="preserve"> </w:t>
            </w:r>
          </w:p>
        </w:tc>
      </w:tr>
      <w:tr w:rsidR="00002358" w:rsidRPr="00300919" w:rsidTr="0028190F">
        <w:trPr>
          <w:trHeight w:hRule="exact" w:val="876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2358" w:rsidRPr="009F51B1" w:rsidRDefault="00002358" w:rsidP="0000235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eastAsia="Courier New" w:hAnsi="Times New Roman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358" w:rsidRPr="00274B30" w:rsidRDefault="00002358" w:rsidP="002819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805FC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805FC8">
              <w:rPr>
                <w:sz w:val="22"/>
                <w:szCs w:val="22"/>
              </w:rPr>
              <w:t xml:space="preserve"> 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  <w:r w:rsidR="0028190F">
              <w:rPr>
                <w:sz w:val="22"/>
                <w:szCs w:val="22"/>
              </w:rPr>
              <w:t>.</w:t>
            </w:r>
          </w:p>
        </w:tc>
      </w:tr>
      <w:tr w:rsidR="00002358" w:rsidRPr="00300919" w:rsidTr="0028190F">
        <w:trPr>
          <w:trHeight w:val="562"/>
        </w:trPr>
        <w:tc>
          <w:tcPr>
            <w:tcW w:w="6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2358" w:rsidRPr="00300919" w:rsidRDefault="00002358" w:rsidP="00002358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358" w:rsidRPr="00274B30" w:rsidRDefault="00002358" w:rsidP="00002358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805FC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805FC8">
              <w:rPr>
                <w:sz w:val="22"/>
                <w:szCs w:val="22"/>
              </w:rPr>
              <w:t xml:space="preserve"> Выполнение мероприятий в сфере гражданской обороны, защиты населения и территорий от чрезвычайных ситуаций городского поселения Березово.</w:t>
            </w:r>
          </w:p>
        </w:tc>
      </w:tr>
      <w:tr w:rsidR="00002358" w:rsidRPr="00300919" w:rsidTr="0028190F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2358" w:rsidRPr="00300919" w:rsidRDefault="00002358" w:rsidP="0000235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190F" w:rsidRPr="00667AEA" w:rsidRDefault="0028190F" w:rsidP="0028190F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67AEA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805FC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1.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Pr="00805FC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«Укрепление пожарной безопасности»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;</w:t>
            </w:r>
          </w:p>
          <w:p w:rsidR="00002358" w:rsidRPr="0003749D" w:rsidRDefault="0028190F" w:rsidP="002819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667AEA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805FC8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2.</w:t>
            </w:r>
            <w:r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805FC8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«Организация и обеспечение мероприятий в сфере гражданской обороны, защиты населения и территорий от чрезвычайных ситуаций»</w:t>
            </w:r>
            <w:r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.</w:t>
            </w:r>
          </w:p>
        </w:tc>
      </w:tr>
      <w:tr w:rsidR="00002358" w:rsidRPr="00300919" w:rsidTr="00326C15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2358" w:rsidRPr="00300919" w:rsidRDefault="00002358" w:rsidP="0000235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358" w:rsidRPr="00880718" w:rsidRDefault="004E41C1" w:rsidP="004E41C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617EBF" w:rsidRPr="00617EBF">
              <w:rPr>
                <w:rFonts w:ascii="Times New Roman" w:hAnsi="Times New Roman"/>
                <w:b/>
                <w:sz w:val="20"/>
                <w:szCs w:val="20"/>
              </w:rPr>
              <w:t>27 214,3</w:t>
            </w:r>
            <w:r w:rsidR="00617E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тыс. рублей</w:t>
            </w:r>
          </w:p>
        </w:tc>
      </w:tr>
      <w:tr w:rsidR="0076017C" w:rsidRPr="00300919" w:rsidTr="00DF4298">
        <w:trPr>
          <w:trHeight w:val="1521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017C" w:rsidRPr="00CA3C4D" w:rsidRDefault="0076017C" w:rsidP="0076017C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  <w:r>
              <w:rPr>
                <w:rStyle w:val="285pt"/>
                <w:sz w:val="22"/>
                <w:szCs w:val="22"/>
              </w:rPr>
              <w:t>/муниципальными программами Березовского района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17C" w:rsidRDefault="0076017C" w:rsidP="0076017C">
            <w:pPr>
              <w:ind w:firstLine="0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 1. Государственная программа Ханты-Мансийского автономного округа-Югры «Безопасность жизнедеятельности и профилактика правонарушений».</w:t>
            </w:r>
          </w:p>
          <w:p w:rsidR="0076017C" w:rsidRDefault="0076017C" w:rsidP="0076017C">
            <w:pPr>
              <w:ind w:firstLine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Style w:val="285pt"/>
                <w:sz w:val="22"/>
                <w:szCs w:val="22"/>
              </w:rPr>
              <w:t xml:space="preserve"> 2. Муниципальная программа </w:t>
            </w:r>
            <w:r w:rsidRPr="00A1049C">
              <w:rPr>
                <w:rStyle w:val="285pt"/>
                <w:sz w:val="22"/>
                <w:szCs w:val="22"/>
              </w:rPr>
              <w:t>«</w:t>
            </w:r>
            <w:r w:rsidRPr="00A1049C">
              <w:rPr>
                <w:rFonts w:ascii="Times New Roman" w:hAnsi="Times New Roman"/>
                <w:sz w:val="22"/>
                <w:szCs w:val="22"/>
              </w:rPr>
              <w:t>Безопасность жизнедеятельности на территории Березовского района»</w:t>
            </w:r>
          </w:p>
          <w:p w:rsidR="0076017C" w:rsidRPr="004C2198" w:rsidRDefault="0076017C" w:rsidP="0076017C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:rsidR="00300919" w:rsidRPr="00300919" w:rsidRDefault="00300919" w:rsidP="00300919"/>
    <w:p w:rsidR="00300919" w:rsidRPr="00300919" w:rsidRDefault="00300919" w:rsidP="00300919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1025"/>
      </w:tblGrid>
      <w:tr w:rsidR="00300919" w:rsidRPr="00300919" w:rsidTr="00BF11DF">
        <w:tc>
          <w:tcPr>
            <w:tcW w:w="534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78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025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76B02" w:rsidRPr="00300919" w:rsidTr="00BF11DF">
        <w:tc>
          <w:tcPr>
            <w:tcW w:w="534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56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6B02" w:rsidRPr="00300919" w:rsidTr="00BF11DF">
        <w:tc>
          <w:tcPr>
            <w:tcW w:w="534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6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25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9E544B" w:rsidRPr="009E544B" w:rsidTr="00BF11DF">
        <w:tc>
          <w:tcPr>
            <w:tcW w:w="15452" w:type="dxa"/>
            <w:gridSpan w:val="16"/>
          </w:tcPr>
          <w:p w:rsidR="00905270" w:rsidRPr="00905270" w:rsidRDefault="00BD00D8" w:rsidP="00905270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05270">
              <w:rPr>
                <w:rFonts w:ascii="Times New Roman" w:hAnsi="Times New Roman"/>
                <w:sz w:val="20"/>
                <w:szCs w:val="20"/>
              </w:rPr>
              <w:t>Цель 1</w:t>
            </w:r>
            <w:r w:rsidR="00A25CB1">
              <w:rPr>
                <w:rFonts w:ascii="Times New Roman" w:hAnsi="Times New Roman"/>
                <w:sz w:val="20"/>
                <w:szCs w:val="20"/>
              </w:rPr>
              <w:t>:</w:t>
            </w:r>
            <w:r w:rsidRPr="00905270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905270" w:rsidRPr="00905270">
              <w:rPr>
                <w:rFonts w:ascii="Times New Roman" w:hAnsi="Times New Roman"/>
                <w:sz w:val="20"/>
                <w:szCs w:val="20"/>
              </w:rPr>
              <w:t>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  <w:r w:rsidR="00A25CB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BD00D8" w:rsidRPr="009E544B" w:rsidRDefault="00BD00D8" w:rsidP="00BD00D8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73EAC" w:rsidRPr="009D4B0F" w:rsidTr="00BF11DF">
        <w:tc>
          <w:tcPr>
            <w:tcW w:w="534" w:type="dxa"/>
          </w:tcPr>
          <w:p w:rsidR="00473EAC" w:rsidRPr="009D4B0F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473EAC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C8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</w:p>
          <w:p w:rsidR="00473EAC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73EAC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:rsidR="00473EAC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Указ Президента Российской Федерации от 1 января 2018 года № 2 «Об утверждении Основ государственной политики Российской Федерации в области пожарной безопасности на период до 2030 года»; Федеральный закон от 21 декабря 1994 года № 69-ФЗ «О пожарной безопасности»</w:t>
            </w:r>
            <w:r w:rsidR="003F5937">
              <w:rPr>
                <w:rFonts w:ascii="Times New Roman" w:hAnsi="Times New Roman"/>
                <w:sz w:val="20"/>
                <w:szCs w:val="20"/>
              </w:rPr>
              <w:t>;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Федеральный закон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от 22 июля 2008 года № 123-ФЗ «Технический регламент о требованиях пожарной безопасности»</w:t>
            </w:r>
          </w:p>
        </w:tc>
        <w:tc>
          <w:tcPr>
            <w:tcW w:w="1134" w:type="dxa"/>
            <w:vAlign w:val="center"/>
          </w:tcPr>
          <w:p w:rsidR="00473EAC" w:rsidRPr="00641BF3" w:rsidRDefault="00473EAC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М</w:t>
            </w:r>
            <w:r w:rsidR="000D3665">
              <w:rPr>
                <w:rFonts w:ascii="Times New Roman" w:hAnsi="Times New Roman"/>
                <w:sz w:val="20"/>
                <w:szCs w:val="20"/>
              </w:rPr>
              <w:t>КУ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>ГЗН Бере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>зовского района», Муниципальное казенное учреждение «Управление капитального строительства и ремонта Березовск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ого района»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«Хозяйственно-эксплуатационная </w:t>
            </w:r>
            <w:r w:rsidRPr="00511E82">
              <w:rPr>
                <w:rFonts w:ascii="Times New Roman" w:hAnsi="Times New Roman"/>
                <w:sz w:val="20"/>
                <w:szCs w:val="20"/>
              </w:rPr>
              <w:t>служба администрации городского поселения Березово»</w:t>
            </w:r>
          </w:p>
        </w:tc>
        <w:tc>
          <w:tcPr>
            <w:tcW w:w="1025" w:type="dxa"/>
          </w:tcPr>
          <w:p w:rsidR="00473EAC" w:rsidRPr="00641BF3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473EAC" w:rsidRPr="009D4B0F" w:rsidTr="00BF11DF">
        <w:tc>
          <w:tcPr>
            <w:tcW w:w="15452" w:type="dxa"/>
            <w:gridSpan w:val="16"/>
          </w:tcPr>
          <w:p w:rsidR="00473EAC" w:rsidRDefault="00473EAC" w:rsidP="00473E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8501F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1C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Цель </w:t>
            </w:r>
            <w:r w:rsidRPr="004771C9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4771C9">
              <w:rPr>
                <w:rFonts w:ascii="Times New Roman" w:hAnsi="Times New Roman"/>
                <w:sz w:val="20"/>
                <w:szCs w:val="20"/>
                <w:lang w:bidi="ru-RU"/>
              </w:rPr>
              <w:t>: «</w:t>
            </w:r>
            <w:r w:rsidRPr="004771C9">
              <w:rPr>
                <w:rFonts w:ascii="Times New Roman" w:hAnsi="Times New Roman"/>
                <w:sz w:val="20"/>
                <w:szCs w:val="20"/>
              </w:rPr>
              <w:t>Выполнение мероприятий в сфере гражданской обороны, защиты населения и территорий от чрезвычайных ситуаций</w:t>
            </w:r>
            <w:r w:rsidR="00A25CB1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Березово»</w:t>
            </w:r>
          </w:p>
        </w:tc>
      </w:tr>
      <w:tr w:rsidR="004771C9" w:rsidRPr="009D4B0F" w:rsidTr="00BF11DF">
        <w:tc>
          <w:tcPr>
            <w:tcW w:w="534" w:type="dxa"/>
          </w:tcPr>
          <w:p w:rsidR="004771C9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771C9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:rsidR="004771C9" w:rsidRPr="004C2198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до уровня</w:t>
            </w:r>
          </w:p>
        </w:tc>
        <w:tc>
          <w:tcPr>
            <w:tcW w:w="987" w:type="dxa"/>
            <w:vAlign w:val="center"/>
          </w:tcPr>
          <w:p w:rsidR="004771C9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4771C9" w:rsidRPr="00641BF3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4771C9" w:rsidRPr="00641BF3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4771C9" w:rsidRPr="00641BF3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4771C9" w:rsidRPr="00D8754C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771C9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Федеральн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закон от 21 декабря 1994 г. № 68-ФЗ «О защите населения и территорий от чрезвычайных ситуаций природного и техногенного характера»;</w:t>
            </w:r>
          </w:p>
          <w:p w:rsidR="004771C9" w:rsidRPr="00641BF3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Указ Президента Российской Федерации от 13 ноября 2012 г. № 1522 «О создании комплексной системы экстренного оповещения населения об угрозе возникновения или возникновении чрезв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ычайных ситуаций». </w:t>
            </w:r>
          </w:p>
        </w:tc>
        <w:tc>
          <w:tcPr>
            <w:tcW w:w="1134" w:type="dxa"/>
          </w:tcPr>
          <w:p w:rsidR="004771C9" w:rsidRPr="00641BF3" w:rsidRDefault="004771C9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М</w:t>
            </w:r>
            <w:r w:rsidR="000D3665">
              <w:rPr>
                <w:rFonts w:ascii="Times New Roman" w:hAnsi="Times New Roman"/>
                <w:sz w:val="20"/>
                <w:szCs w:val="20"/>
              </w:rPr>
              <w:t>КУ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>Березовского района»</w:t>
            </w:r>
          </w:p>
        </w:tc>
        <w:tc>
          <w:tcPr>
            <w:tcW w:w="1025" w:type="dxa"/>
          </w:tcPr>
          <w:p w:rsidR="004771C9" w:rsidRPr="0003749D" w:rsidRDefault="004771C9" w:rsidP="004771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334B3" w:rsidRPr="009D4B0F" w:rsidTr="00BF11DF">
        <w:tc>
          <w:tcPr>
            <w:tcW w:w="534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:rsidR="00C334B3" w:rsidRPr="003F5601" w:rsidRDefault="00C334B3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Оснащение пунктов временного размещения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населения необходимым оборудованием</w:t>
            </w:r>
          </w:p>
        </w:tc>
        <w:tc>
          <w:tcPr>
            <w:tcW w:w="987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993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334B3" w:rsidRPr="00B171B9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B9">
              <w:rPr>
                <w:rFonts w:ascii="Times New Roman" w:hAnsi="Times New Roman"/>
                <w:sz w:val="20"/>
                <w:szCs w:val="20"/>
              </w:rPr>
              <w:t>Федеральн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Pr="00B171B9">
              <w:rPr>
                <w:rFonts w:ascii="Times New Roman" w:hAnsi="Times New Roman"/>
                <w:sz w:val="20"/>
                <w:szCs w:val="20"/>
              </w:rPr>
              <w:t xml:space="preserve"> закон от 21 декабря 1994 г. № 68-ФЗ «О защите </w:t>
            </w:r>
            <w:r w:rsidRPr="00B171B9">
              <w:rPr>
                <w:rFonts w:ascii="Times New Roman" w:hAnsi="Times New Roman"/>
                <w:sz w:val="20"/>
                <w:szCs w:val="20"/>
              </w:rPr>
              <w:lastRenderedPageBreak/>
              <w:t>населения и территорий от чрезвычайных ситуаций природного и техногенного характера»; Федеральн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Pr="00B171B9">
              <w:rPr>
                <w:rFonts w:ascii="Times New Roman" w:hAnsi="Times New Roman"/>
                <w:sz w:val="20"/>
                <w:szCs w:val="20"/>
              </w:rPr>
              <w:t xml:space="preserve"> закон от 12 февраля 1998 г. № 28-ФЗ «О гражданской обороне»</w:t>
            </w:r>
          </w:p>
        </w:tc>
        <w:tc>
          <w:tcPr>
            <w:tcW w:w="1134" w:type="dxa"/>
          </w:tcPr>
          <w:p w:rsidR="00C334B3" w:rsidRPr="005617DC" w:rsidRDefault="00C334B3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7DC">
              <w:rPr>
                <w:rFonts w:ascii="Times New Roman" w:hAnsi="Times New Roman"/>
                <w:sz w:val="20"/>
                <w:szCs w:val="20"/>
              </w:rPr>
              <w:lastRenderedPageBreak/>
              <w:t>М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КУ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 xml:space="preserve"> 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 xml:space="preserve"> Березовск</w:t>
            </w:r>
            <w:r w:rsidRPr="005617DC">
              <w:rPr>
                <w:rFonts w:ascii="Times New Roman" w:hAnsi="Times New Roman"/>
                <w:sz w:val="20"/>
                <w:szCs w:val="20"/>
              </w:rPr>
              <w:lastRenderedPageBreak/>
              <w:t>ого района»</w:t>
            </w:r>
          </w:p>
        </w:tc>
        <w:tc>
          <w:tcPr>
            <w:tcW w:w="1025" w:type="dxa"/>
          </w:tcPr>
          <w:p w:rsidR="00C334B3" w:rsidRPr="00641BF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C334B3" w:rsidRPr="009D4B0F" w:rsidTr="00BF11DF">
        <w:tc>
          <w:tcPr>
            <w:tcW w:w="534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984" w:type="dxa"/>
            <w:gridSpan w:val="2"/>
            <w:vAlign w:val="center"/>
          </w:tcPr>
          <w:p w:rsidR="00C334B3" w:rsidRDefault="00C334B3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</w:t>
            </w:r>
            <w:r w:rsidRPr="00DF5C02">
              <w:rPr>
                <w:rFonts w:ascii="Times New Roman" w:hAnsi="Times New Roman"/>
                <w:sz w:val="20"/>
                <w:szCs w:val="20"/>
              </w:rPr>
              <w:t xml:space="preserve"> проведенных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запланированных</w:t>
            </w:r>
            <w:r w:rsidRPr="00DF5C02">
              <w:rPr>
                <w:rFonts w:ascii="Times New Roman" w:hAnsi="Times New Roman"/>
                <w:sz w:val="20"/>
                <w:szCs w:val="20"/>
              </w:rPr>
              <w:t xml:space="preserve"> учений и тренировок</w:t>
            </w:r>
          </w:p>
        </w:tc>
        <w:tc>
          <w:tcPr>
            <w:tcW w:w="987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334B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C03">
              <w:rPr>
                <w:rFonts w:ascii="Times New Roman" w:hAnsi="Times New Roman"/>
                <w:sz w:val="20"/>
                <w:szCs w:val="20"/>
              </w:rPr>
              <w:t>Федеральн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Pr="00B22C03">
              <w:rPr>
                <w:rFonts w:ascii="Times New Roman" w:hAnsi="Times New Roman"/>
                <w:sz w:val="20"/>
                <w:szCs w:val="20"/>
              </w:rPr>
              <w:t xml:space="preserve"> закон от 12 февраля 1998 г. № 28-ФЗ «О гражданской обороне»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34B3" w:rsidRPr="00B171B9" w:rsidRDefault="00C334B3" w:rsidP="00A25C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C03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Российской Федерации от 2 ноября 2000 г. </w:t>
            </w:r>
            <w:r w:rsidR="00A25CB1">
              <w:rPr>
                <w:rFonts w:ascii="Times New Roman" w:hAnsi="Times New Roman"/>
                <w:sz w:val="20"/>
                <w:szCs w:val="20"/>
              </w:rPr>
              <w:t>№</w:t>
            </w:r>
            <w:r w:rsidRPr="00B22C03">
              <w:rPr>
                <w:rFonts w:ascii="Times New Roman" w:hAnsi="Times New Roman"/>
                <w:sz w:val="20"/>
                <w:szCs w:val="20"/>
              </w:rPr>
              <w:t xml:space="preserve"> 841 </w:t>
            </w:r>
            <w:r w:rsidR="00A25CB1">
              <w:rPr>
                <w:rFonts w:ascii="Times New Roman" w:hAnsi="Times New Roman"/>
                <w:sz w:val="20"/>
                <w:szCs w:val="20"/>
              </w:rPr>
              <w:t>«</w:t>
            </w:r>
            <w:r w:rsidRPr="00B22C03">
              <w:rPr>
                <w:rFonts w:ascii="Times New Roman" w:hAnsi="Times New Roman"/>
                <w:sz w:val="20"/>
                <w:szCs w:val="20"/>
              </w:rPr>
              <w:t>Об утверждении Положения о подготовке населения в области гражданской обороны</w:t>
            </w:r>
            <w:r w:rsidR="00A25CB1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:rsidR="00C334B3" w:rsidRPr="005617DC" w:rsidRDefault="00C334B3" w:rsidP="000D36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7DC">
              <w:rPr>
                <w:rFonts w:ascii="Times New Roman" w:hAnsi="Times New Roman"/>
                <w:sz w:val="20"/>
                <w:szCs w:val="20"/>
              </w:rPr>
              <w:t>М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КУ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 xml:space="preserve"> Березовского района»</w:t>
            </w:r>
          </w:p>
        </w:tc>
        <w:tc>
          <w:tcPr>
            <w:tcW w:w="1025" w:type="dxa"/>
          </w:tcPr>
          <w:p w:rsidR="00C334B3" w:rsidRPr="00641BF3" w:rsidRDefault="00C334B3" w:rsidP="00C334B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300919" w:rsidRPr="00300919" w:rsidRDefault="00300919" w:rsidP="00300919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300919" w:rsidRPr="00300919" w:rsidTr="00BF11DF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300919" w:rsidRPr="00300919" w:rsidTr="00BF11DF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</w:tcPr>
          <w:p w:rsidR="00300919" w:rsidRPr="003F5937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F777E" w:rsidRPr="00300919" w:rsidTr="00BF11DF">
        <w:tc>
          <w:tcPr>
            <w:tcW w:w="750" w:type="dxa"/>
          </w:tcPr>
          <w:p w:rsidR="002F777E" w:rsidRPr="00300919" w:rsidRDefault="002F777E" w:rsidP="002F777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2F777E" w:rsidRPr="003C06A4" w:rsidRDefault="002F777E" w:rsidP="002F777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11E82">
              <w:rPr>
                <w:rFonts w:ascii="Times New Roman" w:hAnsi="Times New Roman"/>
                <w:b/>
                <w:sz w:val="20"/>
                <w:szCs w:val="20"/>
              </w:rPr>
              <w:t>«Укрепление пожарной безопасности»</w:t>
            </w:r>
          </w:p>
        </w:tc>
      </w:tr>
      <w:tr w:rsidR="002F777E" w:rsidRPr="00300919" w:rsidTr="00BF11DF">
        <w:tc>
          <w:tcPr>
            <w:tcW w:w="750" w:type="dxa"/>
          </w:tcPr>
          <w:p w:rsidR="002F777E" w:rsidRPr="00300919" w:rsidRDefault="002F777E" w:rsidP="002F777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30091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vAlign w:val="center"/>
          </w:tcPr>
          <w:p w:rsidR="002F777E" w:rsidRPr="006B096E" w:rsidRDefault="002F777E" w:rsidP="002F777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096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B096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511E82">
              <w:rPr>
                <w:rFonts w:ascii="Times New Roman" w:hAnsi="Times New Roman"/>
                <w:b/>
                <w:sz w:val="20"/>
                <w:szCs w:val="20"/>
              </w:rPr>
              <w:t>Повышение уровня безопасности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 городском поселении Березово»</w:t>
            </w:r>
          </w:p>
        </w:tc>
      </w:tr>
      <w:tr w:rsidR="002F777E" w:rsidRPr="00300919" w:rsidTr="00BF11DF">
        <w:tc>
          <w:tcPr>
            <w:tcW w:w="750" w:type="dxa"/>
          </w:tcPr>
          <w:p w:rsidR="002F777E" w:rsidRPr="00300919" w:rsidRDefault="002F777E" w:rsidP="002F777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0D3665" w:rsidRDefault="002F777E" w:rsidP="000D366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Березовского района»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2F777E" w:rsidRPr="00300919" w:rsidRDefault="002F777E" w:rsidP="000D366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«Хозяйственно-эксплуатационная </w:t>
            </w:r>
            <w:r w:rsidRPr="00511E82">
              <w:rPr>
                <w:rFonts w:ascii="Times New Roman" w:hAnsi="Times New Roman"/>
                <w:sz w:val="20"/>
                <w:szCs w:val="20"/>
              </w:rPr>
              <w:t>служба администрации городского поселения Березово»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E1F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9906" w:type="dxa"/>
            <w:gridSpan w:val="2"/>
            <w:vAlign w:val="center"/>
          </w:tcPr>
          <w:p w:rsidR="002F777E" w:rsidRPr="00311405" w:rsidRDefault="002F777E" w:rsidP="002F777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405">
              <w:rPr>
                <w:rFonts w:ascii="Times New Roman" w:hAnsi="Times New Roman"/>
                <w:sz w:val="20"/>
                <w:szCs w:val="20"/>
              </w:rPr>
              <w:lastRenderedPageBreak/>
              <w:t>Срок реализации: 2025-2030 годы</w:t>
            </w:r>
          </w:p>
        </w:tc>
      </w:tr>
      <w:tr w:rsidR="002F777E" w:rsidRPr="00300919" w:rsidTr="00BF11DF">
        <w:tc>
          <w:tcPr>
            <w:tcW w:w="750" w:type="dxa"/>
          </w:tcPr>
          <w:p w:rsidR="002F777E" w:rsidRPr="00300919" w:rsidRDefault="002F777E" w:rsidP="002F777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4796" w:type="dxa"/>
          </w:tcPr>
          <w:p w:rsidR="002F777E" w:rsidRPr="009B6A44" w:rsidRDefault="002F777E" w:rsidP="002F777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5C02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 населённых пунктов городского поселения Березово</w:t>
            </w:r>
          </w:p>
        </w:tc>
        <w:tc>
          <w:tcPr>
            <w:tcW w:w="5910" w:type="dxa"/>
          </w:tcPr>
          <w:p w:rsidR="002F777E" w:rsidRPr="009B6A44" w:rsidRDefault="002F777E" w:rsidP="002F777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Готовность населенных пунктов городского поселения Березово к предупреждению и ликвидации пожаров на территории городского поселения.</w:t>
            </w:r>
          </w:p>
        </w:tc>
        <w:tc>
          <w:tcPr>
            <w:tcW w:w="3996" w:type="dxa"/>
          </w:tcPr>
          <w:p w:rsidR="002F777E" w:rsidRPr="00295F47" w:rsidRDefault="002F777E" w:rsidP="002F777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5F47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95F47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 к 2030 году на уровне 100%.</w:t>
            </w:r>
          </w:p>
        </w:tc>
      </w:tr>
      <w:tr w:rsidR="0001130B" w:rsidRPr="00300919" w:rsidTr="00BF11DF">
        <w:tc>
          <w:tcPr>
            <w:tcW w:w="750" w:type="dxa"/>
          </w:tcPr>
          <w:p w:rsidR="0001130B" w:rsidRPr="00300919" w:rsidRDefault="0001130B" w:rsidP="0001130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</w:tcPr>
          <w:p w:rsidR="0001130B" w:rsidRPr="003C06A4" w:rsidRDefault="0001130B" w:rsidP="0001130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C36C8">
              <w:rPr>
                <w:rFonts w:ascii="Times New Roman" w:hAnsi="Times New Roman"/>
                <w:b/>
                <w:sz w:val="20"/>
                <w:szCs w:val="20"/>
              </w:rPr>
              <w:t>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</w:tc>
      </w:tr>
      <w:tr w:rsidR="0001130B" w:rsidRPr="00300919" w:rsidTr="00BF11DF">
        <w:tc>
          <w:tcPr>
            <w:tcW w:w="750" w:type="dxa"/>
          </w:tcPr>
          <w:p w:rsidR="0001130B" w:rsidRPr="00300919" w:rsidRDefault="0001130B" w:rsidP="0001130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01130B" w:rsidRPr="003C06A4" w:rsidRDefault="0001130B" w:rsidP="0001130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</w:t>
            </w:r>
            <w:r w:rsidRPr="00680E35">
              <w:rPr>
                <w:rFonts w:ascii="Times New Roman" w:hAnsi="Times New Roman"/>
                <w:b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80E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CC36C8">
              <w:rPr>
                <w:rFonts w:ascii="Times New Roman" w:hAnsi="Times New Roman"/>
                <w:b/>
                <w:sz w:val="20"/>
                <w:szCs w:val="20"/>
              </w:rPr>
              <w:t>Реконструкция муниципальной системы оповещения ГО и ЧС городского поселения Березово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01130B" w:rsidRPr="00300919" w:rsidTr="00BF11DF">
        <w:tc>
          <w:tcPr>
            <w:tcW w:w="750" w:type="dxa"/>
          </w:tcPr>
          <w:p w:rsidR="0001130B" w:rsidRPr="00300919" w:rsidRDefault="0001130B" w:rsidP="0001130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01130B" w:rsidRDefault="0001130B" w:rsidP="0001130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«УГЗН </w:t>
            </w:r>
            <w:r>
              <w:rPr>
                <w:rFonts w:ascii="Times New Roman" w:hAnsi="Times New Roman"/>
                <w:sz w:val="20"/>
                <w:szCs w:val="20"/>
              </w:rPr>
              <w:t>Березовского района»</w:t>
            </w:r>
          </w:p>
          <w:p w:rsidR="0001130B" w:rsidRPr="0003749D" w:rsidRDefault="0001130B" w:rsidP="0001130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6" w:type="dxa"/>
            <w:gridSpan w:val="2"/>
            <w:vAlign w:val="center"/>
          </w:tcPr>
          <w:p w:rsidR="0001130B" w:rsidRPr="00300919" w:rsidRDefault="0001130B" w:rsidP="0001130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405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A035BF" w:rsidRPr="00300919" w:rsidTr="00BF11DF">
        <w:tc>
          <w:tcPr>
            <w:tcW w:w="750" w:type="dxa"/>
          </w:tcPr>
          <w:p w:rsidR="00A035BF" w:rsidRPr="003C06A4" w:rsidRDefault="00A035BF" w:rsidP="00A035B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A035BF" w:rsidRPr="003A4708" w:rsidRDefault="00A035BF" w:rsidP="00A035B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3A4708">
              <w:rPr>
                <w:rFonts w:ascii="Times New Roman" w:hAnsi="Times New Roman"/>
                <w:sz w:val="20"/>
                <w:szCs w:val="20"/>
              </w:rPr>
              <w:t xml:space="preserve">оздание и поддержание в состоянии постоянной готовности к использованию технических систем управления </w:t>
            </w:r>
            <w:r>
              <w:rPr>
                <w:rFonts w:ascii="Times New Roman" w:hAnsi="Times New Roman"/>
                <w:sz w:val="20"/>
                <w:szCs w:val="20"/>
              </w:rPr>
              <w:t>городского поселения</w:t>
            </w:r>
            <w:r w:rsidRPr="003A4708">
              <w:rPr>
                <w:rFonts w:ascii="Times New Roman" w:hAnsi="Times New Roman"/>
                <w:sz w:val="20"/>
                <w:szCs w:val="20"/>
              </w:rPr>
              <w:t xml:space="preserve"> территориальной автоматизированной системы центрального оповещения</w:t>
            </w:r>
          </w:p>
        </w:tc>
        <w:tc>
          <w:tcPr>
            <w:tcW w:w="5910" w:type="dxa"/>
          </w:tcPr>
          <w:p w:rsidR="00A035BF" w:rsidRPr="00AD179B" w:rsidRDefault="00A035BF" w:rsidP="00A035B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1FDF">
              <w:rPr>
                <w:rFonts w:ascii="Times New Roman" w:hAnsi="Times New Roman"/>
                <w:sz w:val="20"/>
                <w:szCs w:val="20"/>
              </w:rPr>
              <w:t>Обеспечение функционирования муниципального сегмента территориальной автоматизированной системы центрального оповещения (ТАСЦО)</w:t>
            </w:r>
          </w:p>
        </w:tc>
        <w:tc>
          <w:tcPr>
            <w:tcW w:w="3996" w:type="dxa"/>
          </w:tcPr>
          <w:p w:rsidR="00A035BF" w:rsidRPr="00AD179B" w:rsidRDefault="00A035BF" w:rsidP="00A035B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AE1FDF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 городского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2030 году</w:t>
            </w:r>
            <w:r w:rsidRPr="00AE1FDF">
              <w:rPr>
                <w:rFonts w:ascii="Times New Roman" w:hAnsi="Times New Roman"/>
                <w:sz w:val="20"/>
                <w:szCs w:val="20"/>
              </w:rPr>
              <w:t xml:space="preserve"> до уровня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93 %</w:t>
            </w:r>
          </w:p>
        </w:tc>
      </w:tr>
      <w:tr w:rsidR="00605BC4" w:rsidRPr="00300919" w:rsidTr="00BF11DF">
        <w:tc>
          <w:tcPr>
            <w:tcW w:w="750" w:type="dxa"/>
          </w:tcPr>
          <w:p w:rsidR="00605BC4" w:rsidRPr="00113F57" w:rsidRDefault="00605BC4" w:rsidP="00605BC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4702" w:type="dxa"/>
            <w:gridSpan w:val="3"/>
          </w:tcPr>
          <w:p w:rsidR="00605BC4" w:rsidRPr="00667AEA" w:rsidRDefault="00605BC4" w:rsidP="00605BC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AEA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67AE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927CDD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9F4F0A" w:rsidRPr="00300919" w:rsidTr="00BF11DF">
        <w:tc>
          <w:tcPr>
            <w:tcW w:w="750" w:type="dxa"/>
          </w:tcPr>
          <w:p w:rsidR="009F4F0A" w:rsidRPr="00300919" w:rsidRDefault="009F4F0A" w:rsidP="009F4F0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F4F0A" w:rsidRPr="009B6A44" w:rsidRDefault="009F4F0A" w:rsidP="000D366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Березовского района»</w:t>
            </w:r>
          </w:p>
        </w:tc>
        <w:tc>
          <w:tcPr>
            <w:tcW w:w="9906" w:type="dxa"/>
            <w:gridSpan w:val="2"/>
          </w:tcPr>
          <w:p w:rsidR="009F4F0A" w:rsidRDefault="009F4F0A" w:rsidP="009F4F0A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9F4F0A" w:rsidRDefault="009F4F0A" w:rsidP="009F4F0A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9F4F0A" w:rsidRPr="0003749D" w:rsidRDefault="009F4F0A" w:rsidP="009F4F0A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F3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C1DCC" w:rsidRPr="00300919" w:rsidTr="00BF11DF">
        <w:trPr>
          <w:trHeight w:val="1139"/>
        </w:trPr>
        <w:tc>
          <w:tcPr>
            <w:tcW w:w="750" w:type="dxa"/>
          </w:tcPr>
          <w:p w:rsidR="007C1DCC" w:rsidRPr="006B096E" w:rsidRDefault="007C1DCC" w:rsidP="007C1D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E79B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E79B3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796" w:type="dxa"/>
          </w:tcPr>
          <w:p w:rsidR="007C1DCC" w:rsidRPr="00667AEA" w:rsidRDefault="007C1DCC" w:rsidP="007C1DC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5C02">
              <w:rPr>
                <w:rFonts w:ascii="Times New Roman" w:hAnsi="Times New Roman"/>
                <w:sz w:val="20"/>
                <w:szCs w:val="20"/>
              </w:rPr>
              <w:t>Обеспечение защиты населения и территорий от чрезвычайных ситуаций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10" w:type="dxa"/>
          </w:tcPr>
          <w:p w:rsidR="007C1DCC" w:rsidRPr="00667AEA" w:rsidRDefault="007C1DCC" w:rsidP="007C1DC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</w:t>
            </w:r>
            <w:r w:rsidRPr="00DC7CF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нижение риска чрезвычайных ситуаций природного и техногенного характера, сокращение количества погибших и пострадавших в чрезвычайных ситуациях и предотвращение экономического ущерба от чрезвычайных ситуаций.</w:t>
            </w:r>
          </w:p>
        </w:tc>
        <w:tc>
          <w:tcPr>
            <w:tcW w:w="3996" w:type="dxa"/>
          </w:tcPr>
          <w:p w:rsidR="007C1DCC" w:rsidRPr="003F5601" w:rsidRDefault="007C1DCC" w:rsidP="007C1DCC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3. Оснащение пунктов временного размещения населения необходимым оборудованием к 2030 году до уровня 100%.</w:t>
            </w:r>
          </w:p>
        </w:tc>
      </w:tr>
      <w:tr w:rsidR="000809CA" w:rsidRPr="00300919" w:rsidTr="00BF11DF">
        <w:tc>
          <w:tcPr>
            <w:tcW w:w="750" w:type="dxa"/>
          </w:tcPr>
          <w:p w:rsidR="000809CA" w:rsidRPr="00113F57" w:rsidRDefault="000809CA" w:rsidP="000809C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14702" w:type="dxa"/>
            <w:gridSpan w:val="3"/>
          </w:tcPr>
          <w:p w:rsidR="000809CA" w:rsidRPr="00DF5C02" w:rsidRDefault="000809CA" w:rsidP="000809C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F5C02">
              <w:rPr>
                <w:rFonts w:ascii="Times New Roman" w:hAnsi="Times New Roman"/>
                <w:b/>
                <w:sz w:val="20"/>
                <w:szCs w:val="20"/>
              </w:rPr>
              <w:t xml:space="preserve">Проведение учений и тренировок </w:t>
            </w:r>
          </w:p>
          <w:p w:rsidR="000809CA" w:rsidRPr="006B096E" w:rsidRDefault="000809CA" w:rsidP="000809C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5C02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0809CA" w:rsidRPr="00300919" w:rsidTr="00BF11DF">
        <w:tc>
          <w:tcPr>
            <w:tcW w:w="750" w:type="dxa"/>
          </w:tcPr>
          <w:p w:rsidR="000809CA" w:rsidRPr="00300919" w:rsidRDefault="000809CA" w:rsidP="000809C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:rsidR="000809CA" w:rsidRDefault="000809CA" w:rsidP="000D366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B096E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Pr="006B096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МКУ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>«У</w:t>
            </w:r>
            <w:r w:rsidR="000D3665">
              <w:rPr>
                <w:rFonts w:ascii="Times New Roman" w:hAnsi="Times New Roman"/>
                <w:sz w:val="20"/>
                <w:szCs w:val="20"/>
              </w:rPr>
              <w:t xml:space="preserve">ГЗН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 xml:space="preserve"> Березовского района»</w:t>
            </w:r>
          </w:p>
        </w:tc>
        <w:tc>
          <w:tcPr>
            <w:tcW w:w="9906" w:type="dxa"/>
            <w:gridSpan w:val="2"/>
          </w:tcPr>
          <w:p w:rsidR="000809CA" w:rsidRDefault="000809CA" w:rsidP="000809CA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09CA" w:rsidRDefault="000809CA" w:rsidP="000809CA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09CA" w:rsidRPr="0003749D" w:rsidRDefault="000809CA" w:rsidP="000809CA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F3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0809CA" w:rsidRPr="00300919" w:rsidTr="00BF11DF">
        <w:tc>
          <w:tcPr>
            <w:tcW w:w="750" w:type="dxa"/>
          </w:tcPr>
          <w:p w:rsidR="000809CA" w:rsidRDefault="000809CA" w:rsidP="000809C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2.3.1.</w:t>
            </w:r>
          </w:p>
          <w:p w:rsidR="000809CA" w:rsidRDefault="000809CA" w:rsidP="000809C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09CA" w:rsidRPr="0003749D" w:rsidRDefault="000809CA" w:rsidP="000809C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:rsidR="000809CA" w:rsidRDefault="000809CA" w:rsidP="000809C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уровня подготовки населения и специалистов к действиям в чрезвычайных ситуациях </w:t>
            </w:r>
            <w:r w:rsidRPr="009720B3">
              <w:rPr>
                <w:rFonts w:ascii="Times New Roman" w:hAnsi="Times New Roman"/>
                <w:sz w:val="20"/>
                <w:szCs w:val="20"/>
              </w:rPr>
              <w:t>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10" w:type="dxa"/>
          </w:tcPr>
          <w:p w:rsidR="000809CA" w:rsidRPr="009720B3" w:rsidRDefault="000809CA" w:rsidP="000809C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Оценка с</w:t>
            </w:r>
            <w:r w:rsidRPr="009720B3">
              <w:rPr>
                <w:rFonts w:ascii="Times New Roman" w:hAnsi="Times New Roman"/>
                <w:sz w:val="20"/>
                <w:szCs w:val="20"/>
              </w:rPr>
              <w:t>тепен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9720B3">
              <w:rPr>
                <w:rFonts w:ascii="Times New Roman" w:hAnsi="Times New Roman"/>
                <w:sz w:val="20"/>
                <w:szCs w:val="20"/>
              </w:rPr>
              <w:t xml:space="preserve"> обучения населения способам защиты от опас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ностей, возникающих при ведении </w:t>
            </w:r>
            <w:r w:rsidRPr="009720B3">
              <w:rPr>
                <w:rFonts w:ascii="Times New Roman" w:hAnsi="Times New Roman"/>
                <w:sz w:val="20"/>
                <w:szCs w:val="20"/>
              </w:rPr>
              <w:t>ЧС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6" w:type="dxa"/>
          </w:tcPr>
          <w:p w:rsidR="000809CA" w:rsidRPr="00295F47" w:rsidRDefault="000809CA" w:rsidP="000809C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5F47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Доля</w:t>
            </w:r>
            <w:r w:rsidRPr="00295F47">
              <w:rPr>
                <w:rFonts w:ascii="Times New Roman" w:hAnsi="Times New Roman"/>
                <w:sz w:val="20"/>
                <w:szCs w:val="20"/>
              </w:rPr>
              <w:t xml:space="preserve"> проведенных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запланированных </w:t>
            </w:r>
            <w:r w:rsidRPr="00295F47">
              <w:rPr>
                <w:rFonts w:ascii="Times New Roman" w:hAnsi="Times New Roman"/>
                <w:sz w:val="20"/>
                <w:szCs w:val="20"/>
              </w:rPr>
              <w:t>учений и тренировок.</w:t>
            </w:r>
          </w:p>
        </w:tc>
      </w:tr>
    </w:tbl>
    <w:p w:rsidR="00300919" w:rsidRPr="00300919" w:rsidRDefault="00300919" w:rsidP="00300919">
      <w:pPr>
        <w:ind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300919" w:rsidRPr="00300919" w:rsidTr="0077703C">
        <w:trPr>
          <w:trHeight w:val="358"/>
        </w:trPr>
        <w:tc>
          <w:tcPr>
            <w:tcW w:w="4856" w:type="dxa"/>
            <w:vMerge w:val="restart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73986" w:rsidRPr="00300919" w:rsidTr="0077703C">
        <w:trPr>
          <w:trHeight w:val="275"/>
        </w:trPr>
        <w:tc>
          <w:tcPr>
            <w:tcW w:w="4856" w:type="dxa"/>
            <w:vMerge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D73986" w:rsidRPr="00300919" w:rsidTr="00565D0E">
        <w:trPr>
          <w:trHeight w:val="226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9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tbl>
      <w:tblPr>
        <w:tblStyle w:val="11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AD484C" w:rsidRDefault="00C81E66" w:rsidP="00C81E66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D484C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vAlign w:val="center"/>
          </w:tcPr>
          <w:p w:rsidR="00C81E66" w:rsidRPr="00113F57" w:rsidRDefault="00C81E66" w:rsidP="00617EB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</w:t>
            </w:r>
            <w:r w:rsidR="00617EBF">
              <w:rPr>
                <w:rFonts w:ascii="Times New Roman" w:hAnsi="Times New Roman"/>
                <w:b/>
                <w:sz w:val="20"/>
                <w:szCs w:val="20"/>
              </w:rPr>
              <w:t>074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617EB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C81E66" w:rsidRPr="00113F57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5 636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113F57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4 126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113F57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417" w:type="dxa"/>
            <w:vAlign w:val="center"/>
          </w:tcPr>
          <w:p w:rsidR="00C81E66" w:rsidRPr="00113F57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560" w:type="dxa"/>
            <w:vAlign w:val="center"/>
          </w:tcPr>
          <w:p w:rsidR="00C81E66" w:rsidRPr="00113F57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4 126,0</w:t>
            </w:r>
          </w:p>
        </w:tc>
        <w:tc>
          <w:tcPr>
            <w:tcW w:w="1698" w:type="dxa"/>
            <w:vAlign w:val="center"/>
          </w:tcPr>
          <w:p w:rsidR="00C81E66" w:rsidRPr="00C81E66" w:rsidRDefault="00617EBF" w:rsidP="00617EB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27 214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</w:t>
            </w:r>
            <w:bookmarkStart w:id="1" w:name="_GoBack"/>
            <w:bookmarkEnd w:id="1"/>
            <w:r>
              <w:rPr>
                <w:rFonts w:ascii="Times New Roman" w:hAnsi="Times New Roman"/>
                <w:sz w:val="20"/>
                <w:szCs w:val="20"/>
              </w:rPr>
              <w:t>льный бюджет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C81E66" w:rsidRPr="00252194" w:rsidRDefault="002E1C77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C77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C81E66" w:rsidRPr="00252194" w:rsidRDefault="000715AE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5AE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F52A29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2A29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vAlign w:val="center"/>
          </w:tcPr>
          <w:p w:rsidR="00C81E66" w:rsidRPr="00677CF1" w:rsidRDefault="00134A52" w:rsidP="00617EB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4A52">
              <w:rPr>
                <w:rFonts w:ascii="Times New Roman" w:hAnsi="Times New Roman"/>
                <w:sz w:val="20"/>
                <w:szCs w:val="20"/>
              </w:rPr>
              <w:t>3 729,1</w:t>
            </w:r>
          </w:p>
        </w:tc>
        <w:tc>
          <w:tcPr>
            <w:tcW w:w="1417" w:type="dxa"/>
            <w:vAlign w:val="center"/>
          </w:tcPr>
          <w:p w:rsidR="00C81E66" w:rsidRPr="00677CF1" w:rsidRDefault="00617EBF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5 636</w:t>
            </w:r>
            <w:r w:rsidR="00C81E66" w:rsidRPr="00677CF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677CF1" w:rsidRDefault="00617EBF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4 126</w:t>
            </w:r>
            <w:r w:rsidR="00C81E66" w:rsidRPr="00677CF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677CF1" w:rsidRDefault="00617EBF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417" w:type="dxa"/>
            <w:vAlign w:val="center"/>
          </w:tcPr>
          <w:p w:rsidR="00C81E66" w:rsidRPr="00677CF1" w:rsidRDefault="00617EBF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560" w:type="dxa"/>
            <w:vAlign w:val="center"/>
          </w:tcPr>
          <w:p w:rsidR="00C81E66" w:rsidRPr="00677CF1" w:rsidRDefault="00617EBF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4 126,0</w:t>
            </w:r>
          </w:p>
        </w:tc>
        <w:tc>
          <w:tcPr>
            <w:tcW w:w="1698" w:type="dxa"/>
            <w:vAlign w:val="center"/>
          </w:tcPr>
          <w:p w:rsidR="00C81E66" w:rsidRPr="00677CF1" w:rsidRDefault="000715AE" w:rsidP="00617EB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5AE"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715AE">
              <w:rPr>
                <w:rFonts w:ascii="Times New Roman" w:hAnsi="Times New Roman"/>
                <w:sz w:val="20"/>
                <w:szCs w:val="20"/>
              </w:rPr>
              <w:t>869,1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A56ECB" w:rsidRDefault="0062713D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2713D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городского поселения Березово  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81E66" w:rsidRPr="0043798B" w:rsidTr="00DE2DD7">
        <w:trPr>
          <w:trHeight w:val="355"/>
        </w:trPr>
        <w:tc>
          <w:tcPr>
            <w:tcW w:w="4856" w:type="dxa"/>
            <w:vAlign w:val="center"/>
          </w:tcPr>
          <w:p w:rsidR="00C81E66" w:rsidRPr="00BD2C48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Pr="006B096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B096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511E82">
              <w:rPr>
                <w:rFonts w:ascii="Times New Roman" w:hAnsi="Times New Roman"/>
                <w:b/>
                <w:sz w:val="20"/>
                <w:szCs w:val="20"/>
              </w:rPr>
              <w:t>Повышение уровня безопасности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 городском поселении Березово»</w:t>
            </w:r>
            <w:r w:rsidRPr="00BD2C48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348" w:type="dxa"/>
            <w:vAlign w:val="center"/>
          </w:tcPr>
          <w:p w:rsidR="00C81E66" w:rsidRPr="001D2305" w:rsidRDefault="00617EBF" w:rsidP="00617EB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3 689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center"/>
          </w:tcPr>
          <w:p w:rsidR="00C81E66" w:rsidRPr="001D2305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5 564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1D2305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4 114</w:t>
            </w:r>
            <w:r w:rsidR="00C81E66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1D2305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417" w:type="dxa"/>
            <w:vAlign w:val="center"/>
          </w:tcPr>
          <w:p w:rsidR="00C81E66" w:rsidRPr="001D2305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560" w:type="dxa"/>
            <w:vAlign w:val="center"/>
          </w:tcPr>
          <w:p w:rsidR="00C81E66" w:rsidRPr="001D2305" w:rsidRDefault="00617EBF" w:rsidP="00F4750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7EBF">
              <w:rPr>
                <w:rFonts w:ascii="Times New Roman" w:hAnsi="Times New Roman"/>
                <w:b/>
                <w:sz w:val="20"/>
                <w:szCs w:val="20"/>
              </w:rPr>
              <w:t>4 114,0</w:t>
            </w:r>
          </w:p>
        </w:tc>
        <w:tc>
          <w:tcPr>
            <w:tcW w:w="1698" w:type="dxa"/>
            <w:vAlign w:val="center"/>
          </w:tcPr>
          <w:p w:rsidR="00C81E66" w:rsidRPr="00C81E66" w:rsidRDefault="00617EBF" w:rsidP="00617EB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25 709</w:t>
            </w:r>
            <w:r w:rsidR="00C81E66" w:rsidRPr="00C81E6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715A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677CF1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677CF1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252194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677CF1" w:rsidRDefault="00C81E66" w:rsidP="00F475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62713D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2713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vAlign w:val="center"/>
          </w:tcPr>
          <w:p w:rsidR="00C81E66" w:rsidRPr="00267528" w:rsidRDefault="00617EBF" w:rsidP="00617EB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3 689</w:t>
            </w:r>
            <w:r w:rsidR="00C81E66" w:rsidRPr="0026752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center"/>
          </w:tcPr>
          <w:p w:rsidR="00C81E66" w:rsidRPr="00267528" w:rsidRDefault="00617EBF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5 564</w:t>
            </w:r>
            <w:r w:rsidR="00C81E66" w:rsidRPr="002675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267528" w:rsidRDefault="00617EBF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4 114</w:t>
            </w:r>
            <w:r w:rsidR="00C81E66" w:rsidRPr="002675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267528" w:rsidRDefault="00617EBF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417" w:type="dxa"/>
            <w:vAlign w:val="center"/>
          </w:tcPr>
          <w:p w:rsidR="00C81E66" w:rsidRPr="00267528" w:rsidRDefault="00617EBF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560" w:type="dxa"/>
            <w:vAlign w:val="center"/>
          </w:tcPr>
          <w:p w:rsidR="00C81E66" w:rsidRPr="00677CF1" w:rsidRDefault="00617EBF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7EBF">
              <w:rPr>
                <w:rFonts w:ascii="Times New Roman" w:hAnsi="Times New Roman"/>
                <w:sz w:val="20"/>
                <w:szCs w:val="20"/>
              </w:rPr>
              <w:t>4 114,0</w:t>
            </w:r>
          </w:p>
        </w:tc>
        <w:tc>
          <w:tcPr>
            <w:tcW w:w="1698" w:type="dxa"/>
            <w:vAlign w:val="center"/>
          </w:tcPr>
          <w:p w:rsidR="00C81E66" w:rsidRPr="00677CF1" w:rsidRDefault="00617EBF" w:rsidP="00617EB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25 709</w:t>
            </w:r>
            <w:r w:rsidR="00C81E66" w:rsidRPr="00677CF1">
              <w:rPr>
                <w:rFonts w:ascii="Times New Roman" w:hAnsi="Times New Roman"/>
                <w:sz w:val="20"/>
                <w:szCs w:val="20"/>
              </w:rPr>
              <w:t>,</w:t>
            </w:r>
            <w:r w:rsidR="000715A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8D0206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vAlign w:val="center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698" w:type="dxa"/>
            <w:vAlign w:val="center"/>
          </w:tcPr>
          <w:p w:rsidR="00C81E66" w:rsidRPr="00677CF1" w:rsidRDefault="00C81E66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43798B">
        <w:trPr>
          <w:trHeight w:val="355"/>
        </w:trPr>
        <w:tc>
          <w:tcPr>
            <w:tcW w:w="4856" w:type="dxa"/>
            <w:vAlign w:val="center"/>
          </w:tcPr>
          <w:p w:rsidR="00C81E66" w:rsidRPr="00D24B08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348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C81E66" w:rsidRPr="001D2305" w:rsidRDefault="00C81E66" w:rsidP="00C81E6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C81E66" w:rsidRPr="00C81E66" w:rsidRDefault="00C81E66" w:rsidP="00C81E6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E6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81E66" w:rsidRPr="0043798B" w:rsidTr="00267528">
        <w:trPr>
          <w:trHeight w:val="355"/>
        </w:trPr>
        <w:tc>
          <w:tcPr>
            <w:tcW w:w="4856" w:type="dxa"/>
            <w:vAlign w:val="center"/>
          </w:tcPr>
          <w:p w:rsidR="00C81E66" w:rsidRPr="00D24B08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</w:tcPr>
          <w:p w:rsidR="00C81E66" w:rsidRPr="00677CF1" w:rsidRDefault="00C81E66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267528">
        <w:trPr>
          <w:trHeight w:val="355"/>
        </w:trPr>
        <w:tc>
          <w:tcPr>
            <w:tcW w:w="4856" w:type="dxa"/>
            <w:vAlign w:val="center"/>
          </w:tcPr>
          <w:p w:rsidR="00C81E66" w:rsidRPr="00D24B08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</w:tcPr>
          <w:p w:rsidR="00C81E66" w:rsidRPr="00677CF1" w:rsidRDefault="00C81E66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1E66" w:rsidRPr="0043798B" w:rsidTr="00267528">
        <w:trPr>
          <w:trHeight w:val="355"/>
        </w:trPr>
        <w:tc>
          <w:tcPr>
            <w:tcW w:w="4856" w:type="dxa"/>
            <w:vAlign w:val="center"/>
          </w:tcPr>
          <w:p w:rsidR="00C81E66" w:rsidRPr="00D24B08" w:rsidRDefault="00C81E66" w:rsidP="00C81E6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C81E66" w:rsidRPr="00677CF1" w:rsidRDefault="00C81E66" w:rsidP="00C81E6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</w:tcPr>
          <w:p w:rsidR="00C81E66" w:rsidRPr="00677CF1" w:rsidRDefault="00C81E66" w:rsidP="00C81E6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8D0206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2713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</w:tcPr>
          <w:p w:rsidR="0062713D" w:rsidRPr="00677CF1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</w:tcPr>
          <w:p w:rsidR="0062713D" w:rsidRPr="00677CF1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</w:tcPr>
          <w:p w:rsidR="0062713D" w:rsidRPr="00677CF1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7C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2713D" w:rsidRPr="0043798B" w:rsidTr="0043798B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3. Комплекс процессных мероприятий: «Предупреждение и ликвидация последствий чрезвычайных ситуаций и стихийных бедствий </w:t>
            </w:r>
            <w:r w:rsidRPr="00D24B0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природного и техногенного характера» (всего), в том числе:</w:t>
            </w:r>
          </w:p>
        </w:tc>
        <w:tc>
          <w:tcPr>
            <w:tcW w:w="1348" w:type="dxa"/>
            <w:vAlign w:val="center"/>
          </w:tcPr>
          <w:p w:rsidR="0062713D" w:rsidRPr="00511BBC" w:rsidRDefault="0062713D" w:rsidP="00134A5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1 384,5</w:t>
            </w:r>
          </w:p>
        </w:tc>
        <w:tc>
          <w:tcPr>
            <w:tcW w:w="1417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72,0</w:t>
            </w:r>
          </w:p>
        </w:tc>
        <w:tc>
          <w:tcPr>
            <w:tcW w:w="1559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418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417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560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12,0</w:t>
            </w:r>
          </w:p>
        </w:tc>
        <w:tc>
          <w:tcPr>
            <w:tcW w:w="1698" w:type="dxa"/>
            <w:vAlign w:val="center"/>
          </w:tcPr>
          <w:p w:rsidR="0062713D" w:rsidRPr="001D2305" w:rsidRDefault="00134A52" w:rsidP="0062713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4A5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4A52">
              <w:rPr>
                <w:rFonts w:ascii="Times New Roman" w:hAnsi="Times New Roman"/>
                <w:b/>
                <w:sz w:val="20"/>
                <w:szCs w:val="20"/>
              </w:rPr>
              <w:t>504,5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348" w:type="dxa"/>
          </w:tcPr>
          <w:p w:rsidR="0062713D" w:rsidRPr="00511BBC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62713D" w:rsidRPr="00511BBC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62713D" w:rsidRPr="00511BBC" w:rsidRDefault="0062713D" w:rsidP="00134A5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sz w:val="20"/>
                <w:szCs w:val="20"/>
              </w:rPr>
              <w:t>1 345,2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1 345,2</w:t>
            </w:r>
          </w:p>
        </w:tc>
      </w:tr>
      <w:tr w:rsidR="0062713D" w:rsidRPr="0043798B" w:rsidTr="0043798B">
        <w:trPr>
          <w:trHeight w:val="355"/>
        </w:trPr>
        <w:tc>
          <w:tcPr>
            <w:tcW w:w="4856" w:type="dxa"/>
            <w:vAlign w:val="center"/>
          </w:tcPr>
          <w:p w:rsidR="0062713D" w:rsidRPr="008D0206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2713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vAlign w:val="center"/>
          </w:tcPr>
          <w:p w:rsidR="0062713D" w:rsidRPr="00511BBC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sz w:val="20"/>
                <w:szCs w:val="20"/>
              </w:rPr>
              <w:t xml:space="preserve">       39,3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72,0</w:t>
            </w:r>
          </w:p>
        </w:tc>
        <w:tc>
          <w:tcPr>
            <w:tcW w:w="1559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418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560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12,0</w:t>
            </w:r>
          </w:p>
        </w:tc>
        <w:tc>
          <w:tcPr>
            <w:tcW w:w="1698" w:type="dxa"/>
            <w:vAlign w:val="center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159,3</w:t>
            </w:r>
          </w:p>
        </w:tc>
      </w:tr>
      <w:tr w:rsidR="0062713D" w:rsidRPr="0043798B" w:rsidTr="0043798B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62713D" w:rsidRPr="00511BBC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64C1"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2713D" w:rsidRPr="0043798B" w:rsidTr="0043798B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4 Комплекс процессных мероприятий: «Проведение учений и тренировок </w:t>
            </w:r>
          </w:p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ситуаций», (всего) в том числе:</w:t>
            </w:r>
          </w:p>
        </w:tc>
        <w:tc>
          <w:tcPr>
            <w:tcW w:w="1348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vAlign w:val="center"/>
          </w:tcPr>
          <w:p w:rsidR="0062713D" w:rsidRPr="001D2305" w:rsidRDefault="0062713D" w:rsidP="0062713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62713D" w:rsidRPr="001D2305" w:rsidRDefault="0062713D" w:rsidP="0062713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:rsidR="0062713D" w:rsidRPr="008D0206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2713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0,0</w:t>
            </w:r>
          </w:p>
        </w:tc>
        <w:tc>
          <w:tcPr>
            <w:tcW w:w="1698" w:type="dxa"/>
            <w:vAlign w:val="center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2713D" w:rsidRPr="0043798B" w:rsidTr="00267528">
        <w:trPr>
          <w:trHeight w:val="355"/>
        </w:trPr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:rsidR="0062713D" w:rsidRPr="00D24B08" w:rsidRDefault="0062713D" w:rsidP="0062713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62713D" w:rsidRPr="00D24B08" w:rsidRDefault="0062713D" w:rsidP="0062713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62713D" w:rsidRPr="00D24B08" w:rsidRDefault="0062713D" w:rsidP="00627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:rsidR="0043798B" w:rsidRPr="0043798B" w:rsidRDefault="0043798B" w:rsidP="0043798B">
      <w:pPr>
        <w:ind w:left="-142" w:firstLine="0"/>
        <w:rPr>
          <w:rFonts w:ascii="Times New Roman" w:hAnsi="Times New Roman"/>
          <w:sz w:val="28"/>
          <w:szCs w:val="28"/>
        </w:rPr>
      </w:pPr>
    </w:p>
    <w:p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sectPr w:rsidR="00FE79B3" w:rsidSect="00BF11DF">
      <w:headerReference w:type="default" r:id="rId12"/>
      <w:headerReference w:type="first" r:id="rId13"/>
      <w:pgSz w:w="16838" w:h="11906" w:orient="landscape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DED" w:rsidRDefault="00523DED" w:rsidP="000B1075">
      <w:r>
        <w:separator/>
      </w:r>
    </w:p>
  </w:endnote>
  <w:endnote w:type="continuationSeparator" w:id="0">
    <w:p w:rsidR="00523DED" w:rsidRDefault="00523DED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DED" w:rsidRDefault="00523DED" w:rsidP="000B1075">
      <w:r>
        <w:separator/>
      </w:r>
    </w:p>
  </w:footnote>
  <w:footnote w:type="continuationSeparator" w:id="0">
    <w:p w:rsidR="00523DED" w:rsidRDefault="00523DED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12704" w:rsidRPr="00BF11DF" w:rsidRDefault="00D12704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BF11DF">
          <w:rPr>
            <w:rFonts w:ascii="Times New Roman" w:hAnsi="Times New Roman"/>
            <w:sz w:val="28"/>
            <w:szCs w:val="28"/>
          </w:rPr>
          <w:fldChar w:fldCharType="begin"/>
        </w:r>
        <w:r w:rsidRPr="00BF11D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11DF">
          <w:rPr>
            <w:rFonts w:ascii="Times New Roman" w:hAnsi="Times New Roman"/>
            <w:sz w:val="28"/>
            <w:szCs w:val="28"/>
          </w:rPr>
          <w:fldChar w:fldCharType="separate"/>
        </w:r>
        <w:r w:rsidR="00BF11DF">
          <w:rPr>
            <w:rFonts w:ascii="Times New Roman" w:hAnsi="Times New Roman"/>
            <w:noProof/>
            <w:sz w:val="28"/>
            <w:szCs w:val="28"/>
          </w:rPr>
          <w:t>3</w:t>
        </w:r>
        <w:r w:rsidRPr="00BF11D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12704" w:rsidRDefault="00D12704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1DF" w:rsidRDefault="00BF11DF">
    <w:pPr>
      <w:pStyle w:val="a3"/>
      <w:jc w:val="center"/>
    </w:pPr>
  </w:p>
  <w:p w:rsidR="00BF11DF" w:rsidRDefault="00BF11D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4758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F11DF" w:rsidRPr="00BF11DF" w:rsidRDefault="00BF11DF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BF11DF">
          <w:rPr>
            <w:rFonts w:ascii="Times New Roman" w:hAnsi="Times New Roman"/>
            <w:sz w:val="28"/>
            <w:szCs w:val="28"/>
          </w:rPr>
          <w:fldChar w:fldCharType="begin"/>
        </w:r>
        <w:r w:rsidRPr="00BF11D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11DF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7</w:t>
        </w:r>
        <w:r w:rsidRPr="00BF11D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BF11DF" w:rsidRDefault="00BF11DF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268564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BF11DF" w:rsidRPr="00BF11DF" w:rsidRDefault="00BF11DF">
        <w:pPr>
          <w:pStyle w:val="a3"/>
          <w:jc w:val="center"/>
          <w:rPr>
            <w:rFonts w:ascii="Times New Roman" w:hAnsi="Times New Roman"/>
            <w:sz w:val="28"/>
          </w:rPr>
        </w:pPr>
        <w:r w:rsidRPr="00BF11DF">
          <w:rPr>
            <w:rFonts w:ascii="Times New Roman" w:hAnsi="Times New Roman"/>
            <w:sz w:val="28"/>
          </w:rPr>
          <w:fldChar w:fldCharType="begin"/>
        </w:r>
        <w:r w:rsidRPr="00BF11DF">
          <w:rPr>
            <w:rFonts w:ascii="Times New Roman" w:hAnsi="Times New Roman"/>
            <w:sz w:val="28"/>
          </w:rPr>
          <w:instrText>PAGE   \* MERGEFORMAT</w:instrText>
        </w:r>
        <w:r w:rsidRPr="00BF11DF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BF11DF">
          <w:rPr>
            <w:rFonts w:ascii="Times New Roman" w:hAnsi="Times New Roman"/>
            <w:sz w:val="28"/>
          </w:rPr>
          <w:fldChar w:fldCharType="end"/>
        </w:r>
      </w:p>
    </w:sdtContent>
  </w:sdt>
  <w:p w:rsidR="00BF11DF" w:rsidRDefault="00BF11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9"/>
  </w:num>
  <w:num w:numId="10">
    <w:abstractNumId w:val="0"/>
  </w:num>
  <w:num w:numId="11">
    <w:abstractNumId w:val="14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7"/>
  </w:num>
  <w:num w:numId="19">
    <w:abstractNumId w:val="1"/>
  </w:num>
  <w:num w:numId="20">
    <w:abstractNumId w:val="20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B"/>
    <w:rsid w:val="00002358"/>
    <w:rsid w:val="00003240"/>
    <w:rsid w:val="00003418"/>
    <w:rsid w:val="0000435B"/>
    <w:rsid w:val="000047B5"/>
    <w:rsid w:val="00005FD1"/>
    <w:rsid w:val="0001130B"/>
    <w:rsid w:val="000132EF"/>
    <w:rsid w:val="0001506B"/>
    <w:rsid w:val="00016162"/>
    <w:rsid w:val="00020643"/>
    <w:rsid w:val="00023AD9"/>
    <w:rsid w:val="00024B26"/>
    <w:rsid w:val="0003139E"/>
    <w:rsid w:val="00033870"/>
    <w:rsid w:val="00040FE8"/>
    <w:rsid w:val="000421F8"/>
    <w:rsid w:val="00046F79"/>
    <w:rsid w:val="00051841"/>
    <w:rsid w:val="0005411A"/>
    <w:rsid w:val="00057AA6"/>
    <w:rsid w:val="000630F5"/>
    <w:rsid w:val="00064C2B"/>
    <w:rsid w:val="000656AF"/>
    <w:rsid w:val="000664C1"/>
    <w:rsid w:val="000715AE"/>
    <w:rsid w:val="0007353B"/>
    <w:rsid w:val="0007605D"/>
    <w:rsid w:val="000764DA"/>
    <w:rsid w:val="00076D9B"/>
    <w:rsid w:val="000809CA"/>
    <w:rsid w:val="000860E2"/>
    <w:rsid w:val="00091039"/>
    <w:rsid w:val="00091751"/>
    <w:rsid w:val="0009401B"/>
    <w:rsid w:val="00097490"/>
    <w:rsid w:val="0009774F"/>
    <w:rsid w:val="000A0828"/>
    <w:rsid w:val="000A1069"/>
    <w:rsid w:val="000A272B"/>
    <w:rsid w:val="000A741F"/>
    <w:rsid w:val="000A7FA3"/>
    <w:rsid w:val="000B1075"/>
    <w:rsid w:val="000B3159"/>
    <w:rsid w:val="000B33AE"/>
    <w:rsid w:val="000B5C4F"/>
    <w:rsid w:val="000C02ED"/>
    <w:rsid w:val="000C12DF"/>
    <w:rsid w:val="000C2A19"/>
    <w:rsid w:val="000C310A"/>
    <w:rsid w:val="000C4A0A"/>
    <w:rsid w:val="000C50BF"/>
    <w:rsid w:val="000D1724"/>
    <w:rsid w:val="000D3665"/>
    <w:rsid w:val="000D3B9D"/>
    <w:rsid w:val="000D407C"/>
    <w:rsid w:val="000D578C"/>
    <w:rsid w:val="000D601A"/>
    <w:rsid w:val="000E0857"/>
    <w:rsid w:val="000E37E8"/>
    <w:rsid w:val="000E7694"/>
    <w:rsid w:val="000F678F"/>
    <w:rsid w:val="000F7563"/>
    <w:rsid w:val="00100363"/>
    <w:rsid w:val="00110534"/>
    <w:rsid w:val="00117462"/>
    <w:rsid w:val="0012171E"/>
    <w:rsid w:val="00121C0C"/>
    <w:rsid w:val="00122BA3"/>
    <w:rsid w:val="001250E3"/>
    <w:rsid w:val="00127095"/>
    <w:rsid w:val="0013004A"/>
    <w:rsid w:val="00130099"/>
    <w:rsid w:val="00130D01"/>
    <w:rsid w:val="00134A52"/>
    <w:rsid w:val="00136BD5"/>
    <w:rsid w:val="00140E00"/>
    <w:rsid w:val="00141D2D"/>
    <w:rsid w:val="00153E1D"/>
    <w:rsid w:val="00154DE9"/>
    <w:rsid w:val="001620F8"/>
    <w:rsid w:val="00163A99"/>
    <w:rsid w:val="00163ACA"/>
    <w:rsid w:val="00164AE1"/>
    <w:rsid w:val="00167A64"/>
    <w:rsid w:val="00172880"/>
    <w:rsid w:val="00173819"/>
    <w:rsid w:val="0018414B"/>
    <w:rsid w:val="001848EE"/>
    <w:rsid w:val="00193798"/>
    <w:rsid w:val="0019713A"/>
    <w:rsid w:val="001A27D6"/>
    <w:rsid w:val="001A2C2E"/>
    <w:rsid w:val="001A42A7"/>
    <w:rsid w:val="001A4F0D"/>
    <w:rsid w:val="001C0737"/>
    <w:rsid w:val="001D1886"/>
    <w:rsid w:val="001D3DA2"/>
    <w:rsid w:val="001D494B"/>
    <w:rsid w:val="001D567D"/>
    <w:rsid w:val="001E0BFC"/>
    <w:rsid w:val="001E2F16"/>
    <w:rsid w:val="001E30DE"/>
    <w:rsid w:val="001E58BE"/>
    <w:rsid w:val="001F037F"/>
    <w:rsid w:val="001F07A3"/>
    <w:rsid w:val="001F0F43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3F8"/>
    <w:rsid w:val="00230A58"/>
    <w:rsid w:val="002410D3"/>
    <w:rsid w:val="00241D8A"/>
    <w:rsid w:val="002422D6"/>
    <w:rsid w:val="002436A0"/>
    <w:rsid w:val="00245731"/>
    <w:rsid w:val="002476D7"/>
    <w:rsid w:val="00247E56"/>
    <w:rsid w:val="002508FD"/>
    <w:rsid w:val="00250FBB"/>
    <w:rsid w:val="002528BE"/>
    <w:rsid w:val="002556EF"/>
    <w:rsid w:val="00261D68"/>
    <w:rsid w:val="00261F61"/>
    <w:rsid w:val="00266239"/>
    <w:rsid w:val="00267528"/>
    <w:rsid w:val="002714CA"/>
    <w:rsid w:val="0027378A"/>
    <w:rsid w:val="00274B30"/>
    <w:rsid w:val="00275F40"/>
    <w:rsid w:val="00276664"/>
    <w:rsid w:val="00276A91"/>
    <w:rsid w:val="00276B02"/>
    <w:rsid w:val="00280385"/>
    <w:rsid w:val="002816AA"/>
    <w:rsid w:val="002816F4"/>
    <w:rsid w:val="0028190F"/>
    <w:rsid w:val="0028200F"/>
    <w:rsid w:val="00282854"/>
    <w:rsid w:val="00284028"/>
    <w:rsid w:val="002905A9"/>
    <w:rsid w:val="0029186A"/>
    <w:rsid w:val="00293AE8"/>
    <w:rsid w:val="00295415"/>
    <w:rsid w:val="002960D3"/>
    <w:rsid w:val="002A011B"/>
    <w:rsid w:val="002A446E"/>
    <w:rsid w:val="002A4DEE"/>
    <w:rsid w:val="002A4EDB"/>
    <w:rsid w:val="002A5F69"/>
    <w:rsid w:val="002A770D"/>
    <w:rsid w:val="002A7BC1"/>
    <w:rsid w:val="002B416B"/>
    <w:rsid w:val="002B64F8"/>
    <w:rsid w:val="002C00ED"/>
    <w:rsid w:val="002C26A9"/>
    <w:rsid w:val="002C531B"/>
    <w:rsid w:val="002C5816"/>
    <w:rsid w:val="002C5F06"/>
    <w:rsid w:val="002C66AE"/>
    <w:rsid w:val="002C7224"/>
    <w:rsid w:val="002D4146"/>
    <w:rsid w:val="002D6BD0"/>
    <w:rsid w:val="002E1C77"/>
    <w:rsid w:val="002E2270"/>
    <w:rsid w:val="002E2543"/>
    <w:rsid w:val="002E5BB8"/>
    <w:rsid w:val="002E7B58"/>
    <w:rsid w:val="002F06E9"/>
    <w:rsid w:val="002F0CB1"/>
    <w:rsid w:val="002F147A"/>
    <w:rsid w:val="002F163F"/>
    <w:rsid w:val="002F4DFC"/>
    <w:rsid w:val="002F777E"/>
    <w:rsid w:val="002F7AE0"/>
    <w:rsid w:val="002F7D3F"/>
    <w:rsid w:val="00300675"/>
    <w:rsid w:val="00300919"/>
    <w:rsid w:val="0030229B"/>
    <w:rsid w:val="00302AF2"/>
    <w:rsid w:val="00302C29"/>
    <w:rsid w:val="00303742"/>
    <w:rsid w:val="00307CAC"/>
    <w:rsid w:val="00310955"/>
    <w:rsid w:val="00311630"/>
    <w:rsid w:val="00313C58"/>
    <w:rsid w:val="00314C38"/>
    <w:rsid w:val="00324F5F"/>
    <w:rsid w:val="00326C15"/>
    <w:rsid w:val="00331132"/>
    <w:rsid w:val="00333810"/>
    <w:rsid w:val="00336968"/>
    <w:rsid w:val="003405CA"/>
    <w:rsid w:val="00341D99"/>
    <w:rsid w:val="003422B6"/>
    <w:rsid w:val="00342CC2"/>
    <w:rsid w:val="00342F42"/>
    <w:rsid w:val="00343A25"/>
    <w:rsid w:val="00346A17"/>
    <w:rsid w:val="00353AD6"/>
    <w:rsid w:val="00356D66"/>
    <w:rsid w:val="003574E6"/>
    <w:rsid w:val="003635BF"/>
    <w:rsid w:val="003650BD"/>
    <w:rsid w:val="00366F74"/>
    <w:rsid w:val="00367E3A"/>
    <w:rsid w:val="00367ED8"/>
    <w:rsid w:val="003716ED"/>
    <w:rsid w:val="00374933"/>
    <w:rsid w:val="0037555E"/>
    <w:rsid w:val="00375834"/>
    <w:rsid w:val="003824FE"/>
    <w:rsid w:val="0039084C"/>
    <w:rsid w:val="00392150"/>
    <w:rsid w:val="003929D2"/>
    <w:rsid w:val="00392FBA"/>
    <w:rsid w:val="003A030A"/>
    <w:rsid w:val="003A5AE1"/>
    <w:rsid w:val="003A7C80"/>
    <w:rsid w:val="003B0045"/>
    <w:rsid w:val="003B311A"/>
    <w:rsid w:val="003C06A4"/>
    <w:rsid w:val="003C24CE"/>
    <w:rsid w:val="003C5312"/>
    <w:rsid w:val="003C5437"/>
    <w:rsid w:val="003C70D2"/>
    <w:rsid w:val="003D6277"/>
    <w:rsid w:val="003D75CE"/>
    <w:rsid w:val="003D7EB1"/>
    <w:rsid w:val="003D7EE9"/>
    <w:rsid w:val="003E5719"/>
    <w:rsid w:val="003E6496"/>
    <w:rsid w:val="003F3890"/>
    <w:rsid w:val="003F3D74"/>
    <w:rsid w:val="003F5307"/>
    <w:rsid w:val="003F5937"/>
    <w:rsid w:val="003F5F6B"/>
    <w:rsid w:val="003F6007"/>
    <w:rsid w:val="003F6370"/>
    <w:rsid w:val="003F728C"/>
    <w:rsid w:val="00400659"/>
    <w:rsid w:val="00400C99"/>
    <w:rsid w:val="00401D96"/>
    <w:rsid w:val="00403DE9"/>
    <w:rsid w:val="004068B0"/>
    <w:rsid w:val="00406B56"/>
    <w:rsid w:val="004113EA"/>
    <w:rsid w:val="0041244A"/>
    <w:rsid w:val="004142DE"/>
    <w:rsid w:val="004144DF"/>
    <w:rsid w:val="00417C7B"/>
    <w:rsid w:val="00421BA3"/>
    <w:rsid w:val="004240E5"/>
    <w:rsid w:val="00426EF2"/>
    <w:rsid w:val="004321AD"/>
    <w:rsid w:val="004347A2"/>
    <w:rsid w:val="00435BA5"/>
    <w:rsid w:val="0043798B"/>
    <w:rsid w:val="00437D6F"/>
    <w:rsid w:val="00444538"/>
    <w:rsid w:val="004445BD"/>
    <w:rsid w:val="00446911"/>
    <w:rsid w:val="004521F0"/>
    <w:rsid w:val="00454D03"/>
    <w:rsid w:val="00464CA0"/>
    <w:rsid w:val="0046593D"/>
    <w:rsid w:val="004704F2"/>
    <w:rsid w:val="00470FD3"/>
    <w:rsid w:val="0047225D"/>
    <w:rsid w:val="00473EAC"/>
    <w:rsid w:val="0047452D"/>
    <w:rsid w:val="004771C9"/>
    <w:rsid w:val="0048218B"/>
    <w:rsid w:val="0048309D"/>
    <w:rsid w:val="00483612"/>
    <w:rsid w:val="00487878"/>
    <w:rsid w:val="004A209C"/>
    <w:rsid w:val="004A64DA"/>
    <w:rsid w:val="004A6AF3"/>
    <w:rsid w:val="004C0398"/>
    <w:rsid w:val="004C0FFF"/>
    <w:rsid w:val="004C2198"/>
    <w:rsid w:val="004D04A2"/>
    <w:rsid w:val="004D2FA1"/>
    <w:rsid w:val="004D30BA"/>
    <w:rsid w:val="004D6868"/>
    <w:rsid w:val="004D70CA"/>
    <w:rsid w:val="004E41C1"/>
    <w:rsid w:val="004E544C"/>
    <w:rsid w:val="004F13EE"/>
    <w:rsid w:val="004F2BF4"/>
    <w:rsid w:val="004F2D13"/>
    <w:rsid w:val="004F3C78"/>
    <w:rsid w:val="004F48C3"/>
    <w:rsid w:val="004F60DE"/>
    <w:rsid w:val="004F6AF0"/>
    <w:rsid w:val="00505620"/>
    <w:rsid w:val="0050645B"/>
    <w:rsid w:val="00506F46"/>
    <w:rsid w:val="00511864"/>
    <w:rsid w:val="00511BBC"/>
    <w:rsid w:val="00514FF3"/>
    <w:rsid w:val="00515D56"/>
    <w:rsid w:val="005221BC"/>
    <w:rsid w:val="00523DED"/>
    <w:rsid w:val="0052443F"/>
    <w:rsid w:val="005278E0"/>
    <w:rsid w:val="00527F1E"/>
    <w:rsid w:val="00536567"/>
    <w:rsid w:val="005420AD"/>
    <w:rsid w:val="00543C1C"/>
    <w:rsid w:val="00553AD0"/>
    <w:rsid w:val="0055589F"/>
    <w:rsid w:val="005606B6"/>
    <w:rsid w:val="0056070F"/>
    <w:rsid w:val="00562AC3"/>
    <w:rsid w:val="0056440B"/>
    <w:rsid w:val="005646E8"/>
    <w:rsid w:val="00565D0E"/>
    <w:rsid w:val="00577A14"/>
    <w:rsid w:val="00586749"/>
    <w:rsid w:val="00587404"/>
    <w:rsid w:val="00587803"/>
    <w:rsid w:val="00590B9A"/>
    <w:rsid w:val="005916F7"/>
    <w:rsid w:val="005925A3"/>
    <w:rsid w:val="0059525F"/>
    <w:rsid w:val="005A36E0"/>
    <w:rsid w:val="005A550F"/>
    <w:rsid w:val="005B19A8"/>
    <w:rsid w:val="005B7BDB"/>
    <w:rsid w:val="005C62FB"/>
    <w:rsid w:val="005D3A0A"/>
    <w:rsid w:val="005D5672"/>
    <w:rsid w:val="005D6746"/>
    <w:rsid w:val="005E2BC4"/>
    <w:rsid w:val="005E5A79"/>
    <w:rsid w:val="005E6931"/>
    <w:rsid w:val="005F3758"/>
    <w:rsid w:val="005F6234"/>
    <w:rsid w:val="005F6DF6"/>
    <w:rsid w:val="005F700B"/>
    <w:rsid w:val="00601EDC"/>
    <w:rsid w:val="00603C75"/>
    <w:rsid w:val="006045A5"/>
    <w:rsid w:val="00605BC4"/>
    <w:rsid w:val="00606F46"/>
    <w:rsid w:val="00610F95"/>
    <w:rsid w:val="00613005"/>
    <w:rsid w:val="00617EBF"/>
    <w:rsid w:val="006225D2"/>
    <w:rsid w:val="0062614E"/>
    <w:rsid w:val="00626325"/>
    <w:rsid w:val="0062713D"/>
    <w:rsid w:val="00632870"/>
    <w:rsid w:val="00632C6B"/>
    <w:rsid w:val="00633B82"/>
    <w:rsid w:val="006350BF"/>
    <w:rsid w:val="00640040"/>
    <w:rsid w:val="00640CDA"/>
    <w:rsid w:val="00641BF3"/>
    <w:rsid w:val="0064746A"/>
    <w:rsid w:val="00653549"/>
    <w:rsid w:val="00656FCE"/>
    <w:rsid w:val="006617B9"/>
    <w:rsid w:val="00661E79"/>
    <w:rsid w:val="006660CF"/>
    <w:rsid w:val="006666A7"/>
    <w:rsid w:val="00667AEA"/>
    <w:rsid w:val="00670A71"/>
    <w:rsid w:val="006722EA"/>
    <w:rsid w:val="006728A9"/>
    <w:rsid w:val="00673B09"/>
    <w:rsid w:val="00673EF1"/>
    <w:rsid w:val="00677A9A"/>
    <w:rsid w:val="00677B46"/>
    <w:rsid w:val="00677CF1"/>
    <w:rsid w:val="00677EC4"/>
    <w:rsid w:val="00680DBD"/>
    <w:rsid w:val="00680E35"/>
    <w:rsid w:val="006829F3"/>
    <w:rsid w:val="00682B47"/>
    <w:rsid w:val="006833E3"/>
    <w:rsid w:val="00685A5E"/>
    <w:rsid w:val="00686619"/>
    <w:rsid w:val="006913DE"/>
    <w:rsid w:val="00691C54"/>
    <w:rsid w:val="00692DE1"/>
    <w:rsid w:val="00692FFC"/>
    <w:rsid w:val="00696276"/>
    <w:rsid w:val="006A1927"/>
    <w:rsid w:val="006A4E4F"/>
    <w:rsid w:val="006B096E"/>
    <w:rsid w:val="006B510F"/>
    <w:rsid w:val="006B5EB7"/>
    <w:rsid w:val="006B6795"/>
    <w:rsid w:val="006B6C26"/>
    <w:rsid w:val="006C67BA"/>
    <w:rsid w:val="006D0CE5"/>
    <w:rsid w:val="006D16B4"/>
    <w:rsid w:val="006D5E0B"/>
    <w:rsid w:val="006E022C"/>
    <w:rsid w:val="006E1486"/>
    <w:rsid w:val="006E2F95"/>
    <w:rsid w:val="006E414C"/>
    <w:rsid w:val="006E41DC"/>
    <w:rsid w:val="006F78A7"/>
    <w:rsid w:val="00700E7E"/>
    <w:rsid w:val="007072B3"/>
    <w:rsid w:val="00710298"/>
    <w:rsid w:val="00712586"/>
    <w:rsid w:val="00713BB1"/>
    <w:rsid w:val="0072005A"/>
    <w:rsid w:val="00720FF3"/>
    <w:rsid w:val="00724A08"/>
    <w:rsid w:val="00727D67"/>
    <w:rsid w:val="0073048A"/>
    <w:rsid w:val="007327B3"/>
    <w:rsid w:val="00735139"/>
    <w:rsid w:val="00736579"/>
    <w:rsid w:val="007367EE"/>
    <w:rsid w:val="007376D2"/>
    <w:rsid w:val="00742946"/>
    <w:rsid w:val="0074413E"/>
    <w:rsid w:val="00744941"/>
    <w:rsid w:val="007449A5"/>
    <w:rsid w:val="00746315"/>
    <w:rsid w:val="00746857"/>
    <w:rsid w:val="00750AF9"/>
    <w:rsid w:val="0076017C"/>
    <w:rsid w:val="00761A69"/>
    <w:rsid w:val="00764D78"/>
    <w:rsid w:val="00766177"/>
    <w:rsid w:val="00767FCB"/>
    <w:rsid w:val="00770D11"/>
    <w:rsid w:val="00771A99"/>
    <w:rsid w:val="0077203E"/>
    <w:rsid w:val="0077703C"/>
    <w:rsid w:val="0079233C"/>
    <w:rsid w:val="00793BA7"/>
    <w:rsid w:val="00794000"/>
    <w:rsid w:val="00794D5D"/>
    <w:rsid w:val="007A2864"/>
    <w:rsid w:val="007A4F91"/>
    <w:rsid w:val="007A559D"/>
    <w:rsid w:val="007A62CD"/>
    <w:rsid w:val="007A7B78"/>
    <w:rsid w:val="007A7F06"/>
    <w:rsid w:val="007B3469"/>
    <w:rsid w:val="007B3821"/>
    <w:rsid w:val="007B42D3"/>
    <w:rsid w:val="007B5B54"/>
    <w:rsid w:val="007B6707"/>
    <w:rsid w:val="007C1DCC"/>
    <w:rsid w:val="007D01AB"/>
    <w:rsid w:val="007D09EC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30FDE"/>
    <w:rsid w:val="0083129A"/>
    <w:rsid w:val="008319FE"/>
    <w:rsid w:val="00836EEC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628AB"/>
    <w:rsid w:val="00870CEC"/>
    <w:rsid w:val="00880718"/>
    <w:rsid w:val="008826CD"/>
    <w:rsid w:val="00882D5C"/>
    <w:rsid w:val="00894ACE"/>
    <w:rsid w:val="008A2D99"/>
    <w:rsid w:val="008A3BB4"/>
    <w:rsid w:val="008A3FEC"/>
    <w:rsid w:val="008A7B03"/>
    <w:rsid w:val="008B2E74"/>
    <w:rsid w:val="008B5DF0"/>
    <w:rsid w:val="008C0598"/>
    <w:rsid w:val="008C2420"/>
    <w:rsid w:val="008C51EE"/>
    <w:rsid w:val="008D0206"/>
    <w:rsid w:val="008D3374"/>
    <w:rsid w:val="008D6542"/>
    <w:rsid w:val="008E2659"/>
    <w:rsid w:val="008E327B"/>
    <w:rsid w:val="008E4D05"/>
    <w:rsid w:val="008F028D"/>
    <w:rsid w:val="008F13C6"/>
    <w:rsid w:val="008F2862"/>
    <w:rsid w:val="008F72C2"/>
    <w:rsid w:val="00901E9F"/>
    <w:rsid w:val="00905270"/>
    <w:rsid w:val="0091070B"/>
    <w:rsid w:val="009156FE"/>
    <w:rsid w:val="00915FCA"/>
    <w:rsid w:val="00916646"/>
    <w:rsid w:val="009170BD"/>
    <w:rsid w:val="00920815"/>
    <w:rsid w:val="00924008"/>
    <w:rsid w:val="00924C63"/>
    <w:rsid w:val="00925F9F"/>
    <w:rsid w:val="009312B9"/>
    <w:rsid w:val="00931923"/>
    <w:rsid w:val="00934717"/>
    <w:rsid w:val="00934A72"/>
    <w:rsid w:val="00942001"/>
    <w:rsid w:val="009450C2"/>
    <w:rsid w:val="00945C82"/>
    <w:rsid w:val="00945CA4"/>
    <w:rsid w:val="0094700C"/>
    <w:rsid w:val="00954549"/>
    <w:rsid w:val="00960C0D"/>
    <w:rsid w:val="009625D4"/>
    <w:rsid w:val="00963646"/>
    <w:rsid w:val="00967711"/>
    <w:rsid w:val="00972F4C"/>
    <w:rsid w:val="00973283"/>
    <w:rsid w:val="009778EC"/>
    <w:rsid w:val="00982838"/>
    <w:rsid w:val="009836C4"/>
    <w:rsid w:val="0098487F"/>
    <w:rsid w:val="0098756F"/>
    <w:rsid w:val="009904B1"/>
    <w:rsid w:val="00993641"/>
    <w:rsid w:val="009A5BA0"/>
    <w:rsid w:val="009A5F98"/>
    <w:rsid w:val="009B3E34"/>
    <w:rsid w:val="009B6A44"/>
    <w:rsid w:val="009C056E"/>
    <w:rsid w:val="009C586E"/>
    <w:rsid w:val="009D1B95"/>
    <w:rsid w:val="009D4904"/>
    <w:rsid w:val="009D4B0F"/>
    <w:rsid w:val="009D6267"/>
    <w:rsid w:val="009E04C1"/>
    <w:rsid w:val="009E11D2"/>
    <w:rsid w:val="009E1666"/>
    <w:rsid w:val="009E242D"/>
    <w:rsid w:val="009E3EFE"/>
    <w:rsid w:val="009E544B"/>
    <w:rsid w:val="009E5A1B"/>
    <w:rsid w:val="009F2361"/>
    <w:rsid w:val="009F35D2"/>
    <w:rsid w:val="009F4F0A"/>
    <w:rsid w:val="009F51B1"/>
    <w:rsid w:val="009F75FD"/>
    <w:rsid w:val="00A01EEA"/>
    <w:rsid w:val="00A035BF"/>
    <w:rsid w:val="00A0466F"/>
    <w:rsid w:val="00A13E23"/>
    <w:rsid w:val="00A15856"/>
    <w:rsid w:val="00A17638"/>
    <w:rsid w:val="00A212C7"/>
    <w:rsid w:val="00A25CB1"/>
    <w:rsid w:val="00A325AC"/>
    <w:rsid w:val="00A32CCB"/>
    <w:rsid w:val="00A351E2"/>
    <w:rsid w:val="00A365F4"/>
    <w:rsid w:val="00A410F0"/>
    <w:rsid w:val="00A4344F"/>
    <w:rsid w:val="00A43ABF"/>
    <w:rsid w:val="00A44946"/>
    <w:rsid w:val="00A44A4C"/>
    <w:rsid w:val="00A44B23"/>
    <w:rsid w:val="00A451EF"/>
    <w:rsid w:val="00A5579A"/>
    <w:rsid w:val="00A560CA"/>
    <w:rsid w:val="00A56ECB"/>
    <w:rsid w:val="00A62C3D"/>
    <w:rsid w:val="00A6543A"/>
    <w:rsid w:val="00A66C0F"/>
    <w:rsid w:val="00A702BE"/>
    <w:rsid w:val="00A71F4E"/>
    <w:rsid w:val="00A80806"/>
    <w:rsid w:val="00A82024"/>
    <w:rsid w:val="00A84AB2"/>
    <w:rsid w:val="00A85247"/>
    <w:rsid w:val="00A86523"/>
    <w:rsid w:val="00A87736"/>
    <w:rsid w:val="00A90CD7"/>
    <w:rsid w:val="00AA0D8D"/>
    <w:rsid w:val="00AA10B3"/>
    <w:rsid w:val="00AA13CA"/>
    <w:rsid w:val="00AA3395"/>
    <w:rsid w:val="00AA4046"/>
    <w:rsid w:val="00AA558C"/>
    <w:rsid w:val="00AB0701"/>
    <w:rsid w:val="00AB1B8F"/>
    <w:rsid w:val="00AB282B"/>
    <w:rsid w:val="00AB2CAE"/>
    <w:rsid w:val="00AB46F4"/>
    <w:rsid w:val="00AC199F"/>
    <w:rsid w:val="00AC21B9"/>
    <w:rsid w:val="00AC28BF"/>
    <w:rsid w:val="00AC39BB"/>
    <w:rsid w:val="00AC4A00"/>
    <w:rsid w:val="00AD179B"/>
    <w:rsid w:val="00AD1B33"/>
    <w:rsid w:val="00AD1FEF"/>
    <w:rsid w:val="00AD484C"/>
    <w:rsid w:val="00AD7831"/>
    <w:rsid w:val="00AE15E6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4EAE"/>
    <w:rsid w:val="00B160AF"/>
    <w:rsid w:val="00B16248"/>
    <w:rsid w:val="00B17934"/>
    <w:rsid w:val="00B2493D"/>
    <w:rsid w:val="00B24D6C"/>
    <w:rsid w:val="00B25AF8"/>
    <w:rsid w:val="00B26FC4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66DD"/>
    <w:rsid w:val="00B6717C"/>
    <w:rsid w:val="00B679E4"/>
    <w:rsid w:val="00B67D51"/>
    <w:rsid w:val="00B70AE7"/>
    <w:rsid w:val="00B76945"/>
    <w:rsid w:val="00B77B88"/>
    <w:rsid w:val="00B82BA2"/>
    <w:rsid w:val="00B83297"/>
    <w:rsid w:val="00B8455B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0D8"/>
    <w:rsid w:val="00BD0199"/>
    <w:rsid w:val="00BD01AE"/>
    <w:rsid w:val="00BD2C48"/>
    <w:rsid w:val="00BD3444"/>
    <w:rsid w:val="00BD6251"/>
    <w:rsid w:val="00BE17D9"/>
    <w:rsid w:val="00BE5242"/>
    <w:rsid w:val="00BE6B5B"/>
    <w:rsid w:val="00BF11DF"/>
    <w:rsid w:val="00BF4476"/>
    <w:rsid w:val="00BF7FE8"/>
    <w:rsid w:val="00C02AFB"/>
    <w:rsid w:val="00C04804"/>
    <w:rsid w:val="00C10624"/>
    <w:rsid w:val="00C106CB"/>
    <w:rsid w:val="00C1095D"/>
    <w:rsid w:val="00C12007"/>
    <w:rsid w:val="00C121B6"/>
    <w:rsid w:val="00C128CA"/>
    <w:rsid w:val="00C13A81"/>
    <w:rsid w:val="00C264D1"/>
    <w:rsid w:val="00C27347"/>
    <w:rsid w:val="00C334B3"/>
    <w:rsid w:val="00C44827"/>
    <w:rsid w:val="00C51E67"/>
    <w:rsid w:val="00C523AB"/>
    <w:rsid w:val="00C5397B"/>
    <w:rsid w:val="00C55C89"/>
    <w:rsid w:val="00C55FF9"/>
    <w:rsid w:val="00C57027"/>
    <w:rsid w:val="00C602FA"/>
    <w:rsid w:val="00C6247F"/>
    <w:rsid w:val="00C76706"/>
    <w:rsid w:val="00C77B05"/>
    <w:rsid w:val="00C81E66"/>
    <w:rsid w:val="00C81F31"/>
    <w:rsid w:val="00C81F3B"/>
    <w:rsid w:val="00C8501F"/>
    <w:rsid w:val="00C85C68"/>
    <w:rsid w:val="00C925DC"/>
    <w:rsid w:val="00C952FE"/>
    <w:rsid w:val="00CA3404"/>
    <w:rsid w:val="00CA3C4D"/>
    <w:rsid w:val="00CA557D"/>
    <w:rsid w:val="00CA5AC3"/>
    <w:rsid w:val="00CA64D4"/>
    <w:rsid w:val="00CB21BA"/>
    <w:rsid w:val="00CB48C2"/>
    <w:rsid w:val="00CB48C8"/>
    <w:rsid w:val="00CC05AF"/>
    <w:rsid w:val="00CC0C18"/>
    <w:rsid w:val="00CC1B3D"/>
    <w:rsid w:val="00CC67BC"/>
    <w:rsid w:val="00CD1BE3"/>
    <w:rsid w:val="00CD3B19"/>
    <w:rsid w:val="00CD3C98"/>
    <w:rsid w:val="00CD6419"/>
    <w:rsid w:val="00CD643B"/>
    <w:rsid w:val="00CD7CE4"/>
    <w:rsid w:val="00CE0DCF"/>
    <w:rsid w:val="00CE37D8"/>
    <w:rsid w:val="00CE5AFC"/>
    <w:rsid w:val="00CF0BBD"/>
    <w:rsid w:val="00CF4846"/>
    <w:rsid w:val="00CF7CF9"/>
    <w:rsid w:val="00D02428"/>
    <w:rsid w:val="00D05FBB"/>
    <w:rsid w:val="00D066F0"/>
    <w:rsid w:val="00D07090"/>
    <w:rsid w:val="00D07980"/>
    <w:rsid w:val="00D110A2"/>
    <w:rsid w:val="00D12215"/>
    <w:rsid w:val="00D12704"/>
    <w:rsid w:val="00D13DB5"/>
    <w:rsid w:val="00D31FC3"/>
    <w:rsid w:val="00D365DE"/>
    <w:rsid w:val="00D435C5"/>
    <w:rsid w:val="00D473F3"/>
    <w:rsid w:val="00D505B8"/>
    <w:rsid w:val="00D526CF"/>
    <w:rsid w:val="00D526DD"/>
    <w:rsid w:val="00D52E89"/>
    <w:rsid w:val="00D541F9"/>
    <w:rsid w:val="00D54C09"/>
    <w:rsid w:val="00D57163"/>
    <w:rsid w:val="00D64EC9"/>
    <w:rsid w:val="00D675D9"/>
    <w:rsid w:val="00D73986"/>
    <w:rsid w:val="00D75620"/>
    <w:rsid w:val="00D76A51"/>
    <w:rsid w:val="00D7754C"/>
    <w:rsid w:val="00D84C05"/>
    <w:rsid w:val="00D91479"/>
    <w:rsid w:val="00D915DC"/>
    <w:rsid w:val="00D946E0"/>
    <w:rsid w:val="00DA3C35"/>
    <w:rsid w:val="00DA551A"/>
    <w:rsid w:val="00DA7C4B"/>
    <w:rsid w:val="00DB4C14"/>
    <w:rsid w:val="00DD06D4"/>
    <w:rsid w:val="00DD06DC"/>
    <w:rsid w:val="00DD0C6E"/>
    <w:rsid w:val="00DD0D30"/>
    <w:rsid w:val="00DE010D"/>
    <w:rsid w:val="00DE0210"/>
    <w:rsid w:val="00DE0E97"/>
    <w:rsid w:val="00DE0F38"/>
    <w:rsid w:val="00DE2DD7"/>
    <w:rsid w:val="00DE343E"/>
    <w:rsid w:val="00DF26E8"/>
    <w:rsid w:val="00DF4298"/>
    <w:rsid w:val="00E00353"/>
    <w:rsid w:val="00E005A4"/>
    <w:rsid w:val="00E00BDA"/>
    <w:rsid w:val="00E00C1B"/>
    <w:rsid w:val="00E00FDC"/>
    <w:rsid w:val="00E13883"/>
    <w:rsid w:val="00E16755"/>
    <w:rsid w:val="00E16A8D"/>
    <w:rsid w:val="00E17399"/>
    <w:rsid w:val="00E177C2"/>
    <w:rsid w:val="00E20410"/>
    <w:rsid w:val="00E224C6"/>
    <w:rsid w:val="00E239CD"/>
    <w:rsid w:val="00E310F7"/>
    <w:rsid w:val="00E31A8F"/>
    <w:rsid w:val="00E33005"/>
    <w:rsid w:val="00E33BB2"/>
    <w:rsid w:val="00E37253"/>
    <w:rsid w:val="00E43BB8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8214A"/>
    <w:rsid w:val="00E86DDA"/>
    <w:rsid w:val="00E90217"/>
    <w:rsid w:val="00E918B1"/>
    <w:rsid w:val="00E93636"/>
    <w:rsid w:val="00E93A65"/>
    <w:rsid w:val="00E94C98"/>
    <w:rsid w:val="00EA159E"/>
    <w:rsid w:val="00EA18A1"/>
    <w:rsid w:val="00EA22AB"/>
    <w:rsid w:val="00EA41B7"/>
    <w:rsid w:val="00EB28C2"/>
    <w:rsid w:val="00EB33D6"/>
    <w:rsid w:val="00EB4D8F"/>
    <w:rsid w:val="00EB79C6"/>
    <w:rsid w:val="00EC27A8"/>
    <w:rsid w:val="00EC3006"/>
    <w:rsid w:val="00ED1665"/>
    <w:rsid w:val="00ED1808"/>
    <w:rsid w:val="00ED6BE5"/>
    <w:rsid w:val="00EE5FF3"/>
    <w:rsid w:val="00EF3F43"/>
    <w:rsid w:val="00EF507E"/>
    <w:rsid w:val="00EF5773"/>
    <w:rsid w:val="00EF7731"/>
    <w:rsid w:val="00F012AE"/>
    <w:rsid w:val="00F026CC"/>
    <w:rsid w:val="00F05070"/>
    <w:rsid w:val="00F0781A"/>
    <w:rsid w:val="00F10632"/>
    <w:rsid w:val="00F1350B"/>
    <w:rsid w:val="00F22D59"/>
    <w:rsid w:val="00F23632"/>
    <w:rsid w:val="00F2565B"/>
    <w:rsid w:val="00F270CB"/>
    <w:rsid w:val="00F27B2C"/>
    <w:rsid w:val="00F32B7F"/>
    <w:rsid w:val="00F36182"/>
    <w:rsid w:val="00F40850"/>
    <w:rsid w:val="00F4211D"/>
    <w:rsid w:val="00F42277"/>
    <w:rsid w:val="00F424DD"/>
    <w:rsid w:val="00F4750C"/>
    <w:rsid w:val="00F47C4A"/>
    <w:rsid w:val="00F50A61"/>
    <w:rsid w:val="00F52A29"/>
    <w:rsid w:val="00F5491E"/>
    <w:rsid w:val="00F56784"/>
    <w:rsid w:val="00F569F4"/>
    <w:rsid w:val="00F56D9B"/>
    <w:rsid w:val="00F57431"/>
    <w:rsid w:val="00F6374F"/>
    <w:rsid w:val="00F66836"/>
    <w:rsid w:val="00F67A9D"/>
    <w:rsid w:val="00F7018A"/>
    <w:rsid w:val="00F70E22"/>
    <w:rsid w:val="00F73BA5"/>
    <w:rsid w:val="00F7540E"/>
    <w:rsid w:val="00F75D06"/>
    <w:rsid w:val="00F77339"/>
    <w:rsid w:val="00F77EEF"/>
    <w:rsid w:val="00F84CF2"/>
    <w:rsid w:val="00F85BCE"/>
    <w:rsid w:val="00F86865"/>
    <w:rsid w:val="00F94FB2"/>
    <w:rsid w:val="00FA008C"/>
    <w:rsid w:val="00FA1D6A"/>
    <w:rsid w:val="00FA4B34"/>
    <w:rsid w:val="00FA4D54"/>
    <w:rsid w:val="00FA4F7D"/>
    <w:rsid w:val="00FB34B9"/>
    <w:rsid w:val="00FB4AC0"/>
    <w:rsid w:val="00FB6701"/>
    <w:rsid w:val="00FB6EBA"/>
    <w:rsid w:val="00FC2CCD"/>
    <w:rsid w:val="00FC4613"/>
    <w:rsid w:val="00FC4D69"/>
    <w:rsid w:val="00FC6371"/>
    <w:rsid w:val="00FC7311"/>
    <w:rsid w:val="00FC7477"/>
    <w:rsid w:val="00FD7934"/>
    <w:rsid w:val="00FD7EA6"/>
    <w:rsid w:val="00FD7F2D"/>
    <w:rsid w:val="00FE12A1"/>
    <w:rsid w:val="00FE22EA"/>
    <w:rsid w:val="00FE22F7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3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3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2CD84-826D-415E-ABA1-B3A0D765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8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12440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2026-04-01T11:09:00Z</cp:lastPrinted>
  <dcterms:created xsi:type="dcterms:W3CDTF">2026-04-01T11:10:00Z</dcterms:created>
  <dcterms:modified xsi:type="dcterms:W3CDTF">2026-04-01T11:10:00Z</dcterms:modified>
</cp:coreProperties>
</file>