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05" w:rsidRPr="000E32CD" w:rsidRDefault="00A77805" w:rsidP="000E32CD">
      <w:pPr>
        <w:ind w:left="567" w:firstLine="0"/>
      </w:pPr>
      <w:bookmarkStart w:id="0" w:name="_GoBack"/>
      <w:bookmarkEnd w:id="0"/>
    </w:p>
    <w:p w:rsidR="00A77805" w:rsidRPr="000E32CD" w:rsidRDefault="00A77805" w:rsidP="000E32CD">
      <w:pPr>
        <w:pStyle w:val="a5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E32CD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77805" w:rsidRPr="000E32CD" w:rsidRDefault="00A77805" w:rsidP="000E32CD"/>
    <w:p w:rsidR="00A77805" w:rsidRPr="000E32CD" w:rsidRDefault="00A77805" w:rsidP="000E32C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0E32CD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A77805" w:rsidRPr="000E32CD" w:rsidRDefault="00A77805" w:rsidP="000E32CD"/>
    <w:p w:rsidR="000E32CD" w:rsidRPr="000E32CD" w:rsidRDefault="00A77805" w:rsidP="000E32CD">
      <w:pPr>
        <w:pStyle w:val="a4"/>
        <w:ind w:right="-1"/>
        <w:jc w:val="center"/>
        <w:rPr>
          <w:rFonts w:cs="Arial"/>
          <w:b/>
          <w:bCs/>
          <w:kern w:val="32"/>
          <w:sz w:val="32"/>
          <w:szCs w:val="32"/>
        </w:rPr>
      </w:pPr>
      <w:r w:rsidRPr="000E32CD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0E32CD" w:rsidRPr="000E32CD" w:rsidRDefault="000E32CD" w:rsidP="000E32CD">
      <w:pPr>
        <w:pStyle w:val="a4"/>
        <w:ind w:right="-1"/>
        <w:rPr>
          <w:sz w:val="24"/>
          <w:szCs w:val="24"/>
        </w:rPr>
      </w:pPr>
    </w:p>
    <w:p w:rsidR="00FD6A46" w:rsidRPr="000E32CD" w:rsidRDefault="00967C04" w:rsidP="000E32CD">
      <w:r w:rsidRPr="000E32CD">
        <w:t>от 10.01.2012</w:t>
      </w:r>
      <w:r w:rsidR="000E32CD" w:rsidRPr="000E32CD">
        <w:t xml:space="preserve"> </w:t>
      </w:r>
      <w:r w:rsidR="000E32CD">
        <w:tab/>
      </w:r>
      <w:r w:rsidR="000E32CD">
        <w:tab/>
      </w:r>
      <w:r w:rsidR="000E32CD">
        <w:tab/>
      </w:r>
      <w:r w:rsidR="000E32CD">
        <w:tab/>
      </w:r>
      <w:r w:rsidR="000E32CD">
        <w:tab/>
      </w:r>
      <w:r w:rsidR="000E32CD">
        <w:tab/>
      </w:r>
      <w:r w:rsidR="000E32CD">
        <w:tab/>
      </w:r>
      <w:r w:rsidR="000E32CD">
        <w:tab/>
      </w:r>
      <w:r w:rsidR="000E32CD">
        <w:tab/>
      </w:r>
      <w:r w:rsidRPr="000E32CD">
        <w:t>№5</w:t>
      </w:r>
    </w:p>
    <w:p w:rsidR="000E32CD" w:rsidRPr="000E32CD" w:rsidRDefault="008E35EA" w:rsidP="000E32CD">
      <w:proofErr w:type="spellStart"/>
      <w:r w:rsidRPr="000E32CD">
        <w:t>пгт</w:t>
      </w:r>
      <w:proofErr w:type="gramStart"/>
      <w:r w:rsidRPr="000E32CD">
        <w:t>.</w:t>
      </w:r>
      <w:r w:rsidR="00A77805" w:rsidRPr="000E32CD">
        <w:t>Б</w:t>
      </w:r>
      <w:proofErr w:type="gramEnd"/>
      <w:r w:rsidR="00A77805" w:rsidRPr="000E32CD">
        <w:t>ерезово</w:t>
      </w:r>
      <w:proofErr w:type="spellEnd"/>
    </w:p>
    <w:p w:rsidR="000E32CD" w:rsidRPr="000E32CD" w:rsidRDefault="000E32CD" w:rsidP="000E32CD"/>
    <w:p w:rsidR="000E32CD" w:rsidRPr="000E32CD" w:rsidRDefault="00373087" w:rsidP="000E32CD">
      <w:pPr>
        <w:jc w:val="center"/>
      </w:pPr>
      <w:r w:rsidRPr="000E32CD">
        <w:rPr>
          <w:rFonts w:cs="Arial"/>
          <w:b/>
          <w:bCs/>
          <w:kern w:val="28"/>
          <w:sz w:val="32"/>
          <w:szCs w:val="32"/>
        </w:rPr>
        <w:t>О ведомственной целевой программе «Развитие агропромышленного комплекса Березовского района в 2012-2013 годах»</w:t>
      </w:r>
      <w:r w:rsidR="00B37EA3" w:rsidRPr="000E32CD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BC4234" w:rsidRDefault="00BC4234" w:rsidP="000E32CD">
      <w:pPr>
        <w:ind w:firstLine="708"/>
      </w:pPr>
    </w:p>
    <w:p w:rsidR="00BC4234" w:rsidRDefault="00BC4234" w:rsidP="000E32CD">
      <w:pPr>
        <w:ind w:firstLine="708"/>
      </w:pPr>
      <w:r>
        <w:t xml:space="preserve">(с изменениями внесенными постановлением Администрации </w:t>
      </w:r>
      <w:hyperlink r:id="rId8" w:tgtFrame="ChangingDocument" w:tooltip="О внесении изменений в постановление администрации Березовского района от 10.01.2012 №5 " w:history="1">
        <w:r w:rsidRPr="00BC4234">
          <w:rPr>
            <w:rStyle w:val="a8"/>
          </w:rPr>
          <w:t>от 29.12.2012 № 1831</w:t>
        </w:r>
      </w:hyperlink>
      <w:r>
        <w:t>)</w:t>
      </w:r>
    </w:p>
    <w:p w:rsidR="00CC2A6E" w:rsidRDefault="00CC2A6E" w:rsidP="000E32CD">
      <w:pPr>
        <w:ind w:firstLine="708"/>
      </w:pPr>
      <w:r>
        <w:t xml:space="preserve">(с изменениями внесенными постановлением Администрации </w:t>
      </w:r>
      <w:hyperlink r:id="rId9" w:tgtFrame="ChangingDocument" w:tooltip="О внесении изменений в приложение к постановлению администрации Березовского района от 10.01.2012 года № 5 " w:history="1">
        <w:r w:rsidRPr="00CC2A6E">
          <w:rPr>
            <w:rStyle w:val="a8"/>
          </w:rPr>
          <w:t>от 19.06.2013 № 834</w:t>
        </w:r>
      </w:hyperlink>
      <w:r>
        <w:t>)</w:t>
      </w:r>
    </w:p>
    <w:p w:rsidR="00CA3879" w:rsidRDefault="00374105" w:rsidP="000E32CD">
      <w:pPr>
        <w:ind w:firstLine="708"/>
      </w:pPr>
      <w:proofErr w:type="gramStart"/>
      <w:r>
        <w:t xml:space="preserve">(с изменениями внесенными постановлением Администрации </w:t>
      </w:r>
      <w:hyperlink r:id="rId10" w:tgtFrame="ChangingDocument" w:tooltip="О внесении изменений в приложение к постановлению администрации Березовского района от 10.01.2012 года № 5 " w:history="1">
        <w:r w:rsidRPr="00374105">
          <w:rPr>
            <w:rStyle w:val="a8"/>
          </w:rPr>
          <w:t>от 25.12.2013</w:t>
        </w:r>
        <w:proofErr w:type="gramEnd"/>
        <w:r w:rsidRPr="00374105">
          <w:rPr>
            <w:rStyle w:val="a8"/>
          </w:rPr>
          <w:t xml:space="preserve"> № 1892</w:t>
        </w:r>
      </w:hyperlink>
      <w:r>
        <w:t>)</w:t>
      </w:r>
    </w:p>
    <w:p w:rsidR="00BC4234" w:rsidRDefault="00BC4234" w:rsidP="000E32CD">
      <w:pPr>
        <w:ind w:firstLine="708"/>
      </w:pPr>
    </w:p>
    <w:p w:rsidR="00980484" w:rsidRDefault="00980484" w:rsidP="00980484">
      <w:pPr>
        <w:ind w:firstLine="708"/>
        <w:jc w:val="center"/>
      </w:pPr>
      <w:r>
        <w:t xml:space="preserve">(утратил силу постановлением Администрации </w:t>
      </w:r>
      <w:hyperlink r:id="rId11" w:tgtFrame="Cancelling" w:tooltip="О муниципальной программе " w:history="1">
        <w:r w:rsidRPr="00980484">
          <w:rPr>
            <w:rStyle w:val="a8"/>
          </w:rPr>
          <w:t>от 11.12.</w:t>
        </w:r>
        <w:r w:rsidR="00CA3879">
          <w:rPr>
            <w:rStyle w:val="a8"/>
          </w:rPr>
          <w:t>2</w:t>
        </w:r>
        <w:r w:rsidRPr="00980484">
          <w:rPr>
            <w:rStyle w:val="a8"/>
          </w:rPr>
          <w:t>013 № 1802</w:t>
        </w:r>
      </w:hyperlink>
      <w:r>
        <w:t>)</w:t>
      </w:r>
    </w:p>
    <w:p w:rsidR="00980484" w:rsidRDefault="00980484" w:rsidP="000E32CD">
      <w:pPr>
        <w:ind w:firstLine="708"/>
      </w:pPr>
    </w:p>
    <w:p w:rsidR="00373087" w:rsidRPr="000E32CD" w:rsidRDefault="00373087" w:rsidP="000E32CD">
      <w:pPr>
        <w:ind w:firstLine="708"/>
        <w:rPr>
          <w:szCs w:val="28"/>
        </w:rPr>
      </w:pPr>
      <w:proofErr w:type="gramStart"/>
      <w:r w:rsidRPr="000E32CD">
        <w:t xml:space="preserve">Во исполнение </w:t>
      </w:r>
      <w:r w:rsidRPr="000E32CD">
        <w:rPr>
          <w:szCs w:val="28"/>
        </w:rPr>
        <w:t xml:space="preserve">Закона Ханты-Мансийского автономного округа - Югры от 16.12.2010 </w:t>
      </w:r>
      <w:hyperlink r:id="rId12" w:history="1">
        <w:r w:rsidRPr="000372A7">
          <w:rPr>
            <w:rStyle w:val="a8"/>
            <w:szCs w:val="28"/>
          </w:rPr>
          <w:t>№228-оз</w:t>
        </w:r>
      </w:hyperlink>
      <w:r w:rsidRPr="000E32CD">
        <w:rPr>
          <w:szCs w:val="28"/>
        </w:rPr>
        <w:t xml:space="preserve"> «О наделении органов местного самоуправления муниципальных образований Ханты-Мансийского автономного округа - Югры отдельным государственным полномочием по поддержке сельскохозяйственного производства (за исключением мероприятий, предусмотренных федеральными целевыми программами)», постановления Правительства Ханты-Мансийского автономного округа - Югры от 19.10.2010 №263-п «О целевой программе Ханты-Мансийского автономного округа -</w:t>
      </w:r>
      <w:r w:rsidR="006337DE" w:rsidRPr="000E32CD">
        <w:rPr>
          <w:szCs w:val="28"/>
        </w:rPr>
        <w:t xml:space="preserve"> </w:t>
      </w:r>
      <w:r w:rsidRPr="000E32CD">
        <w:rPr>
          <w:szCs w:val="28"/>
        </w:rPr>
        <w:t>Югры «Развитие агропромышленного комплекса Ханты-Мансийского автономного округа - Югры в 2011-2013</w:t>
      </w:r>
      <w:proofErr w:type="gramEnd"/>
      <w:r w:rsidRPr="000E32CD">
        <w:rPr>
          <w:szCs w:val="28"/>
        </w:rPr>
        <w:t xml:space="preserve"> </w:t>
      </w:r>
      <w:proofErr w:type="gramStart"/>
      <w:r w:rsidRPr="000E32CD">
        <w:rPr>
          <w:szCs w:val="28"/>
        </w:rPr>
        <w:t>годах</w:t>
      </w:r>
      <w:proofErr w:type="gramEnd"/>
      <w:r w:rsidRPr="000E32CD">
        <w:rPr>
          <w:szCs w:val="28"/>
        </w:rPr>
        <w:t xml:space="preserve">»; </w:t>
      </w:r>
      <w:proofErr w:type="gramStart"/>
      <w:r w:rsidRPr="000E32CD">
        <w:rPr>
          <w:szCs w:val="28"/>
        </w:rPr>
        <w:t>постановления Правительства Ханты-Мансийского автономного округа - Югры от 13.05.2011 №162-п «О внесении изменений в приложение</w:t>
      </w:r>
      <w:r w:rsidR="00B37EA3" w:rsidRPr="000E32CD">
        <w:rPr>
          <w:szCs w:val="28"/>
        </w:rPr>
        <w:t xml:space="preserve"> </w:t>
      </w:r>
      <w:r w:rsidRPr="000E32CD">
        <w:rPr>
          <w:szCs w:val="28"/>
        </w:rPr>
        <w:t xml:space="preserve">к постановлению Правительства Ханты-Мансийского автономного </w:t>
      </w:r>
      <w:r w:rsidR="006337DE" w:rsidRPr="000E32CD">
        <w:rPr>
          <w:szCs w:val="28"/>
        </w:rPr>
        <w:t>округа - Югры от 19.10.2010</w:t>
      </w:r>
      <w:r w:rsidRPr="000E32CD">
        <w:rPr>
          <w:szCs w:val="28"/>
        </w:rPr>
        <w:t xml:space="preserve"> №263-п «О целевой программе Ханты-Мансийского автономного округа - Югры «Развитие агропромышленного комплекса Ханты-Мансийского автономного округа - Югры в 20</w:t>
      </w:r>
      <w:r w:rsidR="006337DE" w:rsidRPr="000E32CD">
        <w:rPr>
          <w:szCs w:val="28"/>
        </w:rPr>
        <w:t>11-2013 годах»,</w:t>
      </w:r>
      <w:r w:rsidR="00B37EA3" w:rsidRPr="000E32CD">
        <w:rPr>
          <w:szCs w:val="28"/>
        </w:rPr>
        <w:t xml:space="preserve"> </w:t>
      </w:r>
      <w:r w:rsidR="006337DE" w:rsidRPr="000E32CD">
        <w:rPr>
          <w:szCs w:val="28"/>
        </w:rPr>
        <w:t>в соответствии</w:t>
      </w:r>
      <w:r w:rsidRPr="000E32CD">
        <w:rPr>
          <w:szCs w:val="28"/>
        </w:rPr>
        <w:t xml:space="preserve"> с постановлением администрации Березовского района</w:t>
      </w:r>
      <w:r w:rsidR="00B37EA3" w:rsidRPr="000E32CD">
        <w:rPr>
          <w:szCs w:val="28"/>
        </w:rPr>
        <w:t xml:space="preserve"> </w:t>
      </w:r>
      <w:hyperlink r:id="rId13" w:tgtFrame="Logical" w:tooltip="Об утверждении порядков разработки, утверждения, реализации и оценки эффективности целевых и ведомственных целевых программ Березовского района" w:history="1">
        <w:r w:rsidRPr="000E32CD">
          <w:rPr>
            <w:rStyle w:val="a8"/>
            <w:szCs w:val="28"/>
          </w:rPr>
          <w:t>от 14.09.2011 №1306</w:t>
        </w:r>
      </w:hyperlink>
      <w:r w:rsidRPr="000E32CD">
        <w:rPr>
          <w:szCs w:val="28"/>
        </w:rPr>
        <w:t xml:space="preserve"> «Об утверждении порядков разработки, утверждения, реализации и оценки эффективности</w:t>
      </w:r>
      <w:proofErr w:type="gramEnd"/>
      <w:r w:rsidRPr="000E32CD">
        <w:rPr>
          <w:szCs w:val="28"/>
        </w:rPr>
        <w:t xml:space="preserve"> целевых и ведомственных целевых программ Березовского района»:</w:t>
      </w:r>
    </w:p>
    <w:p w:rsidR="000E32CD" w:rsidRPr="000E32CD" w:rsidRDefault="000E32CD" w:rsidP="000E32CD">
      <w:pPr>
        <w:ind w:firstLine="708"/>
      </w:pPr>
    </w:p>
    <w:p w:rsidR="000E32CD" w:rsidRPr="000E32CD" w:rsidRDefault="00373087" w:rsidP="000E32CD">
      <w:r w:rsidRPr="000E32CD">
        <w:t>1. Утвердить ведомственную целевую программу «Развитие агропромышленного комплекса Березовского ра</w:t>
      </w:r>
      <w:r w:rsidR="006337DE" w:rsidRPr="000E32CD">
        <w:t>йона в 2012-2013 годах» (далее -</w:t>
      </w:r>
      <w:r w:rsidRPr="000E32CD">
        <w:t xml:space="preserve"> программа, </w:t>
      </w:r>
      <w:hyperlink r:id="rId14" w:anchor="приложение" w:tgtFrame="Logical" w:tooltip="О ведомственной целевой программе " w:history="1">
        <w:r w:rsidRPr="00E8484D">
          <w:rPr>
            <w:rStyle w:val="a8"/>
          </w:rPr>
          <w:t>прилагается</w:t>
        </w:r>
      </w:hyperlink>
      <w:r w:rsidRPr="000E32CD">
        <w:t>).</w:t>
      </w:r>
    </w:p>
    <w:p w:rsidR="000E32CD" w:rsidRPr="000E32CD" w:rsidRDefault="00373087" w:rsidP="000E32CD">
      <w:pPr>
        <w:rPr>
          <w:rFonts w:cs="Arial"/>
        </w:rPr>
      </w:pPr>
      <w:r w:rsidRPr="000E32CD">
        <w:t xml:space="preserve">2. Комитету по финансам администрации района предусмотреть необходимые расходы по финансовому обеспечению ведомственной целевой </w:t>
      </w:r>
      <w:r w:rsidRPr="000E32CD">
        <w:rPr>
          <w:rFonts w:cs="Arial"/>
        </w:rPr>
        <w:t>программы при формировании бюджета Березовского района</w:t>
      </w:r>
      <w:r w:rsidR="00B37EA3" w:rsidRPr="000E32CD">
        <w:rPr>
          <w:rFonts w:cs="Arial"/>
        </w:rPr>
        <w:t xml:space="preserve"> </w:t>
      </w:r>
      <w:r w:rsidRPr="000E32CD">
        <w:rPr>
          <w:rFonts w:cs="Arial"/>
        </w:rPr>
        <w:t>на 2012-2013 годы.</w:t>
      </w:r>
    </w:p>
    <w:p w:rsidR="000E32CD" w:rsidRPr="000E32CD" w:rsidRDefault="00373087" w:rsidP="000E32CD">
      <w:r w:rsidRPr="000E32CD">
        <w:t>3. Опубликовать настоящее постановление в газете «Жизнь Югры»</w:t>
      </w:r>
      <w:r w:rsidR="00B37EA3" w:rsidRPr="000E32CD">
        <w:t xml:space="preserve"> </w:t>
      </w:r>
      <w:r w:rsidRPr="000E32CD">
        <w:t>и разместить на сайте администрации Березовского района.</w:t>
      </w:r>
      <w:r w:rsidR="00B37EA3" w:rsidRPr="000E32CD">
        <w:t xml:space="preserve"> </w:t>
      </w:r>
    </w:p>
    <w:p w:rsidR="000E32CD" w:rsidRPr="000E32CD" w:rsidRDefault="00373087" w:rsidP="000E32CD">
      <w:r w:rsidRPr="000E32CD">
        <w:t xml:space="preserve">4. Настоящее постановление вступает в силу после его официального опубликования. </w:t>
      </w:r>
    </w:p>
    <w:p w:rsidR="000E32CD" w:rsidRPr="000E32CD" w:rsidRDefault="00373087" w:rsidP="000E32CD">
      <w:r w:rsidRPr="000E32CD">
        <w:lastRenderedPageBreak/>
        <w:t xml:space="preserve">5. </w:t>
      </w:r>
      <w:proofErr w:type="gramStart"/>
      <w:r w:rsidRPr="000E32CD">
        <w:t>Контроль за</w:t>
      </w:r>
      <w:proofErr w:type="gramEnd"/>
      <w:r w:rsidRPr="000E32CD">
        <w:t xml:space="preserve"> </w:t>
      </w:r>
      <w:r w:rsidRPr="000E32CD">
        <w:rPr>
          <w:szCs w:val="28"/>
        </w:rPr>
        <w:t>выполнением программы возложить на заместителя главы администрации района по вопросам промышленности, транспорта</w:t>
      </w:r>
      <w:r w:rsidR="00B37EA3" w:rsidRPr="000E32CD">
        <w:rPr>
          <w:szCs w:val="28"/>
        </w:rPr>
        <w:t xml:space="preserve"> </w:t>
      </w:r>
      <w:r w:rsidRPr="000E32CD">
        <w:rPr>
          <w:szCs w:val="28"/>
        </w:rPr>
        <w:t xml:space="preserve">и связи </w:t>
      </w:r>
      <w:proofErr w:type="spellStart"/>
      <w:r w:rsidRPr="000E32CD">
        <w:rPr>
          <w:szCs w:val="28"/>
        </w:rPr>
        <w:t>Ахметшина</w:t>
      </w:r>
      <w:proofErr w:type="spellEnd"/>
      <w:r w:rsidRPr="000E32CD">
        <w:rPr>
          <w:szCs w:val="28"/>
        </w:rPr>
        <w:t xml:space="preserve"> А.В., </w:t>
      </w:r>
      <w:r w:rsidRPr="000E32CD">
        <w:t>комиссию по бюджету и контролю за использованием бюджетных средств Думы Березовского района.</w:t>
      </w:r>
      <w:r w:rsidR="00B37EA3" w:rsidRPr="000E32CD">
        <w:t xml:space="preserve"> </w:t>
      </w:r>
    </w:p>
    <w:p w:rsidR="000E32CD" w:rsidRPr="000E32CD" w:rsidRDefault="000E32CD" w:rsidP="000E32CD">
      <w:pPr>
        <w:ind w:left="567" w:firstLine="0"/>
      </w:pPr>
    </w:p>
    <w:p w:rsidR="000E32CD" w:rsidRPr="000E32CD" w:rsidRDefault="000E32CD" w:rsidP="000E32CD">
      <w:pPr>
        <w:ind w:left="567" w:firstLine="0"/>
      </w:pPr>
    </w:p>
    <w:p w:rsidR="00373087" w:rsidRPr="000E32CD" w:rsidRDefault="00373087" w:rsidP="000E32CD">
      <w:pPr>
        <w:ind w:left="567" w:firstLine="0"/>
      </w:pPr>
      <w:proofErr w:type="spellStart"/>
      <w:r w:rsidRPr="000E32CD">
        <w:t>И.о</w:t>
      </w:r>
      <w:proofErr w:type="spellEnd"/>
      <w:r w:rsidRPr="000E32CD">
        <w:t>. главы администрации района</w:t>
      </w:r>
      <w:r w:rsidR="000E32CD" w:rsidRPr="000E32CD">
        <w:t xml:space="preserve"> </w:t>
      </w:r>
      <w:r w:rsidR="000E32CD">
        <w:tab/>
      </w:r>
      <w:r w:rsidR="000E32CD">
        <w:tab/>
      </w:r>
      <w:r w:rsidR="000E32CD">
        <w:tab/>
      </w:r>
      <w:r w:rsidR="000E32CD">
        <w:tab/>
      </w:r>
      <w:proofErr w:type="spellStart"/>
      <w:r w:rsidRPr="000E32CD">
        <w:t>А.В.Ахметшин</w:t>
      </w:r>
      <w:proofErr w:type="spellEnd"/>
    </w:p>
    <w:p w:rsidR="000E32CD" w:rsidRPr="000E32CD" w:rsidRDefault="000E32CD" w:rsidP="000E32CD">
      <w:pPr>
        <w:ind w:left="567" w:firstLine="0"/>
      </w:pPr>
    </w:p>
    <w:p w:rsidR="000E32CD" w:rsidRPr="000E32CD" w:rsidRDefault="000E32CD" w:rsidP="000E32CD">
      <w:pPr>
        <w:ind w:left="567" w:firstLine="0"/>
      </w:pPr>
    </w:p>
    <w:p w:rsidR="000E32CD" w:rsidRPr="000E32CD" w:rsidRDefault="00373087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E32CD">
        <w:br w:type="page"/>
      </w:r>
    </w:p>
    <w:p w:rsidR="000E32CD" w:rsidRPr="000E32CD" w:rsidRDefault="000E32CD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E32CD" w:rsidRDefault="00373087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0E32CD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373087" w:rsidRPr="000E32CD" w:rsidRDefault="00373087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E32CD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373087" w:rsidRPr="000E32CD" w:rsidRDefault="006337DE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E32CD">
        <w:rPr>
          <w:rFonts w:cs="Arial"/>
          <w:b/>
          <w:bCs/>
          <w:kern w:val="28"/>
          <w:sz w:val="32"/>
          <w:szCs w:val="32"/>
        </w:rPr>
        <w:t>а</w:t>
      </w:r>
      <w:r w:rsidR="00373087" w:rsidRPr="000E32CD">
        <w:rPr>
          <w:rFonts w:cs="Arial"/>
          <w:b/>
          <w:bCs/>
          <w:kern w:val="28"/>
          <w:sz w:val="32"/>
          <w:szCs w:val="32"/>
        </w:rPr>
        <w:t>дминистрации</w:t>
      </w:r>
      <w:r w:rsidRPr="000E32CD">
        <w:rPr>
          <w:rFonts w:cs="Arial"/>
          <w:b/>
          <w:bCs/>
          <w:kern w:val="28"/>
          <w:sz w:val="32"/>
          <w:szCs w:val="32"/>
        </w:rPr>
        <w:t xml:space="preserve"> Березовского </w:t>
      </w:r>
      <w:r w:rsidR="00373087" w:rsidRPr="000E32CD">
        <w:rPr>
          <w:rFonts w:cs="Arial"/>
          <w:b/>
          <w:bCs/>
          <w:kern w:val="28"/>
          <w:sz w:val="32"/>
          <w:szCs w:val="32"/>
        </w:rPr>
        <w:t>района</w:t>
      </w:r>
    </w:p>
    <w:p w:rsidR="000E32CD" w:rsidRPr="000E32CD" w:rsidRDefault="006337DE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E32CD">
        <w:rPr>
          <w:rFonts w:cs="Arial"/>
          <w:b/>
          <w:bCs/>
          <w:kern w:val="28"/>
          <w:sz w:val="32"/>
          <w:szCs w:val="32"/>
        </w:rPr>
        <w:t xml:space="preserve">от </w:t>
      </w:r>
      <w:r w:rsidR="00967C04" w:rsidRPr="000E32CD">
        <w:rPr>
          <w:rFonts w:cs="Arial"/>
          <w:b/>
          <w:bCs/>
          <w:kern w:val="28"/>
          <w:sz w:val="32"/>
          <w:szCs w:val="32"/>
        </w:rPr>
        <w:t>10.01.2012</w:t>
      </w:r>
      <w:r w:rsidR="00B37EA3" w:rsidRPr="000E32CD">
        <w:rPr>
          <w:rFonts w:cs="Arial"/>
          <w:b/>
          <w:bCs/>
          <w:kern w:val="28"/>
          <w:sz w:val="32"/>
          <w:szCs w:val="32"/>
        </w:rPr>
        <w:t xml:space="preserve"> </w:t>
      </w:r>
      <w:r w:rsidR="00967C04" w:rsidRPr="000E32CD">
        <w:rPr>
          <w:rFonts w:cs="Arial"/>
          <w:b/>
          <w:bCs/>
          <w:kern w:val="28"/>
          <w:sz w:val="32"/>
          <w:szCs w:val="32"/>
        </w:rPr>
        <w:t>№5</w:t>
      </w:r>
    </w:p>
    <w:p w:rsidR="000E32CD" w:rsidRPr="000E32CD" w:rsidRDefault="000E32CD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E32CD" w:rsidRPr="000E32CD" w:rsidRDefault="000E32CD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73087" w:rsidRPr="000E32CD" w:rsidRDefault="00373087" w:rsidP="000E32CD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Паспорт ведомственной целевой программы</w:t>
      </w:r>
    </w:p>
    <w:p w:rsidR="00373087" w:rsidRPr="000E32CD" w:rsidRDefault="00373087" w:rsidP="000E32CD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«Развитие агропромышленного комплекса Березовского района</w:t>
      </w:r>
    </w:p>
    <w:p w:rsidR="00373087" w:rsidRPr="000E32CD" w:rsidRDefault="00373087" w:rsidP="000E32CD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в 2012-2013 год</w:t>
      </w:r>
      <w:r w:rsidR="006337DE" w:rsidRPr="000E32CD">
        <w:rPr>
          <w:rFonts w:cs="Arial"/>
          <w:b/>
          <w:bCs/>
          <w:iCs/>
          <w:sz w:val="30"/>
          <w:szCs w:val="28"/>
        </w:rPr>
        <w:t>ах»</w:t>
      </w:r>
    </w:p>
    <w:p w:rsidR="006337DE" w:rsidRPr="000E32CD" w:rsidRDefault="006337DE" w:rsidP="000E32CD">
      <w:pPr>
        <w:ind w:left="567" w:firstLine="0"/>
      </w:pPr>
    </w:p>
    <w:p w:rsidR="00041CFE" w:rsidRPr="000E32CD" w:rsidRDefault="00041CFE" w:rsidP="000E32CD">
      <w:pPr>
        <w:ind w:left="567" w:firstLine="0"/>
      </w:pPr>
    </w:p>
    <w:tbl>
      <w:tblPr>
        <w:tblW w:w="94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373087" w:rsidRPr="000E32CD" w:rsidTr="000E32CD">
        <w:trPr>
          <w:trHeight w:val="341"/>
          <w:jc w:val="center"/>
        </w:trPr>
        <w:tc>
          <w:tcPr>
            <w:tcW w:w="3528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Муниципальный заказчик</w:t>
            </w:r>
          </w:p>
        </w:tc>
        <w:tc>
          <w:tcPr>
            <w:tcW w:w="5940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Администрация Березовского района</w:t>
            </w:r>
          </w:p>
        </w:tc>
      </w:tr>
      <w:tr w:rsidR="00373087" w:rsidRPr="000E32CD" w:rsidTr="000E32CD">
        <w:trPr>
          <w:trHeight w:val="638"/>
          <w:jc w:val="center"/>
        </w:trPr>
        <w:tc>
          <w:tcPr>
            <w:tcW w:w="352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Наименование программы</w:t>
            </w:r>
          </w:p>
        </w:tc>
        <w:tc>
          <w:tcPr>
            <w:tcW w:w="5940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Ведомственная целевая программа «Развитие агропромышленного комплекса Березовского района</w:t>
            </w:r>
            <w:r w:rsidR="00B37EA3" w:rsidRPr="000E32CD">
              <w:t xml:space="preserve"> </w:t>
            </w:r>
            <w:r w:rsidRPr="000E32CD">
              <w:t>в 2012-2013 годах»</w:t>
            </w:r>
          </w:p>
          <w:p w:rsidR="00041CFE" w:rsidRPr="000E32CD" w:rsidRDefault="00041CFE" w:rsidP="000E32CD">
            <w:pPr>
              <w:pStyle w:val="Table"/>
            </w:pPr>
          </w:p>
        </w:tc>
      </w:tr>
      <w:tr w:rsidR="00373087" w:rsidRPr="000E32CD" w:rsidTr="000E32CD">
        <w:trPr>
          <w:trHeight w:val="764"/>
          <w:jc w:val="center"/>
        </w:trPr>
        <w:tc>
          <w:tcPr>
            <w:tcW w:w="3528" w:type="dxa"/>
            <w:shd w:val="clear" w:color="auto" w:fill="auto"/>
          </w:tcPr>
          <w:p w:rsidR="008C1484" w:rsidRPr="000E32CD" w:rsidRDefault="00373087" w:rsidP="000E32CD">
            <w:pPr>
              <w:pStyle w:val="Table"/>
            </w:pPr>
            <w:r w:rsidRPr="000E32CD">
              <w:t xml:space="preserve">Должностное лицо, утвердившее программу,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>дата утверждения</w:t>
            </w:r>
          </w:p>
          <w:p w:rsidR="00041CFE" w:rsidRPr="000E32CD" w:rsidRDefault="00041CFE" w:rsidP="000E32CD">
            <w:pPr>
              <w:pStyle w:val="Table"/>
            </w:pPr>
          </w:p>
        </w:tc>
        <w:tc>
          <w:tcPr>
            <w:tcW w:w="5940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</w:p>
        </w:tc>
      </w:tr>
      <w:tr w:rsidR="00373087" w:rsidRPr="000E32CD" w:rsidTr="000E32CD">
        <w:trPr>
          <w:trHeight w:val="4498"/>
          <w:jc w:val="center"/>
        </w:trPr>
        <w:tc>
          <w:tcPr>
            <w:tcW w:w="352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 xml:space="preserve">Цели и задачи </w:t>
            </w:r>
          </w:p>
        </w:tc>
        <w:tc>
          <w:tcPr>
            <w:tcW w:w="5940" w:type="dxa"/>
            <w:shd w:val="clear" w:color="auto" w:fill="auto"/>
          </w:tcPr>
          <w:p w:rsidR="00041CFE" w:rsidRPr="000E32CD" w:rsidRDefault="00373087" w:rsidP="000E32CD">
            <w:pPr>
              <w:pStyle w:val="Table"/>
            </w:pPr>
            <w:r w:rsidRPr="000E32CD">
              <w:t xml:space="preserve">Цель программы: создание условий для устойчивого развития сельского хозяйства </w:t>
            </w:r>
          </w:p>
          <w:p w:rsidR="000E32CD" w:rsidRPr="000E32CD" w:rsidRDefault="00373087" w:rsidP="000E32CD">
            <w:pPr>
              <w:pStyle w:val="Table"/>
            </w:pPr>
            <w:r w:rsidRPr="000E32CD">
              <w:t>и рыбной отрасли Березовского района, повышение конкурентоспособности продукции, произведённой на территории Березовского района.</w:t>
            </w:r>
          </w:p>
          <w:p w:rsidR="000E32CD" w:rsidRPr="000E32CD" w:rsidRDefault="00373087" w:rsidP="000E32CD">
            <w:pPr>
              <w:pStyle w:val="Table"/>
            </w:pPr>
            <w:r w:rsidRPr="000E32CD">
              <w:t>Задачи программы:</w:t>
            </w:r>
            <w:r w:rsidR="00B37EA3" w:rsidRPr="000E32CD">
              <w:t xml:space="preserve"> </w:t>
            </w:r>
          </w:p>
          <w:p w:rsidR="000E32CD" w:rsidRPr="000E32CD" w:rsidRDefault="00373087" w:rsidP="000E32CD">
            <w:pPr>
              <w:pStyle w:val="Table"/>
            </w:pPr>
            <w:r w:rsidRPr="000E32CD">
              <w:t>1. Создание общих условий функционирования сельского хозяйства и рыбной отрасли.</w:t>
            </w:r>
            <w:r w:rsidR="00B37EA3" w:rsidRPr="000E32CD">
              <w:t xml:space="preserve">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>2. Осуществление государственной поддержки сельскохозяйственного производства, организации и осуществления муниципальных программ и проектов</w:t>
            </w:r>
            <w:r w:rsidR="00B37EA3" w:rsidRPr="000E32CD">
              <w:t xml:space="preserve"> </w:t>
            </w:r>
            <w:r w:rsidRPr="000E32CD">
              <w:t>в области развития субъектов малого и среднего предпринимательства.</w:t>
            </w:r>
          </w:p>
        </w:tc>
      </w:tr>
      <w:tr w:rsidR="00373087" w:rsidRPr="000E32CD" w:rsidTr="000E32CD">
        <w:trPr>
          <w:trHeight w:val="531"/>
          <w:jc w:val="center"/>
        </w:trPr>
        <w:tc>
          <w:tcPr>
            <w:tcW w:w="352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 xml:space="preserve">Показатели результативности </w:t>
            </w:r>
          </w:p>
        </w:tc>
        <w:tc>
          <w:tcPr>
            <w:tcW w:w="5940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rPr>
                <w:spacing w:val="-5"/>
              </w:rPr>
              <w:t xml:space="preserve">1) </w:t>
            </w:r>
            <w:r w:rsidRPr="000E32CD">
              <w:t>увеличение производства молока на 4 процента</w:t>
            </w:r>
            <w:r w:rsidR="00B37EA3" w:rsidRPr="000E32CD">
              <w:t xml:space="preserve"> </w:t>
            </w:r>
            <w:r w:rsidRPr="000E32CD">
              <w:t>от уровня 2010 года (2010 -198,453 тонны);</w:t>
            </w:r>
          </w:p>
          <w:p w:rsidR="00373087" w:rsidRPr="000E32CD" w:rsidRDefault="00373087" w:rsidP="000E32CD">
            <w:pPr>
              <w:pStyle w:val="Table"/>
              <w:rPr>
                <w:spacing w:val="-11"/>
              </w:rPr>
            </w:pPr>
            <w:r w:rsidRPr="000E32CD">
              <w:t xml:space="preserve">2) увеличение производства мяса на 12,5 процентов от уровня 2010 года (2010 - 106,694 тонны); </w:t>
            </w:r>
          </w:p>
          <w:p w:rsidR="000E32CD" w:rsidRPr="000E32CD" w:rsidRDefault="00373087" w:rsidP="000E32CD">
            <w:pPr>
              <w:pStyle w:val="Table"/>
              <w:rPr>
                <w:spacing w:val="-11"/>
              </w:rPr>
            </w:pPr>
            <w:r w:rsidRPr="000E32CD">
              <w:t xml:space="preserve">3) увеличение объёма реализации </w:t>
            </w:r>
            <w:proofErr w:type="gramStart"/>
            <w:r w:rsidRPr="000E32CD">
              <w:t>мясо-молочной</w:t>
            </w:r>
            <w:proofErr w:type="gramEnd"/>
            <w:r w:rsidRPr="000E32CD">
              <w:t xml:space="preserve"> продукции, производимой в крестьянских (фермерских) хозяйствах на 5 процентов по сравнению с показателями 2011 года (9 месяцев 2011 года: молока – 102,483 тонны, мяса - 83,334 тонны);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rPr>
                <w:spacing w:val="-13"/>
              </w:rPr>
              <w:t>4)</w:t>
            </w:r>
            <w:r w:rsidR="00B37EA3" w:rsidRPr="000E32CD">
              <w:rPr>
                <w:spacing w:val="-13"/>
              </w:rPr>
              <w:t xml:space="preserve"> </w:t>
            </w:r>
            <w:r w:rsidRPr="000E32CD">
              <w:t xml:space="preserve">обеспечение 1 молодого специалиста и 1 молодой семьи, проживающей в сельской </w:t>
            </w:r>
            <w:r w:rsidRPr="000E32CD">
              <w:lastRenderedPageBreak/>
              <w:t>местности, жилыми помещениями</w:t>
            </w:r>
          </w:p>
          <w:p w:rsidR="008C1484" w:rsidRPr="000E32CD" w:rsidRDefault="008C1484" w:rsidP="000E32CD">
            <w:pPr>
              <w:pStyle w:val="Table"/>
            </w:pPr>
          </w:p>
        </w:tc>
      </w:tr>
      <w:tr w:rsidR="00373087" w:rsidRPr="000E32CD" w:rsidTr="000E32CD">
        <w:trPr>
          <w:trHeight w:val="8985"/>
          <w:jc w:val="center"/>
        </w:trPr>
        <w:tc>
          <w:tcPr>
            <w:tcW w:w="352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lastRenderedPageBreak/>
              <w:t xml:space="preserve">Характеристика программных мероприятий </w:t>
            </w:r>
          </w:p>
        </w:tc>
        <w:tc>
          <w:tcPr>
            <w:tcW w:w="5940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 xml:space="preserve">Для реализации поставленной цели: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>создание условий для устойчивого развития сельского хозяйства и рыбной отрасли Березовского района, повышение конкурентоспособности продукции, произведённой на территории Березовского района, необходимо решить следующие задачи: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>Задача 1: Создание общих условий функционирования сельского хозяйства и рыбной отрасли.</w:t>
            </w:r>
            <w:r w:rsidR="00B37EA3" w:rsidRPr="000E32CD">
              <w:t xml:space="preserve">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 xml:space="preserve">Задача 1 решается реализацией следующих мероприятий: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 xml:space="preserve">- предоставление субсидий на возмещение части затрат на уплату процентов по кредитам (займам) для малых форм хозяйствования;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 xml:space="preserve">- предоставление субсидий сельскохозяйственным товаропроизводителям на возмещение затрат, связанных с участием в окружных ярмарках, выставках и конкурсах;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>- обеспечение доступным жильём молодых специалистов и молодых семей, проживающих в сельской местности.</w:t>
            </w:r>
            <w:r w:rsidR="00B37EA3" w:rsidRPr="000E32CD">
              <w:t xml:space="preserve">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>Задача 2: Осуществление государственной поддержки сельскохозяйственного производства, организации и осуществления муниципальных программ и проектов в области развития субъектов малого и среднего предпринимательства.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>Решение задачи 2 связано с реализацией следующих мероприятий: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>- государственная поддержка животноводства;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 xml:space="preserve">- государственная поддержка растениеводства; </w:t>
            </w:r>
          </w:p>
          <w:p w:rsidR="00373087" w:rsidRPr="000E32CD" w:rsidRDefault="00373087" w:rsidP="000E32CD">
            <w:pPr>
              <w:pStyle w:val="Table"/>
            </w:pPr>
            <w:r w:rsidRPr="000E32CD">
              <w:t xml:space="preserve">- государственная поддержка </w:t>
            </w:r>
            <w:proofErr w:type="spellStart"/>
            <w:r w:rsidRPr="000E32CD">
              <w:t>рыбодобычи</w:t>
            </w:r>
            <w:proofErr w:type="spellEnd"/>
            <w:r w:rsidRPr="000E32CD">
              <w:t xml:space="preserve"> и </w:t>
            </w:r>
            <w:proofErr w:type="spellStart"/>
            <w:r w:rsidRPr="000E32CD">
              <w:t>рыбопереработки</w:t>
            </w:r>
            <w:proofErr w:type="spellEnd"/>
            <w:r w:rsidRPr="000E32CD">
              <w:t xml:space="preserve">; </w:t>
            </w:r>
          </w:p>
          <w:p w:rsidR="000E32CD" w:rsidRPr="000E32CD" w:rsidRDefault="00373087" w:rsidP="000E32CD">
            <w:pPr>
              <w:pStyle w:val="Table"/>
            </w:pPr>
            <w:r w:rsidRPr="000E32CD">
              <w:t>- поддержка раз</w:t>
            </w:r>
            <w:r w:rsidR="008C1484" w:rsidRPr="000E32CD">
              <w:t>вития малых форм хозяйствования</w:t>
            </w:r>
          </w:p>
          <w:p w:rsidR="00373087" w:rsidRPr="000E32CD" w:rsidRDefault="00373087" w:rsidP="000E32CD">
            <w:pPr>
              <w:pStyle w:val="Table"/>
            </w:pPr>
          </w:p>
        </w:tc>
      </w:tr>
      <w:tr w:rsidR="00373087" w:rsidRPr="000E32CD" w:rsidTr="000E32CD">
        <w:trPr>
          <w:trHeight w:val="394"/>
          <w:jc w:val="center"/>
        </w:trPr>
        <w:tc>
          <w:tcPr>
            <w:tcW w:w="352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Сроки реализации</w:t>
            </w:r>
          </w:p>
        </w:tc>
        <w:tc>
          <w:tcPr>
            <w:tcW w:w="5940" w:type="dxa"/>
            <w:shd w:val="clear" w:color="auto" w:fill="auto"/>
          </w:tcPr>
          <w:p w:rsidR="00373087" w:rsidRPr="000E32CD" w:rsidRDefault="00B37EA3" w:rsidP="000E32CD">
            <w:pPr>
              <w:pStyle w:val="Table"/>
            </w:pPr>
            <w:r w:rsidRPr="000E32CD">
              <w:rPr>
                <w:spacing w:val="-2"/>
              </w:rPr>
              <w:t xml:space="preserve"> </w:t>
            </w:r>
            <w:r w:rsidR="00373087" w:rsidRPr="000E32CD">
              <w:t xml:space="preserve">2012-2013 годы. </w:t>
            </w:r>
          </w:p>
        </w:tc>
      </w:tr>
      <w:tr w:rsidR="00374105" w:rsidRPr="000E32CD" w:rsidTr="000E32CD">
        <w:trPr>
          <w:trHeight w:val="352"/>
          <w:jc w:val="center"/>
        </w:trPr>
        <w:tc>
          <w:tcPr>
            <w:tcW w:w="3528" w:type="dxa"/>
            <w:shd w:val="clear" w:color="auto" w:fill="auto"/>
          </w:tcPr>
          <w:p w:rsidR="00374105" w:rsidRPr="00523414" w:rsidRDefault="00374105" w:rsidP="009909C6">
            <w:pPr>
              <w:rPr>
                <w:rFonts w:cs="Arial"/>
              </w:rPr>
            </w:pPr>
            <w:r w:rsidRPr="00523414">
              <w:rPr>
                <w:rFonts w:cs="Arial"/>
              </w:rPr>
              <w:t xml:space="preserve">Объёмы и источники финансирования </w:t>
            </w:r>
          </w:p>
        </w:tc>
        <w:tc>
          <w:tcPr>
            <w:tcW w:w="5940" w:type="dxa"/>
            <w:shd w:val="clear" w:color="auto" w:fill="auto"/>
          </w:tcPr>
          <w:p w:rsidR="00374105" w:rsidRPr="00523414" w:rsidRDefault="00374105" w:rsidP="009909C6">
            <w:pPr>
              <w:rPr>
                <w:rFonts w:cs="Arial"/>
              </w:rPr>
            </w:pPr>
            <w:r w:rsidRPr="00523414">
              <w:rPr>
                <w:rFonts w:cs="Arial"/>
              </w:rPr>
              <w:t xml:space="preserve">Общая сумма финансирования программы – </w:t>
            </w:r>
          </w:p>
          <w:p w:rsidR="00374105" w:rsidRPr="00523414" w:rsidRDefault="00374105" w:rsidP="009909C6">
            <w:pPr>
              <w:rPr>
                <w:rFonts w:cs="Arial"/>
              </w:rPr>
            </w:pPr>
            <w:r w:rsidRPr="00523414">
              <w:rPr>
                <w:rFonts w:cs="Arial"/>
              </w:rPr>
              <w:t xml:space="preserve">113661,077 </w:t>
            </w:r>
            <w:proofErr w:type="spellStart"/>
            <w:r w:rsidRPr="00523414">
              <w:rPr>
                <w:rFonts w:cs="Arial"/>
              </w:rPr>
              <w:t>тыс</w:t>
            </w:r>
            <w:proofErr w:type="gramStart"/>
            <w:r w:rsidRPr="00523414">
              <w:rPr>
                <w:rFonts w:cs="Arial"/>
              </w:rPr>
              <w:t>.р</w:t>
            </w:r>
            <w:proofErr w:type="gramEnd"/>
            <w:r w:rsidRPr="00523414">
              <w:rPr>
                <w:rFonts w:cs="Arial"/>
              </w:rPr>
              <w:t>ублей</w:t>
            </w:r>
            <w:proofErr w:type="spellEnd"/>
            <w:r w:rsidRPr="00523414">
              <w:rPr>
                <w:rFonts w:cs="Arial"/>
              </w:rPr>
              <w:t xml:space="preserve">, в том числе: на 2012 год – 58 824,6 </w:t>
            </w:r>
            <w:proofErr w:type="spellStart"/>
            <w:r w:rsidRPr="00523414">
              <w:rPr>
                <w:rFonts w:cs="Arial"/>
              </w:rPr>
              <w:t>тыс.рублей</w:t>
            </w:r>
            <w:proofErr w:type="spellEnd"/>
            <w:r w:rsidRPr="00523414">
              <w:rPr>
                <w:rFonts w:cs="Arial"/>
              </w:rPr>
              <w:t xml:space="preserve">: федеральный бюджет – 0 рублей; бюджет автономного округа – 58 659,6 </w:t>
            </w:r>
            <w:proofErr w:type="spellStart"/>
            <w:r w:rsidRPr="00523414">
              <w:rPr>
                <w:rFonts w:cs="Arial"/>
              </w:rPr>
              <w:t>тыс.рублей</w:t>
            </w:r>
            <w:proofErr w:type="spellEnd"/>
            <w:r w:rsidRPr="00523414">
              <w:rPr>
                <w:rFonts w:cs="Arial"/>
              </w:rPr>
              <w:t xml:space="preserve">; местный бюджет – 165,0 </w:t>
            </w:r>
            <w:proofErr w:type="spellStart"/>
            <w:r w:rsidRPr="00523414">
              <w:rPr>
                <w:rFonts w:cs="Arial"/>
              </w:rPr>
              <w:t>тыс.рублей</w:t>
            </w:r>
            <w:proofErr w:type="spellEnd"/>
            <w:r w:rsidRPr="00523414">
              <w:rPr>
                <w:rFonts w:cs="Arial"/>
              </w:rPr>
              <w:t xml:space="preserve">. </w:t>
            </w:r>
            <w:r w:rsidRPr="00523414">
              <w:rPr>
                <w:rFonts w:cs="Arial"/>
                <w:spacing w:val="-3"/>
              </w:rPr>
              <w:t xml:space="preserve">на 2013 год – </w:t>
            </w:r>
            <w:r w:rsidRPr="00523414">
              <w:rPr>
                <w:rFonts w:cs="Arial"/>
              </w:rPr>
              <w:t>54 836,477</w:t>
            </w:r>
            <w:r w:rsidRPr="00523414">
              <w:rPr>
                <w:rFonts w:cs="Arial"/>
                <w:spacing w:val="-3"/>
              </w:rPr>
              <w:t xml:space="preserve"> </w:t>
            </w:r>
            <w:proofErr w:type="spellStart"/>
            <w:r w:rsidRPr="00523414">
              <w:rPr>
                <w:rFonts w:cs="Arial"/>
                <w:spacing w:val="-3"/>
              </w:rPr>
              <w:t>тыс.рублей</w:t>
            </w:r>
            <w:proofErr w:type="spellEnd"/>
            <w:r w:rsidRPr="00523414">
              <w:rPr>
                <w:rFonts w:cs="Arial"/>
                <w:spacing w:val="-3"/>
              </w:rPr>
              <w:t xml:space="preserve">: федеральный бюджет – 0 рублей; бюджет автономного округа – </w:t>
            </w:r>
            <w:r w:rsidRPr="00523414">
              <w:rPr>
                <w:rFonts w:cs="Arial"/>
              </w:rPr>
              <w:t>54 684,55</w:t>
            </w:r>
            <w:r w:rsidRPr="00523414">
              <w:rPr>
                <w:rFonts w:cs="Arial"/>
                <w:spacing w:val="-3"/>
              </w:rPr>
              <w:t xml:space="preserve"> </w:t>
            </w:r>
            <w:proofErr w:type="spellStart"/>
            <w:r w:rsidRPr="00523414">
              <w:rPr>
                <w:rFonts w:cs="Arial"/>
                <w:spacing w:val="-3"/>
              </w:rPr>
              <w:t>тыс.рублей</w:t>
            </w:r>
            <w:proofErr w:type="spellEnd"/>
            <w:r w:rsidRPr="00523414">
              <w:rPr>
                <w:rFonts w:cs="Arial"/>
                <w:spacing w:val="-3"/>
              </w:rPr>
              <w:t xml:space="preserve">; местный бюджет – 151,927 </w:t>
            </w:r>
            <w:proofErr w:type="spellStart"/>
            <w:r w:rsidRPr="00523414">
              <w:rPr>
                <w:rFonts w:cs="Arial"/>
                <w:spacing w:val="-3"/>
              </w:rPr>
              <w:t>тыс.рублей</w:t>
            </w:r>
            <w:proofErr w:type="spellEnd"/>
            <w:r w:rsidRPr="00523414">
              <w:rPr>
                <w:rFonts w:cs="Arial"/>
                <w:spacing w:val="-3"/>
              </w:rPr>
              <w:t xml:space="preserve">. </w:t>
            </w:r>
          </w:p>
        </w:tc>
      </w:tr>
      <w:tr w:rsidR="00374105" w:rsidRPr="000E32CD" w:rsidTr="000E32CD">
        <w:trPr>
          <w:trHeight w:val="5310"/>
          <w:jc w:val="center"/>
        </w:trPr>
        <w:tc>
          <w:tcPr>
            <w:tcW w:w="3528" w:type="dxa"/>
            <w:shd w:val="clear" w:color="auto" w:fill="auto"/>
          </w:tcPr>
          <w:p w:rsidR="00374105" w:rsidRPr="00523414" w:rsidRDefault="00374105" w:rsidP="009909C6">
            <w:pPr>
              <w:rPr>
                <w:rFonts w:cs="Arial"/>
              </w:rPr>
            </w:pPr>
            <w:r w:rsidRPr="00523414">
              <w:rPr>
                <w:rFonts w:cs="Arial"/>
              </w:rPr>
              <w:lastRenderedPageBreak/>
              <w:t xml:space="preserve">Ожидаемые конечные результаты реализации программы и показатели социально-экономической </w:t>
            </w:r>
            <w:proofErr w:type="spellStart"/>
            <w:proofErr w:type="gramStart"/>
            <w:r w:rsidRPr="00523414">
              <w:rPr>
                <w:rFonts w:cs="Arial"/>
              </w:rPr>
              <w:t>эффектив-ности</w:t>
            </w:r>
            <w:proofErr w:type="spellEnd"/>
            <w:proofErr w:type="gramEnd"/>
            <w:r w:rsidRPr="00523414">
              <w:rPr>
                <w:rFonts w:cs="Arial"/>
              </w:rPr>
              <w:t xml:space="preserve"> </w:t>
            </w:r>
          </w:p>
        </w:tc>
        <w:tc>
          <w:tcPr>
            <w:tcW w:w="5940" w:type="dxa"/>
            <w:shd w:val="clear" w:color="auto" w:fill="auto"/>
          </w:tcPr>
          <w:p w:rsidR="00374105" w:rsidRPr="00523414" w:rsidRDefault="00374105" w:rsidP="009909C6">
            <w:pPr>
              <w:shd w:val="clear" w:color="auto" w:fill="FFFFFF"/>
              <w:tabs>
                <w:tab w:val="left" w:pos="994"/>
              </w:tabs>
              <w:spacing w:line="310" w:lineRule="exact"/>
              <w:ind w:left="72" w:hanging="65"/>
              <w:rPr>
                <w:rFonts w:cs="Arial"/>
                <w:color w:val="000000"/>
                <w:spacing w:val="-3"/>
              </w:rPr>
            </w:pPr>
            <w:r w:rsidRPr="00523414">
              <w:rPr>
                <w:rFonts w:cs="Arial"/>
                <w:bCs/>
                <w:color w:val="000000"/>
                <w:spacing w:val="-5"/>
              </w:rPr>
              <w:t>1. У</w:t>
            </w:r>
            <w:r w:rsidRPr="00523414">
              <w:rPr>
                <w:rFonts w:cs="Arial"/>
                <w:color w:val="000000"/>
                <w:spacing w:val="-3"/>
              </w:rPr>
              <w:t>величение к концу 2013 года:</w:t>
            </w:r>
          </w:p>
          <w:p w:rsidR="00374105" w:rsidRPr="00523414" w:rsidRDefault="00374105" w:rsidP="009909C6">
            <w:pPr>
              <w:shd w:val="clear" w:color="auto" w:fill="FFFFFF"/>
              <w:tabs>
                <w:tab w:val="left" w:pos="994"/>
              </w:tabs>
              <w:spacing w:line="310" w:lineRule="exact"/>
              <w:ind w:left="72" w:hanging="65"/>
              <w:rPr>
                <w:rFonts w:cs="Arial"/>
                <w:color w:val="000000"/>
                <w:spacing w:val="-3"/>
              </w:rPr>
            </w:pPr>
            <w:r w:rsidRPr="00523414">
              <w:rPr>
                <w:rFonts w:cs="Arial"/>
                <w:color w:val="000000"/>
                <w:spacing w:val="-3"/>
              </w:rPr>
              <w:t>- количества созданных сельскохозяйственных произво</w:t>
            </w:r>
            <w:proofErr w:type="gramStart"/>
            <w:r w:rsidRPr="00523414">
              <w:rPr>
                <w:rFonts w:cs="Arial"/>
                <w:color w:val="000000"/>
                <w:spacing w:val="-3"/>
              </w:rPr>
              <w:t>дств в сф</w:t>
            </w:r>
            <w:proofErr w:type="gramEnd"/>
            <w:r w:rsidRPr="00523414">
              <w:rPr>
                <w:rFonts w:cs="Arial"/>
                <w:color w:val="000000"/>
                <w:spacing w:val="-3"/>
              </w:rPr>
              <w:t>ере малого бизнеса (крестьянские (фермерские) хозяйства, индивидуальные предприниматели) до 15 единиц;</w:t>
            </w:r>
          </w:p>
          <w:p w:rsidR="00374105" w:rsidRPr="00523414" w:rsidRDefault="00374105" w:rsidP="009909C6">
            <w:pPr>
              <w:shd w:val="clear" w:color="auto" w:fill="FFFFFF"/>
              <w:tabs>
                <w:tab w:val="left" w:pos="994"/>
              </w:tabs>
              <w:spacing w:line="310" w:lineRule="exact"/>
              <w:ind w:left="72" w:hanging="65"/>
              <w:rPr>
                <w:rFonts w:cs="Arial"/>
                <w:color w:val="000000"/>
                <w:spacing w:val="-1"/>
              </w:rPr>
            </w:pPr>
            <w:r w:rsidRPr="00523414">
              <w:rPr>
                <w:rFonts w:cs="Arial"/>
                <w:color w:val="000000"/>
                <w:spacing w:val="-3"/>
              </w:rPr>
              <w:t xml:space="preserve">- </w:t>
            </w:r>
            <w:r w:rsidRPr="00523414">
              <w:rPr>
                <w:rFonts w:cs="Arial"/>
                <w:color w:val="000000"/>
                <w:spacing w:val="-1"/>
              </w:rPr>
              <w:t>численности работающих в агропромышленном комплексе до 80 человек;</w:t>
            </w:r>
          </w:p>
          <w:p w:rsidR="00374105" w:rsidRPr="00523414" w:rsidRDefault="00374105" w:rsidP="009909C6">
            <w:pPr>
              <w:shd w:val="clear" w:color="auto" w:fill="FFFFFF"/>
              <w:tabs>
                <w:tab w:val="left" w:pos="994"/>
              </w:tabs>
              <w:spacing w:line="310" w:lineRule="exact"/>
              <w:ind w:left="72" w:hanging="65"/>
              <w:rPr>
                <w:rFonts w:cs="Arial"/>
                <w:color w:val="000000"/>
                <w:spacing w:val="-1"/>
              </w:rPr>
            </w:pPr>
            <w:r w:rsidRPr="00523414">
              <w:rPr>
                <w:rFonts w:cs="Arial"/>
                <w:color w:val="000000"/>
                <w:spacing w:val="-1"/>
              </w:rPr>
              <w:t>- производства мяса до 226 тонн;</w:t>
            </w:r>
          </w:p>
          <w:p w:rsidR="00374105" w:rsidRPr="00523414" w:rsidRDefault="00374105" w:rsidP="009909C6">
            <w:pPr>
              <w:shd w:val="clear" w:color="auto" w:fill="FFFFFF"/>
              <w:tabs>
                <w:tab w:val="left" w:pos="994"/>
              </w:tabs>
              <w:spacing w:line="310" w:lineRule="exact"/>
              <w:ind w:left="72" w:hanging="65"/>
              <w:rPr>
                <w:rFonts w:cs="Arial"/>
                <w:color w:val="000000"/>
                <w:spacing w:val="-1"/>
              </w:rPr>
            </w:pPr>
            <w:r w:rsidRPr="00523414">
              <w:rPr>
                <w:rFonts w:cs="Arial"/>
                <w:color w:val="000000"/>
                <w:spacing w:val="-1"/>
              </w:rPr>
              <w:t xml:space="preserve">- производства молока до 188 тонн; </w:t>
            </w:r>
          </w:p>
          <w:p w:rsidR="00374105" w:rsidRPr="00523414" w:rsidRDefault="00374105" w:rsidP="009909C6">
            <w:pPr>
              <w:shd w:val="clear" w:color="auto" w:fill="FFFFFF"/>
              <w:tabs>
                <w:tab w:val="left" w:pos="994"/>
              </w:tabs>
              <w:spacing w:line="310" w:lineRule="exact"/>
              <w:ind w:left="72" w:hanging="65"/>
              <w:rPr>
                <w:rFonts w:cs="Arial"/>
                <w:color w:val="000000"/>
                <w:spacing w:val="-1"/>
              </w:rPr>
            </w:pPr>
            <w:r w:rsidRPr="00523414">
              <w:rPr>
                <w:rFonts w:cs="Arial"/>
                <w:color w:val="000000"/>
                <w:spacing w:val="-1"/>
              </w:rPr>
              <w:t xml:space="preserve">- объёма вылова водных биологических ресурсов до 1 172 тонны; </w:t>
            </w:r>
          </w:p>
          <w:p w:rsidR="00374105" w:rsidRPr="00523414" w:rsidRDefault="00374105" w:rsidP="009909C6">
            <w:pPr>
              <w:shd w:val="clear" w:color="auto" w:fill="FFFFFF"/>
              <w:tabs>
                <w:tab w:val="left" w:pos="994"/>
              </w:tabs>
              <w:spacing w:line="310" w:lineRule="exact"/>
              <w:ind w:left="72" w:hanging="65"/>
              <w:rPr>
                <w:rFonts w:cs="Arial"/>
                <w:color w:val="000000"/>
                <w:spacing w:val="-1"/>
              </w:rPr>
            </w:pPr>
            <w:r w:rsidRPr="00523414">
              <w:rPr>
                <w:rFonts w:cs="Arial"/>
                <w:color w:val="000000"/>
                <w:spacing w:val="-1"/>
              </w:rPr>
              <w:t>- количества высокопродуктивного племенного скота до 21 головы.</w:t>
            </w:r>
          </w:p>
          <w:p w:rsidR="00374105" w:rsidRPr="00523414" w:rsidRDefault="00374105" w:rsidP="009909C6">
            <w:pPr>
              <w:rPr>
                <w:rFonts w:cs="Arial"/>
              </w:rPr>
            </w:pPr>
            <w:r w:rsidRPr="00523414">
              <w:rPr>
                <w:rFonts w:cs="Arial"/>
                <w:color w:val="000000"/>
                <w:spacing w:val="-1"/>
              </w:rPr>
              <w:t>2. Приобретение к концу 2013 года 15 единиц новой т</w:t>
            </w:r>
            <w:r w:rsidRPr="00523414">
              <w:rPr>
                <w:rFonts w:cs="Arial"/>
                <w:color w:val="000000"/>
                <w:spacing w:val="4"/>
              </w:rPr>
              <w:t>ехники и</w:t>
            </w:r>
            <w:r w:rsidRPr="00523414">
              <w:rPr>
                <w:rFonts w:cs="Arial"/>
                <w:bCs/>
                <w:color w:val="000000"/>
                <w:spacing w:val="4"/>
              </w:rPr>
              <w:t xml:space="preserve"> </w:t>
            </w:r>
            <w:r w:rsidRPr="00523414">
              <w:rPr>
                <w:rFonts w:cs="Arial"/>
                <w:color w:val="000000"/>
                <w:spacing w:val="4"/>
              </w:rPr>
              <w:t xml:space="preserve">оборудования. </w:t>
            </w:r>
          </w:p>
        </w:tc>
      </w:tr>
    </w:tbl>
    <w:p w:rsidR="00373087" w:rsidRDefault="00BC4234" w:rsidP="00BC4234">
      <w:r>
        <w:t xml:space="preserve">(строка семь изложена в редакции постановления Администрации </w:t>
      </w:r>
      <w:hyperlink r:id="rId15" w:tgtFrame="ChangingDocument" w:tooltip="О внесении изменений в постановление администрации Березовского района от 10.01.2012 №5 " w:history="1">
        <w:r w:rsidRPr="00BC4234">
          <w:rPr>
            <w:rStyle w:val="a8"/>
          </w:rPr>
          <w:t>от 29.12.2012 № 1831</w:t>
        </w:r>
      </w:hyperlink>
      <w:r>
        <w:t>)</w:t>
      </w:r>
    </w:p>
    <w:p w:rsidR="00A10BED" w:rsidRDefault="00A10BED" w:rsidP="00BC4234">
      <w:r>
        <w:t xml:space="preserve">(строка семь изложена в редакции постановления Администрации </w:t>
      </w:r>
      <w:hyperlink r:id="rId16" w:tgtFrame="ChangingDocument" w:tooltip="О внесении изменений в приложение к постановлению администрации Березовского района от 10.01.2012 года № 5 " w:history="1">
        <w:r w:rsidRPr="00CC2A6E">
          <w:rPr>
            <w:rStyle w:val="a8"/>
          </w:rPr>
          <w:t>от 19.06.2013 № 834</w:t>
        </w:r>
      </w:hyperlink>
      <w:r>
        <w:t>)</w:t>
      </w:r>
    </w:p>
    <w:p w:rsidR="00374105" w:rsidRPr="000E32CD" w:rsidRDefault="00374105" w:rsidP="00BC4234">
      <w:r>
        <w:t>(с</w:t>
      </w:r>
      <w:r w:rsidRPr="005B4AE9">
        <w:t>трок</w:t>
      </w:r>
      <w:r>
        <w:t>а</w:t>
      </w:r>
      <w:r w:rsidRPr="005B4AE9">
        <w:t xml:space="preserve"> «Объёмы и источники финансирования» Паспорта программы излож</w:t>
      </w:r>
      <w:r>
        <w:t xml:space="preserve">ена в редакции постановления Администрации </w:t>
      </w:r>
      <w:hyperlink r:id="rId17" w:tgtFrame="ChangingDocument" w:tooltip="О внесении изменений в приложение к постановлению администрации Березовского района от 10.01.2012 года № 5 " w:history="1">
        <w:r w:rsidRPr="00374105">
          <w:rPr>
            <w:rStyle w:val="a8"/>
          </w:rPr>
          <w:t>от 25.12.2013 № 1892</w:t>
        </w:r>
      </w:hyperlink>
      <w:r>
        <w:t>)</w:t>
      </w:r>
    </w:p>
    <w:p w:rsidR="00373087" w:rsidRDefault="00374105" w:rsidP="00374105">
      <w:r>
        <w:t>(</w:t>
      </w:r>
      <w:r w:rsidRPr="00523414">
        <w:rPr>
          <w:rFonts w:cs="Arial"/>
        </w:rPr>
        <w:t>Строк</w:t>
      </w:r>
      <w:r>
        <w:rPr>
          <w:rFonts w:cs="Arial"/>
        </w:rPr>
        <w:t>а</w:t>
      </w:r>
      <w:r w:rsidRPr="00523414">
        <w:rPr>
          <w:rFonts w:cs="Arial"/>
        </w:rPr>
        <w:t xml:space="preserve"> «Ожидаемые конечные результаты реализации программы и показатели социально-экономической эффективности» Паспорта программы</w:t>
      </w:r>
      <w:r>
        <w:rPr>
          <w:rFonts w:cs="Arial"/>
        </w:rPr>
        <w:t xml:space="preserve"> </w:t>
      </w:r>
      <w:r w:rsidRPr="005B4AE9">
        <w:t>излож</w:t>
      </w:r>
      <w:r>
        <w:t xml:space="preserve">ена в редакции постановления Администрации </w:t>
      </w:r>
      <w:hyperlink r:id="rId18" w:tgtFrame="ChangingDocument" w:tooltip="О внесении изменений в приложение к постановлению администрации Березовского района от 10.01.2012 года № 5 " w:history="1">
        <w:r w:rsidRPr="00374105">
          <w:rPr>
            <w:rStyle w:val="a8"/>
          </w:rPr>
          <w:t>от 25.12.2013 № 1892</w:t>
        </w:r>
      </w:hyperlink>
      <w:r>
        <w:t>)</w:t>
      </w:r>
    </w:p>
    <w:p w:rsidR="00374105" w:rsidRDefault="00374105" w:rsidP="000E32CD">
      <w:pPr>
        <w:ind w:left="567" w:firstLine="0"/>
      </w:pPr>
    </w:p>
    <w:p w:rsidR="00374105" w:rsidRPr="000E32CD" w:rsidRDefault="00374105" w:rsidP="000E32CD">
      <w:pPr>
        <w:ind w:left="567" w:firstLine="0"/>
      </w:pPr>
    </w:p>
    <w:p w:rsidR="000E32CD" w:rsidRPr="000E32CD" w:rsidRDefault="00373087" w:rsidP="000E32CD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1. ХАРАКТЕРИСТИКА ПРОБЛЕМ</w:t>
      </w:r>
      <w:r w:rsidR="008C1484" w:rsidRPr="000E32CD">
        <w:rPr>
          <w:rFonts w:cs="Arial"/>
          <w:b/>
          <w:bCs/>
          <w:iCs/>
          <w:sz w:val="30"/>
          <w:szCs w:val="28"/>
        </w:rPr>
        <w:t xml:space="preserve"> И ТЕКУЩЕГО СОСТОЯНИЯ</w:t>
      </w:r>
      <w:r w:rsidRPr="000E32CD">
        <w:rPr>
          <w:rFonts w:cs="Arial"/>
          <w:b/>
          <w:bCs/>
          <w:iCs/>
          <w:sz w:val="30"/>
          <w:szCs w:val="28"/>
        </w:rPr>
        <w:t xml:space="preserve"> </w:t>
      </w:r>
    </w:p>
    <w:p w:rsidR="008C1484" w:rsidRPr="000E32CD" w:rsidRDefault="008C1484" w:rsidP="000E32CD">
      <w:pPr>
        <w:ind w:left="567" w:firstLine="0"/>
      </w:pPr>
    </w:p>
    <w:p w:rsidR="00373087" w:rsidRPr="000E32CD" w:rsidRDefault="00373087" w:rsidP="000E32CD">
      <w:r w:rsidRPr="000E32CD">
        <w:t>Ведомственная целевая программа «Развитие агропромышленного комплекса Березовского района в 2012-2013 годах» (далее – программа) разработана с целью реализации комплекса мер для развития сельскохозяйственного производства на территории Березовского района, стимулирования сельхозпроизводителей, улучшения материального и социального положения сельхозпроизводителей.</w:t>
      </w:r>
      <w:r w:rsidR="00B37EA3" w:rsidRPr="000E32CD">
        <w:t xml:space="preserve"> </w:t>
      </w:r>
    </w:p>
    <w:p w:rsidR="00373087" w:rsidRPr="000E32CD" w:rsidRDefault="00373087" w:rsidP="000E32CD">
      <w:r w:rsidRPr="000E32CD">
        <w:t>Березовский район расположен в северо-западной части Ханты-Мансийского автономного округа</w:t>
      </w:r>
      <w:r w:rsidR="008C1484" w:rsidRPr="000E32CD">
        <w:t xml:space="preserve"> </w:t>
      </w:r>
      <w:r w:rsidRPr="000E32CD">
        <w:t>-</w:t>
      </w:r>
      <w:r w:rsidR="008C1484" w:rsidRPr="000E32CD">
        <w:t xml:space="preserve"> </w:t>
      </w:r>
      <w:r w:rsidRPr="000E32CD">
        <w:t>Югры в таежной</w:t>
      </w:r>
      <w:r w:rsidR="00B37EA3" w:rsidRPr="000E32CD">
        <w:t xml:space="preserve"> </w:t>
      </w:r>
      <w:r w:rsidRPr="000E32CD">
        <w:t>зоне на левобер</w:t>
      </w:r>
      <w:r w:rsidR="008C1484" w:rsidRPr="000E32CD">
        <w:t xml:space="preserve">ежье меридионального отрезка </w:t>
      </w:r>
      <w:proofErr w:type="spellStart"/>
      <w:r w:rsidR="008C1484" w:rsidRPr="000E32CD">
        <w:t>р</w:t>
      </w:r>
      <w:proofErr w:type="gramStart"/>
      <w:r w:rsidR="008C1484" w:rsidRPr="000E32CD">
        <w:t>.</w:t>
      </w:r>
      <w:r w:rsidRPr="000E32CD">
        <w:t>О</w:t>
      </w:r>
      <w:proofErr w:type="gramEnd"/>
      <w:r w:rsidRPr="000E32CD">
        <w:t>бь</w:t>
      </w:r>
      <w:proofErr w:type="spellEnd"/>
      <w:r w:rsidRPr="000E32CD">
        <w:t xml:space="preserve"> в пределах Северо-</w:t>
      </w:r>
      <w:proofErr w:type="spellStart"/>
      <w:r w:rsidRPr="000E32CD">
        <w:t>Сосьвинской</w:t>
      </w:r>
      <w:proofErr w:type="spellEnd"/>
      <w:r w:rsidRPr="000E32CD">
        <w:t xml:space="preserve"> возвышенности и восточного склона Северного и Приполярного Урала. </w:t>
      </w:r>
    </w:p>
    <w:p w:rsidR="00373087" w:rsidRPr="000E32CD" w:rsidRDefault="00373087" w:rsidP="000E32CD">
      <w:r w:rsidRPr="000E32CD">
        <w:t>Развитие сельского хозяйства на территории Березовского района затруднено, в связи с расположением района в сложных природно-климатических условиях. Климат района резко континентальный, характеризуется быстрой сменой погодных условий, особенно в переходные периоды – от осени к зиме и от весны к лету.</w:t>
      </w:r>
      <w:r w:rsidR="00B37EA3" w:rsidRPr="000E32CD">
        <w:t xml:space="preserve"> </w:t>
      </w:r>
    </w:p>
    <w:p w:rsidR="00373087" w:rsidRPr="000E32CD" w:rsidRDefault="00373087" w:rsidP="000E32CD">
      <w:proofErr w:type="gramStart"/>
      <w:r w:rsidRPr="000E32CD">
        <w:t xml:space="preserve">В сельском хозяйстве района в течение последних 5 лет произошли негативные процессы, проявившиеся в спаде объемов производства сельскохозяйственной продукции, резком снижении инвестиций в сельское хозяйство и, соответственно, высоком уровне безработицы и ряде негативных социальных проблем, в том числе низком уровне заработной платы, уходе трудоспособного населения в другие сферы деятельности, в развале сельскохозяйственных предприятий. </w:t>
      </w:r>
      <w:proofErr w:type="gramEnd"/>
    </w:p>
    <w:p w:rsidR="000E32CD" w:rsidRPr="000E32CD" w:rsidRDefault="00373087" w:rsidP="000E32CD">
      <w:r w:rsidRPr="000E32CD">
        <w:lastRenderedPageBreak/>
        <w:t xml:space="preserve">В существующих условиях производство сельскохозяйственной продукции является </w:t>
      </w:r>
      <w:proofErr w:type="spellStart"/>
      <w:r w:rsidRPr="000E32CD">
        <w:t>высокозатратным</w:t>
      </w:r>
      <w:proofErr w:type="spellEnd"/>
      <w:r w:rsidRPr="000E32CD">
        <w:t>, прежде всего из-за отсутствия дорог круглогодичного действия для обеспечения сырьём, кормами, реализации продукции, а также высокой доли кормов в структуре себестоимости. Кроме того, у большинства хозяйств района остро стоит вопрос строительства новых животноводческих помещений и дополнительной модернизации производственных мощностей (отсутствие необходимого количества скотомест в хозяйствах), перерабатывающего оборудования, большим вопросом в районе является создание условий для реализации продукции.</w:t>
      </w:r>
      <w:r w:rsidR="00B37EA3" w:rsidRPr="000E32CD">
        <w:t xml:space="preserve"> </w:t>
      </w:r>
    </w:p>
    <w:p w:rsidR="000E32CD" w:rsidRPr="000E32CD" w:rsidRDefault="00373087" w:rsidP="000E32CD">
      <w:r w:rsidRPr="000E32CD">
        <w:t xml:space="preserve">На территории Березовского района по состоянию на 1 октября 2011 года осуществляют свою деятельность: 18 сельскохозяйственных товаропроизводителей (2 сельскохозяйственных предприятия, 16 крестьянских (фермерских) хозяйств), 6 рыбодобывающих и </w:t>
      </w:r>
      <w:proofErr w:type="spellStart"/>
      <w:r w:rsidRPr="000E32CD">
        <w:t>рыбоперерабатывающих</w:t>
      </w:r>
      <w:proofErr w:type="spellEnd"/>
      <w:r w:rsidRPr="000E32CD">
        <w:t xml:space="preserve"> предприятий, 344 личных подсобных хозяйства. Произведено за 9 месяцев 2011 года: молока – 109,712 тонн, мяса – 83,634 тонны, яйцо – 7</w:t>
      </w:r>
      <w:r w:rsidR="00B37EA3" w:rsidRPr="000E32CD">
        <w:t xml:space="preserve"> </w:t>
      </w:r>
      <w:r w:rsidRPr="000E32CD">
        <w:t xml:space="preserve">780 штук. </w:t>
      </w:r>
    </w:p>
    <w:p w:rsidR="00373087" w:rsidRPr="000E32CD" w:rsidRDefault="00373087" w:rsidP="000E32CD">
      <w:r w:rsidRPr="000E32CD">
        <w:t xml:space="preserve">Анализ производства сельскохозяйственной продукции за период 2007–2011 годы показал, что </w:t>
      </w:r>
      <w:proofErr w:type="gramStart"/>
      <w:r w:rsidRPr="000E32CD">
        <w:t>начиная</w:t>
      </w:r>
      <w:r w:rsidR="00B37EA3" w:rsidRPr="000E32CD">
        <w:t xml:space="preserve"> </w:t>
      </w:r>
      <w:r w:rsidRPr="000E32CD">
        <w:t>с 2008 года наблюдается снижение производства</w:t>
      </w:r>
      <w:proofErr w:type="gramEnd"/>
      <w:r w:rsidRPr="000E32CD">
        <w:t xml:space="preserve"> мяса, с 2009 года наблюдается снижение производства молока.</w:t>
      </w:r>
      <w:r w:rsidR="00B37EA3" w:rsidRPr="000E32CD">
        <w:t xml:space="preserve"> </w:t>
      </w:r>
    </w:p>
    <w:p w:rsidR="00373087" w:rsidRPr="000E32CD" w:rsidRDefault="00373087" w:rsidP="000E32CD">
      <w:pPr>
        <w:ind w:left="567" w:firstLine="0"/>
      </w:pPr>
    </w:p>
    <w:p w:rsidR="00373087" w:rsidRPr="000E32CD" w:rsidRDefault="00373087" w:rsidP="000E32CD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Производство молока сельскохозяйственными товаропроизводителями Березовского района (без учета личных подсобных хозяйств)</w:t>
      </w:r>
    </w:p>
    <w:p w:rsidR="008C1484" w:rsidRPr="000E32CD" w:rsidRDefault="008C1484" w:rsidP="000E32CD">
      <w:pPr>
        <w:ind w:left="567" w:firstLine="0"/>
      </w:pPr>
    </w:p>
    <w:tbl>
      <w:tblPr>
        <w:tblW w:w="92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320"/>
        <w:gridCol w:w="1426"/>
        <w:gridCol w:w="1431"/>
        <w:gridCol w:w="1734"/>
        <w:gridCol w:w="1649"/>
      </w:tblGrid>
      <w:tr w:rsidR="00373087" w:rsidRPr="000E32CD" w:rsidTr="000E32CD">
        <w:trPr>
          <w:jc w:val="center"/>
        </w:trPr>
        <w:tc>
          <w:tcPr>
            <w:tcW w:w="1728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</w:p>
        </w:tc>
        <w:tc>
          <w:tcPr>
            <w:tcW w:w="1320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2007 год</w:t>
            </w:r>
          </w:p>
        </w:tc>
        <w:tc>
          <w:tcPr>
            <w:tcW w:w="1426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2008 год</w:t>
            </w:r>
          </w:p>
        </w:tc>
        <w:tc>
          <w:tcPr>
            <w:tcW w:w="1431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2009 год</w:t>
            </w:r>
          </w:p>
        </w:tc>
        <w:tc>
          <w:tcPr>
            <w:tcW w:w="1734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2010 год</w:t>
            </w:r>
          </w:p>
        </w:tc>
        <w:tc>
          <w:tcPr>
            <w:tcW w:w="1649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 xml:space="preserve">9 мес.2011 года </w:t>
            </w:r>
          </w:p>
        </w:tc>
      </w:tr>
      <w:tr w:rsidR="00373087" w:rsidRPr="000E32CD" w:rsidTr="000E32CD">
        <w:trPr>
          <w:jc w:val="center"/>
        </w:trPr>
        <w:tc>
          <w:tcPr>
            <w:tcW w:w="172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 xml:space="preserve">Производство молока, тонн </w:t>
            </w:r>
          </w:p>
        </w:tc>
        <w:tc>
          <w:tcPr>
            <w:tcW w:w="1320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390,6</w:t>
            </w:r>
          </w:p>
        </w:tc>
        <w:tc>
          <w:tcPr>
            <w:tcW w:w="1426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453,858</w:t>
            </w:r>
          </w:p>
        </w:tc>
        <w:tc>
          <w:tcPr>
            <w:tcW w:w="1431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478,774</w:t>
            </w:r>
          </w:p>
        </w:tc>
        <w:tc>
          <w:tcPr>
            <w:tcW w:w="1734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198,453</w:t>
            </w:r>
          </w:p>
        </w:tc>
        <w:tc>
          <w:tcPr>
            <w:tcW w:w="1649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109,712</w:t>
            </w:r>
          </w:p>
        </w:tc>
      </w:tr>
    </w:tbl>
    <w:p w:rsidR="00373087" w:rsidRPr="000E32CD" w:rsidRDefault="00373087" w:rsidP="000E32CD">
      <w:pPr>
        <w:ind w:left="567" w:firstLine="0"/>
      </w:pPr>
    </w:p>
    <w:p w:rsidR="00373087" w:rsidRPr="000E32CD" w:rsidRDefault="00373087" w:rsidP="000E32CD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Производство мяса сельскохозяйственными товаропроизводителями Березовского района (без учета личных подсобных хозяйств)</w:t>
      </w:r>
    </w:p>
    <w:p w:rsidR="008C1484" w:rsidRPr="000E32CD" w:rsidRDefault="008C1484" w:rsidP="000E32CD">
      <w:pPr>
        <w:ind w:left="567" w:firstLine="0"/>
      </w:pPr>
    </w:p>
    <w:tbl>
      <w:tblPr>
        <w:tblW w:w="92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40"/>
        <w:gridCol w:w="1368"/>
        <w:gridCol w:w="1438"/>
        <w:gridCol w:w="1747"/>
        <w:gridCol w:w="1567"/>
      </w:tblGrid>
      <w:tr w:rsidR="00373087" w:rsidRPr="000E32CD" w:rsidTr="000E32CD">
        <w:trPr>
          <w:jc w:val="center"/>
        </w:trPr>
        <w:tc>
          <w:tcPr>
            <w:tcW w:w="1728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</w:p>
        </w:tc>
        <w:tc>
          <w:tcPr>
            <w:tcW w:w="1440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 xml:space="preserve">2007 год </w:t>
            </w:r>
          </w:p>
        </w:tc>
        <w:tc>
          <w:tcPr>
            <w:tcW w:w="1368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2008 год</w:t>
            </w:r>
          </w:p>
        </w:tc>
        <w:tc>
          <w:tcPr>
            <w:tcW w:w="1438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2009 год</w:t>
            </w:r>
          </w:p>
        </w:tc>
        <w:tc>
          <w:tcPr>
            <w:tcW w:w="1747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>2010 год</w:t>
            </w:r>
          </w:p>
        </w:tc>
        <w:tc>
          <w:tcPr>
            <w:tcW w:w="1567" w:type="dxa"/>
            <w:shd w:val="clear" w:color="auto" w:fill="auto"/>
          </w:tcPr>
          <w:p w:rsidR="00373087" w:rsidRPr="000E32CD" w:rsidRDefault="00373087" w:rsidP="000E32CD">
            <w:pPr>
              <w:pStyle w:val="Table0"/>
            </w:pPr>
            <w:r w:rsidRPr="000E32CD">
              <w:t xml:space="preserve">9 мес.2011 года </w:t>
            </w:r>
          </w:p>
        </w:tc>
      </w:tr>
      <w:tr w:rsidR="00373087" w:rsidRPr="000E32CD" w:rsidTr="000E32CD">
        <w:trPr>
          <w:jc w:val="center"/>
        </w:trPr>
        <w:tc>
          <w:tcPr>
            <w:tcW w:w="172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 xml:space="preserve">Производство мяса, тонн </w:t>
            </w:r>
          </w:p>
        </w:tc>
        <w:tc>
          <w:tcPr>
            <w:tcW w:w="1440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132,83</w:t>
            </w:r>
          </w:p>
        </w:tc>
        <w:tc>
          <w:tcPr>
            <w:tcW w:w="136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183,085</w:t>
            </w:r>
          </w:p>
        </w:tc>
        <w:tc>
          <w:tcPr>
            <w:tcW w:w="1438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171,874</w:t>
            </w:r>
          </w:p>
        </w:tc>
        <w:tc>
          <w:tcPr>
            <w:tcW w:w="1747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106,694</w:t>
            </w:r>
          </w:p>
        </w:tc>
        <w:tc>
          <w:tcPr>
            <w:tcW w:w="1567" w:type="dxa"/>
            <w:shd w:val="clear" w:color="auto" w:fill="auto"/>
          </w:tcPr>
          <w:p w:rsidR="00373087" w:rsidRPr="000E32CD" w:rsidRDefault="00373087" w:rsidP="000E32CD">
            <w:pPr>
              <w:pStyle w:val="Table"/>
            </w:pPr>
            <w:r w:rsidRPr="000E32CD">
              <w:t>83,634</w:t>
            </w:r>
          </w:p>
        </w:tc>
      </w:tr>
    </w:tbl>
    <w:p w:rsidR="000E32CD" w:rsidRPr="000E32CD" w:rsidRDefault="000E32CD" w:rsidP="000E32CD"/>
    <w:p w:rsidR="000E32CD" w:rsidRPr="000E32CD" w:rsidRDefault="00373087" w:rsidP="000E32CD">
      <w:r w:rsidRPr="000E32CD">
        <w:t xml:space="preserve">Анализ поголовья сельскохозяйственных животных на территории Березовского района показал, что с 2008 года по 2010 год наблюдалось уменьшение количества коров, что привело к уменьшению надоев и снижению производства молока. В тоже время в 2011 году наблюдается рост поголовья коров. </w:t>
      </w:r>
    </w:p>
    <w:p w:rsidR="00373087" w:rsidRPr="000E32CD" w:rsidRDefault="00373087" w:rsidP="000E32CD">
      <w:r w:rsidRPr="000E32CD">
        <w:t>Уменьшение производства молока и мяса к 2011 году связано с упадком производства таких предприятий, как ООО «</w:t>
      </w:r>
      <w:proofErr w:type="spellStart"/>
      <w:r w:rsidRPr="000E32CD">
        <w:t>Ванзетурский</w:t>
      </w:r>
      <w:proofErr w:type="spellEnd"/>
      <w:r w:rsidRPr="000E32CD">
        <w:t>», ООО «</w:t>
      </w:r>
      <w:proofErr w:type="spellStart"/>
      <w:r w:rsidRPr="000E32CD">
        <w:t>Ариал</w:t>
      </w:r>
      <w:proofErr w:type="spellEnd"/>
      <w:r w:rsidRPr="000E32CD">
        <w:t xml:space="preserve">», ликвидацией многих устойчивых и много лет работавших крестьянских (фермерских) хозяйств: КФХ «Пятачок» глава </w:t>
      </w:r>
      <w:proofErr w:type="spellStart"/>
      <w:r w:rsidRPr="000E32CD">
        <w:t>Рубанов</w:t>
      </w:r>
      <w:proofErr w:type="spellEnd"/>
      <w:r w:rsidRPr="000E32CD">
        <w:t xml:space="preserve"> А.В., КФХ «Виктория» глава Граф Г.А. </w:t>
      </w:r>
    </w:p>
    <w:p w:rsidR="00373087" w:rsidRPr="000E32CD" w:rsidRDefault="00373087" w:rsidP="000E32CD"/>
    <w:p w:rsidR="00373087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Поголовье сельскохозяйственных животных </w:t>
      </w:r>
    </w:p>
    <w:p w:rsidR="000E32CD" w:rsidRPr="000E32CD" w:rsidRDefault="000E32CD" w:rsidP="000E32CD"/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260"/>
        <w:gridCol w:w="1260"/>
        <w:gridCol w:w="1260"/>
        <w:gridCol w:w="1260"/>
        <w:gridCol w:w="1440"/>
      </w:tblGrid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087" w:rsidRDefault="008C1484" w:rsidP="000E32CD">
            <w:pPr>
              <w:pStyle w:val="Table0"/>
            </w:pPr>
            <w:r w:rsidRPr="000E32CD">
              <w:t>Сельскохоз</w:t>
            </w:r>
            <w:r w:rsidR="00373087" w:rsidRPr="000E32CD">
              <w:t>яйственные животные</w:t>
            </w:r>
          </w:p>
          <w:p w:rsidR="000E32CD" w:rsidRPr="000E32CD" w:rsidRDefault="000E32CD" w:rsidP="000E32CD">
            <w:pPr>
              <w:pStyle w:val="Tabl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0"/>
            </w:pPr>
            <w:r w:rsidRPr="000E32CD">
              <w:t>2007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0"/>
            </w:pPr>
            <w:r w:rsidRPr="000E32CD">
              <w:t xml:space="preserve">2008 год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0"/>
            </w:pPr>
            <w:r w:rsidRPr="000E32CD">
              <w:t>2009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0"/>
            </w:pPr>
            <w:r w:rsidRPr="000E32CD">
              <w:t xml:space="preserve">2010 год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0"/>
            </w:pPr>
            <w:r w:rsidRPr="000E32CD">
              <w:t>2011 год</w:t>
            </w:r>
          </w:p>
        </w:tc>
      </w:tr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lastRenderedPageBreak/>
              <w:t>КРС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568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632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470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688</w:t>
            </w:r>
          </w:p>
        </w:tc>
      </w:tr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 xml:space="preserve">В </w:t>
            </w:r>
            <w:proofErr w:type="spellStart"/>
            <w:r w:rsidRPr="000E32CD">
              <w:t>т</w:t>
            </w:r>
            <w:proofErr w:type="gramStart"/>
            <w:r w:rsidRPr="000E32CD">
              <w:t>.ч</w:t>
            </w:r>
            <w:proofErr w:type="spellEnd"/>
            <w:proofErr w:type="gramEnd"/>
            <w:r w:rsidRPr="000E32CD">
              <w:t xml:space="preserve"> коровы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138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359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346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260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303</w:t>
            </w:r>
          </w:p>
        </w:tc>
      </w:tr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Свиньи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685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569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575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521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668</w:t>
            </w:r>
          </w:p>
        </w:tc>
      </w:tr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Птицы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565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894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486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2214</w:t>
            </w:r>
          </w:p>
        </w:tc>
      </w:tr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Овцы, козы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144</w:t>
            </w:r>
          </w:p>
        </w:tc>
      </w:tr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Лошади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288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351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238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312</w:t>
            </w:r>
          </w:p>
        </w:tc>
      </w:tr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Кролики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125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230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170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161</w:t>
            </w:r>
          </w:p>
        </w:tc>
      </w:tr>
      <w:tr w:rsidR="00373087" w:rsidRPr="000E32CD" w:rsidTr="000E32C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Олени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7298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10021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9545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9783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87" w:rsidRPr="000E32CD" w:rsidRDefault="00373087" w:rsidP="000E32CD">
            <w:pPr>
              <w:pStyle w:val="Table"/>
            </w:pPr>
            <w:r w:rsidRPr="000E32CD">
              <w:t>12370</w:t>
            </w:r>
          </w:p>
        </w:tc>
      </w:tr>
    </w:tbl>
    <w:p w:rsidR="000E32CD" w:rsidRPr="000E32CD" w:rsidRDefault="000E32CD" w:rsidP="000E32CD">
      <w:pPr>
        <w:ind w:firstLine="540"/>
      </w:pPr>
    </w:p>
    <w:p w:rsidR="000E32CD" w:rsidRPr="000E32CD" w:rsidRDefault="00373087" w:rsidP="000E32CD">
      <w:r w:rsidRPr="000E32CD">
        <w:t xml:space="preserve">Сложные географо-климатические условия, слаборазвитая транспортная и дорогая энергетическая инфраструктура, сложившаяся на сегодняшний день ситуация в сельском хозяйстве района, требует более широкой поддержки сельскохозяйственных производителей Березовского района. </w:t>
      </w:r>
    </w:p>
    <w:p w:rsidR="00373087" w:rsidRPr="000E32CD" w:rsidRDefault="00373087" w:rsidP="000E32CD">
      <w:r w:rsidRPr="000E32CD">
        <w:t xml:space="preserve">Другим ключевым видом деятельности Березовского района является рыбное хозяйство, которое развивалось веками. В Березовском районе хорошо развита </w:t>
      </w:r>
      <w:proofErr w:type="spellStart"/>
      <w:r w:rsidRPr="000E32CD">
        <w:t>соровая</w:t>
      </w:r>
      <w:proofErr w:type="spellEnd"/>
      <w:r w:rsidRPr="000E32CD">
        <w:t xml:space="preserve"> система, где в весенне-летний период происходит откорм ихтиофауны, в том числе, и ценных пород рыб. </w:t>
      </w:r>
      <w:proofErr w:type="gramStart"/>
      <w:r w:rsidRPr="000E32CD">
        <w:t>Наличие множества проток, рек и озер системы Оби и Северной Сосьвы (</w:t>
      </w:r>
      <w:proofErr w:type="spellStart"/>
      <w:r w:rsidRPr="000E32CD">
        <w:t>Ляпин</w:t>
      </w:r>
      <w:proofErr w:type="spellEnd"/>
      <w:r w:rsidRPr="000E32CD">
        <w:t xml:space="preserve">, </w:t>
      </w:r>
      <w:proofErr w:type="spellStart"/>
      <w:r w:rsidRPr="000E32CD">
        <w:t>Хулга</w:t>
      </w:r>
      <w:proofErr w:type="spellEnd"/>
      <w:r w:rsidRPr="000E32CD">
        <w:t xml:space="preserve">, Малая Сосьва, </w:t>
      </w:r>
      <w:proofErr w:type="spellStart"/>
      <w:r w:rsidRPr="000E32CD">
        <w:t>Тапсуй</w:t>
      </w:r>
      <w:proofErr w:type="spellEnd"/>
      <w:r w:rsidRPr="000E32CD">
        <w:t xml:space="preserve">, Висим, Вогулка, </w:t>
      </w:r>
      <w:proofErr w:type="spellStart"/>
      <w:r w:rsidRPr="000E32CD">
        <w:t>Кемпаж</w:t>
      </w:r>
      <w:proofErr w:type="spellEnd"/>
      <w:r w:rsidRPr="000E32CD">
        <w:t>) обеспечивает стабильные уловы</w:t>
      </w:r>
      <w:r w:rsidR="00B37EA3" w:rsidRPr="000E32CD">
        <w:t xml:space="preserve"> </w:t>
      </w:r>
      <w:r w:rsidRPr="000E32CD">
        <w:t xml:space="preserve">частиковых и ценных сиговых пород рыб: муксун, нельма, сырок (пелядь), </w:t>
      </w:r>
      <w:proofErr w:type="spellStart"/>
      <w:r w:rsidRPr="000E32CD">
        <w:t>сосьвинская</w:t>
      </w:r>
      <w:proofErr w:type="spellEnd"/>
      <w:r w:rsidRPr="000E32CD">
        <w:t xml:space="preserve"> сельдь (тугун).</w:t>
      </w:r>
      <w:proofErr w:type="gramEnd"/>
      <w:r w:rsidRPr="000E32CD">
        <w:t xml:space="preserve"> Коммерческим рыбным промыслом на территории района занимаются 13 зарегистрированных предприятий различных форм собственности. Ведущими </w:t>
      </w:r>
      <w:proofErr w:type="spellStart"/>
      <w:r w:rsidRPr="000E32CD">
        <w:t>рыбоперерабатывающими</w:t>
      </w:r>
      <w:proofErr w:type="spellEnd"/>
      <w:r w:rsidRPr="000E32CD">
        <w:t xml:space="preserve"> предприятиями района являются ОАО «</w:t>
      </w:r>
      <w:proofErr w:type="spellStart"/>
      <w:r w:rsidRPr="000E32CD">
        <w:t>Сибрыба</w:t>
      </w:r>
      <w:proofErr w:type="spellEnd"/>
      <w:r w:rsidRPr="000E32CD">
        <w:t xml:space="preserve">» </w:t>
      </w:r>
      <w:proofErr w:type="gramStart"/>
      <w:r w:rsidRPr="000E32CD">
        <w:t>и</w:t>
      </w:r>
      <w:proofErr w:type="gramEnd"/>
      <w:r w:rsidRPr="000E32CD">
        <w:t xml:space="preserve"> НО КМНС «</w:t>
      </w:r>
      <w:proofErr w:type="spellStart"/>
      <w:r w:rsidRPr="000E32CD">
        <w:t>Рахтынья</w:t>
      </w:r>
      <w:proofErr w:type="spellEnd"/>
      <w:r w:rsidRPr="000E32CD">
        <w:t xml:space="preserve">». </w:t>
      </w:r>
    </w:p>
    <w:p w:rsidR="00373087" w:rsidRPr="000E32CD" w:rsidRDefault="00373087" w:rsidP="000E32CD">
      <w:pPr>
        <w:ind w:firstLine="540"/>
      </w:pPr>
      <w:r w:rsidRPr="000E32CD">
        <w:t>Данные предприятия осуществляют вылов, закуп, переработку водных биологических ресурсов.</w:t>
      </w:r>
      <w:r w:rsidR="00B37EA3" w:rsidRPr="000E32CD"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Березовский район обладает значительным </w:t>
      </w:r>
      <w:proofErr w:type="spellStart"/>
      <w:r w:rsidRPr="000E32CD">
        <w:rPr>
          <w:rFonts w:cs="Times New Roman"/>
          <w:sz w:val="24"/>
          <w:szCs w:val="24"/>
        </w:rPr>
        <w:t>рыбохозяйственным</w:t>
      </w:r>
      <w:proofErr w:type="spellEnd"/>
      <w:r w:rsidRPr="000E32CD">
        <w:rPr>
          <w:rFonts w:cs="Times New Roman"/>
          <w:sz w:val="24"/>
          <w:szCs w:val="24"/>
        </w:rPr>
        <w:t xml:space="preserve"> фондом водоемов. В Березовском районе имеется значительный резерв по освоению </w:t>
      </w:r>
      <w:proofErr w:type="spellStart"/>
      <w:r w:rsidRPr="000E32CD">
        <w:rPr>
          <w:rFonts w:cs="Times New Roman"/>
          <w:sz w:val="24"/>
          <w:szCs w:val="24"/>
        </w:rPr>
        <w:t>рыбохозяйственного</w:t>
      </w:r>
      <w:proofErr w:type="spellEnd"/>
      <w:r w:rsidRPr="000E32CD">
        <w:rPr>
          <w:rFonts w:cs="Times New Roman"/>
          <w:sz w:val="24"/>
          <w:szCs w:val="24"/>
        </w:rPr>
        <w:t xml:space="preserve"> фонда водоемов, </w:t>
      </w:r>
      <w:proofErr w:type="gramStart"/>
      <w:r w:rsidRPr="000E32CD">
        <w:rPr>
          <w:rFonts w:cs="Times New Roman"/>
          <w:sz w:val="24"/>
          <w:szCs w:val="24"/>
        </w:rPr>
        <w:t>а</w:t>
      </w:r>
      <w:proofErr w:type="gramEnd"/>
      <w:r w:rsidRPr="000E32CD">
        <w:rPr>
          <w:rFonts w:cs="Times New Roman"/>
          <w:sz w:val="24"/>
          <w:szCs w:val="24"/>
        </w:rPr>
        <w:t xml:space="preserve"> следовательно, и по изъятию существенной части рыбных ресурсов.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Большинство зарегистрированных общин коренных малочисленных народов Севера в настоящее время не осуществляют вылов водных биологических ресурсов из-за отсутствия разрешений на добычу (вылов) водных биологических ресурсов.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Данные по вылову водных биологических ресурсов </w:t>
      </w:r>
    </w:p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на территории </w:t>
      </w:r>
      <w:r w:rsidR="008C1484" w:rsidRPr="000E32CD">
        <w:rPr>
          <w:rFonts w:cs="Arial"/>
          <w:b/>
          <w:bCs/>
          <w:iCs/>
          <w:sz w:val="30"/>
          <w:szCs w:val="28"/>
        </w:rPr>
        <w:t>Березовского района</w:t>
      </w:r>
    </w:p>
    <w:p w:rsidR="008C1484" w:rsidRPr="000E32CD" w:rsidRDefault="008C1484" w:rsidP="000E32CD"/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726"/>
        <w:gridCol w:w="1074"/>
        <w:gridCol w:w="1260"/>
        <w:gridCol w:w="1260"/>
        <w:gridCol w:w="1260"/>
        <w:gridCol w:w="1440"/>
      </w:tblGrid>
      <w:tr w:rsidR="00373087" w:rsidRPr="000E32CD" w:rsidTr="000E32CD">
        <w:trPr>
          <w:jc w:val="center"/>
        </w:trPr>
        <w:tc>
          <w:tcPr>
            <w:tcW w:w="2340" w:type="dxa"/>
          </w:tcPr>
          <w:p w:rsidR="00373087" w:rsidRPr="000E32CD" w:rsidRDefault="00373087" w:rsidP="000E32CD">
            <w:pPr>
              <w:pStyle w:val="Table0"/>
            </w:pPr>
          </w:p>
          <w:p w:rsidR="00373087" w:rsidRPr="000E32CD" w:rsidRDefault="00373087" w:rsidP="000E32CD">
            <w:pPr>
              <w:pStyle w:val="Table0"/>
            </w:pPr>
            <w:r w:rsidRPr="000E32CD">
              <w:t>Наименование</w:t>
            </w:r>
          </w:p>
        </w:tc>
        <w:tc>
          <w:tcPr>
            <w:tcW w:w="726" w:type="dxa"/>
          </w:tcPr>
          <w:p w:rsidR="00373087" w:rsidRPr="000E32CD" w:rsidRDefault="00373087" w:rsidP="000E32CD">
            <w:pPr>
              <w:pStyle w:val="Table0"/>
            </w:pPr>
            <w:r w:rsidRPr="000E32CD">
              <w:t>ед.</w:t>
            </w:r>
          </w:p>
          <w:p w:rsidR="00373087" w:rsidRPr="000E32CD" w:rsidRDefault="00373087" w:rsidP="000E32CD">
            <w:pPr>
              <w:pStyle w:val="Table0"/>
            </w:pPr>
            <w:proofErr w:type="spellStart"/>
            <w:r w:rsidRPr="000E32CD">
              <w:t>изм</w:t>
            </w:r>
            <w:proofErr w:type="spellEnd"/>
          </w:p>
        </w:tc>
        <w:tc>
          <w:tcPr>
            <w:tcW w:w="1074" w:type="dxa"/>
          </w:tcPr>
          <w:p w:rsidR="00373087" w:rsidRPr="000E32CD" w:rsidRDefault="00373087" w:rsidP="000E32CD">
            <w:pPr>
              <w:pStyle w:val="Table0"/>
            </w:pPr>
          </w:p>
          <w:p w:rsidR="00373087" w:rsidRPr="000E32CD" w:rsidRDefault="00373087" w:rsidP="000E32CD">
            <w:pPr>
              <w:pStyle w:val="Table0"/>
            </w:pPr>
            <w:r w:rsidRPr="000E32CD">
              <w:t>2007 год</w:t>
            </w:r>
          </w:p>
        </w:tc>
        <w:tc>
          <w:tcPr>
            <w:tcW w:w="1260" w:type="dxa"/>
          </w:tcPr>
          <w:p w:rsidR="00373087" w:rsidRPr="000E32CD" w:rsidRDefault="00373087" w:rsidP="000E32CD">
            <w:pPr>
              <w:pStyle w:val="Table0"/>
            </w:pPr>
          </w:p>
          <w:p w:rsidR="00373087" w:rsidRPr="000E32CD" w:rsidRDefault="00373087" w:rsidP="000E32CD">
            <w:pPr>
              <w:pStyle w:val="Table"/>
            </w:pPr>
            <w:r w:rsidRPr="000E32CD">
              <w:t>2008 год</w:t>
            </w:r>
          </w:p>
        </w:tc>
        <w:tc>
          <w:tcPr>
            <w:tcW w:w="1260" w:type="dxa"/>
          </w:tcPr>
          <w:p w:rsidR="00373087" w:rsidRPr="000E32CD" w:rsidRDefault="00373087" w:rsidP="000E32CD">
            <w:pPr>
              <w:pStyle w:val="Table"/>
            </w:pPr>
          </w:p>
          <w:p w:rsidR="00373087" w:rsidRPr="000E32CD" w:rsidRDefault="00373087" w:rsidP="000E32CD">
            <w:pPr>
              <w:pStyle w:val="Table"/>
            </w:pPr>
            <w:r w:rsidRPr="000E32CD">
              <w:t>2009 год</w:t>
            </w:r>
          </w:p>
        </w:tc>
        <w:tc>
          <w:tcPr>
            <w:tcW w:w="1260" w:type="dxa"/>
          </w:tcPr>
          <w:p w:rsidR="00373087" w:rsidRPr="000E32CD" w:rsidRDefault="00373087" w:rsidP="000E32CD">
            <w:pPr>
              <w:pStyle w:val="Table"/>
            </w:pPr>
          </w:p>
          <w:p w:rsidR="00373087" w:rsidRPr="000E32CD" w:rsidRDefault="00373087" w:rsidP="000E32CD">
            <w:pPr>
              <w:pStyle w:val="Table"/>
            </w:pPr>
            <w:r w:rsidRPr="000E32CD">
              <w:t>2010 год</w:t>
            </w:r>
          </w:p>
        </w:tc>
        <w:tc>
          <w:tcPr>
            <w:tcW w:w="1440" w:type="dxa"/>
          </w:tcPr>
          <w:p w:rsidR="000E32CD" w:rsidRPr="000E32CD" w:rsidRDefault="00373087" w:rsidP="000E32CD">
            <w:pPr>
              <w:pStyle w:val="Table"/>
            </w:pPr>
            <w:r w:rsidRPr="000E32CD">
              <w:t>за 9 месяцев</w:t>
            </w:r>
          </w:p>
          <w:p w:rsidR="00373087" w:rsidRDefault="00373087" w:rsidP="000E32CD">
            <w:pPr>
              <w:pStyle w:val="Table"/>
            </w:pPr>
            <w:r w:rsidRPr="000E32CD">
              <w:t>2011 года</w:t>
            </w:r>
          </w:p>
          <w:p w:rsidR="000E32CD" w:rsidRPr="000E32CD" w:rsidRDefault="000E32CD" w:rsidP="000E32CD">
            <w:pPr>
              <w:pStyle w:val="Table"/>
            </w:pPr>
          </w:p>
        </w:tc>
      </w:tr>
      <w:tr w:rsidR="00373087" w:rsidRPr="000E32CD" w:rsidTr="000E32CD">
        <w:trPr>
          <w:jc w:val="center"/>
        </w:trPr>
        <w:tc>
          <w:tcPr>
            <w:tcW w:w="2340" w:type="dxa"/>
          </w:tcPr>
          <w:p w:rsidR="00373087" w:rsidRDefault="00373087" w:rsidP="000E32CD">
            <w:pPr>
              <w:pStyle w:val="Table"/>
            </w:pPr>
            <w:r w:rsidRPr="000E32CD">
              <w:t>Вылов водных биологических ресурсов по району</w:t>
            </w:r>
          </w:p>
          <w:p w:rsidR="000E32CD" w:rsidRPr="000E32CD" w:rsidRDefault="000E32CD" w:rsidP="000E32CD">
            <w:pPr>
              <w:pStyle w:val="Table"/>
            </w:pPr>
          </w:p>
        </w:tc>
        <w:tc>
          <w:tcPr>
            <w:tcW w:w="726" w:type="dxa"/>
          </w:tcPr>
          <w:p w:rsidR="00373087" w:rsidRPr="000E32CD" w:rsidRDefault="00373087" w:rsidP="000E32CD">
            <w:pPr>
              <w:pStyle w:val="Table"/>
            </w:pPr>
            <w:proofErr w:type="spellStart"/>
            <w:r w:rsidRPr="000E32CD">
              <w:t>тн</w:t>
            </w:r>
            <w:proofErr w:type="spellEnd"/>
            <w:r w:rsidRPr="000E32CD">
              <w:t>.</w:t>
            </w:r>
          </w:p>
        </w:tc>
        <w:tc>
          <w:tcPr>
            <w:tcW w:w="1074" w:type="dxa"/>
          </w:tcPr>
          <w:p w:rsidR="00373087" w:rsidRPr="000E32CD" w:rsidRDefault="00373087" w:rsidP="000E32CD">
            <w:pPr>
              <w:pStyle w:val="Table"/>
            </w:pPr>
            <w:r w:rsidRPr="000E32CD">
              <w:t>1026,054</w:t>
            </w:r>
          </w:p>
        </w:tc>
        <w:tc>
          <w:tcPr>
            <w:tcW w:w="1260" w:type="dxa"/>
          </w:tcPr>
          <w:p w:rsidR="00373087" w:rsidRPr="000E32CD" w:rsidRDefault="00373087" w:rsidP="000E32CD">
            <w:pPr>
              <w:pStyle w:val="Table"/>
            </w:pPr>
            <w:r w:rsidRPr="000E32CD">
              <w:t>1540,037</w:t>
            </w:r>
          </w:p>
        </w:tc>
        <w:tc>
          <w:tcPr>
            <w:tcW w:w="1260" w:type="dxa"/>
          </w:tcPr>
          <w:p w:rsidR="00373087" w:rsidRPr="000E32CD" w:rsidRDefault="00373087" w:rsidP="000E32CD">
            <w:pPr>
              <w:pStyle w:val="Table"/>
            </w:pPr>
            <w:r w:rsidRPr="000E32CD">
              <w:t>1</w:t>
            </w:r>
            <w:r w:rsidR="00B37EA3" w:rsidRPr="000E32CD">
              <w:t xml:space="preserve"> </w:t>
            </w:r>
            <w:r w:rsidRPr="000E32CD">
              <w:t>963,579</w:t>
            </w:r>
          </w:p>
        </w:tc>
        <w:tc>
          <w:tcPr>
            <w:tcW w:w="1260" w:type="dxa"/>
          </w:tcPr>
          <w:p w:rsidR="00373087" w:rsidRPr="000E32CD" w:rsidRDefault="00373087" w:rsidP="000E32CD">
            <w:pPr>
              <w:pStyle w:val="Table"/>
            </w:pPr>
            <w:r w:rsidRPr="000E32CD">
              <w:t>1</w:t>
            </w:r>
            <w:r w:rsidR="00B37EA3" w:rsidRPr="000E32CD">
              <w:t xml:space="preserve"> </w:t>
            </w:r>
            <w:r w:rsidRPr="000E32CD">
              <w:t>840,274</w:t>
            </w:r>
          </w:p>
        </w:tc>
        <w:tc>
          <w:tcPr>
            <w:tcW w:w="1440" w:type="dxa"/>
          </w:tcPr>
          <w:p w:rsidR="00373087" w:rsidRPr="000E32CD" w:rsidRDefault="00373087" w:rsidP="000E32CD">
            <w:pPr>
              <w:pStyle w:val="Table"/>
            </w:pPr>
            <w:r w:rsidRPr="000E32CD">
              <w:t>1 457,688</w:t>
            </w:r>
          </w:p>
        </w:tc>
      </w:tr>
    </w:tbl>
    <w:p w:rsidR="008C1484" w:rsidRPr="000E32CD" w:rsidRDefault="008C1484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В агропромышленном комплексе Березовского района существует множество проблем: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1. Необходимо наращивание поголовья сельскохозяйственных животных, в том числе, за счёт приобретения племенного скота.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2. На территории района отсутствуют перерабатывающие производства.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3. Не развита инфраструктура, способствующая функционированию процесса сбыта.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lastRenderedPageBreak/>
        <w:t xml:space="preserve">4. Отсутствуют мощные сельскохозяйственные предприятия.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5. Сложная транспортная схема, отсутствие дорог круглогодичного действия.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0"/>
        <w:jc w:val="center"/>
        <w:outlineLvl w:val="2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 xml:space="preserve">2. ПРИОРИТЕТНЫЕ НАПРАВЛЕНИЯ РАЗВИТИЯ АГРОПРОМЫШЛЕННОГО КОМПЛЕКСА БЕРЕЗОВСКОГО РАЙОНА </w:t>
      </w:r>
    </w:p>
    <w:p w:rsidR="00373087" w:rsidRPr="000E32CD" w:rsidRDefault="00373087" w:rsidP="000E32CD">
      <w:pPr>
        <w:pStyle w:val="ConsPlusNormal"/>
        <w:ind w:firstLine="0"/>
        <w:jc w:val="both"/>
        <w:outlineLvl w:val="2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Развитие агропромышленного комплекса Березовского района несет не только социальную направленность, но и является основой обеспечения продовольственной безопасности района.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proofErr w:type="gramStart"/>
      <w:r w:rsidRPr="000E32CD">
        <w:rPr>
          <w:rFonts w:cs="Times New Roman"/>
          <w:sz w:val="24"/>
          <w:szCs w:val="24"/>
        </w:rPr>
        <w:t>Исходя из наличия ресурсного потенциала территории предполагается</w:t>
      </w:r>
      <w:proofErr w:type="gramEnd"/>
      <w:r w:rsidRPr="000E32CD">
        <w:rPr>
          <w:rFonts w:cs="Times New Roman"/>
          <w:sz w:val="24"/>
          <w:szCs w:val="24"/>
        </w:rPr>
        <w:t xml:space="preserve"> приоритетно развивать агропромышленный комплекс Березовского района по следующим направлениям: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растениеводство закрытого (защищенного) грунта – выращивание в тепличных условиях огурцов и помидоров;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растениеводство открытого грунта - выращивание картофеля;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молочное животноводство - учитывая ценность свежего молока и потребности в нем для детского питания, предполагается развивать молочное животноводство во всех населённых пунктах Березовского района;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мясное животноводство - в связи с возможностью реализации данного направления в различных формах (свиноводство, разведение специализированных пород скота, птицы) предлагается развивать данное направление во всех населённых пунктах Березовского района;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птицеводство – выращивание кур с целью производства яиц;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proofErr w:type="spellStart"/>
      <w:r w:rsidRPr="000E32CD">
        <w:rPr>
          <w:rFonts w:cs="Times New Roman"/>
          <w:sz w:val="24"/>
          <w:szCs w:val="24"/>
        </w:rPr>
        <w:t>рыбодобыча</w:t>
      </w:r>
      <w:proofErr w:type="spellEnd"/>
      <w:r w:rsidRPr="000E32CD">
        <w:rPr>
          <w:rFonts w:cs="Times New Roman"/>
          <w:sz w:val="24"/>
          <w:szCs w:val="24"/>
        </w:rPr>
        <w:t xml:space="preserve"> - для удовлетворения потребностей населения и решения вопросов </w:t>
      </w:r>
      <w:proofErr w:type="spellStart"/>
      <w:r w:rsidRPr="000E32CD">
        <w:rPr>
          <w:rFonts w:cs="Times New Roman"/>
          <w:sz w:val="24"/>
          <w:szCs w:val="24"/>
        </w:rPr>
        <w:t>трудозанятости</w:t>
      </w:r>
      <w:proofErr w:type="spellEnd"/>
      <w:r w:rsidRPr="000E32CD">
        <w:rPr>
          <w:rFonts w:cs="Times New Roman"/>
          <w:sz w:val="24"/>
          <w:szCs w:val="24"/>
        </w:rPr>
        <w:t xml:space="preserve"> предлагается развивать данное направление на территории крупных населённых пунктов Березовского района; </w:t>
      </w:r>
    </w:p>
    <w:p w:rsidR="00373087" w:rsidRPr="000E32CD" w:rsidRDefault="00373087" w:rsidP="000E32CD">
      <w:pPr>
        <w:pStyle w:val="ConsPlusNormal"/>
        <w:ind w:firstLine="540"/>
        <w:jc w:val="both"/>
        <w:outlineLvl w:val="2"/>
        <w:rPr>
          <w:rFonts w:cs="Times New Roman"/>
          <w:sz w:val="24"/>
          <w:szCs w:val="24"/>
        </w:rPr>
      </w:pPr>
      <w:proofErr w:type="spellStart"/>
      <w:r w:rsidRPr="000E32CD">
        <w:rPr>
          <w:rFonts w:cs="Times New Roman"/>
          <w:sz w:val="24"/>
          <w:szCs w:val="24"/>
        </w:rPr>
        <w:t>рыбопереработка</w:t>
      </w:r>
      <w:proofErr w:type="spellEnd"/>
      <w:r w:rsidRPr="000E32CD">
        <w:rPr>
          <w:rFonts w:cs="Times New Roman"/>
          <w:sz w:val="24"/>
          <w:szCs w:val="24"/>
        </w:rPr>
        <w:t xml:space="preserve"> – данное направление имеет большое экономическое значение для Березовского района. Для увеличения объёмов </w:t>
      </w:r>
      <w:proofErr w:type="spellStart"/>
      <w:r w:rsidRPr="000E32CD">
        <w:rPr>
          <w:rFonts w:cs="Times New Roman"/>
          <w:sz w:val="24"/>
          <w:szCs w:val="24"/>
        </w:rPr>
        <w:t>рыбопереработки</w:t>
      </w:r>
      <w:proofErr w:type="spellEnd"/>
      <w:r w:rsidRPr="000E32CD">
        <w:rPr>
          <w:rFonts w:cs="Times New Roman"/>
          <w:sz w:val="24"/>
          <w:szCs w:val="24"/>
        </w:rPr>
        <w:t xml:space="preserve"> необходима модернизация производства ОАО «Сибирская рыба» в </w:t>
      </w:r>
      <w:proofErr w:type="spellStart"/>
      <w:r w:rsidRPr="000E32CD">
        <w:rPr>
          <w:rFonts w:cs="Times New Roman"/>
          <w:sz w:val="24"/>
          <w:szCs w:val="24"/>
        </w:rPr>
        <w:t>пгт</w:t>
      </w:r>
      <w:proofErr w:type="gramStart"/>
      <w:r w:rsidRPr="000E32CD">
        <w:rPr>
          <w:rFonts w:cs="Times New Roman"/>
          <w:sz w:val="24"/>
          <w:szCs w:val="24"/>
        </w:rPr>
        <w:t>.Б</w:t>
      </w:r>
      <w:proofErr w:type="gramEnd"/>
      <w:r w:rsidRPr="000E32CD">
        <w:rPr>
          <w:rFonts w:cs="Times New Roman"/>
          <w:sz w:val="24"/>
          <w:szCs w:val="24"/>
        </w:rPr>
        <w:t>ерезово</w:t>
      </w:r>
      <w:proofErr w:type="spellEnd"/>
      <w:r w:rsidRPr="000E32CD">
        <w:rPr>
          <w:rFonts w:cs="Times New Roman"/>
          <w:sz w:val="24"/>
          <w:szCs w:val="24"/>
        </w:rPr>
        <w:t xml:space="preserve"> и создание новых перерабатывающих мощностей в других населённых пунктах района.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/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3. ОСНОВНЫЕ ЦЕЛИ И ЗАДАЧИ</w:t>
      </w:r>
      <w:r w:rsidR="00B37EA3" w:rsidRPr="000E32CD">
        <w:rPr>
          <w:b/>
          <w:bCs/>
          <w:iCs/>
          <w:sz w:val="30"/>
          <w:szCs w:val="28"/>
        </w:rPr>
        <w:t xml:space="preserve"> </w:t>
      </w:r>
    </w:p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ВЕДОМСТВЕННОЙ ЦЕЛЕВОЙ ПРОГРАММЫ, ЦЕЛЕВЫЕ ПОКАЗАТЕЛИ, ПОКАЗАТЕЛИ ЭКОНОМИЧЕСКОЙ ЭФФЕКТИВНОСТИ</w:t>
      </w:r>
    </w:p>
    <w:p w:rsidR="00373087" w:rsidRPr="000E32CD" w:rsidRDefault="00373087" w:rsidP="000E32CD"/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Основной целью реализации ведомственной целевой программы является создание условий для устойчивого развития сельского хозяйства и рыбной отрасли Березовского района, повышение конкурентоспособности продукции, произведённой на территории Березовского района.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Задачи ведомственной целевой программы: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1. Создание общих условий функционирования сельского хозяйства и рыбной отрасли.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2. Осуществление государственной поддержки сельскохозяйственного производства, организации и осуществления муниципальных программ и проектов в области развития субъектов малого и среднего предпринимательства.</w:t>
      </w:r>
    </w:p>
    <w:p w:rsidR="000E32CD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Характеристика целевых показателей программы представлена в таблице 1. </w:t>
      </w:r>
    </w:p>
    <w:p w:rsidR="000E32CD" w:rsidRPr="000E32CD" w:rsidRDefault="00373087" w:rsidP="000E32CD">
      <w:r w:rsidRPr="000E32CD">
        <w:t>Критериями оценки эффективности и результативности ведомственной целевой программы «Развитие агропромышленного комплекса Березовского района в 2012-2013 годах» являются:</w:t>
      </w:r>
    </w:p>
    <w:p w:rsidR="000E32CD" w:rsidRPr="000E32CD" w:rsidRDefault="00373087" w:rsidP="000E32CD">
      <w:r w:rsidRPr="000E32CD">
        <w:t>- отклонения достигнутых показателей результативности реализации программы 2011 года по сравнению с последующими годами;</w:t>
      </w:r>
    </w:p>
    <w:p w:rsidR="000E32CD" w:rsidRPr="000E32CD" w:rsidRDefault="00373087" w:rsidP="000E32CD">
      <w:r w:rsidRPr="000E32CD">
        <w:lastRenderedPageBreak/>
        <w:t>- в 2012-2013 годах прогнозируется рост показателей сельского хозяйства и их стабилизация (таблица 1 программы).</w:t>
      </w:r>
    </w:p>
    <w:p w:rsidR="00373087" w:rsidRPr="000E32CD" w:rsidRDefault="00373087" w:rsidP="000E32CD">
      <w:r w:rsidRPr="000E32CD">
        <w:t>Оценка эффективности по результатам выполнения программы будет проводиться ежегодно по вышеназванным критериям.</w:t>
      </w:r>
      <w:r w:rsidR="00B37EA3" w:rsidRPr="000E32CD">
        <w:t xml:space="preserve"> </w:t>
      </w:r>
    </w:p>
    <w:p w:rsidR="00373087" w:rsidRPr="000E32CD" w:rsidRDefault="00373087" w:rsidP="000E32CD">
      <w:pPr>
        <w:pStyle w:val="ConsPlusNormal"/>
        <w:ind w:firstLine="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4. ПРОГРАММНЫЕ МЕРОПРИЯТИЯ</w:t>
      </w:r>
    </w:p>
    <w:p w:rsidR="00373087" w:rsidRPr="000E32CD" w:rsidRDefault="00373087" w:rsidP="000E32CD">
      <w:pPr>
        <w:pStyle w:val="ConsPlusNormal"/>
        <w:ind w:firstLine="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Достижение поставленной цели программы предусмотрено посредством реализации мероприятий в соответствии с </w:t>
      </w:r>
      <w:hyperlink r:id="rId19" w:history="1">
        <w:r w:rsidRPr="000E32CD">
          <w:rPr>
            <w:rFonts w:cs="Times New Roman"/>
            <w:color w:val="000000"/>
            <w:sz w:val="24"/>
            <w:szCs w:val="24"/>
          </w:rPr>
          <w:t xml:space="preserve">таблицей </w:t>
        </w:r>
      </w:hyperlink>
      <w:r w:rsidRPr="000E32CD">
        <w:rPr>
          <w:rFonts w:cs="Times New Roman"/>
          <w:color w:val="000000"/>
          <w:sz w:val="24"/>
          <w:szCs w:val="24"/>
        </w:rPr>
        <w:t>2</w:t>
      </w:r>
      <w:r w:rsidRPr="000E32CD">
        <w:rPr>
          <w:rFonts w:cs="Times New Roman"/>
          <w:sz w:val="24"/>
          <w:szCs w:val="24"/>
        </w:rPr>
        <w:t>.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1. Для выполнения </w:t>
      </w:r>
      <w:hyperlink r:id="rId20" w:history="1">
        <w:r w:rsidRPr="000E32CD">
          <w:rPr>
            <w:rFonts w:cs="Times New Roman"/>
            <w:color w:val="000000"/>
            <w:sz w:val="24"/>
            <w:szCs w:val="24"/>
          </w:rPr>
          <w:t>задачи 1</w:t>
        </w:r>
      </w:hyperlink>
      <w:r w:rsidRPr="000E32CD">
        <w:rPr>
          <w:rFonts w:cs="Times New Roman"/>
          <w:color w:val="000000"/>
          <w:sz w:val="24"/>
          <w:szCs w:val="24"/>
        </w:rPr>
        <w:t xml:space="preserve"> «</w:t>
      </w:r>
      <w:r w:rsidRPr="000E32CD">
        <w:rPr>
          <w:rFonts w:cs="Times New Roman"/>
          <w:sz w:val="24"/>
          <w:szCs w:val="24"/>
        </w:rPr>
        <w:t>Создание общих условий функционирования сельского хозяйства и рыбной отрасли» предусмотрены следующие мероприятия:</w:t>
      </w:r>
    </w:p>
    <w:p w:rsidR="000E32CD" w:rsidRPr="000E32CD" w:rsidRDefault="000E32CD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r w:rsidRPr="000E32CD">
        <w:t xml:space="preserve">1.1. Предоставление субсидий на возмещение части затрат на уплату процентов по кредитам (займам) для малых форм хозяйствования. </w:t>
      </w:r>
    </w:p>
    <w:p w:rsidR="00373087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По данному мероприятию выплачиваются субсидии владельцам личных подсобных хозяйств Березовского района на возмещение части затрат на уплату процентных ставок по кредитам (займам), предоставленным на срок до 5 лет.</w:t>
      </w:r>
      <w:r w:rsidR="00B37EA3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 xml:space="preserve">Субсидии предоставляются на безвозмездной и безвозвратной основах в целях возмещения части затрат на уплату процентов по кредитам и займам, полученным в российских кредитных организациях. </w:t>
      </w:r>
    </w:p>
    <w:p w:rsidR="00394E49" w:rsidRPr="00394E49" w:rsidRDefault="00394E49" w:rsidP="00394E49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proofErr w:type="gramStart"/>
      <w:r>
        <w:rPr>
          <w:rFonts w:cs="Times New Roman"/>
          <w:sz w:val="24"/>
          <w:szCs w:val="24"/>
        </w:rPr>
        <w:t>в</w:t>
      </w:r>
      <w:proofErr w:type="gramEnd"/>
      <w:r>
        <w:rPr>
          <w:rFonts w:cs="Times New Roman"/>
          <w:sz w:val="24"/>
          <w:szCs w:val="24"/>
        </w:rPr>
        <w:t xml:space="preserve">нести изменения предусмотренные </w:t>
      </w:r>
      <w:r w:rsidRPr="00394E49">
        <w:rPr>
          <w:rFonts w:cs="Times New Roman"/>
          <w:sz w:val="24"/>
          <w:szCs w:val="24"/>
        </w:rPr>
        <w:t>постановлени</w:t>
      </w:r>
      <w:r>
        <w:rPr>
          <w:rFonts w:cs="Times New Roman"/>
          <w:sz w:val="24"/>
          <w:szCs w:val="24"/>
        </w:rPr>
        <w:t>ем</w:t>
      </w:r>
      <w:r w:rsidRPr="00394E49">
        <w:rPr>
          <w:rFonts w:cs="Times New Roman"/>
          <w:sz w:val="24"/>
          <w:szCs w:val="24"/>
        </w:rPr>
        <w:t xml:space="preserve"> Администрации </w:t>
      </w:r>
      <w:hyperlink r:id="rId21" w:tgtFrame="ChangingDocument" w:tooltip="О внесении изменений в постановление администрации Березовского района от 10.01.2012 №5 " w:history="1">
        <w:r w:rsidRPr="00394E49">
          <w:rPr>
            <w:rStyle w:val="a8"/>
            <w:rFonts w:cs="Times New Roman"/>
            <w:sz w:val="24"/>
            <w:szCs w:val="24"/>
          </w:rPr>
          <w:t>от 29.12.2012 № 1831</w:t>
        </w:r>
      </w:hyperlink>
      <w:r>
        <w:rPr>
          <w:rFonts w:cs="Times New Roman"/>
          <w:sz w:val="24"/>
          <w:szCs w:val="24"/>
        </w:rPr>
        <w:t>не представляется возможным ввиду отсутствия в разделе 4 пункта 1.2.</w:t>
      </w:r>
      <w:r w:rsidRPr="00394E49">
        <w:rPr>
          <w:rFonts w:cs="Times New Roman"/>
          <w:sz w:val="24"/>
          <w:szCs w:val="24"/>
        </w:rPr>
        <w:t>)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Условия предоставления и размеры субсидий</w:t>
      </w:r>
    </w:p>
    <w:p w:rsidR="00373087" w:rsidRPr="000E32CD" w:rsidRDefault="00373087" w:rsidP="000E32CD">
      <w:pPr>
        <w:pStyle w:val="ConsPlusNormal"/>
        <w:ind w:firstLine="0"/>
        <w:jc w:val="both"/>
        <w:outlineLvl w:val="1"/>
        <w:rPr>
          <w:rFonts w:cs="Times New Roman"/>
          <w:sz w:val="24"/>
          <w:szCs w:val="24"/>
        </w:rPr>
      </w:pPr>
    </w:p>
    <w:p w:rsidR="000E32CD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Субсидии предоставляются гражданам (далее – получатели), ведущим личное подсобное хозяйство, получившим кредиты (займы) в кредитных организациях на срок до 5 лет. </w:t>
      </w:r>
    </w:p>
    <w:p w:rsidR="00373087" w:rsidRPr="000E32CD" w:rsidRDefault="00373087" w:rsidP="000E32CD">
      <w:pPr>
        <w:pStyle w:val="a4"/>
        <w:rPr>
          <w:sz w:val="24"/>
          <w:szCs w:val="24"/>
        </w:rPr>
      </w:pPr>
      <w:r w:rsidRPr="000E32CD">
        <w:rPr>
          <w:sz w:val="24"/>
          <w:szCs w:val="24"/>
        </w:rPr>
        <w:t xml:space="preserve">Субсидии предоставляются получателям ежемесячно в размере разницы процентов фактических затрат на уплату процентов и процентов ставки рефинансирования (учётной ставки) Центрального банка Российской Федерации, действующей на дату предоставления кредита, при условии своевременного погашения кредита и уплаты начисленных процентов в соответствии с кредитным договором, заключённым с кредитной организацией. По процентам, начисленным и уплаченным по просроченной ссудной задолженности, субсидия не предоставляется.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Субсидии предоставляются при условии: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а) целевого назначения и использования кредита, займа;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б) выполнения обязательств по погашению основного долга и уплаты начисленных процентов в соответствии с кредитным договором, займом, заключенным с кредитной организацией.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Перечни документов, подтверждающих целевое использование кредитов (займов) лицами, являющимися получателями субсидии в соответствии с настоящим порядком, определяются согласно приказам Министерства сельского хозяйства Российской Федерации, и Департаментом природных ресурсов и </w:t>
      </w:r>
      <w:proofErr w:type="spellStart"/>
      <w:r w:rsidRPr="000E32CD">
        <w:rPr>
          <w:rFonts w:cs="Times New Roman"/>
          <w:sz w:val="24"/>
          <w:szCs w:val="24"/>
        </w:rPr>
        <w:t>несырьевого</w:t>
      </w:r>
      <w:proofErr w:type="spellEnd"/>
      <w:r w:rsidRPr="000E32CD">
        <w:rPr>
          <w:rFonts w:cs="Times New Roman"/>
          <w:sz w:val="24"/>
          <w:szCs w:val="24"/>
        </w:rPr>
        <w:t xml:space="preserve"> сектора экономики Ханты-Мансийского автономного округа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>-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 xml:space="preserve">Югры.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Правила предоставления субсидий</w:t>
      </w:r>
    </w:p>
    <w:p w:rsidR="000E32CD" w:rsidRPr="000E32CD" w:rsidRDefault="000E32CD" w:rsidP="000E32CD">
      <w:pPr>
        <w:ind w:left="567" w:firstLine="0"/>
      </w:pPr>
    </w:p>
    <w:p w:rsidR="000E32CD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Получатели предоставляют в комитет по вопросам малочисленных народов Севера, природопользованию, сельскому хозяйству и экологии администрации Березовского района (далее – комитет) следующие документы, необходимые для получения субсидии:</w:t>
      </w:r>
    </w:p>
    <w:p w:rsidR="000E32CD" w:rsidRPr="000E32CD" w:rsidRDefault="00373087" w:rsidP="000E32CD">
      <w:pPr>
        <w:pStyle w:val="a4"/>
        <w:rPr>
          <w:sz w:val="24"/>
          <w:szCs w:val="24"/>
        </w:rPr>
      </w:pPr>
      <w:r w:rsidRPr="000E32CD">
        <w:rPr>
          <w:sz w:val="24"/>
          <w:szCs w:val="24"/>
        </w:rPr>
        <w:t>а) заявление на получение субсидии;</w:t>
      </w:r>
    </w:p>
    <w:p w:rsidR="000E32CD" w:rsidRPr="000E32CD" w:rsidRDefault="00373087" w:rsidP="000E32CD">
      <w:pPr>
        <w:pStyle w:val="a4"/>
        <w:rPr>
          <w:sz w:val="24"/>
          <w:szCs w:val="24"/>
        </w:rPr>
      </w:pPr>
      <w:r w:rsidRPr="000E32CD">
        <w:rPr>
          <w:sz w:val="24"/>
          <w:szCs w:val="24"/>
        </w:rPr>
        <w:lastRenderedPageBreak/>
        <w:t xml:space="preserve">б) выписка из </w:t>
      </w:r>
      <w:proofErr w:type="spellStart"/>
      <w:r w:rsidRPr="000E32CD">
        <w:rPr>
          <w:sz w:val="24"/>
          <w:szCs w:val="24"/>
        </w:rPr>
        <w:t>похозяйственной</w:t>
      </w:r>
      <w:proofErr w:type="spellEnd"/>
      <w:r w:rsidRPr="000E32CD">
        <w:rPr>
          <w:sz w:val="24"/>
          <w:szCs w:val="24"/>
        </w:rPr>
        <w:t xml:space="preserve"> книги, подтверждающей ведение заёмщиком личного подсобного хозяйства, заверенная администрацией городского или сельского поселения </w:t>
      </w:r>
      <w:proofErr w:type="spellStart"/>
      <w:r w:rsidRPr="000E32CD">
        <w:rPr>
          <w:sz w:val="24"/>
          <w:szCs w:val="24"/>
        </w:rPr>
        <w:t>Берёзовского</w:t>
      </w:r>
      <w:proofErr w:type="spellEnd"/>
      <w:r w:rsidRPr="000E32CD">
        <w:rPr>
          <w:sz w:val="24"/>
          <w:szCs w:val="24"/>
        </w:rPr>
        <w:t xml:space="preserve"> района;</w:t>
      </w:r>
    </w:p>
    <w:p w:rsidR="000E32CD" w:rsidRPr="000E32CD" w:rsidRDefault="00373087" w:rsidP="000E32CD">
      <w:pPr>
        <w:pStyle w:val="a4"/>
        <w:rPr>
          <w:sz w:val="24"/>
          <w:szCs w:val="24"/>
        </w:rPr>
      </w:pPr>
      <w:r w:rsidRPr="000E32CD">
        <w:rPr>
          <w:sz w:val="24"/>
          <w:szCs w:val="24"/>
        </w:rPr>
        <w:t>в) заверенные заёмщиком и банком копия кредитного договора, выписка из ссудного счёта о получении кредита, график погашения кредита и уплаты процентов по кредиту;</w:t>
      </w:r>
    </w:p>
    <w:p w:rsidR="00373087" w:rsidRPr="000E32CD" w:rsidRDefault="00373087" w:rsidP="000E32CD">
      <w:pPr>
        <w:pStyle w:val="a4"/>
        <w:rPr>
          <w:sz w:val="24"/>
          <w:szCs w:val="24"/>
        </w:rPr>
      </w:pPr>
      <w:r w:rsidRPr="000E32CD">
        <w:rPr>
          <w:sz w:val="24"/>
          <w:szCs w:val="24"/>
        </w:rPr>
        <w:t xml:space="preserve">г) документ с указанием номера текущего счёта заёмщика, открытого ему в банке для получения субсидии. 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д) расчет размера субсидии на возмещение части затрат на уплату процентов по кредиту (займу) (форму расчета доводит до получателей комитет);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е) копии платежных поручений, подтверждающих уплату процентов и возврат суммы кредита (займа) в соответствии с договорами, заверенными получателем, кредитной организацией;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ж) копии документов, подтверждающих целевое использование кредита (займа), заверенные получателем.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Правила возврата субсидий в случае нарушения условий,</w:t>
      </w:r>
    </w:p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proofErr w:type="gramStart"/>
      <w:r w:rsidRPr="000E32CD">
        <w:rPr>
          <w:b/>
          <w:bCs/>
          <w:iCs/>
          <w:sz w:val="30"/>
          <w:szCs w:val="28"/>
        </w:rPr>
        <w:t>установленных</w:t>
      </w:r>
      <w:proofErr w:type="gramEnd"/>
      <w:r w:rsidRPr="000E32CD">
        <w:rPr>
          <w:b/>
          <w:bCs/>
          <w:iCs/>
          <w:sz w:val="30"/>
          <w:szCs w:val="28"/>
        </w:rPr>
        <w:t xml:space="preserve"> при их предоставлении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В случае выявления средств, перечисленных в нарушение настоящего Положения, они подлежат возврату в бюджет автономного округа в установленном законодательством порядке.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Ответственность за достоверность сведений, представленных получателями субсидий, несут получатели в установленном законодательством порядке.</w:t>
      </w:r>
    </w:p>
    <w:p w:rsidR="000E32CD" w:rsidRPr="000E32CD" w:rsidRDefault="000E32CD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1.2. Предоставление субсидий на улучшение жилищных условий молодых семей и молодых специалистов, работающих или изъявивших желание работать в организациях агропромышленного комплекса и проживающих в сельской местности. По данному мероприятию предлагается, на условиях </w:t>
      </w:r>
      <w:proofErr w:type="spellStart"/>
      <w:r w:rsidRPr="000E32CD">
        <w:rPr>
          <w:rFonts w:cs="Times New Roman"/>
          <w:sz w:val="24"/>
          <w:szCs w:val="24"/>
        </w:rPr>
        <w:t>софинансирования</w:t>
      </w:r>
      <w:proofErr w:type="spellEnd"/>
      <w:r w:rsidRPr="000E32CD">
        <w:rPr>
          <w:rFonts w:cs="Times New Roman"/>
          <w:sz w:val="24"/>
          <w:szCs w:val="24"/>
        </w:rPr>
        <w:t xml:space="preserve"> из федерального бюджета, предоставление социальной выплаты на улучшение жилищных условий молодых семей и молодых специалистов, проживающих в сельской местности в соответствии с порядком, </w:t>
      </w:r>
      <w:r w:rsidRPr="000E32CD">
        <w:rPr>
          <w:rFonts w:cs="Times New Roman"/>
          <w:color w:val="000000"/>
          <w:sz w:val="24"/>
          <w:szCs w:val="24"/>
        </w:rPr>
        <w:t xml:space="preserve">утвержденным </w:t>
      </w:r>
      <w:hyperlink r:id="rId22" w:history="1">
        <w:r w:rsidRPr="000E32CD">
          <w:rPr>
            <w:rFonts w:cs="Times New Roman"/>
            <w:color w:val="000000"/>
            <w:sz w:val="24"/>
            <w:szCs w:val="24"/>
          </w:rPr>
          <w:t>Постановлением</w:t>
        </w:r>
      </w:hyperlink>
      <w:r w:rsidRPr="000E32CD">
        <w:rPr>
          <w:rFonts w:cs="Times New Roman"/>
          <w:color w:val="000000"/>
          <w:sz w:val="24"/>
          <w:szCs w:val="24"/>
        </w:rPr>
        <w:t xml:space="preserve"> Правительства </w:t>
      </w:r>
      <w:r w:rsidRPr="000E32CD">
        <w:rPr>
          <w:rFonts w:cs="Times New Roman"/>
          <w:sz w:val="24"/>
          <w:szCs w:val="24"/>
        </w:rPr>
        <w:t xml:space="preserve">Российской Федерации от 03.12.2002 № 858 «О федеральной целевой программе «Социальное развитие села до 2013 года». </w:t>
      </w:r>
      <w:r w:rsidRPr="000E32CD">
        <w:rPr>
          <w:rFonts w:cs="Times New Roman"/>
          <w:color w:val="000000"/>
          <w:sz w:val="24"/>
          <w:szCs w:val="24"/>
        </w:rPr>
        <w:t>Выдача свидетельств, формирование и утверждение списков</w:t>
      </w:r>
      <w:r w:rsidRPr="000E32CD">
        <w:rPr>
          <w:rFonts w:cs="Times New Roman"/>
          <w:sz w:val="24"/>
          <w:szCs w:val="24"/>
        </w:rPr>
        <w:t xml:space="preserve"> участников мероприятий на улучшение жилищных условий молодых семей и молодых специалистов, работающих или изъявивших желание работать в организациях агропромышленного комплекса и проживающих в сельской местности, осуществляется в следующем порядке: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proofErr w:type="gramStart"/>
      <w:r w:rsidRPr="000E32CD">
        <w:rPr>
          <w:rFonts w:cs="Times New Roman"/>
          <w:sz w:val="24"/>
          <w:szCs w:val="24"/>
        </w:rPr>
        <w:t xml:space="preserve">Комитет по вопросам малочисленных народов Севера, природопользованию, сельскому хозяйству и экологии администрации Березовского района (далее – комитет), в срок до 1 августа года, предшествующего планируемому, представляют в Департамент природных ресурсов и </w:t>
      </w:r>
      <w:proofErr w:type="spellStart"/>
      <w:r w:rsidRPr="000E32CD">
        <w:rPr>
          <w:rFonts w:cs="Times New Roman"/>
          <w:sz w:val="24"/>
          <w:szCs w:val="24"/>
        </w:rPr>
        <w:t>несырьевого</w:t>
      </w:r>
      <w:proofErr w:type="spellEnd"/>
      <w:r w:rsidRPr="000E32CD">
        <w:rPr>
          <w:rFonts w:cs="Times New Roman"/>
          <w:sz w:val="24"/>
          <w:szCs w:val="24"/>
        </w:rPr>
        <w:t xml:space="preserve"> сектора экономики Ханты-Мансийского автономного округа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>-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 xml:space="preserve">Югры (далее – Департамент) списки и документы молодых семей и молодых специалистов, изъявивших желание участвовать в мероприятиях по улучшению жилищных условий на селе, </w:t>
      </w:r>
      <w:r w:rsidRPr="000E32CD">
        <w:rPr>
          <w:rFonts w:cs="Times New Roman"/>
          <w:color w:val="000000"/>
          <w:sz w:val="24"/>
          <w:szCs w:val="24"/>
        </w:rPr>
        <w:t xml:space="preserve">предусмотренные </w:t>
      </w:r>
      <w:hyperlink r:id="rId23" w:history="1">
        <w:r w:rsidRPr="000E32CD">
          <w:rPr>
            <w:rFonts w:cs="Times New Roman"/>
            <w:color w:val="000000"/>
            <w:sz w:val="24"/>
            <w:szCs w:val="24"/>
          </w:rPr>
          <w:t>пунктом</w:t>
        </w:r>
        <w:proofErr w:type="gramEnd"/>
        <w:r w:rsidRPr="000E32CD">
          <w:rPr>
            <w:rFonts w:cs="Times New Roman"/>
            <w:color w:val="000000"/>
            <w:sz w:val="24"/>
            <w:szCs w:val="24"/>
          </w:rPr>
          <w:t xml:space="preserve"> </w:t>
        </w:r>
        <w:proofErr w:type="gramStart"/>
        <w:r w:rsidRPr="000E32CD">
          <w:rPr>
            <w:rFonts w:cs="Times New Roman"/>
            <w:color w:val="000000"/>
            <w:sz w:val="24"/>
            <w:szCs w:val="24"/>
          </w:rPr>
          <w:t>28 раздела III</w:t>
        </w:r>
      </w:hyperlink>
      <w:r w:rsidRPr="000E32CD">
        <w:rPr>
          <w:rFonts w:cs="Times New Roman"/>
          <w:color w:val="000000"/>
          <w:sz w:val="24"/>
          <w:szCs w:val="24"/>
        </w:rPr>
        <w:t xml:space="preserve"> приложения</w:t>
      </w:r>
      <w:r w:rsidRPr="000E32CD">
        <w:rPr>
          <w:rFonts w:cs="Times New Roman"/>
          <w:sz w:val="24"/>
          <w:szCs w:val="24"/>
        </w:rPr>
        <w:t xml:space="preserve"> 1 к Правилам предоставления и распределения субсидий из федерального бюджета бюджетам субъектов Российской Федерации на улучшение жилищных условий граждан, проживающих в сельской местности, в том числе молодых семей и молодых специалистов, утвержденным Постановлением Правительства Российской Федерации от 03.12.2002 № 858 «О федеральной целевой программе «Социальное развитие села до 2013 года», с приложением сведений о привлечении средств местных</w:t>
      </w:r>
      <w:proofErr w:type="gramEnd"/>
      <w:r w:rsidRPr="000E32CD">
        <w:rPr>
          <w:rFonts w:cs="Times New Roman"/>
          <w:sz w:val="24"/>
          <w:szCs w:val="24"/>
        </w:rPr>
        <w:t xml:space="preserve"> бюджетов и работодателей для этих целей.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Формирование сводного списка получателей социальной выплаты - участников мероприятий по улучшению жилищных условий граждан, проживающих в сельской </w:t>
      </w:r>
      <w:r w:rsidRPr="000E32CD">
        <w:rPr>
          <w:rFonts w:cs="Times New Roman"/>
          <w:sz w:val="24"/>
          <w:szCs w:val="24"/>
        </w:rPr>
        <w:lastRenderedPageBreak/>
        <w:t>местности (далее - социальные выплаты), осуществляется ответственным лицом Департамента после проверки представленных администрацией Березовского района списков на предмет правильности их оформления. Утверждается сводный список получателей социальной выплаты - участников мероприятий по улучшению жилищных условий директором Департамента.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color w:val="000000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Свидетельства о предоставлении социальной выплаты на строительство (приобретение) жилья в сельской местности, удостоверяющие права молодых </w:t>
      </w:r>
      <w:r w:rsidRPr="000E32CD">
        <w:rPr>
          <w:rFonts w:cs="Times New Roman"/>
          <w:color w:val="000000"/>
          <w:sz w:val="24"/>
          <w:szCs w:val="24"/>
        </w:rPr>
        <w:t xml:space="preserve">семей и молодых специалистов на получение социальной выплаты для строительства (приобретения) жилья, в случае если молодые семьи и молодые специалисты изъявили желание использовать на строительство или приобретение жилья собственные (в том числе </w:t>
      </w:r>
      <w:proofErr w:type="gramStart"/>
      <w:r w:rsidRPr="000E32CD">
        <w:rPr>
          <w:rFonts w:cs="Times New Roman"/>
          <w:color w:val="000000"/>
          <w:sz w:val="24"/>
          <w:szCs w:val="24"/>
        </w:rPr>
        <w:t xml:space="preserve">заемные) </w:t>
      </w:r>
      <w:proofErr w:type="gramEnd"/>
      <w:r w:rsidRPr="000E32CD">
        <w:rPr>
          <w:rFonts w:cs="Times New Roman"/>
          <w:color w:val="000000"/>
          <w:sz w:val="24"/>
          <w:szCs w:val="24"/>
        </w:rPr>
        <w:t>средства, выдаются Департаментом.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1.3. </w:t>
      </w:r>
      <w:proofErr w:type="gramStart"/>
      <w:r w:rsidRPr="000E32CD">
        <w:rPr>
          <w:rFonts w:cs="Times New Roman"/>
          <w:sz w:val="24"/>
          <w:szCs w:val="24"/>
        </w:rPr>
        <w:t xml:space="preserve">Предоставление субсидий сельскохозяйственным </w:t>
      </w:r>
      <w:proofErr w:type="spellStart"/>
      <w:r w:rsidRPr="000E32CD">
        <w:rPr>
          <w:rFonts w:cs="Times New Roman"/>
          <w:sz w:val="24"/>
          <w:szCs w:val="24"/>
        </w:rPr>
        <w:t>товаропроиз</w:t>
      </w:r>
      <w:proofErr w:type="spellEnd"/>
      <w:r w:rsidRPr="000E32CD">
        <w:rPr>
          <w:rFonts w:cs="Times New Roman"/>
          <w:sz w:val="24"/>
          <w:szCs w:val="24"/>
        </w:rPr>
        <w:t xml:space="preserve">-водителям на возмещение затрат, связанных с участием в окружных ярмарках, выставках и конкурсах. </w:t>
      </w:r>
      <w:proofErr w:type="gramEnd"/>
    </w:p>
    <w:p w:rsidR="00373087" w:rsidRPr="000E32CD" w:rsidRDefault="00373087" w:rsidP="000E32CD"/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Условия предоставления и размер субсидий</w:t>
      </w:r>
    </w:p>
    <w:p w:rsidR="000E32CD" w:rsidRPr="000E32CD" w:rsidRDefault="000E32CD" w:rsidP="000E32CD"/>
    <w:p w:rsidR="000E32CD" w:rsidRPr="000E32CD" w:rsidRDefault="00373087" w:rsidP="000E32CD">
      <w:r w:rsidRPr="000E32CD">
        <w:t xml:space="preserve">Субсидии предоставляются сельскохозяйственным товаропроизводителям: организациям, индивидуальным предпринимателям, сельскохозяйственным потребительским кооперативам, крестьянским (фермерским) хозяйствам (далее – </w:t>
      </w:r>
      <w:proofErr w:type="spellStart"/>
      <w:r w:rsidRPr="000E32CD">
        <w:t>сельхозтоваропроизводители</w:t>
      </w:r>
      <w:proofErr w:type="spellEnd"/>
      <w:r w:rsidRPr="000E32CD">
        <w:t>), занимающимся на территории Березовского района сельскохозяйственным производством, в целях возмещения затрат, связанных с участием в окружных ярмарках, выставках и конкурсах.</w:t>
      </w:r>
      <w:r w:rsidR="00B37EA3" w:rsidRPr="000E32CD">
        <w:t xml:space="preserve"> </w:t>
      </w:r>
    </w:p>
    <w:p w:rsidR="00373087" w:rsidRPr="000E32CD" w:rsidRDefault="00373087" w:rsidP="000E32CD">
      <w:r w:rsidRPr="000E32CD">
        <w:t>Право на получение Субсидии имеют сельскохозяйственные товаропроизводители при соблюдении следующих условий:</w:t>
      </w:r>
    </w:p>
    <w:p w:rsidR="00373087" w:rsidRPr="000E32CD" w:rsidRDefault="00373087" w:rsidP="000E32CD">
      <w:r w:rsidRPr="000E32CD">
        <w:t>- наличие государственной регистрации в качестве юридического лица, главы крестьянско-фермерского хозяйства или индивидуального предпринимателя и осуществление деятельности на территории Березовского района;</w:t>
      </w:r>
    </w:p>
    <w:p w:rsidR="00373087" w:rsidRPr="000E32CD" w:rsidRDefault="00373087" w:rsidP="000E32CD">
      <w:r w:rsidRPr="000E32CD">
        <w:t>- отсутствие фактов административного приостановления деятельности организации в течение текущего года;</w:t>
      </w:r>
    </w:p>
    <w:p w:rsidR="000E32CD" w:rsidRPr="000E32CD" w:rsidRDefault="00373087" w:rsidP="000E32CD">
      <w:r w:rsidRPr="000E32CD">
        <w:t xml:space="preserve">- отсутствие задолженности по уплате налоговых платежей в бюджеты всех уровней. </w:t>
      </w:r>
    </w:p>
    <w:p w:rsidR="00373087" w:rsidRPr="000E32CD" w:rsidRDefault="00373087" w:rsidP="000E32CD">
      <w:r w:rsidRPr="000E32CD">
        <w:t>Субсидия не предоставляется сельскохозяйственным товаропроизводителям:</w:t>
      </w:r>
    </w:p>
    <w:p w:rsidR="00373087" w:rsidRPr="000E32CD" w:rsidRDefault="00373087" w:rsidP="000E32CD">
      <w:r w:rsidRPr="000E32CD">
        <w:t xml:space="preserve">- </w:t>
      </w:r>
      <w:proofErr w:type="gramStart"/>
      <w:r w:rsidRPr="000E32CD">
        <w:t>находящимся</w:t>
      </w:r>
      <w:proofErr w:type="gramEnd"/>
      <w:r w:rsidRPr="000E32CD">
        <w:t xml:space="preserve"> в стадии реорганизации, ликвидации или банкротства;</w:t>
      </w:r>
    </w:p>
    <w:p w:rsidR="000E32CD" w:rsidRPr="000E32CD" w:rsidRDefault="00373087" w:rsidP="000E32CD">
      <w:proofErr w:type="gramStart"/>
      <w:r w:rsidRPr="000E32CD">
        <w:t>- имеющим задолженности по налогам в бюджеты всех уровней;</w:t>
      </w:r>
      <w:proofErr w:type="gramEnd"/>
    </w:p>
    <w:p w:rsidR="00373087" w:rsidRPr="000E32CD" w:rsidRDefault="00373087" w:rsidP="000E32CD">
      <w:r w:rsidRPr="000E32CD">
        <w:t xml:space="preserve">- не </w:t>
      </w:r>
      <w:proofErr w:type="gramStart"/>
      <w:r w:rsidRPr="000E32CD">
        <w:t>предоставившим</w:t>
      </w:r>
      <w:proofErr w:type="gramEnd"/>
      <w:r w:rsidRPr="000E32CD">
        <w:t xml:space="preserve"> полный пакет документов;</w:t>
      </w:r>
    </w:p>
    <w:p w:rsidR="000E32CD" w:rsidRPr="000E32CD" w:rsidRDefault="00373087" w:rsidP="000E32CD">
      <w:proofErr w:type="gramStart"/>
      <w:r w:rsidRPr="000E32CD">
        <w:t xml:space="preserve">- предоставившим о себе недостоверные сведения. </w:t>
      </w:r>
      <w:proofErr w:type="gramEnd"/>
    </w:p>
    <w:p w:rsidR="000E32CD" w:rsidRPr="000E32CD" w:rsidRDefault="00373087" w:rsidP="000E32CD">
      <w:r w:rsidRPr="000E32CD">
        <w:t xml:space="preserve">Субсидии предоставляются для возмещения затрат, осуществленных в текущем финансовом году. </w:t>
      </w:r>
    </w:p>
    <w:p w:rsidR="00373087" w:rsidRPr="000E32CD" w:rsidRDefault="00373087" w:rsidP="000E32CD">
      <w:r w:rsidRPr="000E32CD">
        <w:t xml:space="preserve">Субсидии предоставляются </w:t>
      </w:r>
      <w:proofErr w:type="spellStart"/>
      <w:r w:rsidRPr="000E32CD">
        <w:t>сельхозтоваропроизводителям</w:t>
      </w:r>
      <w:proofErr w:type="spellEnd"/>
      <w:r w:rsidRPr="000E32CD">
        <w:t xml:space="preserve"> в целях возмещения части затрат, фактически произведённых и документально подтверждённых, связанных с затратами на участие в окружных ярмарках, выставках и конкурсах за пределами района на оплату:</w:t>
      </w:r>
    </w:p>
    <w:p w:rsidR="00373087" w:rsidRPr="000E32CD" w:rsidRDefault="00373087" w:rsidP="000E32CD">
      <w:r w:rsidRPr="000E32CD">
        <w:t>- регистрационного сбора за участие в выставках (ярмарках, конкурсах);</w:t>
      </w:r>
    </w:p>
    <w:p w:rsidR="00373087" w:rsidRPr="000E32CD" w:rsidRDefault="00373087" w:rsidP="000E32CD">
      <w:r w:rsidRPr="000E32CD">
        <w:t>- аренды выставочной площади и оборудования на выставках (ярмарках, конкурсах);</w:t>
      </w:r>
    </w:p>
    <w:p w:rsidR="00373087" w:rsidRPr="000E32CD" w:rsidRDefault="00373087" w:rsidP="000E32CD">
      <w:r w:rsidRPr="000E32CD">
        <w:t>- транспортных расходов на доставку экспонатов;</w:t>
      </w:r>
    </w:p>
    <w:p w:rsidR="000E32CD" w:rsidRPr="000E32CD" w:rsidRDefault="00373087" w:rsidP="000E32CD">
      <w:r w:rsidRPr="000E32CD">
        <w:t>- проезда работников сельскохозяйственных товаропроизводителей к месту проведения выставочных (ярмарочных, конкурсных) мероприятий и обратно.</w:t>
      </w:r>
    </w:p>
    <w:p w:rsidR="00373087" w:rsidRPr="000E32CD" w:rsidRDefault="00373087" w:rsidP="000E32CD">
      <w:r w:rsidRPr="000E32CD">
        <w:t xml:space="preserve">Размер субсидии составляет 50 % от суммы расходов, произведённых в соответствии с представленной сметой расходов и платёжными документами, подтверждающими произведённые затраты, но не более 50 тысяч рублей по одному выставочному мероприятию. </w:t>
      </w:r>
    </w:p>
    <w:p w:rsidR="00373087" w:rsidRPr="000E32CD" w:rsidRDefault="00373087" w:rsidP="000E32CD"/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Правила предоставления субсидий </w:t>
      </w:r>
    </w:p>
    <w:p w:rsidR="000E32CD" w:rsidRPr="000E32CD" w:rsidRDefault="000E32CD" w:rsidP="000E32CD"/>
    <w:p w:rsidR="00373087" w:rsidRPr="000E32CD" w:rsidRDefault="00373087" w:rsidP="000E32CD">
      <w:r w:rsidRPr="000E32CD">
        <w:t>Для получения субсидии заявитель представляет в комитет по вопросам малочисленных народов Севера, природопользованию, сельскому хозяйству и экологии администрации Березовского района (далее – комитет) следующие документы:</w:t>
      </w:r>
    </w:p>
    <w:p w:rsidR="00373087" w:rsidRPr="000E32CD" w:rsidRDefault="00373087" w:rsidP="000E32CD">
      <w:r w:rsidRPr="000E32CD">
        <w:t>- заявление на предоставление субсидии;</w:t>
      </w:r>
    </w:p>
    <w:p w:rsidR="00373087" w:rsidRPr="000E32CD" w:rsidRDefault="00373087" w:rsidP="000E32CD">
      <w:r w:rsidRPr="000E32CD">
        <w:t>- копии учредительных документов, заверенных нотариально;</w:t>
      </w:r>
    </w:p>
    <w:p w:rsidR="00373087" w:rsidRPr="000E32CD" w:rsidRDefault="00373087" w:rsidP="000E32CD">
      <w:r w:rsidRPr="000E32CD">
        <w:t>- копию свидетельства о государственной регистрации в качестве юридического лица или индивидуального предпринимателя, заверенную нотариально или</w:t>
      </w:r>
      <w:r w:rsidR="00B37EA3" w:rsidRPr="000E32CD">
        <w:t xml:space="preserve"> </w:t>
      </w:r>
      <w:r w:rsidRPr="000E32CD">
        <w:t>с предъявлением оригинала;</w:t>
      </w:r>
    </w:p>
    <w:p w:rsidR="00373087" w:rsidRPr="000E32CD" w:rsidRDefault="00373087" w:rsidP="000E32CD">
      <w:r w:rsidRPr="000E32CD">
        <w:t>- выписку из единого государственного реестра юридических лиц или индивидуальных предпринимателей (заверенную нотариально или с предъявлением оригинала), полученные не ранее чем за шесть месяцев до дня подачи заявления на предоставление субсидии;</w:t>
      </w:r>
    </w:p>
    <w:p w:rsidR="00373087" w:rsidRPr="000E32CD" w:rsidRDefault="00373087" w:rsidP="000E32CD">
      <w:r w:rsidRPr="000E32CD">
        <w:t>- свидетельство о постановке на учёт в налоговом органе;</w:t>
      </w:r>
    </w:p>
    <w:p w:rsidR="00373087" w:rsidRPr="000E32CD" w:rsidRDefault="00373087" w:rsidP="000E32CD">
      <w:r w:rsidRPr="000E32CD">
        <w:t>- документ, подтверждающий полномочия руководителя сельскохозяйственного товаропроизводителя (приказ о назначении, решение учредителей);</w:t>
      </w:r>
    </w:p>
    <w:p w:rsidR="00373087" w:rsidRPr="000E32CD" w:rsidRDefault="00373087" w:rsidP="000E32CD">
      <w:r w:rsidRPr="000E32CD">
        <w:t xml:space="preserve">- справку налогового органа об отсутствии задолженности по уплате налогов в бюджеты всех уровней; </w:t>
      </w:r>
    </w:p>
    <w:p w:rsidR="00373087" w:rsidRPr="000E32CD" w:rsidRDefault="00373087" w:rsidP="000E32CD">
      <w:r w:rsidRPr="000E32CD">
        <w:t>- копию договора аренды выставочных (ярмарочных, конкурсных) площадей и оборудования;</w:t>
      </w:r>
    </w:p>
    <w:p w:rsidR="00373087" w:rsidRPr="000E32CD" w:rsidRDefault="00373087" w:rsidP="000E32CD">
      <w:r w:rsidRPr="000E32CD">
        <w:t>- заверенные сельскохозяйственным товаропроизводителем и банком копии платёжных поручений, подтверждающих оплату регистрационного сбора за участие в выставке (ярмарке, конкурсе) и (или) аренды выставочных (ярмарочных, конкурсных) площадей и оборудования;</w:t>
      </w:r>
    </w:p>
    <w:p w:rsidR="000E32CD" w:rsidRPr="000E32CD" w:rsidRDefault="00373087" w:rsidP="000E32CD">
      <w:r w:rsidRPr="000E32CD">
        <w:t xml:space="preserve">- копии платёжных документов, подтверждающие затраты на доставку экспонатов, проезда работников сельскохозяйственного товаропроизводителя к месту проведения выставки, ярмарки, конкурса и обратно. </w:t>
      </w:r>
    </w:p>
    <w:p w:rsidR="000E32CD" w:rsidRPr="000E32CD" w:rsidRDefault="00373087" w:rsidP="000E32CD">
      <w:r w:rsidRPr="000E32CD">
        <w:t>Срок предоставления документов для получения субсидий устанавливается не позднее 15 декабря текущего года.</w:t>
      </w:r>
    </w:p>
    <w:p w:rsidR="00373087" w:rsidRPr="000E32CD" w:rsidRDefault="00373087" w:rsidP="000E32CD">
      <w:r w:rsidRPr="000E32CD">
        <w:t xml:space="preserve">Вопрос о предоставлении (об отказе в предоставлении) субсидии рассматривается на заседании Комиссии по предоставлению субсидий </w:t>
      </w:r>
      <w:r w:rsidRPr="000E32CD">
        <w:rPr>
          <w:szCs w:val="28"/>
        </w:rPr>
        <w:t>сельскохозяйственным товаропроизводителям Березовского района.</w:t>
      </w:r>
      <w:r w:rsidR="00B37EA3" w:rsidRPr="000E32CD">
        <w:rPr>
          <w:szCs w:val="28"/>
        </w:rPr>
        <w:t xml:space="preserve"> </w:t>
      </w:r>
    </w:p>
    <w:p w:rsidR="00373087" w:rsidRPr="000E32CD" w:rsidRDefault="00373087" w:rsidP="000E32CD"/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Правила возврата субсидий в случае нарушения условий, установленных при их предоставлении </w:t>
      </w:r>
    </w:p>
    <w:p w:rsidR="000E32CD" w:rsidRPr="000E32CD" w:rsidRDefault="000E32CD" w:rsidP="000E32CD"/>
    <w:p w:rsidR="000E32CD" w:rsidRPr="000E32CD" w:rsidRDefault="00373087" w:rsidP="000E32CD">
      <w:r w:rsidRPr="000E32CD">
        <w:t xml:space="preserve">В случае выявления недостоверной информации в документах, предоставленных </w:t>
      </w:r>
      <w:proofErr w:type="spellStart"/>
      <w:r w:rsidRPr="000E32CD">
        <w:t>сельхозтоваропроизводителями</w:t>
      </w:r>
      <w:proofErr w:type="spellEnd"/>
      <w:r w:rsidRPr="000E32CD">
        <w:t xml:space="preserve"> на получение субсидий, предоставленные денежные средства подлежат возврату в бюджет муниципального образования в установленном законодательством порядке. </w:t>
      </w:r>
    </w:p>
    <w:p w:rsidR="00373087" w:rsidRPr="000E32CD" w:rsidRDefault="00373087" w:rsidP="000E32CD">
      <w:r w:rsidRPr="000E32CD">
        <w:t>Ответственность за достоверность сведений в представленных документах несёт получатель субсидии в установленном законодательством порядке.</w:t>
      </w:r>
      <w:r w:rsidR="00B37EA3" w:rsidRPr="000E32CD"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2. Для выполнения </w:t>
      </w:r>
      <w:hyperlink r:id="rId24" w:history="1">
        <w:r w:rsidRPr="000E32CD">
          <w:rPr>
            <w:rFonts w:cs="Times New Roman"/>
            <w:sz w:val="24"/>
            <w:szCs w:val="24"/>
          </w:rPr>
          <w:t>задачи 2</w:t>
        </w:r>
      </w:hyperlink>
      <w:r w:rsidRPr="000E32CD">
        <w:rPr>
          <w:rFonts w:cs="Times New Roman"/>
          <w:sz w:val="24"/>
          <w:szCs w:val="24"/>
        </w:rPr>
        <w:t xml:space="preserve"> «Осуществление государственной поддержки сельскохозяйственного производства, организации и осуществления муниципальных программ и проектов в области развития субъектов малого и среднего предпринимательства» предусмотрены мероприятия, осуществляемые посредством наделения отдельными государственными полномочиями органов местного самоуправления. Субвенции предоставляются из средств бюджета автономного округа в бюджеты муниципальных образований. На основании Закона Ханты-Мансийского автономного округа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>-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 xml:space="preserve">Югры от 16.12.2010 </w:t>
      </w:r>
      <w:hyperlink r:id="rId25" w:history="1">
        <w:r w:rsidR="007D47B9" w:rsidRPr="000372A7">
          <w:rPr>
            <w:rStyle w:val="a8"/>
            <w:rFonts w:cs="Times New Roman"/>
            <w:sz w:val="24"/>
            <w:szCs w:val="24"/>
          </w:rPr>
          <w:t>№</w:t>
        </w:r>
        <w:r w:rsidRPr="000372A7">
          <w:rPr>
            <w:rStyle w:val="a8"/>
            <w:rFonts w:cs="Times New Roman"/>
            <w:sz w:val="24"/>
            <w:szCs w:val="24"/>
          </w:rPr>
          <w:t>228-оз</w:t>
        </w:r>
      </w:hyperlink>
      <w:r w:rsidRPr="000E32CD">
        <w:rPr>
          <w:rFonts w:cs="Times New Roman"/>
          <w:sz w:val="24"/>
          <w:szCs w:val="24"/>
        </w:rPr>
        <w:t xml:space="preserve"> «О наделении органов местного самоуправления муниципальных образований </w:t>
      </w:r>
      <w:r w:rsidRPr="000E32CD">
        <w:rPr>
          <w:rFonts w:cs="Times New Roman"/>
          <w:sz w:val="24"/>
          <w:szCs w:val="24"/>
        </w:rPr>
        <w:lastRenderedPageBreak/>
        <w:t>Ханты-Мансийского автономного округа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>-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>Югры отдельным государственным полномочием по поддержке сельскохозяйственного производства (за исключением мероприятий, предусмотренных федеральными целевыми программами)», органы местного самоуправления автономного округа реализуют следующие отдельные государственные полномочия: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708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2.1. Государственная поддержка животноводства: </w:t>
      </w:r>
    </w:p>
    <w:p w:rsidR="00373087" w:rsidRPr="000E32CD" w:rsidRDefault="00373087" w:rsidP="000E32CD">
      <w:pPr>
        <w:pStyle w:val="ConsPlusNormal"/>
        <w:ind w:firstLine="708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2.1.1. Предоставление субсидий на производство и реализацию продукции животноводства (молоко, мясо, яйцо). По данному мероприятию выплачиваются субсидии сельскохозяйственным товаропроизводителям за </w:t>
      </w:r>
      <w:r w:rsidRPr="000E32CD">
        <w:rPr>
          <w:rFonts w:cs="Times New Roman"/>
          <w:color w:val="000000"/>
          <w:sz w:val="24"/>
          <w:szCs w:val="24"/>
        </w:rPr>
        <w:t xml:space="preserve">произведенную и реализованную продукцию по ставке за единицу продукции </w:t>
      </w:r>
      <w:hyperlink r:id="rId26" w:history="1">
        <w:r w:rsidRPr="000E32CD">
          <w:rPr>
            <w:rFonts w:cs="Times New Roman"/>
            <w:color w:val="000000"/>
            <w:sz w:val="24"/>
            <w:szCs w:val="24"/>
          </w:rPr>
          <w:t>(таблица 3)</w:t>
        </w:r>
      </w:hyperlink>
      <w:r w:rsidRPr="000E32CD">
        <w:rPr>
          <w:rFonts w:cs="Times New Roman"/>
          <w:color w:val="000000"/>
          <w:sz w:val="24"/>
          <w:szCs w:val="24"/>
        </w:rPr>
        <w:t>.</w:t>
      </w:r>
    </w:p>
    <w:p w:rsidR="00373087" w:rsidRPr="000E32CD" w:rsidRDefault="00373087" w:rsidP="000E32CD">
      <w:pPr>
        <w:pStyle w:val="ConsPlusNormal"/>
        <w:ind w:firstLine="708"/>
        <w:jc w:val="both"/>
        <w:outlineLvl w:val="1"/>
        <w:rPr>
          <w:rFonts w:cs="Times New Roman"/>
          <w:color w:val="000000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2.1.2. Предоставление субсидий на возмещение части затрат на содержание маточного поголовья животных (личные подсобные хозяйства). Выплачиваются субсидии на возмещение части затрат на содержание маточного поголовья животных, содержащихся в личных подсобных хозяйствах, по ставке за одну </w:t>
      </w:r>
      <w:r w:rsidRPr="000E32CD">
        <w:rPr>
          <w:rFonts w:cs="Times New Roman"/>
          <w:color w:val="000000"/>
          <w:sz w:val="24"/>
          <w:szCs w:val="24"/>
        </w:rPr>
        <w:t xml:space="preserve">голову </w:t>
      </w:r>
      <w:hyperlink r:id="rId27" w:history="1">
        <w:r w:rsidRPr="000E32CD">
          <w:rPr>
            <w:rFonts w:cs="Times New Roman"/>
            <w:color w:val="000000"/>
            <w:sz w:val="24"/>
            <w:szCs w:val="24"/>
          </w:rPr>
          <w:t>(таблица 3)</w:t>
        </w:r>
      </w:hyperlink>
      <w:r w:rsidRPr="000E32CD">
        <w:rPr>
          <w:rFonts w:cs="Times New Roman"/>
          <w:color w:val="000000"/>
          <w:sz w:val="24"/>
          <w:szCs w:val="24"/>
        </w:rPr>
        <w:t>.</w:t>
      </w:r>
    </w:p>
    <w:p w:rsidR="00373087" w:rsidRPr="000E32CD" w:rsidRDefault="00373087" w:rsidP="000E32CD">
      <w:pPr>
        <w:pStyle w:val="ConsPlusNormal"/>
        <w:ind w:firstLine="708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2.2. Государственная поддержка растениеводства: 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color w:val="000000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По данному мероприятию производится выплата субсидий на производство и реализацию продукции по ставке за одну тонну (овощи, зеленные </w:t>
      </w:r>
      <w:r w:rsidRPr="000E32CD">
        <w:rPr>
          <w:rFonts w:cs="Times New Roman"/>
          <w:color w:val="000000"/>
          <w:sz w:val="24"/>
          <w:szCs w:val="24"/>
        </w:rPr>
        <w:t xml:space="preserve">культуры) </w:t>
      </w:r>
      <w:hyperlink r:id="rId28" w:history="1">
        <w:r w:rsidRPr="000E32CD">
          <w:rPr>
            <w:rFonts w:cs="Times New Roman"/>
            <w:color w:val="000000"/>
            <w:sz w:val="24"/>
            <w:szCs w:val="24"/>
          </w:rPr>
          <w:t>(таблица 3)</w:t>
        </w:r>
      </w:hyperlink>
      <w:r w:rsidRPr="000E32CD">
        <w:rPr>
          <w:rFonts w:cs="Times New Roman"/>
          <w:color w:val="000000"/>
          <w:sz w:val="24"/>
          <w:szCs w:val="24"/>
        </w:rPr>
        <w:t>.</w:t>
      </w:r>
    </w:p>
    <w:p w:rsidR="00373087" w:rsidRPr="000E32CD" w:rsidRDefault="00373087" w:rsidP="000E32CD">
      <w:pPr>
        <w:pStyle w:val="ConsPlusNormal"/>
        <w:ind w:firstLine="708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2.3. Государственная поддержка </w:t>
      </w:r>
      <w:proofErr w:type="spellStart"/>
      <w:r w:rsidRPr="000E32CD">
        <w:rPr>
          <w:rFonts w:cs="Times New Roman"/>
          <w:sz w:val="24"/>
          <w:szCs w:val="24"/>
        </w:rPr>
        <w:t>рыбодобычи</w:t>
      </w:r>
      <w:proofErr w:type="spellEnd"/>
      <w:r w:rsidRPr="000E32CD">
        <w:rPr>
          <w:rFonts w:cs="Times New Roman"/>
          <w:sz w:val="24"/>
          <w:szCs w:val="24"/>
        </w:rPr>
        <w:t xml:space="preserve"> и </w:t>
      </w:r>
      <w:proofErr w:type="spellStart"/>
      <w:r w:rsidRPr="000E32CD">
        <w:rPr>
          <w:rFonts w:cs="Times New Roman"/>
          <w:sz w:val="24"/>
          <w:szCs w:val="24"/>
        </w:rPr>
        <w:t>рыбопереработки</w:t>
      </w:r>
      <w:proofErr w:type="spellEnd"/>
      <w:r w:rsidRPr="000E32CD">
        <w:rPr>
          <w:rFonts w:cs="Times New Roman"/>
          <w:sz w:val="24"/>
          <w:szCs w:val="24"/>
        </w:rPr>
        <w:t xml:space="preserve">: 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color w:val="000000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По данному мероприятию производится выплата субсидий на вылов рыбы и выпуск </w:t>
      </w:r>
      <w:proofErr w:type="spellStart"/>
      <w:r w:rsidRPr="000E32CD">
        <w:rPr>
          <w:rFonts w:cs="Times New Roman"/>
          <w:sz w:val="24"/>
          <w:szCs w:val="24"/>
        </w:rPr>
        <w:t>рыбопродукции</w:t>
      </w:r>
      <w:proofErr w:type="spellEnd"/>
      <w:r w:rsidRPr="000E32CD">
        <w:rPr>
          <w:rFonts w:cs="Times New Roman"/>
          <w:sz w:val="24"/>
          <w:szCs w:val="24"/>
        </w:rPr>
        <w:t xml:space="preserve"> по ставке за одну </w:t>
      </w:r>
      <w:r w:rsidRPr="000E32CD">
        <w:rPr>
          <w:rFonts w:cs="Times New Roman"/>
          <w:color w:val="000000"/>
          <w:sz w:val="24"/>
          <w:szCs w:val="24"/>
        </w:rPr>
        <w:t xml:space="preserve">тонну </w:t>
      </w:r>
      <w:hyperlink r:id="rId29" w:history="1">
        <w:r w:rsidRPr="000E32CD">
          <w:rPr>
            <w:rFonts w:cs="Times New Roman"/>
            <w:color w:val="000000"/>
            <w:sz w:val="24"/>
            <w:szCs w:val="24"/>
          </w:rPr>
          <w:t>(таблица 3)</w:t>
        </w:r>
      </w:hyperlink>
      <w:r w:rsidRPr="000E32CD">
        <w:rPr>
          <w:rFonts w:cs="Times New Roman"/>
          <w:color w:val="000000"/>
          <w:sz w:val="24"/>
          <w:szCs w:val="24"/>
        </w:rPr>
        <w:t>.</w:t>
      </w:r>
    </w:p>
    <w:p w:rsidR="00373087" w:rsidRPr="000E32CD" w:rsidRDefault="00373087" w:rsidP="000E32CD">
      <w:pPr>
        <w:pStyle w:val="ConsPlusNormal"/>
        <w:ind w:firstLine="708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2.4. Поддержка развития малых форм хозяйствования - предоставление субсидий на возмещение части затрат на развитие материально-технической базы (за исключением личных подсобных хозяйств). Данный вид поддержки направлен на развитие хозяйств, в которых содержится более 10 условных голов сельскохозяйственных животных. По данному мероприятию компенсируется часть затрат (50%) по факту выполненных работ на развитие инженерной инфраструктуры, строительство, приобретение и модернизацию объектов сельскохозяйственного назначения.</w:t>
      </w:r>
    </w:p>
    <w:p w:rsidR="000E32CD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color w:val="000000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Порядок предоставления </w:t>
      </w:r>
      <w:r w:rsidRPr="000E32CD">
        <w:rPr>
          <w:rFonts w:cs="Times New Roman"/>
          <w:color w:val="000000"/>
          <w:sz w:val="24"/>
          <w:szCs w:val="24"/>
        </w:rPr>
        <w:t xml:space="preserve">субсидий, указанных в </w:t>
      </w:r>
      <w:hyperlink r:id="rId30" w:history="1">
        <w:r w:rsidRPr="000E32CD">
          <w:rPr>
            <w:rFonts w:cs="Times New Roman"/>
            <w:color w:val="000000"/>
            <w:sz w:val="24"/>
            <w:szCs w:val="24"/>
          </w:rPr>
          <w:t>пунктах 2.1</w:t>
        </w:r>
      </w:hyperlink>
      <w:r w:rsidRPr="000E32CD">
        <w:rPr>
          <w:rFonts w:cs="Times New Roman"/>
          <w:color w:val="000000"/>
          <w:sz w:val="24"/>
          <w:szCs w:val="24"/>
        </w:rPr>
        <w:t>-</w:t>
      </w:r>
      <w:hyperlink r:id="rId31" w:history="1">
        <w:r w:rsidRPr="000E32CD">
          <w:rPr>
            <w:rFonts w:cs="Times New Roman"/>
            <w:color w:val="000000"/>
            <w:sz w:val="24"/>
            <w:szCs w:val="24"/>
          </w:rPr>
          <w:t>2.4</w:t>
        </w:r>
      </w:hyperlink>
      <w:r w:rsidRPr="000E32CD">
        <w:rPr>
          <w:rFonts w:cs="Times New Roman"/>
          <w:color w:val="000000"/>
          <w:sz w:val="24"/>
          <w:szCs w:val="24"/>
        </w:rPr>
        <w:t>, утверждён постановлением Правительства Ханты-Мансийского автономного округа</w:t>
      </w:r>
      <w:r w:rsidR="007D47B9" w:rsidRPr="000E32CD">
        <w:rPr>
          <w:rFonts w:cs="Times New Roman"/>
          <w:color w:val="000000"/>
          <w:sz w:val="24"/>
          <w:szCs w:val="24"/>
        </w:rPr>
        <w:t xml:space="preserve"> </w:t>
      </w:r>
      <w:r w:rsidRPr="000E32CD">
        <w:rPr>
          <w:rFonts w:cs="Times New Roman"/>
          <w:color w:val="000000"/>
          <w:sz w:val="24"/>
          <w:szCs w:val="24"/>
        </w:rPr>
        <w:t>-</w:t>
      </w:r>
      <w:r w:rsidR="007D47B9" w:rsidRPr="000E32CD">
        <w:rPr>
          <w:rFonts w:cs="Times New Roman"/>
          <w:color w:val="000000"/>
          <w:sz w:val="24"/>
          <w:szCs w:val="24"/>
        </w:rPr>
        <w:t xml:space="preserve"> Югры от 04.03.2011 </w:t>
      </w:r>
      <w:hyperlink r:id="rId32" w:history="1">
        <w:r w:rsidR="007D47B9" w:rsidRPr="000372A7">
          <w:rPr>
            <w:rStyle w:val="a8"/>
            <w:rFonts w:cs="Times New Roman"/>
            <w:sz w:val="24"/>
            <w:szCs w:val="24"/>
          </w:rPr>
          <w:t>№</w:t>
        </w:r>
        <w:r w:rsidRPr="000372A7">
          <w:rPr>
            <w:rStyle w:val="a8"/>
            <w:rFonts w:cs="Times New Roman"/>
            <w:sz w:val="24"/>
            <w:szCs w:val="24"/>
          </w:rPr>
          <w:t>53-п</w:t>
        </w:r>
      </w:hyperlink>
      <w:r w:rsidRPr="000E32CD">
        <w:rPr>
          <w:rFonts w:cs="Times New Roman"/>
          <w:color w:val="000000"/>
          <w:sz w:val="24"/>
          <w:szCs w:val="24"/>
        </w:rPr>
        <w:t xml:space="preserve"> «О Порядке предоставления субсидий на поддержку сельского хозяйства и рыбной отрасли, а также на развитие материально-технической базы малых форм хозяйствования». </w:t>
      </w:r>
    </w:p>
    <w:p w:rsidR="00373087" w:rsidRPr="000E32CD" w:rsidRDefault="00373087" w:rsidP="000E32CD">
      <w:r w:rsidRPr="000E32CD">
        <w:t>2.5. Предоставление субсидий для возмещения части затрат, связанных</w:t>
      </w:r>
      <w:r w:rsidR="00B37EA3" w:rsidRPr="000E32CD">
        <w:t xml:space="preserve"> </w:t>
      </w:r>
      <w:r w:rsidRPr="000E32CD">
        <w:t xml:space="preserve">с разработкой </w:t>
      </w:r>
      <w:proofErr w:type="gramStart"/>
      <w:r w:rsidRPr="000E32CD">
        <w:t>бизнес-проектов</w:t>
      </w:r>
      <w:proofErr w:type="gramEnd"/>
      <w:r w:rsidRPr="000E32CD">
        <w:t xml:space="preserve"> по созданию заготовительных, снабженческо-сбытовых структур по переработке сельскохозяйственной продукции и части затрат, связанных с составлением бизнес-планов по развитию крестьянских (фермерских) хозяйств района. </w:t>
      </w:r>
    </w:p>
    <w:p w:rsidR="00373087" w:rsidRPr="000E32CD" w:rsidRDefault="00373087" w:rsidP="000E32CD">
      <w:pPr>
        <w:ind w:left="567" w:firstLine="0"/>
      </w:pPr>
    </w:p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Условия предоставления субсидий</w:t>
      </w:r>
    </w:p>
    <w:p w:rsidR="000E32CD" w:rsidRPr="000E32CD" w:rsidRDefault="000E32CD" w:rsidP="000E32CD"/>
    <w:p w:rsidR="000E32CD" w:rsidRPr="000E32CD" w:rsidRDefault="00373087" w:rsidP="000E32CD">
      <w:proofErr w:type="gramStart"/>
      <w:r w:rsidRPr="000E32CD">
        <w:t xml:space="preserve">Субсидии предоставляются сельскохозяйственным товаропроизводителям: </w:t>
      </w:r>
      <w:r w:rsidRPr="000E32CD">
        <w:rPr>
          <w:szCs w:val="28"/>
        </w:rPr>
        <w:t xml:space="preserve">организациям, индивидуальным предпринимателям, сельскохозяйственным потребительским кооперативам, крестьянским (фермерским) хозяйствам (далее – </w:t>
      </w:r>
      <w:r w:rsidRPr="000E32CD">
        <w:t>сельскохозяйственные товаропроизводители</w:t>
      </w:r>
      <w:r w:rsidRPr="000E32CD">
        <w:rPr>
          <w:szCs w:val="28"/>
        </w:rPr>
        <w:t>), занимающимся на территории Березовского района сельскохозяйственным производством, в целях возмещения затрат, связанных с разработкой бизнес-проектов по созданию заготовительных, снабженческо-сбытовых структур по переработке сельскохозяйственной продукции и части затрат, связанных с составлением бизнес-планов по развитию крестьянских (фермерских) хозяйств района.</w:t>
      </w:r>
      <w:r w:rsidR="00B37EA3" w:rsidRPr="000E32CD">
        <w:rPr>
          <w:szCs w:val="28"/>
        </w:rPr>
        <w:t xml:space="preserve"> </w:t>
      </w:r>
      <w:proofErr w:type="gramEnd"/>
    </w:p>
    <w:p w:rsidR="00373087" w:rsidRPr="000E32CD" w:rsidRDefault="00373087" w:rsidP="000E32CD">
      <w:pPr>
        <w:tabs>
          <w:tab w:val="left" w:pos="360"/>
        </w:tabs>
      </w:pPr>
      <w:r w:rsidRPr="000E32CD">
        <w:t>Право на получение Субсидии имеют сельскохозяйственные товаропроизводители при соблюдении следующих условий:</w:t>
      </w:r>
    </w:p>
    <w:p w:rsidR="00373087" w:rsidRPr="000E32CD" w:rsidRDefault="00373087" w:rsidP="000E32CD">
      <w:r w:rsidRPr="000E32CD">
        <w:lastRenderedPageBreak/>
        <w:t>- наличие государственной регистрации в качестве юридического лица, главы крестьянско-фермерского хозяйства или индивидуального предпринимателя и осуществление деятельности на территории Березовского района;</w:t>
      </w:r>
    </w:p>
    <w:p w:rsidR="00373087" w:rsidRPr="000E32CD" w:rsidRDefault="00373087" w:rsidP="000E32CD">
      <w:r w:rsidRPr="000E32CD">
        <w:t>- отсутствие фактов административного приостановления деятельности организации в течение текущего года;</w:t>
      </w:r>
    </w:p>
    <w:p w:rsidR="000E32CD" w:rsidRPr="000E32CD" w:rsidRDefault="00373087" w:rsidP="000E32CD">
      <w:r w:rsidRPr="000E32CD">
        <w:t>- отсутствие задолженности по уплате налоговых платежей в бюджеты всех уровней.</w:t>
      </w:r>
    </w:p>
    <w:p w:rsidR="00373087" w:rsidRPr="000E32CD" w:rsidRDefault="00373087" w:rsidP="000E32CD">
      <w:r w:rsidRPr="000E32CD">
        <w:t>Субсидия не предоставляется сельскохозяйственным товаропроизводителям:</w:t>
      </w:r>
    </w:p>
    <w:p w:rsidR="00373087" w:rsidRPr="000E32CD" w:rsidRDefault="00373087" w:rsidP="000E32CD">
      <w:r w:rsidRPr="000E32CD">
        <w:t xml:space="preserve">- </w:t>
      </w:r>
      <w:proofErr w:type="gramStart"/>
      <w:r w:rsidRPr="000E32CD">
        <w:t>находящимся</w:t>
      </w:r>
      <w:proofErr w:type="gramEnd"/>
      <w:r w:rsidRPr="000E32CD">
        <w:t xml:space="preserve"> в стадии реорганизации, ликвидации или банкротства;</w:t>
      </w:r>
    </w:p>
    <w:p w:rsidR="000E32CD" w:rsidRPr="000E32CD" w:rsidRDefault="00373087" w:rsidP="000E32CD">
      <w:proofErr w:type="gramStart"/>
      <w:r w:rsidRPr="000E32CD">
        <w:t>- имеющим задолженности по налогам в бюджеты всех уровней;</w:t>
      </w:r>
      <w:proofErr w:type="gramEnd"/>
    </w:p>
    <w:p w:rsidR="00373087" w:rsidRPr="000E32CD" w:rsidRDefault="00373087" w:rsidP="000E32CD">
      <w:r w:rsidRPr="000E32CD">
        <w:t xml:space="preserve">- не </w:t>
      </w:r>
      <w:proofErr w:type="gramStart"/>
      <w:r w:rsidRPr="000E32CD">
        <w:t>предоставившим</w:t>
      </w:r>
      <w:proofErr w:type="gramEnd"/>
      <w:r w:rsidRPr="000E32CD">
        <w:t xml:space="preserve"> полный пакет документов;</w:t>
      </w:r>
    </w:p>
    <w:p w:rsidR="000E32CD" w:rsidRPr="000E32CD" w:rsidRDefault="00373087" w:rsidP="000E32CD">
      <w:proofErr w:type="gramStart"/>
      <w:r w:rsidRPr="000E32CD">
        <w:t xml:space="preserve">- предоставившим о себе недостоверные сведения. </w:t>
      </w:r>
      <w:proofErr w:type="gramEnd"/>
    </w:p>
    <w:p w:rsidR="000E32CD" w:rsidRPr="000E32CD" w:rsidRDefault="00373087" w:rsidP="000E32CD">
      <w:r w:rsidRPr="000E32CD">
        <w:t xml:space="preserve">Субсидии предоставляются для возмещения затрат, осуществленных в текущем финансовом году. </w:t>
      </w:r>
    </w:p>
    <w:p w:rsidR="00373087" w:rsidRPr="000E32CD" w:rsidRDefault="00373087" w:rsidP="000E32CD">
      <w:r w:rsidRPr="000E32CD">
        <w:t xml:space="preserve">Субсидии предоставляются </w:t>
      </w:r>
      <w:proofErr w:type="spellStart"/>
      <w:r w:rsidRPr="000E32CD">
        <w:t>сельхозтоваропроизводителям</w:t>
      </w:r>
      <w:proofErr w:type="spellEnd"/>
      <w:r w:rsidRPr="000E32CD">
        <w:t xml:space="preserve"> в целях возмещения части затрат, фактически произведённых и документально подтверждённых, связанных с затратами на оплату:</w:t>
      </w:r>
    </w:p>
    <w:p w:rsidR="00373087" w:rsidRPr="000E32CD" w:rsidRDefault="00373087" w:rsidP="000E32CD">
      <w:r w:rsidRPr="000E32CD">
        <w:t xml:space="preserve">- разработки </w:t>
      </w:r>
      <w:proofErr w:type="gramStart"/>
      <w:r w:rsidRPr="000E32CD">
        <w:t>бизнес-проектов</w:t>
      </w:r>
      <w:proofErr w:type="gramEnd"/>
      <w:r w:rsidRPr="000E32CD">
        <w:t xml:space="preserve"> по созданию заготовительных, снабженческо-сбытовых структур по переработке сельскохозяйственной продукции;</w:t>
      </w:r>
    </w:p>
    <w:p w:rsidR="000E32CD" w:rsidRPr="000E32CD" w:rsidRDefault="00373087" w:rsidP="000E32CD">
      <w:r w:rsidRPr="000E32CD">
        <w:t xml:space="preserve">- разработки бизнес-планов по развитию крестьянских (фермерских) хозяйств. </w:t>
      </w:r>
    </w:p>
    <w:p w:rsidR="00373087" w:rsidRPr="000E32CD" w:rsidRDefault="00373087" w:rsidP="000E32CD">
      <w:r w:rsidRPr="000E32CD">
        <w:t>Размер субсидии составляет 50 % от суммы фактически произведённых расходов и подтверждённых платёжными документами, подтверждающими произведённые затраты, но не более 50 тысяч рублей за разработку одного проекта (плана).</w:t>
      </w:r>
      <w:r w:rsidR="00B37EA3" w:rsidRPr="000E32CD">
        <w:t xml:space="preserve"> </w:t>
      </w:r>
    </w:p>
    <w:p w:rsidR="00373087" w:rsidRPr="000E32CD" w:rsidRDefault="00373087" w:rsidP="000E32CD"/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Правила предоставления субсидий </w:t>
      </w:r>
    </w:p>
    <w:p w:rsidR="000E32CD" w:rsidRPr="000E32CD" w:rsidRDefault="000E32CD" w:rsidP="000E32CD"/>
    <w:p w:rsidR="00373087" w:rsidRPr="000E32CD" w:rsidRDefault="00373087" w:rsidP="000E32CD">
      <w:r w:rsidRPr="000E32CD">
        <w:t xml:space="preserve">Для получения субсидии заявитель представляет в </w:t>
      </w:r>
      <w:r w:rsidRPr="000E32CD">
        <w:rPr>
          <w:szCs w:val="28"/>
        </w:rPr>
        <w:t xml:space="preserve">комитет по вопросам малочисленных народов Севера, природопользованию, сельскому хозяйству и экологии администрации Березовского района (далее – комитет) </w:t>
      </w:r>
      <w:r w:rsidRPr="000E32CD">
        <w:t>следующие документы:</w:t>
      </w:r>
    </w:p>
    <w:p w:rsidR="00373087" w:rsidRPr="000E32CD" w:rsidRDefault="00373087" w:rsidP="000E32CD">
      <w:r w:rsidRPr="000E32CD">
        <w:t>- заявление на предоставление субсидии;</w:t>
      </w:r>
    </w:p>
    <w:p w:rsidR="00373087" w:rsidRPr="000E32CD" w:rsidRDefault="00373087" w:rsidP="000E32CD">
      <w:r w:rsidRPr="000E32CD">
        <w:t>- копии учредительных документов, заверенных нотариально;</w:t>
      </w:r>
    </w:p>
    <w:p w:rsidR="00373087" w:rsidRPr="000E32CD" w:rsidRDefault="00373087" w:rsidP="000E32CD">
      <w:r w:rsidRPr="000E32CD">
        <w:t>- копию свидетельства о государственной регистрации в качестве юридического лица или индивидуального предпринимателя, заверенную нотариально или</w:t>
      </w:r>
      <w:r w:rsidR="00B37EA3" w:rsidRPr="000E32CD">
        <w:t xml:space="preserve"> </w:t>
      </w:r>
      <w:r w:rsidRPr="000E32CD">
        <w:t>с предъявлением оригинала;</w:t>
      </w:r>
    </w:p>
    <w:p w:rsidR="00373087" w:rsidRPr="000E32CD" w:rsidRDefault="00373087" w:rsidP="000E32CD">
      <w:r w:rsidRPr="000E32CD">
        <w:t>- выписку из единого государственного реестра юридических лиц или индивидуальных предпринимателей (заверенную нотариально или с предъявлением оригинала), полученные не ранее чем за шесть месяцев до дня подачи заявления на предоставление субсидии;</w:t>
      </w:r>
    </w:p>
    <w:p w:rsidR="00373087" w:rsidRPr="000E32CD" w:rsidRDefault="00373087" w:rsidP="000E32CD">
      <w:r w:rsidRPr="000E32CD">
        <w:t>- свидетельство о постановке на учёт в налоговом органе;</w:t>
      </w:r>
    </w:p>
    <w:p w:rsidR="00373087" w:rsidRPr="000E32CD" w:rsidRDefault="00373087" w:rsidP="000E32CD">
      <w:r w:rsidRPr="000E32CD">
        <w:t>- документ, подтверждающий полномочия руководителя сельскохозяйственного товаропроизводителя (приказ о назначении, решение учредителей);</w:t>
      </w:r>
    </w:p>
    <w:p w:rsidR="00373087" w:rsidRPr="000E32CD" w:rsidRDefault="00373087" w:rsidP="000E32CD">
      <w:r w:rsidRPr="000E32CD">
        <w:t xml:space="preserve">- справку налогового органа об отсутствии задолженности по уплате налогов в бюджеты всех уровней; </w:t>
      </w:r>
    </w:p>
    <w:p w:rsidR="00373087" w:rsidRPr="000E32CD" w:rsidRDefault="00373087" w:rsidP="000E32CD">
      <w:r w:rsidRPr="000E32CD">
        <w:t>- копию Кредитного договора, заключенного с кредитной организацией, о предоставлении сельскохозяйственному товаропроизводителю кредита на развитие хозяйства, заверенную кредитной организацией;</w:t>
      </w:r>
      <w:r w:rsidR="00B37EA3" w:rsidRPr="000E32CD">
        <w:t xml:space="preserve"> </w:t>
      </w:r>
    </w:p>
    <w:p w:rsidR="00373087" w:rsidRPr="000E32CD" w:rsidRDefault="00373087" w:rsidP="000E32CD">
      <w:r w:rsidRPr="000E32CD">
        <w:t xml:space="preserve">- копию договора на разработку </w:t>
      </w:r>
      <w:proofErr w:type="gramStart"/>
      <w:r w:rsidRPr="000E32CD">
        <w:t>бизнес-проекта</w:t>
      </w:r>
      <w:proofErr w:type="gramEnd"/>
      <w:r w:rsidRPr="000E32CD">
        <w:t xml:space="preserve"> или бизнес-плана, заверенную в установленном порядке;</w:t>
      </w:r>
      <w:r w:rsidR="00B37EA3" w:rsidRPr="000E32CD">
        <w:t xml:space="preserve"> </w:t>
      </w:r>
    </w:p>
    <w:p w:rsidR="000E32CD" w:rsidRPr="000E32CD" w:rsidRDefault="00373087" w:rsidP="000E32CD">
      <w:r w:rsidRPr="000E32CD">
        <w:t xml:space="preserve">- копии платёжных документов, подтверждающих оплату стоимости разработки </w:t>
      </w:r>
      <w:proofErr w:type="gramStart"/>
      <w:r w:rsidRPr="000E32CD">
        <w:t>бизнес-проекта</w:t>
      </w:r>
      <w:proofErr w:type="gramEnd"/>
      <w:r w:rsidRPr="000E32CD">
        <w:t xml:space="preserve"> (бизнес-плана).</w:t>
      </w:r>
      <w:r w:rsidR="00B37EA3" w:rsidRPr="000E32CD">
        <w:t xml:space="preserve"> </w:t>
      </w:r>
    </w:p>
    <w:p w:rsidR="000E32CD" w:rsidRPr="000E32CD" w:rsidRDefault="00373087" w:rsidP="000E32CD">
      <w:r w:rsidRPr="000E32CD">
        <w:lastRenderedPageBreak/>
        <w:t>Срок предоставления документов для получения субсидий устанавливается не позднее 15 декабря текущего года.</w:t>
      </w:r>
    </w:p>
    <w:p w:rsidR="000E32CD" w:rsidRPr="000E32CD" w:rsidRDefault="00373087" w:rsidP="000E32CD">
      <w:pPr>
        <w:rPr>
          <w:szCs w:val="28"/>
        </w:rPr>
      </w:pPr>
      <w:r w:rsidRPr="000E32CD">
        <w:t xml:space="preserve">Вопрос о предоставлении (об отказе в предоставлении) субсидии рассматривается на заседании Комиссии по предоставлению субсидий </w:t>
      </w:r>
      <w:r w:rsidRPr="000E32CD">
        <w:rPr>
          <w:szCs w:val="28"/>
        </w:rPr>
        <w:t xml:space="preserve">сельскохозяйственным товаропроизводителям Березовского района. </w:t>
      </w:r>
    </w:p>
    <w:p w:rsidR="00373087" w:rsidRPr="000E32CD" w:rsidRDefault="00373087" w:rsidP="000E32CD"/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Порядок возврата субсидий в случае нарушения условий, установленных при их предоставлении </w:t>
      </w:r>
    </w:p>
    <w:p w:rsidR="000E32CD" w:rsidRPr="000E32CD" w:rsidRDefault="000E32CD" w:rsidP="000E32CD"/>
    <w:p w:rsidR="000E32CD" w:rsidRPr="000E32CD" w:rsidRDefault="00373087" w:rsidP="000E32CD">
      <w:r w:rsidRPr="000E32CD">
        <w:t xml:space="preserve">В случае выявления недостоверной информации в документах, предоставленных </w:t>
      </w:r>
      <w:proofErr w:type="spellStart"/>
      <w:r w:rsidRPr="000E32CD">
        <w:t>сельхозтоваропроизводителями</w:t>
      </w:r>
      <w:proofErr w:type="spellEnd"/>
      <w:r w:rsidRPr="000E32CD">
        <w:t xml:space="preserve"> на получение субсидий, предоставленные денежные средства подлежат возврату в бюджет муниципального образования в установленном законодательством порядке. </w:t>
      </w:r>
    </w:p>
    <w:p w:rsidR="000E32CD" w:rsidRPr="000E32CD" w:rsidRDefault="00373087" w:rsidP="000E32CD">
      <w:r w:rsidRPr="000E32CD">
        <w:t>Ответственность за достоверность сведений в представленных документах несёт получатель субсидии в установленном законодательством порядке.</w:t>
      </w:r>
      <w:r w:rsidR="00B37EA3" w:rsidRPr="000E32CD">
        <w:t xml:space="preserve"> </w:t>
      </w:r>
    </w:p>
    <w:p w:rsidR="00373087" w:rsidRPr="000E32CD" w:rsidRDefault="00373087" w:rsidP="000E32CD">
      <w:pPr>
        <w:pStyle w:val="a4"/>
        <w:rPr>
          <w:sz w:val="24"/>
          <w:szCs w:val="24"/>
        </w:rPr>
      </w:pPr>
      <w:r w:rsidRPr="000E32CD">
        <w:rPr>
          <w:sz w:val="24"/>
          <w:szCs w:val="24"/>
        </w:rPr>
        <w:t>2.6. Предоставление субсидий на погашение части транспортных расходов, понесённых при перевозке кормов, сельскохозяйственным товаропроизводителям (крестьянским (фермерским) хозяйствам, индивидуальным предпринимателям).</w:t>
      </w:r>
      <w:r w:rsidR="00B37EA3" w:rsidRPr="000E32CD">
        <w:rPr>
          <w:sz w:val="24"/>
          <w:szCs w:val="24"/>
        </w:rPr>
        <w:t xml:space="preserve"> </w:t>
      </w:r>
    </w:p>
    <w:p w:rsidR="00373087" w:rsidRPr="000E32CD" w:rsidRDefault="00373087" w:rsidP="000E32CD">
      <w:pPr>
        <w:ind w:left="567" w:firstLine="0"/>
      </w:pPr>
    </w:p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>Условия предоставления и размер субсидий</w:t>
      </w:r>
    </w:p>
    <w:p w:rsidR="000E32CD" w:rsidRPr="000E32CD" w:rsidRDefault="000E32CD" w:rsidP="000E32CD"/>
    <w:p w:rsidR="000E32CD" w:rsidRPr="000E32CD" w:rsidRDefault="00373087" w:rsidP="000E32CD">
      <w:r w:rsidRPr="000E32CD">
        <w:t xml:space="preserve">Субсидии предоставляются сельскохозяйственным товаропроизводителям: </w:t>
      </w:r>
      <w:r w:rsidRPr="000E32CD">
        <w:rPr>
          <w:szCs w:val="28"/>
        </w:rPr>
        <w:t xml:space="preserve">организациям, индивидуальным предпринимателям, крестьянским (фермерским) хозяйствам (далее – </w:t>
      </w:r>
      <w:proofErr w:type="spellStart"/>
      <w:r w:rsidRPr="000E32CD">
        <w:t>сельхозтоваропроизводители</w:t>
      </w:r>
      <w:proofErr w:type="spellEnd"/>
      <w:r w:rsidRPr="000E32CD">
        <w:rPr>
          <w:szCs w:val="28"/>
        </w:rPr>
        <w:t>), занимающимся на территории Березовского района сельскохозяйственным производством, в целях возмещения части транспортных расходов, понесённых при перевозке кормов.</w:t>
      </w:r>
      <w:r w:rsidR="00B37EA3" w:rsidRPr="000E32CD">
        <w:rPr>
          <w:szCs w:val="28"/>
        </w:rPr>
        <w:t xml:space="preserve"> </w:t>
      </w:r>
    </w:p>
    <w:p w:rsidR="00373087" w:rsidRPr="000E32CD" w:rsidRDefault="00373087" w:rsidP="000E32CD">
      <w:r w:rsidRPr="000E32CD">
        <w:t xml:space="preserve">Право на получение Субсидии имеют </w:t>
      </w:r>
      <w:proofErr w:type="spellStart"/>
      <w:r w:rsidRPr="000E32CD">
        <w:t>сельхозтоваропроизводители</w:t>
      </w:r>
      <w:proofErr w:type="spellEnd"/>
      <w:r w:rsidRPr="000E32CD">
        <w:t xml:space="preserve"> при соблюдении следующих условий:</w:t>
      </w:r>
    </w:p>
    <w:p w:rsidR="00373087" w:rsidRPr="000E32CD" w:rsidRDefault="00373087" w:rsidP="000E32CD">
      <w:r w:rsidRPr="000E32CD">
        <w:t>- наличие государственной регистрации в качестве юридического лица, главы крестьянско-фермерского хозяйства или индивидуального предпринимателя и осуществление деятельности на территории Березовского района;</w:t>
      </w:r>
    </w:p>
    <w:p w:rsidR="00373087" w:rsidRPr="000E32CD" w:rsidRDefault="00373087" w:rsidP="000E32CD">
      <w:r w:rsidRPr="000E32CD">
        <w:t>- отсутствие фактов административного приостановления деятельности организации в течение текущего года;</w:t>
      </w:r>
    </w:p>
    <w:p w:rsidR="000E32CD" w:rsidRPr="000E32CD" w:rsidRDefault="00373087" w:rsidP="000E32CD">
      <w:r w:rsidRPr="000E32CD">
        <w:t xml:space="preserve">- отсутствие задолженности по уплате налоговых платежей в бюджеты всех уровней. </w:t>
      </w:r>
    </w:p>
    <w:p w:rsidR="00373087" w:rsidRPr="000E32CD" w:rsidRDefault="00373087" w:rsidP="000E32CD">
      <w:r w:rsidRPr="000E32CD">
        <w:t xml:space="preserve">Субсидия не предоставляется </w:t>
      </w:r>
      <w:proofErr w:type="spellStart"/>
      <w:r w:rsidRPr="000E32CD">
        <w:t>сельхозтоваропроизводителям</w:t>
      </w:r>
      <w:proofErr w:type="spellEnd"/>
      <w:r w:rsidRPr="000E32CD">
        <w:t>:</w:t>
      </w:r>
    </w:p>
    <w:p w:rsidR="00373087" w:rsidRPr="000E32CD" w:rsidRDefault="00373087" w:rsidP="000E32CD">
      <w:r w:rsidRPr="000E32CD">
        <w:t xml:space="preserve">- </w:t>
      </w:r>
      <w:proofErr w:type="gramStart"/>
      <w:r w:rsidRPr="000E32CD">
        <w:t>находящимся</w:t>
      </w:r>
      <w:proofErr w:type="gramEnd"/>
      <w:r w:rsidRPr="000E32CD">
        <w:t xml:space="preserve"> в стадии реорганизации, ликвидации или банкротства;</w:t>
      </w:r>
    </w:p>
    <w:p w:rsidR="000E32CD" w:rsidRPr="000E32CD" w:rsidRDefault="00373087" w:rsidP="000E32CD">
      <w:proofErr w:type="gramStart"/>
      <w:r w:rsidRPr="000E32CD">
        <w:t>- имеющим задолженности по налогам в бюджеты всех уровней;</w:t>
      </w:r>
      <w:proofErr w:type="gramEnd"/>
    </w:p>
    <w:p w:rsidR="00373087" w:rsidRPr="000E32CD" w:rsidRDefault="00373087" w:rsidP="000E32CD">
      <w:r w:rsidRPr="000E32CD">
        <w:t xml:space="preserve">- не </w:t>
      </w:r>
      <w:proofErr w:type="gramStart"/>
      <w:r w:rsidRPr="000E32CD">
        <w:t>предоставившим</w:t>
      </w:r>
      <w:proofErr w:type="gramEnd"/>
      <w:r w:rsidRPr="000E32CD">
        <w:t xml:space="preserve"> полный пакет документов;</w:t>
      </w:r>
    </w:p>
    <w:p w:rsidR="000E32CD" w:rsidRPr="000E32CD" w:rsidRDefault="00373087" w:rsidP="000E32CD">
      <w:proofErr w:type="gramStart"/>
      <w:r w:rsidRPr="000E32CD">
        <w:t xml:space="preserve">- предоставившим о себе недостоверные сведения. </w:t>
      </w:r>
      <w:proofErr w:type="gramEnd"/>
    </w:p>
    <w:p w:rsidR="000E32CD" w:rsidRPr="000E32CD" w:rsidRDefault="00373087" w:rsidP="000E32CD">
      <w:r w:rsidRPr="000E32CD">
        <w:t xml:space="preserve">Субсидии предоставляются для возмещения затрат, осуществленных в текущем финансовом году. </w:t>
      </w:r>
    </w:p>
    <w:p w:rsidR="000E32CD" w:rsidRPr="000E32CD" w:rsidRDefault="00373087" w:rsidP="000E32CD">
      <w:r w:rsidRPr="000E32CD">
        <w:t xml:space="preserve">Субсидии предоставляются </w:t>
      </w:r>
      <w:proofErr w:type="spellStart"/>
      <w:r w:rsidRPr="000E32CD">
        <w:t>сельхозтоваропроизводителям</w:t>
      </w:r>
      <w:proofErr w:type="spellEnd"/>
      <w:r w:rsidRPr="000E32CD">
        <w:t xml:space="preserve"> в целях возмещения части фактически понесённых, документально подтверждённых расходов, понесённых при перевозке кормов.</w:t>
      </w:r>
      <w:r w:rsidR="00B37EA3" w:rsidRPr="000E32CD">
        <w:t xml:space="preserve"> </w:t>
      </w:r>
    </w:p>
    <w:p w:rsidR="00373087" w:rsidRPr="000E32CD" w:rsidRDefault="00373087" w:rsidP="000E32CD">
      <w:r w:rsidRPr="000E32CD">
        <w:t xml:space="preserve">Размер субсидии составляет 50 % от суммы фактических расходов, но не более 25 тысяч рублей. Субсидия предоставляется один раз в течение календарного года. </w:t>
      </w:r>
    </w:p>
    <w:p w:rsidR="00373087" w:rsidRPr="000E32CD" w:rsidRDefault="00373087" w:rsidP="000E32CD"/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Правила предоставления субсидий </w:t>
      </w:r>
    </w:p>
    <w:p w:rsidR="000E32CD" w:rsidRPr="000E32CD" w:rsidRDefault="000E32CD" w:rsidP="000E32CD"/>
    <w:p w:rsidR="00373087" w:rsidRPr="000E32CD" w:rsidRDefault="00373087" w:rsidP="000E32CD">
      <w:r w:rsidRPr="000E32CD">
        <w:t>Для получения субсидии заявитель представляет в комитет по вопросам малочисленных народов Севера, природопользованию, сельскому хозяйству и экологии администрации Березовского района (далее – комитет) следующие документы:</w:t>
      </w:r>
    </w:p>
    <w:p w:rsidR="00373087" w:rsidRPr="000E32CD" w:rsidRDefault="00373087" w:rsidP="000E32CD">
      <w:r w:rsidRPr="000E32CD">
        <w:lastRenderedPageBreak/>
        <w:t xml:space="preserve">- заявление на предоставление субсидии; </w:t>
      </w:r>
    </w:p>
    <w:p w:rsidR="00373087" w:rsidRPr="000E32CD" w:rsidRDefault="00373087" w:rsidP="000E32CD">
      <w:r w:rsidRPr="000E32CD">
        <w:t>- копии учредительных документов, заверенных нотариально;</w:t>
      </w:r>
    </w:p>
    <w:p w:rsidR="00373087" w:rsidRPr="000E32CD" w:rsidRDefault="00373087" w:rsidP="000E32CD">
      <w:r w:rsidRPr="000E32CD">
        <w:t>- копию свидетельства о государственной регистрации в качестве юридического лица или индивидуального предпринимателя, заверенную нотариально или</w:t>
      </w:r>
      <w:r w:rsidR="00B37EA3" w:rsidRPr="000E32CD">
        <w:t xml:space="preserve"> </w:t>
      </w:r>
      <w:r w:rsidRPr="000E32CD">
        <w:t>с предъявлением оригинала;</w:t>
      </w:r>
    </w:p>
    <w:p w:rsidR="00373087" w:rsidRPr="000E32CD" w:rsidRDefault="00373087" w:rsidP="000E32CD">
      <w:r w:rsidRPr="000E32CD">
        <w:t>- выписку из единого государственного реестра юридических лиц или индивидуальных предпринимателей (заверенную нотариально или с предъявлением оригинала), полученные не ранее чем за шесть месяцев до дня подачи заявления на предоставление субсидии;</w:t>
      </w:r>
    </w:p>
    <w:p w:rsidR="00373087" w:rsidRPr="000E32CD" w:rsidRDefault="00373087" w:rsidP="000E32CD">
      <w:r w:rsidRPr="000E32CD">
        <w:t>- свидетельство о постановке на учёт в налоговом органе;</w:t>
      </w:r>
    </w:p>
    <w:p w:rsidR="00373087" w:rsidRPr="000E32CD" w:rsidRDefault="00373087" w:rsidP="000E32CD">
      <w:r w:rsidRPr="000E32CD">
        <w:t xml:space="preserve">- документ, подтверждающий полномочия руководителя </w:t>
      </w:r>
      <w:proofErr w:type="spellStart"/>
      <w:r w:rsidRPr="000E32CD">
        <w:t>сельхозтоваропроизводителя</w:t>
      </w:r>
      <w:proofErr w:type="spellEnd"/>
      <w:r w:rsidRPr="000E32CD">
        <w:t xml:space="preserve"> (приказ о назначении, решение учредителей);</w:t>
      </w:r>
    </w:p>
    <w:p w:rsidR="00373087" w:rsidRPr="000E32CD" w:rsidRDefault="00373087" w:rsidP="000E32CD">
      <w:r w:rsidRPr="000E32CD">
        <w:t xml:space="preserve">- справку налогового органа об отсутствии задолженности по уплате налогов в бюджеты всех уровней; </w:t>
      </w:r>
    </w:p>
    <w:p w:rsidR="000E32CD" w:rsidRPr="000E32CD" w:rsidRDefault="00373087" w:rsidP="000E32CD">
      <w:r w:rsidRPr="000E32CD">
        <w:t>- копии платёжных документов, подтверждающих затраты по доставке кормов.</w:t>
      </w:r>
      <w:r w:rsidR="00B37EA3" w:rsidRPr="000E32CD">
        <w:t xml:space="preserve"> </w:t>
      </w:r>
    </w:p>
    <w:p w:rsidR="000E32CD" w:rsidRPr="000E32CD" w:rsidRDefault="00373087" w:rsidP="000E32CD">
      <w:r w:rsidRPr="000E32CD">
        <w:t>Срок предоставления документов для получения субсидий устанавливается не позднее 01 декабря текущего года.</w:t>
      </w:r>
    </w:p>
    <w:p w:rsidR="00373087" w:rsidRPr="000E32CD" w:rsidRDefault="00373087" w:rsidP="000E32CD">
      <w:r w:rsidRPr="000E32CD">
        <w:t xml:space="preserve">Вопрос о предоставлении (об отказе в предоставлении) субсидии рассматривается на заседании Комиссии по предоставлению субсидий </w:t>
      </w:r>
      <w:r w:rsidRPr="000E32CD">
        <w:rPr>
          <w:szCs w:val="28"/>
        </w:rPr>
        <w:t>сельскохозяйственным товаропроизводителям Березовского района.</w:t>
      </w:r>
      <w:r w:rsidR="00B37EA3" w:rsidRPr="000E32CD">
        <w:rPr>
          <w:szCs w:val="28"/>
        </w:rPr>
        <w:t xml:space="preserve"> </w:t>
      </w:r>
    </w:p>
    <w:p w:rsidR="00373087" w:rsidRPr="000E32CD" w:rsidRDefault="00373087" w:rsidP="000E32CD"/>
    <w:p w:rsidR="00373087" w:rsidRPr="000E32CD" w:rsidRDefault="00373087" w:rsidP="000E32CD">
      <w:pPr>
        <w:jc w:val="center"/>
        <w:rPr>
          <w:rFonts w:cs="Arial"/>
          <w:b/>
          <w:bCs/>
          <w:iCs/>
          <w:sz w:val="30"/>
          <w:szCs w:val="28"/>
        </w:rPr>
      </w:pPr>
      <w:r w:rsidRPr="000E32CD">
        <w:rPr>
          <w:rFonts w:cs="Arial"/>
          <w:b/>
          <w:bCs/>
          <w:iCs/>
          <w:sz w:val="30"/>
          <w:szCs w:val="28"/>
        </w:rPr>
        <w:t xml:space="preserve">Правила возврата субсидий в случае нарушения условий, установленных при их предоставлении </w:t>
      </w:r>
    </w:p>
    <w:p w:rsidR="000E32CD" w:rsidRPr="000E32CD" w:rsidRDefault="000E32CD" w:rsidP="000E32CD"/>
    <w:p w:rsidR="000E32CD" w:rsidRPr="000E32CD" w:rsidRDefault="00373087" w:rsidP="000E32CD">
      <w:r w:rsidRPr="000E32CD">
        <w:t xml:space="preserve">В случае выявления недостоверной информации в документах, предоставленных </w:t>
      </w:r>
      <w:proofErr w:type="spellStart"/>
      <w:r w:rsidRPr="000E32CD">
        <w:t>сельхозтоваропроизводителями</w:t>
      </w:r>
      <w:proofErr w:type="spellEnd"/>
      <w:r w:rsidRPr="000E32CD">
        <w:t xml:space="preserve"> на получение субсидий, предоставленные денежные средства подлежат возврату в бюджет муниципального образования в установленном законодательством порядке. </w:t>
      </w:r>
    </w:p>
    <w:p w:rsidR="00373087" w:rsidRPr="000E32CD" w:rsidRDefault="00373087" w:rsidP="000E32CD">
      <w:r w:rsidRPr="000E32CD">
        <w:t>Ответственность за достоверность сведений в представленных документах несёт получатель субсидии в установленном законодательством порядке.</w:t>
      </w:r>
      <w:r w:rsidR="00B37EA3" w:rsidRPr="000E32CD"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5. МЕХАНИЗМ РЕАЛИЗАЦИИ ВЕДОМСТВЕННОЙ</w:t>
      </w:r>
    </w:p>
    <w:p w:rsidR="00373087" w:rsidRPr="000E32CD" w:rsidRDefault="00373087" w:rsidP="000E32CD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ЦЕЛЕВОЙ ПРОГРАММЫ</w:t>
      </w:r>
    </w:p>
    <w:p w:rsidR="00373087" w:rsidRPr="000E32CD" w:rsidRDefault="00373087" w:rsidP="000E32CD">
      <w:pPr>
        <w:ind w:left="567" w:firstLine="0"/>
      </w:pP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Реализация программы представляет собой скоординированные по срокам и направлениям действия исполнителя мероприятий, направленные на формирование эффективного высокотехнического и конкурентоспособного агропромышленного производства для улучшения продовольственного обеспечения населения.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Координатором программы является комитет по вопросам малочисленных народов Севера, природопользования, сельского хозяйства и экологии администрации Березовского района.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Финансовое обеспечение исполнения мероприятий осуществляется за счёт средств бюджета автономного округа, средств федерального бюджета и средств местного бюджета.</w:t>
      </w:r>
    </w:p>
    <w:p w:rsidR="000E32CD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Финансирование мероприятий, осуществляемых за счёт средств окружного бюджета, осуществляется в форме субвенций.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36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Субвенции предоставляются из средств бюджета автономного округа в бюджет муниципального образования для выплаты субсидий.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Финансовые средства из федерального бюджета также поступают в бюджет муниципального образования.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0E32CD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Решение о предоставлении субсидий, предоставляемых в рамках реализации мероприятий, финансируемых за счёт средств местного бюджета, принимается на заседании Комиссии по предоставлению субсидий </w:t>
      </w:r>
      <w:r w:rsidRPr="000E32CD">
        <w:rPr>
          <w:rFonts w:cs="Times New Roman"/>
          <w:sz w:val="24"/>
          <w:szCs w:val="24"/>
        </w:rPr>
        <w:lastRenderedPageBreak/>
        <w:t>сельскохозяйственным товаропроизводителям Березовского района.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r w:rsidRPr="000E32CD">
        <w:t xml:space="preserve">Субсидии, предоставляемые из средств бюджетов разных уровней, перечисляются на счета получателей субсидий.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Механизм реализации программы включает разработку и утверждение нормативно-правовых актов местного самоуправления, необходимых для выполнения программы, уточнение перечня программных мероприятий на очередной финансовый год, уточнение финансирования программных мероприятий.</w:t>
      </w:r>
    </w:p>
    <w:p w:rsidR="00373087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4105" w:rsidRPr="00374105" w:rsidRDefault="00374105" w:rsidP="00374105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(пункт 6 </w:t>
      </w:r>
      <w:r w:rsidRPr="00374105">
        <w:rPr>
          <w:rFonts w:cs="Times New Roman"/>
          <w:sz w:val="24"/>
          <w:szCs w:val="24"/>
        </w:rPr>
        <w:t xml:space="preserve">изложен в редакции постановления Администрации </w:t>
      </w:r>
      <w:hyperlink r:id="rId33" w:tgtFrame="ChangingDocument" w:tooltip="О внесении изменений в приложение к постановлению администрации Березовского района от 10.01.2012 года № 5 " w:history="1">
        <w:r w:rsidRPr="00374105">
          <w:rPr>
            <w:rStyle w:val="a8"/>
            <w:rFonts w:cs="Times New Roman"/>
            <w:sz w:val="24"/>
            <w:szCs w:val="24"/>
          </w:rPr>
          <w:t>от 25.12.2013 № 1892</w:t>
        </w:r>
      </w:hyperlink>
      <w:r w:rsidRPr="00374105">
        <w:rPr>
          <w:rFonts w:cs="Times New Roman"/>
          <w:sz w:val="24"/>
          <w:szCs w:val="24"/>
        </w:rPr>
        <w:t>)</w:t>
      </w:r>
    </w:p>
    <w:p w:rsidR="00374105" w:rsidRPr="000E32CD" w:rsidRDefault="00374105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6. ОЖИДАЕМЫЕ КОНЕЧНЫЕ РЕЗУЛЬТАТЫ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4105" w:rsidRPr="005B4AE9" w:rsidRDefault="00374105" w:rsidP="00374105">
      <w:r w:rsidRPr="005B4AE9">
        <w:t>1. Увеличение поголовья племенного скота к концу 2013 года до 21 головы.</w:t>
      </w:r>
    </w:p>
    <w:p w:rsidR="00374105" w:rsidRPr="005B4AE9" w:rsidRDefault="00374105" w:rsidP="00374105">
      <w:r w:rsidRPr="005B4AE9">
        <w:t>2. Увеличение количества созданных сельскохозяйственных произво</w:t>
      </w:r>
      <w:proofErr w:type="gramStart"/>
      <w:r w:rsidRPr="005B4AE9">
        <w:t>дств в сф</w:t>
      </w:r>
      <w:proofErr w:type="gramEnd"/>
      <w:r w:rsidRPr="005B4AE9">
        <w:t xml:space="preserve">ере малого бизнеса (крестьянские (фермерские) хозяйства, индивидуальные предприниматели) к концу 2013 года до 15 единиц. </w:t>
      </w:r>
    </w:p>
    <w:p w:rsidR="00374105" w:rsidRPr="005B4AE9" w:rsidRDefault="00374105" w:rsidP="00374105">
      <w:r w:rsidRPr="005B4AE9">
        <w:t>3. Увеличение производства молока к концу 2013 года до 188 тонн.</w:t>
      </w:r>
    </w:p>
    <w:p w:rsidR="00374105" w:rsidRPr="005B4AE9" w:rsidRDefault="00374105" w:rsidP="00374105">
      <w:r w:rsidRPr="005B4AE9">
        <w:t xml:space="preserve">4. Увеличение производства мяса к концу 2013 года до 226 тонн. </w:t>
      </w:r>
    </w:p>
    <w:p w:rsidR="00374105" w:rsidRPr="005B4AE9" w:rsidRDefault="00374105" w:rsidP="00374105">
      <w:r w:rsidRPr="005B4AE9">
        <w:t xml:space="preserve">5. Увеличение численности работающих в агропромышленном комплексе до 80 человек. </w:t>
      </w:r>
    </w:p>
    <w:p w:rsidR="00374105" w:rsidRPr="005B4AE9" w:rsidRDefault="00374105" w:rsidP="00374105">
      <w:r w:rsidRPr="005B4AE9">
        <w:t xml:space="preserve">6. Увеличение объёма вылова водных биологических ресурсов до 1 172 тонны; </w:t>
      </w:r>
    </w:p>
    <w:p w:rsidR="00373087" w:rsidRPr="000E32CD" w:rsidRDefault="00374105" w:rsidP="00374105">
      <w:r w:rsidRPr="005B4AE9">
        <w:t>7. Приобретение к концу 2013 года 15 единиц новой техники и оборудования.</w:t>
      </w:r>
    </w:p>
    <w:p w:rsidR="00373087" w:rsidRPr="000E32CD" w:rsidRDefault="00373087" w:rsidP="000E32CD">
      <w:pPr>
        <w:ind w:left="567" w:firstLine="0"/>
      </w:pPr>
    </w:p>
    <w:p w:rsidR="00373087" w:rsidRPr="000E32CD" w:rsidRDefault="00373087" w:rsidP="000E32CD">
      <w:pPr>
        <w:pStyle w:val="ConsPlusNormal"/>
        <w:ind w:firstLine="54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 xml:space="preserve">7. ОПИСАНИЕ СИСТЕМЫ УПРАВЛЕНИЯ РЕАЛИЗАЦИЕЙ ПРОГРАММЫ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Программа реализуется в соответствии с законодательством Российской Федерации и Ханты-Мансийского автономного округа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>-</w:t>
      </w:r>
      <w:r w:rsidR="007D47B9" w:rsidRPr="000E32CD">
        <w:rPr>
          <w:rFonts w:cs="Times New Roman"/>
          <w:sz w:val="24"/>
          <w:szCs w:val="24"/>
        </w:rPr>
        <w:t xml:space="preserve"> </w:t>
      </w:r>
      <w:r w:rsidRPr="000E32CD">
        <w:rPr>
          <w:rFonts w:cs="Times New Roman"/>
          <w:sz w:val="24"/>
          <w:szCs w:val="24"/>
        </w:rPr>
        <w:t xml:space="preserve">Югры: </w:t>
      </w:r>
    </w:p>
    <w:p w:rsidR="000E32CD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- Фе</w:t>
      </w:r>
      <w:r w:rsidR="007D47B9" w:rsidRPr="000E32CD">
        <w:rPr>
          <w:rFonts w:cs="Times New Roman"/>
          <w:sz w:val="24"/>
          <w:szCs w:val="24"/>
        </w:rPr>
        <w:t>деральный закон от 29.12.2006 №</w:t>
      </w:r>
      <w:r w:rsidRPr="000E32CD">
        <w:rPr>
          <w:rFonts w:cs="Times New Roman"/>
          <w:sz w:val="24"/>
          <w:szCs w:val="24"/>
        </w:rPr>
        <w:t>264-ФЗ «О развитии сельского хозяйства»;</w:t>
      </w:r>
    </w:p>
    <w:p w:rsidR="000E32CD" w:rsidRPr="000E32CD" w:rsidRDefault="00373087" w:rsidP="000E32CD">
      <w:r w:rsidRPr="000E32CD">
        <w:t>- закон Ханты-Мансийского автономного округа - Югры от 16.12.2010</w:t>
      </w:r>
      <w:r w:rsidR="00B37EA3" w:rsidRPr="000E32CD">
        <w:t xml:space="preserve"> </w:t>
      </w:r>
      <w:hyperlink r:id="rId34" w:history="1">
        <w:r w:rsidRPr="000372A7">
          <w:rPr>
            <w:rStyle w:val="a8"/>
          </w:rPr>
          <w:t>№ 228-оз</w:t>
        </w:r>
      </w:hyperlink>
      <w:r w:rsidRPr="000E32CD">
        <w:t xml:space="preserve"> «О наделении органов местного самоуправления муниципальных образований Ханты-Мансийского автономного округа</w:t>
      </w:r>
      <w:r w:rsidR="007D47B9" w:rsidRPr="000E32CD">
        <w:t xml:space="preserve"> </w:t>
      </w:r>
      <w:r w:rsidRPr="000E32CD">
        <w:t>-</w:t>
      </w:r>
      <w:r w:rsidR="007D47B9" w:rsidRPr="000E32CD">
        <w:t xml:space="preserve"> </w:t>
      </w:r>
      <w:r w:rsidRPr="000E32CD">
        <w:t>Югры отдельным государственным полномочием по поддержке сельскохозяйственного производства (за исключением мероприятий, предусмотренных федеральными целевыми программами)»;</w:t>
      </w:r>
    </w:p>
    <w:p w:rsidR="000E32CD" w:rsidRPr="000E32CD" w:rsidRDefault="00373087" w:rsidP="000E32CD">
      <w:r w:rsidRPr="000E32CD">
        <w:t>- постановление Правительства Ханты-Мансийского автономного округа</w:t>
      </w:r>
      <w:r w:rsidR="007D47B9" w:rsidRPr="000E32CD">
        <w:t xml:space="preserve"> </w:t>
      </w:r>
      <w:r w:rsidRPr="000E32CD">
        <w:t>-</w:t>
      </w:r>
      <w:r w:rsidR="007D47B9" w:rsidRPr="000E32CD">
        <w:t xml:space="preserve"> Югры от 19.10.2010 №</w:t>
      </w:r>
      <w:r w:rsidRPr="000E32CD">
        <w:t>263-п «О целевой программе Ханты-Мансийского автономного округа</w:t>
      </w:r>
      <w:r w:rsidR="007D47B9" w:rsidRPr="000E32CD">
        <w:t xml:space="preserve"> </w:t>
      </w:r>
      <w:r w:rsidRPr="000E32CD">
        <w:t>-</w:t>
      </w:r>
      <w:r w:rsidR="007D47B9" w:rsidRPr="000E32CD">
        <w:t xml:space="preserve"> </w:t>
      </w:r>
      <w:r w:rsidRPr="000E32CD">
        <w:t>Югры «Развитие агропромышленного комплекса Ханты-Мансийского автономного округа</w:t>
      </w:r>
      <w:r w:rsidR="007D47B9" w:rsidRPr="000E32CD">
        <w:t xml:space="preserve"> </w:t>
      </w:r>
      <w:r w:rsidRPr="000E32CD">
        <w:t>-</w:t>
      </w:r>
      <w:r w:rsidR="007D47B9" w:rsidRPr="000E32CD">
        <w:t xml:space="preserve"> </w:t>
      </w:r>
      <w:r w:rsidRPr="000E32CD">
        <w:t>Югры в 2011-2013 годах»;</w:t>
      </w:r>
    </w:p>
    <w:p w:rsidR="000E32CD" w:rsidRPr="000E32CD" w:rsidRDefault="00373087" w:rsidP="000E32CD">
      <w:r w:rsidRPr="000E32CD">
        <w:t>- постановление Правительства Ханты-Мансийского автономног</w:t>
      </w:r>
      <w:r w:rsidR="007D47B9" w:rsidRPr="000E32CD">
        <w:t xml:space="preserve">о округа - Югры от 04.03.2011 </w:t>
      </w:r>
      <w:hyperlink r:id="rId35" w:history="1">
        <w:r w:rsidR="007D47B9" w:rsidRPr="000372A7">
          <w:rPr>
            <w:rStyle w:val="a8"/>
          </w:rPr>
          <w:t>№</w:t>
        </w:r>
        <w:r w:rsidRPr="000372A7">
          <w:rPr>
            <w:rStyle w:val="a8"/>
          </w:rPr>
          <w:t>53-п</w:t>
        </w:r>
      </w:hyperlink>
      <w:r w:rsidRPr="000E32CD">
        <w:t xml:space="preserve"> «О Порядке предоставления субсидий на поддержку сельского хозяйства и рыбной отрасли, а также на развитие материально-технической базы малых форм хозяйствования».</w:t>
      </w:r>
    </w:p>
    <w:p w:rsidR="000E32CD" w:rsidRPr="000E32CD" w:rsidRDefault="00373087" w:rsidP="000E32CD">
      <w:r w:rsidRPr="000E32CD">
        <w:t>А также нормативными правовыми актами администрации Березовского района в сфере агропромышленного комплекса.</w:t>
      </w:r>
      <w:r w:rsidR="00B37EA3" w:rsidRPr="000E32CD">
        <w:t xml:space="preserve"> </w:t>
      </w:r>
    </w:p>
    <w:p w:rsidR="000E32CD" w:rsidRPr="000E32CD" w:rsidRDefault="00373087" w:rsidP="000E32CD">
      <w:r w:rsidRPr="000E32CD">
        <w:t>Программа реализуется в соответствии с Порядком разработки, утверждения, реализации и оценки эффективности целевых и ведомственных программ Березовского района, утверждённого Постановлением администрации Березовского района от 14.09.2011 №1306.</w:t>
      </w:r>
      <w:r w:rsidR="00B37EA3" w:rsidRPr="000E32CD"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8. ОЦЕНКА ЭФФЕКТИВНОСТИ РЕАЛИЗАЦИИ ПРОГРАММЫ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>Оценка эффективности реализации программы будет оцениваться по окончанию 2013 года по результатам выполнения программных мероприятий, эффективного и адресного использования сельскохозяйственными товаропроизводителями денежных средств, направленных на укрепление материально-технической базы, приобретение сельскохозяйственных животных, кормов, строительство животноводческих помещений. Оценка эффективности осуществляется по концу 2013 года в соответствии с программными мероприятиями, направленными на развитие агропромышленного комплекса Березовского района.</w:t>
      </w:r>
      <w:r w:rsidR="00B37EA3" w:rsidRPr="000E32CD">
        <w:rPr>
          <w:rFonts w:cs="Times New Roman"/>
          <w:sz w:val="24"/>
          <w:szCs w:val="24"/>
        </w:rPr>
        <w:t xml:space="preserve"> 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Pr="000E32CD" w:rsidRDefault="00373087" w:rsidP="000E32CD">
      <w:pPr>
        <w:pStyle w:val="ConsPlusNormal"/>
        <w:ind w:firstLine="540"/>
        <w:jc w:val="center"/>
        <w:outlineLvl w:val="1"/>
        <w:rPr>
          <w:b/>
          <w:bCs/>
          <w:iCs/>
          <w:sz w:val="30"/>
          <w:szCs w:val="28"/>
        </w:rPr>
      </w:pPr>
      <w:r w:rsidRPr="000E32CD">
        <w:rPr>
          <w:b/>
          <w:bCs/>
          <w:iCs/>
          <w:sz w:val="30"/>
          <w:szCs w:val="28"/>
        </w:rPr>
        <w:t>9. ОЦЕНКА РЕЗУЛЬТАТИВНОСТИ РЕАЛИЗАЦИИ ПРОГРАММЫ</w:t>
      </w:r>
    </w:p>
    <w:p w:rsidR="00373087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0E32CD" w:rsidRPr="000E32CD" w:rsidRDefault="00373087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  <w:r w:rsidRPr="000E32CD">
        <w:rPr>
          <w:rFonts w:cs="Times New Roman"/>
          <w:sz w:val="24"/>
          <w:szCs w:val="24"/>
        </w:rPr>
        <w:t xml:space="preserve">В результате реализации программы при условии финансирования программы в полном объёме и дополнительном финансировании программы из средств местного бюджета, проведении промежуточного мониторинга выполнения мероприятий программы, своевременной корректировки, фактические результаты будут соответствовать плановым показателям. </w:t>
      </w:r>
    </w:p>
    <w:p w:rsidR="000E32CD" w:rsidRPr="000E32CD" w:rsidRDefault="000E32CD" w:rsidP="000E32CD">
      <w:pPr>
        <w:pStyle w:val="ConsPlusNormal"/>
        <w:ind w:firstLine="540"/>
        <w:jc w:val="both"/>
        <w:outlineLvl w:val="1"/>
        <w:rPr>
          <w:rFonts w:cs="Times New Roman"/>
          <w:sz w:val="24"/>
          <w:szCs w:val="24"/>
        </w:rPr>
      </w:pPr>
    </w:p>
    <w:p w:rsidR="00373087" w:rsidRDefault="007D47B9" w:rsidP="00A10BED">
      <w:pPr>
        <w:ind w:left="567" w:firstLine="0"/>
      </w:pPr>
      <w:r w:rsidRPr="000E32CD">
        <w:br w:type="page"/>
      </w:r>
      <w:r w:rsidR="00A10BED">
        <w:lastRenderedPageBreak/>
        <w:t xml:space="preserve">(таблица 1 изложена в редакции постановления Администрации </w:t>
      </w:r>
      <w:hyperlink r:id="rId36" w:tgtFrame="ChangingDocument" w:tooltip="О внесении изменений в приложение к постановлению администрации Березовского района от 10.01.2012 года № 5 " w:history="1">
        <w:r w:rsidR="00A10BED" w:rsidRPr="00CC2A6E">
          <w:rPr>
            <w:rStyle w:val="a8"/>
          </w:rPr>
          <w:t>от 19.06.2013 № 834</w:t>
        </w:r>
      </w:hyperlink>
      <w:r w:rsidR="00A10BED">
        <w:t>)</w:t>
      </w:r>
    </w:p>
    <w:p w:rsidR="00374105" w:rsidRDefault="00374105" w:rsidP="00A10BED">
      <w:pPr>
        <w:ind w:left="567" w:firstLine="0"/>
      </w:pPr>
      <w:r>
        <w:t xml:space="preserve">(таблица 1 изложена в редакции постановления Администрации </w:t>
      </w:r>
      <w:hyperlink r:id="rId37" w:tgtFrame="ChangingDocument" w:tooltip="О внесении изменений в приложение к постановлению администрации Березовского района от 10.01.2012 года № 5 " w:history="1">
        <w:r w:rsidRPr="00374105">
          <w:rPr>
            <w:rStyle w:val="a8"/>
          </w:rPr>
          <w:t>от 25.12.2013 № 1892</w:t>
        </w:r>
      </w:hyperlink>
      <w:r w:rsidRPr="00374105">
        <w:t>)</w:t>
      </w:r>
    </w:p>
    <w:p w:rsidR="00A10BED" w:rsidRDefault="00A10BED" w:rsidP="00A10BED">
      <w:pPr>
        <w:ind w:left="567" w:firstLine="0"/>
      </w:pPr>
    </w:p>
    <w:p w:rsidR="00A10BED" w:rsidRPr="000E32CD" w:rsidRDefault="00A10BED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73087" w:rsidRPr="000E32CD" w:rsidRDefault="00373087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E32CD" w:rsidRPr="000E32CD" w:rsidRDefault="00373087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E32CD">
        <w:rPr>
          <w:rFonts w:cs="Arial"/>
          <w:b/>
          <w:bCs/>
          <w:kern w:val="28"/>
          <w:sz w:val="32"/>
          <w:szCs w:val="32"/>
        </w:rPr>
        <w:t>Таблица 1</w:t>
      </w:r>
    </w:p>
    <w:p w:rsidR="000E32CD" w:rsidRDefault="000E32CD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E32CD" w:rsidRPr="000E32CD" w:rsidRDefault="000E32CD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74105" w:rsidRPr="005B4AE9" w:rsidRDefault="00374105" w:rsidP="00374105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5B4AE9">
        <w:rPr>
          <w:b/>
          <w:bCs/>
          <w:iCs/>
          <w:sz w:val="30"/>
          <w:szCs w:val="28"/>
        </w:rPr>
        <w:t xml:space="preserve">Целевые показатели ведомственной целевой программы </w:t>
      </w:r>
    </w:p>
    <w:p w:rsidR="00374105" w:rsidRPr="005B4AE9" w:rsidRDefault="00374105" w:rsidP="00374105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5B4AE9">
        <w:rPr>
          <w:b/>
          <w:bCs/>
          <w:iCs/>
          <w:sz w:val="30"/>
          <w:szCs w:val="28"/>
        </w:rPr>
        <w:t>«Развитие агропромышленного комплекса Березовского района в 2012 - 2013 годах»</w:t>
      </w:r>
    </w:p>
    <w:p w:rsidR="00A10BED" w:rsidRPr="00023A03" w:rsidRDefault="00A10BED" w:rsidP="00A10BED">
      <w:pPr>
        <w:pStyle w:val="ConsPlusNormal"/>
        <w:ind w:firstLine="0"/>
        <w:jc w:val="both"/>
        <w:outlineLvl w:val="1"/>
        <w:rPr>
          <w:rFonts w:cs="Times New Roman"/>
          <w:sz w:val="24"/>
          <w:szCs w:val="24"/>
        </w:rPr>
      </w:pP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780"/>
        <w:gridCol w:w="1260"/>
        <w:gridCol w:w="1440"/>
        <w:gridCol w:w="1440"/>
        <w:gridCol w:w="1260"/>
      </w:tblGrid>
      <w:tr w:rsidR="00374105" w:rsidRPr="00523414" w:rsidTr="009909C6">
        <w:trPr>
          <w:cantSplit/>
          <w:trHeight w:val="480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  <w:r w:rsidRPr="00523414">
              <w:t xml:space="preserve">N </w:t>
            </w:r>
            <w:r w:rsidRPr="00523414">
              <w:br/>
            </w:r>
            <w:proofErr w:type="gramStart"/>
            <w:r w:rsidRPr="00523414">
              <w:t>п</w:t>
            </w:r>
            <w:proofErr w:type="gramEnd"/>
            <w:r w:rsidRPr="00523414">
              <w:t>/п</w:t>
            </w:r>
          </w:p>
        </w:tc>
        <w:tc>
          <w:tcPr>
            <w:tcW w:w="37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  <w:r w:rsidRPr="00523414">
              <w:t xml:space="preserve">Наименование показателей </w:t>
            </w:r>
            <w:r w:rsidRPr="00523414">
              <w:br/>
              <w:t xml:space="preserve">результатов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  <w:r w:rsidRPr="00523414">
              <w:t xml:space="preserve">Базовый </w:t>
            </w:r>
            <w:r w:rsidRPr="00523414">
              <w:br/>
              <w:t>показатель</w:t>
            </w:r>
            <w:r w:rsidRPr="00523414">
              <w:br/>
              <w:t xml:space="preserve">на начало </w:t>
            </w:r>
            <w:r w:rsidRPr="00523414">
              <w:br/>
            </w:r>
            <w:proofErr w:type="spellStart"/>
            <w:proofErr w:type="gramStart"/>
            <w:r w:rsidRPr="00523414">
              <w:t>реализа-ции</w:t>
            </w:r>
            <w:proofErr w:type="spellEnd"/>
            <w:proofErr w:type="gramEnd"/>
            <w:r w:rsidRPr="00523414">
              <w:br/>
            </w:r>
            <w:proofErr w:type="spellStart"/>
            <w:r w:rsidRPr="00523414">
              <w:t>програм</w:t>
            </w:r>
            <w:proofErr w:type="spellEnd"/>
            <w:r w:rsidRPr="00523414">
              <w:t xml:space="preserve">-мы 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  <w:r w:rsidRPr="00523414">
              <w:t xml:space="preserve">Значение </w:t>
            </w:r>
            <w:r w:rsidRPr="00523414">
              <w:br/>
              <w:t xml:space="preserve">показателя </w:t>
            </w:r>
            <w:r w:rsidRPr="00523414">
              <w:br/>
              <w:t xml:space="preserve">по годам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  <w:r w:rsidRPr="00523414">
              <w:t xml:space="preserve">Целевое </w:t>
            </w:r>
            <w:r w:rsidRPr="00523414">
              <w:br/>
              <w:t xml:space="preserve">значение </w:t>
            </w:r>
            <w:r w:rsidRPr="00523414">
              <w:br/>
              <w:t>показателя</w:t>
            </w:r>
            <w:r w:rsidRPr="00523414">
              <w:br/>
              <w:t xml:space="preserve">на момент </w:t>
            </w:r>
            <w:r w:rsidRPr="00523414">
              <w:br/>
              <w:t xml:space="preserve">окончания </w:t>
            </w:r>
            <w:r w:rsidRPr="00523414">
              <w:br/>
              <w:t xml:space="preserve">действия </w:t>
            </w:r>
            <w:r w:rsidRPr="00523414">
              <w:br/>
              <w:t xml:space="preserve">программы </w:t>
            </w:r>
          </w:p>
        </w:tc>
      </w:tr>
      <w:tr w:rsidR="00374105" w:rsidRPr="00523414" w:rsidTr="009909C6">
        <w:trPr>
          <w:cantSplit/>
          <w:trHeight w:val="4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37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2012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2013 </w:t>
            </w: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</w:t>
            </w:r>
          </w:p>
        </w:tc>
      </w:tr>
      <w:tr w:rsidR="00374105" w:rsidRPr="00523414" w:rsidTr="009909C6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Показатели непосредственных </w:t>
            </w:r>
            <w:r w:rsidRPr="00523414">
              <w:br/>
              <w:t xml:space="preserve">результатов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cantSplit/>
          <w:trHeight w:val="4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1.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Увеличение поголовья племенного </w:t>
            </w:r>
            <w:r w:rsidRPr="00523414">
              <w:br/>
              <w:t xml:space="preserve">скота, голов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21</w:t>
            </w:r>
          </w:p>
        </w:tc>
      </w:tr>
      <w:tr w:rsidR="00374105" w:rsidRPr="00523414" w:rsidTr="009909C6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Показатели конечных </w:t>
            </w:r>
            <w:r w:rsidRPr="00523414">
              <w:br/>
              <w:t xml:space="preserve">результатов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cantSplit/>
          <w:trHeight w:val="91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1.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Увеличение численности работающих в агропромышленном комплексе, человек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61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  <w:rPr>
                <w:lang w:val="en-US"/>
              </w:rPr>
            </w:pPr>
            <w:r w:rsidRPr="00523414">
              <w:t>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  <w:rPr>
                <w:lang w:val="en-US"/>
              </w:rPr>
            </w:pPr>
            <w:r w:rsidRPr="00523414">
              <w:t>80</w:t>
            </w:r>
          </w:p>
        </w:tc>
      </w:tr>
      <w:tr w:rsidR="00374105" w:rsidRPr="00523414" w:rsidTr="009909C6">
        <w:trPr>
          <w:cantSplit/>
          <w:trHeight w:val="10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Увеличение количества </w:t>
            </w:r>
            <w:r w:rsidRPr="00523414">
              <w:br/>
              <w:t xml:space="preserve">созданных </w:t>
            </w:r>
            <w:r w:rsidRPr="00523414">
              <w:br/>
              <w:t xml:space="preserve">сельскохозяйственных </w:t>
            </w:r>
            <w:r w:rsidRPr="00523414">
              <w:br/>
              <w:t>произво</w:t>
            </w:r>
            <w:proofErr w:type="gramStart"/>
            <w:r w:rsidRPr="00523414">
              <w:t>дств в сф</w:t>
            </w:r>
            <w:proofErr w:type="gramEnd"/>
            <w:r w:rsidRPr="00523414">
              <w:t xml:space="preserve">ере малого </w:t>
            </w:r>
            <w:r w:rsidRPr="00523414">
              <w:br/>
              <w:t xml:space="preserve">бизнеса (крестьянские </w:t>
            </w:r>
            <w:r w:rsidRPr="00523414">
              <w:br/>
              <w:t xml:space="preserve">(фермерские) хозяйства, </w:t>
            </w:r>
            <w:r w:rsidRPr="00523414">
              <w:br/>
              <w:t xml:space="preserve">индивидуальные </w:t>
            </w:r>
            <w:r w:rsidRPr="00523414">
              <w:br/>
              <w:t xml:space="preserve">предприниматели), единиц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rPr>
                <w:lang w:val="en-US"/>
              </w:rPr>
              <w:t>1</w:t>
            </w:r>
            <w:r w:rsidRPr="00523414"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  <w:rPr>
                <w:lang w:val="en-US"/>
              </w:rPr>
            </w:pPr>
            <w:r w:rsidRPr="00523414">
              <w:t>15</w:t>
            </w:r>
          </w:p>
        </w:tc>
      </w:tr>
      <w:tr w:rsidR="00374105" w:rsidRPr="00523414" w:rsidTr="009909C6">
        <w:trPr>
          <w:cantSplit/>
          <w:trHeight w:val="35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Производство мяса, тонн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106,694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226,0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226,0</w:t>
            </w:r>
          </w:p>
        </w:tc>
      </w:tr>
      <w:tr w:rsidR="00374105" w:rsidRPr="00523414" w:rsidTr="009909C6">
        <w:trPr>
          <w:cantSplit/>
          <w:trHeight w:val="51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Производство молока, тонн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198,453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188,0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188,0</w:t>
            </w:r>
          </w:p>
        </w:tc>
      </w:tr>
      <w:tr w:rsidR="00374105" w:rsidRPr="00523414" w:rsidTr="009909C6">
        <w:trPr>
          <w:cantSplit/>
          <w:trHeight w:val="71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Вылов водных биологических ресурсов, тонн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1 840,274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1 871,899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1 171,495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1 171,495</w:t>
            </w:r>
          </w:p>
        </w:tc>
      </w:tr>
      <w:tr w:rsidR="00374105" w:rsidRPr="00523414" w:rsidTr="009909C6">
        <w:trPr>
          <w:cantSplit/>
          <w:trHeight w:val="71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6.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Приобретение техники и оборудования, единиц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  <w:rPr>
                <w:lang w:val="en-US"/>
              </w:rPr>
            </w:pPr>
            <w:r w:rsidRPr="00523414">
              <w:rPr>
                <w:lang w:val="en-US"/>
              </w:rPr>
              <w:t>15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  <w:rPr>
                <w:lang w:val="en-US"/>
              </w:rPr>
            </w:pPr>
            <w:r w:rsidRPr="00523414">
              <w:rPr>
                <w:lang w:val="en-US"/>
              </w:rPr>
              <w:t>15</w:t>
            </w:r>
          </w:p>
        </w:tc>
      </w:tr>
    </w:tbl>
    <w:p w:rsidR="00373087" w:rsidRPr="000E32CD" w:rsidRDefault="00373087" w:rsidP="000E32CD">
      <w:pPr>
        <w:ind w:left="567" w:firstLine="0"/>
      </w:pPr>
    </w:p>
    <w:p w:rsidR="000E32CD" w:rsidRPr="000E32CD" w:rsidRDefault="000E32CD" w:rsidP="000E32CD">
      <w:pPr>
        <w:ind w:left="567" w:firstLine="0"/>
      </w:pPr>
    </w:p>
    <w:p w:rsidR="000E32CD" w:rsidRDefault="007D47B9" w:rsidP="00394E49">
      <w:r w:rsidRPr="000E32CD">
        <w:br w:type="page"/>
      </w:r>
      <w:r w:rsidR="00394E49">
        <w:lastRenderedPageBreak/>
        <w:t xml:space="preserve">(таблица 2 изложена в редакции постановления Администрации </w:t>
      </w:r>
      <w:hyperlink r:id="rId38" w:tgtFrame="ChangingDocument" w:tooltip="О внесении изменений в постановление администрации Березовского района от 10.01.2012 №5 " w:history="1">
        <w:r w:rsidR="00394E49" w:rsidRPr="00BC4234">
          <w:rPr>
            <w:rStyle w:val="a8"/>
          </w:rPr>
          <w:t>от 29.12.2012 № 1831</w:t>
        </w:r>
      </w:hyperlink>
      <w:r w:rsidR="00394E49">
        <w:t>)</w:t>
      </w:r>
    </w:p>
    <w:p w:rsidR="00A10BED" w:rsidRDefault="00A10BED" w:rsidP="00394E49">
      <w:r>
        <w:t xml:space="preserve">(таблица 2 изложена в редакции постановления Администрации </w:t>
      </w:r>
      <w:hyperlink r:id="rId39" w:tgtFrame="ChangingDocument" w:tooltip="О внесении изменений в приложение к постановлению администрации Березовского района от 10.01.2012 года № 5 " w:history="1">
        <w:r w:rsidRPr="00CC2A6E">
          <w:rPr>
            <w:rStyle w:val="a8"/>
          </w:rPr>
          <w:t>от 19.06.2013 № 834</w:t>
        </w:r>
      </w:hyperlink>
      <w:r>
        <w:t>)</w:t>
      </w:r>
    </w:p>
    <w:p w:rsidR="00374105" w:rsidRDefault="00374105" w:rsidP="00394E49">
      <w:r>
        <w:t xml:space="preserve">(таблица 2 изложена в редакции постановления Администрации </w:t>
      </w:r>
      <w:hyperlink r:id="rId40" w:tgtFrame="ChangingDocument" w:tooltip="О внесении изменений в приложение к постановлению администрации Березовского района от 10.01.2012 года № 5 " w:history="1">
        <w:r w:rsidRPr="00374105">
          <w:rPr>
            <w:rStyle w:val="a8"/>
          </w:rPr>
          <w:t>от 25.12.2013 № 1892</w:t>
        </w:r>
      </w:hyperlink>
      <w:r w:rsidRPr="00374105">
        <w:t>)</w:t>
      </w:r>
    </w:p>
    <w:p w:rsidR="00394E49" w:rsidRPr="000E32CD" w:rsidRDefault="00394E49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E32CD" w:rsidRPr="000E32CD" w:rsidRDefault="000E32CD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73087" w:rsidRPr="000E32CD" w:rsidRDefault="00373087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E32CD">
        <w:rPr>
          <w:rFonts w:cs="Arial"/>
          <w:b/>
          <w:bCs/>
          <w:kern w:val="28"/>
          <w:sz w:val="32"/>
          <w:szCs w:val="32"/>
        </w:rPr>
        <w:t>Таблица 2</w:t>
      </w:r>
    </w:p>
    <w:p w:rsidR="00F36AEA" w:rsidRPr="000E32CD" w:rsidRDefault="00F36AEA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E32CD" w:rsidRPr="000E32CD" w:rsidRDefault="000E32CD" w:rsidP="000E32C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74105" w:rsidRPr="005B4AE9" w:rsidRDefault="00374105" w:rsidP="00374105">
      <w:pPr>
        <w:pStyle w:val="ConsPlusTitle"/>
        <w:jc w:val="center"/>
        <w:rPr>
          <w:iCs/>
          <w:sz w:val="30"/>
        </w:rPr>
      </w:pPr>
      <w:r w:rsidRPr="005B4AE9">
        <w:rPr>
          <w:iCs/>
          <w:sz w:val="30"/>
        </w:rPr>
        <w:t>ПЕРЕЧЕНЬ</w:t>
      </w:r>
    </w:p>
    <w:p w:rsidR="00374105" w:rsidRPr="005B4AE9" w:rsidRDefault="00374105" w:rsidP="00374105">
      <w:pPr>
        <w:pStyle w:val="ConsPlusTitle"/>
        <w:jc w:val="center"/>
        <w:rPr>
          <w:iCs/>
          <w:sz w:val="30"/>
        </w:rPr>
      </w:pPr>
      <w:r w:rsidRPr="005B4AE9">
        <w:rPr>
          <w:iCs/>
          <w:sz w:val="30"/>
        </w:rPr>
        <w:t xml:space="preserve">мероприятий ведомственной целевой программы </w:t>
      </w:r>
    </w:p>
    <w:p w:rsidR="00374105" w:rsidRPr="005B4AE9" w:rsidRDefault="00374105" w:rsidP="00374105"/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1080"/>
        <w:gridCol w:w="1260"/>
        <w:gridCol w:w="1007"/>
        <w:gridCol w:w="33"/>
        <w:gridCol w:w="1094"/>
        <w:gridCol w:w="20"/>
        <w:gridCol w:w="46"/>
        <w:gridCol w:w="787"/>
        <w:gridCol w:w="33"/>
        <w:gridCol w:w="1227"/>
        <w:gridCol w:w="33"/>
        <w:gridCol w:w="1300"/>
      </w:tblGrid>
      <w:tr w:rsidR="00374105" w:rsidRPr="00523414" w:rsidTr="009909C6">
        <w:trPr>
          <w:cantSplit/>
          <w:trHeight w:val="48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</w:p>
          <w:p w:rsidR="00374105" w:rsidRPr="00523414" w:rsidRDefault="00374105" w:rsidP="009909C6">
            <w:pPr>
              <w:pStyle w:val="Table0"/>
            </w:pPr>
            <w:r w:rsidRPr="00523414">
              <w:t xml:space="preserve">N </w:t>
            </w:r>
            <w:r w:rsidRPr="00523414">
              <w:br/>
            </w:r>
            <w:proofErr w:type="gramStart"/>
            <w:r w:rsidRPr="00523414">
              <w:t>п</w:t>
            </w:r>
            <w:proofErr w:type="gramEnd"/>
            <w:r w:rsidRPr="00523414">
              <w:t>/п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</w:p>
          <w:p w:rsidR="00374105" w:rsidRPr="00523414" w:rsidRDefault="00374105" w:rsidP="009909C6">
            <w:pPr>
              <w:pStyle w:val="Table0"/>
            </w:pPr>
            <w:r w:rsidRPr="00523414">
              <w:t>Мероприятия</w:t>
            </w:r>
            <w:r w:rsidRPr="00523414">
              <w:br/>
              <w:t xml:space="preserve">программы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</w:p>
          <w:p w:rsidR="00374105" w:rsidRPr="00523414" w:rsidRDefault="00374105" w:rsidP="009909C6">
            <w:pPr>
              <w:pStyle w:val="Table0"/>
            </w:pPr>
            <w:r w:rsidRPr="00523414">
              <w:t xml:space="preserve">Источники </w:t>
            </w:r>
            <w:r w:rsidRPr="00523414">
              <w:br/>
              <w:t xml:space="preserve">финансирования </w:t>
            </w:r>
          </w:p>
        </w:tc>
        <w:tc>
          <w:tcPr>
            <w:tcW w:w="424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  <w:r w:rsidRPr="00523414">
              <w:t xml:space="preserve">Финансовые затраты на </w:t>
            </w:r>
            <w:r w:rsidRPr="00523414">
              <w:br/>
              <w:t xml:space="preserve">реализацию </w:t>
            </w:r>
            <w:r w:rsidRPr="00523414">
              <w:br/>
              <w:t>(тыс. рублей)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0"/>
            </w:pPr>
          </w:p>
          <w:p w:rsidR="00374105" w:rsidRPr="00523414" w:rsidRDefault="00374105" w:rsidP="009909C6">
            <w:pPr>
              <w:pStyle w:val="Table0"/>
            </w:pPr>
            <w:r w:rsidRPr="00523414">
              <w:t xml:space="preserve">Срок </w:t>
            </w:r>
            <w:r w:rsidRPr="00523414">
              <w:br/>
              <w:t>выполнения</w:t>
            </w:r>
          </w:p>
        </w:tc>
        <w:tc>
          <w:tcPr>
            <w:tcW w:w="1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  <w:p w:rsidR="00374105" w:rsidRPr="00523414" w:rsidRDefault="00374105" w:rsidP="009909C6">
            <w:pPr>
              <w:pStyle w:val="Table"/>
            </w:pPr>
            <w:r w:rsidRPr="00523414">
              <w:t xml:space="preserve">Ожидаемые </w:t>
            </w:r>
            <w:r w:rsidRPr="00523414">
              <w:br/>
              <w:t>результаты</w:t>
            </w:r>
          </w:p>
        </w:tc>
      </w:tr>
      <w:tr w:rsidR="00374105" w:rsidRPr="00523414" w:rsidTr="009909C6">
        <w:trPr>
          <w:cantSplit/>
          <w:trHeight w:val="24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3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 том числе: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cantSplit/>
          <w:trHeight w:val="48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 2012</w:t>
            </w:r>
            <w:r w:rsidRPr="00523414">
              <w:br/>
              <w:t xml:space="preserve">году </w:t>
            </w: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 2013</w:t>
            </w:r>
            <w:r w:rsidRPr="00523414">
              <w:br/>
              <w:t xml:space="preserve">году </w:t>
            </w:r>
          </w:p>
        </w:tc>
        <w:tc>
          <w:tcPr>
            <w:tcW w:w="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 20_</w:t>
            </w:r>
            <w:r w:rsidRPr="00523414">
              <w:br/>
              <w:t>году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cantSplit/>
          <w:trHeight w:val="19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  <w:r w:rsidRPr="00523414"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  <w:r w:rsidRPr="00523414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  <w:r w:rsidRPr="00523414"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  <w:r w:rsidRPr="00523414">
              <w:t>4</w:t>
            </w:r>
          </w:p>
        </w:tc>
        <w:tc>
          <w:tcPr>
            <w:tcW w:w="1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</w:t>
            </w: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6</w:t>
            </w:r>
          </w:p>
        </w:tc>
        <w:tc>
          <w:tcPr>
            <w:tcW w:w="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  <w:r w:rsidRPr="00523414">
              <w:t>8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4105" w:rsidRPr="00523414" w:rsidRDefault="00374105" w:rsidP="009909C6">
            <w:pPr>
              <w:pStyle w:val="Table"/>
            </w:pPr>
            <w:r w:rsidRPr="00523414">
              <w:t>9</w:t>
            </w:r>
          </w:p>
        </w:tc>
      </w:tr>
      <w:tr w:rsidR="00374105" w:rsidRPr="00523414" w:rsidTr="009909C6">
        <w:trPr>
          <w:trHeight w:val="1017"/>
        </w:trPr>
        <w:tc>
          <w:tcPr>
            <w:tcW w:w="1008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rPr>
                <w:lang w:val="en-US"/>
              </w:rPr>
              <w:t>I</w:t>
            </w:r>
            <w:r w:rsidRPr="00523414">
              <w:t xml:space="preserve">. Цель: создание условий для устойчивого развития сельского хозяйства и рыбной отрасли Березовского района, повышение конкурентоспособности продукции, произведённой на территории Березовского района. </w:t>
            </w:r>
          </w:p>
        </w:tc>
      </w:tr>
      <w:tr w:rsidR="00374105" w:rsidRPr="00523414" w:rsidTr="009909C6">
        <w:trPr>
          <w:trHeight w:val="240"/>
        </w:trPr>
        <w:tc>
          <w:tcPr>
            <w:tcW w:w="1008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Задача 1. Создание общих условий функционирования сельского хозяйства и рыбной отрасли </w:t>
            </w:r>
          </w:p>
        </w:tc>
      </w:tr>
      <w:tr w:rsidR="00374105" w:rsidRPr="00523414" w:rsidTr="009909C6">
        <w:trPr>
          <w:trHeight w:val="34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 1.1.</w:t>
            </w:r>
          </w:p>
          <w:p w:rsidR="00374105" w:rsidRPr="00523414" w:rsidRDefault="00374105" w:rsidP="009909C6">
            <w:pPr>
              <w:pStyle w:val="Table"/>
            </w:pPr>
          </w:p>
          <w:p w:rsidR="00374105" w:rsidRPr="00523414" w:rsidRDefault="00374105" w:rsidP="009909C6">
            <w:pPr>
              <w:pStyle w:val="Table"/>
            </w:pP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Предоставление субсидий на возмещение части затрат на уплату процентов по кредитам (займам) для малых форм хозяйствования, в том числе: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116,927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40,0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76,927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</w:t>
            </w:r>
            <w:proofErr w:type="gramStart"/>
            <w:r w:rsidRPr="00523414">
              <w:t>г</w:t>
            </w:r>
            <w:proofErr w:type="spellEnd"/>
            <w:proofErr w:type="gramEnd"/>
            <w:r w:rsidRPr="00523414">
              <w:t>.</w:t>
            </w: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привлечение дополнительных кредитов на развитие производства на </w:t>
            </w:r>
            <w:r w:rsidRPr="00523414">
              <w:br/>
              <w:t xml:space="preserve">сумму не менее 300 тысяч рублей </w:t>
            </w:r>
          </w:p>
        </w:tc>
      </w:tr>
      <w:tr w:rsidR="00374105" w:rsidRPr="00523414" w:rsidTr="009909C6">
        <w:trPr>
          <w:trHeight w:val="54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6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116,927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40,0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76,927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63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1.1.1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Субсидирование процентных ставок по привлечённым кредитам и займам на развитие </w:t>
            </w:r>
            <w:r w:rsidRPr="00523414">
              <w:lastRenderedPageBreak/>
              <w:t xml:space="preserve">производства сельскохозяйственной продукции личным подсобным хозяйствам из бюджета </w:t>
            </w:r>
            <w:proofErr w:type="spellStart"/>
            <w:r w:rsidRPr="00523414">
              <w:t>Берёзовского</w:t>
            </w:r>
            <w:proofErr w:type="spellEnd"/>
            <w:r w:rsidRPr="00523414">
              <w:t xml:space="preserve"> района (2,5 % от процента кредита).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116,927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40,0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76,927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52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Бюджет автономного </w:t>
            </w:r>
            <w:r w:rsidRPr="00523414">
              <w:lastRenderedPageBreak/>
              <w:t>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116,927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40,0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76,927 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60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1.2.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  <w:rPr>
                <w:spacing w:val="-3"/>
              </w:rPr>
            </w:pPr>
            <w:r w:rsidRPr="00523414">
              <w:t xml:space="preserve">Обеспечение доступным жильём молодых специалистов и молодых семей, проживающих в сельской местности. </w:t>
            </w:r>
          </w:p>
          <w:p w:rsidR="00374105" w:rsidRPr="00523414" w:rsidRDefault="00374105" w:rsidP="009909C6">
            <w:pPr>
              <w:pStyle w:val="Table"/>
            </w:pP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2 972,0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</w:t>
            </w:r>
            <w:r w:rsidRPr="00523414">
              <w:rPr>
                <w:lang w:val="en-US"/>
              </w:rPr>
              <w:t xml:space="preserve"> </w:t>
            </w:r>
            <w:r w:rsidRPr="00523414">
              <w:t>972,0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2013 год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обеспечить жильём 1 молодого специалиста и 1 молодую семью </w:t>
            </w:r>
          </w:p>
        </w:tc>
      </w:tr>
      <w:tr w:rsidR="00374105" w:rsidRPr="00523414" w:rsidTr="009909C6">
        <w:trPr>
          <w:trHeight w:val="36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2013 год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2 972,0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</w:t>
            </w:r>
            <w:r w:rsidRPr="00523414">
              <w:rPr>
                <w:lang w:val="en-US"/>
              </w:rPr>
              <w:t xml:space="preserve"> </w:t>
            </w:r>
            <w:r w:rsidRPr="00523414">
              <w:t>972,0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2013 год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8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62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1.3.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rPr>
                <w:color w:val="000000"/>
              </w:rPr>
              <w:t xml:space="preserve">Субсидирование </w:t>
            </w:r>
            <w:proofErr w:type="spellStart"/>
            <w:r w:rsidRPr="00523414">
              <w:t>сельскохозяй-ственных</w:t>
            </w:r>
            <w:proofErr w:type="spellEnd"/>
            <w:r w:rsidRPr="00523414">
              <w:t xml:space="preserve"> </w:t>
            </w:r>
            <w:proofErr w:type="spellStart"/>
            <w:r w:rsidRPr="00523414">
              <w:t>това</w:t>
            </w:r>
            <w:proofErr w:type="spellEnd"/>
            <w:r w:rsidRPr="00523414">
              <w:t>-</w:t>
            </w:r>
            <w:proofErr w:type="spellStart"/>
            <w:r w:rsidRPr="00523414">
              <w:t>ропроизводите</w:t>
            </w:r>
            <w:proofErr w:type="spellEnd"/>
            <w:r w:rsidRPr="00523414">
              <w:t xml:space="preserve">-лей для возмещения затрат, связанных с участием в окружных ярмарках, выставках и конкурсах. </w:t>
            </w: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50,0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50,0</w:t>
            </w:r>
          </w:p>
        </w:tc>
        <w:tc>
          <w:tcPr>
            <w:tcW w:w="1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продвижение </w:t>
            </w:r>
            <w:r w:rsidRPr="00523414">
              <w:br/>
              <w:t xml:space="preserve">продукции </w:t>
            </w:r>
            <w:r w:rsidRPr="00523414">
              <w:br/>
              <w:t xml:space="preserve">местных </w:t>
            </w:r>
            <w:proofErr w:type="spellStart"/>
            <w:r w:rsidRPr="00523414">
              <w:t>сельскохозяй-ственных</w:t>
            </w:r>
            <w:proofErr w:type="spellEnd"/>
            <w:r w:rsidRPr="00523414">
              <w:t xml:space="preserve"> производителей </w:t>
            </w:r>
            <w:r w:rsidRPr="00523414">
              <w:br/>
              <w:t>на рынки округа</w:t>
            </w:r>
          </w:p>
        </w:tc>
      </w:tr>
      <w:tr w:rsidR="00374105" w:rsidRPr="00523414" w:rsidTr="009909C6">
        <w:trPr>
          <w:trHeight w:val="540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52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50,0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50,0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570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Итого по разделу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3 138,927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90,0</w:t>
            </w:r>
          </w:p>
        </w:tc>
        <w:tc>
          <w:tcPr>
            <w:tcW w:w="1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  <w:rPr>
                <w:color w:val="000000"/>
              </w:rPr>
            </w:pPr>
            <w:r w:rsidRPr="00523414">
              <w:t>3 048,927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2 972,0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</w:t>
            </w:r>
            <w:r w:rsidRPr="00523414">
              <w:rPr>
                <w:lang w:val="en-US"/>
              </w:rPr>
              <w:t xml:space="preserve"> </w:t>
            </w:r>
            <w:r w:rsidRPr="00523414">
              <w:t>972,0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</w:t>
            </w:r>
            <w:r w:rsidRPr="00523414">
              <w:rPr>
                <w:lang w:val="en-US"/>
              </w:rPr>
              <w:t xml:space="preserve"> </w:t>
            </w:r>
            <w:r w:rsidRPr="00523414">
              <w:t>972,0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местный </w:t>
            </w:r>
            <w:r w:rsidRPr="00523414">
              <w:lastRenderedPageBreak/>
              <w:t>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166,927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90,0</w:t>
            </w:r>
          </w:p>
        </w:tc>
        <w:tc>
          <w:tcPr>
            <w:tcW w:w="1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76,927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1008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Задача 2. Осуществление государственной поддержки сельскохозяйственного производства, организации и осуществления муниципальных программ и проектов в области развития субъектов малого и среднего предпринимательства. </w:t>
            </w: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 2.1.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Государственная поддержка животноводства, в том числе: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23 513,2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11 701,7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11 811,5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23 513,2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11 701,7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11 811,5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8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2.1.1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Предоставление субсидий на производство и реализацию продукции животноводства (молоко, мясо, яйцо).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17 866,2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8 886,8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8 979,4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увеличение ассортимента выпускаемой мясо-</w:t>
            </w:r>
            <w:proofErr w:type="spellStart"/>
            <w:r w:rsidRPr="00523414">
              <w:t>молоч</w:t>
            </w:r>
            <w:proofErr w:type="spellEnd"/>
            <w:r w:rsidRPr="00523414">
              <w:t xml:space="preserve">-ной продукции </w:t>
            </w:r>
          </w:p>
        </w:tc>
      </w:tr>
      <w:tr w:rsidR="00374105" w:rsidRPr="00523414" w:rsidTr="009909C6">
        <w:trPr>
          <w:trHeight w:val="18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17 866,2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8 886,8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8 979,4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6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42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2.1.2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Предоставление субсидий на возмещение части затрат на содержание маточного </w:t>
            </w:r>
            <w:proofErr w:type="spellStart"/>
            <w:r w:rsidRPr="00523414">
              <w:t>пого-ловья</w:t>
            </w:r>
            <w:proofErr w:type="spellEnd"/>
            <w:r w:rsidRPr="00523414">
              <w:t xml:space="preserve"> животных (личные под-</w:t>
            </w:r>
            <w:proofErr w:type="spellStart"/>
            <w:r w:rsidRPr="00523414">
              <w:t>собные</w:t>
            </w:r>
            <w:proofErr w:type="spellEnd"/>
            <w:r w:rsidRPr="00523414">
              <w:t xml:space="preserve"> </w:t>
            </w:r>
            <w:proofErr w:type="spellStart"/>
            <w:r w:rsidRPr="00523414">
              <w:t>хозяй-ства</w:t>
            </w:r>
            <w:proofErr w:type="spellEnd"/>
            <w:r w:rsidRPr="00523414">
              <w:t xml:space="preserve">).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5 647,0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2 814,9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2 832,1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 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стимулирование развития личных под-</w:t>
            </w:r>
            <w:proofErr w:type="spellStart"/>
            <w:r w:rsidRPr="00523414">
              <w:t>собных</w:t>
            </w:r>
            <w:proofErr w:type="spellEnd"/>
            <w:r w:rsidRPr="00523414">
              <w:t xml:space="preserve"> хо-</w:t>
            </w:r>
            <w:proofErr w:type="spellStart"/>
            <w:r w:rsidRPr="00523414">
              <w:t>зяйств</w:t>
            </w:r>
            <w:proofErr w:type="spellEnd"/>
            <w:r w:rsidRPr="00523414">
              <w:t xml:space="preserve"> в целях </w:t>
            </w:r>
            <w:proofErr w:type="spellStart"/>
            <w:r w:rsidRPr="00523414">
              <w:t>самообеспече-ния</w:t>
            </w:r>
            <w:proofErr w:type="spellEnd"/>
            <w:r w:rsidRPr="00523414">
              <w:t xml:space="preserve"> населения </w:t>
            </w:r>
          </w:p>
        </w:tc>
      </w:tr>
      <w:tr w:rsidR="00374105" w:rsidRPr="00523414" w:rsidTr="009909C6">
        <w:trPr>
          <w:trHeight w:val="16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8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5 647,0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2 814,9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2 832,1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8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427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2.2.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Государственная поддержка растениеводства, в том числе:</w:t>
            </w: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358,9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166,4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192,5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увеличение ассортимента выпускаемой продукции </w:t>
            </w:r>
          </w:p>
        </w:tc>
      </w:tr>
      <w:tr w:rsidR="00374105" w:rsidRPr="00523414" w:rsidTr="009909C6">
        <w:trPr>
          <w:trHeight w:val="179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358,9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166,4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192,5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5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0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2.2.1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Предоставление субсидий на производство и реализацию продукции рас-</w:t>
            </w:r>
            <w:proofErr w:type="spellStart"/>
            <w:r w:rsidRPr="00523414">
              <w:t>тениеводства</w:t>
            </w:r>
            <w:proofErr w:type="spellEnd"/>
            <w:r w:rsidRPr="00523414">
              <w:t xml:space="preserve">. </w:t>
            </w: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358,9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166,4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192,5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6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358,9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166,4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192,5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7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8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2.3.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Государственная поддержка </w:t>
            </w:r>
            <w:proofErr w:type="spellStart"/>
            <w:r w:rsidRPr="00523414">
              <w:t>рыбодобычи</w:t>
            </w:r>
            <w:proofErr w:type="spellEnd"/>
            <w:r w:rsidRPr="00523414">
              <w:t xml:space="preserve"> и </w:t>
            </w:r>
            <w:proofErr w:type="spellStart"/>
            <w:r w:rsidRPr="00523414">
              <w:t>рыбопереработ-ки</w:t>
            </w:r>
            <w:proofErr w:type="spellEnd"/>
            <w:r w:rsidRPr="00523414">
              <w:t>, в том числе: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80 644,8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44 384,2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36 260,6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увеличение ассортимента выпускаемой продукции</w:t>
            </w:r>
          </w:p>
        </w:tc>
      </w:tr>
      <w:tr w:rsidR="00374105" w:rsidRPr="00523414" w:rsidTr="009909C6">
        <w:trPr>
          <w:trHeight w:val="31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6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80 644,8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44 384,2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36 260,6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8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5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2.3.1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Предоставление субсидий на производство и реализацию рыбы и </w:t>
            </w:r>
            <w:proofErr w:type="spellStart"/>
            <w:r w:rsidRPr="00523414">
              <w:t>рыбопродукц</w:t>
            </w:r>
            <w:r w:rsidRPr="00523414">
              <w:lastRenderedPageBreak/>
              <w:t>ии</w:t>
            </w:r>
            <w:proofErr w:type="spellEnd"/>
            <w:r w:rsidRPr="00523414"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80 644,8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44 384,2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36 260,6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1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0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Бюджет автономного </w:t>
            </w:r>
            <w:r w:rsidRPr="00523414">
              <w:lastRenderedPageBreak/>
              <w:t>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80 644,8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44 384,2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36 260,6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75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2.4. </w:t>
            </w:r>
          </w:p>
        </w:tc>
        <w:tc>
          <w:tcPr>
            <w:tcW w:w="162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Предоставление субсидии на развитие заготовки и переработки дикоросов, на компенсацию части затрат на организацию презентации продукции из дикоросов для участия в выставках, ярмарках, форумах, на возведение (строительство), оснащение, страхование пунктов по приёмке дикоросов (для организаций, имеющих статус факторий), приобретение материально-технических средств и оборудования для хранения, транспортировки и переработки дикоросов.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>2013 г</w:t>
              </w:r>
            </w:smartTag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5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>2013 г</w:t>
              </w:r>
            </w:smartTag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6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9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3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3.1.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Предоставление субсидий на возмещение </w:t>
            </w:r>
            <w:r w:rsidRPr="00523414">
              <w:lastRenderedPageBreak/>
              <w:t>части затрат на развитие материально-технической базы (за исключением личных под-</w:t>
            </w:r>
            <w:proofErr w:type="spellStart"/>
            <w:r w:rsidRPr="00523414">
              <w:t>собных</w:t>
            </w:r>
            <w:proofErr w:type="spellEnd"/>
            <w:r w:rsidRPr="00523414">
              <w:t xml:space="preserve"> хозяйств). </w:t>
            </w:r>
          </w:p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5 855,25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2 407,3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3 447,950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создание дополнительно не менее 19 </w:t>
            </w:r>
            <w:r w:rsidRPr="00523414">
              <w:lastRenderedPageBreak/>
              <w:t xml:space="preserve">рабочих мест. Строительство 1 животноводческого помещения, приобретение не менее 10 единиц сельхозтехники, </w:t>
            </w: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Федеральный </w:t>
            </w:r>
            <w:r w:rsidRPr="00523414">
              <w:lastRenderedPageBreak/>
              <w:t>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5 855,25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2 407,3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3 447,950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60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52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3.2.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Предоставление субсидий для возмещения части затрат, связанных с разработкой </w:t>
            </w:r>
            <w:proofErr w:type="spellStart"/>
            <w:r w:rsidRPr="00523414">
              <w:t>биз</w:t>
            </w:r>
            <w:proofErr w:type="spellEnd"/>
            <w:r w:rsidRPr="00523414">
              <w:t xml:space="preserve">-нес-проектов по созданию </w:t>
            </w:r>
            <w:proofErr w:type="spellStart"/>
            <w:r w:rsidRPr="00523414">
              <w:t>загото-вительных</w:t>
            </w:r>
            <w:proofErr w:type="spellEnd"/>
            <w:r w:rsidRPr="00523414">
              <w:t xml:space="preserve">, снабженческо-сбытовых структур по переработке сельскохозяйственной продукции и части затрат, связанных с составлением бизнес-планов по развитию крестьянских (фермерских) хозяйств района.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 xml:space="preserve">создание не менее 10 новых крестьянских (фермерских) хозяйств </w:t>
            </w:r>
          </w:p>
        </w:tc>
      </w:tr>
      <w:tr w:rsidR="00374105" w:rsidRPr="00523414" w:rsidTr="009909C6">
        <w:trPr>
          <w:trHeight w:val="360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5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426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601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5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3.3.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Предоставление субсидий на погашение части затрат транспортных расходов по перевозке кормов сельскохозя</w:t>
            </w:r>
            <w:r w:rsidRPr="00523414">
              <w:lastRenderedPageBreak/>
              <w:t xml:space="preserve">йственным производителям </w:t>
            </w:r>
          </w:p>
          <w:p w:rsidR="00374105" w:rsidRPr="00523414" w:rsidRDefault="00374105" w:rsidP="009909C6">
            <w:pPr>
              <w:pStyle w:val="Table"/>
              <w:rPr>
                <w:spacing w:val="-5"/>
              </w:rPr>
            </w:pPr>
            <w:r w:rsidRPr="00523414">
              <w:t xml:space="preserve">(крестьянским (фермерским) хозяйствам, </w:t>
            </w:r>
            <w:proofErr w:type="spellStart"/>
            <w:r w:rsidRPr="00523414">
              <w:t>индивидуаль-ным</w:t>
            </w:r>
            <w:proofErr w:type="spellEnd"/>
            <w:r w:rsidRPr="00523414">
              <w:t xml:space="preserve"> пред-</w:t>
            </w:r>
            <w:proofErr w:type="spellStart"/>
            <w:r w:rsidRPr="00523414">
              <w:t>принимателям</w:t>
            </w:r>
            <w:proofErr w:type="spellEnd"/>
            <w:r w:rsidRPr="00523414">
              <w:t xml:space="preserve">).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150,0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75,0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75,0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  <w:rPr>
                <w:spacing w:val="-11"/>
              </w:rPr>
            </w:pPr>
            <w:r w:rsidRPr="00523414">
              <w:t xml:space="preserve"> увеличение производства молока на 4 % и мяса на 12,5% от уровня </w:t>
            </w:r>
            <w:r w:rsidRPr="00523414">
              <w:lastRenderedPageBreak/>
              <w:t xml:space="preserve">2010 года </w:t>
            </w:r>
          </w:p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349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5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53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</w:t>
            </w:r>
            <w:r w:rsidRPr="00523414">
              <w:lastRenderedPageBreak/>
              <w:t>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lastRenderedPageBreak/>
              <w:t>150,0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75,0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75,0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23414">
                <w:lastRenderedPageBreak/>
                <w:t xml:space="preserve">2013 </w:t>
              </w:r>
              <w:proofErr w:type="spellStart"/>
              <w:r w:rsidRPr="00523414">
                <w:t>г</w:t>
              </w:r>
            </w:smartTag>
            <w:r w:rsidRPr="00523414">
              <w:t>.г</w:t>
            </w:r>
            <w:proofErr w:type="spellEnd"/>
            <w:r w:rsidRPr="00523414">
              <w:t>.</w:t>
            </w: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52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Итого по разделу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110</w:t>
            </w:r>
            <w:r w:rsidRPr="00523414">
              <w:rPr>
                <w:lang w:val="en-US"/>
              </w:rPr>
              <w:t xml:space="preserve"> 5</w:t>
            </w:r>
            <w:r w:rsidRPr="00523414">
              <w:t>22,</w:t>
            </w:r>
            <w:r w:rsidRPr="00523414">
              <w:rPr>
                <w:lang w:val="en-US"/>
              </w:rPr>
              <w:t>1</w:t>
            </w:r>
            <w:r w:rsidRPr="00523414">
              <w:t>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58 734,6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51 787,55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110 372,</w:t>
            </w:r>
            <w:r w:rsidRPr="00523414">
              <w:rPr>
                <w:lang w:val="en-US"/>
              </w:rPr>
              <w:t>1</w:t>
            </w:r>
            <w:r w:rsidRPr="00523414">
              <w:t>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58 659,6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51 712,55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150,0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75,0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75,0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 по программе: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113 661,077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58 824,6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54 836,477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Федеральный 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Бюджет автономного округа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113 344,15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58 659,6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54 684,55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местный 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316,927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165,0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151,927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  <w:tr w:rsidR="00374105" w:rsidRPr="00523414" w:rsidTr="009909C6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Внебюджетные источники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  <w:r w:rsidRPr="00523414">
              <w:t>-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  <w:tc>
          <w:tcPr>
            <w:tcW w:w="133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4105" w:rsidRPr="00523414" w:rsidRDefault="00374105" w:rsidP="009909C6">
            <w:pPr>
              <w:pStyle w:val="Table"/>
            </w:pPr>
          </w:p>
        </w:tc>
      </w:tr>
    </w:tbl>
    <w:p w:rsidR="000372A7" w:rsidRDefault="000372A7" w:rsidP="00373087">
      <w:pPr>
        <w:pStyle w:val="ConsPlusNormal"/>
        <w:widowControl/>
        <w:ind w:firstLine="540"/>
        <w:jc w:val="both"/>
        <w:rPr>
          <w:sz w:val="24"/>
        </w:rPr>
      </w:pPr>
    </w:p>
    <w:p w:rsidR="000372A7" w:rsidRPr="000E32CD" w:rsidRDefault="000372A7" w:rsidP="00373087">
      <w:pPr>
        <w:pStyle w:val="ConsPlusNormal"/>
        <w:widowControl/>
        <w:ind w:firstLine="540"/>
        <w:jc w:val="both"/>
        <w:rPr>
          <w:sz w:val="24"/>
        </w:rPr>
      </w:pPr>
    </w:p>
    <w:p w:rsidR="00373087" w:rsidRPr="000E32CD" w:rsidRDefault="00373087" w:rsidP="00373087">
      <w:pPr>
        <w:shd w:val="clear" w:color="auto" w:fill="FFFFFF"/>
        <w:spacing w:before="324" w:line="317" w:lineRule="exact"/>
        <w:rPr>
          <w:rFonts w:cs="Arial"/>
          <w:color w:val="000000"/>
          <w:spacing w:val="-3"/>
          <w:szCs w:val="28"/>
        </w:rPr>
        <w:sectPr w:rsidR="00373087" w:rsidRPr="000E32CD" w:rsidSect="006337DE">
          <w:footerReference w:type="even" r:id="rId41"/>
          <w:pgSz w:w="11909" w:h="16834" w:code="9"/>
          <w:pgMar w:top="567" w:right="1134" w:bottom="567" w:left="1418" w:header="720" w:footer="720" w:gutter="0"/>
          <w:cols w:space="60"/>
          <w:noEndnote/>
        </w:sectPr>
      </w:pPr>
    </w:p>
    <w:p w:rsidR="000372A7" w:rsidRPr="00394E49" w:rsidRDefault="00394E49" w:rsidP="00394E49">
      <w:r>
        <w:lastRenderedPageBreak/>
        <w:t xml:space="preserve">(таблица 3 изложена в редакции постановления Администрации </w:t>
      </w:r>
      <w:hyperlink r:id="rId42" w:tgtFrame="ChangingDocument" w:tooltip="О внесении изменений в постановление администрации Березовского района от 10.01.2012 №5 " w:history="1">
        <w:r w:rsidRPr="00BC4234">
          <w:rPr>
            <w:rStyle w:val="a8"/>
          </w:rPr>
          <w:t>от 29.12.2012 № 1831</w:t>
        </w:r>
      </w:hyperlink>
      <w:r>
        <w:t>)</w:t>
      </w:r>
    </w:p>
    <w:p w:rsidR="00394E49" w:rsidRPr="000372A7" w:rsidRDefault="00394E49" w:rsidP="000372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372A7" w:rsidRPr="000372A7" w:rsidRDefault="000372A7" w:rsidP="000372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73087" w:rsidRPr="000372A7" w:rsidRDefault="00373087" w:rsidP="000372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372A7">
        <w:rPr>
          <w:rFonts w:cs="Arial"/>
          <w:b/>
          <w:bCs/>
          <w:kern w:val="28"/>
          <w:sz w:val="32"/>
          <w:szCs w:val="32"/>
        </w:rPr>
        <w:t>Таблица 3</w:t>
      </w:r>
    </w:p>
    <w:p w:rsidR="000372A7" w:rsidRPr="000372A7" w:rsidRDefault="000372A7" w:rsidP="000372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73087" w:rsidRPr="000372A7" w:rsidRDefault="00373087" w:rsidP="000372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94E49" w:rsidRPr="00660B12" w:rsidRDefault="00394E49" w:rsidP="00394E49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660B12">
        <w:rPr>
          <w:b/>
          <w:bCs/>
          <w:iCs/>
          <w:sz w:val="30"/>
          <w:szCs w:val="28"/>
        </w:rPr>
        <w:t>Ставки субсидий на государственную поддержку</w:t>
      </w:r>
    </w:p>
    <w:p w:rsidR="00394E49" w:rsidRDefault="00394E49" w:rsidP="00394E49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660B12">
        <w:rPr>
          <w:b/>
          <w:bCs/>
          <w:iCs/>
          <w:sz w:val="30"/>
          <w:szCs w:val="28"/>
        </w:rPr>
        <w:t>сельского хозяйства и рыбной отрасли в 2012 - 2013 годах</w:t>
      </w:r>
    </w:p>
    <w:p w:rsidR="00373087" w:rsidRDefault="00373087" w:rsidP="000372A7">
      <w:pPr>
        <w:ind w:left="567" w:firstLine="0"/>
      </w:pPr>
    </w:p>
    <w:p w:rsidR="000372A7" w:rsidRPr="000372A7" w:rsidRDefault="000372A7" w:rsidP="000372A7">
      <w:pPr>
        <w:ind w:left="567" w:firstLine="0"/>
      </w:pPr>
    </w:p>
    <w:tbl>
      <w:tblPr>
        <w:tblW w:w="954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5580"/>
        <w:gridCol w:w="1620"/>
        <w:gridCol w:w="1440"/>
      </w:tblGrid>
      <w:tr w:rsidR="00394E49" w:rsidRPr="00000864" w:rsidTr="00F26DB1">
        <w:trPr>
          <w:cantSplit/>
          <w:trHeight w:val="60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0"/>
            </w:pPr>
            <w:r w:rsidRPr="00000864">
              <w:t xml:space="preserve">N п/п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0"/>
            </w:pPr>
            <w:r w:rsidRPr="00000864">
              <w:t xml:space="preserve">Наименование субсидии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0"/>
            </w:pPr>
            <w:r w:rsidRPr="00000864">
              <w:t>На 1</w:t>
            </w:r>
            <w:r>
              <w:t xml:space="preserve"> </w:t>
            </w:r>
            <w:r w:rsidRPr="00000864">
              <w:t>единицу</w:t>
            </w:r>
            <w:r>
              <w:t xml:space="preserve"> </w:t>
            </w:r>
            <w:r w:rsidRPr="00000864">
              <w:t xml:space="preserve">измерения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0"/>
            </w:pPr>
            <w:r w:rsidRPr="00000864">
              <w:t>Ставки</w:t>
            </w:r>
            <w:r>
              <w:t xml:space="preserve"> </w:t>
            </w:r>
            <w:r w:rsidRPr="00000864">
              <w:t>субсидий в</w:t>
            </w:r>
            <w:r>
              <w:t xml:space="preserve"> </w:t>
            </w:r>
            <w:r w:rsidRPr="00000864">
              <w:t>год/квартал,</w:t>
            </w:r>
            <w:r>
              <w:t xml:space="preserve"> </w:t>
            </w:r>
            <w:r w:rsidRPr="00000864">
              <w:t xml:space="preserve">рублей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Животноводство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Молоко и молокопродукты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</w:tr>
      <w:tr w:rsidR="00394E49" w:rsidRPr="00000864" w:rsidTr="00F26DB1">
        <w:trPr>
          <w:cantSplit/>
          <w:trHeight w:val="48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Молоко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 в</w:t>
            </w:r>
            <w:r>
              <w:t xml:space="preserve"> </w:t>
            </w:r>
            <w:r w:rsidRPr="00000864">
              <w:t>натуральном</w:t>
            </w:r>
            <w:r>
              <w:t xml:space="preserve"> </w:t>
            </w:r>
            <w:r w:rsidRPr="00000864">
              <w:t>весе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12000 </w:t>
            </w:r>
          </w:p>
        </w:tc>
      </w:tr>
      <w:tr w:rsidR="00394E49" w:rsidRPr="00000864" w:rsidTr="00F26DB1">
        <w:trPr>
          <w:cantSplit/>
          <w:trHeight w:val="48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1.2.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Молоко и молокопродукты (в переработанном</w:t>
            </w:r>
            <w:r>
              <w:t xml:space="preserve"> </w:t>
            </w:r>
            <w:r w:rsidRPr="00000864">
              <w:t xml:space="preserve">виде)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 в</w:t>
            </w:r>
            <w:r>
              <w:t xml:space="preserve"> </w:t>
            </w:r>
            <w:r w:rsidRPr="00000864">
              <w:t>натуральном</w:t>
            </w:r>
            <w:r>
              <w:t xml:space="preserve"> </w:t>
            </w:r>
            <w:r w:rsidRPr="00000864">
              <w:t>весе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16000 </w:t>
            </w:r>
          </w:p>
        </w:tc>
      </w:tr>
      <w:tr w:rsidR="00394E49" w:rsidRPr="00000864" w:rsidTr="00F26DB1">
        <w:trPr>
          <w:cantSplit/>
          <w:trHeight w:val="48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1.3.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Молоко (получателям, заявившимся в</w:t>
            </w:r>
            <w:r>
              <w:t xml:space="preserve"> </w:t>
            </w:r>
            <w:r w:rsidRPr="00000864">
              <w:t>текущем финансовом году)</w:t>
            </w:r>
            <w: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 в</w:t>
            </w:r>
            <w:r>
              <w:t xml:space="preserve"> </w:t>
            </w:r>
            <w:r w:rsidRPr="00000864">
              <w:t>натуральном</w:t>
            </w:r>
            <w:r>
              <w:t xml:space="preserve"> </w:t>
            </w:r>
            <w:r w:rsidRPr="00000864">
              <w:t>весе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10000 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Мясо крупного и мелкого рогатого скота,</w:t>
            </w:r>
            <w:r>
              <w:t xml:space="preserve"> </w:t>
            </w:r>
            <w:r w:rsidRPr="00000864">
              <w:t xml:space="preserve">лошадей, свиней, птицы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Мясо крупного и мелкого рогатого скота,</w:t>
            </w:r>
            <w:r>
              <w:t xml:space="preserve"> </w:t>
            </w:r>
            <w:r w:rsidRPr="00000864">
              <w:t xml:space="preserve">лошадей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 живой</w:t>
            </w:r>
            <w:r>
              <w:t xml:space="preserve"> </w:t>
            </w:r>
            <w:r w:rsidRPr="00000864">
              <w:t>массы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40000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Мясо свиней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 живой</w:t>
            </w:r>
            <w:r>
              <w:t xml:space="preserve"> </w:t>
            </w:r>
            <w:r w:rsidRPr="00000864">
              <w:t>массы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60000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2.3.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Мясо птицы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 живой</w:t>
            </w:r>
            <w:r>
              <w:t xml:space="preserve"> </w:t>
            </w:r>
            <w:r w:rsidRPr="00000864">
              <w:t>массы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39305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2.4.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Мясо кроликов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 живой</w:t>
            </w:r>
            <w:r>
              <w:t xml:space="preserve"> </w:t>
            </w:r>
            <w:r w:rsidRPr="00000864">
              <w:t>массы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24000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3.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Яйцо птицы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3.1.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Куриное яйцо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тысяча штук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1800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3.2.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Перепелиное яйцо</w:t>
            </w:r>
            <w: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тысяча штук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450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Растениеводство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Огурцы</w:t>
            </w:r>
            <w: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1.1.1.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Огурцы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</w:t>
            </w:r>
            <w:smartTag w:uri="urn:schemas-microsoft-com:office:smarttags" w:element="metricconverter">
              <w:smartTagPr>
                <w:attr w:name="ProductID" w:val="33 кг"/>
              </w:smartTagPr>
              <w:r w:rsidRPr="00000864">
                <w:t>33 кг</w:t>
              </w:r>
            </w:smartTag>
            <w:r w:rsidRPr="00000864">
              <w:t xml:space="preserve"> и выше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27000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1.1.2.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Огурцы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22 до </w:t>
            </w:r>
            <w:smartTag w:uri="urn:schemas-microsoft-com:office:smarttags" w:element="metricconverter">
              <w:smartTagPr>
                <w:attr w:name="ProductID" w:val="33 кг"/>
              </w:smartTagPr>
              <w:r w:rsidRPr="00000864">
                <w:t>33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24000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1.1.3.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Огурцы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до </w:t>
            </w:r>
            <w:smartTag w:uri="urn:schemas-microsoft-com:office:smarttags" w:element="metricconverter">
              <w:smartTagPr>
                <w:attr w:name="ProductID" w:val="22 кг"/>
              </w:smartTagPr>
              <w:r w:rsidRPr="00000864">
                <w:t>22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19000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1.2.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Помидоры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1.2.1.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Помидоры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</w:t>
            </w:r>
            <w:smartTag w:uri="urn:schemas-microsoft-com:office:smarttags" w:element="metricconverter">
              <w:smartTagPr>
                <w:attr w:name="ProductID" w:val="30 кг"/>
              </w:smartTagPr>
              <w:r w:rsidRPr="00000864">
                <w:t>30 кг</w:t>
              </w:r>
            </w:smartTag>
            <w:r w:rsidRPr="00000864">
              <w:t xml:space="preserve"> и выше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27000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1.2.2.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Помидоры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22 до </w:t>
            </w:r>
            <w:smartTag w:uri="urn:schemas-microsoft-com:office:smarttags" w:element="metricconverter">
              <w:smartTagPr>
                <w:attr w:name="ProductID" w:val="30 кг"/>
              </w:smartTagPr>
              <w:r w:rsidRPr="00000864">
                <w:t>30 кг</w:t>
              </w:r>
            </w:smartTag>
            <w:r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24000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1.2.3.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Помидоры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до </w:t>
            </w:r>
            <w:smartTag w:uri="urn:schemas-microsoft-com:office:smarttags" w:element="metricconverter">
              <w:smartTagPr>
                <w:attr w:name="ProductID" w:val="22 кг"/>
              </w:smartTagPr>
              <w:r w:rsidRPr="00000864">
                <w:t>22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19000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1.3.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Зеленые культуры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lastRenderedPageBreak/>
              <w:t>1.3.1.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Зелёные культуры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</w:t>
            </w:r>
            <w:smartTag w:uri="urn:schemas-microsoft-com:office:smarttags" w:element="metricconverter">
              <w:smartTagPr>
                <w:attr w:name="ProductID" w:val="50 кг"/>
              </w:smartTagPr>
              <w:r w:rsidRPr="00000864">
                <w:t>50 кг</w:t>
              </w:r>
            </w:smartTag>
            <w:r w:rsidRPr="00000864">
              <w:t xml:space="preserve"> и выше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16000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1.3.2.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Зелёные культуры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42 до </w:t>
            </w:r>
            <w:smartTag w:uri="urn:schemas-microsoft-com:office:smarttags" w:element="metricconverter">
              <w:smartTagPr>
                <w:attr w:name="ProductID" w:val="50 кг"/>
              </w:smartTagPr>
              <w:r w:rsidRPr="00000864">
                <w:t>50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14000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1.3.3.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Зелёные культуры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до </w:t>
            </w:r>
            <w:smartTag w:uri="urn:schemas-microsoft-com:office:smarttags" w:element="metricconverter">
              <w:smartTagPr>
                <w:attr w:name="ProductID" w:val="42 кг"/>
              </w:smartTagPr>
              <w:r w:rsidRPr="00000864">
                <w:t>42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9000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Овощи открытого грунта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Капуста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5000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Картофель</w:t>
            </w:r>
            <w: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2500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Рыбная отрасль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Рыба-сырец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8000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Рыба мороженая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8000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3.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Рыба-филе, разделанная рыба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12000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4.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Рыба соленая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8000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5.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Рыба копченая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10000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6.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Рыба сушено-вяленая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15000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7.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Кулинария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9000 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8.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Рыбные консервы в жестяной банке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тысяча</w:t>
            </w:r>
            <w:r>
              <w:t xml:space="preserve"> </w:t>
            </w:r>
            <w:r w:rsidRPr="00000864">
              <w:t>единиц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9000 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Строка 9 вступает в силу с 1 января 2013 года (пункт 2 постановления Правительства ХМАО-Югры от 10.08.2012 № 285-п) 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9.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Рыба искусственно выращенная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73400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Содержание маточного поголовья животных ЛПХ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Маточное поголовье крупного рогатого</w:t>
            </w:r>
            <w:r>
              <w:t xml:space="preserve"> </w:t>
            </w:r>
            <w:r w:rsidRPr="00000864">
              <w:t xml:space="preserve">скота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10000 </w:t>
            </w:r>
          </w:p>
        </w:tc>
      </w:tr>
      <w:tr w:rsidR="00394E49" w:rsidRPr="00000864" w:rsidTr="00F26DB1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1.1.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Закупка кормов для содержания маточного поголовья крупного рогатого скота </w:t>
            </w:r>
          </w:p>
          <w:p w:rsidR="00394E49" w:rsidRPr="00000864" w:rsidRDefault="00394E49" w:rsidP="00F26DB1">
            <w:pPr>
              <w:pStyle w:val="Table"/>
            </w:pPr>
            <w:r w:rsidRPr="00000864">
              <w:t>(за счёт средств федерального бюджета)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1046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Маточное поголовье лошадей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3000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3.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Маточное поголовье свиней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5000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4.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Маточное поголовье оленей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600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5.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Маточное поголовье коз (овец)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700 </w:t>
            </w:r>
          </w:p>
        </w:tc>
      </w:tr>
      <w:tr w:rsidR="00394E49" w:rsidRPr="00000864" w:rsidTr="00F26DB1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6.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Маточное поголовье кроликов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E49" w:rsidRPr="00000864" w:rsidRDefault="00394E49" w:rsidP="00F26DB1">
            <w:pPr>
              <w:pStyle w:val="Table"/>
            </w:pPr>
            <w:r w:rsidRPr="00000864">
              <w:t xml:space="preserve">200 </w:t>
            </w:r>
          </w:p>
        </w:tc>
      </w:tr>
    </w:tbl>
    <w:p w:rsidR="00373087" w:rsidRPr="000372A7" w:rsidRDefault="00373087" w:rsidP="000372A7">
      <w:pPr>
        <w:ind w:left="567" w:firstLine="0"/>
      </w:pPr>
    </w:p>
    <w:p w:rsidR="00B83B44" w:rsidRPr="000372A7" w:rsidRDefault="00B83B44" w:rsidP="000372A7">
      <w:pPr>
        <w:ind w:left="567" w:firstLine="0"/>
      </w:pPr>
    </w:p>
    <w:p w:rsidR="000E32CD" w:rsidRPr="000372A7" w:rsidRDefault="000E32CD" w:rsidP="000372A7">
      <w:pPr>
        <w:ind w:left="567" w:firstLine="0"/>
      </w:pPr>
    </w:p>
    <w:sectPr w:rsidR="000E32CD" w:rsidRPr="000372A7" w:rsidSect="006337DE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879" w:rsidRDefault="00CA3879">
      <w:r>
        <w:separator/>
      </w:r>
    </w:p>
  </w:endnote>
  <w:endnote w:type="continuationSeparator" w:id="0">
    <w:p w:rsidR="00CA3879" w:rsidRDefault="00CA3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2CD" w:rsidRDefault="000E32CD">
    <w:pPr>
      <w:pStyle w:val="af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0E32CD" w:rsidRDefault="000E32CD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879" w:rsidRDefault="00CA3879">
      <w:r>
        <w:separator/>
      </w:r>
    </w:p>
  </w:footnote>
  <w:footnote w:type="continuationSeparator" w:id="0">
    <w:p w:rsidR="00CA3879" w:rsidRDefault="00CA3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3021F6D"/>
    <w:multiLevelType w:val="singleLevel"/>
    <w:tmpl w:val="995850D8"/>
    <w:lvl w:ilvl="0">
      <w:start w:val="10"/>
      <w:numFmt w:val="decimal"/>
      <w:lvlText w:val="%1)"/>
      <w:legacy w:legacy="1" w:legacySpace="0" w:legacyIndent="42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4B656E"/>
    <w:multiLevelType w:val="hybridMultilevel"/>
    <w:tmpl w:val="F5DEEF9C"/>
    <w:lvl w:ilvl="0" w:tplc="A9E44088">
      <w:start w:val="140"/>
      <w:numFmt w:val="decimal"/>
      <w:lvlText w:val="%1"/>
      <w:lvlJc w:val="left"/>
      <w:pPr>
        <w:tabs>
          <w:tab w:val="num" w:pos="1297"/>
        </w:tabs>
        <w:ind w:left="129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2"/>
        </w:tabs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2"/>
        </w:tabs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2"/>
        </w:tabs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2"/>
        </w:tabs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2"/>
        </w:tabs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2"/>
        </w:tabs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2"/>
        </w:tabs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2"/>
        </w:tabs>
        <w:ind w:left="7012" w:hanging="180"/>
      </w:pPr>
    </w:lvl>
  </w:abstractNum>
  <w:abstractNum w:abstractNumId="4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C4F46B0"/>
    <w:multiLevelType w:val="hybridMultilevel"/>
    <w:tmpl w:val="955EBFCC"/>
    <w:lvl w:ilvl="0" w:tplc="CEB21636">
      <w:start w:val="13"/>
      <w:numFmt w:val="decimal"/>
      <w:lvlText w:val="%1)"/>
      <w:lvlJc w:val="left"/>
      <w:pPr>
        <w:tabs>
          <w:tab w:val="num" w:pos="1199"/>
        </w:tabs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</w:lvl>
  </w:abstractNum>
  <w:abstractNum w:abstractNumId="6">
    <w:nsid w:val="1EDC0F3E"/>
    <w:multiLevelType w:val="singleLevel"/>
    <w:tmpl w:val="E21287F8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11845C1"/>
    <w:multiLevelType w:val="hybridMultilevel"/>
    <w:tmpl w:val="66342E7C"/>
    <w:lvl w:ilvl="0" w:tplc="0D70FEE0">
      <w:start w:val="10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9">
    <w:nsid w:val="27C31538"/>
    <w:multiLevelType w:val="hybridMultilevel"/>
    <w:tmpl w:val="CCEE6DA2"/>
    <w:lvl w:ilvl="0" w:tplc="792C313A">
      <w:start w:val="8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A2058BB"/>
    <w:multiLevelType w:val="singleLevel"/>
    <w:tmpl w:val="8206AC02"/>
    <w:lvl w:ilvl="0">
      <w:start w:val="6"/>
      <w:numFmt w:val="decimal"/>
      <w:lvlText w:val="%1)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2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4491BD7"/>
    <w:multiLevelType w:val="hybridMultilevel"/>
    <w:tmpl w:val="D4CC4966"/>
    <w:lvl w:ilvl="0" w:tplc="80D012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15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BB6714A"/>
    <w:multiLevelType w:val="singleLevel"/>
    <w:tmpl w:val="E0D4E4FE"/>
    <w:lvl w:ilvl="0">
      <w:start w:val="1"/>
      <w:numFmt w:val="decimal"/>
      <w:lvlText w:val="%1)"/>
      <w:legacy w:legacy="1" w:legacySpace="0" w:legacyIndent="2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FB64CD1"/>
    <w:multiLevelType w:val="singleLevel"/>
    <w:tmpl w:val="4E36C9F0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53EF40F6"/>
    <w:multiLevelType w:val="singleLevel"/>
    <w:tmpl w:val="AC721C38"/>
    <w:lvl w:ilvl="0">
      <w:start w:val="1"/>
      <w:numFmt w:val="decimal"/>
      <w:lvlText w:val="%1)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58C2F1B"/>
    <w:multiLevelType w:val="singleLevel"/>
    <w:tmpl w:val="AB5C7A02"/>
    <w:lvl w:ilvl="0">
      <w:start w:val="3"/>
      <w:numFmt w:val="decimal"/>
      <w:lvlText w:val="%1)"/>
      <w:legacy w:legacy="1" w:legacySpace="0" w:legacyIndent="2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23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6F846384"/>
    <w:multiLevelType w:val="hybridMultilevel"/>
    <w:tmpl w:val="28525260"/>
    <w:lvl w:ilvl="0" w:tplc="384C0FD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6FE751DB"/>
    <w:multiLevelType w:val="hybridMultilevel"/>
    <w:tmpl w:val="9DC62686"/>
    <w:lvl w:ilvl="0" w:tplc="42DED3AA">
      <w:start w:val="11"/>
      <w:numFmt w:val="decimal"/>
      <w:lvlText w:val="%1)"/>
      <w:lvlJc w:val="left"/>
      <w:pPr>
        <w:tabs>
          <w:tab w:val="num" w:pos="1199"/>
        </w:tabs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</w:lvl>
  </w:abstractNum>
  <w:abstractNum w:abstractNumId="26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BD6D4D"/>
    <w:multiLevelType w:val="singleLevel"/>
    <w:tmpl w:val="CE1EEECA"/>
    <w:lvl w:ilvl="0">
      <w:start w:val="1"/>
      <w:numFmt w:val="decimal"/>
      <w:lvlText w:val="%1)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F3E4C2E"/>
    <w:multiLevelType w:val="singleLevel"/>
    <w:tmpl w:val="8B3A90B6"/>
    <w:lvl w:ilvl="0">
      <w:start w:val="13"/>
      <w:numFmt w:val="decimal"/>
      <w:lvlText w:val="%1)"/>
      <w:legacy w:legacy="1" w:legacySpace="0" w:legacyIndent="4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23"/>
  </w:num>
  <w:num w:numId="3">
    <w:abstractNumId w:val="14"/>
  </w:num>
  <w:num w:numId="4">
    <w:abstractNumId w:val="17"/>
  </w:num>
  <w:num w:numId="5">
    <w:abstractNumId w:val="2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4"/>
  </w:num>
  <w:num w:numId="9">
    <w:abstractNumId w:val="21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1"/>
  </w:num>
  <w:num w:numId="13">
    <w:abstractNumId w:val="8"/>
  </w:num>
  <w:num w:numId="14">
    <w:abstractNumId w:val="12"/>
  </w:num>
  <w:num w:numId="15">
    <w:abstractNumId w:val="19"/>
  </w:num>
  <w:num w:numId="16">
    <w:abstractNumId w:val="27"/>
    <w:lvlOverride w:ilvl="0">
      <w:startOverride w:val="1"/>
    </w:lvlOverride>
  </w:num>
  <w:num w:numId="17">
    <w:abstractNumId w:val="10"/>
    <w:lvlOverride w:ilvl="0">
      <w:startOverride w:val="6"/>
    </w:lvlOverride>
  </w:num>
  <w:num w:numId="18">
    <w:abstractNumId w:val="20"/>
    <w:lvlOverride w:ilvl="0">
      <w:startOverride w:val="3"/>
    </w:lvlOverride>
  </w:num>
  <w:num w:numId="19">
    <w:abstractNumId w:val="1"/>
    <w:lvlOverride w:ilvl="0">
      <w:startOverride w:val="10"/>
    </w:lvlOverride>
  </w:num>
  <w:num w:numId="20">
    <w:abstractNumId w:val="28"/>
    <w:lvlOverride w:ilvl="0">
      <w:startOverride w:val="13"/>
    </w:lvlOverride>
  </w:num>
  <w:num w:numId="21">
    <w:abstractNumId w:val="6"/>
    <w:lvlOverride w:ilvl="0">
      <w:startOverride w:val="1"/>
    </w:lvlOverride>
  </w:num>
  <w:num w:numId="22">
    <w:abstractNumId w:val="18"/>
    <w:lvlOverride w:ilvl="0">
      <w:startOverride w:val="1"/>
    </w:lvlOverride>
  </w:num>
  <w:num w:numId="23">
    <w:abstractNumId w:val="16"/>
    <w:lvlOverride w:ilvl="0">
      <w:startOverride w:val="1"/>
    </w:lvlOverride>
  </w:num>
  <w:num w:numId="24">
    <w:abstractNumId w:val="16"/>
    <w:lvlOverride w:ilvl="0">
      <w:lvl w:ilvl="0">
        <w:start w:val="1"/>
        <w:numFmt w:val="decimal"/>
        <w:lvlText w:val="%1)"/>
        <w:legacy w:legacy="1" w:legacySpace="0" w:legacyIndent="2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9"/>
  </w:num>
  <w:num w:numId="26">
    <w:abstractNumId w:val="3"/>
  </w:num>
  <w:num w:numId="27">
    <w:abstractNumId w:val="25"/>
  </w:num>
  <w:num w:numId="28">
    <w:abstractNumId w:val="5"/>
  </w:num>
  <w:num w:numId="29">
    <w:abstractNumId w:val="7"/>
  </w:num>
  <w:num w:numId="30">
    <w:abstractNumId w:val="13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9C"/>
    <w:rsid w:val="00006415"/>
    <w:rsid w:val="00023EF4"/>
    <w:rsid w:val="000372A7"/>
    <w:rsid w:val="00040BDB"/>
    <w:rsid w:val="00041CFE"/>
    <w:rsid w:val="00045B13"/>
    <w:rsid w:val="00064776"/>
    <w:rsid w:val="00085E4B"/>
    <w:rsid w:val="00085F3E"/>
    <w:rsid w:val="0009687E"/>
    <w:rsid w:val="000C3A9D"/>
    <w:rsid w:val="000E32CD"/>
    <w:rsid w:val="000E5CDA"/>
    <w:rsid w:val="00120070"/>
    <w:rsid w:val="001226D5"/>
    <w:rsid w:val="001242EC"/>
    <w:rsid w:val="00131E84"/>
    <w:rsid w:val="001565CF"/>
    <w:rsid w:val="001764B8"/>
    <w:rsid w:val="0018608A"/>
    <w:rsid w:val="001A0BB3"/>
    <w:rsid w:val="001A14BA"/>
    <w:rsid w:val="001B1FD1"/>
    <w:rsid w:val="001C2469"/>
    <w:rsid w:val="001D2F47"/>
    <w:rsid w:val="001E6BFC"/>
    <w:rsid w:val="001F308E"/>
    <w:rsid w:val="001F327F"/>
    <w:rsid w:val="00245FF1"/>
    <w:rsid w:val="00253996"/>
    <w:rsid w:val="00264BE9"/>
    <w:rsid w:val="002712DA"/>
    <w:rsid w:val="00287D67"/>
    <w:rsid w:val="0029375B"/>
    <w:rsid w:val="002B06AC"/>
    <w:rsid w:val="002B486C"/>
    <w:rsid w:val="002B71A8"/>
    <w:rsid w:val="002C0559"/>
    <w:rsid w:val="002C7001"/>
    <w:rsid w:val="00302B60"/>
    <w:rsid w:val="00327CF4"/>
    <w:rsid w:val="00330DD0"/>
    <w:rsid w:val="003401E3"/>
    <w:rsid w:val="00366B22"/>
    <w:rsid w:val="00373087"/>
    <w:rsid w:val="00373E4C"/>
    <w:rsid w:val="00374105"/>
    <w:rsid w:val="00374E5F"/>
    <w:rsid w:val="00376389"/>
    <w:rsid w:val="00394E49"/>
    <w:rsid w:val="003B5E18"/>
    <w:rsid w:val="003C27B1"/>
    <w:rsid w:val="003E0C08"/>
    <w:rsid w:val="003E690B"/>
    <w:rsid w:val="003E7576"/>
    <w:rsid w:val="003F168D"/>
    <w:rsid w:val="003F3842"/>
    <w:rsid w:val="0040208F"/>
    <w:rsid w:val="004032FA"/>
    <w:rsid w:val="00425673"/>
    <w:rsid w:val="004327CB"/>
    <w:rsid w:val="00433F8D"/>
    <w:rsid w:val="00461B1A"/>
    <w:rsid w:val="00472AED"/>
    <w:rsid w:val="004A154A"/>
    <w:rsid w:val="004A297D"/>
    <w:rsid w:val="004E0EC6"/>
    <w:rsid w:val="004F1D98"/>
    <w:rsid w:val="004F2F9C"/>
    <w:rsid w:val="005123AD"/>
    <w:rsid w:val="00534A4B"/>
    <w:rsid w:val="0055509E"/>
    <w:rsid w:val="00560908"/>
    <w:rsid w:val="00574554"/>
    <w:rsid w:val="005864E5"/>
    <w:rsid w:val="005966E0"/>
    <w:rsid w:val="005A5C7E"/>
    <w:rsid w:val="005B5B18"/>
    <w:rsid w:val="005C1FA6"/>
    <w:rsid w:val="005E2271"/>
    <w:rsid w:val="005F1BE2"/>
    <w:rsid w:val="00620E6A"/>
    <w:rsid w:val="00632D97"/>
    <w:rsid w:val="00633272"/>
    <w:rsid w:val="006337DE"/>
    <w:rsid w:val="006A61DB"/>
    <w:rsid w:val="006B632C"/>
    <w:rsid w:val="006D5342"/>
    <w:rsid w:val="006E060B"/>
    <w:rsid w:val="006F52AC"/>
    <w:rsid w:val="00716E1F"/>
    <w:rsid w:val="00723278"/>
    <w:rsid w:val="007267A7"/>
    <w:rsid w:val="00731BCC"/>
    <w:rsid w:val="007426DC"/>
    <w:rsid w:val="00744E7A"/>
    <w:rsid w:val="0076344D"/>
    <w:rsid w:val="00771A07"/>
    <w:rsid w:val="00793869"/>
    <w:rsid w:val="007B63B3"/>
    <w:rsid w:val="007C57F8"/>
    <w:rsid w:val="007D47B9"/>
    <w:rsid w:val="007E767E"/>
    <w:rsid w:val="007F3FDE"/>
    <w:rsid w:val="00805EDF"/>
    <w:rsid w:val="00811A99"/>
    <w:rsid w:val="00812210"/>
    <w:rsid w:val="0081612F"/>
    <w:rsid w:val="008354A6"/>
    <w:rsid w:val="00845E24"/>
    <w:rsid w:val="008462AB"/>
    <w:rsid w:val="00846C58"/>
    <w:rsid w:val="008556F8"/>
    <w:rsid w:val="00891C33"/>
    <w:rsid w:val="008A638B"/>
    <w:rsid w:val="008B62E7"/>
    <w:rsid w:val="008C1484"/>
    <w:rsid w:val="008C6A84"/>
    <w:rsid w:val="008C711C"/>
    <w:rsid w:val="008D172B"/>
    <w:rsid w:val="008E35EA"/>
    <w:rsid w:val="008F301C"/>
    <w:rsid w:val="00900C51"/>
    <w:rsid w:val="00906CFC"/>
    <w:rsid w:val="00927B5D"/>
    <w:rsid w:val="00967C04"/>
    <w:rsid w:val="00973309"/>
    <w:rsid w:val="00974878"/>
    <w:rsid w:val="00980484"/>
    <w:rsid w:val="00984F45"/>
    <w:rsid w:val="00994BF9"/>
    <w:rsid w:val="009B6932"/>
    <w:rsid w:val="009C354D"/>
    <w:rsid w:val="00A04F94"/>
    <w:rsid w:val="00A1015B"/>
    <w:rsid w:val="00A10BED"/>
    <w:rsid w:val="00A35496"/>
    <w:rsid w:val="00A5721C"/>
    <w:rsid w:val="00A70188"/>
    <w:rsid w:val="00A7048F"/>
    <w:rsid w:val="00A77805"/>
    <w:rsid w:val="00AA528E"/>
    <w:rsid w:val="00AC579D"/>
    <w:rsid w:val="00AC77EA"/>
    <w:rsid w:val="00AD375C"/>
    <w:rsid w:val="00B149BB"/>
    <w:rsid w:val="00B164D1"/>
    <w:rsid w:val="00B1660C"/>
    <w:rsid w:val="00B34710"/>
    <w:rsid w:val="00B366B4"/>
    <w:rsid w:val="00B37EA3"/>
    <w:rsid w:val="00B46818"/>
    <w:rsid w:val="00B83B44"/>
    <w:rsid w:val="00BB59A9"/>
    <w:rsid w:val="00BC4234"/>
    <w:rsid w:val="00BD4D94"/>
    <w:rsid w:val="00BD6A3B"/>
    <w:rsid w:val="00BD6A61"/>
    <w:rsid w:val="00BF5337"/>
    <w:rsid w:val="00BF73DF"/>
    <w:rsid w:val="00C0656F"/>
    <w:rsid w:val="00C35230"/>
    <w:rsid w:val="00C45CCD"/>
    <w:rsid w:val="00C675D5"/>
    <w:rsid w:val="00C7362D"/>
    <w:rsid w:val="00C83BCF"/>
    <w:rsid w:val="00CA3879"/>
    <w:rsid w:val="00CC2A6E"/>
    <w:rsid w:val="00CC6645"/>
    <w:rsid w:val="00D107E6"/>
    <w:rsid w:val="00D1770C"/>
    <w:rsid w:val="00D22D69"/>
    <w:rsid w:val="00D34A18"/>
    <w:rsid w:val="00D44E75"/>
    <w:rsid w:val="00D86AB0"/>
    <w:rsid w:val="00DA05F7"/>
    <w:rsid w:val="00DA1128"/>
    <w:rsid w:val="00DC70C0"/>
    <w:rsid w:val="00DC79A2"/>
    <w:rsid w:val="00DF06A8"/>
    <w:rsid w:val="00DF2B95"/>
    <w:rsid w:val="00DF47DF"/>
    <w:rsid w:val="00E0490E"/>
    <w:rsid w:val="00E16C7C"/>
    <w:rsid w:val="00E26E2D"/>
    <w:rsid w:val="00E513EE"/>
    <w:rsid w:val="00E6241C"/>
    <w:rsid w:val="00E72EF5"/>
    <w:rsid w:val="00E83137"/>
    <w:rsid w:val="00E84815"/>
    <w:rsid w:val="00E8484D"/>
    <w:rsid w:val="00EA112E"/>
    <w:rsid w:val="00EA5A0F"/>
    <w:rsid w:val="00EB1BD6"/>
    <w:rsid w:val="00EB765D"/>
    <w:rsid w:val="00EC0CF4"/>
    <w:rsid w:val="00EC0DEC"/>
    <w:rsid w:val="00EC6CE2"/>
    <w:rsid w:val="00ED0B6B"/>
    <w:rsid w:val="00EE791F"/>
    <w:rsid w:val="00EF4828"/>
    <w:rsid w:val="00F04424"/>
    <w:rsid w:val="00F16703"/>
    <w:rsid w:val="00F26DB1"/>
    <w:rsid w:val="00F3210C"/>
    <w:rsid w:val="00F33DE6"/>
    <w:rsid w:val="00F3559C"/>
    <w:rsid w:val="00F36AEA"/>
    <w:rsid w:val="00F9621E"/>
    <w:rsid w:val="00F9773F"/>
    <w:rsid w:val="00FA55CD"/>
    <w:rsid w:val="00FB1331"/>
    <w:rsid w:val="00FC653E"/>
    <w:rsid w:val="00FD0833"/>
    <w:rsid w:val="00FD6A46"/>
    <w:rsid w:val="00FF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A387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A387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CA387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A387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CA3879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rsid w:val="00373087"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right"/>
      <w:outlineLvl w:val="4"/>
    </w:pPr>
    <w:rPr>
      <w:color w:val="000000"/>
      <w:spacing w:val="6"/>
      <w:szCs w:val="26"/>
    </w:rPr>
  </w:style>
  <w:style w:type="paragraph" w:styleId="6">
    <w:name w:val="heading 6"/>
    <w:basedOn w:val="a"/>
    <w:next w:val="a"/>
    <w:qFormat/>
    <w:rsid w:val="00373087"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outlineLvl w:val="5"/>
    </w:pPr>
    <w:rPr>
      <w:color w:val="000000"/>
      <w:spacing w:val="6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8556F8"/>
    <w:rPr>
      <w:rFonts w:ascii="Arial" w:hAnsi="Arial" w:cs="Arial"/>
      <w:b/>
      <w:bCs/>
      <w:kern w:val="32"/>
      <w:sz w:val="32"/>
      <w:szCs w:val="32"/>
    </w:rPr>
  </w:style>
  <w:style w:type="paragraph" w:customStyle="1" w:styleId="a3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30">
    <w:name w:val="Заголовок 3 Знак"/>
    <w:aliases w:val="!Главы документа Знак"/>
    <w:link w:val="3"/>
    <w:locked/>
    <w:rsid w:val="008354A6"/>
    <w:rPr>
      <w:rFonts w:ascii="Arial" w:hAnsi="Arial" w:cs="Arial"/>
      <w:b/>
      <w:bCs/>
      <w:sz w:val="28"/>
      <w:szCs w:val="26"/>
    </w:rPr>
  </w:style>
  <w:style w:type="paragraph" w:styleId="a4">
    <w:name w:val="Body Text"/>
    <w:basedOn w:val="a"/>
    <w:rsid w:val="004F2F9C"/>
    <w:rPr>
      <w:sz w:val="28"/>
      <w:szCs w:val="20"/>
    </w:rPr>
  </w:style>
  <w:style w:type="paragraph" w:customStyle="1" w:styleId="a5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semiHidden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basedOn w:val="a0"/>
    <w:rsid w:val="00CA3879"/>
    <w:rPr>
      <w:color w:val="0000FF"/>
      <w:u w:val="none"/>
    </w:rPr>
  </w:style>
  <w:style w:type="paragraph" w:styleId="a9">
    <w:name w:val="List Paragraph"/>
    <w:basedOn w:val="a"/>
    <w:qFormat/>
    <w:rsid w:val="00E72E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8556F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8556F8"/>
    <w:rPr>
      <w:sz w:val="16"/>
      <w:szCs w:val="16"/>
      <w:lang w:val="ru-RU" w:eastAsia="ru-RU" w:bidi="ar-SA"/>
    </w:rPr>
  </w:style>
  <w:style w:type="paragraph" w:customStyle="1" w:styleId="ConsPlusCell">
    <w:name w:val="ConsPlusCell"/>
    <w:rsid w:val="00855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5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8556F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unhideWhenUsed/>
    <w:rsid w:val="008556F8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rsid w:val="008556F8"/>
    <w:rPr>
      <w:rFonts w:ascii="Tahoma" w:hAnsi="Tahoma"/>
      <w:sz w:val="16"/>
      <w:szCs w:val="16"/>
      <w:lang w:val="ru-RU" w:eastAsia="ru-RU" w:bidi="ar-SA"/>
    </w:rPr>
  </w:style>
  <w:style w:type="paragraph" w:styleId="ad">
    <w:name w:val="header"/>
    <w:basedOn w:val="a"/>
    <w:link w:val="ae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e">
    <w:name w:val="Верхний колонтитул Знак"/>
    <w:link w:val="ad"/>
    <w:rsid w:val="008556F8"/>
    <w:rPr>
      <w:rFonts w:ascii="Calibri" w:hAnsi="Calibri"/>
      <w:sz w:val="22"/>
      <w:szCs w:val="22"/>
      <w:lang w:val="ru-RU" w:eastAsia="ru-RU" w:bidi="ar-SA"/>
    </w:rPr>
  </w:style>
  <w:style w:type="paragraph" w:styleId="af">
    <w:name w:val="footer"/>
    <w:basedOn w:val="a"/>
    <w:link w:val="af0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0">
    <w:name w:val="Нижний колонтитул Знак"/>
    <w:link w:val="af"/>
    <w:rsid w:val="008556F8"/>
    <w:rPr>
      <w:rFonts w:ascii="Calibri" w:hAnsi="Calibri"/>
      <w:sz w:val="22"/>
      <w:szCs w:val="22"/>
      <w:lang w:val="ru-RU" w:eastAsia="ru-RU" w:bidi="ar-SA"/>
    </w:rPr>
  </w:style>
  <w:style w:type="character" w:customStyle="1" w:styleId="af1">
    <w:name w:val="Текст сноски Знак"/>
    <w:link w:val="af2"/>
    <w:semiHidden/>
    <w:rsid w:val="008556F8"/>
    <w:rPr>
      <w:rFonts w:ascii="Calibri" w:eastAsia="Calibri" w:hAnsi="Calibri"/>
      <w:lang w:bidi="ar-SA"/>
    </w:rPr>
  </w:style>
  <w:style w:type="paragraph" w:styleId="af2">
    <w:name w:val="footnote text"/>
    <w:basedOn w:val="a"/>
    <w:link w:val="af1"/>
    <w:semiHidden/>
    <w:unhideWhenUsed/>
    <w:rsid w:val="008556F8"/>
    <w:rPr>
      <w:rFonts w:ascii="Calibri" w:eastAsia="Calibri" w:hAnsi="Calibri"/>
      <w:sz w:val="20"/>
    </w:rPr>
  </w:style>
  <w:style w:type="paragraph" w:styleId="af3">
    <w:name w:val="Body Text Indent"/>
    <w:basedOn w:val="a"/>
    <w:rsid w:val="0081612F"/>
    <w:pPr>
      <w:spacing w:after="120"/>
      <w:ind w:left="283"/>
    </w:pPr>
  </w:style>
  <w:style w:type="character" w:customStyle="1" w:styleId="12">
    <w:name w:val="Сильное выделение1"/>
    <w:rsid w:val="0081612F"/>
    <w:rPr>
      <w:rFonts w:cs="Times New Roman"/>
      <w:b/>
      <w:bCs/>
      <w:i/>
      <w:iCs/>
      <w:color w:val="4F81BD"/>
    </w:rPr>
  </w:style>
  <w:style w:type="paragraph" w:styleId="20">
    <w:name w:val="Body Text 2"/>
    <w:basedOn w:val="a"/>
    <w:rsid w:val="001C2469"/>
    <w:pPr>
      <w:spacing w:after="120" w:line="480" w:lineRule="auto"/>
    </w:pPr>
  </w:style>
  <w:style w:type="character" w:styleId="af4">
    <w:name w:val="footnote reference"/>
    <w:semiHidden/>
    <w:rsid w:val="008354A6"/>
    <w:rPr>
      <w:rFonts w:cs="Times New Roman"/>
      <w:vertAlign w:val="superscript"/>
    </w:rPr>
  </w:style>
  <w:style w:type="paragraph" w:styleId="af5">
    <w:name w:val="Date"/>
    <w:aliases w:val="Знак"/>
    <w:basedOn w:val="a"/>
    <w:link w:val="af6"/>
    <w:unhideWhenUsed/>
    <w:rsid w:val="00AA528E"/>
    <w:rPr>
      <w:rFonts w:ascii="Calibri" w:hAnsi="Calibri"/>
      <w:sz w:val="20"/>
    </w:rPr>
  </w:style>
  <w:style w:type="character" w:customStyle="1" w:styleId="af6">
    <w:name w:val="Дата Знак"/>
    <w:aliases w:val="Знак Знак"/>
    <w:link w:val="af5"/>
    <w:rsid w:val="00AA528E"/>
    <w:rPr>
      <w:rFonts w:ascii="Calibri" w:hAnsi="Calibri"/>
      <w:lang w:val="ru-RU" w:eastAsia="ru-RU" w:bidi="ar-SA"/>
    </w:rPr>
  </w:style>
  <w:style w:type="paragraph" w:styleId="21">
    <w:name w:val="Body Text Indent 2"/>
    <w:basedOn w:val="a"/>
    <w:rsid w:val="00373087"/>
    <w:pPr>
      <w:widowControl w:val="0"/>
      <w:shd w:val="clear" w:color="auto" w:fill="FFFFFF"/>
      <w:tabs>
        <w:tab w:val="left" w:pos="972"/>
      </w:tabs>
      <w:autoSpaceDE w:val="0"/>
      <w:autoSpaceDN w:val="0"/>
      <w:adjustRightInd w:val="0"/>
      <w:spacing w:before="7"/>
      <w:ind w:left="706"/>
    </w:pPr>
    <w:rPr>
      <w:color w:val="000000"/>
      <w:spacing w:val="11"/>
      <w:szCs w:val="26"/>
    </w:rPr>
  </w:style>
  <w:style w:type="character" w:styleId="af7">
    <w:name w:val="page number"/>
    <w:basedOn w:val="a0"/>
    <w:rsid w:val="00373087"/>
  </w:style>
  <w:style w:type="paragraph" w:styleId="af8">
    <w:name w:val="No Spacing"/>
    <w:qFormat/>
    <w:rsid w:val="00373087"/>
    <w:rPr>
      <w:rFonts w:ascii="Calibri" w:hAnsi="Calibri"/>
      <w:sz w:val="22"/>
      <w:szCs w:val="22"/>
    </w:rPr>
  </w:style>
  <w:style w:type="paragraph" w:customStyle="1" w:styleId="11Char">
    <w:name w:val="Знак1 Знак Знак Знак Знак Знак Знак Знак Знак1 Char"/>
    <w:basedOn w:val="a"/>
    <w:rsid w:val="00373087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HTML">
    <w:name w:val="HTML Variable"/>
    <w:aliases w:val="!Ссылки в документе"/>
    <w:basedOn w:val="a0"/>
    <w:rsid w:val="00CA387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9">
    <w:name w:val="annotation text"/>
    <w:aliases w:val="!Равноширинный текст документа"/>
    <w:basedOn w:val="a"/>
    <w:link w:val="afa"/>
    <w:rsid w:val="00CA3879"/>
    <w:rPr>
      <w:rFonts w:ascii="Courier" w:hAnsi="Courier"/>
      <w:sz w:val="22"/>
      <w:szCs w:val="20"/>
    </w:rPr>
  </w:style>
  <w:style w:type="character" w:customStyle="1" w:styleId="afa">
    <w:name w:val="Текст примечания Знак"/>
    <w:aliases w:val="!Равноширинный текст документа Знак"/>
    <w:link w:val="af9"/>
    <w:rsid w:val="000E32C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A387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A387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A387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A387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table" w:customStyle="1" w:styleId="13">
    <w:name w:val="Сетка таблицы1"/>
    <w:basedOn w:val="a1"/>
    <w:next w:val="aa"/>
    <w:rsid w:val="00394E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umberAndDate">
    <w:name w:val="NumberAndDate"/>
    <w:aliases w:val="!Дата и Номер"/>
    <w:qFormat/>
    <w:rsid w:val="00CA387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A387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A387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CA387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A387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CA3879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rsid w:val="00373087"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right"/>
      <w:outlineLvl w:val="4"/>
    </w:pPr>
    <w:rPr>
      <w:color w:val="000000"/>
      <w:spacing w:val="6"/>
      <w:szCs w:val="26"/>
    </w:rPr>
  </w:style>
  <w:style w:type="paragraph" w:styleId="6">
    <w:name w:val="heading 6"/>
    <w:basedOn w:val="a"/>
    <w:next w:val="a"/>
    <w:qFormat/>
    <w:rsid w:val="00373087"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outlineLvl w:val="5"/>
    </w:pPr>
    <w:rPr>
      <w:color w:val="000000"/>
      <w:spacing w:val="6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8556F8"/>
    <w:rPr>
      <w:rFonts w:ascii="Arial" w:hAnsi="Arial" w:cs="Arial"/>
      <w:b/>
      <w:bCs/>
      <w:kern w:val="32"/>
      <w:sz w:val="32"/>
      <w:szCs w:val="32"/>
    </w:rPr>
  </w:style>
  <w:style w:type="paragraph" w:customStyle="1" w:styleId="a3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30">
    <w:name w:val="Заголовок 3 Знак"/>
    <w:aliases w:val="!Главы документа Знак"/>
    <w:link w:val="3"/>
    <w:locked/>
    <w:rsid w:val="008354A6"/>
    <w:rPr>
      <w:rFonts w:ascii="Arial" w:hAnsi="Arial" w:cs="Arial"/>
      <w:b/>
      <w:bCs/>
      <w:sz w:val="28"/>
      <w:szCs w:val="26"/>
    </w:rPr>
  </w:style>
  <w:style w:type="paragraph" w:styleId="a4">
    <w:name w:val="Body Text"/>
    <w:basedOn w:val="a"/>
    <w:rsid w:val="004F2F9C"/>
    <w:rPr>
      <w:sz w:val="28"/>
      <w:szCs w:val="20"/>
    </w:rPr>
  </w:style>
  <w:style w:type="paragraph" w:customStyle="1" w:styleId="a5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semiHidden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basedOn w:val="a0"/>
    <w:rsid w:val="00CA3879"/>
    <w:rPr>
      <w:color w:val="0000FF"/>
      <w:u w:val="none"/>
    </w:rPr>
  </w:style>
  <w:style w:type="paragraph" w:styleId="a9">
    <w:name w:val="List Paragraph"/>
    <w:basedOn w:val="a"/>
    <w:qFormat/>
    <w:rsid w:val="00E72E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8556F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8556F8"/>
    <w:rPr>
      <w:sz w:val="16"/>
      <w:szCs w:val="16"/>
      <w:lang w:val="ru-RU" w:eastAsia="ru-RU" w:bidi="ar-SA"/>
    </w:rPr>
  </w:style>
  <w:style w:type="paragraph" w:customStyle="1" w:styleId="ConsPlusCell">
    <w:name w:val="ConsPlusCell"/>
    <w:rsid w:val="00855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5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8556F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unhideWhenUsed/>
    <w:rsid w:val="008556F8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rsid w:val="008556F8"/>
    <w:rPr>
      <w:rFonts w:ascii="Tahoma" w:hAnsi="Tahoma"/>
      <w:sz w:val="16"/>
      <w:szCs w:val="16"/>
      <w:lang w:val="ru-RU" w:eastAsia="ru-RU" w:bidi="ar-SA"/>
    </w:rPr>
  </w:style>
  <w:style w:type="paragraph" w:styleId="ad">
    <w:name w:val="header"/>
    <w:basedOn w:val="a"/>
    <w:link w:val="ae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e">
    <w:name w:val="Верхний колонтитул Знак"/>
    <w:link w:val="ad"/>
    <w:rsid w:val="008556F8"/>
    <w:rPr>
      <w:rFonts w:ascii="Calibri" w:hAnsi="Calibri"/>
      <w:sz w:val="22"/>
      <w:szCs w:val="22"/>
      <w:lang w:val="ru-RU" w:eastAsia="ru-RU" w:bidi="ar-SA"/>
    </w:rPr>
  </w:style>
  <w:style w:type="paragraph" w:styleId="af">
    <w:name w:val="footer"/>
    <w:basedOn w:val="a"/>
    <w:link w:val="af0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0">
    <w:name w:val="Нижний колонтитул Знак"/>
    <w:link w:val="af"/>
    <w:rsid w:val="008556F8"/>
    <w:rPr>
      <w:rFonts w:ascii="Calibri" w:hAnsi="Calibri"/>
      <w:sz w:val="22"/>
      <w:szCs w:val="22"/>
      <w:lang w:val="ru-RU" w:eastAsia="ru-RU" w:bidi="ar-SA"/>
    </w:rPr>
  </w:style>
  <w:style w:type="character" w:customStyle="1" w:styleId="af1">
    <w:name w:val="Текст сноски Знак"/>
    <w:link w:val="af2"/>
    <w:semiHidden/>
    <w:rsid w:val="008556F8"/>
    <w:rPr>
      <w:rFonts w:ascii="Calibri" w:eastAsia="Calibri" w:hAnsi="Calibri"/>
      <w:lang w:bidi="ar-SA"/>
    </w:rPr>
  </w:style>
  <w:style w:type="paragraph" w:styleId="af2">
    <w:name w:val="footnote text"/>
    <w:basedOn w:val="a"/>
    <w:link w:val="af1"/>
    <w:semiHidden/>
    <w:unhideWhenUsed/>
    <w:rsid w:val="008556F8"/>
    <w:rPr>
      <w:rFonts w:ascii="Calibri" w:eastAsia="Calibri" w:hAnsi="Calibri"/>
      <w:sz w:val="20"/>
    </w:rPr>
  </w:style>
  <w:style w:type="paragraph" w:styleId="af3">
    <w:name w:val="Body Text Indent"/>
    <w:basedOn w:val="a"/>
    <w:rsid w:val="0081612F"/>
    <w:pPr>
      <w:spacing w:after="120"/>
      <w:ind w:left="283"/>
    </w:pPr>
  </w:style>
  <w:style w:type="character" w:customStyle="1" w:styleId="12">
    <w:name w:val="Сильное выделение1"/>
    <w:rsid w:val="0081612F"/>
    <w:rPr>
      <w:rFonts w:cs="Times New Roman"/>
      <w:b/>
      <w:bCs/>
      <w:i/>
      <w:iCs/>
      <w:color w:val="4F81BD"/>
    </w:rPr>
  </w:style>
  <w:style w:type="paragraph" w:styleId="20">
    <w:name w:val="Body Text 2"/>
    <w:basedOn w:val="a"/>
    <w:rsid w:val="001C2469"/>
    <w:pPr>
      <w:spacing w:after="120" w:line="480" w:lineRule="auto"/>
    </w:pPr>
  </w:style>
  <w:style w:type="character" w:styleId="af4">
    <w:name w:val="footnote reference"/>
    <w:semiHidden/>
    <w:rsid w:val="008354A6"/>
    <w:rPr>
      <w:rFonts w:cs="Times New Roman"/>
      <w:vertAlign w:val="superscript"/>
    </w:rPr>
  </w:style>
  <w:style w:type="paragraph" w:styleId="af5">
    <w:name w:val="Date"/>
    <w:aliases w:val="Знак"/>
    <w:basedOn w:val="a"/>
    <w:link w:val="af6"/>
    <w:unhideWhenUsed/>
    <w:rsid w:val="00AA528E"/>
    <w:rPr>
      <w:rFonts w:ascii="Calibri" w:hAnsi="Calibri"/>
      <w:sz w:val="20"/>
    </w:rPr>
  </w:style>
  <w:style w:type="character" w:customStyle="1" w:styleId="af6">
    <w:name w:val="Дата Знак"/>
    <w:aliases w:val="Знак Знак"/>
    <w:link w:val="af5"/>
    <w:rsid w:val="00AA528E"/>
    <w:rPr>
      <w:rFonts w:ascii="Calibri" w:hAnsi="Calibri"/>
      <w:lang w:val="ru-RU" w:eastAsia="ru-RU" w:bidi="ar-SA"/>
    </w:rPr>
  </w:style>
  <w:style w:type="paragraph" w:styleId="21">
    <w:name w:val="Body Text Indent 2"/>
    <w:basedOn w:val="a"/>
    <w:rsid w:val="00373087"/>
    <w:pPr>
      <w:widowControl w:val="0"/>
      <w:shd w:val="clear" w:color="auto" w:fill="FFFFFF"/>
      <w:tabs>
        <w:tab w:val="left" w:pos="972"/>
      </w:tabs>
      <w:autoSpaceDE w:val="0"/>
      <w:autoSpaceDN w:val="0"/>
      <w:adjustRightInd w:val="0"/>
      <w:spacing w:before="7"/>
      <w:ind w:left="706"/>
    </w:pPr>
    <w:rPr>
      <w:color w:val="000000"/>
      <w:spacing w:val="11"/>
      <w:szCs w:val="26"/>
    </w:rPr>
  </w:style>
  <w:style w:type="character" w:styleId="af7">
    <w:name w:val="page number"/>
    <w:basedOn w:val="a0"/>
    <w:rsid w:val="00373087"/>
  </w:style>
  <w:style w:type="paragraph" w:styleId="af8">
    <w:name w:val="No Spacing"/>
    <w:qFormat/>
    <w:rsid w:val="00373087"/>
    <w:rPr>
      <w:rFonts w:ascii="Calibri" w:hAnsi="Calibri"/>
      <w:sz w:val="22"/>
      <w:szCs w:val="22"/>
    </w:rPr>
  </w:style>
  <w:style w:type="paragraph" w:customStyle="1" w:styleId="11Char">
    <w:name w:val="Знак1 Знак Знак Знак Знак Знак Знак Знак Знак1 Char"/>
    <w:basedOn w:val="a"/>
    <w:rsid w:val="00373087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HTML">
    <w:name w:val="HTML Variable"/>
    <w:aliases w:val="!Ссылки в документе"/>
    <w:basedOn w:val="a0"/>
    <w:rsid w:val="00CA387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9">
    <w:name w:val="annotation text"/>
    <w:aliases w:val="!Равноширинный текст документа"/>
    <w:basedOn w:val="a"/>
    <w:link w:val="afa"/>
    <w:rsid w:val="00CA3879"/>
    <w:rPr>
      <w:rFonts w:ascii="Courier" w:hAnsi="Courier"/>
      <w:sz w:val="22"/>
      <w:szCs w:val="20"/>
    </w:rPr>
  </w:style>
  <w:style w:type="character" w:customStyle="1" w:styleId="afa">
    <w:name w:val="Текст примечания Знак"/>
    <w:aliases w:val="!Равноширинный текст документа Знак"/>
    <w:link w:val="af9"/>
    <w:rsid w:val="000E32C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A387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A387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A387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A387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table" w:customStyle="1" w:styleId="13">
    <w:name w:val="Сетка таблицы1"/>
    <w:basedOn w:val="a1"/>
    <w:next w:val="aa"/>
    <w:rsid w:val="00394E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umberAndDate">
    <w:name w:val="NumberAndDate"/>
    <w:aliases w:val="!Дата и Номер"/>
    <w:qFormat/>
    <w:rsid w:val="00CA387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f95cb3a5-a58b-4f0a-9026-beca87422d0c.doc" TargetMode="External"/><Relationship Id="rId13" Type="http://schemas.openxmlformats.org/officeDocument/2006/relationships/hyperlink" Target="file:///C:\content\edition\a475d020-a543-4c88-baf1-821e89fb697b.doc" TargetMode="External"/><Relationship Id="rId18" Type="http://schemas.openxmlformats.org/officeDocument/2006/relationships/hyperlink" Target="file:///C:\content\edition\976f80ad-1f21-4c3e-8004-40ac11e6fb01.doc" TargetMode="External"/><Relationship Id="rId26" Type="http://schemas.openxmlformats.org/officeDocument/2006/relationships/hyperlink" Target="consultantplus://offline/main?base=RLAW926;n=68733;fld=134;dst=100337" TargetMode="External"/><Relationship Id="rId39" Type="http://schemas.openxmlformats.org/officeDocument/2006/relationships/hyperlink" Target="file:///C:\content\edition\ea6fc426-549f-48e4-8bd5-125a80a76a14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content\edition\f95cb3a5-a58b-4f0a-9026-beca87422d0c.doc" TargetMode="External"/><Relationship Id="rId34" Type="http://schemas.openxmlformats.org/officeDocument/2006/relationships/hyperlink" Target="file:///C:\content\act\8aec001f-ee97-4f9d-af6f-50c8c8e0946e.html" TargetMode="External"/><Relationship Id="rId42" Type="http://schemas.openxmlformats.org/officeDocument/2006/relationships/hyperlink" Target="file:///C:\content\edition\f95cb3a5-a58b-4f0a-9026-beca87422d0c.doc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content\act\8aec001f-ee97-4f9d-af6f-50c8c8e0946e.html" TargetMode="External"/><Relationship Id="rId17" Type="http://schemas.openxmlformats.org/officeDocument/2006/relationships/hyperlink" Target="file:///C:\content\edition\976f80ad-1f21-4c3e-8004-40ac11e6fb01.doc" TargetMode="External"/><Relationship Id="rId25" Type="http://schemas.openxmlformats.org/officeDocument/2006/relationships/hyperlink" Target="file:///C:\content\act\8aec001f-ee97-4f9d-af6f-50c8c8e0946e.html" TargetMode="External"/><Relationship Id="rId33" Type="http://schemas.openxmlformats.org/officeDocument/2006/relationships/hyperlink" Target="file:///C:\content\edition\976f80ad-1f21-4c3e-8004-40ac11e6fb01.doc" TargetMode="External"/><Relationship Id="rId38" Type="http://schemas.openxmlformats.org/officeDocument/2006/relationships/hyperlink" Target="file:///C:\content\edition\f95cb3a5-a58b-4f0a-9026-beca87422d0c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edition\ea6fc426-549f-48e4-8bd5-125a80a76a14.doc" TargetMode="External"/><Relationship Id="rId20" Type="http://schemas.openxmlformats.org/officeDocument/2006/relationships/hyperlink" Target="consultantplus://offline/main?base=RLAW926;n=68733;fld=134;dst=100242" TargetMode="External"/><Relationship Id="rId29" Type="http://schemas.openxmlformats.org/officeDocument/2006/relationships/hyperlink" Target="consultantplus://offline/main?base=RLAW926;n=68733;fld=134;dst=100337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7308a5e0-0c49-4a50-aca3-ced59b62744e.doc" TargetMode="External"/><Relationship Id="rId24" Type="http://schemas.openxmlformats.org/officeDocument/2006/relationships/hyperlink" Target="consultantplus://offline/main?base=RLAW926;n=68733;fld=134;dst=100286" TargetMode="External"/><Relationship Id="rId32" Type="http://schemas.openxmlformats.org/officeDocument/2006/relationships/hyperlink" Target="file:///C:\content\act\50b20aaa-f84c-411d-9eff-5069bbed279c.html" TargetMode="External"/><Relationship Id="rId37" Type="http://schemas.openxmlformats.org/officeDocument/2006/relationships/hyperlink" Target="file:///C:\content\edition\976f80ad-1f21-4c3e-8004-40ac11e6fb01.doc" TargetMode="External"/><Relationship Id="rId40" Type="http://schemas.openxmlformats.org/officeDocument/2006/relationships/hyperlink" Target="file:///C:\content\edition\976f80ad-1f21-4c3e-8004-40ac11e6fb0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edition\f95cb3a5-a58b-4f0a-9026-beca87422d0c.doc" TargetMode="External"/><Relationship Id="rId23" Type="http://schemas.openxmlformats.org/officeDocument/2006/relationships/hyperlink" Target="consultantplus://offline/main?base=LAW;n=85350;fld=134;dst=104115" TargetMode="External"/><Relationship Id="rId28" Type="http://schemas.openxmlformats.org/officeDocument/2006/relationships/hyperlink" Target="consultantplus://offline/main?base=RLAW926;n=68733;fld=134;dst=100337" TargetMode="External"/><Relationship Id="rId36" Type="http://schemas.openxmlformats.org/officeDocument/2006/relationships/hyperlink" Target="file:///C:\content\edition\ea6fc426-549f-48e4-8bd5-125a80a76a14.doc" TargetMode="External"/><Relationship Id="rId10" Type="http://schemas.openxmlformats.org/officeDocument/2006/relationships/hyperlink" Target="file:///C:\content\edition\976f80ad-1f21-4c3e-8004-40ac11e6fb01.doc" TargetMode="External"/><Relationship Id="rId19" Type="http://schemas.openxmlformats.org/officeDocument/2006/relationships/hyperlink" Target="consultantplus://offline/main?base=RLAW926;n=68733;fld=134;dst=100239" TargetMode="External"/><Relationship Id="rId31" Type="http://schemas.openxmlformats.org/officeDocument/2006/relationships/hyperlink" Target="consultantplus://offline/main?base=RLAW926;n=68733;fld=134;dst=100198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ea6fc426-549f-48e4-8bd5-125a80a76a14.doc" TargetMode="External"/><Relationship Id="rId14" Type="http://schemas.openxmlformats.org/officeDocument/2006/relationships/hyperlink" Target="file:///C:\content\edition\8b119b6b-f682-4bf6-adcd-7c1013e07062.doc" TargetMode="External"/><Relationship Id="rId22" Type="http://schemas.openxmlformats.org/officeDocument/2006/relationships/hyperlink" Target="consultantplus://offline/main?base=LAW;n=75655;fld=134;dst=100013" TargetMode="External"/><Relationship Id="rId27" Type="http://schemas.openxmlformats.org/officeDocument/2006/relationships/hyperlink" Target="consultantplus://offline/main?base=RLAW926;n=68733;fld=134;dst=100337" TargetMode="External"/><Relationship Id="rId30" Type="http://schemas.openxmlformats.org/officeDocument/2006/relationships/hyperlink" Target="consultantplus://offline/main?base=RLAW926;n=68733;fld=134;dst=100184" TargetMode="External"/><Relationship Id="rId35" Type="http://schemas.openxmlformats.org/officeDocument/2006/relationships/hyperlink" Target="file:///C:\content\act\50b20aaa-f84c-411d-9eff-5069bbed279c.html" TargetMode="External"/><Relationship Id="rId43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29</Pages>
  <Words>9218</Words>
  <Characters>52547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   </vt:lpstr>
    </vt:vector>
  </TitlesOfParts>
  <Company>Администрация</Company>
  <LinksUpToDate>false</LinksUpToDate>
  <CharactersWithSpaces>61642</CharactersWithSpaces>
  <SharedDoc>false</SharedDoc>
  <HLinks>
    <vt:vector size="138" baseType="variant">
      <vt:variant>
        <vt:i4>6029390</vt:i4>
      </vt:variant>
      <vt:variant>
        <vt:i4>66</vt:i4>
      </vt:variant>
      <vt:variant>
        <vt:i4>0</vt:i4>
      </vt:variant>
      <vt:variant>
        <vt:i4>5</vt:i4>
      </vt:variant>
      <vt:variant>
        <vt:lpwstr>/content/edition/f95cb3a5-a58b-4f0a-9026-beca87422d0c.doc</vt:lpwstr>
      </vt:variant>
      <vt:variant>
        <vt:lpwstr/>
      </vt:variant>
      <vt:variant>
        <vt:i4>6029390</vt:i4>
      </vt:variant>
      <vt:variant>
        <vt:i4>63</vt:i4>
      </vt:variant>
      <vt:variant>
        <vt:i4>0</vt:i4>
      </vt:variant>
      <vt:variant>
        <vt:i4>5</vt:i4>
      </vt:variant>
      <vt:variant>
        <vt:lpwstr>/content/edition/f95cb3a5-a58b-4f0a-9026-beca87422d0c.doc</vt:lpwstr>
      </vt:variant>
      <vt:variant>
        <vt:lpwstr/>
      </vt:variant>
      <vt:variant>
        <vt:i4>7012413</vt:i4>
      </vt:variant>
      <vt:variant>
        <vt:i4>60</vt:i4>
      </vt:variant>
      <vt:variant>
        <vt:i4>0</vt:i4>
      </vt:variant>
      <vt:variant>
        <vt:i4>5</vt:i4>
      </vt:variant>
      <vt:variant>
        <vt:lpwstr>/content/act/50b20aaa-f84c-411d-9eff-5069bbed279c.html</vt:lpwstr>
      </vt:variant>
      <vt:variant>
        <vt:lpwstr/>
      </vt:variant>
      <vt:variant>
        <vt:i4>6488112</vt:i4>
      </vt:variant>
      <vt:variant>
        <vt:i4>57</vt:i4>
      </vt:variant>
      <vt:variant>
        <vt:i4>0</vt:i4>
      </vt:variant>
      <vt:variant>
        <vt:i4>5</vt:i4>
      </vt:variant>
      <vt:variant>
        <vt:lpwstr>/content/act/8aec001f-ee97-4f9d-af6f-50c8c8e0946e.html</vt:lpwstr>
      </vt:variant>
      <vt:variant>
        <vt:lpwstr/>
      </vt:variant>
      <vt:variant>
        <vt:i4>7012413</vt:i4>
      </vt:variant>
      <vt:variant>
        <vt:i4>54</vt:i4>
      </vt:variant>
      <vt:variant>
        <vt:i4>0</vt:i4>
      </vt:variant>
      <vt:variant>
        <vt:i4>5</vt:i4>
      </vt:variant>
      <vt:variant>
        <vt:lpwstr>/content/act/50b20aaa-f84c-411d-9eff-5069bbed279c.html</vt:lpwstr>
      </vt:variant>
      <vt:variant>
        <vt:lpwstr/>
      </vt:variant>
      <vt:variant>
        <vt:i4>19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consultantplus://offline/main?base=RLAW926;n=68733;fld=134;dst=100198</vt:lpwstr>
      </vt:variant>
      <vt:variant>
        <vt:lpwstr/>
      </vt:variant>
      <vt:variant>
        <vt:i4>65555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consultantplus://offline/main?base=RLAW926;n=68733;fld=134;dst=100184</vt:lpwstr>
      </vt:variant>
      <vt:variant>
        <vt:lpwstr/>
      </vt:variant>
      <vt:variant>
        <vt:i4>655377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consultantplus://offline/main?base=RLAW926;n=68733;fld=134;dst=100337</vt:lpwstr>
      </vt:variant>
      <vt:variant>
        <vt:lpwstr/>
      </vt:variant>
      <vt:variant>
        <vt:i4>655377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consultantplus://offline/main?base=RLAW926;n=68733;fld=134;dst=100337</vt:lpwstr>
      </vt:variant>
      <vt:variant>
        <vt:lpwstr/>
      </vt:variant>
      <vt:variant>
        <vt:i4>655377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consultantplus://offline/main?base=RLAW926;n=68733;fld=134;dst=100337</vt:lpwstr>
      </vt:variant>
      <vt:variant>
        <vt:lpwstr/>
      </vt:variant>
      <vt:variant>
        <vt:i4>655377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consultantplus://offline/main?base=RLAW926;n=68733;fld=134;dst=100337</vt:lpwstr>
      </vt:variant>
      <vt:variant>
        <vt:lpwstr/>
      </vt:variant>
      <vt:variant>
        <vt:i4>6488112</vt:i4>
      </vt:variant>
      <vt:variant>
        <vt:i4>33</vt:i4>
      </vt:variant>
      <vt:variant>
        <vt:i4>0</vt:i4>
      </vt:variant>
      <vt:variant>
        <vt:i4>5</vt:i4>
      </vt:variant>
      <vt:variant>
        <vt:lpwstr>/content/act/8aec001f-ee97-4f9d-af6f-50c8c8e0946e.html</vt:lpwstr>
      </vt:variant>
      <vt:variant>
        <vt:lpwstr/>
      </vt:variant>
      <vt:variant>
        <vt:i4>65552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consultantplus://offline/main?base=RLAW926;n=68733;fld=134;dst=100286</vt:lpwstr>
      </vt:variant>
      <vt:variant>
        <vt:lpwstr/>
      </vt:variant>
      <vt:variant>
        <vt:i4>131152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consultantplus://offline/main?base=LAW;n=85350;fld=134;dst=104115</vt:lpwstr>
      </vt:variant>
      <vt:variant>
        <vt:lpwstr/>
      </vt:variant>
      <vt:variant>
        <vt:i4>589905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consultantplus://offline/main?base=LAW;n=75655;fld=134;dst=100013</vt:lpwstr>
      </vt:variant>
      <vt:variant>
        <vt:lpwstr/>
      </vt:variant>
      <vt:variant>
        <vt:i4>6029390</vt:i4>
      </vt:variant>
      <vt:variant>
        <vt:i4>21</vt:i4>
      </vt:variant>
      <vt:variant>
        <vt:i4>0</vt:i4>
      </vt:variant>
      <vt:variant>
        <vt:i4>5</vt:i4>
      </vt:variant>
      <vt:variant>
        <vt:lpwstr>/content/edition/f95cb3a5-a58b-4f0a-9026-beca87422d0c.doc</vt:lpwstr>
      </vt:variant>
      <vt:variant>
        <vt:lpwstr/>
      </vt:variant>
      <vt:variant>
        <vt:i4>851984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consultantplus://offline/main?base=RLAW926;n=68733;fld=134;dst=100242</vt:lpwstr>
      </vt:variant>
      <vt:variant>
        <vt:lpwstr/>
      </vt:variant>
      <vt:variant>
        <vt:i4>655376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consultantplus://offline/main?base=RLAW926;n=68733;fld=134;dst=100239</vt:lpwstr>
      </vt:variant>
      <vt:variant>
        <vt:lpwstr/>
      </vt:variant>
      <vt:variant>
        <vt:i4>6029390</vt:i4>
      </vt:variant>
      <vt:variant>
        <vt:i4>12</vt:i4>
      </vt:variant>
      <vt:variant>
        <vt:i4>0</vt:i4>
      </vt:variant>
      <vt:variant>
        <vt:i4>5</vt:i4>
      </vt:variant>
      <vt:variant>
        <vt:lpwstr>/content/edition/f95cb3a5-a58b-4f0a-9026-beca87422d0c.doc</vt:lpwstr>
      </vt:variant>
      <vt:variant>
        <vt:lpwstr/>
      </vt:variant>
      <vt:variant>
        <vt:i4>68158588</vt:i4>
      </vt:variant>
      <vt:variant>
        <vt:i4>9</vt:i4>
      </vt:variant>
      <vt:variant>
        <vt:i4>0</vt:i4>
      </vt:variant>
      <vt:variant>
        <vt:i4>5</vt:i4>
      </vt:variant>
      <vt:variant>
        <vt:lpwstr>/content/edition/8b119b6b-f682-4bf6-adcd-7c1013e07062.doc</vt:lpwstr>
      </vt:variant>
      <vt:variant>
        <vt:lpwstr>приложение</vt:lpwstr>
      </vt:variant>
      <vt:variant>
        <vt:i4>5898269</vt:i4>
      </vt:variant>
      <vt:variant>
        <vt:i4>6</vt:i4>
      </vt:variant>
      <vt:variant>
        <vt:i4>0</vt:i4>
      </vt:variant>
      <vt:variant>
        <vt:i4>5</vt:i4>
      </vt:variant>
      <vt:variant>
        <vt:lpwstr>/content/edition/a475d020-a543-4c88-baf1-821e89fb697b.doc</vt:lpwstr>
      </vt:variant>
      <vt:variant>
        <vt:lpwstr/>
      </vt:variant>
      <vt:variant>
        <vt:i4>6488112</vt:i4>
      </vt:variant>
      <vt:variant>
        <vt:i4>3</vt:i4>
      </vt:variant>
      <vt:variant>
        <vt:i4>0</vt:i4>
      </vt:variant>
      <vt:variant>
        <vt:i4>5</vt:i4>
      </vt:variant>
      <vt:variant>
        <vt:lpwstr>/content/act/8aec001f-ee97-4f9d-af6f-50c8c8e0946e.html</vt:lpwstr>
      </vt:variant>
      <vt:variant>
        <vt:lpwstr/>
      </vt:variant>
      <vt:variant>
        <vt:i4>6029390</vt:i4>
      </vt:variant>
      <vt:variant>
        <vt:i4>0</vt:i4>
      </vt:variant>
      <vt:variant>
        <vt:i4>0</vt:i4>
      </vt:variant>
      <vt:variant>
        <vt:i4>5</vt:i4>
      </vt:variant>
      <vt:variant>
        <vt:lpwstr>/content/edition/f95cb3a5-a58b-4f0a-9026-beca87422d0c.doc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creator>Мингалева Наталья Александровна</dc:creator>
  <cp:lastModifiedBy>Ярдухина Виктория Вячеславовна</cp:lastModifiedBy>
  <cp:revision>2</cp:revision>
  <cp:lastPrinted>2012-01-11T07:57:00Z</cp:lastPrinted>
  <dcterms:created xsi:type="dcterms:W3CDTF">2024-03-19T06:58:00Z</dcterms:created>
  <dcterms:modified xsi:type="dcterms:W3CDTF">2024-03-19T06:58:00Z</dcterms:modified>
</cp:coreProperties>
</file>