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26D" w:rsidRPr="0059108A" w:rsidRDefault="0050126D" w:rsidP="00F4579E">
      <w:pPr>
        <w:ind w:left="567" w:firstLine="0"/>
        <w:jc w:val="center"/>
        <w:rPr>
          <w:rFonts w:cs="Arial"/>
          <w:b/>
          <w:bCs/>
          <w:kern w:val="32"/>
          <w:sz w:val="30"/>
          <w:szCs w:val="30"/>
        </w:rPr>
      </w:pPr>
      <w:r w:rsidRPr="0059108A">
        <w:rPr>
          <w:rFonts w:cs="Arial"/>
          <w:b/>
          <w:bCs/>
          <w:kern w:val="32"/>
          <w:sz w:val="30"/>
          <w:szCs w:val="30"/>
        </w:rPr>
        <w:t>АДМИНИСТРАЦИЯ БЕРЕЗОВСКОГО РАЙОНА</w:t>
      </w:r>
    </w:p>
    <w:p w:rsidR="0050126D" w:rsidRPr="0059108A" w:rsidRDefault="0050126D" w:rsidP="00F4579E">
      <w:pPr>
        <w:ind w:left="567" w:firstLine="0"/>
        <w:jc w:val="center"/>
        <w:rPr>
          <w:rFonts w:cs="Arial"/>
          <w:b/>
          <w:bCs/>
          <w:kern w:val="32"/>
          <w:sz w:val="30"/>
          <w:szCs w:val="30"/>
        </w:rPr>
      </w:pPr>
      <w:r w:rsidRPr="0059108A">
        <w:rPr>
          <w:rFonts w:cs="Arial"/>
          <w:b/>
          <w:bCs/>
          <w:kern w:val="32"/>
          <w:sz w:val="30"/>
          <w:szCs w:val="30"/>
        </w:rPr>
        <w:t>ХАНТЫ-МАНСИЙСКОГО АВТОНОМНОГО ОКРУГА</w:t>
      </w:r>
      <w:r w:rsidR="00A744CB" w:rsidRPr="0059108A">
        <w:rPr>
          <w:rFonts w:cs="Arial"/>
          <w:b/>
          <w:bCs/>
          <w:kern w:val="32"/>
          <w:sz w:val="30"/>
          <w:szCs w:val="30"/>
        </w:rPr>
        <w:t>-</w:t>
      </w:r>
      <w:r w:rsidRPr="0059108A">
        <w:rPr>
          <w:rFonts w:cs="Arial"/>
          <w:b/>
          <w:bCs/>
          <w:kern w:val="32"/>
          <w:sz w:val="30"/>
          <w:szCs w:val="30"/>
        </w:rPr>
        <w:t>ЮГРЫ</w:t>
      </w:r>
    </w:p>
    <w:p w:rsidR="0050126D" w:rsidRPr="0059108A" w:rsidRDefault="0050126D" w:rsidP="00F4579E">
      <w:pPr>
        <w:ind w:left="567" w:firstLine="0"/>
        <w:rPr>
          <w:sz w:val="30"/>
          <w:szCs w:val="30"/>
        </w:rPr>
      </w:pPr>
    </w:p>
    <w:p w:rsidR="0050126D" w:rsidRPr="0059108A" w:rsidRDefault="0050126D" w:rsidP="00F4579E">
      <w:pPr>
        <w:ind w:left="567" w:firstLine="0"/>
        <w:jc w:val="center"/>
        <w:rPr>
          <w:rFonts w:cs="Arial"/>
          <w:b/>
          <w:bCs/>
          <w:kern w:val="32"/>
          <w:sz w:val="30"/>
          <w:szCs w:val="30"/>
        </w:rPr>
      </w:pPr>
      <w:r w:rsidRPr="0059108A">
        <w:rPr>
          <w:rFonts w:cs="Arial"/>
          <w:b/>
          <w:bCs/>
          <w:kern w:val="32"/>
          <w:sz w:val="30"/>
          <w:szCs w:val="30"/>
        </w:rPr>
        <w:t>ПОСТАНОВЛЕНИЕ</w:t>
      </w:r>
    </w:p>
    <w:p w:rsidR="0050126D" w:rsidRPr="00F4579E" w:rsidRDefault="0050126D" w:rsidP="00F4579E">
      <w:pPr>
        <w:ind w:left="567" w:firstLine="0"/>
      </w:pPr>
    </w:p>
    <w:p w:rsidR="00F4579E" w:rsidRPr="00F4579E" w:rsidRDefault="00F4579E" w:rsidP="00F4579E">
      <w:pPr>
        <w:ind w:left="567" w:firstLine="0"/>
      </w:pPr>
    </w:p>
    <w:p w:rsidR="0050126D" w:rsidRPr="00F4579E" w:rsidRDefault="00183D82" w:rsidP="0059108A">
      <w:pPr>
        <w:tabs>
          <w:tab w:val="left" w:pos="9072"/>
        </w:tabs>
        <w:ind w:firstLine="0"/>
      </w:pPr>
      <w:r w:rsidRPr="00F4579E">
        <w:t>от 15</w:t>
      </w:r>
      <w:r w:rsidR="0050126D" w:rsidRPr="00F4579E">
        <w:t>.11.2017</w:t>
      </w:r>
      <w:r w:rsidR="0059108A">
        <w:tab/>
      </w:r>
      <w:r w:rsidR="00A744CB" w:rsidRPr="00F4579E">
        <w:t xml:space="preserve"> № </w:t>
      </w:r>
      <w:r w:rsidRPr="00F4579E">
        <w:t>964</w:t>
      </w:r>
    </w:p>
    <w:p w:rsidR="0050126D" w:rsidRPr="00F4579E" w:rsidRDefault="0050126D" w:rsidP="0059108A">
      <w:pPr>
        <w:ind w:firstLine="0"/>
      </w:pPr>
      <w:proofErr w:type="spellStart"/>
      <w:r w:rsidRPr="00F4579E">
        <w:t>пгт</w:t>
      </w:r>
      <w:proofErr w:type="spellEnd"/>
      <w:r w:rsidRPr="00F4579E">
        <w:t>. Березово</w:t>
      </w:r>
    </w:p>
    <w:p w:rsidR="00F4579E" w:rsidRPr="00F4579E" w:rsidRDefault="00F4579E" w:rsidP="00F4579E">
      <w:pPr>
        <w:ind w:left="567" w:firstLine="0"/>
      </w:pPr>
    </w:p>
    <w:p w:rsidR="00EA1DCA" w:rsidRPr="00F4579E" w:rsidRDefault="002B762F" w:rsidP="00F4579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4579E">
        <w:rPr>
          <w:rFonts w:cs="Arial"/>
          <w:b/>
          <w:bCs/>
          <w:kern w:val="28"/>
          <w:sz w:val="32"/>
          <w:szCs w:val="32"/>
        </w:rPr>
        <w:t>О внесении изменений в приложение</w:t>
      </w:r>
      <w:r w:rsidR="00A744CB" w:rsidRPr="00F4579E">
        <w:rPr>
          <w:rFonts w:cs="Arial"/>
          <w:b/>
          <w:bCs/>
          <w:kern w:val="28"/>
          <w:sz w:val="32"/>
          <w:szCs w:val="32"/>
        </w:rPr>
        <w:t xml:space="preserve"> </w:t>
      </w:r>
      <w:r w:rsidRPr="00F4579E">
        <w:rPr>
          <w:rFonts w:cs="Arial"/>
          <w:b/>
          <w:bCs/>
          <w:kern w:val="28"/>
          <w:sz w:val="32"/>
          <w:szCs w:val="32"/>
        </w:rPr>
        <w:t>к постановлению администрации Березовского района от 31.05.2017</w:t>
      </w:r>
      <w:r w:rsidR="00A744CB" w:rsidRPr="00F4579E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F4579E">
        <w:rPr>
          <w:rFonts w:cs="Arial"/>
          <w:b/>
          <w:bCs/>
          <w:kern w:val="28"/>
          <w:sz w:val="32"/>
          <w:szCs w:val="32"/>
        </w:rPr>
        <w:t xml:space="preserve">460 </w:t>
      </w:r>
      <w:r w:rsidR="00A744CB" w:rsidRPr="00F4579E">
        <w:rPr>
          <w:rFonts w:cs="Arial"/>
          <w:b/>
          <w:bCs/>
          <w:kern w:val="28"/>
          <w:sz w:val="32"/>
          <w:szCs w:val="32"/>
        </w:rPr>
        <w:t>«</w:t>
      </w:r>
      <w:r w:rsidR="00662532" w:rsidRPr="00F4579E">
        <w:rPr>
          <w:rFonts w:cs="Arial"/>
          <w:b/>
          <w:bCs/>
          <w:kern w:val="28"/>
          <w:sz w:val="32"/>
          <w:szCs w:val="32"/>
        </w:rPr>
        <w:t>О</w:t>
      </w:r>
      <w:r w:rsidR="00EA1DCA" w:rsidRPr="00F4579E">
        <w:rPr>
          <w:rFonts w:cs="Arial"/>
          <w:b/>
          <w:bCs/>
          <w:kern w:val="28"/>
          <w:sz w:val="32"/>
          <w:szCs w:val="32"/>
        </w:rPr>
        <w:t xml:space="preserve"> муниципальной программ</w:t>
      </w:r>
      <w:r w:rsidR="00662532" w:rsidRPr="00F4579E">
        <w:rPr>
          <w:rFonts w:cs="Arial"/>
          <w:b/>
          <w:bCs/>
          <w:kern w:val="28"/>
          <w:sz w:val="32"/>
          <w:szCs w:val="32"/>
        </w:rPr>
        <w:t>е</w:t>
      </w:r>
      <w:r w:rsidR="00EA1DCA" w:rsidRPr="00F4579E">
        <w:rPr>
          <w:rFonts w:cs="Arial"/>
          <w:b/>
          <w:bCs/>
          <w:kern w:val="28"/>
          <w:sz w:val="32"/>
          <w:szCs w:val="32"/>
        </w:rPr>
        <w:t xml:space="preserve"> </w:t>
      </w:r>
      <w:r w:rsidR="00A744CB" w:rsidRPr="00F4579E">
        <w:rPr>
          <w:rFonts w:cs="Arial"/>
          <w:b/>
          <w:bCs/>
          <w:kern w:val="28"/>
          <w:sz w:val="32"/>
          <w:szCs w:val="32"/>
        </w:rPr>
        <w:t>«</w:t>
      </w:r>
      <w:r w:rsidR="00662532" w:rsidRPr="00F4579E">
        <w:rPr>
          <w:rFonts w:cs="Arial"/>
          <w:b/>
          <w:bCs/>
          <w:kern w:val="28"/>
          <w:sz w:val="32"/>
          <w:szCs w:val="32"/>
        </w:rPr>
        <w:t>Формирование современной городской</w:t>
      </w:r>
      <w:r w:rsidR="00A744CB" w:rsidRPr="00F4579E">
        <w:rPr>
          <w:rFonts w:cs="Arial"/>
          <w:b/>
          <w:bCs/>
          <w:kern w:val="28"/>
          <w:sz w:val="32"/>
          <w:szCs w:val="32"/>
        </w:rPr>
        <w:t xml:space="preserve"> </w:t>
      </w:r>
      <w:r w:rsidR="00662532" w:rsidRPr="00F4579E">
        <w:rPr>
          <w:rFonts w:cs="Arial"/>
          <w:b/>
          <w:bCs/>
          <w:kern w:val="28"/>
          <w:sz w:val="32"/>
          <w:szCs w:val="32"/>
        </w:rPr>
        <w:t xml:space="preserve">среды муниципального образования </w:t>
      </w:r>
      <w:r w:rsidR="00CA6501" w:rsidRPr="00F4579E">
        <w:rPr>
          <w:rFonts w:cs="Arial"/>
          <w:b/>
          <w:bCs/>
          <w:kern w:val="28"/>
          <w:sz w:val="32"/>
          <w:szCs w:val="32"/>
        </w:rPr>
        <w:t>Березовский район</w:t>
      </w:r>
      <w:r w:rsidR="00662532" w:rsidRPr="00F4579E">
        <w:rPr>
          <w:rFonts w:cs="Arial"/>
          <w:b/>
          <w:bCs/>
          <w:kern w:val="28"/>
          <w:sz w:val="32"/>
          <w:szCs w:val="32"/>
        </w:rPr>
        <w:t xml:space="preserve"> на 2017 год</w:t>
      </w:r>
      <w:r w:rsidR="00A744CB" w:rsidRPr="00F4579E">
        <w:rPr>
          <w:rFonts w:cs="Arial"/>
          <w:b/>
          <w:bCs/>
          <w:kern w:val="28"/>
          <w:sz w:val="32"/>
          <w:szCs w:val="32"/>
        </w:rPr>
        <w:t>»</w:t>
      </w:r>
    </w:p>
    <w:p w:rsidR="00971841" w:rsidRDefault="00971841" w:rsidP="00F4579E"/>
    <w:p w:rsidR="0059108A" w:rsidRDefault="0059108A" w:rsidP="00F4579E">
      <w:r>
        <w:t xml:space="preserve">(утратило силу постановлением Администрации </w:t>
      </w:r>
      <w:hyperlink r:id="rId9" w:tooltip="постановление от 15.04.2024 0:00:00 №29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59108A">
          <w:rPr>
            <w:rStyle w:val="aa"/>
          </w:rPr>
          <w:t>от 15.04.2024 № 291</w:t>
        </w:r>
      </w:hyperlink>
      <w:bookmarkStart w:id="0" w:name="_GoBack"/>
      <w:bookmarkEnd w:id="0"/>
      <w:r>
        <w:t>)</w:t>
      </w:r>
    </w:p>
    <w:p w:rsidR="0059108A" w:rsidRPr="00F4579E" w:rsidRDefault="0059108A" w:rsidP="00F4579E"/>
    <w:p w:rsidR="00EA1DCA" w:rsidRPr="00F4579E" w:rsidRDefault="00EA1DCA" w:rsidP="00F4579E">
      <w:proofErr w:type="gramStart"/>
      <w:r w:rsidRPr="00F4579E">
        <w:t xml:space="preserve">В соответствии с </w:t>
      </w:r>
      <w:r w:rsidR="008A0DD0" w:rsidRPr="00F4579E">
        <w:t>п</w:t>
      </w:r>
      <w:r w:rsidR="002B762F" w:rsidRPr="00F4579E">
        <w:t>остановлением Правительства Ханты-Мансийского автономного округа</w:t>
      </w:r>
      <w:r w:rsidR="00A744CB" w:rsidRPr="00F4579E">
        <w:t>-</w:t>
      </w:r>
      <w:r w:rsidR="002B762F" w:rsidRPr="00F4579E">
        <w:t>Югры от 27 июня 2017 года</w:t>
      </w:r>
      <w:r w:rsidR="00A744CB" w:rsidRPr="00F4579E">
        <w:t xml:space="preserve"> № </w:t>
      </w:r>
      <w:r w:rsidR="002B762F" w:rsidRPr="00F4579E">
        <w:t xml:space="preserve">247п </w:t>
      </w:r>
      <w:r w:rsidR="00A744CB" w:rsidRPr="00F4579E">
        <w:t>«</w:t>
      </w:r>
      <w:r w:rsidR="002B762F" w:rsidRPr="00F4579E">
        <w:t xml:space="preserve">О </w:t>
      </w:r>
      <w:r w:rsidR="008A0DD0" w:rsidRPr="00F4579E">
        <w:t>в</w:t>
      </w:r>
      <w:r w:rsidR="002B762F" w:rsidRPr="00F4579E">
        <w:t xml:space="preserve">несении изменения в приложение к постановлению </w:t>
      </w:r>
      <w:r w:rsidR="008A0DD0" w:rsidRPr="00F4579E">
        <w:t>П</w:t>
      </w:r>
      <w:r w:rsidR="002B762F" w:rsidRPr="00F4579E">
        <w:t>равительства Ханты-Мансийского автономного округа</w:t>
      </w:r>
      <w:r w:rsidR="00A744CB" w:rsidRPr="00F4579E">
        <w:t>-</w:t>
      </w:r>
      <w:r w:rsidR="002B762F" w:rsidRPr="00F4579E">
        <w:t>Югр</w:t>
      </w:r>
      <w:r w:rsidR="00963D7B" w:rsidRPr="00F4579E">
        <w:t>ы от 09 октября 2013 года</w:t>
      </w:r>
      <w:r w:rsidR="00A744CB" w:rsidRPr="00F4579E">
        <w:t xml:space="preserve"> № </w:t>
      </w:r>
      <w:r w:rsidR="00963D7B" w:rsidRPr="00F4579E">
        <w:t>423</w:t>
      </w:r>
      <w:r w:rsidR="002B762F" w:rsidRPr="00F4579E">
        <w:t xml:space="preserve">п </w:t>
      </w:r>
      <w:r w:rsidR="00A744CB" w:rsidRPr="00F4579E">
        <w:t>«</w:t>
      </w:r>
      <w:r w:rsidR="002B762F" w:rsidRPr="00F4579E">
        <w:t>О государственной программе Ханты-Мансийского автономного округа</w:t>
      </w:r>
      <w:r w:rsidR="00A744CB" w:rsidRPr="00F4579E">
        <w:t>-</w:t>
      </w:r>
      <w:r w:rsidR="002B762F" w:rsidRPr="00F4579E">
        <w:t xml:space="preserve">Югры </w:t>
      </w:r>
      <w:r w:rsidR="00A744CB" w:rsidRPr="00F4579E">
        <w:t>«</w:t>
      </w:r>
      <w:r w:rsidR="002B762F" w:rsidRPr="00F4579E">
        <w:t>Развитие жилищно-коммунального комплекса и повышение энергетической эффективности в Ханты-Мансийском автономном округе</w:t>
      </w:r>
      <w:r w:rsidR="00A744CB" w:rsidRPr="00F4579E">
        <w:t>-</w:t>
      </w:r>
      <w:r w:rsidR="002B762F" w:rsidRPr="00F4579E">
        <w:t>Югре на 2016-2020 годы</w:t>
      </w:r>
      <w:r w:rsidR="00A744CB" w:rsidRPr="00F4579E">
        <w:t>»</w:t>
      </w:r>
      <w:r w:rsidR="00662532" w:rsidRPr="00F4579E">
        <w:t>:</w:t>
      </w:r>
      <w:proofErr w:type="gramEnd"/>
    </w:p>
    <w:p w:rsidR="00662532" w:rsidRPr="00F4579E" w:rsidRDefault="00662532" w:rsidP="00F4579E">
      <w:r w:rsidRPr="00F4579E">
        <w:t xml:space="preserve">1. </w:t>
      </w:r>
      <w:r w:rsidR="002B762F" w:rsidRPr="00F4579E">
        <w:t xml:space="preserve">Внести в приложение к постановлению </w:t>
      </w:r>
      <w:r w:rsidR="007C02CA" w:rsidRPr="00F4579E">
        <w:t>администрации Березовского района</w:t>
      </w:r>
      <w:r w:rsidR="0059108A">
        <w:t xml:space="preserve">             </w:t>
      </w:r>
      <w:r w:rsidR="007C02CA" w:rsidRPr="00F4579E">
        <w:t xml:space="preserve"> </w:t>
      </w:r>
      <w:hyperlink r:id="rId10" w:tgtFrame="ChangingDocument" w:tooltip="О муниципальной программе " w:history="1">
        <w:r w:rsidR="007C02CA" w:rsidRPr="00F4579E">
          <w:rPr>
            <w:rStyle w:val="aa"/>
          </w:rPr>
          <w:t>от 31.05.2017</w:t>
        </w:r>
        <w:r w:rsidR="00A744CB" w:rsidRPr="00F4579E">
          <w:rPr>
            <w:rStyle w:val="aa"/>
          </w:rPr>
          <w:t xml:space="preserve"> № </w:t>
        </w:r>
        <w:r w:rsidR="007C02CA" w:rsidRPr="00F4579E">
          <w:rPr>
            <w:rStyle w:val="aa"/>
          </w:rPr>
          <w:t>460</w:t>
        </w:r>
      </w:hyperlink>
      <w:r w:rsidR="007C02CA" w:rsidRPr="00F4579E">
        <w:t xml:space="preserve"> </w:t>
      </w:r>
      <w:r w:rsidR="00A744CB" w:rsidRPr="00F4579E">
        <w:t>«</w:t>
      </w:r>
      <w:r w:rsidR="007C02CA" w:rsidRPr="00F4579E">
        <w:t xml:space="preserve">О муниципальной программе </w:t>
      </w:r>
      <w:r w:rsidR="00A744CB" w:rsidRPr="00F4579E">
        <w:t>«</w:t>
      </w:r>
      <w:r w:rsidR="007C02CA" w:rsidRPr="00F4579E">
        <w:t>Формирование современной городской</w:t>
      </w:r>
      <w:r w:rsidR="00A744CB" w:rsidRPr="00F4579E">
        <w:t xml:space="preserve"> </w:t>
      </w:r>
      <w:r w:rsidR="007C02CA" w:rsidRPr="00F4579E">
        <w:t>среды муниципального образования Березовский район на 2017 год</w:t>
      </w:r>
      <w:r w:rsidR="00A744CB" w:rsidRPr="00F4579E">
        <w:t>»</w:t>
      </w:r>
      <w:r w:rsidR="007C02CA" w:rsidRPr="00F4579E">
        <w:t xml:space="preserve"> </w:t>
      </w:r>
      <w:r w:rsidR="002B762F" w:rsidRPr="00F4579E">
        <w:t>следующие изменения</w:t>
      </w:r>
      <w:r w:rsidR="00F916DC" w:rsidRPr="00F4579E">
        <w:t>:</w:t>
      </w:r>
    </w:p>
    <w:p w:rsidR="007C02CA" w:rsidRPr="00F4579E" w:rsidRDefault="007C02CA" w:rsidP="00F4579E">
      <w:r w:rsidRPr="00F4579E">
        <w:t xml:space="preserve">1.1. </w:t>
      </w:r>
      <w:r w:rsidR="00963D7B" w:rsidRPr="00F4579E">
        <w:t>п</w:t>
      </w:r>
      <w:r w:rsidRPr="00F4579E">
        <w:t xml:space="preserve">аспорт муниципальной программы изложить в следующей редакции согласно </w:t>
      </w:r>
      <w:hyperlink r:id="rId11" w:anchor="приложение1" w:tgtFrame="Logical" w:tooltip="О внесении изменений в приложение к постановлению администрации Березовского района от 31.05.2017 № 460 " w:history="1">
        <w:r w:rsidRPr="003F329B">
          <w:rPr>
            <w:rStyle w:val="aa"/>
          </w:rPr>
          <w:t>приложению 1</w:t>
        </w:r>
      </w:hyperlink>
      <w:r w:rsidRPr="00F4579E">
        <w:t xml:space="preserve"> к настоящему постановлению</w:t>
      </w:r>
      <w:r w:rsidR="00963D7B" w:rsidRPr="00F4579E">
        <w:t>;</w:t>
      </w:r>
      <w:r w:rsidRPr="00F4579E">
        <w:t xml:space="preserve"> </w:t>
      </w:r>
    </w:p>
    <w:p w:rsidR="008B1DDA" w:rsidRPr="00F4579E" w:rsidRDefault="008A0DD0" w:rsidP="00F4579E">
      <w:r w:rsidRPr="00F4579E">
        <w:t xml:space="preserve">1.2. </w:t>
      </w:r>
      <w:r w:rsidR="00963D7B" w:rsidRPr="00F4579E">
        <w:t>а</w:t>
      </w:r>
      <w:r w:rsidR="008B1DDA" w:rsidRPr="00F4579E">
        <w:t xml:space="preserve">бзац первый </w:t>
      </w:r>
      <w:r w:rsidR="00963D7B" w:rsidRPr="00F4579E">
        <w:rPr>
          <w:rFonts w:eastAsia="Calibri"/>
        </w:rPr>
        <w:t>р</w:t>
      </w:r>
      <w:r w:rsidR="008B1DDA" w:rsidRPr="00F4579E">
        <w:rPr>
          <w:rFonts w:eastAsia="Calibri"/>
        </w:rPr>
        <w:t>аздела</w:t>
      </w:r>
      <w:r w:rsidRPr="00F4579E">
        <w:rPr>
          <w:rFonts w:eastAsia="Calibri"/>
        </w:rPr>
        <w:t xml:space="preserve"> 3</w:t>
      </w:r>
      <w:r w:rsidR="008B1DDA" w:rsidRPr="00F4579E">
        <w:rPr>
          <w:rFonts w:eastAsia="Calibri"/>
        </w:rPr>
        <w:t xml:space="preserve"> </w:t>
      </w:r>
      <w:r w:rsidR="008B1DDA" w:rsidRPr="00F4579E">
        <w:t>изложить в следующей редакции:</w:t>
      </w:r>
    </w:p>
    <w:p w:rsidR="008B1DDA" w:rsidRPr="00F4579E" w:rsidRDefault="00A744CB" w:rsidP="00F4579E">
      <w:r w:rsidRPr="00F4579E">
        <w:t>«</w:t>
      </w:r>
      <w:r w:rsidR="008B1DDA" w:rsidRPr="00F4579E">
        <w:t>Мероприятия муниципальной программы приведены в приложении 2 к муниципальной программе, визуализированный перечень объектов благоустройства приведен в приложении 3 к муниципальной программе</w:t>
      </w:r>
      <w:proofErr w:type="gramStart"/>
      <w:r w:rsidR="00963D7B" w:rsidRPr="00F4579E">
        <w:t>.</w:t>
      </w:r>
      <w:r w:rsidRPr="00F4579E">
        <w:t>»</w:t>
      </w:r>
      <w:r w:rsidR="00963D7B" w:rsidRPr="00F4579E">
        <w:t>;</w:t>
      </w:r>
      <w:proofErr w:type="gramEnd"/>
    </w:p>
    <w:p w:rsidR="008A0DD0" w:rsidRPr="00F4579E" w:rsidRDefault="008A0DD0" w:rsidP="00F4579E">
      <w:r w:rsidRPr="00F4579E">
        <w:t xml:space="preserve">1.3. </w:t>
      </w:r>
      <w:r w:rsidR="00963D7B" w:rsidRPr="00F4579E">
        <w:t>п</w:t>
      </w:r>
      <w:r w:rsidRPr="00F4579E">
        <w:t xml:space="preserve">риложение 2 к муниципальной программе изложить в следующей редакции согласно </w:t>
      </w:r>
      <w:hyperlink r:id="rId12" w:anchor="приложение2" w:tgtFrame="Logical" w:tooltip="О внесении изменений в приложение к постановлению администрации Березовского района от 31.05.2017 № 460 " w:history="1">
        <w:r w:rsidRPr="003F329B">
          <w:rPr>
            <w:rStyle w:val="aa"/>
          </w:rPr>
          <w:t>приложению 2</w:t>
        </w:r>
      </w:hyperlink>
      <w:r w:rsidRPr="00F4579E">
        <w:t xml:space="preserve"> к настоящему постановлению</w:t>
      </w:r>
      <w:r w:rsidR="00963D7B" w:rsidRPr="00F4579E">
        <w:t>;</w:t>
      </w:r>
    </w:p>
    <w:p w:rsidR="008A0DD0" w:rsidRPr="00F4579E" w:rsidRDefault="008A0DD0" w:rsidP="00F4579E">
      <w:r w:rsidRPr="00F4579E">
        <w:t xml:space="preserve">1.4. </w:t>
      </w:r>
      <w:r w:rsidR="00963D7B" w:rsidRPr="00F4579E">
        <w:t>м</w:t>
      </w:r>
      <w:r w:rsidRPr="00F4579E">
        <w:t xml:space="preserve">униципальную программу дополнить приложением 3 следующего содержания согласно </w:t>
      </w:r>
      <w:hyperlink r:id="rId13" w:anchor="приложение3" w:tgtFrame="Logical" w:tooltip="О внесении изменений в приложение к постановлению администрации Березовского района от 31.05.2017 № 460 " w:history="1">
        <w:r w:rsidRPr="003F329B">
          <w:rPr>
            <w:rStyle w:val="aa"/>
          </w:rPr>
          <w:t>приложению 3</w:t>
        </w:r>
      </w:hyperlink>
      <w:r w:rsidRPr="00F4579E">
        <w:t xml:space="preserve"> к настоящему постановлению.</w:t>
      </w:r>
    </w:p>
    <w:p w:rsidR="00662532" w:rsidRPr="00F4579E" w:rsidRDefault="00662532" w:rsidP="00F4579E">
      <w:r w:rsidRPr="00F4579E">
        <w:t xml:space="preserve">2. Опубликовать настоящее постановление в газете </w:t>
      </w:r>
      <w:r w:rsidR="00A744CB" w:rsidRPr="00F4579E">
        <w:t>«</w:t>
      </w:r>
      <w:r w:rsidRPr="00F4579E">
        <w:t>Жизнь Югры</w:t>
      </w:r>
      <w:r w:rsidR="00A744CB" w:rsidRPr="00F4579E">
        <w:t>»</w:t>
      </w:r>
      <w:r w:rsidRPr="00F4579E">
        <w:t xml:space="preserve"> и</w:t>
      </w:r>
      <w:r w:rsidR="009F549E" w:rsidRPr="00F4579E">
        <w:t xml:space="preserve"> </w:t>
      </w:r>
      <w:r w:rsidRPr="00F4579E">
        <w:t xml:space="preserve">разместить на </w:t>
      </w:r>
      <w:proofErr w:type="gramStart"/>
      <w:r w:rsidRPr="00F4579E">
        <w:t>официальн</w:t>
      </w:r>
      <w:r w:rsidR="00B368BE" w:rsidRPr="00F4579E">
        <w:t>ом</w:t>
      </w:r>
      <w:proofErr w:type="gramEnd"/>
      <w:r w:rsidRPr="00F4579E">
        <w:t xml:space="preserve"> веб-сайт</w:t>
      </w:r>
      <w:r w:rsidR="00CA6501" w:rsidRPr="00F4579E">
        <w:t>е</w:t>
      </w:r>
      <w:r w:rsidRPr="00F4579E">
        <w:t xml:space="preserve"> орган</w:t>
      </w:r>
      <w:r w:rsidR="00BE6E15" w:rsidRPr="00F4579E">
        <w:t>ов</w:t>
      </w:r>
      <w:r w:rsidRPr="00F4579E">
        <w:t xml:space="preserve"> местного самоуправления Березовского района.</w:t>
      </w:r>
    </w:p>
    <w:p w:rsidR="00A744CB" w:rsidRPr="00F4579E" w:rsidRDefault="00662532" w:rsidP="00F4579E">
      <w:r w:rsidRPr="00F4579E">
        <w:t>3. Настоящее постановление вступает в силу после его официального опубликования.</w:t>
      </w:r>
    </w:p>
    <w:p w:rsidR="00A744CB" w:rsidRDefault="00A744CB" w:rsidP="00F4579E"/>
    <w:p w:rsidR="00F4579E" w:rsidRDefault="00F4579E" w:rsidP="00F4579E"/>
    <w:p w:rsidR="00F4579E" w:rsidRPr="00F4579E" w:rsidRDefault="00F4579E" w:rsidP="00F4579E"/>
    <w:p w:rsidR="00493EAD" w:rsidRPr="00F4579E" w:rsidRDefault="00493EAD" w:rsidP="0059108A">
      <w:pPr>
        <w:ind w:firstLine="0"/>
      </w:pPr>
      <w:proofErr w:type="spellStart"/>
      <w:r w:rsidRPr="00F4579E">
        <w:t>И.о</w:t>
      </w:r>
      <w:proofErr w:type="spellEnd"/>
      <w:r w:rsidRPr="00F4579E">
        <w:t xml:space="preserve">. </w:t>
      </w:r>
      <w:r w:rsidR="0050126D" w:rsidRPr="00F4579E">
        <w:t>г</w:t>
      </w:r>
      <w:r w:rsidR="004D16E3" w:rsidRPr="00F4579E">
        <w:t>лав</w:t>
      </w:r>
      <w:r w:rsidRPr="00F4579E">
        <w:t>ы</w:t>
      </w:r>
      <w:r w:rsidR="004D16E3" w:rsidRPr="00F4579E">
        <w:t xml:space="preserve"> района</w:t>
      </w:r>
      <w:r w:rsidRPr="00F4579E">
        <w:t>,</w:t>
      </w:r>
    </w:p>
    <w:p w:rsidR="00A744CB" w:rsidRPr="00F4579E" w:rsidRDefault="00493EAD" w:rsidP="0059108A">
      <w:pPr>
        <w:tabs>
          <w:tab w:val="left" w:pos="7655"/>
        </w:tabs>
        <w:ind w:firstLine="0"/>
      </w:pPr>
      <w:r w:rsidRPr="00F4579E">
        <w:t>заместитель главы района</w:t>
      </w:r>
      <w:r w:rsidR="0059108A">
        <w:tab/>
      </w:r>
      <w:r w:rsidR="00A744CB" w:rsidRPr="00F4579E">
        <w:t xml:space="preserve"> </w:t>
      </w:r>
      <w:r w:rsidRPr="00F4579E">
        <w:t>И.В. Чечеткина</w:t>
      </w:r>
    </w:p>
    <w:p w:rsidR="00A744CB" w:rsidRPr="00A744CB" w:rsidRDefault="00A744CB" w:rsidP="00D049A6">
      <w:pPr>
        <w:widowControl w:val="0"/>
        <w:autoSpaceDE w:val="0"/>
        <w:autoSpaceDN w:val="0"/>
        <w:adjustRightInd w:val="0"/>
        <w:rPr>
          <w:rFonts w:cs="Arial"/>
        </w:rPr>
      </w:pPr>
    </w:p>
    <w:p w:rsidR="00A744CB" w:rsidRPr="00A744CB" w:rsidRDefault="00A744CB" w:rsidP="00F916DC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A744CB" w:rsidRPr="00A744CB" w:rsidRDefault="00A744CB" w:rsidP="00F916DC">
      <w:pPr>
        <w:widowControl w:val="0"/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A744CB" w:rsidRPr="00A744CB" w:rsidRDefault="00A744CB">
      <w:pPr>
        <w:rPr>
          <w:rFonts w:cs="Arial"/>
          <w:szCs w:val="28"/>
        </w:rPr>
      </w:pPr>
      <w:r w:rsidRPr="00A744CB">
        <w:rPr>
          <w:rFonts w:cs="Arial"/>
          <w:szCs w:val="28"/>
        </w:rPr>
        <w:br w:type="page"/>
      </w:r>
    </w:p>
    <w:p w:rsidR="00A744CB" w:rsidRPr="00F4579E" w:rsidRDefault="00A744CB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4579E" w:rsidRPr="00F4579E" w:rsidRDefault="00F4579E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62532" w:rsidRPr="00F4579E" w:rsidRDefault="00662532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F4579E">
        <w:rPr>
          <w:rFonts w:cs="Arial"/>
          <w:b/>
          <w:bCs/>
          <w:kern w:val="28"/>
          <w:sz w:val="32"/>
          <w:szCs w:val="32"/>
        </w:rPr>
        <w:t xml:space="preserve">Приложение </w:t>
      </w:r>
      <w:r w:rsidR="00985482" w:rsidRPr="00F4579E">
        <w:rPr>
          <w:rFonts w:cs="Arial"/>
          <w:b/>
          <w:bCs/>
          <w:kern w:val="28"/>
          <w:sz w:val="32"/>
          <w:szCs w:val="32"/>
        </w:rPr>
        <w:t>1</w:t>
      </w:r>
    </w:p>
    <w:bookmarkEnd w:id="1"/>
    <w:p w:rsidR="00F4579E" w:rsidRDefault="00662532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4579E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62532" w:rsidRPr="00F4579E" w:rsidRDefault="00662532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4579E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A744CB" w:rsidRPr="00F4579E" w:rsidRDefault="00183D82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F4579E">
        <w:rPr>
          <w:rFonts w:eastAsia="Calibri" w:cs="Arial"/>
          <w:b/>
          <w:bCs/>
          <w:kern w:val="28"/>
          <w:sz w:val="32"/>
          <w:szCs w:val="32"/>
        </w:rPr>
        <w:t>от 15.11.2017</w:t>
      </w:r>
      <w:r w:rsidR="00A744CB" w:rsidRPr="00F4579E">
        <w:rPr>
          <w:rFonts w:eastAsia="Calibri" w:cs="Arial"/>
          <w:b/>
          <w:bCs/>
          <w:kern w:val="28"/>
          <w:sz w:val="32"/>
          <w:szCs w:val="32"/>
        </w:rPr>
        <w:t xml:space="preserve"> № </w:t>
      </w:r>
      <w:r w:rsidRPr="00F4579E">
        <w:rPr>
          <w:rFonts w:eastAsia="Calibri" w:cs="Arial"/>
          <w:b/>
          <w:bCs/>
          <w:kern w:val="28"/>
          <w:sz w:val="32"/>
          <w:szCs w:val="32"/>
        </w:rPr>
        <w:t>964</w:t>
      </w:r>
    </w:p>
    <w:p w:rsidR="00A744CB" w:rsidRPr="00F4579E" w:rsidRDefault="00A744CB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F4579E" w:rsidRPr="00F4579E" w:rsidRDefault="00F4579E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6607E7" w:rsidRPr="00F4579E" w:rsidRDefault="00662532" w:rsidP="00F4579E">
      <w:pPr>
        <w:jc w:val="center"/>
        <w:rPr>
          <w:rFonts w:cs="Arial"/>
          <w:b/>
          <w:bCs/>
          <w:iCs/>
          <w:sz w:val="30"/>
          <w:szCs w:val="28"/>
        </w:rPr>
      </w:pPr>
      <w:r w:rsidRPr="00F4579E">
        <w:rPr>
          <w:rFonts w:cs="Arial"/>
          <w:b/>
          <w:bCs/>
          <w:iCs/>
          <w:sz w:val="30"/>
          <w:szCs w:val="28"/>
        </w:rPr>
        <w:t>Паспорт</w:t>
      </w:r>
    </w:p>
    <w:p w:rsidR="006607E7" w:rsidRPr="00F4579E" w:rsidRDefault="006607E7" w:rsidP="00F4579E">
      <w:pPr>
        <w:jc w:val="center"/>
        <w:rPr>
          <w:rFonts w:cs="Arial"/>
          <w:b/>
          <w:bCs/>
          <w:iCs/>
          <w:sz w:val="30"/>
          <w:szCs w:val="28"/>
        </w:rPr>
      </w:pPr>
      <w:r w:rsidRPr="00F4579E">
        <w:rPr>
          <w:rFonts w:cs="Arial"/>
          <w:b/>
          <w:bCs/>
          <w:iCs/>
          <w:sz w:val="30"/>
          <w:szCs w:val="28"/>
        </w:rPr>
        <w:t xml:space="preserve">муниципальной программы </w:t>
      </w:r>
    </w:p>
    <w:p w:rsidR="008A0DD0" w:rsidRPr="00F4579E" w:rsidRDefault="008A0DD0" w:rsidP="00F4579E"/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6607E7" w:rsidRPr="00A744CB" w:rsidTr="003472B8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0"/>
            </w:pPr>
            <w:r w:rsidRPr="00A744CB"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0"/>
            </w:pPr>
            <w:r w:rsidRPr="00A744CB">
              <w:t xml:space="preserve">Формирование современной городской среды муниципального образования </w:t>
            </w:r>
            <w:r w:rsidR="00CA6501" w:rsidRPr="00A744CB">
              <w:t>Березовский район</w:t>
            </w:r>
            <w:r w:rsidRPr="00A744CB">
              <w:t xml:space="preserve"> на 2017 год</w:t>
            </w:r>
          </w:p>
        </w:tc>
      </w:tr>
      <w:tr w:rsidR="00E5344A" w:rsidRPr="00A744CB" w:rsidTr="003472B8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4A" w:rsidRPr="00A744CB" w:rsidRDefault="00E5344A" w:rsidP="00F4579E">
            <w:pPr>
              <w:pStyle w:val="Table"/>
            </w:pPr>
            <w:r w:rsidRPr="00A744CB">
              <w:t>Дата принятия решения о разработке муниципальной программы (наименование и номер соответствующего нормативного акта)</w:t>
            </w:r>
            <w:r w:rsidR="00A744CB" w:rsidRPr="00A744CB">
              <w:t xml:space="preserve">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44A" w:rsidRPr="00A744CB" w:rsidRDefault="00E5344A" w:rsidP="00F4579E">
            <w:pPr>
              <w:pStyle w:val="Table"/>
            </w:pPr>
            <w:r w:rsidRPr="00A744CB">
              <w:t>Распоряжение администрации Березовского района от 13.04.2017</w:t>
            </w:r>
            <w:r w:rsidR="00A744CB" w:rsidRPr="00A744CB">
              <w:t xml:space="preserve"> № </w:t>
            </w:r>
            <w:r w:rsidRPr="00A744CB">
              <w:t xml:space="preserve">305-р </w:t>
            </w:r>
            <w:r w:rsidR="00A744CB" w:rsidRPr="00A744CB">
              <w:t>«</w:t>
            </w:r>
            <w:r w:rsidRPr="00A744CB">
              <w:t xml:space="preserve">О разработке муниципальной программы </w:t>
            </w:r>
            <w:r w:rsidR="00A744CB" w:rsidRPr="00A744CB">
              <w:t>«</w:t>
            </w:r>
            <w:r w:rsidRPr="00A744CB">
              <w:t>Формирование современной городской среды муниципального образования Березовский район на 2017 год</w:t>
            </w:r>
            <w:r w:rsidR="00A744CB" w:rsidRPr="00A744CB">
              <w:t>»</w:t>
            </w:r>
          </w:p>
        </w:tc>
      </w:tr>
      <w:tr w:rsidR="006607E7" w:rsidRPr="00A744CB" w:rsidTr="003472B8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Администрация Березовского района (Управление по жилищно-коммунальному хозяйству)</w:t>
            </w:r>
          </w:p>
        </w:tc>
      </w:tr>
      <w:tr w:rsidR="006607E7" w:rsidRPr="00A744CB" w:rsidTr="003472B8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CA6501" w:rsidP="00F4579E">
            <w:pPr>
              <w:pStyle w:val="Table"/>
            </w:pPr>
            <w:r w:rsidRPr="00A744CB">
              <w:t xml:space="preserve">Администрация сельского поселения </w:t>
            </w:r>
            <w:proofErr w:type="gramStart"/>
            <w:r w:rsidRPr="00A744CB">
              <w:t>Светлый</w:t>
            </w:r>
            <w:proofErr w:type="gramEnd"/>
          </w:p>
        </w:tc>
      </w:tr>
      <w:tr w:rsidR="006607E7" w:rsidRPr="00A744CB" w:rsidTr="003472B8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 xml:space="preserve">Цель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 xml:space="preserve">Создание комфортной городской среды на территории </w:t>
            </w:r>
            <w:r w:rsidR="00B368BE" w:rsidRPr="00A744CB">
              <w:t>Березовского района</w:t>
            </w:r>
          </w:p>
          <w:p w:rsidR="006607E7" w:rsidRPr="00A744CB" w:rsidRDefault="006607E7" w:rsidP="00F4579E">
            <w:pPr>
              <w:pStyle w:val="Table"/>
            </w:pPr>
          </w:p>
        </w:tc>
      </w:tr>
      <w:tr w:rsidR="006607E7" w:rsidRPr="00A744CB" w:rsidTr="003472B8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B368BE" w:rsidP="00F4579E">
            <w:pPr>
              <w:pStyle w:val="Table"/>
            </w:pPr>
            <w:r w:rsidRPr="00A744CB">
              <w:t>Задачи</w:t>
            </w:r>
            <w:r w:rsidR="006607E7" w:rsidRPr="00A744CB">
              <w:t xml:space="preserve"> </w:t>
            </w:r>
          </w:p>
          <w:p w:rsidR="006607E7" w:rsidRPr="00A744CB" w:rsidRDefault="00B368BE" w:rsidP="00F4579E">
            <w:pPr>
              <w:pStyle w:val="Table"/>
            </w:pPr>
            <w:r w:rsidRPr="00A744CB"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 xml:space="preserve"> Повышение уровня благ</w:t>
            </w:r>
            <w:r w:rsidR="00B368BE" w:rsidRPr="00A744CB">
              <w:t>оустройства дворовых территорий;</w:t>
            </w:r>
          </w:p>
          <w:p w:rsidR="00B368BE" w:rsidRPr="00A744CB" w:rsidRDefault="00B368BE" w:rsidP="00F4579E">
            <w:pPr>
              <w:pStyle w:val="Table"/>
            </w:pPr>
            <w:r w:rsidRPr="00A744CB">
              <w:t xml:space="preserve">Повышение </w:t>
            </w:r>
            <w:proofErr w:type="gramStart"/>
            <w:r w:rsidRPr="00A744CB">
              <w:t>уровня благоустройства мест массового отдыха населения</w:t>
            </w:r>
            <w:proofErr w:type="gramEnd"/>
            <w:r w:rsidRPr="00A744CB">
              <w:t>.</w:t>
            </w:r>
          </w:p>
        </w:tc>
      </w:tr>
      <w:tr w:rsidR="006607E7" w:rsidRPr="00A744CB" w:rsidTr="003472B8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Сроки реализации</w:t>
            </w:r>
          </w:p>
          <w:p w:rsidR="006607E7" w:rsidRPr="00A744CB" w:rsidRDefault="006607E7" w:rsidP="00F4579E">
            <w:pPr>
              <w:pStyle w:val="Table"/>
            </w:pPr>
            <w:r w:rsidRPr="00A744CB"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2017 год</w:t>
            </w:r>
          </w:p>
        </w:tc>
      </w:tr>
      <w:tr w:rsidR="006607E7" w:rsidRPr="00A744CB" w:rsidTr="003472B8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нет</w:t>
            </w:r>
          </w:p>
        </w:tc>
      </w:tr>
      <w:tr w:rsidR="006607E7" w:rsidRPr="00A744CB" w:rsidTr="003472B8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lastRenderedPageBreak/>
              <w:t>Финансовое обеспечение, в том числе с распределением средств по источникам финансирования, по годам реализации</w:t>
            </w:r>
            <w:r w:rsidR="00A744CB" w:rsidRPr="00A744CB">
              <w:t xml:space="preserve"> </w:t>
            </w:r>
            <w:r w:rsidRPr="00A744CB"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Общий объем финансирования программы за 2017 год составляет</w:t>
            </w:r>
            <w:r w:rsidR="00A744CB" w:rsidRPr="00A744CB">
              <w:t>-</w:t>
            </w:r>
            <w:r w:rsidR="00964B2B" w:rsidRPr="00A744CB">
              <w:t>9122,2</w:t>
            </w:r>
            <w:r w:rsidR="004458F9" w:rsidRPr="00A744CB">
              <w:t xml:space="preserve"> </w:t>
            </w:r>
            <w:r w:rsidRPr="00A744CB">
              <w:t>тыс. рублей,</w:t>
            </w:r>
            <w:r w:rsidRPr="00A744CB">
              <w:rPr>
                <w:color w:val="FF0000"/>
              </w:rPr>
              <w:t xml:space="preserve"> </w:t>
            </w:r>
            <w:r w:rsidRPr="00A744CB">
              <w:t>в том числе:</w:t>
            </w:r>
          </w:p>
          <w:p w:rsidR="00866E5F" w:rsidRPr="00A744CB" w:rsidRDefault="00985482" w:rsidP="00F4579E">
            <w:pPr>
              <w:pStyle w:val="Table"/>
            </w:pPr>
            <w:r w:rsidRPr="00A744CB">
              <w:t xml:space="preserve">- </w:t>
            </w:r>
            <w:proofErr w:type="gramStart"/>
            <w:r w:rsidR="004458F9" w:rsidRPr="00A744CB">
              <w:t>ф</w:t>
            </w:r>
            <w:r w:rsidR="00866E5F" w:rsidRPr="00A744CB">
              <w:t>едеральный</w:t>
            </w:r>
            <w:proofErr w:type="gramEnd"/>
            <w:r w:rsidR="00866E5F" w:rsidRPr="00A744CB">
              <w:t xml:space="preserve"> бюджет</w:t>
            </w:r>
            <w:r w:rsidR="00A744CB" w:rsidRPr="00A744CB">
              <w:t>-</w:t>
            </w:r>
            <w:r w:rsidR="00866E5F" w:rsidRPr="00A744CB">
              <w:t>1568,3</w:t>
            </w:r>
            <w:r w:rsidR="007C2D88" w:rsidRPr="00A744CB">
              <w:t xml:space="preserve"> </w:t>
            </w:r>
            <w:r w:rsidRPr="00A744CB">
              <w:t>тыс. рублей</w:t>
            </w:r>
            <w:r w:rsidR="007C2D88" w:rsidRPr="00A744CB">
              <w:t>,</w:t>
            </w:r>
          </w:p>
          <w:p w:rsidR="00985482" w:rsidRPr="00A744CB" w:rsidRDefault="00866E5F" w:rsidP="00F4579E">
            <w:pPr>
              <w:pStyle w:val="Table"/>
            </w:pPr>
            <w:r w:rsidRPr="00A744CB">
              <w:t xml:space="preserve">в </w:t>
            </w:r>
            <w:proofErr w:type="spellStart"/>
            <w:r w:rsidR="007C2D88" w:rsidRPr="00A744CB">
              <w:t>т.ч</w:t>
            </w:r>
            <w:proofErr w:type="spellEnd"/>
            <w:r w:rsidR="007C2D88" w:rsidRPr="00A744CB">
              <w:t>.</w:t>
            </w:r>
            <w:r w:rsidRPr="00A744CB">
              <w:t xml:space="preserve"> </w:t>
            </w:r>
            <w:r w:rsidR="007C2D88" w:rsidRPr="00A744CB">
              <w:t xml:space="preserve">межбюджетные трансферты, переданные из бюджета </w:t>
            </w:r>
            <w:proofErr w:type="spellStart"/>
            <w:r w:rsidR="007C2D88" w:rsidRPr="00A744CB">
              <w:t>гп</w:t>
            </w:r>
            <w:proofErr w:type="spellEnd"/>
            <w:r w:rsidR="007C2D88" w:rsidRPr="00A744CB">
              <w:t>. Березово на исполнение полномочий по решению вопросов местного значения</w:t>
            </w:r>
            <w:r w:rsidR="00A744CB" w:rsidRPr="00A744CB">
              <w:t>-</w:t>
            </w:r>
            <w:r w:rsidRPr="00A744CB">
              <w:t>307,8 тыс. рублей</w:t>
            </w:r>
            <w:r w:rsidR="00985482" w:rsidRPr="00A744CB">
              <w:t>;</w:t>
            </w:r>
          </w:p>
          <w:p w:rsidR="00866E5F" w:rsidRPr="00A744CB" w:rsidRDefault="006607E7" w:rsidP="00F4579E">
            <w:pPr>
              <w:pStyle w:val="Table"/>
            </w:pPr>
            <w:r w:rsidRPr="00A744CB">
              <w:t xml:space="preserve">- бюджет </w:t>
            </w:r>
            <w:proofErr w:type="gramStart"/>
            <w:r w:rsidRPr="00A744CB">
              <w:t>автономного</w:t>
            </w:r>
            <w:proofErr w:type="gramEnd"/>
            <w:r w:rsidRPr="00A744CB">
              <w:t xml:space="preserve"> округа</w:t>
            </w:r>
            <w:r w:rsidR="00A744CB" w:rsidRPr="00A744CB">
              <w:t>-</w:t>
            </w:r>
            <w:r w:rsidR="00866E5F" w:rsidRPr="00A744CB">
              <w:t>6685,8</w:t>
            </w:r>
            <w:r w:rsidR="00B368BE" w:rsidRPr="00A744CB">
              <w:t xml:space="preserve"> </w:t>
            </w:r>
            <w:r w:rsidRPr="00A744CB">
              <w:t>тыс. рублей</w:t>
            </w:r>
            <w:r w:rsidR="007C2D88" w:rsidRPr="00A744CB">
              <w:t>,</w:t>
            </w:r>
          </w:p>
          <w:p w:rsidR="006607E7" w:rsidRPr="00A744CB" w:rsidRDefault="007C2D88" w:rsidP="00F4579E">
            <w:pPr>
              <w:pStyle w:val="Table"/>
            </w:pPr>
            <w:r w:rsidRPr="00A744CB">
              <w:t xml:space="preserve">в </w:t>
            </w:r>
            <w:proofErr w:type="spellStart"/>
            <w:r w:rsidRPr="00A744CB">
              <w:t>т.ч</w:t>
            </w:r>
            <w:proofErr w:type="spellEnd"/>
            <w:r w:rsidRPr="00A744CB">
              <w:t xml:space="preserve">. межбюджетные трансферты, переданные из бюджета </w:t>
            </w:r>
            <w:proofErr w:type="spellStart"/>
            <w:r w:rsidRPr="00A744CB">
              <w:t>гп</w:t>
            </w:r>
            <w:proofErr w:type="spellEnd"/>
            <w:r w:rsidRPr="00A744CB">
              <w:t>. Березово на исполнение полномочий по решению вопросов местного значения</w:t>
            </w:r>
            <w:r w:rsidR="00A744CB" w:rsidRPr="00A744CB">
              <w:t>-</w:t>
            </w:r>
            <w:r w:rsidR="00866E5F" w:rsidRPr="00A744CB">
              <w:t>1312,1 тыс. рублей</w:t>
            </w:r>
            <w:r w:rsidR="006607E7" w:rsidRPr="00A744CB">
              <w:t>;</w:t>
            </w:r>
          </w:p>
          <w:p w:rsidR="00B368BE" w:rsidRPr="00A744CB" w:rsidRDefault="00B368BE" w:rsidP="00F4579E">
            <w:pPr>
              <w:pStyle w:val="Table"/>
            </w:pPr>
            <w:r w:rsidRPr="00A744CB">
              <w:t>- бюджет Березовского района</w:t>
            </w:r>
            <w:r w:rsidR="00A744CB" w:rsidRPr="00A744CB">
              <w:t>-</w:t>
            </w:r>
            <w:r w:rsidR="00866E5F" w:rsidRPr="00A744CB">
              <w:t>155,5 тыс. рублей</w:t>
            </w:r>
            <w:r w:rsidR="007C2D88" w:rsidRPr="00A744CB">
              <w:t>,</w:t>
            </w:r>
          </w:p>
          <w:p w:rsidR="006607E7" w:rsidRPr="00A744CB" w:rsidRDefault="007C2D88" w:rsidP="00F4579E">
            <w:pPr>
              <w:pStyle w:val="Table"/>
            </w:pPr>
            <w:r w:rsidRPr="00A744CB">
              <w:t xml:space="preserve">в </w:t>
            </w:r>
            <w:proofErr w:type="spellStart"/>
            <w:r w:rsidRPr="00A744CB">
              <w:t>т.ч</w:t>
            </w:r>
            <w:proofErr w:type="spellEnd"/>
            <w:r w:rsidRPr="00A744CB">
              <w:t xml:space="preserve">. межбюджетные трансферты, переданные из бюджета </w:t>
            </w:r>
            <w:proofErr w:type="spellStart"/>
            <w:r w:rsidRPr="00A744CB">
              <w:t>гп</w:t>
            </w:r>
            <w:proofErr w:type="spellEnd"/>
            <w:r w:rsidRPr="00A744CB">
              <w:t>. Березово на исполнение полномочий по решению вопросов местного значения</w:t>
            </w:r>
            <w:r w:rsidR="00A744CB" w:rsidRPr="00A744CB">
              <w:t>-</w:t>
            </w:r>
            <w:r w:rsidR="0063364F" w:rsidRPr="00A744CB">
              <w:t>155,5</w:t>
            </w:r>
            <w:r w:rsidR="006607E7" w:rsidRPr="00A744CB">
              <w:t xml:space="preserve"> тыс. рублей.</w:t>
            </w:r>
          </w:p>
          <w:p w:rsidR="00866E5F" w:rsidRPr="00A744CB" w:rsidRDefault="00866E5F" w:rsidP="00F4579E">
            <w:pPr>
              <w:pStyle w:val="Table"/>
            </w:pPr>
            <w:r w:rsidRPr="00A744CB">
              <w:t xml:space="preserve">- </w:t>
            </w:r>
            <w:r w:rsidR="00F2236A" w:rsidRPr="00A744CB">
              <w:t>б</w:t>
            </w:r>
            <w:r w:rsidRPr="00A744CB">
              <w:t>юджет городского поселения Березово</w:t>
            </w:r>
            <w:r w:rsidR="00A744CB" w:rsidRPr="00A744CB">
              <w:t>-</w:t>
            </w:r>
            <w:r w:rsidRPr="00A744CB">
              <w:t>155,5 тыс. рублей;</w:t>
            </w:r>
          </w:p>
          <w:p w:rsidR="00B368BE" w:rsidRPr="00A744CB" w:rsidRDefault="00B368BE" w:rsidP="00F4579E">
            <w:pPr>
              <w:pStyle w:val="Table"/>
              <w:rPr>
                <w:color w:val="FF0000"/>
              </w:rPr>
            </w:pPr>
            <w:r w:rsidRPr="00A744CB">
              <w:t>- бюджет сельского поселения Светлый</w:t>
            </w:r>
            <w:r w:rsidR="00A744CB" w:rsidRPr="00A744CB">
              <w:t>-</w:t>
            </w:r>
            <w:r w:rsidR="0063364F" w:rsidRPr="00A744CB">
              <w:t>557,1</w:t>
            </w:r>
            <w:r w:rsidRPr="00A744CB">
              <w:t xml:space="preserve"> тыс. рублей.</w:t>
            </w:r>
          </w:p>
          <w:p w:rsidR="006607E7" w:rsidRPr="00A744CB" w:rsidRDefault="006607E7" w:rsidP="00F4579E">
            <w:pPr>
              <w:pStyle w:val="Table"/>
            </w:pPr>
          </w:p>
        </w:tc>
      </w:tr>
      <w:tr w:rsidR="006607E7" w:rsidRPr="00A744CB" w:rsidTr="003472B8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A744CB" w:rsidRDefault="006607E7" w:rsidP="00F4579E">
            <w:pPr>
              <w:pStyle w:val="Table"/>
            </w:pPr>
            <w:r w:rsidRPr="00A744CB">
              <w:t>Увеличение количества и площади благоустроенных дворовых территорий с 15 до 16 единиц; с 19953 до 21149 квадратных метров;</w:t>
            </w:r>
          </w:p>
          <w:p w:rsidR="006607E7" w:rsidRPr="00A744CB" w:rsidRDefault="006607E7" w:rsidP="00F4579E">
            <w:pPr>
              <w:pStyle w:val="Table"/>
            </w:pPr>
            <w:r w:rsidRPr="00A744CB">
              <w:t>Увеличение доли благоустроенных дворовых территорий</w:t>
            </w:r>
            <w:r w:rsidR="00BE354A" w:rsidRPr="00A744CB">
              <w:t xml:space="preserve"> </w:t>
            </w:r>
            <w:r w:rsidRPr="00A744CB">
              <w:t>от общего количества дворовых территорий</w:t>
            </w:r>
            <w:r w:rsidR="0050395E" w:rsidRPr="00A744CB">
              <w:t xml:space="preserve"> с 19,5 до 20,6 процентов;</w:t>
            </w:r>
          </w:p>
          <w:p w:rsidR="006607E7" w:rsidRPr="00A744CB" w:rsidRDefault="006607E7" w:rsidP="00F4579E">
            <w:pPr>
              <w:pStyle w:val="Table"/>
            </w:pPr>
            <w:r w:rsidRPr="00A744CB">
              <w:t>Увеличение охвата населения благоустроенными дворовыми территориями (доля населения, проживающего в жилом фонд</w:t>
            </w:r>
            <w:r w:rsidR="008A0DD0" w:rsidRPr="00A744CB">
              <w:t>е</w:t>
            </w:r>
            <w:r w:rsidRPr="00A744CB">
              <w:t xml:space="preserve"> с благоустроенными дворовыми территориями от общей численности населе</w:t>
            </w:r>
            <w:r w:rsidR="00B368BE" w:rsidRPr="00A744CB">
              <w:t>ния) с 48,3 до 51,2 процентов;</w:t>
            </w:r>
          </w:p>
          <w:p w:rsidR="006607E7" w:rsidRPr="00A744CB" w:rsidRDefault="006607E7" w:rsidP="00F4579E">
            <w:pPr>
              <w:pStyle w:val="Table"/>
            </w:pPr>
            <w:r w:rsidRPr="00A744CB">
              <w:t>Увеличение объема трудового участия заинтересованных лиц в выполнении минимального перечня работ по благоустройству дворовых терри</w:t>
            </w:r>
            <w:r w:rsidR="00B368BE" w:rsidRPr="00A744CB">
              <w:t>торий с 0 до 120 человеко-часов;</w:t>
            </w:r>
            <w:r w:rsidRPr="00A744CB">
              <w:t xml:space="preserve"> </w:t>
            </w:r>
          </w:p>
          <w:p w:rsidR="00CA6501" w:rsidRPr="00A744CB" w:rsidRDefault="00B368BE" w:rsidP="00F4579E">
            <w:pPr>
              <w:pStyle w:val="Table"/>
            </w:pPr>
            <w:r w:rsidRPr="00A744CB">
              <w:t xml:space="preserve">Увеличение доли реконструированных детских </w:t>
            </w:r>
            <w:r w:rsidR="00E05DF5" w:rsidRPr="00A744CB">
              <w:t xml:space="preserve">дворовых </w:t>
            </w:r>
            <w:r w:rsidRPr="00A744CB">
              <w:t>площадок от общего количества и площади детских дворовых площадок с 0 до 65 процентов.</w:t>
            </w:r>
          </w:p>
        </w:tc>
      </w:tr>
    </w:tbl>
    <w:p w:rsidR="00985482" w:rsidRPr="00A744CB" w:rsidRDefault="00985482" w:rsidP="006607E7">
      <w:pPr>
        <w:jc w:val="center"/>
        <w:rPr>
          <w:rFonts w:cs="Arial"/>
          <w:szCs w:val="28"/>
        </w:rPr>
        <w:sectPr w:rsidR="00985482" w:rsidRPr="00A744CB" w:rsidSect="0059108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F4579E" w:rsidRPr="00F4579E" w:rsidRDefault="00F4579E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4579E" w:rsidRPr="00F4579E" w:rsidRDefault="00F4579E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B1B02" w:rsidRPr="00F4579E" w:rsidRDefault="004B1B02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2" w:name="приложение2"/>
      <w:r w:rsidRPr="00F4579E">
        <w:rPr>
          <w:rFonts w:cs="Arial"/>
          <w:b/>
          <w:bCs/>
          <w:kern w:val="28"/>
          <w:sz w:val="32"/>
          <w:szCs w:val="32"/>
        </w:rPr>
        <w:t>Приложение 2</w:t>
      </w:r>
    </w:p>
    <w:bookmarkEnd w:id="2"/>
    <w:p w:rsidR="00F4579E" w:rsidRDefault="004B1B02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4579E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4B1B02" w:rsidRPr="00F4579E" w:rsidRDefault="004B1B02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4579E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A744CB" w:rsidRPr="00F4579E" w:rsidRDefault="00183D82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F4579E">
        <w:rPr>
          <w:rFonts w:eastAsia="Calibri" w:cs="Arial"/>
          <w:b/>
          <w:bCs/>
          <w:kern w:val="28"/>
          <w:sz w:val="32"/>
          <w:szCs w:val="32"/>
        </w:rPr>
        <w:t>от 15.11.2017</w:t>
      </w:r>
      <w:r w:rsidR="00A744CB" w:rsidRPr="00F4579E">
        <w:rPr>
          <w:rFonts w:eastAsia="Calibri" w:cs="Arial"/>
          <w:b/>
          <w:bCs/>
          <w:kern w:val="28"/>
          <w:sz w:val="32"/>
          <w:szCs w:val="32"/>
        </w:rPr>
        <w:t xml:space="preserve"> № </w:t>
      </w:r>
      <w:r w:rsidRPr="00F4579E">
        <w:rPr>
          <w:rFonts w:eastAsia="Calibri" w:cs="Arial"/>
          <w:b/>
          <w:bCs/>
          <w:kern w:val="28"/>
          <w:sz w:val="32"/>
          <w:szCs w:val="32"/>
        </w:rPr>
        <w:t>964</w:t>
      </w:r>
    </w:p>
    <w:p w:rsidR="00A744CB" w:rsidRPr="00F4579E" w:rsidRDefault="00A744CB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F4579E" w:rsidRPr="00F4579E" w:rsidRDefault="00F4579E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6607E7" w:rsidRPr="00F4579E" w:rsidRDefault="006607E7" w:rsidP="00F4579E">
      <w:pPr>
        <w:pStyle w:val="ConsPlusTitle"/>
        <w:widowControl/>
        <w:jc w:val="center"/>
        <w:rPr>
          <w:iCs/>
          <w:sz w:val="30"/>
          <w:szCs w:val="28"/>
        </w:rPr>
      </w:pPr>
      <w:r w:rsidRPr="00F4579E">
        <w:rPr>
          <w:iCs/>
          <w:sz w:val="30"/>
          <w:szCs w:val="28"/>
        </w:rPr>
        <w:t>ПЕРЕЧЕНЬ ОСНОВНЫХ ПРОГРАММНЫХ МЕРОПРИЯТИЙ</w:t>
      </w:r>
    </w:p>
    <w:p w:rsidR="006607E7" w:rsidRPr="00F4579E" w:rsidRDefault="006607E7" w:rsidP="00F4579E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tbl>
      <w:tblPr>
        <w:tblW w:w="14913" w:type="dxa"/>
        <w:jc w:val="center"/>
        <w:tblInd w:w="-7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"/>
        <w:gridCol w:w="5248"/>
        <w:gridCol w:w="14"/>
        <w:gridCol w:w="1984"/>
        <w:gridCol w:w="14"/>
        <w:gridCol w:w="2662"/>
        <w:gridCol w:w="2127"/>
        <w:gridCol w:w="2266"/>
      </w:tblGrid>
      <w:tr w:rsidR="006607E7" w:rsidRPr="00A744CB" w:rsidTr="003472B8">
        <w:trPr>
          <w:cantSplit/>
          <w:trHeight w:val="48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A744CB" w:rsidRDefault="00A744CB" w:rsidP="00F4579E">
            <w:pPr>
              <w:pStyle w:val="Table0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 № № </w:t>
            </w:r>
            <w:proofErr w:type="gramStart"/>
            <w:r w:rsidR="008C6C3D" w:rsidRPr="00A744CB">
              <w:rPr>
                <w:lang w:eastAsia="en-US"/>
              </w:rPr>
              <w:t>п</w:t>
            </w:r>
            <w:proofErr w:type="gramEnd"/>
            <w:r w:rsidR="006607E7" w:rsidRPr="00A744CB">
              <w:rPr>
                <w:lang w:eastAsia="en-US"/>
              </w:rPr>
              <w:t>/</w:t>
            </w:r>
            <w:r w:rsidR="008C6C3D" w:rsidRPr="00A744CB">
              <w:rPr>
                <w:lang w:eastAsia="en-US"/>
              </w:rPr>
              <w:t>п</w:t>
            </w:r>
          </w:p>
        </w:tc>
        <w:tc>
          <w:tcPr>
            <w:tcW w:w="52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A744CB" w:rsidRDefault="006607E7" w:rsidP="00F4579E">
            <w:pPr>
              <w:pStyle w:val="Table0"/>
              <w:rPr>
                <w:lang w:eastAsia="en-US"/>
              </w:rPr>
            </w:pPr>
          </w:p>
          <w:p w:rsidR="006607E7" w:rsidRPr="00A744CB" w:rsidRDefault="006607E7" w:rsidP="00F4579E">
            <w:pPr>
              <w:pStyle w:val="Table0"/>
              <w:rPr>
                <w:lang w:eastAsia="en-US"/>
              </w:rPr>
            </w:pPr>
            <w:r w:rsidRPr="00A744CB">
              <w:rPr>
                <w:lang w:eastAsia="en-US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A744CB" w:rsidRDefault="006607E7" w:rsidP="00F4579E">
            <w:pPr>
              <w:pStyle w:val="Table0"/>
              <w:rPr>
                <w:lang w:eastAsia="en-US"/>
              </w:rPr>
            </w:pPr>
          </w:p>
          <w:p w:rsidR="006607E7" w:rsidRPr="00A744CB" w:rsidRDefault="006607E7" w:rsidP="00F4579E">
            <w:pPr>
              <w:pStyle w:val="Table0"/>
              <w:rPr>
                <w:lang w:eastAsia="en-US"/>
              </w:rPr>
            </w:pPr>
            <w:r w:rsidRPr="00A744CB">
              <w:rPr>
                <w:lang w:eastAsia="en-US"/>
              </w:rPr>
              <w:t>Ответственный исполнитель (соисполнитель)</w:t>
            </w:r>
          </w:p>
        </w:tc>
        <w:tc>
          <w:tcPr>
            <w:tcW w:w="26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A744CB" w:rsidRDefault="006607E7" w:rsidP="00F4579E">
            <w:pPr>
              <w:pStyle w:val="Table0"/>
              <w:rPr>
                <w:lang w:eastAsia="en-US"/>
              </w:rPr>
            </w:pPr>
          </w:p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Источники финансирования</w:t>
            </w:r>
          </w:p>
        </w:tc>
        <w:tc>
          <w:tcPr>
            <w:tcW w:w="4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Финансовые затраты </w:t>
            </w:r>
            <w:proofErr w:type="gramStart"/>
            <w:r w:rsidRPr="00A744CB">
              <w:rPr>
                <w:lang w:eastAsia="en-US"/>
              </w:rPr>
              <w:t>на</w:t>
            </w:r>
            <w:proofErr w:type="gramEnd"/>
          </w:p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реализацию (тыс. рублей)</w:t>
            </w:r>
          </w:p>
        </w:tc>
      </w:tr>
      <w:tr w:rsidR="006607E7" w:rsidRPr="00A744CB" w:rsidTr="003472B8">
        <w:trPr>
          <w:cantSplit/>
          <w:trHeight w:val="24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26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</w:p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числе:</w:t>
            </w:r>
          </w:p>
        </w:tc>
      </w:tr>
      <w:tr w:rsidR="006607E7" w:rsidRPr="00A744CB" w:rsidTr="003472B8">
        <w:trPr>
          <w:cantSplit/>
          <w:trHeight w:val="737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26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A744CB" w:rsidRDefault="006607E7" w:rsidP="00F4579E">
            <w:pPr>
              <w:pStyle w:val="Table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</w:p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2017г.</w:t>
            </w:r>
          </w:p>
        </w:tc>
      </w:tr>
      <w:tr w:rsidR="006607E7" w:rsidRPr="00A744CB" w:rsidTr="003472B8">
        <w:trPr>
          <w:trHeight w:val="266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11</w:t>
            </w:r>
          </w:p>
        </w:tc>
        <w:tc>
          <w:tcPr>
            <w:tcW w:w="5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2</w:t>
            </w:r>
          </w:p>
        </w:tc>
        <w:tc>
          <w:tcPr>
            <w:tcW w:w="1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3</w:t>
            </w: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6</w:t>
            </w:r>
          </w:p>
        </w:tc>
      </w:tr>
      <w:tr w:rsidR="006607E7" w:rsidRPr="00A744CB" w:rsidTr="003472B8">
        <w:trPr>
          <w:trHeight w:val="240"/>
          <w:jc w:val="center"/>
        </w:trPr>
        <w:tc>
          <w:tcPr>
            <w:tcW w:w="1491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Цель:</w:t>
            </w:r>
            <w:r w:rsidRPr="00A744CB">
              <w:rPr>
                <w:szCs w:val="28"/>
              </w:rPr>
              <w:t xml:space="preserve"> </w:t>
            </w:r>
            <w:r w:rsidR="00A744CB" w:rsidRPr="00A744CB">
              <w:rPr>
                <w:szCs w:val="28"/>
              </w:rPr>
              <w:t>«</w:t>
            </w:r>
            <w:r w:rsidRPr="00A744CB">
              <w:t>Создание комфортной городской среды на территории</w:t>
            </w:r>
            <w:r w:rsidR="00853ADC" w:rsidRPr="00A744CB">
              <w:t xml:space="preserve"> Березовского района</w:t>
            </w:r>
            <w:r w:rsidR="00A744CB" w:rsidRPr="00A744CB">
              <w:t>»</w:t>
            </w:r>
          </w:p>
        </w:tc>
      </w:tr>
      <w:tr w:rsidR="006607E7" w:rsidRPr="00A744CB" w:rsidTr="003472B8">
        <w:trPr>
          <w:trHeight w:val="240"/>
          <w:jc w:val="center"/>
        </w:trPr>
        <w:tc>
          <w:tcPr>
            <w:tcW w:w="1491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A744CB" w:rsidRDefault="006607E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Задача</w:t>
            </w:r>
            <w:r w:rsidR="00063B67" w:rsidRPr="00A744CB">
              <w:rPr>
                <w:lang w:eastAsia="en-US"/>
              </w:rPr>
              <w:t xml:space="preserve"> 1</w:t>
            </w:r>
            <w:r w:rsidRPr="00A744CB">
              <w:rPr>
                <w:lang w:eastAsia="en-US"/>
              </w:rPr>
              <w:t>:</w:t>
            </w:r>
            <w:r w:rsidR="00A744CB" w:rsidRPr="00A744CB">
              <w:rPr>
                <w:lang w:eastAsia="en-US"/>
              </w:rPr>
              <w:t xml:space="preserve"> </w:t>
            </w:r>
            <w:r w:rsidRPr="00A744CB">
              <w:t>Повышение уровня благоустройства дворовых территорий</w:t>
            </w:r>
            <w:r w:rsidRPr="00A744CB">
              <w:rPr>
                <w:szCs w:val="28"/>
              </w:rPr>
              <w:t>.</w:t>
            </w:r>
          </w:p>
        </w:tc>
      </w:tr>
      <w:tr w:rsidR="00853ADC" w:rsidRPr="00A744CB" w:rsidTr="003472B8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</w:t>
            </w:r>
          </w:p>
        </w:tc>
        <w:tc>
          <w:tcPr>
            <w:tcW w:w="526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</w:pPr>
            <w:r w:rsidRPr="00A744CB">
              <w:t xml:space="preserve">Благоустройство дворовых территорий муниципального образования </w:t>
            </w:r>
          </w:p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  <w:r w:rsidRPr="00A744CB">
              <w:t>(1,2,3,4)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  <w:r w:rsidRPr="00A744CB">
              <w:t>Управление по жилищно-коммунальному хозяйству администрации района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B70A29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3</w:t>
            </w:r>
            <w:r w:rsidR="00A744CB" w:rsidRPr="00A744CB">
              <w:t xml:space="preserve"> </w:t>
            </w:r>
            <w:r w:rsidRPr="00A744CB">
              <w:t>550,8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B70A29" w:rsidP="00F4579E">
            <w:pPr>
              <w:pStyle w:val="Table"/>
            </w:pPr>
            <w:r w:rsidRPr="00A744CB">
              <w:t>3550,8</w:t>
            </w:r>
          </w:p>
          <w:p w:rsidR="00B70A29" w:rsidRPr="00A744CB" w:rsidRDefault="00B70A29" w:rsidP="00F4579E">
            <w:pPr>
              <w:pStyle w:val="Table"/>
              <w:rPr>
                <w:lang w:eastAsia="en-US"/>
              </w:rPr>
            </w:pPr>
          </w:p>
        </w:tc>
      </w:tr>
      <w:tr w:rsidR="00853ADC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B70A29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615,6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615,6</w:t>
            </w:r>
          </w:p>
        </w:tc>
      </w:tr>
      <w:tr w:rsidR="00C71D28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межбюджетные трансферты, передаваемые из бюджета городского поселения Березово на исполнение части принятых полномочий по решению вопросов </w:t>
            </w:r>
            <w:r w:rsidRPr="00A744CB">
              <w:rPr>
                <w:lang w:eastAsia="en-US"/>
              </w:rPr>
              <w:lastRenderedPageBreak/>
              <w:t>местного значения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lastRenderedPageBreak/>
              <w:t>307,8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307,8</w:t>
            </w:r>
          </w:p>
        </w:tc>
      </w:tr>
      <w:tr w:rsidR="00853ADC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B70A29" w:rsidP="00F4579E">
            <w:pPr>
              <w:pStyle w:val="Table"/>
            </w:pPr>
            <w:r w:rsidRPr="00A744CB">
              <w:t>2624,2</w:t>
            </w:r>
          </w:p>
          <w:p w:rsidR="00B70A29" w:rsidRPr="00A744CB" w:rsidRDefault="00B70A29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B70A29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2624,2</w:t>
            </w:r>
          </w:p>
        </w:tc>
      </w:tr>
      <w:tr w:rsidR="00C71D28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  <w:p w:rsidR="00C71D28" w:rsidRPr="00A744CB" w:rsidRDefault="00C71D28" w:rsidP="00F4579E">
            <w:pPr>
              <w:pStyle w:val="Table"/>
            </w:pPr>
          </w:p>
        </w:tc>
      </w:tr>
      <w:tr w:rsidR="00853ADC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3ADC" w:rsidRPr="00A744CB" w:rsidRDefault="00853ADC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B70A29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DC" w:rsidRPr="00A744CB" w:rsidRDefault="00900F19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C71D28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044147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Бюджет </w:t>
            </w:r>
            <w:r w:rsidR="004F0C31" w:rsidRPr="00A744CB">
              <w:rPr>
                <w:lang w:eastAsia="en-US"/>
              </w:rPr>
              <w:t>городского</w:t>
            </w:r>
            <w:r w:rsidRPr="00A744CB">
              <w:rPr>
                <w:lang w:eastAsia="en-US"/>
              </w:rPr>
              <w:t xml:space="preserve"> поселения Березово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044147" w:rsidRPr="00A744CB" w:rsidTr="003472B8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11.1.</w:t>
            </w:r>
          </w:p>
        </w:tc>
        <w:tc>
          <w:tcPr>
            <w:tcW w:w="52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t xml:space="preserve">1.1. Благоустройство дворовой территории многоквартирного жилого дома </w:t>
            </w:r>
            <w:proofErr w:type="spellStart"/>
            <w:r w:rsidRPr="00A744CB">
              <w:t>пгт</w:t>
            </w:r>
            <w:proofErr w:type="spellEnd"/>
            <w:r w:rsidRPr="00A744CB">
              <w:t>. Березово, ул. Астраханцева, д. 63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t>Управление по жилищно-коммунальному хозяйству администрации района</w:t>
            </w: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3</w:t>
            </w:r>
            <w:r w:rsidR="00A744CB" w:rsidRPr="00A744CB">
              <w:t xml:space="preserve"> </w:t>
            </w:r>
            <w:r w:rsidRPr="00A744CB">
              <w:t>550,8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</w:pPr>
            <w:r w:rsidRPr="00A744CB">
              <w:t>3550,8</w:t>
            </w:r>
          </w:p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</w:tr>
      <w:tr w:rsidR="00044147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615,6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615,6</w:t>
            </w:r>
          </w:p>
        </w:tc>
      </w:tr>
      <w:tr w:rsidR="00C71D28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межбюджетные трансферты, передаваемые из </w:t>
            </w:r>
            <w:r w:rsidRPr="00A744CB">
              <w:rPr>
                <w:lang w:eastAsia="en-US"/>
              </w:rPr>
              <w:lastRenderedPageBreak/>
              <w:t>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lastRenderedPageBreak/>
              <w:t>307,8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307,8</w:t>
            </w:r>
          </w:p>
        </w:tc>
      </w:tr>
      <w:tr w:rsidR="00044147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</w:pPr>
            <w:r w:rsidRPr="00A744CB">
              <w:t>2624,2</w:t>
            </w:r>
          </w:p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2624,2</w:t>
            </w:r>
          </w:p>
        </w:tc>
      </w:tr>
      <w:tr w:rsidR="00C71D28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  <w:p w:rsidR="00C71D28" w:rsidRPr="00A744CB" w:rsidRDefault="00C71D28" w:rsidP="00F4579E">
            <w:pPr>
              <w:pStyle w:val="Table"/>
            </w:pPr>
          </w:p>
        </w:tc>
      </w:tr>
      <w:tr w:rsidR="00044147" w:rsidRPr="00A744CB" w:rsidTr="003472B8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C71D28" w:rsidRPr="00A744CB" w:rsidTr="003D6B7D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044147" w:rsidRPr="00A744CB" w:rsidTr="003D6B7D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Бюджет </w:t>
            </w:r>
            <w:r w:rsidR="004F0C31" w:rsidRPr="00A744CB">
              <w:rPr>
                <w:lang w:eastAsia="en-US"/>
              </w:rPr>
              <w:t>городского</w:t>
            </w:r>
            <w:r w:rsidRPr="00A744CB">
              <w:rPr>
                <w:lang w:eastAsia="en-US"/>
              </w:rPr>
              <w:t xml:space="preserve"> поселения Березово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9C7B7A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C7B7A" w:rsidRPr="00A744CB" w:rsidRDefault="009C7B7A" w:rsidP="00F4579E">
            <w:pPr>
              <w:pStyle w:val="Table"/>
            </w:pPr>
            <w:r w:rsidRPr="00A744CB">
              <w:t>Итого по задаче 1</w:t>
            </w: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3</w:t>
            </w:r>
            <w:r w:rsidR="00A744CB" w:rsidRPr="00A744CB">
              <w:t xml:space="preserve"> </w:t>
            </w:r>
            <w:r w:rsidRPr="00A744CB">
              <w:t>550,8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3</w:t>
            </w:r>
            <w:r w:rsidR="00A744CB" w:rsidRPr="00A744CB">
              <w:t xml:space="preserve"> </w:t>
            </w:r>
            <w:r w:rsidRPr="00A744CB">
              <w:t>550,8</w:t>
            </w:r>
          </w:p>
        </w:tc>
      </w:tr>
      <w:tr w:rsidR="009C7B7A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C7B7A" w:rsidRPr="00A744CB" w:rsidRDefault="009C7B7A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615,6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615,6</w:t>
            </w:r>
          </w:p>
        </w:tc>
      </w:tr>
      <w:tr w:rsidR="00C71D28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307,8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307,8</w:t>
            </w:r>
          </w:p>
        </w:tc>
      </w:tr>
      <w:tr w:rsidR="009C7B7A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C7B7A" w:rsidRPr="00A744CB" w:rsidRDefault="009C7B7A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</w:pPr>
            <w:r w:rsidRPr="00A744CB">
              <w:t>2624,2</w:t>
            </w:r>
          </w:p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</w:pPr>
            <w:r w:rsidRPr="00A744CB">
              <w:t>2624,2</w:t>
            </w:r>
          </w:p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</w:p>
        </w:tc>
      </w:tr>
      <w:tr w:rsidR="00C71D28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</w:tc>
      </w:tr>
      <w:tr w:rsidR="009C7B7A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9C7B7A" w:rsidRPr="00A744CB" w:rsidRDefault="009C7B7A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C71D28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9C7B7A" w:rsidRPr="00A744CB" w:rsidTr="004C7461">
        <w:trPr>
          <w:trHeight w:val="120"/>
          <w:jc w:val="center"/>
        </w:trPr>
        <w:tc>
          <w:tcPr>
            <w:tcW w:w="7844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C7B7A" w:rsidRPr="00A744CB" w:rsidRDefault="009C7B7A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Бюджет </w:t>
            </w:r>
            <w:r w:rsidR="004F0C31" w:rsidRPr="00A744CB">
              <w:rPr>
                <w:lang w:eastAsia="en-US"/>
              </w:rPr>
              <w:t>городского</w:t>
            </w:r>
            <w:r w:rsidRPr="00A744CB">
              <w:rPr>
                <w:lang w:eastAsia="en-US"/>
              </w:rPr>
              <w:t xml:space="preserve"> поселения Березово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7A" w:rsidRPr="00A744CB" w:rsidRDefault="009C7B7A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044147" w:rsidRPr="00A744CB" w:rsidTr="00063B67">
        <w:trPr>
          <w:trHeight w:val="579"/>
          <w:jc w:val="center"/>
        </w:trPr>
        <w:tc>
          <w:tcPr>
            <w:tcW w:w="14913" w:type="dxa"/>
            <w:gridSpan w:val="8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Задача 2:</w:t>
            </w:r>
            <w:r w:rsidR="00A744CB" w:rsidRPr="00A744CB">
              <w:rPr>
                <w:lang w:eastAsia="en-US"/>
              </w:rPr>
              <w:t xml:space="preserve"> </w:t>
            </w:r>
            <w:r w:rsidRPr="00A744CB">
              <w:t xml:space="preserve">Повышение </w:t>
            </w:r>
            <w:proofErr w:type="gramStart"/>
            <w:r w:rsidRPr="00A744CB">
              <w:t>уровня благоустройства мест массового отдыха населения</w:t>
            </w:r>
            <w:proofErr w:type="gramEnd"/>
            <w:r w:rsidRPr="00A744CB">
              <w:t>.</w:t>
            </w:r>
          </w:p>
        </w:tc>
      </w:tr>
      <w:tr w:rsidR="00044147" w:rsidRPr="00A744CB" w:rsidTr="00063B67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  <w:r w:rsidRPr="00A744CB">
              <w:t>2.</w:t>
            </w:r>
          </w:p>
        </w:tc>
        <w:tc>
          <w:tcPr>
            <w:tcW w:w="5248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  <w:r w:rsidRPr="00A744CB">
              <w:t>Благоустройство мест массового отдыха населения.(5)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  <w:rPr>
                <w:szCs w:val="24"/>
              </w:rPr>
            </w:pPr>
            <w:r w:rsidRPr="00A744CB">
              <w:t xml:space="preserve">Администрация сельского поселения </w:t>
            </w:r>
            <w:proofErr w:type="gramStart"/>
            <w:r w:rsidRPr="00A744CB">
              <w:t>Светлый</w:t>
            </w:r>
            <w:proofErr w:type="gramEnd"/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5571,4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5571,4</w:t>
            </w:r>
          </w:p>
        </w:tc>
      </w:tr>
      <w:tr w:rsidR="00044147" w:rsidRPr="00A744CB" w:rsidTr="00063B67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952,7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952,7</w:t>
            </w:r>
          </w:p>
        </w:tc>
      </w:tr>
      <w:tr w:rsidR="00044147" w:rsidRPr="00A744CB" w:rsidTr="00063B67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4061,6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4061,6</w:t>
            </w:r>
          </w:p>
        </w:tc>
      </w:tr>
      <w:tr w:rsidR="00044147" w:rsidRPr="00A744CB" w:rsidTr="00063B67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0,0</w:t>
            </w:r>
          </w:p>
        </w:tc>
      </w:tr>
      <w:tr w:rsidR="00044147" w:rsidRPr="00A744CB" w:rsidTr="00063B67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сельского поселения Светлый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</w:tr>
      <w:tr w:rsidR="00044147" w:rsidRPr="00A744CB" w:rsidTr="004C7461">
        <w:trPr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  <w:r w:rsidRPr="00A744CB">
              <w:t>2.1.</w:t>
            </w:r>
          </w:p>
        </w:tc>
        <w:tc>
          <w:tcPr>
            <w:tcW w:w="5248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  <w:r w:rsidRPr="00A744CB">
              <w:t>Реконструкция</w:t>
            </w:r>
            <w:r w:rsidR="00A744CB" w:rsidRPr="00A744CB">
              <w:t xml:space="preserve"> </w:t>
            </w:r>
            <w:r w:rsidRPr="00A744CB">
              <w:t>детской дворовой площадки</w:t>
            </w:r>
            <w:r w:rsidR="00A744CB" w:rsidRPr="00A744CB">
              <w:t xml:space="preserve"> </w:t>
            </w:r>
            <w:r w:rsidRPr="00A744CB">
              <w:t xml:space="preserve">с. п. </w:t>
            </w:r>
            <w:proofErr w:type="gramStart"/>
            <w:r w:rsidRPr="00A744CB">
              <w:t>Светлый</w:t>
            </w:r>
            <w:proofErr w:type="gramEnd"/>
            <w:r w:rsidRPr="00A744CB">
              <w:t>, ул. Набережная, 50А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  <w:rPr>
                <w:szCs w:val="24"/>
              </w:rPr>
            </w:pPr>
            <w:r w:rsidRPr="00A744CB">
              <w:t xml:space="preserve">Администрация сельского поселения </w:t>
            </w:r>
            <w:proofErr w:type="gramStart"/>
            <w:r w:rsidRPr="00A744CB">
              <w:t>Светлый</w:t>
            </w:r>
            <w:proofErr w:type="gramEnd"/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5571,4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5571,4</w:t>
            </w:r>
          </w:p>
        </w:tc>
      </w:tr>
      <w:tr w:rsidR="00044147" w:rsidRPr="00A744CB" w:rsidTr="004C7461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952,7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952,7</w:t>
            </w:r>
          </w:p>
        </w:tc>
      </w:tr>
      <w:tr w:rsidR="00044147" w:rsidRPr="00A744CB" w:rsidTr="004C7461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4061,6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4061,6</w:t>
            </w:r>
          </w:p>
        </w:tc>
      </w:tr>
      <w:tr w:rsidR="00044147" w:rsidRPr="00A744CB" w:rsidTr="004C7461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0,0</w:t>
            </w:r>
          </w:p>
        </w:tc>
      </w:tr>
      <w:tr w:rsidR="00044147" w:rsidRPr="00A744CB" w:rsidTr="004C7461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5248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сельского поселения Светлый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</w:tr>
      <w:tr w:rsidR="00044147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4CB" w:rsidRPr="00A744CB" w:rsidRDefault="00A744CB" w:rsidP="00F4579E">
            <w:pPr>
              <w:pStyle w:val="Table"/>
              <w:rPr>
                <w:lang w:eastAsia="en-US"/>
              </w:rPr>
            </w:pPr>
          </w:p>
          <w:p w:rsidR="00A744CB" w:rsidRPr="00A744CB" w:rsidRDefault="00A744CB" w:rsidP="00F4579E">
            <w:pPr>
              <w:pStyle w:val="Table"/>
              <w:rPr>
                <w:lang w:eastAsia="en-US"/>
              </w:rPr>
            </w:pPr>
          </w:p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Итого по задаче 2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5571,4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5571,4</w:t>
            </w:r>
          </w:p>
        </w:tc>
      </w:tr>
      <w:tr w:rsidR="00044147" w:rsidRPr="00A744CB" w:rsidTr="004C7461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952,7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952,7</w:t>
            </w:r>
          </w:p>
        </w:tc>
      </w:tr>
      <w:tr w:rsidR="00044147" w:rsidRPr="00A744CB" w:rsidTr="004C7461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4061,6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4061,6</w:t>
            </w:r>
          </w:p>
        </w:tc>
      </w:tr>
      <w:tr w:rsidR="00044147" w:rsidRPr="00A744CB" w:rsidTr="004C7461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0,0</w:t>
            </w:r>
          </w:p>
        </w:tc>
      </w:tr>
      <w:tr w:rsidR="00044147" w:rsidRPr="00A744CB" w:rsidTr="004C7461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сельского поселения Светлый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</w:tr>
      <w:tr w:rsidR="00044147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  <w:p w:rsidR="00A744CB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 по программе</w:t>
            </w:r>
          </w:p>
          <w:p w:rsidR="00A744CB" w:rsidRPr="00A744CB" w:rsidRDefault="00A744CB" w:rsidP="00F4579E">
            <w:pPr>
              <w:pStyle w:val="Table"/>
              <w:rPr>
                <w:lang w:eastAsia="en-US"/>
              </w:rPr>
            </w:pPr>
          </w:p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C74F16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9122,2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C74F16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9122,2</w:t>
            </w:r>
          </w:p>
        </w:tc>
      </w:tr>
      <w:tr w:rsidR="00044147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F3357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1568,3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F3357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1568,3</w:t>
            </w:r>
          </w:p>
        </w:tc>
      </w:tr>
      <w:tr w:rsidR="00C71D28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 xml:space="preserve">межбюджетные трансферты, передаваемые из бюджета городского поселения Березово </w:t>
            </w:r>
            <w:r w:rsidRPr="00A744CB">
              <w:rPr>
                <w:lang w:eastAsia="en-US"/>
              </w:rPr>
              <w:lastRenderedPageBreak/>
              <w:t>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lastRenderedPageBreak/>
              <w:t>307,8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307,8</w:t>
            </w:r>
          </w:p>
        </w:tc>
      </w:tr>
      <w:tr w:rsidR="00044147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F33578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6685,8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F33578" w:rsidP="00F4579E">
            <w:pPr>
              <w:pStyle w:val="Table"/>
              <w:rPr>
                <w:szCs w:val="24"/>
                <w:lang w:eastAsia="en-US"/>
              </w:rPr>
            </w:pPr>
            <w:r w:rsidRPr="00A744CB">
              <w:t>6685,8</w:t>
            </w:r>
          </w:p>
        </w:tc>
      </w:tr>
      <w:tr w:rsidR="00C71D28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</w:pPr>
            <w:r w:rsidRPr="00A744CB">
              <w:t>1312,1</w:t>
            </w:r>
          </w:p>
        </w:tc>
      </w:tr>
      <w:tr w:rsidR="00044147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C71D28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1D28" w:rsidRPr="00A744CB" w:rsidRDefault="00C71D28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в том числе</w:t>
            </w:r>
            <w:r w:rsidR="00A744CB" w:rsidRPr="00A744CB">
              <w:rPr>
                <w:lang w:eastAsia="en-US"/>
              </w:rPr>
              <w:t xml:space="preserve"> </w:t>
            </w:r>
          </w:p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межбюджетные трансферты, передаваемые из бюджета городского поселения Березово на исполнение части принятых полномочий по решению вопросов местного значения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D28" w:rsidRPr="00A744CB" w:rsidRDefault="00C71D28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D434CA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34CA" w:rsidRPr="00A744CB" w:rsidRDefault="00D434CA" w:rsidP="00F4579E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4CA" w:rsidRPr="00A744CB" w:rsidRDefault="00614779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городского поселения Березово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CA" w:rsidRPr="00A744CB" w:rsidRDefault="00614779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4CA" w:rsidRPr="00A744CB" w:rsidRDefault="00614779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155,5</w:t>
            </w:r>
          </w:p>
        </w:tc>
      </w:tr>
      <w:tr w:rsidR="00044147" w:rsidRPr="00A744CB" w:rsidTr="003472B8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Бюджет сельского поселения Светлый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47" w:rsidRPr="00A744CB" w:rsidRDefault="00044147" w:rsidP="00F4579E">
            <w:pPr>
              <w:pStyle w:val="Table"/>
              <w:rPr>
                <w:lang w:eastAsia="en-US"/>
              </w:rPr>
            </w:pPr>
            <w:r w:rsidRPr="00A744CB">
              <w:rPr>
                <w:lang w:eastAsia="en-US"/>
              </w:rPr>
              <w:t>557,1</w:t>
            </w:r>
          </w:p>
        </w:tc>
      </w:tr>
    </w:tbl>
    <w:p w:rsidR="00361337" w:rsidRPr="00A744CB" w:rsidRDefault="00361337" w:rsidP="00F916DC">
      <w:pPr>
        <w:pStyle w:val="ConsPlusNormal"/>
        <w:widowControl/>
        <w:ind w:firstLine="0"/>
        <w:rPr>
          <w:sz w:val="24"/>
          <w:szCs w:val="24"/>
        </w:rPr>
      </w:pPr>
    </w:p>
    <w:p w:rsidR="00C71D28" w:rsidRPr="00A744CB" w:rsidRDefault="00C71D28" w:rsidP="00C71D28">
      <w:pPr>
        <w:pStyle w:val="ConsPlusNormal"/>
        <w:ind w:firstLine="709"/>
        <w:jc w:val="right"/>
        <w:outlineLvl w:val="0"/>
        <w:rPr>
          <w:sz w:val="24"/>
          <w:szCs w:val="28"/>
        </w:rPr>
        <w:sectPr w:rsidR="00C71D28" w:rsidRPr="00A744CB" w:rsidSect="0059108A">
          <w:type w:val="continuous"/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F4579E" w:rsidRPr="00F4579E" w:rsidRDefault="00F4579E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4579E" w:rsidRPr="00F4579E" w:rsidRDefault="00F4579E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C71D28" w:rsidRPr="00F4579E" w:rsidRDefault="00C71D28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3" w:name="приложение3"/>
      <w:r w:rsidRPr="00F4579E">
        <w:rPr>
          <w:rFonts w:cs="Arial"/>
          <w:b/>
          <w:bCs/>
          <w:kern w:val="28"/>
          <w:sz w:val="32"/>
          <w:szCs w:val="32"/>
        </w:rPr>
        <w:t xml:space="preserve">Приложение </w:t>
      </w:r>
      <w:r w:rsidR="008A0DD0" w:rsidRPr="00F4579E">
        <w:rPr>
          <w:rFonts w:cs="Arial"/>
          <w:b/>
          <w:bCs/>
          <w:kern w:val="28"/>
          <w:sz w:val="32"/>
          <w:szCs w:val="32"/>
        </w:rPr>
        <w:t>3</w:t>
      </w:r>
    </w:p>
    <w:bookmarkEnd w:id="3"/>
    <w:p w:rsidR="00F4579E" w:rsidRDefault="00C71D28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4579E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C71D28" w:rsidRPr="00F4579E" w:rsidRDefault="00C71D28" w:rsidP="00F4579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4579E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A744CB" w:rsidRPr="00F4579E" w:rsidRDefault="00183D82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F4579E">
        <w:rPr>
          <w:rFonts w:eastAsia="Calibri" w:cs="Arial"/>
          <w:b/>
          <w:bCs/>
          <w:kern w:val="28"/>
          <w:sz w:val="32"/>
          <w:szCs w:val="32"/>
        </w:rPr>
        <w:t>от 15.11.2017</w:t>
      </w:r>
      <w:r w:rsidR="00A744CB" w:rsidRPr="00F4579E">
        <w:rPr>
          <w:rFonts w:eastAsia="Calibri" w:cs="Arial"/>
          <w:b/>
          <w:bCs/>
          <w:kern w:val="28"/>
          <w:sz w:val="32"/>
          <w:szCs w:val="32"/>
        </w:rPr>
        <w:t xml:space="preserve"> № </w:t>
      </w:r>
      <w:r w:rsidRPr="00F4579E">
        <w:rPr>
          <w:rFonts w:eastAsia="Calibri" w:cs="Arial"/>
          <w:b/>
          <w:bCs/>
          <w:kern w:val="28"/>
          <w:sz w:val="32"/>
          <w:szCs w:val="32"/>
        </w:rPr>
        <w:t>964</w:t>
      </w:r>
    </w:p>
    <w:p w:rsidR="00A744CB" w:rsidRPr="00F4579E" w:rsidRDefault="00A744CB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F4579E" w:rsidRPr="00F4579E" w:rsidRDefault="00F4579E" w:rsidP="00F4579E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C71D28" w:rsidRPr="00F4579E" w:rsidRDefault="00C71D28" w:rsidP="00F4579E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F4579E">
        <w:rPr>
          <w:b/>
          <w:bCs/>
          <w:iCs/>
          <w:sz w:val="30"/>
          <w:szCs w:val="28"/>
        </w:rPr>
        <w:t>Визуализированный перечень объектов благоустройства</w:t>
      </w:r>
    </w:p>
    <w:p w:rsidR="00C71D28" w:rsidRPr="00A744CB" w:rsidRDefault="00C71D28" w:rsidP="00C71D28">
      <w:pPr>
        <w:pStyle w:val="ConsPlusNormal"/>
        <w:widowControl/>
        <w:ind w:firstLine="0"/>
        <w:rPr>
          <w:sz w:val="24"/>
          <w:szCs w:val="24"/>
        </w:rPr>
      </w:pPr>
    </w:p>
    <w:p w:rsidR="00C71D28" w:rsidRPr="00A744CB" w:rsidRDefault="00C71D28" w:rsidP="00C71D28">
      <w:pPr>
        <w:pStyle w:val="ConsPlusNormal"/>
        <w:widowControl/>
        <w:ind w:firstLine="0"/>
        <w:jc w:val="both"/>
        <w:rPr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3"/>
        <w:gridCol w:w="4450"/>
        <w:gridCol w:w="2549"/>
        <w:gridCol w:w="2565"/>
      </w:tblGrid>
      <w:tr w:rsidR="00C71D28" w:rsidRPr="00A744CB" w:rsidTr="00CC1440">
        <w:tc>
          <w:tcPr>
            <w:tcW w:w="534" w:type="dxa"/>
          </w:tcPr>
          <w:p w:rsidR="00C71D28" w:rsidRPr="00A744CB" w:rsidRDefault="00A744CB" w:rsidP="00F4579E">
            <w:pPr>
              <w:pStyle w:val="Table0"/>
            </w:pPr>
            <w:r w:rsidRPr="00A744CB">
              <w:t xml:space="preserve"> № </w:t>
            </w:r>
          </w:p>
          <w:p w:rsidR="00C71D28" w:rsidRPr="00A744CB" w:rsidRDefault="00C71D28" w:rsidP="00F4579E">
            <w:pPr>
              <w:pStyle w:val="Table0"/>
            </w:pPr>
            <w:proofErr w:type="gramStart"/>
            <w:r w:rsidRPr="00A744CB">
              <w:t>п</w:t>
            </w:r>
            <w:proofErr w:type="gramEnd"/>
            <w:r w:rsidRPr="00A744CB">
              <w:t>/п</w:t>
            </w:r>
          </w:p>
        </w:tc>
        <w:tc>
          <w:tcPr>
            <w:tcW w:w="4605" w:type="dxa"/>
          </w:tcPr>
          <w:p w:rsidR="00C71D28" w:rsidRPr="00A744CB" w:rsidRDefault="00C71D28" w:rsidP="00F4579E">
            <w:pPr>
              <w:pStyle w:val="Table0"/>
            </w:pPr>
            <w:r w:rsidRPr="00A744CB">
              <w:t xml:space="preserve">Наименование муниципального образования, населенного пункта </w:t>
            </w:r>
          </w:p>
        </w:tc>
        <w:tc>
          <w:tcPr>
            <w:tcW w:w="2570" w:type="dxa"/>
          </w:tcPr>
          <w:p w:rsidR="00C71D28" w:rsidRPr="00A744CB" w:rsidRDefault="00C71D28" w:rsidP="00F4579E">
            <w:pPr>
              <w:pStyle w:val="Table0"/>
            </w:pPr>
            <w:r w:rsidRPr="00A744CB">
              <w:t>Объект благоустройства</w:t>
            </w:r>
          </w:p>
        </w:tc>
        <w:tc>
          <w:tcPr>
            <w:tcW w:w="2570" w:type="dxa"/>
          </w:tcPr>
          <w:p w:rsidR="00C71D28" w:rsidRPr="00A744CB" w:rsidRDefault="00C71D28" w:rsidP="00F4579E">
            <w:pPr>
              <w:pStyle w:val="Table"/>
            </w:pPr>
            <w:r w:rsidRPr="00A744CB">
              <w:t>Визуализированный перечень объекта</w:t>
            </w:r>
          </w:p>
        </w:tc>
      </w:tr>
      <w:tr w:rsidR="00C71D28" w:rsidRPr="00A744CB" w:rsidTr="00CC1440">
        <w:trPr>
          <w:trHeight w:val="2628"/>
        </w:trPr>
        <w:tc>
          <w:tcPr>
            <w:tcW w:w="534" w:type="dxa"/>
          </w:tcPr>
          <w:p w:rsidR="00C71D28" w:rsidRPr="00A744CB" w:rsidRDefault="00C71D28" w:rsidP="00F4579E">
            <w:pPr>
              <w:pStyle w:val="Table"/>
            </w:pPr>
            <w:r w:rsidRPr="00A744CB">
              <w:t>1.</w:t>
            </w:r>
          </w:p>
        </w:tc>
        <w:tc>
          <w:tcPr>
            <w:tcW w:w="4605" w:type="dxa"/>
          </w:tcPr>
          <w:p w:rsidR="00C71D28" w:rsidRPr="00A744CB" w:rsidRDefault="00C71D28" w:rsidP="00F4579E">
            <w:pPr>
              <w:pStyle w:val="Table"/>
            </w:pPr>
            <w:r w:rsidRPr="00A744CB">
              <w:t xml:space="preserve">Городское поселение Березово, </w:t>
            </w:r>
            <w:proofErr w:type="spellStart"/>
            <w:r w:rsidRPr="00A744CB">
              <w:t>пгт</w:t>
            </w:r>
            <w:proofErr w:type="spellEnd"/>
            <w:r w:rsidRPr="00A744CB">
              <w:t>. Березово.</w:t>
            </w:r>
          </w:p>
        </w:tc>
        <w:tc>
          <w:tcPr>
            <w:tcW w:w="2570" w:type="dxa"/>
          </w:tcPr>
          <w:p w:rsidR="00C71D28" w:rsidRPr="00A744CB" w:rsidRDefault="00C71D28" w:rsidP="00F4579E">
            <w:pPr>
              <w:pStyle w:val="Table"/>
            </w:pPr>
            <w:r w:rsidRPr="00A744CB">
              <w:t xml:space="preserve">Благоустройство дворовой территории многоквартирного жилого дома </w:t>
            </w:r>
            <w:proofErr w:type="spellStart"/>
            <w:r w:rsidRPr="00A744CB">
              <w:t>пгт</w:t>
            </w:r>
            <w:proofErr w:type="spellEnd"/>
            <w:r w:rsidRPr="00A744CB">
              <w:t>. Березово, ул. Астраханцева, д. 63</w:t>
            </w:r>
          </w:p>
        </w:tc>
        <w:tc>
          <w:tcPr>
            <w:tcW w:w="2570" w:type="dxa"/>
          </w:tcPr>
          <w:p w:rsidR="00C71D28" w:rsidRPr="00A744CB" w:rsidRDefault="00C71D28" w:rsidP="00F4579E">
            <w:pPr>
              <w:pStyle w:val="Table"/>
            </w:pPr>
            <w:r w:rsidRPr="00A744CB">
              <w:t xml:space="preserve">1. Асфальтирование </w:t>
            </w:r>
            <w:proofErr w:type="spellStart"/>
            <w:r w:rsidRPr="00A744CB">
              <w:t>внутридворового</w:t>
            </w:r>
            <w:proofErr w:type="spellEnd"/>
            <w:r w:rsidRPr="00A744CB">
              <w:t xml:space="preserve"> проезда 344,2 м</w:t>
            </w:r>
            <w:proofErr w:type="gramStart"/>
            <w:r w:rsidRPr="00A744CB">
              <w:t>2</w:t>
            </w:r>
            <w:proofErr w:type="gramEnd"/>
            <w:r w:rsidRPr="00A744CB">
              <w:t>.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2. Установка скамеек трех парковых скамеек;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3. Установка трех урн для мусора.</w:t>
            </w:r>
          </w:p>
        </w:tc>
      </w:tr>
      <w:tr w:rsidR="00C71D28" w:rsidRPr="00A744CB" w:rsidTr="00CC1440">
        <w:tc>
          <w:tcPr>
            <w:tcW w:w="534" w:type="dxa"/>
          </w:tcPr>
          <w:p w:rsidR="00C71D28" w:rsidRPr="00A744CB" w:rsidRDefault="00C71D28" w:rsidP="00F4579E">
            <w:pPr>
              <w:pStyle w:val="Table"/>
            </w:pPr>
            <w:r w:rsidRPr="00A744CB">
              <w:t>2.</w:t>
            </w:r>
          </w:p>
        </w:tc>
        <w:tc>
          <w:tcPr>
            <w:tcW w:w="4605" w:type="dxa"/>
          </w:tcPr>
          <w:p w:rsidR="00C71D28" w:rsidRPr="00A744CB" w:rsidRDefault="00C71D28" w:rsidP="00F4579E">
            <w:pPr>
              <w:pStyle w:val="Table"/>
            </w:pPr>
            <w:r w:rsidRPr="00A744CB">
              <w:t xml:space="preserve">Сельское поселение </w:t>
            </w:r>
            <w:proofErr w:type="gramStart"/>
            <w:r w:rsidRPr="00A744CB">
              <w:t>Светлый</w:t>
            </w:r>
            <w:proofErr w:type="gramEnd"/>
            <w:r w:rsidRPr="00A744CB">
              <w:t xml:space="preserve">, </w:t>
            </w:r>
            <w:r w:rsidR="00973E84" w:rsidRPr="00A744CB">
              <w:t>п</w:t>
            </w:r>
            <w:r w:rsidRPr="00A744CB">
              <w:t>. Светлый.</w:t>
            </w:r>
          </w:p>
        </w:tc>
        <w:tc>
          <w:tcPr>
            <w:tcW w:w="2570" w:type="dxa"/>
          </w:tcPr>
          <w:p w:rsidR="00C71D28" w:rsidRPr="00A744CB" w:rsidRDefault="00C71D28" w:rsidP="00F4579E">
            <w:pPr>
              <w:pStyle w:val="Table"/>
            </w:pPr>
            <w:r w:rsidRPr="00A744CB">
              <w:t>Реконструкция</w:t>
            </w:r>
            <w:r w:rsidR="00A744CB" w:rsidRPr="00A744CB">
              <w:t xml:space="preserve"> </w:t>
            </w:r>
            <w:r w:rsidRPr="00A744CB">
              <w:t>детской дворовой площадки</w:t>
            </w:r>
            <w:r w:rsidR="00A744CB" w:rsidRPr="00A744CB">
              <w:t xml:space="preserve"> </w:t>
            </w:r>
            <w:r w:rsidRPr="00A744CB">
              <w:t xml:space="preserve">с. п. </w:t>
            </w:r>
            <w:proofErr w:type="gramStart"/>
            <w:r w:rsidRPr="00A744CB">
              <w:t>Светлый</w:t>
            </w:r>
            <w:proofErr w:type="gramEnd"/>
            <w:r w:rsidRPr="00A744CB">
              <w:t>, ул. Набережная, 50А</w:t>
            </w:r>
          </w:p>
        </w:tc>
        <w:tc>
          <w:tcPr>
            <w:tcW w:w="2570" w:type="dxa"/>
          </w:tcPr>
          <w:p w:rsidR="00C71D28" w:rsidRPr="00A744CB" w:rsidRDefault="00C71D28" w:rsidP="00F4579E">
            <w:pPr>
              <w:pStyle w:val="Table"/>
            </w:pPr>
            <w:r w:rsidRPr="00A744CB">
              <w:t>1. Новое рулонное резиновое покрытие на футбольном поле (хоккейная коробка).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2. Новое рулонное резиновое покрытие на беговой дорожке.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3. Две опоры освещения.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4. Отсыпана песком волейбольная площадка.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5. Отсыпаны щебнем тренажеры.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6. Заменены и покрашены элементы трибуны.</w:t>
            </w:r>
          </w:p>
          <w:p w:rsidR="00C71D28" w:rsidRPr="00A744CB" w:rsidRDefault="00C71D28" w:rsidP="00F4579E">
            <w:pPr>
              <w:pStyle w:val="Table"/>
            </w:pPr>
            <w:r w:rsidRPr="00A744CB">
              <w:t>7. Заменены и покрашены секции забора.</w:t>
            </w:r>
          </w:p>
          <w:p w:rsidR="00C71D28" w:rsidRPr="00A744CB" w:rsidRDefault="00C71D28" w:rsidP="00F4579E">
            <w:pPr>
              <w:pStyle w:val="Table"/>
            </w:pPr>
          </w:p>
        </w:tc>
      </w:tr>
    </w:tbl>
    <w:p w:rsidR="00C71D28" w:rsidRPr="00A744CB" w:rsidRDefault="00C71D28" w:rsidP="008A0DD0">
      <w:pPr>
        <w:pStyle w:val="ConsPlusNormal"/>
        <w:widowControl/>
        <w:ind w:firstLine="0"/>
        <w:rPr>
          <w:sz w:val="24"/>
          <w:szCs w:val="24"/>
        </w:rPr>
      </w:pPr>
    </w:p>
    <w:sectPr w:rsidR="00C71D28" w:rsidRPr="00A744CB" w:rsidSect="0059108A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79E" w:rsidRDefault="00F4579E">
      <w:r>
        <w:separator/>
      </w:r>
    </w:p>
  </w:endnote>
  <w:endnote w:type="continuationSeparator" w:id="0">
    <w:p w:rsidR="00F4579E" w:rsidRDefault="00F4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08A" w:rsidRDefault="0059108A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08A" w:rsidRDefault="0059108A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08A" w:rsidRDefault="0059108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79E" w:rsidRDefault="00F4579E">
      <w:r>
        <w:separator/>
      </w:r>
    </w:p>
  </w:footnote>
  <w:footnote w:type="continuationSeparator" w:id="0">
    <w:p w:rsidR="00F4579E" w:rsidRDefault="00F457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08A" w:rsidRDefault="0059108A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08A" w:rsidRDefault="0059108A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08A" w:rsidRDefault="0059108A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2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1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4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81440E"/>
    <w:multiLevelType w:val="hybridMultilevel"/>
    <w:tmpl w:val="2CE4AAE2"/>
    <w:lvl w:ilvl="0" w:tplc="332EC7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9"/>
  </w:num>
  <w:num w:numId="4">
    <w:abstractNumId w:val="7"/>
  </w:num>
  <w:num w:numId="5">
    <w:abstractNumId w:val="28"/>
  </w:num>
  <w:num w:numId="6">
    <w:abstractNumId w:val="5"/>
  </w:num>
  <w:num w:numId="7">
    <w:abstractNumId w:val="2"/>
  </w:num>
  <w:num w:numId="8">
    <w:abstractNumId w:val="13"/>
  </w:num>
  <w:num w:numId="9">
    <w:abstractNumId w:val="16"/>
  </w:num>
  <w:num w:numId="10">
    <w:abstractNumId w:val="1"/>
  </w:num>
  <w:num w:numId="11">
    <w:abstractNumId w:val="38"/>
  </w:num>
  <w:num w:numId="12">
    <w:abstractNumId w:val="35"/>
  </w:num>
  <w:num w:numId="13">
    <w:abstractNumId w:val="18"/>
  </w:num>
  <w:num w:numId="14">
    <w:abstractNumId w:val="20"/>
  </w:num>
  <w:num w:numId="15">
    <w:abstractNumId w:val="32"/>
  </w:num>
  <w:num w:numId="16">
    <w:abstractNumId w:val="19"/>
  </w:num>
  <w:num w:numId="17">
    <w:abstractNumId w:val="23"/>
  </w:num>
  <w:num w:numId="18">
    <w:abstractNumId w:val="3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6"/>
  </w:num>
  <w:num w:numId="22">
    <w:abstractNumId w:val="29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4"/>
  </w:num>
  <w:num w:numId="26">
    <w:abstractNumId w:val="11"/>
  </w:num>
  <w:num w:numId="27">
    <w:abstractNumId w:val="15"/>
  </w:num>
  <w:num w:numId="28">
    <w:abstractNumId w:val="33"/>
  </w:num>
  <w:num w:numId="29">
    <w:abstractNumId w:val="21"/>
  </w:num>
  <w:num w:numId="30">
    <w:abstractNumId w:val="25"/>
  </w:num>
  <w:num w:numId="31">
    <w:abstractNumId w:val="8"/>
  </w:num>
  <w:num w:numId="32">
    <w:abstractNumId w:val="34"/>
  </w:num>
  <w:num w:numId="33">
    <w:abstractNumId w:val="24"/>
  </w:num>
  <w:num w:numId="34">
    <w:abstractNumId w:val="26"/>
  </w:num>
  <w:num w:numId="35">
    <w:abstractNumId w:val="10"/>
  </w:num>
  <w:num w:numId="36">
    <w:abstractNumId w:val="12"/>
  </w:num>
  <w:num w:numId="37">
    <w:abstractNumId w:val="31"/>
  </w:num>
  <w:num w:numId="38">
    <w:abstractNumId w:val="4"/>
  </w:num>
  <w:num w:numId="39">
    <w:abstractNumId w:val="22"/>
  </w:num>
  <w:num w:numId="40">
    <w:abstractNumId w:val="36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E3"/>
    <w:rsid w:val="0000169E"/>
    <w:rsid w:val="00004A86"/>
    <w:rsid w:val="000132EC"/>
    <w:rsid w:val="00035D6F"/>
    <w:rsid w:val="00044147"/>
    <w:rsid w:val="00047644"/>
    <w:rsid w:val="00052FAC"/>
    <w:rsid w:val="00055A11"/>
    <w:rsid w:val="00061FF2"/>
    <w:rsid w:val="00063B67"/>
    <w:rsid w:val="0006577D"/>
    <w:rsid w:val="00065DAF"/>
    <w:rsid w:val="00070607"/>
    <w:rsid w:val="0007139D"/>
    <w:rsid w:val="00071B62"/>
    <w:rsid w:val="0007768E"/>
    <w:rsid w:val="0008696D"/>
    <w:rsid w:val="00092669"/>
    <w:rsid w:val="00094629"/>
    <w:rsid w:val="000A2704"/>
    <w:rsid w:val="000A5C74"/>
    <w:rsid w:val="000A7C40"/>
    <w:rsid w:val="000B0DD1"/>
    <w:rsid w:val="000C19E9"/>
    <w:rsid w:val="000C3BFF"/>
    <w:rsid w:val="000D17D5"/>
    <w:rsid w:val="000D2ACD"/>
    <w:rsid w:val="000D7E4D"/>
    <w:rsid w:val="000E3C62"/>
    <w:rsid w:val="000E51C4"/>
    <w:rsid w:val="000F3CFD"/>
    <w:rsid w:val="000F5D80"/>
    <w:rsid w:val="00107990"/>
    <w:rsid w:val="00124BF8"/>
    <w:rsid w:val="001271B3"/>
    <w:rsid w:val="00134561"/>
    <w:rsid w:val="001408F0"/>
    <w:rsid w:val="001447BA"/>
    <w:rsid w:val="0014683A"/>
    <w:rsid w:val="00150460"/>
    <w:rsid w:val="001572B1"/>
    <w:rsid w:val="00157D66"/>
    <w:rsid w:val="00163D0D"/>
    <w:rsid w:val="001663B4"/>
    <w:rsid w:val="00175658"/>
    <w:rsid w:val="00180B62"/>
    <w:rsid w:val="00182526"/>
    <w:rsid w:val="00183D82"/>
    <w:rsid w:val="00194DE1"/>
    <w:rsid w:val="001A4085"/>
    <w:rsid w:val="001B457F"/>
    <w:rsid w:val="001B6457"/>
    <w:rsid w:val="001B74D0"/>
    <w:rsid w:val="001C3ED1"/>
    <w:rsid w:val="001C505B"/>
    <w:rsid w:val="001C6A07"/>
    <w:rsid w:val="001D66CC"/>
    <w:rsid w:val="001E0FE9"/>
    <w:rsid w:val="001E38E5"/>
    <w:rsid w:val="001F4CB3"/>
    <w:rsid w:val="00206605"/>
    <w:rsid w:val="00212D51"/>
    <w:rsid w:val="002213EA"/>
    <w:rsid w:val="00221EFE"/>
    <w:rsid w:val="00227ED4"/>
    <w:rsid w:val="00230196"/>
    <w:rsid w:val="0023044D"/>
    <w:rsid w:val="0024768C"/>
    <w:rsid w:val="00251F6B"/>
    <w:rsid w:val="0025319F"/>
    <w:rsid w:val="00254986"/>
    <w:rsid w:val="002619BF"/>
    <w:rsid w:val="00276045"/>
    <w:rsid w:val="00276589"/>
    <w:rsid w:val="002853F3"/>
    <w:rsid w:val="00285DA4"/>
    <w:rsid w:val="00295A38"/>
    <w:rsid w:val="00295D5C"/>
    <w:rsid w:val="002A44CD"/>
    <w:rsid w:val="002B1B67"/>
    <w:rsid w:val="002B762F"/>
    <w:rsid w:val="002F6453"/>
    <w:rsid w:val="002F6459"/>
    <w:rsid w:val="00311700"/>
    <w:rsid w:val="003154D9"/>
    <w:rsid w:val="003162BB"/>
    <w:rsid w:val="0031763A"/>
    <w:rsid w:val="003220B5"/>
    <w:rsid w:val="003260DB"/>
    <w:rsid w:val="003356B0"/>
    <w:rsid w:val="00337015"/>
    <w:rsid w:val="003472B8"/>
    <w:rsid w:val="003551CF"/>
    <w:rsid w:val="003554FF"/>
    <w:rsid w:val="0035621E"/>
    <w:rsid w:val="00356B28"/>
    <w:rsid w:val="00356F2D"/>
    <w:rsid w:val="00361337"/>
    <w:rsid w:val="003651A8"/>
    <w:rsid w:val="003749C0"/>
    <w:rsid w:val="00374B31"/>
    <w:rsid w:val="00382CE2"/>
    <w:rsid w:val="0038669B"/>
    <w:rsid w:val="00387EAD"/>
    <w:rsid w:val="00392B6B"/>
    <w:rsid w:val="00394A22"/>
    <w:rsid w:val="003A0326"/>
    <w:rsid w:val="003A5FCD"/>
    <w:rsid w:val="003B3E5F"/>
    <w:rsid w:val="003B6470"/>
    <w:rsid w:val="003C35AF"/>
    <w:rsid w:val="003D0718"/>
    <w:rsid w:val="003D4A16"/>
    <w:rsid w:val="003D6B7D"/>
    <w:rsid w:val="003E1183"/>
    <w:rsid w:val="003E726F"/>
    <w:rsid w:val="003F0E5B"/>
    <w:rsid w:val="003F173E"/>
    <w:rsid w:val="003F329B"/>
    <w:rsid w:val="003F366A"/>
    <w:rsid w:val="003F4A03"/>
    <w:rsid w:val="003F6261"/>
    <w:rsid w:val="004033E6"/>
    <w:rsid w:val="0041366B"/>
    <w:rsid w:val="00414B90"/>
    <w:rsid w:val="004155A2"/>
    <w:rsid w:val="00424EBC"/>
    <w:rsid w:val="00427F75"/>
    <w:rsid w:val="004410A4"/>
    <w:rsid w:val="004458F9"/>
    <w:rsid w:val="00447DEB"/>
    <w:rsid w:val="00452D99"/>
    <w:rsid w:val="00453910"/>
    <w:rsid w:val="00461913"/>
    <w:rsid w:val="00473329"/>
    <w:rsid w:val="00476922"/>
    <w:rsid w:val="00482CBD"/>
    <w:rsid w:val="004852D9"/>
    <w:rsid w:val="00486650"/>
    <w:rsid w:val="00493EAD"/>
    <w:rsid w:val="00497DF4"/>
    <w:rsid w:val="004B1B02"/>
    <w:rsid w:val="004B5AF0"/>
    <w:rsid w:val="004C1454"/>
    <w:rsid w:val="004C2CF7"/>
    <w:rsid w:val="004C4A7F"/>
    <w:rsid w:val="004C7001"/>
    <w:rsid w:val="004C7461"/>
    <w:rsid w:val="004D0D94"/>
    <w:rsid w:val="004D16E3"/>
    <w:rsid w:val="004D4CFC"/>
    <w:rsid w:val="004D7214"/>
    <w:rsid w:val="004E4B47"/>
    <w:rsid w:val="004E6C14"/>
    <w:rsid w:val="004F0C31"/>
    <w:rsid w:val="004F5A3F"/>
    <w:rsid w:val="004F631F"/>
    <w:rsid w:val="0050126D"/>
    <w:rsid w:val="00501971"/>
    <w:rsid w:val="0050395E"/>
    <w:rsid w:val="00505450"/>
    <w:rsid w:val="0050609B"/>
    <w:rsid w:val="0050778D"/>
    <w:rsid w:val="00524138"/>
    <w:rsid w:val="00530D64"/>
    <w:rsid w:val="00560EA4"/>
    <w:rsid w:val="005904C3"/>
    <w:rsid w:val="0059108A"/>
    <w:rsid w:val="005910CA"/>
    <w:rsid w:val="005923FB"/>
    <w:rsid w:val="005946D4"/>
    <w:rsid w:val="005A52B8"/>
    <w:rsid w:val="005A7168"/>
    <w:rsid w:val="005B09B0"/>
    <w:rsid w:val="005B3A7A"/>
    <w:rsid w:val="005B55C3"/>
    <w:rsid w:val="005B7357"/>
    <w:rsid w:val="005C1FED"/>
    <w:rsid w:val="005C314C"/>
    <w:rsid w:val="005C7583"/>
    <w:rsid w:val="005D086C"/>
    <w:rsid w:val="005E0EB8"/>
    <w:rsid w:val="005E1269"/>
    <w:rsid w:val="005E21C8"/>
    <w:rsid w:val="005E3FF9"/>
    <w:rsid w:val="005F795F"/>
    <w:rsid w:val="006014A4"/>
    <w:rsid w:val="0060791A"/>
    <w:rsid w:val="006129F8"/>
    <w:rsid w:val="00614779"/>
    <w:rsid w:val="00615C46"/>
    <w:rsid w:val="0062209A"/>
    <w:rsid w:val="006265E6"/>
    <w:rsid w:val="00631041"/>
    <w:rsid w:val="0063364F"/>
    <w:rsid w:val="00636C19"/>
    <w:rsid w:val="00647072"/>
    <w:rsid w:val="006554C1"/>
    <w:rsid w:val="00655B71"/>
    <w:rsid w:val="00656C9E"/>
    <w:rsid w:val="006607E7"/>
    <w:rsid w:val="00662532"/>
    <w:rsid w:val="00664333"/>
    <w:rsid w:val="006649E5"/>
    <w:rsid w:val="0067438E"/>
    <w:rsid w:val="00681B6D"/>
    <w:rsid w:val="00682401"/>
    <w:rsid w:val="006908B0"/>
    <w:rsid w:val="006919B9"/>
    <w:rsid w:val="00694ED9"/>
    <w:rsid w:val="0069642A"/>
    <w:rsid w:val="00697C9E"/>
    <w:rsid w:val="006A3317"/>
    <w:rsid w:val="006A5B1E"/>
    <w:rsid w:val="006C73FB"/>
    <w:rsid w:val="006D3DBC"/>
    <w:rsid w:val="006D427D"/>
    <w:rsid w:val="006D6A9B"/>
    <w:rsid w:val="006E6BFC"/>
    <w:rsid w:val="006F0E1C"/>
    <w:rsid w:val="00710DC4"/>
    <w:rsid w:val="0071581E"/>
    <w:rsid w:val="00716B83"/>
    <w:rsid w:val="00737E35"/>
    <w:rsid w:val="00740F3E"/>
    <w:rsid w:val="007441E0"/>
    <w:rsid w:val="00744A1E"/>
    <w:rsid w:val="00747579"/>
    <w:rsid w:val="007512DD"/>
    <w:rsid w:val="00753292"/>
    <w:rsid w:val="00770F7D"/>
    <w:rsid w:val="0077251E"/>
    <w:rsid w:val="00780A40"/>
    <w:rsid w:val="00795D41"/>
    <w:rsid w:val="007A1BE4"/>
    <w:rsid w:val="007A24A8"/>
    <w:rsid w:val="007A60FE"/>
    <w:rsid w:val="007B6F69"/>
    <w:rsid w:val="007B6F86"/>
    <w:rsid w:val="007C02CA"/>
    <w:rsid w:val="007C0CC1"/>
    <w:rsid w:val="007C1F94"/>
    <w:rsid w:val="007C2D88"/>
    <w:rsid w:val="007C7E5E"/>
    <w:rsid w:val="007D05F9"/>
    <w:rsid w:val="007D0CFF"/>
    <w:rsid w:val="007D2D66"/>
    <w:rsid w:val="007D419F"/>
    <w:rsid w:val="007D45E7"/>
    <w:rsid w:val="007F7187"/>
    <w:rsid w:val="00800AB9"/>
    <w:rsid w:val="00801021"/>
    <w:rsid w:val="00801C4E"/>
    <w:rsid w:val="008025F6"/>
    <w:rsid w:val="00803870"/>
    <w:rsid w:val="00805D3A"/>
    <w:rsid w:val="00807A65"/>
    <w:rsid w:val="00816D2B"/>
    <w:rsid w:val="0082171A"/>
    <w:rsid w:val="00824FFF"/>
    <w:rsid w:val="008439D8"/>
    <w:rsid w:val="00853ADC"/>
    <w:rsid w:val="0086262B"/>
    <w:rsid w:val="00866E5F"/>
    <w:rsid w:val="0087300F"/>
    <w:rsid w:val="00877C3F"/>
    <w:rsid w:val="00890069"/>
    <w:rsid w:val="008A0DD0"/>
    <w:rsid w:val="008A0F38"/>
    <w:rsid w:val="008A1D5C"/>
    <w:rsid w:val="008B1DDA"/>
    <w:rsid w:val="008B5A4B"/>
    <w:rsid w:val="008C292D"/>
    <w:rsid w:val="008C366D"/>
    <w:rsid w:val="008C6C3D"/>
    <w:rsid w:val="008D7010"/>
    <w:rsid w:val="008E2EB4"/>
    <w:rsid w:val="008E43E2"/>
    <w:rsid w:val="008F1A5E"/>
    <w:rsid w:val="00900F19"/>
    <w:rsid w:val="009106CA"/>
    <w:rsid w:val="00917146"/>
    <w:rsid w:val="009322ED"/>
    <w:rsid w:val="0093302F"/>
    <w:rsid w:val="009337F7"/>
    <w:rsid w:val="00934404"/>
    <w:rsid w:val="00941772"/>
    <w:rsid w:val="00944B71"/>
    <w:rsid w:val="00952F2B"/>
    <w:rsid w:val="00953D27"/>
    <w:rsid w:val="00955A4F"/>
    <w:rsid w:val="00956591"/>
    <w:rsid w:val="00960764"/>
    <w:rsid w:val="00962133"/>
    <w:rsid w:val="00963A12"/>
    <w:rsid w:val="00963D7B"/>
    <w:rsid w:val="00963F1D"/>
    <w:rsid w:val="00964B2B"/>
    <w:rsid w:val="0096553E"/>
    <w:rsid w:val="009668DE"/>
    <w:rsid w:val="00971841"/>
    <w:rsid w:val="009736EC"/>
    <w:rsid w:val="00973E84"/>
    <w:rsid w:val="00985482"/>
    <w:rsid w:val="00995B79"/>
    <w:rsid w:val="009A15AA"/>
    <w:rsid w:val="009B79C3"/>
    <w:rsid w:val="009C104B"/>
    <w:rsid w:val="009C615D"/>
    <w:rsid w:val="009C7B7A"/>
    <w:rsid w:val="009E161F"/>
    <w:rsid w:val="009E63D8"/>
    <w:rsid w:val="009F1559"/>
    <w:rsid w:val="009F549E"/>
    <w:rsid w:val="009F5C52"/>
    <w:rsid w:val="009F6BE5"/>
    <w:rsid w:val="009F76C8"/>
    <w:rsid w:val="00A00BBD"/>
    <w:rsid w:val="00A00D66"/>
    <w:rsid w:val="00A01EE0"/>
    <w:rsid w:val="00A04123"/>
    <w:rsid w:val="00A16C54"/>
    <w:rsid w:val="00A26341"/>
    <w:rsid w:val="00A27D54"/>
    <w:rsid w:val="00A41008"/>
    <w:rsid w:val="00A43EFB"/>
    <w:rsid w:val="00A46599"/>
    <w:rsid w:val="00A612C6"/>
    <w:rsid w:val="00A6167C"/>
    <w:rsid w:val="00A63405"/>
    <w:rsid w:val="00A65290"/>
    <w:rsid w:val="00A658D1"/>
    <w:rsid w:val="00A66F2A"/>
    <w:rsid w:val="00A71F17"/>
    <w:rsid w:val="00A744CB"/>
    <w:rsid w:val="00A8620C"/>
    <w:rsid w:val="00A92B3E"/>
    <w:rsid w:val="00A9515D"/>
    <w:rsid w:val="00A97C73"/>
    <w:rsid w:val="00AB55A5"/>
    <w:rsid w:val="00AD0EA5"/>
    <w:rsid w:val="00AD5E1E"/>
    <w:rsid w:val="00AD65B0"/>
    <w:rsid w:val="00AE6880"/>
    <w:rsid w:val="00AF617E"/>
    <w:rsid w:val="00B00482"/>
    <w:rsid w:val="00B03462"/>
    <w:rsid w:val="00B040E0"/>
    <w:rsid w:val="00B13AD1"/>
    <w:rsid w:val="00B15358"/>
    <w:rsid w:val="00B21C26"/>
    <w:rsid w:val="00B239CF"/>
    <w:rsid w:val="00B328DC"/>
    <w:rsid w:val="00B368BE"/>
    <w:rsid w:val="00B562EC"/>
    <w:rsid w:val="00B616F6"/>
    <w:rsid w:val="00B70A29"/>
    <w:rsid w:val="00B73148"/>
    <w:rsid w:val="00B75AC8"/>
    <w:rsid w:val="00B76CD2"/>
    <w:rsid w:val="00BA0DED"/>
    <w:rsid w:val="00BB283B"/>
    <w:rsid w:val="00BC37BB"/>
    <w:rsid w:val="00BC5333"/>
    <w:rsid w:val="00BC53F2"/>
    <w:rsid w:val="00BD0CB2"/>
    <w:rsid w:val="00BE0700"/>
    <w:rsid w:val="00BE1A11"/>
    <w:rsid w:val="00BE354A"/>
    <w:rsid w:val="00BE3D0D"/>
    <w:rsid w:val="00BE5569"/>
    <w:rsid w:val="00BE6E15"/>
    <w:rsid w:val="00BF0C1F"/>
    <w:rsid w:val="00C017E5"/>
    <w:rsid w:val="00C02EF1"/>
    <w:rsid w:val="00C079E1"/>
    <w:rsid w:val="00C12558"/>
    <w:rsid w:val="00C16722"/>
    <w:rsid w:val="00C43872"/>
    <w:rsid w:val="00C63DFE"/>
    <w:rsid w:val="00C71D28"/>
    <w:rsid w:val="00C72D18"/>
    <w:rsid w:val="00C74F16"/>
    <w:rsid w:val="00C75031"/>
    <w:rsid w:val="00C75DD4"/>
    <w:rsid w:val="00C76521"/>
    <w:rsid w:val="00CA4D29"/>
    <w:rsid w:val="00CA6501"/>
    <w:rsid w:val="00CB3A4B"/>
    <w:rsid w:val="00CB460A"/>
    <w:rsid w:val="00CB6A3B"/>
    <w:rsid w:val="00CC1026"/>
    <w:rsid w:val="00CC6101"/>
    <w:rsid w:val="00CD277B"/>
    <w:rsid w:val="00CD456A"/>
    <w:rsid w:val="00CE0C35"/>
    <w:rsid w:val="00CE5DEA"/>
    <w:rsid w:val="00CE67DA"/>
    <w:rsid w:val="00D01277"/>
    <w:rsid w:val="00D049A6"/>
    <w:rsid w:val="00D100C6"/>
    <w:rsid w:val="00D1045D"/>
    <w:rsid w:val="00D120F3"/>
    <w:rsid w:val="00D1433D"/>
    <w:rsid w:val="00D409C8"/>
    <w:rsid w:val="00D434CA"/>
    <w:rsid w:val="00D5012F"/>
    <w:rsid w:val="00D51AB6"/>
    <w:rsid w:val="00D54800"/>
    <w:rsid w:val="00D56014"/>
    <w:rsid w:val="00D65C68"/>
    <w:rsid w:val="00D70B44"/>
    <w:rsid w:val="00D80D21"/>
    <w:rsid w:val="00D83989"/>
    <w:rsid w:val="00D915B8"/>
    <w:rsid w:val="00D979CC"/>
    <w:rsid w:val="00DB6B76"/>
    <w:rsid w:val="00DB6C3F"/>
    <w:rsid w:val="00DC2EA7"/>
    <w:rsid w:val="00DC2EF9"/>
    <w:rsid w:val="00DC7F3B"/>
    <w:rsid w:val="00DD2706"/>
    <w:rsid w:val="00DE1D97"/>
    <w:rsid w:val="00DE2BAD"/>
    <w:rsid w:val="00DF5740"/>
    <w:rsid w:val="00E04675"/>
    <w:rsid w:val="00E05DF5"/>
    <w:rsid w:val="00E0752A"/>
    <w:rsid w:val="00E15153"/>
    <w:rsid w:val="00E22D09"/>
    <w:rsid w:val="00E364FE"/>
    <w:rsid w:val="00E371B3"/>
    <w:rsid w:val="00E37E20"/>
    <w:rsid w:val="00E45B29"/>
    <w:rsid w:val="00E47972"/>
    <w:rsid w:val="00E5344A"/>
    <w:rsid w:val="00E62C8B"/>
    <w:rsid w:val="00E64BAB"/>
    <w:rsid w:val="00E7219D"/>
    <w:rsid w:val="00E76531"/>
    <w:rsid w:val="00E81439"/>
    <w:rsid w:val="00E90EB8"/>
    <w:rsid w:val="00E966A1"/>
    <w:rsid w:val="00EA1DCA"/>
    <w:rsid w:val="00EA65B2"/>
    <w:rsid w:val="00EB117D"/>
    <w:rsid w:val="00EB24EE"/>
    <w:rsid w:val="00EB3C91"/>
    <w:rsid w:val="00EB6C4F"/>
    <w:rsid w:val="00EB764E"/>
    <w:rsid w:val="00EC7876"/>
    <w:rsid w:val="00ED4267"/>
    <w:rsid w:val="00EE1D08"/>
    <w:rsid w:val="00EE4853"/>
    <w:rsid w:val="00EE7CD1"/>
    <w:rsid w:val="00EF3FE2"/>
    <w:rsid w:val="00F00776"/>
    <w:rsid w:val="00F038C6"/>
    <w:rsid w:val="00F0694F"/>
    <w:rsid w:val="00F22296"/>
    <w:rsid w:val="00F2236A"/>
    <w:rsid w:val="00F25A6E"/>
    <w:rsid w:val="00F303C4"/>
    <w:rsid w:val="00F3123B"/>
    <w:rsid w:val="00F33578"/>
    <w:rsid w:val="00F34BE3"/>
    <w:rsid w:val="00F3719A"/>
    <w:rsid w:val="00F40732"/>
    <w:rsid w:val="00F42AA4"/>
    <w:rsid w:val="00F436F1"/>
    <w:rsid w:val="00F4579E"/>
    <w:rsid w:val="00F509FD"/>
    <w:rsid w:val="00F50C87"/>
    <w:rsid w:val="00F52FE1"/>
    <w:rsid w:val="00F5624C"/>
    <w:rsid w:val="00F7358D"/>
    <w:rsid w:val="00F768B4"/>
    <w:rsid w:val="00F826D4"/>
    <w:rsid w:val="00F8325E"/>
    <w:rsid w:val="00F916DC"/>
    <w:rsid w:val="00F91B7F"/>
    <w:rsid w:val="00F92755"/>
    <w:rsid w:val="00FB1C8A"/>
    <w:rsid w:val="00FB2642"/>
    <w:rsid w:val="00FB7272"/>
    <w:rsid w:val="00FC4E11"/>
    <w:rsid w:val="00FC6489"/>
    <w:rsid w:val="00FD3EC8"/>
    <w:rsid w:val="00FD4DB1"/>
    <w:rsid w:val="00FD7401"/>
    <w:rsid w:val="00FE15D9"/>
    <w:rsid w:val="00FE2234"/>
    <w:rsid w:val="00FE58DF"/>
    <w:rsid w:val="00FE7907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4579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457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457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457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4579E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A2634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2634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A2634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65C68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</w:style>
  <w:style w:type="character" w:styleId="aa">
    <w:name w:val="Hyperlink"/>
    <w:rsid w:val="00F4579E"/>
    <w:rPr>
      <w:color w:val="0000FF"/>
      <w:u w:val="none"/>
    </w:rPr>
  </w:style>
  <w:style w:type="paragraph" w:customStyle="1" w:styleId="ConsPlusNonformat">
    <w:name w:val="ConsPlusNonformat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</w:pPr>
    <w:rPr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</w:style>
  <w:style w:type="paragraph" w:customStyle="1" w:styleId="11">
    <w:name w:val="Абзац списка1"/>
    <w:basedOn w:val="a"/>
    <w:rsid w:val="00A26341"/>
    <w:pPr>
      <w:ind w:left="720"/>
    </w:p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aliases w:val="Абзац списка11,ПАРАГРАФ"/>
    <w:basedOn w:val="a"/>
    <w:uiPriority w:val="34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</w:style>
  <w:style w:type="paragraph" w:customStyle="1" w:styleId="Default">
    <w:name w:val="Default"/>
    <w:rsid w:val="006607E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1">
    <w:name w:val="HTML Variable"/>
    <w:aliases w:val="!Ссылки в документе"/>
    <w:rsid w:val="00F457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aliases w:val="!Равноширинный текст документа"/>
    <w:basedOn w:val="a"/>
    <w:link w:val="afe"/>
    <w:rsid w:val="00F4579E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F4579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457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4579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4579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4579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4579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4579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4579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457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457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457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4579E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A2634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2634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A2634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65C68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</w:style>
  <w:style w:type="character" w:styleId="aa">
    <w:name w:val="Hyperlink"/>
    <w:rsid w:val="00F4579E"/>
    <w:rPr>
      <w:color w:val="0000FF"/>
      <w:u w:val="none"/>
    </w:rPr>
  </w:style>
  <w:style w:type="paragraph" w:customStyle="1" w:styleId="ConsPlusNonformat">
    <w:name w:val="ConsPlusNonformat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</w:pPr>
    <w:rPr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</w:style>
  <w:style w:type="paragraph" w:customStyle="1" w:styleId="11">
    <w:name w:val="Абзац списка1"/>
    <w:basedOn w:val="a"/>
    <w:rsid w:val="00A26341"/>
    <w:pPr>
      <w:ind w:left="720"/>
    </w:p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aliases w:val="Абзац списка11,ПАРАГРАФ"/>
    <w:basedOn w:val="a"/>
    <w:uiPriority w:val="34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</w:style>
  <w:style w:type="paragraph" w:customStyle="1" w:styleId="Default">
    <w:name w:val="Default"/>
    <w:rsid w:val="006607E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1">
    <w:name w:val="HTML Variable"/>
    <w:aliases w:val="!Ссылки в документе"/>
    <w:rsid w:val="00F457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aliases w:val="!Равноширинный текст документа"/>
    <w:basedOn w:val="a"/>
    <w:link w:val="afe"/>
    <w:rsid w:val="00F4579E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F4579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457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4579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4579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4579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4579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457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edition\cf551a3d-3e07-46f0-abbd-87d2e4806694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edition\cf551a3d-3e07-46f0-abbd-87d2e4806694.doc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edition\cf551a3d-3e07-46f0-abbd-87d2e4806694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edition\60de6c68-d084-487b-8bab-31cf2e19a125.doc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556c400-dd74-4b03-a1b8-ee22849fbd00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0CB5C-3897-4817-997C-7DEB89CB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11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12281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2017-11-17T07:28:00Z</cp:lastPrinted>
  <dcterms:created xsi:type="dcterms:W3CDTF">2024-04-17T11:29:00Z</dcterms:created>
  <dcterms:modified xsi:type="dcterms:W3CDTF">2024-04-17T11:29:00Z</dcterms:modified>
</cp:coreProperties>
</file>