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BC9" w:rsidRDefault="003E4FA6" w:rsidP="001C1CF0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AC723A" wp14:editId="0BA6FEF4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FA6" w:rsidRPr="00B5088E" w:rsidRDefault="003E4FA6" w:rsidP="001C1CF0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6923DC" w:rsidRPr="001229BD" w:rsidRDefault="006923DC" w:rsidP="006923DC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6923DC" w:rsidRPr="003E4FA6" w:rsidRDefault="006923DC" w:rsidP="006923DC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23DC" w:rsidRPr="001229BD" w:rsidRDefault="006923DC" w:rsidP="006923DC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9C5152">
        <w:rPr>
          <w:rFonts w:ascii="Times New Roman" w:hAnsi="Times New Roman"/>
          <w:sz w:val="28"/>
          <w:szCs w:val="28"/>
        </w:rPr>
        <w:t xml:space="preserve"> </w:t>
      </w:r>
      <w:r w:rsidR="003E4FA6">
        <w:rPr>
          <w:rFonts w:ascii="Times New Roman" w:hAnsi="Times New Roman"/>
          <w:sz w:val="28"/>
          <w:szCs w:val="28"/>
        </w:rPr>
        <w:t>26.12.2025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3E4FA6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3E4FA6">
        <w:rPr>
          <w:rFonts w:ascii="Times New Roman" w:hAnsi="Times New Roman"/>
          <w:sz w:val="28"/>
          <w:szCs w:val="28"/>
        </w:rPr>
        <w:t>1016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229BD">
        <w:rPr>
          <w:rFonts w:ascii="Times New Roman" w:hAnsi="Times New Roman"/>
          <w:sz w:val="28"/>
          <w:szCs w:val="28"/>
        </w:rPr>
        <w:t>пгт</w:t>
      </w:r>
      <w:proofErr w:type="spellEnd"/>
      <w:r w:rsidRPr="001229BD">
        <w:rPr>
          <w:rFonts w:ascii="Times New Roman" w:hAnsi="Times New Roman"/>
          <w:sz w:val="28"/>
          <w:szCs w:val="28"/>
        </w:rPr>
        <w:t>. Березово</w:t>
      </w:r>
    </w:p>
    <w:p w:rsidR="006923DC" w:rsidRPr="001229BD" w:rsidRDefault="006923DC" w:rsidP="006923D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6923DC" w:rsidRDefault="006923DC" w:rsidP="003E4FA6">
      <w:pPr>
        <w:tabs>
          <w:tab w:val="left" w:pos="4536"/>
        </w:tabs>
        <w:ind w:right="5103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внесении изменений в постановление  администрации Березовского района от 26.12.2023 №</w:t>
      </w:r>
      <w:r w:rsidR="001C1CF0">
        <w:rPr>
          <w:rFonts w:ascii="Times New Roman" w:hAnsi="Times New Roman"/>
          <w:sz w:val="28"/>
          <w:szCs w:val="28"/>
        </w:rPr>
        <w:t xml:space="preserve"> 986 «О муниципальной 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p w:rsidR="006923DC" w:rsidRPr="001229BD" w:rsidRDefault="006923DC" w:rsidP="006923DC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6923DC" w:rsidRDefault="006923DC" w:rsidP="003E4FA6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решением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 </w:t>
      </w:r>
      <w:r w:rsidR="009C5152">
        <w:rPr>
          <w:rFonts w:ascii="Times New Roman" w:hAnsi="Times New Roman"/>
          <w:sz w:val="28"/>
          <w:szCs w:val="20"/>
        </w:rPr>
        <w:t>07.11.2025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9C5152">
        <w:rPr>
          <w:rFonts w:ascii="Times New Roman" w:hAnsi="Times New Roman"/>
          <w:sz w:val="28"/>
          <w:szCs w:val="20"/>
        </w:rPr>
        <w:t>532</w:t>
      </w:r>
      <w:r>
        <w:rPr>
          <w:rFonts w:ascii="Times New Roman" w:hAnsi="Times New Roman"/>
          <w:sz w:val="28"/>
          <w:szCs w:val="20"/>
        </w:rPr>
        <w:t xml:space="preserve"> «О внесении изменений в решение </w:t>
      </w:r>
      <w:r w:rsidR="00CF3287">
        <w:rPr>
          <w:rFonts w:ascii="Times New Roman" w:hAnsi="Times New Roman"/>
          <w:sz w:val="28"/>
          <w:szCs w:val="20"/>
        </w:rPr>
        <w:t>Думы Березовского района</w:t>
      </w:r>
      <w:r>
        <w:rPr>
          <w:rFonts w:ascii="Times New Roman" w:hAnsi="Times New Roman"/>
          <w:sz w:val="28"/>
          <w:szCs w:val="20"/>
        </w:rPr>
        <w:t xml:space="preserve"> от </w:t>
      </w:r>
      <w:r w:rsidR="003141B7">
        <w:rPr>
          <w:rFonts w:ascii="Times New Roman" w:hAnsi="Times New Roman"/>
          <w:sz w:val="28"/>
          <w:szCs w:val="20"/>
        </w:rPr>
        <w:t>19</w:t>
      </w:r>
      <w:r w:rsidR="00AF03B0">
        <w:rPr>
          <w:rFonts w:ascii="Times New Roman" w:hAnsi="Times New Roman"/>
          <w:sz w:val="28"/>
          <w:szCs w:val="20"/>
        </w:rPr>
        <w:t>.12</w:t>
      </w:r>
      <w:r w:rsidR="00CF3287">
        <w:rPr>
          <w:rFonts w:ascii="Times New Roman" w:hAnsi="Times New Roman"/>
          <w:sz w:val="28"/>
          <w:szCs w:val="20"/>
        </w:rPr>
        <w:t>.2024</w:t>
      </w:r>
      <w:r>
        <w:rPr>
          <w:rFonts w:ascii="Times New Roman" w:hAnsi="Times New Roman"/>
          <w:sz w:val="28"/>
          <w:szCs w:val="20"/>
        </w:rPr>
        <w:t xml:space="preserve"> № </w:t>
      </w:r>
      <w:r w:rsidR="003141B7">
        <w:rPr>
          <w:rFonts w:ascii="Times New Roman" w:hAnsi="Times New Roman"/>
          <w:sz w:val="28"/>
          <w:szCs w:val="20"/>
        </w:rPr>
        <w:t>429</w:t>
      </w:r>
      <w:r>
        <w:rPr>
          <w:rFonts w:ascii="Times New Roman" w:hAnsi="Times New Roman"/>
          <w:sz w:val="28"/>
          <w:szCs w:val="20"/>
        </w:rPr>
        <w:t xml:space="preserve"> «О бюджете </w:t>
      </w:r>
      <w:r w:rsidR="00AF03B0">
        <w:rPr>
          <w:rFonts w:ascii="Times New Roman" w:hAnsi="Times New Roman"/>
          <w:sz w:val="28"/>
          <w:szCs w:val="20"/>
        </w:rPr>
        <w:t>Березовского района на</w:t>
      </w:r>
      <w:r w:rsidR="003141B7">
        <w:rPr>
          <w:rFonts w:ascii="Times New Roman" w:hAnsi="Times New Roman"/>
          <w:sz w:val="28"/>
          <w:szCs w:val="20"/>
        </w:rPr>
        <w:t xml:space="preserve"> 2025 год и плановый период 2026 и 2027</w:t>
      </w:r>
      <w:r w:rsidR="00CF3287">
        <w:rPr>
          <w:rFonts w:ascii="Times New Roman" w:hAnsi="Times New Roman"/>
          <w:sz w:val="28"/>
          <w:szCs w:val="20"/>
        </w:rPr>
        <w:t xml:space="preserve"> годов»:</w:t>
      </w:r>
    </w:p>
    <w:p w:rsidR="002F5638" w:rsidRPr="00833CB7" w:rsidRDefault="002F5638" w:rsidP="003E4FA6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Внести в приложение к постановлению администрации Березовского района от 26 декабря 2023 года № </w:t>
      </w:r>
      <w:r>
        <w:rPr>
          <w:rFonts w:ascii="Times New Roman" w:hAnsi="Times New Roman"/>
          <w:sz w:val="28"/>
          <w:szCs w:val="28"/>
        </w:rPr>
        <w:t xml:space="preserve">986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>Профилактика правонарушений и обеспечение отдельных прав граждан в 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2F5638" w:rsidRPr="00833CB7" w:rsidRDefault="002F5638" w:rsidP="003E4FA6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2F5638" w:rsidRDefault="002F5638" w:rsidP="003E4FA6">
      <w:pPr>
        <w:tabs>
          <w:tab w:val="left" w:pos="709"/>
        </w:tabs>
        <w:ind w:right="-2"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1.1.1</w:t>
      </w:r>
      <w:r>
        <w:rPr>
          <w:rFonts w:ascii="Times New Roman" w:hAnsi="Times New Roman"/>
          <w:sz w:val="28"/>
          <w:szCs w:val="28"/>
        </w:rPr>
        <w:t>. строку</w:t>
      </w:r>
      <w:r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2F5638" w:rsidRDefault="002F5638" w:rsidP="002F5638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2F5638" w:rsidRPr="009523A7" w:rsidTr="002F5638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638" w:rsidRPr="009F0EE2" w:rsidRDefault="002F5638" w:rsidP="002F5638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638" w:rsidRPr="009F0EE2" w:rsidRDefault="002F563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57</w:t>
            </w:r>
            <w:r w:rsidR="001010B7">
              <w:rPr>
                <w:rFonts w:ascii="Times New Roman" w:hAnsi="Times New Roman"/>
                <w:sz w:val="22"/>
                <w:szCs w:val="22"/>
              </w:rPr>
              <w:t> 112,8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</w:tbl>
    <w:p w:rsidR="002F5638" w:rsidRDefault="002F5638" w:rsidP="002F5638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345F7">
        <w:rPr>
          <w:rFonts w:ascii="Times New Roman" w:hAnsi="Times New Roman"/>
          <w:b/>
          <w:bCs/>
          <w:sz w:val="28"/>
          <w:szCs w:val="28"/>
        </w:rPr>
        <w:t>»</w:t>
      </w:r>
      <w:r w:rsidRPr="007345F7">
        <w:rPr>
          <w:rFonts w:ascii="Times New Roman" w:hAnsi="Times New Roman"/>
          <w:bCs/>
          <w:sz w:val="28"/>
          <w:szCs w:val="28"/>
        </w:rPr>
        <w:t>;</w:t>
      </w:r>
    </w:p>
    <w:p w:rsidR="003D3E08" w:rsidRDefault="00B50F69" w:rsidP="003D3E08">
      <w:pPr>
        <w:ind w:right="-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строку 1</w:t>
      </w:r>
      <w:r w:rsidR="00BA3C81">
        <w:rPr>
          <w:rFonts w:ascii="Times New Roman" w:hAnsi="Times New Roman"/>
          <w:sz w:val="28"/>
          <w:szCs w:val="28"/>
        </w:rPr>
        <w:t xml:space="preserve">.2.1  </w:t>
      </w:r>
      <w:r w:rsidR="00AC0DCE">
        <w:rPr>
          <w:rFonts w:ascii="Times New Roman" w:hAnsi="Times New Roman"/>
          <w:sz w:val="28"/>
          <w:szCs w:val="28"/>
        </w:rPr>
        <w:t>таблицы раздела 3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A3C81" w:rsidRPr="00182844" w:rsidRDefault="00BA3C81" w:rsidP="00BA3C81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3322"/>
        <w:gridCol w:w="3259"/>
        <w:gridCol w:w="2747"/>
      </w:tblGrid>
      <w:tr w:rsidR="00BA3C81" w:rsidRPr="00182844" w:rsidTr="00BA3C81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182844" w:rsidRDefault="00BA3C81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182844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граждан.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182844" w:rsidRDefault="00BA3C81" w:rsidP="001010B7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1.Материально-техническое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  <w:p w:rsidR="00BA3C81" w:rsidRPr="00182844" w:rsidRDefault="00BA3C81" w:rsidP="001010B7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2.Материальное стимулирование членов добровольных народных дружин.</w:t>
            </w:r>
          </w:p>
          <w:p w:rsidR="00BA3C81" w:rsidRPr="00182844" w:rsidRDefault="00BA3C81" w:rsidP="00BA3C81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3. Личное страхование народных дружинников, участвующих в охране общественного порядка, путем передачи субсидий городским (сельским) поселениям Березовского района.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81" w:rsidRPr="00182844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1.Уровень преступности (число зарегистрированных преступлений на 100 тыс. человек населения)</w:t>
            </w:r>
          </w:p>
          <w:p w:rsidR="00BA3C81" w:rsidRPr="00182844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BA3C81" w:rsidRPr="00182844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82844">
              <w:rPr>
                <w:rFonts w:ascii="Times New Roman" w:hAnsi="Times New Roman"/>
                <w:sz w:val="20"/>
                <w:szCs w:val="20"/>
              </w:rPr>
              <w:t>2.Уровень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bookmarkStart w:id="0" w:name="_GoBack"/>
        <w:bookmarkEnd w:id="0"/>
      </w:tr>
    </w:tbl>
    <w:p w:rsidR="003D3E08" w:rsidRDefault="00BA3C81" w:rsidP="00BA3C81">
      <w:pPr>
        <w:tabs>
          <w:tab w:val="left" w:pos="3969"/>
        </w:tabs>
        <w:ind w:firstLine="0"/>
        <w:jc w:val="lef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»;</w:t>
      </w:r>
    </w:p>
    <w:p w:rsidR="00BA3C81" w:rsidRDefault="00BA3C81" w:rsidP="00BA3C81">
      <w:pPr>
        <w:ind w:right="-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1.1.3. строку 3.2.1 </w:t>
      </w:r>
      <w:r w:rsidR="00AC0DCE">
        <w:rPr>
          <w:rFonts w:ascii="Times New Roman" w:hAnsi="Times New Roman"/>
          <w:sz w:val="28"/>
          <w:szCs w:val="28"/>
        </w:rPr>
        <w:t xml:space="preserve"> таблицы раздела 3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A3C81" w:rsidRDefault="00BA3C81" w:rsidP="00BA3C81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3675"/>
        <w:gridCol w:w="3158"/>
        <w:gridCol w:w="2585"/>
      </w:tblGrid>
      <w:tr w:rsidR="00BA3C81" w:rsidRPr="00BA3C81" w:rsidTr="001010B7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BA3C81" w:rsidRDefault="00BA3C81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BA3C81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>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1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BA3C81" w:rsidRDefault="00BA3C81" w:rsidP="001010B7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 xml:space="preserve">1. 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предусмотренных статьями 43-44 Федерального закона </w:t>
            </w:r>
            <w:hyperlink r:id="rId1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BA3C81">
                <w:rPr>
                  <w:rFonts w:ascii="Times New Roman" w:hAnsi="Times New Roman"/>
                  <w:color w:val="0000FF"/>
                  <w:sz w:val="20"/>
                  <w:szCs w:val="20"/>
                </w:rPr>
                <w:t>№ 33-ФЗ</w:t>
              </w:r>
            </w:hyperlink>
            <w:r w:rsidRPr="00BA3C8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3C81" w:rsidRPr="00BA3C81" w:rsidRDefault="00BA3C81" w:rsidP="001010B7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 xml:space="preserve">2.Информационное обеспечение форм, за исключением предусмотренных статьями 43-44 Федерального закона </w:t>
            </w:r>
            <w:hyperlink r:id="rId1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BA3C81">
                <w:rPr>
                  <w:rFonts w:ascii="Times New Roman" w:hAnsi="Times New Roman"/>
                  <w:color w:val="0000FF"/>
                  <w:sz w:val="20"/>
                  <w:szCs w:val="20"/>
                </w:rPr>
                <w:t>№ 33-ФЗ</w:t>
              </w:r>
            </w:hyperlink>
            <w:r w:rsidRPr="00BA3C8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A3C81" w:rsidRPr="00BA3C81" w:rsidRDefault="00BA3C81" w:rsidP="001010B7">
            <w:pPr>
              <w:ind w:left="34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 xml:space="preserve">3. Проведение мероприятий, направленных на популяризацию среди населения форм (акции, розыгрыши, конкурсы и т.д.), за исключением предусмотренных статьями 43-44 Федерального закона </w:t>
            </w:r>
            <w:hyperlink r:id="rId1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BA3C81">
                <w:rPr>
                  <w:rFonts w:ascii="Times New Roman" w:hAnsi="Times New Roman"/>
                  <w:color w:val="0000FF"/>
                  <w:sz w:val="20"/>
                  <w:szCs w:val="20"/>
                </w:rPr>
                <w:t>№ 33-ФЗ</w:t>
              </w:r>
            </w:hyperlink>
            <w:r w:rsidRPr="00BA3C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C81" w:rsidRPr="00BA3C81" w:rsidRDefault="00BA3C81" w:rsidP="001010B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A3C81">
              <w:rPr>
                <w:rFonts w:ascii="Times New Roman" w:hAnsi="Times New Roman"/>
                <w:sz w:val="20"/>
                <w:szCs w:val="20"/>
              </w:rPr>
              <w:t>4. 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</w:t>
            </w:r>
          </w:p>
        </w:tc>
      </w:tr>
    </w:tbl>
    <w:p w:rsidR="002F5638" w:rsidRDefault="00BA3C81" w:rsidP="003D3E08">
      <w:pPr>
        <w:ind w:right="-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»;</w:t>
      </w:r>
    </w:p>
    <w:p w:rsidR="003D3E08" w:rsidRDefault="003D3E08" w:rsidP="003D3E08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1.1.4. </w:t>
      </w:r>
      <w:r w:rsidR="00AC0DCE">
        <w:rPr>
          <w:rFonts w:ascii="Times New Roman" w:hAnsi="Times New Roman"/>
          <w:sz w:val="28"/>
          <w:szCs w:val="28"/>
        </w:rPr>
        <w:t>таблицу раздела 4</w:t>
      </w:r>
      <w:r w:rsidRPr="00DC1C7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C0DCE" w:rsidRDefault="00AC0DCE" w:rsidP="00AC0DCE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1249"/>
        <w:gridCol w:w="909"/>
        <w:gridCol w:w="991"/>
        <w:gridCol w:w="991"/>
        <w:gridCol w:w="1136"/>
        <w:gridCol w:w="1276"/>
        <w:gridCol w:w="1276"/>
      </w:tblGrid>
      <w:tr w:rsidR="003D3E08" w:rsidRPr="003D3E08" w:rsidTr="003D3E08">
        <w:trPr>
          <w:trHeight w:val="511"/>
        </w:trPr>
        <w:tc>
          <w:tcPr>
            <w:tcW w:w="10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D3E08" w:rsidRPr="003D3E08" w:rsidTr="003D3E08">
        <w:trPr>
          <w:trHeight w:val="3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3D3E08" w:rsidRPr="003D3E08" w:rsidTr="00AC0DCE">
        <w:trPr>
          <w:trHeight w:val="450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08" w:rsidRPr="003D3E08" w:rsidRDefault="00AC0DCE" w:rsidP="00AC0D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11 725,5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105,3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070,5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070,5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070,5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070,5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57</w:t>
            </w:r>
            <w:r w:rsidR="001010B7">
              <w:rPr>
                <w:rFonts w:ascii="Times New Roman" w:hAnsi="Times New Roman"/>
                <w:b/>
                <w:sz w:val="20"/>
                <w:szCs w:val="20"/>
              </w:rPr>
              <w:t> 112,8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4 701,2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4 890,7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4 995,8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4 995,8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4 995,8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4 995,8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29 575,1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4 575,8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3 958,6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3 818,8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3818,8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23 809,6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2 410,6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218,0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</w:t>
            </w:r>
            <w:r w:rsidR="001010B7">
              <w:rPr>
                <w:rFonts w:ascii="Times New Roman" w:hAnsi="Times New Roman"/>
                <w:sz w:val="20"/>
                <w:szCs w:val="20"/>
              </w:rPr>
              <w:t> 500,6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  <w:r w:rsidR="003D3E08" w:rsidRPr="003D3E0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227,5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1.Комплекс процессных мероприятий «Обеспечение функционирования и развития систем видеонаблюдения в сфере общественного порядка»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687,6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201,0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1692,6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687,6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201,0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201,0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201,0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1692,6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</w:t>
            </w:r>
            <w:r w:rsidR="003D3E08" w:rsidRPr="003D3E08">
              <w:rPr>
                <w:rFonts w:ascii="Times New Roman" w:hAnsi="Times New Roman"/>
                <w:b/>
                <w:sz w:val="20"/>
                <w:szCs w:val="20"/>
              </w:rPr>
              <w:t>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189,1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1135,1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151,2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907,6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37,9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1010B7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227,5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3.Комплекс процессных мероприятий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4,8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42,5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80,1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42,5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8,2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80,1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4.Комплекс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5.Комплекс процессных мероприятий «Профилактика рецидивных преступлений»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6.Комплекс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2356,0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2406,0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640,0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640,0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1716,0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1766,0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7.Комплекс процессных мероприятий 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8.Комплекс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8 481,0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8 655,2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8 655,2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8 655,2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8 655,2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8 655,2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51 757,0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4 696,4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4 848,2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4 987,6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4 987,6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4 987,6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4 987,6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29 495,0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3 784,6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3807,0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3667,6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22 262,0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9.Комплекс процессных мероприятий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42,0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10.Комплекс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 (всего),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3E0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D3E08" w:rsidRPr="003D3E08" w:rsidTr="003D3E08">
        <w:trPr>
          <w:trHeight w:val="508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E08" w:rsidRPr="003D3E08" w:rsidRDefault="003D3E08" w:rsidP="001010B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E0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3D3E08" w:rsidRPr="003D3E08" w:rsidRDefault="003D3E08" w:rsidP="003D3E08">
      <w:pPr>
        <w:tabs>
          <w:tab w:val="left" w:pos="709"/>
        </w:tabs>
        <w:ind w:right="-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5B7B88" w:rsidRPr="001229BD" w:rsidRDefault="005B7B88" w:rsidP="005B7B88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5B7B88" w:rsidRPr="00EA2605" w:rsidRDefault="005B7B88" w:rsidP="005B7B88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A54BC9">
        <w:rPr>
          <w:sz w:val="28"/>
          <w:szCs w:val="28"/>
        </w:rPr>
        <w:t>.</w:t>
      </w:r>
    </w:p>
    <w:p w:rsidR="005B7B88" w:rsidRPr="001229BD" w:rsidRDefault="005B7B88" w:rsidP="005B7B88">
      <w:pPr>
        <w:tabs>
          <w:tab w:val="left" w:pos="709"/>
        </w:tabs>
        <w:ind w:firstLine="0"/>
        <w:rPr>
          <w:rFonts w:ascii="Times New Roman" w:hAnsi="Times New Roman"/>
          <w:sz w:val="28"/>
          <w:szCs w:val="20"/>
        </w:rPr>
      </w:pPr>
    </w:p>
    <w:p w:rsidR="00EA2605" w:rsidRDefault="00EA2605" w:rsidP="00A54BC9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5B7B88" w:rsidRDefault="005B7B88" w:rsidP="005B7B88">
      <w:pPr>
        <w:widowControl w:val="0"/>
        <w:spacing w:line="310" w:lineRule="exact"/>
        <w:ind w:firstLine="0"/>
        <w:rPr>
          <w:rFonts w:ascii="Times New Roman" w:hAnsi="Times New Roman"/>
          <w:color w:val="000000"/>
          <w:szCs w:val="28"/>
          <w:lang w:bidi="ru-RU"/>
        </w:rPr>
        <w:sectPr w:rsidR="005B7B88" w:rsidSect="003E4FA6">
          <w:headerReference w:type="default" r:id="rId13"/>
          <w:type w:val="continuous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0"/>
        </w:rPr>
        <w:t>Г</w:t>
      </w:r>
      <w:r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Pr="001229BD">
        <w:rPr>
          <w:rFonts w:ascii="Times New Roman" w:hAnsi="Times New Roman"/>
          <w:sz w:val="28"/>
          <w:szCs w:val="20"/>
        </w:rPr>
        <w:t xml:space="preserve"> района</w:t>
      </w:r>
      <w:r w:rsidRPr="001229BD">
        <w:rPr>
          <w:rFonts w:ascii="Times New Roman" w:hAnsi="Times New Roman"/>
          <w:sz w:val="28"/>
          <w:szCs w:val="20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          </w:t>
      </w:r>
      <w:r w:rsidRPr="001229BD">
        <w:rPr>
          <w:rFonts w:ascii="Times New Roman" w:hAnsi="Times New Roman"/>
          <w:sz w:val="28"/>
          <w:szCs w:val="20"/>
        </w:rPr>
        <w:t xml:space="preserve">    </w:t>
      </w:r>
      <w:r>
        <w:rPr>
          <w:rFonts w:ascii="Times New Roman" w:hAnsi="Times New Roman"/>
          <w:sz w:val="28"/>
          <w:szCs w:val="20"/>
        </w:rPr>
        <w:t xml:space="preserve">    </w:t>
      </w:r>
      <w:r w:rsidRPr="001229BD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    </w:t>
      </w:r>
      <w:r w:rsidRPr="001229BD">
        <w:rPr>
          <w:rFonts w:ascii="Times New Roman" w:hAnsi="Times New Roman"/>
          <w:sz w:val="28"/>
          <w:szCs w:val="20"/>
        </w:rPr>
        <w:t xml:space="preserve">  </w:t>
      </w:r>
      <w:r w:rsidR="00295984">
        <w:rPr>
          <w:rFonts w:ascii="Times New Roman" w:hAnsi="Times New Roman"/>
          <w:sz w:val="28"/>
          <w:szCs w:val="20"/>
        </w:rPr>
        <w:t xml:space="preserve">       </w:t>
      </w:r>
      <w:r w:rsidR="009C5152">
        <w:rPr>
          <w:rFonts w:ascii="Times New Roman" w:hAnsi="Times New Roman"/>
          <w:sz w:val="28"/>
          <w:szCs w:val="20"/>
        </w:rPr>
        <w:t>Р.В. Александров</w:t>
      </w:r>
    </w:p>
    <w:p w:rsidR="009C5152" w:rsidRPr="00F85BCE" w:rsidRDefault="009C5152" w:rsidP="003E4FA6">
      <w:pPr>
        <w:jc w:val="center"/>
        <w:rPr>
          <w:rFonts w:eastAsia="Century Schoolbook"/>
          <w:color w:val="000000"/>
          <w:szCs w:val="28"/>
          <w:lang w:bidi="ru-RU"/>
        </w:rPr>
      </w:pPr>
    </w:p>
    <w:sectPr w:rsidR="009C5152" w:rsidRPr="00F85BCE" w:rsidSect="003E4FA6">
      <w:headerReference w:type="first" r:id="rId14"/>
      <w:pgSz w:w="16838" w:h="11906" w:orient="landscape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A6" w:rsidRDefault="003E4FA6" w:rsidP="000B1075">
      <w:r>
        <w:separator/>
      </w:r>
    </w:p>
  </w:endnote>
  <w:endnote w:type="continuationSeparator" w:id="0">
    <w:p w:rsidR="003E4FA6" w:rsidRDefault="003E4FA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A6" w:rsidRDefault="003E4FA6" w:rsidP="000B1075">
      <w:r>
        <w:separator/>
      </w:r>
    </w:p>
  </w:footnote>
  <w:footnote w:type="continuationSeparator" w:id="0">
    <w:p w:rsidR="003E4FA6" w:rsidRDefault="003E4FA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493647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E4FA6" w:rsidRPr="003E4FA6" w:rsidRDefault="003E4FA6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E4FA6">
          <w:rPr>
            <w:rFonts w:ascii="Times New Roman" w:hAnsi="Times New Roman"/>
            <w:sz w:val="28"/>
            <w:szCs w:val="28"/>
          </w:rPr>
          <w:fldChar w:fldCharType="begin"/>
        </w:r>
        <w:r w:rsidRPr="003E4F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E4FA6">
          <w:rPr>
            <w:rFonts w:ascii="Times New Roman" w:hAnsi="Times New Roman"/>
            <w:sz w:val="28"/>
            <w:szCs w:val="28"/>
          </w:rPr>
          <w:fldChar w:fldCharType="separate"/>
        </w:r>
        <w:r w:rsidR="00182844">
          <w:rPr>
            <w:rFonts w:ascii="Times New Roman" w:hAnsi="Times New Roman"/>
            <w:noProof/>
            <w:sz w:val="28"/>
            <w:szCs w:val="28"/>
          </w:rPr>
          <w:t>7</w:t>
        </w:r>
        <w:r w:rsidRPr="003E4F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E4FA6" w:rsidRDefault="003E4F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554225"/>
      <w:docPartObj>
        <w:docPartGallery w:val="Page Numbers (Top of Page)"/>
        <w:docPartUnique/>
      </w:docPartObj>
    </w:sdtPr>
    <w:sdtContent>
      <w:p w:rsidR="003E4FA6" w:rsidRDefault="003E4FA6">
        <w:pPr>
          <w:pStyle w:val="a3"/>
          <w:jc w:val="center"/>
        </w:pPr>
        <w:r w:rsidRPr="003E4FA6">
          <w:rPr>
            <w:rFonts w:ascii="Times New Roman" w:hAnsi="Times New Roman"/>
            <w:sz w:val="28"/>
            <w:szCs w:val="28"/>
          </w:rPr>
          <w:fldChar w:fldCharType="begin"/>
        </w:r>
        <w:r w:rsidRPr="003E4F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E4FA6">
          <w:rPr>
            <w:rFonts w:ascii="Times New Roman" w:hAnsi="Times New Roman"/>
            <w:sz w:val="28"/>
            <w:szCs w:val="28"/>
          </w:rPr>
          <w:fldChar w:fldCharType="separate"/>
        </w:r>
        <w:r w:rsidR="00182844">
          <w:rPr>
            <w:rFonts w:ascii="Times New Roman" w:hAnsi="Times New Roman"/>
            <w:noProof/>
            <w:sz w:val="28"/>
            <w:szCs w:val="28"/>
          </w:rPr>
          <w:t>8</w:t>
        </w:r>
        <w:r w:rsidRPr="003E4F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E4FA6" w:rsidRDefault="003E4F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23400"/>
    <w:multiLevelType w:val="hybridMultilevel"/>
    <w:tmpl w:val="918A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B375F"/>
    <w:multiLevelType w:val="hybridMultilevel"/>
    <w:tmpl w:val="D548E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45E6F"/>
    <w:multiLevelType w:val="hybridMultilevel"/>
    <w:tmpl w:val="1BD62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0FE7"/>
    <w:multiLevelType w:val="hybridMultilevel"/>
    <w:tmpl w:val="D59A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DF0FF7"/>
    <w:multiLevelType w:val="hybridMultilevel"/>
    <w:tmpl w:val="74BE2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02319C"/>
    <w:multiLevelType w:val="hybridMultilevel"/>
    <w:tmpl w:val="C1D0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3140A54"/>
    <w:multiLevelType w:val="hybridMultilevel"/>
    <w:tmpl w:val="2830F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83E95"/>
    <w:multiLevelType w:val="hybridMultilevel"/>
    <w:tmpl w:val="3870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114F"/>
    <w:multiLevelType w:val="hybridMultilevel"/>
    <w:tmpl w:val="B1C20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BE952BF"/>
    <w:multiLevelType w:val="hybridMultilevel"/>
    <w:tmpl w:val="2A7E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74F3"/>
    <w:multiLevelType w:val="hybridMultilevel"/>
    <w:tmpl w:val="2B64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A65E1"/>
    <w:multiLevelType w:val="hybridMultilevel"/>
    <w:tmpl w:val="94086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8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802A4"/>
    <w:multiLevelType w:val="hybridMultilevel"/>
    <w:tmpl w:val="647A1832"/>
    <w:lvl w:ilvl="0" w:tplc="78FE04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F6A46"/>
    <w:multiLevelType w:val="hybridMultilevel"/>
    <w:tmpl w:val="1062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43"/>
  </w:num>
  <w:num w:numId="3">
    <w:abstractNumId w:val="8"/>
  </w:num>
  <w:num w:numId="4">
    <w:abstractNumId w:val="11"/>
  </w:num>
  <w:num w:numId="5">
    <w:abstractNumId w:val="3"/>
  </w:num>
  <w:num w:numId="6">
    <w:abstractNumId w:val="13"/>
  </w:num>
  <w:num w:numId="7">
    <w:abstractNumId w:val="27"/>
  </w:num>
  <w:num w:numId="8">
    <w:abstractNumId w:val="23"/>
  </w:num>
  <w:num w:numId="9">
    <w:abstractNumId w:val="39"/>
  </w:num>
  <w:num w:numId="10">
    <w:abstractNumId w:val="0"/>
  </w:num>
  <w:num w:numId="11">
    <w:abstractNumId w:val="34"/>
  </w:num>
  <w:num w:numId="12">
    <w:abstractNumId w:val="1"/>
  </w:num>
  <w:num w:numId="13">
    <w:abstractNumId w:val="14"/>
  </w:num>
  <w:num w:numId="14">
    <w:abstractNumId w:val="42"/>
  </w:num>
  <w:num w:numId="15">
    <w:abstractNumId w:val="6"/>
  </w:num>
  <w:num w:numId="16">
    <w:abstractNumId w:val="22"/>
  </w:num>
  <w:num w:numId="17">
    <w:abstractNumId w:val="15"/>
  </w:num>
  <w:num w:numId="18">
    <w:abstractNumId w:val="24"/>
  </w:num>
  <w:num w:numId="19">
    <w:abstractNumId w:val="19"/>
  </w:num>
  <w:num w:numId="20">
    <w:abstractNumId w:val="28"/>
  </w:num>
  <w:num w:numId="21">
    <w:abstractNumId w:val="20"/>
  </w:num>
  <w:num w:numId="22">
    <w:abstractNumId w:val="32"/>
  </w:num>
  <w:num w:numId="23">
    <w:abstractNumId w:val="38"/>
  </w:num>
  <w:num w:numId="24">
    <w:abstractNumId w:val="5"/>
  </w:num>
  <w:num w:numId="25">
    <w:abstractNumId w:val="30"/>
  </w:num>
  <w:num w:numId="26">
    <w:abstractNumId w:val="21"/>
  </w:num>
  <w:num w:numId="27">
    <w:abstractNumId w:val="26"/>
  </w:num>
  <w:num w:numId="28">
    <w:abstractNumId w:val="7"/>
  </w:num>
  <w:num w:numId="29">
    <w:abstractNumId w:val="31"/>
  </w:num>
  <w:num w:numId="30">
    <w:abstractNumId w:val="36"/>
  </w:num>
  <w:num w:numId="31">
    <w:abstractNumId w:val="9"/>
  </w:num>
  <w:num w:numId="32">
    <w:abstractNumId w:val="40"/>
  </w:num>
  <w:num w:numId="33">
    <w:abstractNumId w:val="35"/>
  </w:num>
  <w:num w:numId="34">
    <w:abstractNumId w:val="4"/>
  </w:num>
  <w:num w:numId="35">
    <w:abstractNumId w:val="10"/>
  </w:num>
  <w:num w:numId="36">
    <w:abstractNumId w:val="17"/>
  </w:num>
  <w:num w:numId="37">
    <w:abstractNumId w:val="25"/>
  </w:num>
  <w:num w:numId="38">
    <w:abstractNumId w:val="33"/>
  </w:num>
  <w:num w:numId="39">
    <w:abstractNumId w:val="12"/>
  </w:num>
  <w:num w:numId="40">
    <w:abstractNumId w:val="18"/>
  </w:num>
  <w:num w:numId="41">
    <w:abstractNumId w:val="41"/>
  </w:num>
  <w:num w:numId="42">
    <w:abstractNumId w:val="16"/>
  </w:num>
  <w:num w:numId="43">
    <w:abstractNumId w:val="2"/>
  </w:num>
  <w:num w:numId="44">
    <w:abstractNumId w:val="29"/>
  </w:num>
  <w:num w:numId="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506B"/>
    <w:rsid w:val="00015208"/>
    <w:rsid w:val="00016162"/>
    <w:rsid w:val="000219ED"/>
    <w:rsid w:val="00024B26"/>
    <w:rsid w:val="0003139E"/>
    <w:rsid w:val="000421F8"/>
    <w:rsid w:val="00046F79"/>
    <w:rsid w:val="00051841"/>
    <w:rsid w:val="00057AA6"/>
    <w:rsid w:val="000630F5"/>
    <w:rsid w:val="0006466E"/>
    <w:rsid w:val="00064C2B"/>
    <w:rsid w:val="000656AF"/>
    <w:rsid w:val="00067064"/>
    <w:rsid w:val="0007268E"/>
    <w:rsid w:val="0007605D"/>
    <w:rsid w:val="00076D9B"/>
    <w:rsid w:val="000860E2"/>
    <w:rsid w:val="000904B1"/>
    <w:rsid w:val="00091039"/>
    <w:rsid w:val="0009774F"/>
    <w:rsid w:val="000A1069"/>
    <w:rsid w:val="000B1075"/>
    <w:rsid w:val="000B2CEF"/>
    <w:rsid w:val="000B33AE"/>
    <w:rsid w:val="000C02ED"/>
    <w:rsid w:val="000C12DF"/>
    <w:rsid w:val="000C4A0A"/>
    <w:rsid w:val="000C50BF"/>
    <w:rsid w:val="000C72D4"/>
    <w:rsid w:val="000D1724"/>
    <w:rsid w:val="000D3A4C"/>
    <w:rsid w:val="000D3B9D"/>
    <w:rsid w:val="000D407C"/>
    <w:rsid w:val="000D578C"/>
    <w:rsid w:val="000D601A"/>
    <w:rsid w:val="000E0857"/>
    <w:rsid w:val="000F678F"/>
    <w:rsid w:val="00100363"/>
    <w:rsid w:val="001010B7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0D0A"/>
    <w:rsid w:val="0013182C"/>
    <w:rsid w:val="00136B8E"/>
    <w:rsid w:val="00136BD5"/>
    <w:rsid w:val="00140E00"/>
    <w:rsid w:val="0014244D"/>
    <w:rsid w:val="00146ED9"/>
    <w:rsid w:val="001479A3"/>
    <w:rsid w:val="00150694"/>
    <w:rsid w:val="00153E1D"/>
    <w:rsid w:val="00154DE9"/>
    <w:rsid w:val="001620F8"/>
    <w:rsid w:val="001623E0"/>
    <w:rsid w:val="00163ACA"/>
    <w:rsid w:val="00164AE1"/>
    <w:rsid w:val="0016512B"/>
    <w:rsid w:val="001662BA"/>
    <w:rsid w:val="00167A64"/>
    <w:rsid w:val="00172880"/>
    <w:rsid w:val="00173819"/>
    <w:rsid w:val="00174A6D"/>
    <w:rsid w:val="0018086D"/>
    <w:rsid w:val="00182844"/>
    <w:rsid w:val="001848EE"/>
    <w:rsid w:val="00193798"/>
    <w:rsid w:val="0019713A"/>
    <w:rsid w:val="001A27D6"/>
    <w:rsid w:val="001A4F0D"/>
    <w:rsid w:val="001C1CF0"/>
    <w:rsid w:val="001D1886"/>
    <w:rsid w:val="001D1C44"/>
    <w:rsid w:val="001D567D"/>
    <w:rsid w:val="001D7B75"/>
    <w:rsid w:val="001E0181"/>
    <w:rsid w:val="001E0BFC"/>
    <w:rsid w:val="001E2F16"/>
    <w:rsid w:val="001E30DE"/>
    <w:rsid w:val="001E3839"/>
    <w:rsid w:val="001E58BE"/>
    <w:rsid w:val="001E7116"/>
    <w:rsid w:val="001F07A3"/>
    <w:rsid w:val="001F19D6"/>
    <w:rsid w:val="001F1E0B"/>
    <w:rsid w:val="001F347B"/>
    <w:rsid w:val="001F7804"/>
    <w:rsid w:val="0020365D"/>
    <w:rsid w:val="00203663"/>
    <w:rsid w:val="002049B1"/>
    <w:rsid w:val="0020531A"/>
    <w:rsid w:val="00206E12"/>
    <w:rsid w:val="0021566D"/>
    <w:rsid w:val="00215719"/>
    <w:rsid w:val="002221AA"/>
    <w:rsid w:val="002229F1"/>
    <w:rsid w:val="002234E4"/>
    <w:rsid w:val="00227151"/>
    <w:rsid w:val="00235A2F"/>
    <w:rsid w:val="00235B8F"/>
    <w:rsid w:val="00240A3D"/>
    <w:rsid w:val="002422D6"/>
    <w:rsid w:val="002436A0"/>
    <w:rsid w:val="00244B5E"/>
    <w:rsid w:val="00245731"/>
    <w:rsid w:val="00247E56"/>
    <w:rsid w:val="002508FD"/>
    <w:rsid w:val="00250FBB"/>
    <w:rsid w:val="00254491"/>
    <w:rsid w:val="00254631"/>
    <w:rsid w:val="002556EF"/>
    <w:rsid w:val="00256E2F"/>
    <w:rsid w:val="00261225"/>
    <w:rsid w:val="00261D68"/>
    <w:rsid w:val="00261F05"/>
    <w:rsid w:val="00261F61"/>
    <w:rsid w:val="00263C39"/>
    <w:rsid w:val="002714CA"/>
    <w:rsid w:val="0027378A"/>
    <w:rsid w:val="00274B30"/>
    <w:rsid w:val="00275701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5984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1946"/>
    <w:rsid w:val="002D6BD0"/>
    <w:rsid w:val="002E2543"/>
    <w:rsid w:val="002E5BB8"/>
    <w:rsid w:val="002F06E9"/>
    <w:rsid w:val="002F0CB1"/>
    <w:rsid w:val="002F163F"/>
    <w:rsid w:val="002F2F47"/>
    <w:rsid w:val="002F4DFC"/>
    <w:rsid w:val="002F5638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1B7"/>
    <w:rsid w:val="00314C38"/>
    <w:rsid w:val="00323948"/>
    <w:rsid w:val="00324F5F"/>
    <w:rsid w:val="00325C4D"/>
    <w:rsid w:val="00333810"/>
    <w:rsid w:val="00335DEE"/>
    <w:rsid w:val="003405CA"/>
    <w:rsid w:val="00341D99"/>
    <w:rsid w:val="003422B6"/>
    <w:rsid w:val="00342F42"/>
    <w:rsid w:val="00343A25"/>
    <w:rsid w:val="00344264"/>
    <w:rsid w:val="00346A17"/>
    <w:rsid w:val="003502BA"/>
    <w:rsid w:val="00350C05"/>
    <w:rsid w:val="00351C21"/>
    <w:rsid w:val="00353AD6"/>
    <w:rsid w:val="00356D66"/>
    <w:rsid w:val="003574E6"/>
    <w:rsid w:val="003635BF"/>
    <w:rsid w:val="00364CC5"/>
    <w:rsid w:val="003650BD"/>
    <w:rsid w:val="00366F74"/>
    <w:rsid w:val="00367B9B"/>
    <w:rsid w:val="00367ED8"/>
    <w:rsid w:val="003720C6"/>
    <w:rsid w:val="00374933"/>
    <w:rsid w:val="0037555E"/>
    <w:rsid w:val="00375834"/>
    <w:rsid w:val="00380918"/>
    <w:rsid w:val="00381385"/>
    <w:rsid w:val="00382313"/>
    <w:rsid w:val="00392150"/>
    <w:rsid w:val="003929D2"/>
    <w:rsid w:val="00392FBA"/>
    <w:rsid w:val="0039343E"/>
    <w:rsid w:val="0039584B"/>
    <w:rsid w:val="003A20F6"/>
    <w:rsid w:val="003A5AE1"/>
    <w:rsid w:val="003A7C80"/>
    <w:rsid w:val="003A7EAF"/>
    <w:rsid w:val="003B0045"/>
    <w:rsid w:val="003B22ED"/>
    <w:rsid w:val="003B567C"/>
    <w:rsid w:val="003B77FD"/>
    <w:rsid w:val="003D2E3A"/>
    <w:rsid w:val="003D3E08"/>
    <w:rsid w:val="003D46C5"/>
    <w:rsid w:val="003D6277"/>
    <w:rsid w:val="003D75CE"/>
    <w:rsid w:val="003D7EB1"/>
    <w:rsid w:val="003E4FA6"/>
    <w:rsid w:val="003E6496"/>
    <w:rsid w:val="003F6370"/>
    <w:rsid w:val="003F728C"/>
    <w:rsid w:val="00400659"/>
    <w:rsid w:val="00401D96"/>
    <w:rsid w:val="00403DE9"/>
    <w:rsid w:val="00405B5A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7D6F"/>
    <w:rsid w:val="0044127A"/>
    <w:rsid w:val="00441290"/>
    <w:rsid w:val="00444538"/>
    <w:rsid w:val="004445BD"/>
    <w:rsid w:val="004466B7"/>
    <w:rsid w:val="00446911"/>
    <w:rsid w:val="004521F0"/>
    <w:rsid w:val="00454D03"/>
    <w:rsid w:val="004553FB"/>
    <w:rsid w:val="00456CEB"/>
    <w:rsid w:val="004654B3"/>
    <w:rsid w:val="0046593D"/>
    <w:rsid w:val="00470FD3"/>
    <w:rsid w:val="0047225D"/>
    <w:rsid w:val="00472585"/>
    <w:rsid w:val="0047452D"/>
    <w:rsid w:val="0048309D"/>
    <w:rsid w:val="00483612"/>
    <w:rsid w:val="00487878"/>
    <w:rsid w:val="00494D55"/>
    <w:rsid w:val="00497F45"/>
    <w:rsid w:val="004A4F0D"/>
    <w:rsid w:val="004A6AF3"/>
    <w:rsid w:val="004B6887"/>
    <w:rsid w:val="004B7942"/>
    <w:rsid w:val="004B7A1B"/>
    <w:rsid w:val="004C0398"/>
    <w:rsid w:val="004C0FFF"/>
    <w:rsid w:val="004C1616"/>
    <w:rsid w:val="004D2FA1"/>
    <w:rsid w:val="004D30BA"/>
    <w:rsid w:val="004D699F"/>
    <w:rsid w:val="004D70CA"/>
    <w:rsid w:val="004E1521"/>
    <w:rsid w:val="004E49B4"/>
    <w:rsid w:val="004E4C52"/>
    <w:rsid w:val="004E5B74"/>
    <w:rsid w:val="004F13EE"/>
    <w:rsid w:val="004F2BF4"/>
    <w:rsid w:val="004F2D13"/>
    <w:rsid w:val="004F443C"/>
    <w:rsid w:val="004F48C3"/>
    <w:rsid w:val="004F60DE"/>
    <w:rsid w:val="004F7BC1"/>
    <w:rsid w:val="00500D46"/>
    <w:rsid w:val="00505620"/>
    <w:rsid w:val="0050645B"/>
    <w:rsid w:val="00511864"/>
    <w:rsid w:val="00514FF3"/>
    <w:rsid w:val="00516440"/>
    <w:rsid w:val="00532A63"/>
    <w:rsid w:val="0053410C"/>
    <w:rsid w:val="00535E50"/>
    <w:rsid w:val="00536567"/>
    <w:rsid w:val="005412D1"/>
    <w:rsid w:val="005420AD"/>
    <w:rsid w:val="00543C1C"/>
    <w:rsid w:val="005521E7"/>
    <w:rsid w:val="00553AD0"/>
    <w:rsid w:val="00555242"/>
    <w:rsid w:val="0055589F"/>
    <w:rsid w:val="005606B6"/>
    <w:rsid w:val="0056440B"/>
    <w:rsid w:val="005646E8"/>
    <w:rsid w:val="00571E23"/>
    <w:rsid w:val="00577A14"/>
    <w:rsid w:val="00580C10"/>
    <w:rsid w:val="00587404"/>
    <w:rsid w:val="00587803"/>
    <w:rsid w:val="005916F7"/>
    <w:rsid w:val="005A20B4"/>
    <w:rsid w:val="005A3388"/>
    <w:rsid w:val="005A36E0"/>
    <w:rsid w:val="005A46D7"/>
    <w:rsid w:val="005A550F"/>
    <w:rsid w:val="005B19A8"/>
    <w:rsid w:val="005B7B88"/>
    <w:rsid w:val="005B7BDB"/>
    <w:rsid w:val="005C62FB"/>
    <w:rsid w:val="005D1A2C"/>
    <w:rsid w:val="005E21BD"/>
    <w:rsid w:val="005E6931"/>
    <w:rsid w:val="005E69E7"/>
    <w:rsid w:val="005F6234"/>
    <w:rsid w:val="005F6DF6"/>
    <w:rsid w:val="005F700B"/>
    <w:rsid w:val="00601EDC"/>
    <w:rsid w:val="00603C75"/>
    <w:rsid w:val="006045A5"/>
    <w:rsid w:val="0060485A"/>
    <w:rsid w:val="00606F46"/>
    <w:rsid w:val="00610F95"/>
    <w:rsid w:val="00613005"/>
    <w:rsid w:val="006206D7"/>
    <w:rsid w:val="006225D2"/>
    <w:rsid w:val="00626325"/>
    <w:rsid w:val="00630750"/>
    <w:rsid w:val="00632870"/>
    <w:rsid w:val="00632C6B"/>
    <w:rsid w:val="006350BF"/>
    <w:rsid w:val="0063726D"/>
    <w:rsid w:val="00640D9C"/>
    <w:rsid w:val="00641BF3"/>
    <w:rsid w:val="006462A1"/>
    <w:rsid w:val="0064746A"/>
    <w:rsid w:val="006474CC"/>
    <w:rsid w:val="00654CD3"/>
    <w:rsid w:val="00655EC5"/>
    <w:rsid w:val="0065621F"/>
    <w:rsid w:val="00657708"/>
    <w:rsid w:val="006617B9"/>
    <w:rsid w:val="00661E79"/>
    <w:rsid w:val="0066571B"/>
    <w:rsid w:val="006728A9"/>
    <w:rsid w:val="00672A33"/>
    <w:rsid w:val="00673B09"/>
    <w:rsid w:val="00673EF1"/>
    <w:rsid w:val="00677B46"/>
    <w:rsid w:val="00677FA3"/>
    <w:rsid w:val="00680DBD"/>
    <w:rsid w:val="006829F3"/>
    <w:rsid w:val="00682B47"/>
    <w:rsid w:val="006833E3"/>
    <w:rsid w:val="00683B11"/>
    <w:rsid w:val="006848D8"/>
    <w:rsid w:val="00685A5E"/>
    <w:rsid w:val="00686566"/>
    <w:rsid w:val="00686619"/>
    <w:rsid w:val="00691C54"/>
    <w:rsid w:val="006923DC"/>
    <w:rsid w:val="00692DE1"/>
    <w:rsid w:val="006A1927"/>
    <w:rsid w:val="006A4E4F"/>
    <w:rsid w:val="006B0203"/>
    <w:rsid w:val="006B233C"/>
    <w:rsid w:val="006B5EB7"/>
    <w:rsid w:val="006B6795"/>
    <w:rsid w:val="006B6C26"/>
    <w:rsid w:val="006C4ADC"/>
    <w:rsid w:val="006C67BA"/>
    <w:rsid w:val="006D0FE4"/>
    <w:rsid w:val="006D5E0B"/>
    <w:rsid w:val="006D64A0"/>
    <w:rsid w:val="006D7742"/>
    <w:rsid w:val="006E022C"/>
    <w:rsid w:val="006E1486"/>
    <w:rsid w:val="006E22FD"/>
    <w:rsid w:val="006E414C"/>
    <w:rsid w:val="006E41DC"/>
    <w:rsid w:val="006E6BCA"/>
    <w:rsid w:val="006F78A7"/>
    <w:rsid w:val="00700E7E"/>
    <w:rsid w:val="007036AC"/>
    <w:rsid w:val="00706EA6"/>
    <w:rsid w:val="00710298"/>
    <w:rsid w:val="00712586"/>
    <w:rsid w:val="00713BB1"/>
    <w:rsid w:val="0072005A"/>
    <w:rsid w:val="00722202"/>
    <w:rsid w:val="00724A08"/>
    <w:rsid w:val="00725588"/>
    <w:rsid w:val="0073048A"/>
    <w:rsid w:val="00731866"/>
    <w:rsid w:val="00731BE4"/>
    <w:rsid w:val="007327B3"/>
    <w:rsid w:val="007345F7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0F8"/>
    <w:rsid w:val="00771A99"/>
    <w:rsid w:val="0077203E"/>
    <w:rsid w:val="00776C0F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3D7F"/>
    <w:rsid w:val="007B42D3"/>
    <w:rsid w:val="007B5B54"/>
    <w:rsid w:val="007B6707"/>
    <w:rsid w:val="007B7BC9"/>
    <w:rsid w:val="007C536C"/>
    <w:rsid w:val="007D01AB"/>
    <w:rsid w:val="007D7A56"/>
    <w:rsid w:val="007D7E9C"/>
    <w:rsid w:val="007E1F86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031DE"/>
    <w:rsid w:val="00815BBB"/>
    <w:rsid w:val="0081736A"/>
    <w:rsid w:val="00821B93"/>
    <w:rsid w:val="00822D08"/>
    <w:rsid w:val="00823FD3"/>
    <w:rsid w:val="0083129A"/>
    <w:rsid w:val="008319FE"/>
    <w:rsid w:val="00836F1A"/>
    <w:rsid w:val="00837A5A"/>
    <w:rsid w:val="00837FF3"/>
    <w:rsid w:val="00844EDE"/>
    <w:rsid w:val="008458E7"/>
    <w:rsid w:val="00845CDC"/>
    <w:rsid w:val="00846B82"/>
    <w:rsid w:val="00850801"/>
    <w:rsid w:val="008526EF"/>
    <w:rsid w:val="00852750"/>
    <w:rsid w:val="00853575"/>
    <w:rsid w:val="00853A12"/>
    <w:rsid w:val="00853B49"/>
    <w:rsid w:val="0085481F"/>
    <w:rsid w:val="00854C4B"/>
    <w:rsid w:val="00855E00"/>
    <w:rsid w:val="00860053"/>
    <w:rsid w:val="0086129F"/>
    <w:rsid w:val="008612A0"/>
    <w:rsid w:val="00875334"/>
    <w:rsid w:val="00876EDA"/>
    <w:rsid w:val="008826CD"/>
    <w:rsid w:val="00882D5C"/>
    <w:rsid w:val="00894ACE"/>
    <w:rsid w:val="008A4423"/>
    <w:rsid w:val="008A5DF9"/>
    <w:rsid w:val="008A7B03"/>
    <w:rsid w:val="008B27AF"/>
    <w:rsid w:val="008B5DF0"/>
    <w:rsid w:val="008C0598"/>
    <w:rsid w:val="008C15EE"/>
    <w:rsid w:val="008C2420"/>
    <w:rsid w:val="008C51EE"/>
    <w:rsid w:val="008C752F"/>
    <w:rsid w:val="008D0206"/>
    <w:rsid w:val="008D140E"/>
    <w:rsid w:val="008D2880"/>
    <w:rsid w:val="008D630B"/>
    <w:rsid w:val="008D6542"/>
    <w:rsid w:val="008E327B"/>
    <w:rsid w:val="008F028D"/>
    <w:rsid w:val="008F13C6"/>
    <w:rsid w:val="008F2862"/>
    <w:rsid w:val="008F53EA"/>
    <w:rsid w:val="008F72C2"/>
    <w:rsid w:val="009005AC"/>
    <w:rsid w:val="00900EFD"/>
    <w:rsid w:val="00901E9F"/>
    <w:rsid w:val="009103E3"/>
    <w:rsid w:val="009137C0"/>
    <w:rsid w:val="00916E33"/>
    <w:rsid w:val="009170BD"/>
    <w:rsid w:val="00920815"/>
    <w:rsid w:val="0092428B"/>
    <w:rsid w:val="00926E89"/>
    <w:rsid w:val="00930D7E"/>
    <w:rsid w:val="009312B9"/>
    <w:rsid w:val="00934237"/>
    <w:rsid w:val="009346B5"/>
    <w:rsid w:val="00934717"/>
    <w:rsid w:val="00934A72"/>
    <w:rsid w:val="00935533"/>
    <w:rsid w:val="009411E8"/>
    <w:rsid w:val="009412E6"/>
    <w:rsid w:val="00942001"/>
    <w:rsid w:val="009450C2"/>
    <w:rsid w:val="00945C82"/>
    <w:rsid w:val="00954549"/>
    <w:rsid w:val="00957CC9"/>
    <w:rsid w:val="00960C8F"/>
    <w:rsid w:val="009625D4"/>
    <w:rsid w:val="00963107"/>
    <w:rsid w:val="00963646"/>
    <w:rsid w:val="00963998"/>
    <w:rsid w:val="00967711"/>
    <w:rsid w:val="00971C81"/>
    <w:rsid w:val="00972F4C"/>
    <w:rsid w:val="00973283"/>
    <w:rsid w:val="009778EC"/>
    <w:rsid w:val="00982838"/>
    <w:rsid w:val="0098487F"/>
    <w:rsid w:val="0098756F"/>
    <w:rsid w:val="009904B1"/>
    <w:rsid w:val="00993641"/>
    <w:rsid w:val="00997C9D"/>
    <w:rsid w:val="009A5EAA"/>
    <w:rsid w:val="009A5F98"/>
    <w:rsid w:val="009A7C67"/>
    <w:rsid w:val="009B6A44"/>
    <w:rsid w:val="009C056E"/>
    <w:rsid w:val="009C3DBB"/>
    <w:rsid w:val="009C41BD"/>
    <w:rsid w:val="009C5152"/>
    <w:rsid w:val="009D1827"/>
    <w:rsid w:val="009D4904"/>
    <w:rsid w:val="009D6267"/>
    <w:rsid w:val="009E04C1"/>
    <w:rsid w:val="009E1666"/>
    <w:rsid w:val="009E242D"/>
    <w:rsid w:val="009E5A1B"/>
    <w:rsid w:val="009F26F2"/>
    <w:rsid w:val="009F3361"/>
    <w:rsid w:val="009F35D2"/>
    <w:rsid w:val="009F72AC"/>
    <w:rsid w:val="00A01EEA"/>
    <w:rsid w:val="00A027CE"/>
    <w:rsid w:val="00A05F79"/>
    <w:rsid w:val="00A07822"/>
    <w:rsid w:val="00A10982"/>
    <w:rsid w:val="00A11D1A"/>
    <w:rsid w:val="00A13C06"/>
    <w:rsid w:val="00A15856"/>
    <w:rsid w:val="00A164C3"/>
    <w:rsid w:val="00A17638"/>
    <w:rsid w:val="00A2075F"/>
    <w:rsid w:val="00A2088E"/>
    <w:rsid w:val="00A212C7"/>
    <w:rsid w:val="00A21B83"/>
    <w:rsid w:val="00A21C0D"/>
    <w:rsid w:val="00A2668D"/>
    <w:rsid w:val="00A325AC"/>
    <w:rsid w:val="00A32CCB"/>
    <w:rsid w:val="00A351E2"/>
    <w:rsid w:val="00A4344F"/>
    <w:rsid w:val="00A43ABF"/>
    <w:rsid w:val="00A44946"/>
    <w:rsid w:val="00A44B23"/>
    <w:rsid w:val="00A451EF"/>
    <w:rsid w:val="00A5006B"/>
    <w:rsid w:val="00A50490"/>
    <w:rsid w:val="00A53874"/>
    <w:rsid w:val="00A54BC9"/>
    <w:rsid w:val="00A55482"/>
    <w:rsid w:val="00A5579A"/>
    <w:rsid w:val="00A56ECB"/>
    <w:rsid w:val="00A62C3D"/>
    <w:rsid w:val="00A634B5"/>
    <w:rsid w:val="00A702BE"/>
    <w:rsid w:val="00A73636"/>
    <w:rsid w:val="00A750DF"/>
    <w:rsid w:val="00A76581"/>
    <w:rsid w:val="00A80806"/>
    <w:rsid w:val="00A82024"/>
    <w:rsid w:val="00A84AB2"/>
    <w:rsid w:val="00A86523"/>
    <w:rsid w:val="00A87736"/>
    <w:rsid w:val="00A90CD7"/>
    <w:rsid w:val="00A97760"/>
    <w:rsid w:val="00AA13CA"/>
    <w:rsid w:val="00AA4046"/>
    <w:rsid w:val="00AA558C"/>
    <w:rsid w:val="00AA7CD5"/>
    <w:rsid w:val="00AB1B8F"/>
    <w:rsid w:val="00AB425A"/>
    <w:rsid w:val="00AB46F4"/>
    <w:rsid w:val="00AB62C8"/>
    <w:rsid w:val="00AC0DCE"/>
    <w:rsid w:val="00AC199F"/>
    <w:rsid w:val="00AC2767"/>
    <w:rsid w:val="00AC39BB"/>
    <w:rsid w:val="00AC4052"/>
    <w:rsid w:val="00AC4A00"/>
    <w:rsid w:val="00AC5BD0"/>
    <w:rsid w:val="00AC6574"/>
    <w:rsid w:val="00AD1FEF"/>
    <w:rsid w:val="00AE1B2B"/>
    <w:rsid w:val="00AE2479"/>
    <w:rsid w:val="00AE24C3"/>
    <w:rsid w:val="00AE2FF0"/>
    <w:rsid w:val="00AE3208"/>
    <w:rsid w:val="00AE5D76"/>
    <w:rsid w:val="00AF03B0"/>
    <w:rsid w:val="00AF34C5"/>
    <w:rsid w:val="00AF3B89"/>
    <w:rsid w:val="00AF4A83"/>
    <w:rsid w:val="00AF53F2"/>
    <w:rsid w:val="00AF5E3C"/>
    <w:rsid w:val="00AF6077"/>
    <w:rsid w:val="00B00CCF"/>
    <w:rsid w:val="00B0231D"/>
    <w:rsid w:val="00B03D72"/>
    <w:rsid w:val="00B04556"/>
    <w:rsid w:val="00B059BB"/>
    <w:rsid w:val="00B0733C"/>
    <w:rsid w:val="00B14EAE"/>
    <w:rsid w:val="00B25AF8"/>
    <w:rsid w:val="00B34132"/>
    <w:rsid w:val="00B34712"/>
    <w:rsid w:val="00B353F9"/>
    <w:rsid w:val="00B35555"/>
    <w:rsid w:val="00B37E28"/>
    <w:rsid w:val="00B37F96"/>
    <w:rsid w:val="00B42427"/>
    <w:rsid w:val="00B44009"/>
    <w:rsid w:val="00B44C3B"/>
    <w:rsid w:val="00B45E81"/>
    <w:rsid w:val="00B47928"/>
    <w:rsid w:val="00B47D71"/>
    <w:rsid w:val="00B50F69"/>
    <w:rsid w:val="00B51277"/>
    <w:rsid w:val="00B519F9"/>
    <w:rsid w:val="00B52FDA"/>
    <w:rsid w:val="00B53365"/>
    <w:rsid w:val="00B616EB"/>
    <w:rsid w:val="00B62126"/>
    <w:rsid w:val="00B679E4"/>
    <w:rsid w:val="00B70AE7"/>
    <w:rsid w:val="00B76945"/>
    <w:rsid w:val="00B77B88"/>
    <w:rsid w:val="00B77DB9"/>
    <w:rsid w:val="00B82BA2"/>
    <w:rsid w:val="00B82E7D"/>
    <w:rsid w:val="00B904A0"/>
    <w:rsid w:val="00B90A04"/>
    <w:rsid w:val="00B93527"/>
    <w:rsid w:val="00B93D0C"/>
    <w:rsid w:val="00B94695"/>
    <w:rsid w:val="00B95363"/>
    <w:rsid w:val="00B958DE"/>
    <w:rsid w:val="00BA09F3"/>
    <w:rsid w:val="00BA105A"/>
    <w:rsid w:val="00BA2120"/>
    <w:rsid w:val="00BA29E3"/>
    <w:rsid w:val="00BA3C81"/>
    <w:rsid w:val="00BA5C39"/>
    <w:rsid w:val="00BA63D5"/>
    <w:rsid w:val="00BB0E5D"/>
    <w:rsid w:val="00BB0FD2"/>
    <w:rsid w:val="00BB11CB"/>
    <w:rsid w:val="00BB44EB"/>
    <w:rsid w:val="00BB7D1C"/>
    <w:rsid w:val="00BC1E70"/>
    <w:rsid w:val="00BC3465"/>
    <w:rsid w:val="00BC3DFE"/>
    <w:rsid w:val="00BC4590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1DBB"/>
    <w:rsid w:val="00C23B1C"/>
    <w:rsid w:val="00C24483"/>
    <w:rsid w:val="00C264D1"/>
    <w:rsid w:val="00C26FA8"/>
    <w:rsid w:val="00C27347"/>
    <w:rsid w:val="00C33259"/>
    <w:rsid w:val="00C33651"/>
    <w:rsid w:val="00C37035"/>
    <w:rsid w:val="00C44827"/>
    <w:rsid w:val="00C466DC"/>
    <w:rsid w:val="00C523AB"/>
    <w:rsid w:val="00C5397B"/>
    <w:rsid w:val="00C55FF9"/>
    <w:rsid w:val="00C602FA"/>
    <w:rsid w:val="00C6247F"/>
    <w:rsid w:val="00C6327D"/>
    <w:rsid w:val="00C6650D"/>
    <w:rsid w:val="00C70DA4"/>
    <w:rsid w:val="00C81F3B"/>
    <w:rsid w:val="00C87821"/>
    <w:rsid w:val="00C92389"/>
    <w:rsid w:val="00C952FE"/>
    <w:rsid w:val="00CA3C4D"/>
    <w:rsid w:val="00CA4E7A"/>
    <w:rsid w:val="00CA552F"/>
    <w:rsid w:val="00CA5AC3"/>
    <w:rsid w:val="00CA64D4"/>
    <w:rsid w:val="00CA7E7D"/>
    <w:rsid w:val="00CB21BA"/>
    <w:rsid w:val="00CB48C2"/>
    <w:rsid w:val="00CB48C8"/>
    <w:rsid w:val="00CC05AF"/>
    <w:rsid w:val="00CC1B3D"/>
    <w:rsid w:val="00CC2DFC"/>
    <w:rsid w:val="00CC67BC"/>
    <w:rsid w:val="00CD1BE3"/>
    <w:rsid w:val="00CD3C98"/>
    <w:rsid w:val="00CD6419"/>
    <w:rsid w:val="00CD643B"/>
    <w:rsid w:val="00CD7BE0"/>
    <w:rsid w:val="00CD7CE4"/>
    <w:rsid w:val="00CE1771"/>
    <w:rsid w:val="00CE1D0A"/>
    <w:rsid w:val="00CE37D8"/>
    <w:rsid w:val="00CE5AFC"/>
    <w:rsid w:val="00CE6A09"/>
    <w:rsid w:val="00CF3287"/>
    <w:rsid w:val="00CF4823"/>
    <w:rsid w:val="00CF4846"/>
    <w:rsid w:val="00CF7CF9"/>
    <w:rsid w:val="00D010E4"/>
    <w:rsid w:val="00D01884"/>
    <w:rsid w:val="00D02428"/>
    <w:rsid w:val="00D035F8"/>
    <w:rsid w:val="00D05FBB"/>
    <w:rsid w:val="00D066F0"/>
    <w:rsid w:val="00D06C2E"/>
    <w:rsid w:val="00D31FC3"/>
    <w:rsid w:val="00D4178F"/>
    <w:rsid w:val="00D43F3D"/>
    <w:rsid w:val="00D473F3"/>
    <w:rsid w:val="00D4751B"/>
    <w:rsid w:val="00D505B8"/>
    <w:rsid w:val="00D526CF"/>
    <w:rsid w:val="00D526DD"/>
    <w:rsid w:val="00D52E89"/>
    <w:rsid w:val="00D57163"/>
    <w:rsid w:val="00D60630"/>
    <w:rsid w:val="00D60FD9"/>
    <w:rsid w:val="00D63687"/>
    <w:rsid w:val="00D75620"/>
    <w:rsid w:val="00D76A51"/>
    <w:rsid w:val="00D7754C"/>
    <w:rsid w:val="00D8310D"/>
    <w:rsid w:val="00D84C05"/>
    <w:rsid w:val="00D91479"/>
    <w:rsid w:val="00D94D54"/>
    <w:rsid w:val="00DA3C35"/>
    <w:rsid w:val="00DA551A"/>
    <w:rsid w:val="00DB4C14"/>
    <w:rsid w:val="00DB5A81"/>
    <w:rsid w:val="00DB74EF"/>
    <w:rsid w:val="00DC68E7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DF6379"/>
    <w:rsid w:val="00E00353"/>
    <w:rsid w:val="00E005A4"/>
    <w:rsid w:val="00E00BDA"/>
    <w:rsid w:val="00E00C1B"/>
    <w:rsid w:val="00E11557"/>
    <w:rsid w:val="00E13883"/>
    <w:rsid w:val="00E16755"/>
    <w:rsid w:val="00E20410"/>
    <w:rsid w:val="00E239CD"/>
    <w:rsid w:val="00E23F9C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5A8"/>
    <w:rsid w:val="00E547E3"/>
    <w:rsid w:val="00E54B7D"/>
    <w:rsid w:val="00E60265"/>
    <w:rsid w:val="00E608C9"/>
    <w:rsid w:val="00E631A3"/>
    <w:rsid w:val="00E74835"/>
    <w:rsid w:val="00E74D99"/>
    <w:rsid w:val="00E8214A"/>
    <w:rsid w:val="00E86550"/>
    <w:rsid w:val="00E86DDA"/>
    <w:rsid w:val="00E908AF"/>
    <w:rsid w:val="00E918B1"/>
    <w:rsid w:val="00E92EC1"/>
    <w:rsid w:val="00E93636"/>
    <w:rsid w:val="00E93A65"/>
    <w:rsid w:val="00EA16D0"/>
    <w:rsid w:val="00EA18A1"/>
    <w:rsid w:val="00EA2605"/>
    <w:rsid w:val="00EA41B7"/>
    <w:rsid w:val="00EA4AB0"/>
    <w:rsid w:val="00EB33D6"/>
    <w:rsid w:val="00EB54CF"/>
    <w:rsid w:val="00EC27A8"/>
    <w:rsid w:val="00EC49D0"/>
    <w:rsid w:val="00ED0BA9"/>
    <w:rsid w:val="00ED1665"/>
    <w:rsid w:val="00ED6BE5"/>
    <w:rsid w:val="00ED769B"/>
    <w:rsid w:val="00EE582F"/>
    <w:rsid w:val="00EE5FF3"/>
    <w:rsid w:val="00EE6760"/>
    <w:rsid w:val="00EF15F3"/>
    <w:rsid w:val="00EF5773"/>
    <w:rsid w:val="00EF7731"/>
    <w:rsid w:val="00F012AE"/>
    <w:rsid w:val="00F026CC"/>
    <w:rsid w:val="00F05070"/>
    <w:rsid w:val="00F0781A"/>
    <w:rsid w:val="00F10632"/>
    <w:rsid w:val="00F178F0"/>
    <w:rsid w:val="00F20254"/>
    <w:rsid w:val="00F22D59"/>
    <w:rsid w:val="00F23632"/>
    <w:rsid w:val="00F2565B"/>
    <w:rsid w:val="00F270CB"/>
    <w:rsid w:val="00F2778F"/>
    <w:rsid w:val="00F32B7F"/>
    <w:rsid w:val="00F36182"/>
    <w:rsid w:val="00F40850"/>
    <w:rsid w:val="00F42277"/>
    <w:rsid w:val="00F47C4A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0E47"/>
    <w:rsid w:val="00F8141C"/>
    <w:rsid w:val="00F85BCE"/>
    <w:rsid w:val="00F86865"/>
    <w:rsid w:val="00FA008C"/>
    <w:rsid w:val="00FA0CD3"/>
    <w:rsid w:val="00FA1A8E"/>
    <w:rsid w:val="00FA3844"/>
    <w:rsid w:val="00FA3957"/>
    <w:rsid w:val="00FA4B34"/>
    <w:rsid w:val="00FA4D54"/>
    <w:rsid w:val="00FA5C3E"/>
    <w:rsid w:val="00FA6959"/>
    <w:rsid w:val="00FB47EF"/>
    <w:rsid w:val="00FB5C8D"/>
    <w:rsid w:val="00FB6A9B"/>
    <w:rsid w:val="00FB6EBA"/>
    <w:rsid w:val="00FB743E"/>
    <w:rsid w:val="00FC06DA"/>
    <w:rsid w:val="00FC0804"/>
    <w:rsid w:val="00FC2CCD"/>
    <w:rsid w:val="00FC6371"/>
    <w:rsid w:val="00FC67E2"/>
    <w:rsid w:val="00FD7934"/>
    <w:rsid w:val="00FD7F2D"/>
    <w:rsid w:val="00FE0B62"/>
    <w:rsid w:val="00FE12A1"/>
    <w:rsid w:val="00FE22EA"/>
    <w:rsid w:val="00FE2FA6"/>
    <w:rsid w:val="00FE3346"/>
    <w:rsid w:val="00FE5174"/>
    <w:rsid w:val="00FF0F0C"/>
    <w:rsid w:val="00FF2BCB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9C5152"/>
  </w:style>
  <w:style w:type="table" w:customStyle="1" w:styleId="12">
    <w:name w:val="Сетка таблицы1"/>
    <w:basedOn w:val="a1"/>
    <w:next w:val="a7"/>
    <w:uiPriority w:val="59"/>
    <w:rsid w:val="009C5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9C515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9C515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9C5152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9C515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9C5152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9C51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9C5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numbering" w:customStyle="1" w:styleId="11">
    <w:name w:val="Нет списка1"/>
    <w:next w:val="a2"/>
    <w:semiHidden/>
    <w:rsid w:val="009C5152"/>
  </w:style>
  <w:style w:type="table" w:customStyle="1" w:styleId="12">
    <w:name w:val="Сетка таблицы1"/>
    <w:basedOn w:val="a1"/>
    <w:next w:val="a7"/>
    <w:uiPriority w:val="59"/>
    <w:rsid w:val="009C5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aliases w:val="!Части документа Знак1"/>
    <w:rsid w:val="009C515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!Разделы документа Знак1"/>
    <w:semiHidden/>
    <w:rsid w:val="009C515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9C5152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9C515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3">
    <w:name w:val="Текст примечания Знак1"/>
    <w:aliases w:val="!Равноширинный текст документа Знак1"/>
    <w:semiHidden/>
    <w:rsid w:val="009C5152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9C515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3">
    <w:name w:val="Сетка таблицы2"/>
    <w:basedOn w:val="a1"/>
    <w:next w:val="a7"/>
    <w:uiPriority w:val="59"/>
    <w:rsid w:val="009C51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96e20c02-1b12-465a-b64c-24aa9227000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content\act\96e20c02-1b12-465a-b64c-24aa92270007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D5A9C-DF7C-4680-AA4E-300AD2684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2025-12-29T07:10:00Z</cp:lastPrinted>
  <dcterms:created xsi:type="dcterms:W3CDTF">2025-12-29T07:16:00Z</dcterms:created>
  <dcterms:modified xsi:type="dcterms:W3CDTF">2025-12-29T07:16:00Z</dcterms:modified>
</cp:coreProperties>
</file>