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591" w:rsidRPr="00EC6D66" w:rsidRDefault="007F46CE" w:rsidP="00EC6D66">
      <w:pPr>
        <w:pStyle w:val="2"/>
      </w:pPr>
      <w:r w:rsidRPr="00EC6D66">
        <w:t>АДМИНИСТРАЦИЯ БЕРЕЗОВСКОГО РАЙОНА</w:t>
      </w:r>
    </w:p>
    <w:p w:rsidR="007F46CE" w:rsidRPr="00EC6D66" w:rsidRDefault="007F46CE" w:rsidP="00EC6D66">
      <w:pPr>
        <w:pStyle w:val="2"/>
      </w:pPr>
      <w:r w:rsidRPr="00EC6D66">
        <w:t>ХАНТЫ-МАНСИЙСКОГО АВТОНОМНОГО ОКРУГА</w:t>
      </w:r>
      <w:r w:rsidR="00EC6D66" w:rsidRPr="00EC6D66">
        <w:t>-</w:t>
      </w:r>
      <w:r w:rsidRPr="00EC6D66">
        <w:t>ЮГРЫ</w:t>
      </w:r>
    </w:p>
    <w:p w:rsidR="00EC6D66" w:rsidRDefault="00EC6D66" w:rsidP="00EC6D66">
      <w:pPr>
        <w:pStyle w:val="2"/>
        <w:rPr>
          <w:szCs w:val="36"/>
        </w:rPr>
      </w:pPr>
    </w:p>
    <w:p w:rsidR="007F46CE" w:rsidRPr="00EC6D66" w:rsidRDefault="007F46CE" w:rsidP="00EC6D66">
      <w:pPr>
        <w:pStyle w:val="2"/>
        <w:rPr>
          <w:szCs w:val="36"/>
        </w:rPr>
      </w:pPr>
      <w:r w:rsidRPr="00EC6D66">
        <w:rPr>
          <w:szCs w:val="36"/>
        </w:rPr>
        <w:t>ПОСТАНОВЛЕНИЕ</w:t>
      </w:r>
    </w:p>
    <w:p w:rsidR="007F46CE" w:rsidRPr="00EC6D66" w:rsidRDefault="007F46CE" w:rsidP="007F46CE">
      <w:pPr>
        <w:tabs>
          <w:tab w:val="left" w:pos="567"/>
        </w:tabs>
        <w:rPr>
          <w:rFonts w:cs="Arial"/>
          <w:b/>
          <w:szCs w:val="28"/>
        </w:rPr>
      </w:pPr>
    </w:p>
    <w:p w:rsidR="00D22E58" w:rsidRPr="00EC6D66" w:rsidRDefault="00D22E58" w:rsidP="00EC6D66">
      <w:pPr>
        <w:tabs>
          <w:tab w:val="left" w:pos="567"/>
          <w:tab w:val="center" w:pos="9072"/>
        </w:tabs>
        <w:ind w:firstLine="0"/>
        <w:rPr>
          <w:rFonts w:cs="Arial"/>
          <w:szCs w:val="28"/>
        </w:rPr>
      </w:pPr>
      <w:r w:rsidRPr="00EC6D66">
        <w:rPr>
          <w:rFonts w:cs="Arial"/>
          <w:szCs w:val="28"/>
        </w:rPr>
        <w:t>от</w:t>
      </w:r>
      <w:r w:rsidR="00EC6D66" w:rsidRPr="00EC6D66">
        <w:rPr>
          <w:rFonts w:cs="Arial"/>
          <w:szCs w:val="28"/>
        </w:rPr>
        <w:t xml:space="preserve"> </w:t>
      </w:r>
      <w:r w:rsidR="000C308A" w:rsidRPr="00EC6D66">
        <w:rPr>
          <w:rFonts w:cs="Arial"/>
          <w:szCs w:val="28"/>
        </w:rPr>
        <w:t>29.08.</w:t>
      </w:r>
      <w:r w:rsidRPr="00EC6D66">
        <w:rPr>
          <w:rFonts w:cs="Arial"/>
          <w:szCs w:val="28"/>
        </w:rPr>
        <w:t>20</w:t>
      </w:r>
      <w:r w:rsidR="00B918DD" w:rsidRPr="00EC6D66">
        <w:rPr>
          <w:rFonts w:cs="Arial"/>
          <w:szCs w:val="28"/>
        </w:rPr>
        <w:t>2</w:t>
      </w:r>
      <w:r w:rsidR="00C241FB" w:rsidRPr="00EC6D66">
        <w:rPr>
          <w:rFonts w:cs="Arial"/>
          <w:szCs w:val="28"/>
        </w:rPr>
        <w:t>3</w:t>
      </w:r>
      <w:r w:rsidR="00EC6D66">
        <w:rPr>
          <w:rFonts w:cs="Arial"/>
          <w:szCs w:val="28"/>
        </w:rPr>
        <w:tab/>
      </w:r>
      <w:r w:rsidRPr="00EC6D66">
        <w:rPr>
          <w:rFonts w:cs="Arial"/>
          <w:szCs w:val="28"/>
        </w:rPr>
        <w:t xml:space="preserve">№ </w:t>
      </w:r>
      <w:r w:rsidR="000C308A" w:rsidRPr="00EC6D66">
        <w:rPr>
          <w:rFonts w:cs="Arial"/>
          <w:szCs w:val="28"/>
        </w:rPr>
        <w:t>649</w:t>
      </w:r>
    </w:p>
    <w:p w:rsidR="00D22E58" w:rsidRPr="00EC6D66" w:rsidRDefault="00D22E58" w:rsidP="00EC6D66">
      <w:pPr>
        <w:tabs>
          <w:tab w:val="left" w:pos="567"/>
          <w:tab w:val="left" w:pos="4200"/>
        </w:tabs>
        <w:ind w:firstLine="0"/>
        <w:rPr>
          <w:rFonts w:cs="Arial"/>
          <w:szCs w:val="28"/>
        </w:rPr>
      </w:pPr>
      <w:proofErr w:type="spellStart"/>
      <w:r w:rsidRPr="00EC6D66">
        <w:rPr>
          <w:rFonts w:cs="Arial"/>
          <w:szCs w:val="28"/>
        </w:rPr>
        <w:t>пгт</w:t>
      </w:r>
      <w:proofErr w:type="spellEnd"/>
      <w:r w:rsidRPr="00EC6D66">
        <w:rPr>
          <w:rFonts w:cs="Arial"/>
          <w:szCs w:val="28"/>
        </w:rPr>
        <w:t>. Березово</w:t>
      </w:r>
    </w:p>
    <w:p w:rsidR="007F46CE" w:rsidRPr="00EC6D66" w:rsidRDefault="007F46CE" w:rsidP="007F46CE">
      <w:pPr>
        <w:tabs>
          <w:tab w:val="left" w:pos="567"/>
        </w:tabs>
        <w:rPr>
          <w:rFonts w:cs="Arial"/>
          <w:szCs w:val="28"/>
        </w:rPr>
      </w:pPr>
    </w:p>
    <w:p w:rsidR="00D22E58" w:rsidRPr="00EC6D66" w:rsidRDefault="00BA41F5" w:rsidP="00EC6D66">
      <w:pPr>
        <w:pStyle w:val="Title"/>
      </w:pPr>
      <w:r w:rsidRPr="00EC6D66">
        <w:t xml:space="preserve">О внесении изменений в постановление администрации Березовского района от 28.12.2021 № 1582 </w:t>
      </w:r>
      <w:r w:rsidR="00EC6D66" w:rsidRPr="00EC6D66">
        <w:t>«</w:t>
      </w:r>
      <w:r w:rsidR="00D22E58" w:rsidRPr="00EC6D66">
        <w:t xml:space="preserve">О муниципальной программе </w:t>
      </w:r>
      <w:r w:rsidR="00EC6D66" w:rsidRPr="00EC6D66">
        <w:t>«</w:t>
      </w:r>
      <w:r w:rsidR="00D22E58" w:rsidRPr="00EC6D66">
        <w:t xml:space="preserve">Формирование современной </w:t>
      </w:r>
      <w:r w:rsidR="007D7F15" w:rsidRPr="00EC6D66">
        <w:t>городской среды</w:t>
      </w:r>
      <w:r w:rsidR="00D22E58" w:rsidRPr="00EC6D66">
        <w:t xml:space="preserve"> в </w:t>
      </w:r>
      <w:r w:rsidR="00C53F25" w:rsidRPr="00EC6D66">
        <w:t>городском поселении Березово</w:t>
      </w:r>
      <w:r w:rsidR="00EC6D66" w:rsidRPr="00EC6D66">
        <w:t>»</w:t>
      </w:r>
      <w:r w:rsidR="00D22E58" w:rsidRPr="00EC6D66">
        <w:t xml:space="preserve"> </w:t>
      </w:r>
    </w:p>
    <w:p w:rsidR="007F46CE" w:rsidRDefault="007F46CE" w:rsidP="007F46CE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rPr>
          <w:rFonts w:cs="Arial"/>
          <w:bCs/>
          <w:szCs w:val="28"/>
          <w:lang w:eastAsia="en-US"/>
        </w:rPr>
      </w:pPr>
    </w:p>
    <w:p w:rsidR="00F8303F" w:rsidRDefault="00F8303F" w:rsidP="00F8303F">
      <w:pPr>
        <w:rPr>
          <w:lang w:eastAsia="en-US"/>
        </w:rPr>
      </w:pPr>
      <w:r>
        <w:rPr>
          <w:lang w:eastAsia="en-US"/>
        </w:rPr>
        <w:t xml:space="preserve">(утратило силу постановлением Администрации </w:t>
      </w:r>
      <w:hyperlink r:id="rId9" w:tooltip="постановление от 01.02.2024 0:00:00 №87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>
          <w:rPr>
            <w:rStyle w:val="a7"/>
            <w:lang w:eastAsia="en-US"/>
          </w:rPr>
          <w:t>от 01.02.2024 № 87</w:t>
        </w:r>
      </w:hyperlink>
      <w:r>
        <w:rPr>
          <w:lang w:eastAsia="en-US"/>
        </w:rPr>
        <w:t>)</w:t>
      </w:r>
    </w:p>
    <w:p w:rsidR="00F8303F" w:rsidRPr="00EC6D66" w:rsidRDefault="00F8303F" w:rsidP="007F46CE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rPr>
          <w:rFonts w:cs="Arial"/>
          <w:bCs/>
          <w:szCs w:val="28"/>
          <w:lang w:eastAsia="en-US"/>
        </w:rPr>
      </w:pPr>
    </w:p>
    <w:p w:rsidR="00D77D4E" w:rsidRPr="00EC6D66" w:rsidRDefault="00D77D4E" w:rsidP="00EC6D66">
      <w:r w:rsidRPr="00EC6D66">
        <w:t xml:space="preserve">В соответствии с решением Совета депутатов городского поселения Березово </w:t>
      </w:r>
      <w:r w:rsidR="00EC6D66">
        <w:t xml:space="preserve">               </w:t>
      </w:r>
      <w:hyperlink r:id="rId10" w:tooltip="РЕШЕНИЕ от 02.06.2023 № 76 Совет депутатов городского поселения Березово Березовский район&#10;&#10;О внесении изменений в решение Совета депутатов городского поселения Берёзово от 23 декабря 2022 года № 54 «О бюджете городского поселения Берёзово на 2023 год и плановый период 2024 и 2025 годов»" w:history="1">
        <w:r w:rsidRPr="00F8303F">
          <w:rPr>
            <w:rStyle w:val="a7"/>
          </w:rPr>
          <w:t>от 02 июня 2023 года № 76</w:t>
        </w:r>
      </w:hyperlink>
      <w:r w:rsidRPr="00EC6D66">
        <w:t xml:space="preserve"> </w:t>
      </w:r>
      <w:r w:rsidR="00EC6D66" w:rsidRPr="00EC6D66">
        <w:t>«</w:t>
      </w:r>
      <w:r w:rsidRPr="00EC6D66">
        <w:t xml:space="preserve">О внесении изменений в решение Совета депутатов городского поселения Берёзово </w:t>
      </w:r>
      <w:hyperlink r:id="rId11" w:tooltip="РЕШЕНИЕ от 23.12.2022 № 54 Совет депутатов городского поселения Березово Березовский район&#10;&#10;О бюджете городского поселения Берёзово на 2023 год и плановый период 2024 и 2025 годов" w:history="1">
        <w:r w:rsidRPr="00F8303F">
          <w:rPr>
            <w:rStyle w:val="a7"/>
          </w:rPr>
          <w:t>от 23 декабря 2022 года № 54</w:t>
        </w:r>
      </w:hyperlink>
      <w:bookmarkStart w:id="0" w:name="_GoBack"/>
      <w:bookmarkEnd w:id="0"/>
      <w:r w:rsidRPr="00EC6D66">
        <w:t xml:space="preserve"> </w:t>
      </w:r>
      <w:r w:rsidR="00EC6D66" w:rsidRPr="00EC6D66">
        <w:t>«</w:t>
      </w:r>
      <w:r w:rsidRPr="00EC6D66">
        <w:t>О бюджете городского поселения Берёзово на 2023 год и плановый период 2024 и 2025 годов</w:t>
      </w:r>
      <w:r w:rsidR="00EC6D66" w:rsidRPr="00EC6D66">
        <w:t>»</w:t>
      </w:r>
      <w:r w:rsidRPr="00EC6D66">
        <w:t>:</w:t>
      </w:r>
    </w:p>
    <w:p w:rsidR="00BA41F5" w:rsidRPr="00EC6D66" w:rsidRDefault="00BA41F5" w:rsidP="00EC6D66">
      <w:r w:rsidRPr="00EC6D66">
        <w:t xml:space="preserve">1. Внести в приложение к постановлению администрации Березовского района </w:t>
      </w:r>
      <w:r w:rsidR="00EC6D66">
        <w:t xml:space="preserve">             </w:t>
      </w:r>
      <w:hyperlink r:id="rId12" w:tooltip="постановление от 28.12.2021 0:00:00 №1582 Администрация Березовского района&#10;&#10;О муниципальной программе " w:history="1">
        <w:r w:rsidRPr="00EC6D66">
          <w:rPr>
            <w:rStyle w:val="a7"/>
          </w:rPr>
          <w:t>от 28.12.2021 № 1582</w:t>
        </w:r>
      </w:hyperlink>
      <w:r w:rsidRPr="00EC6D66">
        <w:t xml:space="preserve"> </w:t>
      </w:r>
      <w:r w:rsidR="00EC6D66" w:rsidRPr="00EC6D66">
        <w:t>«</w:t>
      </w:r>
      <w:r w:rsidRPr="00EC6D66">
        <w:t xml:space="preserve">О муниципальной программе </w:t>
      </w:r>
      <w:r w:rsidR="00EC6D66" w:rsidRPr="00EC6D66">
        <w:t>«</w:t>
      </w:r>
      <w:r w:rsidRPr="00EC6D66">
        <w:t>Формирование современной городской среды в городском поселении Березово</w:t>
      </w:r>
      <w:r w:rsidR="00EC6D66" w:rsidRPr="00EC6D66">
        <w:t>»</w:t>
      </w:r>
      <w:r w:rsidRPr="00EC6D66">
        <w:t xml:space="preserve"> (далее </w:t>
      </w:r>
      <w:proofErr w:type="gramStart"/>
      <w:r w:rsidR="00130748" w:rsidRPr="00EC6D66">
        <w:t>-</w:t>
      </w:r>
      <w:r w:rsidRPr="00EC6D66">
        <w:t>м</w:t>
      </w:r>
      <w:proofErr w:type="gramEnd"/>
      <w:r w:rsidRPr="00EC6D66">
        <w:t>униципальная программа) следующие изменения:</w:t>
      </w:r>
    </w:p>
    <w:p w:rsidR="00C163EE" w:rsidRPr="00EC6D66" w:rsidRDefault="00BA41F5" w:rsidP="00EC6D66">
      <w:r w:rsidRPr="00EC6D66">
        <w:t xml:space="preserve">1.1. </w:t>
      </w:r>
      <w:r w:rsidR="00C163EE" w:rsidRPr="00EC6D66">
        <w:t xml:space="preserve">В паспорте муниципальной программы строки: </w:t>
      </w:r>
      <w:r w:rsidR="00EC6D66" w:rsidRPr="00EC6D66">
        <w:t>«</w:t>
      </w:r>
      <w:r w:rsidR="00C163EE" w:rsidRPr="00EC6D66">
        <w:t>Параметры финансового обеспечения муниципальной программы</w:t>
      </w:r>
      <w:r w:rsidR="00EC6D66" w:rsidRPr="00EC6D66">
        <w:t>»</w:t>
      </w:r>
      <w:r w:rsidR="00C163EE" w:rsidRPr="00EC6D66">
        <w:t>,</w:t>
      </w:r>
      <w:r w:rsidR="00E44021" w:rsidRPr="00EC6D66">
        <w:t xml:space="preserve"> </w:t>
      </w:r>
      <w:r w:rsidR="00EC6D66" w:rsidRPr="00EC6D66">
        <w:t>«</w:t>
      </w:r>
      <w:r w:rsidR="00E44021" w:rsidRPr="00EC6D66">
        <w:t>Параметры финансового обеспечения региональных проектов</w:t>
      </w:r>
      <w:r w:rsidR="00EC6D66" w:rsidRPr="00EC6D66">
        <w:t>»</w:t>
      </w:r>
      <w:r w:rsidR="00E44021" w:rsidRPr="00EC6D66">
        <w:t xml:space="preserve"> изложить</w:t>
      </w:r>
      <w:r w:rsidR="00C163EE" w:rsidRPr="00EC6D66">
        <w:t xml:space="preserve"> в следующей редакции:</w:t>
      </w:r>
    </w:p>
    <w:p w:rsidR="003F7EE3" w:rsidRPr="00EC6D66" w:rsidRDefault="00EC6D66" w:rsidP="00EC6D66">
      <w:r w:rsidRPr="00EC6D66">
        <w:t>«</w:t>
      </w:r>
    </w:p>
    <w:tbl>
      <w:tblPr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2320"/>
        <w:gridCol w:w="2149"/>
        <w:gridCol w:w="996"/>
        <w:gridCol w:w="947"/>
        <w:gridCol w:w="1201"/>
        <w:gridCol w:w="996"/>
        <w:gridCol w:w="1309"/>
      </w:tblGrid>
      <w:tr w:rsidR="003F7EE3" w:rsidRPr="00EC6D66" w:rsidTr="00A112DB">
        <w:trPr>
          <w:trHeight w:val="510"/>
          <w:jc w:val="center"/>
        </w:trPr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EC6D66" w:rsidRDefault="003F7EE3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2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EC6D66" w:rsidRDefault="003F7EE3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54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EC6D66" w:rsidRDefault="003F7EE3" w:rsidP="00EC6D66">
            <w:pPr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Расходы по годам (тыс. рублей)</w:t>
            </w:r>
          </w:p>
        </w:tc>
      </w:tr>
      <w:tr w:rsidR="003F7EE3" w:rsidRPr="00EC6D66" w:rsidTr="00A112DB">
        <w:trPr>
          <w:trHeight w:val="315"/>
          <w:jc w:val="center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7EE3" w:rsidRPr="00EC6D66" w:rsidRDefault="003F7EE3" w:rsidP="00EC6D66">
            <w:pPr>
              <w:rPr>
                <w:sz w:val="20"/>
                <w:szCs w:val="20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EC6D66" w:rsidRDefault="003F7EE3" w:rsidP="00EC6D66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EC6D66" w:rsidRDefault="003F7EE3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Всего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EC6D66" w:rsidRDefault="003F7EE3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2022г.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EC6D66" w:rsidRDefault="003F7EE3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2023г.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EC6D66" w:rsidRDefault="003F7EE3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2024г.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EE3" w:rsidRPr="00EC6D66" w:rsidRDefault="003F7EE3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2025г.</w:t>
            </w:r>
          </w:p>
        </w:tc>
      </w:tr>
      <w:tr w:rsidR="003F7EE3" w:rsidRPr="00EC6D66" w:rsidTr="00A112DB">
        <w:trPr>
          <w:trHeight w:val="300"/>
          <w:jc w:val="center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7EE3" w:rsidRPr="00EC6D66" w:rsidRDefault="003F7EE3" w:rsidP="00EC6D66">
            <w:pPr>
              <w:rPr>
                <w:sz w:val="20"/>
                <w:szCs w:val="20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EC6D66" w:rsidRDefault="003F7EE3" w:rsidP="00EC6D66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EC6D66" w:rsidRDefault="003F7EE3" w:rsidP="00EC6D66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EC6D66" w:rsidRDefault="003F7EE3" w:rsidP="00EC6D66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EC6D66" w:rsidRDefault="003F7EE3" w:rsidP="00EC6D66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EC6D66" w:rsidRDefault="003F7EE3" w:rsidP="00EC6D66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7EE3" w:rsidRPr="00EC6D66" w:rsidRDefault="003F7EE3" w:rsidP="00EC6D66">
            <w:pPr>
              <w:ind w:firstLine="0"/>
              <w:rPr>
                <w:sz w:val="20"/>
                <w:szCs w:val="20"/>
              </w:rPr>
            </w:pPr>
          </w:p>
        </w:tc>
      </w:tr>
      <w:tr w:rsidR="009265FA" w:rsidRPr="00EC6D66" w:rsidTr="00EF4098">
        <w:trPr>
          <w:trHeight w:val="300"/>
          <w:jc w:val="center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5FA" w:rsidRPr="00EC6D66" w:rsidRDefault="009265FA" w:rsidP="00EC6D66">
            <w:pPr>
              <w:rPr>
                <w:sz w:val="20"/>
                <w:szCs w:val="20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всего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40055,2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4844,6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678,3</w:t>
            </w:r>
            <w:r w:rsidR="00EC6D66" w:rsidRPr="00EC6D66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20893,7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13638,6</w:t>
            </w:r>
          </w:p>
        </w:tc>
      </w:tr>
      <w:tr w:rsidR="009265FA" w:rsidRPr="00EC6D66" w:rsidTr="00EF4098">
        <w:trPr>
          <w:trHeight w:val="345"/>
          <w:jc w:val="center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5FA" w:rsidRPr="00EC6D66" w:rsidRDefault="009265FA" w:rsidP="00EC6D66">
            <w:pPr>
              <w:rPr>
                <w:sz w:val="20"/>
                <w:szCs w:val="20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7333,7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  <w:r w:rsidR="00EC6D66" w:rsidRPr="00EC6D66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7333,7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</w:tr>
      <w:tr w:rsidR="009265FA" w:rsidRPr="00EC6D66" w:rsidTr="00EF4098">
        <w:trPr>
          <w:trHeight w:val="630"/>
          <w:jc w:val="center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5FA" w:rsidRPr="00EC6D66" w:rsidRDefault="009265FA" w:rsidP="00EC6D66">
            <w:pPr>
              <w:rPr>
                <w:sz w:val="20"/>
                <w:szCs w:val="20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23007,7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  <w:r w:rsidR="00EC6D66" w:rsidRPr="00EC6D66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11470,6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11537,1</w:t>
            </w:r>
          </w:p>
        </w:tc>
      </w:tr>
      <w:tr w:rsidR="009265FA" w:rsidRPr="00EC6D66" w:rsidTr="00EF4098">
        <w:trPr>
          <w:trHeight w:val="300"/>
          <w:jc w:val="center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5FA" w:rsidRPr="00EC6D66" w:rsidRDefault="009265FA" w:rsidP="00EC6D66">
            <w:pPr>
              <w:rPr>
                <w:sz w:val="20"/>
                <w:szCs w:val="20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  <w:r w:rsidR="00EC6D66" w:rsidRPr="00EC6D66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0,00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</w:tr>
      <w:tr w:rsidR="009265FA" w:rsidRPr="00EC6D66" w:rsidTr="00EF4098">
        <w:trPr>
          <w:trHeight w:val="510"/>
          <w:jc w:val="center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5FA" w:rsidRPr="00EC6D66" w:rsidRDefault="009265FA" w:rsidP="00EC6D66">
            <w:pPr>
              <w:rPr>
                <w:sz w:val="20"/>
                <w:szCs w:val="20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9713,8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4844,6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678,3</w:t>
            </w:r>
            <w:r w:rsidR="00EC6D66" w:rsidRPr="00EC6D66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2089,4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2101,5</w:t>
            </w:r>
          </w:p>
        </w:tc>
      </w:tr>
      <w:tr w:rsidR="009265FA" w:rsidRPr="00EC6D66" w:rsidTr="00C241FB">
        <w:trPr>
          <w:trHeight w:val="585"/>
          <w:jc w:val="center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5FA" w:rsidRPr="00EC6D66" w:rsidRDefault="009265FA" w:rsidP="00EC6D66">
            <w:pPr>
              <w:rPr>
                <w:sz w:val="20"/>
                <w:szCs w:val="20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EC6D66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4190,9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2089,4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2101,5</w:t>
            </w:r>
          </w:p>
        </w:tc>
      </w:tr>
      <w:tr w:rsidR="009265FA" w:rsidRPr="00EC6D66" w:rsidTr="00EF4098">
        <w:trPr>
          <w:trHeight w:val="630"/>
          <w:jc w:val="center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265FA" w:rsidRPr="00EC6D66" w:rsidRDefault="009265FA" w:rsidP="00EC6D66">
            <w:pPr>
              <w:rPr>
                <w:sz w:val="20"/>
                <w:szCs w:val="20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  <w:tc>
          <w:tcPr>
            <w:tcW w:w="12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:rsidR="009265FA" w:rsidRPr="00EC6D66" w:rsidRDefault="009265FA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</w:tr>
      <w:tr w:rsidR="003F7EE3" w:rsidRPr="00EC6D66" w:rsidTr="00A112DB">
        <w:trPr>
          <w:trHeight w:val="300"/>
          <w:jc w:val="center"/>
        </w:trPr>
        <w:tc>
          <w:tcPr>
            <w:tcW w:w="23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EC6D66" w:rsidRDefault="003F7EE3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Параметры финансового обеспечения региональных проектов</w:t>
            </w:r>
            <w:r w:rsidR="00EC6D66" w:rsidRPr="00EC6D6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EC6D66" w:rsidRDefault="003F7EE3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54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EC6D66" w:rsidRDefault="003F7EE3" w:rsidP="00EC6D66">
            <w:pPr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Расходы по годам (тыс. рублей)</w:t>
            </w:r>
          </w:p>
        </w:tc>
      </w:tr>
      <w:tr w:rsidR="003F7EE3" w:rsidRPr="00EC6D66" w:rsidTr="00A112DB">
        <w:trPr>
          <w:trHeight w:val="315"/>
          <w:jc w:val="center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EC6D66" w:rsidRDefault="003F7EE3" w:rsidP="00EC6D66">
            <w:pPr>
              <w:rPr>
                <w:sz w:val="20"/>
                <w:szCs w:val="20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EC6D66" w:rsidRDefault="003F7EE3" w:rsidP="00EC6D6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EC6D66" w:rsidRDefault="003F7EE3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Всего</w:t>
            </w:r>
          </w:p>
        </w:tc>
        <w:tc>
          <w:tcPr>
            <w:tcW w:w="9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EC6D66" w:rsidRDefault="003F7EE3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2022г.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EC6D66" w:rsidRDefault="003F7EE3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2023г.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EC6D66" w:rsidRDefault="003F7EE3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2024г.</w:t>
            </w:r>
          </w:p>
        </w:tc>
        <w:tc>
          <w:tcPr>
            <w:tcW w:w="1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EE3" w:rsidRPr="00EC6D66" w:rsidRDefault="003F7EE3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2025г.</w:t>
            </w:r>
          </w:p>
        </w:tc>
      </w:tr>
      <w:tr w:rsidR="003F7EE3" w:rsidRPr="00EC6D66" w:rsidTr="00A112DB">
        <w:trPr>
          <w:trHeight w:val="300"/>
          <w:jc w:val="center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EC6D66" w:rsidRDefault="003F7EE3" w:rsidP="00EC6D66">
            <w:pPr>
              <w:rPr>
                <w:sz w:val="20"/>
                <w:szCs w:val="20"/>
              </w:rPr>
            </w:pPr>
          </w:p>
        </w:tc>
        <w:tc>
          <w:tcPr>
            <w:tcW w:w="2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EC6D66" w:rsidRDefault="003F7EE3" w:rsidP="00EC6D6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EC6D66" w:rsidRDefault="003F7EE3" w:rsidP="00EC6D66">
            <w:pPr>
              <w:rPr>
                <w:sz w:val="20"/>
                <w:szCs w:val="20"/>
              </w:rPr>
            </w:pPr>
          </w:p>
        </w:tc>
        <w:tc>
          <w:tcPr>
            <w:tcW w:w="9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EC6D66" w:rsidRDefault="003F7EE3" w:rsidP="00EC6D66">
            <w:pPr>
              <w:rPr>
                <w:sz w:val="20"/>
                <w:szCs w:val="20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EC6D66" w:rsidRDefault="003F7EE3" w:rsidP="00EC6D66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EC6D66" w:rsidRDefault="003F7EE3" w:rsidP="00EC6D66">
            <w:pPr>
              <w:rPr>
                <w:sz w:val="20"/>
                <w:szCs w:val="20"/>
              </w:rPr>
            </w:pPr>
          </w:p>
        </w:tc>
        <w:tc>
          <w:tcPr>
            <w:tcW w:w="1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7EE3" w:rsidRPr="00EC6D66" w:rsidRDefault="003F7EE3" w:rsidP="00EC6D66">
            <w:pPr>
              <w:rPr>
                <w:sz w:val="20"/>
                <w:szCs w:val="20"/>
              </w:rPr>
            </w:pPr>
          </w:p>
        </w:tc>
      </w:tr>
      <w:tr w:rsidR="003F7EE3" w:rsidRPr="00EC6D66" w:rsidTr="00A112DB">
        <w:trPr>
          <w:trHeight w:val="525"/>
          <w:jc w:val="center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EC6D66" w:rsidRDefault="003F7EE3" w:rsidP="00EC6D66">
            <w:pPr>
              <w:rPr>
                <w:sz w:val="20"/>
                <w:szCs w:val="20"/>
              </w:rPr>
            </w:pPr>
          </w:p>
        </w:tc>
        <w:tc>
          <w:tcPr>
            <w:tcW w:w="759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EC6D66" w:rsidRDefault="003F7EE3" w:rsidP="00EC6D66">
            <w:pPr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 xml:space="preserve">Наименование регионального проекта </w:t>
            </w:r>
            <w:r w:rsidR="00EC6D66" w:rsidRPr="00EC6D66">
              <w:rPr>
                <w:sz w:val="20"/>
                <w:szCs w:val="20"/>
              </w:rPr>
              <w:t>«</w:t>
            </w:r>
            <w:r w:rsidRPr="00EC6D66">
              <w:rPr>
                <w:sz w:val="20"/>
                <w:szCs w:val="20"/>
              </w:rPr>
              <w:t>Формирование комфортной городской среды</w:t>
            </w:r>
            <w:r w:rsidR="00EC6D66" w:rsidRPr="00EC6D66">
              <w:rPr>
                <w:sz w:val="20"/>
                <w:szCs w:val="20"/>
              </w:rPr>
              <w:t>»</w:t>
            </w:r>
            <w:r w:rsidRPr="00EC6D66">
              <w:rPr>
                <w:sz w:val="20"/>
                <w:szCs w:val="20"/>
              </w:rPr>
              <w:t xml:space="preserve"> (срок реализации 01.01.2019</w:t>
            </w:r>
            <w:r w:rsidR="00EC6D66" w:rsidRPr="00EC6D66">
              <w:rPr>
                <w:sz w:val="20"/>
                <w:szCs w:val="20"/>
              </w:rPr>
              <w:t>-</w:t>
            </w:r>
            <w:r w:rsidRPr="00EC6D66">
              <w:rPr>
                <w:sz w:val="20"/>
                <w:szCs w:val="20"/>
              </w:rPr>
              <w:t xml:space="preserve">01.01.2025) </w:t>
            </w:r>
          </w:p>
        </w:tc>
      </w:tr>
      <w:tr w:rsidR="00165C4B" w:rsidRPr="00EC6D66" w:rsidTr="00A112DB">
        <w:trPr>
          <w:trHeight w:val="300"/>
          <w:jc w:val="center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C4B" w:rsidRPr="00EC6D66" w:rsidRDefault="00165C4B" w:rsidP="00EC6D66">
            <w:pPr>
              <w:rPr>
                <w:sz w:val="20"/>
                <w:szCs w:val="20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всего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34532,3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20893,7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13638,6</w:t>
            </w:r>
          </w:p>
        </w:tc>
      </w:tr>
      <w:tr w:rsidR="00165C4B" w:rsidRPr="00EC6D66" w:rsidTr="00A112DB">
        <w:trPr>
          <w:trHeight w:val="375"/>
          <w:jc w:val="center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C4B" w:rsidRPr="00EC6D66" w:rsidRDefault="00165C4B" w:rsidP="00EC6D66">
            <w:pPr>
              <w:rPr>
                <w:sz w:val="20"/>
                <w:szCs w:val="20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7333,7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7333,7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</w:tr>
      <w:tr w:rsidR="00165C4B" w:rsidRPr="00EC6D66" w:rsidTr="00A112DB">
        <w:trPr>
          <w:trHeight w:val="630"/>
          <w:jc w:val="center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C4B" w:rsidRPr="00EC6D66" w:rsidRDefault="00165C4B" w:rsidP="00EC6D66">
            <w:pPr>
              <w:rPr>
                <w:sz w:val="20"/>
                <w:szCs w:val="20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23007,7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11470,6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11537,1</w:t>
            </w:r>
          </w:p>
        </w:tc>
      </w:tr>
      <w:tr w:rsidR="00165C4B" w:rsidRPr="00EC6D66" w:rsidTr="00A112DB">
        <w:trPr>
          <w:trHeight w:val="300"/>
          <w:jc w:val="center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C4B" w:rsidRPr="00EC6D66" w:rsidRDefault="00165C4B" w:rsidP="00EC6D66">
            <w:pPr>
              <w:rPr>
                <w:sz w:val="20"/>
                <w:szCs w:val="20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0,00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</w:tr>
      <w:tr w:rsidR="00165C4B" w:rsidRPr="00EC6D66" w:rsidTr="00FB4C5D">
        <w:trPr>
          <w:trHeight w:val="600"/>
          <w:jc w:val="center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C4B" w:rsidRPr="00EC6D66" w:rsidRDefault="00165C4B" w:rsidP="00EC6D66">
            <w:pPr>
              <w:rPr>
                <w:sz w:val="20"/>
                <w:szCs w:val="20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4190,9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2089,4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</w:p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2101,5</w:t>
            </w:r>
          </w:p>
        </w:tc>
      </w:tr>
      <w:tr w:rsidR="00165C4B" w:rsidRPr="00EC6D66" w:rsidTr="00FB4C5D">
        <w:trPr>
          <w:trHeight w:val="510"/>
          <w:jc w:val="center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5C4B" w:rsidRPr="00EC6D66" w:rsidRDefault="00165C4B" w:rsidP="00EC6D66">
            <w:pPr>
              <w:rPr>
                <w:sz w:val="20"/>
                <w:szCs w:val="20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EC6D66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4190,9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2089,4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65C4B" w:rsidRPr="00EC6D66" w:rsidRDefault="00165C4B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2101,5</w:t>
            </w:r>
          </w:p>
        </w:tc>
      </w:tr>
      <w:tr w:rsidR="003F7EE3" w:rsidRPr="00EC6D66" w:rsidTr="00A112DB">
        <w:trPr>
          <w:trHeight w:val="630"/>
          <w:jc w:val="center"/>
        </w:trPr>
        <w:tc>
          <w:tcPr>
            <w:tcW w:w="23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7EE3" w:rsidRPr="00EC6D66" w:rsidRDefault="003F7EE3" w:rsidP="00EC6D66">
            <w:pPr>
              <w:rPr>
                <w:sz w:val="20"/>
                <w:szCs w:val="20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EC6D66" w:rsidRDefault="003F7EE3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EC6D66" w:rsidRDefault="003F7EE3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EE3" w:rsidRPr="00EC6D66" w:rsidRDefault="003F7EE3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EE3" w:rsidRPr="00EC6D66" w:rsidRDefault="003F7EE3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EE3" w:rsidRPr="00EC6D66" w:rsidRDefault="003F7EE3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7EE3" w:rsidRPr="00EC6D66" w:rsidRDefault="003F7EE3" w:rsidP="00EC6D66">
            <w:pPr>
              <w:ind w:firstLine="0"/>
              <w:rPr>
                <w:sz w:val="20"/>
                <w:szCs w:val="20"/>
              </w:rPr>
            </w:pPr>
            <w:r w:rsidRPr="00EC6D66">
              <w:rPr>
                <w:sz w:val="20"/>
                <w:szCs w:val="20"/>
              </w:rPr>
              <w:t>0,0</w:t>
            </w:r>
          </w:p>
        </w:tc>
      </w:tr>
    </w:tbl>
    <w:p w:rsidR="00C163EE" w:rsidRDefault="00EC6D66" w:rsidP="00EC6D66">
      <w:pPr>
        <w:pStyle w:val="ConsPlusNonformat"/>
        <w:ind w:firstLine="851"/>
        <w:jc w:val="right"/>
        <w:rPr>
          <w:rFonts w:ascii="Arial" w:eastAsia="Times New Roman" w:hAnsi="Arial" w:cs="Arial"/>
          <w:sz w:val="24"/>
          <w:szCs w:val="28"/>
        </w:rPr>
      </w:pPr>
      <w:r>
        <w:rPr>
          <w:rFonts w:ascii="Arial" w:eastAsia="Times New Roman" w:hAnsi="Arial" w:cs="Arial"/>
          <w:sz w:val="24"/>
          <w:szCs w:val="28"/>
        </w:rPr>
        <w:t>»</w:t>
      </w:r>
      <w:r w:rsidR="003F7EE3" w:rsidRPr="00EC6D66">
        <w:rPr>
          <w:rFonts w:ascii="Arial" w:eastAsia="Times New Roman" w:hAnsi="Arial" w:cs="Arial"/>
          <w:sz w:val="24"/>
          <w:szCs w:val="28"/>
        </w:rPr>
        <w:t>;</w:t>
      </w:r>
    </w:p>
    <w:p w:rsidR="00EC6D66" w:rsidRPr="00EC6D66" w:rsidRDefault="00EC6D66" w:rsidP="00EC6D66">
      <w:pPr>
        <w:pStyle w:val="ConsPlusNonformat"/>
        <w:ind w:firstLine="851"/>
        <w:jc w:val="right"/>
        <w:rPr>
          <w:rFonts w:ascii="Arial" w:eastAsia="Times New Roman" w:hAnsi="Arial" w:cs="Arial"/>
          <w:sz w:val="24"/>
          <w:szCs w:val="28"/>
        </w:rPr>
      </w:pPr>
    </w:p>
    <w:p w:rsidR="00BA41F5" w:rsidRPr="00EC6D66" w:rsidRDefault="00BA41F5" w:rsidP="00EC6D66">
      <w:r w:rsidRPr="00EC6D66">
        <w:t>1.2. таблиц</w:t>
      </w:r>
      <w:r w:rsidR="009265FA" w:rsidRPr="00EC6D66">
        <w:t>у</w:t>
      </w:r>
      <w:r w:rsidRPr="00EC6D66">
        <w:t xml:space="preserve"> 1 муниципальной программы изложить в следующей</w:t>
      </w:r>
      <w:r w:rsidR="00001A40" w:rsidRPr="00EC6D66">
        <w:t xml:space="preserve"> редакции согласно приложению</w:t>
      </w:r>
      <w:r w:rsidR="000521B9" w:rsidRPr="00EC6D66">
        <w:t xml:space="preserve"> </w:t>
      </w:r>
      <w:r w:rsidRPr="00EC6D66">
        <w:t>к настоящему постановлению.</w:t>
      </w:r>
    </w:p>
    <w:p w:rsidR="00BA41F5" w:rsidRPr="00EC6D66" w:rsidRDefault="00BA41F5" w:rsidP="00EC6D66">
      <w:r w:rsidRPr="00EC6D66">
        <w:t xml:space="preserve">2. Опубликовать настоящее постановление в газете </w:t>
      </w:r>
      <w:r w:rsidR="00EC6D66" w:rsidRPr="00EC6D66">
        <w:t>«</w:t>
      </w:r>
      <w:r w:rsidRPr="00EC6D66">
        <w:t>Жизнь Югры</w:t>
      </w:r>
      <w:r w:rsidR="00EC6D66" w:rsidRPr="00EC6D66">
        <w:t>»</w:t>
      </w:r>
      <w:r w:rsidRPr="00EC6D66">
        <w:t xml:space="preserve"> и разместить </w:t>
      </w:r>
      <w:proofErr w:type="gramStart"/>
      <w:r w:rsidRPr="00EC6D66">
        <w:t>на</w:t>
      </w:r>
      <w:proofErr w:type="gramEnd"/>
      <w:r w:rsidRPr="00EC6D66">
        <w:t xml:space="preserve"> </w:t>
      </w:r>
      <w:proofErr w:type="gramStart"/>
      <w:r w:rsidRPr="00EC6D66">
        <w:t>официальных</w:t>
      </w:r>
      <w:proofErr w:type="gramEnd"/>
      <w:r w:rsidRPr="00EC6D66">
        <w:t xml:space="preserve"> веб-сайтах органов местного самоуправления Березовского района и городского поселения Березово.</w:t>
      </w:r>
    </w:p>
    <w:p w:rsidR="00EC6D66" w:rsidRPr="00EC6D66" w:rsidRDefault="00BA41F5" w:rsidP="00EC6D66">
      <w:r w:rsidRPr="00EC6D66">
        <w:t>3. Настоящее постановление вступает в силу после его официального опубликования.</w:t>
      </w:r>
    </w:p>
    <w:p w:rsidR="00EC6D66" w:rsidRPr="00EC6D66" w:rsidRDefault="00EC6D66" w:rsidP="00EC6D66"/>
    <w:p w:rsidR="00EC6D66" w:rsidRDefault="00EC6D66" w:rsidP="00EC6D66"/>
    <w:p w:rsidR="00577085" w:rsidRPr="00EC6D66" w:rsidRDefault="00EF4098" w:rsidP="00EC6D66">
      <w:pPr>
        <w:tabs>
          <w:tab w:val="center" w:pos="9072"/>
          <w:tab w:val="center" w:pos="9214"/>
        </w:tabs>
        <w:ind w:firstLine="0"/>
      </w:pPr>
      <w:proofErr w:type="spellStart"/>
      <w:r w:rsidRPr="00EC6D66">
        <w:t>И.о</w:t>
      </w:r>
      <w:proofErr w:type="spellEnd"/>
      <w:r w:rsidRPr="00EC6D66">
        <w:t>. г</w:t>
      </w:r>
      <w:r w:rsidR="00AC73AD" w:rsidRPr="00EC6D66">
        <w:t>лав</w:t>
      </w:r>
      <w:r w:rsidRPr="00EC6D66">
        <w:t>ы</w:t>
      </w:r>
      <w:r w:rsidR="00AC73AD" w:rsidRPr="00EC6D66">
        <w:t xml:space="preserve"> района</w:t>
      </w:r>
      <w:r w:rsidR="00EC6D66">
        <w:tab/>
      </w:r>
      <w:r w:rsidR="00EC6D66" w:rsidRPr="00EC6D66">
        <w:t xml:space="preserve"> </w:t>
      </w:r>
      <w:r w:rsidRPr="00EC6D66">
        <w:t>Г.Г. Кудряшов</w:t>
      </w:r>
    </w:p>
    <w:p w:rsidR="00A30A3A" w:rsidRPr="00EC6D66" w:rsidRDefault="00A30A3A" w:rsidP="00A87BA4">
      <w:pPr>
        <w:widowControl w:val="0"/>
        <w:autoSpaceDE w:val="0"/>
        <w:autoSpaceDN w:val="0"/>
        <w:jc w:val="right"/>
        <w:outlineLvl w:val="1"/>
        <w:rPr>
          <w:rFonts w:cs="Arial"/>
          <w:szCs w:val="28"/>
        </w:rPr>
      </w:pPr>
    </w:p>
    <w:p w:rsidR="00AE3B48" w:rsidRPr="00EC6D66" w:rsidRDefault="00AE3B48" w:rsidP="00971627">
      <w:pPr>
        <w:widowControl w:val="0"/>
        <w:autoSpaceDE w:val="0"/>
        <w:autoSpaceDN w:val="0"/>
        <w:outlineLvl w:val="1"/>
        <w:rPr>
          <w:rFonts w:cs="Arial"/>
          <w:szCs w:val="28"/>
        </w:rPr>
        <w:sectPr w:rsidR="00AE3B48" w:rsidRPr="00EC6D66" w:rsidSect="00EC6D66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/>
          <w:pgMar w:top="1134" w:right="851" w:bottom="1134" w:left="1134" w:header="709" w:footer="709" w:gutter="0"/>
          <w:cols w:space="708"/>
          <w:titlePg/>
          <w:docGrid w:linePitch="381"/>
        </w:sectPr>
      </w:pPr>
    </w:p>
    <w:p w:rsidR="00EC6D66" w:rsidRPr="00EC6D66" w:rsidRDefault="00EC6D66" w:rsidP="00DC5396">
      <w:pPr>
        <w:widowControl w:val="0"/>
        <w:autoSpaceDE w:val="0"/>
        <w:autoSpaceDN w:val="0"/>
        <w:ind w:right="394"/>
        <w:jc w:val="right"/>
        <w:outlineLvl w:val="1"/>
        <w:rPr>
          <w:rFonts w:cs="Arial"/>
          <w:b/>
          <w:sz w:val="30"/>
          <w:szCs w:val="30"/>
        </w:rPr>
      </w:pPr>
    </w:p>
    <w:p w:rsidR="00EC6D66" w:rsidRPr="00EC6D66" w:rsidRDefault="00EC6D66" w:rsidP="00DC5396">
      <w:pPr>
        <w:widowControl w:val="0"/>
        <w:autoSpaceDE w:val="0"/>
        <w:autoSpaceDN w:val="0"/>
        <w:ind w:right="394"/>
        <w:jc w:val="right"/>
        <w:outlineLvl w:val="1"/>
        <w:rPr>
          <w:rFonts w:cs="Arial"/>
          <w:b/>
          <w:sz w:val="30"/>
          <w:szCs w:val="30"/>
        </w:rPr>
      </w:pPr>
    </w:p>
    <w:p w:rsidR="007D7F15" w:rsidRPr="00EC6D66" w:rsidRDefault="007D7F15" w:rsidP="00DC5396">
      <w:pPr>
        <w:widowControl w:val="0"/>
        <w:autoSpaceDE w:val="0"/>
        <w:autoSpaceDN w:val="0"/>
        <w:ind w:right="394"/>
        <w:jc w:val="right"/>
        <w:outlineLvl w:val="1"/>
        <w:rPr>
          <w:rFonts w:cs="Arial"/>
          <w:b/>
          <w:sz w:val="30"/>
          <w:szCs w:val="30"/>
        </w:rPr>
      </w:pPr>
      <w:r w:rsidRPr="00EC6D66">
        <w:rPr>
          <w:rFonts w:cs="Arial"/>
          <w:b/>
          <w:sz w:val="30"/>
          <w:szCs w:val="30"/>
        </w:rPr>
        <w:t xml:space="preserve">Приложение </w:t>
      </w:r>
    </w:p>
    <w:p w:rsidR="00EC6D66" w:rsidRPr="00EC6D66" w:rsidRDefault="007D7F15" w:rsidP="00DC5396">
      <w:pPr>
        <w:widowControl w:val="0"/>
        <w:autoSpaceDE w:val="0"/>
        <w:autoSpaceDN w:val="0"/>
        <w:ind w:right="394"/>
        <w:jc w:val="right"/>
        <w:outlineLvl w:val="1"/>
        <w:rPr>
          <w:rFonts w:cs="Arial"/>
          <w:b/>
          <w:sz w:val="30"/>
          <w:szCs w:val="30"/>
        </w:rPr>
      </w:pPr>
      <w:r w:rsidRPr="00EC6D66">
        <w:rPr>
          <w:rFonts w:cs="Arial"/>
          <w:b/>
          <w:sz w:val="30"/>
          <w:szCs w:val="30"/>
        </w:rPr>
        <w:t xml:space="preserve">к постановлению администрации </w:t>
      </w:r>
    </w:p>
    <w:p w:rsidR="007D7F15" w:rsidRPr="00EC6D66" w:rsidRDefault="007D7F15" w:rsidP="00DC5396">
      <w:pPr>
        <w:widowControl w:val="0"/>
        <w:autoSpaceDE w:val="0"/>
        <w:autoSpaceDN w:val="0"/>
        <w:ind w:right="394"/>
        <w:jc w:val="right"/>
        <w:outlineLvl w:val="1"/>
        <w:rPr>
          <w:rFonts w:cs="Arial"/>
          <w:b/>
          <w:sz w:val="30"/>
          <w:szCs w:val="30"/>
        </w:rPr>
      </w:pPr>
      <w:r w:rsidRPr="00EC6D66">
        <w:rPr>
          <w:rFonts w:cs="Arial"/>
          <w:b/>
          <w:sz w:val="30"/>
          <w:szCs w:val="30"/>
        </w:rPr>
        <w:t>Березовского района</w:t>
      </w:r>
    </w:p>
    <w:p w:rsidR="007D7F15" w:rsidRPr="00EC6D66" w:rsidRDefault="007D7F15" w:rsidP="00DC5396">
      <w:pPr>
        <w:widowControl w:val="0"/>
        <w:autoSpaceDE w:val="0"/>
        <w:autoSpaceDN w:val="0"/>
        <w:ind w:right="394"/>
        <w:jc w:val="right"/>
        <w:outlineLvl w:val="1"/>
        <w:rPr>
          <w:rFonts w:cs="Arial"/>
          <w:b/>
          <w:sz w:val="30"/>
          <w:szCs w:val="30"/>
        </w:rPr>
      </w:pPr>
      <w:r w:rsidRPr="00EC6D66">
        <w:rPr>
          <w:rFonts w:cs="Arial"/>
          <w:b/>
          <w:sz w:val="30"/>
          <w:szCs w:val="30"/>
        </w:rPr>
        <w:t>от</w:t>
      </w:r>
      <w:r w:rsidR="000C308A" w:rsidRPr="00EC6D66">
        <w:rPr>
          <w:rFonts w:cs="Arial"/>
          <w:b/>
          <w:sz w:val="30"/>
          <w:szCs w:val="30"/>
        </w:rPr>
        <w:t xml:space="preserve"> 29.08.2023 № 649</w:t>
      </w:r>
    </w:p>
    <w:p w:rsidR="00EC6D66" w:rsidRDefault="00EC6D66" w:rsidP="00EC6D66">
      <w:pPr>
        <w:jc w:val="right"/>
        <w:rPr>
          <w:rFonts w:cs="Arial"/>
          <w:color w:val="000000"/>
          <w:szCs w:val="22"/>
        </w:rPr>
      </w:pPr>
    </w:p>
    <w:p w:rsidR="00EC6D66" w:rsidRDefault="00EC6D66" w:rsidP="00EC6D66">
      <w:pPr>
        <w:jc w:val="right"/>
        <w:rPr>
          <w:rFonts w:cs="Arial"/>
          <w:color w:val="000000"/>
          <w:szCs w:val="22"/>
        </w:rPr>
      </w:pPr>
    </w:p>
    <w:p w:rsidR="00EC6D66" w:rsidRPr="00EC6D66" w:rsidRDefault="00EC6D66" w:rsidP="00EC6D66">
      <w:pPr>
        <w:jc w:val="right"/>
        <w:rPr>
          <w:rFonts w:cs="Arial"/>
          <w:color w:val="000000"/>
          <w:szCs w:val="22"/>
        </w:rPr>
      </w:pPr>
      <w:r w:rsidRPr="00EC6D66">
        <w:rPr>
          <w:rFonts w:cs="Arial"/>
          <w:color w:val="000000"/>
          <w:szCs w:val="22"/>
        </w:rPr>
        <w:t>Таблица 1</w:t>
      </w:r>
    </w:p>
    <w:p w:rsidR="00EC6D66" w:rsidRPr="00EC6D66" w:rsidRDefault="00EC6D66" w:rsidP="00DC5396">
      <w:pPr>
        <w:widowControl w:val="0"/>
        <w:autoSpaceDE w:val="0"/>
        <w:autoSpaceDN w:val="0"/>
        <w:ind w:right="394"/>
        <w:jc w:val="right"/>
        <w:outlineLvl w:val="1"/>
        <w:rPr>
          <w:rFonts w:cs="Arial"/>
          <w:b/>
          <w:sz w:val="30"/>
          <w:szCs w:val="30"/>
        </w:rPr>
      </w:pPr>
    </w:p>
    <w:p w:rsidR="00EC6D66" w:rsidRDefault="00EC6D66" w:rsidP="00EC6D66">
      <w:pPr>
        <w:widowControl w:val="0"/>
        <w:autoSpaceDE w:val="0"/>
        <w:autoSpaceDN w:val="0"/>
        <w:ind w:right="394"/>
        <w:jc w:val="center"/>
        <w:outlineLvl w:val="1"/>
        <w:rPr>
          <w:rFonts w:cs="Arial"/>
          <w:b/>
          <w:color w:val="000000"/>
          <w:szCs w:val="28"/>
        </w:rPr>
      </w:pPr>
      <w:r w:rsidRPr="00EC6D66">
        <w:rPr>
          <w:rFonts w:cs="Arial"/>
          <w:b/>
          <w:color w:val="000000"/>
          <w:szCs w:val="28"/>
        </w:rPr>
        <w:t>Распределение финансовых ресурсов муниципальной программы (по годам)</w:t>
      </w:r>
    </w:p>
    <w:p w:rsidR="00EC6D66" w:rsidRPr="00EC6D66" w:rsidRDefault="00EC6D66" w:rsidP="00EC6D66">
      <w:pPr>
        <w:widowControl w:val="0"/>
        <w:autoSpaceDE w:val="0"/>
        <w:autoSpaceDN w:val="0"/>
        <w:ind w:right="394"/>
        <w:jc w:val="center"/>
        <w:outlineLvl w:val="1"/>
        <w:rPr>
          <w:rFonts w:cs="Arial"/>
          <w:b/>
          <w:sz w:val="30"/>
          <w:szCs w:val="30"/>
        </w:rPr>
      </w:pPr>
    </w:p>
    <w:tbl>
      <w:tblPr>
        <w:tblW w:w="14518" w:type="dxa"/>
        <w:tblInd w:w="161" w:type="dxa"/>
        <w:tblLayout w:type="fixed"/>
        <w:tblLook w:val="04A0" w:firstRow="1" w:lastRow="0" w:firstColumn="1" w:lastColumn="0" w:noHBand="0" w:noVBand="1"/>
      </w:tblPr>
      <w:tblGrid>
        <w:gridCol w:w="1391"/>
        <w:gridCol w:w="2015"/>
        <w:gridCol w:w="2629"/>
        <w:gridCol w:w="2606"/>
        <w:gridCol w:w="931"/>
        <w:gridCol w:w="592"/>
        <w:gridCol w:w="290"/>
        <w:gridCol w:w="592"/>
        <w:gridCol w:w="521"/>
        <w:gridCol w:w="1352"/>
        <w:gridCol w:w="211"/>
        <w:gridCol w:w="25"/>
        <w:gridCol w:w="57"/>
        <w:gridCol w:w="173"/>
        <w:gridCol w:w="358"/>
        <w:gridCol w:w="775"/>
      </w:tblGrid>
      <w:tr w:rsidR="007D7F15" w:rsidRPr="00EC6D66" w:rsidTr="009265FA">
        <w:trPr>
          <w:trHeight w:val="900"/>
        </w:trPr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№ структурного элемента (основного мероприятия)</w:t>
            </w:r>
          </w:p>
        </w:tc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Структурный элемент (основное мероприятие) муниципальной программы </w:t>
            </w:r>
          </w:p>
        </w:tc>
        <w:tc>
          <w:tcPr>
            <w:tcW w:w="2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Ответственный исполнитель/соисполнитель </w:t>
            </w:r>
          </w:p>
        </w:tc>
        <w:tc>
          <w:tcPr>
            <w:tcW w:w="2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435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Финансовые затраты на реализацию (тыс. рублей) </w:t>
            </w:r>
          </w:p>
        </w:tc>
      </w:tr>
      <w:tr w:rsidR="007D7F15" w:rsidRPr="00EC6D66" w:rsidTr="009265FA">
        <w:trPr>
          <w:trHeight w:val="300"/>
        </w:trPr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9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47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7F15" w:rsidRPr="00EC6D66" w:rsidRDefault="007D7F15" w:rsidP="00EC6D66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347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в том числе</w:t>
            </w:r>
          </w:p>
        </w:tc>
      </w:tr>
      <w:tr w:rsidR="007D7F15" w:rsidRPr="00EC6D66" w:rsidTr="00EC6D66">
        <w:trPr>
          <w:trHeight w:val="300"/>
        </w:trPr>
        <w:tc>
          <w:tcPr>
            <w:tcW w:w="13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9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2022г.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2023г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2024г.</w:t>
            </w:r>
          </w:p>
        </w:tc>
        <w:tc>
          <w:tcPr>
            <w:tcW w:w="6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EC6D66" w:rsidRDefault="007D7F15" w:rsidP="00EC6D66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2025г.</w:t>
            </w:r>
          </w:p>
        </w:tc>
      </w:tr>
      <w:tr w:rsidR="007D7F15" w:rsidRPr="00EC6D66" w:rsidTr="00EC6D66">
        <w:trPr>
          <w:trHeight w:val="300"/>
        </w:trPr>
        <w:tc>
          <w:tcPr>
            <w:tcW w:w="1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D220F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D220F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D220F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D220F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D220F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D220F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D220F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D220F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1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EC6D66" w:rsidRDefault="007D7F15" w:rsidP="00D220F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D220F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</w:tr>
      <w:tr w:rsidR="00DC5396" w:rsidRPr="00EC6D66" w:rsidTr="009265FA">
        <w:trPr>
          <w:trHeight w:val="300"/>
        </w:trPr>
        <w:tc>
          <w:tcPr>
            <w:tcW w:w="1451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396" w:rsidRPr="00EC6D66" w:rsidRDefault="00DC5396" w:rsidP="00D220F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Подпрограмма 1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>»</w:t>
            </w:r>
            <w:r w:rsidRPr="00EC6D66">
              <w:rPr>
                <w:rFonts w:cs="Arial"/>
                <w:color w:val="000000"/>
                <w:sz w:val="20"/>
                <w:szCs w:val="20"/>
              </w:rPr>
              <w:t>Благоустройство дворовых территорий муниципального образования городского поселения Березово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>»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D220F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201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Региональный проект 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EC6D66">
              <w:rPr>
                <w:rFonts w:cs="Arial"/>
                <w:color w:val="000000"/>
                <w:sz w:val="20"/>
                <w:szCs w:val="20"/>
              </w:rPr>
              <w:t>Формирование комфортной городской среды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>»</w:t>
            </w: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(1,3)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Управление по жилищно-коммунальному хозяйству администрации Березовского района,</w:t>
            </w:r>
            <w:r w:rsidRPr="00EC6D66">
              <w:rPr>
                <w:rFonts w:cs="Arial"/>
                <w:sz w:val="20"/>
                <w:szCs w:val="20"/>
              </w:rPr>
              <w:t xml:space="preserve"> </w:t>
            </w: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Отдел архитектуры и градостроительства администрации Березовского района, Комитет по земельным ресурсам и управлению муниципальным имуществом администрации </w:t>
            </w:r>
            <w:r w:rsidRPr="00EC6D66">
              <w:rPr>
                <w:rFonts w:cs="Arial"/>
                <w:color w:val="000000"/>
                <w:sz w:val="20"/>
                <w:szCs w:val="20"/>
              </w:rPr>
              <w:lastRenderedPageBreak/>
              <w:t>Березовского района, в том числе: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EC6D66">
              <w:rPr>
                <w:rFonts w:cs="Arial"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754EC8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EC6D66">
              <w:rPr>
                <w:rFonts w:cs="Arial"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54EC8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EC8" w:rsidRPr="00EC6D66" w:rsidRDefault="00754EC8" w:rsidP="003C449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EC8" w:rsidRPr="00EC6D66" w:rsidRDefault="00754EC8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EC8" w:rsidRPr="00EC6D66" w:rsidRDefault="00754EC8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Отдел архитектуры и градостроительства администрации Березовского района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EC8" w:rsidRPr="00EC6D66" w:rsidRDefault="00754EC8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4EC8" w:rsidRPr="00EC6D66" w:rsidRDefault="00754EC8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54EC8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EC8" w:rsidRPr="00EC6D66" w:rsidRDefault="00754EC8" w:rsidP="003C449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EC8" w:rsidRPr="00EC6D66" w:rsidRDefault="00754EC8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EC8" w:rsidRPr="00EC6D66" w:rsidRDefault="00754EC8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EC8" w:rsidRPr="00EC6D66" w:rsidRDefault="00754EC8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4EC8" w:rsidRPr="00EC6D66" w:rsidRDefault="00754EC8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54EC8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EC8" w:rsidRPr="00EC6D66" w:rsidRDefault="00754EC8" w:rsidP="003C449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EC8" w:rsidRPr="00EC6D66" w:rsidRDefault="00754EC8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EC8" w:rsidRPr="00EC6D66" w:rsidRDefault="00754EC8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EC8" w:rsidRPr="00EC6D66" w:rsidRDefault="00754EC8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4EC8" w:rsidRPr="00EC6D66" w:rsidRDefault="00754EC8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54EC8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EC8" w:rsidRPr="00EC6D66" w:rsidRDefault="00754EC8" w:rsidP="003C449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EC8" w:rsidRPr="00EC6D66" w:rsidRDefault="00754EC8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EC8" w:rsidRPr="00EC6D66" w:rsidRDefault="00754EC8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EC8" w:rsidRPr="00EC6D66" w:rsidRDefault="00754EC8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4EC8" w:rsidRPr="00EC6D66" w:rsidRDefault="00754EC8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54EC8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EC8" w:rsidRPr="00EC6D66" w:rsidRDefault="00754EC8" w:rsidP="003C449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EC8" w:rsidRPr="00EC6D66" w:rsidRDefault="00754EC8" w:rsidP="003A480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EC8" w:rsidRPr="00EC6D66" w:rsidRDefault="00754EC8" w:rsidP="003A480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EC8" w:rsidRPr="00EC6D66" w:rsidRDefault="00754EC8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hanging="13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hanging="13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hanging="13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hanging="13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4EC8" w:rsidRPr="00EC6D66" w:rsidRDefault="00754EC8" w:rsidP="00EC6D66">
            <w:pPr>
              <w:ind w:hanging="13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hanging="13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54EC8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EC8" w:rsidRPr="00EC6D66" w:rsidRDefault="00754EC8" w:rsidP="003C449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EC8" w:rsidRPr="00EC6D66" w:rsidRDefault="00754EC8" w:rsidP="003A480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EC8" w:rsidRPr="00EC6D66" w:rsidRDefault="00754EC8" w:rsidP="003A480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EC8" w:rsidRPr="00EC6D66" w:rsidRDefault="00754EC8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EC6D66">
              <w:rPr>
                <w:rFonts w:cs="Arial"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4EC8" w:rsidRPr="00EC6D66" w:rsidRDefault="00754EC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54EC8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EC8" w:rsidRPr="00EC6D66" w:rsidRDefault="00754EC8" w:rsidP="003C449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4EC8" w:rsidRPr="00EC6D66" w:rsidRDefault="00754EC8" w:rsidP="003A480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4EC8" w:rsidRPr="00EC6D66" w:rsidRDefault="00754EC8" w:rsidP="003A480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4EC8" w:rsidRPr="00EC6D66" w:rsidRDefault="00754EC8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54EC8" w:rsidRPr="00EC6D66" w:rsidRDefault="00754EC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EC8" w:rsidRPr="00EC6D66" w:rsidRDefault="00754EC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A96" w:rsidRPr="00EC6D66" w:rsidRDefault="00573A96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A480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A480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A480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A96" w:rsidRPr="00EC6D66" w:rsidRDefault="00573A96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A480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A480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A480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A96" w:rsidRPr="00EC6D66" w:rsidRDefault="00573A96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A480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A480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A480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A96" w:rsidRPr="00EC6D66" w:rsidRDefault="00573A96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A480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A480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A480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A96" w:rsidRPr="00EC6D66" w:rsidRDefault="00573A96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A480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A480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A480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A96" w:rsidRPr="00EC6D66" w:rsidRDefault="00573A96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EC6D66">
              <w:rPr>
                <w:rFonts w:cs="Arial"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75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D220F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20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Основное мероприятие 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EC6D66">
              <w:rPr>
                <w:rFonts w:cs="Arial"/>
                <w:color w:val="000000"/>
                <w:sz w:val="20"/>
                <w:szCs w:val="20"/>
              </w:rPr>
              <w:t>Благоустройство дворовых территорий муниципального образования городского поселения Березово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>»</w:t>
            </w: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(1)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Управление по жилищно-коммунальному хозяйству администрации Березовского района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603,0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603,0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603,0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603,0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EC6D66">
              <w:rPr>
                <w:rFonts w:cs="Arial"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00"/>
        </w:trPr>
        <w:tc>
          <w:tcPr>
            <w:tcW w:w="139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EC6D66" w:rsidP="00D220FA">
            <w:pPr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1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Итого по подпрограмме 1</w:t>
            </w:r>
          </w:p>
        </w:tc>
        <w:tc>
          <w:tcPr>
            <w:tcW w:w="262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EC6D66" w:rsidP="00D220FA">
            <w:pPr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603,0</w:t>
            </w:r>
          </w:p>
        </w:tc>
        <w:tc>
          <w:tcPr>
            <w:tcW w:w="88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603,0</w:t>
            </w:r>
          </w:p>
        </w:tc>
        <w:tc>
          <w:tcPr>
            <w:tcW w:w="11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00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00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00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00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603,0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603,0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00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EC6D66">
              <w:rPr>
                <w:rFonts w:cs="Arial"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15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65C4B" w:rsidRPr="00EC6D66" w:rsidTr="009265FA">
        <w:trPr>
          <w:trHeight w:val="300"/>
        </w:trPr>
        <w:tc>
          <w:tcPr>
            <w:tcW w:w="14518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C4B" w:rsidRPr="00EC6D66" w:rsidRDefault="00165C4B" w:rsidP="00D220F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Подпрограмма 2 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EC6D66">
              <w:rPr>
                <w:rFonts w:cs="Arial"/>
                <w:color w:val="000000"/>
                <w:sz w:val="20"/>
                <w:szCs w:val="20"/>
              </w:rPr>
              <w:t>Благоустройство общественных территорий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>»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9A1E28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01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Региональный проект 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EC6D66">
              <w:rPr>
                <w:rFonts w:cs="Arial"/>
                <w:color w:val="000000"/>
                <w:sz w:val="20"/>
                <w:szCs w:val="20"/>
              </w:rPr>
              <w:t>Формирование комфортной городской среды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>»</w:t>
            </w: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(2,3)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Управление по жилищно-коммунальному хозяйству администрации Березовского </w:t>
            </w:r>
            <w:r w:rsidR="00BB5DBE" w:rsidRPr="00EC6D66">
              <w:rPr>
                <w:rFonts w:cs="Arial"/>
                <w:color w:val="000000"/>
                <w:sz w:val="20"/>
                <w:szCs w:val="20"/>
              </w:rPr>
              <w:t>района,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9E6055" w:rsidRPr="00EC6D66">
              <w:rPr>
                <w:rFonts w:cs="Arial"/>
                <w:color w:val="000000"/>
                <w:sz w:val="20"/>
                <w:szCs w:val="20"/>
              </w:rPr>
              <w:t>Отдел архитектуры и градостроительства администрации Березовского района,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9E6055" w:rsidRPr="00EC6D66">
              <w:rPr>
                <w:rFonts w:cs="Arial"/>
                <w:color w:val="000000"/>
                <w:sz w:val="20"/>
                <w:szCs w:val="20"/>
              </w:rPr>
              <w:t xml:space="preserve">Комитет по земельным ресурсам и управлению муниципальным имуществом администрации </w:t>
            </w:r>
            <w:r w:rsidR="009E6055" w:rsidRPr="00EC6D66">
              <w:rPr>
                <w:rFonts w:cs="Arial"/>
                <w:color w:val="000000"/>
                <w:sz w:val="20"/>
                <w:szCs w:val="20"/>
              </w:rPr>
              <w:lastRenderedPageBreak/>
              <w:t>Березовского района</w:t>
            </w:r>
            <w:r w:rsidR="003D613A" w:rsidRPr="00EC6D66">
              <w:rPr>
                <w:rFonts w:cs="Arial"/>
                <w:color w:val="000000"/>
                <w:sz w:val="20"/>
                <w:szCs w:val="20"/>
              </w:rPr>
              <w:t xml:space="preserve">, </w:t>
            </w:r>
            <w:r w:rsidR="00BB5DBE" w:rsidRPr="00EC6D66">
              <w:rPr>
                <w:rFonts w:cs="Arial"/>
                <w:color w:val="000000"/>
                <w:sz w:val="20"/>
                <w:szCs w:val="20"/>
              </w:rPr>
              <w:t>в том числе</w:t>
            </w:r>
            <w:r w:rsidR="00941521" w:rsidRPr="00EC6D66">
              <w:rPr>
                <w:rFonts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34532,3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20893,7</w:t>
            </w:r>
          </w:p>
        </w:tc>
        <w:tc>
          <w:tcPr>
            <w:tcW w:w="15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13638,6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9A1E28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7333,7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7333,7</w:t>
            </w:r>
          </w:p>
        </w:tc>
        <w:tc>
          <w:tcPr>
            <w:tcW w:w="15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9A1E28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23007,7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11470,6</w:t>
            </w:r>
          </w:p>
        </w:tc>
        <w:tc>
          <w:tcPr>
            <w:tcW w:w="15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11537,1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9A1E28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9A1E28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4190,9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2089,4</w:t>
            </w:r>
          </w:p>
        </w:tc>
        <w:tc>
          <w:tcPr>
            <w:tcW w:w="15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sz w:val="20"/>
                <w:szCs w:val="20"/>
              </w:rPr>
            </w:pPr>
            <w:r w:rsidRPr="00EC6D66">
              <w:rPr>
                <w:rFonts w:cs="Arial"/>
                <w:sz w:val="20"/>
                <w:szCs w:val="20"/>
              </w:rPr>
              <w:t>2101,5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9A1E28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EC6D66">
              <w:rPr>
                <w:rFonts w:cs="Arial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4190,9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2089,4</w:t>
            </w:r>
          </w:p>
        </w:tc>
        <w:tc>
          <w:tcPr>
            <w:tcW w:w="15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73A96" w:rsidRPr="00EC6D66" w:rsidRDefault="00573A96" w:rsidP="00EC6D66">
            <w:pPr>
              <w:ind w:firstLine="8"/>
              <w:jc w:val="right"/>
              <w:rPr>
                <w:rFonts w:cs="Arial"/>
                <w:sz w:val="20"/>
                <w:szCs w:val="20"/>
              </w:rPr>
            </w:pPr>
            <w:r w:rsidRPr="00EC6D66">
              <w:rPr>
                <w:rFonts w:cs="Arial"/>
                <w:sz w:val="20"/>
                <w:szCs w:val="20"/>
              </w:rPr>
              <w:t>2101,5</w:t>
            </w:r>
          </w:p>
        </w:tc>
      </w:tr>
      <w:tr w:rsidR="00BB5DBE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5DBE" w:rsidRPr="00EC6D66" w:rsidRDefault="00BB5DBE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B5DBE" w:rsidRPr="00EC6D66" w:rsidRDefault="00BB5DBE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5DBE" w:rsidRPr="00EC6D66" w:rsidRDefault="00BB5DBE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BE" w:rsidRPr="00EC6D66" w:rsidRDefault="00BB5DBE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BE" w:rsidRPr="00EC6D66" w:rsidRDefault="00BB5DBE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BE" w:rsidRPr="00EC6D66" w:rsidRDefault="00BB5DBE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BE" w:rsidRPr="00EC6D66" w:rsidRDefault="00BB5DBE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5DBE" w:rsidRPr="00EC6D66" w:rsidRDefault="00BB5DBE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5DBE" w:rsidRPr="00EC6D66" w:rsidRDefault="00BB5DBE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BB5DBE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DBE" w:rsidRPr="00EC6D66" w:rsidRDefault="00BB5DBE" w:rsidP="00BB5DBE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DBE" w:rsidRPr="00EC6D66" w:rsidRDefault="00BB5DBE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BB5DBE" w:rsidRPr="00EC6D66" w:rsidRDefault="00BB5DBE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BE" w:rsidRPr="00EC6D66" w:rsidRDefault="00BB5DBE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B5DBE" w:rsidRPr="00EC6D66" w:rsidRDefault="00BB5DBE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34532,3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DBE" w:rsidRPr="00EC6D66" w:rsidRDefault="00BB5DBE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DBE" w:rsidRPr="00EC6D66" w:rsidRDefault="00BB5DBE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B5DBE" w:rsidRPr="00EC6D66" w:rsidRDefault="00BB5DBE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20893,7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BB5DBE" w:rsidRPr="00EC6D66" w:rsidRDefault="00BB5DBE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13638,6</w:t>
            </w:r>
          </w:p>
        </w:tc>
      </w:tr>
      <w:tr w:rsidR="00BB5DBE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DBE" w:rsidRPr="00EC6D66" w:rsidRDefault="00BB5DBE" w:rsidP="00BB5DB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DBE" w:rsidRPr="00EC6D66" w:rsidRDefault="00BB5DBE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DBE" w:rsidRPr="00EC6D66" w:rsidRDefault="00BB5DBE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BE" w:rsidRPr="00EC6D66" w:rsidRDefault="00BB5DBE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BE" w:rsidRPr="00EC6D66" w:rsidRDefault="00BB5DBE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7333,7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BE" w:rsidRPr="00EC6D66" w:rsidRDefault="00BB5DBE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BE" w:rsidRPr="00EC6D66" w:rsidRDefault="00BB5DBE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BB5DBE" w:rsidRPr="00EC6D66" w:rsidRDefault="00BB5DBE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7333,7</w:t>
            </w:r>
          </w:p>
        </w:tc>
        <w:tc>
          <w:tcPr>
            <w:tcW w:w="15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B5DBE" w:rsidRPr="00EC6D66" w:rsidRDefault="00BB5DBE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BB5DBE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DBE" w:rsidRPr="00EC6D66" w:rsidRDefault="00BB5DBE" w:rsidP="00BB5DB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DBE" w:rsidRPr="00EC6D66" w:rsidRDefault="00BB5DBE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DBE" w:rsidRPr="00EC6D66" w:rsidRDefault="00BB5DBE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BE" w:rsidRPr="00EC6D66" w:rsidRDefault="00BB5DBE" w:rsidP="00EC6D66">
            <w:pPr>
              <w:ind w:firstLine="8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BE" w:rsidRPr="00EC6D66" w:rsidRDefault="00BB5DBE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23007,7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BE" w:rsidRPr="00EC6D66" w:rsidRDefault="00BB5DBE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BE" w:rsidRPr="00EC6D66" w:rsidRDefault="00BB5DBE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BB5DBE" w:rsidRPr="00EC6D66" w:rsidRDefault="00BB5DBE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11470,6</w:t>
            </w:r>
          </w:p>
        </w:tc>
        <w:tc>
          <w:tcPr>
            <w:tcW w:w="15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B5DBE" w:rsidRPr="00EC6D66" w:rsidRDefault="00BB5DBE" w:rsidP="00EC6D66">
            <w:pPr>
              <w:ind w:firstLine="8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11537,1</w:t>
            </w:r>
          </w:p>
        </w:tc>
      </w:tr>
      <w:tr w:rsidR="00BB5DBE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DBE" w:rsidRPr="00EC6D66" w:rsidRDefault="00BB5DBE" w:rsidP="00BB5DB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DBE" w:rsidRPr="00EC6D66" w:rsidRDefault="00BB5DBE" w:rsidP="00BB5DB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DBE" w:rsidRPr="00EC6D66" w:rsidRDefault="00BB5DBE" w:rsidP="00BB5DB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BE" w:rsidRPr="00EC6D66" w:rsidRDefault="00BB5DB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BE" w:rsidRPr="00EC6D66" w:rsidRDefault="00BB5DB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BE" w:rsidRPr="00EC6D66" w:rsidRDefault="00BB5DB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BE" w:rsidRPr="00EC6D66" w:rsidRDefault="00BB5DB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B5DBE" w:rsidRPr="00EC6D66" w:rsidRDefault="00BB5DB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B5DBE" w:rsidRPr="00EC6D66" w:rsidRDefault="00BB5DB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BB5DBE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DBE" w:rsidRPr="00EC6D66" w:rsidRDefault="00BB5DBE" w:rsidP="00BB5DB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DBE" w:rsidRPr="00EC6D66" w:rsidRDefault="00BB5DBE" w:rsidP="00BB5DB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DBE" w:rsidRPr="00EC6D66" w:rsidRDefault="00BB5DBE" w:rsidP="00BB5DB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BE" w:rsidRPr="00EC6D66" w:rsidRDefault="00BB5DB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BE" w:rsidRPr="00EC6D66" w:rsidRDefault="00BB5DB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4190,9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BE" w:rsidRPr="00EC6D66" w:rsidRDefault="00BB5DB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BE" w:rsidRPr="00EC6D66" w:rsidRDefault="00BB5DB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BB5DBE" w:rsidRPr="00EC6D66" w:rsidRDefault="00BB5DB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2089,4</w:t>
            </w:r>
          </w:p>
        </w:tc>
        <w:tc>
          <w:tcPr>
            <w:tcW w:w="15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B5DBE" w:rsidRPr="00EC6D66" w:rsidRDefault="00BB5DBE" w:rsidP="00EC6D66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EC6D66">
              <w:rPr>
                <w:rFonts w:cs="Arial"/>
                <w:sz w:val="20"/>
                <w:szCs w:val="20"/>
              </w:rPr>
              <w:t>2101,5</w:t>
            </w:r>
          </w:p>
        </w:tc>
      </w:tr>
      <w:tr w:rsidR="00BB5DBE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DBE" w:rsidRPr="00EC6D66" w:rsidRDefault="00BB5DBE" w:rsidP="00BB5DB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DBE" w:rsidRPr="00EC6D66" w:rsidRDefault="00BB5DBE" w:rsidP="00BB5DB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DBE" w:rsidRPr="00EC6D66" w:rsidRDefault="00BB5DBE" w:rsidP="00BB5DB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BE" w:rsidRPr="00EC6D66" w:rsidRDefault="00BB5DB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EC6D66">
              <w:rPr>
                <w:rFonts w:cs="Arial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BE" w:rsidRPr="00EC6D66" w:rsidRDefault="00BB5DB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4190,9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BE" w:rsidRPr="00EC6D66" w:rsidRDefault="00BB5DB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BE" w:rsidRPr="00EC6D66" w:rsidRDefault="00BB5DB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DBE" w:rsidRPr="00EC6D66" w:rsidRDefault="00BB5DB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2089,4</w:t>
            </w:r>
          </w:p>
        </w:tc>
        <w:tc>
          <w:tcPr>
            <w:tcW w:w="15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B5DBE" w:rsidRPr="00EC6D66" w:rsidRDefault="00BB5DBE" w:rsidP="00EC6D66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EC6D66">
              <w:rPr>
                <w:rFonts w:cs="Arial"/>
                <w:sz w:val="20"/>
                <w:szCs w:val="20"/>
              </w:rPr>
              <w:t>2101,5</w:t>
            </w:r>
          </w:p>
        </w:tc>
      </w:tr>
      <w:tr w:rsidR="00BB5DBE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DBE" w:rsidRPr="00EC6D66" w:rsidRDefault="00BB5DBE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5DBE" w:rsidRPr="00EC6D66" w:rsidRDefault="00BB5DBE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DBE" w:rsidRPr="00EC6D66" w:rsidRDefault="00BB5DBE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DBE" w:rsidRPr="00EC6D66" w:rsidRDefault="00BB5DB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DBE" w:rsidRPr="00EC6D66" w:rsidRDefault="00BB5DB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DBE" w:rsidRPr="00EC6D66" w:rsidRDefault="00BB5DB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DBE" w:rsidRPr="00EC6D66" w:rsidRDefault="00BB5DB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5DBE" w:rsidRPr="00EC6D66" w:rsidRDefault="00BB5DB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B5DBE" w:rsidRPr="00EC6D66" w:rsidRDefault="00BB5DB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30ABA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ABA" w:rsidRPr="00EC6D66" w:rsidRDefault="00130ABA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ABA" w:rsidRPr="00EC6D66" w:rsidRDefault="00130ABA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ABA" w:rsidRPr="00EC6D66" w:rsidRDefault="00130ABA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Отдел архитектуры и градостроительства администрации Березовского района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A" w:rsidRPr="00EC6D66" w:rsidRDefault="00130ABA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30ABA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ABA" w:rsidRPr="00EC6D66" w:rsidRDefault="00130ABA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ABA" w:rsidRPr="00EC6D66" w:rsidRDefault="00130ABA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ABA" w:rsidRPr="00EC6D66" w:rsidRDefault="00130ABA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A" w:rsidRPr="00EC6D66" w:rsidRDefault="00130ABA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30ABA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ABA" w:rsidRPr="00EC6D66" w:rsidRDefault="00130ABA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ABA" w:rsidRPr="00EC6D66" w:rsidRDefault="00130ABA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ABA" w:rsidRPr="00EC6D66" w:rsidRDefault="00130ABA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A" w:rsidRPr="00EC6D66" w:rsidRDefault="00130ABA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30ABA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ABA" w:rsidRPr="00EC6D66" w:rsidRDefault="00130ABA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ABA" w:rsidRPr="00EC6D66" w:rsidRDefault="00130ABA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ABA" w:rsidRPr="00EC6D66" w:rsidRDefault="00130ABA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A" w:rsidRPr="00EC6D66" w:rsidRDefault="00130ABA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30ABA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ABA" w:rsidRPr="00EC6D66" w:rsidRDefault="00130ABA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ABA" w:rsidRPr="00EC6D66" w:rsidRDefault="00130ABA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ABA" w:rsidRPr="00EC6D66" w:rsidRDefault="00130ABA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A" w:rsidRPr="00EC6D66" w:rsidRDefault="00130ABA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30ABA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ABA" w:rsidRPr="00EC6D66" w:rsidRDefault="00130ABA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ABA" w:rsidRPr="00EC6D66" w:rsidRDefault="00130ABA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ABA" w:rsidRPr="00EC6D66" w:rsidRDefault="00130ABA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A" w:rsidRPr="00EC6D66" w:rsidRDefault="00130ABA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EC6D66">
              <w:rPr>
                <w:rFonts w:cs="Arial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130ABA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ABA" w:rsidRPr="00EC6D66" w:rsidRDefault="00130ABA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0ABA" w:rsidRPr="00EC6D66" w:rsidRDefault="00130ABA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ABA" w:rsidRPr="00EC6D66" w:rsidRDefault="00130ABA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A" w:rsidRPr="00EC6D66" w:rsidRDefault="00130ABA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0ABA" w:rsidRPr="00EC6D66" w:rsidRDefault="00130AB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Комитет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A96" w:rsidRPr="00EC6D66" w:rsidRDefault="00573A96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A96" w:rsidRPr="00EC6D66" w:rsidRDefault="00573A96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A96" w:rsidRPr="00EC6D66" w:rsidRDefault="00573A96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A96" w:rsidRPr="00EC6D66" w:rsidRDefault="00573A96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A96" w:rsidRPr="00EC6D66" w:rsidRDefault="00573A96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A96" w:rsidRPr="00EC6D66" w:rsidRDefault="00573A96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EC6D66">
              <w:rPr>
                <w:rFonts w:cs="Arial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573A96" w:rsidRPr="00EC6D66" w:rsidTr="009265FA">
        <w:trPr>
          <w:trHeight w:val="375"/>
        </w:trPr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A96" w:rsidRPr="00EC6D66" w:rsidRDefault="00573A96" w:rsidP="003C449D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A96" w:rsidRPr="00EC6D66" w:rsidRDefault="00573A96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иные источники </w:t>
            </w:r>
            <w:r w:rsidRPr="00EC6D66">
              <w:rPr>
                <w:rFonts w:cs="Arial"/>
                <w:color w:val="000000"/>
                <w:sz w:val="20"/>
                <w:szCs w:val="20"/>
              </w:rPr>
              <w:lastRenderedPageBreak/>
              <w:t>финансирования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73A96" w:rsidRPr="00EC6D66" w:rsidRDefault="00573A96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75"/>
        </w:trPr>
        <w:tc>
          <w:tcPr>
            <w:tcW w:w="13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D220FA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lastRenderedPageBreak/>
              <w:t>2.2</w:t>
            </w:r>
          </w:p>
        </w:tc>
        <w:tc>
          <w:tcPr>
            <w:tcW w:w="20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Основное мероприятие 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EC6D66">
              <w:rPr>
                <w:rFonts w:cs="Arial"/>
                <w:color w:val="000000"/>
                <w:sz w:val="20"/>
                <w:szCs w:val="20"/>
              </w:rPr>
              <w:t>Благоустройство общественных территорий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>»</w:t>
            </w:r>
            <w:r w:rsidRPr="00EC6D66">
              <w:rPr>
                <w:rFonts w:cs="Arial"/>
                <w:color w:val="000000"/>
                <w:sz w:val="20"/>
                <w:szCs w:val="20"/>
              </w:rPr>
              <w:t>(2)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Управление по жилищно-коммунальному хозяйству администрации Березовского района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4919,9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4241,6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678,3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</w:t>
            </w:r>
            <w:r w:rsidR="00941521" w:rsidRPr="00EC6D66">
              <w:rPr>
                <w:rFonts w:cs="Arial"/>
                <w:color w:val="000000"/>
                <w:sz w:val="20"/>
                <w:szCs w:val="20"/>
              </w:rPr>
              <w:t>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</w:t>
            </w:r>
            <w:r w:rsidR="00941521" w:rsidRPr="00EC6D66">
              <w:rPr>
                <w:rFonts w:cs="Arial"/>
                <w:color w:val="000000"/>
                <w:sz w:val="20"/>
                <w:szCs w:val="20"/>
              </w:rPr>
              <w:t>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4919,9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4241,6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678,3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7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EC6D66">
              <w:rPr>
                <w:rFonts w:cs="Arial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</w:t>
            </w:r>
            <w:r w:rsidR="00941521" w:rsidRPr="00EC6D66">
              <w:rPr>
                <w:rFonts w:cs="Arial"/>
                <w:color w:val="000000"/>
                <w:sz w:val="20"/>
                <w:szCs w:val="20"/>
              </w:rPr>
              <w:t>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45"/>
        </w:trPr>
        <w:tc>
          <w:tcPr>
            <w:tcW w:w="13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77D4E" w:rsidRPr="00EC6D66" w:rsidTr="009265FA">
        <w:trPr>
          <w:trHeight w:val="300"/>
        </w:trPr>
        <w:tc>
          <w:tcPr>
            <w:tcW w:w="139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EC6D66" w:rsidP="00D77D4E">
            <w:pPr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01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Итого по подпрограмме 2</w:t>
            </w:r>
          </w:p>
        </w:tc>
        <w:tc>
          <w:tcPr>
            <w:tcW w:w="262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EC6D66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39452,2</w:t>
            </w:r>
          </w:p>
        </w:tc>
        <w:tc>
          <w:tcPr>
            <w:tcW w:w="88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4241,6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678,3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20893,7</w:t>
            </w:r>
          </w:p>
        </w:tc>
        <w:tc>
          <w:tcPr>
            <w:tcW w:w="15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13638,6</w:t>
            </w:r>
          </w:p>
        </w:tc>
      </w:tr>
      <w:tr w:rsidR="00D77D4E" w:rsidRPr="00EC6D66" w:rsidTr="009265FA">
        <w:trPr>
          <w:trHeight w:val="300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77D4E" w:rsidRPr="00EC6D66" w:rsidRDefault="00D77D4E" w:rsidP="00D77D4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77D4E" w:rsidRPr="00EC6D66" w:rsidRDefault="00D77D4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77D4E" w:rsidRPr="00EC6D66" w:rsidRDefault="00D77D4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7333,7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7333,7</w:t>
            </w:r>
          </w:p>
        </w:tc>
        <w:tc>
          <w:tcPr>
            <w:tcW w:w="15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77D4E" w:rsidRPr="00EC6D66" w:rsidTr="009265FA">
        <w:trPr>
          <w:trHeight w:val="300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77D4E" w:rsidRPr="00EC6D66" w:rsidRDefault="00D77D4E" w:rsidP="00D77D4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77D4E" w:rsidRPr="00EC6D66" w:rsidRDefault="00D77D4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77D4E" w:rsidRPr="00EC6D66" w:rsidRDefault="00D77D4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23007,7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11470,6</w:t>
            </w:r>
          </w:p>
        </w:tc>
        <w:tc>
          <w:tcPr>
            <w:tcW w:w="15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11537,1</w:t>
            </w:r>
          </w:p>
        </w:tc>
      </w:tr>
      <w:tr w:rsidR="00D77D4E" w:rsidRPr="00EC6D66" w:rsidTr="009265FA">
        <w:trPr>
          <w:trHeight w:val="300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77D4E" w:rsidRPr="00EC6D66" w:rsidRDefault="00D77D4E" w:rsidP="00D77D4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77D4E" w:rsidRPr="00EC6D66" w:rsidRDefault="00D77D4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77D4E" w:rsidRPr="00EC6D66" w:rsidRDefault="00D77D4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77D4E" w:rsidRPr="00EC6D66" w:rsidTr="009265FA">
        <w:trPr>
          <w:trHeight w:val="300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77D4E" w:rsidRPr="00EC6D66" w:rsidRDefault="00D77D4E" w:rsidP="00D77D4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77D4E" w:rsidRPr="00EC6D66" w:rsidRDefault="00D77D4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77D4E" w:rsidRPr="00EC6D66" w:rsidRDefault="00D77D4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9110,8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4241,6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678,3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2089,4</w:t>
            </w:r>
          </w:p>
        </w:tc>
        <w:tc>
          <w:tcPr>
            <w:tcW w:w="15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EC6D66">
              <w:rPr>
                <w:rFonts w:cs="Arial"/>
                <w:sz w:val="20"/>
                <w:szCs w:val="20"/>
              </w:rPr>
              <w:t>2101,5</w:t>
            </w:r>
          </w:p>
        </w:tc>
      </w:tr>
      <w:tr w:rsidR="009A1E28" w:rsidRPr="00EC6D66" w:rsidTr="009265FA">
        <w:trPr>
          <w:trHeight w:val="300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A1E28" w:rsidRPr="00EC6D66" w:rsidRDefault="009A1E28" w:rsidP="009A1E28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A1E28" w:rsidRPr="00EC6D66" w:rsidRDefault="009A1E28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A1E28" w:rsidRPr="00EC6D66" w:rsidRDefault="009A1E28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E28" w:rsidRPr="00EC6D66" w:rsidRDefault="009A1E28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EC6D66">
              <w:rPr>
                <w:rFonts w:cs="Arial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E28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4190,9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E28" w:rsidRPr="00EC6D66" w:rsidRDefault="009A1E2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E28" w:rsidRPr="00EC6D66" w:rsidRDefault="009A1E2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E28" w:rsidRPr="00EC6D66" w:rsidRDefault="009A1E2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2089,4</w:t>
            </w:r>
          </w:p>
        </w:tc>
        <w:tc>
          <w:tcPr>
            <w:tcW w:w="15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A1E28" w:rsidRPr="00EC6D66" w:rsidRDefault="009A1E28" w:rsidP="00EC6D66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EC6D66">
              <w:rPr>
                <w:rFonts w:cs="Arial"/>
                <w:sz w:val="20"/>
                <w:szCs w:val="20"/>
              </w:rPr>
              <w:t>2101,5</w:t>
            </w:r>
          </w:p>
        </w:tc>
      </w:tr>
      <w:tr w:rsidR="007D7F15" w:rsidRPr="00EC6D66" w:rsidTr="009265FA">
        <w:trPr>
          <w:trHeight w:val="315"/>
        </w:trPr>
        <w:tc>
          <w:tcPr>
            <w:tcW w:w="139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01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77D4E" w:rsidRPr="00EC6D66" w:rsidTr="009265FA">
        <w:trPr>
          <w:trHeight w:val="375"/>
        </w:trPr>
        <w:tc>
          <w:tcPr>
            <w:tcW w:w="340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Всего по муниципальной программе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EC6D66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40055,2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4844,6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678,3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20893,7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13638,6</w:t>
            </w:r>
          </w:p>
        </w:tc>
      </w:tr>
      <w:tr w:rsidR="00D77D4E" w:rsidRPr="00EC6D66" w:rsidTr="009265FA">
        <w:trPr>
          <w:trHeight w:val="375"/>
        </w:trPr>
        <w:tc>
          <w:tcPr>
            <w:tcW w:w="34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77D4E" w:rsidRPr="00EC6D66" w:rsidRDefault="00D77D4E" w:rsidP="00D77D4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77D4E" w:rsidRPr="00EC6D66" w:rsidRDefault="00D77D4E" w:rsidP="00D77D4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7333,7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7333,7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77D4E" w:rsidRPr="00EC6D66" w:rsidTr="009265FA">
        <w:trPr>
          <w:trHeight w:val="375"/>
        </w:trPr>
        <w:tc>
          <w:tcPr>
            <w:tcW w:w="34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77D4E" w:rsidRPr="00EC6D66" w:rsidRDefault="00D77D4E" w:rsidP="00D77D4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77D4E" w:rsidRPr="00EC6D66" w:rsidRDefault="00D77D4E" w:rsidP="00D77D4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23007,7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11470,6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11537,1</w:t>
            </w:r>
          </w:p>
        </w:tc>
      </w:tr>
      <w:tr w:rsidR="00D77D4E" w:rsidRPr="00EC6D66" w:rsidTr="009265FA">
        <w:trPr>
          <w:trHeight w:val="375"/>
        </w:trPr>
        <w:tc>
          <w:tcPr>
            <w:tcW w:w="34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77D4E" w:rsidRPr="00EC6D66" w:rsidRDefault="00D77D4E" w:rsidP="00D77D4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77D4E" w:rsidRPr="00EC6D66" w:rsidRDefault="00D77D4E" w:rsidP="00D77D4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77D4E" w:rsidRPr="00EC6D66" w:rsidTr="009265FA">
        <w:trPr>
          <w:trHeight w:val="375"/>
        </w:trPr>
        <w:tc>
          <w:tcPr>
            <w:tcW w:w="34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77D4E" w:rsidRPr="00EC6D66" w:rsidRDefault="00D77D4E" w:rsidP="00D77D4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77D4E" w:rsidRPr="00EC6D66" w:rsidRDefault="00D77D4E" w:rsidP="00D77D4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9713,8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4844,6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678,3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2089,4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EC6D66">
              <w:rPr>
                <w:rFonts w:cs="Arial"/>
                <w:sz w:val="20"/>
                <w:szCs w:val="20"/>
              </w:rPr>
              <w:t>2101,5</w:t>
            </w:r>
          </w:p>
        </w:tc>
      </w:tr>
      <w:tr w:rsidR="00C241FB" w:rsidRPr="00EC6D66" w:rsidTr="009265FA">
        <w:trPr>
          <w:trHeight w:val="375"/>
        </w:trPr>
        <w:tc>
          <w:tcPr>
            <w:tcW w:w="34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241FB" w:rsidRPr="00EC6D66" w:rsidRDefault="00C241FB" w:rsidP="00C241FB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241FB" w:rsidRPr="00EC6D66" w:rsidRDefault="00C241FB" w:rsidP="00C241FB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41FB" w:rsidRPr="00EC6D66" w:rsidRDefault="00C241FB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EC6D66">
              <w:rPr>
                <w:rFonts w:cs="Arial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4190,9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2089,4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EC6D66">
              <w:rPr>
                <w:rFonts w:cs="Arial"/>
                <w:sz w:val="20"/>
                <w:szCs w:val="20"/>
              </w:rPr>
              <w:t>2101,5</w:t>
            </w:r>
          </w:p>
        </w:tc>
      </w:tr>
      <w:tr w:rsidR="009A1E28" w:rsidRPr="00EC6D66" w:rsidTr="009265FA">
        <w:trPr>
          <w:trHeight w:val="375"/>
        </w:trPr>
        <w:tc>
          <w:tcPr>
            <w:tcW w:w="340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A1E28" w:rsidRPr="00EC6D66" w:rsidRDefault="009A1E28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A1E28" w:rsidRPr="00EC6D66" w:rsidRDefault="009A1E28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E28" w:rsidRPr="00EC6D66" w:rsidRDefault="009A1E28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иные источники </w:t>
            </w:r>
            <w:r w:rsidRPr="00EC6D66">
              <w:rPr>
                <w:rFonts w:cs="Arial"/>
                <w:color w:val="000000"/>
                <w:sz w:val="20"/>
                <w:szCs w:val="20"/>
              </w:rPr>
              <w:lastRenderedPageBreak/>
              <w:t>финансирования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E28" w:rsidRPr="00EC6D66" w:rsidRDefault="009A1E2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lastRenderedPageBreak/>
              <w:t>0</w:t>
            </w:r>
            <w:r w:rsidR="00941521" w:rsidRPr="00EC6D66">
              <w:rPr>
                <w:rFonts w:cs="Arial"/>
                <w:color w:val="000000"/>
                <w:sz w:val="20"/>
                <w:szCs w:val="20"/>
              </w:rPr>
              <w:t>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E28" w:rsidRPr="00EC6D66" w:rsidRDefault="009A1E2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E28" w:rsidRPr="00EC6D66" w:rsidRDefault="009A1E2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E28" w:rsidRPr="00EC6D66" w:rsidRDefault="009A1E2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99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9A1E28" w:rsidRPr="00EC6D66" w:rsidRDefault="009A1E2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00"/>
        </w:trPr>
        <w:tc>
          <w:tcPr>
            <w:tcW w:w="34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lastRenderedPageBreak/>
              <w:t>В том числе: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EC6D66" w:rsidP="00D220FA">
            <w:pPr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EC6D66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EC6D66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EC6D66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EC6D66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EC6D66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6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EC6D66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C241FB" w:rsidRPr="00EC6D66" w:rsidTr="009265FA">
        <w:trPr>
          <w:trHeight w:val="375"/>
        </w:trPr>
        <w:tc>
          <w:tcPr>
            <w:tcW w:w="34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1FB" w:rsidRPr="00EC6D66" w:rsidRDefault="00C241FB" w:rsidP="00C241FB">
            <w:pPr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Проектная часть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1FB" w:rsidRPr="00EC6D66" w:rsidRDefault="00EC6D66" w:rsidP="00C241FB">
            <w:pPr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1FB" w:rsidRPr="00EC6D66" w:rsidRDefault="00C241FB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34532,3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20893,7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13638,6</w:t>
            </w:r>
          </w:p>
        </w:tc>
      </w:tr>
      <w:tr w:rsidR="00C241FB" w:rsidRPr="00EC6D66" w:rsidTr="009265FA">
        <w:trPr>
          <w:trHeight w:val="375"/>
        </w:trPr>
        <w:tc>
          <w:tcPr>
            <w:tcW w:w="34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FB" w:rsidRPr="00EC6D66" w:rsidRDefault="00C241FB" w:rsidP="00C241FB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FB" w:rsidRPr="00EC6D66" w:rsidRDefault="00C241FB" w:rsidP="00C241FB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1FB" w:rsidRPr="00EC6D66" w:rsidRDefault="00C241FB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7333,7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7333,7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C241FB" w:rsidRPr="00EC6D66" w:rsidTr="009265FA">
        <w:trPr>
          <w:trHeight w:val="375"/>
        </w:trPr>
        <w:tc>
          <w:tcPr>
            <w:tcW w:w="34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FB" w:rsidRPr="00EC6D66" w:rsidRDefault="00C241FB" w:rsidP="00C241FB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FB" w:rsidRPr="00EC6D66" w:rsidRDefault="00C241FB" w:rsidP="00C241FB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1FB" w:rsidRPr="00EC6D66" w:rsidRDefault="00C241FB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23007,7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11470,6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11537,1</w:t>
            </w:r>
          </w:p>
        </w:tc>
      </w:tr>
      <w:tr w:rsidR="00C241FB" w:rsidRPr="00EC6D66" w:rsidTr="009265FA">
        <w:trPr>
          <w:trHeight w:val="375"/>
        </w:trPr>
        <w:tc>
          <w:tcPr>
            <w:tcW w:w="34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FB" w:rsidRPr="00EC6D66" w:rsidRDefault="00C241FB" w:rsidP="00C241FB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FB" w:rsidRPr="00EC6D66" w:rsidRDefault="00C241FB" w:rsidP="00C241FB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1FB" w:rsidRPr="00EC6D66" w:rsidRDefault="00C241FB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C241FB" w:rsidRPr="00EC6D66" w:rsidTr="009265FA">
        <w:trPr>
          <w:trHeight w:val="375"/>
        </w:trPr>
        <w:tc>
          <w:tcPr>
            <w:tcW w:w="34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FB" w:rsidRPr="00EC6D66" w:rsidRDefault="00C241FB" w:rsidP="00C241FB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FB" w:rsidRPr="00EC6D66" w:rsidRDefault="00C241FB" w:rsidP="00C241FB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1FB" w:rsidRPr="00EC6D66" w:rsidRDefault="00C241FB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4190,9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2089,4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EC6D66">
              <w:rPr>
                <w:rFonts w:cs="Arial"/>
                <w:sz w:val="20"/>
                <w:szCs w:val="20"/>
              </w:rPr>
              <w:t>2101,5</w:t>
            </w:r>
          </w:p>
        </w:tc>
      </w:tr>
      <w:tr w:rsidR="00C241FB" w:rsidRPr="00EC6D66" w:rsidTr="009265FA">
        <w:trPr>
          <w:trHeight w:val="375"/>
        </w:trPr>
        <w:tc>
          <w:tcPr>
            <w:tcW w:w="34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FB" w:rsidRPr="00EC6D66" w:rsidRDefault="00C241FB" w:rsidP="00C241FB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1FB" w:rsidRPr="00EC6D66" w:rsidRDefault="00C241FB" w:rsidP="00C241FB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1FB" w:rsidRPr="00EC6D66" w:rsidRDefault="00C241FB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EC6D66">
              <w:rPr>
                <w:rFonts w:cs="Arial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4190,9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2089,4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EC6D66">
              <w:rPr>
                <w:rFonts w:cs="Arial"/>
                <w:sz w:val="20"/>
                <w:szCs w:val="20"/>
              </w:rPr>
              <w:t>2101,5</w:t>
            </w:r>
          </w:p>
        </w:tc>
      </w:tr>
      <w:tr w:rsidR="009A1E28" w:rsidRPr="00EC6D66" w:rsidTr="009265FA">
        <w:trPr>
          <w:trHeight w:val="375"/>
        </w:trPr>
        <w:tc>
          <w:tcPr>
            <w:tcW w:w="34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E28" w:rsidRPr="00EC6D66" w:rsidRDefault="009A1E28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E28" w:rsidRPr="00EC6D66" w:rsidRDefault="009A1E28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E28" w:rsidRPr="00EC6D66" w:rsidRDefault="009A1E28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E28" w:rsidRPr="00EC6D66" w:rsidRDefault="009A1E2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E28" w:rsidRPr="00EC6D66" w:rsidRDefault="009A1E2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E28" w:rsidRPr="00EC6D66" w:rsidRDefault="009A1E2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E28" w:rsidRPr="00EC6D66" w:rsidRDefault="009A1E2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A1E28" w:rsidRPr="00EC6D66" w:rsidRDefault="009A1E2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D77D4E" w:rsidRPr="00EC6D66" w:rsidTr="009265FA">
        <w:trPr>
          <w:trHeight w:val="375"/>
        </w:trPr>
        <w:tc>
          <w:tcPr>
            <w:tcW w:w="34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D77D4E" w:rsidP="00D77D4E">
            <w:pPr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Процессная часть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EC6D66" w:rsidP="00D77D4E">
            <w:pPr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D77D4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5522,9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4844,6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678,3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77D4E" w:rsidRPr="00EC6D66" w:rsidTr="009265FA">
        <w:trPr>
          <w:trHeight w:val="375"/>
        </w:trPr>
        <w:tc>
          <w:tcPr>
            <w:tcW w:w="34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D4E" w:rsidRPr="00EC6D66" w:rsidRDefault="00D77D4E" w:rsidP="00D77D4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D4E" w:rsidRPr="00EC6D66" w:rsidRDefault="00D77D4E" w:rsidP="00D77D4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D77D4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D77D4E" w:rsidP="00EC6D66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77D4E" w:rsidRPr="00EC6D66" w:rsidTr="009265FA">
        <w:trPr>
          <w:trHeight w:val="375"/>
        </w:trPr>
        <w:tc>
          <w:tcPr>
            <w:tcW w:w="34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D4E" w:rsidRPr="00EC6D66" w:rsidRDefault="00D77D4E" w:rsidP="00D77D4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D4E" w:rsidRPr="00EC6D66" w:rsidRDefault="00D77D4E" w:rsidP="00D77D4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D77D4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D77D4E" w:rsidP="00EC6D66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77D4E" w:rsidRPr="00EC6D66" w:rsidTr="009265FA">
        <w:trPr>
          <w:trHeight w:val="375"/>
        </w:trPr>
        <w:tc>
          <w:tcPr>
            <w:tcW w:w="34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D4E" w:rsidRPr="00EC6D66" w:rsidRDefault="00D77D4E" w:rsidP="00D77D4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D4E" w:rsidRPr="00EC6D66" w:rsidRDefault="00D77D4E" w:rsidP="00D77D4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D77D4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D77D4E" w:rsidP="00EC6D66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D77D4E" w:rsidRPr="00EC6D66" w:rsidTr="009265FA">
        <w:trPr>
          <w:trHeight w:val="375"/>
        </w:trPr>
        <w:tc>
          <w:tcPr>
            <w:tcW w:w="34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D4E" w:rsidRPr="00EC6D66" w:rsidRDefault="00D77D4E" w:rsidP="00D77D4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D4E" w:rsidRPr="00EC6D66" w:rsidRDefault="00D77D4E" w:rsidP="00D77D4E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D77D4E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5522,9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4844,6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678,3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77D4E" w:rsidRPr="00EC6D66" w:rsidRDefault="00D77D4E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A1E28" w:rsidRPr="00EC6D66" w:rsidTr="009265FA">
        <w:trPr>
          <w:trHeight w:val="375"/>
        </w:trPr>
        <w:tc>
          <w:tcPr>
            <w:tcW w:w="34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E28" w:rsidRPr="00EC6D66" w:rsidRDefault="009A1E28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E28" w:rsidRPr="00EC6D66" w:rsidRDefault="009A1E28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1E28" w:rsidRPr="00EC6D66" w:rsidRDefault="009A1E28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EC6D66">
              <w:rPr>
                <w:rFonts w:cs="Arial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E28" w:rsidRPr="00EC6D66" w:rsidRDefault="009A1E2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E28" w:rsidRPr="00EC6D66" w:rsidRDefault="009A1E2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E28" w:rsidRPr="00EC6D66" w:rsidRDefault="009A1E2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1E28" w:rsidRPr="00EC6D66" w:rsidRDefault="009A1E2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9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A1E28" w:rsidRPr="00EC6D66" w:rsidRDefault="009A1E28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75"/>
        </w:trPr>
        <w:tc>
          <w:tcPr>
            <w:tcW w:w="34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hanging="13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hanging="13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hanging="13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hanging="13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EC6D66" w:rsidRDefault="007D7F15" w:rsidP="00EC6D66">
            <w:pPr>
              <w:ind w:hanging="13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hanging="13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00"/>
        </w:trPr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EC6D66" w:rsidP="00D220FA">
            <w:pPr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EC6D66" w:rsidP="00D220FA">
            <w:pPr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EC6D66" w:rsidP="00D220FA">
            <w:pPr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EC6D66" w:rsidP="00D220FA">
            <w:pPr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EC6D66" w:rsidP="00D220FA">
            <w:pPr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EC6D66" w:rsidP="00D220FA">
            <w:pPr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EC6D66" w:rsidP="00D220FA">
            <w:pPr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9265FA" w:rsidRPr="00EC6D66" w:rsidTr="009265FA">
        <w:trPr>
          <w:trHeight w:val="375"/>
        </w:trPr>
        <w:tc>
          <w:tcPr>
            <w:tcW w:w="34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9265FA">
            <w:pPr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Прочие расходы</w:t>
            </w:r>
          </w:p>
        </w:tc>
        <w:tc>
          <w:tcPr>
            <w:tcW w:w="2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EC6D66" w:rsidP="009265FA">
            <w:pPr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40055,2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4844,6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678,3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20893,7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13638,6</w:t>
            </w:r>
          </w:p>
        </w:tc>
      </w:tr>
      <w:tr w:rsidR="009265FA" w:rsidRPr="00EC6D66" w:rsidTr="009265FA">
        <w:trPr>
          <w:trHeight w:val="375"/>
        </w:trPr>
        <w:tc>
          <w:tcPr>
            <w:tcW w:w="34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5FA" w:rsidRPr="00EC6D66" w:rsidRDefault="009265FA" w:rsidP="009265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5FA" w:rsidRPr="00EC6D66" w:rsidRDefault="009265FA" w:rsidP="009265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7333,7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7333,7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265FA" w:rsidRPr="00EC6D66" w:rsidTr="009265FA">
        <w:trPr>
          <w:trHeight w:val="375"/>
        </w:trPr>
        <w:tc>
          <w:tcPr>
            <w:tcW w:w="34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5FA" w:rsidRPr="00EC6D66" w:rsidRDefault="009265FA" w:rsidP="009265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5FA" w:rsidRPr="00EC6D66" w:rsidRDefault="009265FA" w:rsidP="009265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23007,7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11470,6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11537,1</w:t>
            </w:r>
          </w:p>
        </w:tc>
      </w:tr>
      <w:tr w:rsidR="009265FA" w:rsidRPr="00EC6D66" w:rsidTr="009265FA">
        <w:trPr>
          <w:trHeight w:val="375"/>
        </w:trPr>
        <w:tc>
          <w:tcPr>
            <w:tcW w:w="34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5FA" w:rsidRPr="00EC6D66" w:rsidRDefault="009265FA" w:rsidP="009265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5FA" w:rsidRPr="00EC6D66" w:rsidRDefault="009265FA" w:rsidP="009265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265FA" w:rsidRPr="00EC6D66" w:rsidTr="009265FA">
        <w:trPr>
          <w:trHeight w:val="375"/>
        </w:trPr>
        <w:tc>
          <w:tcPr>
            <w:tcW w:w="34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5FA" w:rsidRPr="00EC6D66" w:rsidRDefault="009265FA" w:rsidP="009265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5FA" w:rsidRPr="00EC6D66" w:rsidRDefault="009265FA" w:rsidP="009265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9713,8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4844,6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678,3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2089,4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EC6D66">
              <w:rPr>
                <w:rFonts w:cs="Arial"/>
                <w:sz w:val="20"/>
                <w:szCs w:val="20"/>
              </w:rPr>
              <w:t>2101,5</w:t>
            </w:r>
          </w:p>
        </w:tc>
      </w:tr>
      <w:tr w:rsidR="009265FA" w:rsidRPr="00EC6D66" w:rsidTr="009265FA">
        <w:trPr>
          <w:trHeight w:val="375"/>
        </w:trPr>
        <w:tc>
          <w:tcPr>
            <w:tcW w:w="34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5FA" w:rsidRPr="00EC6D66" w:rsidRDefault="009265FA" w:rsidP="009265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65FA" w:rsidRPr="00EC6D66" w:rsidRDefault="009265FA" w:rsidP="009265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EC6D66">
              <w:rPr>
                <w:rFonts w:cs="Arial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4190,9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2089,4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EC6D66">
              <w:rPr>
                <w:rFonts w:cs="Arial"/>
                <w:sz w:val="20"/>
                <w:szCs w:val="20"/>
              </w:rPr>
              <w:t>2101,5</w:t>
            </w:r>
          </w:p>
        </w:tc>
      </w:tr>
      <w:tr w:rsidR="007D7F15" w:rsidRPr="00EC6D66" w:rsidTr="009265FA">
        <w:trPr>
          <w:trHeight w:val="375"/>
        </w:trPr>
        <w:tc>
          <w:tcPr>
            <w:tcW w:w="34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15"/>
        </w:trPr>
        <w:tc>
          <w:tcPr>
            <w:tcW w:w="3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EC6D66" w:rsidP="00D220FA">
            <w:pPr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EC6D66" w:rsidP="00D220FA">
            <w:pPr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EC6D66" w:rsidP="00D220FA">
            <w:pPr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EC6D66" w:rsidP="00D220FA">
            <w:pPr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EC6D66" w:rsidP="00D220FA">
            <w:pPr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EC6D66" w:rsidP="00D220FA">
            <w:pPr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EC6D66" w:rsidRDefault="007D7F15" w:rsidP="00D220FA">
            <w:pPr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EC6D66" w:rsidP="00D220FA">
            <w:pPr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9265FA" w:rsidRPr="00EC6D66" w:rsidTr="009265FA">
        <w:trPr>
          <w:trHeight w:val="300"/>
        </w:trPr>
        <w:tc>
          <w:tcPr>
            <w:tcW w:w="60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Ответственный исполнитель 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>«</w:t>
            </w:r>
            <w:r w:rsidRPr="00EC6D66">
              <w:rPr>
                <w:rFonts w:cs="Arial"/>
                <w:color w:val="000000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>»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40055,2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4844,6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678,3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20893,7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13638,6</w:t>
            </w:r>
          </w:p>
        </w:tc>
      </w:tr>
      <w:tr w:rsidR="009265FA" w:rsidRPr="00EC6D66" w:rsidTr="009265FA">
        <w:trPr>
          <w:trHeight w:val="300"/>
        </w:trPr>
        <w:tc>
          <w:tcPr>
            <w:tcW w:w="60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7333,7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7333,7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265FA" w:rsidRPr="00EC6D66" w:rsidTr="009265FA">
        <w:trPr>
          <w:trHeight w:val="300"/>
        </w:trPr>
        <w:tc>
          <w:tcPr>
            <w:tcW w:w="60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23007,7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11470,6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11537,1</w:t>
            </w:r>
          </w:p>
        </w:tc>
      </w:tr>
      <w:tr w:rsidR="009265FA" w:rsidRPr="00EC6D66" w:rsidTr="009265FA">
        <w:trPr>
          <w:trHeight w:val="300"/>
        </w:trPr>
        <w:tc>
          <w:tcPr>
            <w:tcW w:w="60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9265FA" w:rsidRPr="00EC6D66" w:rsidTr="009265FA">
        <w:trPr>
          <w:trHeight w:val="300"/>
        </w:trPr>
        <w:tc>
          <w:tcPr>
            <w:tcW w:w="60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9713,8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4844,6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678,3</w:t>
            </w:r>
            <w:r w:rsidR="00EC6D66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2089,4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EC6D66">
              <w:rPr>
                <w:rFonts w:cs="Arial"/>
                <w:sz w:val="20"/>
                <w:szCs w:val="20"/>
              </w:rPr>
              <w:t>2101,5</w:t>
            </w:r>
          </w:p>
        </w:tc>
      </w:tr>
      <w:tr w:rsidR="009265FA" w:rsidRPr="00EC6D66" w:rsidTr="009265FA">
        <w:trPr>
          <w:trHeight w:val="300"/>
        </w:trPr>
        <w:tc>
          <w:tcPr>
            <w:tcW w:w="60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EC6D66">
              <w:rPr>
                <w:rFonts w:cs="Arial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4190,9</w:t>
            </w:r>
          </w:p>
        </w:tc>
        <w:tc>
          <w:tcPr>
            <w:tcW w:w="8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2089,4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sz w:val="20"/>
                <w:szCs w:val="20"/>
              </w:rPr>
            </w:pPr>
            <w:r w:rsidRPr="00EC6D66">
              <w:rPr>
                <w:rFonts w:cs="Arial"/>
                <w:sz w:val="20"/>
                <w:szCs w:val="20"/>
              </w:rPr>
              <w:t>2101,5</w:t>
            </w:r>
          </w:p>
        </w:tc>
      </w:tr>
      <w:tr w:rsidR="009265FA" w:rsidRPr="00EC6D66" w:rsidTr="009265FA">
        <w:trPr>
          <w:trHeight w:val="315"/>
        </w:trPr>
        <w:tc>
          <w:tcPr>
            <w:tcW w:w="60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65FA" w:rsidRPr="00EC6D66" w:rsidRDefault="009265FA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99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9265FA" w:rsidRPr="00EC6D66" w:rsidRDefault="009265FA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C241FB" w:rsidRPr="00EC6D66" w:rsidTr="009265FA">
        <w:trPr>
          <w:trHeight w:val="315"/>
        </w:trPr>
        <w:tc>
          <w:tcPr>
            <w:tcW w:w="60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1FB" w:rsidRPr="00EC6D66" w:rsidRDefault="00C241FB" w:rsidP="00EC6D66">
            <w:pPr>
              <w:ind w:firstLine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Соисполнитель 1 Отдел архитектуры и градостроительства администрации Березовского района</w:t>
            </w:r>
            <w:r w:rsidR="004F47EE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1FB" w:rsidRPr="00EC6D66" w:rsidRDefault="00C241FB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99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C241FB" w:rsidRPr="00EC6D66" w:rsidRDefault="00C241FB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00"/>
        </w:trPr>
        <w:tc>
          <w:tcPr>
            <w:tcW w:w="60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00"/>
        </w:trPr>
        <w:tc>
          <w:tcPr>
            <w:tcW w:w="60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00"/>
        </w:trPr>
        <w:tc>
          <w:tcPr>
            <w:tcW w:w="60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00"/>
        </w:trPr>
        <w:tc>
          <w:tcPr>
            <w:tcW w:w="60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00"/>
        </w:trPr>
        <w:tc>
          <w:tcPr>
            <w:tcW w:w="60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EC6D66">
              <w:rPr>
                <w:rFonts w:cs="Arial"/>
                <w:color w:val="000000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15"/>
        </w:trPr>
        <w:tc>
          <w:tcPr>
            <w:tcW w:w="60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75"/>
        </w:trPr>
        <w:tc>
          <w:tcPr>
            <w:tcW w:w="60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Соисполнитель 2 Комитет по земельным ресурсам и управлению муниципальным имуществом администрации Березовского района</w:t>
            </w:r>
            <w:r w:rsidR="004F47EE" w:rsidRPr="00EC6D66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75"/>
        </w:trPr>
        <w:tc>
          <w:tcPr>
            <w:tcW w:w="60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75"/>
        </w:trPr>
        <w:tc>
          <w:tcPr>
            <w:tcW w:w="60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75"/>
        </w:trPr>
        <w:tc>
          <w:tcPr>
            <w:tcW w:w="60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75"/>
        </w:trPr>
        <w:tc>
          <w:tcPr>
            <w:tcW w:w="60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бюджет городского поселения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3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001A40" w:rsidRPr="00EC6D66" w:rsidTr="009265FA">
        <w:trPr>
          <w:trHeight w:val="375"/>
        </w:trPr>
        <w:tc>
          <w:tcPr>
            <w:tcW w:w="60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01A40" w:rsidRPr="00EC6D66" w:rsidRDefault="00001A40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1A40" w:rsidRPr="00EC6D66" w:rsidRDefault="00001A40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 xml:space="preserve">в том числе </w:t>
            </w:r>
            <w:proofErr w:type="spellStart"/>
            <w:r w:rsidRPr="00EC6D66">
              <w:rPr>
                <w:rFonts w:cs="Arial"/>
                <w:color w:val="000000"/>
                <w:sz w:val="20"/>
                <w:szCs w:val="20"/>
              </w:rPr>
              <w:lastRenderedPageBreak/>
              <w:t>софинансирование</w:t>
            </w:r>
            <w:proofErr w:type="spellEnd"/>
          </w:p>
        </w:tc>
        <w:tc>
          <w:tcPr>
            <w:tcW w:w="9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1A40" w:rsidRPr="00EC6D66" w:rsidRDefault="00001A40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88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1A40" w:rsidRPr="00EC6D66" w:rsidRDefault="00001A40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1A40" w:rsidRPr="00EC6D66" w:rsidRDefault="00001A40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01A40" w:rsidRPr="00EC6D66" w:rsidRDefault="00001A40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9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01A40" w:rsidRPr="00EC6D66" w:rsidRDefault="00001A40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  <w:tr w:rsidR="007D7F15" w:rsidRPr="00EC6D66" w:rsidTr="009265FA">
        <w:trPr>
          <w:trHeight w:val="375"/>
        </w:trPr>
        <w:tc>
          <w:tcPr>
            <w:tcW w:w="60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F15" w:rsidRPr="00EC6D66" w:rsidRDefault="007D7F15" w:rsidP="00EC6D66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2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7F15" w:rsidRPr="00EC6D66" w:rsidRDefault="007D7F15" w:rsidP="00EC6D66">
            <w:pPr>
              <w:ind w:firstLine="0"/>
              <w:jc w:val="right"/>
              <w:rPr>
                <w:rFonts w:cs="Arial"/>
                <w:color w:val="000000"/>
                <w:sz w:val="20"/>
                <w:szCs w:val="20"/>
              </w:rPr>
            </w:pPr>
            <w:r w:rsidRPr="00EC6D66">
              <w:rPr>
                <w:rFonts w:cs="Arial"/>
                <w:color w:val="000000"/>
                <w:sz w:val="20"/>
                <w:szCs w:val="20"/>
              </w:rPr>
              <w:t>0,0</w:t>
            </w:r>
          </w:p>
        </w:tc>
      </w:tr>
    </w:tbl>
    <w:p w:rsidR="00EC6D66" w:rsidRPr="00EC6D66" w:rsidRDefault="00EC6D66" w:rsidP="00971627">
      <w:pPr>
        <w:widowControl w:val="0"/>
        <w:autoSpaceDE w:val="0"/>
        <w:autoSpaceDN w:val="0"/>
        <w:outlineLvl w:val="1"/>
        <w:rPr>
          <w:rFonts w:cs="Arial"/>
          <w:szCs w:val="28"/>
        </w:rPr>
      </w:pPr>
    </w:p>
    <w:p w:rsidR="00EC6D66" w:rsidRPr="00EC6D66" w:rsidRDefault="00EC6D66" w:rsidP="00971627">
      <w:pPr>
        <w:widowControl w:val="0"/>
        <w:autoSpaceDE w:val="0"/>
        <w:autoSpaceDN w:val="0"/>
        <w:outlineLvl w:val="1"/>
        <w:rPr>
          <w:rFonts w:cs="Arial"/>
          <w:szCs w:val="28"/>
        </w:rPr>
      </w:pPr>
    </w:p>
    <w:p w:rsidR="00EC6D66" w:rsidRPr="00EC6D66" w:rsidRDefault="00EC6D66" w:rsidP="00971627">
      <w:pPr>
        <w:widowControl w:val="0"/>
        <w:autoSpaceDE w:val="0"/>
        <w:autoSpaceDN w:val="0"/>
        <w:outlineLvl w:val="1"/>
        <w:rPr>
          <w:rFonts w:cs="Arial"/>
          <w:szCs w:val="28"/>
        </w:rPr>
      </w:pPr>
    </w:p>
    <w:p w:rsidR="00EC6D66" w:rsidRPr="00EC6D66" w:rsidRDefault="00EC6D66" w:rsidP="00971627">
      <w:pPr>
        <w:widowControl w:val="0"/>
        <w:autoSpaceDE w:val="0"/>
        <w:autoSpaceDN w:val="0"/>
        <w:outlineLvl w:val="1"/>
        <w:rPr>
          <w:rFonts w:cs="Arial"/>
          <w:szCs w:val="28"/>
        </w:rPr>
      </w:pPr>
    </w:p>
    <w:p w:rsidR="00B57BB8" w:rsidRPr="00EC6D66" w:rsidRDefault="00B57BB8" w:rsidP="00971627">
      <w:pPr>
        <w:widowControl w:val="0"/>
        <w:autoSpaceDE w:val="0"/>
        <w:autoSpaceDN w:val="0"/>
        <w:outlineLvl w:val="1"/>
        <w:rPr>
          <w:rFonts w:cs="Arial"/>
          <w:szCs w:val="28"/>
        </w:rPr>
      </w:pPr>
    </w:p>
    <w:p w:rsidR="00B57BB8" w:rsidRPr="00EC6D66" w:rsidRDefault="00B57BB8" w:rsidP="009265FA">
      <w:pPr>
        <w:widowControl w:val="0"/>
        <w:autoSpaceDE w:val="0"/>
        <w:autoSpaceDN w:val="0"/>
        <w:outlineLvl w:val="1"/>
        <w:rPr>
          <w:rFonts w:cs="Arial"/>
          <w:szCs w:val="28"/>
        </w:rPr>
      </w:pPr>
    </w:p>
    <w:sectPr w:rsidR="00B57BB8" w:rsidRPr="00EC6D66" w:rsidSect="00EC6D66">
      <w:type w:val="continuous"/>
      <w:pgSz w:w="16838" w:h="11906" w:orient="landscape"/>
      <w:pgMar w:top="1134" w:right="851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B6B" w:rsidRDefault="00B40B6B">
      <w:r>
        <w:separator/>
      </w:r>
    </w:p>
  </w:endnote>
  <w:endnote w:type="continuationSeparator" w:id="0">
    <w:p w:rsidR="00B40B6B" w:rsidRDefault="00B40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2A1" w:rsidRDefault="003942A1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2A1" w:rsidRDefault="003942A1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2A1" w:rsidRDefault="003942A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B6B" w:rsidRDefault="00B40B6B">
      <w:r>
        <w:separator/>
      </w:r>
    </w:p>
  </w:footnote>
  <w:footnote w:type="continuationSeparator" w:id="0">
    <w:p w:rsidR="00B40B6B" w:rsidRDefault="00B40B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2A1" w:rsidRDefault="003942A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4098" w:rsidRDefault="00EF4098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2A1" w:rsidRDefault="003942A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A5DB1"/>
    <w:multiLevelType w:val="hybridMultilevel"/>
    <w:tmpl w:val="2BEAFB4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8172B"/>
    <w:multiLevelType w:val="hybridMultilevel"/>
    <w:tmpl w:val="F70E6DB8"/>
    <w:lvl w:ilvl="0" w:tplc="4240E176">
      <w:start w:val="20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63223F4"/>
    <w:multiLevelType w:val="hybridMultilevel"/>
    <w:tmpl w:val="95042E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3F4DAE"/>
    <w:multiLevelType w:val="hybridMultilevel"/>
    <w:tmpl w:val="49DCE95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2D4977"/>
    <w:multiLevelType w:val="hybridMultilevel"/>
    <w:tmpl w:val="983A7862"/>
    <w:lvl w:ilvl="0" w:tplc="B72CC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2EF38A7"/>
    <w:multiLevelType w:val="hybridMultilevel"/>
    <w:tmpl w:val="A044C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887B52"/>
    <w:multiLevelType w:val="hybridMultilevel"/>
    <w:tmpl w:val="144C09C6"/>
    <w:lvl w:ilvl="0" w:tplc="EB1E5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A033FA1"/>
    <w:multiLevelType w:val="hybridMultilevel"/>
    <w:tmpl w:val="CC00CAF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C4587E"/>
    <w:multiLevelType w:val="hybridMultilevel"/>
    <w:tmpl w:val="4EDEFB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E637EC"/>
    <w:multiLevelType w:val="hybridMultilevel"/>
    <w:tmpl w:val="4E160FF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2"/>
  </w:num>
  <w:num w:numId="5">
    <w:abstractNumId w:val="7"/>
  </w:num>
  <w:num w:numId="6">
    <w:abstractNumId w:val="5"/>
  </w:num>
  <w:num w:numId="7">
    <w:abstractNumId w:val="8"/>
  </w:num>
  <w:num w:numId="8">
    <w:abstractNumId w:val="4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drawingGridHorizontalSpacing w:val="14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BA4"/>
    <w:rsid w:val="00001A40"/>
    <w:rsid w:val="00002503"/>
    <w:rsid w:val="00004B3E"/>
    <w:rsid w:val="00006060"/>
    <w:rsid w:val="00012311"/>
    <w:rsid w:val="00031E0F"/>
    <w:rsid w:val="000421D5"/>
    <w:rsid w:val="00050F2E"/>
    <w:rsid w:val="000521B9"/>
    <w:rsid w:val="000529F1"/>
    <w:rsid w:val="000645EE"/>
    <w:rsid w:val="000722B6"/>
    <w:rsid w:val="00077E7A"/>
    <w:rsid w:val="00084369"/>
    <w:rsid w:val="000863EB"/>
    <w:rsid w:val="00087ECB"/>
    <w:rsid w:val="00090CAC"/>
    <w:rsid w:val="0009139C"/>
    <w:rsid w:val="000A2D74"/>
    <w:rsid w:val="000B4FD0"/>
    <w:rsid w:val="000C308A"/>
    <w:rsid w:val="000C3CBB"/>
    <w:rsid w:val="000D00BB"/>
    <w:rsid w:val="000D62DE"/>
    <w:rsid w:val="000E32AF"/>
    <w:rsid w:val="000E363D"/>
    <w:rsid w:val="000E6AD8"/>
    <w:rsid w:val="000F024E"/>
    <w:rsid w:val="000F2F9D"/>
    <w:rsid w:val="00100358"/>
    <w:rsid w:val="001111D2"/>
    <w:rsid w:val="001179A3"/>
    <w:rsid w:val="00120BD9"/>
    <w:rsid w:val="00123BA0"/>
    <w:rsid w:val="001251FE"/>
    <w:rsid w:val="0012533F"/>
    <w:rsid w:val="00127DB7"/>
    <w:rsid w:val="00130748"/>
    <w:rsid w:val="00130ABA"/>
    <w:rsid w:val="00132B2B"/>
    <w:rsid w:val="001458C5"/>
    <w:rsid w:val="00155B46"/>
    <w:rsid w:val="00156B55"/>
    <w:rsid w:val="00156B7D"/>
    <w:rsid w:val="00165C4B"/>
    <w:rsid w:val="00165E6C"/>
    <w:rsid w:val="00167DDD"/>
    <w:rsid w:val="00174853"/>
    <w:rsid w:val="001833B2"/>
    <w:rsid w:val="0018744C"/>
    <w:rsid w:val="00193EC6"/>
    <w:rsid w:val="001A5C70"/>
    <w:rsid w:val="001B1328"/>
    <w:rsid w:val="001B1AE0"/>
    <w:rsid w:val="001C35FA"/>
    <w:rsid w:val="001D495C"/>
    <w:rsid w:val="001E2673"/>
    <w:rsid w:val="00214AE0"/>
    <w:rsid w:val="0021580E"/>
    <w:rsid w:val="00215C10"/>
    <w:rsid w:val="00217771"/>
    <w:rsid w:val="00217B4E"/>
    <w:rsid w:val="00222949"/>
    <w:rsid w:val="002358A1"/>
    <w:rsid w:val="0024052D"/>
    <w:rsid w:val="00244253"/>
    <w:rsid w:val="00250EDF"/>
    <w:rsid w:val="0025200B"/>
    <w:rsid w:val="0025245A"/>
    <w:rsid w:val="00257C36"/>
    <w:rsid w:val="002616D8"/>
    <w:rsid w:val="00261D4C"/>
    <w:rsid w:val="00263A2B"/>
    <w:rsid w:val="00275C40"/>
    <w:rsid w:val="0029341A"/>
    <w:rsid w:val="00293E66"/>
    <w:rsid w:val="00296FE8"/>
    <w:rsid w:val="00297A0F"/>
    <w:rsid w:val="002A2FCF"/>
    <w:rsid w:val="002A6F3C"/>
    <w:rsid w:val="002B5097"/>
    <w:rsid w:val="002C2F57"/>
    <w:rsid w:val="002C4962"/>
    <w:rsid w:val="002C5011"/>
    <w:rsid w:val="002C6098"/>
    <w:rsid w:val="002C6E09"/>
    <w:rsid w:val="002D6F4F"/>
    <w:rsid w:val="002E06D9"/>
    <w:rsid w:val="002E1061"/>
    <w:rsid w:val="002E10F0"/>
    <w:rsid w:val="002F610A"/>
    <w:rsid w:val="002F7B02"/>
    <w:rsid w:val="003001E6"/>
    <w:rsid w:val="00300C00"/>
    <w:rsid w:val="00316E87"/>
    <w:rsid w:val="00320425"/>
    <w:rsid w:val="00320586"/>
    <w:rsid w:val="003236F7"/>
    <w:rsid w:val="00334B8B"/>
    <w:rsid w:val="00340B33"/>
    <w:rsid w:val="00347671"/>
    <w:rsid w:val="00351029"/>
    <w:rsid w:val="00352064"/>
    <w:rsid w:val="00352FE2"/>
    <w:rsid w:val="00356051"/>
    <w:rsid w:val="003659F4"/>
    <w:rsid w:val="00366A79"/>
    <w:rsid w:val="00386F89"/>
    <w:rsid w:val="003942A1"/>
    <w:rsid w:val="0039466C"/>
    <w:rsid w:val="00397047"/>
    <w:rsid w:val="003A27FA"/>
    <w:rsid w:val="003A480E"/>
    <w:rsid w:val="003A4A9B"/>
    <w:rsid w:val="003B66FE"/>
    <w:rsid w:val="003B7C4B"/>
    <w:rsid w:val="003C449D"/>
    <w:rsid w:val="003D14FD"/>
    <w:rsid w:val="003D1941"/>
    <w:rsid w:val="003D613A"/>
    <w:rsid w:val="003F79C0"/>
    <w:rsid w:val="003F79E3"/>
    <w:rsid w:val="003F7EE3"/>
    <w:rsid w:val="004077CA"/>
    <w:rsid w:val="00410795"/>
    <w:rsid w:val="00422BA8"/>
    <w:rsid w:val="004273BF"/>
    <w:rsid w:val="00443898"/>
    <w:rsid w:val="00444F86"/>
    <w:rsid w:val="0044600C"/>
    <w:rsid w:val="004523B9"/>
    <w:rsid w:val="00476103"/>
    <w:rsid w:val="00480BBC"/>
    <w:rsid w:val="00482369"/>
    <w:rsid w:val="0048481D"/>
    <w:rsid w:val="00486894"/>
    <w:rsid w:val="00486B29"/>
    <w:rsid w:val="0049447C"/>
    <w:rsid w:val="00496CDC"/>
    <w:rsid w:val="004A04CF"/>
    <w:rsid w:val="004A6A16"/>
    <w:rsid w:val="004B13C7"/>
    <w:rsid w:val="004B1D24"/>
    <w:rsid w:val="004B5736"/>
    <w:rsid w:val="004C0357"/>
    <w:rsid w:val="004C2DE7"/>
    <w:rsid w:val="004C5695"/>
    <w:rsid w:val="004E4D08"/>
    <w:rsid w:val="004F47EE"/>
    <w:rsid w:val="0050445C"/>
    <w:rsid w:val="005067B4"/>
    <w:rsid w:val="00517AAA"/>
    <w:rsid w:val="005227E0"/>
    <w:rsid w:val="005239CA"/>
    <w:rsid w:val="00541C5A"/>
    <w:rsid w:val="0054267D"/>
    <w:rsid w:val="005427E3"/>
    <w:rsid w:val="00545AD8"/>
    <w:rsid w:val="0054625A"/>
    <w:rsid w:val="00554411"/>
    <w:rsid w:val="00554EEA"/>
    <w:rsid w:val="00560B96"/>
    <w:rsid w:val="00560D9C"/>
    <w:rsid w:val="005614F1"/>
    <w:rsid w:val="00570E61"/>
    <w:rsid w:val="00573A96"/>
    <w:rsid w:val="005748B5"/>
    <w:rsid w:val="00577085"/>
    <w:rsid w:val="00577DE2"/>
    <w:rsid w:val="005807C6"/>
    <w:rsid w:val="005A32B8"/>
    <w:rsid w:val="005A62BF"/>
    <w:rsid w:val="005B4445"/>
    <w:rsid w:val="005C50BA"/>
    <w:rsid w:val="005C7D51"/>
    <w:rsid w:val="005D17C1"/>
    <w:rsid w:val="005D418A"/>
    <w:rsid w:val="005D518A"/>
    <w:rsid w:val="005F4159"/>
    <w:rsid w:val="005F50C2"/>
    <w:rsid w:val="0060151F"/>
    <w:rsid w:val="0060201A"/>
    <w:rsid w:val="006041BC"/>
    <w:rsid w:val="00605EF7"/>
    <w:rsid w:val="0060644F"/>
    <w:rsid w:val="00614A5E"/>
    <w:rsid w:val="006209E4"/>
    <w:rsid w:val="00622440"/>
    <w:rsid w:val="0063608C"/>
    <w:rsid w:val="00636762"/>
    <w:rsid w:val="00656A9E"/>
    <w:rsid w:val="0066650C"/>
    <w:rsid w:val="00673C9C"/>
    <w:rsid w:val="00684CFE"/>
    <w:rsid w:val="00686A39"/>
    <w:rsid w:val="00695B5F"/>
    <w:rsid w:val="006A1483"/>
    <w:rsid w:val="006B1F7A"/>
    <w:rsid w:val="006B6B87"/>
    <w:rsid w:val="006B7D83"/>
    <w:rsid w:val="006C1DB5"/>
    <w:rsid w:val="006D1239"/>
    <w:rsid w:val="006D2E77"/>
    <w:rsid w:val="006D6AB1"/>
    <w:rsid w:val="006E0CA7"/>
    <w:rsid w:val="006F5F33"/>
    <w:rsid w:val="006F75EB"/>
    <w:rsid w:val="00701142"/>
    <w:rsid w:val="00706D73"/>
    <w:rsid w:val="007159CB"/>
    <w:rsid w:val="007162AA"/>
    <w:rsid w:val="0073151D"/>
    <w:rsid w:val="007355CD"/>
    <w:rsid w:val="00735933"/>
    <w:rsid w:val="007455CD"/>
    <w:rsid w:val="00752D35"/>
    <w:rsid w:val="00754EC8"/>
    <w:rsid w:val="007602D6"/>
    <w:rsid w:val="007643C4"/>
    <w:rsid w:val="00765A7D"/>
    <w:rsid w:val="007738E8"/>
    <w:rsid w:val="00783309"/>
    <w:rsid w:val="00786108"/>
    <w:rsid w:val="00787AC7"/>
    <w:rsid w:val="00792147"/>
    <w:rsid w:val="00792706"/>
    <w:rsid w:val="007A2D87"/>
    <w:rsid w:val="007C01F9"/>
    <w:rsid w:val="007C2078"/>
    <w:rsid w:val="007D2C0D"/>
    <w:rsid w:val="007D7F15"/>
    <w:rsid w:val="007E3B43"/>
    <w:rsid w:val="007E7574"/>
    <w:rsid w:val="007F46CE"/>
    <w:rsid w:val="007F5AE3"/>
    <w:rsid w:val="008221C9"/>
    <w:rsid w:val="00822F74"/>
    <w:rsid w:val="00831CD4"/>
    <w:rsid w:val="00834C77"/>
    <w:rsid w:val="00840317"/>
    <w:rsid w:val="00841FBD"/>
    <w:rsid w:val="00845001"/>
    <w:rsid w:val="00855890"/>
    <w:rsid w:val="0086147C"/>
    <w:rsid w:val="0086175A"/>
    <w:rsid w:val="00871E62"/>
    <w:rsid w:val="0087285E"/>
    <w:rsid w:val="00882902"/>
    <w:rsid w:val="0088387C"/>
    <w:rsid w:val="00886DB2"/>
    <w:rsid w:val="008910D2"/>
    <w:rsid w:val="00895BBF"/>
    <w:rsid w:val="00896C01"/>
    <w:rsid w:val="008A4C0B"/>
    <w:rsid w:val="008B4647"/>
    <w:rsid w:val="008B5346"/>
    <w:rsid w:val="008C5D16"/>
    <w:rsid w:val="008D402A"/>
    <w:rsid w:val="008D6BC3"/>
    <w:rsid w:val="008D79B1"/>
    <w:rsid w:val="008E1FC0"/>
    <w:rsid w:val="008E36A0"/>
    <w:rsid w:val="008E4869"/>
    <w:rsid w:val="008E7DEB"/>
    <w:rsid w:val="008F2B32"/>
    <w:rsid w:val="008F3BC6"/>
    <w:rsid w:val="008F4379"/>
    <w:rsid w:val="00901F44"/>
    <w:rsid w:val="00906FE1"/>
    <w:rsid w:val="009123D6"/>
    <w:rsid w:val="009160D2"/>
    <w:rsid w:val="00916F4A"/>
    <w:rsid w:val="009265FA"/>
    <w:rsid w:val="009400EC"/>
    <w:rsid w:val="00941521"/>
    <w:rsid w:val="0094654E"/>
    <w:rsid w:val="00947DE9"/>
    <w:rsid w:val="0095100C"/>
    <w:rsid w:val="00953307"/>
    <w:rsid w:val="00967EAA"/>
    <w:rsid w:val="00971627"/>
    <w:rsid w:val="009735C0"/>
    <w:rsid w:val="009747C4"/>
    <w:rsid w:val="009750FD"/>
    <w:rsid w:val="00980743"/>
    <w:rsid w:val="00985DF9"/>
    <w:rsid w:val="009911F8"/>
    <w:rsid w:val="00994D21"/>
    <w:rsid w:val="009A0169"/>
    <w:rsid w:val="009A1E28"/>
    <w:rsid w:val="009A5198"/>
    <w:rsid w:val="009B0922"/>
    <w:rsid w:val="009B4419"/>
    <w:rsid w:val="009B5338"/>
    <w:rsid w:val="009C1307"/>
    <w:rsid w:val="009C6F74"/>
    <w:rsid w:val="009D0A53"/>
    <w:rsid w:val="009D4AD2"/>
    <w:rsid w:val="009D744B"/>
    <w:rsid w:val="009E6055"/>
    <w:rsid w:val="009E72CF"/>
    <w:rsid w:val="009E7D33"/>
    <w:rsid w:val="009F0ED1"/>
    <w:rsid w:val="009F22EC"/>
    <w:rsid w:val="009F47CA"/>
    <w:rsid w:val="009F736D"/>
    <w:rsid w:val="00A026D9"/>
    <w:rsid w:val="00A03B60"/>
    <w:rsid w:val="00A112DB"/>
    <w:rsid w:val="00A16F5F"/>
    <w:rsid w:val="00A2689B"/>
    <w:rsid w:val="00A30A3A"/>
    <w:rsid w:val="00A35DF7"/>
    <w:rsid w:val="00A428FD"/>
    <w:rsid w:val="00A6547F"/>
    <w:rsid w:val="00A6798E"/>
    <w:rsid w:val="00A73D95"/>
    <w:rsid w:val="00A7789F"/>
    <w:rsid w:val="00A80740"/>
    <w:rsid w:val="00A8290D"/>
    <w:rsid w:val="00A82CF9"/>
    <w:rsid w:val="00A87BA4"/>
    <w:rsid w:val="00A91F59"/>
    <w:rsid w:val="00A94FC6"/>
    <w:rsid w:val="00A958E5"/>
    <w:rsid w:val="00AB1877"/>
    <w:rsid w:val="00AB2FCF"/>
    <w:rsid w:val="00AC0292"/>
    <w:rsid w:val="00AC0703"/>
    <w:rsid w:val="00AC0E07"/>
    <w:rsid w:val="00AC34F9"/>
    <w:rsid w:val="00AC3B5C"/>
    <w:rsid w:val="00AC73AD"/>
    <w:rsid w:val="00AE3B48"/>
    <w:rsid w:val="00AF08FB"/>
    <w:rsid w:val="00AF51BA"/>
    <w:rsid w:val="00AF5B55"/>
    <w:rsid w:val="00B15C0B"/>
    <w:rsid w:val="00B20C70"/>
    <w:rsid w:val="00B21F0A"/>
    <w:rsid w:val="00B22853"/>
    <w:rsid w:val="00B22A70"/>
    <w:rsid w:val="00B22F11"/>
    <w:rsid w:val="00B3766F"/>
    <w:rsid w:val="00B40B6B"/>
    <w:rsid w:val="00B44E9A"/>
    <w:rsid w:val="00B53DE6"/>
    <w:rsid w:val="00B551D3"/>
    <w:rsid w:val="00B57BB8"/>
    <w:rsid w:val="00B60AD4"/>
    <w:rsid w:val="00B61DFE"/>
    <w:rsid w:val="00B75DA0"/>
    <w:rsid w:val="00B77734"/>
    <w:rsid w:val="00B77E91"/>
    <w:rsid w:val="00B77FA5"/>
    <w:rsid w:val="00B8215D"/>
    <w:rsid w:val="00B85407"/>
    <w:rsid w:val="00B918DD"/>
    <w:rsid w:val="00B92CC4"/>
    <w:rsid w:val="00BA15C2"/>
    <w:rsid w:val="00BA41F5"/>
    <w:rsid w:val="00BA4D55"/>
    <w:rsid w:val="00BB287B"/>
    <w:rsid w:val="00BB57F3"/>
    <w:rsid w:val="00BB5DBE"/>
    <w:rsid w:val="00BB6CFE"/>
    <w:rsid w:val="00BC4DAC"/>
    <w:rsid w:val="00BD227C"/>
    <w:rsid w:val="00BD2C39"/>
    <w:rsid w:val="00BD3B6F"/>
    <w:rsid w:val="00BD6A06"/>
    <w:rsid w:val="00BE77E7"/>
    <w:rsid w:val="00C14EB1"/>
    <w:rsid w:val="00C163EE"/>
    <w:rsid w:val="00C21BCD"/>
    <w:rsid w:val="00C21E33"/>
    <w:rsid w:val="00C22460"/>
    <w:rsid w:val="00C241FB"/>
    <w:rsid w:val="00C2741D"/>
    <w:rsid w:val="00C334B7"/>
    <w:rsid w:val="00C35AD0"/>
    <w:rsid w:val="00C41D99"/>
    <w:rsid w:val="00C43C10"/>
    <w:rsid w:val="00C53F25"/>
    <w:rsid w:val="00C565EA"/>
    <w:rsid w:val="00C604BB"/>
    <w:rsid w:val="00C76B3B"/>
    <w:rsid w:val="00C81798"/>
    <w:rsid w:val="00C81FD3"/>
    <w:rsid w:val="00C83E33"/>
    <w:rsid w:val="00C95591"/>
    <w:rsid w:val="00C9792F"/>
    <w:rsid w:val="00CA1DF3"/>
    <w:rsid w:val="00CA6A3B"/>
    <w:rsid w:val="00CB1F95"/>
    <w:rsid w:val="00CB7D39"/>
    <w:rsid w:val="00CC0E6E"/>
    <w:rsid w:val="00CC2D62"/>
    <w:rsid w:val="00CC3A28"/>
    <w:rsid w:val="00CD5600"/>
    <w:rsid w:val="00CD7D27"/>
    <w:rsid w:val="00CE09D8"/>
    <w:rsid w:val="00CE407F"/>
    <w:rsid w:val="00CE75B9"/>
    <w:rsid w:val="00CE7ECA"/>
    <w:rsid w:val="00CF1DAB"/>
    <w:rsid w:val="00CF40CA"/>
    <w:rsid w:val="00D1676D"/>
    <w:rsid w:val="00D220FA"/>
    <w:rsid w:val="00D22E58"/>
    <w:rsid w:val="00D256B5"/>
    <w:rsid w:val="00D32766"/>
    <w:rsid w:val="00D35AFF"/>
    <w:rsid w:val="00D400E3"/>
    <w:rsid w:val="00D40756"/>
    <w:rsid w:val="00D44AD2"/>
    <w:rsid w:val="00D51FB1"/>
    <w:rsid w:val="00D61601"/>
    <w:rsid w:val="00D65825"/>
    <w:rsid w:val="00D70210"/>
    <w:rsid w:val="00D73264"/>
    <w:rsid w:val="00D77D4E"/>
    <w:rsid w:val="00D8363E"/>
    <w:rsid w:val="00D87A99"/>
    <w:rsid w:val="00D917F4"/>
    <w:rsid w:val="00D94297"/>
    <w:rsid w:val="00D96FC9"/>
    <w:rsid w:val="00DA33B2"/>
    <w:rsid w:val="00DB0438"/>
    <w:rsid w:val="00DB5D71"/>
    <w:rsid w:val="00DB7F64"/>
    <w:rsid w:val="00DC04D4"/>
    <w:rsid w:val="00DC4E96"/>
    <w:rsid w:val="00DC5396"/>
    <w:rsid w:val="00DC7019"/>
    <w:rsid w:val="00DD4101"/>
    <w:rsid w:val="00DD4561"/>
    <w:rsid w:val="00DD6F7C"/>
    <w:rsid w:val="00DE4FED"/>
    <w:rsid w:val="00DF3742"/>
    <w:rsid w:val="00DF5C3D"/>
    <w:rsid w:val="00E01A57"/>
    <w:rsid w:val="00E10C67"/>
    <w:rsid w:val="00E174A3"/>
    <w:rsid w:val="00E2077F"/>
    <w:rsid w:val="00E27932"/>
    <w:rsid w:val="00E44021"/>
    <w:rsid w:val="00E510D5"/>
    <w:rsid w:val="00E53A15"/>
    <w:rsid w:val="00E540EE"/>
    <w:rsid w:val="00E54401"/>
    <w:rsid w:val="00E55308"/>
    <w:rsid w:val="00E745F9"/>
    <w:rsid w:val="00E8004F"/>
    <w:rsid w:val="00E83125"/>
    <w:rsid w:val="00EA0C29"/>
    <w:rsid w:val="00EB0E6E"/>
    <w:rsid w:val="00EB166C"/>
    <w:rsid w:val="00EB2B54"/>
    <w:rsid w:val="00EB6F47"/>
    <w:rsid w:val="00EC525E"/>
    <w:rsid w:val="00EC6D66"/>
    <w:rsid w:val="00ED7953"/>
    <w:rsid w:val="00EF208D"/>
    <w:rsid w:val="00EF4098"/>
    <w:rsid w:val="00EF77C0"/>
    <w:rsid w:val="00F006C3"/>
    <w:rsid w:val="00F04A95"/>
    <w:rsid w:val="00F05BE0"/>
    <w:rsid w:val="00F10F5C"/>
    <w:rsid w:val="00F27B4D"/>
    <w:rsid w:val="00F40E3A"/>
    <w:rsid w:val="00F45E92"/>
    <w:rsid w:val="00F45EB2"/>
    <w:rsid w:val="00F524BE"/>
    <w:rsid w:val="00F539B8"/>
    <w:rsid w:val="00F60323"/>
    <w:rsid w:val="00F6033E"/>
    <w:rsid w:val="00F71949"/>
    <w:rsid w:val="00F74AA0"/>
    <w:rsid w:val="00F7509E"/>
    <w:rsid w:val="00F80166"/>
    <w:rsid w:val="00F8303F"/>
    <w:rsid w:val="00F87453"/>
    <w:rsid w:val="00F97795"/>
    <w:rsid w:val="00FA4FF3"/>
    <w:rsid w:val="00FB2381"/>
    <w:rsid w:val="00FB4C5D"/>
    <w:rsid w:val="00FD4636"/>
    <w:rsid w:val="00FD7782"/>
    <w:rsid w:val="00FE58FC"/>
    <w:rsid w:val="00FF53D9"/>
    <w:rsid w:val="00FF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EC6D6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EC6D6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C6D6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C6D6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C6D66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link w:val="80"/>
    <w:qFormat/>
    <w:rsid w:val="007F46C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B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styleId="a3">
    <w:name w:val="Plain Text"/>
    <w:basedOn w:val="a"/>
    <w:link w:val="a4"/>
    <w:rsid w:val="00A87BA4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A87BA4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A87B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rsid w:val="00EC6D66"/>
    <w:rPr>
      <w:color w:val="0000FF"/>
      <w:u w:val="non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A87BA4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A87BA4"/>
    <w:pPr>
      <w:spacing w:after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B20C7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B20C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5100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51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1E2673"/>
    <w:pPr>
      <w:ind w:left="720"/>
      <w:contextualSpacing/>
    </w:pPr>
    <w:rPr>
      <w:rFonts w:eastAsia="Calibri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0F2F9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F2F9D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0F2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F2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7162A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162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F46CE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7F46C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3">
    <w:name w:val="Без интервала1"/>
    <w:rsid w:val="007F46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0">
    <w:name w:val="БланкАДМ"/>
    <w:basedOn w:val="a"/>
    <w:rsid w:val="007F46CE"/>
    <w:pPr>
      <w:ind w:firstLine="720"/>
    </w:pPr>
  </w:style>
  <w:style w:type="character" w:customStyle="1" w:styleId="10">
    <w:name w:val="Заголовок 1 Знак"/>
    <w:aliases w:val="!Части документа Знак"/>
    <w:basedOn w:val="a0"/>
    <w:link w:val="1"/>
    <w:rsid w:val="007643C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f1">
    <w:name w:val="FollowedHyperlink"/>
    <w:basedOn w:val="a0"/>
    <w:uiPriority w:val="99"/>
    <w:semiHidden/>
    <w:unhideWhenUsed/>
    <w:rsid w:val="00D220FA"/>
    <w:rPr>
      <w:color w:val="800080"/>
      <w:u w:val="single"/>
    </w:rPr>
  </w:style>
  <w:style w:type="paragraph" w:customStyle="1" w:styleId="xl65">
    <w:name w:val="xl65"/>
    <w:basedOn w:val="a"/>
    <w:rsid w:val="00D220FA"/>
    <w:pP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67">
    <w:name w:val="xl67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68">
    <w:name w:val="xl68"/>
    <w:basedOn w:val="a"/>
    <w:rsid w:val="00D220FA"/>
    <w:pPr>
      <w:spacing w:before="100" w:beforeAutospacing="1" w:after="100" w:afterAutospacing="1"/>
      <w:jc w:val="center"/>
      <w:textAlignment w:val="center"/>
    </w:pPr>
    <w:rPr>
      <w:color w:val="000000"/>
      <w:szCs w:val="28"/>
    </w:rPr>
  </w:style>
  <w:style w:type="paragraph" w:customStyle="1" w:styleId="xl69">
    <w:name w:val="xl69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0">
    <w:name w:val="xl70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1">
    <w:name w:val="xl71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72">
    <w:name w:val="xl72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73">
    <w:name w:val="xl73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4">
    <w:name w:val="xl74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5">
    <w:name w:val="xl75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76">
    <w:name w:val="xl76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7">
    <w:name w:val="xl77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78">
    <w:name w:val="xl78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9">
    <w:name w:val="xl79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0">
    <w:name w:val="xl80"/>
    <w:basedOn w:val="a"/>
    <w:rsid w:val="00D220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1">
    <w:name w:val="xl81"/>
    <w:basedOn w:val="a"/>
    <w:rsid w:val="00D220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2">
    <w:name w:val="xl82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3">
    <w:name w:val="xl83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4">
    <w:name w:val="xl84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5">
    <w:name w:val="xl85"/>
    <w:basedOn w:val="a"/>
    <w:rsid w:val="00D220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6">
    <w:name w:val="xl86"/>
    <w:basedOn w:val="a"/>
    <w:rsid w:val="00D220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7">
    <w:name w:val="xl87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88">
    <w:name w:val="xl88"/>
    <w:basedOn w:val="a"/>
    <w:rsid w:val="00D220FA"/>
    <w:pPr>
      <w:spacing w:before="100" w:beforeAutospacing="1" w:after="100" w:afterAutospacing="1"/>
    </w:pPr>
  </w:style>
  <w:style w:type="paragraph" w:customStyle="1" w:styleId="xl89">
    <w:name w:val="xl89"/>
    <w:basedOn w:val="a"/>
    <w:rsid w:val="00D220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90">
    <w:name w:val="xl90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1">
    <w:name w:val="xl91"/>
    <w:basedOn w:val="a"/>
    <w:rsid w:val="00D220F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92">
    <w:name w:val="xl92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93">
    <w:name w:val="xl93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4">
    <w:name w:val="xl94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95">
    <w:name w:val="xl95"/>
    <w:basedOn w:val="a"/>
    <w:rsid w:val="00D220F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96">
    <w:name w:val="xl96"/>
    <w:basedOn w:val="a"/>
    <w:rsid w:val="00D220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97">
    <w:name w:val="xl97"/>
    <w:basedOn w:val="a"/>
    <w:rsid w:val="00D220F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98">
    <w:name w:val="xl98"/>
    <w:basedOn w:val="a"/>
    <w:rsid w:val="00D220F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99">
    <w:name w:val="xl99"/>
    <w:basedOn w:val="a"/>
    <w:rsid w:val="00D220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00">
    <w:name w:val="xl100"/>
    <w:basedOn w:val="a"/>
    <w:rsid w:val="00D220F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01">
    <w:name w:val="xl101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102">
    <w:name w:val="xl102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03">
    <w:name w:val="xl103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4">
    <w:name w:val="xl104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5">
    <w:name w:val="xl105"/>
    <w:basedOn w:val="a"/>
    <w:rsid w:val="00D220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6">
    <w:name w:val="xl106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7">
    <w:name w:val="xl107"/>
    <w:basedOn w:val="a"/>
    <w:rsid w:val="00D220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8">
    <w:name w:val="xl108"/>
    <w:basedOn w:val="a"/>
    <w:rsid w:val="00D220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09">
    <w:name w:val="xl109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10">
    <w:name w:val="xl110"/>
    <w:basedOn w:val="a"/>
    <w:rsid w:val="00D220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11">
    <w:name w:val="xl111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12">
    <w:name w:val="xl112"/>
    <w:basedOn w:val="a"/>
    <w:rsid w:val="00D22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3">
    <w:name w:val="xl113"/>
    <w:basedOn w:val="a"/>
    <w:rsid w:val="00D220F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4">
    <w:name w:val="xl114"/>
    <w:basedOn w:val="a"/>
    <w:rsid w:val="00D22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5">
    <w:name w:val="xl115"/>
    <w:basedOn w:val="a"/>
    <w:rsid w:val="00D220FA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6">
    <w:name w:val="xl116"/>
    <w:basedOn w:val="a"/>
    <w:rsid w:val="00D220FA"/>
    <w:pP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7">
    <w:name w:val="xl117"/>
    <w:basedOn w:val="a"/>
    <w:rsid w:val="00D220FA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8">
    <w:name w:val="xl118"/>
    <w:basedOn w:val="a"/>
    <w:rsid w:val="00D220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9">
    <w:name w:val="xl119"/>
    <w:basedOn w:val="a"/>
    <w:rsid w:val="00D220F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20">
    <w:name w:val="xl120"/>
    <w:basedOn w:val="a"/>
    <w:rsid w:val="00D22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21">
    <w:name w:val="xl121"/>
    <w:basedOn w:val="a"/>
    <w:rsid w:val="00D22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2">
    <w:name w:val="xl122"/>
    <w:basedOn w:val="a"/>
    <w:rsid w:val="00D220F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3">
    <w:name w:val="xl123"/>
    <w:basedOn w:val="a"/>
    <w:rsid w:val="00D22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4">
    <w:name w:val="xl124"/>
    <w:basedOn w:val="a"/>
    <w:rsid w:val="00D220F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5">
    <w:name w:val="xl125"/>
    <w:basedOn w:val="a"/>
    <w:rsid w:val="00D220FA"/>
    <w:pP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6">
    <w:name w:val="xl126"/>
    <w:basedOn w:val="a"/>
    <w:rsid w:val="00D220F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7">
    <w:name w:val="xl127"/>
    <w:basedOn w:val="a"/>
    <w:rsid w:val="00D220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8">
    <w:name w:val="xl128"/>
    <w:basedOn w:val="a"/>
    <w:rsid w:val="00D220F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9">
    <w:name w:val="xl129"/>
    <w:basedOn w:val="a"/>
    <w:rsid w:val="00D22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30">
    <w:name w:val="xl130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C6D66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EC6D66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EC6D6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2">
    <w:name w:val="annotation text"/>
    <w:aliases w:val="!Равноширинный текст документа"/>
    <w:basedOn w:val="a"/>
    <w:link w:val="af3"/>
    <w:semiHidden/>
    <w:rsid w:val="00EC6D66"/>
    <w:rPr>
      <w:rFonts w:ascii="Courier" w:hAnsi="Courier"/>
      <w:sz w:val="22"/>
      <w:szCs w:val="20"/>
    </w:rPr>
  </w:style>
  <w:style w:type="character" w:customStyle="1" w:styleId="af3">
    <w:name w:val="Текст примечания Знак"/>
    <w:aliases w:val="!Равноширинный текст документа Знак"/>
    <w:basedOn w:val="a0"/>
    <w:link w:val="af2"/>
    <w:semiHidden/>
    <w:rsid w:val="00EC6D66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EC6D6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EC6D66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EC6D66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EC6D66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EC6D66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EC6D6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C6D6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C6D6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C6D66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link w:val="80"/>
    <w:qFormat/>
    <w:rsid w:val="007F46C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B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styleId="a3">
    <w:name w:val="Plain Text"/>
    <w:basedOn w:val="a"/>
    <w:link w:val="a4"/>
    <w:rsid w:val="00A87BA4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A87BA4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A87B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rsid w:val="00EC6D66"/>
    <w:rPr>
      <w:color w:val="0000FF"/>
      <w:u w:val="non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A87BA4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A87BA4"/>
    <w:pPr>
      <w:spacing w:after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B20C7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B20C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5100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51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1E2673"/>
    <w:pPr>
      <w:ind w:left="720"/>
      <w:contextualSpacing/>
    </w:pPr>
    <w:rPr>
      <w:rFonts w:eastAsia="Calibri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0F2F9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F2F9D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0F2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F2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7162A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162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F46CE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7F46C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3">
    <w:name w:val="Без интервала1"/>
    <w:rsid w:val="007F46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0">
    <w:name w:val="БланкАДМ"/>
    <w:basedOn w:val="a"/>
    <w:rsid w:val="007F46CE"/>
    <w:pPr>
      <w:ind w:firstLine="720"/>
    </w:pPr>
  </w:style>
  <w:style w:type="character" w:customStyle="1" w:styleId="10">
    <w:name w:val="Заголовок 1 Знак"/>
    <w:aliases w:val="!Части документа Знак"/>
    <w:basedOn w:val="a0"/>
    <w:link w:val="1"/>
    <w:rsid w:val="007643C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f1">
    <w:name w:val="FollowedHyperlink"/>
    <w:basedOn w:val="a0"/>
    <w:uiPriority w:val="99"/>
    <w:semiHidden/>
    <w:unhideWhenUsed/>
    <w:rsid w:val="00D220FA"/>
    <w:rPr>
      <w:color w:val="800080"/>
      <w:u w:val="single"/>
    </w:rPr>
  </w:style>
  <w:style w:type="paragraph" w:customStyle="1" w:styleId="xl65">
    <w:name w:val="xl65"/>
    <w:basedOn w:val="a"/>
    <w:rsid w:val="00D220FA"/>
    <w:pP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67">
    <w:name w:val="xl67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68">
    <w:name w:val="xl68"/>
    <w:basedOn w:val="a"/>
    <w:rsid w:val="00D220FA"/>
    <w:pPr>
      <w:spacing w:before="100" w:beforeAutospacing="1" w:after="100" w:afterAutospacing="1"/>
      <w:jc w:val="center"/>
      <w:textAlignment w:val="center"/>
    </w:pPr>
    <w:rPr>
      <w:color w:val="000000"/>
      <w:szCs w:val="28"/>
    </w:rPr>
  </w:style>
  <w:style w:type="paragraph" w:customStyle="1" w:styleId="xl69">
    <w:name w:val="xl69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0">
    <w:name w:val="xl70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1">
    <w:name w:val="xl71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72">
    <w:name w:val="xl72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73">
    <w:name w:val="xl73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4">
    <w:name w:val="xl74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5">
    <w:name w:val="xl75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76">
    <w:name w:val="xl76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7">
    <w:name w:val="xl77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78">
    <w:name w:val="xl78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9">
    <w:name w:val="xl79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0">
    <w:name w:val="xl80"/>
    <w:basedOn w:val="a"/>
    <w:rsid w:val="00D220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1">
    <w:name w:val="xl81"/>
    <w:basedOn w:val="a"/>
    <w:rsid w:val="00D220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2">
    <w:name w:val="xl82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3">
    <w:name w:val="xl83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4">
    <w:name w:val="xl84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5">
    <w:name w:val="xl85"/>
    <w:basedOn w:val="a"/>
    <w:rsid w:val="00D220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6">
    <w:name w:val="xl86"/>
    <w:basedOn w:val="a"/>
    <w:rsid w:val="00D220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7">
    <w:name w:val="xl87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88">
    <w:name w:val="xl88"/>
    <w:basedOn w:val="a"/>
    <w:rsid w:val="00D220FA"/>
    <w:pPr>
      <w:spacing w:before="100" w:beforeAutospacing="1" w:after="100" w:afterAutospacing="1"/>
    </w:pPr>
  </w:style>
  <w:style w:type="paragraph" w:customStyle="1" w:styleId="xl89">
    <w:name w:val="xl89"/>
    <w:basedOn w:val="a"/>
    <w:rsid w:val="00D220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90">
    <w:name w:val="xl90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1">
    <w:name w:val="xl91"/>
    <w:basedOn w:val="a"/>
    <w:rsid w:val="00D220F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92">
    <w:name w:val="xl92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93">
    <w:name w:val="xl93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4">
    <w:name w:val="xl94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95">
    <w:name w:val="xl95"/>
    <w:basedOn w:val="a"/>
    <w:rsid w:val="00D220F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96">
    <w:name w:val="xl96"/>
    <w:basedOn w:val="a"/>
    <w:rsid w:val="00D220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97">
    <w:name w:val="xl97"/>
    <w:basedOn w:val="a"/>
    <w:rsid w:val="00D220F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98">
    <w:name w:val="xl98"/>
    <w:basedOn w:val="a"/>
    <w:rsid w:val="00D220F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99">
    <w:name w:val="xl99"/>
    <w:basedOn w:val="a"/>
    <w:rsid w:val="00D220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00">
    <w:name w:val="xl100"/>
    <w:basedOn w:val="a"/>
    <w:rsid w:val="00D220FA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01">
    <w:name w:val="xl101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102">
    <w:name w:val="xl102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03">
    <w:name w:val="xl103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4">
    <w:name w:val="xl104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5">
    <w:name w:val="xl105"/>
    <w:basedOn w:val="a"/>
    <w:rsid w:val="00D220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6">
    <w:name w:val="xl106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7">
    <w:name w:val="xl107"/>
    <w:basedOn w:val="a"/>
    <w:rsid w:val="00D220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8">
    <w:name w:val="xl108"/>
    <w:basedOn w:val="a"/>
    <w:rsid w:val="00D220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09">
    <w:name w:val="xl109"/>
    <w:basedOn w:val="a"/>
    <w:rsid w:val="00D220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10">
    <w:name w:val="xl110"/>
    <w:basedOn w:val="a"/>
    <w:rsid w:val="00D220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11">
    <w:name w:val="xl111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12">
    <w:name w:val="xl112"/>
    <w:basedOn w:val="a"/>
    <w:rsid w:val="00D22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3">
    <w:name w:val="xl113"/>
    <w:basedOn w:val="a"/>
    <w:rsid w:val="00D220F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4">
    <w:name w:val="xl114"/>
    <w:basedOn w:val="a"/>
    <w:rsid w:val="00D22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5">
    <w:name w:val="xl115"/>
    <w:basedOn w:val="a"/>
    <w:rsid w:val="00D220FA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6">
    <w:name w:val="xl116"/>
    <w:basedOn w:val="a"/>
    <w:rsid w:val="00D220FA"/>
    <w:pP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7">
    <w:name w:val="xl117"/>
    <w:basedOn w:val="a"/>
    <w:rsid w:val="00D220FA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8">
    <w:name w:val="xl118"/>
    <w:basedOn w:val="a"/>
    <w:rsid w:val="00D220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9">
    <w:name w:val="xl119"/>
    <w:basedOn w:val="a"/>
    <w:rsid w:val="00D220F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20">
    <w:name w:val="xl120"/>
    <w:basedOn w:val="a"/>
    <w:rsid w:val="00D22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21">
    <w:name w:val="xl121"/>
    <w:basedOn w:val="a"/>
    <w:rsid w:val="00D22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2">
    <w:name w:val="xl122"/>
    <w:basedOn w:val="a"/>
    <w:rsid w:val="00D220FA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3">
    <w:name w:val="xl123"/>
    <w:basedOn w:val="a"/>
    <w:rsid w:val="00D22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4">
    <w:name w:val="xl124"/>
    <w:basedOn w:val="a"/>
    <w:rsid w:val="00D220FA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5">
    <w:name w:val="xl125"/>
    <w:basedOn w:val="a"/>
    <w:rsid w:val="00D220FA"/>
    <w:pP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6">
    <w:name w:val="xl126"/>
    <w:basedOn w:val="a"/>
    <w:rsid w:val="00D220FA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7">
    <w:name w:val="xl127"/>
    <w:basedOn w:val="a"/>
    <w:rsid w:val="00D220F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8">
    <w:name w:val="xl128"/>
    <w:basedOn w:val="a"/>
    <w:rsid w:val="00D220FA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29">
    <w:name w:val="xl129"/>
    <w:basedOn w:val="a"/>
    <w:rsid w:val="00D22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30">
    <w:name w:val="xl130"/>
    <w:basedOn w:val="a"/>
    <w:rsid w:val="00D220F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C6D66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EC6D66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EC6D6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2">
    <w:name w:val="annotation text"/>
    <w:aliases w:val="!Равноширинный текст документа"/>
    <w:basedOn w:val="a"/>
    <w:link w:val="af3"/>
    <w:semiHidden/>
    <w:rsid w:val="00EC6D66"/>
    <w:rPr>
      <w:rFonts w:ascii="Courier" w:hAnsi="Courier"/>
      <w:sz w:val="22"/>
      <w:szCs w:val="20"/>
    </w:rPr>
  </w:style>
  <w:style w:type="character" w:customStyle="1" w:styleId="af3">
    <w:name w:val="Текст примечания Знак"/>
    <w:aliases w:val="!Равноширинный текст документа Знак"/>
    <w:basedOn w:val="a0"/>
    <w:link w:val="af2"/>
    <w:semiHidden/>
    <w:rsid w:val="00EC6D66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EC6D6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EC6D66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EC6D66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EC6D66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bc8b6dd7-a6c5-4e7c-a5ac-28c515fc6505.doc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7791c3aa-6934-41a2-b638-57be393fefa3.html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file:///C:\content\act\829b9b57-3198-4486-aa53-cf930b4eb983.html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a1e25ede-62e8-4683-a52e-b44f839ea6af.doc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7C2DC-1716-479E-A393-973DE1A0F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10</Pages>
  <Words>1959</Words>
  <Characters>11171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Ярдухина Виктория Вячеславовна</cp:lastModifiedBy>
  <cp:revision>2</cp:revision>
  <cp:lastPrinted>2023-08-30T05:53:00Z</cp:lastPrinted>
  <dcterms:created xsi:type="dcterms:W3CDTF">2024-02-06T05:13:00Z</dcterms:created>
  <dcterms:modified xsi:type="dcterms:W3CDTF">2024-02-06T05:13:00Z</dcterms:modified>
</cp:coreProperties>
</file>