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838" w:rsidRPr="003C7D93" w:rsidRDefault="00720838" w:rsidP="003C7D93">
      <w:pPr>
        <w:ind w:left="567" w:firstLine="0"/>
      </w:pPr>
      <w:bookmarkStart w:id="0" w:name="_GoBack"/>
      <w:bookmarkEnd w:id="0"/>
    </w:p>
    <w:p w:rsidR="00720838" w:rsidRPr="003C7D93" w:rsidRDefault="00720838" w:rsidP="003C7D93">
      <w:pPr>
        <w:ind w:left="567" w:firstLine="0"/>
        <w:jc w:val="center"/>
        <w:rPr>
          <w:rFonts w:cs="Arial"/>
          <w:b/>
          <w:bCs/>
          <w:kern w:val="32"/>
          <w:sz w:val="32"/>
          <w:szCs w:val="32"/>
        </w:rPr>
      </w:pPr>
      <w:r w:rsidRPr="003C7D93">
        <w:rPr>
          <w:rFonts w:cs="Arial"/>
          <w:b/>
          <w:bCs/>
          <w:kern w:val="32"/>
          <w:sz w:val="32"/>
          <w:szCs w:val="32"/>
        </w:rPr>
        <w:t>АДМИНИСТРАЦИЯ БЕРЕЗОВСКОГО РАЙОНА</w:t>
      </w:r>
    </w:p>
    <w:p w:rsidR="00720838" w:rsidRPr="003C7D93" w:rsidRDefault="00720838" w:rsidP="003C7D93">
      <w:pPr>
        <w:ind w:left="567" w:firstLine="0"/>
      </w:pPr>
    </w:p>
    <w:p w:rsidR="00720838" w:rsidRPr="003C7D93" w:rsidRDefault="00720838" w:rsidP="003C7D93">
      <w:pPr>
        <w:ind w:left="567" w:firstLine="0"/>
        <w:jc w:val="center"/>
        <w:rPr>
          <w:rFonts w:cs="Arial"/>
          <w:b/>
          <w:bCs/>
          <w:kern w:val="32"/>
          <w:sz w:val="32"/>
          <w:szCs w:val="32"/>
        </w:rPr>
      </w:pPr>
      <w:r w:rsidRPr="003C7D93">
        <w:rPr>
          <w:rFonts w:cs="Arial"/>
          <w:b/>
          <w:bCs/>
          <w:kern w:val="32"/>
          <w:sz w:val="32"/>
          <w:szCs w:val="32"/>
        </w:rPr>
        <w:t>ХАНТЫ-МАНСИЙСКОГО АВТОНОМНОГО ОКРУГА – ЮГРЫ</w:t>
      </w:r>
    </w:p>
    <w:p w:rsidR="00720838" w:rsidRPr="003C7D93" w:rsidRDefault="00720838" w:rsidP="003C7D93">
      <w:pPr>
        <w:ind w:left="567" w:firstLine="0"/>
      </w:pPr>
    </w:p>
    <w:p w:rsidR="00720838" w:rsidRPr="003C7D93" w:rsidRDefault="00720838" w:rsidP="003C7D93">
      <w:pPr>
        <w:ind w:left="567" w:firstLine="0"/>
        <w:jc w:val="center"/>
        <w:rPr>
          <w:rFonts w:cs="Arial"/>
          <w:b/>
          <w:bCs/>
          <w:kern w:val="32"/>
          <w:sz w:val="32"/>
          <w:szCs w:val="32"/>
        </w:rPr>
      </w:pPr>
      <w:r w:rsidRPr="003C7D93">
        <w:rPr>
          <w:rFonts w:cs="Arial"/>
          <w:b/>
          <w:bCs/>
          <w:kern w:val="32"/>
          <w:sz w:val="32"/>
          <w:szCs w:val="32"/>
        </w:rPr>
        <w:t xml:space="preserve">ПОСТАНОВЛЕНИЕ </w:t>
      </w:r>
    </w:p>
    <w:p w:rsidR="00720838" w:rsidRDefault="00720838" w:rsidP="003C7D93">
      <w:pPr>
        <w:ind w:left="567" w:firstLine="0"/>
      </w:pPr>
    </w:p>
    <w:p w:rsidR="003C7D93" w:rsidRPr="003C7D93" w:rsidRDefault="003C7D93" w:rsidP="003C7D93">
      <w:pPr>
        <w:ind w:left="567" w:firstLine="0"/>
      </w:pPr>
    </w:p>
    <w:p w:rsidR="003117D1" w:rsidRPr="003C7D93" w:rsidRDefault="003117D1" w:rsidP="003C7D93">
      <w:pPr>
        <w:ind w:left="567" w:firstLine="0"/>
      </w:pPr>
      <w:r w:rsidRPr="003C7D93">
        <w:t>от 05.12.2012</w:t>
      </w:r>
      <w:r w:rsidR="00161315" w:rsidRPr="003C7D93">
        <w:t xml:space="preserve"> </w:t>
      </w:r>
      <w:r w:rsidR="003C7D93">
        <w:tab/>
      </w:r>
      <w:r w:rsidR="003C7D93">
        <w:tab/>
      </w:r>
      <w:r w:rsidR="003C7D93">
        <w:tab/>
      </w:r>
      <w:r w:rsidR="003C7D93">
        <w:tab/>
      </w:r>
      <w:r w:rsidR="003C7D93">
        <w:tab/>
      </w:r>
      <w:r w:rsidR="003C7D93">
        <w:tab/>
      </w:r>
      <w:r w:rsidR="003C7D93">
        <w:tab/>
      </w:r>
      <w:r w:rsidR="003C7D93">
        <w:tab/>
      </w:r>
      <w:r w:rsidR="003C7D93">
        <w:tab/>
      </w:r>
      <w:r w:rsidRPr="003C7D93">
        <w:t>№1635</w:t>
      </w:r>
    </w:p>
    <w:p w:rsidR="00720838" w:rsidRPr="003C7D93" w:rsidRDefault="00720838" w:rsidP="003C7D93">
      <w:pPr>
        <w:ind w:left="567" w:firstLine="0"/>
      </w:pPr>
      <w:proofErr w:type="spellStart"/>
      <w:r w:rsidRPr="003C7D93">
        <w:t>пгт</w:t>
      </w:r>
      <w:proofErr w:type="gramStart"/>
      <w:r w:rsidRPr="003C7D93">
        <w:t>.Б</w:t>
      </w:r>
      <w:proofErr w:type="gramEnd"/>
      <w:r w:rsidRPr="003C7D93">
        <w:t>ерезово</w:t>
      </w:r>
      <w:proofErr w:type="spellEnd"/>
      <w:r w:rsidRPr="003C7D93">
        <w:t xml:space="preserve"> </w:t>
      </w:r>
    </w:p>
    <w:p w:rsidR="00EB2FBD" w:rsidRPr="003C7D93" w:rsidRDefault="00EB2FBD" w:rsidP="003C7D93">
      <w:pPr>
        <w:ind w:left="567" w:firstLine="0"/>
      </w:pPr>
    </w:p>
    <w:p w:rsidR="00A54DE5" w:rsidRPr="003C7D93" w:rsidRDefault="00EB2FBD" w:rsidP="003C7D93">
      <w:pPr>
        <w:jc w:val="center"/>
        <w:rPr>
          <w:rFonts w:cs="Arial"/>
          <w:b/>
          <w:bCs/>
          <w:kern w:val="28"/>
          <w:sz w:val="32"/>
          <w:szCs w:val="32"/>
        </w:rPr>
      </w:pPr>
      <w:r w:rsidRPr="003C7D93">
        <w:rPr>
          <w:rFonts w:cs="Arial"/>
          <w:b/>
          <w:bCs/>
          <w:kern w:val="28"/>
          <w:sz w:val="32"/>
          <w:szCs w:val="32"/>
        </w:rPr>
        <w:t xml:space="preserve">Об утверждении </w:t>
      </w:r>
      <w:r w:rsidR="00A54DE5" w:rsidRPr="003C7D93">
        <w:rPr>
          <w:rFonts w:cs="Arial"/>
          <w:b/>
          <w:bCs/>
          <w:kern w:val="28"/>
          <w:sz w:val="32"/>
          <w:szCs w:val="32"/>
        </w:rPr>
        <w:t>целевой программы Березовского района «Развитие, совершенствование сети автомобильных дорог в Березовском районе» на 201</w:t>
      </w:r>
      <w:r w:rsidR="004E24F8" w:rsidRPr="003C7D93">
        <w:rPr>
          <w:rFonts w:cs="Arial"/>
          <w:b/>
          <w:bCs/>
          <w:kern w:val="28"/>
          <w:sz w:val="32"/>
          <w:szCs w:val="32"/>
        </w:rPr>
        <w:t>3</w:t>
      </w:r>
      <w:r w:rsidR="00A54DE5" w:rsidRPr="003C7D93">
        <w:rPr>
          <w:rFonts w:cs="Arial"/>
          <w:b/>
          <w:bCs/>
          <w:kern w:val="28"/>
          <w:sz w:val="32"/>
          <w:szCs w:val="32"/>
        </w:rPr>
        <w:t xml:space="preserve"> - 201</w:t>
      </w:r>
      <w:r w:rsidR="004E24F8" w:rsidRPr="003C7D93">
        <w:rPr>
          <w:rFonts w:cs="Arial"/>
          <w:b/>
          <w:bCs/>
          <w:kern w:val="28"/>
          <w:sz w:val="32"/>
          <w:szCs w:val="32"/>
        </w:rPr>
        <w:t>6</w:t>
      </w:r>
      <w:r w:rsidR="00720838" w:rsidRPr="003C7D93">
        <w:rPr>
          <w:rFonts w:cs="Arial"/>
          <w:b/>
          <w:bCs/>
          <w:kern w:val="28"/>
          <w:sz w:val="32"/>
          <w:szCs w:val="32"/>
        </w:rPr>
        <w:t xml:space="preserve"> годы</w:t>
      </w:r>
    </w:p>
    <w:p w:rsidR="00161315" w:rsidRDefault="00161315" w:rsidP="00EB2FBD">
      <w:pPr>
        <w:rPr>
          <w:rFonts w:cs="Arial"/>
        </w:rPr>
      </w:pPr>
    </w:p>
    <w:p w:rsidR="002004A6" w:rsidRDefault="002004A6" w:rsidP="00EB2FBD">
      <w:pPr>
        <w:rPr>
          <w:rFonts w:cs="Arial"/>
        </w:rPr>
      </w:pPr>
      <w:r>
        <w:rPr>
          <w:rFonts w:cs="Arial"/>
        </w:rP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05.12.2012 № 1635 " w:history="1">
        <w:r w:rsidRPr="002004A6">
          <w:rPr>
            <w:rStyle w:val="af"/>
            <w:rFonts w:cs="Arial"/>
          </w:rPr>
          <w:t>от 22.05.2013 № 713</w:t>
        </w:r>
      </w:hyperlink>
      <w:r>
        <w:rPr>
          <w:rFonts w:cs="Arial"/>
        </w:rPr>
        <w:t>)</w:t>
      </w:r>
    </w:p>
    <w:p w:rsidR="00541C11" w:rsidRDefault="00541C11" w:rsidP="00EB2FBD">
      <w:pPr>
        <w:rPr>
          <w:rFonts w:cs="Arial"/>
        </w:rPr>
      </w:pPr>
    </w:p>
    <w:p w:rsidR="00541C11" w:rsidRPr="00161315" w:rsidRDefault="00541C11" w:rsidP="00EB2FBD">
      <w:pPr>
        <w:rPr>
          <w:rFonts w:cs="Arial"/>
        </w:rPr>
      </w:pPr>
      <w:r>
        <w:rPr>
          <w:rFonts w:cs="Arial"/>
        </w:rPr>
        <w:t xml:space="preserve">(утратил силу постановлением Администрации </w:t>
      </w:r>
      <w:hyperlink r:id="rId9" w:tgtFrame="Cancelling" w:tooltip="О муниципальной программе Березовского района " w:history="1">
        <w:r w:rsidRPr="00541C11">
          <w:rPr>
            <w:rStyle w:val="af"/>
            <w:rFonts w:cs="Arial"/>
          </w:rPr>
          <w:t>от 23.12.2013 № 1872</w:t>
        </w:r>
      </w:hyperlink>
      <w:r>
        <w:rPr>
          <w:rFonts w:cs="Arial"/>
        </w:rPr>
        <w:t>)</w:t>
      </w:r>
    </w:p>
    <w:p w:rsidR="00EB2FBD" w:rsidRPr="00161315" w:rsidRDefault="00EB2FBD" w:rsidP="00EB2FBD">
      <w:pPr>
        <w:rPr>
          <w:rFonts w:cs="Arial"/>
        </w:rPr>
      </w:pPr>
    </w:p>
    <w:p w:rsidR="001E522A" w:rsidRPr="003C7D93" w:rsidRDefault="00A54DE5" w:rsidP="003C7D93">
      <w:proofErr w:type="gramStart"/>
      <w:r w:rsidRPr="003C7D93">
        <w:t>В соответствии с постановлением Правительства Ханты-Мансийского автономного округа – Югры от 2 декабря 2010 г</w:t>
      </w:r>
      <w:r w:rsidR="00720838" w:rsidRPr="003C7D93">
        <w:t>ода №</w:t>
      </w:r>
      <w:r w:rsidRPr="003C7D93">
        <w:t>321-п «О целевой программе Ханты-Мансийского автономного округа – Югры «Развитие транспортной системы Ханты-Мансийского автономного округа – Югры на 2011 - 2013 годы</w:t>
      </w:r>
      <w:r w:rsidR="006C0253" w:rsidRPr="003C7D93">
        <w:t xml:space="preserve"> и на период до 2015 года»,</w:t>
      </w:r>
      <w:r w:rsidRPr="003C7D93">
        <w:t xml:space="preserve"> постановлением администрации Березовского района</w:t>
      </w:r>
      <w:r w:rsidR="00161315" w:rsidRPr="003C7D93">
        <w:t xml:space="preserve"> </w:t>
      </w:r>
      <w:r w:rsidR="00011A6D" w:rsidRPr="003C7D93">
        <w:t>от 19 октября 2012 года №</w:t>
      </w:r>
      <w:r w:rsidR="004E24F8" w:rsidRPr="003C7D93">
        <w:t>1429 «Об утверждении порядков разработки, утверждения, реализации и оценки эффективности целевых и</w:t>
      </w:r>
      <w:proofErr w:type="gramEnd"/>
      <w:r w:rsidR="004E24F8" w:rsidRPr="003C7D93">
        <w:t xml:space="preserve"> ведомственных целевых программ Березовского района»</w:t>
      </w:r>
      <w:r w:rsidRPr="003C7D93">
        <w:t xml:space="preserve"> и в целях</w:t>
      </w:r>
      <w:r w:rsidR="00161315" w:rsidRPr="003C7D93">
        <w:t xml:space="preserve"> </w:t>
      </w:r>
      <w:r w:rsidRPr="003C7D93">
        <w:t xml:space="preserve">развития и обеспечения бесперебойного функционирования </w:t>
      </w:r>
      <w:proofErr w:type="gramStart"/>
      <w:r w:rsidRPr="003C7D93">
        <w:t>сети</w:t>
      </w:r>
      <w:proofErr w:type="gramEnd"/>
      <w:r w:rsidRPr="003C7D93">
        <w:t xml:space="preserve"> автомобильных дорог общего пользования местного значения в границах Березовского района:</w:t>
      </w:r>
    </w:p>
    <w:p w:rsidR="00EB2FBD" w:rsidRPr="00161315" w:rsidRDefault="00EB2FBD" w:rsidP="001E522A">
      <w:pPr>
        <w:rPr>
          <w:rFonts w:cs="Arial"/>
        </w:rPr>
      </w:pPr>
    </w:p>
    <w:p w:rsidR="00EB2FBD" w:rsidRPr="003C7D93" w:rsidRDefault="00011A6D" w:rsidP="003C7D93">
      <w:r w:rsidRPr="003C7D93">
        <w:t>1.</w:t>
      </w:r>
      <w:r w:rsidR="00161315" w:rsidRPr="003C7D93">
        <w:t xml:space="preserve"> </w:t>
      </w:r>
      <w:r w:rsidR="00EB2FBD" w:rsidRPr="003C7D93">
        <w:t>Утверд</w:t>
      </w:r>
      <w:r w:rsidR="002B78D3" w:rsidRPr="003C7D93">
        <w:t>ить</w:t>
      </w:r>
      <w:r w:rsidR="006A09B5" w:rsidRPr="003C7D93">
        <w:t xml:space="preserve"> </w:t>
      </w:r>
      <w:r w:rsidR="00EB2FBD" w:rsidRPr="003C7D93">
        <w:t>целевую программу Березовского района</w:t>
      </w:r>
      <w:r w:rsidR="00161315" w:rsidRPr="003C7D93">
        <w:t xml:space="preserve"> </w:t>
      </w:r>
      <w:r w:rsidR="002B78D3" w:rsidRPr="003C7D93">
        <w:t>«Развитие, совершенствование сети автомобильных дорог в Березовском районе» на 201</w:t>
      </w:r>
      <w:r w:rsidR="004E24F8" w:rsidRPr="003C7D93">
        <w:t>3</w:t>
      </w:r>
      <w:r w:rsidR="002B78D3" w:rsidRPr="003C7D93">
        <w:t xml:space="preserve"> - 201</w:t>
      </w:r>
      <w:r w:rsidR="004E24F8" w:rsidRPr="003C7D93">
        <w:t>6</w:t>
      </w:r>
      <w:r w:rsidR="002B78D3" w:rsidRPr="003C7D93">
        <w:t xml:space="preserve"> годы</w:t>
      </w:r>
      <w:r w:rsidR="00E75C4E" w:rsidRPr="003C7D93">
        <w:t xml:space="preserve">, </w:t>
      </w:r>
      <w:r w:rsidR="00783D89" w:rsidRPr="003C7D93">
        <w:t>(</w:t>
      </w:r>
      <w:r w:rsidR="00E75C4E" w:rsidRPr="003C7D93">
        <w:t xml:space="preserve">далее </w:t>
      </w:r>
      <w:r w:rsidR="00783D89" w:rsidRPr="003C7D93">
        <w:t>–</w:t>
      </w:r>
      <w:r w:rsidR="00E75C4E" w:rsidRPr="003C7D93">
        <w:t xml:space="preserve"> Программа</w:t>
      </w:r>
      <w:r w:rsidR="00783D89" w:rsidRPr="003C7D93">
        <w:t xml:space="preserve">) согласно </w:t>
      </w:r>
      <w:hyperlink r:id="rId10" w:anchor="приложение" w:tgtFrame="Logical" w:tooltip="Об утверждении целевой программы Березовского района " w:history="1">
        <w:r w:rsidR="00783D89" w:rsidRPr="003D7B40">
          <w:rPr>
            <w:rStyle w:val="af"/>
          </w:rPr>
          <w:t>приложению</w:t>
        </w:r>
      </w:hyperlink>
      <w:r w:rsidR="00EB2FBD" w:rsidRPr="003C7D93">
        <w:t>.</w:t>
      </w:r>
    </w:p>
    <w:p w:rsidR="00161315" w:rsidRPr="003C7D93" w:rsidRDefault="00011A6D" w:rsidP="003C7D93">
      <w:r w:rsidRPr="003C7D93">
        <w:t>2.</w:t>
      </w:r>
      <w:r w:rsidR="00161315" w:rsidRPr="003C7D93">
        <w:t xml:space="preserve"> </w:t>
      </w:r>
      <w:r w:rsidR="00783D89" w:rsidRPr="003C7D93">
        <w:t>Объемы финансирования Программы подлежат корректировке в течение финансового года путем уточнения по сумме и мероприятиям</w:t>
      </w:r>
      <w:r w:rsidR="00EB2FBD" w:rsidRPr="003C7D93">
        <w:t>.</w:t>
      </w:r>
    </w:p>
    <w:p w:rsidR="0047510B" w:rsidRPr="003C7D93" w:rsidRDefault="00011A6D" w:rsidP="003C7D93">
      <w:r w:rsidRPr="003C7D93">
        <w:t>3.</w:t>
      </w:r>
      <w:r w:rsidR="00161315" w:rsidRPr="003C7D93">
        <w:t xml:space="preserve"> </w:t>
      </w:r>
      <w:r w:rsidR="00EB2FBD" w:rsidRPr="003C7D93">
        <w:t>Опубликовать настоящее постановление в газете «Жизнь Югры»</w:t>
      </w:r>
      <w:r w:rsidR="0047510B" w:rsidRPr="003C7D93">
        <w:t xml:space="preserve"> и разместить на официальном сайте органов местного самоуправления Березовского района.</w:t>
      </w:r>
    </w:p>
    <w:p w:rsidR="00EB2FBD" w:rsidRPr="003C7D93" w:rsidRDefault="00011A6D" w:rsidP="003C7D93">
      <w:r w:rsidRPr="003C7D93">
        <w:t>4.</w:t>
      </w:r>
      <w:r w:rsidR="00161315" w:rsidRPr="003C7D93">
        <w:t xml:space="preserve"> </w:t>
      </w:r>
      <w:r w:rsidR="00EB2FBD" w:rsidRPr="003C7D93">
        <w:t>Настоящее постановление вступает в силу после его официального опубликования</w:t>
      </w:r>
      <w:r w:rsidR="00E6339F" w:rsidRPr="003C7D93">
        <w:t>.</w:t>
      </w:r>
    </w:p>
    <w:p w:rsidR="00161315" w:rsidRPr="003C7D93" w:rsidRDefault="00783D89" w:rsidP="003C7D93">
      <w:r w:rsidRPr="003C7D93">
        <w:t>5</w:t>
      </w:r>
      <w:r w:rsidR="00D92840" w:rsidRPr="003C7D93">
        <w:t>.</w:t>
      </w:r>
      <w:r w:rsidR="00161315" w:rsidRPr="003C7D93">
        <w:t xml:space="preserve"> </w:t>
      </w:r>
      <w:proofErr w:type="gramStart"/>
      <w:r w:rsidR="00EB2FBD" w:rsidRPr="003C7D93">
        <w:t>Контроль за</w:t>
      </w:r>
      <w:proofErr w:type="gramEnd"/>
      <w:r w:rsidR="00EB2FBD" w:rsidRPr="003C7D93">
        <w:t xml:space="preserve"> выполнением постановления возложить на </w:t>
      </w:r>
      <w:r w:rsidR="00C24507" w:rsidRPr="003C7D93">
        <w:t xml:space="preserve">первого </w:t>
      </w:r>
      <w:r w:rsidR="00BA0E34" w:rsidRPr="003C7D93">
        <w:t xml:space="preserve">заместителя </w:t>
      </w:r>
      <w:r w:rsidR="002B78D3" w:rsidRPr="003C7D93">
        <w:t>главы администрации района</w:t>
      </w:r>
      <w:r w:rsidR="00011A6D" w:rsidRPr="003C7D93">
        <w:t xml:space="preserve"> </w:t>
      </w:r>
      <w:proofErr w:type="spellStart"/>
      <w:r w:rsidR="00011A6D" w:rsidRPr="003C7D93">
        <w:t>И.Ю.</w:t>
      </w:r>
      <w:r w:rsidR="006C0253" w:rsidRPr="003C7D93">
        <w:t>Челохсаева</w:t>
      </w:r>
      <w:proofErr w:type="spellEnd"/>
      <w:r w:rsidR="00EB2FBD" w:rsidRPr="003C7D93">
        <w:t>.</w:t>
      </w:r>
    </w:p>
    <w:p w:rsidR="00161315" w:rsidRDefault="00161315" w:rsidP="003C7D93"/>
    <w:p w:rsidR="003C7D93" w:rsidRDefault="003C7D93" w:rsidP="003C7D93"/>
    <w:p w:rsidR="003C7D93" w:rsidRPr="003C7D93" w:rsidRDefault="003C7D93" w:rsidP="003C7D93"/>
    <w:p w:rsidR="00EB2FBD" w:rsidRPr="003C7D93" w:rsidRDefault="006C0253" w:rsidP="003C7D93">
      <w:r w:rsidRPr="003C7D93">
        <w:t>Г</w:t>
      </w:r>
      <w:r w:rsidR="002231B6" w:rsidRPr="003C7D93">
        <w:t>лав</w:t>
      </w:r>
      <w:r w:rsidRPr="003C7D93">
        <w:t>а</w:t>
      </w:r>
      <w:r w:rsidR="00EB2FBD" w:rsidRPr="003C7D93">
        <w:t xml:space="preserve"> администрации района</w:t>
      </w:r>
      <w:r w:rsidR="00161315" w:rsidRPr="003C7D93">
        <w:t xml:space="preserve"> </w:t>
      </w:r>
      <w:r w:rsidR="003C7D93">
        <w:tab/>
      </w:r>
      <w:r w:rsidR="003C7D93">
        <w:tab/>
      </w:r>
      <w:r w:rsidR="003C7D93">
        <w:tab/>
      </w:r>
      <w:r w:rsidR="003C7D93">
        <w:tab/>
      </w:r>
      <w:r w:rsidR="003C7D93">
        <w:tab/>
      </w:r>
      <w:r w:rsidR="003C7D93">
        <w:tab/>
      </w:r>
      <w:proofErr w:type="spellStart"/>
      <w:r w:rsidRPr="003C7D93">
        <w:t>Л</w:t>
      </w:r>
      <w:r w:rsidR="002B78D3" w:rsidRPr="003C7D93">
        <w:t>.</w:t>
      </w:r>
      <w:r w:rsidRPr="003C7D93">
        <w:t>К</w:t>
      </w:r>
      <w:r w:rsidR="00011A6D" w:rsidRPr="003C7D93">
        <w:t>.</w:t>
      </w:r>
      <w:r w:rsidRPr="003C7D93">
        <w:t>Коротун</w:t>
      </w:r>
      <w:proofErr w:type="spellEnd"/>
    </w:p>
    <w:p w:rsidR="00EB2FBD" w:rsidRPr="003C7D93" w:rsidRDefault="00EB2FBD" w:rsidP="003C7D93">
      <w:pPr>
        <w:ind w:left="567" w:firstLine="0"/>
      </w:pPr>
    </w:p>
    <w:p w:rsidR="003C7D93" w:rsidRPr="003C7D93" w:rsidRDefault="003C7D93" w:rsidP="003C7D93">
      <w:pPr>
        <w:ind w:left="567" w:firstLine="0"/>
      </w:pPr>
    </w:p>
    <w:p w:rsidR="003C7D93" w:rsidRPr="003C7D93" w:rsidRDefault="003C7D93" w:rsidP="003C7D93">
      <w:pPr>
        <w:ind w:left="567" w:firstLine="0"/>
      </w:pPr>
    </w:p>
    <w:p w:rsidR="003C7D93" w:rsidRPr="003C7D93" w:rsidRDefault="00011A6D" w:rsidP="003C7D93">
      <w:pPr>
        <w:ind w:left="567" w:firstLine="0"/>
        <w:jc w:val="right"/>
        <w:rPr>
          <w:rFonts w:cs="Arial"/>
          <w:b/>
          <w:bCs/>
          <w:kern w:val="28"/>
          <w:sz w:val="32"/>
          <w:szCs w:val="32"/>
        </w:rPr>
      </w:pPr>
      <w:r w:rsidRPr="003C7D93">
        <w:br w:type="page"/>
      </w:r>
    </w:p>
    <w:p w:rsidR="003C7D93" w:rsidRPr="003C7D93" w:rsidRDefault="003C7D93" w:rsidP="003C7D93">
      <w:pPr>
        <w:ind w:left="567" w:firstLine="0"/>
        <w:jc w:val="right"/>
        <w:rPr>
          <w:rFonts w:cs="Arial"/>
          <w:b/>
          <w:bCs/>
          <w:kern w:val="28"/>
          <w:sz w:val="32"/>
          <w:szCs w:val="32"/>
        </w:rPr>
      </w:pPr>
    </w:p>
    <w:p w:rsidR="003C7D93" w:rsidRDefault="00E91D12" w:rsidP="003C7D93">
      <w:pPr>
        <w:ind w:left="567" w:firstLine="0"/>
        <w:jc w:val="right"/>
        <w:rPr>
          <w:rFonts w:cs="Arial"/>
          <w:b/>
          <w:bCs/>
          <w:kern w:val="28"/>
          <w:sz w:val="32"/>
          <w:szCs w:val="32"/>
        </w:rPr>
      </w:pPr>
      <w:bookmarkStart w:id="1" w:name="приложение"/>
      <w:r w:rsidRPr="003C7D93">
        <w:rPr>
          <w:rFonts w:cs="Arial"/>
          <w:b/>
          <w:bCs/>
          <w:kern w:val="28"/>
          <w:sz w:val="32"/>
          <w:szCs w:val="32"/>
        </w:rPr>
        <w:t>Приложение</w:t>
      </w:r>
      <w:bookmarkEnd w:id="1"/>
    </w:p>
    <w:p w:rsidR="003117D1" w:rsidRPr="003C7D93" w:rsidRDefault="006751C4" w:rsidP="003C7D93">
      <w:pPr>
        <w:ind w:left="567" w:firstLine="0"/>
        <w:jc w:val="right"/>
        <w:rPr>
          <w:rFonts w:cs="Arial"/>
          <w:b/>
          <w:bCs/>
          <w:kern w:val="28"/>
          <w:sz w:val="32"/>
          <w:szCs w:val="32"/>
        </w:rPr>
      </w:pPr>
      <w:r w:rsidRPr="003C7D93">
        <w:rPr>
          <w:rFonts w:cs="Arial"/>
          <w:b/>
          <w:bCs/>
          <w:kern w:val="28"/>
          <w:sz w:val="32"/>
          <w:szCs w:val="32"/>
        </w:rPr>
        <w:t xml:space="preserve"> </w:t>
      </w:r>
      <w:r w:rsidR="00933EB7" w:rsidRPr="003C7D93">
        <w:rPr>
          <w:rFonts w:cs="Arial"/>
          <w:b/>
          <w:bCs/>
          <w:kern w:val="28"/>
          <w:sz w:val="32"/>
          <w:szCs w:val="32"/>
        </w:rPr>
        <w:t>к постановлению</w:t>
      </w:r>
    </w:p>
    <w:p w:rsidR="00E91D12" w:rsidRPr="003C7D93" w:rsidRDefault="00735A09" w:rsidP="003C7D93">
      <w:pPr>
        <w:ind w:left="567" w:firstLine="0"/>
        <w:jc w:val="right"/>
        <w:rPr>
          <w:rFonts w:cs="Arial"/>
          <w:b/>
          <w:bCs/>
          <w:kern w:val="28"/>
          <w:sz w:val="32"/>
          <w:szCs w:val="32"/>
        </w:rPr>
      </w:pPr>
      <w:r w:rsidRPr="003C7D93">
        <w:rPr>
          <w:rFonts w:cs="Arial"/>
          <w:b/>
          <w:bCs/>
          <w:kern w:val="28"/>
          <w:sz w:val="32"/>
          <w:szCs w:val="32"/>
        </w:rPr>
        <w:t>администрации</w:t>
      </w:r>
      <w:r w:rsidR="00633371" w:rsidRPr="003C7D93">
        <w:rPr>
          <w:rFonts w:cs="Arial"/>
          <w:b/>
          <w:bCs/>
          <w:kern w:val="28"/>
          <w:sz w:val="32"/>
          <w:szCs w:val="32"/>
        </w:rPr>
        <w:t xml:space="preserve"> </w:t>
      </w:r>
      <w:r w:rsidR="003C7D93" w:rsidRPr="003C7D93">
        <w:rPr>
          <w:rFonts w:cs="Arial"/>
          <w:b/>
          <w:bCs/>
          <w:kern w:val="28"/>
          <w:sz w:val="32"/>
          <w:szCs w:val="32"/>
        </w:rPr>
        <w:t>Березовского района</w:t>
      </w:r>
    </w:p>
    <w:p w:rsidR="00161315" w:rsidRPr="003C7D93" w:rsidRDefault="00020A14" w:rsidP="003C7D93">
      <w:pPr>
        <w:ind w:left="567" w:firstLine="0"/>
        <w:jc w:val="right"/>
        <w:rPr>
          <w:rFonts w:cs="Arial"/>
          <w:b/>
          <w:bCs/>
          <w:kern w:val="28"/>
          <w:sz w:val="32"/>
          <w:szCs w:val="32"/>
        </w:rPr>
      </w:pPr>
      <w:r w:rsidRPr="003C7D93">
        <w:rPr>
          <w:rFonts w:cs="Arial"/>
          <w:b/>
          <w:bCs/>
          <w:kern w:val="28"/>
          <w:sz w:val="32"/>
          <w:szCs w:val="32"/>
        </w:rPr>
        <w:t>от</w:t>
      </w:r>
      <w:r w:rsidR="00161315" w:rsidRPr="003C7D93">
        <w:rPr>
          <w:rFonts w:cs="Arial"/>
          <w:b/>
          <w:bCs/>
          <w:kern w:val="28"/>
          <w:sz w:val="32"/>
          <w:szCs w:val="32"/>
        </w:rPr>
        <w:t xml:space="preserve"> </w:t>
      </w:r>
      <w:r w:rsidR="003117D1" w:rsidRPr="003C7D93">
        <w:rPr>
          <w:rFonts w:cs="Arial"/>
          <w:b/>
          <w:bCs/>
          <w:kern w:val="28"/>
          <w:sz w:val="32"/>
          <w:szCs w:val="32"/>
        </w:rPr>
        <w:t>05.12.2012</w:t>
      </w:r>
      <w:r w:rsidR="00161315" w:rsidRPr="003C7D93">
        <w:rPr>
          <w:rFonts w:cs="Arial"/>
          <w:b/>
          <w:bCs/>
          <w:kern w:val="28"/>
          <w:sz w:val="32"/>
          <w:szCs w:val="32"/>
        </w:rPr>
        <w:t xml:space="preserve"> </w:t>
      </w:r>
      <w:r w:rsidR="003117D1" w:rsidRPr="003C7D93">
        <w:rPr>
          <w:rFonts w:cs="Arial"/>
          <w:b/>
          <w:bCs/>
          <w:kern w:val="28"/>
          <w:sz w:val="32"/>
          <w:szCs w:val="32"/>
        </w:rPr>
        <w:t>№1635</w:t>
      </w:r>
    </w:p>
    <w:p w:rsidR="00161315" w:rsidRPr="003C7D93" w:rsidRDefault="00161315" w:rsidP="003C7D93">
      <w:pPr>
        <w:ind w:left="567" w:firstLine="0"/>
        <w:jc w:val="right"/>
        <w:rPr>
          <w:rFonts w:cs="Arial"/>
          <w:b/>
          <w:bCs/>
          <w:kern w:val="28"/>
          <w:sz w:val="32"/>
          <w:szCs w:val="32"/>
        </w:rPr>
      </w:pPr>
    </w:p>
    <w:p w:rsidR="003C7D93" w:rsidRPr="003C7D93" w:rsidRDefault="003C7D93" w:rsidP="003C7D93">
      <w:pPr>
        <w:ind w:left="567" w:firstLine="0"/>
        <w:jc w:val="right"/>
        <w:rPr>
          <w:rFonts w:cs="Arial"/>
          <w:b/>
          <w:bCs/>
          <w:kern w:val="28"/>
          <w:sz w:val="32"/>
          <w:szCs w:val="32"/>
        </w:rPr>
      </w:pPr>
    </w:p>
    <w:p w:rsidR="006751C4" w:rsidRPr="003C7D93" w:rsidRDefault="006751C4" w:rsidP="003C7D93">
      <w:pPr>
        <w:ind w:left="567" w:firstLine="0"/>
        <w:jc w:val="center"/>
        <w:rPr>
          <w:rFonts w:cs="Arial"/>
          <w:b/>
          <w:bCs/>
          <w:iCs/>
          <w:sz w:val="30"/>
          <w:szCs w:val="28"/>
        </w:rPr>
      </w:pPr>
      <w:r w:rsidRPr="003C7D93">
        <w:rPr>
          <w:rFonts w:cs="Arial"/>
          <w:b/>
          <w:bCs/>
          <w:iCs/>
          <w:sz w:val="30"/>
          <w:szCs w:val="28"/>
        </w:rPr>
        <w:t>Целевая программа Березовского района «Развитие, совершенствование сети автомобильных дорог в Березовском районе»</w:t>
      </w:r>
    </w:p>
    <w:p w:rsidR="006751C4" w:rsidRPr="003C7D93" w:rsidRDefault="00B41702" w:rsidP="003C7D93">
      <w:pPr>
        <w:ind w:left="567" w:firstLine="0"/>
        <w:jc w:val="center"/>
        <w:rPr>
          <w:rFonts w:cs="Arial"/>
          <w:b/>
          <w:bCs/>
          <w:iCs/>
          <w:sz w:val="30"/>
          <w:szCs w:val="28"/>
        </w:rPr>
      </w:pPr>
      <w:r w:rsidRPr="003C7D93">
        <w:rPr>
          <w:rFonts w:cs="Arial"/>
          <w:b/>
          <w:bCs/>
          <w:iCs/>
          <w:sz w:val="30"/>
          <w:szCs w:val="28"/>
        </w:rPr>
        <w:t>на 2013 - 2016 годы</w:t>
      </w:r>
    </w:p>
    <w:p w:rsidR="006751C4" w:rsidRPr="003C7D93" w:rsidRDefault="006751C4" w:rsidP="003C7D93"/>
    <w:p w:rsidR="00E91D12" w:rsidRPr="003C7D93" w:rsidRDefault="00D40E84" w:rsidP="003C7D93">
      <w:pPr>
        <w:ind w:left="567" w:firstLine="0"/>
        <w:jc w:val="center"/>
        <w:rPr>
          <w:rFonts w:cs="Arial"/>
          <w:b/>
          <w:bCs/>
          <w:iCs/>
          <w:sz w:val="30"/>
          <w:szCs w:val="28"/>
        </w:rPr>
      </w:pPr>
      <w:r w:rsidRPr="003C7D93">
        <w:rPr>
          <w:rFonts w:cs="Arial"/>
          <w:b/>
          <w:bCs/>
          <w:iCs/>
          <w:sz w:val="30"/>
          <w:szCs w:val="28"/>
        </w:rPr>
        <w:t>ПАСПОРТ</w:t>
      </w:r>
    </w:p>
    <w:p w:rsidR="00082936" w:rsidRPr="003C7D93" w:rsidRDefault="00E91D12" w:rsidP="003C7D93">
      <w:pPr>
        <w:ind w:left="567" w:firstLine="0"/>
        <w:jc w:val="center"/>
        <w:rPr>
          <w:rFonts w:cs="Arial"/>
          <w:b/>
          <w:bCs/>
          <w:iCs/>
          <w:sz w:val="30"/>
          <w:szCs w:val="28"/>
        </w:rPr>
      </w:pPr>
      <w:r w:rsidRPr="003C7D93">
        <w:rPr>
          <w:rFonts w:cs="Arial"/>
          <w:b/>
          <w:bCs/>
          <w:iCs/>
          <w:sz w:val="30"/>
          <w:szCs w:val="28"/>
        </w:rPr>
        <w:t xml:space="preserve">целевой программы </w:t>
      </w:r>
      <w:r w:rsidR="00B47B95" w:rsidRPr="003C7D93">
        <w:rPr>
          <w:rFonts w:cs="Arial"/>
          <w:b/>
          <w:bCs/>
          <w:iCs/>
          <w:sz w:val="30"/>
          <w:szCs w:val="28"/>
        </w:rPr>
        <w:t>Березовского района</w:t>
      </w:r>
      <w:r w:rsidR="00161315" w:rsidRPr="003C7D93">
        <w:rPr>
          <w:rFonts w:cs="Arial"/>
          <w:b/>
          <w:bCs/>
          <w:iCs/>
          <w:sz w:val="30"/>
          <w:szCs w:val="28"/>
        </w:rPr>
        <w:t xml:space="preserve"> </w:t>
      </w:r>
    </w:p>
    <w:p w:rsidR="00E91D12" w:rsidRPr="003C7D93" w:rsidRDefault="00574B03" w:rsidP="003C7D93">
      <w:pPr>
        <w:ind w:left="567" w:firstLine="0"/>
        <w:jc w:val="center"/>
        <w:rPr>
          <w:rFonts w:cs="Arial"/>
          <w:b/>
          <w:bCs/>
          <w:iCs/>
          <w:sz w:val="30"/>
          <w:szCs w:val="28"/>
        </w:rPr>
      </w:pPr>
      <w:r w:rsidRPr="003C7D93">
        <w:rPr>
          <w:rFonts w:cs="Arial"/>
          <w:b/>
          <w:bCs/>
          <w:iCs/>
          <w:sz w:val="30"/>
          <w:szCs w:val="28"/>
        </w:rPr>
        <w:t>«</w:t>
      </w:r>
      <w:r w:rsidR="00082936" w:rsidRPr="003C7D93">
        <w:rPr>
          <w:rFonts w:cs="Arial"/>
          <w:b/>
          <w:bCs/>
          <w:iCs/>
          <w:sz w:val="30"/>
          <w:szCs w:val="28"/>
        </w:rPr>
        <w:t>Развитие, совершенствование сети автомобильных дорог в Березовском районе</w:t>
      </w:r>
      <w:r w:rsidRPr="003C7D93">
        <w:rPr>
          <w:rFonts w:cs="Arial"/>
          <w:b/>
          <w:bCs/>
          <w:iCs/>
          <w:sz w:val="30"/>
          <w:szCs w:val="28"/>
        </w:rPr>
        <w:t>»</w:t>
      </w:r>
      <w:r w:rsidR="00161315" w:rsidRPr="003C7D93">
        <w:rPr>
          <w:rFonts w:cs="Arial"/>
          <w:b/>
          <w:bCs/>
          <w:iCs/>
          <w:sz w:val="30"/>
          <w:szCs w:val="28"/>
        </w:rPr>
        <w:t xml:space="preserve"> </w:t>
      </w:r>
      <w:r w:rsidR="00E91D12" w:rsidRPr="003C7D93">
        <w:rPr>
          <w:rFonts w:cs="Arial"/>
          <w:b/>
          <w:bCs/>
          <w:iCs/>
          <w:sz w:val="30"/>
          <w:szCs w:val="28"/>
        </w:rPr>
        <w:t>на 201</w:t>
      </w:r>
      <w:r w:rsidR="00AB2F92" w:rsidRPr="003C7D93">
        <w:rPr>
          <w:rFonts w:cs="Arial"/>
          <w:b/>
          <w:bCs/>
          <w:iCs/>
          <w:sz w:val="30"/>
          <w:szCs w:val="28"/>
        </w:rPr>
        <w:t>3</w:t>
      </w:r>
      <w:r w:rsidR="00082936" w:rsidRPr="003C7D93">
        <w:rPr>
          <w:rFonts w:cs="Arial"/>
          <w:b/>
          <w:bCs/>
          <w:iCs/>
          <w:sz w:val="30"/>
          <w:szCs w:val="28"/>
        </w:rPr>
        <w:t xml:space="preserve"> - 201</w:t>
      </w:r>
      <w:r w:rsidR="00AB2F92" w:rsidRPr="003C7D93">
        <w:rPr>
          <w:rFonts w:cs="Arial"/>
          <w:b/>
          <w:bCs/>
          <w:iCs/>
          <w:sz w:val="30"/>
          <w:szCs w:val="28"/>
        </w:rPr>
        <w:t>6</w:t>
      </w:r>
      <w:r w:rsidR="00E91D12" w:rsidRPr="003C7D93">
        <w:rPr>
          <w:rFonts w:cs="Arial"/>
          <w:b/>
          <w:bCs/>
          <w:iCs/>
          <w:sz w:val="30"/>
          <w:szCs w:val="28"/>
        </w:rPr>
        <w:t xml:space="preserve"> год</w:t>
      </w:r>
      <w:r w:rsidRPr="003C7D93">
        <w:rPr>
          <w:rFonts w:cs="Arial"/>
          <w:b/>
          <w:bCs/>
          <w:iCs/>
          <w:sz w:val="30"/>
          <w:szCs w:val="28"/>
        </w:rPr>
        <w:t>ы</w:t>
      </w:r>
    </w:p>
    <w:p w:rsidR="00E91D12" w:rsidRPr="003C7D93" w:rsidRDefault="00E91D12" w:rsidP="003C7D93">
      <w:pPr>
        <w:jc w:val="center"/>
      </w:pPr>
      <w:r w:rsidRPr="003C7D93">
        <w:t xml:space="preserve">(далее – </w:t>
      </w:r>
      <w:r w:rsidR="00CD58C3" w:rsidRPr="003C7D93">
        <w:t>П</w:t>
      </w:r>
      <w:r w:rsidRPr="003C7D93">
        <w:t>рограмма)</w:t>
      </w:r>
    </w:p>
    <w:p w:rsidR="00AE2872" w:rsidRPr="00161315" w:rsidRDefault="00AE2872" w:rsidP="00AE2872">
      <w:pPr>
        <w:pStyle w:val="ConsPlusNonformat"/>
        <w:rPr>
          <w:rFonts w:ascii="Arial" w:hAnsi="Arial" w:cs="Arial"/>
          <w:sz w:val="24"/>
        </w:rPr>
      </w:pPr>
    </w:p>
    <w:tbl>
      <w:tblPr>
        <w:tblW w:w="9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600"/>
      </w:tblGrid>
      <w:tr w:rsidR="00AE2872" w:rsidRPr="00161315" w:rsidTr="003C7D93">
        <w:trPr>
          <w:jc w:val="center"/>
        </w:trPr>
        <w:tc>
          <w:tcPr>
            <w:tcW w:w="2988" w:type="dxa"/>
            <w:shd w:val="clear" w:color="auto" w:fill="auto"/>
            <w:vAlign w:val="center"/>
          </w:tcPr>
          <w:p w:rsidR="00AE2872" w:rsidRPr="00161315" w:rsidRDefault="00AE2872" w:rsidP="003C7D93">
            <w:pPr>
              <w:pStyle w:val="Table0"/>
            </w:pPr>
          </w:p>
          <w:p w:rsidR="00161315" w:rsidRPr="00161315" w:rsidRDefault="00AE2872" w:rsidP="003C7D93">
            <w:pPr>
              <w:pStyle w:val="Table0"/>
            </w:pPr>
            <w:r w:rsidRPr="00161315">
              <w:t>Наименование программы</w:t>
            </w:r>
          </w:p>
          <w:p w:rsidR="00AE2872" w:rsidRPr="00161315" w:rsidRDefault="00AE2872" w:rsidP="003C7D93">
            <w:pPr>
              <w:pStyle w:val="Table"/>
            </w:pPr>
          </w:p>
        </w:tc>
        <w:tc>
          <w:tcPr>
            <w:tcW w:w="6600" w:type="dxa"/>
            <w:shd w:val="clear" w:color="auto" w:fill="auto"/>
          </w:tcPr>
          <w:p w:rsidR="00AE2872" w:rsidRPr="00161315" w:rsidRDefault="00AE2872" w:rsidP="003C7D93">
            <w:pPr>
              <w:pStyle w:val="Table"/>
            </w:pPr>
            <w:r w:rsidRPr="00161315">
              <w:t>Целевая Программа «Развитие, совершенствование сети автомобильных дорог в Березовском районе» на 201</w:t>
            </w:r>
            <w:r w:rsidR="00AB2F92" w:rsidRPr="00161315">
              <w:t>3-2016</w:t>
            </w:r>
            <w:r w:rsidRPr="00161315">
              <w:t xml:space="preserve"> годы</w:t>
            </w:r>
          </w:p>
        </w:tc>
      </w:tr>
      <w:tr w:rsidR="00AE2872" w:rsidRPr="00161315" w:rsidTr="003C7D93">
        <w:trPr>
          <w:jc w:val="center"/>
        </w:trPr>
        <w:tc>
          <w:tcPr>
            <w:tcW w:w="2988" w:type="dxa"/>
            <w:shd w:val="clear" w:color="auto" w:fill="auto"/>
            <w:vAlign w:val="center"/>
          </w:tcPr>
          <w:p w:rsidR="00AE2872" w:rsidRDefault="00AE2872" w:rsidP="003C7D93">
            <w:pPr>
              <w:pStyle w:val="Table"/>
            </w:pPr>
            <w:r w:rsidRPr="00161315">
              <w:t>Дата принятия решения о разработке целевой программы (наименование</w:t>
            </w:r>
            <w:r w:rsidR="00161315" w:rsidRPr="00161315">
              <w:t xml:space="preserve"> </w:t>
            </w:r>
            <w:r w:rsidRPr="00161315">
              <w:t>и номер соответствующего нормативного акта)</w:t>
            </w:r>
            <w:r w:rsidR="00161315" w:rsidRPr="00161315">
              <w:t xml:space="preserve"> </w:t>
            </w:r>
          </w:p>
          <w:p w:rsidR="003C7D93" w:rsidRPr="00161315" w:rsidRDefault="003C7D93" w:rsidP="003C7D93">
            <w:pPr>
              <w:pStyle w:val="Table"/>
            </w:pPr>
          </w:p>
        </w:tc>
        <w:tc>
          <w:tcPr>
            <w:tcW w:w="6600" w:type="dxa"/>
            <w:shd w:val="clear" w:color="auto" w:fill="auto"/>
          </w:tcPr>
          <w:p w:rsidR="00AE2872" w:rsidRPr="00161315" w:rsidRDefault="00AE2872" w:rsidP="003C7D93">
            <w:pPr>
              <w:pStyle w:val="Table"/>
            </w:pPr>
            <w:r w:rsidRPr="00161315">
              <w:t>Распоряжение администрации Березовского района</w:t>
            </w:r>
            <w:r w:rsidR="00161315" w:rsidRPr="00161315">
              <w:t xml:space="preserve"> </w:t>
            </w:r>
            <w:r w:rsidRPr="00161315">
              <w:t xml:space="preserve">от </w:t>
            </w:r>
            <w:r w:rsidR="007800BB" w:rsidRPr="00161315">
              <w:t>06.11.2012</w:t>
            </w:r>
            <w:r w:rsidRPr="00161315">
              <w:t xml:space="preserve"> года</w:t>
            </w:r>
            <w:r w:rsidR="00161315" w:rsidRPr="00161315">
              <w:t xml:space="preserve"> </w:t>
            </w:r>
            <w:r w:rsidRPr="00161315">
              <w:t xml:space="preserve">№ </w:t>
            </w:r>
            <w:r w:rsidR="007800BB" w:rsidRPr="00161315">
              <w:t>921</w:t>
            </w:r>
            <w:r w:rsidRPr="00161315">
              <w:t>-р</w:t>
            </w:r>
            <w:proofErr w:type="gramStart"/>
            <w:r w:rsidR="00161315" w:rsidRPr="00161315">
              <w:t xml:space="preserve"> </w:t>
            </w:r>
            <w:r w:rsidR="007800BB" w:rsidRPr="00161315">
              <w:t>О</w:t>
            </w:r>
            <w:proofErr w:type="gramEnd"/>
            <w:r w:rsidR="00161315" w:rsidRPr="00161315">
              <w:t xml:space="preserve"> </w:t>
            </w:r>
            <w:r w:rsidR="007800BB" w:rsidRPr="00161315">
              <w:t>разработке целевой п</w:t>
            </w:r>
            <w:r w:rsidRPr="00161315">
              <w:t>рограммы Березовского района «Развитие, совершенствование сети автомобильных дорог в Березовском районе» на 201</w:t>
            </w:r>
            <w:r w:rsidR="00AB2F92" w:rsidRPr="00161315">
              <w:t>3</w:t>
            </w:r>
            <w:r w:rsidRPr="00161315">
              <w:t>-201</w:t>
            </w:r>
            <w:r w:rsidR="00AB2F92" w:rsidRPr="00161315">
              <w:t>6</w:t>
            </w:r>
            <w:r w:rsidRPr="00161315">
              <w:t xml:space="preserve"> годы</w:t>
            </w:r>
            <w:r w:rsidR="00161315" w:rsidRPr="00161315">
              <w:t xml:space="preserve"> </w:t>
            </w:r>
          </w:p>
        </w:tc>
      </w:tr>
      <w:tr w:rsidR="00AE2872" w:rsidRPr="00161315" w:rsidTr="003C7D93">
        <w:trPr>
          <w:jc w:val="center"/>
        </w:trPr>
        <w:tc>
          <w:tcPr>
            <w:tcW w:w="2988" w:type="dxa"/>
            <w:shd w:val="clear" w:color="auto" w:fill="auto"/>
            <w:vAlign w:val="center"/>
          </w:tcPr>
          <w:p w:rsidR="00AE2872" w:rsidRPr="00161315" w:rsidRDefault="00AE2872" w:rsidP="003C7D93">
            <w:pPr>
              <w:pStyle w:val="Table"/>
            </w:pPr>
            <w:r w:rsidRPr="00161315">
              <w:t>Дата утверждения программы</w:t>
            </w:r>
          </w:p>
          <w:p w:rsidR="00AE2872" w:rsidRPr="00161315" w:rsidRDefault="00AE2872" w:rsidP="003C7D93">
            <w:pPr>
              <w:pStyle w:val="Table"/>
            </w:pPr>
            <w:proofErr w:type="gramStart"/>
            <w:r w:rsidRPr="00161315">
              <w:t>(наименование и номер</w:t>
            </w:r>
            <w:proofErr w:type="gramEnd"/>
          </w:p>
          <w:p w:rsidR="00AE2872" w:rsidRDefault="00AE2872" w:rsidP="003C7D93">
            <w:pPr>
              <w:pStyle w:val="Table"/>
            </w:pPr>
            <w:r w:rsidRPr="00161315">
              <w:t xml:space="preserve">соответствующего нормативного акта) </w:t>
            </w:r>
          </w:p>
          <w:p w:rsidR="003C7D93" w:rsidRPr="00161315" w:rsidRDefault="003C7D93" w:rsidP="003C7D93">
            <w:pPr>
              <w:pStyle w:val="Table"/>
            </w:pPr>
          </w:p>
        </w:tc>
        <w:tc>
          <w:tcPr>
            <w:tcW w:w="6600" w:type="dxa"/>
            <w:shd w:val="clear" w:color="auto" w:fill="auto"/>
          </w:tcPr>
          <w:p w:rsidR="00AE2872" w:rsidRPr="00161315" w:rsidRDefault="00AB2F92" w:rsidP="003C7D93">
            <w:pPr>
              <w:pStyle w:val="Table"/>
            </w:pPr>
            <w:r w:rsidRPr="00161315">
              <w:t xml:space="preserve">Постановление </w:t>
            </w:r>
            <w:r w:rsidR="00AE2872" w:rsidRPr="00161315">
              <w:t>администрации Березовского района от ____ _______ 2012 года № ____ «Об утверждении целевой Программы Березовского района «Развитие, совершенствование сети автомобильных дорог в Березовском районе» на 201</w:t>
            </w:r>
            <w:r w:rsidRPr="00161315">
              <w:t>3</w:t>
            </w:r>
            <w:r w:rsidR="00AE2872" w:rsidRPr="00161315">
              <w:t>-201</w:t>
            </w:r>
            <w:r w:rsidRPr="00161315">
              <w:t>6</w:t>
            </w:r>
            <w:r w:rsidR="00AE2872" w:rsidRPr="00161315">
              <w:t xml:space="preserve"> годы</w:t>
            </w:r>
          </w:p>
        </w:tc>
      </w:tr>
      <w:tr w:rsidR="00AE2872" w:rsidRPr="00161315" w:rsidTr="003C7D93">
        <w:trPr>
          <w:jc w:val="center"/>
        </w:trPr>
        <w:tc>
          <w:tcPr>
            <w:tcW w:w="2988" w:type="dxa"/>
            <w:shd w:val="clear" w:color="auto" w:fill="auto"/>
            <w:vAlign w:val="center"/>
          </w:tcPr>
          <w:p w:rsidR="00AE2872" w:rsidRDefault="00AE2872" w:rsidP="003C7D93">
            <w:pPr>
              <w:pStyle w:val="Table"/>
            </w:pPr>
            <w:r w:rsidRPr="00161315">
              <w:t xml:space="preserve">Муниципальный заказчик - координатор целевой программы </w:t>
            </w:r>
          </w:p>
          <w:p w:rsidR="003C7D93" w:rsidRPr="00161315" w:rsidRDefault="003C7D93" w:rsidP="003C7D93">
            <w:pPr>
              <w:pStyle w:val="Table"/>
            </w:pPr>
          </w:p>
        </w:tc>
        <w:tc>
          <w:tcPr>
            <w:tcW w:w="6600" w:type="dxa"/>
            <w:shd w:val="clear" w:color="auto" w:fill="auto"/>
          </w:tcPr>
          <w:p w:rsidR="00AE2872" w:rsidRPr="00161315" w:rsidRDefault="00AB2F92" w:rsidP="003C7D93">
            <w:pPr>
              <w:pStyle w:val="Table"/>
            </w:pPr>
            <w:r w:rsidRPr="00161315">
              <w:t>Администрация Березовского района (у</w:t>
            </w:r>
            <w:r w:rsidR="00AE2872" w:rsidRPr="00161315">
              <w:t>правление капитального строительства и ремонта администрации Березовского района</w:t>
            </w:r>
            <w:r w:rsidRPr="00161315">
              <w:t>)</w:t>
            </w:r>
          </w:p>
        </w:tc>
      </w:tr>
      <w:tr w:rsidR="00AE2872" w:rsidRPr="00161315" w:rsidTr="003C7D93">
        <w:trPr>
          <w:jc w:val="center"/>
        </w:trPr>
        <w:tc>
          <w:tcPr>
            <w:tcW w:w="2988" w:type="dxa"/>
            <w:shd w:val="clear" w:color="auto" w:fill="auto"/>
            <w:vAlign w:val="center"/>
          </w:tcPr>
          <w:p w:rsidR="00AE2872" w:rsidRPr="00161315" w:rsidRDefault="00AE2872" w:rsidP="003C7D93">
            <w:pPr>
              <w:pStyle w:val="Table"/>
            </w:pPr>
            <w:r w:rsidRPr="00161315">
              <w:t>Цели и задачи программы</w:t>
            </w:r>
          </w:p>
          <w:p w:rsidR="00AE2872" w:rsidRPr="00161315" w:rsidRDefault="00AE2872" w:rsidP="003C7D93">
            <w:pPr>
              <w:pStyle w:val="Table"/>
            </w:pPr>
          </w:p>
        </w:tc>
        <w:tc>
          <w:tcPr>
            <w:tcW w:w="6600" w:type="dxa"/>
            <w:shd w:val="clear" w:color="auto" w:fill="auto"/>
          </w:tcPr>
          <w:p w:rsidR="00AE2872" w:rsidRPr="00161315" w:rsidRDefault="00AE2872" w:rsidP="003C7D93">
            <w:pPr>
              <w:pStyle w:val="Table"/>
            </w:pPr>
            <w:r w:rsidRPr="00161315">
              <w:t xml:space="preserve">Целью реализации Программы является: </w:t>
            </w:r>
          </w:p>
          <w:p w:rsidR="00AE2872" w:rsidRPr="00161315" w:rsidRDefault="00AE2872" w:rsidP="003C7D93">
            <w:pPr>
              <w:pStyle w:val="Table"/>
            </w:pPr>
            <w:r w:rsidRPr="00161315">
              <w:t>развитие и обеспечение бесперебойного функционирования сети автомобильных дорог общего пользования местного значения, в границах Березовского района.</w:t>
            </w:r>
          </w:p>
          <w:p w:rsidR="00AE2872" w:rsidRPr="00161315" w:rsidRDefault="00AE2872" w:rsidP="003C7D93">
            <w:pPr>
              <w:pStyle w:val="Table"/>
            </w:pPr>
            <w:r w:rsidRPr="00161315">
              <w:t>Задачами Программы являются:</w:t>
            </w:r>
          </w:p>
          <w:p w:rsidR="00AE2872" w:rsidRPr="00161315" w:rsidRDefault="004E52F5" w:rsidP="003C7D93">
            <w:pPr>
              <w:pStyle w:val="Table"/>
            </w:pPr>
            <w:r w:rsidRPr="00161315">
              <w:t>строительство, реконструкция и капитальный ремонт автомобильных дорог общего пользования местного значения</w:t>
            </w:r>
            <w:r w:rsidR="00AE2872" w:rsidRPr="00161315">
              <w:t xml:space="preserve">; </w:t>
            </w:r>
          </w:p>
          <w:p w:rsidR="00161315" w:rsidRPr="00161315" w:rsidRDefault="004E52F5" w:rsidP="003C7D93">
            <w:pPr>
              <w:pStyle w:val="Table"/>
            </w:pPr>
            <w:r w:rsidRPr="00161315">
              <w:t>сохранность автомобильных дорог общего пользования местного значения</w:t>
            </w:r>
            <w:r w:rsidR="00AE2872" w:rsidRPr="00161315">
              <w:t>;</w:t>
            </w:r>
          </w:p>
          <w:p w:rsidR="00AE2872" w:rsidRPr="00161315" w:rsidRDefault="004E52F5" w:rsidP="003C7D93">
            <w:pPr>
              <w:pStyle w:val="Table"/>
            </w:pPr>
            <w:r w:rsidRPr="00161315">
              <w:t xml:space="preserve">разработка проектно-сметной документации на </w:t>
            </w:r>
            <w:r w:rsidRPr="00161315">
              <w:lastRenderedPageBreak/>
              <w:t>строительство,</w:t>
            </w:r>
            <w:r w:rsidR="00161315" w:rsidRPr="00161315">
              <w:t xml:space="preserve"> </w:t>
            </w:r>
            <w:r w:rsidRPr="00161315">
              <w:t>реконструкцию, капитальный ремонт и ремонт автомобильных дорог общего пользования местного значения</w:t>
            </w:r>
            <w:r w:rsidR="00E368B1" w:rsidRPr="00161315">
              <w:t>.</w:t>
            </w:r>
          </w:p>
        </w:tc>
      </w:tr>
      <w:tr w:rsidR="00AE2872" w:rsidRPr="00161315" w:rsidTr="003C7D93">
        <w:trPr>
          <w:jc w:val="center"/>
        </w:trPr>
        <w:tc>
          <w:tcPr>
            <w:tcW w:w="2988" w:type="dxa"/>
            <w:shd w:val="clear" w:color="auto" w:fill="auto"/>
            <w:vAlign w:val="center"/>
          </w:tcPr>
          <w:p w:rsidR="00AE2872" w:rsidRDefault="00AE2872" w:rsidP="003C7D93">
            <w:pPr>
              <w:pStyle w:val="Table"/>
            </w:pPr>
            <w:r w:rsidRPr="00161315">
              <w:lastRenderedPageBreak/>
              <w:t>Сроки и этапы реализации программы</w:t>
            </w:r>
            <w:r w:rsidR="00161315" w:rsidRPr="00161315">
              <w:t xml:space="preserve"> </w:t>
            </w:r>
          </w:p>
          <w:p w:rsidR="003C7D93" w:rsidRPr="00161315" w:rsidRDefault="003C7D93" w:rsidP="003C7D93">
            <w:pPr>
              <w:pStyle w:val="Table"/>
            </w:pPr>
          </w:p>
        </w:tc>
        <w:tc>
          <w:tcPr>
            <w:tcW w:w="6600" w:type="dxa"/>
            <w:shd w:val="clear" w:color="auto" w:fill="auto"/>
            <w:vAlign w:val="center"/>
          </w:tcPr>
          <w:p w:rsidR="00AE2872" w:rsidRPr="00161315" w:rsidRDefault="00D01A75" w:rsidP="003C7D93">
            <w:pPr>
              <w:pStyle w:val="Table"/>
            </w:pPr>
            <w:r w:rsidRPr="00161315">
              <w:t>2013-2016</w:t>
            </w:r>
            <w:r w:rsidR="00AE2872" w:rsidRPr="00161315">
              <w:t xml:space="preserve"> годы</w:t>
            </w:r>
          </w:p>
        </w:tc>
      </w:tr>
      <w:tr w:rsidR="00AE2872" w:rsidRPr="00161315" w:rsidTr="003C7D93">
        <w:trPr>
          <w:trHeight w:val="619"/>
          <w:jc w:val="center"/>
        </w:trPr>
        <w:tc>
          <w:tcPr>
            <w:tcW w:w="2988" w:type="dxa"/>
            <w:shd w:val="clear" w:color="auto" w:fill="auto"/>
            <w:vAlign w:val="center"/>
          </w:tcPr>
          <w:p w:rsidR="00AE2872" w:rsidRPr="00161315" w:rsidRDefault="00AE2872" w:rsidP="003C7D93">
            <w:pPr>
              <w:pStyle w:val="Table"/>
            </w:pPr>
            <w:r w:rsidRPr="00161315">
              <w:t>Перечень подпрограмм</w:t>
            </w:r>
            <w:r w:rsidR="00161315" w:rsidRPr="00161315">
              <w:t xml:space="preserve"> </w:t>
            </w:r>
          </w:p>
        </w:tc>
        <w:tc>
          <w:tcPr>
            <w:tcW w:w="6600" w:type="dxa"/>
            <w:shd w:val="clear" w:color="auto" w:fill="auto"/>
            <w:vAlign w:val="center"/>
          </w:tcPr>
          <w:p w:rsidR="00AE2872" w:rsidRPr="00161315" w:rsidRDefault="00AE2872" w:rsidP="003C7D93">
            <w:pPr>
              <w:pStyle w:val="Table"/>
            </w:pPr>
          </w:p>
        </w:tc>
      </w:tr>
      <w:tr w:rsidR="00AE2872" w:rsidRPr="00161315" w:rsidTr="003C7D93">
        <w:trPr>
          <w:trHeight w:val="627"/>
          <w:jc w:val="center"/>
        </w:trPr>
        <w:tc>
          <w:tcPr>
            <w:tcW w:w="2988" w:type="dxa"/>
            <w:shd w:val="clear" w:color="auto" w:fill="auto"/>
            <w:vAlign w:val="center"/>
          </w:tcPr>
          <w:p w:rsidR="00AE2872" w:rsidRPr="00161315" w:rsidRDefault="00AE2872" w:rsidP="003C7D93">
            <w:pPr>
              <w:pStyle w:val="Table"/>
            </w:pPr>
            <w:r w:rsidRPr="00161315">
              <w:t>Объёмы и источники финансирования</w:t>
            </w:r>
            <w:r w:rsidR="00161315" w:rsidRPr="00161315">
              <w:t xml:space="preserve"> </w:t>
            </w:r>
          </w:p>
          <w:p w:rsidR="00AE2872" w:rsidRPr="00161315" w:rsidRDefault="00AE2872" w:rsidP="003C7D93">
            <w:pPr>
              <w:pStyle w:val="Table"/>
            </w:pPr>
            <w:r w:rsidRPr="00161315">
              <w:t>программы</w:t>
            </w:r>
          </w:p>
          <w:p w:rsidR="00AE2872" w:rsidRPr="00161315" w:rsidRDefault="00AE2872" w:rsidP="003C7D93">
            <w:pPr>
              <w:pStyle w:val="Table"/>
            </w:pPr>
          </w:p>
        </w:tc>
        <w:tc>
          <w:tcPr>
            <w:tcW w:w="6600" w:type="dxa"/>
            <w:shd w:val="clear" w:color="auto" w:fill="auto"/>
          </w:tcPr>
          <w:p w:rsidR="002004A6" w:rsidRPr="00F844E5" w:rsidRDefault="002004A6" w:rsidP="002004A6">
            <w:pPr>
              <w:pStyle w:val="Table"/>
            </w:pPr>
            <w:r w:rsidRPr="00F844E5">
              <w:t>Общий объем финансирования Программы на 2013 – 2016 годы составляет: 120 532,73 тыс. руб., в том числе за счет средств:</w:t>
            </w:r>
          </w:p>
          <w:p w:rsidR="002004A6" w:rsidRPr="00F844E5" w:rsidRDefault="002004A6" w:rsidP="002004A6">
            <w:pPr>
              <w:pStyle w:val="Table"/>
            </w:pPr>
            <w:r w:rsidRPr="00F844E5">
              <w:t xml:space="preserve">- бюджета ХМАО-Югры – 68 495,00 тыс. руб.; в том числе: </w:t>
            </w:r>
          </w:p>
          <w:p w:rsidR="002004A6" w:rsidRPr="00F844E5" w:rsidRDefault="002004A6" w:rsidP="002004A6">
            <w:pPr>
              <w:pStyle w:val="Table"/>
            </w:pPr>
            <w:r w:rsidRPr="00F844E5">
              <w:t>- дорожный фонд автономного округа – 68 495,00 тыс. руб.</w:t>
            </w:r>
          </w:p>
          <w:p w:rsidR="002004A6" w:rsidRPr="00F844E5" w:rsidRDefault="002004A6" w:rsidP="002004A6">
            <w:pPr>
              <w:pStyle w:val="Table"/>
            </w:pPr>
            <w:r w:rsidRPr="00F844E5">
              <w:t>- бюджета Березовского района – 52 037,73 тыс. руб., в том числе:</w:t>
            </w:r>
          </w:p>
          <w:p w:rsidR="002004A6" w:rsidRPr="00F844E5" w:rsidRDefault="002004A6" w:rsidP="002004A6">
            <w:pPr>
              <w:pStyle w:val="Table"/>
            </w:pPr>
            <w:r w:rsidRPr="00F844E5">
              <w:t xml:space="preserve">- муниципальный дорожный фонд – 47 981,50 </w:t>
            </w:r>
            <w:proofErr w:type="spellStart"/>
            <w:r w:rsidRPr="00F844E5">
              <w:t>тыс</w:t>
            </w:r>
            <w:proofErr w:type="gramStart"/>
            <w:r w:rsidRPr="00F844E5">
              <w:t>.р</w:t>
            </w:r>
            <w:proofErr w:type="gramEnd"/>
            <w:r w:rsidRPr="00F844E5">
              <w:t>уб</w:t>
            </w:r>
            <w:proofErr w:type="spellEnd"/>
            <w:r w:rsidRPr="00F844E5">
              <w:t>.</w:t>
            </w:r>
          </w:p>
          <w:p w:rsidR="002004A6" w:rsidRPr="00F844E5" w:rsidRDefault="002004A6" w:rsidP="002004A6">
            <w:pPr>
              <w:pStyle w:val="Table"/>
            </w:pPr>
            <w:r w:rsidRPr="00F844E5">
              <w:t xml:space="preserve">В том числе по годам: </w:t>
            </w:r>
          </w:p>
          <w:p w:rsidR="002004A6" w:rsidRPr="00F844E5" w:rsidRDefault="002004A6" w:rsidP="002004A6">
            <w:pPr>
              <w:pStyle w:val="Table"/>
            </w:pPr>
            <w:r w:rsidRPr="00F844E5">
              <w:t>2013 год:</w:t>
            </w:r>
          </w:p>
          <w:p w:rsidR="002004A6" w:rsidRPr="00F844E5" w:rsidRDefault="002004A6" w:rsidP="002004A6">
            <w:pPr>
              <w:pStyle w:val="Table"/>
            </w:pPr>
            <w:r w:rsidRPr="00F844E5">
              <w:t>объем финансирования – 38 927,73 тыс. руб., в том числе за счет средств:</w:t>
            </w:r>
          </w:p>
          <w:p w:rsidR="002004A6" w:rsidRPr="00F844E5" w:rsidRDefault="002004A6" w:rsidP="002004A6">
            <w:pPr>
              <w:pStyle w:val="Table"/>
            </w:pPr>
            <w:r w:rsidRPr="00F844E5">
              <w:t xml:space="preserve">- бюджета ХМАО-Югры – 19 234,00 тыс. руб., в том числе: </w:t>
            </w:r>
          </w:p>
          <w:p w:rsidR="002004A6" w:rsidRPr="00F844E5" w:rsidRDefault="002004A6" w:rsidP="002004A6">
            <w:pPr>
              <w:pStyle w:val="Table"/>
            </w:pPr>
            <w:r w:rsidRPr="00F844E5">
              <w:t>- дорожный фонд автономного округа – 19 234,00 тыс. руб.</w:t>
            </w:r>
          </w:p>
          <w:p w:rsidR="002004A6" w:rsidRPr="00F844E5" w:rsidRDefault="002004A6" w:rsidP="002004A6">
            <w:pPr>
              <w:pStyle w:val="Table"/>
            </w:pPr>
            <w:r w:rsidRPr="00F844E5">
              <w:t>- бюджета Березовского района – 19 693,73 тыс. руб., в том числе:</w:t>
            </w:r>
          </w:p>
          <w:p w:rsidR="002004A6" w:rsidRPr="00F844E5" w:rsidRDefault="002004A6" w:rsidP="002004A6">
            <w:pPr>
              <w:pStyle w:val="Table"/>
            </w:pPr>
            <w:r w:rsidRPr="00F844E5">
              <w:t xml:space="preserve">- муниципальный дорожный фонд – 15 637,50 </w:t>
            </w:r>
            <w:proofErr w:type="spellStart"/>
            <w:r w:rsidRPr="00F844E5">
              <w:t>тыс</w:t>
            </w:r>
            <w:proofErr w:type="gramStart"/>
            <w:r w:rsidRPr="00F844E5">
              <w:t>.р</w:t>
            </w:r>
            <w:proofErr w:type="gramEnd"/>
            <w:r w:rsidRPr="00F844E5">
              <w:t>уб</w:t>
            </w:r>
            <w:proofErr w:type="spellEnd"/>
            <w:r w:rsidRPr="00F844E5">
              <w:t>.</w:t>
            </w:r>
          </w:p>
          <w:p w:rsidR="002004A6" w:rsidRPr="00F844E5" w:rsidRDefault="002004A6" w:rsidP="002004A6">
            <w:pPr>
              <w:pStyle w:val="Table"/>
            </w:pPr>
            <w:r w:rsidRPr="00F844E5">
              <w:t>2014 год:</w:t>
            </w:r>
          </w:p>
          <w:p w:rsidR="002004A6" w:rsidRPr="00F844E5" w:rsidRDefault="002004A6" w:rsidP="002004A6">
            <w:pPr>
              <w:pStyle w:val="Table"/>
            </w:pPr>
            <w:r w:rsidRPr="00F844E5">
              <w:t>объем финансирования – 31 881,00 тыс. руб., в том числе за счет средств:</w:t>
            </w:r>
          </w:p>
          <w:p w:rsidR="002004A6" w:rsidRPr="00F844E5" w:rsidRDefault="002004A6" w:rsidP="002004A6">
            <w:pPr>
              <w:pStyle w:val="Table"/>
            </w:pPr>
            <w:r w:rsidRPr="00F844E5">
              <w:t xml:space="preserve">- бюджета ХМАО-Югры – 15 985,00 тыс. руб., в том числе: </w:t>
            </w:r>
          </w:p>
          <w:p w:rsidR="002004A6" w:rsidRPr="00F844E5" w:rsidRDefault="002004A6" w:rsidP="002004A6">
            <w:pPr>
              <w:pStyle w:val="Table"/>
            </w:pPr>
            <w:r w:rsidRPr="00F844E5">
              <w:t>- дорожный фонд автономного округа – 15 985,00 тыс. руб.</w:t>
            </w:r>
          </w:p>
          <w:p w:rsidR="002004A6" w:rsidRPr="00F844E5" w:rsidRDefault="002004A6" w:rsidP="002004A6">
            <w:pPr>
              <w:pStyle w:val="Table"/>
            </w:pPr>
            <w:r w:rsidRPr="00F844E5">
              <w:t>- бюджета Березовского района – 15 896,00 тыс. руб., в том числе:</w:t>
            </w:r>
          </w:p>
          <w:p w:rsidR="002004A6" w:rsidRPr="00F844E5" w:rsidRDefault="002004A6" w:rsidP="002004A6">
            <w:pPr>
              <w:pStyle w:val="Table"/>
            </w:pPr>
            <w:r w:rsidRPr="00F844E5">
              <w:t xml:space="preserve">- муниципальный дорожный фонд – 15 896,00 </w:t>
            </w:r>
            <w:proofErr w:type="spellStart"/>
            <w:r w:rsidRPr="00F844E5">
              <w:t>тыс</w:t>
            </w:r>
            <w:proofErr w:type="gramStart"/>
            <w:r w:rsidRPr="00F844E5">
              <w:t>.р</w:t>
            </w:r>
            <w:proofErr w:type="gramEnd"/>
            <w:r w:rsidRPr="00F844E5">
              <w:t>уб</w:t>
            </w:r>
            <w:proofErr w:type="spellEnd"/>
            <w:r w:rsidRPr="00F844E5">
              <w:t>.</w:t>
            </w:r>
          </w:p>
          <w:p w:rsidR="002004A6" w:rsidRPr="00F844E5" w:rsidRDefault="002004A6" w:rsidP="002004A6">
            <w:pPr>
              <w:pStyle w:val="Table"/>
            </w:pPr>
            <w:r w:rsidRPr="00F844E5">
              <w:t>2015 год:</w:t>
            </w:r>
          </w:p>
          <w:p w:rsidR="002004A6" w:rsidRPr="00F844E5" w:rsidRDefault="002004A6" w:rsidP="002004A6">
            <w:pPr>
              <w:pStyle w:val="Table"/>
            </w:pPr>
            <w:r w:rsidRPr="00F844E5">
              <w:t>объем финансирования – 49 724,00 тыс. руб., в том числе за счет средств:</w:t>
            </w:r>
          </w:p>
          <w:p w:rsidR="002004A6" w:rsidRPr="00F844E5" w:rsidRDefault="002004A6" w:rsidP="002004A6">
            <w:pPr>
              <w:pStyle w:val="Table"/>
            </w:pPr>
            <w:r w:rsidRPr="00F844E5">
              <w:t xml:space="preserve">- бюджета ХМАО-Югры – 33 276,00 тыс. руб., в том числе: </w:t>
            </w:r>
          </w:p>
          <w:p w:rsidR="002004A6" w:rsidRPr="00F844E5" w:rsidRDefault="002004A6" w:rsidP="002004A6">
            <w:pPr>
              <w:pStyle w:val="Table"/>
            </w:pPr>
            <w:r w:rsidRPr="00F844E5">
              <w:t>- дорожный фонд автономного округа – 33 276,00 тыс. руб.</w:t>
            </w:r>
          </w:p>
          <w:p w:rsidR="002004A6" w:rsidRPr="00F844E5" w:rsidRDefault="002004A6" w:rsidP="002004A6">
            <w:pPr>
              <w:pStyle w:val="Table"/>
            </w:pPr>
            <w:r w:rsidRPr="00F844E5">
              <w:t>- бюджета Березовского района – 16 448,00 тыс. руб., в том числе:</w:t>
            </w:r>
          </w:p>
          <w:p w:rsidR="002004A6" w:rsidRPr="00F844E5" w:rsidRDefault="002004A6" w:rsidP="002004A6">
            <w:pPr>
              <w:pStyle w:val="Table"/>
            </w:pPr>
            <w:r w:rsidRPr="00F844E5">
              <w:t xml:space="preserve">- муниципальный дорожный фонд – 16 448,00 </w:t>
            </w:r>
            <w:proofErr w:type="spellStart"/>
            <w:r w:rsidRPr="00F844E5">
              <w:t>тыс</w:t>
            </w:r>
            <w:proofErr w:type="gramStart"/>
            <w:r w:rsidRPr="00F844E5">
              <w:t>.р</w:t>
            </w:r>
            <w:proofErr w:type="gramEnd"/>
            <w:r w:rsidRPr="00F844E5">
              <w:t>уб</w:t>
            </w:r>
            <w:proofErr w:type="spellEnd"/>
            <w:r w:rsidRPr="00F844E5">
              <w:t>.</w:t>
            </w:r>
          </w:p>
          <w:p w:rsidR="002004A6" w:rsidRPr="00F844E5" w:rsidRDefault="002004A6" w:rsidP="002004A6">
            <w:pPr>
              <w:pStyle w:val="Table"/>
            </w:pPr>
            <w:r w:rsidRPr="00F844E5">
              <w:t>2016 год:</w:t>
            </w:r>
          </w:p>
          <w:p w:rsidR="002004A6" w:rsidRPr="00F844E5" w:rsidRDefault="002004A6" w:rsidP="002004A6">
            <w:pPr>
              <w:pStyle w:val="Table"/>
            </w:pPr>
            <w:r w:rsidRPr="00F844E5">
              <w:t>объем финансирования 0,0 тыс. руб., в том числе за счет средств:</w:t>
            </w:r>
          </w:p>
          <w:p w:rsidR="002004A6" w:rsidRPr="00F844E5" w:rsidRDefault="002004A6" w:rsidP="002004A6">
            <w:pPr>
              <w:pStyle w:val="Table"/>
            </w:pPr>
            <w:r w:rsidRPr="00F844E5">
              <w:t>- бюджета ХМАО-Югры – 0,0 тыс. руб.;</w:t>
            </w:r>
          </w:p>
          <w:p w:rsidR="002004A6" w:rsidRPr="00F844E5" w:rsidRDefault="002004A6" w:rsidP="002004A6">
            <w:pPr>
              <w:pStyle w:val="Table"/>
            </w:pPr>
            <w:r w:rsidRPr="00F844E5">
              <w:t>- бюджета Березовского района – 0,0 тыс. руб.</w:t>
            </w:r>
          </w:p>
          <w:p w:rsidR="002004A6" w:rsidRPr="00F844E5" w:rsidRDefault="002004A6" w:rsidP="002004A6">
            <w:pPr>
              <w:pStyle w:val="Table"/>
            </w:pPr>
            <w:r w:rsidRPr="00F844E5">
              <w:t xml:space="preserve">Ежегодные объемы финансирования Программы за счет средств бюджетов: Ханты-Мансийского </w:t>
            </w:r>
            <w:r w:rsidRPr="00F844E5">
              <w:lastRenderedPageBreak/>
              <w:t>автономного округа – Югры и муниципального образования Березовский район определяются в соответствии с утвержденными бюджетами на соответствующий финансовый год.</w:t>
            </w:r>
          </w:p>
          <w:p w:rsidR="00BE651E" w:rsidRPr="00161315" w:rsidRDefault="002004A6" w:rsidP="002004A6">
            <w:pPr>
              <w:pStyle w:val="Table"/>
            </w:pPr>
            <w:r w:rsidRPr="00F844E5">
              <w:t>В ходе реализации Программы ежегодные объемы финансирования мероприятий при необходимости подлежат корректировке.</w:t>
            </w:r>
          </w:p>
        </w:tc>
      </w:tr>
      <w:tr w:rsidR="00AE2872" w:rsidRPr="00161315" w:rsidTr="003C7D93">
        <w:trPr>
          <w:jc w:val="center"/>
        </w:trPr>
        <w:tc>
          <w:tcPr>
            <w:tcW w:w="2988" w:type="dxa"/>
            <w:shd w:val="clear" w:color="auto" w:fill="auto"/>
            <w:vAlign w:val="center"/>
          </w:tcPr>
          <w:p w:rsidR="00AE2872" w:rsidRPr="00161315" w:rsidRDefault="00AE2872" w:rsidP="003C7D93">
            <w:pPr>
              <w:pStyle w:val="Table"/>
            </w:pPr>
            <w:r w:rsidRPr="00161315">
              <w:lastRenderedPageBreak/>
              <w:t>Ожидаемые конечные результаты</w:t>
            </w:r>
          </w:p>
          <w:p w:rsidR="00AE2872" w:rsidRPr="00161315" w:rsidRDefault="00AE2872" w:rsidP="003C7D93">
            <w:pPr>
              <w:pStyle w:val="Table"/>
            </w:pPr>
            <w:r w:rsidRPr="00161315">
              <w:t>реализации программы и показатели</w:t>
            </w:r>
          </w:p>
          <w:p w:rsidR="00AE2872" w:rsidRPr="00161315" w:rsidRDefault="00AE2872" w:rsidP="003C7D93">
            <w:pPr>
              <w:pStyle w:val="Table"/>
            </w:pPr>
            <w:r w:rsidRPr="00161315">
              <w:t>социально-экономической</w:t>
            </w:r>
          </w:p>
          <w:p w:rsidR="00AE2872" w:rsidRPr="00161315" w:rsidRDefault="00AE2872" w:rsidP="003C7D93">
            <w:pPr>
              <w:pStyle w:val="Table"/>
            </w:pPr>
            <w:r w:rsidRPr="00161315">
              <w:t>эффективности</w:t>
            </w:r>
            <w:r w:rsidR="00161315" w:rsidRPr="00161315">
              <w:t xml:space="preserve"> </w:t>
            </w:r>
          </w:p>
        </w:tc>
        <w:tc>
          <w:tcPr>
            <w:tcW w:w="6600" w:type="dxa"/>
            <w:shd w:val="clear" w:color="auto" w:fill="auto"/>
          </w:tcPr>
          <w:p w:rsidR="00AE2872" w:rsidRPr="00161315" w:rsidRDefault="00AE2872" w:rsidP="003C7D93">
            <w:pPr>
              <w:pStyle w:val="Table"/>
            </w:pPr>
            <w:r w:rsidRPr="00161315">
              <w:t xml:space="preserve">Строительство </w:t>
            </w:r>
            <w:smartTag w:uri="urn:schemas-microsoft-com:office:smarttags" w:element="metricconverter">
              <w:smartTagPr>
                <w:attr w:name="ProductID" w:val="4,89 километров"/>
              </w:smartTagPr>
              <w:r w:rsidR="006751C4" w:rsidRPr="00161315">
                <w:t>4,89 километров</w:t>
              </w:r>
            </w:smartTag>
            <w:r w:rsidR="003C2906" w:rsidRPr="00161315">
              <w:t xml:space="preserve">./ 34 230 </w:t>
            </w:r>
            <w:r w:rsidR="006751C4" w:rsidRPr="00161315">
              <w:t>квадратных метров</w:t>
            </w:r>
            <w:r w:rsidRPr="00161315">
              <w:rPr>
                <w:vertAlign w:val="superscript"/>
              </w:rPr>
              <w:t xml:space="preserve"> </w:t>
            </w:r>
            <w:r w:rsidR="00A739B3" w:rsidRPr="00161315">
              <w:t xml:space="preserve">автодорог и ремонт </w:t>
            </w:r>
            <w:r w:rsidR="003C2906" w:rsidRPr="00161315">
              <w:t>1,78 к</w:t>
            </w:r>
            <w:r w:rsidR="006751C4" w:rsidRPr="00161315">
              <w:t>илометров</w:t>
            </w:r>
            <w:r w:rsidR="003C2906" w:rsidRPr="00161315">
              <w:t xml:space="preserve">/ 12 460 </w:t>
            </w:r>
            <w:r w:rsidR="006751C4" w:rsidRPr="00161315">
              <w:t>квадратных метров</w:t>
            </w:r>
            <w:r w:rsidRPr="00161315">
              <w:rPr>
                <w:vertAlign w:val="superscript"/>
              </w:rPr>
              <w:t xml:space="preserve"> </w:t>
            </w:r>
            <w:r w:rsidRPr="00161315">
              <w:t>существующих участков улиц улучшит качество дорог, позволит увеличить пропускную способнос</w:t>
            </w:r>
            <w:r w:rsidR="00E86D4A" w:rsidRPr="00161315">
              <w:t>ть автодорог и доведет их до нормативных требований</w:t>
            </w:r>
            <w:r w:rsidR="00713AF9" w:rsidRPr="00161315">
              <w:t>, повысит уровень транспортной инфраструктуры в населенных пунктах, расположенных на территории Березовского района.</w:t>
            </w:r>
          </w:p>
        </w:tc>
      </w:tr>
    </w:tbl>
    <w:p w:rsidR="00AE2872" w:rsidRPr="002004A6" w:rsidRDefault="002004A6" w:rsidP="002004A6">
      <w:r w:rsidRPr="002004A6">
        <w:t xml:space="preserve">(Строка «Объёмы и источники финансирования Программы» изложена в редакции постановления Администрации </w:t>
      </w:r>
      <w:hyperlink r:id="rId11" w:tgtFrame="ChangingDocument" w:tooltip="О внесении изменений в приложение к постановлению администрации Березовского района от 05.12.2012 № 1635 " w:history="1">
        <w:r w:rsidRPr="002004A6">
          <w:rPr>
            <w:rStyle w:val="af"/>
          </w:rPr>
          <w:t>от 22.05.2013 № 713</w:t>
        </w:r>
      </w:hyperlink>
      <w:r w:rsidRPr="002004A6">
        <w:t>)</w:t>
      </w:r>
    </w:p>
    <w:p w:rsidR="00AE2872" w:rsidRPr="00161315" w:rsidRDefault="00AE2872" w:rsidP="00AE2872">
      <w:pPr>
        <w:pStyle w:val="ConsPlusNonformat"/>
        <w:rPr>
          <w:rFonts w:ascii="Arial" w:hAnsi="Arial" w:cs="Arial"/>
          <w:sz w:val="24"/>
        </w:rPr>
      </w:pPr>
    </w:p>
    <w:p w:rsidR="003C7D93" w:rsidRPr="003C7D93" w:rsidRDefault="00E91D12" w:rsidP="003C7D93">
      <w:pPr>
        <w:ind w:left="567" w:firstLine="0"/>
        <w:jc w:val="right"/>
        <w:rPr>
          <w:rFonts w:cs="Arial"/>
          <w:b/>
          <w:bCs/>
          <w:kern w:val="28"/>
          <w:sz w:val="32"/>
          <w:szCs w:val="32"/>
        </w:rPr>
      </w:pPr>
      <w:r w:rsidRPr="00161315">
        <w:br w:type="page"/>
      </w:r>
    </w:p>
    <w:p w:rsidR="003C7D93" w:rsidRPr="003C7D93" w:rsidRDefault="003C7D93" w:rsidP="003C7D93">
      <w:pPr>
        <w:ind w:left="567" w:firstLine="0"/>
        <w:jc w:val="right"/>
        <w:rPr>
          <w:rFonts w:cs="Arial"/>
          <w:b/>
          <w:bCs/>
          <w:kern w:val="28"/>
          <w:sz w:val="32"/>
          <w:szCs w:val="32"/>
        </w:rPr>
      </w:pPr>
    </w:p>
    <w:p w:rsidR="00161315" w:rsidRPr="003C7D93" w:rsidRDefault="006751C4" w:rsidP="003C7D93">
      <w:pPr>
        <w:ind w:left="567" w:firstLine="0"/>
        <w:jc w:val="right"/>
        <w:rPr>
          <w:rFonts w:cs="Arial"/>
          <w:b/>
          <w:bCs/>
          <w:kern w:val="28"/>
          <w:sz w:val="32"/>
          <w:szCs w:val="32"/>
        </w:rPr>
      </w:pPr>
      <w:r w:rsidRPr="003C7D93">
        <w:rPr>
          <w:rFonts w:cs="Arial"/>
          <w:b/>
          <w:bCs/>
          <w:kern w:val="28"/>
          <w:sz w:val="32"/>
          <w:szCs w:val="32"/>
        </w:rPr>
        <w:t xml:space="preserve">Приложение </w:t>
      </w:r>
      <w:r w:rsidR="006C0253" w:rsidRPr="003C7D93">
        <w:rPr>
          <w:rFonts w:cs="Arial"/>
          <w:b/>
          <w:bCs/>
          <w:kern w:val="28"/>
          <w:sz w:val="32"/>
          <w:szCs w:val="32"/>
        </w:rPr>
        <w:t>1</w:t>
      </w:r>
    </w:p>
    <w:p w:rsidR="006C0253" w:rsidRPr="003C7D93" w:rsidRDefault="006C0253" w:rsidP="003C7D93">
      <w:pPr>
        <w:ind w:left="567" w:firstLine="0"/>
        <w:jc w:val="right"/>
        <w:rPr>
          <w:rFonts w:cs="Arial"/>
          <w:b/>
          <w:bCs/>
          <w:kern w:val="28"/>
          <w:sz w:val="32"/>
          <w:szCs w:val="32"/>
        </w:rPr>
      </w:pPr>
      <w:r w:rsidRPr="003C7D93">
        <w:rPr>
          <w:rFonts w:cs="Arial"/>
          <w:b/>
          <w:bCs/>
          <w:kern w:val="28"/>
          <w:sz w:val="32"/>
          <w:szCs w:val="32"/>
        </w:rPr>
        <w:t>к целевой Программе Березовского района</w:t>
      </w:r>
    </w:p>
    <w:p w:rsidR="003C7D93" w:rsidRDefault="006C0253" w:rsidP="003C7D93">
      <w:pPr>
        <w:ind w:left="567" w:firstLine="0"/>
        <w:jc w:val="right"/>
        <w:rPr>
          <w:rFonts w:cs="Arial"/>
          <w:b/>
          <w:bCs/>
          <w:kern w:val="28"/>
          <w:sz w:val="32"/>
          <w:szCs w:val="32"/>
        </w:rPr>
      </w:pPr>
      <w:r w:rsidRPr="003C7D93">
        <w:rPr>
          <w:rFonts w:cs="Arial"/>
          <w:b/>
          <w:bCs/>
          <w:kern w:val="28"/>
          <w:sz w:val="32"/>
          <w:szCs w:val="32"/>
        </w:rPr>
        <w:t>«Развитие, совершенств</w:t>
      </w:r>
      <w:r w:rsidR="003C7D93" w:rsidRPr="003C7D93">
        <w:rPr>
          <w:rFonts w:cs="Arial"/>
          <w:b/>
          <w:bCs/>
          <w:kern w:val="28"/>
          <w:sz w:val="32"/>
          <w:szCs w:val="32"/>
        </w:rPr>
        <w:t>ование</w:t>
      </w:r>
    </w:p>
    <w:p w:rsidR="006C0253" w:rsidRPr="003C7D93" w:rsidRDefault="003C7D93" w:rsidP="003C7D93">
      <w:pPr>
        <w:ind w:left="567" w:firstLine="0"/>
        <w:jc w:val="right"/>
        <w:rPr>
          <w:rFonts w:cs="Arial"/>
          <w:b/>
          <w:bCs/>
          <w:kern w:val="28"/>
          <w:sz w:val="32"/>
          <w:szCs w:val="32"/>
        </w:rPr>
      </w:pPr>
      <w:r w:rsidRPr="003C7D93">
        <w:rPr>
          <w:rFonts w:cs="Arial"/>
          <w:b/>
          <w:bCs/>
          <w:kern w:val="28"/>
          <w:sz w:val="32"/>
          <w:szCs w:val="32"/>
        </w:rPr>
        <w:t xml:space="preserve"> сети автомобильных дорог</w:t>
      </w:r>
    </w:p>
    <w:p w:rsidR="003C7D93" w:rsidRDefault="006C0253" w:rsidP="003C7D93">
      <w:pPr>
        <w:ind w:left="567" w:firstLine="0"/>
        <w:jc w:val="right"/>
        <w:rPr>
          <w:rFonts w:cs="Arial"/>
          <w:b/>
          <w:bCs/>
          <w:kern w:val="28"/>
          <w:sz w:val="32"/>
          <w:szCs w:val="32"/>
        </w:rPr>
      </w:pPr>
      <w:r w:rsidRPr="003C7D93">
        <w:rPr>
          <w:rFonts w:cs="Arial"/>
          <w:b/>
          <w:bCs/>
          <w:kern w:val="28"/>
          <w:sz w:val="32"/>
          <w:szCs w:val="32"/>
        </w:rPr>
        <w:t>в Березовском районе»</w:t>
      </w:r>
    </w:p>
    <w:p w:rsidR="001F0C02" w:rsidRPr="003C7D93" w:rsidRDefault="00161315" w:rsidP="003C7D93">
      <w:pPr>
        <w:ind w:left="567" w:firstLine="0"/>
        <w:jc w:val="right"/>
        <w:rPr>
          <w:rFonts w:cs="Arial"/>
          <w:b/>
          <w:bCs/>
          <w:kern w:val="28"/>
          <w:sz w:val="32"/>
          <w:szCs w:val="32"/>
        </w:rPr>
      </w:pPr>
      <w:r w:rsidRPr="003C7D93">
        <w:rPr>
          <w:rFonts w:cs="Arial"/>
          <w:b/>
          <w:bCs/>
          <w:kern w:val="28"/>
          <w:sz w:val="32"/>
          <w:szCs w:val="32"/>
        </w:rPr>
        <w:t xml:space="preserve"> </w:t>
      </w:r>
      <w:r w:rsidR="006C0253" w:rsidRPr="003C7D93">
        <w:rPr>
          <w:rFonts w:cs="Arial"/>
          <w:b/>
          <w:bCs/>
          <w:kern w:val="28"/>
          <w:sz w:val="32"/>
          <w:szCs w:val="32"/>
        </w:rPr>
        <w:t>на 201</w:t>
      </w:r>
      <w:r w:rsidR="003C2906" w:rsidRPr="003C7D93">
        <w:rPr>
          <w:rFonts w:cs="Arial"/>
          <w:b/>
          <w:bCs/>
          <w:kern w:val="28"/>
          <w:sz w:val="32"/>
          <w:szCs w:val="32"/>
        </w:rPr>
        <w:t>3 - 2016</w:t>
      </w:r>
      <w:r w:rsidR="006C0253" w:rsidRPr="003C7D93">
        <w:rPr>
          <w:rFonts w:cs="Arial"/>
          <w:b/>
          <w:bCs/>
          <w:kern w:val="28"/>
          <w:sz w:val="32"/>
          <w:szCs w:val="32"/>
        </w:rPr>
        <w:t xml:space="preserve"> годы</w:t>
      </w:r>
    </w:p>
    <w:p w:rsidR="001F0C02" w:rsidRPr="003C7D93" w:rsidRDefault="001F0C02" w:rsidP="003C7D93">
      <w:pPr>
        <w:ind w:left="567" w:firstLine="0"/>
        <w:jc w:val="right"/>
        <w:rPr>
          <w:rFonts w:cs="Arial"/>
          <w:b/>
          <w:bCs/>
          <w:kern w:val="28"/>
          <w:sz w:val="32"/>
          <w:szCs w:val="32"/>
        </w:rPr>
      </w:pPr>
    </w:p>
    <w:p w:rsidR="003C7D93" w:rsidRPr="003C7D93" w:rsidRDefault="003C7D93" w:rsidP="003C7D93">
      <w:pPr>
        <w:ind w:left="567" w:firstLine="0"/>
        <w:jc w:val="right"/>
        <w:rPr>
          <w:rFonts w:cs="Arial"/>
          <w:b/>
          <w:bCs/>
          <w:kern w:val="28"/>
          <w:sz w:val="32"/>
          <w:szCs w:val="32"/>
        </w:rPr>
      </w:pPr>
    </w:p>
    <w:p w:rsidR="00F5131B" w:rsidRPr="00F5131B" w:rsidRDefault="00F5131B" w:rsidP="00F5131B">
      <w:pPr>
        <w:pStyle w:val="ac"/>
        <w:spacing w:line="240" w:lineRule="auto"/>
        <w:ind w:left="0" w:right="-48" w:firstLine="0"/>
        <w:jc w:val="both"/>
        <w:rPr>
          <w:snapToGrid/>
        </w:rPr>
      </w:pPr>
      <w:r w:rsidRPr="002004A6">
        <w:t>(</w:t>
      </w:r>
      <w:r>
        <w:t>Таблица «</w:t>
      </w:r>
      <w:r w:rsidRPr="00CD172D">
        <w:t>характеристика целевых показателей</w:t>
      </w:r>
      <w:r>
        <w:t>»</w:t>
      </w:r>
      <w:r w:rsidRPr="002004A6">
        <w:t xml:space="preserve"> изложена в редакции постановления Администрации </w:t>
      </w:r>
      <w:hyperlink r:id="rId12" w:tgtFrame="ChangingDocument" w:tooltip="О внесении изменений в приложение к постановлению администрации Березовского района от 05.12.2012 № 1635 " w:history="1">
        <w:r w:rsidRPr="002004A6">
          <w:rPr>
            <w:rStyle w:val="af"/>
          </w:rPr>
          <w:t>от 22.05.2013 № 713</w:t>
        </w:r>
      </w:hyperlink>
      <w:r w:rsidRPr="002004A6">
        <w:t>)</w:t>
      </w:r>
    </w:p>
    <w:p w:rsidR="00F5131B" w:rsidRPr="00F5131B" w:rsidRDefault="00F5131B" w:rsidP="00F5131B">
      <w:pPr>
        <w:pStyle w:val="ac"/>
        <w:spacing w:line="240" w:lineRule="auto"/>
        <w:ind w:left="0" w:right="-48" w:firstLine="0"/>
        <w:jc w:val="both"/>
        <w:rPr>
          <w:snapToGrid/>
        </w:rPr>
      </w:pPr>
    </w:p>
    <w:p w:rsidR="001F0C02" w:rsidRPr="003C7D93" w:rsidRDefault="001F0C02" w:rsidP="003C7D93">
      <w:pPr>
        <w:pStyle w:val="ac"/>
        <w:spacing w:line="240" w:lineRule="auto"/>
        <w:ind w:left="0" w:right="-48" w:firstLine="0"/>
        <w:rPr>
          <w:rFonts w:cs="Arial"/>
          <w:b/>
          <w:iCs/>
          <w:snapToGrid/>
          <w:sz w:val="30"/>
          <w:szCs w:val="28"/>
        </w:rPr>
      </w:pPr>
      <w:r w:rsidRPr="003C7D93">
        <w:rPr>
          <w:rFonts w:cs="Arial"/>
          <w:b/>
          <w:bCs/>
          <w:iCs/>
          <w:snapToGrid/>
          <w:sz w:val="30"/>
          <w:szCs w:val="28"/>
        </w:rPr>
        <w:t>Характеристика целевых показателей</w:t>
      </w:r>
      <w:r w:rsidRPr="003C7D93">
        <w:rPr>
          <w:rFonts w:cs="Arial"/>
          <w:b/>
          <w:iCs/>
          <w:snapToGrid/>
          <w:sz w:val="30"/>
          <w:szCs w:val="28"/>
        </w:rPr>
        <w:t xml:space="preserve"> </w:t>
      </w:r>
    </w:p>
    <w:p w:rsidR="001F0C02" w:rsidRPr="003C7D93" w:rsidRDefault="001F0C02" w:rsidP="003C7D93">
      <w:pPr>
        <w:pStyle w:val="ConsPlusNormal"/>
        <w:ind w:firstLine="0"/>
        <w:jc w:val="both"/>
        <w:rPr>
          <w:rFonts w:cs="Times New Roman"/>
          <w:sz w:val="24"/>
          <w:szCs w:val="24"/>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
        <w:gridCol w:w="1948"/>
        <w:gridCol w:w="1440"/>
        <w:gridCol w:w="996"/>
        <w:gridCol w:w="996"/>
        <w:gridCol w:w="1032"/>
        <w:gridCol w:w="960"/>
        <w:gridCol w:w="2400"/>
      </w:tblGrid>
      <w:tr w:rsidR="00F5131B" w:rsidRPr="00F844E5" w:rsidTr="002333EC">
        <w:trPr>
          <w:trHeight w:val="886"/>
          <w:jc w:val="center"/>
        </w:trPr>
        <w:tc>
          <w:tcPr>
            <w:tcW w:w="512" w:type="dxa"/>
            <w:vMerge w:val="restart"/>
          </w:tcPr>
          <w:p w:rsidR="00F5131B" w:rsidRPr="00F844E5" w:rsidRDefault="00F5131B" w:rsidP="002333EC">
            <w:pPr>
              <w:pStyle w:val="Table0"/>
            </w:pPr>
          </w:p>
          <w:p w:rsidR="00F5131B" w:rsidRPr="00F844E5" w:rsidRDefault="00F5131B" w:rsidP="002333EC">
            <w:pPr>
              <w:pStyle w:val="Table0"/>
            </w:pPr>
          </w:p>
          <w:p w:rsidR="00F5131B" w:rsidRPr="00F844E5" w:rsidRDefault="00F5131B" w:rsidP="002333EC">
            <w:pPr>
              <w:pStyle w:val="Table0"/>
            </w:pPr>
            <w:r w:rsidRPr="00F844E5">
              <w:t>№ п/п</w:t>
            </w:r>
          </w:p>
        </w:tc>
        <w:tc>
          <w:tcPr>
            <w:tcW w:w="1948" w:type="dxa"/>
            <w:vMerge w:val="restart"/>
          </w:tcPr>
          <w:p w:rsidR="00F5131B" w:rsidRPr="00F844E5" w:rsidRDefault="00F5131B" w:rsidP="002333EC">
            <w:pPr>
              <w:pStyle w:val="Table0"/>
            </w:pPr>
          </w:p>
          <w:p w:rsidR="00F5131B" w:rsidRPr="00F844E5" w:rsidRDefault="00F5131B" w:rsidP="002333EC">
            <w:pPr>
              <w:pStyle w:val="Table0"/>
            </w:pPr>
          </w:p>
          <w:p w:rsidR="00F5131B" w:rsidRPr="00F844E5" w:rsidRDefault="00F5131B" w:rsidP="002333EC">
            <w:pPr>
              <w:pStyle w:val="Table0"/>
            </w:pPr>
            <w:r w:rsidRPr="00F844E5">
              <w:t>Наименование показателей результатов</w:t>
            </w:r>
          </w:p>
        </w:tc>
        <w:tc>
          <w:tcPr>
            <w:tcW w:w="1440" w:type="dxa"/>
            <w:vMerge w:val="restart"/>
          </w:tcPr>
          <w:p w:rsidR="00F5131B" w:rsidRPr="00F844E5" w:rsidRDefault="00F5131B" w:rsidP="002333EC">
            <w:pPr>
              <w:pStyle w:val="Table0"/>
            </w:pPr>
          </w:p>
          <w:p w:rsidR="00F5131B" w:rsidRPr="00F844E5" w:rsidRDefault="00F5131B" w:rsidP="002333EC">
            <w:pPr>
              <w:pStyle w:val="Table0"/>
            </w:pPr>
          </w:p>
          <w:p w:rsidR="00F5131B" w:rsidRPr="00F844E5" w:rsidRDefault="00F5131B" w:rsidP="002333EC">
            <w:pPr>
              <w:pStyle w:val="Table"/>
            </w:pPr>
            <w:r w:rsidRPr="00F844E5">
              <w:t>Базовый показатель на начало реализации программы</w:t>
            </w:r>
          </w:p>
        </w:tc>
        <w:tc>
          <w:tcPr>
            <w:tcW w:w="3984" w:type="dxa"/>
            <w:gridSpan w:val="4"/>
          </w:tcPr>
          <w:p w:rsidR="00F5131B" w:rsidRPr="00F844E5" w:rsidRDefault="00F5131B" w:rsidP="002333EC">
            <w:pPr>
              <w:pStyle w:val="Table"/>
            </w:pPr>
            <w:r w:rsidRPr="00F844E5">
              <w:t>Значения показателя по годам</w:t>
            </w:r>
          </w:p>
        </w:tc>
        <w:tc>
          <w:tcPr>
            <w:tcW w:w="2400" w:type="dxa"/>
            <w:vMerge w:val="restart"/>
          </w:tcPr>
          <w:p w:rsidR="00F5131B" w:rsidRPr="00F844E5" w:rsidRDefault="00F5131B" w:rsidP="002333EC">
            <w:pPr>
              <w:pStyle w:val="Table"/>
            </w:pPr>
            <w:r w:rsidRPr="00F844E5">
              <w:t>Целевое значение показателя на момент окончания действия программы</w:t>
            </w:r>
          </w:p>
          <w:p w:rsidR="00F5131B" w:rsidRPr="00F844E5" w:rsidRDefault="00F5131B" w:rsidP="002333EC">
            <w:pPr>
              <w:pStyle w:val="Table"/>
            </w:pPr>
            <w:r w:rsidRPr="00F844E5">
              <w:t>(показатели социальной, экономической и экологической эффективности программы)</w:t>
            </w:r>
          </w:p>
        </w:tc>
      </w:tr>
      <w:tr w:rsidR="00F5131B" w:rsidRPr="00F844E5" w:rsidTr="002333EC">
        <w:trPr>
          <w:cantSplit/>
          <w:trHeight w:val="1134"/>
          <w:jc w:val="center"/>
        </w:trPr>
        <w:tc>
          <w:tcPr>
            <w:tcW w:w="512" w:type="dxa"/>
            <w:vMerge/>
          </w:tcPr>
          <w:p w:rsidR="00F5131B" w:rsidRPr="00F844E5" w:rsidRDefault="00F5131B" w:rsidP="002333EC">
            <w:pPr>
              <w:pStyle w:val="Table"/>
            </w:pPr>
          </w:p>
        </w:tc>
        <w:tc>
          <w:tcPr>
            <w:tcW w:w="1948" w:type="dxa"/>
            <w:vMerge/>
          </w:tcPr>
          <w:p w:rsidR="00F5131B" w:rsidRPr="00F844E5" w:rsidRDefault="00F5131B" w:rsidP="002333EC">
            <w:pPr>
              <w:pStyle w:val="Table"/>
            </w:pPr>
          </w:p>
        </w:tc>
        <w:tc>
          <w:tcPr>
            <w:tcW w:w="1440" w:type="dxa"/>
            <w:vMerge/>
          </w:tcPr>
          <w:p w:rsidR="00F5131B" w:rsidRPr="00F844E5" w:rsidRDefault="00F5131B" w:rsidP="002333EC">
            <w:pPr>
              <w:pStyle w:val="Table"/>
            </w:pPr>
          </w:p>
        </w:tc>
        <w:tc>
          <w:tcPr>
            <w:tcW w:w="996" w:type="dxa"/>
            <w:textDirection w:val="btLr"/>
            <w:vAlign w:val="center"/>
          </w:tcPr>
          <w:p w:rsidR="00F5131B" w:rsidRPr="00F844E5" w:rsidRDefault="00F5131B" w:rsidP="002333EC">
            <w:pPr>
              <w:pStyle w:val="Table"/>
            </w:pPr>
            <w:r w:rsidRPr="00F844E5">
              <w:t>2013 год</w:t>
            </w:r>
          </w:p>
        </w:tc>
        <w:tc>
          <w:tcPr>
            <w:tcW w:w="996" w:type="dxa"/>
            <w:textDirection w:val="btLr"/>
            <w:vAlign w:val="center"/>
          </w:tcPr>
          <w:p w:rsidR="00F5131B" w:rsidRPr="00F844E5" w:rsidRDefault="00F5131B" w:rsidP="002333EC">
            <w:pPr>
              <w:pStyle w:val="Table"/>
            </w:pPr>
            <w:r w:rsidRPr="00F844E5">
              <w:t>2014 год</w:t>
            </w:r>
          </w:p>
        </w:tc>
        <w:tc>
          <w:tcPr>
            <w:tcW w:w="1032" w:type="dxa"/>
            <w:textDirection w:val="btLr"/>
            <w:vAlign w:val="center"/>
          </w:tcPr>
          <w:p w:rsidR="00F5131B" w:rsidRPr="00F844E5" w:rsidRDefault="00F5131B" w:rsidP="002333EC">
            <w:pPr>
              <w:pStyle w:val="Table"/>
            </w:pPr>
            <w:r w:rsidRPr="00F844E5">
              <w:t>2015 год</w:t>
            </w:r>
          </w:p>
        </w:tc>
        <w:tc>
          <w:tcPr>
            <w:tcW w:w="960" w:type="dxa"/>
            <w:textDirection w:val="btLr"/>
            <w:vAlign w:val="center"/>
          </w:tcPr>
          <w:p w:rsidR="00F5131B" w:rsidRPr="00F844E5" w:rsidRDefault="00F5131B" w:rsidP="002333EC">
            <w:pPr>
              <w:pStyle w:val="Table"/>
            </w:pPr>
            <w:r w:rsidRPr="00F844E5">
              <w:t>2016 год</w:t>
            </w:r>
          </w:p>
        </w:tc>
        <w:tc>
          <w:tcPr>
            <w:tcW w:w="2400" w:type="dxa"/>
            <w:vMerge/>
          </w:tcPr>
          <w:p w:rsidR="00F5131B" w:rsidRPr="00F844E5" w:rsidRDefault="00F5131B" w:rsidP="002333EC">
            <w:pPr>
              <w:pStyle w:val="Table"/>
            </w:pPr>
          </w:p>
        </w:tc>
      </w:tr>
      <w:tr w:rsidR="00F5131B" w:rsidRPr="00F844E5" w:rsidTr="002333EC">
        <w:trPr>
          <w:jc w:val="center"/>
        </w:trPr>
        <w:tc>
          <w:tcPr>
            <w:tcW w:w="512" w:type="dxa"/>
          </w:tcPr>
          <w:p w:rsidR="00F5131B" w:rsidRPr="00F844E5" w:rsidRDefault="00F5131B" w:rsidP="002333EC">
            <w:pPr>
              <w:pStyle w:val="Table"/>
            </w:pPr>
            <w:r w:rsidRPr="00F844E5">
              <w:t>1</w:t>
            </w:r>
          </w:p>
        </w:tc>
        <w:tc>
          <w:tcPr>
            <w:tcW w:w="1948" w:type="dxa"/>
          </w:tcPr>
          <w:p w:rsidR="00F5131B" w:rsidRPr="00F844E5" w:rsidRDefault="00F5131B" w:rsidP="002333EC">
            <w:pPr>
              <w:pStyle w:val="Table"/>
            </w:pPr>
            <w:r w:rsidRPr="00F844E5">
              <w:t>Увеличение протяженности сети автомобильных дорог общего пользования местного значения, соответствующих нормативным требованиям к транспортным показателям</w:t>
            </w:r>
          </w:p>
          <w:p w:rsidR="00F5131B" w:rsidRPr="00F844E5" w:rsidRDefault="00F5131B" w:rsidP="002333EC">
            <w:pPr>
              <w:pStyle w:val="Table"/>
            </w:pPr>
            <w:r w:rsidRPr="00F844E5">
              <w:t>(в км.)</w:t>
            </w:r>
          </w:p>
        </w:tc>
        <w:tc>
          <w:tcPr>
            <w:tcW w:w="1440" w:type="dxa"/>
            <w:vAlign w:val="center"/>
          </w:tcPr>
          <w:p w:rsidR="00F5131B" w:rsidRPr="00F844E5" w:rsidRDefault="00F5131B" w:rsidP="002333EC">
            <w:pPr>
              <w:pStyle w:val="Table"/>
            </w:pPr>
            <w:r w:rsidRPr="00F844E5">
              <w:t>221,51</w:t>
            </w:r>
          </w:p>
        </w:tc>
        <w:tc>
          <w:tcPr>
            <w:tcW w:w="996" w:type="dxa"/>
            <w:vAlign w:val="center"/>
          </w:tcPr>
          <w:p w:rsidR="00F5131B" w:rsidRPr="00F844E5" w:rsidRDefault="00F5131B" w:rsidP="002333EC">
            <w:pPr>
              <w:pStyle w:val="Table"/>
            </w:pPr>
            <w:r w:rsidRPr="00F844E5">
              <w:t>221,51</w:t>
            </w:r>
          </w:p>
        </w:tc>
        <w:tc>
          <w:tcPr>
            <w:tcW w:w="996" w:type="dxa"/>
            <w:vAlign w:val="center"/>
          </w:tcPr>
          <w:p w:rsidR="00F5131B" w:rsidRPr="00F844E5" w:rsidRDefault="00F5131B" w:rsidP="002333EC">
            <w:pPr>
              <w:pStyle w:val="Table"/>
            </w:pPr>
            <w:r w:rsidRPr="00F844E5">
              <w:t>223,01</w:t>
            </w:r>
          </w:p>
        </w:tc>
        <w:tc>
          <w:tcPr>
            <w:tcW w:w="1032" w:type="dxa"/>
            <w:vAlign w:val="center"/>
          </w:tcPr>
          <w:p w:rsidR="00F5131B" w:rsidRPr="00F844E5" w:rsidRDefault="00F5131B" w:rsidP="002333EC">
            <w:pPr>
              <w:pStyle w:val="Table"/>
            </w:pPr>
            <w:r w:rsidRPr="00F844E5">
              <w:t>225,19</w:t>
            </w:r>
          </w:p>
        </w:tc>
        <w:tc>
          <w:tcPr>
            <w:tcW w:w="960" w:type="dxa"/>
            <w:vAlign w:val="center"/>
          </w:tcPr>
          <w:p w:rsidR="00F5131B" w:rsidRPr="00F844E5" w:rsidRDefault="00F5131B" w:rsidP="002333EC">
            <w:pPr>
              <w:pStyle w:val="Table"/>
            </w:pPr>
            <w:r w:rsidRPr="00F844E5">
              <w:t>-</w:t>
            </w:r>
          </w:p>
        </w:tc>
        <w:tc>
          <w:tcPr>
            <w:tcW w:w="2400" w:type="dxa"/>
            <w:vAlign w:val="center"/>
          </w:tcPr>
          <w:p w:rsidR="00F5131B" w:rsidRPr="00F844E5" w:rsidRDefault="00F5131B" w:rsidP="002333EC">
            <w:pPr>
              <w:pStyle w:val="Table"/>
            </w:pPr>
            <w:r w:rsidRPr="00F844E5">
              <w:t>225,19</w:t>
            </w:r>
          </w:p>
        </w:tc>
      </w:tr>
      <w:tr w:rsidR="00F5131B" w:rsidRPr="00F844E5" w:rsidTr="002333EC">
        <w:trPr>
          <w:jc w:val="center"/>
        </w:trPr>
        <w:tc>
          <w:tcPr>
            <w:tcW w:w="512" w:type="dxa"/>
          </w:tcPr>
          <w:p w:rsidR="00F5131B" w:rsidRPr="00F844E5" w:rsidRDefault="00F5131B" w:rsidP="002333EC">
            <w:pPr>
              <w:pStyle w:val="Table"/>
            </w:pPr>
            <w:r w:rsidRPr="00F844E5">
              <w:t>2</w:t>
            </w:r>
          </w:p>
        </w:tc>
        <w:tc>
          <w:tcPr>
            <w:tcW w:w="1948" w:type="dxa"/>
          </w:tcPr>
          <w:p w:rsidR="00F5131B" w:rsidRPr="00F844E5" w:rsidRDefault="00F5131B" w:rsidP="002333EC">
            <w:pPr>
              <w:pStyle w:val="Table"/>
            </w:pPr>
            <w:r w:rsidRPr="00F844E5">
              <w:t xml:space="preserve">Сокращение протяженности сети автомобильных дорог общего пользования местного значения, не соответствующих нормативным требованиям </w:t>
            </w:r>
            <w:r w:rsidRPr="00F844E5">
              <w:lastRenderedPageBreak/>
              <w:t>(в км.)</w:t>
            </w:r>
          </w:p>
        </w:tc>
        <w:tc>
          <w:tcPr>
            <w:tcW w:w="1440" w:type="dxa"/>
            <w:vAlign w:val="center"/>
          </w:tcPr>
          <w:p w:rsidR="00F5131B" w:rsidRPr="00F844E5" w:rsidRDefault="00F5131B" w:rsidP="002333EC">
            <w:pPr>
              <w:pStyle w:val="Table"/>
            </w:pPr>
            <w:r w:rsidRPr="00F844E5">
              <w:lastRenderedPageBreak/>
              <w:t xml:space="preserve">184,52 </w:t>
            </w:r>
          </w:p>
        </w:tc>
        <w:tc>
          <w:tcPr>
            <w:tcW w:w="996" w:type="dxa"/>
            <w:vAlign w:val="center"/>
          </w:tcPr>
          <w:p w:rsidR="00F5131B" w:rsidRPr="00F844E5" w:rsidRDefault="00F5131B" w:rsidP="002333EC">
            <w:pPr>
              <w:pStyle w:val="Table"/>
            </w:pPr>
            <w:r w:rsidRPr="00F844E5">
              <w:t>182,76</w:t>
            </w:r>
          </w:p>
        </w:tc>
        <w:tc>
          <w:tcPr>
            <w:tcW w:w="996" w:type="dxa"/>
            <w:vAlign w:val="center"/>
          </w:tcPr>
          <w:p w:rsidR="00F5131B" w:rsidRPr="00F844E5" w:rsidRDefault="00F5131B" w:rsidP="002333EC">
            <w:pPr>
              <w:pStyle w:val="Table"/>
            </w:pPr>
            <w:r w:rsidRPr="00F844E5">
              <w:t>182,01</w:t>
            </w:r>
          </w:p>
        </w:tc>
        <w:tc>
          <w:tcPr>
            <w:tcW w:w="1032" w:type="dxa"/>
            <w:vAlign w:val="center"/>
          </w:tcPr>
          <w:p w:rsidR="00F5131B" w:rsidRPr="00F844E5" w:rsidRDefault="00F5131B" w:rsidP="002333EC">
            <w:pPr>
              <w:pStyle w:val="Table"/>
            </w:pPr>
            <w:r w:rsidRPr="00F844E5">
              <w:t>181,23</w:t>
            </w:r>
          </w:p>
        </w:tc>
        <w:tc>
          <w:tcPr>
            <w:tcW w:w="960" w:type="dxa"/>
            <w:vAlign w:val="center"/>
          </w:tcPr>
          <w:p w:rsidR="00F5131B" w:rsidRPr="00F844E5" w:rsidRDefault="00F5131B" w:rsidP="002333EC">
            <w:pPr>
              <w:pStyle w:val="Table"/>
            </w:pPr>
            <w:r w:rsidRPr="00F844E5">
              <w:t>-</w:t>
            </w:r>
          </w:p>
        </w:tc>
        <w:tc>
          <w:tcPr>
            <w:tcW w:w="2400" w:type="dxa"/>
            <w:vAlign w:val="center"/>
          </w:tcPr>
          <w:p w:rsidR="00F5131B" w:rsidRPr="00F844E5" w:rsidRDefault="00F5131B" w:rsidP="002333EC">
            <w:pPr>
              <w:pStyle w:val="Table"/>
            </w:pPr>
            <w:r w:rsidRPr="00F844E5">
              <w:t>181,23</w:t>
            </w:r>
          </w:p>
        </w:tc>
      </w:tr>
    </w:tbl>
    <w:p w:rsidR="001F0C02" w:rsidRDefault="001F0C02" w:rsidP="001F0C02">
      <w:pPr>
        <w:jc w:val="right"/>
        <w:rPr>
          <w:rFonts w:cs="Arial"/>
        </w:rPr>
      </w:pPr>
    </w:p>
    <w:p w:rsidR="00F5131B" w:rsidRDefault="00F5131B" w:rsidP="001F0C02">
      <w:pPr>
        <w:jc w:val="right"/>
        <w:rPr>
          <w:rFonts w:cs="Arial"/>
        </w:rPr>
      </w:pPr>
    </w:p>
    <w:p w:rsidR="00F5131B" w:rsidRDefault="00F5131B" w:rsidP="001F0C02">
      <w:pPr>
        <w:jc w:val="right"/>
        <w:rPr>
          <w:rFonts w:cs="Arial"/>
        </w:rPr>
      </w:pPr>
    </w:p>
    <w:p w:rsidR="00F5131B" w:rsidRPr="00161315" w:rsidRDefault="00F5131B" w:rsidP="001F0C02">
      <w:pPr>
        <w:jc w:val="right"/>
        <w:rPr>
          <w:rFonts w:cs="Arial"/>
        </w:rPr>
        <w:sectPr w:rsidR="00F5131B" w:rsidRPr="00161315" w:rsidSect="00011A6D">
          <w:pgSz w:w="11906" w:h="16838"/>
          <w:pgMar w:top="567" w:right="850" w:bottom="567" w:left="1701" w:header="720" w:footer="720" w:gutter="0"/>
          <w:cols w:space="720"/>
        </w:sectPr>
      </w:pPr>
    </w:p>
    <w:p w:rsidR="006F597A" w:rsidRPr="003C7D93" w:rsidRDefault="006F597A" w:rsidP="003C7D93">
      <w:pPr>
        <w:ind w:left="567" w:firstLine="0"/>
      </w:pPr>
    </w:p>
    <w:p w:rsidR="00E91D12" w:rsidRPr="003C7D93" w:rsidRDefault="00E91D12" w:rsidP="003C7D93">
      <w:pPr>
        <w:pStyle w:val="FR5"/>
        <w:spacing w:line="240" w:lineRule="auto"/>
        <w:ind w:firstLine="0"/>
        <w:jc w:val="center"/>
        <w:rPr>
          <w:rFonts w:ascii="Arial" w:hAnsi="Arial" w:cs="Arial"/>
          <w:b/>
          <w:bCs/>
          <w:iCs/>
          <w:sz w:val="30"/>
          <w:szCs w:val="28"/>
        </w:rPr>
      </w:pPr>
      <w:r w:rsidRPr="003C7D93">
        <w:rPr>
          <w:rFonts w:ascii="Arial" w:hAnsi="Arial" w:cs="Arial"/>
          <w:b/>
          <w:bCs/>
          <w:iCs/>
          <w:sz w:val="30"/>
          <w:szCs w:val="28"/>
        </w:rPr>
        <w:t>Раздел</w:t>
      </w:r>
      <w:r w:rsidR="006F597A" w:rsidRPr="003C7D93">
        <w:rPr>
          <w:rFonts w:ascii="Arial" w:hAnsi="Arial" w:cs="Arial"/>
          <w:b/>
          <w:bCs/>
          <w:iCs/>
          <w:sz w:val="30"/>
          <w:szCs w:val="28"/>
        </w:rPr>
        <w:t xml:space="preserve"> 1. Характеристика проблемы, на </w:t>
      </w:r>
      <w:r w:rsidRPr="003C7D93">
        <w:rPr>
          <w:rFonts w:ascii="Arial" w:hAnsi="Arial" w:cs="Arial"/>
          <w:b/>
          <w:bCs/>
          <w:iCs/>
          <w:sz w:val="30"/>
          <w:szCs w:val="28"/>
        </w:rPr>
        <w:t>решение которой направлена Программа</w:t>
      </w:r>
    </w:p>
    <w:p w:rsidR="00E91D12" w:rsidRPr="003C7D93" w:rsidRDefault="00E91D12" w:rsidP="003C7D93"/>
    <w:p w:rsidR="007800A2" w:rsidRPr="003C7D93" w:rsidRDefault="007800A2" w:rsidP="003C7D93">
      <w:pPr>
        <w:pStyle w:val="ConsPlusNormal"/>
        <w:ind w:firstLine="540"/>
        <w:jc w:val="both"/>
        <w:rPr>
          <w:rFonts w:cs="Times New Roman"/>
          <w:sz w:val="24"/>
          <w:szCs w:val="24"/>
        </w:rPr>
      </w:pPr>
      <w:r w:rsidRPr="003C7D93">
        <w:rPr>
          <w:rFonts w:cs="Times New Roman"/>
          <w:sz w:val="24"/>
          <w:szCs w:val="24"/>
        </w:rPr>
        <w:t>Протяженность автомобильных дорог общего пользования местного значения в Березовском районе по состоянию на 1 января 2012</w:t>
      </w:r>
      <w:r w:rsidR="00214792" w:rsidRPr="003C7D93">
        <w:rPr>
          <w:rFonts w:cs="Times New Roman"/>
          <w:sz w:val="24"/>
          <w:szCs w:val="24"/>
        </w:rPr>
        <w:t xml:space="preserve"> года составляет </w:t>
      </w:r>
      <w:smartTag w:uri="urn:schemas-microsoft-com:office:smarttags" w:element="metricconverter">
        <w:smartTagPr>
          <w:attr w:name="ProductID" w:val="221,51 км"/>
        </w:smartTagPr>
        <w:r w:rsidR="00214792" w:rsidRPr="003C7D93">
          <w:rPr>
            <w:rFonts w:cs="Times New Roman"/>
            <w:sz w:val="24"/>
            <w:szCs w:val="24"/>
          </w:rPr>
          <w:t>221,51</w:t>
        </w:r>
        <w:r w:rsidRPr="003C7D93">
          <w:rPr>
            <w:rFonts w:cs="Times New Roman"/>
            <w:sz w:val="24"/>
            <w:szCs w:val="24"/>
          </w:rPr>
          <w:t xml:space="preserve"> км</w:t>
        </w:r>
      </w:smartTag>
      <w:r w:rsidR="00214792" w:rsidRPr="003C7D93">
        <w:rPr>
          <w:rFonts w:cs="Times New Roman"/>
          <w:sz w:val="24"/>
          <w:szCs w:val="24"/>
        </w:rPr>
        <w:t>. Березовский</w:t>
      </w:r>
      <w:r w:rsidRPr="003C7D93">
        <w:rPr>
          <w:rFonts w:cs="Times New Roman"/>
          <w:sz w:val="24"/>
          <w:szCs w:val="24"/>
        </w:rPr>
        <w:t xml:space="preserve"> район характеризуется низким показателем густоты автомобильных дорог общего пользования местного значения. Нормативный межремонтный срок автомобильных дорог составляет: на капитальный ремонт – 12 лет; на ремонт автомобильных дорог 4-6 лет. В настоящий момент складывается ситуация, когда значительная часть местных дорог, введенных в эксплуатацию более 10 лет назад, имеет недостаточные транспортно-эксплуатационные характеристики. По состоянию на начало 201</w:t>
      </w:r>
      <w:r w:rsidR="002F0676" w:rsidRPr="003C7D93">
        <w:rPr>
          <w:rFonts w:cs="Times New Roman"/>
          <w:sz w:val="24"/>
          <w:szCs w:val="24"/>
        </w:rPr>
        <w:t>2</w:t>
      </w:r>
      <w:r w:rsidRPr="003C7D93">
        <w:rPr>
          <w:rFonts w:cs="Times New Roman"/>
          <w:sz w:val="24"/>
          <w:szCs w:val="24"/>
        </w:rPr>
        <w:t xml:space="preserve"> года протяженность дорог, не отвечающих нормативным требованиям, составляет </w:t>
      </w:r>
      <w:smartTag w:uri="urn:schemas-microsoft-com:office:smarttags" w:element="metricconverter">
        <w:smartTagPr>
          <w:attr w:name="ProductID" w:val="184,52 км"/>
        </w:smartTagPr>
        <w:r w:rsidR="002F0676" w:rsidRPr="003C7D93">
          <w:rPr>
            <w:rFonts w:cs="Times New Roman"/>
            <w:sz w:val="24"/>
            <w:szCs w:val="24"/>
          </w:rPr>
          <w:t>184,52</w:t>
        </w:r>
        <w:r w:rsidRPr="003C7D93">
          <w:rPr>
            <w:rFonts w:cs="Times New Roman"/>
            <w:sz w:val="24"/>
            <w:szCs w:val="24"/>
          </w:rPr>
          <w:t xml:space="preserve"> км</w:t>
        </w:r>
      </w:smartTag>
      <w:r w:rsidRPr="003C7D93">
        <w:rPr>
          <w:rFonts w:cs="Times New Roman"/>
          <w:sz w:val="24"/>
          <w:szCs w:val="24"/>
        </w:rPr>
        <w:t xml:space="preserve">., что </w:t>
      </w:r>
      <w:r w:rsidR="002F0676" w:rsidRPr="003C7D93">
        <w:rPr>
          <w:rFonts w:cs="Times New Roman"/>
          <w:sz w:val="24"/>
          <w:szCs w:val="24"/>
        </w:rPr>
        <w:t>составляет 83</w:t>
      </w:r>
      <w:r w:rsidRPr="003C7D93">
        <w:rPr>
          <w:rFonts w:cs="Times New Roman"/>
          <w:sz w:val="24"/>
          <w:szCs w:val="24"/>
        </w:rPr>
        <w:t xml:space="preserve"> % от общей протяженности </w:t>
      </w:r>
      <w:r w:rsidR="002F0676" w:rsidRPr="003C7D93">
        <w:rPr>
          <w:rFonts w:cs="Times New Roman"/>
          <w:sz w:val="24"/>
          <w:szCs w:val="24"/>
        </w:rPr>
        <w:t>автомобильных дорог в Бе</w:t>
      </w:r>
      <w:r w:rsidR="00F71A97" w:rsidRPr="003C7D93">
        <w:rPr>
          <w:rFonts w:cs="Times New Roman"/>
          <w:sz w:val="24"/>
          <w:szCs w:val="24"/>
        </w:rPr>
        <w:t>резовском</w:t>
      </w:r>
      <w:r w:rsidRPr="003C7D93">
        <w:rPr>
          <w:rFonts w:cs="Times New Roman"/>
          <w:sz w:val="24"/>
          <w:szCs w:val="24"/>
        </w:rPr>
        <w:t xml:space="preserve"> районе.</w:t>
      </w:r>
    </w:p>
    <w:p w:rsidR="00BE5C5E" w:rsidRPr="003C7D93" w:rsidRDefault="00BE5C5E" w:rsidP="003C7D93">
      <w:pPr>
        <w:autoSpaceDE w:val="0"/>
        <w:autoSpaceDN w:val="0"/>
        <w:adjustRightInd w:val="0"/>
        <w:ind w:firstLine="540"/>
      </w:pPr>
      <w:r w:rsidRPr="003C7D93">
        <w:t>Автомобильные дороги общего пользования местного значения подвержены влиянию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Для их соответствия нормативным требованиям необходимо выполнение различных видов дорожных работ:</w:t>
      </w:r>
    </w:p>
    <w:p w:rsidR="00BE5C5E" w:rsidRPr="003C7D93" w:rsidRDefault="00BE5C5E" w:rsidP="003C7D93">
      <w:pPr>
        <w:autoSpaceDE w:val="0"/>
        <w:autoSpaceDN w:val="0"/>
        <w:adjustRightInd w:val="0"/>
        <w:ind w:firstLine="540"/>
      </w:pPr>
      <w:r w:rsidRPr="003C7D93">
        <w:t>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BE5C5E" w:rsidRPr="003C7D93" w:rsidRDefault="00BE5C5E" w:rsidP="003C7D93">
      <w:pPr>
        <w:autoSpaceDE w:val="0"/>
        <w:autoSpaceDN w:val="0"/>
        <w:adjustRightInd w:val="0"/>
        <w:ind w:firstLine="540"/>
      </w:pPr>
      <w:r w:rsidRPr="003C7D93">
        <w:t>ремонт автомобильной дороги</w:t>
      </w:r>
      <w:r w:rsidR="00161315" w:rsidRPr="003C7D93">
        <w:t xml:space="preserve"> </w:t>
      </w:r>
      <w:r w:rsidRPr="003C7D93">
        <w:t>–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BE5C5E" w:rsidRPr="003C7D93" w:rsidRDefault="00BE5C5E" w:rsidP="003C7D93">
      <w:pPr>
        <w:autoSpaceDE w:val="0"/>
        <w:autoSpaceDN w:val="0"/>
        <w:adjustRightInd w:val="0"/>
        <w:ind w:firstLine="540"/>
      </w:pPr>
      <w:r w:rsidRPr="003C7D93">
        <w:t>капитальный ремонт автомобильной дороги</w:t>
      </w:r>
      <w:r w:rsidR="00161315" w:rsidRPr="003C7D93">
        <w:t xml:space="preserve"> </w:t>
      </w:r>
      <w:r w:rsidRPr="003C7D93">
        <w:t>–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не изменяются границы полосы отвода автомобильной дороги;</w:t>
      </w:r>
    </w:p>
    <w:p w:rsidR="00BE5C5E" w:rsidRPr="003C7D93" w:rsidRDefault="00BE5C5E" w:rsidP="003C7D93">
      <w:pPr>
        <w:autoSpaceDE w:val="0"/>
        <w:autoSpaceDN w:val="0"/>
        <w:adjustRightInd w:val="0"/>
        <w:ind w:firstLine="540"/>
      </w:pPr>
      <w:r w:rsidRPr="003C7D93">
        <w:t>реконструкция автомобильной дороги</w:t>
      </w:r>
      <w:r w:rsidR="00161315" w:rsidRPr="003C7D93">
        <w:t xml:space="preserve"> </w:t>
      </w:r>
      <w:r w:rsidRPr="003C7D93">
        <w:t>– комплекс работ, при выполнении которых осуществляются изменения параметров автомобильной дороги, ее участков, ведущие к изменению класса и (или) категории автомобильной дороги либо влекущие за собой изменение границы полосы отвода автомобильной дороги.</w:t>
      </w:r>
    </w:p>
    <w:p w:rsidR="00BE5C5E" w:rsidRPr="003C7D93" w:rsidRDefault="00BE5C5E" w:rsidP="003C7D93">
      <w:pPr>
        <w:autoSpaceDE w:val="0"/>
        <w:autoSpaceDN w:val="0"/>
        <w:adjustRightInd w:val="0"/>
        <w:ind w:firstLine="540"/>
      </w:pPr>
      <w:r w:rsidRPr="003C7D93">
        <w:t xml:space="preserve">Состояние сети дорог общего пользования местного значения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 </w:t>
      </w:r>
    </w:p>
    <w:p w:rsidR="00BE5C5E" w:rsidRPr="003C7D93" w:rsidRDefault="00BE5C5E" w:rsidP="003C7D93">
      <w:pPr>
        <w:autoSpaceDE w:val="0"/>
        <w:autoSpaceDN w:val="0"/>
        <w:adjustRightInd w:val="0"/>
        <w:ind w:firstLine="540"/>
      </w:pPr>
      <w:r w:rsidRPr="003C7D93">
        <w:t xml:space="preserve">Недофинансирование дорожной отрасли в условиях постоянного роста интенсивности движения, </w:t>
      </w:r>
      <w:r w:rsidR="00477A96" w:rsidRPr="003C7D93">
        <w:t>увеличение количества</w:t>
      </w:r>
      <w:r w:rsidRPr="003C7D93">
        <w:t xml:space="preserve"> транспортных средств</w:t>
      </w:r>
      <w:r w:rsidR="00477A96" w:rsidRPr="003C7D93">
        <w:t xml:space="preserve"> в населенных пунктах Березовского района </w:t>
      </w:r>
      <w:r w:rsidRPr="003C7D93">
        <w:t xml:space="preserve">приводит к несоблюдению межремонтных сроков, накоплению количества не отремонтированных участков, увеличению количества участков с уровнем загрузки выше </w:t>
      </w:r>
      <w:r w:rsidRPr="003C7D93">
        <w:lastRenderedPageBreak/>
        <w:t>нормативного и участков с неудовлетворительным транспортно-эксплуатационным состоянием, на которых необходимо проведение ремонтов.</w:t>
      </w:r>
    </w:p>
    <w:p w:rsidR="00BE5C5E" w:rsidRPr="003C7D93" w:rsidRDefault="00BE5C5E" w:rsidP="003C7D93">
      <w:pPr>
        <w:autoSpaceDE w:val="0"/>
        <w:autoSpaceDN w:val="0"/>
        <w:adjustRightInd w:val="0"/>
        <w:ind w:firstLine="540"/>
      </w:pPr>
      <w:r w:rsidRPr="003C7D93">
        <w:t>Опережение темпов роста интенсивности движения на автомобильных дорогах по сравнению с увеличением пропускной способности автомобильных дорог приводит к росту уровня аварийности на сети автомобильных дорог общего пользования.</w:t>
      </w:r>
    </w:p>
    <w:p w:rsidR="00BE5C5E" w:rsidRPr="003C7D93" w:rsidRDefault="00BE5C5E" w:rsidP="003C7D93">
      <w:pPr>
        <w:autoSpaceDE w:val="0"/>
        <w:autoSpaceDN w:val="0"/>
        <w:adjustRightInd w:val="0"/>
        <w:ind w:firstLine="540"/>
      </w:pPr>
      <w:r w:rsidRPr="003C7D93">
        <w:t>Учитывая вышеизложенное,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rsidR="00A04423" w:rsidRPr="003C7D93" w:rsidRDefault="007800A2" w:rsidP="003C7D93">
      <w:pPr>
        <w:autoSpaceDE w:val="0"/>
        <w:autoSpaceDN w:val="0"/>
        <w:adjustRightInd w:val="0"/>
        <w:ind w:firstLine="540"/>
      </w:pPr>
      <w:r w:rsidRPr="003C7D93">
        <w:t>Целесообразность решения проблемы программно-целевым методом для муниципального образов</w:t>
      </w:r>
      <w:r w:rsidR="00B22DF2" w:rsidRPr="003C7D93">
        <w:t xml:space="preserve">ания </w:t>
      </w:r>
      <w:r w:rsidR="005E1025" w:rsidRPr="003C7D93">
        <w:t>Березовский</w:t>
      </w:r>
      <w:r w:rsidRPr="003C7D93">
        <w:t xml:space="preserve"> район заключается в планировании деятельности по развитию автомобильных дорог местного значения, включая возможность получения субсидий из бюджета автономного округа. Утверждение данной программы позволит проводить целенаправленную долговременную политику по развитию дорожного хозяйства муниципального образования, повышению комфортности и мобильности транспортных потоков.</w:t>
      </w:r>
    </w:p>
    <w:p w:rsidR="00FB0039" w:rsidRPr="003C7D93" w:rsidRDefault="00FB0039" w:rsidP="003C7D93">
      <w:pPr>
        <w:pStyle w:val="FR5"/>
        <w:spacing w:line="240" w:lineRule="auto"/>
        <w:ind w:right="-8" w:firstLine="0"/>
        <w:rPr>
          <w:rFonts w:ascii="Arial" w:hAnsi="Arial"/>
          <w:szCs w:val="24"/>
        </w:rPr>
      </w:pPr>
    </w:p>
    <w:p w:rsidR="00982613" w:rsidRPr="003C7D93" w:rsidRDefault="00E91D12" w:rsidP="003C7D93">
      <w:pPr>
        <w:pStyle w:val="FR5"/>
        <w:spacing w:line="240" w:lineRule="auto"/>
        <w:ind w:right="-8" w:firstLine="0"/>
        <w:jc w:val="center"/>
        <w:rPr>
          <w:rFonts w:ascii="Arial" w:hAnsi="Arial" w:cs="Arial"/>
          <w:b/>
          <w:bCs/>
          <w:iCs/>
          <w:sz w:val="30"/>
          <w:szCs w:val="28"/>
        </w:rPr>
      </w:pPr>
      <w:r w:rsidRPr="003C7D93">
        <w:rPr>
          <w:rFonts w:ascii="Arial" w:hAnsi="Arial" w:cs="Arial"/>
          <w:b/>
          <w:bCs/>
          <w:iCs/>
          <w:sz w:val="30"/>
          <w:szCs w:val="28"/>
        </w:rPr>
        <w:t xml:space="preserve">Раздел 2. Основные цели и задачи программы, </w:t>
      </w:r>
      <w:r w:rsidR="00AE57BA" w:rsidRPr="003C7D93">
        <w:rPr>
          <w:rFonts w:ascii="Arial" w:hAnsi="Arial" w:cs="Arial"/>
          <w:b/>
          <w:bCs/>
          <w:iCs/>
          <w:sz w:val="30"/>
          <w:szCs w:val="28"/>
        </w:rPr>
        <w:t>сроки её реализации</w:t>
      </w:r>
      <w:r w:rsidRPr="003C7D93">
        <w:rPr>
          <w:rFonts w:ascii="Arial" w:hAnsi="Arial" w:cs="Arial"/>
          <w:b/>
          <w:bCs/>
          <w:iCs/>
          <w:sz w:val="30"/>
          <w:szCs w:val="28"/>
        </w:rPr>
        <w:t>.</w:t>
      </w:r>
    </w:p>
    <w:p w:rsidR="00982613" w:rsidRPr="003C7D93" w:rsidRDefault="00982613" w:rsidP="003C7D93">
      <w:pPr>
        <w:ind w:left="567" w:firstLine="0"/>
      </w:pPr>
    </w:p>
    <w:p w:rsidR="00477A96" w:rsidRPr="003C7D93" w:rsidRDefault="00451099" w:rsidP="003C7D93">
      <w:pPr>
        <w:pStyle w:val="ConsPlusNormal"/>
        <w:ind w:firstLine="540"/>
        <w:jc w:val="both"/>
        <w:rPr>
          <w:rFonts w:cs="Times New Roman"/>
          <w:sz w:val="24"/>
          <w:szCs w:val="24"/>
        </w:rPr>
      </w:pPr>
      <w:r w:rsidRPr="003C7D93">
        <w:rPr>
          <w:rFonts w:cs="Times New Roman"/>
          <w:sz w:val="24"/>
          <w:szCs w:val="24"/>
        </w:rPr>
        <w:t>1. Целью</w:t>
      </w:r>
      <w:r w:rsidR="00477A96" w:rsidRPr="003C7D93">
        <w:rPr>
          <w:rFonts w:cs="Times New Roman"/>
          <w:sz w:val="24"/>
          <w:szCs w:val="24"/>
        </w:rPr>
        <w:t xml:space="preserve"> </w:t>
      </w:r>
      <w:r w:rsidRPr="003C7D93">
        <w:rPr>
          <w:rFonts w:cs="Times New Roman"/>
          <w:sz w:val="24"/>
          <w:szCs w:val="24"/>
        </w:rPr>
        <w:t xml:space="preserve">Программы является – </w:t>
      </w:r>
      <w:r w:rsidR="00477A96" w:rsidRPr="003C7D93">
        <w:rPr>
          <w:rFonts w:cs="Times New Roman"/>
          <w:sz w:val="24"/>
          <w:szCs w:val="24"/>
        </w:rPr>
        <w:t>развитие и обеспечение бесперебойного функционирования сети автомобильных дорог общего пользования местного значения в границах Березовского района;</w:t>
      </w:r>
    </w:p>
    <w:p w:rsidR="00477A96" w:rsidRPr="003C7D93" w:rsidRDefault="00451099" w:rsidP="003C7D93">
      <w:pPr>
        <w:pStyle w:val="ConsPlusNormal"/>
        <w:ind w:firstLine="540"/>
        <w:jc w:val="both"/>
        <w:rPr>
          <w:rFonts w:cs="Times New Roman"/>
          <w:sz w:val="24"/>
          <w:szCs w:val="24"/>
        </w:rPr>
      </w:pPr>
      <w:r w:rsidRPr="003C7D93">
        <w:rPr>
          <w:rFonts w:cs="Times New Roman"/>
          <w:sz w:val="24"/>
          <w:szCs w:val="24"/>
        </w:rPr>
        <w:t>2. Достижение указанной цели</w:t>
      </w:r>
      <w:r w:rsidR="00477A96" w:rsidRPr="003C7D93">
        <w:rPr>
          <w:rFonts w:cs="Times New Roman"/>
          <w:sz w:val="24"/>
          <w:szCs w:val="24"/>
        </w:rPr>
        <w:t xml:space="preserve"> осуществляется путем решения следующих задач:</w:t>
      </w:r>
    </w:p>
    <w:p w:rsidR="00E368B1" w:rsidRPr="003C7D93" w:rsidRDefault="00F13153" w:rsidP="003C7D93">
      <w:pPr>
        <w:pStyle w:val="ConsPlusNormal"/>
        <w:ind w:firstLine="613"/>
        <w:jc w:val="both"/>
        <w:rPr>
          <w:rFonts w:cs="Times New Roman"/>
          <w:sz w:val="24"/>
          <w:szCs w:val="24"/>
        </w:rPr>
      </w:pPr>
      <w:r w:rsidRPr="003C7D93">
        <w:rPr>
          <w:rFonts w:cs="Times New Roman"/>
          <w:sz w:val="24"/>
          <w:szCs w:val="24"/>
        </w:rPr>
        <w:t xml:space="preserve">- </w:t>
      </w:r>
      <w:r w:rsidR="00E368B1" w:rsidRPr="003C7D93">
        <w:rPr>
          <w:rFonts w:cs="Times New Roman"/>
          <w:sz w:val="24"/>
          <w:szCs w:val="24"/>
        </w:rPr>
        <w:t xml:space="preserve">строительство, реконструкция и капитальный ремонт автомобильных дорог общего пользования местного значения; </w:t>
      </w:r>
    </w:p>
    <w:p w:rsidR="00E368B1" w:rsidRPr="003C7D93" w:rsidRDefault="00E368B1" w:rsidP="003C7D93">
      <w:pPr>
        <w:pStyle w:val="ConsPlusNonformat"/>
        <w:widowControl/>
        <w:ind w:firstLine="613"/>
        <w:jc w:val="both"/>
        <w:rPr>
          <w:rFonts w:ascii="Arial" w:hAnsi="Arial" w:cs="Times New Roman"/>
          <w:sz w:val="24"/>
          <w:szCs w:val="24"/>
        </w:rPr>
      </w:pPr>
      <w:r w:rsidRPr="003C7D93">
        <w:rPr>
          <w:rFonts w:ascii="Arial" w:hAnsi="Arial" w:cs="Times New Roman"/>
          <w:sz w:val="24"/>
          <w:szCs w:val="24"/>
        </w:rPr>
        <w:t>- сохранность автомобильных дорог общего пользования местного значения;</w:t>
      </w:r>
    </w:p>
    <w:p w:rsidR="00161315" w:rsidRPr="003C7D93" w:rsidRDefault="00E368B1" w:rsidP="003C7D93">
      <w:pPr>
        <w:pStyle w:val="ConsPlusNormal"/>
        <w:ind w:firstLine="613"/>
        <w:jc w:val="both"/>
        <w:rPr>
          <w:rFonts w:cs="Times New Roman"/>
          <w:sz w:val="24"/>
          <w:szCs w:val="24"/>
        </w:rPr>
      </w:pPr>
      <w:r w:rsidRPr="003C7D93">
        <w:rPr>
          <w:rFonts w:cs="Times New Roman"/>
          <w:sz w:val="24"/>
          <w:szCs w:val="24"/>
        </w:rPr>
        <w:t>- разработка проектно-сметной документации на строительство,</w:t>
      </w:r>
      <w:r w:rsidR="00161315" w:rsidRPr="003C7D93">
        <w:rPr>
          <w:rFonts w:cs="Times New Roman"/>
          <w:sz w:val="24"/>
          <w:szCs w:val="24"/>
        </w:rPr>
        <w:t xml:space="preserve"> </w:t>
      </w:r>
      <w:r w:rsidRPr="003C7D93">
        <w:rPr>
          <w:rFonts w:cs="Times New Roman"/>
          <w:sz w:val="24"/>
          <w:szCs w:val="24"/>
        </w:rPr>
        <w:t>реконструкцию, капитальный ремонт и ремонт автомобильных дорог общего пользования местного значения.</w:t>
      </w:r>
      <w:r w:rsidR="00161315" w:rsidRPr="003C7D93">
        <w:rPr>
          <w:rFonts w:cs="Times New Roman"/>
          <w:sz w:val="24"/>
          <w:szCs w:val="24"/>
        </w:rPr>
        <w:t xml:space="preserve"> </w:t>
      </w:r>
    </w:p>
    <w:p w:rsidR="00161315" w:rsidRPr="003C7D93" w:rsidRDefault="00477A96" w:rsidP="003C7D93">
      <w:pPr>
        <w:pStyle w:val="ConsPlusNormal"/>
        <w:ind w:firstLine="613"/>
        <w:jc w:val="both"/>
        <w:rPr>
          <w:rFonts w:cs="Times New Roman"/>
          <w:sz w:val="24"/>
          <w:szCs w:val="24"/>
        </w:rPr>
      </w:pPr>
      <w:r w:rsidRPr="003C7D93">
        <w:rPr>
          <w:rFonts w:cs="Times New Roman"/>
          <w:sz w:val="24"/>
          <w:szCs w:val="24"/>
        </w:rPr>
        <w:t>Сроки реализации Программы - 201</w:t>
      </w:r>
      <w:r w:rsidR="00527B34" w:rsidRPr="003C7D93">
        <w:rPr>
          <w:rFonts w:cs="Times New Roman"/>
          <w:sz w:val="24"/>
          <w:szCs w:val="24"/>
        </w:rPr>
        <w:t>3</w:t>
      </w:r>
      <w:r w:rsidRPr="003C7D93">
        <w:rPr>
          <w:rFonts w:cs="Times New Roman"/>
          <w:sz w:val="24"/>
          <w:szCs w:val="24"/>
        </w:rPr>
        <w:t xml:space="preserve"> </w:t>
      </w:r>
      <w:r w:rsidR="003C2906" w:rsidRPr="003C7D93">
        <w:rPr>
          <w:rFonts w:cs="Times New Roman"/>
          <w:sz w:val="24"/>
          <w:szCs w:val="24"/>
        </w:rPr>
        <w:t>–</w:t>
      </w:r>
      <w:r w:rsidRPr="003C7D93">
        <w:rPr>
          <w:rFonts w:cs="Times New Roman"/>
          <w:sz w:val="24"/>
          <w:szCs w:val="24"/>
        </w:rPr>
        <w:t xml:space="preserve"> 201</w:t>
      </w:r>
      <w:r w:rsidR="00527B34" w:rsidRPr="003C7D93">
        <w:rPr>
          <w:rFonts w:cs="Times New Roman"/>
          <w:sz w:val="24"/>
          <w:szCs w:val="24"/>
        </w:rPr>
        <w:t>6</w:t>
      </w:r>
      <w:r w:rsidRPr="003C7D93">
        <w:rPr>
          <w:rFonts w:cs="Times New Roman"/>
          <w:sz w:val="24"/>
          <w:szCs w:val="24"/>
        </w:rPr>
        <w:t xml:space="preserve"> годы.</w:t>
      </w:r>
    </w:p>
    <w:p w:rsidR="003C7625" w:rsidRDefault="003C7625" w:rsidP="003C7D93"/>
    <w:p w:rsidR="00F5131B" w:rsidRDefault="00F5131B" w:rsidP="003C7D93">
      <w:r w:rsidRPr="002004A6">
        <w:t>(</w:t>
      </w:r>
      <w:r>
        <w:t>Раздел 3</w:t>
      </w:r>
      <w:r w:rsidRPr="002004A6">
        <w:t xml:space="preserve"> изложен в редакции постановления Администрации </w:t>
      </w:r>
      <w:hyperlink r:id="rId13" w:tgtFrame="ChangingDocument" w:tooltip="О внесении изменений в приложение к постановлению администрации Березовского района от 05.12.2012 № 1635 " w:history="1">
        <w:r w:rsidRPr="002004A6">
          <w:rPr>
            <w:rStyle w:val="af"/>
          </w:rPr>
          <w:t>от 22.05.2013 № 713</w:t>
        </w:r>
      </w:hyperlink>
      <w:r w:rsidRPr="002004A6">
        <w:t>)</w:t>
      </w:r>
    </w:p>
    <w:p w:rsidR="00F5131B" w:rsidRPr="003C7D93" w:rsidRDefault="00F5131B" w:rsidP="003C7D93"/>
    <w:p w:rsidR="003C7625" w:rsidRPr="003C7D93" w:rsidRDefault="003C7625" w:rsidP="003C7D93">
      <w:pPr>
        <w:pStyle w:val="FR5"/>
        <w:spacing w:line="240" w:lineRule="auto"/>
        <w:ind w:right="-8" w:firstLine="0"/>
        <w:jc w:val="center"/>
        <w:rPr>
          <w:rFonts w:ascii="Arial" w:hAnsi="Arial" w:cs="Arial"/>
          <w:b/>
          <w:bCs/>
          <w:iCs/>
          <w:sz w:val="30"/>
          <w:szCs w:val="28"/>
        </w:rPr>
      </w:pPr>
      <w:r w:rsidRPr="003C7D93">
        <w:rPr>
          <w:rFonts w:ascii="Arial" w:hAnsi="Arial" w:cs="Arial"/>
          <w:b/>
          <w:bCs/>
          <w:iCs/>
          <w:sz w:val="30"/>
          <w:szCs w:val="28"/>
        </w:rPr>
        <w:t>Раздел 3. Программные мероприятия</w:t>
      </w:r>
    </w:p>
    <w:p w:rsidR="003C7625" w:rsidRPr="003C7D93" w:rsidRDefault="003C7625" w:rsidP="003C7D93">
      <w:pPr>
        <w:ind w:left="567" w:firstLine="0"/>
      </w:pPr>
    </w:p>
    <w:p w:rsidR="00F5131B" w:rsidRPr="00CD172D" w:rsidRDefault="00F5131B" w:rsidP="00F5131B">
      <w:pPr>
        <w:ind w:left="567" w:firstLine="0"/>
      </w:pPr>
      <w:r w:rsidRPr="00CD172D">
        <w:t>Основными мероприятиями Программы являются:</w:t>
      </w:r>
    </w:p>
    <w:p w:rsidR="00F5131B" w:rsidRPr="00CD172D" w:rsidRDefault="00F5131B" w:rsidP="00F5131B">
      <w:r w:rsidRPr="00CD172D">
        <w:t xml:space="preserve">1. Строительство, реконструкция и капитальный ремонт автомобильных дорог общего пользования местного значения: </w:t>
      </w:r>
    </w:p>
    <w:p w:rsidR="00F5131B" w:rsidRPr="00CD172D" w:rsidRDefault="00F5131B" w:rsidP="00F5131B">
      <w:r w:rsidRPr="00CD172D">
        <w:t xml:space="preserve">- Строительство автодороги по </w:t>
      </w:r>
      <w:proofErr w:type="spellStart"/>
      <w:r w:rsidRPr="00CD172D">
        <w:t>ул.Семяшкина</w:t>
      </w:r>
      <w:proofErr w:type="spellEnd"/>
      <w:r w:rsidRPr="00CD172D">
        <w:t xml:space="preserve">, </w:t>
      </w:r>
      <w:proofErr w:type="spellStart"/>
      <w:r w:rsidRPr="00CD172D">
        <w:t>ул.Андриянова</w:t>
      </w:r>
      <w:proofErr w:type="spellEnd"/>
      <w:r w:rsidRPr="00CD172D">
        <w:t xml:space="preserve"> в </w:t>
      </w:r>
      <w:proofErr w:type="spellStart"/>
      <w:r w:rsidRPr="00CD172D">
        <w:t>с.Саранпауль</w:t>
      </w:r>
      <w:proofErr w:type="spellEnd"/>
      <w:r w:rsidRPr="00CD172D">
        <w:t xml:space="preserve">, Березовского района, ХМАО-Югры – </w:t>
      </w:r>
      <w:smartTag w:uri="urn:schemas-microsoft-com:office:smarttags" w:element="metricconverter">
        <w:smartTagPr>
          <w:attr w:name="ProductID" w:val="1,5 км"/>
        </w:smartTagPr>
        <w:r w:rsidRPr="00CD172D">
          <w:t>1,5 км</w:t>
        </w:r>
      </w:smartTag>
      <w:r w:rsidRPr="00CD172D">
        <w:t>./10500 м2;</w:t>
      </w:r>
    </w:p>
    <w:p w:rsidR="00F5131B" w:rsidRPr="00CD172D" w:rsidRDefault="00F5131B" w:rsidP="00F5131B">
      <w:r w:rsidRPr="00CD172D">
        <w:t xml:space="preserve">- Строительство автодороги по </w:t>
      </w:r>
      <w:proofErr w:type="spellStart"/>
      <w:r w:rsidRPr="00CD172D">
        <w:t>ул.Механическая</w:t>
      </w:r>
      <w:proofErr w:type="spellEnd"/>
      <w:r w:rsidRPr="00CD172D">
        <w:t xml:space="preserve">, </w:t>
      </w:r>
      <w:proofErr w:type="spellStart"/>
      <w:r w:rsidRPr="00CD172D">
        <w:t>ул.Дуркина</w:t>
      </w:r>
      <w:proofErr w:type="spellEnd"/>
      <w:r w:rsidRPr="00CD172D">
        <w:t xml:space="preserve"> в </w:t>
      </w:r>
      <w:proofErr w:type="spellStart"/>
      <w:r w:rsidRPr="00CD172D">
        <w:t>пгт.Березово</w:t>
      </w:r>
      <w:proofErr w:type="spellEnd"/>
      <w:r w:rsidRPr="00CD172D">
        <w:t xml:space="preserve">, Березовского района, ХМАО-Югры – </w:t>
      </w:r>
      <w:smartTag w:uri="urn:schemas-microsoft-com:office:smarttags" w:element="metricconverter">
        <w:smartTagPr>
          <w:attr w:name="ProductID" w:val="0,93 км"/>
        </w:smartTagPr>
        <w:r w:rsidRPr="00CD172D">
          <w:t>0,93 км</w:t>
        </w:r>
      </w:smartTag>
      <w:r w:rsidRPr="00CD172D">
        <w:t>./6510 м2;</w:t>
      </w:r>
    </w:p>
    <w:p w:rsidR="00F5131B" w:rsidRPr="00CD172D" w:rsidRDefault="00F5131B" w:rsidP="00F5131B">
      <w:r w:rsidRPr="00CD172D">
        <w:t xml:space="preserve">- Строительство автодороги по </w:t>
      </w:r>
      <w:proofErr w:type="spellStart"/>
      <w:r w:rsidRPr="00CD172D">
        <w:t>ул.Ятринская</w:t>
      </w:r>
      <w:proofErr w:type="spellEnd"/>
      <w:r w:rsidRPr="00CD172D">
        <w:t xml:space="preserve"> в </w:t>
      </w:r>
      <w:proofErr w:type="spellStart"/>
      <w:r w:rsidRPr="00CD172D">
        <w:t>с.Саранпауль</w:t>
      </w:r>
      <w:proofErr w:type="spellEnd"/>
      <w:r w:rsidRPr="00CD172D">
        <w:t xml:space="preserve">, Березовского района, ХМАО-Югры – </w:t>
      </w:r>
      <w:smartTag w:uri="urn:schemas-microsoft-com:office:smarttags" w:element="metricconverter">
        <w:smartTagPr>
          <w:attr w:name="ProductID" w:val="1,25 км"/>
        </w:smartTagPr>
        <w:r w:rsidRPr="00CD172D">
          <w:t>1,25 км</w:t>
        </w:r>
      </w:smartTag>
      <w:r w:rsidRPr="00CD172D">
        <w:t>./8750 м2;</w:t>
      </w:r>
    </w:p>
    <w:p w:rsidR="00F5131B" w:rsidRPr="00CD172D" w:rsidRDefault="00F5131B" w:rsidP="00F5131B">
      <w:r w:rsidRPr="00CD172D">
        <w:t>2. Ремонт автомобильных дорог общего пользования местного значения:</w:t>
      </w:r>
    </w:p>
    <w:p w:rsidR="00F5131B" w:rsidRPr="00CD172D" w:rsidRDefault="00F5131B" w:rsidP="00F5131B">
      <w:r w:rsidRPr="00CD172D">
        <w:t xml:space="preserve">- Ремонт автодороги по </w:t>
      </w:r>
      <w:proofErr w:type="spellStart"/>
      <w:r w:rsidRPr="00CD172D">
        <w:t>ул.Брусничная</w:t>
      </w:r>
      <w:proofErr w:type="spellEnd"/>
      <w:r w:rsidRPr="00CD172D">
        <w:t xml:space="preserve"> в </w:t>
      </w:r>
      <w:proofErr w:type="spellStart"/>
      <w:r w:rsidRPr="00CD172D">
        <w:t>пгт.Березово</w:t>
      </w:r>
      <w:proofErr w:type="spellEnd"/>
      <w:r w:rsidRPr="00CD172D">
        <w:t xml:space="preserve">, Березовского района, ХМАО-Югры – </w:t>
      </w:r>
      <w:smartTag w:uri="urn:schemas-microsoft-com:office:smarttags" w:element="metricconverter">
        <w:smartTagPr>
          <w:attr w:name="ProductID" w:val="0,65 км"/>
        </w:smartTagPr>
        <w:r w:rsidRPr="00CD172D">
          <w:t>0,65 км</w:t>
        </w:r>
      </w:smartTag>
      <w:r w:rsidRPr="00CD172D">
        <w:t>./4550 м2;</w:t>
      </w:r>
    </w:p>
    <w:p w:rsidR="00F5131B" w:rsidRPr="00CD172D" w:rsidRDefault="00F5131B" w:rsidP="00F5131B">
      <w:r w:rsidRPr="00CD172D">
        <w:lastRenderedPageBreak/>
        <w:t xml:space="preserve">- Ремонт автодороги по </w:t>
      </w:r>
      <w:proofErr w:type="spellStart"/>
      <w:r w:rsidRPr="00CD172D">
        <w:t>ул.Быстрицкого</w:t>
      </w:r>
      <w:proofErr w:type="spellEnd"/>
      <w:r w:rsidRPr="00CD172D">
        <w:t xml:space="preserve">, </w:t>
      </w:r>
      <w:proofErr w:type="spellStart"/>
      <w:r w:rsidRPr="00CD172D">
        <w:t>ул.Кибардина</w:t>
      </w:r>
      <w:proofErr w:type="spellEnd"/>
      <w:r w:rsidRPr="00CD172D">
        <w:t xml:space="preserve">, </w:t>
      </w:r>
      <w:proofErr w:type="spellStart"/>
      <w:r w:rsidRPr="00CD172D">
        <w:t>ул.Сенькина</w:t>
      </w:r>
      <w:proofErr w:type="spellEnd"/>
      <w:r w:rsidRPr="00CD172D">
        <w:t xml:space="preserve">, </w:t>
      </w:r>
      <w:proofErr w:type="spellStart"/>
      <w:r w:rsidRPr="00CD172D">
        <w:t>ул.Собянина</w:t>
      </w:r>
      <w:proofErr w:type="spellEnd"/>
      <w:r w:rsidRPr="00CD172D">
        <w:t xml:space="preserve"> в </w:t>
      </w:r>
      <w:proofErr w:type="spellStart"/>
      <w:r w:rsidRPr="00CD172D">
        <w:t>пгт.Березово</w:t>
      </w:r>
      <w:proofErr w:type="spellEnd"/>
      <w:r w:rsidRPr="00CD172D">
        <w:t xml:space="preserve">, Березовского района, ХМАО-Югры – </w:t>
      </w:r>
      <w:smartTag w:uri="urn:schemas-microsoft-com:office:smarttags" w:element="metricconverter">
        <w:smartTagPr>
          <w:attr w:name="ProductID" w:val="0,56 км"/>
        </w:smartTagPr>
        <w:r w:rsidRPr="00CD172D">
          <w:t>0,56 км</w:t>
        </w:r>
      </w:smartTag>
      <w:r w:rsidRPr="00CD172D">
        <w:t>./3920 м2;</w:t>
      </w:r>
    </w:p>
    <w:p w:rsidR="00F5131B" w:rsidRPr="00CD172D" w:rsidRDefault="00F5131B" w:rsidP="00F5131B">
      <w:r w:rsidRPr="00CD172D">
        <w:t xml:space="preserve">- Ремонт автодороги по </w:t>
      </w:r>
      <w:proofErr w:type="spellStart"/>
      <w:r w:rsidRPr="00CD172D">
        <w:t>ул.Советская</w:t>
      </w:r>
      <w:proofErr w:type="spellEnd"/>
      <w:r w:rsidRPr="00CD172D">
        <w:t xml:space="preserve"> в </w:t>
      </w:r>
      <w:proofErr w:type="spellStart"/>
      <w:r w:rsidRPr="00CD172D">
        <w:t>с.Саранпауль</w:t>
      </w:r>
      <w:proofErr w:type="spellEnd"/>
      <w:r w:rsidRPr="00CD172D">
        <w:t xml:space="preserve">, Березовского района, ХМАО-Югры – </w:t>
      </w:r>
      <w:smartTag w:uri="urn:schemas-microsoft-com:office:smarttags" w:element="metricconverter">
        <w:smartTagPr>
          <w:attr w:name="ProductID" w:val="0,3 км"/>
        </w:smartTagPr>
        <w:r w:rsidRPr="00CD172D">
          <w:t>0,3 км</w:t>
        </w:r>
      </w:smartTag>
      <w:r w:rsidRPr="00CD172D">
        <w:t>./2100 м2;</w:t>
      </w:r>
    </w:p>
    <w:p w:rsidR="00F5131B" w:rsidRPr="00CD172D" w:rsidRDefault="00F5131B" w:rsidP="00F5131B">
      <w:r w:rsidRPr="00CD172D">
        <w:t xml:space="preserve">- Ремонт участка дороги по </w:t>
      </w:r>
      <w:proofErr w:type="spellStart"/>
      <w:r w:rsidRPr="00CD172D">
        <w:t>ул.Кооперативная</w:t>
      </w:r>
      <w:proofErr w:type="spellEnd"/>
      <w:r w:rsidRPr="00CD172D">
        <w:t xml:space="preserve"> (от ПК 6+00 до пересечения с ул. Кухаря) в </w:t>
      </w:r>
      <w:proofErr w:type="spellStart"/>
      <w:r w:rsidRPr="00CD172D">
        <w:t>пгт.Игрим</w:t>
      </w:r>
      <w:proofErr w:type="spellEnd"/>
      <w:r w:rsidRPr="00CD172D">
        <w:t xml:space="preserve">, Березовского района, ХМАО-Югры – </w:t>
      </w:r>
      <w:smartTag w:uri="urn:schemas-microsoft-com:office:smarttags" w:element="metricconverter">
        <w:smartTagPr>
          <w:attr w:name="ProductID" w:val="0,25 км"/>
        </w:smartTagPr>
        <w:r w:rsidRPr="00CD172D">
          <w:t>0,25 км</w:t>
        </w:r>
      </w:smartTag>
      <w:r w:rsidRPr="00CD172D">
        <w:t>./1750 м2;</w:t>
      </w:r>
    </w:p>
    <w:p w:rsidR="00F5131B" w:rsidRPr="00CD172D" w:rsidRDefault="00F5131B" w:rsidP="00F5131B">
      <w:r w:rsidRPr="00CD172D">
        <w:t xml:space="preserve">- Ремонт участка дороги по </w:t>
      </w:r>
      <w:proofErr w:type="spellStart"/>
      <w:r w:rsidRPr="00CD172D">
        <w:t>ул.Кооперативная</w:t>
      </w:r>
      <w:proofErr w:type="spellEnd"/>
      <w:r w:rsidRPr="00CD172D">
        <w:t xml:space="preserve"> (от пересечения с </w:t>
      </w:r>
      <w:proofErr w:type="spellStart"/>
      <w:r w:rsidRPr="00CD172D">
        <w:t>ул.Кухаря</w:t>
      </w:r>
      <w:proofErr w:type="spellEnd"/>
      <w:r w:rsidRPr="00CD172D">
        <w:t xml:space="preserve"> до пересечения с </w:t>
      </w:r>
      <w:proofErr w:type="spellStart"/>
      <w:r w:rsidRPr="00CD172D">
        <w:t>ул.Строителей</w:t>
      </w:r>
      <w:proofErr w:type="spellEnd"/>
      <w:r w:rsidRPr="00CD172D">
        <w:t xml:space="preserve">) в </w:t>
      </w:r>
      <w:proofErr w:type="spellStart"/>
      <w:r w:rsidRPr="00CD172D">
        <w:t>пгт.Игрим</w:t>
      </w:r>
      <w:proofErr w:type="spellEnd"/>
      <w:r w:rsidRPr="00CD172D">
        <w:t xml:space="preserve">, Березовского района, ХМАО-Югры – </w:t>
      </w:r>
      <w:smartTag w:uri="urn:schemas-microsoft-com:office:smarttags" w:element="metricconverter">
        <w:smartTagPr>
          <w:attr w:name="ProductID" w:val="0,75 км"/>
        </w:smartTagPr>
        <w:r w:rsidRPr="00CD172D">
          <w:t>0,75 км</w:t>
        </w:r>
      </w:smartTag>
      <w:r w:rsidRPr="00CD172D">
        <w:t>./5250 м2;</w:t>
      </w:r>
    </w:p>
    <w:p w:rsidR="00F5131B" w:rsidRPr="00CD172D" w:rsidRDefault="00F5131B" w:rsidP="00F5131B">
      <w:r w:rsidRPr="00CD172D">
        <w:t xml:space="preserve">- Ремонт участка дороги по ул. Кооперативная (от пересечения с </w:t>
      </w:r>
      <w:proofErr w:type="spellStart"/>
      <w:r w:rsidRPr="00CD172D">
        <w:t>ул.Строителей</w:t>
      </w:r>
      <w:proofErr w:type="spellEnd"/>
      <w:r w:rsidRPr="00CD172D">
        <w:t xml:space="preserve"> до пересечения с </w:t>
      </w:r>
      <w:proofErr w:type="spellStart"/>
      <w:r w:rsidRPr="00CD172D">
        <w:t>ул.Собянина</w:t>
      </w:r>
      <w:proofErr w:type="spellEnd"/>
      <w:r w:rsidRPr="00CD172D">
        <w:t xml:space="preserve">) в </w:t>
      </w:r>
      <w:proofErr w:type="spellStart"/>
      <w:r w:rsidRPr="00CD172D">
        <w:t>пгт.Игрим</w:t>
      </w:r>
      <w:proofErr w:type="spellEnd"/>
      <w:r w:rsidRPr="00CD172D">
        <w:t xml:space="preserve">, Березовского района, ХМАО-Югры – </w:t>
      </w:r>
      <w:smartTag w:uri="urn:schemas-microsoft-com:office:smarttags" w:element="metricconverter">
        <w:smartTagPr>
          <w:attr w:name="ProductID" w:val="0,78 км"/>
        </w:smartTagPr>
        <w:r w:rsidRPr="00CD172D">
          <w:t>0,78 км</w:t>
        </w:r>
      </w:smartTag>
      <w:r w:rsidRPr="00CD172D">
        <w:t>./5460 м2;</w:t>
      </w:r>
    </w:p>
    <w:p w:rsidR="00F5131B" w:rsidRPr="00CD172D" w:rsidRDefault="00F5131B" w:rsidP="00F5131B">
      <w:r w:rsidRPr="00CD172D">
        <w:t>3. Разработка проектно-сметной документации на строительство, реконструкцию, капитальный ремонт и ремонт автомобильных дорог общего пользования местного значения:</w:t>
      </w:r>
    </w:p>
    <w:p w:rsidR="00F5131B" w:rsidRPr="00CD172D" w:rsidRDefault="00F5131B" w:rsidP="00F5131B">
      <w:r w:rsidRPr="00CD172D">
        <w:t xml:space="preserve">- Изготовление проектно-сметной документации для объекта: «Строительство автодороги по </w:t>
      </w:r>
      <w:proofErr w:type="spellStart"/>
      <w:r w:rsidRPr="00CD172D">
        <w:t>ул.Ятринская</w:t>
      </w:r>
      <w:proofErr w:type="spellEnd"/>
      <w:r w:rsidRPr="00CD172D">
        <w:t xml:space="preserve"> в </w:t>
      </w:r>
      <w:proofErr w:type="spellStart"/>
      <w:r w:rsidRPr="00CD172D">
        <w:t>с.Саранпауль</w:t>
      </w:r>
      <w:proofErr w:type="spellEnd"/>
      <w:r w:rsidRPr="00CD172D">
        <w:t>, Березовского района, ХМАО-Югры»;</w:t>
      </w:r>
    </w:p>
    <w:p w:rsidR="00F5131B" w:rsidRPr="00CD172D" w:rsidRDefault="00F5131B" w:rsidP="00F5131B">
      <w:r w:rsidRPr="00CD172D">
        <w:t xml:space="preserve">- Изготовление проектно-сметной документации для объекта: «Строительство автодороги по </w:t>
      </w:r>
      <w:proofErr w:type="spellStart"/>
      <w:r w:rsidRPr="00CD172D">
        <w:t>ул.Семяшкина</w:t>
      </w:r>
      <w:proofErr w:type="spellEnd"/>
      <w:r w:rsidRPr="00CD172D">
        <w:t xml:space="preserve">, </w:t>
      </w:r>
      <w:proofErr w:type="spellStart"/>
      <w:r w:rsidRPr="00CD172D">
        <w:t>ул.Андриянова</w:t>
      </w:r>
      <w:proofErr w:type="spellEnd"/>
      <w:r w:rsidRPr="00CD172D">
        <w:t xml:space="preserve"> в </w:t>
      </w:r>
      <w:proofErr w:type="spellStart"/>
      <w:r w:rsidRPr="00CD172D">
        <w:t>с.Саранпауль</w:t>
      </w:r>
      <w:proofErr w:type="spellEnd"/>
      <w:r w:rsidRPr="00CD172D">
        <w:t>, Березовского района, ХМАО-Югры»;</w:t>
      </w:r>
    </w:p>
    <w:p w:rsidR="00F5131B" w:rsidRPr="00CD172D" w:rsidRDefault="00F5131B" w:rsidP="00F5131B">
      <w:r w:rsidRPr="00CD172D">
        <w:t xml:space="preserve">- Изготовление проектно-сметной документации для объекта: «Строительство автодороги по </w:t>
      </w:r>
      <w:proofErr w:type="spellStart"/>
      <w:r w:rsidRPr="00CD172D">
        <w:t>ул.Брусничная</w:t>
      </w:r>
      <w:proofErr w:type="spellEnd"/>
      <w:r w:rsidRPr="00CD172D">
        <w:t xml:space="preserve"> в </w:t>
      </w:r>
      <w:proofErr w:type="spellStart"/>
      <w:r w:rsidRPr="00CD172D">
        <w:t>пгт.Березово</w:t>
      </w:r>
      <w:proofErr w:type="spellEnd"/>
      <w:r w:rsidRPr="00CD172D">
        <w:t>, Березовского района, ХМАО-Югры»;</w:t>
      </w:r>
    </w:p>
    <w:p w:rsidR="00F5131B" w:rsidRPr="00CD172D" w:rsidRDefault="00F5131B" w:rsidP="00F5131B">
      <w:r w:rsidRPr="00CD172D">
        <w:t xml:space="preserve">- Изготовление проектно-сметной документации для объекта: «Строительство автодороги по </w:t>
      </w:r>
      <w:proofErr w:type="spellStart"/>
      <w:r w:rsidRPr="00CD172D">
        <w:t>ул.Механическая</w:t>
      </w:r>
      <w:proofErr w:type="spellEnd"/>
      <w:r w:rsidRPr="00CD172D">
        <w:t xml:space="preserve">, </w:t>
      </w:r>
      <w:proofErr w:type="spellStart"/>
      <w:r w:rsidRPr="00CD172D">
        <w:t>ул.Дуркина</w:t>
      </w:r>
      <w:proofErr w:type="spellEnd"/>
      <w:r w:rsidRPr="00CD172D">
        <w:t xml:space="preserve"> в </w:t>
      </w:r>
      <w:proofErr w:type="spellStart"/>
      <w:r w:rsidRPr="00CD172D">
        <w:t>пгт.Березово</w:t>
      </w:r>
      <w:proofErr w:type="spellEnd"/>
      <w:r w:rsidRPr="00CD172D">
        <w:t>, Березовского района, ХМАО-Югры»;</w:t>
      </w:r>
    </w:p>
    <w:p w:rsidR="00F5131B" w:rsidRPr="00CD172D" w:rsidRDefault="00F5131B" w:rsidP="00F5131B">
      <w:r w:rsidRPr="00CD172D">
        <w:t xml:space="preserve">- Изготовление проектно-сметной документации для объекта: «Строительство автодороги по </w:t>
      </w:r>
      <w:proofErr w:type="spellStart"/>
      <w:r w:rsidRPr="00CD172D">
        <w:t>ул.Быстрицкого</w:t>
      </w:r>
      <w:proofErr w:type="spellEnd"/>
      <w:r w:rsidRPr="00CD172D">
        <w:t xml:space="preserve">, </w:t>
      </w:r>
      <w:proofErr w:type="spellStart"/>
      <w:r w:rsidRPr="00CD172D">
        <w:t>ул.Кибардина</w:t>
      </w:r>
      <w:proofErr w:type="spellEnd"/>
      <w:r w:rsidRPr="00CD172D">
        <w:t xml:space="preserve">, </w:t>
      </w:r>
      <w:proofErr w:type="spellStart"/>
      <w:r w:rsidRPr="00CD172D">
        <w:t>ул.Сенькина</w:t>
      </w:r>
      <w:proofErr w:type="spellEnd"/>
      <w:r w:rsidRPr="00CD172D">
        <w:t xml:space="preserve">, </w:t>
      </w:r>
      <w:proofErr w:type="spellStart"/>
      <w:r w:rsidRPr="00CD172D">
        <w:t>ул.Собянина</w:t>
      </w:r>
      <w:proofErr w:type="spellEnd"/>
      <w:r w:rsidRPr="00CD172D">
        <w:t xml:space="preserve"> в </w:t>
      </w:r>
      <w:proofErr w:type="spellStart"/>
      <w:r w:rsidRPr="00CD172D">
        <w:t>пгт.Березово</w:t>
      </w:r>
      <w:proofErr w:type="spellEnd"/>
      <w:r w:rsidRPr="00CD172D">
        <w:t>, Березовского района, ХМАО-Югры»;</w:t>
      </w:r>
    </w:p>
    <w:p w:rsidR="002622EF" w:rsidRPr="003C7D93" w:rsidRDefault="00F5131B" w:rsidP="00F5131B">
      <w:pPr>
        <w:pStyle w:val="ConsPlusNormal"/>
        <w:ind w:firstLine="540"/>
        <w:jc w:val="both"/>
        <w:rPr>
          <w:rFonts w:cs="Times New Roman"/>
          <w:sz w:val="24"/>
          <w:szCs w:val="24"/>
        </w:rPr>
      </w:pPr>
      <w:r w:rsidRPr="00CD172D">
        <w:t xml:space="preserve">- Изготовление проектно-сметной документации для объекта: «Строительство автодороги по </w:t>
      </w:r>
      <w:proofErr w:type="spellStart"/>
      <w:r w:rsidRPr="00CD172D">
        <w:t>ул.Молодежная</w:t>
      </w:r>
      <w:proofErr w:type="spellEnd"/>
      <w:r w:rsidRPr="00CD172D">
        <w:t xml:space="preserve">, </w:t>
      </w:r>
      <w:proofErr w:type="spellStart"/>
      <w:r w:rsidRPr="00CD172D">
        <w:t>ул.Королева</w:t>
      </w:r>
      <w:proofErr w:type="spellEnd"/>
      <w:r w:rsidRPr="00CD172D">
        <w:t xml:space="preserve">, </w:t>
      </w:r>
      <w:proofErr w:type="spellStart"/>
      <w:r w:rsidRPr="00CD172D">
        <w:t>ул.Топчева</w:t>
      </w:r>
      <w:proofErr w:type="spellEnd"/>
      <w:r w:rsidRPr="00CD172D">
        <w:t xml:space="preserve"> в </w:t>
      </w:r>
      <w:proofErr w:type="spellStart"/>
      <w:r w:rsidRPr="00CD172D">
        <w:t>пгт.Игрим</w:t>
      </w:r>
      <w:proofErr w:type="spellEnd"/>
      <w:r w:rsidRPr="00CD172D">
        <w:t>, Березовского района, ХМАО-Югры».</w:t>
      </w:r>
    </w:p>
    <w:p w:rsidR="004874AD" w:rsidRPr="003C7D93" w:rsidRDefault="004874AD" w:rsidP="003C7D93">
      <w:pPr>
        <w:ind w:left="567" w:firstLine="0"/>
      </w:pPr>
    </w:p>
    <w:p w:rsidR="00EF1AFF" w:rsidRPr="003C7D93" w:rsidRDefault="00EF1AFF" w:rsidP="003C7D93">
      <w:pPr>
        <w:pStyle w:val="ConsPlusNormal"/>
        <w:ind w:firstLine="540"/>
        <w:jc w:val="center"/>
        <w:rPr>
          <w:b/>
          <w:bCs/>
          <w:iCs/>
          <w:sz w:val="30"/>
          <w:szCs w:val="28"/>
        </w:rPr>
      </w:pPr>
      <w:r w:rsidRPr="003C7D93">
        <w:rPr>
          <w:b/>
          <w:bCs/>
          <w:iCs/>
          <w:sz w:val="30"/>
          <w:szCs w:val="28"/>
        </w:rPr>
        <w:t>Раздел 4. Обоснование ресурсного обеспечения Программы</w:t>
      </w:r>
    </w:p>
    <w:p w:rsidR="00EF1AFF" w:rsidRPr="00161315" w:rsidRDefault="00EF1AFF" w:rsidP="00EF1AFF">
      <w:pPr>
        <w:pStyle w:val="ConsPlusNormal"/>
        <w:ind w:firstLine="540"/>
        <w:jc w:val="both"/>
        <w:rPr>
          <w:sz w:val="24"/>
          <w:szCs w:val="24"/>
        </w:rPr>
      </w:pPr>
    </w:p>
    <w:p w:rsidR="00EF1AFF" w:rsidRPr="00161315" w:rsidRDefault="00EF1AFF" w:rsidP="00EF1AFF">
      <w:pPr>
        <w:pStyle w:val="ConsPlusNormal"/>
        <w:ind w:firstLine="540"/>
        <w:jc w:val="both"/>
        <w:rPr>
          <w:sz w:val="24"/>
          <w:szCs w:val="24"/>
        </w:rPr>
      </w:pPr>
      <w:r w:rsidRPr="00161315">
        <w:rPr>
          <w:sz w:val="24"/>
          <w:szCs w:val="24"/>
        </w:rPr>
        <w:t xml:space="preserve">1. Финансирование Программы осуществляется за счет средств бюджетов: Ханты-Мансийского автономного округа – Югры и муниципального образования Березовский район и определяются в соответствии с утвержденными бюджетами на соответствующий финансовый год. </w:t>
      </w:r>
    </w:p>
    <w:p w:rsidR="00F5131B" w:rsidRPr="00CD172D" w:rsidRDefault="00F5131B" w:rsidP="00F5131B">
      <w:r w:rsidRPr="00CD172D">
        <w:t>Общий объем финансирования Программы на 2013 – 2016 годы составляет: 120 532,73 тыс. руб., в том числе за счет средств:</w:t>
      </w:r>
    </w:p>
    <w:p w:rsidR="00F5131B" w:rsidRPr="00CD172D" w:rsidRDefault="00F5131B" w:rsidP="00F5131B">
      <w:pPr>
        <w:ind w:left="567" w:firstLine="0"/>
      </w:pPr>
      <w:r w:rsidRPr="00CD172D">
        <w:t xml:space="preserve">- бюджета ХМАО-Югры – 68 495,00 тыс. руб.; в том числе: </w:t>
      </w:r>
    </w:p>
    <w:p w:rsidR="00F5131B" w:rsidRPr="00CD172D" w:rsidRDefault="00F5131B" w:rsidP="00F5131B">
      <w:pPr>
        <w:ind w:left="567" w:firstLine="0"/>
      </w:pPr>
      <w:r w:rsidRPr="00CD172D">
        <w:t>- дорожный фонд автономного округа – 68 495,00 тыс. руб.</w:t>
      </w:r>
    </w:p>
    <w:p w:rsidR="00F5131B" w:rsidRPr="00CD172D" w:rsidRDefault="00F5131B" w:rsidP="00F5131B">
      <w:pPr>
        <w:ind w:left="567" w:firstLine="0"/>
      </w:pPr>
      <w:r w:rsidRPr="00CD172D">
        <w:t>- бюджета Березовского района – 52 037,73 тыс. руб., в том числе:</w:t>
      </w:r>
    </w:p>
    <w:p w:rsidR="00F5131B" w:rsidRPr="00CD172D" w:rsidRDefault="00F5131B" w:rsidP="00F5131B">
      <w:pPr>
        <w:ind w:left="567" w:firstLine="0"/>
      </w:pPr>
      <w:r w:rsidRPr="00CD172D">
        <w:t xml:space="preserve">- муниципальный дорожный фонд – 47 981,50 </w:t>
      </w:r>
      <w:proofErr w:type="spellStart"/>
      <w:r w:rsidRPr="00CD172D">
        <w:t>тыс.руб</w:t>
      </w:r>
      <w:proofErr w:type="spellEnd"/>
      <w:r w:rsidRPr="00CD172D">
        <w:t>.</w:t>
      </w:r>
    </w:p>
    <w:p w:rsidR="00F5131B" w:rsidRPr="00CD172D" w:rsidRDefault="00F5131B" w:rsidP="00F5131B">
      <w:pPr>
        <w:ind w:left="567" w:firstLine="0"/>
      </w:pPr>
      <w:r w:rsidRPr="00CD172D">
        <w:t xml:space="preserve">В том числе по годам: </w:t>
      </w:r>
    </w:p>
    <w:p w:rsidR="00F5131B" w:rsidRPr="00CD172D" w:rsidRDefault="00F5131B" w:rsidP="00F5131B">
      <w:pPr>
        <w:ind w:left="567" w:firstLine="0"/>
      </w:pPr>
      <w:r w:rsidRPr="00CD172D">
        <w:t>2013 год:</w:t>
      </w:r>
    </w:p>
    <w:p w:rsidR="00F5131B" w:rsidRPr="00CD172D" w:rsidRDefault="00F5131B" w:rsidP="00F5131B">
      <w:pPr>
        <w:ind w:left="567" w:firstLine="0"/>
      </w:pPr>
      <w:r w:rsidRPr="00CD172D">
        <w:t>объем финансирования – 38 927,73 тыс. руб., в том числе за счет средств:</w:t>
      </w:r>
    </w:p>
    <w:p w:rsidR="00F5131B" w:rsidRPr="00CD172D" w:rsidRDefault="00F5131B" w:rsidP="00F5131B">
      <w:pPr>
        <w:ind w:left="567" w:firstLine="0"/>
      </w:pPr>
      <w:r w:rsidRPr="00CD172D">
        <w:t xml:space="preserve">- бюджета ХМАО-Югры – 19 234,00 тыс. руб., в том числе: </w:t>
      </w:r>
    </w:p>
    <w:p w:rsidR="00F5131B" w:rsidRPr="00CD172D" w:rsidRDefault="00F5131B" w:rsidP="00F5131B">
      <w:pPr>
        <w:ind w:left="567" w:firstLine="0"/>
      </w:pPr>
      <w:r w:rsidRPr="00CD172D">
        <w:t>- дорожный фонд автономного округа – 19 234,00 тыс. руб.</w:t>
      </w:r>
    </w:p>
    <w:p w:rsidR="00F5131B" w:rsidRPr="00CD172D" w:rsidRDefault="00F5131B" w:rsidP="00F5131B">
      <w:pPr>
        <w:ind w:left="567" w:firstLine="0"/>
      </w:pPr>
      <w:r w:rsidRPr="00CD172D">
        <w:t>- бюджета Березовского района – 19 693,73 тыс. руб., в том числе:</w:t>
      </w:r>
    </w:p>
    <w:p w:rsidR="00F5131B" w:rsidRPr="00CD172D" w:rsidRDefault="00F5131B" w:rsidP="00F5131B">
      <w:pPr>
        <w:ind w:left="567" w:firstLine="0"/>
      </w:pPr>
      <w:r w:rsidRPr="00CD172D">
        <w:t xml:space="preserve">- муниципальный дорожный фонд – 15 637,50 </w:t>
      </w:r>
      <w:proofErr w:type="spellStart"/>
      <w:r w:rsidRPr="00CD172D">
        <w:t>тыс.руб</w:t>
      </w:r>
      <w:proofErr w:type="spellEnd"/>
      <w:r w:rsidRPr="00CD172D">
        <w:t>.</w:t>
      </w:r>
    </w:p>
    <w:p w:rsidR="00F5131B" w:rsidRPr="00CD172D" w:rsidRDefault="00F5131B" w:rsidP="00F5131B">
      <w:pPr>
        <w:ind w:left="567" w:firstLine="0"/>
      </w:pPr>
      <w:r w:rsidRPr="00CD172D">
        <w:t>2014 год:</w:t>
      </w:r>
    </w:p>
    <w:p w:rsidR="00F5131B" w:rsidRPr="00CD172D" w:rsidRDefault="00F5131B" w:rsidP="00F5131B">
      <w:pPr>
        <w:ind w:left="567" w:firstLine="0"/>
      </w:pPr>
      <w:r w:rsidRPr="00CD172D">
        <w:lastRenderedPageBreak/>
        <w:t>объем финансирования – 31 881,00 тыс. руб., в том числе за счет средств:</w:t>
      </w:r>
    </w:p>
    <w:p w:rsidR="00F5131B" w:rsidRPr="00CD172D" w:rsidRDefault="00F5131B" w:rsidP="00F5131B">
      <w:pPr>
        <w:ind w:left="567" w:firstLine="0"/>
      </w:pPr>
      <w:r w:rsidRPr="00CD172D">
        <w:t xml:space="preserve">- бюджета ХМАО-Югры – 15 985,00 тыс. руб., в том числе: </w:t>
      </w:r>
    </w:p>
    <w:p w:rsidR="00F5131B" w:rsidRPr="00CD172D" w:rsidRDefault="00F5131B" w:rsidP="00F5131B">
      <w:pPr>
        <w:ind w:left="567" w:firstLine="0"/>
      </w:pPr>
      <w:r w:rsidRPr="00CD172D">
        <w:t>- дорожный фонд автономного округа – 15 985,00 тыс. руб.</w:t>
      </w:r>
    </w:p>
    <w:p w:rsidR="00F5131B" w:rsidRPr="00CD172D" w:rsidRDefault="00F5131B" w:rsidP="00F5131B">
      <w:pPr>
        <w:ind w:left="567" w:firstLine="0"/>
      </w:pPr>
      <w:r w:rsidRPr="00CD172D">
        <w:t>- бюджета Березовского района – 15 896,00 тыс. руб., в том числе:</w:t>
      </w:r>
    </w:p>
    <w:p w:rsidR="00F5131B" w:rsidRPr="00CD172D" w:rsidRDefault="00F5131B" w:rsidP="00F5131B">
      <w:pPr>
        <w:ind w:left="567" w:firstLine="0"/>
      </w:pPr>
      <w:r w:rsidRPr="00CD172D">
        <w:t xml:space="preserve">- муниципальный дорожный фонд – 15 896,00 </w:t>
      </w:r>
      <w:proofErr w:type="spellStart"/>
      <w:r w:rsidRPr="00CD172D">
        <w:t>тыс.руб</w:t>
      </w:r>
      <w:proofErr w:type="spellEnd"/>
      <w:r w:rsidRPr="00CD172D">
        <w:t>.</w:t>
      </w:r>
    </w:p>
    <w:p w:rsidR="00F5131B" w:rsidRPr="00CD172D" w:rsidRDefault="00F5131B" w:rsidP="00F5131B">
      <w:pPr>
        <w:ind w:left="567" w:firstLine="0"/>
      </w:pPr>
      <w:r w:rsidRPr="00CD172D">
        <w:t>2015 год:</w:t>
      </w:r>
    </w:p>
    <w:p w:rsidR="00F5131B" w:rsidRPr="00CD172D" w:rsidRDefault="00F5131B" w:rsidP="00F5131B">
      <w:pPr>
        <w:ind w:left="567" w:firstLine="0"/>
      </w:pPr>
      <w:r w:rsidRPr="00CD172D">
        <w:t>объем финансирования – 49 724,00 тыс. руб., в том числе за счет средств:</w:t>
      </w:r>
    </w:p>
    <w:p w:rsidR="00F5131B" w:rsidRPr="00CD172D" w:rsidRDefault="00F5131B" w:rsidP="00F5131B">
      <w:pPr>
        <w:ind w:left="567" w:firstLine="0"/>
      </w:pPr>
      <w:r w:rsidRPr="00CD172D">
        <w:t xml:space="preserve">- бюджета ХМАО-Югры – 33 276,00 тыс. руб., в том числе: </w:t>
      </w:r>
    </w:p>
    <w:p w:rsidR="00F5131B" w:rsidRPr="00CD172D" w:rsidRDefault="00F5131B" w:rsidP="00F5131B">
      <w:pPr>
        <w:ind w:left="567" w:firstLine="0"/>
      </w:pPr>
      <w:r w:rsidRPr="00CD172D">
        <w:t>- дорожный фонд автономного округа – 33 276,00 тыс. руб.</w:t>
      </w:r>
    </w:p>
    <w:p w:rsidR="00F5131B" w:rsidRPr="00CD172D" w:rsidRDefault="00F5131B" w:rsidP="00F5131B">
      <w:pPr>
        <w:ind w:left="567" w:firstLine="0"/>
      </w:pPr>
      <w:r w:rsidRPr="00CD172D">
        <w:t>- бюджета Березовского района – 16 448,00 тыс. руб., в том числе:</w:t>
      </w:r>
    </w:p>
    <w:p w:rsidR="00F5131B" w:rsidRPr="00CD172D" w:rsidRDefault="00F5131B" w:rsidP="00F5131B">
      <w:pPr>
        <w:ind w:left="567" w:firstLine="0"/>
      </w:pPr>
      <w:r w:rsidRPr="00CD172D">
        <w:t xml:space="preserve">- муниципальный дорожный фонд – 16 448,00 </w:t>
      </w:r>
      <w:proofErr w:type="spellStart"/>
      <w:r w:rsidRPr="00CD172D">
        <w:t>тыс.руб</w:t>
      </w:r>
      <w:proofErr w:type="spellEnd"/>
      <w:r w:rsidRPr="00CD172D">
        <w:t>.</w:t>
      </w:r>
    </w:p>
    <w:p w:rsidR="00F5131B" w:rsidRPr="00CD172D" w:rsidRDefault="00F5131B" w:rsidP="00F5131B">
      <w:pPr>
        <w:ind w:left="567" w:firstLine="0"/>
      </w:pPr>
      <w:r w:rsidRPr="00CD172D">
        <w:t>2016 год:</w:t>
      </w:r>
    </w:p>
    <w:p w:rsidR="00F5131B" w:rsidRPr="00CD172D" w:rsidRDefault="00F5131B" w:rsidP="00F5131B">
      <w:pPr>
        <w:ind w:left="567" w:firstLine="0"/>
      </w:pPr>
      <w:r w:rsidRPr="00CD172D">
        <w:t>объем финансирования 0,0 тыс. руб., в том числе за счет средств:</w:t>
      </w:r>
    </w:p>
    <w:p w:rsidR="00F5131B" w:rsidRPr="00CD172D" w:rsidRDefault="00F5131B" w:rsidP="00F5131B">
      <w:pPr>
        <w:ind w:left="567" w:firstLine="0"/>
      </w:pPr>
      <w:r w:rsidRPr="00CD172D">
        <w:t>- бюджета ХМАО-Югры – 0,0 тыс. руб.;</w:t>
      </w:r>
    </w:p>
    <w:p w:rsidR="00616B10" w:rsidRPr="00161315" w:rsidRDefault="00F5131B" w:rsidP="00F5131B">
      <w:pPr>
        <w:autoSpaceDE w:val="0"/>
        <w:autoSpaceDN w:val="0"/>
        <w:adjustRightInd w:val="0"/>
        <w:ind w:firstLine="330"/>
        <w:rPr>
          <w:rFonts w:cs="Arial"/>
        </w:rPr>
      </w:pPr>
      <w:r w:rsidRPr="00CD172D">
        <w:t>- бюджета Березовского района – 0,0 тыс. руб.</w:t>
      </w:r>
    </w:p>
    <w:p w:rsidR="00F160CC" w:rsidRDefault="00F5131B" w:rsidP="009E4B7B">
      <w:pPr>
        <w:autoSpaceDE w:val="0"/>
        <w:autoSpaceDN w:val="0"/>
        <w:adjustRightInd w:val="0"/>
        <w:ind w:firstLine="733"/>
        <w:rPr>
          <w:rFonts w:cs="Arial"/>
        </w:rPr>
      </w:pPr>
      <w:r w:rsidRPr="002004A6">
        <w:t>(</w:t>
      </w:r>
      <w:r>
        <w:t xml:space="preserve">Пункт 2 раздела 4 </w:t>
      </w:r>
      <w:r w:rsidRPr="002004A6">
        <w:t xml:space="preserve">изложен в редакции постановления Администрации </w:t>
      </w:r>
      <w:hyperlink r:id="rId14" w:tgtFrame="ChangingDocument" w:tooltip="О внесении изменений в приложение к постановлению администрации Березовского района от 05.12.2012 № 1635 " w:history="1">
        <w:r w:rsidRPr="002004A6">
          <w:rPr>
            <w:rStyle w:val="af"/>
          </w:rPr>
          <w:t>от 22.05.2013 № 713</w:t>
        </w:r>
      </w:hyperlink>
      <w:r w:rsidRPr="002004A6">
        <w:t>)</w:t>
      </w:r>
    </w:p>
    <w:p w:rsidR="00F5131B" w:rsidRPr="00161315" w:rsidRDefault="00F5131B" w:rsidP="009E4B7B">
      <w:pPr>
        <w:autoSpaceDE w:val="0"/>
        <w:autoSpaceDN w:val="0"/>
        <w:adjustRightInd w:val="0"/>
        <w:ind w:firstLine="733"/>
        <w:rPr>
          <w:rFonts w:cs="Arial"/>
        </w:rPr>
      </w:pPr>
    </w:p>
    <w:p w:rsidR="003463A1" w:rsidRPr="00161315" w:rsidRDefault="003463A1" w:rsidP="009E4B7B">
      <w:pPr>
        <w:autoSpaceDE w:val="0"/>
        <w:autoSpaceDN w:val="0"/>
        <w:adjustRightInd w:val="0"/>
        <w:ind w:firstLine="540"/>
        <w:rPr>
          <w:rFonts w:cs="Arial"/>
        </w:rPr>
      </w:pPr>
      <w:r w:rsidRPr="00161315">
        <w:rPr>
          <w:rFonts w:cs="Arial"/>
        </w:rPr>
        <w:t>В ходе реализации Программы ежегодные объемы финансирования мероприятий при необходимости подлежат корректировке.</w:t>
      </w:r>
    </w:p>
    <w:p w:rsidR="00EF1AFF" w:rsidRPr="00161315" w:rsidRDefault="00EF1AFF" w:rsidP="00EF1AFF">
      <w:pPr>
        <w:autoSpaceDE w:val="0"/>
        <w:autoSpaceDN w:val="0"/>
        <w:adjustRightInd w:val="0"/>
        <w:rPr>
          <w:rFonts w:cs="Arial"/>
        </w:rPr>
      </w:pPr>
    </w:p>
    <w:p w:rsidR="00EF1AFF" w:rsidRPr="003C7D93" w:rsidRDefault="00EF1AFF" w:rsidP="003C7D93">
      <w:pPr>
        <w:pStyle w:val="ConsPlusNormal"/>
        <w:ind w:firstLine="540"/>
        <w:jc w:val="center"/>
        <w:rPr>
          <w:b/>
          <w:bCs/>
          <w:iCs/>
          <w:sz w:val="30"/>
          <w:szCs w:val="28"/>
        </w:rPr>
      </w:pPr>
      <w:r w:rsidRPr="003C7D93">
        <w:rPr>
          <w:b/>
          <w:bCs/>
          <w:iCs/>
          <w:sz w:val="30"/>
          <w:szCs w:val="28"/>
        </w:rPr>
        <w:t>Раздел 5.</w:t>
      </w:r>
      <w:r w:rsidR="00161315" w:rsidRPr="003C7D93">
        <w:rPr>
          <w:b/>
          <w:bCs/>
          <w:iCs/>
          <w:sz w:val="30"/>
          <w:szCs w:val="28"/>
        </w:rPr>
        <w:t xml:space="preserve"> </w:t>
      </w:r>
      <w:r w:rsidRPr="003C7D93">
        <w:rPr>
          <w:b/>
          <w:bCs/>
          <w:iCs/>
          <w:sz w:val="30"/>
          <w:szCs w:val="28"/>
        </w:rPr>
        <w:t>Механизм реализации Программы</w:t>
      </w:r>
    </w:p>
    <w:p w:rsidR="00161315" w:rsidRPr="003C7D93" w:rsidRDefault="00161315" w:rsidP="003C7D93"/>
    <w:p w:rsidR="00EF1AFF" w:rsidRPr="00161315" w:rsidRDefault="00EF1AFF" w:rsidP="00A218B7">
      <w:pPr>
        <w:rPr>
          <w:rFonts w:cs="Arial"/>
        </w:rPr>
      </w:pPr>
      <w:r w:rsidRPr="00161315">
        <w:rPr>
          <w:rFonts w:cs="Arial"/>
        </w:rPr>
        <w:t xml:space="preserve">1. Программа реализуется в соответствии с законодательством Российской Федерации и Ханты-Мансийского автономного округа </w:t>
      </w:r>
      <w:r w:rsidR="00A218B7" w:rsidRPr="00161315">
        <w:rPr>
          <w:rFonts w:cs="Arial"/>
        </w:rPr>
        <w:t>–</w:t>
      </w:r>
      <w:r w:rsidRPr="00161315">
        <w:rPr>
          <w:rFonts w:cs="Arial"/>
        </w:rPr>
        <w:t xml:space="preserve"> Югры, нормативными правовыми актами администрации Б</w:t>
      </w:r>
      <w:r w:rsidR="00A218B7" w:rsidRPr="00161315">
        <w:rPr>
          <w:rFonts w:cs="Arial"/>
        </w:rPr>
        <w:t>ерезовского</w:t>
      </w:r>
      <w:r w:rsidRPr="00161315">
        <w:rPr>
          <w:rFonts w:cs="Arial"/>
        </w:rPr>
        <w:t xml:space="preserve"> района.</w:t>
      </w:r>
    </w:p>
    <w:p w:rsidR="00EF1AFF" w:rsidRPr="00161315" w:rsidRDefault="000C53CE" w:rsidP="00616B10">
      <w:pPr>
        <w:ind w:firstLine="708"/>
        <w:rPr>
          <w:rFonts w:cs="Arial"/>
        </w:rPr>
      </w:pPr>
      <w:r w:rsidRPr="00161315">
        <w:rPr>
          <w:rFonts w:cs="Arial"/>
        </w:rPr>
        <w:t xml:space="preserve">2. Координатором </w:t>
      </w:r>
      <w:r w:rsidR="00EF1AFF" w:rsidRPr="00161315">
        <w:rPr>
          <w:rFonts w:cs="Arial"/>
        </w:rPr>
        <w:t xml:space="preserve">программы является </w:t>
      </w:r>
      <w:r w:rsidR="00616B10" w:rsidRPr="00161315">
        <w:rPr>
          <w:rFonts w:cs="Arial"/>
        </w:rPr>
        <w:t>у</w:t>
      </w:r>
      <w:r w:rsidR="00A218B7" w:rsidRPr="00161315">
        <w:rPr>
          <w:rFonts w:cs="Arial"/>
        </w:rPr>
        <w:t>правление капитального строительства и ремонта администрации Березовского района</w:t>
      </w:r>
      <w:r w:rsidRPr="00161315">
        <w:rPr>
          <w:rFonts w:cs="Arial"/>
        </w:rPr>
        <w:t xml:space="preserve"> (далее - Координатор</w:t>
      </w:r>
      <w:r w:rsidR="00A218B7" w:rsidRPr="00161315">
        <w:rPr>
          <w:rFonts w:cs="Arial"/>
        </w:rPr>
        <w:t>)</w:t>
      </w:r>
    </w:p>
    <w:p w:rsidR="00EF1AFF" w:rsidRPr="00161315" w:rsidRDefault="004E52F5" w:rsidP="00616B10">
      <w:pPr>
        <w:widowControl w:val="0"/>
        <w:ind w:firstLine="708"/>
        <w:rPr>
          <w:rFonts w:cs="Arial"/>
        </w:rPr>
      </w:pPr>
      <w:r w:rsidRPr="00161315">
        <w:rPr>
          <w:rFonts w:cs="Arial"/>
        </w:rPr>
        <w:t>3</w:t>
      </w:r>
      <w:r w:rsidR="000C53CE" w:rsidRPr="00161315">
        <w:rPr>
          <w:rFonts w:cs="Arial"/>
        </w:rPr>
        <w:t>. Координатор</w:t>
      </w:r>
      <w:r w:rsidR="00EF1AFF" w:rsidRPr="00161315">
        <w:rPr>
          <w:rFonts w:cs="Arial"/>
        </w:rPr>
        <w:t xml:space="preserve"> программы осуществляет:</w:t>
      </w:r>
      <w:r w:rsidR="00A218B7" w:rsidRPr="00161315">
        <w:rPr>
          <w:rFonts w:cs="Arial"/>
        </w:rPr>
        <w:t xml:space="preserve"> </w:t>
      </w:r>
    </w:p>
    <w:p w:rsidR="00EF1AFF" w:rsidRPr="00161315" w:rsidRDefault="00616B10" w:rsidP="00EF1AFF">
      <w:pPr>
        <w:widowControl w:val="0"/>
        <w:ind w:firstLine="708"/>
        <w:rPr>
          <w:rFonts w:cs="Arial"/>
        </w:rPr>
      </w:pPr>
      <w:r w:rsidRPr="00161315">
        <w:rPr>
          <w:rFonts w:cs="Arial"/>
        </w:rPr>
        <w:t xml:space="preserve">- </w:t>
      </w:r>
      <w:r w:rsidR="00EF1AFF" w:rsidRPr="00161315">
        <w:rPr>
          <w:rFonts w:cs="Arial"/>
        </w:rPr>
        <w:t xml:space="preserve">разработку </w:t>
      </w:r>
      <w:r w:rsidR="008441B6" w:rsidRPr="00161315">
        <w:rPr>
          <w:rFonts w:cs="Arial"/>
        </w:rPr>
        <w:t>проектов</w:t>
      </w:r>
      <w:r w:rsidR="00EF1AFF" w:rsidRPr="00161315">
        <w:rPr>
          <w:rFonts w:cs="Arial"/>
        </w:rPr>
        <w:t xml:space="preserve"> нормативных правовых</w:t>
      </w:r>
      <w:r w:rsidR="00A218B7" w:rsidRPr="00161315">
        <w:rPr>
          <w:rFonts w:cs="Arial"/>
        </w:rPr>
        <w:t xml:space="preserve"> актов администрации Березовского</w:t>
      </w:r>
      <w:r w:rsidR="00EF1AFF" w:rsidRPr="00161315">
        <w:rPr>
          <w:rFonts w:cs="Arial"/>
        </w:rPr>
        <w:t xml:space="preserve"> района, необходимых для выполнения</w:t>
      </w:r>
      <w:r w:rsidR="00161315" w:rsidRPr="00161315">
        <w:rPr>
          <w:rFonts w:cs="Arial"/>
        </w:rPr>
        <w:t xml:space="preserve"> </w:t>
      </w:r>
      <w:r w:rsidR="00EF1AFF" w:rsidRPr="00161315">
        <w:rPr>
          <w:rFonts w:cs="Arial"/>
        </w:rPr>
        <w:t>Программы;</w:t>
      </w:r>
    </w:p>
    <w:p w:rsidR="009E4B7B" w:rsidRPr="00161315" w:rsidRDefault="00616B10" w:rsidP="00AF0AD6">
      <w:pPr>
        <w:widowControl w:val="0"/>
        <w:ind w:firstLine="708"/>
        <w:rPr>
          <w:rFonts w:cs="Arial"/>
        </w:rPr>
      </w:pPr>
      <w:r w:rsidRPr="00161315">
        <w:rPr>
          <w:rFonts w:cs="Arial"/>
        </w:rPr>
        <w:t xml:space="preserve">- </w:t>
      </w:r>
      <w:r w:rsidR="00EF1AFF" w:rsidRPr="00161315">
        <w:rPr>
          <w:rFonts w:cs="Arial"/>
        </w:rPr>
        <w:t>ежегодную подготовку и уточнение перечня программных мероприятий на очередной финансовый год и на плановый период, уточнение затрат на реализацию программных мероприятий.</w:t>
      </w:r>
    </w:p>
    <w:p w:rsidR="00161315" w:rsidRPr="00161315" w:rsidRDefault="000C53CE" w:rsidP="009E4B7B">
      <w:pPr>
        <w:widowControl w:val="0"/>
        <w:ind w:firstLine="708"/>
        <w:rPr>
          <w:rFonts w:cs="Arial"/>
        </w:rPr>
      </w:pPr>
      <w:r w:rsidRPr="00161315">
        <w:rPr>
          <w:rFonts w:cs="Arial"/>
        </w:rPr>
        <w:t>4</w:t>
      </w:r>
      <w:r w:rsidR="00EF1AFF" w:rsidRPr="00161315">
        <w:rPr>
          <w:rFonts w:cs="Arial"/>
        </w:rPr>
        <w:t>. Реализация Программы</w:t>
      </w:r>
      <w:r w:rsidR="00161315" w:rsidRPr="00161315">
        <w:rPr>
          <w:rFonts w:cs="Arial"/>
        </w:rPr>
        <w:t xml:space="preserve"> </w:t>
      </w:r>
      <w:r w:rsidR="00EF1AFF" w:rsidRPr="00161315">
        <w:rPr>
          <w:rFonts w:cs="Arial"/>
        </w:rPr>
        <w:t xml:space="preserve">осуществляется на основе муниципальных контрактов (договоров), заключаемых в установленном порядке, с соблюдением требований Федерального закона от 21 июля 2005 года </w:t>
      </w:r>
      <w:hyperlink r:id="rId15" w:history="1">
        <w:r w:rsidR="00EF1AFF" w:rsidRPr="003C7D93">
          <w:rPr>
            <w:rStyle w:val="af"/>
            <w:rFonts w:cs="Arial"/>
          </w:rPr>
          <w:t>№ 94-ФЗ</w:t>
        </w:r>
      </w:hyperlink>
      <w:r w:rsidR="00EF1AFF" w:rsidRPr="00161315">
        <w:rPr>
          <w:rFonts w:cs="Arial"/>
        </w:rPr>
        <w:t xml:space="preserve"> «О размещении заказов на поставки товаров, выполнение работ, оказание услуг для государственных и муниципальных нужд».</w:t>
      </w:r>
    </w:p>
    <w:p w:rsidR="00161315" w:rsidRPr="00161315" w:rsidRDefault="00E50FCC" w:rsidP="00546C73">
      <w:pPr>
        <w:tabs>
          <w:tab w:val="left" w:pos="709"/>
          <w:tab w:val="center" w:pos="5167"/>
        </w:tabs>
        <w:rPr>
          <w:rFonts w:cs="Arial"/>
        </w:rPr>
      </w:pPr>
      <w:r w:rsidRPr="00161315">
        <w:rPr>
          <w:rFonts w:cs="Arial"/>
        </w:rPr>
        <w:t>5</w:t>
      </w:r>
      <w:r w:rsidR="00EF1AFF" w:rsidRPr="00161315">
        <w:rPr>
          <w:rFonts w:cs="Arial"/>
        </w:rPr>
        <w:t>.</w:t>
      </w:r>
      <w:r w:rsidR="00AF0AD6" w:rsidRPr="00161315">
        <w:rPr>
          <w:rFonts w:cs="Arial"/>
        </w:rPr>
        <w:t xml:space="preserve">Для обеспечения мониторинга и анализа реализации Программы, Координатор Программы направляет в Комитет по финансам на бумажном и электронном носителях отчет о ходе реализации Программы и использовании финансовых средств в следующие сроки: </w:t>
      </w:r>
    </w:p>
    <w:p w:rsidR="00161315" w:rsidRPr="00161315" w:rsidRDefault="00AF0AD6" w:rsidP="00AF0AD6">
      <w:pPr>
        <w:tabs>
          <w:tab w:val="left" w:pos="709"/>
          <w:tab w:val="center" w:pos="5167"/>
        </w:tabs>
        <w:rPr>
          <w:rFonts w:cs="Arial"/>
        </w:rPr>
      </w:pPr>
      <w:r w:rsidRPr="00161315">
        <w:rPr>
          <w:rFonts w:cs="Arial"/>
        </w:rPr>
        <w:t>1) ежеквартально до 10 числа месяца, следующего за отчетным кварталом;</w:t>
      </w:r>
    </w:p>
    <w:p w:rsidR="00161315" w:rsidRPr="00161315" w:rsidRDefault="00AF0AD6" w:rsidP="00AF0AD6">
      <w:pPr>
        <w:tabs>
          <w:tab w:val="left" w:pos="709"/>
          <w:tab w:val="center" w:pos="5167"/>
        </w:tabs>
        <w:rPr>
          <w:rFonts w:cs="Arial"/>
        </w:rPr>
      </w:pPr>
      <w:r w:rsidRPr="00161315">
        <w:rPr>
          <w:rFonts w:cs="Arial"/>
        </w:rPr>
        <w:t>2) за I полугодие до 25 числа месяца, следующего за отчетным периодом;</w:t>
      </w:r>
    </w:p>
    <w:p w:rsidR="00161315" w:rsidRPr="00161315" w:rsidRDefault="00AF0AD6" w:rsidP="00AF0AD6">
      <w:pPr>
        <w:tabs>
          <w:tab w:val="left" w:pos="709"/>
          <w:tab w:val="center" w:pos="5167"/>
        </w:tabs>
        <w:rPr>
          <w:rFonts w:cs="Arial"/>
        </w:rPr>
      </w:pPr>
      <w:r w:rsidRPr="00161315">
        <w:rPr>
          <w:rFonts w:cs="Arial"/>
        </w:rPr>
        <w:t>3) за 9 месяцев до 25 числа месяца, следующего за отчетным периодом;</w:t>
      </w:r>
    </w:p>
    <w:p w:rsidR="00161315" w:rsidRPr="00161315" w:rsidRDefault="00AF0AD6" w:rsidP="00AF0AD6">
      <w:pPr>
        <w:tabs>
          <w:tab w:val="left" w:pos="709"/>
          <w:tab w:val="center" w:pos="5167"/>
        </w:tabs>
        <w:rPr>
          <w:rFonts w:cs="Arial"/>
        </w:rPr>
      </w:pPr>
      <w:r w:rsidRPr="00161315">
        <w:rPr>
          <w:rFonts w:cs="Arial"/>
        </w:rPr>
        <w:t>4) отчет за год до 10 февраля следующего года.</w:t>
      </w:r>
    </w:p>
    <w:p w:rsidR="00161315" w:rsidRPr="00161315" w:rsidRDefault="00BD0D3E" w:rsidP="00BD0D3E">
      <w:pPr>
        <w:tabs>
          <w:tab w:val="left" w:pos="709"/>
          <w:tab w:val="center" w:pos="5167"/>
        </w:tabs>
        <w:rPr>
          <w:rFonts w:cs="Arial"/>
        </w:rPr>
      </w:pPr>
      <w:r w:rsidRPr="00161315">
        <w:rPr>
          <w:rFonts w:cs="Arial"/>
        </w:rPr>
        <w:t>Отчет о ходе реализации П</w:t>
      </w:r>
      <w:r w:rsidR="00AF0AD6" w:rsidRPr="00161315">
        <w:rPr>
          <w:rFonts w:cs="Arial"/>
        </w:rPr>
        <w:t>рограмм</w:t>
      </w:r>
      <w:r w:rsidRPr="00161315">
        <w:rPr>
          <w:rFonts w:cs="Arial"/>
        </w:rPr>
        <w:t>ы</w:t>
      </w:r>
      <w:r w:rsidR="00AF0AD6" w:rsidRPr="00161315">
        <w:rPr>
          <w:rFonts w:cs="Arial"/>
        </w:rPr>
        <w:t xml:space="preserve"> и использовании финансовых средств должен включать:</w:t>
      </w:r>
    </w:p>
    <w:p w:rsidR="00161315" w:rsidRPr="00161315" w:rsidRDefault="00AF0AD6" w:rsidP="00AF0AD6">
      <w:pPr>
        <w:tabs>
          <w:tab w:val="left" w:pos="709"/>
          <w:tab w:val="center" w:pos="5167"/>
        </w:tabs>
        <w:rPr>
          <w:rFonts w:cs="Arial"/>
        </w:rPr>
      </w:pPr>
      <w:r w:rsidRPr="00161315">
        <w:rPr>
          <w:rFonts w:cs="Arial"/>
        </w:rPr>
        <w:t>-краткое описание выполненных мероприятий;</w:t>
      </w:r>
    </w:p>
    <w:p w:rsidR="00161315" w:rsidRPr="00161315" w:rsidRDefault="00AF0AD6" w:rsidP="00AF0AD6">
      <w:pPr>
        <w:tabs>
          <w:tab w:val="left" w:pos="709"/>
          <w:tab w:val="center" w:pos="5167"/>
        </w:tabs>
        <w:rPr>
          <w:rFonts w:cs="Arial"/>
        </w:rPr>
      </w:pPr>
      <w:r w:rsidRPr="00161315">
        <w:rPr>
          <w:rFonts w:cs="Arial"/>
        </w:rPr>
        <w:t>-пояснения о причинах невыполнения или неполного выполнения мероприятий целевой Программы;</w:t>
      </w:r>
    </w:p>
    <w:p w:rsidR="00161315" w:rsidRPr="00161315" w:rsidRDefault="00AF0AD6" w:rsidP="00AF0AD6">
      <w:pPr>
        <w:tabs>
          <w:tab w:val="left" w:pos="709"/>
          <w:tab w:val="center" w:pos="5167"/>
        </w:tabs>
        <w:rPr>
          <w:rFonts w:cs="Arial"/>
        </w:rPr>
      </w:pPr>
      <w:r w:rsidRPr="00161315">
        <w:rPr>
          <w:rFonts w:cs="Arial"/>
        </w:rPr>
        <w:lastRenderedPageBreak/>
        <w:t>-отчет о ходе реализации Программы и использовании финансовых средств (в соответствии с Приложением 5 к Порядку разработки, утверждения и реализации целевых программ Березовского района, утвержденному постановлением администрации Березовского района от 19.10.2012 года № 1429);</w:t>
      </w:r>
    </w:p>
    <w:p w:rsidR="00161315" w:rsidRPr="00161315" w:rsidRDefault="00AF0AD6" w:rsidP="00451099">
      <w:pPr>
        <w:tabs>
          <w:tab w:val="left" w:pos="709"/>
          <w:tab w:val="center" w:pos="5167"/>
        </w:tabs>
        <w:rPr>
          <w:rFonts w:cs="Arial"/>
        </w:rPr>
      </w:pPr>
      <w:r w:rsidRPr="00161315">
        <w:rPr>
          <w:rFonts w:cs="Arial"/>
        </w:rPr>
        <w:t>-сведения о соответствии фактически</w:t>
      </w:r>
      <w:r w:rsidR="00BD0D3E" w:rsidRPr="00161315">
        <w:rPr>
          <w:rFonts w:cs="Arial"/>
        </w:rPr>
        <w:t>х показателей реализации целевой П</w:t>
      </w:r>
      <w:r w:rsidRPr="00161315">
        <w:rPr>
          <w:rFonts w:cs="Arial"/>
        </w:rPr>
        <w:t>рограмм</w:t>
      </w:r>
      <w:r w:rsidR="00BD0D3E" w:rsidRPr="00161315">
        <w:rPr>
          <w:rFonts w:cs="Arial"/>
        </w:rPr>
        <w:t>ы</w:t>
      </w:r>
      <w:r w:rsidRPr="00161315">
        <w:rPr>
          <w:rFonts w:cs="Arial"/>
        </w:rPr>
        <w:t xml:space="preserve"> показателям, устан</w:t>
      </w:r>
      <w:r w:rsidR="00BD0D3E" w:rsidRPr="00161315">
        <w:rPr>
          <w:rFonts w:cs="Arial"/>
        </w:rPr>
        <w:t>овленным при утверждении</w:t>
      </w:r>
      <w:r w:rsidRPr="00161315">
        <w:rPr>
          <w:rFonts w:cs="Arial"/>
        </w:rPr>
        <w:t xml:space="preserve"> </w:t>
      </w:r>
      <w:r w:rsidR="00451099" w:rsidRPr="00161315">
        <w:rPr>
          <w:rFonts w:cs="Arial"/>
        </w:rPr>
        <w:t>П</w:t>
      </w:r>
      <w:r w:rsidRPr="00161315">
        <w:rPr>
          <w:rFonts w:cs="Arial"/>
        </w:rPr>
        <w:t>рограмм</w:t>
      </w:r>
      <w:r w:rsidR="00BD0D3E" w:rsidRPr="00161315">
        <w:rPr>
          <w:rFonts w:cs="Arial"/>
        </w:rPr>
        <w:t>ы</w:t>
      </w:r>
      <w:r w:rsidRPr="00161315">
        <w:rPr>
          <w:rFonts w:cs="Arial"/>
        </w:rPr>
        <w:t>;</w:t>
      </w:r>
    </w:p>
    <w:p w:rsidR="00EF1AFF" w:rsidRPr="00161315" w:rsidRDefault="00E50FCC" w:rsidP="00546C73">
      <w:pPr>
        <w:tabs>
          <w:tab w:val="left" w:pos="709"/>
          <w:tab w:val="center" w:pos="5167"/>
        </w:tabs>
        <w:rPr>
          <w:rFonts w:cs="Arial"/>
        </w:rPr>
      </w:pPr>
      <w:r w:rsidRPr="00161315">
        <w:rPr>
          <w:rFonts w:cs="Arial"/>
        </w:rPr>
        <w:t>6</w:t>
      </w:r>
      <w:r w:rsidR="000C53CE" w:rsidRPr="00161315">
        <w:rPr>
          <w:rFonts w:cs="Arial"/>
        </w:rPr>
        <w:t>.</w:t>
      </w:r>
      <w:r w:rsidR="00161315" w:rsidRPr="00161315">
        <w:rPr>
          <w:rFonts w:cs="Arial"/>
        </w:rPr>
        <w:t xml:space="preserve"> </w:t>
      </w:r>
      <w:r w:rsidR="000C53CE" w:rsidRPr="00161315">
        <w:rPr>
          <w:rFonts w:cs="Arial"/>
        </w:rPr>
        <w:t>Координатор</w:t>
      </w:r>
      <w:r w:rsidR="00EF1AFF" w:rsidRPr="00161315">
        <w:rPr>
          <w:rFonts w:cs="Arial"/>
        </w:rPr>
        <w:t xml:space="preserve"> Программы осуществляет непосредственный контроль за ходом реализации Программы и несет ответственность за эффективность и результативность программы. </w:t>
      </w:r>
      <w:r w:rsidR="003463A1" w:rsidRPr="00161315">
        <w:rPr>
          <w:rFonts w:cs="Arial"/>
        </w:rPr>
        <w:t xml:space="preserve">Мониторинг исполнения Программы осуществляет </w:t>
      </w:r>
      <w:r w:rsidR="002236D6" w:rsidRPr="00161315">
        <w:rPr>
          <w:rFonts w:cs="Arial"/>
        </w:rPr>
        <w:t>к</w:t>
      </w:r>
      <w:r w:rsidR="003463A1" w:rsidRPr="00161315">
        <w:rPr>
          <w:rFonts w:cs="Arial"/>
        </w:rPr>
        <w:t>омитет по финансам администрации Березовского района.</w:t>
      </w:r>
    </w:p>
    <w:p w:rsidR="00EF1AFF" w:rsidRDefault="00EF1AFF" w:rsidP="00EF1AFF">
      <w:pPr>
        <w:pStyle w:val="ConsPlusNormal"/>
        <w:ind w:firstLine="540"/>
        <w:jc w:val="both"/>
        <w:rPr>
          <w:sz w:val="24"/>
          <w:szCs w:val="24"/>
        </w:rPr>
      </w:pPr>
    </w:p>
    <w:p w:rsidR="00F5131B" w:rsidRDefault="00F5131B" w:rsidP="00F5131B">
      <w:pPr>
        <w:pStyle w:val="ConsPlusNormal"/>
        <w:ind w:firstLine="540"/>
        <w:jc w:val="both"/>
        <w:rPr>
          <w:rFonts w:cs="Times New Roman"/>
          <w:sz w:val="24"/>
          <w:szCs w:val="24"/>
        </w:rPr>
      </w:pPr>
      <w:r w:rsidRPr="00F5131B">
        <w:rPr>
          <w:rFonts w:cs="Times New Roman"/>
          <w:sz w:val="24"/>
          <w:szCs w:val="24"/>
        </w:rPr>
        <w:t xml:space="preserve">(Раздел 6 изложен в редакции постановления Администрации </w:t>
      </w:r>
      <w:hyperlink r:id="rId16" w:tgtFrame="ChangingDocument" w:tooltip="О внесении изменений в приложение к постановлению администрации Березовского района от 05.12.2012 № 1635 " w:history="1">
        <w:r w:rsidRPr="00F5131B">
          <w:rPr>
            <w:rStyle w:val="af"/>
            <w:rFonts w:cs="Times New Roman"/>
            <w:sz w:val="24"/>
            <w:szCs w:val="24"/>
          </w:rPr>
          <w:t>от 22.05.2013 № 713</w:t>
        </w:r>
      </w:hyperlink>
      <w:r w:rsidRPr="00F5131B">
        <w:rPr>
          <w:rFonts w:cs="Times New Roman"/>
          <w:sz w:val="24"/>
          <w:szCs w:val="24"/>
        </w:rPr>
        <w:t>)</w:t>
      </w:r>
    </w:p>
    <w:p w:rsidR="00F5131B" w:rsidRPr="00F5131B" w:rsidRDefault="00F5131B" w:rsidP="00F5131B">
      <w:pPr>
        <w:pStyle w:val="ConsPlusNormal"/>
        <w:ind w:firstLine="540"/>
        <w:jc w:val="both"/>
        <w:rPr>
          <w:rFonts w:cs="Times New Roman"/>
          <w:sz w:val="24"/>
          <w:szCs w:val="24"/>
        </w:rPr>
      </w:pPr>
    </w:p>
    <w:p w:rsidR="00EF1AFF" w:rsidRPr="003C7D93" w:rsidRDefault="003463A1" w:rsidP="003C7D93">
      <w:pPr>
        <w:pStyle w:val="ConsPlusNormal"/>
        <w:ind w:firstLine="540"/>
        <w:jc w:val="center"/>
        <w:rPr>
          <w:b/>
          <w:bCs/>
          <w:iCs/>
          <w:sz w:val="30"/>
          <w:szCs w:val="28"/>
        </w:rPr>
      </w:pPr>
      <w:r w:rsidRPr="003C7D93">
        <w:rPr>
          <w:b/>
          <w:bCs/>
          <w:iCs/>
          <w:sz w:val="30"/>
          <w:szCs w:val="28"/>
        </w:rPr>
        <w:t xml:space="preserve">Раздел </w:t>
      </w:r>
      <w:r w:rsidR="00302FD9" w:rsidRPr="003C7D93">
        <w:rPr>
          <w:b/>
          <w:bCs/>
          <w:iCs/>
          <w:sz w:val="30"/>
          <w:szCs w:val="28"/>
        </w:rPr>
        <w:t>6</w:t>
      </w:r>
      <w:r w:rsidRPr="003C7D93">
        <w:rPr>
          <w:b/>
          <w:bCs/>
          <w:iCs/>
          <w:sz w:val="30"/>
          <w:szCs w:val="28"/>
        </w:rPr>
        <w:t>.</w:t>
      </w:r>
      <w:r w:rsidR="00EF1AFF" w:rsidRPr="003C7D93">
        <w:rPr>
          <w:b/>
          <w:bCs/>
          <w:iCs/>
          <w:sz w:val="30"/>
          <w:szCs w:val="28"/>
        </w:rPr>
        <w:t xml:space="preserve"> Оценка эффективности реализации целевой программы</w:t>
      </w:r>
    </w:p>
    <w:p w:rsidR="00EF1AFF" w:rsidRPr="00161315" w:rsidRDefault="00EF1AFF" w:rsidP="00EF1AFF">
      <w:pPr>
        <w:pStyle w:val="ConsPlusNormal"/>
        <w:ind w:firstLine="540"/>
        <w:jc w:val="both"/>
        <w:rPr>
          <w:sz w:val="24"/>
          <w:szCs w:val="24"/>
        </w:rPr>
      </w:pPr>
    </w:p>
    <w:p w:rsidR="00F5131B" w:rsidRPr="00CD172D" w:rsidRDefault="00F5131B" w:rsidP="00F5131B">
      <w:r w:rsidRPr="00CD172D">
        <w:t xml:space="preserve">1. Увеличение протяженности сети автомобильных дорог общего пользования местного значения, соответствующих нормативным требованиям к транспортным показателям на </w:t>
      </w:r>
      <w:smartTag w:uri="urn:schemas-microsoft-com:office:smarttags" w:element="metricconverter">
        <w:smartTagPr>
          <w:attr w:name="ProductID" w:val="3,68 км"/>
        </w:smartTagPr>
        <w:r w:rsidRPr="00CD172D">
          <w:t>3,68 км</w:t>
        </w:r>
      </w:smartTag>
      <w:r w:rsidRPr="00CD172D">
        <w:t xml:space="preserve">./ </w:t>
      </w:r>
      <w:smartTag w:uri="urn:schemas-microsoft-com:office:smarttags" w:element="metricconverter">
        <w:smartTagPr>
          <w:attr w:name="ProductID" w:val="25760 м2"/>
        </w:smartTagPr>
        <w:r w:rsidRPr="00CD172D">
          <w:t>25760 м2</w:t>
        </w:r>
      </w:smartTag>
      <w:r w:rsidRPr="00CD172D">
        <w:t>, что составляет 1,7 % от общего числа дорог общего пользования местного значения в Березовском районе по состоянию на 1 января 2012 года.</w:t>
      </w:r>
    </w:p>
    <w:p w:rsidR="00161315" w:rsidRDefault="00F5131B" w:rsidP="00F5131B">
      <w:pPr>
        <w:pStyle w:val="ac"/>
        <w:spacing w:line="240" w:lineRule="auto"/>
        <w:ind w:left="0" w:right="-8" w:firstLine="613"/>
        <w:jc w:val="both"/>
        <w:rPr>
          <w:rFonts w:cs="Arial"/>
          <w:szCs w:val="28"/>
        </w:rPr>
      </w:pPr>
      <w:r w:rsidRPr="00F844E5">
        <w:rPr>
          <w:rFonts w:cs="Arial"/>
          <w:szCs w:val="28"/>
        </w:rPr>
        <w:t xml:space="preserve">2. Сокращение протяженности сети автомобильных дорог общего пользования местного значения, не соответствующих нормативным требованиям к транспортным показателям на 3,29 км/ </w:t>
      </w:r>
      <w:smartTag w:uri="urn:schemas-microsoft-com:office:smarttags" w:element="metricconverter">
        <w:smartTagPr>
          <w:attr w:name="ProductID" w:val="12 460 м2"/>
        </w:smartTagPr>
        <w:r w:rsidRPr="00F844E5">
          <w:rPr>
            <w:rFonts w:cs="Arial"/>
            <w:szCs w:val="28"/>
          </w:rPr>
          <w:t>12 460 м</w:t>
        </w:r>
        <w:r w:rsidRPr="00F844E5">
          <w:rPr>
            <w:rFonts w:cs="Arial"/>
            <w:szCs w:val="28"/>
            <w:vertAlign w:val="superscript"/>
          </w:rPr>
          <w:t>2</w:t>
        </w:r>
      </w:smartTag>
      <w:r w:rsidRPr="00F844E5">
        <w:rPr>
          <w:rFonts w:cs="Arial"/>
          <w:szCs w:val="28"/>
        </w:rPr>
        <w:t>, что составляет 1,5 % от общего числа дорог общего пользования местного значения в Березовском районе по состоянию на 1 января 2012 года.</w:t>
      </w:r>
    </w:p>
    <w:p w:rsidR="00F5131B" w:rsidRPr="00161315" w:rsidRDefault="00F5131B" w:rsidP="00F5131B">
      <w:pPr>
        <w:pStyle w:val="ac"/>
        <w:spacing w:line="240" w:lineRule="auto"/>
        <w:ind w:left="0" w:right="-8" w:firstLine="613"/>
        <w:jc w:val="both"/>
        <w:rPr>
          <w:rFonts w:cs="Arial"/>
        </w:rPr>
      </w:pPr>
    </w:p>
    <w:p w:rsidR="00161315" w:rsidRPr="00161315" w:rsidRDefault="00161315" w:rsidP="003C2906">
      <w:pPr>
        <w:pStyle w:val="ac"/>
        <w:spacing w:line="240" w:lineRule="auto"/>
        <w:ind w:left="0" w:right="-8" w:firstLine="613"/>
        <w:jc w:val="both"/>
        <w:rPr>
          <w:rFonts w:cs="Arial"/>
        </w:rPr>
      </w:pPr>
    </w:p>
    <w:p w:rsidR="00161315" w:rsidRPr="00161315" w:rsidRDefault="00161315" w:rsidP="00A12129">
      <w:pPr>
        <w:pStyle w:val="ac"/>
        <w:spacing w:line="240" w:lineRule="auto"/>
        <w:ind w:left="0" w:right="-8" w:firstLine="708"/>
        <w:jc w:val="both"/>
        <w:rPr>
          <w:rFonts w:cs="Arial"/>
        </w:rPr>
        <w:sectPr w:rsidR="00161315" w:rsidRPr="00161315" w:rsidSect="00011A6D">
          <w:headerReference w:type="even" r:id="rId17"/>
          <w:headerReference w:type="default" r:id="rId18"/>
          <w:footerReference w:type="first" r:id="rId19"/>
          <w:pgSz w:w="11906" w:h="16838" w:code="9"/>
          <w:pgMar w:top="567" w:right="1276" w:bottom="567" w:left="1559" w:header="709" w:footer="709" w:gutter="0"/>
          <w:cols w:space="708"/>
          <w:docGrid w:linePitch="360"/>
        </w:sectPr>
      </w:pPr>
    </w:p>
    <w:p w:rsidR="003059E4" w:rsidRPr="003C7D93" w:rsidRDefault="003059E4" w:rsidP="003C7D93">
      <w:pPr>
        <w:ind w:left="567" w:firstLine="0"/>
        <w:jc w:val="right"/>
        <w:rPr>
          <w:rFonts w:cs="Arial"/>
          <w:b/>
          <w:bCs/>
          <w:kern w:val="28"/>
          <w:sz w:val="32"/>
          <w:szCs w:val="32"/>
        </w:rPr>
      </w:pPr>
    </w:p>
    <w:p w:rsidR="003059E4" w:rsidRPr="003C7D93" w:rsidRDefault="003059E4" w:rsidP="003C7D93">
      <w:pPr>
        <w:ind w:left="567" w:firstLine="0"/>
        <w:jc w:val="right"/>
        <w:rPr>
          <w:rFonts w:cs="Arial"/>
          <w:b/>
          <w:bCs/>
          <w:kern w:val="28"/>
          <w:sz w:val="32"/>
          <w:szCs w:val="32"/>
        </w:rPr>
      </w:pPr>
    </w:p>
    <w:p w:rsidR="00161315" w:rsidRPr="003C7D93" w:rsidRDefault="00161315" w:rsidP="003C7D93">
      <w:pPr>
        <w:ind w:left="567" w:firstLine="0"/>
        <w:jc w:val="right"/>
        <w:rPr>
          <w:rFonts w:cs="Arial"/>
          <w:b/>
          <w:bCs/>
          <w:kern w:val="28"/>
          <w:sz w:val="32"/>
          <w:szCs w:val="32"/>
        </w:rPr>
      </w:pPr>
      <w:r w:rsidRPr="003C7D93">
        <w:rPr>
          <w:rFonts w:cs="Arial"/>
          <w:b/>
          <w:bCs/>
          <w:kern w:val="28"/>
          <w:sz w:val="32"/>
          <w:szCs w:val="32"/>
        </w:rPr>
        <w:t>Приложение 2</w:t>
      </w:r>
    </w:p>
    <w:p w:rsidR="00161315" w:rsidRPr="003C7D93" w:rsidRDefault="00161315" w:rsidP="003C7D93">
      <w:pPr>
        <w:ind w:left="567" w:firstLine="0"/>
        <w:jc w:val="right"/>
        <w:rPr>
          <w:rFonts w:cs="Arial"/>
          <w:b/>
          <w:bCs/>
          <w:kern w:val="28"/>
          <w:sz w:val="32"/>
          <w:szCs w:val="32"/>
        </w:rPr>
      </w:pPr>
      <w:r w:rsidRPr="003C7D93">
        <w:rPr>
          <w:rFonts w:cs="Arial"/>
          <w:b/>
          <w:bCs/>
          <w:kern w:val="28"/>
          <w:sz w:val="32"/>
          <w:szCs w:val="32"/>
        </w:rPr>
        <w:t>к целево</w:t>
      </w:r>
      <w:r w:rsidR="003C7D93" w:rsidRPr="003C7D93">
        <w:rPr>
          <w:rFonts w:cs="Arial"/>
          <w:b/>
          <w:bCs/>
          <w:kern w:val="28"/>
          <w:sz w:val="32"/>
          <w:szCs w:val="32"/>
        </w:rPr>
        <w:t>й Программе Березовского района</w:t>
      </w:r>
    </w:p>
    <w:p w:rsidR="00161315" w:rsidRPr="003C7D93" w:rsidRDefault="00161315" w:rsidP="003C7D93">
      <w:pPr>
        <w:ind w:left="567" w:firstLine="0"/>
        <w:jc w:val="right"/>
        <w:rPr>
          <w:rFonts w:cs="Arial"/>
          <w:b/>
          <w:bCs/>
          <w:kern w:val="28"/>
          <w:sz w:val="32"/>
          <w:szCs w:val="32"/>
        </w:rPr>
      </w:pPr>
      <w:r w:rsidRPr="003C7D93">
        <w:rPr>
          <w:rFonts w:cs="Arial"/>
          <w:b/>
          <w:bCs/>
          <w:kern w:val="28"/>
          <w:sz w:val="32"/>
          <w:szCs w:val="32"/>
        </w:rPr>
        <w:t>«Развитие, совершенствова</w:t>
      </w:r>
      <w:r w:rsidR="003C7D93" w:rsidRPr="003C7D93">
        <w:rPr>
          <w:rFonts w:cs="Arial"/>
          <w:b/>
          <w:bCs/>
          <w:kern w:val="28"/>
          <w:sz w:val="32"/>
          <w:szCs w:val="32"/>
        </w:rPr>
        <w:t>ние сети автомобильных дорог</w:t>
      </w:r>
    </w:p>
    <w:p w:rsidR="00161315" w:rsidRPr="003C7D93" w:rsidRDefault="00161315" w:rsidP="003C7D93">
      <w:pPr>
        <w:ind w:left="567" w:firstLine="0"/>
        <w:jc w:val="right"/>
        <w:rPr>
          <w:rFonts w:cs="Arial"/>
          <w:b/>
          <w:bCs/>
          <w:kern w:val="28"/>
          <w:sz w:val="32"/>
          <w:szCs w:val="32"/>
        </w:rPr>
      </w:pPr>
      <w:r w:rsidRPr="003C7D93">
        <w:rPr>
          <w:rFonts w:cs="Arial"/>
          <w:b/>
          <w:bCs/>
          <w:kern w:val="28"/>
          <w:sz w:val="32"/>
          <w:szCs w:val="32"/>
        </w:rPr>
        <w:t>в Березовском районе» на 2013 - 2016 годы</w:t>
      </w:r>
    </w:p>
    <w:p w:rsidR="003C7D93" w:rsidRPr="003C7D93" w:rsidRDefault="003C7D93" w:rsidP="003C7D93">
      <w:pPr>
        <w:ind w:left="567" w:firstLine="0"/>
        <w:jc w:val="right"/>
        <w:rPr>
          <w:rFonts w:cs="Arial"/>
          <w:b/>
          <w:bCs/>
          <w:kern w:val="28"/>
          <w:sz w:val="32"/>
          <w:szCs w:val="32"/>
        </w:rPr>
      </w:pPr>
    </w:p>
    <w:p w:rsidR="003C7D93" w:rsidRDefault="003C7D93" w:rsidP="003C7D93">
      <w:pPr>
        <w:ind w:left="567" w:firstLine="0"/>
        <w:jc w:val="right"/>
        <w:rPr>
          <w:rFonts w:cs="Arial"/>
          <w:b/>
          <w:bCs/>
          <w:kern w:val="28"/>
          <w:sz w:val="32"/>
          <w:szCs w:val="32"/>
        </w:rPr>
      </w:pPr>
    </w:p>
    <w:p w:rsidR="00F5131B" w:rsidRPr="003C7D93" w:rsidRDefault="00F5131B" w:rsidP="003C7D93">
      <w:pPr>
        <w:ind w:left="567" w:firstLine="0"/>
        <w:jc w:val="right"/>
        <w:rPr>
          <w:rFonts w:cs="Arial"/>
          <w:b/>
          <w:bCs/>
          <w:kern w:val="28"/>
          <w:sz w:val="32"/>
          <w:szCs w:val="32"/>
        </w:rPr>
      </w:pPr>
    </w:p>
    <w:p w:rsidR="00161315" w:rsidRPr="00F5131B" w:rsidRDefault="00F5131B" w:rsidP="00F5131B">
      <w:pPr>
        <w:pStyle w:val="ConsPlusTitle"/>
        <w:tabs>
          <w:tab w:val="left" w:pos="1980"/>
        </w:tabs>
        <w:jc w:val="both"/>
        <w:rPr>
          <w:rFonts w:cs="Times New Roman"/>
          <w:b w:val="0"/>
          <w:bCs w:val="0"/>
          <w:sz w:val="24"/>
          <w:szCs w:val="24"/>
        </w:rPr>
      </w:pPr>
      <w:r w:rsidRPr="00F5131B">
        <w:rPr>
          <w:rFonts w:cs="Times New Roman"/>
          <w:b w:val="0"/>
          <w:bCs w:val="0"/>
          <w:sz w:val="24"/>
          <w:szCs w:val="24"/>
        </w:rPr>
        <w:t>(</w:t>
      </w:r>
      <w:r>
        <w:rPr>
          <w:rFonts w:cs="Times New Roman"/>
          <w:b w:val="0"/>
          <w:bCs w:val="0"/>
          <w:sz w:val="24"/>
          <w:szCs w:val="24"/>
        </w:rPr>
        <w:t xml:space="preserve">Приложение 2 </w:t>
      </w:r>
      <w:r w:rsidRPr="00F5131B">
        <w:rPr>
          <w:rFonts w:cs="Times New Roman"/>
          <w:b w:val="0"/>
          <w:bCs w:val="0"/>
          <w:sz w:val="24"/>
          <w:szCs w:val="24"/>
        </w:rPr>
        <w:t>изложен</w:t>
      </w:r>
      <w:r>
        <w:rPr>
          <w:rFonts w:cs="Times New Roman"/>
          <w:b w:val="0"/>
          <w:bCs w:val="0"/>
          <w:sz w:val="24"/>
          <w:szCs w:val="24"/>
        </w:rPr>
        <w:t>о</w:t>
      </w:r>
      <w:r w:rsidRPr="00F5131B">
        <w:rPr>
          <w:rFonts w:cs="Times New Roman"/>
          <w:b w:val="0"/>
          <w:bCs w:val="0"/>
          <w:sz w:val="24"/>
          <w:szCs w:val="24"/>
        </w:rPr>
        <w:t xml:space="preserve"> в редакции постановления Администрации </w:t>
      </w:r>
      <w:hyperlink r:id="rId20" w:tgtFrame="ChangingDocument" w:tooltip="О внесении изменений в приложение к постановлению администрации Березовского района от 05.12.2012 № 1635 " w:history="1">
        <w:r w:rsidRPr="00F5131B">
          <w:rPr>
            <w:rStyle w:val="af"/>
            <w:rFonts w:cs="Times New Roman"/>
            <w:b w:val="0"/>
            <w:bCs w:val="0"/>
            <w:sz w:val="24"/>
            <w:szCs w:val="24"/>
          </w:rPr>
          <w:t>от 22.05.2013 № 713</w:t>
        </w:r>
      </w:hyperlink>
      <w:r w:rsidRPr="00F5131B">
        <w:rPr>
          <w:rFonts w:cs="Times New Roman"/>
          <w:b w:val="0"/>
          <w:bCs w:val="0"/>
          <w:sz w:val="24"/>
          <w:szCs w:val="24"/>
        </w:rPr>
        <w:t>)</w:t>
      </w:r>
    </w:p>
    <w:p w:rsidR="00F5131B" w:rsidRPr="003C7D93" w:rsidRDefault="00F5131B" w:rsidP="003C7D93">
      <w:pPr>
        <w:pStyle w:val="ConsPlusTitle"/>
        <w:tabs>
          <w:tab w:val="left" w:pos="1980"/>
        </w:tabs>
        <w:jc w:val="both"/>
        <w:rPr>
          <w:rFonts w:cs="Times New Roman"/>
          <w:b w:val="0"/>
          <w:bCs w:val="0"/>
          <w:sz w:val="24"/>
          <w:szCs w:val="24"/>
        </w:rPr>
      </w:pPr>
    </w:p>
    <w:p w:rsidR="00F5131B" w:rsidRPr="00CD172D" w:rsidRDefault="00F5131B" w:rsidP="00F5131B">
      <w:pPr>
        <w:ind w:left="567" w:firstLine="0"/>
      </w:pPr>
    </w:p>
    <w:p w:rsidR="00F5131B" w:rsidRPr="00CD172D" w:rsidRDefault="00F5131B" w:rsidP="00F5131B">
      <w:pPr>
        <w:pStyle w:val="ConsPlusTitle"/>
        <w:tabs>
          <w:tab w:val="left" w:pos="1980"/>
        </w:tabs>
        <w:jc w:val="center"/>
        <w:rPr>
          <w:iCs/>
          <w:sz w:val="30"/>
          <w:szCs w:val="28"/>
        </w:rPr>
      </w:pPr>
      <w:r w:rsidRPr="00CD172D">
        <w:rPr>
          <w:iCs/>
          <w:sz w:val="30"/>
          <w:szCs w:val="28"/>
        </w:rPr>
        <w:t>П Е Р Е Ч Е Н Ь</w:t>
      </w:r>
    </w:p>
    <w:p w:rsidR="00F5131B" w:rsidRPr="00CD172D" w:rsidRDefault="00F5131B" w:rsidP="00F5131B">
      <w:pPr>
        <w:pStyle w:val="ConsPlusTitle"/>
        <w:tabs>
          <w:tab w:val="left" w:pos="1980"/>
        </w:tabs>
        <w:jc w:val="center"/>
        <w:rPr>
          <w:iCs/>
          <w:sz w:val="30"/>
          <w:szCs w:val="28"/>
        </w:rPr>
      </w:pPr>
      <w:r w:rsidRPr="00CD172D">
        <w:rPr>
          <w:iCs/>
          <w:sz w:val="30"/>
          <w:szCs w:val="28"/>
        </w:rPr>
        <w:t>программных мероприятий целевой программы Березовского района</w:t>
      </w:r>
    </w:p>
    <w:p w:rsidR="00F5131B" w:rsidRDefault="00F5131B" w:rsidP="00F5131B">
      <w:pPr>
        <w:pStyle w:val="ConsPlusNormal"/>
        <w:tabs>
          <w:tab w:val="left" w:pos="1980"/>
        </w:tabs>
        <w:ind w:firstLine="0"/>
        <w:jc w:val="center"/>
        <w:rPr>
          <w:b/>
          <w:bCs/>
          <w:iCs/>
          <w:sz w:val="30"/>
          <w:szCs w:val="28"/>
        </w:rPr>
      </w:pPr>
      <w:r w:rsidRPr="00CD172D">
        <w:rPr>
          <w:b/>
          <w:bCs/>
          <w:iCs/>
          <w:sz w:val="30"/>
          <w:szCs w:val="28"/>
        </w:rPr>
        <w:t>«Развитие, совершенствование сети автомобильных дорог в Березовском районе» на 2013-2016 годы</w:t>
      </w:r>
    </w:p>
    <w:p w:rsidR="00F5131B" w:rsidRPr="00CD172D" w:rsidRDefault="00F5131B" w:rsidP="00F5131B">
      <w:pPr>
        <w:ind w:left="567" w:firstLine="0"/>
      </w:pPr>
    </w:p>
    <w:p w:rsidR="00F5131B" w:rsidRPr="00CD172D" w:rsidRDefault="00F5131B" w:rsidP="00F5131B"/>
    <w:tbl>
      <w:tblPr>
        <w:tblW w:w="0" w:type="auto"/>
        <w:tblLayout w:type="fixed"/>
        <w:tblCellMar>
          <w:left w:w="70" w:type="dxa"/>
          <w:right w:w="70" w:type="dxa"/>
        </w:tblCellMar>
        <w:tblLook w:val="0000" w:firstRow="0" w:lastRow="0" w:firstColumn="0" w:lastColumn="0" w:noHBand="0" w:noVBand="0"/>
      </w:tblPr>
      <w:tblGrid>
        <w:gridCol w:w="703"/>
        <w:gridCol w:w="3600"/>
        <w:gridCol w:w="2007"/>
        <w:gridCol w:w="1160"/>
        <w:gridCol w:w="985"/>
        <w:gridCol w:w="985"/>
        <w:gridCol w:w="985"/>
        <w:gridCol w:w="985"/>
        <w:gridCol w:w="1701"/>
        <w:gridCol w:w="1560"/>
      </w:tblGrid>
      <w:tr w:rsidR="00F5131B" w:rsidRPr="00F844E5" w:rsidTr="002333EC">
        <w:trPr>
          <w:cantSplit/>
          <w:trHeight w:val="480"/>
        </w:trPr>
        <w:tc>
          <w:tcPr>
            <w:tcW w:w="703" w:type="dxa"/>
            <w:vMerge w:val="restart"/>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0"/>
            </w:pPr>
            <w:r w:rsidRPr="00F844E5">
              <w:t>N</w:t>
            </w:r>
            <w:r>
              <w:t xml:space="preserve"> </w:t>
            </w:r>
            <w:r w:rsidRPr="00F844E5">
              <w:t>п/п</w:t>
            </w:r>
          </w:p>
        </w:tc>
        <w:tc>
          <w:tcPr>
            <w:tcW w:w="3600" w:type="dxa"/>
            <w:vMerge w:val="restart"/>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0"/>
            </w:pPr>
            <w:r w:rsidRPr="00F844E5">
              <w:t>Мероприятия</w:t>
            </w:r>
            <w:r>
              <w:t xml:space="preserve"> </w:t>
            </w:r>
            <w:r w:rsidRPr="00F844E5">
              <w:t>программы</w:t>
            </w:r>
          </w:p>
        </w:tc>
        <w:tc>
          <w:tcPr>
            <w:tcW w:w="2007" w:type="dxa"/>
            <w:vMerge w:val="restart"/>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0"/>
            </w:pPr>
            <w:r w:rsidRPr="00F844E5">
              <w:t xml:space="preserve">Источники </w:t>
            </w:r>
          </w:p>
          <w:p w:rsidR="00F5131B" w:rsidRPr="00F844E5" w:rsidRDefault="00F5131B" w:rsidP="002333EC">
            <w:pPr>
              <w:pStyle w:val="Table0"/>
            </w:pPr>
            <w:r w:rsidRPr="00F844E5">
              <w:t>финансирования</w:t>
            </w:r>
          </w:p>
        </w:tc>
        <w:tc>
          <w:tcPr>
            <w:tcW w:w="5100" w:type="dxa"/>
            <w:gridSpan w:val="5"/>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0"/>
            </w:pPr>
            <w:r w:rsidRPr="00F844E5">
              <w:t>Финансовые затраты на</w:t>
            </w:r>
            <w:r>
              <w:t xml:space="preserve"> </w:t>
            </w:r>
            <w:r w:rsidRPr="00F844E5">
              <w:t>реализацию (тыс. рублей)</w:t>
            </w:r>
          </w:p>
        </w:tc>
        <w:tc>
          <w:tcPr>
            <w:tcW w:w="1701" w:type="dxa"/>
            <w:vMerge w:val="restart"/>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0"/>
            </w:pPr>
            <w:r w:rsidRPr="00F844E5">
              <w:t>Срок</w:t>
            </w:r>
            <w:r>
              <w:t xml:space="preserve"> </w:t>
            </w:r>
            <w:proofErr w:type="spellStart"/>
            <w:r w:rsidRPr="00F844E5">
              <w:t>выпол</w:t>
            </w:r>
            <w:proofErr w:type="spellEnd"/>
            <w:r w:rsidRPr="00F844E5">
              <w:t>-</w:t>
            </w:r>
          </w:p>
          <w:p w:rsidR="00F5131B" w:rsidRPr="00F844E5" w:rsidRDefault="00F5131B" w:rsidP="002333EC">
            <w:pPr>
              <w:pStyle w:val="Table0"/>
            </w:pPr>
            <w:proofErr w:type="spellStart"/>
            <w:r w:rsidRPr="00F844E5">
              <w:t>ения</w:t>
            </w:r>
            <w:proofErr w:type="spellEnd"/>
          </w:p>
        </w:tc>
        <w:tc>
          <w:tcPr>
            <w:tcW w:w="1560" w:type="dxa"/>
            <w:vMerge w:val="restart"/>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0"/>
            </w:pPr>
            <w:proofErr w:type="spellStart"/>
            <w:r w:rsidRPr="00F844E5">
              <w:t>Ожида</w:t>
            </w:r>
            <w:proofErr w:type="spellEnd"/>
            <w:r w:rsidRPr="00F844E5">
              <w:t>-</w:t>
            </w:r>
          </w:p>
          <w:p w:rsidR="00F5131B" w:rsidRPr="00F844E5" w:rsidRDefault="00F5131B" w:rsidP="002333EC">
            <w:pPr>
              <w:pStyle w:val="Table0"/>
            </w:pPr>
            <w:proofErr w:type="spellStart"/>
            <w:r w:rsidRPr="00F844E5">
              <w:t>емые</w:t>
            </w:r>
            <w:proofErr w:type="spellEnd"/>
            <w:r>
              <w:t xml:space="preserve"> </w:t>
            </w:r>
            <w:proofErr w:type="spellStart"/>
            <w:r w:rsidRPr="00F844E5">
              <w:t>резуль</w:t>
            </w:r>
            <w:proofErr w:type="spellEnd"/>
            <w:r w:rsidRPr="00F844E5">
              <w:t>-</w:t>
            </w:r>
          </w:p>
          <w:p w:rsidR="00F5131B" w:rsidRPr="00F844E5" w:rsidRDefault="00F5131B" w:rsidP="002333EC">
            <w:pPr>
              <w:pStyle w:val="Table0"/>
            </w:pPr>
            <w:r w:rsidRPr="00F844E5">
              <w:t>таты</w:t>
            </w:r>
          </w:p>
        </w:tc>
      </w:tr>
      <w:tr w:rsidR="00F5131B" w:rsidRPr="00F844E5" w:rsidTr="002333EC">
        <w:trPr>
          <w:cantSplit/>
          <w:trHeight w:val="240"/>
        </w:trPr>
        <w:tc>
          <w:tcPr>
            <w:tcW w:w="703"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2007"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1160" w:type="dxa"/>
            <w:vMerge w:val="restart"/>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всего</w:t>
            </w:r>
          </w:p>
        </w:tc>
        <w:tc>
          <w:tcPr>
            <w:tcW w:w="3940" w:type="dxa"/>
            <w:gridSpan w:val="4"/>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в том числе:</w:t>
            </w:r>
          </w:p>
        </w:tc>
        <w:tc>
          <w:tcPr>
            <w:tcW w:w="1701"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1560"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r>
      <w:tr w:rsidR="00F5131B" w:rsidRPr="00F844E5" w:rsidTr="002333EC">
        <w:trPr>
          <w:cantSplit/>
          <w:trHeight w:val="349"/>
        </w:trPr>
        <w:tc>
          <w:tcPr>
            <w:tcW w:w="703"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2007"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1160"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smartTag w:uri="urn:schemas-microsoft-com:office:smarttags" w:element="metricconverter">
              <w:smartTagPr>
                <w:attr w:name="ProductID" w:val="2014 г"/>
              </w:smartTagPr>
              <w:r w:rsidRPr="00F844E5">
                <w:t>2014 г</w:t>
              </w:r>
            </w:smartTag>
            <w:r w:rsidRPr="00F844E5">
              <w:t>.</w:t>
            </w: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smartTag w:uri="urn:schemas-microsoft-com:office:smarttags" w:element="metricconverter">
              <w:smartTagPr>
                <w:attr w:name="ProductID" w:val="2016 г"/>
              </w:smartTagPr>
              <w:r w:rsidRPr="00F844E5">
                <w:t>2016 г</w:t>
              </w:r>
            </w:smartTag>
            <w:r w:rsidRPr="00F844E5">
              <w:t>.</w:t>
            </w:r>
          </w:p>
        </w:tc>
        <w:tc>
          <w:tcPr>
            <w:tcW w:w="1701"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c>
          <w:tcPr>
            <w:tcW w:w="1560" w:type="dxa"/>
            <w:vMerge/>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p>
        </w:tc>
      </w:tr>
      <w:tr w:rsidR="00F5131B" w:rsidRPr="00F844E5" w:rsidTr="002333EC">
        <w:trPr>
          <w:cantSplit/>
          <w:trHeight w:val="197"/>
        </w:trPr>
        <w:tc>
          <w:tcPr>
            <w:tcW w:w="703"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w:t>
            </w:r>
          </w:p>
        </w:tc>
        <w:tc>
          <w:tcPr>
            <w:tcW w:w="360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2</w:t>
            </w:r>
          </w:p>
        </w:tc>
        <w:tc>
          <w:tcPr>
            <w:tcW w:w="2007"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3</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4</w:t>
            </w: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5</w:t>
            </w: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6</w:t>
            </w: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7</w:t>
            </w:r>
          </w:p>
        </w:tc>
        <w:tc>
          <w:tcPr>
            <w:tcW w:w="985" w:type="dxa"/>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8</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9</w:t>
            </w:r>
          </w:p>
        </w:tc>
        <w:tc>
          <w:tcPr>
            <w:tcW w:w="15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10</w:t>
            </w:r>
          </w:p>
        </w:tc>
      </w:tr>
      <w:tr w:rsidR="00F5131B" w:rsidRPr="00F844E5" w:rsidTr="002333EC">
        <w:trPr>
          <w:trHeight w:val="240"/>
        </w:trPr>
        <w:tc>
          <w:tcPr>
            <w:tcW w:w="14671" w:type="dxa"/>
            <w:gridSpan w:val="10"/>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rPr>
                <w:lang w:val="en-US"/>
              </w:rPr>
              <w:t>I</w:t>
            </w:r>
            <w:r w:rsidRPr="00F844E5">
              <w:t xml:space="preserve">. Цель 1 Развитие и обеспечение бесперебойного функционирования сети автомобильных дорог общего пользования местного значения в границах Березовского района </w:t>
            </w:r>
          </w:p>
        </w:tc>
      </w:tr>
      <w:tr w:rsidR="00F5131B" w:rsidRPr="00F844E5" w:rsidTr="002333EC">
        <w:trPr>
          <w:trHeight w:val="240"/>
        </w:trPr>
        <w:tc>
          <w:tcPr>
            <w:tcW w:w="14671" w:type="dxa"/>
            <w:gridSpan w:val="10"/>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Задача 1. Строительство, реконструкция и капитальный ремонт автомобильных дорог общего пользования местного значения</w:t>
            </w: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11.1.</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Строительство автодороги по </w:t>
            </w:r>
            <w:proofErr w:type="spellStart"/>
            <w:r w:rsidRPr="00F844E5">
              <w:t>ул.Семяшкина</w:t>
            </w:r>
            <w:proofErr w:type="spellEnd"/>
            <w:r w:rsidRPr="00F844E5">
              <w:t xml:space="preserve">, </w:t>
            </w:r>
            <w:proofErr w:type="spellStart"/>
            <w:r w:rsidRPr="00F844E5">
              <w:t>ул.Андриянова</w:t>
            </w:r>
            <w:proofErr w:type="spellEnd"/>
            <w:r w:rsidRPr="00F844E5">
              <w:t xml:space="preserve"> </w:t>
            </w:r>
            <w:r w:rsidRPr="00F844E5">
              <w:lastRenderedPageBreak/>
              <w:t xml:space="preserve">в </w:t>
            </w:r>
            <w:proofErr w:type="spellStart"/>
            <w:r w:rsidRPr="00F844E5">
              <w:t>с.Саранпауль</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lastRenderedPageBreak/>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16 827,0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16 827,0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4 г"/>
              </w:smartTagPr>
              <w:r w:rsidRPr="00F844E5">
                <w:t>2014 г</w:t>
              </w:r>
            </w:smartTag>
            <w:r w:rsidRPr="00F844E5">
              <w:t>.</w:t>
            </w:r>
          </w:p>
        </w:tc>
        <w:tc>
          <w:tcPr>
            <w:tcW w:w="1560" w:type="dxa"/>
            <w:vMerge w:val="restart"/>
            <w:tcBorders>
              <w:top w:val="single" w:sz="4" w:space="0" w:color="auto"/>
              <w:left w:val="single" w:sz="6" w:space="0" w:color="auto"/>
              <w:bottom w:val="nil"/>
              <w:right w:val="single" w:sz="6"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lastRenderedPageBreak/>
              <w:t>Строительство</w:t>
            </w:r>
          </w:p>
          <w:p w:rsidR="00F5131B" w:rsidRPr="00F844E5" w:rsidRDefault="00F5131B" w:rsidP="002333EC">
            <w:pPr>
              <w:pStyle w:val="Table"/>
            </w:pPr>
            <w:smartTag w:uri="urn:schemas-microsoft-com:office:smarttags" w:element="metricconverter">
              <w:smartTagPr>
                <w:attr w:name="ProductID" w:val="1,5 км"/>
              </w:smartTagPr>
              <w:r w:rsidRPr="00F844E5">
                <w:t>1,5 км</w:t>
              </w:r>
            </w:smartTag>
            <w:r w:rsidRPr="00F844E5">
              <w:t>./10500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15 985,0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15 985,0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4 г"/>
              </w:smartTagPr>
              <w:r w:rsidRPr="00F844E5">
                <w:t>2014 г</w:t>
              </w:r>
            </w:smartTag>
            <w:r w:rsidRPr="00F844E5">
              <w:t>.</w:t>
            </w:r>
          </w:p>
        </w:tc>
        <w:tc>
          <w:tcPr>
            <w:tcW w:w="1560" w:type="dxa"/>
            <w:vMerge/>
            <w:tcBorders>
              <w:top w:val="single" w:sz="4"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842,0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842,0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4 г"/>
              </w:smartTagPr>
              <w:r w:rsidRPr="00F844E5">
                <w:t>2014 г</w:t>
              </w:r>
            </w:smartTag>
            <w:r w:rsidRPr="00F844E5">
              <w:t>.</w:t>
            </w:r>
          </w:p>
        </w:tc>
        <w:tc>
          <w:tcPr>
            <w:tcW w:w="1560" w:type="dxa"/>
            <w:vMerge/>
            <w:tcBorders>
              <w:top w:val="single" w:sz="4"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11.2.</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Строительство автодороги по ул. Механическая, </w:t>
            </w:r>
            <w:proofErr w:type="spellStart"/>
            <w:r w:rsidRPr="00F844E5">
              <w:t>ул.Дуркина</w:t>
            </w:r>
            <w:proofErr w:type="spellEnd"/>
            <w:r w:rsidRPr="00F844E5">
              <w:t xml:space="preserve"> в </w:t>
            </w:r>
            <w:proofErr w:type="spellStart"/>
            <w:r w:rsidRPr="00F844E5">
              <w:t>пгт.Березово</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20 000,0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20 000,0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val="restart"/>
            <w:tcBorders>
              <w:top w:val="single" w:sz="6" w:space="0" w:color="auto"/>
              <w:left w:val="single" w:sz="6" w:space="0" w:color="auto"/>
              <w:bottom w:val="nil"/>
              <w:right w:val="single" w:sz="6"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Строительство</w:t>
            </w:r>
          </w:p>
          <w:p w:rsidR="00F5131B" w:rsidRPr="00F844E5" w:rsidRDefault="00F5131B" w:rsidP="002333EC">
            <w:pPr>
              <w:pStyle w:val="Table"/>
            </w:pPr>
            <w:smartTag w:uri="urn:schemas-microsoft-com:office:smarttags" w:element="metricconverter">
              <w:smartTagPr>
                <w:attr w:name="ProductID" w:val="0,93 км"/>
              </w:smartTagPr>
              <w:r w:rsidRPr="00F844E5">
                <w:t>0,93 км</w:t>
              </w:r>
            </w:smartTag>
            <w:r w:rsidRPr="00F844E5">
              <w:t>./6510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19 000,0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19 000,0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1 000,0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1 000,0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11.3.</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Строительство автодороги по </w:t>
            </w:r>
            <w:proofErr w:type="spellStart"/>
            <w:r w:rsidRPr="00F844E5">
              <w:t>ул.Ятринская</w:t>
            </w:r>
            <w:proofErr w:type="spellEnd"/>
            <w:r w:rsidRPr="00F844E5">
              <w:t xml:space="preserve"> в </w:t>
            </w:r>
            <w:proofErr w:type="spellStart"/>
            <w:r w:rsidRPr="00F844E5">
              <w:t>с.Саранпауль</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14 696,0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14 696,0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val="restart"/>
            <w:tcBorders>
              <w:top w:val="single" w:sz="6" w:space="0" w:color="auto"/>
              <w:left w:val="single" w:sz="6" w:space="0" w:color="auto"/>
              <w:bottom w:val="nil"/>
              <w:right w:val="single" w:sz="6"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Строительство</w:t>
            </w:r>
          </w:p>
          <w:p w:rsidR="00F5131B" w:rsidRPr="00F844E5" w:rsidRDefault="00F5131B" w:rsidP="002333EC">
            <w:pPr>
              <w:pStyle w:val="Table"/>
            </w:pPr>
            <w:smartTag w:uri="urn:schemas-microsoft-com:office:smarttags" w:element="metricconverter">
              <w:smartTagPr>
                <w:attr w:name="ProductID" w:val="1,25 км"/>
              </w:smartTagPr>
              <w:r w:rsidRPr="00F844E5">
                <w:t>1,25 км</w:t>
              </w:r>
            </w:smartTag>
            <w:r w:rsidRPr="00F844E5">
              <w:t>./8750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14 696,0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14 696,0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r w:rsidRPr="00F844E5">
              <w:t xml:space="preserve"> </w:t>
            </w:r>
          </w:p>
        </w:tc>
        <w:tc>
          <w:tcPr>
            <w:tcW w:w="360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r w:rsidRPr="00F844E5">
              <w:t>Итого по разделу 1:</w:t>
            </w: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Всего</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rPr>
                <w:highlight w:val="red"/>
              </w:rPr>
            </w:pPr>
            <w:r w:rsidRPr="00F844E5">
              <w:t>51 523,0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16 827,0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rPr>
                <w:highlight w:val="red"/>
              </w:rPr>
            </w:pPr>
            <w:r w:rsidRPr="00F844E5">
              <w:t>34 696,0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Строительство</w:t>
            </w:r>
          </w:p>
          <w:p w:rsidR="00F5131B" w:rsidRPr="00F844E5" w:rsidRDefault="00F5131B" w:rsidP="002333EC">
            <w:pPr>
              <w:pStyle w:val="Table"/>
            </w:pPr>
            <w:smartTag w:uri="urn:schemas-microsoft-com:office:smarttags" w:element="metricconverter">
              <w:smartTagPr>
                <w:attr w:name="ProductID" w:val="3,68 км"/>
              </w:smartTagPr>
              <w:r w:rsidRPr="00F844E5">
                <w:t>3,68 км</w:t>
              </w:r>
            </w:smartTag>
            <w:r w:rsidRPr="00F844E5">
              <w:t xml:space="preserve">./ </w:t>
            </w:r>
            <w:smartTag w:uri="urn:schemas-microsoft-com:office:smarttags" w:element="metricconverter">
              <w:smartTagPr>
                <w:attr w:name="ProductID" w:val="25760 м2"/>
              </w:smartTagPr>
              <w:r w:rsidRPr="00F844E5">
                <w:t>25760 м2</w:t>
              </w:r>
            </w:smartTag>
          </w:p>
        </w:tc>
      </w:tr>
      <w:tr w:rsidR="00F5131B" w:rsidRPr="00F844E5" w:rsidTr="002333EC">
        <w:trPr>
          <w:trHeight w:val="513"/>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rPr>
                <w:highlight w:val="red"/>
              </w:rPr>
            </w:pPr>
            <w:r w:rsidRPr="00F844E5">
              <w:t>34 985,0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15 985,0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rPr>
                <w:highlight w:val="red"/>
              </w:rPr>
            </w:pPr>
            <w:r w:rsidRPr="00F844E5">
              <w:t>19 000,0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513"/>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rPr>
                <w:highlight w:val="red"/>
              </w:rPr>
            </w:pPr>
            <w:r w:rsidRPr="00F844E5">
              <w:t>16 538,0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842,0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15 696,0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240"/>
        </w:trPr>
        <w:tc>
          <w:tcPr>
            <w:tcW w:w="14671" w:type="dxa"/>
            <w:gridSpan w:val="10"/>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Задача 2. Сохранность автомобильных дорог общего пользования местного значения</w:t>
            </w: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12.1.</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Ремонт автодороги по </w:t>
            </w:r>
            <w:proofErr w:type="spellStart"/>
            <w:r w:rsidRPr="00F844E5">
              <w:t>ул.Брусничная</w:t>
            </w:r>
            <w:proofErr w:type="spellEnd"/>
            <w:r w:rsidRPr="00F844E5">
              <w:t xml:space="preserve"> в </w:t>
            </w:r>
            <w:proofErr w:type="spellStart"/>
            <w:r w:rsidRPr="00F844E5">
              <w:t>пгт.Березово</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12 500,0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12 500,0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single" w:sz="4" w:space="0" w:color="auto"/>
              <w:right w:val="single" w:sz="6"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smartTag w:uri="urn:schemas-microsoft-com:office:smarttags" w:element="metricconverter">
              <w:smartTagPr>
                <w:attr w:name="ProductID" w:val="0,65 км"/>
              </w:smartTagPr>
              <w:r w:rsidRPr="00F844E5">
                <w:t>0,65 км</w:t>
              </w:r>
            </w:smartTag>
            <w:r w:rsidRPr="00F844E5">
              <w:t>./4550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4 794,0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4 794,0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7 706,0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7 706,0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12.2.</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Ремонт автодороги по </w:t>
            </w:r>
            <w:proofErr w:type="spellStart"/>
            <w:r w:rsidRPr="00F844E5">
              <w:t>ул.Быстрицкого</w:t>
            </w:r>
            <w:proofErr w:type="spellEnd"/>
            <w:r w:rsidRPr="00F844E5">
              <w:t xml:space="preserve">, </w:t>
            </w:r>
            <w:proofErr w:type="spellStart"/>
            <w:r w:rsidRPr="00F844E5">
              <w:t>ул.Кибардина</w:t>
            </w:r>
            <w:proofErr w:type="spellEnd"/>
            <w:r w:rsidRPr="00F844E5">
              <w:t xml:space="preserve">, </w:t>
            </w:r>
            <w:proofErr w:type="spellStart"/>
            <w:r w:rsidRPr="00F844E5">
              <w:t>ул.Сенькина</w:t>
            </w:r>
            <w:proofErr w:type="spellEnd"/>
            <w:r w:rsidRPr="00F844E5">
              <w:t xml:space="preserve">, </w:t>
            </w:r>
            <w:proofErr w:type="spellStart"/>
            <w:r w:rsidRPr="00F844E5">
              <w:t>ул.Собянина</w:t>
            </w:r>
            <w:proofErr w:type="spellEnd"/>
            <w:r w:rsidRPr="00F844E5">
              <w:t xml:space="preserve"> в </w:t>
            </w:r>
            <w:proofErr w:type="spellStart"/>
            <w:r w:rsidRPr="00F844E5">
              <w:t>пгт.Березово</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15 200,0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15 200,0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smartTag w:uri="urn:schemas-microsoft-com:office:smarttags" w:element="metricconverter">
              <w:smartTagPr>
                <w:attr w:name="ProductID" w:val="0,56 км"/>
              </w:smartTagPr>
              <w:r w:rsidRPr="00F844E5">
                <w:t>0,56 км</w:t>
              </w:r>
            </w:smartTag>
            <w:r w:rsidRPr="00F844E5">
              <w:t>./3920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14 440,0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14 440,0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4"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760,0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760,0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4"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12.3.</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Ремонт дороги по </w:t>
            </w:r>
            <w:proofErr w:type="spellStart"/>
            <w:r w:rsidRPr="00F844E5">
              <w:t>ул.Советская</w:t>
            </w:r>
            <w:proofErr w:type="spellEnd"/>
            <w:r w:rsidRPr="00F844E5">
              <w:t xml:space="preserve"> в </w:t>
            </w:r>
            <w:proofErr w:type="spellStart"/>
            <w:r w:rsidRPr="00F844E5">
              <w:t>с.Саранпауль</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389,89</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389,89</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smartTag w:uri="urn:schemas-microsoft-com:office:smarttags" w:element="metricconverter">
              <w:smartTagPr>
                <w:attr w:name="ProductID" w:val="0,3 км"/>
              </w:smartTagPr>
              <w:r w:rsidRPr="00F844E5">
                <w:t>0,3 км</w:t>
              </w:r>
            </w:smartTag>
            <w:r w:rsidRPr="00F844E5">
              <w:t>./2100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4"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389,89</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389,89</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4"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432"/>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12.4.</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Ремонт участка дороги по </w:t>
            </w:r>
            <w:proofErr w:type="spellStart"/>
            <w:r w:rsidRPr="00F844E5">
              <w:lastRenderedPageBreak/>
              <w:t>ул.Кооперативная</w:t>
            </w:r>
            <w:proofErr w:type="spellEnd"/>
            <w:r w:rsidRPr="00F844E5">
              <w:t xml:space="preserve"> (от ПК 6+00 до пересечения с </w:t>
            </w:r>
            <w:proofErr w:type="spellStart"/>
            <w:r w:rsidRPr="00F844E5">
              <w:t>ул.Кухаря</w:t>
            </w:r>
            <w:proofErr w:type="spellEnd"/>
            <w:r w:rsidRPr="00F844E5">
              <w:t xml:space="preserve">) в </w:t>
            </w:r>
            <w:proofErr w:type="spellStart"/>
            <w:r w:rsidRPr="00F844E5">
              <w:t>пгт.Игрим</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lastRenderedPageBreak/>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7 063,80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7 </w:t>
            </w:r>
            <w:r w:rsidRPr="00F844E5">
              <w:lastRenderedPageBreak/>
              <w:t>063,80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lastRenderedPageBreak/>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nil"/>
              <w:right w:val="single" w:sz="6"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smartTag w:uri="urn:schemas-microsoft-com:office:smarttags" w:element="metricconverter">
              <w:smartTagPr>
                <w:attr w:name="ProductID" w:val="0,25 км"/>
              </w:smartTagPr>
              <w:r w:rsidRPr="00F844E5">
                <w:t>0,25 км</w:t>
              </w:r>
            </w:smartTag>
            <w:r w:rsidRPr="00F844E5">
              <w:t>./1750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7 063,80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7 063,80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377"/>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12.5.</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Ремонт участка дороги по </w:t>
            </w:r>
            <w:proofErr w:type="spellStart"/>
            <w:r w:rsidRPr="00F844E5">
              <w:t>ул.Кооперативная</w:t>
            </w:r>
            <w:proofErr w:type="spellEnd"/>
            <w:r w:rsidRPr="00F844E5">
              <w:t xml:space="preserve"> (от пересечения с </w:t>
            </w:r>
            <w:proofErr w:type="spellStart"/>
            <w:r w:rsidRPr="00F844E5">
              <w:t>ул.Кухаря</w:t>
            </w:r>
            <w:proofErr w:type="spellEnd"/>
            <w:r w:rsidRPr="00F844E5">
              <w:t xml:space="preserve"> до пересечения с </w:t>
            </w:r>
            <w:proofErr w:type="spellStart"/>
            <w:r w:rsidRPr="00F844E5">
              <w:t>ул.Строителей</w:t>
            </w:r>
            <w:proofErr w:type="spellEnd"/>
            <w:r w:rsidRPr="00F844E5">
              <w:t xml:space="preserve">) в </w:t>
            </w:r>
            <w:proofErr w:type="spellStart"/>
            <w:r w:rsidRPr="00F844E5">
              <w:t>пгт</w:t>
            </w:r>
            <w:proofErr w:type="spellEnd"/>
            <w:r w:rsidRPr="00F844E5">
              <w:t xml:space="preserve">. </w:t>
            </w:r>
            <w:proofErr w:type="spellStart"/>
            <w:r w:rsidRPr="00F844E5">
              <w:t>Игрим</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15 054,0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15 054,0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4 г"/>
              </w:smartTagPr>
              <w:r w:rsidRPr="00F844E5">
                <w:t>2014 г</w:t>
              </w:r>
            </w:smartTag>
            <w:r w:rsidRPr="00F844E5">
              <w:t>.</w:t>
            </w:r>
          </w:p>
        </w:tc>
        <w:tc>
          <w:tcPr>
            <w:tcW w:w="1560" w:type="dxa"/>
            <w:vMerge w:val="restart"/>
            <w:tcBorders>
              <w:top w:val="single" w:sz="6" w:space="0" w:color="auto"/>
              <w:left w:val="single" w:sz="6" w:space="0" w:color="auto"/>
              <w:bottom w:val="nil"/>
              <w:right w:val="single" w:sz="6"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smartTag w:uri="urn:schemas-microsoft-com:office:smarttags" w:element="metricconverter">
              <w:smartTagPr>
                <w:attr w:name="ProductID" w:val="0,75 км"/>
              </w:smartTagPr>
              <w:r w:rsidRPr="00F844E5">
                <w:t>0,75 км</w:t>
              </w:r>
            </w:smartTag>
            <w:r w:rsidRPr="00F844E5">
              <w:t>./5250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4 г"/>
              </w:smartTagPr>
              <w:r w:rsidRPr="00F844E5">
                <w:t>2014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15 054,0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15 054,0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4 г"/>
              </w:smartTagPr>
              <w:r w:rsidRPr="00F844E5">
                <w:t>2014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275"/>
        </w:trPr>
        <w:tc>
          <w:tcPr>
            <w:tcW w:w="703" w:type="dxa"/>
            <w:vMerge w:val="restart"/>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12.6.</w:t>
            </w:r>
          </w:p>
        </w:tc>
        <w:tc>
          <w:tcPr>
            <w:tcW w:w="3600" w:type="dxa"/>
            <w:vMerge w:val="restart"/>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r w:rsidRPr="00F844E5">
              <w:t xml:space="preserve">Ремонт участка дороги по ул. Кооперативная (от пересечения с </w:t>
            </w:r>
            <w:proofErr w:type="spellStart"/>
            <w:r w:rsidRPr="00F844E5">
              <w:t>ул.Строителей</w:t>
            </w:r>
            <w:proofErr w:type="spellEnd"/>
            <w:r w:rsidRPr="00F844E5">
              <w:t xml:space="preserve"> до пересечения с </w:t>
            </w:r>
            <w:proofErr w:type="spellStart"/>
            <w:r w:rsidRPr="00F844E5">
              <w:t>ул.Собянина</w:t>
            </w:r>
            <w:proofErr w:type="spellEnd"/>
            <w:r w:rsidRPr="00F844E5">
              <w:t xml:space="preserve">) в </w:t>
            </w:r>
            <w:proofErr w:type="spellStart"/>
            <w:r w:rsidRPr="00F844E5">
              <w:t>пгт.Игрим</w:t>
            </w:r>
            <w:proofErr w:type="spellEnd"/>
            <w:r w:rsidRPr="00F844E5">
              <w:t>, Березовского района, ХМАО-Югры</w:t>
            </w:r>
          </w:p>
        </w:tc>
        <w:tc>
          <w:tcPr>
            <w:tcW w:w="2007" w:type="dxa"/>
            <w:tcBorders>
              <w:top w:val="single" w:sz="6"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15 028,0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15 028,0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val="restart"/>
            <w:tcBorders>
              <w:top w:val="single" w:sz="6" w:space="0" w:color="auto"/>
              <w:left w:val="single" w:sz="6" w:space="0" w:color="auto"/>
              <w:bottom w:val="nil"/>
              <w:right w:val="single" w:sz="6"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smartTag w:uri="urn:schemas-microsoft-com:office:smarttags" w:element="metricconverter">
              <w:smartTagPr>
                <w:attr w:name="ProductID" w:val="0,78 км"/>
              </w:smartTagPr>
              <w:r w:rsidRPr="00F844E5">
                <w:t>0,78 км</w:t>
              </w:r>
            </w:smartTag>
            <w:r w:rsidRPr="00F844E5">
              <w:t>./5460 м2</w:t>
            </w:r>
          </w:p>
        </w:tc>
      </w:tr>
      <w:tr w:rsidR="00F5131B" w:rsidRPr="00F844E5" w:rsidTr="002333EC">
        <w:trPr>
          <w:trHeight w:val="43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14 276,0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14 276,0</w:t>
            </w:r>
          </w:p>
        </w:tc>
        <w:tc>
          <w:tcPr>
            <w:tcW w:w="985"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74"/>
        </w:trPr>
        <w:tc>
          <w:tcPr>
            <w:tcW w:w="703" w:type="dxa"/>
            <w:vMerge/>
            <w:tcBorders>
              <w:top w:val="single" w:sz="4" w:space="0" w:color="auto"/>
              <w:left w:val="single" w:sz="4"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4" w:space="0" w:color="auto"/>
              <w:left w:val="single" w:sz="6"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6" w:space="0" w:color="auto"/>
              <w:left w:val="single" w:sz="4" w:space="0" w:color="auto"/>
              <w:bottom w:val="single" w:sz="6"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752,0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752,0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5 г"/>
              </w:smartTagPr>
              <w:r w:rsidRPr="00F844E5">
                <w:t>2015 г</w:t>
              </w:r>
            </w:smartTag>
            <w:r w:rsidRPr="00F844E5">
              <w:t>.</w:t>
            </w:r>
          </w:p>
        </w:tc>
        <w:tc>
          <w:tcPr>
            <w:tcW w:w="1560" w:type="dxa"/>
            <w:vMerge/>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r w:rsidRPr="00F844E5">
              <w:t xml:space="preserve"> </w:t>
            </w:r>
          </w:p>
        </w:tc>
        <w:tc>
          <w:tcPr>
            <w:tcW w:w="360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r w:rsidRPr="00F844E5">
              <w:t>Итого по разделу 2:</w:t>
            </w: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Всего</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65 235,69</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35 153,69</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15 054,0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15 028,0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r w:rsidRPr="00F844E5">
              <w:t xml:space="preserve">3,29 км/ </w:t>
            </w:r>
            <w:smartTag w:uri="urn:schemas-microsoft-com:office:smarttags" w:element="metricconverter">
              <w:smartTagPr>
                <w:attr w:name="ProductID" w:val="23030 м2"/>
              </w:smartTagPr>
              <w:r w:rsidRPr="00F844E5">
                <w:t>23030 м</w:t>
              </w:r>
              <w:r w:rsidRPr="00F844E5">
                <w:rPr>
                  <w:vertAlign w:val="superscript"/>
                </w:rPr>
                <w:t>2</w:t>
              </w:r>
            </w:smartTag>
          </w:p>
        </w:tc>
      </w:tr>
      <w:tr w:rsidR="00F5131B" w:rsidRPr="00F844E5" w:rsidTr="002333EC">
        <w:trPr>
          <w:trHeight w:val="513"/>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 xml:space="preserve">автономного </w:t>
            </w:r>
            <w:r w:rsidRPr="00F844E5">
              <w:lastRenderedPageBreak/>
              <w:t>округа – Югры</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lastRenderedPageBreak/>
              <w:t>33 510,0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19 234,0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14 276,0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513"/>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31 725,69</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15 919,69</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15 054,0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752,0</w:t>
            </w:r>
          </w:p>
        </w:tc>
        <w:tc>
          <w:tcPr>
            <w:tcW w:w="985" w:type="dxa"/>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r w:rsidRPr="00F844E5">
              <w:t>0</w:t>
            </w:r>
          </w:p>
          <w:p w:rsidR="00F5131B" w:rsidRPr="00F844E5" w:rsidRDefault="00F5131B" w:rsidP="002333EC">
            <w:pPr>
              <w:pStyle w:val="Table"/>
            </w:pP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240"/>
        </w:trPr>
        <w:tc>
          <w:tcPr>
            <w:tcW w:w="14671" w:type="dxa"/>
            <w:gridSpan w:val="10"/>
            <w:tcBorders>
              <w:top w:val="single" w:sz="6" w:space="0" w:color="auto"/>
              <w:left w:val="single" w:sz="6" w:space="0" w:color="auto"/>
              <w:bottom w:val="single" w:sz="6" w:space="0" w:color="auto"/>
              <w:right w:val="single" w:sz="6" w:space="0" w:color="auto"/>
            </w:tcBorders>
          </w:tcPr>
          <w:p w:rsidR="00F5131B" w:rsidRPr="00F844E5" w:rsidRDefault="00F5131B" w:rsidP="002333EC">
            <w:pPr>
              <w:pStyle w:val="Table"/>
            </w:pPr>
            <w:r w:rsidRPr="00F844E5">
              <w:t>Задача 3. Разработка проектно-сметной документации на строительство, реконструкцию, капитальный ремонт и ремонт автомобильных дорог общего пользования местного значения</w:t>
            </w:r>
          </w:p>
        </w:tc>
      </w:tr>
      <w:tr w:rsidR="00F5131B" w:rsidRPr="00F844E5" w:rsidTr="002333EC">
        <w:trPr>
          <w:trHeight w:val="502"/>
        </w:trPr>
        <w:tc>
          <w:tcPr>
            <w:tcW w:w="703"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3.1</w:t>
            </w:r>
          </w:p>
        </w:tc>
        <w:tc>
          <w:tcPr>
            <w:tcW w:w="3600"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Изготовление проектно-сметной документации для объекта: «Строительство автодороги по </w:t>
            </w:r>
            <w:proofErr w:type="spellStart"/>
            <w:r w:rsidRPr="00F844E5">
              <w:t>ул.Ятринская</w:t>
            </w:r>
            <w:proofErr w:type="spellEnd"/>
            <w:r w:rsidRPr="00F844E5">
              <w:t xml:space="preserve"> в </w:t>
            </w:r>
            <w:proofErr w:type="spellStart"/>
            <w:r w:rsidRPr="00F844E5">
              <w:t>с.Саранпауль</w:t>
            </w:r>
            <w:proofErr w:type="spellEnd"/>
            <w:r w:rsidRPr="00F844E5">
              <w:t>, Березовского района, ХМАО-Югры»</w:t>
            </w:r>
          </w:p>
        </w:tc>
        <w:tc>
          <w:tcPr>
            <w:tcW w:w="2007"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454,57</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454,57</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single" w:sz="4" w:space="0" w:color="auto"/>
              <w:right w:val="single" w:sz="6" w:space="0" w:color="auto"/>
            </w:tcBorders>
          </w:tcPr>
          <w:p w:rsidR="00F5131B" w:rsidRPr="00F844E5" w:rsidRDefault="00F5131B" w:rsidP="002333EC">
            <w:pPr>
              <w:pStyle w:val="Table"/>
            </w:pPr>
          </w:p>
          <w:p w:rsidR="00F5131B" w:rsidRPr="00F844E5" w:rsidRDefault="00F5131B" w:rsidP="002333EC">
            <w:pPr>
              <w:pStyle w:val="Table"/>
            </w:pPr>
          </w:p>
        </w:tc>
      </w:tr>
      <w:tr w:rsidR="00F5131B" w:rsidRPr="00F844E5" w:rsidTr="002333EC">
        <w:trPr>
          <w:trHeight w:val="346"/>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329"/>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454,57</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454,57</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502"/>
        </w:trPr>
        <w:tc>
          <w:tcPr>
            <w:tcW w:w="703"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3.2</w:t>
            </w:r>
          </w:p>
        </w:tc>
        <w:tc>
          <w:tcPr>
            <w:tcW w:w="3600"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Изготовление проектно-сметной документации для объекта: «Строительство автодороги по </w:t>
            </w:r>
            <w:proofErr w:type="spellStart"/>
            <w:r w:rsidRPr="00F844E5">
              <w:t>ул.Семяшкина</w:t>
            </w:r>
            <w:proofErr w:type="spellEnd"/>
            <w:r w:rsidRPr="00F844E5">
              <w:t xml:space="preserve">, </w:t>
            </w:r>
            <w:proofErr w:type="spellStart"/>
            <w:r w:rsidRPr="00F844E5">
              <w:t>ул.Андриянова</w:t>
            </w:r>
            <w:proofErr w:type="spellEnd"/>
            <w:r w:rsidRPr="00F844E5">
              <w:t xml:space="preserve"> в </w:t>
            </w:r>
            <w:proofErr w:type="spellStart"/>
            <w:r w:rsidRPr="00F844E5">
              <w:t>с.Саранпауль</w:t>
            </w:r>
            <w:proofErr w:type="spellEnd"/>
            <w:r w:rsidRPr="00F844E5">
              <w:t>, Березовского района, ХМАО-Югры»</w:t>
            </w:r>
          </w:p>
        </w:tc>
        <w:tc>
          <w:tcPr>
            <w:tcW w:w="2007"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960,08</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960,08</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single" w:sz="4" w:space="0" w:color="auto"/>
              <w:right w:val="single" w:sz="6" w:space="0" w:color="auto"/>
            </w:tcBorders>
          </w:tcPr>
          <w:p w:rsidR="00F5131B" w:rsidRPr="00F844E5" w:rsidRDefault="00F5131B" w:rsidP="002333EC">
            <w:pPr>
              <w:pStyle w:val="Table"/>
            </w:pPr>
          </w:p>
          <w:p w:rsidR="00F5131B" w:rsidRPr="00F844E5" w:rsidRDefault="00F5131B" w:rsidP="002333EC">
            <w:pPr>
              <w:pStyle w:val="Table"/>
            </w:pPr>
          </w:p>
        </w:tc>
      </w:tr>
      <w:tr w:rsidR="00F5131B" w:rsidRPr="00F844E5" w:rsidTr="002333EC">
        <w:trPr>
          <w:trHeight w:val="346"/>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329"/>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960,08</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960,08</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502"/>
        </w:trPr>
        <w:tc>
          <w:tcPr>
            <w:tcW w:w="703"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3.3</w:t>
            </w:r>
          </w:p>
        </w:tc>
        <w:tc>
          <w:tcPr>
            <w:tcW w:w="3600"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Изготовление проектно-сметной документации для объекта: «Строительство автодороги по </w:t>
            </w:r>
            <w:proofErr w:type="spellStart"/>
            <w:r w:rsidRPr="00F844E5">
              <w:t>ул.Брусничная</w:t>
            </w:r>
            <w:proofErr w:type="spellEnd"/>
            <w:r w:rsidRPr="00F844E5">
              <w:t xml:space="preserve"> в </w:t>
            </w:r>
            <w:proofErr w:type="spellStart"/>
            <w:r w:rsidRPr="00F844E5">
              <w:t>пгт.Березово</w:t>
            </w:r>
            <w:proofErr w:type="spellEnd"/>
            <w:r w:rsidRPr="00F844E5">
              <w:t>, Березовского района, ХМАО-Югры»</w:t>
            </w:r>
          </w:p>
        </w:tc>
        <w:tc>
          <w:tcPr>
            <w:tcW w:w="2007"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467,77</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467,77</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single" w:sz="4" w:space="0" w:color="auto"/>
              <w:right w:val="single" w:sz="6" w:space="0" w:color="auto"/>
            </w:tcBorders>
          </w:tcPr>
          <w:p w:rsidR="00F5131B" w:rsidRPr="00F844E5" w:rsidRDefault="00F5131B" w:rsidP="002333EC">
            <w:pPr>
              <w:pStyle w:val="Table"/>
            </w:pPr>
          </w:p>
          <w:p w:rsidR="00F5131B" w:rsidRPr="00F844E5" w:rsidRDefault="00F5131B" w:rsidP="002333EC">
            <w:pPr>
              <w:pStyle w:val="Table"/>
            </w:pPr>
          </w:p>
        </w:tc>
      </w:tr>
      <w:tr w:rsidR="00F5131B" w:rsidRPr="00F844E5" w:rsidTr="002333EC">
        <w:trPr>
          <w:trHeight w:val="346"/>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329"/>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Бюджет </w:t>
            </w:r>
            <w:r w:rsidRPr="00F844E5">
              <w:lastRenderedPageBreak/>
              <w:t>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lastRenderedPageBreak/>
              <w:t>467,77</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467,77</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502"/>
        </w:trPr>
        <w:tc>
          <w:tcPr>
            <w:tcW w:w="703"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lastRenderedPageBreak/>
              <w:t>3.4</w:t>
            </w:r>
          </w:p>
        </w:tc>
        <w:tc>
          <w:tcPr>
            <w:tcW w:w="3600"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Изготовление проектно-сметной документации для объекта: «Строительство автодороги по </w:t>
            </w:r>
            <w:proofErr w:type="spellStart"/>
            <w:r w:rsidRPr="00F844E5">
              <w:t>ул.Механическая</w:t>
            </w:r>
            <w:proofErr w:type="spellEnd"/>
            <w:r w:rsidRPr="00F844E5">
              <w:t xml:space="preserve">, </w:t>
            </w:r>
            <w:proofErr w:type="spellStart"/>
            <w:r w:rsidRPr="00F844E5">
              <w:t>ул.Дуркина</w:t>
            </w:r>
            <w:proofErr w:type="spellEnd"/>
            <w:r w:rsidRPr="00F844E5">
              <w:t xml:space="preserve"> в </w:t>
            </w:r>
            <w:proofErr w:type="spellStart"/>
            <w:r w:rsidRPr="00F844E5">
              <w:t>пгт.Березово</w:t>
            </w:r>
            <w:proofErr w:type="spellEnd"/>
            <w:r w:rsidRPr="00F844E5">
              <w:t>, Березовского района, ХМАО-Югры»</w:t>
            </w:r>
          </w:p>
        </w:tc>
        <w:tc>
          <w:tcPr>
            <w:tcW w:w="2007"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614,84</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614,84</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single" w:sz="4" w:space="0" w:color="auto"/>
              <w:right w:val="single" w:sz="6" w:space="0" w:color="auto"/>
            </w:tcBorders>
          </w:tcPr>
          <w:p w:rsidR="00F5131B" w:rsidRPr="00F844E5" w:rsidRDefault="00F5131B" w:rsidP="002333EC">
            <w:pPr>
              <w:pStyle w:val="Table"/>
            </w:pPr>
          </w:p>
          <w:p w:rsidR="00F5131B" w:rsidRPr="00F844E5" w:rsidRDefault="00F5131B" w:rsidP="002333EC">
            <w:pPr>
              <w:pStyle w:val="Table"/>
            </w:pPr>
          </w:p>
        </w:tc>
      </w:tr>
      <w:tr w:rsidR="00F5131B" w:rsidRPr="00F844E5" w:rsidTr="002333EC">
        <w:trPr>
          <w:trHeight w:val="346"/>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329"/>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614,84</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614,84</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502"/>
        </w:trPr>
        <w:tc>
          <w:tcPr>
            <w:tcW w:w="703"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3.5</w:t>
            </w:r>
          </w:p>
        </w:tc>
        <w:tc>
          <w:tcPr>
            <w:tcW w:w="3600"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Изготовление проектно-сметной документации для объекта: «Строительство автодороги по </w:t>
            </w:r>
            <w:proofErr w:type="spellStart"/>
            <w:r w:rsidRPr="00F844E5">
              <w:t>ул.Быстрицкого</w:t>
            </w:r>
            <w:proofErr w:type="spellEnd"/>
            <w:r w:rsidRPr="00F844E5">
              <w:t xml:space="preserve">, </w:t>
            </w:r>
            <w:proofErr w:type="spellStart"/>
            <w:r w:rsidRPr="00F844E5">
              <w:t>ул.Кибардина</w:t>
            </w:r>
            <w:proofErr w:type="spellEnd"/>
            <w:r w:rsidRPr="00F844E5">
              <w:t xml:space="preserve">, </w:t>
            </w:r>
            <w:proofErr w:type="spellStart"/>
            <w:r w:rsidRPr="00F844E5">
              <w:t>ул.Сенькина</w:t>
            </w:r>
            <w:proofErr w:type="spellEnd"/>
            <w:r w:rsidRPr="00F844E5">
              <w:t xml:space="preserve">, </w:t>
            </w:r>
            <w:proofErr w:type="spellStart"/>
            <w:r w:rsidRPr="00F844E5">
              <w:t>ул.Собянина</w:t>
            </w:r>
            <w:proofErr w:type="spellEnd"/>
            <w:r w:rsidRPr="00F844E5">
              <w:t xml:space="preserve"> в </w:t>
            </w:r>
            <w:proofErr w:type="spellStart"/>
            <w:r w:rsidRPr="00F844E5">
              <w:t>пгт.Березово</w:t>
            </w:r>
            <w:proofErr w:type="spellEnd"/>
            <w:r w:rsidRPr="00F844E5">
              <w:t>, Березовского района, ХМАО-Югры»</w:t>
            </w:r>
          </w:p>
        </w:tc>
        <w:tc>
          <w:tcPr>
            <w:tcW w:w="2007"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629,59</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629,59</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single" w:sz="4" w:space="0" w:color="auto"/>
              <w:right w:val="single" w:sz="6" w:space="0" w:color="auto"/>
            </w:tcBorders>
          </w:tcPr>
          <w:p w:rsidR="00F5131B" w:rsidRPr="00F844E5" w:rsidRDefault="00F5131B" w:rsidP="002333EC">
            <w:pPr>
              <w:pStyle w:val="Table"/>
            </w:pPr>
          </w:p>
          <w:p w:rsidR="00F5131B" w:rsidRPr="00F844E5" w:rsidRDefault="00F5131B" w:rsidP="002333EC">
            <w:pPr>
              <w:pStyle w:val="Table"/>
            </w:pPr>
          </w:p>
        </w:tc>
      </w:tr>
      <w:tr w:rsidR="00F5131B" w:rsidRPr="00F844E5" w:rsidTr="002333EC">
        <w:trPr>
          <w:trHeight w:val="346"/>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329"/>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629,59</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629,59</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502"/>
        </w:trPr>
        <w:tc>
          <w:tcPr>
            <w:tcW w:w="703"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3.6</w:t>
            </w:r>
          </w:p>
        </w:tc>
        <w:tc>
          <w:tcPr>
            <w:tcW w:w="3600" w:type="dxa"/>
            <w:vMerge w:val="restart"/>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 xml:space="preserve">Изготовление проектно-сметной документации для объекта: «Строительство автодороги по </w:t>
            </w:r>
            <w:proofErr w:type="spellStart"/>
            <w:r w:rsidRPr="00F844E5">
              <w:t>ул.Молодежная</w:t>
            </w:r>
            <w:proofErr w:type="spellEnd"/>
            <w:r w:rsidRPr="00F844E5">
              <w:t xml:space="preserve">, </w:t>
            </w:r>
            <w:proofErr w:type="spellStart"/>
            <w:r w:rsidRPr="00F844E5">
              <w:t>ул.Королева</w:t>
            </w:r>
            <w:proofErr w:type="spellEnd"/>
            <w:r w:rsidRPr="00F844E5">
              <w:t xml:space="preserve">, </w:t>
            </w:r>
            <w:proofErr w:type="spellStart"/>
            <w:r w:rsidRPr="00F844E5">
              <w:t>ул.Топчева</w:t>
            </w:r>
            <w:proofErr w:type="spellEnd"/>
            <w:r w:rsidRPr="00F844E5">
              <w:t xml:space="preserve"> в </w:t>
            </w:r>
            <w:proofErr w:type="spellStart"/>
            <w:r w:rsidRPr="00F844E5">
              <w:t>пгт.Игрим</w:t>
            </w:r>
            <w:proofErr w:type="spellEnd"/>
            <w:r w:rsidRPr="00F844E5">
              <w:t>, Березовского района, ХМАО-Югры»</w:t>
            </w:r>
          </w:p>
        </w:tc>
        <w:tc>
          <w:tcPr>
            <w:tcW w:w="2007"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Всего</w:t>
            </w:r>
          </w:p>
        </w:tc>
        <w:tc>
          <w:tcPr>
            <w:tcW w:w="1160"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647,19</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647,19</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6"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val="restart"/>
            <w:tcBorders>
              <w:top w:val="single" w:sz="6" w:space="0" w:color="auto"/>
              <w:left w:val="single" w:sz="6" w:space="0" w:color="auto"/>
              <w:bottom w:val="single" w:sz="4" w:space="0" w:color="auto"/>
              <w:right w:val="single" w:sz="6" w:space="0" w:color="auto"/>
            </w:tcBorders>
          </w:tcPr>
          <w:p w:rsidR="00F5131B" w:rsidRPr="00F844E5" w:rsidRDefault="00F5131B" w:rsidP="002333EC">
            <w:pPr>
              <w:pStyle w:val="Table"/>
            </w:pPr>
          </w:p>
          <w:p w:rsidR="00F5131B" w:rsidRPr="00F844E5" w:rsidRDefault="00F5131B" w:rsidP="002333EC">
            <w:pPr>
              <w:pStyle w:val="Table"/>
            </w:pPr>
          </w:p>
        </w:tc>
      </w:tr>
      <w:tr w:rsidR="00F5131B" w:rsidRPr="00F844E5" w:rsidTr="002333EC">
        <w:trPr>
          <w:trHeight w:val="346"/>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nil"/>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329"/>
        </w:trPr>
        <w:tc>
          <w:tcPr>
            <w:tcW w:w="703"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360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c>
          <w:tcPr>
            <w:tcW w:w="2007"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647,19</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647,19</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985"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r w:rsidRPr="00F844E5">
              <w:t>0</w:t>
            </w:r>
          </w:p>
        </w:tc>
        <w:tc>
          <w:tcPr>
            <w:tcW w:w="1701" w:type="dxa"/>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smartTag w:uri="urn:schemas-microsoft-com:office:smarttags" w:element="metricconverter">
              <w:smartTagPr>
                <w:attr w:name="ProductID" w:val="2013 г"/>
              </w:smartTagPr>
              <w:r w:rsidRPr="00F844E5">
                <w:t>2013 г</w:t>
              </w:r>
            </w:smartTag>
            <w:r w:rsidRPr="00F844E5">
              <w:t>.</w:t>
            </w:r>
          </w:p>
        </w:tc>
        <w:tc>
          <w:tcPr>
            <w:tcW w:w="1560" w:type="dxa"/>
            <w:vMerge/>
            <w:tcBorders>
              <w:top w:val="single" w:sz="6" w:space="0" w:color="auto"/>
              <w:left w:val="single" w:sz="6" w:space="0" w:color="auto"/>
              <w:bottom w:val="single" w:sz="4" w:space="0" w:color="auto"/>
              <w:right w:val="single" w:sz="6"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r w:rsidRPr="00F844E5">
              <w:t xml:space="preserve"> </w:t>
            </w:r>
          </w:p>
        </w:tc>
        <w:tc>
          <w:tcPr>
            <w:tcW w:w="360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r w:rsidRPr="00F844E5">
              <w:t>Итого по разделу 3:</w:t>
            </w: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Всего</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3 774,04</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3 774,04</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p>
        </w:tc>
      </w:tr>
      <w:tr w:rsidR="00F5131B" w:rsidRPr="00F844E5" w:rsidTr="002333EC">
        <w:trPr>
          <w:trHeight w:val="513"/>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513"/>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3 774,04</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3 774,04</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985" w:type="dxa"/>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434"/>
        </w:trPr>
        <w:tc>
          <w:tcPr>
            <w:tcW w:w="703"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r w:rsidRPr="00F844E5">
              <w:t xml:space="preserve"> </w:t>
            </w:r>
          </w:p>
        </w:tc>
        <w:tc>
          <w:tcPr>
            <w:tcW w:w="360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Всего по Программе:</w:t>
            </w: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Всего</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120 532,73</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38 927,73</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31 881,0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49 724,0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val="restart"/>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p>
          <w:p w:rsidR="00F5131B" w:rsidRPr="00F844E5" w:rsidRDefault="00F5131B" w:rsidP="002333EC">
            <w:pPr>
              <w:pStyle w:val="Table"/>
            </w:pPr>
            <w:r w:rsidRPr="00F844E5">
              <w:t>Строительство</w:t>
            </w:r>
          </w:p>
          <w:p w:rsidR="00F5131B" w:rsidRPr="00F844E5" w:rsidRDefault="00F5131B" w:rsidP="002333EC">
            <w:pPr>
              <w:pStyle w:val="Table"/>
            </w:pPr>
            <w:smartTag w:uri="urn:schemas-microsoft-com:office:smarttags" w:element="metricconverter">
              <w:smartTagPr>
                <w:attr w:name="ProductID" w:val="3,68 км"/>
              </w:smartTagPr>
              <w:r w:rsidRPr="00F844E5">
                <w:t>3,68 км</w:t>
              </w:r>
            </w:smartTag>
            <w:r w:rsidRPr="00F844E5">
              <w:t xml:space="preserve">./ </w:t>
            </w:r>
            <w:smartTag w:uri="urn:schemas-microsoft-com:office:smarttags" w:element="metricconverter">
              <w:smartTagPr>
                <w:attr w:name="ProductID" w:val="25760 м2"/>
              </w:smartTagPr>
              <w:r w:rsidRPr="00F844E5">
                <w:t>25760 м2</w:t>
              </w:r>
            </w:smartTag>
          </w:p>
          <w:p w:rsidR="00F5131B" w:rsidRPr="00F844E5" w:rsidRDefault="00F5131B" w:rsidP="002333EC">
            <w:pPr>
              <w:pStyle w:val="Table"/>
            </w:pPr>
          </w:p>
          <w:p w:rsidR="00F5131B" w:rsidRPr="00F844E5" w:rsidRDefault="00F5131B" w:rsidP="002333EC">
            <w:pPr>
              <w:pStyle w:val="Table"/>
            </w:pPr>
            <w:r w:rsidRPr="00F844E5">
              <w:t>Ремонт</w:t>
            </w:r>
          </w:p>
          <w:p w:rsidR="00F5131B" w:rsidRPr="00F844E5" w:rsidRDefault="00F5131B" w:rsidP="002333EC">
            <w:pPr>
              <w:pStyle w:val="Table"/>
            </w:pPr>
            <w:r w:rsidRPr="00F844E5">
              <w:t xml:space="preserve">3,29 км/ </w:t>
            </w:r>
            <w:smartTag w:uri="urn:schemas-microsoft-com:office:smarttags" w:element="metricconverter">
              <w:smartTagPr>
                <w:attr w:name="ProductID" w:val="23030 м2"/>
              </w:smartTagPr>
              <w:r w:rsidRPr="00F844E5">
                <w:t>23030 м</w:t>
              </w:r>
              <w:r w:rsidRPr="00F844E5">
                <w:rPr>
                  <w:vertAlign w:val="superscript"/>
                </w:rPr>
                <w:t>2</w:t>
              </w:r>
            </w:smartTag>
          </w:p>
        </w:tc>
      </w:tr>
      <w:tr w:rsidR="00F5131B" w:rsidRPr="00F844E5" w:rsidTr="002333EC">
        <w:trPr>
          <w:trHeight w:val="637"/>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Ханты-Мансийского</w:t>
            </w:r>
          </w:p>
          <w:p w:rsidR="00F5131B" w:rsidRPr="00F844E5" w:rsidRDefault="00F5131B" w:rsidP="002333EC">
            <w:pPr>
              <w:pStyle w:val="Table"/>
            </w:pPr>
            <w:r w:rsidRPr="00F844E5">
              <w:t>автономного округа – Югры</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68 495,0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19 234,0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15 985,0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33 276,0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r w:rsidR="00F5131B" w:rsidRPr="00F844E5" w:rsidTr="002333EC">
        <w:trPr>
          <w:trHeight w:val="713"/>
        </w:trPr>
        <w:tc>
          <w:tcPr>
            <w:tcW w:w="703"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360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c>
          <w:tcPr>
            <w:tcW w:w="2007"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Бюджет Березовского</w:t>
            </w:r>
          </w:p>
          <w:p w:rsidR="00F5131B" w:rsidRPr="00F844E5" w:rsidRDefault="00F5131B" w:rsidP="002333EC">
            <w:pPr>
              <w:pStyle w:val="Table"/>
            </w:pPr>
            <w:r w:rsidRPr="00F844E5">
              <w:t>района</w:t>
            </w:r>
          </w:p>
        </w:tc>
        <w:tc>
          <w:tcPr>
            <w:tcW w:w="1160"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52 037,73</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19 693,73</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15 896,0</w:t>
            </w:r>
          </w:p>
        </w:tc>
        <w:tc>
          <w:tcPr>
            <w:tcW w:w="985"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16 448,0</w:t>
            </w:r>
          </w:p>
        </w:tc>
        <w:tc>
          <w:tcPr>
            <w:tcW w:w="985" w:type="dxa"/>
            <w:tcBorders>
              <w:top w:val="single" w:sz="4" w:space="0" w:color="auto"/>
              <w:left w:val="single" w:sz="4" w:space="0" w:color="auto"/>
              <w:bottom w:val="single" w:sz="4" w:space="0" w:color="auto"/>
              <w:right w:val="single" w:sz="4" w:space="0" w:color="auto"/>
            </w:tcBorders>
          </w:tcPr>
          <w:p w:rsidR="00F5131B" w:rsidRPr="00F844E5" w:rsidRDefault="00F5131B" w:rsidP="002333EC">
            <w:pPr>
              <w:pStyle w:val="Table"/>
            </w:pPr>
          </w:p>
          <w:p w:rsidR="00F5131B" w:rsidRPr="00F844E5" w:rsidRDefault="00F5131B" w:rsidP="002333EC">
            <w:pPr>
              <w:pStyle w:val="Table"/>
            </w:pPr>
            <w:r w:rsidRPr="00F844E5">
              <w:t>0</w:t>
            </w:r>
          </w:p>
        </w:tc>
        <w:tc>
          <w:tcPr>
            <w:tcW w:w="1701" w:type="dxa"/>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r w:rsidRPr="00F844E5">
              <w:t>2013-2016 гг.</w:t>
            </w:r>
          </w:p>
        </w:tc>
        <w:tc>
          <w:tcPr>
            <w:tcW w:w="1560" w:type="dxa"/>
            <w:vMerge/>
            <w:tcBorders>
              <w:top w:val="single" w:sz="4" w:space="0" w:color="auto"/>
              <w:left w:val="single" w:sz="4" w:space="0" w:color="auto"/>
              <w:bottom w:val="single" w:sz="4" w:space="0" w:color="auto"/>
              <w:right w:val="single" w:sz="4" w:space="0" w:color="auto"/>
            </w:tcBorders>
            <w:vAlign w:val="center"/>
          </w:tcPr>
          <w:p w:rsidR="00F5131B" w:rsidRPr="00F844E5" w:rsidRDefault="00F5131B" w:rsidP="002333EC">
            <w:pPr>
              <w:pStyle w:val="Table"/>
            </w:pPr>
          </w:p>
        </w:tc>
      </w:tr>
    </w:tbl>
    <w:p w:rsidR="00F5131B" w:rsidRPr="00846EEE" w:rsidRDefault="00F5131B" w:rsidP="00F5131B">
      <w:pPr>
        <w:ind w:left="567" w:firstLine="0"/>
      </w:pPr>
    </w:p>
    <w:p w:rsidR="00F5131B" w:rsidRPr="00846EEE" w:rsidRDefault="00F5131B" w:rsidP="00F5131B">
      <w:pPr>
        <w:ind w:left="567" w:firstLine="0"/>
      </w:pPr>
    </w:p>
    <w:p w:rsidR="00F5131B" w:rsidRPr="00846EEE" w:rsidRDefault="00F5131B" w:rsidP="00F5131B">
      <w:pPr>
        <w:ind w:left="567" w:firstLine="0"/>
      </w:pPr>
    </w:p>
    <w:p w:rsidR="003059E4" w:rsidRPr="003C7D93" w:rsidRDefault="003059E4" w:rsidP="00F5131B">
      <w:pPr>
        <w:pStyle w:val="ConsPlusTitle"/>
        <w:tabs>
          <w:tab w:val="left" w:pos="1980"/>
        </w:tabs>
        <w:jc w:val="center"/>
      </w:pPr>
    </w:p>
    <w:sectPr w:rsidR="003059E4" w:rsidRPr="003C7D93" w:rsidSect="00161315">
      <w:pgSz w:w="16838" w:h="11906" w:orient="landscape" w:code="9"/>
      <w:pgMar w:top="1276" w:right="567" w:bottom="1559"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C11" w:rsidRDefault="00541C11">
      <w:r>
        <w:separator/>
      </w:r>
    </w:p>
  </w:endnote>
  <w:endnote w:type="continuationSeparator" w:id="0">
    <w:p w:rsidR="00541C11" w:rsidRDefault="00541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Pragmatica">
    <w:altName w:val="Times New Roman"/>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702" w:rsidRPr="00F05D2D" w:rsidRDefault="00B41702">
    <w:pPr>
      <w:pStyle w:val="a5"/>
      <w:rPr>
        <w:sz w:val="16"/>
        <w:szCs w:val="16"/>
      </w:rPr>
    </w:pPr>
    <w:proofErr w:type="spellStart"/>
    <w:r>
      <w:rPr>
        <w:sz w:val="16"/>
        <w:szCs w:val="16"/>
      </w:rPr>
      <w:t>нв</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C11" w:rsidRDefault="00541C11">
      <w:r>
        <w:separator/>
      </w:r>
    </w:p>
  </w:footnote>
  <w:footnote w:type="continuationSeparator" w:id="0">
    <w:p w:rsidR="00541C11" w:rsidRDefault="00541C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702" w:rsidRDefault="00B41702" w:rsidP="00E52F8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11</w:t>
    </w:r>
    <w:r>
      <w:rPr>
        <w:rStyle w:val="a4"/>
      </w:rPr>
      <w:fldChar w:fldCharType="end"/>
    </w:r>
  </w:p>
  <w:p w:rsidR="00B41702" w:rsidRDefault="00B4170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702" w:rsidRPr="003C7D93" w:rsidRDefault="00B41702" w:rsidP="003C7D9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B13C7"/>
    <w:multiLevelType w:val="hybridMultilevel"/>
    <w:tmpl w:val="D93A2634"/>
    <w:lvl w:ilvl="0" w:tplc="04190001">
      <w:start w:val="1"/>
      <w:numFmt w:val="bullet"/>
      <w:lvlText w:val=""/>
      <w:lvlJc w:val="left"/>
      <w:pPr>
        <w:tabs>
          <w:tab w:val="num" w:pos="1545"/>
        </w:tabs>
        <w:ind w:left="1545" w:hanging="360"/>
      </w:pPr>
      <w:rPr>
        <w:rFonts w:ascii="Symbol" w:hAnsi="Symbol" w:hint="default"/>
      </w:rPr>
    </w:lvl>
    <w:lvl w:ilvl="1" w:tplc="04190003" w:tentative="1">
      <w:start w:val="1"/>
      <w:numFmt w:val="bullet"/>
      <w:lvlText w:val="o"/>
      <w:lvlJc w:val="left"/>
      <w:pPr>
        <w:tabs>
          <w:tab w:val="num" w:pos="2265"/>
        </w:tabs>
        <w:ind w:left="2265" w:hanging="360"/>
      </w:pPr>
      <w:rPr>
        <w:rFonts w:ascii="Courier New" w:hAnsi="Courier New" w:cs="Courier New" w:hint="default"/>
      </w:rPr>
    </w:lvl>
    <w:lvl w:ilvl="2" w:tplc="04190005" w:tentative="1">
      <w:start w:val="1"/>
      <w:numFmt w:val="bullet"/>
      <w:lvlText w:val=""/>
      <w:lvlJc w:val="left"/>
      <w:pPr>
        <w:tabs>
          <w:tab w:val="num" w:pos="2985"/>
        </w:tabs>
        <w:ind w:left="2985" w:hanging="360"/>
      </w:pPr>
      <w:rPr>
        <w:rFonts w:ascii="Wingdings" w:hAnsi="Wingdings" w:hint="default"/>
      </w:rPr>
    </w:lvl>
    <w:lvl w:ilvl="3" w:tplc="04190001" w:tentative="1">
      <w:start w:val="1"/>
      <w:numFmt w:val="bullet"/>
      <w:lvlText w:val=""/>
      <w:lvlJc w:val="left"/>
      <w:pPr>
        <w:tabs>
          <w:tab w:val="num" w:pos="3705"/>
        </w:tabs>
        <w:ind w:left="3705" w:hanging="360"/>
      </w:pPr>
      <w:rPr>
        <w:rFonts w:ascii="Symbol" w:hAnsi="Symbol" w:hint="default"/>
      </w:rPr>
    </w:lvl>
    <w:lvl w:ilvl="4" w:tplc="04190003" w:tentative="1">
      <w:start w:val="1"/>
      <w:numFmt w:val="bullet"/>
      <w:lvlText w:val="o"/>
      <w:lvlJc w:val="left"/>
      <w:pPr>
        <w:tabs>
          <w:tab w:val="num" w:pos="4425"/>
        </w:tabs>
        <w:ind w:left="4425" w:hanging="360"/>
      </w:pPr>
      <w:rPr>
        <w:rFonts w:ascii="Courier New" w:hAnsi="Courier New" w:cs="Courier New" w:hint="default"/>
      </w:rPr>
    </w:lvl>
    <w:lvl w:ilvl="5" w:tplc="04190005" w:tentative="1">
      <w:start w:val="1"/>
      <w:numFmt w:val="bullet"/>
      <w:lvlText w:val=""/>
      <w:lvlJc w:val="left"/>
      <w:pPr>
        <w:tabs>
          <w:tab w:val="num" w:pos="5145"/>
        </w:tabs>
        <w:ind w:left="5145" w:hanging="360"/>
      </w:pPr>
      <w:rPr>
        <w:rFonts w:ascii="Wingdings" w:hAnsi="Wingdings" w:hint="default"/>
      </w:rPr>
    </w:lvl>
    <w:lvl w:ilvl="6" w:tplc="04190001" w:tentative="1">
      <w:start w:val="1"/>
      <w:numFmt w:val="bullet"/>
      <w:lvlText w:val=""/>
      <w:lvlJc w:val="left"/>
      <w:pPr>
        <w:tabs>
          <w:tab w:val="num" w:pos="5865"/>
        </w:tabs>
        <w:ind w:left="5865" w:hanging="360"/>
      </w:pPr>
      <w:rPr>
        <w:rFonts w:ascii="Symbol" w:hAnsi="Symbol" w:hint="default"/>
      </w:rPr>
    </w:lvl>
    <w:lvl w:ilvl="7" w:tplc="04190003" w:tentative="1">
      <w:start w:val="1"/>
      <w:numFmt w:val="bullet"/>
      <w:lvlText w:val="o"/>
      <w:lvlJc w:val="left"/>
      <w:pPr>
        <w:tabs>
          <w:tab w:val="num" w:pos="6585"/>
        </w:tabs>
        <w:ind w:left="6585" w:hanging="360"/>
      </w:pPr>
      <w:rPr>
        <w:rFonts w:ascii="Courier New" w:hAnsi="Courier New" w:cs="Courier New" w:hint="default"/>
      </w:rPr>
    </w:lvl>
    <w:lvl w:ilvl="8" w:tplc="04190005" w:tentative="1">
      <w:start w:val="1"/>
      <w:numFmt w:val="bullet"/>
      <w:lvlText w:val=""/>
      <w:lvlJc w:val="left"/>
      <w:pPr>
        <w:tabs>
          <w:tab w:val="num" w:pos="7305"/>
        </w:tabs>
        <w:ind w:left="7305" w:hanging="360"/>
      </w:pPr>
      <w:rPr>
        <w:rFonts w:ascii="Wingdings" w:hAnsi="Wingdings" w:hint="default"/>
      </w:rPr>
    </w:lvl>
  </w:abstractNum>
  <w:abstractNum w:abstractNumId="1">
    <w:nsid w:val="19A05612"/>
    <w:multiLevelType w:val="hybridMultilevel"/>
    <w:tmpl w:val="A3FA4074"/>
    <w:lvl w:ilvl="0" w:tplc="3C981F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FCF0BD4"/>
    <w:multiLevelType w:val="hybridMultilevel"/>
    <w:tmpl w:val="2B720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7E29B6"/>
    <w:multiLevelType w:val="hybridMultilevel"/>
    <w:tmpl w:val="3E02227E"/>
    <w:lvl w:ilvl="0" w:tplc="7F14CAC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8B5323C"/>
    <w:multiLevelType w:val="hybridMultilevel"/>
    <w:tmpl w:val="76EEFD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29279D6"/>
    <w:multiLevelType w:val="hybridMultilevel"/>
    <w:tmpl w:val="61FA2934"/>
    <w:lvl w:ilvl="0" w:tplc="03E0051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2E24454"/>
    <w:multiLevelType w:val="hybridMultilevel"/>
    <w:tmpl w:val="712650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65C1E42"/>
    <w:multiLevelType w:val="hybridMultilevel"/>
    <w:tmpl w:val="C504C0A4"/>
    <w:lvl w:ilvl="0" w:tplc="313293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3102F4"/>
    <w:multiLevelType w:val="hybridMultilevel"/>
    <w:tmpl w:val="FC4A3DE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6BA7FDA"/>
    <w:multiLevelType w:val="hybridMultilevel"/>
    <w:tmpl w:val="D98EA86A"/>
    <w:lvl w:ilvl="0" w:tplc="3CB681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8"/>
  </w:num>
  <w:num w:numId="3">
    <w:abstractNumId w:val="5"/>
  </w:num>
  <w:num w:numId="4">
    <w:abstractNumId w:val="3"/>
  </w:num>
  <w:num w:numId="5">
    <w:abstractNumId w:val="4"/>
  </w:num>
  <w:num w:numId="6">
    <w:abstractNumId w:val="2"/>
  </w:num>
  <w:num w:numId="7">
    <w:abstractNumId w:val="0"/>
  </w:num>
  <w:num w:numId="8">
    <w:abstractNumId w:val="9"/>
  </w:num>
  <w:num w:numId="9">
    <w:abstractNumId w:val="1"/>
  </w:num>
  <w:num w:numId="1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C78"/>
    <w:rsid w:val="000037E7"/>
    <w:rsid w:val="0000723C"/>
    <w:rsid w:val="00011A6D"/>
    <w:rsid w:val="00011BE6"/>
    <w:rsid w:val="00020141"/>
    <w:rsid w:val="00020A14"/>
    <w:rsid w:val="0002153C"/>
    <w:rsid w:val="00024864"/>
    <w:rsid w:val="000322E8"/>
    <w:rsid w:val="00041D1F"/>
    <w:rsid w:val="00045AD6"/>
    <w:rsid w:val="00071A98"/>
    <w:rsid w:val="0007312C"/>
    <w:rsid w:val="00081EE5"/>
    <w:rsid w:val="00082936"/>
    <w:rsid w:val="00091075"/>
    <w:rsid w:val="0009537C"/>
    <w:rsid w:val="00095BFB"/>
    <w:rsid w:val="00097431"/>
    <w:rsid w:val="000C2C6A"/>
    <w:rsid w:val="000C46B1"/>
    <w:rsid w:val="000C53CE"/>
    <w:rsid w:val="000D7DE0"/>
    <w:rsid w:val="000E69F6"/>
    <w:rsid w:val="000E78EF"/>
    <w:rsid w:val="000F0860"/>
    <w:rsid w:val="000F7BA5"/>
    <w:rsid w:val="001064D1"/>
    <w:rsid w:val="001116E2"/>
    <w:rsid w:val="00114A7E"/>
    <w:rsid w:val="0012378A"/>
    <w:rsid w:val="00135D01"/>
    <w:rsid w:val="0014155F"/>
    <w:rsid w:val="00150CA0"/>
    <w:rsid w:val="0015380E"/>
    <w:rsid w:val="00161315"/>
    <w:rsid w:val="00161D6A"/>
    <w:rsid w:val="0016662F"/>
    <w:rsid w:val="00171092"/>
    <w:rsid w:val="001711B1"/>
    <w:rsid w:val="001735AA"/>
    <w:rsid w:val="0017407E"/>
    <w:rsid w:val="001841F0"/>
    <w:rsid w:val="00192D19"/>
    <w:rsid w:val="00194FAC"/>
    <w:rsid w:val="001A1C48"/>
    <w:rsid w:val="001A3CA4"/>
    <w:rsid w:val="001A3FEE"/>
    <w:rsid w:val="001A4F29"/>
    <w:rsid w:val="001C2228"/>
    <w:rsid w:val="001C294B"/>
    <w:rsid w:val="001C5171"/>
    <w:rsid w:val="001C7588"/>
    <w:rsid w:val="001D219B"/>
    <w:rsid w:val="001D4E93"/>
    <w:rsid w:val="001D5864"/>
    <w:rsid w:val="001E522A"/>
    <w:rsid w:val="001E5294"/>
    <w:rsid w:val="001F0C02"/>
    <w:rsid w:val="001F1410"/>
    <w:rsid w:val="001F40E6"/>
    <w:rsid w:val="001F6EBF"/>
    <w:rsid w:val="002004A6"/>
    <w:rsid w:val="00204322"/>
    <w:rsid w:val="00205E66"/>
    <w:rsid w:val="00212355"/>
    <w:rsid w:val="00214792"/>
    <w:rsid w:val="002231B6"/>
    <w:rsid w:val="002236D6"/>
    <w:rsid w:val="00234439"/>
    <w:rsid w:val="002379D7"/>
    <w:rsid w:val="00237C12"/>
    <w:rsid w:val="00250D73"/>
    <w:rsid w:val="00253685"/>
    <w:rsid w:val="0026144B"/>
    <w:rsid w:val="002622EF"/>
    <w:rsid w:val="00264CEA"/>
    <w:rsid w:val="00270DFF"/>
    <w:rsid w:val="00274116"/>
    <w:rsid w:val="00274432"/>
    <w:rsid w:val="002809A0"/>
    <w:rsid w:val="0028127B"/>
    <w:rsid w:val="00293629"/>
    <w:rsid w:val="002A1C3C"/>
    <w:rsid w:val="002A3F16"/>
    <w:rsid w:val="002A4BC2"/>
    <w:rsid w:val="002B1A7B"/>
    <w:rsid w:val="002B53FB"/>
    <w:rsid w:val="002B6F64"/>
    <w:rsid w:val="002B78D3"/>
    <w:rsid w:val="002C4699"/>
    <w:rsid w:val="002E277D"/>
    <w:rsid w:val="002E585C"/>
    <w:rsid w:val="002E5E65"/>
    <w:rsid w:val="002E7E9E"/>
    <w:rsid w:val="002F0676"/>
    <w:rsid w:val="002F2A91"/>
    <w:rsid w:val="002F62D1"/>
    <w:rsid w:val="002F718F"/>
    <w:rsid w:val="002F7925"/>
    <w:rsid w:val="002F7A6A"/>
    <w:rsid w:val="00302FD9"/>
    <w:rsid w:val="00305702"/>
    <w:rsid w:val="003059E4"/>
    <w:rsid w:val="003117D1"/>
    <w:rsid w:val="0031190D"/>
    <w:rsid w:val="00324B32"/>
    <w:rsid w:val="003336DB"/>
    <w:rsid w:val="00337583"/>
    <w:rsid w:val="0034115E"/>
    <w:rsid w:val="003463A1"/>
    <w:rsid w:val="0035799C"/>
    <w:rsid w:val="00367999"/>
    <w:rsid w:val="003679AE"/>
    <w:rsid w:val="0037186F"/>
    <w:rsid w:val="00377C46"/>
    <w:rsid w:val="0038052A"/>
    <w:rsid w:val="0038453A"/>
    <w:rsid w:val="0039283B"/>
    <w:rsid w:val="00396179"/>
    <w:rsid w:val="003A005A"/>
    <w:rsid w:val="003A17C0"/>
    <w:rsid w:val="003A481B"/>
    <w:rsid w:val="003B2FA6"/>
    <w:rsid w:val="003C0FAF"/>
    <w:rsid w:val="003C2906"/>
    <w:rsid w:val="003C3490"/>
    <w:rsid w:val="003C7625"/>
    <w:rsid w:val="003C7D93"/>
    <w:rsid w:val="003D1A69"/>
    <w:rsid w:val="003D7B40"/>
    <w:rsid w:val="003E5F3B"/>
    <w:rsid w:val="003F1AA0"/>
    <w:rsid w:val="003F754A"/>
    <w:rsid w:val="00403210"/>
    <w:rsid w:val="00411051"/>
    <w:rsid w:val="004116ED"/>
    <w:rsid w:val="00417EBF"/>
    <w:rsid w:val="00422061"/>
    <w:rsid w:val="004236EF"/>
    <w:rsid w:val="00431629"/>
    <w:rsid w:val="00431CC2"/>
    <w:rsid w:val="00433468"/>
    <w:rsid w:val="0043741D"/>
    <w:rsid w:val="004467C9"/>
    <w:rsid w:val="00451099"/>
    <w:rsid w:val="00452C88"/>
    <w:rsid w:val="00454875"/>
    <w:rsid w:val="004576C4"/>
    <w:rsid w:val="00464B8C"/>
    <w:rsid w:val="004712C2"/>
    <w:rsid w:val="004723E8"/>
    <w:rsid w:val="0047510B"/>
    <w:rsid w:val="00477A96"/>
    <w:rsid w:val="00483BA1"/>
    <w:rsid w:val="00486137"/>
    <w:rsid w:val="004874AD"/>
    <w:rsid w:val="00493602"/>
    <w:rsid w:val="004947F1"/>
    <w:rsid w:val="004B03DE"/>
    <w:rsid w:val="004B3B3B"/>
    <w:rsid w:val="004C4D47"/>
    <w:rsid w:val="004D0CA2"/>
    <w:rsid w:val="004E24F8"/>
    <w:rsid w:val="004E293E"/>
    <w:rsid w:val="004E3A2D"/>
    <w:rsid w:val="004E49E8"/>
    <w:rsid w:val="004E52F5"/>
    <w:rsid w:val="004F2EA0"/>
    <w:rsid w:val="004F6C78"/>
    <w:rsid w:val="00511C0D"/>
    <w:rsid w:val="00513662"/>
    <w:rsid w:val="00514739"/>
    <w:rsid w:val="00516794"/>
    <w:rsid w:val="005231E4"/>
    <w:rsid w:val="00527B34"/>
    <w:rsid w:val="00527B6B"/>
    <w:rsid w:val="00541C11"/>
    <w:rsid w:val="00543451"/>
    <w:rsid w:val="00546C73"/>
    <w:rsid w:val="005473F6"/>
    <w:rsid w:val="0055170D"/>
    <w:rsid w:val="00562A41"/>
    <w:rsid w:val="00563E87"/>
    <w:rsid w:val="00564624"/>
    <w:rsid w:val="00574B03"/>
    <w:rsid w:val="005803AB"/>
    <w:rsid w:val="005803FE"/>
    <w:rsid w:val="005938B4"/>
    <w:rsid w:val="0059411B"/>
    <w:rsid w:val="005B3ECA"/>
    <w:rsid w:val="005C13B4"/>
    <w:rsid w:val="005D20C3"/>
    <w:rsid w:val="005D36A6"/>
    <w:rsid w:val="005D3EB2"/>
    <w:rsid w:val="005D5088"/>
    <w:rsid w:val="005E07BE"/>
    <w:rsid w:val="005E1025"/>
    <w:rsid w:val="005E3AEE"/>
    <w:rsid w:val="005F121C"/>
    <w:rsid w:val="005F25FE"/>
    <w:rsid w:val="005F6440"/>
    <w:rsid w:val="00602933"/>
    <w:rsid w:val="00606CE7"/>
    <w:rsid w:val="00616B10"/>
    <w:rsid w:val="00626F88"/>
    <w:rsid w:val="00633371"/>
    <w:rsid w:val="0063567A"/>
    <w:rsid w:val="0064300A"/>
    <w:rsid w:val="00650C3A"/>
    <w:rsid w:val="006570E9"/>
    <w:rsid w:val="00661A0A"/>
    <w:rsid w:val="00664B7D"/>
    <w:rsid w:val="006751C4"/>
    <w:rsid w:val="0067538C"/>
    <w:rsid w:val="006A09B5"/>
    <w:rsid w:val="006A1F7C"/>
    <w:rsid w:val="006B3587"/>
    <w:rsid w:val="006B50C9"/>
    <w:rsid w:val="006B50D3"/>
    <w:rsid w:val="006C0253"/>
    <w:rsid w:val="006D4D69"/>
    <w:rsid w:val="006E1E8C"/>
    <w:rsid w:val="006F16E9"/>
    <w:rsid w:val="006F2BDD"/>
    <w:rsid w:val="006F597A"/>
    <w:rsid w:val="007076DF"/>
    <w:rsid w:val="00707D8A"/>
    <w:rsid w:val="00712214"/>
    <w:rsid w:val="00713856"/>
    <w:rsid w:val="00713AF9"/>
    <w:rsid w:val="007144B5"/>
    <w:rsid w:val="00720838"/>
    <w:rsid w:val="007224D3"/>
    <w:rsid w:val="00732E1B"/>
    <w:rsid w:val="00735072"/>
    <w:rsid w:val="00735A09"/>
    <w:rsid w:val="007571A8"/>
    <w:rsid w:val="007613DC"/>
    <w:rsid w:val="00763106"/>
    <w:rsid w:val="0077159D"/>
    <w:rsid w:val="00772532"/>
    <w:rsid w:val="00772DE8"/>
    <w:rsid w:val="00776A88"/>
    <w:rsid w:val="007800A2"/>
    <w:rsid w:val="007800BB"/>
    <w:rsid w:val="00783D89"/>
    <w:rsid w:val="00783E3C"/>
    <w:rsid w:val="00786A6E"/>
    <w:rsid w:val="00791801"/>
    <w:rsid w:val="00792CA2"/>
    <w:rsid w:val="00792F1F"/>
    <w:rsid w:val="00793FD8"/>
    <w:rsid w:val="007A2F0C"/>
    <w:rsid w:val="007A3E2A"/>
    <w:rsid w:val="007B49AE"/>
    <w:rsid w:val="007B4CD8"/>
    <w:rsid w:val="007C4F2B"/>
    <w:rsid w:val="007D59F6"/>
    <w:rsid w:val="007E481E"/>
    <w:rsid w:val="007F0AE6"/>
    <w:rsid w:val="007F106D"/>
    <w:rsid w:val="007F2644"/>
    <w:rsid w:val="007F6BB0"/>
    <w:rsid w:val="0080459D"/>
    <w:rsid w:val="00820273"/>
    <w:rsid w:val="00824593"/>
    <w:rsid w:val="0083718A"/>
    <w:rsid w:val="00837286"/>
    <w:rsid w:val="00837F19"/>
    <w:rsid w:val="008441B6"/>
    <w:rsid w:val="0085257E"/>
    <w:rsid w:val="008526B1"/>
    <w:rsid w:val="0086004A"/>
    <w:rsid w:val="0086162E"/>
    <w:rsid w:val="008618B5"/>
    <w:rsid w:val="00880365"/>
    <w:rsid w:val="00882C5C"/>
    <w:rsid w:val="00890E51"/>
    <w:rsid w:val="008956FD"/>
    <w:rsid w:val="0089737E"/>
    <w:rsid w:val="008A48DD"/>
    <w:rsid w:val="008A79F6"/>
    <w:rsid w:val="008B717A"/>
    <w:rsid w:val="008C57E3"/>
    <w:rsid w:val="008C59EE"/>
    <w:rsid w:val="008C6CBB"/>
    <w:rsid w:val="008D4441"/>
    <w:rsid w:val="008F1456"/>
    <w:rsid w:val="00911293"/>
    <w:rsid w:val="00920890"/>
    <w:rsid w:val="009208BE"/>
    <w:rsid w:val="00923219"/>
    <w:rsid w:val="00927059"/>
    <w:rsid w:val="009273EB"/>
    <w:rsid w:val="0093264C"/>
    <w:rsid w:val="00933EB7"/>
    <w:rsid w:val="00936584"/>
    <w:rsid w:val="00936FF5"/>
    <w:rsid w:val="00946D7E"/>
    <w:rsid w:val="00947F29"/>
    <w:rsid w:val="00960D22"/>
    <w:rsid w:val="0096532F"/>
    <w:rsid w:val="009655A1"/>
    <w:rsid w:val="0096660D"/>
    <w:rsid w:val="0098077B"/>
    <w:rsid w:val="00982613"/>
    <w:rsid w:val="00982AC1"/>
    <w:rsid w:val="0098666A"/>
    <w:rsid w:val="009935D5"/>
    <w:rsid w:val="0099564E"/>
    <w:rsid w:val="00995753"/>
    <w:rsid w:val="009A17CF"/>
    <w:rsid w:val="009A787D"/>
    <w:rsid w:val="009A7941"/>
    <w:rsid w:val="009B324D"/>
    <w:rsid w:val="009C0676"/>
    <w:rsid w:val="009C3692"/>
    <w:rsid w:val="009D0214"/>
    <w:rsid w:val="009E4B7B"/>
    <w:rsid w:val="009E5968"/>
    <w:rsid w:val="009F068F"/>
    <w:rsid w:val="00A00112"/>
    <w:rsid w:val="00A03940"/>
    <w:rsid w:val="00A04423"/>
    <w:rsid w:val="00A1207F"/>
    <w:rsid w:val="00A12129"/>
    <w:rsid w:val="00A14A89"/>
    <w:rsid w:val="00A15A62"/>
    <w:rsid w:val="00A16FD3"/>
    <w:rsid w:val="00A21215"/>
    <w:rsid w:val="00A218B7"/>
    <w:rsid w:val="00A30C94"/>
    <w:rsid w:val="00A3371F"/>
    <w:rsid w:val="00A40E83"/>
    <w:rsid w:val="00A42929"/>
    <w:rsid w:val="00A45EA5"/>
    <w:rsid w:val="00A54DE5"/>
    <w:rsid w:val="00A57C22"/>
    <w:rsid w:val="00A6788A"/>
    <w:rsid w:val="00A739B3"/>
    <w:rsid w:val="00A91BF6"/>
    <w:rsid w:val="00A94E7B"/>
    <w:rsid w:val="00AA595C"/>
    <w:rsid w:val="00AA5FBD"/>
    <w:rsid w:val="00AB0759"/>
    <w:rsid w:val="00AB094D"/>
    <w:rsid w:val="00AB1645"/>
    <w:rsid w:val="00AB2F92"/>
    <w:rsid w:val="00AB6F92"/>
    <w:rsid w:val="00AC265B"/>
    <w:rsid w:val="00AE2872"/>
    <w:rsid w:val="00AE35B2"/>
    <w:rsid w:val="00AE57BA"/>
    <w:rsid w:val="00AE6E0A"/>
    <w:rsid w:val="00AF0AD6"/>
    <w:rsid w:val="00AF3DA4"/>
    <w:rsid w:val="00AF7BDB"/>
    <w:rsid w:val="00B0148B"/>
    <w:rsid w:val="00B04B92"/>
    <w:rsid w:val="00B165C5"/>
    <w:rsid w:val="00B16CB0"/>
    <w:rsid w:val="00B22DF2"/>
    <w:rsid w:val="00B2504E"/>
    <w:rsid w:val="00B32F12"/>
    <w:rsid w:val="00B37D27"/>
    <w:rsid w:val="00B415C5"/>
    <w:rsid w:val="00B41702"/>
    <w:rsid w:val="00B47B95"/>
    <w:rsid w:val="00B55DAA"/>
    <w:rsid w:val="00B65D1E"/>
    <w:rsid w:val="00B76912"/>
    <w:rsid w:val="00BA0E34"/>
    <w:rsid w:val="00BB0CC0"/>
    <w:rsid w:val="00BB57F0"/>
    <w:rsid w:val="00BC0438"/>
    <w:rsid w:val="00BC16E4"/>
    <w:rsid w:val="00BC30FB"/>
    <w:rsid w:val="00BD0003"/>
    <w:rsid w:val="00BD0D3E"/>
    <w:rsid w:val="00BE0FB3"/>
    <w:rsid w:val="00BE5C5E"/>
    <w:rsid w:val="00BE651E"/>
    <w:rsid w:val="00BF411F"/>
    <w:rsid w:val="00C00099"/>
    <w:rsid w:val="00C077E2"/>
    <w:rsid w:val="00C11F5B"/>
    <w:rsid w:val="00C15C12"/>
    <w:rsid w:val="00C2269A"/>
    <w:rsid w:val="00C24507"/>
    <w:rsid w:val="00C2718D"/>
    <w:rsid w:val="00C32C7F"/>
    <w:rsid w:val="00C35F87"/>
    <w:rsid w:val="00C45046"/>
    <w:rsid w:val="00C50456"/>
    <w:rsid w:val="00C60B8B"/>
    <w:rsid w:val="00C650D4"/>
    <w:rsid w:val="00C661CF"/>
    <w:rsid w:val="00C73154"/>
    <w:rsid w:val="00C819AC"/>
    <w:rsid w:val="00C85B25"/>
    <w:rsid w:val="00C87151"/>
    <w:rsid w:val="00C95A5C"/>
    <w:rsid w:val="00CA15C0"/>
    <w:rsid w:val="00CA48B6"/>
    <w:rsid w:val="00CB034F"/>
    <w:rsid w:val="00CB07B0"/>
    <w:rsid w:val="00CB3C19"/>
    <w:rsid w:val="00CB6D7B"/>
    <w:rsid w:val="00CB78B4"/>
    <w:rsid w:val="00CC7EA6"/>
    <w:rsid w:val="00CD3E3B"/>
    <w:rsid w:val="00CD58C3"/>
    <w:rsid w:val="00CE1034"/>
    <w:rsid w:val="00CE407A"/>
    <w:rsid w:val="00CE68BE"/>
    <w:rsid w:val="00CF076E"/>
    <w:rsid w:val="00CF159C"/>
    <w:rsid w:val="00CF3602"/>
    <w:rsid w:val="00CF4BED"/>
    <w:rsid w:val="00D01A75"/>
    <w:rsid w:val="00D03CDB"/>
    <w:rsid w:val="00D172AF"/>
    <w:rsid w:val="00D2147A"/>
    <w:rsid w:val="00D23F9C"/>
    <w:rsid w:val="00D331CD"/>
    <w:rsid w:val="00D40E84"/>
    <w:rsid w:val="00D4388B"/>
    <w:rsid w:val="00D4724D"/>
    <w:rsid w:val="00D5299B"/>
    <w:rsid w:val="00D54DD5"/>
    <w:rsid w:val="00D57B75"/>
    <w:rsid w:val="00D64EE5"/>
    <w:rsid w:val="00D70D0D"/>
    <w:rsid w:val="00D70E85"/>
    <w:rsid w:val="00D769E2"/>
    <w:rsid w:val="00D859F8"/>
    <w:rsid w:val="00D86025"/>
    <w:rsid w:val="00D86EF3"/>
    <w:rsid w:val="00D91DF1"/>
    <w:rsid w:val="00D92840"/>
    <w:rsid w:val="00D9446C"/>
    <w:rsid w:val="00DA77D8"/>
    <w:rsid w:val="00DB42BC"/>
    <w:rsid w:val="00DB6722"/>
    <w:rsid w:val="00DD1197"/>
    <w:rsid w:val="00DD350B"/>
    <w:rsid w:val="00DF26FB"/>
    <w:rsid w:val="00E05128"/>
    <w:rsid w:val="00E22694"/>
    <w:rsid w:val="00E226EE"/>
    <w:rsid w:val="00E33199"/>
    <w:rsid w:val="00E35CF9"/>
    <w:rsid w:val="00E368B1"/>
    <w:rsid w:val="00E45B47"/>
    <w:rsid w:val="00E477D6"/>
    <w:rsid w:val="00E50FCC"/>
    <w:rsid w:val="00E51529"/>
    <w:rsid w:val="00E52F8E"/>
    <w:rsid w:val="00E6339F"/>
    <w:rsid w:val="00E65CF6"/>
    <w:rsid w:val="00E73ADD"/>
    <w:rsid w:val="00E75C4E"/>
    <w:rsid w:val="00E851F6"/>
    <w:rsid w:val="00E854DA"/>
    <w:rsid w:val="00E86D4A"/>
    <w:rsid w:val="00E90928"/>
    <w:rsid w:val="00E91D12"/>
    <w:rsid w:val="00E91E02"/>
    <w:rsid w:val="00E9329A"/>
    <w:rsid w:val="00E9662B"/>
    <w:rsid w:val="00EA01D4"/>
    <w:rsid w:val="00EA2F3D"/>
    <w:rsid w:val="00EB2FBD"/>
    <w:rsid w:val="00EC12B4"/>
    <w:rsid w:val="00EC26DE"/>
    <w:rsid w:val="00ED2165"/>
    <w:rsid w:val="00ED37ED"/>
    <w:rsid w:val="00EE624B"/>
    <w:rsid w:val="00EE6E69"/>
    <w:rsid w:val="00EF1AFF"/>
    <w:rsid w:val="00EF48AA"/>
    <w:rsid w:val="00F04AB2"/>
    <w:rsid w:val="00F05D2D"/>
    <w:rsid w:val="00F13153"/>
    <w:rsid w:val="00F13DB8"/>
    <w:rsid w:val="00F153C1"/>
    <w:rsid w:val="00F160CC"/>
    <w:rsid w:val="00F160ED"/>
    <w:rsid w:val="00F246DD"/>
    <w:rsid w:val="00F24789"/>
    <w:rsid w:val="00F24D0E"/>
    <w:rsid w:val="00F251AC"/>
    <w:rsid w:val="00F32969"/>
    <w:rsid w:val="00F35A51"/>
    <w:rsid w:val="00F455A6"/>
    <w:rsid w:val="00F47C68"/>
    <w:rsid w:val="00F5131B"/>
    <w:rsid w:val="00F54920"/>
    <w:rsid w:val="00F66484"/>
    <w:rsid w:val="00F71A97"/>
    <w:rsid w:val="00F76C91"/>
    <w:rsid w:val="00F81D69"/>
    <w:rsid w:val="00F93390"/>
    <w:rsid w:val="00FA2F01"/>
    <w:rsid w:val="00FA49E0"/>
    <w:rsid w:val="00FA7B62"/>
    <w:rsid w:val="00FB0039"/>
    <w:rsid w:val="00FB135C"/>
    <w:rsid w:val="00FE7580"/>
    <w:rsid w:val="00FF0231"/>
    <w:rsid w:val="00FF0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541C11"/>
    <w:pPr>
      <w:ind w:firstLine="567"/>
      <w:jc w:val="both"/>
    </w:pPr>
    <w:rPr>
      <w:rFonts w:ascii="Arial" w:hAnsi="Arial"/>
      <w:sz w:val="24"/>
      <w:szCs w:val="24"/>
    </w:rPr>
  </w:style>
  <w:style w:type="paragraph" w:styleId="1">
    <w:name w:val="heading 1"/>
    <w:aliases w:val="!Части документа"/>
    <w:basedOn w:val="a"/>
    <w:next w:val="a"/>
    <w:qFormat/>
    <w:rsid w:val="00541C11"/>
    <w:pPr>
      <w:jc w:val="center"/>
      <w:outlineLvl w:val="0"/>
    </w:pPr>
    <w:rPr>
      <w:rFonts w:cs="Arial"/>
      <w:b/>
      <w:bCs/>
      <w:kern w:val="32"/>
      <w:sz w:val="32"/>
      <w:szCs w:val="32"/>
    </w:rPr>
  </w:style>
  <w:style w:type="paragraph" w:styleId="2">
    <w:name w:val="heading 2"/>
    <w:aliases w:val="!Разделы документа"/>
    <w:basedOn w:val="a"/>
    <w:link w:val="20"/>
    <w:qFormat/>
    <w:rsid w:val="00541C11"/>
    <w:pPr>
      <w:jc w:val="center"/>
      <w:outlineLvl w:val="1"/>
    </w:pPr>
    <w:rPr>
      <w:rFonts w:cs="Arial"/>
      <w:b/>
      <w:bCs/>
      <w:iCs/>
      <w:sz w:val="30"/>
      <w:szCs w:val="28"/>
    </w:rPr>
  </w:style>
  <w:style w:type="paragraph" w:styleId="3">
    <w:name w:val="heading 3"/>
    <w:aliases w:val="!Главы документа"/>
    <w:basedOn w:val="a"/>
    <w:link w:val="30"/>
    <w:qFormat/>
    <w:rsid w:val="00541C11"/>
    <w:pPr>
      <w:outlineLvl w:val="2"/>
    </w:pPr>
    <w:rPr>
      <w:rFonts w:cs="Arial"/>
      <w:b/>
      <w:bCs/>
      <w:sz w:val="28"/>
      <w:szCs w:val="26"/>
    </w:rPr>
  </w:style>
  <w:style w:type="paragraph" w:styleId="4">
    <w:name w:val="heading 4"/>
    <w:aliases w:val="!Параграфы/Статьи документа"/>
    <w:basedOn w:val="a"/>
    <w:link w:val="40"/>
    <w:qFormat/>
    <w:rsid w:val="00541C11"/>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F1456"/>
    <w:pPr>
      <w:tabs>
        <w:tab w:val="center" w:pos="4677"/>
        <w:tab w:val="right" w:pos="9355"/>
      </w:tabs>
    </w:pPr>
  </w:style>
  <w:style w:type="character" w:styleId="a4">
    <w:name w:val="page number"/>
    <w:basedOn w:val="a0"/>
    <w:rsid w:val="008F1456"/>
  </w:style>
  <w:style w:type="paragraph" w:styleId="a5">
    <w:name w:val="footer"/>
    <w:basedOn w:val="a"/>
    <w:rsid w:val="008F1456"/>
    <w:pPr>
      <w:tabs>
        <w:tab w:val="center" w:pos="4677"/>
        <w:tab w:val="right" w:pos="9355"/>
      </w:tabs>
    </w:pPr>
  </w:style>
  <w:style w:type="table" w:styleId="a6">
    <w:name w:val="Table Grid"/>
    <w:basedOn w:val="a1"/>
    <w:rsid w:val="002F79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7144B5"/>
    <w:rPr>
      <w:rFonts w:ascii="Tahoma" w:hAnsi="Tahoma" w:cs="Tahoma"/>
      <w:sz w:val="16"/>
      <w:szCs w:val="16"/>
    </w:rPr>
  </w:style>
  <w:style w:type="paragraph" w:customStyle="1" w:styleId="ConsPlusNormal">
    <w:name w:val="ConsPlusNormal"/>
    <w:rsid w:val="00732E1B"/>
    <w:pPr>
      <w:autoSpaceDE w:val="0"/>
      <w:autoSpaceDN w:val="0"/>
      <w:adjustRightInd w:val="0"/>
      <w:ind w:firstLine="720"/>
    </w:pPr>
    <w:rPr>
      <w:rFonts w:ascii="Arial" w:hAnsi="Arial" w:cs="Arial"/>
    </w:rPr>
  </w:style>
  <w:style w:type="paragraph" w:customStyle="1" w:styleId="ConsPlusTitle">
    <w:name w:val="ConsPlusTitle"/>
    <w:rsid w:val="00732E1B"/>
    <w:pPr>
      <w:autoSpaceDE w:val="0"/>
      <w:autoSpaceDN w:val="0"/>
      <w:adjustRightInd w:val="0"/>
    </w:pPr>
    <w:rPr>
      <w:rFonts w:ascii="Arial" w:hAnsi="Arial" w:cs="Arial"/>
      <w:b/>
      <w:bCs/>
    </w:rPr>
  </w:style>
  <w:style w:type="paragraph" w:styleId="a8">
    <w:name w:val="Body Text"/>
    <w:basedOn w:val="a"/>
    <w:link w:val="a9"/>
    <w:semiHidden/>
    <w:unhideWhenUsed/>
    <w:rsid w:val="00791801"/>
    <w:rPr>
      <w:sz w:val="26"/>
      <w:szCs w:val="26"/>
    </w:rPr>
  </w:style>
  <w:style w:type="character" w:customStyle="1" w:styleId="a9">
    <w:name w:val="Основной текст Знак"/>
    <w:link w:val="a8"/>
    <w:semiHidden/>
    <w:rsid w:val="00791801"/>
    <w:rPr>
      <w:sz w:val="26"/>
      <w:szCs w:val="26"/>
      <w:lang w:val="ru-RU" w:eastAsia="ru-RU" w:bidi="ar-SA"/>
    </w:rPr>
  </w:style>
  <w:style w:type="paragraph" w:customStyle="1" w:styleId="aa">
    <w:name w:val="Знак"/>
    <w:basedOn w:val="a"/>
    <w:rsid w:val="00791801"/>
    <w:pPr>
      <w:spacing w:after="160" w:line="240" w:lineRule="exact"/>
    </w:pPr>
    <w:rPr>
      <w:rFonts w:ascii="Verdana" w:hAnsi="Verdana"/>
      <w:sz w:val="20"/>
      <w:szCs w:val="20"/>
      <w:lang w:val="en-US" w:eastAsia="en-US"/>
    </w:rPr>
  </w:style>
  <w:style w:type="paragraph" w:styleId="21">
    <w:name w:val="Body Text 2"/>
    <w:basedOn w:val="a"/>
    <w:rsid w:val="00E91D12"/>
    <w:pPr>
      <w:spacing w:after="120" w:line="480" w:lineRule="auto"/>
    </w:pPr>
  </w:style>
  <w:style w:type="paragraph" w:customStyle="1" w:styleId="41">
    <w:name w:val="Знак4 Знак Знак Знак"/>
    <w:basedOn w:val="a"/>
    <w:rsid w:val="00E91D12"/>
    <w:pPr>
      <w:spacing w:after="160" w:line="240" w:lineRule="exact"/>
    </w:pPr>
    <w:rPr>
      <w:rFonts w:ascii="Verdana" w:hAnsi="Verdana"/>
      <w:lang w:val="en-US" w:eastAsia="en-US"/>
    </w:rPr>
  </w:style>
  <w:style w:type="paragraph" w:styleId="ab">
    <w:name w:val="Normal (Web)"/>
    <w:basedOn w:val="a"/>
    <w:unhideWhenUsed/>
    <w:rsid w:val="00E91D12"/>
    <w:pPr>
      <w:spacing w:before="100" w:beforeAutospacing="1" w:after="100" w:afterAutospacing="1" w:line="276" w:lineRule="auto"/>
    </w:pPr>
    <w:rPr>
      <w:rFonts w:ascii="Calibri" w:hAnsi="Calibri"/>
      <w:sz w:val="22"/>
      <w:szCs w:val="22"/>
      <w:lang w:val="en-US" w:eastAsia="en-US" w:bidi="en-US"/>
    </w:rPr>
  </w:style>
  <w:style w:type="paragraph" w:customStyle="1" w:styleId="ConsPlusCell">
    <w:name w:val="ConsPlusCell"/>
    <w:rsid w:val="00E91D12"/>
    <w:pPr>
      <w:autoSpaceDE w:val="0"/>
      <w:autoSpaceDN w:val="0"/>
      <w:adjustRightInd w:val="0"/>
    </w:pPr>
    <w:rPr>
      <w:rFonts w:ascii="Arial" w:hAnsi="Arial" w:cs="Arial"/>
    </w:rPr>
  </w:style>
  <w:style w:type="paragraph" w:styleId="31">
    <w:name w:val="Body Text 3"/>
    <w:basedOn w:val="a"/>
    <w:rsid w:val="00E91D12"/>
    <w:pPr>
      <w:widowControl w:val="0"/>
      <w:snapToGrid w:val="0"/>
      <w:spacing w:before="40"/>
    </w:pPr>
    <w:rPr>
      <w:rFonts w:ascii="Courier New" w:hAnsi="Courier New"/>
      <w:b/>
      <w:sz w:val="18"/>
    </w:rPr>
  </w:style>
  <w:style w:type="paragraph" w:customStyle="1" w:styleId="FR5">
    <w:name w:val="FR5"/>
    <w:rsid w:val="00E91D12"/>
    <w:pPr>
      <w:widowControl w:val="0"/>
      <w:snapToGrid w:val="0"/>
      <w:spacing w:line="300" w:lineRule="auto"/>
      <w:ind w:firstLine="860"/>
      <w:jc w:val="both"/>
    </w:pPr>
    <w:rPr>
      <w:rFonts w:ascii="Courier New" w:hAnsi="Courier New"/>
      <w:sz w:val="24"/>
    </w:rPr>
  </w:style>
  <w:style w:type="paragraph" w:styleId="ac">
    <w:name w:val="Block Text"/>
    <w:basedOn w:val="a"/>
    <w:rsid w:val="00E91D12"/>
    <w:pPr>
      <w:widowControl w:val="0"/>
      <w:spacing w:line="320" w:lineRule="auto"/>
      <w:ind w:left="1200" w:right="400" w:firstLine="2720"/>
      <w:jc w:val="center"/>
    </w:pPr>
    <w:rPr>
      <w:snapToGrid w:val="0"/>
    </w:rPr>
  </w:style>
  <w:style w:type="paragraph" w:customStyle="1" w:styleId="ConsPlusNonformat">
    <w:name w:val="ConsPlusNonformat"/>
    <w:rsid w:val="00E91D12"/>
    <w:pPr>
      <w:widowControl w:val="0"/>
      <w:autoSpaceDE w:val="0"/>
      <w:autoSpaceDN w:val="0"/>
      <w:adjustRightInd w:val="0"/>
    </w:pPr>
    <w:rPr>
      <w:rFonts w:ascii="Courier New" w:hAnsi="Courier New" w:cs="Courier New"/>
    </w:rPr>
  </w:style>
  <w:style w:type="character" w:customStyle="1" w:styleId="ad">
    <w:name w:val="Цветовое выделение"/>
    <w:rsid w:val="00E91D12"/>
    <w:rPr>
      <w:b/>
      <w:bCs/>
      <w:color w:val="000080"/>
    </w:rPr>
  </w:style>
  <w:style w:type="paragraph" w:customStyle="1" w:styleId="FR1">
    <w:name w:val="FR1"/>
    <w:rsid w:val="00E91D12"/>
    <w:pPr>
      <w:widowControl w:val="0"/>
      <w:spacing w:before="640"/>
      <w:jc w:val="center"/>
    </w:pPr>
    <w:rPr>
      <w:rFonts w:ascii="Arial" w:hAnsi="Arial"/>
      <w:b/>
      <w:snapToGrid w:val="0"/>
      <w:sz w:val="44"/>
    </w:rPr>
  </w:style>
  <w:style w:type="paragraph" w:customStyle="1" w:styleId="FR4">
    <w:name w:val="FR4"/>
    <w:rsid w:val="00E91D12"/>
    <w:pPr>
      <w:widowControl w:val="0"/>
      <w:spacing w:line="360" w:lineRule="auto"/>
      <w:ind w:left="80" w:hanging="80"/>
      <w:jc w:val="both"/>
    </w:pPr>
    <w:rPr>
      <w:snapToGrid w:val="0"/>
      <w:sz w:val="24"/>
    </w:rPr>
  </w:style>
  <w:style w:type="paragraph" w:styleId="32">
    <w:name w:val="Body Text Indent 3"/>
    <w:basedOn w:val="a"/>
    <w:rsid w:val="00E91D12"/>
    <w:pPr>
      <w:framePr w:w="8800" w:h="1060" w:hRule="exact" w:hSpace="80" w:vSpace="40" w:wrap="auto" w:vAnchor="text" w:hAnchor="margin" w:x="1" w:y="21" w:anchorLock="1"/>
      <w:widowControl w:val="0"/>
      <w:ind w:left="1720" w:hanging="1720"/>
    </w:pPr>
    <w:rPr>
      <w:rFonts w:ascii="Courier New" w:hAnsi="Courier New"/>
      <w:snapToGrid w:val="0"/>
    </w:rPr>
  </w:style>
  <w:style w:type="paragraph" w:customStyle="1" w:styleId="Body">
    <w:name w:val="Body"/>
    <w:basedOn w:val="a"/>
    <w:rsid w:val="00E91D12"/>
    <w:pPr>
      <w:spacing w:line="360" w:lineRule="atLeast"/>
      <w:ind w:left="284" w:firstLine="851"/>
    </w:pPr>
    <w:rPr>
      <w:rFonts w:ascii="Pragmatica" w:hAnsi="Pragmatica"/>
    </w:rPr>
  </w:style>
  <w:style w:type="paragraph" w:customStyle="1" w:styleId="22">
    <w:name w:val="Знак2 Знак Знак Знак Знак Знак Знак"/>
    <w:basedOn w:val="a"/>
    <w:rsid w:val="00E91D12"/>
    <w:pPr>
      <w:spacing w:after="160" w:line="240" w:lineRule="exact"/>
    </w:pPr>
    <w:rPr>
      <w:rFonts w:ascii="Verdana" w:hAnsi="Verdana"/>
      <w:lang w:val="en-US" w:eastAsia="en-US"/>
    </w:rPr>
  </w:style>
  <w:style w:type="paragraph" w:customStyle="1" w:styleId="10">
    <w:name w:val="Знак1"/>
    <w:basedOn w:val="a"/>
    <w:rsid w:val="00D2147A"/>
    <w:pPr>
      <w:spacing w:before="100" w:beforeAutospacing="1" w:after="100" w:afterAutospacing="1"/>
    </w:pPr>
    <w:rPr>
      <w:rFonts w:ascii="Tahoma" w:hAnsi="Tahoma"/>
      <w:lang w:val="en-US" w:eastAsia="en-US"/>
    </w:rPr>
  </w:style>
  <w:style w:type="paragraph" w:customStyle="1" w:styleId="ae">
    <w:name w:val="Знак Знак Знак"/>
    <w:basedOn w:val="a"/>
    <w:rsid w:val="0047510B"/>
    <w:pPr>
      <w:spacing w:after="160" w:line="240" w:lineRule="exact"/>
    </w:pPr>
    <w:rPr>
      <w:rFonts w:ascii="Verdana" w:hAnsi="Verdana"/>
      <w:lang w:val="en-US" w:eastAsia="en-US"/>
    </w:rPr>
  </w:style>
  <w:style w:type="character" w:styleId="af">
    <w:name w:val="Hyperlink"/>
    <w:basedOn w:val="a0"/>
    <w:rsid w:val="00541C11"/>
    <w:rPr>
      <w:color w:val="0000FF"/>
      <w:u w:val="none"/>
    </w:rPr>
  </w:style>
  <w:style w:type="paragraph" w:customStyle="1" w:styleId="af0">
    <w:name w:val="БланкАДМ"/>
    <w:basedOn w:val="a"/>
    <w:rsid w:val="00720838"/>
    <w:pPr>
      <w:ind w:firstLine="720"/>
    </w:pPr>
    <w:rPr>
      <w:sz w:val="28"/>
    </w:rPr>
  </w:style>
  <w:style w:type="paragraph" w:customStyle="1" w:styleId="af1">
    <w:name w:val="Знак"/>
    <w:basedOn w:val="a"/>
    <w:rsid w:val="00720838"/>
    <w:pPr>
      <w:spacing w:after="160" w:line="240" w:lineRule="exact"/>
    </w:pPr>
    <w:rPr>
      <w:rFonts w:ascii="Verdana" w:hAnsi="Verdana"/>
      <w:lang w:val="en-US" w:eastAsia="en-US"/>
    </w:rPr>
  </w:style>
  <w:style w:type="character" w:customStyle="1" w:styleId="20">
    <w:name w:val="Заголовок 2 Знак"/>
    <w:aliases w:val="!Разделы документа Знак"/>
    <w:link w:val="2"/>
    <w:rsid w:val="003C7D93"/>
    <w:rPr>
      <w:rFonts w:ascii="Arial" w:hAnsi="Arial" w:cs="Arial"/>
      <w:b/>
      <w:bCs/>
      <w:iCs/>
      <w:sz w:val="30"/>
      <w:szCs w:val="28"/>
    </w:rPr>
  </w:style>
  <w:style w:type="character" w:customStyle="1" w:styleId="30">
    <w:name w:val="Заголовок 3 Знак"/>
    <w:aliases w:val="!Главы документа Знак"/>
    <w:link w:val="3"/>
    <w:rsid w:val="003C7D93"/>
    <w:rPr>
      <w:rFonts w:ascii="Arial" w:hAnsi="Arial" w:cs="Arial"/>
      <w:b/>
      <w:bCs/>
      <w:sz w:val="28"/>
      <w:szCs w:val="26"/>
    </w:rPr>
  </w:style>
  <w:style w:type="character" w:customStyle="1" w:styleId="40">
    <w:name w:val="Заголовок 4 Знак"/>
    <w:aliases w:val="!Параграфы/Статьи документа Знак"/>
    <w:link w:val="4"/>
    <w:rsid w:val="003C7D93"/>
    <w:rPr>
      <w:rFonts w:ascii="Arial" w:hAnsi="Arial"/>
      <w:b/>
      <w:bCs/>
      <w:sz w:val="26"/>
      <w:szCs w:val="28"/>
    </w:rPr>
  </w:style>
  <w:style w:type="character" w:styleId="HTML">
    <w:name w:val="HTML Variable"/>
    <w:aliases w:val="!Ссылки в документе"/>
    <w:basedOn w:val="a0"/>
    <w:rsid w:val="00541C11"/>
    <w:rPr>
      <w:rFonts w:ascii="Arial" w:hAnsi="Arial"/>
      <w:b w:val="0"/>
      <w:i w:val="0"/>
      <w:iCs/>
      <w:color w:val="0000FF"/>
      <w:sz w:val="24"/>
      <w:u w:val="none"/>
    </w:rPr>
  </w:style>
  <w:style w:type="paragraph" w:styleId="af2">
    <w:name w:val="annotation text"/>
    <w:aliases w:val="!Равноширинный текст документа"/>
    <w:basedOn w:val="a"/>
    <w:link w:val="af3"/>
    <w:rsid w:val="00541C11"/>
    <w:rPr>
      <w:rFonts w:ascii="Courier" w:hAnsi="Courier"/>
      <w:sz w:val="22"/>
      <w:szCs w:val="20"/>
    </w:rPr>
  </w:style>
  <w:style w:type="character" w:customStyle="1" w:styleId="af3">
    <w:name w:val="Текст примечания Знак"/>
    <w:aliases w:val="!Равноширинный текст документа Знак"/>
    <w:link w:val="af2"/>
    <w:rsid w:val="003C7D93"/>
    <w:rPr>
      <w:rFonts w:ascii="Courier" w:hAnsi="Courier"/>
      <w:sz w:val="22"/>
    </w:rPr>
  </w:style>
  <w:style w:type="paragraph" w:customStyle="1" w:styleId="Title">
    <w:name w:val="Title!Название НПА"/>
    <w:basedOn w:val="a"/>
    <w:rsid w:val="00541C11"/>
    <w:pPr>
      <w:spacing w:before="240" w:after="60"/>
      <w:jc w:val="center"/>
      <w:outlineLvl w:val="0"/>
    </w:pPr>
    <w:rPr>
      <w:rFonts w:cs="Arial"/>
      <w:b/>
      <w:bCs/>
      <w:kern w:val="28"/>
      <w:sz w:val="32"/>
      <w:szCs w:val="32"/>
    </w:rPr>
  </w:style>
  <w:style w:type="paragraph" w:customStyle="1" w:styleId="Application">
    <w:name w:val="Application!Приложение"/>
    <w:rsid w:val="00541C11"/>
    <w:pPr>
      <w:spacing w:before="120" w:after="120"/>
      <w:jc w:val="right"/>
    </w:pPr>
    <w:rPr>
      <w:rFonts w:ascii="Arial" w:hAnsi="Arial" w:cs="Arial"/>
      <w:b/>
      <w:bCs/>
      <w:kern w:val="28"/>
      <w:sz w:val="32"/>
      <w:szCs w:val="32"/>
    </w:rPr>
  </w:style>
  <w:style w:type="paragraph" w:customStyle="1" w:styleId="Table">
    <w:name w:val="Table!Таблица"/>
    <w:rsid w:val="00541C11"/>
    <w:rPr>
      <w:rFonts w:ascii="Arial" w:hAnsi="Arial" w:cs="Arial"/>
      <w:bCs/>
      <w:kern w:val="28"/>
      <w:sz w:val="24"/>
      <w:szCs w:val="32"/>
    </w:rPr>
  </w:style>
  <w:style w:type="paragraph" w:customStyle="1" w:styleId="Table0">
    <w:name w:val="Table!"/>
    <w:next w:val="Table"/>
    <w:rsid w:val="00541C11"/>
    <w:pPr>
      <w:jc w:val="center"/>
    </w:pPr>
    <w:rPr>
      <w:rFonts w:ascii="Arial" w:hAnsi="Arial" w:cs="Arial"/>
      <w:b/>
      <w:bCs/>
      <w:kern w:val="28"/>
      <w:sz w:val="24"/>
      <w:szCs w:val="32"/>
    </w:rPr>
  </w:style>
  <w:style w:type="paragraph" w:customStyle="1" w:styleId="NumberAndDate">
    <w:name w:val="NumberAndDate"/>
    <w:aliases w:val="!Дата и Номер"/>
    <w:qFormat/>
    <w:rsid w:val="00541C11"/>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541C11"/>
    <w:pPr>
      <w:ind w:firstLine="567"/>
      <w:jc w:val="both"/>
    </w:pPr>
    <w:rPr>
      <w:rFonts w:ascii="Arial" w:hAnsi="Arial"/>
      <w:sz w:val="24"/>
      <w:szCs w:val="24"/>
    </w:rPr>
  </w:style>
  <w:style w:type="paragraph" w:styleId="1">
    <w:name w:val="heading 1"/>
    <w:aliases w:val="!Части документа"/>
    <w:basedOn w:val="a"/>
    <w:next w:val="a"/>
    <w:qFormat/>
    <w:rsid w:val="00541C11"/>
    <w:pPr>
      <w:jc w:val="center"/>
      <w:outlineLvl w:val="0"/>
    </w:pPr>
    <w:rPr>
      <w:rFonts w:cs="Arial"/>
      <w:b/>
      <w:bCs/>
      <w:kern w:val="32"/>
      <w:sz w:val="32"/>
      <w:szCs w:val="32"/>
    </w:rPr>
  </w:style>
  <w:style w:type="paragraph" w:styleId="2">
    <w:name w:val="heading 2"/>
    <w:aliases w:val="!Разделы документа"/>
    <w:basedOn w:val="a"/>
    <w:link w:val="20"/>
    <w:qFormat/>
    <w:rsid w:val="00541C11"/>
    <w:pPr>
      <w:jc w:val="center"/>
      <w:outlineLvl w:val="1"/>
    </w:pPr>
    <w:rPr>
      <w:rFonts w:cs="Arial"/>
      <w:b/>
      <w:bCs/>
      <w:iCs/>
      <w:sz w:val="30"/>
      <w:szCs w:val="28"/>
    </w:rPr>
  </w:style>
  <w:style w:type="paragraph" w:styleId="3">
    <w:name w:val="heading 3"/>
    <w:aliases w:val="!Главы документа"/>
    <w:basedOn w:val="a"/>
    <w:link w:val="30"/>
    <w:qFormat/>
    <w:rsid w:val="00541C11"/>
    <w:pPr>
      <w:outlineLvl w:val="2"/>
    </w:pPr>
    <w:rPr>
      <w:rFonts w:cs="Arial"/>
      <w:b/>
      <w:bCs/>
      <w:sz w:val="28"/>
      <w:szCs w:val="26"/>
    </w:rPr>
  </w:style>
  <w:style w:type="paragraph" w:styleId="4">
    <w:name w:val="heading 4"/>
    <w:aliases w:val="!Параграфы/Статьи документа"/>
    <w:basedOn w:val="a"/>
    <w:link w:val="40"/>
    <w:qFormat/>
    <w:rsid w:val="00541C11"/>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F1456"/>
    <w:pPr>
      <w:tabs>
        <w:tab w:val="center" w:pos="4677"/>
        <w:tab w:val="right" w:pos="9355"/>
      </w:tabs>
    </w:pPr>
  </w:style>
  <w:style w:type="character" w:styleId="a4">
    <w:name w:val="page number"/>
    <w:basedOn w:val="a0"/>
    <w:rsid w:val="008F1456"/>
  </w:style>
  <w:style w:type="paragraph" w:styleId="a5">
    <w:name w:val="footer"/>
    <w:basedOn w:val="a"/>
    <w:rsid w:val="008F1456"/>
    <w:pPr>
      <w:tabs>
        <w:tab w:val="center" w:pos="4677"/>
        <w:tab w:val="right" w:pos="9355"/>
      </w:tabs>
    </w:pPr>
  </w:style>
  <w:style w:type="table" w:styleId="a6">
    <w:name w:val="Table Grid"/>
    <w:basedOn w:val="a1"/>
    <w:rsid w:val="002F79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7144B5"/>
    <w:rPr>
      <w:rFonts w:ascii="Tahoma" w:hAnsi="Tahoma" w:cs="Tahoma"/>
      <w:sz w:val="16"/>
      <w:szCs w:val="16"/>
    </w:rPr>
  </w:style>
  <w:style w:type="paragraph" w:customStyle="1" w:styleId="ConsPlusNormal">
    <w:name w:val="ConsPlusNormal"/>
    <w:rsid w:val="00732E1B"/>
    <w:pPr>
      <w:autoSpaceDE w:val="0"/>
      <w:autoSpaceDN w:val="0"/>
      <w:adjustRightInd w:val="0"/>
      <w:ind w:firstLine="720"/>
    </w:pPr>
    <w:rPr>
      <w:rFonts w:ascii="Arial" w:hAnsi="Arial" w:cs="Arial"/>
    </w:rPr>
  </w:style>
  <w:style w:type="paragraph" w:customStyle="1" w:styleId="ConsPlusTitle">
    <w:name w:val="ConsPlusTitle"/>
    <w:rsid w:val="00732E1B"/>
    <w:pPr>
      <w:autoSpaceDE w:val="0"/>
      <w:autoSpaceDN w:val="0"/>
      <w:adjustRightInd w:val="0"/>
    </w:pPr>
    <w:rPr>
      <w:rFonts w:ascii="Arial" w:hAnsi="Arial" w:cs="Arial"/>
      <w:b/>
      <w:bCs/>
    </w:rPr>
  </w:style>
  <w:style w:type="paragraph" w:styleId="a8">
    <w:name w:val="Body Text"/>
    <w:basedOn w:val="a"/>
    <w:link w:val="a9"/>
    <w:semiHidden/>
    <w:unhideWhenUsed/>
    <w:rsid w:val="00791801"/>
    <w:rPr>
      <w:sz w:val="26"/>
      <w:szCs w:val="26"/>
    </w:rPr>
  </w:style>
  <w:style w:type="character" w:customStyle="1" w:styleId="a9">
    <w:name w:val="Основной текст Знак"/>
    <w:link w:val="a8"/>
    <w:semiHidden/>
    <w:rsid w:val="00791801"/>
    <w:rPr>
      <w:sz w:val="26"/>
      <w:szCs w:val="26"/>
      <w:lang w:val="ru-RU" w:eastAsia="ru-RU" w:bidi="ar-SA"/>
    </w:rPr>
  </w:style>
  <w:style w:type="paragraph" w:customStyle="1" w:styleId="aa">
    <w:name w:val="Знак"/>
    <w:basedOn w:val="a"/>
    <w:rsid w:val="00791801"/>
    <w:pPr>
      <w:spacing w:after="160" w:line="240" w:lineRule="exact"/>
    </w:pPr>
    <w:rPr>
      <w:rFonts w:ascii="Verdana" w:hAnsi="Verdana"/>
      <w:sz w:val="20"/>
      <w:szCs w:val="20"/>
      <w:lang w:val="en-US" w:eastAsia="en-US"/>
    </w:rPr>
  </w:style>
  <w:style w:type="paragraph" w:styleId="21">
    <w:name w:val="Body Text 2"/>
    <w:basedOn w:val="a"/>
    <w:rsid w:val="00E91D12"/>
    <w:pPr>
      <w:spacing w:after="120" w:line="480" w:lineRule="auto"/>
    </w:pPr>
  </w:style>
  <w:style w:type="paragraph" w:customStyle="1" w:styleId="41">
    <w:name w:val="Знак4 Знак Знак Знак"/>
    <w:basedOn w:val="a"/>
    <w:rsid w:val="00E91D12"/>
    <w:pPr>
      <w:spacing w:after="160" w:line="240" w:lineRule="exact"/>
    </w:pPr>
    <w:rPr>
      <w:rFonts w:ascii="Verdana" w:hAnsi="Verdana"/>
      <w:lang w:val="en-US" w:eastAsia="en-US"/>
    </w:rPr>
  </w:style>
  <w:style w:type="paragraph" w:styleId="ab">
    <w:name w:val="Normal (Web)"/>
    <w:basedOn w:val="a"/>
    <w:unhideWhenUsed/>
    <w:rsid w:val="00E91D12"/>
    <w:pPr>
      <w:spacing w:before="100" w:beforeAutospacing="1" w:after="100" w:afterAutospacing="1" w:line="276" w:lineRule="auto"/>
    </w:pPr>
    <w:rPr>
      <w:rFonts w:ascii="Calibri" w:hAnsi="Calibri"/>
      <w:sz w:val="22"/>
      <w:szCs w:val="22"/>
      <w:lang w:val="en-US" w:eastAsia="en-US" w:bidi="en-US"/>
    </w:rPr>
  </w:style>
  <w:style w:type="paragraph" w:customStyle="1" w:styleId="ConsPlusCell">
    <w:name w:val="ConsPlusCell"/>
    <w:rsid w:val="00E91D12"/>
    <w:pPr>
      <w:autoSpaceDE w:val="0"/>
      <w:autoSpaceDN w:val="0"/>
      <w:adjustRightInd w:val="0"/>
    </w:pPr>
    <w:rPr>
      <w:rFonts w:ascii="Arial" w:hAnsi="Arial" w:cs="Arial"/>
    </w:rPr>
  </w:style>
  <w:style w:type="paragraph" w:styleId="31">
    <w:name w:val="Body Text 3"/>
    <w:basedOn w:val="a"/>
    <w:rsid w:val="00E91D12"/>
    <w:pPr>
      <w:widowControl w:val="0"/>
      <w:snapToGrid w:val="0"/>
      <w:spacing w:before="40"/>
    </w:pPr>
    <w:rPr>
      <w:rFonts w:ascii="Courier New" w:hAnsi="Courier New"/>
      <w:b/>
      <w:sz w:val="18"/>
    </w:rPr>
  </w:style>
  <w:style w:type="paragraph" w:customStyle="1" w:styleId="FR5">
    <w:name w:val="FR5"/>
    <w:rsid w:val="00E91D12"/>
    <w:pPr>
      <w:widowControl w:val="0"/>
      <w:snapToGrid w:val="0"/>
      <w:spacing w:line="300" w:lineRule="auto"/>
      <w:ind w:firstLine="860"/>
      <w:jc w:val="both"/>
    </w:pPr>
    <w:rPr>
      <w:rFonts w:ascii="Courier New" w:hAnsi="Courier New"/>
      <w:sz w:val="24"/>
    </w:rPr>
  </w:style>
  <w:style w:type="paragraph" w:styleId="ac">
    <w:name w:val="Block Text"/>
    <w:basedOn w:val="a"/>
    <w:rsid w:val="00E91D12"/>
    <w:pPr>
      <w:widowControl w:val="0"/>
      <w:spacing w:line="320" w:lineRule="auto"/>
      <w:ind w:left="1200" w:right="400" w:firstLine="2720"/>
      <w:jc w:val="center"/>
    </w:pPr>
    <w:rPr>
      <w:snapToGrid w:val="0"/>
    </w:rPr>
  </w:style>
  <w:style w:type="paragraph" w:customStyle="1" w:styleId="ConsPlusNonformat">
    <w:name w:val="ConsPlusNonformat"/>
    <w:rsid w:val="00E91D12"/>
    <w:pPr>
      <w:widowControl w:val="0"/>
      <w:autoSpaceDE w:val="0"/>
      <w:autoSpaceDN w:val="0"/>
      <w:adjustRightInd w:val="0"/>
    </w:pPr>
    <w:rPr>
      <w:rFonts w:ascii="Courier New" w:hAnsi="Courier New" w:cs="Courier New"/>
    </w:rPr>
  </w:style>
  <w:style w:type="character" w:customStyle="1" w:styleId="ad">
    <w:name w:val="Цветовое выделение"/>
    <w:rsid w:val="00E91D12"/>
    <w:rPr>
      <w:b/>
      <w:bCs/>
      <w:color w:val="000080"/>
    </w:rPr>
  </w:style>
  <w:style w:type="paragraph" w:customStyle="1" w:styleId="FR1">
    <w:name w:val="FR1"/>
    <w:rsid w:val="00E91D12"/>
    <w:pPr>
      <w:widowControl w:val="0"/>
      <w:spacing w:before="640"/>
      <w:jc w:val="center"/>
    </w:pPr>
    <w:rPr>
      <w:rFonts w:ascii="Arial" w:hAnsi="Arial"/>
      <w:b/>
      <w:snapToGrid w:val="0"/>
      <w:sz w:val="44"/>
    </w:rPr>
  </w:style>
  <w:style w:type="paragraph" w:customStyle="1" w:styleId="FR4">
    <w:name w:val="FR4"/>
    <w:rsid w:val="00E91D12"/>
    <w:pPr>
      <w:widowControl w:val="0"/>
      <w:spacing w:line="360" w:lineRule="auto"/>
      <w:ind w:left="80" w:hanging="80"/>
      <w:jc w:val="both"/>
    </w:pPr>
    <w:rPr>
      <w:snapToGrid w:val="0"/>
      <w:sz w:val="24"/>
    </w:rPr>
  </w:style>
  <w:style w:type="paragraph" w:styleId="32">
    <w:name w:val="Body Text Indent 3"/>
    <w:basedOn w:val="a"/>
    <w:rsid w:val="00E91D12"/>
    <w:pPr>
      <w:framePr w:w="8800" w:h="1060" w:hRule="exact" w:hSpace="80" w:vSpace="40" w:wrap="auto" w:vAnchor="text" w:hAnchor="margin" w:x="1" w:y="21" w:anchorLock="1"/>
      <w:widowControl w:val="0"/>
      <w:ind w:left="1720" w:hanging="1720"/>
    </w:pPr>
    <w:rPr>
      <w:rFonts w:ascii="Courier New" w:hAnsi="Courier New"/>
      <w:snapToGrid w:val="0"/>
    </w:rPr>
  </w:style>
  <w:style w:type="paragraph" w:customStyle="1" w:styleId="Body">
    <w:name w:val="Body"/>
    <w:basedOn w:val="a"/>
    <w:rsid w:val="00E91D12"/>
    <w:pPr>
      <w:spacing w:line="360" w:lineRule="atLeast"/>
      <w:ind w:left="284" w:firstLine="851"/>
    </w:pPr>
    <w:rPr>
      <w:rFonts w:ascii="Pragmatica" w:hAnsi="Pragmatica"/>
    </w:rPr>
  </w:style>
  <w:style w:type="paragraph" w:customStyle="1" w:styleId="22">
    <w:name w:val="Знак2 Знак Знак Знак Знак Знак Знак"/>
    <w:basedOn w:val="a"/>
    <w:rsid w:val="00E91D12"/>
    <w:pPr>
      <w:spacing w:after="160" w:line="240" w:lineRule="exact"/>
    </w:pPr>
    <w:rPr>
      <w:rFonts w:ascii="Verdana" w:hAnsi="Verdana"/>
      <w:lang w:val="en-US" w:eastAsia="en-US"/>
    </w:rPr>
  </w:style>
  <w:style w:type="paragraph" w:customStyle="1" w:styleId="10">
    <w:name w:val="Знак1"/>
    <w:basedOn w:val="a"/>
    <w:rsid w:val="00D2147A"/>
    <w:pPr>
      <w:spacing w:before="100" w:beforeAutospacing="1" w:after="100" w:afterAutospacing="1"/>
    </w:pPr>
    <w:rPr>
      <w:rFonts w:ascii="Tahoma" w:hAnsi="Tahoma"/>
      <w:lang w:val="en-US" w:eastAsia="en-US"/>
    </w:rPr>
  </w:style>
  <w:style w:type="paragraph" w:customStyle="1" w:styleId="ae">
    <w:name w:val="Знак Знак Знак"/>
    <w:basedOn w:val="a"/>
    <w:rsid w:val="0047510B"/>
    <w:pPr>
      <w:spacing w:after="160" w:line="240" w:lineRule="exact"/>
    </w:pPr>
    <w:rPr>
      <w:rFonts w:ascii="Verdana" w:hAnsi="Verdana"/>
      <w:lang w:val="en-US" w:eastAsia="en-US"/>
    </w:rPr>
  </w:style>
  <w:style w:type="character" w:styleId="af">
    <w:name w:val="Hyperlink"/>
    <w:basedOn w:val="a0"/>
    <w:rsid w:val="00541C11"/>
    <w:rPr>
      <w:color w:val="0000FF"/>
      <w:u w:val="none"/>
    </w:rPr>
  </w:style>
  <w:style w:type="paragraph" w:customStyle="1" w:styleId="af0">
    <w:name w:val="БланкАДМ"/>
    <w:basedOn w:val="a"/>
    <w:rsid w:val="00720838"/>
    <w:pPr>
      <w:ind w:firstLine="720"/>
    </w:pPr>
    <w:rPr>
      <w:sz w:val="28"/>
    </w:rPr>
  </w:style>
  <w:style w:type="paragraph" w:customStyle="1" w:styleId="af1">
    <w:name w:val="Знак"/>
    <w:basedOn w:val="a"/>
    <w:rsid w:val="00720838"/>
    <w:pPr>
      <w:spacing w:after="160" w:line="240" w:lineRule="exact"/>
    </w:pPr>
    <w:rPr>
      <w:rFonts w:ascii="Verdana" w:hAnsi="Verdana"/>
      <w:lang w:val="en-US" w:eastAsia="en-US"/>
    </w:rPr>
  </w:style>
  <w:style w:type="character" w:customStyle="1" w:styleId="20">
    <w:name w:val="Заголовок 2 Знак"/>
    <w:aliases w:val="!Разделы документа Знак"/>
    <w:link w:val="2"/>
    <w:rsid w:val="003C7D93"/>
    <w:rPr>
      <w:rFonts w:ascii="Arial" w:hAnsi="Arial" w:cs="Arial"/>
      <w:b/>
      <w:bCs/>
      <w:iCs/>
      <w:sz w:val="30"/>
      <w:szCs w:val="28"/>
    </w:rPr>
  </w:style>
  <w:style w:type="character" w:customStyle="1" w:styleId="30">
    <w:name w:val="Заголовок 3 Знак"/>
    <w:aliases w:val="!Главы документа Знак"/>
    <w:link w:val="3"/>
    <w:rsid w:val="003C7D93"/>
    <w:rPr>
      <w:rFonts w:ascii="Arial" w:hAnsi="Arial" w:cs="Arial"/>
      <w:b/>
      <w:bCs/>
      <w:sz w:val="28"/>
      <w:szCs w:val="26"/>
    </w:rPr>
  </w:style>
  <w:style w:type="character" w:customStyle="1" w:styleId="40">
    <w:name w:val="Заголовок 4 Знак"/>
    <w:aliases w:val="!Параграфы/Статьи документа Знак"/>
    <w:link w:val="4"/>
    <w:rsid w:val="003C7D93"/>
    <w:rPr>
      <w:rFonts w:ascii="Arial" w:hAnsi="Arial"/>
      <w:b/>
      <w:bCs/>
      <w:sz w:val="26"/>
      <w:szCs w:val="28"/>
    </w:rPr>
  </w:style>
  <w:style w:type="character" w:styleId="HTML">
    <w:name w:val="HTML Variable"/>
    <w:aliases w:val="!Ссылки в документе"/>
    <w:basedOn w:val="a0"/>
    <w:rsid w:val="00541C11"/>
    <w:rPr>
      <w:rFonts w:ascii="Arial" w:hAnsi="Arial"/>
      <w:b w:val="0"/>
      <w:i w:val="0"/>
      <w:iCs/>
      <w:color w:val="0000FF"/>
      <w:sz w:val="24"/>
      <w:u w:val="none"/>
    </w:rPr>
  </w:style>
  <w:style w:type="paragraph" w:styleId="af2">
    <w:name w:val="annotation text"/>
    <w:aliases w:val="!Равноширинный текст документа"/>
    <w:basedOn w:val="a"/>
    <w:link w:val="af3"/>
    <w:rsid w:val="00541C11"/>
    <w:rPr>
      <w:rFonts w:ascii="Courier" w:hAnsi="Courier"/>
      <w:sz w:val="22"/>
      <w:szCs w:val="20"/>
    </w:rPr>
  </w:style>
  <w:style w:type="character" w:customStyle="1" w:styleId="af3">
    <w:name w:val="Текст примечания Знак"/>
    <w:aliases w:val="!Равноширинный текст документа Знак"/>
    <w:link w:val="af2"/>
    <w:rsid w:val="003C7D93"/>
    <w:rPr>
      <w:rFonts w:ascii="Courier" w:hAnsi="Courier"/>
      <w:sz w:val="22"/>
    </w:rPr>
  </w:style>
  <w:style w:type="paragraph" w:customStyle="1" w:styleId="Title">
    <w:name w:val="Title!Название НПА"/>
    <w:basedOn w:val="a"/>
    <w:rsid w:val="00541C11"/>
    <w:pPr>
      <w:spacing w:before="240" w:after="60"/>
      <w:jc w:val="center"/>
      <w:outlineLvl w:val="0"/>
    </w:pPr>
    <w:rPr>
      <w:rFonts w:cs="Arial"/>
      <w:b/>
      <w:bCs/>
      <w:kern w:val="28"/>
      <w:sz w:val="32"/>
      <w:szCs w:val="32"/>
    </w:rPr>
  </w:style>
  <w:style w:type="paragraph" w:customStyle="1" w:styleId="Application">
    <w:name w:val="Application!Приложение"/>
    <w:rsid w:val="00541C11"/>
    <w:pPr>
      <w:spacing w:before="120" w:after="120"/>
      <w:jc w:val="right"/>
    </w:pPr>
    <w:rPr>
      <w:rFonts w:ascii="Arial" w:hAnsi="Arial" w:cs="Arial"/>
      <w:b/>
      <w:bCs/>
      <w:kern w:val="28"/>
      <w:sz w:val="32"/>
      <w:szCs w:val="32"/>
    </w:rPr>
  </w:style>
  <w:style w:type="paragraph" w:customStyle="1" w:styleId="Table">
    <w:name w:val="Table!Таблица"/>
    <w:rsid w:val="00541C11"/>
    <w:rPr>
      <w:rFonts w:ascii="Arial" w:hAnsi="Arial" w:cs="Arial"/>
      <w:bCs/>
      <w:kern w:val="28"/>
      <w:sz w:val="24"/>
      <w:szCs w:val="32"/>
    </w:rPr>
  </w:style>
  <w:style w:type="paragraph" w:customStyle="1" w:styleId="Table0">
    <w:name w:val="Table!"/>
    <w:next w:val="Table"/>
    <w:rsid w:val="00541C11"/>
    <w:pPr>
      <w:jc w:val="center"/>
    </w:pPr>
    <w:rPr>
      <w:rFonts w:ascii="Arial" w:hAnsi="Arial" w:cs="Arial"/>
      <w:b/>
      <w:bCs/>
      <w:kern w:val="28"/>
      <w:sz w:val="24"/>
      <w:szCs w:val="32"/>
    </w:rPr>
  </w:style>
  <w:style w:type="paragraph" w:customStyle="1" w:styleId="NumberAndDate">
    <w:name w:val="NumberAndDate"/>
    <w:aliases w:val="!Дата и Номер"/>
    <w:qFormat/>
    <w:rsid w:val="00541C11"/>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70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acbede1d-bbaf-4bce-9437-0fe3ccb33583.doc" TargetMode="External"/><Relationship Id="rId13" Type="http://schemas.openxmlformats.org/officeDocument/2006/relationships/hyperlink" Target="file:///C:\content\edition\acbede1d-bbaf-4bce-9437-0fe3ccb33583.doc"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content\edition\acbede1d-bbaf-4bce-9437-0fe3ccb33583.doc"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file:///C:\content\edition\acbede1d-bbaf-4bce-9437-0fe3ccb33583.doc" TargetMode="External"/><Relationship Id="rId20" Type="http://schemas.openxmlformats.org/officeDocument/2006/relationships/hyperlink" Target="file:///C:\content\edition\acbede1d-bbaf-4bce-9437-0fe3ccb33583.do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edition\acbede1d-bbaf-4bce-9437-0fe3ccb33583.doc" TargetMode="External"/><Relationship Id="rId5" Type="http://schemas.openxmlformats.org/officeDocument/2006/relationships/webSettings" Target="webSettings.xml"/><Relationship Id="rId15" Type="http://schemas.openxmlformats.org/officeDocument/2006/relationships/hyperlink" Target="file:///C:\content\act\cabf7fcd-b107-4ac1-8452-9c41f58a642b.html" TargetMode="External"/><Relationship Id="rId10" Type="http://schemas.openxmlformats.org/officeDocument/2006/relationships/hyperlink" Target="file:///C:\content\edition\69c26172-9c56-4c6a-aec6-a9c71f772063.doc"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content\edition\41fd12b5-4c73-46ca-8729-948acccf4275.doc" TargetMode="External"/><Relationship Id="rId14" Type="http://schemas.openxmlformats.org/officeDocument/2006/relationships/hyperlink" Target="file:///C:\content\edition\acbede1d-bbaf-4bce-9437-0fe3ccb33583.doc"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0</TotalTime>
  <Pages>18</Pages>
  <Words>4386</Words>
  <Characters>25004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6 июня 2010 г</vt:lpstr>
    </vt:vector>
  </TitlesOfParts>
  <Company>SPecialiST RePack</Company>
  <LinksUpToDate>false</LinksUpToDate>
  <CharactersWithSpaces>29332</CharactersWithSpaces>
  <SharedDoc>false</SharedDoc>
  <HLinks>
    <vt:vector size="12" baseType="variant">
      <vt:variant>
        <vt:i4>6946918</vt:i4>
      </vt:variant>
      <vt:variant>
        <vt:i4>3</vt:i4>
      </vt:variant>
      <vt:variant>
        <vt:i4>0</vt:i4>
      </vt:variant>
      <vt:variant>
        <vt:i4>5</vt:i4>
      </vt:variant>
      <vt:variant>
        <vt:lpwstr>/content/act/cabf7fcd-b107-4ac1-8452-9c41f58a642b.html</vt:lpwstr>
      </vt:variant>
      <vt:variant>
        <vt:lpwstr/>
      </vt:variant>
      <vt:variant>
        <vt:i4>71500845</vt:i4>
      </vt:variant>
      <vt:variant>
        <vt:i4>0</vt:i4>
      </vt:variant>
      <vt:variant>
        <vt:i4>0</vt:i4>
      </vt:variant>
      <vt:variant>
        <vt:i4>5</vt:i4>
      </vt:variant>
      <vt:variant>
        <vt:lpwstr>/content/edition/69c26172-9c56-4c6a-aec6-a9c71f772063.doc</vt:lpwstr>
      </vt:variant>
      <vt:variant>
        <vt:lpwstr>приложение</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июня 2010 г</dc:title>
  <dc:creator>Мингалева Наталья Александровна</dc:creator>
  <cp:lastModifiedBy>Ярдухина Виктория Вячеславовна</cp:lastModifiedBy>
  <cp:revision>2</cp:revision>
  <cp:lastPrinted>2012-11-19T08:33:00Z</cp:lastPrinted>
  <dcterms:created xsi:type="dcterms:W3CDTF">2024-03-19T07:04:00Z</dcterms:created>
  <dcterms:modified xsi:type="dcterms:W3CDTF">2024-03-19T07:04:00Z</dcterms:modified>
</cp:coreProperties>
</file>