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734" w:rsidRPr="000B5B7C" w:rsidRDefault="00400734" w:rsidP="000B5B7C">
      <w:pPr>
        <w:pStyle w:val="2"/>
      </w:pPr>
      <w:r w:rsidRPr="000B5B7C">
        <w:t>АДМИНИСТРАЦИЯ БЕРЕЗОВСКОГО РАЙОНА</w:t>
      </w:r>
    </w:p>
    <w:p w:rsidR="00400734" w:rsidRPr="000B5B7C" w:rsidRDefault="00400734" w:rsidP="000B5B7C">
      <w:pPr>
        <w:pStyle w:val="2"/>
      </w:pPr>
      <w:r w:rsidRPr="000B5B7C">
        <w:t>ХАНТЫ-МАНСИЙСКОГО АВТОНОМНОГО ОКРУГА</w:t>
      </w:r>
      <w:r w:rsidR="000B5B7C" w:rsidRPr="000B5B7C">
        <w:t>-</w:t>
      </w:r>
      <w:r w:rsidRPr="000B5B7C">
        <w:t>ЮГРЫ</w:t>
      </w:r>
    </w:p>
    <w:p w:rsidR="00400734" w:rsidRPr="000B5B7C" w:rsidRDefault="00400734" w:rsidP="000B5B7C">
      <w:pPr>
        <w:pStyle w:val="2"/>
        <w:rPr>
          <w:szCs w:val="24"/>
        </w:rPr>
      </w:pPr>
    </w:p>
    <w:p w:rsidR="00400734" w:rsidRPr="000B5B7C" w:rsidRDefault="00DF6B24" w:rsidP="000B5B7C">
      <w:pPr>
        <w:pStyle w:val="2"/>
      </w:pPr>
      <w:r w:rsidRPr="000B5B7C">
        <w:t>ПОСТАНОВЛЕНИЕ</w:t>
      </w:r>
      <w:r w:rsidR="00400734" w:rsidRPr="000B5B7C">
        <w:t xml:space="preserve"> </w:t>
      </w:r>
    </w:p>
    <w:p w:rsidR="00400734" w:rsidRPr="000B5B7C" w:rsidRDefault="00400734" w:rsidP="00400734">
      <w:pPr>
        <w:pStyle w:val="a4"/>
        <w:tabs>
          <w:tab w:val="left" w:pos="709"/>
          <w:tab w:val="left" w:pos="993"/>
        </w:tabs>
        <w:rPr>
          <w:rFonts w:cs="Arial"/>
          <w:sz w:val="24"/>
          <w:szCs w:val="20"/>
        </w:rPr>
      </w:pPr>
    </w:p>
    <w:p w:rsidR="008210E4" w:rsidRPr="000B5B7C" w:rsidRDefault="00D558A4" w:rsidP="000B5B7C">
      <w:pPr>
        <w:tabs>
          <w:tab w:val="center" w:pos="9072"/>
        </w:tabs>
        <w:ind w:right="-1" w:firstLine="0"/>
        <w:rPr>
          <w:rFonts w:cs="Arial"/>
          <w:szCs w:val="28"/>
        </w:rPr>
      </w:pPr>
      <w:r w:rsidRPr="000B5B7C">
        <w:rPr>
          <w:rFonts w:cs="Arial"/>
          <w:szCs w:val="28"/>
        </w:rPr>
        <w:t>от</w:t>
      </w:r>
      <w:r w:rsidR="000B5B7C" w:rsidRPr="000B5B7C">
        <w:rPr>
          <w:rFonts w:cs="Arial"/>
          <w:szCs w:val="28"/>
        </w:rPr>
        <w:t xml:space="preserve"> </w:t>
      </w:r>
      <w:r w:rsidR="00DA50E8" w:rsidRPr="000B5B7C">
        <w:rPr>
          <w:rFonts w:cs="Arial"/>
          <w:szCs w:val="28"/>
        </w:rPr>
        <w:t>02.05.2023</w:t>
      </w:r>
      <w:r w:rsidR="000B5B7C">
        <w:rPr>
          <w:rFonts w:cs="Arial"/>
          <w:szCs w:val="28"/>
        </w:rPr>
        <w:tab/>
      </w:r>
      <w:r w:rsidR="00F46153" w:rsidRPr="000B5B7C">
        <w:rPr>
          <w:rFonts w:cs="Arial"/>
          <w:szCs w:val="28"/>
        </w:rPr>
        <w:t>№</w:t>
      </w:r>
      <w:r w:rsidR="00DA50E8" w:rsidRPr="000B5B7C">
        <w:rPr>
          <w:rFonts w:cs="Arial"/>
          <w:szCs w:val="28"/>
        </w:rPr>
        <w:t xml:space="preserve"> 284</w:t>
      </w:r>
    </w:p>
    <w:p w:rsidR="008210E4" w:rsidRPr="000B5B7C" w:rsidRDefault="008210E4" w:rsidP="000B5B7C">
      <w:pPr>
        <w:ind w:right="5243" w:firstLine="0"/>
        <w:rPr>
          <w:rFonts w:cs="Arial"/>
          <w:szCs w:val="28"/>
        </w:rPr>
      </w:pPr>
      <w:proofErr w:type="spellStart"/>
      <w:r w:rsidRPr="000B5B7C">
        <w:rPr>
          <w:rFonts w:cs="Arial"/>
          <w:szCs w:val="28"/>
        </w:rPr>
        <w:t>пгт</w:t>
      </w:r>
      <w:proofErr w:type="spellEnd"/>
      <w:r w:rsidRPr="000B5B7C">
        <w:rPr>
          <w:rFonts w:cs="Arial"/>
          <w:szCs w:val="28"/>
        </w:rPr>
        <w:t>. Березово</w:t>
      </w:r>
    </w:p>
    <w:p w:rsidR="008210E4" w:rsidRPr="000B5B7C" w:rsidRDefault="008210E4" w:rsidP="008210E4">
      <w:pPr>
        <w:ind w:right="5243"/>
        <w:rPr>
          <w:rFonts w:cs="Arial"/>
          <w:szCs w:val="28"/>
        </w:rPr>
      </w:pPr>
    </w:p>
    <w:p w:rsidR="00937F3E" w:rsidRPr="000B5B7C" w:rsidRDefault="00077BB2" w:rsidP="000B5B7C">
      <w:pPr>
        <w:pStyle w:val="Title"/>
      </w:pPr>
      <w:r w:rsidRPr="000B5B7C">
        <w:t xml:space="preserve">О внесении изменений в постановление администрации Березовского района от 28.12.2021 № 1584 </w:t>
      </w:r>
      <w:r w:rsidR="000B5B7C" w:rsidRPr="000B5B7C">
        <w:t>«</w:t>
      </w:r>
      <w:r w:rsidR="007C07FE" w:rsidRPr="000B5B7C">
        <w:t>О</w:t>
      </w:r>
      <w:r w:rsidR="00335227" w:rsidRPr="000B5B7C">
        <w:t xml:space="preserve"> муниципальной программ</w:t>
      </w:r>
      <w:r w:rsidR="00204469" w:rsidRPr="000B5B7C">
        <w:t>е</w:t>
      </w:r>
      <w:r w:rsidR="00F81751" w:rsidRPr="000B5B7C">
        <w:rPr>
          <w:spacing w:val="-1"/>
        </w:rPr>
        <w:t xml:space="preserve"> </w:t>
      </w:r>
      <w:r w:rsidR="000B5B7C" w:rsidRPr="000B5B7C">
        <w:rPr>
          <w:spacing w:val="-1"/>
        </w:rPr>
        <w:t>«</w:t>
      </w:r>
      <w:r w:rsidR="00FD52B6" w:rsidRPr="000B5B7C">
        <w:rPr>
          <w:spacing w:val="-1"/>
        </w:rPr>
        <w:t>Современная транспортная система</w:t>
      </w:r>
      <w:r w:rsidR="000D79C6" w:rsidRPr="000B5B7C">
        <w:rPr>
          <w:spacing w:val="-1"/>
        </w:rPr>
        <w:t xml:space="preserve"> </w:t>
      </w:r>
      <w:r w:rsidR="00937F3E" w:rsidRPr="000B5B7C">
        <w:rPr>
          <w:spacing w:val="-1"/>
        </w:rPr>
        <w:t>городского поселения Березово</w:t>
      </w:r>
      <w:r w:rsidR="000B5B7C" w:rsidRPr="000B5B7C">
        <w:rPr>
          <w:spacing w:val="-1"/>
        </w:rPr>
        <w:t>»</w:t>
      </w:r>
    </w:p>
    <w:p w:rsidR="00937F3E" w:rsidRDefault="00937F3E" w:rsidP="00114C33">
      <w:pPr>
        <w:widowControl w:val="0"/>
        <w:tabs>
          <w:tab w:val="num" w:pos="709"/>
        </w:tabs>
        <w:autoSpaceDE w:val="0"/>
        <w:autoSpaceDN w:val="0"/>
        <w:adjustRightInd w:val="0"/>
        <w:ind w:firstLine="709"/>
        <w:rPr>
          <w:rFonts w:cs="Arial"/>
          <w:szCs w:val="28"/>
        </w:rPr>
      </w:pPr>
    </w:p>
    <w:p w:rsidR="003A2255" w:rsidRDefault="003A2255" w:rsidP="003A2255">
      <w:r>
        <w:t xml:space="preserve">(утратило силу постановлением Администрации </w:t>
      </w:r>
      <w:hyperlink r:id="rId9" w:tooltip="постановление от 29.01.2024 0:00:00 №62 Администрация Березовского района&#10;&#10;О признании утратившими силу некоторых муниципальных правовых актов администрации Березовского района&#10;&#10;" w:history="1">
        <w:r w:rsidRPr="003A2255">
          <w:rPr>
            <w:rStyle w:val="a9"/>
          </w:rPr>
          <w:t>от 29.01.2024 № 62</w:t>
        </w:r>
      </w:hyperlink>
      <w:bookmarkStart w:id="0" w:name="_GoBack"/>
      <w:bookmarkEnd w:id="0"/>
      <w:r>
        <w:t>)</w:t>
      </w:r>
    </w:p>
    <w:p w:rsidR="003A2255" w:rsidRPr="000B5B7C" w:rsidRDefault="003A2255" w:rsidP="00114C33">
      <w:pPr>
        <w:widowControl w:val="0"/>
        <w:tabs>
          <w:tab w:val="num" w:pos="709"/>
        </w:tabs>
        <w:autoSpaceDE w:val="0"/>
        <w:autoSpaceDN w:val="0"/>
        <w:adjustRightInd w:val="0"/>
        <w:ind w:firstLine="709"/>
        <w:rPr>
          <w:rFonts w:cs="Arial"/>
          <w:szCs w:val="28"/>
        </w:rPr>
      </w:pPr>
    </w:p>
    <w:p w:rsidR="00DF6B24" w:rsidRPr="000B5B7C" w:rsidRDefault="00BB54FB" w:rsidP="000B5B7C">
      <w:proofErr w:type="gramStart"/>
      <w:r w:rsidRPr="000B5B7C">
        <w:t xml:space="preserve">В соответствии со статьей 179 </w:t>
      </w:r>
      <w:hyperlink r:id="rId10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5A7214">
          <w:rPr>
            <w:rStyle w:val="a9"/>
          </w:rPr>
          <w:t>Бюджетного</w:t>
        </w:r>
        <w:r w:rsidR="00325EA7" w:rsidRPr="005A7214">
          <w:rPr>
            <w:rStyle w:val="a9"/>
          </w:rPr>
          <w:t xml:space="preserve"> кодекса</w:t>
        </w:r>
      </w:hyperlink>
      <w:r w:rsidR="00325EA7" w:rsidRPr="000B5B7C">
        <w:t xml:space="preserve"> Российской Федерации, </w:t>
      </w:r>
      <w:r w:rsidR="00145689" w:rsidRPr="000B5B7C">
        <w:t>решени</w:t>
      </w:r>
      <w:r w:rsidR="00CE1C40" w:rsidRPr="000B5B7C">
        <w:t>я</w:t>
      </w:r>
      <w:r w:rsidR="00145689" w:rsidRPr="000B5B7C">
        <w:t>м</w:t>
      </w:r>
      <w:r w:rsidR="00CE1C40" w:rsidRPr="000B5B7C">
        <w:t>и</w:t>
      </w:r>
      <w:r w:rsidR="00145689" w:rsidRPr="000B5B7C">
        <w:t xml:space="preserve"> Совета депутатов городского поселения Березово </w:t>
      </w:r>
      <w:hyperlink r:id="rId11" w:tooltip="РЕШЕНИЕ от 23.12.2022 № 53 Совет депутатов городского поселения Березово Березовский район&#10;&#10;О внесении изменений в решение Совета депутатов городского поселения Берёзово от 16 декабря 2021 года № 337 «О бюджете городского поселения Берёзово на 2022 год и плановый период 2023 и 2024 годов»" w:history="1">
        <w:r w:rsidR="00145689" w:rsidRPr="003A2255">
          <w:rPr>
            <w:rStyle w:val="a9"/>
          </w:rPr>
          <w:t xml:space="preserve">от </w:t>
        </w:r>
        <w:r w:rsidR="00CE1C40" w:rsidRPr="003A2255">
          <w:rPr>
            <w:rStyle w:val="a9"/>
          </w:rPr>
          <w:t>23</w:t>
        </w:r>
        <w:r w:rsidR="00B1398D" w:rsidRPr="003A2255">
          <w:rPr>
            <w:rStyle w:val="a9"/>
          </w:rPr>
          <w:t xml:space="preserve"> </w:t>
        </w:r>
        <w:r w:rsidR="00CE1C40" w:rsidRPr="003A2255">
          <w:rPr>
            <w:rStyle w:val="a9"/>
          </w:rPr>
          <w:t>декабря</w:t>
        </w:r>
        <w:r w:rsidR="00145689" w:rsidRPr="003A2255">
          <w:rPr>
            <w:rStyle w:val="a9"/>
          </w:rPr>
          <w:t xml:space="preserve"> 2022 года № </w:t>
        </w:r>
        <w:r w:rsidR="00CE1C40" w:rsidRPr="003A2255">
          <w:rPr>
            <w:rStyle w:val="a9"/>
          </w:rPr>
          <w:t>53</w:t>
        </w:r>
      </w:hyperlink>
      <w:r w:rsidR="00145689" w:rsidRPr="000B5B7C">
        <w:t xml:space="preserve"> </w:t>
      </w:r>
      <w:r w:rsidR="000B5B7C" w:rsidRPr="000B5B7C">
        <w:t>«</w:t>
      </w:r>
      <w:r w:rsidR="00B1398D" w:rsidRPr="000B5B7C">
        <w:t>О внесении изменений в решение Совета депутатов городского поселения Бер</w:t>
      </w:r>
      <w:r w:rsidR="000E4DBA" w:rsidRPr="000B5B7C">
        <w:t>е</w:t>
      </w:r>
      <w:r w:rsidR="00B1398D" w:rsidRPr="000B5B7C">
        <w:t xml:space="preserve">зово </w:t>
      </w:r>
      <w:hyperlink r:id="rId12" w:tooltip="РЕШЕНИЕ от 16.12.2021 № 337 Совет депутатов городского поселения Березово Березовский район&#10;&#10;О бюджете городского поселения Берёзово на 2022 год и плановый период 2023 и 2024 годов" w:history="1">
        <w:r w:rsidR="00B1398D" w:rsidRPr="003A2255">
          <w:rPr>
            <w:rStyle w:val="a9"/>
          </w:rPr>
          <w:t>от 16 декабря 2021 года № 337</w:t>
        </w:r>
      </w:hyperlink>
      <w:r w:rsidR="00B1398D" w:rsidRPr="000B5B7C">
        <w:t xml:space="preserve"> </w:t>
      </w:r>
      <w:r w:rsidR="000B5B7C" w:rsidRPr="000B5B7C">
        <w:t>«</w:t>
      </w:r>
      <w:r w:rsidR="00B1398D" w:rsidRPr="000B5B7C">
        <w:t>О бюджете городского поселения Бер</w:t>
      </w:r>
      <w:r w:rsidR="000E4DBA" w:rsidRPr="000B5B7C">
        <w:t>е</w:t>
      </w:r>
      <w:r w:rsidR="00B1398D" w:rsidRPr="000B5B7C">
        <w:t>зово на 2022 год и плановый период 2023 и 2024 годов</w:t>
      </w:r>
      <w:r w:rsidR="000B5B7C" w:rsidRPr="000B5B7C">
        <w:t>»</w:t>
      </w:r>
      <w:r w:rsidR="00CE1C40" w:rsidRPr="000B5B7C">
        <w:t xml:space="preserve">, </w:t>
      </w:r>
      <w:hyperlink r:id="rId13" w:tooltip="РЕШЕНИЕ от 23.12.2022 № 54 Совет депутатов городского поселения Березово Березовский район&#10;&#10;О бюджете городского поселения Берёзово на 2023 год и плановый период 2024 и 2025 годов" w:history="1">
        <w:r w:rsidR="00CE1C40" w:rsidRPr="003A2255">
          <w:rPr>
            <w:rStyle w:val="a9"/>
          </w:rPr>
          <w:t>от 23 декабря 2022 года № 54</w:t>
        </w:r>
      </w:hyperlink>
      <w:r w:rsidR="00CE1C40" w:rsidRPr="000B5B7C">
        <w:t xml:space="preserve"> </w:t>
      </w:r>
      <w:r w:rsidR="005A7214">
        <w:t xml:space="preserve">               </w:t>
      </w:r>
      <w:r w:rsidR="000B5B7C" w:rsidRPr="000B5B7C">
        <w:t>«</w:t>
      </w:r>
      <w:r w:rsidR="00CE1C40" w:rsidRPr="000B5B7C">
        <w:t>О бюджете</w:t>
      </w:r>
      <w:proofErr w:type="gramEnd"/>
      <w:r w:rsidR="00CE1C40" w:rsidRPr="000B5B7C">
        <w:t xml:space="preserve"> городского поселения Березово на 2023 год и плановый период 2024 и 2025 годов</w:t>
      </w:r>
      <w:r w:rsidR="000B5B7C" w:rsidRPr="000B5B7C">
        <w:t>»</w:t>
      </w:r>
      <w:r w:rsidR="00CE1C40" w:rsidRPr="000B5B7C">
        <w:t xml:space="preserve">, </w:t>
      </w:r>
      <w:hyperlink r:id="rId14" w:tooltip="РЕШЕНИЕ от 17.03.2023 № 66 Совет депутатов городского поселения Березово Березовский район&#10;&#10;О внесении изменений в решение Совета депутатов городского поселения Берёзово от 23 декабря 2022 года № 54 «О бюджете городского поселения Берёзово на 2023 год и плановый период 2024 и 2025 годов»" w:history="1">
        <w:r w:rsidR="00CE1C40" w:rsidRPr="003A2255">
          <w:rPr>
            <w:rStyle w:val="a9"/>
          </w:rPr>
          <w:t>от 17 марта 2023 года № 66</w:t>
        </w:r>
      </w:hyperlink>
      <w:r w:rsidR="00CE1C40" w:rsidRPr="000B5B7C">
        <w:t xml:space="preserve"> </w:t>
      </w:r>
      <w:r w:rsidR="000B5B7C" w:rsidRPr="000B5B7C">
        <w:t>«</w:t>
      </w:r>
      <w:r w:rsidR="00CE1C40" w:rsidRPr="000B5B7C">
        <w:t xml:space="preserve">О внесении изменений в решение Совета </w:t>
      </w:r>
      <w:r w:rsidR="002C1B0A" w:rsidRPr="000B5B7C">
        <w:t xml:space="preserve">депутатов городского поселения Березово </w:t>
      </w:r>
      <w:hyperlink r:id="rId15" w:history="1">
        <w:r w:rsidR="003A2255">
          <w:rPr>
            <w:rStyle w:val="a9"/>
          </w:rPr>
          <w:t>от 23 декабря 2022 года № 54</w:t>
        </w:r>
      </w:hyperlink>
      <w:r w:rsidR="002C1B0A" w:rsidRPr="000B5B7C">
        <w:t xml:space="preserve"> </w:t>
      </w:r>
      <w:r w:rsidR="000B5B7C" w:rsidRPr="000B5B7C">
        <w:t>«</w:t>
      </w:r>
      <w:r w:rsidR="002C1B0A" w:rsidRPr="000B5B7C">
        <w:t>О бюджете городского поселения Березово на 2023 год и плановый период 2024 и 2025 годов</w:t>
      </w:r>
      <w:r w:rsidR="000B5B7C" w:rsidRPr="000B5B7C">
        <w:t>»</w:t>
      </w:r>
      <w:r w:rsidR="00DF6B24" w:rsidRPr="000B5B7C">
        <w:t>:</w:t>
      </w:r>
    </w:p>
    <w:p w:rsidR="000B5B7C" w:rsidRPr="000B5B7C" w:rsidRDefault="000B5B7C" w:rsidP="000B5B7C">
      <w:pPr>
        <w:rPr>
          <w:rFonts w:eastAsia="Calibri"/>
          <w:szCs w:val="22"/>
          <w:lang w:eastAsia="en-US"/>
        </w:rPr>
      </w:pPr>
      <w:r w:rsidRPr="000B5B7C">
        <w:rPr>
          <w:rFonts w:eastAsia="Calibri"/>
          <w:szCs w:val="22"/>
          <w:lang w:eastAsia="en-US"/>
        </w:rPr>
        <w:t xml:space="preserve">1. Внести в приложение к постановлению администрации Березовского района </w:t>
      </w:r>
      <w:r w:rsidR="005A7214">
        <w:rPr>
          <w:rFonts w:eastAsia="Calibri"/>
          <w:szCs w:val="22"/>
          <w:lang w:eastAsia="en-US"/>
        </w:rPr>
        <w:t xml:space="preserve">           </w:t>
      </w:r>
      <w:hyperlink r:id="rId16" w:tooltip="постановление от 28.12.2021 0:00:00 №1584 Администрация Березовского района&#10;&#10;О муниципальной программе " w:history="1">
        <w:r w:rsidRPr="005A7214">
          <w:rPr>
            <w:rStyle w:val="a9"/>
            <w:rFonts w:eastAsia="Calibri"/>
            <w:szCs w:val="22"/>
            <w:lang w:eastAsia="en-US"/>
          </w:rPr>
          <w:t>от 28.12.2021 № 1584</w:t>
        </w:r>
      </w:hyperlink>
      <w:r w:rsidRPr="000B5B7C">
        <w:rPr>
          <w:rFonts w:eastAsia="Calibri"/>
          <w:szCs w:val="22"/>
          <w:lang w:eastAsia="en-US"/>
        </w:rPr>
        <w:t xml:space="preserve"> «О муниципальной программе «Современная транспортная система городского поселения Березово» (далее-муниципальная программа) следующие изменения:</w:t>
      </w:r>
    </w:p>
    <w:p w:rsidR="000B5B7C" w:rsidRPr="000B5B7C" w:rsidRDefault="000B5B7C" w:rsidP="000B5B7C">
      <w:pPr>
        <w:rPr>
          <w:rFonts w:eastAsia="Calibri"/>
          <w:szCs w:val="22"/>
          <w:lang w:eastAsia="en-US"/>
        </w:rPr>
      </w:pPr>
      <w:r w:rsidRPr="000B5B7C">
        <w:rPr>
          <w:rFonts w:eastAsia="Calibri"/>
          <w:szCs w:val="22"/>
          <w:lang w:eastAsia="en-US"/>
        </w:rPr>
        <w:t>1.1. паспорт муниципальной программы изложить в следующей редакции согласно приложению 1 к настоящему постановлению;</w:t>
      </w:r>
    </w:p>
    <w:p w:rsidR="000B5B7C" w:rsidRPr="000B5B7C" w:rsidRDefault="000B5B7C" w:rsidP="000B5B7C">
      <w:pPr>
        <w:rPr>
          <w:rFonts w:eastAsia="Calibri"/>
          <w:szCs w:val="22"/>
          <w:lang w:eastAsia="en-US"/>
        </w:rPr>
      </w:pPr>
      <w:r w:rsidRPr="000B5B7C">
        <w:rPr>
          <w:rFonts w:eastAsia="Calibri"/>
          <w:szCs w:val="22"/>
          <w:lang w:eastAsia="en-US"/>
        </w:rPr>
        <w:t>1.2. таблицу 1 муниципальной программы изложить в следующей редакции согласно приложению 2 к настоящему постановлению;</w:t>
      </w:r>
    </w:p>
    <w:p w:rsidR="000B5B7C" w:rsidRPr="000B5B7C" w:rsidRDefault="000B5B7C" w:rsidP="000B5B7C">
      <w:pPr>
        <w:rPr>
          <w:rFonts w:eastAsia="Calibri"/>
          <w:szCs w:val="22"/>
          <w:lang w:eastAsia="en-US"/>
        </w:rPr>
      </w:pPr>
      <w:r w:rsidRPr="000B5B7C">
        <w:rPr>
          <w:rFonts w:eastAsia="Calibri"/>
          <w:szCs w:val="22"/>
          <w:lang w:eastAsia="en-US"/>
        </w:rPr>
        <w:t>1.3. таблицу 2 муниципальной программы изложить в следующей редакции согласно приложению 3 к настоящему постановлению;</w:t>
      </w:r>
    </w:p>
    <w:p w:rsidR="000B5B7C" w:rsidRPr="000B5B7C" w:rsidRDefault="000B5B7C" w:rsidP="000B5B7C">
      <w:pPr>
        <w:rPr>
          <w:rFonts w:eastAsia="Calibri"/>
          <w:szCs w:val="22"/>
          <w:lang w:eastAsia="en-US"/>
        </w:rPr>
      </w:pPr>
      <w:r w:rsidRPr="000B5B7C">
        <w:rPr>
          <w:rFonts w:eastAsia="Calibri"/>
          <w:szCs w:val="22"/>
          <w:lang w:eastAsia="en-US"/>
        </w:rPr>
        <w:t>1.4. таблицу 3 муниципальной программы изложить в следующей редакции согласно приложению 4 к настоящему постановлению.</w:t>
      </w:r>
    </w:p>
    <w:p w:rsidR="000B5B7C" w:rsidRPr="000B5B7C" w:rsidRDefault="000B5B7C" w:rsidP="000B5B7C">
      <w:pPr>
        <w:rPr>
          <w:rFonts w:eastAsia="Calibri"/>
          <w:szCs w:val="22"/>
          <w:lang w:eastAsia="en-US"/>
        </w:rPr>
      </w:pPr>
      <w:r w:rsidRPr="000B5B7C">
        <w:rPr>
          <w:rFonts w:eastAsia="Calibri"/>
          <w:szCs w:val="22"/>
          <w:lang w:eastAsia="en-US"/>
        </w:rPr>
        <w:t xml:space="preserve">2. Опубликовать настоящее постановление в газете «Жизнь Югры» и разместить </w:t>
      </w:r>
      <w:proofErr w:type="gramStart"/>
      <w:r w:rsidRPr="000B5B7C">
        <w:rPr>
          <w:rFonts w:eastAsia="Calibri"/>
          <w:szCs w:val="22"/>
          <w:lang w:eastAsia="en-US"/>
        </w:rPr>
        <w:t>на</w:t>
      </w:r>
      <w:proofErr w:type="gramEnd"/>
      <w:r w:rsidRPr="000B5B7C">
        <w:rPr>
          <w:rFonts w:eastAsia="Calibri"/>
          <w:szCs w:val="22"/>
          <w:lang w:eastAsia="en-US"/>
        </w:rPr>
        <w:t xml:space="preserve"> </w:t>
      </w:r>
      <w:proofErr w:type="gramStart"/>
      <w:r w:rsidRPr="000B5B7C">
        <w:rPr>
          <w:rFonts w:eastAsia="Calibri"/>
          <w:szCs w:val="22"/>
          <w:lang w:eastAsia="en-US"/>
        </w:rPr>
        <w:t>официальных</w:t>
      </w:r>
      <w:proofErr w:type="gramEnd"/>
      <w:r w:rsidRPr="000B5B7C">
        <w:rPr>
          <w:rFonts w:eastAsia="Calibri"/>
          <w:szCs w:val="22"/>
          <w:lang w:eastAsia="en-US"/>
        </w:rPr>
        <w:t xml:space="preserve"> веб-сайтах органов местного самоуправления Березовского района и городского поселения Березово. </w:t>
      </w:r>
    </w:p>
    <w:p w:rsidR="0095444F" w:rsidRPr="000B5B7C" w:rsidRDefault="000B5B7C" w:rsidP="000B5B7C">
      <w:pPr>
        <w:rPr>
          <w:rFonts w:eastAsia="Calibri"/>
          <w:szCs w:val="22"/>
          <w:lang w:eastAsia="en-US"/>
        </w:rPr>
      </w:pPr>
      <w:r w:rsidRPr="000B5B7C">
        <w:rPr>
          <w:rFonts w:eastAsia="Calibri"/>
          <w:szCs w:val="22"/>
          <w:lang w:eastAsia="en-US"/>
        </w:rPr>
        <w:t>3. Настоящее постановление вступает в силу после его официального опубликования.</w:t>
      </w:r>
    </w:p>
    <w:p w:rsidR="000B5B7C" w:rsidRDefault="000B5B7C" w:rsidP="00A5415C">
      <w:pPr>
        <w:rPr>
          <w:rFonts w:eastAsia="Calibri" w:cs="Arial"/>
          <w:szCs w:val="22"/>
          <w:lang w:eastAsia="en-US"/>
        </w:rPr>
      </w:pPr>
    </w:p>
    <w:p w:rsidR="000B5B7C" w:rsidRPr="000B5B7C" w:rsidRDefault="000B5B7C" w:rsidP="00A5415C">
      <w:pPr>
        <w:rPr>
          <w:rFonts w:eastAsia="Calibri" w:cs="Arial"/>
          <w:szCs w:val="22"/>
          <w:lang w:eastAsia="en-US"/>
        </w:rPr>
      </w:pPr>
    </w:p>
    <w:p w:rsidR="00285CC1" w:rsidRDefault="00BB54FB" w:rsidP="000B5B7C">
      <w:pPr>
        <w:tabs>
          <w:tab w:val="center" w:pos="9072"/>
        </w:tabs>
        <w:ind w:firstLine="0"/>
        <w:rPr>
          <w:rFonts w:eastAsia="Calibri" w:cs="Arial"/>
          <w:szCs w:val="22"/>
          <w:lang w:eastAsia="en-US"/>
        </w:rPr>
      </w:pPr>
      <w:r w:rsidRPr="000B5B7C">
        <w:rPr>
          <w:rFonts w:eastAsia="Calibri" w:cs="Arial"/>
          <w:szCs w:val="22"/>
          <w:lang w:eastAsia="en-US"/>
        </w:rPr>
        <w:t>Глава</w:t>
      </w:r>
      <w:r w:rsidR="0095444F" w:rsidRPr="000B5B7C">
        <w:rPr>
          <w:rFonts w:eastAsia="Calibri" w:cs="Arial"/>
          <w:szCs w:val="22"/>
          <w:lang w:eastAsia="en-US"/>
        </w:rPr>
        <w:t xml:space="preserve"> района</w:t>
      </w:r>
      <w:r w:rsidR="000B5B7C">
        <w:rPr>
          <w:rFonts w:eastAsia="Calibri" w:cs="Arial"/>
          <w:szCs w:val="22"/>
          <w:lang w:eastAsia="en-US"/>
        </w:rPr>
        <w:tab/>
      </w:r>
      <w:r w:rsidR="000B5B7C" w:rsidRPr="000B5B7C">
        <w:rPr>
          <w:rFonts w:eastAsia="Calibri" w:cs="Arial"/>
          <w:szCs w:val="22"/>
          <w:lang w:eastAsia="en-US"/>
        </w:rPr>
        <w:t xml:space="preserve"> </w:t>
      </w:r>
      <w:r w:rsidRPr="000B5B7C">
        <w:rPr>
          <w:rFonts w:eastAsia="Calibri" w:cs="Arial"/>
          <w:szCs w:val="22"/>
          <w:lang w:eastAsia="en-US"/>
        </w:rPr>
        <w:t>П.В. Артеев</w:t>
      </w:r>
    </w:p>
    <w:p w:rsidR="000B5B7C" w:rsidRDefault="000B5B7C" w:rsidP="00BB54FB">
      <w:pPr>
        <w:rPr>
          <w:rFonts w:eastAsia="Calibri" w:cs="Arial"/>
          <w:szCs w:val="22"/>
          <w:lang w:eastAsia="en-US"/>
        </w:rPr>
      </w:pPr>
    </w:p>
    <w:p w:rsidR="000B5B7C" w:rsidRPr="000B5B7C" w:rsidRDefault="000B5B7C" w:rsidP="00BB54FB">
      <w:pPr>
        <w:rPr>
          <w:rFonts w:eastAsia="Calibri" w:cs="Arial"/>
          <w:szCs w:val="22"/>
          <w:lang w:eastAsia="en-US"/>
        </w:rPr>
        <w:sectPr w:rsidR="000B5B7C" w:rsidRPr="000B5B7C" w:rsidSect="000B5B7C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tbl>
      <w:tblPr>
        <w:tblW w:w="5011" w:type="pct"/>
        <w:tblLayout w:type="fixed"/>
        <w:tblLook w:val="04A0" w:firstRow="1" w:lastRow="0" w:firstColumn="1" w:lastColumn="0" w:noHBand="0" w:noVBand="1"/>
      </w:tblPr>
      <w:tblGrid>
        <w:gridCol w:w="15102"/>
      </w:tblGrid>
      <w:tr w:rsidR="00DA6E0B" w:rsidRPr="000B5B7C" w:rsidTr="000B5B7C">
        <w:trPr>
          <w:trHeight w:val="315"/>
        </w:trPr>
        <w:tc>
          <w:tcPr>
            <w:tcW w:w="5000" w:type="pct"/>
            <w:shd w:val="clear" w:color="auto" w:fill="auto"/>
            <w:noWrap/>
            <w:vAlign w:val="center"/>
            <w:hideMark/>
          </w:tcPr>
          <w:p w:rsidR="000B5B7C" w:rsidRPr="000B5B7C" w:rsidRDefault="000B5B7C" w:rsidP="00DA6E0B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</w:p>
          <w:p w:rsidR="000B5B7C" w:rsidRPr="000B5B7C" w:rsidRDefault="000B5B7C" w:rsidP="00DA6E0B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</w:p>
          <w:p w:rsidR="000B5B7C" w:rsidRPr="000B5B7C" w:rsidRDefault="000B5B7C" w:rsidP="00DA6E0B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0B5B7C">
              <w:rPr>
                <w:rFonts w:cs="Arial"/>
                <w:b/>
                <w:color w:val="000000"/>
                <w:sz w:val="30"/>
                <w:szCs w:val="30"/>
              </w:rPr>
              <w:t>Приложение 1</w:t>
            </w:r>
          </w:p>
          <w:p w:rsidR="000B5B7C" w:rsidRPr="000B5B7C" w:rsidRDefault="00DA6E0B" w:rsidP="00DA6E0B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0B5B7C">
              <w:rPr>
                <w:rFonts w:cs="Arial"/>
                <w:b/>
                <w:color w:val="000000"/>
                <w:sz w:val="30"/>
                <w:szCs w:val="30"/>
              </w:rPr>
              <w:t xml:space="preserve">к постановлению администрации </w:t>
            </w:r>
          </w:p>
          <w:p w:rsidR="003155F2" w:rsidRPr="000B5B7C" w:rsidRDefault="00AC0581" w:rsidP="00DA6E0B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0B5B7C">
              <w:rPr>
                <w:rFonts w:cs="Arial"/>
                <w:b/>
                <w:color w:val="000000"/>
                <w:sz w:val="30"/>
                <w:szCs w:val="30"/>
              </w:rPr>
              <w:t>Березовского</w:t>
            </w:r>
            <w:r w:rsidR="00DA6E0B" w:rsidRPr="000B5B7C">
              <w:rPr>
                <w:rFonts w:cs="Arial"/>
                <w:b/>
                <w:color w:val="000000"/>
                <w:sz w:val="30"/>
                <w:szCs w:val="30"/>
              </w:rPr>
              <w:t xml:space="preserve"> района</w:t>
            </w:r>
            <w:r w:rsidR="003155F2" w:rsidRPr="000B5B7C">
              <w:rPr>
                <w:rFonts w:cs="Arial"/>
                <w:b/>
                <w:color w:val="000000"/>
                <w:sz w:val="30"/>
                <w:szCs w:val="30"/>
              </w:rPr>
              <w:t xml:space="preserve"> </w:t>
            </w:r>
          </w:p>
          <w:p w:rsidR="00DA6E0B" w:rsidRPr="000B5B7C" w:rsidRDefault="00DA50E8" w:rsidP="00227AFF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0B5B7C">
              <w:rPr>
                <w:rFonts w:cs="Arial"/>
                <w:b/>
                <w:color w:val="000000"/>
                <w:sz w:val="30"/>
                <w:szCs w:val="30"/>
              </w:rPr>
              <w:t>от 02.05.2023 № 284</w:t>
            </w:r>
          </w:p>
          <w:p w:rsidR="000B5B7C" w:rsidRPr="000B5B7C" w:rsidRDefault="000B5B7C" w:rsidP="00227AFF">
            <w:pPr>
              <w:jc w:val="right"/>
              <w:rPr>
                <w:rFonts w:cs="Arial"/>
                <w:color w:val="000000"/>
                <w:sz w:val="30"/>
                <w:szCs w:val="30"/>
              </w:rPr>
            </w:pPr>
          </w:p>
          <w:p w:rsidR="000B5B7C" w:rsidRPr="000B5B7C" w:rsidRDefault="000B5B7C" w:rsidP="00227AFF">
            <w:pPr>
              <w:jc w:val="right"/>
              <w:rPr>
                <w:rFonts w:cs="Arial"/>
                <w:color w:val="000000"/>
                <w:sz w:val="30"/>
                <w:szCs w:val="30"/>
              </w:rPr>
            </w:pPr>
          </w:p>
        </w:tc>
      </w:tr>
    </w:tbl>
    <w:p w:rsidR="00285CC1" w:rsidRPr="000B5B7C" w:rsidRDefault="00285CC1" w:rsidP="00BB54FB">
      <w:pPr>
        <w:rPr>
          <w:rFonts w:eastAsia="Calibri" w:cs="Arial"/>
          <w:szCs w:val="22"/>
          <w:lang w:eastAsia="en-US"/>
        </w:rPr>
      </w:pPr>
    </w:p>
    <w:p w:rsidR="0087422C" w:rsidRPr="000B5B7C" w:rsidRDefault="0087422C" w:rsidP="00BB54FB">
      <w:pPr>
        <w:rPr>
          <w:rFonts w:eastAsia="Calibri" w:cs="Arial"/>
          <w:szCs w:val="22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714"/>
        <w:gridCol w:w="495"/>
        <w:gridCol w:w="2029"/>
        <w:gridCol w:w="1704"/>
        <w:gridCol w:w="1100"/>
        <w:gridCol w:w="844"/>
        <w:gridCol w:w="844"/>
        <w:gridCol w:w="844"/>
        <w:gridCol w:w="844"/>
        <w:gridCol w:w="1713"/>
        <w:gridCol w:w="2938"/>
      </w:tblGrid>
      <w:tr w:rsidR="00051C7B" w:rsidRPr="000B5B7C" w:rsidTr="00051C7B">
        <w:trPr>
          <w:trHeight w:val="300"/>
        </w:trPr>
        <w:tc>
          <w:tcPr>
            <w:tcW w:w="5000" w:type="pct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Муниципальная программа</w:t>
            </w:r>
            <w:r w:rsidR="000B5B7C" w:rsidRPr="000B5B7C">
              <w:rPr>
                <w:rFonts w:cs="Arial"/>
                <w:color w:val="000000"/>
              </w:rPr>
              <w:t xml:space="preserve"> «</w:t>
            </w:r>
            <w:r w:rsidRPr="000B5B7C">
              <w:rPr>
                <w:rFonts w:cs="Arial"/>
                <w:color w:val="000000"/>
              </w:rPr>
              <w:t>Современная транспортная система городского поселения Березово</w:t>
            </w:r>
            <w:r w:rsidR="000B5B7C" w:rsidRPr="000B5B7C">
              <w:rPr>
                <w:rFonts w:cs="Arial"/>
                <w:color w:val="000000"/>
              </w:rPr>
              <w:t>»</w:t>
            </w:r>
            <w:r w:rsidRPr="000B5B7C">
              <w:rPr>
                <w:rFonts w:cs="Arial"/>
                <w:color w:val="000000"/>
              </w:rPr>
              <w:t xml:space="preserve"> (далее</w:t>
            </w:r>
            <w:r w:rsidR="000B5B7C" w:rsidRPr="000B5B7C">
              <w:rPr>
                <w:rFonts w:cs="Arial"/>
                <w:color w:val="000000"/>
              </w:rPr>
              <w:t>-</w:t>
            </w:r>
            <w:r w:rsidRPr="000B5B7C">
              <w:rPr>
                <w:rFonts w:cs="Arial"/>
                <w:color w:val="000000"/>
              </w:rPr>
              <w:t xml:space="preserve">муниципальная программа) </w:t>
            </w:r>
          </w:p>
          <w:p w:rsidR="00051C7B" w:rsidRPr="000B5B7C" w:rsidRDefault="00051C7B" w:rsidP="00051C7B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Паспорт муниципальной программы</w:t>
            </w:r>
          </w:p>
        </w:tc>
      </w:tr>
      <w:tr w:rsidR="00051C7B" w:rsidRPr="000B5B7C" w:rsidTr="00051C7B">
        <w:trPr>
          <w:trHeight w:val="675"/>
        </w:trPr>
        <w:tc>
          <w:tcPr>
            <w:tcW w:w="5000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</w:tr>
      <w:tr w:rsidR="00051C7B" w:rsidRPr="000B5B7C" w:rsidTr="00051C7B">
        <w:trPr>
          <w:trHeight w:val="375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1C7B" w:rsidRPr="000B5B7C" w:rsidRDefault="000B5B7C" w:rsidP="00051C7B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</w:tr>
      <w:tr w:rsidR="00051C7B" w:rsidRPr="000B5B7C" w:rsidTr="00051C7B">
        <w:trPr>
          <w:trHeight w:val="373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Наименование муниципальной программы</w:t>
            </w:r>
          </w:p>
        </w:tc>
        <w:tc>
          <w:tcPr>
            <w:tcW w:w="13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Современная транспортная система городского поселения Березово</w:t>
            </w:r>
          </w:p>
        </w:tc>
        <w:tc>
          <w:tcPr>
            <w:tcW w:w="142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Сроки реализации муниципальной программы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2022-2025 годы</w:t>
            </w:r>
          </w:p>
        </w:tc>
      </w:tr>
      <w:tr w:rsidR="00051C7B" w:rsidRPr="000B5B7C" w:rsidTr="00051C7B">
        <w:trPr>
          <w:trHeight w:val="196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Тип муниципальной программы</w:t>
            </w:r>
          </w:p>
        </w:tc>
        <w:tc>
          <w:tcPr>
            <w:tcW w:w="410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Муниципальная программа</w:t>
            </w:r>
          </w:p>
        </w:tc>
      </w:tr>
      <w:tr w:rsidR="00051C7B" w:rsidRPr="000B5B7C" w:rsidTr="00051C7B">
        <w:trPr>
          <w:trHeight w:val="495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Куратор муниципальной программы</w:t>
            </w:r>
          </w:p>
        </w:tc>
        <w:tc>
          <w:tcPr>
            <w:tcW w:w="410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Заместитель главы Березовского района, в ведении которого находится отдел транспорта администрации Березовского района</w:t>
            </w:r>
          </w:p>
        </w:tc>
      </w:tr>
      <w:tr w:rsidR="00051C7B" w:rsidRPr="000B5B7C" w:rsidTr="00051C7B">
        <w:trPr>
          <w:trHeight w:val="352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Ответственный исполнитель муниципальн</w:t>
            </w:r>
            <w:r w:rsidRPr="000B5B7C">
              <w:rPr>
                <w:rFonts w:cs="Arial"/>
                <w:color w:val="000000"/>
              </w:rPr>
              <w:lastRenderedPageBreak/>
              <w:t>ой программы</w:t>
            </w:r>
          </w:p>
        </w:tc>
        <w:tc>
          <w:tcPr>
            <w:tcW w:w="410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lastRenderedPageBreak/>
              <w:t>Отдел транспорта администрации Березовского района</w:t>
            </w:r>
          </w:p>
        </w:tc>
      </w:tr>
      <w:tr w:rsidR="00051C7B" w:rsidRPr="000B5B7C" w:rsidTr="00051C7B">
        <w:trPr>
          <w:trHeight w:val="318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lastRenderedPageBreak/>
              <w:t>Соисполнители муниципальной программы</w:t>
            </w:r>
          </w:p>
        </w:tc>
        <w:tc>
          <w:tcPr>
            <w:tcW w:w="410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Муниципальное казенное учреждение </w:t>
            </w:r>
            <w:r w:rsidR="000B5B7C" w:rsidRPr="000B5B7C">
              <w:rPr>
                <w:rFonts w:cs="Arial"/>
                <w:color w:val="000000"/>
              </w:rPr>
              <w:t>«</w:t>
            </w:r>
            <w:r w:rsidRPr="000B5B7C">
              <w:rPr>
                <w:rFonts w:cs="Arial"/>
                <w:color w:val="000000"/>
              </w:rPr>
              <w:t>Управление капитального строительства и ремонта Березовского района</w:t>
            </w:r>
            <w:r w:rsidR="000B5B7C" w:rsidRPr="000B5B7C">
              <w:rPr>
                <w:rFonts w:cs="Arial"/>
                <w:color w:val="000000"/>
              </w:rPr>
              <w:t>»</w:t>
            </w:r>
            <w:r w:rsidRPr="000B5B7C">
              <w:rPr>
                <w:rFonts w:cs="Arial"/>
                <w:color w:val="000000"/>
              </w:rPr>
              <w:t xml:space="preserve"> (далее</w:t>
            </w:r>
            <w:r w:rsidR="000B5B7C" w:rsidRPr="000B5B7C">
              <w:rPr>
                <w:rFonts w:cs="Arial"/>
                <w:color w:val="000000"/>
              </w:rPr>
              <w:t>-</w:t>
            </w:r>
            <w:r w:rsidRPr="000B5B7C">
              <w:rPr>
                <w:rFonts w:cs="Arial"/>
                <w:color w:val="000000"/>
              </w:rPr>
              <w:t xml:space="preserve">МКУ </w:t>
            </w:r>
            <w:r w:rsidR="000B5B7C" w:rsidRPr="000B5B7C">
              <w:rPr>
                <w:rFonts w:cs="Arial"/>
                <w:color w:val="000000"/>
              </w:rPr>
              <w:t>«</w:t>
            </w:r>
            <w:r w:rsidRPr="000B5B7C">
              <w:rPr>
                <w:rFonts w:cs="Arial"/>
                <w:color w:val="000000"/>
              </w:rPr>
              <w:t>Управление капитального строительства и ремонта Березовского района)</w:t>
            </w:r>
          </w:p>
        </w:tc>
      </w:tr>
      <w:tr w:rsidR="00051C7B" w:rsidRPr="000B5B7C" w:rsidTr="00051C7B">
        <w:trPr>
          <w:trHeight w:val="70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Национальная цель</w:t>
            </w:r>
          </w:p>
        </w:tc>
        <w:tc>
          <w:tcPr>
            <w:tcW w:w="410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Отсутствует</w:t>
            </w:r>
          </w:p>
        </w:tc>
      </w:tr>
      <w:tr w:rsidR="00051C7B" w:rsidRPr="000B5B7C" w:rsidTr="00051C7B">
        <w:trPr>
          <w:trHeight w:val="156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Цели муниципальной программы</w:t>
            </w:r>
          </w:p>
        </w:tc>
        <w:tc>
          <w:tcPr>
            <w:tcW w:w="410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Развитие современной транспортной инфраструктуры, обеспечивающей повышение доступности и безопасности услуг транспортного комплекса для населения городского поселения Березово</w:t>
            </w:r>
          </w:p>
        </w:tc>
      </w:tr>
      <w:tr w:rsidR="00051C7B" w:rsidRPr="000B5B7C" w:rsidTr="00051C7B">
        <w:trPr>
          <w:trHeight w:val="545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Задачи муниципальной программы</w:t>
            </w:r>
          </w:p>
        </w:tc>
        <w:tc>
          <w:tcPr>
            <w:tcW w:w="410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BA3" w:rsidRPr="000B5B7C" w:rsidRDefault="00051C7B" w:rsidP="00051C7B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1. Обеспечение доступности и повышение качества транспортных услуг автомобильным транспортом.</w:t>
            </w:r>
            <w:r w:rsidR="000B5B7C" w:rsidRPr="000B5B7C">
              <w:rPr>
                <w:rFonts w:cs="Arial"/>
                <w:color w:val="000000"/>
              </w:rPr>
              <w:t xml:space="preserve"> </w:t>
            </w:r>
            <w:r w:rsidRPr="000B5B7C">
              <w:rPr>
                <w:rFonts w:cs="Arial"/>
                <w:color w:val="000000"/>
              </w:rPr>
              <w:t>2. Сохранность автомобильных дорог общего пользования местного значения.</w:t>
            </w:r>
            <w:r w:rsidR="000B5B7C" w:rsidRPr="000B5B7C">
              <w:rPr>
                <w:rFonts w:cs="Arial"/>
                <w:color w:val="000000"/>
              </w:rPr>
              <w:t xml:space="preserve"> </w:t>
            </w:r>
          </w:p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3. Обеспечение транспортной безопасности на объектах транспортной инфраструктуры, находящихся в муниципальной собственности </w:t>
            </w:r>
            <w:proofErr w:type="spellStart"/>
            <w:r w:rsidRPr="000B5B7C">
              <w:rPr>
                <w:rFonts w:cs="Arial"/>
                <w:color w:val="000000"/>
              </w:rPr>
              <w:t>гп</w:t>
            </w:r>
            <w:proofErr w:type="spellEnd"/>
            <w:r w:rsidRPr="000B5B7C">
              <w:rPr>
                <w:rFonts w:cs="Arial"/>
                <w:color w:val="000000"/>
              </w:rPr>
              <w:t>. Березово</w:t>
            </w:r>
          </w:p>
        </w:tc>
      </w:tr>
      <w:tr w:rsidR="00051C7B" w:rsidRPr="000B5B7C" w:rsidTr="00051C7B">
        <w:trPr>
          <w:trHeight w:val="1020"/>
        </w:trPr>
        <w:tc>
          <w:tcPr>
            <w:tcW w:w="8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Подпрограммы</w:t>
            </w:r>
          </w:p>
        </w:tc>
        <w:tc>
          <w:tcPr>
            <w:tcW w:w="410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Подпрограмма 1 </w:t>
            </w:r>
            <w:r w:rsidR="000B5B7C" w:rsidRPr="000B5B7C">
              <w:rPr>
                <w:rFonts w:cs="Arial"/>
                <w:color w:val="000000"/>
              </w:rPr>
              <w:t>«</w:t>
            </w:r>
            <w:r w:rsidRPr="000B5B7C">
              <w:rPr>
                <w:rFonts w:cs="Arial"/>
                <w:color w:val="000000"/>
              </w:rPr>
              <w:t>Автомобильный транспорт</w:t>
            </w:r>
            <w:r w:rsidR="000B5B7C" w:rsidRPr="000B5B7C">
              <w:rPr>
                <w:rFonts w:cs="Arial"/>
                <w:color w:val="000000"/>
              </w:rPr>
              <w:t>»</w:t>
            </w:r>
          </w:p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Подпрограмма 2 </w:t>
            </w:r>
            <w:r w:rsidR="000B5B7C" w:rsidRPr="000B5B7C">
              <w:rPr>
                <w:rFonts w:cs="Arial"/>
                <w:color w:val="000000"/>
              </w:rPr>
              <w:t>«</w:t>
            </w:r>
            <w:r w:rsidRPr="000B5B7C">
              <w:rPr>
                <w:rFonts w:cs="Arial"/>
                <w:color w:val="000000"/>
              </w:rPr>
              <w:t>Дорожное хозяйство</w:t>
            </w:r>
            <w:r w:rsidR="000B5B7C" w:rsidRPr="000B5B7C">
              <w:rPr>
                <w:rFonts w:cs="Arial"/>
                <w:color w:val="000000"/>
              </w:rPr>
              <w:t>»</w:t>
            </w:r>
            <w:r w:rsidRPr="000B5B7C">
              <w:rPr>
                <w:rFonts w:cs="Arial"/>
                <w:color w:val="000000"/>
              </w:rPr>
              <w:t xml:space="preserve"> </w:t>
            </w:r>
          </w:p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Подпрограмма 3 </w:t>
            </w:r>
            <w:r w:rsidR="000B5B7C" w:rsidRPr="000B5B7C">
              <w:rPr>
                <w:rFonts w:cs="Arial"/>
                <w:color w:val="000000"/>
              </w:rPr>
              <w:t>«</w:t>
            </w:r>
            <w:r w:rsidRPr="000B5B7C">
              <w:rPr>
                <w:rFonts w:cs="Arial"/>
                <w:color w:val="000000"/>
              </w:rPr>
              <w:t>Гражданская авиация</w:t>
            </w:r>
            <w:r w:rsidR="000B5B7C" w:rsidRPr="000B5B7C">
              <w:rPr>
                <w:rFonts w:cs="Arial"/>
                <w:color w:val="000000"/>
              </w:rPr>
              <w:t>»</w:t>
            </w:r>
          </w:p>
        </w:tc>
      </w:tr>
      <w:tr w:rsidR="00051C7B" w:rsidRPr="000B5B7C" w:rsidTr="00051C7B">
        <w:trPr>
          <w:trHeight w:val="70"/>
        </w:trPr>
        <w:tc>
          <w:tcPr>
            <w:tcW w:w="8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Целевые показатели муниципальной программы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№ </w:t>
            </w:r>
            <w:proofErr w:type="gramStart"/>
            <w:r w:rsidRPr="000B5B7C">
              <w:rPr>
                <w:rFonts w:cs="Arial"/>
                <w:color w:val="000000"/>
              </w:rPr>
              <w:t>п</w:t>
            </w:r>
            <w:proofErr w:type="gramEnd"/>
            <w:r w:rsidRPr="000B5B7C">
              <w:rPr>
                <w:rFonts w:cs="Arial"/>
                <w:color w:val="000000"/>
              </w:rPr>
              <w:t>/п</w:t>
            </w:r>
          </w:p>
        </w:tc>
        <w:tc>
          <w:tcPr>
            <w:tcW w:w="5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Наименование целевого показателя</w:t>
            </w:r>
          </w:p>
        </w:tc>
        <w:tc>
          <w:tcPr>
            <w:tcW w:w="4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Документ основание</w:t>
            </w:r>
          </w:p>
        </w:tc>
        <w:tc>
          <w:tcPr>
            <w:tcW w:w="278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Значение показателя по годам</w:t>
            </w:r>
          </w:p>
        </w:tc>
      </w:tr>
      <w:tr w:rsidR="00051C7B" w:rsidRPr="000B5B7C" w:rsidTr="00051C7B">
        <w:trPr>
          <w:trHeight w:val="201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4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Базовое значение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2022г.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2023г.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2024г.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2025г.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На момент окончания реализации муниципальной программы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Ответственный исполнитель/соисполнитель за достижение показателя</w:t>
            </w:r>
          </w:p>
        </w:tc>
      </w:tr>
      <w:tr w:rsidR="00051C7B" w:rsidRPr="000B5B7C" w:rsidTr="00051C7B">
        <w:trPr>
          <w:trHeight w:val="7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Количество перевезенных пассажиров автомобильным транспортом, </w:t>
            </w:r>
            <w:r w:rsidRPr="000B5B7C">
              <w:rPr>
                <w:rFonts w:cs="Arial"/>
                <w:color w:val="000000"/>
              </w:rPr>
              <w:lastRenderedPageBreak/>
              <w:t>чел.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lastRenderedPageBreak/>
              <w:t xml:space="preserve">Федеральный закон от 06.10.2003 </w:t>
            </w:r>
            <w:hyperlink r:id="rId23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5A7214">
                <w:rPr>
                  <w:rStyle w:val="a9"/>
                  <w:rFonts w:cs="Arial"/>
                </w:rPr>
                <w:t>№ 131-ФЗ</w:t>
              </w:r>
            </w:hyperlink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7 165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7 200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7 210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7 220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7 230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7 230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Отдел транспорта администрации Березовского района</w:t>
            </w:r>
          </w:p>
        </w:tc>
      </w:tr>
      <w:tr w:rsidR="00051C7B" w:rsidRPr="000B5B7C" w:rsidTr="00051C7B">
        <w:trPr>
          <w:trHeight w:val="76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Пассажирооборот, пасс</w:t>
            </w:r>
            <w:proofErr w:type="gramStart"/>
            <w:r w:rsidRPr="000B5B7C">
              <w:rPr>
                <w:rFonts w:cs="Arial"/>
                <w:color w:val="000000"/>
              </w:rPr>
              <w:t>.</w:t>
            </w:r>
            <w:proofErr w:type="gramEnd"/>
            <w:r w:rsidRPr="000B5B7C">
              <w:rPr>
                <w:rFonts w:cs="Arial"/>
                <w:color w:val="000000"/>
              </w:rPr>
              <w:t xml:space="preserve"> </w:t>
            </w:r>
            <w:proofErr w:type="gramStart"/>
            <w:r w:rsidRPr="000B5B7C">
              <w:rPr>
                <w:rFonts w:cs="Arial"/>
                <w:color w:val="000000"/>
              </w:rPr>
              <w:t>к</w:t>
            </w:r>
            <w:proofErr w:type="gramEnd"/>
            <w:r w:rsidRPr="000B5B7C">
              <w:rPr>
                <w:rFonts w:cs="Arial"/>
                <w:color w:val="000000"/>
              </w:rPr>
              <w:t>м.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Федеральный закон от 06.10.2003 </w:t>
            </w:r>
            <w:hyperlink r:id="rId24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5A7214">
                <w:rPr>
                  <w:rStyle w:val="a9"/>
                  <w:rFonts w:cs="Arial"/>
                </w:rPr>
                <w:t>№ 131-ФЗ</w:t>
              </w:r>
            </w:hyperlink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76379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83232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83348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83463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83579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83579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Отдел транспорта администрации Березовского района</w:t>
            </w:r>
          </w:p>
        </w:tc>
      </w:tr>
      <w:tr w:rsidR="00051C7B" w:rsidRPr="000B5B7C" w:rsidTr="00051C7B">
        <w:trPr>
          <w:trHeight w:val="7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3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Протяженность сети автомобильных дорог общего пользования местного значения, </w:t>
            </w:r>
            <w:proofErr w:type="gramStart"/>
            <w:r w:rsidRPr="000B5B7C">
              <w:rPr>
                <w:rFonts w:cs="Arial"/>
                <w:color w:val="000000"/>
              </w:rPr>
              <w:t>км</w:t>
            </w:r>
            <w:proofErr w:type="gramEnd"/>
            <w:r w:rsidRPr="000B5B7C">
              <w:rPr>
                <w:rFonts w:cs="Arial"/>
                <w:color w:val="000000"/>
              </w:rPr>
              <w:t>.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Приказ Росстата от 22.07.2019 № 418 (форма 3-ДГ (МО))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76,200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76,200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76,200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76,200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76,725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76,725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Отдел транспорта администрации Березовского района</w:t>
            </w:r>
          </w:p>
        </w:tc>
      </w:tr>
      <w:tr w:rsidR="00051C7B" w:rsidRPr="000B5B7C" w:rsidTr="00051C7B">
        <w:trPr>
          <w:trHeight w:val="7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4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Объем ввода в эксплуатацию после строительства и </w:t>
            </w:r>
            <w:proofErr w:type="gramStart"/>
            <w:r w:rsidRPr="000B5B7C">
              <w:rPr>
                <w:rFonts w:cs="Arial"/>
                <w:color w:val="000000"/>
              </w:rPr>
              <w:t>реконструкции</w:t>
            </w:r>
            <w:proofErr w:type="gramEnd"/>
            <w:r w:rsidRPr="000B5B7C">
              <w:rPr>
                <w:rFonts w:cs="Arial"/>
                <w:color w:val="000000"/>
              </w:rPr>
              <w:t xml:space="preserve"> автомобильных дорог общего пользования местного значения, км.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В соответствии с данными Управления капитального строительства и ремонта администрации Березовского района (распоряжение администрации Березовского района на разрешение на ввод в эксплуатацию объекта)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1,375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1,375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Отдел транспорта администрации Березовского района, МКУ </w:t>
            </w:r>
            <w:r w:rsidR="000B5B7C" w:rsidRPr="000B5B7C">
              <w:rPr>
                <w:rFonts w:cs="Arial"/>
                <w:color w:val="000000"/>
              </w:rPr>
              <w:t>«</w:t>
            </w:r>
            <w:r w:rsidRPr="000B5B7C">
              <w:rPr>
                <w:rFonts w:cs="Arial"/>
                <w:color w:val="000000"/>
              </w:rPr>
              <w:t>Управление капитального строительства и ремонта Березовского района</w:t>
            </w:r>
            <w:r w:rsidR="000B5B7C" w:rsidRPr="000B5B7C">
              <w:rPr>
                <w:rFonts w:cs="Arial"/>
                <w:color w:val="000000"/>
              </w:rPr>
              <w:t>»</w:t>
            </w:r>
          </w:p>
        </w:tc>
      </w:tr>
      <w:tr w:rsidR="00051C7B" w:rsidRPr="000B5B7C" w:rsidTr="00051C7B">
        <w:trPr>
          <w:trHeight w:val="7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</w:t>
            </w:r>
            <w:proofErr w:type="gramStart"/>
            <w:r w:rsidRPr="000B5B7C">
              <w:rPr>
                <w:rFonts w:cs="Arial"/>
                <w:color w:val="000000"/>
              </w:rPr>
              <w:t>ремонта</w:t>
            </w:r>
            <w:proofErr w:type="gramEnd"/>
            <w:r w:rsidRPr="000B5B7C">
              <w:rPr>
                <w:rFonts w:cs="Arial"/>
                <w:color w:val="000000"/>
              </w:rPr>
              <w:t xml:space="preserve"> автомобильных дорог, км.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Приказ Росстата от 22.07.2019 № 418 (форма 3-ДГ (МО))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62,700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1,145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1,375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65,220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Отдел транспорта администрации Березовского района, МКУ </w:t>
            </w:r>
            <w:r w:rsidR="000B5B7C" w:rsidRPr="000B5B7C">
              <w:rPr>
                <w:rFonts w:cs="Arial"/>
                <w:color w:val="000000"/>
              </w:rPr>
              <w:t>«</w:t>
            </w:r>
            <w:r w:rsidRPr="000B5B7C">
              <w:rPr>
                <w:rFonts w:cs="Arial"/>
                <w:color w:val="000000"/>
              </w:rPr>
              <w:t>Управление капитального строительства и ремонта Березовского района</w:t>
            </w:r>
            <w:r w:rsidR="000B5B7C" w:rsidRPr="000B5B7C">
              <w:rPr>
                <w:rFonts w:cs="Arial"/>
                <w:color w:val="000000"/>
              </w:rPr>
              <w:t>»</w:t>
            </w:r>
          </w:p>
        </w:tc>
      </w:tr>
      <w:tr w:rsidR="00051C7B" w:rsidRPr="000B5B7C" w:rsidTr="00051C7B">
        <w:trPr>
          <w:trHeight w:val="364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6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</w:t>
            </w:r>
            <w:r w:rsidRPr="000B5B7C">
              <w:rPr>
                <w:rFonts w:cs="Arial"/>
                <w:color w:val="000000"/>
              </w:rPr>
              <w:lastRenderedPageBreak/>
              <w:t xml:space="preserve">показателям на 31 декабря отчетного года, </w:t>
            </w:r>
            <w:proofErr w:type="gramStart"/>
            <w:r w:rsidRPr="000B5B7C">
              <w:rPr>
                <w:rFonts w:cs="Arial"/>
                <w:color w:val="000000"/>
              </w:rPr>
              <w:t>км</w:t>
            </w:r>
            <w:proofErr w:type="gramEnd"/>
            <w:r w:rsidRPr="000B5B7C">
              <w:rPr>
                <w:rFonts w:cs="Arial"/>
                <w:color w:val="000000"/>
              </w:rPr>
              <w:t>.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lastRenderedPageBreak/>
              <w:t>Приказ Росстата от 22.07.2019 № 418 (форма 3-ДГ (МО))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13,500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12,355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12,355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12,355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11,505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11,505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Отдел транспорта администрации Березовского района, МКУ </w:t>
            </w:r>
            <w:r w:rsidR="000B5B7C" w:rsidRPr="000B5B7C">
              <w:rPr>
                <w:rFonts w:cs="Arial"/>
                <w:color w:val="000000"/>
              </w:rPr>
              <w:t>«</w:t>
            </w:r>
            <w:r w:rsidRPr="000B5B7C">
              <w:rPr>
                <w:rFonts w:cs="Arial"/>
                <w:color w:val="000000"/>
              </w:rPr>
              <w:t>Управление капитального строительства и ремонта Березовского района</w:t>
            </w:r>
            <w:r w:rsidR="000B5B7C" w:rsidRPr="000B5B7C">
              <w:rPr>
                <w:rFonts w:cs="Arial"/>
                <w:color w:val="000000"/>
              </w:rPr>
              <w:t>»</w:t>
            </w:r>
          </w:p>
        </w:tc>
      </w:tr>
      <w:tr w:rsidR="00051C7B" w:rsidRPr="000B5B7C" w:rsidTr="00051C7B">
        <w:trPr>
          <w:trHeight w:val="7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автомобильных дорог общего пользования местного значения, %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Приказ Росстата от 22.07.2019 № 418 (форма 3-ДГ (МО))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82,28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83,79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83,79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83,79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85,00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85,00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Отдел транспорта администрации Березовского района, МКУ </w:t>
            </w:r>
            <w:r w:rsidR="000B5B7C" w:rsidRPr="000B5B7C">
              <w:rPr>
                <w:rFonts w:cs="Arial"/>
                <w:color w:val="000000"/>
              </w:rPr>
              <w:t>«</w:t>
            </w:r>
            <w:r w:rsidRPr="000B5B7C">
              <w:rPr>
                <w:rFonts w:cs="Arial"/>
                <w:color w:val="000000"/>
              </w:rPr>
              <w:t>Управление капитального строительства и ремонта Березовского района</w:t>
            </w:r>
            <w:r w:rsidR="000B5B7C" w:rsidRPr="000B5B7C">
              <w:rPr>
                <w:rFonts w:cs="Arial"/>
                <w:color w:val="000000"/>
              </w:rPr>
              <w:t>»</w:t>
            </w:r>
          </w:p>
        </w:tc>
      </w:tr>
      <w:tr w:rsidR="00051C7B" w:rsidRPr="000B5B7C" w:rsidTr="00051C7B">
        <w:trPr>
          <w:trHeight w:val="529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8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Сокращение дорожно-транспортных происшествий и тяжести их последствий, %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Показатель определен в соответствии с официальными данными ОГИБДД ОМВД России по </w:t>
            </w:r>
            <w:r w:rsidRPr="000B5B7C">
              <w:rPr>
                <w:rFonts w:cs="Arial"/>
                <w:color w:val="000000"/>
              </w:rPr>
              <w:lastRenderedPageBreak/>
              <w:t>Березовскому району ХМАО</w:t>
            </w:r>
            <w:r w:rsidR="000B5B7C" w:rsidRPr="000B5B7C">
              <w:rPr>
                <w:rFonts w:cs="Arial"/>
                <w:color w:val="000000"/>
              </w:rPr>
              <w:t>-</w:t>
            </w:r>
            <w:r w:rsidRPr="000B5B7C">
              <w:rPr>
                <w:rFonts w:cs="Arial"/>
                <w:color w:val="000000"/>
              </w:rPr>
              <w:t xml:space="preserve">Югры, ежегодный отчет </w:t>
            </w:r>
            <w:r w:rsidR="000B5B7C" w:rsidRPr="000B5B7C">
              <w:rPr>
                <w:rFonts w:cs="Arial"/>
                <w:color w:val="000000"/>
              </w:rPr>
              <w:t>«</w:t>
            </w:r>
            <w:r w:rsidRPr="000B5B7C">
              <w:rPr>
                <w:rFonts w:cs="Arial"/>
                <w:color w:val="000000"/>
              </w:rPr>
              <w:t>О состоянии безопасности дорожного движения</w:t>
            </w:r>
            <w:r w:rsidR="000B5B7C" w:rsidRPr="000B5B7C">
              <w:rPr>
                <w:rFonts w:cs="Arial"/>
                <w:color w:val="000000"/>
              </w:rPr>
              <w:t>»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lastRenderedPageBreak/>
              <w:t>79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75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Отдел транспорта администрации Березовского района</w:t>
            </w:r>
          </w:p>
        </w:tc>
      </w:tr>
      <w:tr w:rsidR="00051C7B" w:rsidRPr="000B5B7C" w:rsidTr="00051C7B">
        <w:trPr>
          <w:trHeight w:val="273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9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Количество внедренных средств организации дорожного движения, ед. в год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Постановление администрации Березовского района от 19.05.2020 № 432 </w:t>
            </w:r>
            <w:r w:rsidR="000B5B7C" w:rsidRPr="000B5B7C">
              <w:rPr>
                <w:rFonts w:cs="Arial"/>
                <w:color w:val="000000"/>
              </w:rPr>
              <w:t>«</w:t>
            </w:r>
            <w:r w:rsidRPr="000B5B7C">
              <w:rPr>
                <w:rFonts w:cs="Arial"/>
                <w:color w:val="000000"/>
              </w:rPr>
              <w:t>Об утверждении комплексной схемы организации дорожного движения и проекта организации дорожного движения на территории поселка городского типа Березово</w:t>
            </w:r>
            <w:r w:rsidR="000B5B7C" w:rsidRPr="000B5B7C">
              <w:rPr>
                <w:rFonts w:cs="Arial"/>
                <w:color w:val="000000"/>
              </w:rPr>
              <w:t>»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5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Отдел транспорта администрации Березовского района</w:t>
            </w:r>
          </w:p>
        </w:tc>
      </w:tr>
      <w:tr w:rsidR="00051C7B" w:rsidRPr="000B5B7C" w:rsidTr="00051C7B">
        <w:trPr>
          <w:trHeight w:val="300"/>
        </w:trPr>
        <w:tc>
          <w:tcPr>
            <w:tcW w:w="8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Параметры </w:t>
            </w:r>
            <w:r w:rsidRPr="000B5B7C">
              <w:rPr>
                <w:rFonts w:cs="Arial"/>
                <w:color w:val="000000"/>
              </w:rPr>
              <w:lastRenderedPageBreak/>
              <w:t>финансового обеспечения муниципальной программы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B5B7C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lastRenderedPageBreak/>
              <w:t xml:space="preserve">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B5B7C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B5B7C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B5B7C" w:rsidP="00051C7B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B5B7C" w:rsidP="00051C7B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B5B7C" w:rsidP="00051C7B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B5B7C" w:rsidP="00051C7B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B5B7C" w:rsidP="00051C7B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B5B7C" w:rsidP="00051C7B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B5B7C" w:rsidP="00051C7B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</w:tr>
      <w:tr w:rsidR="00051C7B" w:rsidRPr="000B5B7C" w:rsidTr="00051C7B">
        <w:trPr>
          <w:trHeight w:val="30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8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Источники финансирования</w:t>
            </w:r>
          </w:p>
        </w:tc>
        <w:tc>
          <w:tcPr>
            <w:tcW w:w="3284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Расходы по годам (тыс. рублей)</w:t>
            </w:r>
          </w:p>
        </w:tc>
      </w:tr>
      <w:tr w:rsidR="00051C7B" w:rsidRPr="000B5B7C" w:rsidTr="00051C7B">
        <w:trPr>
          <w:trHeight w:val="315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8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4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Всего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2022г.</w:t>
            </w:r>
          </w:p>
        </w:tc>
        <w:tc>
          <w:tcPr>
            <w:tcW w:w="55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2023г.</w:t>
            </w:r>
          </w:p>
        </w:tc>
        <w:tc>
          <w:tcPr>
            <w:tcW w:w="55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2024г.</w:t>
            </w:r>
          </w:p>
        </w:tc>
        <w:tc>
          <w:tcPr>
            <w:tcW w:w="13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2025г.</w:t>
            </w:r>
          </w:p>
        </w:tc>
      </w:tr>
      <w:tr w:rsidR="00051C7B" w:rsidRPr="000B5B7C" w:rsidTr="00051C7B">
        <w:trPr>
          <w:trHeight w:val="276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8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4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55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55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13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</w:tr>
      <w:tr w:rsidR="00051C7B" w:rsidRPr="000B5B7C" w:rsidTr="00051C7B">
        <w:trPr>
          <w:trHeight w:val="30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hanging="13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всего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166785,4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65656,7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39751,7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28405,0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32972,0</w:t>
            </w:r>
          </w:p>
        </w:tc>
      </w:tr>
      <w:tr w:rsidR="00051C7B" w:rsidRPr="000B5B7C" w:rsidTr="00051C7B">
        <w:trPr>
          <w:trHeight w:val="345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hanging="13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федеральный бюджет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051C7B" w:rsidRPr="000B5B7C" w:rsidTr="00051C7B">
        <w:trPr>
          <w:trHeight w:val="63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hanging="13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автономного округа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11739,0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11739,0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051C7B" w:rsidRPr="000B5B7C" w:rsidTr="00051C7B">
        <w:trPr>
          <w:trHeight w:val="30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hanging="13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района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22381,3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22381,3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051C7B" w:rsidRPr="000B5B7C" w:rsidTr="00051C7B">
        <w:trPr>
          <w:trHeight w:val="51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hanging="13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городского поселения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132665,1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31536,4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39751,7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28405,0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32972,0</w:t>
            </w:r>
          </w:p>
        </w:tc>
      </w:tr>
      <w:tr w:rsidR="00051C7B" w:rsidRPr="000B5B7C" w:rsidTr="00051C7B">
        <w:trPr>
          <w:trHeight w:val="585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hanging="13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в том числе </w:t>
            </w:r>
            <w:proofErr w:type="spellStart"/>
            <w:r w:rsidRPr="000B5B7C">
              <w:rPr>
                <w:rFonts w:cs="Arial"/>
                <w:color w:val="000000"/>
              </w:rPr>
              <w:t>софинансирование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1152,7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864,2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288,5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051C7B" w:rsidRPr="000B5B7C" w:rsidTr="00051C7B">
        <w:trPr>
          <w:trHeight w:val="63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B5B7C">
            <w:pPr>
              <w:ind w:hanging="13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иные источники финансирования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051C7B" w:rsidRPr="000B5B7C" w:rsidTr="00051C7B">
        <w:trPr>
          <w:trHeight w:val="300"/>
        </w:trPr>
        <w:tc>
          <w:tcPr>
            <w:tcW w:w="8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Параметры финансового обеспечения региональных проектов</w:t>
            </w:r>
          </w:p>
        </w:tc>
        <w:tc>
          <w:tcPr>
            <w:tcW w:w="8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Источники финансирования</w:t>
            </w:r>
          </w:p>
        </w:tc>
        <w:tc>
          <w:tcPr>
            <w:tcW w:w="3284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Расходы по годам (тыс. рублей)</w:t>
            </w:r>
          </w:p>
        </w:tc>
      </w:tr>
      <w:tr w:rsidR="00051C7B" w:rsidRPr="000B5B7C" w:rsidTr="00051C7B">
        <w:trPr>
          <w:trHeight w:val="315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8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4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Всего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2022г.</w:t>
            </w:r>
          </w:p>
        </w:tc>
        <w:tc>
          <w:tcPr>
            <w:tcW w:w="55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2023г.</w:t>
            </w:r>
          </w:p>
        </w:tc>
        <w:tc>
          <w:tcPr>
            <w:tcW w:w="55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2024г.</w:t>
            </w:r>
          </w:p>
        </w:tc>
        <w:tc>
          <w:tcPr>
            <w:tcW w:w="13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2025г.</w:t>
            </w:r>
          </w:p>
        </w:tc>
      </w:tr>
      <w:tr w:rsidR="00051C7B" w:rsidRPr="000B5B7C" w:rsidTr="00051C7B">
        <w:trPr>
          <w:trHeight w:val="276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8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4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55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55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13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</w:tr>
      <w:tr w:rsidR="00051C7B" w:rsidRPr="000B5B7C" w:rsidTr="00051C7B">
        <w:trPr>
          <w:trHeight w:val="30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410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Наименование регионального проекта (срок реализации дд.мм</w:t>
            </w:r>
            <w:proofErr w:type="gramStart"/>
            <w:r w:rsidRPr="000B5B7C">
              <w:rPr>
                <w:rFonts w:cs="Arial"/>
                <w:color w:val="000000"/>
              </w:rPr>
              <w:t>.</w:t>
            </w:r>
            <w:proofErr w:type="spellStart"/>
            <w:r w:rsidRPr="000B5B7C">
              <w:rPr>
                <w:rFonts w:cs="Arial"/>
                <w:color w:val="000000"/>
              </w:rPr>
              <w:t>г</w:t>
            </w:r>
            <w:proofErr w:type="gramEnd"/>
            <w:r w:rsidRPr="000B5B7C">
              <w:rPr>
                <w:rFonts w:cs="Arial"/>
                <w:color w:val="000000"/>
              </w:rPr>
              <w:t>ггг</w:t>
            </w:r>
            <w:proofErr w:type="spellEnd"/>
            <w:r w:rsidRPr="000B5B7C">
              <w:rPr>
                <w:rFonts w:cs="Arial"/>
                <w:color w:val="000000"/>
              </w:rPr>
              <w:t>.</w:t>
            </w:r>
            <w:r w:rsidR="000B5B7C" w:rsidRPr="000B5B7C">
              <w:rPr>
                <w:rFonts w:cs="Arial"/>
                <w:color w:val="000000"/>
              </w:rPr>
              <w:t>-</w:t>
            </w:r>
            <w:proofErr w:type="spellStart"/>
            <w:r w:rsidRPr="000B5B7C">
              <w:rPr>
                <w:rFonts w:cs="Arial"/>
                <w:color w:val="000000"/>
              </w:rPr>
              <w:t>дд.мм.гггг</w:t>
            </w:r>
            <w:proofErr w:type="spellEnd"/>
            <w:r w:rsidRPr="000B5B7C">
              <w:rPr>
                <w:rFonts w:cs="Arial"/>
                <w:color w:val="000000"/>
              </w:rPr>
              <w:t>.)</w:t>
            </w:r>
          </w:p>
        </w:tc>
      </w:tr>
      <w:tr w:rsidR="00051C7B" w:rsidRPr="000B5B7C" w:rsidTr="00051C7B">
        <w:trPr>
          <w:trHeight w:val="30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hanging="13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всего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051C7B" w:rsidRPr="000B5B7C" w:rsidTr="00051C7B">
        <w:trPr>
          <w:trHeight w:val="375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hanging="13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федеральный бюджет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051C7B" w:rsidRPr="000B5B7C" w:rsidTr="00051C7B">
        <w:trPr>
          <w:trHeight w:val="63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hanging="13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автономного округа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051C7B" w:rsidRPr="000B5B7C" w:rsidTr="00051C7B">
        <w:trPr>
          <w:trHeight w:val="30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hanging="13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района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051C7B" w:rsidRPr="000B5B7C" w:rsidTr="00051C7B">
        <w:trPr>
          <w:trHeight w:val="60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hanging="13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городского поселения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051C7B" w:rsidRPr="000B5B7C" w:rsidTr="00051C7B">
        <w:trPr>
          <w:trHeight w:val="51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hanging="13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в том числе </w:t>
            </w:r>
            <w:proofErr w:type="spellStart"/>
            <w:r w:rsidRPr="000B5B7C">
              <w:rPr>
                <w:rFonts w:cs="Arial"/>
                <w:color w:val="000000"/>
              </w:rPr>
              <w:t>софинансирование</w:t>
            </w:r>
            <w:proofErr w:type="spellEnd"/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051C7B" w:rsidRPr="000B5B7C" w:rsidTr="00051C7B">
        <w:trPr>
          <w:trHeight w:val="630"/>
        </w:trPr>
        <w:tc>
          <w:tcPr>
            <w:tcW w:w="8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иные источники финансирования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051C7B" w:rsidRPr="000B5B7C" w:rsidTr="00051C7B">
        <w:trPr>
          <w:trHeight w:val="70"/>
        </w:trPr>
        <w:tc>
          <w:tcPr>
            <w:tcW w:w="171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lastRenderedPageBreak/>
              <w:t>Объем налоговых расходов городского поселения Березово</w:t>
            </w:r>
          </w:p>
        </w:tc>
        <w:tc>
          <w:tcPr>
            <w:tcW w:w="3284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Расходы по годам (тыс. рублей)</w:t>
            </w:r>
          </w:p>
        </w:tc>
      </w:tr>
      <w:tr w:rsidR="00051C7B" w:rsidRPr="000B5B7C" w:rsidTr="00051C7B">
        <w:trPr>
          <w:trHeight w:val="315"/>
        </w:trPr>
        <w:tc>
          <w:tcPr>
            <w:tcW w:w="17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4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Всего</w:t>
            </w:r>
          </w:p>
        </w:tc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2022г.</w:t>
            </w:r>
          </w:p>
        </w:tc>
        <w:tc>
          <w:tcPr>
            <w:tcW w:w="55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2023г.</w:t>
            </w:r>
          </w:p>
        </w:tc>
        <w:tc>
          <w:tcPr>
            <w:tcW w:w="55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2024г.</w:t>
            </w:r>
          </w:p>
        </w:tc>
        <w:tc>
          <w:tcPr>
            <w:tcW w:w="136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1C7B" w:rsidRPr="000B5B7C" w:rsidRDefault="00051C7B" w:rsidP="00051C7B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2025г.</w:t>
            </w:r>
          </w:p>
        </w:tc>
      </w:tr>
      <w:tr w:rsidR="00051C7B" w:rsidRPr="000B5B7C" w:rsidTr="00051C7B">
        <w:trPr>
          <w:trHeight w:val="300"/>
        </w:trPr>
        <w:tc>
          <w:tcPr>
            <w:tcW w:w="17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4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55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55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136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</w:tr>
      <w:tr w:rsidR="00051C7B" w:rsidRPr="000B5B7C" w:rsidTr="00051C7B">
        <w:trPr>
          <w:trHeight w:val="315"/>
        </w:trPr>
        <w:tc>
          <w:tcPr>
            <w:tcW w:w="171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1C7B" w:rsidRPr="000B5B7C" w:rsidRDefault="00051C7B" w:rsidP="00051C7B">
            <w:pPr>
              <w:rPr>
                <w:rFonts w:cs="Arial"/>
                <w:color w:val="000000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C7B" w:rsidRPr="000B5B7C" w:rsidRDefault="00051C7B" w:rsidP="000A7BF2">
            <w:pPr>
              <w:ind w:firstLine="15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1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1C7B" w:rsidRPr="000B5B7C" w:rsidRDefault="00051C7B" w:rsidP="000A7BF2">
            <w:pPr>
              <w:ind w:firstLine="15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</w:tbl>
    <w:p w:rsidR="00003A8A" w:rsidRPr="000B5B7C" w:rsidRDefault="00003A8A">
      <w:pPr>
        <w:rPr>
          <w:rFonts w:eastAsia="Calibri" w:cs="Arial"/>
          <w:szCs w:val="22"/>
          <w:lang w:eastAsia="en-US"/>
        </w:rPr>
      </w:pPr>
    </w:p>
    <w:p w:rsidR="000A7BF2" w:rsidRDefault="000A7BF2">
      <w:r>
        <w:br w:type="page"/>
      </w:r>
    </w:p>
    <w:tbl>
      <w:tblPr>
        <w:tblW w:w="5011" w:type="pct"/>
        <w:tblLayout w:type="fixed"/>
        <w:tblLook w:val="04A0" w:firstRow="1" w:lastRow="0" w:firstColumn="1" w:lastColumn="0" w:noHBand="0" w:noVBand="1"/>
      </w:tblPr>
      <w:tblGrid>
        <w:gridCol w:w="15102"/>
      </w:tblGrid>
      <w:tr w:rsidR="00003A8A" w:rsidRPr="000B5B7C" w:rsidTr="000A7BF2">
        <w:trPr>
          <w:trHeight w:val="315"/>
        </w:trPr>
        <w:tc>
          <w:tcPr>
            <w:tcW w:w="5000" w:type="pct"/>
            <w:shd w:val="clear" w:color="auto" w:fill="auto"/>
            <w:noWrap/>
            <w:vAlign w:val="center"/>
            <w:hideMark/>
          </w:tcPr>
          <w:p w:rsidR="000A7BF2" w:rsidRPr="000A7BF2" w:rsidRDefault="000A7BF2" w:rsidP="00373B08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</w:p>
          <w:p w:rsidR="000A7BF2" w:rsidRPr="000A7BF2" w:rsidRDefault="000A7BF2" w:rsidP="00373B08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0A7BF2">
              <w:rPr>
                <w:rFonts w:cs="Arial"/>
                <w:b/>
                <w:color w:val="000000"/>
                <w:sz w:val="30"/>
                <w:szCs w:val="30"/>
              </w:rPr>
              <w:t>Приложение 2</w:t>
            </w:r>
          </w:p>
          <w:p w:rsidR="000A7BF2" w:rsidRPr="000A7BF2" w:rsidRDefault="00003A8A" w:rsidP="00373B08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0A7BF2">
              <w:rPr>
                <w:rFonts w:cs="Arial"/>
                <w:b/>
                <w:color w:val="000000"/>
                <w:sz w:val="30"/>
                <w:szCs w:val="30"/>
              </w:rPr>
              <w:t>к постановлению администрации</w:t>
            </w:r>
          </w:p>
          <w:p w:rsidR="00003A8A" w:rsidRPr="000A7BF2" w:rsidRDefault="00003A8A" w:rsidP="00373B08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0A7BF2">
              <w:rPr>
                <w:rFonts w:cs="Arial"/>
                <w:b/>
                <w:color w:val="000000"/>
                <w:sz w:val="30"/>
                <w:szCs w:val="30"/>
              </w:rPr>
              <w:t xml:space="preserve"> Березовского района </w:t>
            </w:r>
          </w:p>
          <w:p w:rsidR="00003A8A" w:rsidRPr="000A7BF2" w:rsidRDefault="00DA50E8" w:rsidP="00373B08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0A7BF2">
              <w:rPr>
                <w:rFonts w:cs="Arial"/>
                <w:b/>
                <w:color w:val="000000"/>
                <w:sz w:val="30"/>
                <w:szCs w:val="30"/>
              </w:rPr>
              <w:t>от 02.05.2023 № 284</w:t>
            </w:r>
          </w:p>
          <w:p w:rsidR="000A7BF2" w:rsidRDefault="000A7BF2" w:rsidP="005A7214">
            <w:pPr>
              <w:ind w:firstLine="0"/>
              <w:rPr>
                <w:rFonts w:cs="Arial"/>
                <w:color w:val="000000"/>
                <w:szCs w:val="22"/>
              </w:rPr>
            </w:pPr>
          </w:p>
          <w:p w:rsidR="000A7BF2" w:rsidRDefault="000A7BF2" w:rsidP="00373B08">
            <w:pPr>
              <w:jc w:val="right"/>
              <w:rPr>
                <w:rFonts w:cs="Arial"/>
                <w:color w:val="000000"/>
                <w:szCs w:val="22"/>
              </w:rPr>
            </w:pPr>
          </w:p>
          <w:p w:rsidR="000A7BF2" w:rsidRPr="000B5B7C" w:rsidRDefault="000A7BF2" w:rsidP="00373B08">
            <w:pPr>
              <w:jc w:val="right"/>
              <w:rPr>
                <w:rFonts w:cs="Arial"/>
                <w:color w:val="000000"/>
              </w:rPr>
            </w:pPr>
          </w:p>
        </w:tc>
      </w:tr>
    </w:tbl>
    <w:p w:rsidR="0087422C" w:rsidRPr="000B5B7C" w:rsidRDefault="0087422C" w:rsidP="00BB54FB">
      <w:pPr>
        <w:rPr>
          <w:rFonts w:eastAsia="Calibri" w:cs="Arial"/>
          <w:szCs w:val="22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722"/>
        <w:gridCol w:w="2088"/>
        <w:gridCol w:w="3320"/>
        <w:gridCol w:w="2499"/>
        <w:gridCol w:w="1192"/>
        <w:gridCol w:w="1062"/>
        <w:gridCol w:w="1062"/>
        <w:gridCol w:w="1062"/>
        <w:gridCol w:w="1062"/>
      </w:tblGrid>
      <w:tr w:rsidR="00282912" w:rsidRPr="000B5B7C" w:rsidTr="00282912">
        <w:trPr>
          <w:trHeight w:val="315"/>
        </w:trPr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0B5B7C" w:rsidRDefault="00282912" w:rsidP="00282912">
            <w:pPr>
              <w:rPr>
                <w:rFonts w:cs="Arial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0B5B7C" w:rsidRDefault="00282912" w:rsidP="00282912">
            <w:pPr>
              <w:rPr>
                <w:rFonts w:cs="Arial"/>
              </w:rPr>
            </w:pPr>
          </w:p>
        </w:tc>
        <w:tc>
          <w:tcPr>
            <w:tcW w:w="9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0B5B7C" w:rsidRDefault="00282912" w:rsidP="00282912">
            <w:pPr>
              <w:rPr>
                <w:rFonts w:cs="Arial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0B5B7C" w:rsidRDefault="00282912" w:rsidP="00282912">
            <w:pPr>
              <w:rPr>
                <w:rFonts w:cs="Arial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0B5B7C" w:rsidRDefault="00282912" w:rsidP="00282912">
            <w:pPr>
              <w:rPr>
                <w:rFonts w:cs="Arial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0B5B7C" w:rsidRDefault="00282912" w:rsidP="00282912">
            <w:pPr>
              <w:rPr>
                <w:rFonts w:cs="Arial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0B5B7C" w:rsidRDefault="00282912" w:rsidP="00282912">
            <w:pPr>
              <w:rPr>
                <w:rFonts w:cs="Arial"/>
              </w:rPr>
            </w:pPr>
          </w:p>
        </w:tc>
        <w:tc>
          <w:tcPr>
            <w:tcW w:w="6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0B5B7C" w:rsidRDefault="00282912" w:rsidP="00282912">
            <w:pPr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Таблица 1</w:t>
            </w:r>
          </w:p>
        </w:tc>
      </w:tr>
      <w:tr w:rsidR="00282912" w:rsidRPr="000B5B7C" w:rsidTr="00282912">
        <w:trPr>
          <w:trHeight w:val="375"/>
        </w:trPr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912" w:rsidRPr="000B5B7C" w:rsidRDefault="00282912" w:rsidP="00282912">
            <w:pPr>
              <w:jc w:val="right"/>
              <w:rPr>
                <w:rFonts w:cs="Arial"/>
                <w:color w:val="000000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0B5B7C" w:rsidRDefault="00282912" w:rsidP="00282912">
            <w:pPr>
              <w:jc w:val="center"/>
              <w:rPr>
                <w:rFonts w:cs="Arial"/>
              </w:rPr>
            </w:pPr>
          </w:p>
        </w:tc>
        <w:tc>
          <w:tcPr>
            <w:tcW w:w="9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0B5B7C" w:rsidRDefault="00282912" w:rsidP="00282912">
            <w:pPr>
              <w:rPr>
                <w:rFonts w:cs="Arial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0B5B7C" w:rsidRDefault="00282912" w:rsidP="00282912">
            <w:pPr>
              <w:rPr>
                <w:rFonts w:cs="Arial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0B5B7C" w:rsidRDefault="00282912" w:rsidP="00282912">
            <w:pPr>
              <w:rPr>
                <w:rFonts w:cs="Arial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0B5B7C" w:rsidRDefault="00282912" w:rsidP="00282912">
            <w:pPr>
              <w:rPr>
                <w:rFonts w:cs="Arial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0B5B7C" w:rsidRDefault="00282912" w:rsidP="00282912">
            <w:pPr>
              <w:rPr>
                <w:rFonts w:cs="Arial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0B5B7C" w:rsidRDefault="00282912" w:rsidP="00282912">
            <w:pPr>
              <w:rPr>
                <w:rFonts w:cs="Arial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0B5B7C" w:rsidRDefault="00282912" w:rsidP="00282912">
            <w:pPr>
              <w:rPr>
                <w:rFonts w:cs="Arial"/>
              </w:rPr>
            </w:pPr>
          </w:p>
        </w:tc>
      </w:tr>
      <w:tr w:rsidR="00282912" w:rsidRPr="000B5B7C" w:rsidTr="00282912">
        <w:trPr>
          <w:trHeight w:val="375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912" w:rsidRPr="000B5B7C" w:rsidRDefault="00282912" w:rsidP="00282912">
            <w:pPr>
              <w:jc w:val="center"/>
              <w:rPr>
                <w:rFonts w:cs="Arial"/>
                <w:color w:val="000000"/>
                <w:szCs w:val="28"/>
              </w:rPr>
            </w:pPr>
            <w:r w:rsidRPr="000B5B7C">
              <w:rPr>
                <w:rFonts w:cs="Arial"/>
                <w:color w:val="000000"/>
                <w:szCs w:val="28"/>
              </w:rPr>
              <w:t>Распределение финансовых ресурсов муниципальной программы (по годам)</w:t>
            </w:r>
          </w:p>
        </w:tc>
      </w:tr>
      <w:tr w:rsidR="00282912" w:rsidRPr="000B5B7C" w:rsidTr="00282912">
        <w:trPr>
          <w:trHeight w:val="315"/>
        </w:trPr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2912" w:rsidRPr="000B5B7C" w:rsidRDefault="00282912" w:rsidP="00282912">
            <w:pPr>
              <w:jc w:val="center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0B5B7C" w:rsidRDefault="00282912" w:rsidP="00282912">
            <w:pPr>
              <w:rPr>
                <w:rFonts w:cs="Arial"/>
              </w:rPr>
            </w:pPr>
          </w:p>
        </w:tc>
        <w:tc>
          <w:tcPr>
            <w:tcW w:w="9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0B5B7C" w:rsidRDefault="00282912" w:rsidP="00282912">
            <w:pPr>
              <w:rPr>
                <w:rFonts w:cs="Arial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0B5B7C" w:rsidRDefault="00282912" w:rsidP="00282912">
            <w:pPr>
              <w:rPr>
                <w:rFonts w:cs="Arial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0B5B7C" w:rsidRDefault="00282912" w:rsidP="00282912">
            <w:pPr>
              <w:rPr>
                <w:rFonts w:cs="Arial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0B5B7C" w:rsidRDefault="00282912" w:rsidP="00282912">
            <w:pPr>
              <w:rPr>
                <w:rFonts w:cs="Arial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0B5B7C" w:rsidRDefault="00282912" w:rsidP="00282912">
            <w:pPr>
              <w:rPr>
                <w:rFonts w:cs="Arial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0B5B7C" w:rsidRDefault="00282912" w:rsidP="00282912">
            <w:pPr>
              <w:rPr>
                <w:rFonts w:cs="Arial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912" w:rsidRPr="000B5B7C" w:rsidRDefault="00282912" w:rsidP="00282912">
            <w:pPr>
              <w:rPr>
                <w:rFonts w:cs="Arial"/>
              </w:rPr>
            </w:pPr>
          </w:p>
        </w:tc>
      </w:tr>
      <w:tr w:rsidR="00282912" w:rsidRPr="000B5B7C" w:rsidTr="00282912">
        <w:trPr>
          <w:trHeight w:val="900"/>
        </w:trPr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№ структурного элемента (основного мероприятия)</w:t>
            </w:r>
          </w:p>
        </w:tc>
        <w:tc>
          <w:tcPr>
            <w:tcW w:w="7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9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Ответственный исполнитель/соисполнитель</w:t>
            </w:r>
          </w:p>
        </w:tc>
        <w:tc>
          <w:tcPr>
            <w:tcW w:w="10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Источники финансирования</w:t>
            </w:r>
          </w:p>
        </w:tc>
        <w:tc>
          <w:tcPr>
            <w:tcW w:w="174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Финансовые затраты на реализацию (тыс. рублей)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4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всего</w:t>
            </w:r>
          </w:p>
        </w:tc>
        <w:tc>
          <w:tcPr>
            <w:tcW w:w="134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282912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в том числе</w:t>
            </w:r>
          </w:p>
        </w:tc>
      </w:tr>
      <w:tr w:rsidR="00282912" w:rsidRPr="000B5B7C" w:rsidTr="00282912">
        <w:trPr>
          <w:trHeight w:val="70"/>
        </w:trPr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2022 г.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2023 г.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2024 г.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2025 г.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282912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282912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282912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3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282912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4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282912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282912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282912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282912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282912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9</w:t>
            </w:r>
          </w:p>
        </w:tc>
      </w:tr>
      <w:tr w:rsidR="00282912" w:rsidRPr="000B5B7C" w:rsidTr="00282912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282912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Подпрограмма 1 </w:t>
            </w:r>
            <w:r w:rsidR="000B5B7C" w:rsidRPr="000B5B7C">
              <w:rPr>
                <w:rFonts w:cs="Arial"/>
                <w:color w:val="000000"/>
              </w:rPr>
              <w:t>«</w:t>
            </w:r>
            <w:r w:rsidRPr="000B5B7C">
              <w:rPr>
                <w:rFonts w:cs="Arial"/>
                <w:color w:val="000000"/>
              </w:rPr>
              <w:t>Автомобильный транспорт</w:t>
            </w:r>
            <w:r w:rsidR="000B5B7C" w:rsidRPr="000B5B7C">
              <w:rPr>
                <w:rFonts w:cs="Arial"/>
                <w:color w:val="000000"/>
              </w:rPr>
              <w:t>»</w:t>
            </w:r>
          </w:p>
        </w:tc>
      </w:tr>
      <w:tr w:rsidR="00282912" w:rsidRPr="000B5B7C" w:rsidTr="00282912">
        <w:trPr>
          <w:trHeight w:val="375"/>
        </w:trPr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282912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1.1.</w:t>
            </w:r>
          </w:p>
        </w:tc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Основное мероприятие </w:t>
            </w:r>
            <w:r w:rsidR="000B5B7C" w:rsidRPr="000B5B7C">
              <w:rPr>
                <w:rFonts w:cs="Arial"/>
                <w:color w:val="000000"/>
              </w:rPr>
              <w:t>«</w:t>
            </w:r>
            <w:r w:rsidRPr="000B5B7C">
              <w:rPr>
                <w:rFonts w:cs="Arial"/>
                <w:color w:val="000000"/>
              </w:rPr>
              <w:t>Обеспечение доступности и повышение качества транспортных услуг автомобильным транспортом</w:t>
            </w:r>
            <w:r w:rsidR="000B5B7C" w:rsidRPr="000B5B7C">
              <w:rPr>
                <w:rFonts w:cs="Arial"/>
                <w:color w:val="000000"/>
              </w:rPr>
              <w:t>»</w:t>
            </w:r>
            <w:r w:rsidRPr="000B5B7C">
              <w:rPr>
                <w:rFonts w:cs="Arial"/>
                <w:color w:val="000000"/>
              </w:rPr>
              <w:t xml:space="preserve"> </w:t>
            </w:r>
            <w:r w:rsidRPr="000B5B7C">
              <w:rPr>
                <w:rFonts w:cs="Arial"/>
                <w:color w:val="000000"/>
              </w:rPr>
              <w:lastRenderedPageBreak/>
              <w:t>(1,2)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lastRenderedPageBreak/>
              <w:t>Отдел транспорта администрации Березовского района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27028,8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6200,0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6828,8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7000,0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7000,0</w:t>
            </w:r>
          </w:p>
        </w:tc>
      </w:tr>
      <w:tr w:rsidR="00282912" w:rsidRPr="000B5B7C" w:rsidTr="00282912">
        <w:trPr>
          <w:trHeight w:val="375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27028,8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6200,0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6828,8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7000,0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7000,0</w:t>
            </w:r>
          </w:p>
        </w:tc>
      </w:tr>
      <w:tr w:rsidR="00282912" w:rsidRPr="000B5B7C" w:rsidTr="00282912">
        <w:trPr>
          <w:trHeight w:val="375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в том числе </w:t>
            </w:r>
            <w:proofErr w:type="spellStart"/>
            <w:r w:rsidRPr="000B5B7C">
              <w:rPr>
                <w:rFonts w:cs="Arial"/>
                <w:color w:val="000000"/>
              </w:rPr>
              <w:t>софинансирование</w:t>
            </w:r>
            <w:proofErr w:type="spellEnd"/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282912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lastRenderedPageBreak/>
              <w:t>1.1.1.</w:t>
            </w:r>
          </w:p>
        </w:tc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Осуществление закупки на выполнение работ, связанных с осуществлением регулярных</w:t>
            </w:r>
            <w:r w:rsidR="000B5B7C" w:rsidRPr="000B5B7C">
              <w:rPr>
                <w:rFonts w:cs="Arial"/>
                <w:color w:val="000000"/>
              </w:rPr>
              <w:t xml:space="preserve"> </w:t>
            </w:r>
            <w:r w:rsidRPr="000B5B7C">
              <w:rPr>
                <w:rFonts w:cs="Arial"/>
                <w:color w:val="000000"/>
              </w:rPr>
              <w:t>перевозок пассажиров и багажа автомобильным транспортом по регулируемым тарифам на территории городского поселения Березово (1,2)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Отдел транспорта администрации Березовского района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27028,8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6200,0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6828,8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7000,0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7000,0</w:t>
            </w:r>
          </w:p>
        </w:tc>
      </w:tr>
      <w:tr w:rsidR="00282912" w:rsidRPr="000B5B7C" w:rsidTr="00282912">
        <w:trPr>
          <w:trHeight w:val="375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27028,8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6200,0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6828,8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7000,0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7000,0</w:t>
            </w:r>
          </w:p>
        </w:tc>
      </w:tr>
      <w:tr w:rsidR="00282912" w:rsidRPr="000B5B7C" w:rsidTr="00282912">
        <w:trPr>
          <w:trHeight w:val="375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в том числе </w:t>
            </w:r>
            <w:proofErr w:type="spellStart"/>
            <w:r w:rsidRPr="000B5B7C">
              <w:rPr>
                <w:rFonts w:cs="Arial"/>
                <w:color w:val="000000"/>
              </w:rPr>
              <w:t>софинансирование</w:t>
            </w:r>
            <w:proofErr w:type="spellEnd"/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885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0B5B7C" w:rsidP="0028291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79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Итого по подпрограмме 1</w:t>
            </w:r>
          </w:p>
        </w:tc>
        <w:tc>
          <w:tcPr>
            <w:tcW w:w="91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0B5B7C" w:rsidP="0028291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104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27028,8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6200,0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6828,8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7000,0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7000,0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27028,8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6200,0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6828,8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7000,0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7000,0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в том числе </w:t>
            </w:r>
            <w:proofErr w:type="spellStart"/>
            <w:r w:rsidRPr="000B5B7C">
              <w:rPr>
                <w:rFonts w:cs="Arial"/>
                <w:color w:val="000000"/>
              </w:rPr>
              <w:t>софинансирование</w:t>
            </w:r>
            <w:proofErr w:type="spellEnd"/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15"/>
        </w:trPr>
        <w:tc>
          <w:tcPr>
            <w:tcW w:w="49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0A7BF2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5000" w:type="pct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282912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Подпрограмма 2 </w:t>
            </w:r>
            <w:r w:rsidR="000B5B7C" w:rsidRPr="000B5B7C">
              <w:rPr>
                <w:rFonts w:cs="Arial"/>
                <w:color w:val="000000"/>
              </w:rPr>
              <w:t>«</w:t>
            </w:r>
            <w:r w:rsidRPr="000B5B7C">
              <w:rPr>
                <w:rFonts w:cs="Arial"/>
                <w:color w:val="000000"/>
              </w:rPr>
              <w:t>Дорожное хозяйство</w:t>
            </w:r>
            <w:r w:rsidR="000B5B7C" w:rsidRPr="000B5B7C">
              <w:rPr>
                <w:rFonts w:cs="Arial"/>
                <w:color w:val="000000"/>
              </w:rPr>
              <w:t>»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282912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lastRenderedPageBreak/>
              <w:t>2.1.</w:t>
            </w:r>
          </w:p>
        </w:tc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Основное мероприятие </w:t>
            </w:r>
            <w:r w:rsidR="000B5B7C" w:rsidRPr="000B5B7C">
              <w:rPr>
                <w:rFonts w:cs="Arial"/>
                <w:color w:val="000000"/>
              </w:rPr>
              <w:t>«</w:t>
            </w:r>
            <w:r w:rsidRPr="000B5B7C">
              <w:rPr>
                <w:rFonts w:cs="Arial"/>
                <w:color w:val="000000"/>
              </w:rPr>
              <w:t>Содержание уличной дорожной сети</w:t>
            </w:r>
            <w:r w:rsidR="000B5B7C" w:rsidRPr="000B5B7C">
              <w:rPr>
                <w:rFonts w:cs="Arial"/>
                <w:color w:val="000000"/>
              </w:rPr>
              <w:t>»</w:t>
            </w:r>
            <w:r w:rsidRPr="000B5B7C">
              <w:rPr>
                <w:rFonts w:cs="Arial"/>
                <w:color w:val="000000"/>
              </w:rPr>
              <w:t xml:space="preserve"> (5,6,7)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Отдел транспорта администрации Березовского района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132000,8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56617,7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29396,0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21405,0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24582,1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11739,0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11739,0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20164,1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20164,1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100097,7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24714,6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29396,0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21405,0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24582,1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в том числе </w:t>
            </w:r>
            <w:proofErr w:type="spellStart"/>
            <w:r w:rsidRPr="000B5B7C">
              <w:rPr>
                <w:rFonts w:cs="Arial"/>
                <w:color w:val="000000"/>
              </w:rPr>
              <w:t>софинансирование</w:t>
            </w:r>
            <w:proofErr w:type="spellEnd"/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906,4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617,9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288,5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282912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2.1.1.</w:t>
            </w:r>
          </w:p>
        </w:tc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Содержание уличной дорожной сети (5,6,7)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Отдел транспорта администрации Березовского района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130780,8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56617,7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28176,0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21405,0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24582,1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11739,0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11739,0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20164,1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20164,1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98877,7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24714,6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28176,0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21405,0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24582,1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в том числе </w:t>
            </w:r>
            <w:proofErr w:type="spellStart"/>
            <w:r w:rsidRPr="000B5B7C">
              <w:rPr>
                <w:rFonts w:cs="Arial"/>
                <w:color w:val="000000"/>
              </w:rPr>
              <w:t>софинансирование</w:t>
            </w:r>
            <w:proofErr w:type="spellEnd"/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906,4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617,9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288,5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282912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2.1.2.</w:t>
            </w:r>
          </w:p>
        </w:tc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Проведение оценки технического состояния автомобильных </w:t>
            </w:r>
            <w:r w:rsidRPr="000B5B7C">
              <w:rPr>
                <w:rFonts w:cs="Arial"/>
                <w:color w:val="000000"/>
              </w:rPr>
              <w:lastRenderedPageBreak/>
              <w:t>дорог (5,6,7)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lastRenderedPageBreak/>
              <w:t>Отдел транспорта администрации Березовского района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1220,0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1220,0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405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45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465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1220,0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1220,0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в том числе </w:t>
            </w:r>
            <w:proofErr w:type="spellStart"/>
            <w:r w:rsidRPr="000B5B7C">
              <w:rPr>
                <w:rFonts w:cs="Arial"/>
                <w:color w:val="000000"/>
              </w:rPr>
              <w:t>софинансирование</w:t>
            </w:r>
            <w:proofErr w:type="spellEnd"/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282912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2.1.3.</w:t>
            </w:r>
          </w:p>
        </w:tc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Разработка и корректировка паспорта автомобильных дорог (5,6,7)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Отдел транспорта администрации Березовского района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в том числе </w:t>
            </w:r>
            <w:proofErr w:type="spellStart"/>
            <w:r w:rsidRPr="000B5B7C">
              <w:rPr>
                <w:rFonts w:cs="Arial"/>
                <w:color w:val="000000"/>
              </w:rPr>
              <w:t>софинансирование</w:t>
            </w:r>
            <w:proofErr w:type="spellEnd"/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282912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2.2.</w:t>
            </w:r>
          </w:p>
        </w:tc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Основное мероприятие </w:t>
            </w:r>
            <w:r w:rsidR="000B5B7C" w:rsidRPr="000B5B7C">
              <w:rPr>
                <w:rFonts w:cs="Arial"/>
                <w:color w:val="000000"/>
              </w:rPr>
              <w:t>«</w:t>
            </w:r>
            <w:r w:rsidRPr="000B5B7C">
              <w:rPr>
                <w:rFonts w:cs="Arial"/>
                <w:color w:val="000000"/>
              </w:rPr>
              <w:t>Строительство, реконструкция, капитальный ремонт, ремонт автомобильных дорог местного значения</w:t>
            </w:r>
            <w:r w:rsidR="000B5B7C" w:rsidRPr="000B5B7C">
              <w:rPr>
                <w:rFonts w:cs="Arial"/>
                <w:color w:val="000000"/>
              </w:rPr>
              <w:t>»</w:t>
            </w:r>
            <w:r w:rsidRPr="000B5B7C">
              <w:rPr>
                <w:rFonts w:cs="Arial"/>
                <w:color w:val="000000"/>
              </w:rPr>
              <w:t xml:space="preserve"> (5,6,7)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Отдел транспорта администрации Березовского района, МКУ </w:t>
            </w:r>
            <w:r w:rsidR="000B5B7C" w:rsidRPr="000B5B7C">
              <w:rPr>
                <w:rFonts w:cs="Arial"/>
                <w:color w:val="000000"/>
              </w:rPr>
              <w:t>«</w:t>
            </w:r>
            <w:r w:rsidRPr="000B5B7C">
              <w:rPr>
                <w:rFonts w:cs="Arial"/>
                <w:color w:val="000000"/>
              </w:rPr>
              <w:t>Управление капитального строительства и ремонта Березовского района</w:t>
            </w:r>
            <w:r w:rsidR="000B5B7C" w:rsidRPr="000B5B7C">
              <w:rPr>
                <w:rFonts w:cs="Arial"/>
                <w:color w:val="000000"/>
              </w:rPr>
              <w:t>»</w:t>
            </w:r>
            <w:r w:rsidRPr="000B5B7C">
              <w:rPr>
                <w:rFonts w:cs="Arial"/>
                <w:color w:val="000000"/>
              </w:rPr>
              <w:t>, в том числе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4190,8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2800,9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1389,9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4190,8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2800,9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1389,9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в том числе </w:t>
            </w:r>
            <w:proofErr w:type="spellStart"/>
            <w:r w:rsidRPr="000B5B7C">
              <w:rPr>
                <w:rFonts w:cs="Arial"/>
                <w:color w:val="000000"/>
              </w:rPr>
              <w:t>софинансирование</w:t>
            </w:r>
            <w:proofErr w:type="spellEnd"/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7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Отдел транспорта администрации </w:t>
            </w:r>
            <w:r w:rsidRPr="000B5B7C">
              <w:rPr>
                <w:rFonts w:cs="Arial"/>
                <w:color w:val="000000"/>
              </w:rPr>
              <w:lastRenderedPageBreak/>
              <w:t>Березовского района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lastRenderedPageBreak/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федеральный </w:t>
            </w:r>
            <w:r w:rsidRPr="000B5B7C">
              <w:rPr>
                <w:rFonts w:cs="Arial"/>
                <w:color w:val="000000"/>
              </w:rPr>
              <w:lastRenderedPageBreak/>
              <w:t>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lastRenderedPageBreak/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в том числе </w:t>
            </w:r>
            <w:proofErr w:type="spellStart"/>
            <w:r w:rsidRPr="000B5B7C">
              <w:rPr>
                <w:rFonts w:cs="Arial"/>
                <w:color w:val="000000"/>
              </w:rPr>
              <w:t>софинансирование</w:t>
            </w:r>
            <w:proofErr w:type="spellEnd"/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МКУ </w:t>
            </w:r>
            <w:r w:rsidR="000B5B7C" w:rsidRPr="000B5B7C">
              <w:rPr>
                <w:rFonts w:cs="Arial"/>
                <w:color w:val="000000"/>
              </w:rPr>
              <w:t>«</w:t>
            </w:r>
            <w:r w:rsidRPr="000B5B7C">
              <w:rPr>
                <w:rFonts w:cs="Arial"/>
                <w:color w:val="000000"/>
              </w:rPr>
              <w:t>Управление капитального строительства и ремонта Березовского района</w:t>
            </w:r>
            <w:r w:rsidR="000B5B7C" w:rsidRPr="000B5B7C">
              <w:rPr>
                <w:rFonts w:cs="Arial"/>
                <w:color w:val="000000"/>
              </w:rPr>
              <w:t>»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4190,8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2800,9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1389,9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4190,8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2800,9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1389,9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в том числе </w:t>
            </w:r>
            <w:proofErr w:type="spellStart"/>
            <w:r w:rsidRPr="000B5B7C">
              <w:rPr>
                <w:rFonts w:cs="Arial"/>
                <w:color w:val="000000"/>
              </w:rPr>
              <w:t>софинансирование</w:t>
            </w:r>
            <w:proofErr w:type="spellEnd"/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282912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2.3.</w:t>
            </w:r>
          </w:p>
        </w:tc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Основное мероприятие </w:t>
            </w:r>
            <w:r w:rsidR="000B5B7C" w:rsidRPr="000B5B7C">
              <w:rPr>
                <w:rFonts w:cs="Arial"/>
                <w:color w:val="000000"/>
              </w:rPr>
              <w:t>«</w:t>
            </w:r>
            <w:r w:rsidRPr="000B5B7C">
              <w:rPr>
                <w:rFonts w:cs="Arial"/>
                <w:color w:val="000000"/>
              </w:rPr>
              <w:t>Обеспечение безопасности дорожного движения</w:t>
            </w:r>
            <w:r w:rsidR="000B5B7C" w:rsidRPr="000B5B7C">
              <w:rPr>
                <w:rFonts w:cs="Arial"/>
                <w:color w:val="000000"/>
              </w:rPr>
              <w:t>»</w:t>
            </w:r>
            <w:r w:rsidRPr="000B5B7C">
              <w:rPr>
                <w:rFonts w:cs="Arial"/>
                <w:color w:val="000000"/>
              </w:rPr>
              <w:t xml:space="preserve"> (8,9)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Отдел транспорта администрации Березовского района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3315,0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2839,0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476,0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2217,2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2217,2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1097,8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621,8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476,0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в том числе </w:t>
            </w:r>
            <w:proofErr w:type="spellStart"/>
            <w:r w:rsidRPr="000B5B7C">
              <w:rPr>
                <w:rFonts w:cs="Arial"/>
                <w:color w:val="000000"/>
              </w:rPr>
              <w:t>софинансирование</w:t>
            </w:r>
            <w:proofErr w:type="spellEnd"/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246,3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246,3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иные источники </w:t>
            </w:r>
            <w:r w:rsidRPr="000B5B7C">
              <w:rPr>
                <w:rFonts w:cs="Arial"/>
                <w:color w:val="000000"/>
              </w:rPr>
              <w:lastRenderedPageBreak/>
              <w:t>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lastRenderedPageBreak/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282912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lastRenderedPageBreak/>
              <w:t>2.3.1.</w:t>
            </w:r>
          </w:p>
        </w:tc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0B5B7C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«</w:t>
            </w:r>
            <w:r w:rsidR="00282912" w:rsidRPr="000B5B7C">
              <w:rPr>
                <w:rFonts w:cs="Arial"/>
                <w:color w:val="000000"/>
              </w:rPr>
              <w:t>Изготовление печатной продукции, видеороликов и иных материалов по безопасности дорожного движения</w:t>
            </w:r>
            <w:r w:rsidRPr="000B5B7C">
              <w:rPr>
                <w:rFonts w:cs="Arial"/>
                <w:color w:val="000000"/>
              </w:rPr>
              <w:t>»</w:t>
            </w:r>
            <w:r w:rsidR="00282912" w:rsidRPr="000B5B7C">
              <w:rPr>
                <w:rFonts w:cs="Arial"/>
                <w:color w:val="000000"/>
              </w:rPr>
              <w:t xml:space="preserve"> (8,9)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Отдел транспорта администрации Березовского района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в том числе </w:t>
            </w:r>
            <w:proofErr w:type="spellStart"/>
            <w:r w:rsidRPr="000B5B7C">
              <w:rPr>
                <w:rFonts w:cs="Arial"/>
                <w:color w:val="000000"/>
              </w:rPr>
              <w:t>софинансирование</w:t>
            </w:r>
            <w:proofErr w:type="spellEnd"/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282912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2.3.2.</w:t>
            </w:r>
          </w:p>
        </w:tc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Разработка </w:t>
            </w:r>
            <w:proofErr w:type="gramStart"/>
            <w:r w:rsidRPr="000B5B7C">
              <w:rPr>
                <w:rFonts w:cs="Arial"/>
                <w:color w:val="000000"/>
              </w:rPr>
              <w:t>проекта Программы комплексного развития транспортной инфраструктуры городского поселения</w:t>
            </w:r>
            <w:proofErr w:type="gramEnd"/>
            <w:r w:rsidRPr="000B5B7C">
              <w:rPr>
                <w:rFonts w:cs="Arial"/>
                <w:color w:val="000000"/>
              </w:rPr>
              <w:t xml:space="preserve"> Березово (8,9)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Отдел транспорта администрации Березовского района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в том числе </w:t>
            </w:r>
            <w:proofErr w:type="spellStart"/>
            <w:r w:rsidRPr="000B5B7C">
              <w:rPr>
                <w:rFonts w:cs="Arial"/>
                <w:color w:val="000000"/>
              </w:rPr>
              <w:t>софинансирование</w:t>
            </w:r>
            <w:proofErr w:type="spellEnd"/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282912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2.3.3.</w:t>
            </w:r>
          </w:p>
        </w:tc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Изготовление, корректировка проекта организации дорожного движения по </w:t>
            </w:r>
            <w:proofErr w:type="spellStart"/>
            <w:r w:rsidRPr="000B5B7C">
              <w:rPr>
                <w:rFonts w:cs="Arial"/>
                <w:color w:val="000000"/>
              </w:rPr>
              <w:t>пгт</w:t>
            </w:r>
            <w:proofErr w:type="spellEnd"/>
            <w:r w:rsidRPr="000B5B7C">
              <w:rPr>
                <w:rFonts w:cs="Arial"/>
                <w:color w:val="000000"/>
              </w:rPr>
              <w:t>. Березово (8,9)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Отдел транспорта администрации Березовского района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в том числе </w:t>
            </w:r>
            <w:proofErr w:type="spellStart"/>
            <w:r w:rsidRPr="000B5B7C">
              <w:rPr>
                <w:rFonts w:cs="Arial"/>
                <w:color w:val="000000"/>
              </w:rPr>
              <w:t>софинансирование</w:t>
            </w:r>
            <w:proofErr w:type="spellEnd"/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0B5B7C" w:rsidP="00282912">
            <w:pPr>
              <w:jc w:val="center"/>
              <w:rPr>
                <w:rFonts w:cs="Arial"/>
                <w:color w:val="000000"/>
                <w:szCs w:val="22"/>
              </w:rPr>
            </w:pPr>
            <w:r w:rsidRPr="000B5B7C">
              <w:rPr>
                <w:rFonts w:cs="Arial"/>
                <w:color w:val="000000"/>
                <w:szCs w:val="22"/>
              </w:rPr>
              <w:t xml:space="preserve"> </w:t>
            </w:r>
          </w:p>
        </w:tc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Итого по подпрограмме 2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0B5B7C" w:rsidP="00282912">
            <w:pPr>
              <w:jc w:val="center"/>
              <w:rPr>
                <w:rFonts w:cs="Arial"/>
                <w:color w:val="000000"/>
                <w:szCs w:val="22"/>
              </w:rPr>
            </w:pPr>
            <w:r w:rsidRPr="000B5B7C">
              <w:rPr>
                <w:rFonts w:cs="Arial"/>
                <w:color w:val="000000"/>
                <w:szCs w:val="22"/>
              </w:rPr>
              <w:t xml:space="preserve"> 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139506,6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59456,7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32672,9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21405,0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25972,0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11739,0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11739,0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22381,3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22381,3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105386,3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25336,4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32672,9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21405,0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25972,0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в том числе </w:t>
            </w:r>
            <w:proofErr w:type="spellStart"/>
            <w:r w:rsidRPr="000B5B7C">
              <w:rPr>
                <w:rFonts w:cs="Arial"/>
                <w:color w:val="000000"/>
              </w:rPr>
              <w:t>софинансирование</w:t>
            </w:r>
            <w:proofErr w:type="spellEnd"/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1152,7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864,2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288,5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  <w:szCs w:val="22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0A7BF2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2912" w:rsidRPr="000B5B7C" w:rsidRDefault="00282912" w:rsidP="00282912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Подпрограмма 3 </w:t>
            </w:r>
            <w:r w:rsidR="000B5B7C" w:rsidRPr="000B5B7C">
              <w:rPr>
                <w:rFonts w:cs="Arial"/>
                <w:color w:val="000000"/>
              </w:rPr>
              <w:t>«</w:t>
            </w:r>
            <w:r w:rsidRPr="000B5B7C">
              <w:rPr>
                <w:rFonts w:cs="Arial"/>
                <w:color w:val="000000"/>
              </w:rPr>
              <w:t>Гражданская авиация</w:t>
            </w:r>
            <w:r w:rsidR="000B5B7C" w:rsidRPr="000B5B7C">
              <w:rPr>
                <w:rFonts w:cs="Arial"/>
                <w:color w:val="000000"/>
              </w:rPr>
              <w:t>»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282912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3.1.</w:t>
            </w:r>
          </w:p>
        </w:tc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Основное мероприятие </w:t>
            </w:r>
            <w:r w:rsidR="000B5B7C" w:rsidRPr="000B5B7C">
              <w:rPr>
                <w:rFonts w:cs="Arial"/>
                <w:color w:val="000000"/>
              </w:rPr>
              <w:t>«</w:t>
            </w:r>
            <w:r w:rsidRPr="000B5B7C">
              <w:rPr>
                <w:rFonts w:cs="Arial"/>
                <w:color w:val="000000"/>
              </w:rPr>
              <w:t xml:space="preserve">Обеспечение транспортной безопасности на объектах транспортной инфраструктуры, находящихся в муниципальной собственности </w:t>
            </w:r>
            <w:proofErr w:type="spellStart"/>
            <w:r w:rsidRPr="000B5B7C">
              <w:rPr>
                <w:rFonts w:cs="Arial"/>
                <w:color w:val="000000"/>
              </w:rPr>
              <w:t>гп</w:t>
            </w:r>
            <w:proofErr w:type="spellEnd"/>
            <w:r w:rsidRPr="000B5B7C">
              <w:rPr>
                <w:rFonts w:cs="Arial"/>
                <w:color w:val="000000"/>
              </w:rPr>
              <w:t>. Березово</w:t>
            </w:r>
            <w:r w:rsidR="000B5B7C" w:rsidRPr="000B5B7C">
              <w:rPr>
                <w:rFonts w:cs="Arial"/>
                <w:color w:val="000000"/>
              </w:rPr>
              <w:t>»</w:t>
            </w:r>
            <w:r w:rsidRPr="000B5B7C">
              <w:rPr>
                <w:rFonts w:cs="Arial"/>
                <w:color w:val="000000"/>
              </w:rPr>
              <w:t xml:space="preserve"> (2)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Отдел транспорта администрации Березовского района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250,0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250,0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250,0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250,0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в том числе </w:t>
            </w:r>
            <w:proofErr w:type="spellStart"/>
            <w:r w:rsidRPr="000B5B7C">
              <w:rPr>
                <w:rFonts w:cs="Arial"/>
                <w:color w:val="000000"/>
              </w:rPr>
              <w:t>софинансирование</w:t>
            </w:r>
            <w:proofErr w:type="spellEnd"/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81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0B5B7C" w:rsidP="00282912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79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Итого по </w:t>
            </w:r>
            <w:r w:rsidRPr="000B5B7C">
              <w:rPr>
                <w:rFonts w:cs="Arial"/>
                <w:color w:val="000000"/>
              </w:rPr>
              <w:lastRenderedPageBreak/>
              <w:t>подпрограмме 3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0B5B7C" w:rsidP="00282912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lastRenderedPageBreak/>
              <w:t xml:space="preserve"> 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250,0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250,0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250,0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250,0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в том числе </w:t>
            </w:r>
            <w:proofErr w:type="spellStart"/>
            <w:r w:rsidRPr="000B5B7C">
              <w:rPr>
                <w:rFonts w:cs="Arial"/>
                <w:color w:val="000000"/>
              </w:rPr>
              <w:t>софинансирование</w:t>
            </w:r>
            <w:proofErr w:type="spellEnd"/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15"/>
        </w:trPr>
        <w:tc>
          <w:tcPr>
            <w:tcW w:w="49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79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1291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Всего по муниципальной программе</w:t>
            </w:r>
          </w:p>
        </w:tc>
        <w:tc>
          <w:tcPr>
            <w:tcW w:w="91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0B5B7C" w:rsidP="00282912">
            <w:pPr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 xml:space="preserve"> </w:t>
            </w:r>
          </w:p>
        </w:tc>
        <w:tc>
          <w:tcPr>
            <w:tcW w:w="104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166785,4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65656,7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39751,7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28405,0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32972,0</w:t>
            </w:r>
          </w:p>
        </w:tc>
      </w:tr>
      <w:tr w:rsidR="00282912" w:rsidRPr="000B5B7C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91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91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11739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11739,0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91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22381,3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22381,3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91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132665,1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31536,4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39751,7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28405,0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32972,0</w:t>
            </w:r>
          </w:p>
        </w:tc>
      </w:tr>
      <w:tr w:rsidR="00282912" w:rsidRPr="000B5B7C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91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 xml:space="preserve">в том числе </w:t>
            </w:r>
            <w:proofErr w:type="spellStart"/>
            <w:r w:rsidRPr="000B5B7C">
              <w:rPr>
                <w:rFonts w:cs="Arial"/>
                <w:b/>
                <w:bCs/>
                <w:color w:val="000000"/>
              </w:rPr>
              <w:t>софинансирование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1152,7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864,2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288,5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91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b/>
                <w:bCs/>
                <w:color w:val="000000"/>
              </w:rPr>
            </w:pPr>
            <w:r w:rsidRPr="000B5B7C">
              <w:rPr>
                <w:rFonts w:cs="Arial"/>
                <w:b/>
                <w:bCs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129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В том числе: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0B5B7C" w:rsidP="0028291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0B5B7C" w:rsidP="0028291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0B5B7C" w:rsidP="0028291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0B5B7C" w:rsidP="0028291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0B5B7C" w:rsidP="0028291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0B5B7C" w:rsidP="0028291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0B5B7C" w:rsidP="0028291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</w:tr>
      <w:tr w:rsidR="00282912" w:rsidRPr="000B5B7C" w:rsidTr="00282912">
        <w:trPr>
          <w:trHeight w:val="375"/>
        </w:trPr>
        <w:tc>
          <w:tcPr>
            <w:tcW w:w="129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Проектная часть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0B5B7C" w:rsidP="0028291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бюджет </w:t>
            </w:r>
            <w:r w:rsidRPr="000B5B7C">
              <w:rPr>
                <w:rFonts w:cs="Arial"/>
                <w:color w:val="000000"/>
              </w:rPr>
              <w:lastRenderedPageBreak/>
              <w:t>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lastRenderedPageBreak/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в том числе </w:t>
            </w:r>
            <w:proofErr w:type="spellStart"/>
            <w:r w:rsidRPr="000B5B7C">
              <w:rPr>
                <w:rFonts w:cs="Arial"/>
                <w:color w:val="000000"/>
              </w:rPr>
              <w:t>софинансирование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129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Процессная часть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0B5B7C" w:rsidP="0028291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166785,4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65656,7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39751,7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28405,0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32972,0</w:t>
            </w:r>
          </w:p>
        </w:tc>
      </w:tr>
      <w:tr w:rsidR="00282912" w:rsidRPr="000B5B7C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11739,0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11739,0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22381,3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22381,3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132665,1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31536,4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39751,7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28405,0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32972,0</w:t>
            </w:r>
          </w:p>
        </w:tc>
      </w:tr>
      <w:tr w:rsidR="00282912" w:rsidRPr="000B5B7C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в том числе </w:t>
            </w:r>
            <w:proofErr w:type="spellStart"/>
            <w:r w:rsidRPr="000B5B7C">
              <w:rPr>
                <w:rFonts w:cs="Arial"/>
                <w:color w:val="000000"/>
              </w:rPr>
              <w:t>софинансирование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1152,7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864,2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288,5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1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В том числе: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0B5B7C" w:rsidP="0028291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0B5B7C" w:rsidP="0028291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0B5B7C" w:rsidP="0028291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0B5B7C" w:rsidP="0028291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0B5B7C" w:rsidP="0028291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0B5B7C" w:rsidP="0028291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0B5B7C" w:rsidP="0028291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</w:tr>
      <w:tr w:rsidR="00282912" w:rsidRPr="000B5B7C" w:rsidTr="00282912">
        <w:trPr>
          <w:trHeight w:val="375"/>
        </w:trPr>
        <w:tc>
          <w:tcPr>
            <w:tcW w:w="129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Прочие расходы</w:t>
            </w:r>
          </w:p>
        </w:tc>
        <w:tc>
          <w:tcPr>
            <w:tcW w:w="9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0B5B7C" w:rsidP="0028291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166785,4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65656,7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39751,7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28405,0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32972,0</w:t>
            </w:r>
          </w:p>
        </w:tc>
      </w:tr>
      <w:tr w:rsidR="00282912" w:rsidRPr="000B5B7C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11739,0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11739,0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22381,3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22381,3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132665,1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31536,4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39751,7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28405,0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32972,0</w:t>
            </w:r>
          </w:p>
        </w:tc>
      </w:tr>
      <w:tr w:rsidR="00282912" w:rsidRPr="000B5B7C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в том числе </w:t>
            </w:r>
            <w:proofErr w:type="spellStart"/>
            <w:r w:rsidRPr="000B5B7C">
              <w:rPr>
                <w:rFonts w:cs="Arial"/>
                <w:color w:val="000000"/>
              </w:rPr>
              <w:t>софинансирование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1152,7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864,2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288,5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12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9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00"/>
        </w:trPr>
        <w:tc>
          <w:tcPr>
            <w:tcW w:w="1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В том числе: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0B5B7C" w:rsidP="0028291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0B5B7C" w:rsidP="0028291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0B5B7C" w:rsidP="0028291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0B5B7C" w:rsidP="0028291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0B5B7C" w:rsidP="0028291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0B5B7C" w:rsidP="0028291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0B5B7C" w:rsidP="0028291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</w:tr>
      <w:tr w:rsidR="00282912" w:rsidRPr="000B5B7C" w:rsidTr="00282912">
        <w:trPr>
          <w:trHeight w:val="375"/>
        </w:trPr>
        <w:tc>
          <w:tcPr>
            <w:tcW w:w="22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Ответственный исполнитель 1 (Отдел транспорта администрации Березовского района)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162594,6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65656,7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36950,8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28405,0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31582,1</w:t>
            </w:r>
          </w:p>
        </w:tc>
      </w:tr>
      <w:tr w:rsidR="00282912" w:rsidRPr="000B5B7C" w:rsidTr="00282912">
        <w:trPr>
          <w:trHeight w:val="375"/>
        </w:trPr>
        <w:tc>
          <w:tcPr>
            <w:tcW w:w="22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22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11739,0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11739,0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22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22381,3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22381,3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22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128474,3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31536,4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36950,8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28405,0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31582,1</w:t>
            </w:r>
          </w:p>
        </w:tc>
      </w:tr>
      <w:tr w:rsidR="00282912" w:rsidRPr="000B5B7C" w:rsidTr="00282912">
        <w:trPr>
          <w:trHeight w:val="375"/>
        </w:trPr>
        <w:tc>
          <w:tcPr>
            <w:tcW w:w="22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в том числе </w:t>
            </w:r>
            <w:proofErr w:type="spellStart"/>
            <w:r w:rsidRPr="000B5B7C">
              <w:rPr>
                <w:rFonts w:cs="Arial"/>
                <w:color w:val="000000"/>
              </w:rPr>
              <w:t>софинансирование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1152,7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864,2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288,5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22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220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Соисполнитель 1 (МКУ </w:t>
            </w:r>
            <w:r w:rsidR="000B5B7C" w:rsidRPr="000B5B7C">
              <w:rPr>
                <w:rFonts w:cs="Arial"/>
                <w:color w:val="000000"/>
              </w:rPr>
              <w:t>«</w:t>
            </w:r>
            <w:r w:rsidRPr="000B5B7C">
              <w:rPr>
                <w:rFonts w:cs="Arial"/>
                <w:color w:val="000000"/>
              </w:rPr>
              <w:t>Управление капитального строительства и ремонта Березовского района</w:t>
            </w:r>
            <w:r w:rsidR="000B5B7C" w:rsidRPr="000B5B7C">
              <w:rPr>
                <w:rFonts w:cs="Arial"/>
                <w:color w:val="000000"/>
              </w:rPr>
              <w:t>»</w:t>
            </w:r>
            <w:r w:rsidRPr="000B5B7C">
              <w:rPr>
                <w:rFonts w:cs="Arial"/>
                <w:color w:val="000000"/>
              </w:rPr>
              <w:t>)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всего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4190,8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2800,9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1389,9</w:t>
            </w:r>
          </w:p>
        </w:tc>
      </w:tr>
      <w:tr w:rsidR="00282912" w:rsidRPr="000B5B7C" w:rsidTr="00282912">
        <w:trPr>
          <w:trHeight w:val="375"/>
        </w:trPr>
        <w:tc>
          <w:tcPr>
            <w:tcW w:w="22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федеральный бюджет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22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автономного округа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22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района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22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бюджет городского поселения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4190,8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2800,9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1389,9</w:t>
            </w:r>
          </w:p>
        </w:tc>
      </w:tr>
      <w:tr w:rsidR="00282912" w:rsidRPr="000B5B7C" w:rsidTr="00282912">
        <w:trPr>
          <w:trHeight w:val="375"/>
        </w:trPr>
        <w:tc>
          <w:tcPr>
            <w:tcW w:w="22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в том числе </w:t>
            </w:r>
            <w:proofErr w:type="spellStart"/>
            <w:r w:rsidRPr="000B5B7C">
              <w:rPr>
                <w:rFonts w:cs="Arial"/>
                <w:color w:val="000000"/>
              </w:rPr>
              <w:t>софинансирование</w:t>
            </w:r>
            <w:proofErr w:type="spellEnd"/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  <w:tr w:rsidR="00282912" w:rsidRPr="000B5B7C" w:rsidTr="00282912">
        <w:trPr>
          <w:trHeight w:val="375"/>
        </w:trPr>
        <w:tc>
          <w:tcPr>
            <w:tcW w:w="220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2912" w:rsidRPr="000B5B7C" w:rsidRDefault="00282912" w:rsidP="00282912">
            <w:pPr>
              <w:rPr>
                <w:rFonts w:cs="Arial"/>
                <w:color w:val="000000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иные источники финансирования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2912" w:rsidRPr="000B5B7C" w:rsidRDefault="00282912" w:rsidP="005A7214">
            <w:pPr>
              <w:ind w:firstLine="10"/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</w:t>
            </w:r>
          </w:p>
        </w:tc>
      </w:tr>
    </w:tbl>
    <w:p w:rsidR="00003A8A" w:rsidRPr="000B5B7C" w:rsidRDefault="00003A8A" w:rsidP="00BB54FB">
      <w:pPr>
        <w:rPr>
          <w:rFonts w:eastAsia="Calibri" w:cs="Arial"/>
          <w:szCs w:val="22"/>
          <w:lang w:eastAsia="en-US"/>
        </w:rPr>
      </w:pPr>
    </w:p>
    <w:p w:rsidR="00003A8A" w:rsidRPr="000B5B7C" w:rsidRDefault="00003A8A">
      <w:pPr>
        <w:rPr>
          <w:rFonts w:eastAsia="Calibri" w:cs="Arial"/>
          <w:szCs w:val="22"/>
          <w:lang w:eastAsia="en-US"/>
        </w:rPr>
      </w:pPr>
      <w:r w:rsidRPr="000B5B7C">
        <w:rPr>
          <w:rFonts w:eastAsia="Calibri" w:cs="Arial"/>
          <w:szCs w:val="22"/>
          <w:lang w:eastAsia="en-US"/>
        </w:rPr>
        <w:br w:type="page"/>
      </w:r>
    </w:p>
    <w:tbl>
      <w:tblPr>
        <w:tblW w:w="5011" w:type="pct"/>
        <w:tblLayout w:type="fixed"/>
        <w:tblLook w:val="04A0" w:firstRow="1" w:lastRow="0" w:firstColumn="1" w:lastColumn="0" w:noHBand="0" w:noVBand="1"/>
      </w:tblPr>
      <w:tblGrid>
        <w:gridCol w:w="15102"/>
      </w:tblGrid>
      <w:tr w:rsidR="00003A8A" w:rsidRPr="000B5B7C" w:rsidTr="005A7214">
        <w:trPr>
          <w:trHeight w:val="528"/>
        </w:trPr>
        <w:tc>
          <w:tcPr>
            <w:tcW w:w="5000" w:type="pct"/>
            <w:shd w:val="clear" w:color="auto" w:fill="auto"/>
            <w:noWrap/>
            <w:vAlign w:val="center"/>
            <w:hideMark/>
          </w:tcPr>
          <w:p w:rsidR="005A7214" w:rsidRPr="005A7214" w:rsidRDefault="005A7214" w:rsidP="00373B08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</w:p>
          <w:p w:rsidR="005A7214" w:rsidRPr="005A7214" w:rsidRDefault="005A7214" w:rsidP="00373B08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</w:p>
          <w:p w:rsidR="005A7214" w:rsidRPr="005A7214" w:rsidRDefault="005A7214" w:rsidP="00373B08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</w:p>
          <w:p w:rsidR="005A7214" w:rsidRPr="005A7214" w:rsidRDefault="005A7214" w:rsidP="00373B08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5A7214">
              <w:rPr>
                <w:rFonts w:cs="Arial"/>
                <w:b/>
                <w:color w:val="000000"/>
                <w:sz w:val="30"/>
                <w:szCs w:val="30"/>
              </w:rPr>
              <w:t>Приложение 3</w:t>
            </w:r>
          </w:p>
          <w:p w:rsidR="005A7214" w:rsidRPr="005A7214" w:rsidRDefault="00003A8A" w:rsidP="00373B08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5A7214">
              <w:rPr>
                <w:rFonts w:cs="Arial"/>
                <w:b/>
                <w:color w:val="000000"/>
                <w:sz w:val="30"/>
                <w:szCs w:val="30"/>
              </w:rPr>
              <w:t>к постановлению администрации</w:t>
            </w:r>
          </w:p>
          <w:p w:rsidR="00003A8A" w:rsidRPr="005A7214" w:rsidRDefault="00003A8A" w:rsidP="00373B08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5A7214">
              <w:rPr>
                <w:rFonts w:cs="Arial"/>
                <w:b/>
                <w:color w:val="000000"/>
                <w:sz w:val="30"/>
                <w:szCs w:val="30"/>
              </w:rPr>
              <w:t xml:space="preserve">Березовского района </w:t>
            </w:r>
          </w:p>
          <w:p w:rsidR="00003A8A" w:rsidRPr="005A7214" w:rsidRDefault="00DA50E8" w:rsidP="00373B08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5A7214">
              <w:rPr>
                <w:rFonts w:cs="Arial"/>
                <w:b/>
                <w:color w:val="000000"/>
                <w:sz w:val="30"/>
                <w:szCs w:val="30"/>
              </w:rPr>
              <w:t>от 02.05.2023 № 284</w:t>
            </w:r>
          </w:p>
          <w:p w:rsidR="005A7214" w:rsidRPr="005A7214" w:rsidRDefault="005A7214" w:rsidP="00373B08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</w:p>
          <w:p w:rsidR="005A7214" w:rsidRPr="005A7214" w:rsidRDefault="005A7214" w:rsidP="00373B08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</w:p>
          <w:p w:rsidR="005A7214" w:rsidRDefault="005A7214" w:rsidP="00373B08">
            <w:pPr>
              <w:jc w:val="right"/>
              <w:rPr>
                <w:rFonts w:cs="Arial"/>
                <w:color w:val="000000"/>
                <w:szCs w:val="22"/>
              </w:rPr>
            </w:pPr>
          </w:p>
          <w:p w:rsidR="005A7214" w:rsidRPr="000B5B7C" w:rsidRDefault="005A7214" w:rsidP="00373B08">
            <w:pPr>
              <w:jc w:val="right"/>
              <w:rPr>
                <w:rFonts w:cs="Arial"/>
                <w:color w:val="000000"/>
              </w:rPr>
            </w:pPr>
          </w:p>
        </w:tc>
      </w:tr>
    </w:tbl>
    <w:p w:rsidR="00003A8A" w:rsidRPr="000B5B7C" w:rsidRDefault="00003A8A" w:rsidP="00BB54FB">
      <w:pPr>
        <w:rPr>
          <w:rFonts w:eastAsia="Calibri" w:cs="Arial"/>
          <w:szCs w:val="22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22"/>
        <w:gridCol w:w="4852"/>
        <w:gridCol w:w="3948"/>
        <w:gridCol w:w="3547"/>
      </w:tblGrid>
      <w:tr w:rsidR="00003A8A" w:rsidRPr="000B5B7C" w:rsidTr="00003A8A">
        <w:trPr>
          <w:trHeight w:val="315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0B5B7C" w:rsidRDefault="00003A8A" w:rsidP="00003A8A">
            <w:pPr>
              <w:rPr>
                <w:rFonts w:cs="Arial"/>
              </w:rPr>
            </w:pPr>
          </w:p>
        </w:tc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0B5B7C" w:rsidRDefault="00003A8A" w:rsidP="00003A8A">
            <w:pPr>
              <w:rPr>
                <w:rFonts w:cs="Arial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0B5B7C" w:rsidRDefault="00003A8A" w:rsidP="00003A8A">
            <w:pPr>
              <w:rPr>
                <w:rFonts w:cs="Arial"/>
              </w:rPr>
            </w:pP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3A8A" w:rsidRPr="000B5B7C" w:rsidRDefault="00003A8A" w:rsidP="00003A8A">
            <w:pPr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Таблица 2</w:t>
            </w:r>
          </w:p>
        </w:tc>
      </w:tr>
      <w:tr w:rsidR="00003A8A" w:rsidRPr="000B5B7C" w:rsidTr="00003A8A">
        <w:trPr>
          <w:trHeight w:val="375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3A8A" w:rsidRPr="000B5B7C" w:rsidRDefault="00003A8A" w:rsidP="00003A8A">
            <w:pPr>
              <w:jc w:val="right"/>
              <w:rPr>
                <w:rFonts w:cs="Arial"/>
                <w:color w:val="000000"/>
              </w:rPr>
            </w:pPr>
          </w:p>
        </w:tc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0B5B7C" w:rsidRDefault="00003A8A" w:rsidP="00003A8A">
            <w:pPr>
              <w:jc w:val="center"/>
              <w:rPr>
                <w:rFonts w:cs="Arial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0B5B7C" w:rsidRDefault="00003A8A" w:rsidP="00003A8A">
            <w:pPr>
              <w:rPr>
                <w:rFonts w:cs="Arial"/>
              </w:rPr>
            </w:pP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0B5B7C" w:rsidRDefault="00003A8A" w:rsidP="00003A8A">
            <w:pPr>
              <w:rPr>
                <w:rFonts w:cs="Arial"/>
              </w:rPr>
            </w:pPr>
          </w:p>
        </w:tc>
      </w:tr>
      <w:tr w:rsidR="00003A8A" w:rsidRPr="000B5B7C" w:rsidTr="00003A8A">
        <w:trPr>
          <w:trHeight w:val="37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3A8A" w:rsidRPr="000B5B7C" w:rsidRDefault="00003A8A" w:rsidP="00003A8A">
            <w:pPr>
              <w:jc w:val="center"/>
              <w:rPr>
                <w:rFonts w:cs="Arial"/>
                <w:color w:val="000000"/>
                <w:szCs w:val="28"/>
              </w:rPr>
            </w:pPr>
            <w:r w:rsidRPr="000B5B7C">
              <w:rPr>
                <w:rFonts w:cs="Arial"/>
                <w:color w:val="000000"/>
                <w:szCs w:val="28"/>
              </w:rPr>
              <w:t>Перечень структурных элементов (основных мероприятий)</w:t>
            </w:r>
          </w:p>
        </w:tc>
      </w:tr>
      <w:tr w:rsidR="00003A8A" w:rsidRPr="000B5B7C" w:rsidTr="00003A8A">
        <w:trPr>
          <w:trHeight w:val="37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3A8A" w:rsidRPr="000B5B7C" w:rsidRDefault="00003A8A" w:rsidP="00003A8A">
            <w:pPr>
              <w:jc w:val="center"/>
              <w:rPr>
                <w:rFonts w:cs="Arial"/>
                <w:color w:val="000000"/>
                <w:szCs w:val="28"/>
              </w:rPr>
            </w:pPr>
            <w:r w:rsidRPr="000B5B7C">
              <w:rPr>
                <w:rFonts w:cs="Arial"/>
                <w:color w:val="000000"/>
                <w:szCs w:val="28"/>
              </w:rPr>
              <w:t xml:space="preserve"> муниципальной программы</w:t>
            </w:r>
          </w:p>
        </w:tc>
      </w:tr>
      <w:tr w:rsidR="00003A8A" w:rsidRPr="000B5B7C" w:rsidTr="00003A8A">
        <w:trPr>
          <w:trHeight w:val="375"/>
        </w:trPr>
        <w:tc>
          <w:tcPr>
            <w:tcW w:w="9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03A8A" w:rsidRPr="000B5B7C" w:rsidRDefault="00003A8A" w:rsidP="00003A8A">
            <w:pPr>
              <w:jc w:val="center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0B5B7C" w:rsidRDefault="00003A8A" w:rsidP="00003A8A">
            <w:pPr>
              <w:jc w:val="center"/>
              <w:rPr>
                <w:rFonts w:cs="Arial"/>
              </w:rPr>
            </w:pPr>
          </w:p>
        </w:tc>
        <w:tc>
          <w:tcPr>
            <w:tcW w:w="1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0B5B7C" w:rsidRDefault="00003A8A" w:rsidP="00003A8A">
            <w:pPr>
              <w:rPr>
                <w:rFonts w:cs="Arial"/>
              </w:rPr>
            </w:pP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3A8A" w:rsidRPr="000B5B7C" w:rsidRDefault="00003A8A" w:rsidP="00003A8A">
            <w:pPr>
              <w:rPr>
                <w:rFonts w:cs="Arial"/>
              </w:rPr>
            </w:pPr>
          </w:p>
        </w:tc>
      </w:tr>
      <w:tr w:rsidR="00003A8A" w:rsidRPr="000B5B7C" w:rsidTr="00003A8A">
        <w:trPr>
          <w:trHeight w:val="130"/>
        </w:trPr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B5B7C" w:rsidRDefault="00003A8A" w:rsidP="005A7214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№ структурного элемента (основного мероприятия)</w:t>
            </w:r>
          </w:p>
        </w:tc>
        <w:tc>
          <w:tcPr>
            <w:tcW w:w="1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B5B7C" w:rsidRDefault="00003A8A" w:rsidP="00003A8A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Наименование структурного элемента (основного мероприятия)</w:t>
            </w:r>
          </w:p>
        </w:tc>
        <w:tc>
          <w:tcPr>
            <w:tcW w:w="1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B5B7C" w:rsidRDefault="00003A8A" w:rsidP="00003A8A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Направления расходов структурного элемента (основного мероприятия)</w:t>
            </w:r>
          </w:p>
        </w:tc>
        <w:tc>
          <w:tcPr>
            <w:tcW w:w="1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B5B7C" w:rsidRDefault="00003A8A" w:rsidP="00003A8A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Наименование порядка, номер приложения (при наличии)</w:t>
            </w:r>
          </w:p>
        </w:tc>
      </w:tr>
      <w:tr w:rsidR="00003A8A" w:rsidRPr="000B5B7C" w:rsidTr="00003A8A">
        <w:trPr>
          <w:trHeight w:val="315"/>
        </w:trPr>
        <w:tc>
          <w:tcPr>
            <w:tcW w:w="9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B5B7C" w:rsidRDefault="00003A8A" w:rsidP="00003A8A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</w:t>
            </w:r>
          </w:p>
        </w:tc>
        <w:tc>
          <w:tcPr>
            <w:tcW w:w="1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B5B7C" w:rsidRDefault="00003A8A" w:rsidP="00003A8A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B5B7C" w:rsidRDefault="00003A8A" w:rsidP="00003A8A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3</w:t>
            </w:r>
          </w:p>
        </w:tc>
        <w:tc>
          <w:tcPr>
            <w:tcW w:w="1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B5B7C" w:rsidRDefault="00003A8A" w:rsidP="00003A8A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4</w:t>
            </w:r>
          </w:p>
        </w:tc>
      </w:tr>
      <w:tr w:rsidR="00003A8A" w:rsidRPr="000B5B7C" w:rsidTr="00003A8A">
        <w:trPr>
          <w:trHeight w:val="23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B5B7C" w:rsidRDefault="00003A8A" w:rsidP="00003A8A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Цель </w:t>
            </w:r>
            <w:r w:rsidR="000B5B7C" w:rsidRPr="000B5B7C">
              <w:rPr>
                <w:rFonts w:cs="Arial"/>
                <w:color w:val="000000"/>
              </w:rPr>
              <w:t>«</w:t>
            </w:r>
            <w:r w:rsidRPr="000B5B7C">
              <w:rPr>
                <w:rFonts w:cs="Arial"/>
                <w:color w:val="000000"/>
              </w:rPr>
              <w:t>Развитие современной транспортной инфраструктуры, обеспечивающей повышение доступности и безопасности услуг транспортного комплекса для населения городского поселения Березово</w:t>
            </w:r>
            <w:r w:rsidR="000B5B7C" w:rsidRPr="000B5B7C">
              <w:rPr>
                <w:rFonts w:cs="Arial"/>
                <w:color w:val="000000"/>
              </w:rPr>
              <w:t>»</w:t>
            </w:r>
          </w:p>
        </w:tc>
      </w:tr>
      <w:tr w:rsidR="00003A8A" w:rsidRPr="000B5B7C" w:rsidTr="00003A8A">
        <w:trPr>
          <w:trHeight w:val="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B5B7C" w:rsidRDefault="00003A8A" w:rsidP="00003A8A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Задача 1. Обеспечение доступности и повышение качества транспортных услуг автомобильным транспортом</w:t>
            </w:r>
          </w:p>
        </w:tc>
      </w:tr>
      <w:tr w:rsidR="00003A8A" w:rsidRPr="000B5B7C" w:rsidTr="00003A8A">
        <w:trPr>
          <w:trHeight w:val="31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B5B7C" w:rsidRDefault="00003A8A" w:rsidP="00003A8A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Подпрограмма 1 </w:t>
            </w:r>
            <w:r w:rsidR="000B5B7C" w:rsidRPr="000B5B7C">
              <w:rPr>
                <w:rFonts w:cs="Arial"/>
                <w:color w:val="000000"/>
              </w:rPr>
              <w:t>«</w:t>
            </w:r>
            <w:r w:rsidRPr="000B5B7C">
              <w:rPr>
                <w:rFonts w:cs="Arial"/>
                <w:color w:val="000000"/>
              </w:rPr>
              <w:t>Автомобильный транспорт</w:t>
            </w:r>
            <w:r w:rsidR="000B5B7C" w:rsidRPr="000B5B7C">
              <w:rPr>
                <w:rFonts w:cs="Arial"/>
                <w:color w:val="000000"/>
              </w:rPr>
              <w:t>»</w:t>
            </w:r>
          </w:p>
        </w:tc>
      </w:tr>
      <w:tr w:rsidR="00003A8A" w:rsidRPr="000B5B7C" w:rsidTr="00003A8A">
        <w:trPr>
          <w:trHeight w:val="773"/>
        </w:trPr>
        <w:tc>
          <w:tcPr>
            <w:tcW w:w="9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B5B7C" w:rsidRDefault="00003A8A" w:rsidP="00003A8A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1.1.</w:t>
            </w:r>
          </w:p>
        </w:tc>
        <w:tc>
          <w:tcPr>
            <w:tcW w:w="1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B5B7C" w:rsidRDefault="00003A8A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Основное мероприятие </w:t>
            </w:r>
            <w:r w:rsidR="000B5B7C" w:rsidRPr="000B5B7C">
              <w:rPr>
                <w:rFonts w:cs="Arial"/>
                <w:color w:val="000000"/>
              </w:rPr>
              <w:t>«</w:t>
            </w:r>
            <w:r w:rsidRPr="000B5B7C">
              <w:rPr>
                <w:rFonts w:cs="Arial"/>
                <w:color w:val="000000"/>
              </w:rPr>
              <w:t>Обеспечение доступности и повышение качества транспортных услуг автомобильным транспортом</w:t>
            </w:r>
            <w:r w:rsidR="000B5B7C" w:rsidRPr="000B5B7C">
              <w:rPr>
                <w:rFonts w:cs="Arial"/>
                <w:color w:val="000000"/>
              </w:rPr>
              <w:t>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B5B7C" w:rsidRDefault="00003A8A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Выполнение регулярных</w:t>
            </w:r>
            <w:r w:rsidR="000B5B7C" w:rsidRPr="000B5B7C">
              <w:rPr>
                <w:rFonts w:cs="Arial"/>
                <w:color w:val="000000"/>
              </w:rPr>
              <w:t xml:space="preserve"> </w:t>
            </w:r>
            <w:r w:rsidRPr="000B5B7C">
              <w:rPr>
                <w:rFonts w:cs="Arial"/>
                <w:color w:val="000000"/>
              </w:rPr>
              <w:t xml:space="preserve">перевозок пассажиров автомобильным транспортом по регулируемым тарифам в границах </w:t>
            </w:r>
            <w:proofErr w:type="spellStart"/>
            <w:r w:rsidRPr="000B5B7C">
              <w:rPr>
                <w:rFonts w:cs="Arial"/>
                <w:color w:val="000000"/>
              </w:rPr>
              <w:t>пгт</w:t>
            </w:r>
            <w:proofErr w:type="spellEnd"/>
            <w:r w:rsidRPr="000B5B7C">
              <w:rPr>
                <w:rFonts w:cs="Arial"/>
                <w:color w:val="000000"/>
              </w:rPr>
              <w:t>. Березово</w:t>
            </w:r>
          </w:p>
        </w:tc>
        <w:tc>
          <w:tcPr>
            <w:tcW w:w="1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B5B7C" w:rsidRDefault="000B5B7C" w:rsidP="00003A8A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</w:tr>
      <w:tr w:rsidR="00003A8A" w:rsidRPr="000B5B7C" w:rsidTr="00003A8A">
        <w:trPr>
          <w:trHeight w:val="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3A8A" w:rsidRPr="000B5B7C" w:rsidRDefault="00003A8A" w:rsidP="00003A8A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lastRenderedPageBreak/>
              <w:t>Задача 2. Сохранность автомобильных дорог общего пользования местного значения</w:t>
            </w:r>
          </w:p>
        </w:tc>
      </w:tr>
      <w:tr w:rsidR="00003A8A" w:rsidRPr="000B5B7C" w:rsidTr="00003A8A">
        <w:trPr>
          <w:trHeight w:val="3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3A8A" w:rsidRPr="000B5B7C" w:rsidRDefault="00003A8A" w:rsidP="00003A8A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Подпрограмма 2 </w:t>
            </w:r>
            <w:r w:rsidR="000B5B7C" w:rsidRPr="000B5B7C">
              <w:rPr>
                <w:rFonts w:cs="Arial"/>
                <w:color w:val="000000"/>
              </w:rPr>
              <w:t>«</w:t>
            </w:r>
            <w:r w:rsidRPr="000B5B7C">
              <w:rPr>
                <w:rFonts w:cs="Arial"/>
                <w:color w:val="000000"/>
              </w:rPr>
              <w:t>Дорожное хозяйство</w:t>
            </w:r>
            <w:r w:rsidR="000B5B7C" w:rsidRPr="000B5B7C">
              <w:rPr>
                <w:rFonts w:cs="Arial"/>
                <w:color w:val="000000"/>
              </w:rPr>
              <w:t>»</w:t>
            </w:r>
          </w:p>
        </w:tc>
      </w:tr>
      <w:tr w:rsidR="00003A8A" w:rsidRPr="000B5B7C" w:rsidTr="00003A8A">
        <w:trPr>
          <w:trHeight w:val="347"/>
        </w:trPr>
        <w:tc>
          <w:tcPr>
            <w:tcW w:w="9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B5B7C" w:rsidRDefault="00003A8A" w:rsidP="00003A8A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2.1.</w:t>
            </w:r>
          </w:p>
        </w:tc>
        <w:tc>
          <w:tcPr>
            <w:tcW w:w="1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B5B7C" w:rsidRDefault="00003A8A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Основное мероприятие </w:t>
            </w:r>
            <w:r w:rsidR="000B5B7C" w:rsidRPr="000B5B7C">
              <w:rPr>
                <w:rFonts w:cs="Arial"/>
                <w:color w:val="000000"/>
              </w:rPr>
              <w:t>«</w:t>
            </w:r>
            <w:r w:rsidRPr="000B5B7C">
              <w:rPr>
                <w:rFonts w:cs="Arial"/>
                <w:color w:val="000000"/>
              </w:rPr>
              <w:t>Содержание уличной дорожной сети</w:t>
            </w:r>
            <w:r w:rsidR="000B5B7C" w:rsidRPr="000B5B7C">
              <w:rPr>
                <w:rFonts w:cs="Arial"/>
                <w:color w:val="000000"/>
              </w:rPr>
              <w:t>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B5B7C" w:rsidRDefault="00003A8A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Сохранность автомобильных дорог общего пользования местного значения городского поселения Березово</w:t>
            </w:r>
          </w:p>
        </w:tc>
        <w:tc>
          <w:tcPr>
            <w:tcW w:w="1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B5B7C" w:rsidRDefault="000B5B7C" w:rsidP="00003A8A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</w:tr>
      <w:tr w:rsidR="00003A8A" w:rsidRPr="000B5B7C" w:rsidTr="00003A8A">
        <w:trPr>
          <w:trHeight w:val="70"/>
        </w:trPr>
        <w:tc>
          <w:tcPr>
            <w:tcW w:w="9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B5B7C" w:rsidRDefault="00003A8A" w:rsidP="00003A8A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2.2.</w:t>
            </w:r>
          </w:p>
        </w:tc>
        <w:tc>
          <w:tcPr>
            <w:tcW w:w="1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B5B7C" w:rsidRDefault="00003A8A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Основное мероприятие </w:t>
            </w:r>
            <w:r w:rsidR="000B5B7C" w:rsidRPr="000B5B7C">
              <w:rPr>
                <w:rFonts w:cs="Arial"/>
                <w:color w:val="000000"/>
              </w:rPr>
              <w:t>«</w:t>
            </w:r>
            <w:r w:rsidRPr="000B5B7C">
              <w:rPr>
                <w:rFonts w:cs="Arial"/>
                <w:color w:val="000000"/>
              </w:rPr>
              <w:t>Строительство, реконструкция, капитальный ремонт, ремонт автомобильных дорог местного значения</w:t>
            </w:r>
            <w:r w:rsidR="000B5B7C" w:rsidRPr="000B5B7C">
              <w:rPr>
                <w:rFonts w:cs="Arial"/>
                <w:color w:val="000000"/>
              </w:rPr>
              <w:t>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B5B7C" w:rsidRDefault="00003A8A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Развитие и улучшение </w:t>
            </w:r>
            <w:proofErr w:type="gramStart"/>
            <w:r w:rsidRPr="000B5B7C">
              <w:rPr>
                <w:rFonts w:cs="Arial"/>
                <w:color w:val="000000"/>
              </w:rPr>
              <w:t>параметров сети автомобильных дорог общего пользования местного значения городского поселения</w:t>
            </w:r>
            <w:proofErr w:type="gramEnd"/>
            <w:r w:rsidRPr="000B5B7C">
              <w:rPr>
                <w:rFonts w:cs="Arial"/>
                <w:color w:val="000000"/>
              </w:rPr>
              <w:t xml:space="preserve"> Березово</w:t>
            </w:r>
          </w:p>
        </w:tc>
        <w:tc>
          <w:tcPr>
            <w:tcW w:w="1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B5B7C" w:rsidRDefault="000B5B7C" w:rsidP="00003A8A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</w:tr>
      <w:tr w:rsidR="00003A8A" w:rsidRPr="000B5B7C" w:rsidTr="00003A8A">
        <w:trPr>
          <w:trHeight w:val="70"/>
        </w:trPr>
        <w:tc>
          <w:tcPr>
            <w:tcW w:w="9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B5B7C" w:rsidRDefault="00003A8A" w:rsidP="00003A8A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2.3.</w:t>
            </w:r>
          </w:p>
        </w:tc>
        <w:tc>
          <w:tcPr>
            <w:tcW w:w="1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B5B7C" w:rsidRDefault="00003A8A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Основное мероприятие </w:t>
            </w:r>
            <w:r w:rsidR="000B5B7C" w:rsidRPr="000B5B7C">
              <w:rPr>
                <w:rFonts w:cs="Arial"/>
                <w:color w:val="000000"/>
              </w:rPr>
              <w:t>«</w:t>
            </w:r>
            <w:r w:rsidRPr="000B5B7C">
              <w:rPr>
                <w:rFonts w:cs="Arial"/>
                <w:color w:val="000000"/>
              </w:rPr>
              <w:t>Обеспечение безопасности дорожного движения</w:t>
            </w:r>
            <w:r w:rsidR="000B5B7C" w:rsidRPr="000B5B7C">
              <w:rPr>
                <w:rFonts w:cs="Arial"/>
                <w:color w:val="000000"/>
              </w:rPr>
              <w:t>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B5B7C" w:rsidRDefault="00003A8A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Содержание технических средств организации дорожного движения, подготовка проектов организации дорожного движения </w:t>
            </w:r>
          </w:p>
        </w:tc>
        <w:tc>
          <w:tcPr>
            <w:tcW w:w="1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B5B7C" w:rsidRDefault="000B5B7C" w:rsidP="00003A8A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</w:tr>
      <w:tr w:rsidR="00003A8A" w:rsidRPr="000B5B7C" w:rsidTr="00003A8A">
        <w:trPr>
          <w:trHeight w:val="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3A8A" w:rsidRPr="000B5B7C" w:rsidRDefault="00003A8A" w:rsidP="00003A8A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Задача 3. </w:t>
            </w:r>
            <w:r w:rsidR="00282912" w:rsidRPr="000B5B7C">
              <w:rPr>
                <w:rFonts w:cs="Arial"/>
                <w:color w:val="000000"/>
              </w:rPr>
              <w:t xml:space="preserve">Обеспечение транспортной безопасности на объектах транспортной инфраструктуры, находящихся в муниципальной собственности </w:t>
            </w:r>
            <w:proofErr w:type="spellStart"/>
            <w:r w:rsidR="00282912" w:rsidRPr="000B5B7C">
              <w:rPr>
                <w:rFonts w:cs="Arial"/>
                <w:color w:val="000000"/>
              </w:rPr>
              <w:t>гп</w:t>
            </w:r>
            <w:proofErr w:type="spellEnd"/>
            <w:r w:rsidR="00282912" w:rsidRPr="000B5B7C">
              <w:rPr>
                <w:rFonts w:cs="Arial"/>
                <w:color w:val="000000"/>
              </w:rPr>
              <w:t>. Березово</w:t>
            </w:r>
          </w:p>
        </w:tc>
      </w:tr>
      <w:tr w:rsidR="00003A8A" w:rsidRPr="000B5B7C" w:rsidTr="00003A8A">
        <w:trPr>
          <w:trHeight w:val="31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3A8A" w:rsidRPr="000B5B7C" w:rsidRDefault="00003A8A" w:rsidP="00003A8A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Подпрограмма 3 </w:t>
            </w:r>
            <w:r w:rsidR="000B5B7C" w:rsidRPr="000B5B7C">
              <w:rPr>
                <w:rFonts w:cs="Arial"/>
                <w:color w:val="000000"/>
              </w:rPr>
              <w:t>«</w:t>
            </w:r>
            <w:r w:rsidRPr="000B5B7C">
              <w:rPr>
                <w:rFonts w:cs="Arial"/>
                <w:color w:val="000000"/>
              </w:rPr>
              <w:t>Гражданская авиация</w:t>
            </w:r>
            <w:r w:rsidR="000B5B7C" w:rsidRPr="000B5B7C">
              <w:rPr>
                <w:rFonts w:cs="Arial"/>
                <w:color w:val="000000"/>
              </w:rPr>
              <w:t>»</w:t>
            </w:r>
          </w:p>
        </w:tc>
      </w:tr>
      <w:tr w:rsidR="00003A8A" w:rsidRPr="000B5B7C" w:rsidTr="00003A8A">
        <w:trPr>
          <w:trHeight w:val="817"/>
        </w:trPr>
        <w:tc>
          <w:tcPr>
            <w:tcW w:w="9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B5B7C" w:rsidRDefault="00003A8A" w:rsidP="00003A8A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3.1.</w:t>
            </w:r>
          </w:p>
        </w:tc>
        <w:tc>
          <w:tcPr>
            <w:tcW w:w="1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B5B7C" w:rsidRDefault="00003A8A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Основное мероприятие </w:t>
            </w:r>
            <w:r w:rsidR="000B5B7C" w:rsidRPr="000B5B7C">
              <w:rPr>
                <w:rFonts w:cs="Arial"/>
                <w:color w:val="000000"/>
              </w:rPr>
              <w:t>«</w:t>
            </w:r>
            <w:r w:rsidRPr="000B5B7C">
              <w:rPr>
                <w:rFonts w:cs="Arial"/>
                <w:color w:val="000000"/>
              </w:rPr>
              <w:t xml:space="preserve">Обеспечение транспортной безопасности на объектах транспортной инфраструктуры, находящихся в муниципальной собственности </w:t>
            </w:r>
            <w:proofErr w:type="spellStart"/>
            <w:r w:rsidRPr="000B5B7C">
              <w:rPr>
                <w:rFonts w:cs="Arial"/>
                <w:color w:val="000000"/>
              </w:rPr>
              <w:t>гп</w:t>
            </w:r>
            <w:proofErr w:type="spellEnd"/>
            <w:r w:rsidRPr="000B5B7C">
              <w:rPr>
                <w:rFonts w:cs="Arial"/>
                <w:color w:val="000000"/>
              </w:rPr>
              <w:t>. Березово</w:t>
            </w:r>
            <w:r w:rsidR="000B5B7C" w:rsidRPr="000B5B7C">
              <w:rPr>
                <w:rFonts w:cs="Arial"/>
                <w:color w:val="000000"/>
              </w:rPr>
              <w:t>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B5B7C" w:rsidRDefault="00003A8A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Разработка аэронавигационного паспорта посадочной площадки в </w:t>
            </w:r>
            <w:proofErr w:type="gramStart"/>
            <w:r w:rsidRPr="000B5B7C">
              <w:rPr>
                <w:rFonts w:cs="Arial"/>
                <w:color w:val="000000"/>
              </w:rPr>
              <w:t>с</w:t>
            </w:r>
            <w:proofErr w:type="gramEnd"/>
            <w:r w:rsidRPr="000B5B7C">
              <w:rPr>
                <w:rFonts w:cs="Arial"/>
                <w:color w:val="000000"/>
              </w:rPr>
              <w:t>. Теги</w:t>
            </w:r>
          </w:p>
        </w:tc>
        <w:tc>
          <w:tcPr>
            <w:tcW w:w="1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3A8A" w:rsidRPr="000B5B7C" w:rsidRDefault="000B5B7C" w:rsidP="00003A8A">
            <w:pPr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 </w:t>
            </w:r>
          </w:p>
        </w:tc>
      </w:tr>
    </w:tbl>
    <w:p w:rsidR="00373B08" w:rsidRPr="000B5B7C" w:rsidRDefault="00373B08" w:rsidP="00BB54FB">
      <w:pPr>
        <w:rPr>
          <w:rFonts w:eastAsia="Calibri" w:cs="Arial"/>
          <w:szCs w:val="22"/>
          <w:lang w:eastAsia="en-US"/>
        </w:rPr>
      </w:pPr>
    </w:p>
    <w:p w:rsidR="00373B08" w:rsidRPr="000B5B7C" w:rsidRDefault="00373B08">
      <w:pPr>
        <w:rPr>
          <w:rFonts w:eastAsia="Calibri" w:cs="Arial"/>
          <w:szCs w:val="22"/>
          <w:lang w:eastAsia="en-US"/>
        </w:rPr>
      </w:pPr>
      <w:r w:rsidRPr="000B5B7C">
        <w:rPr>
          <w:rFonts w:eastAsia="Calibri" w:cs="Arial"/>
          <w:szCs w:val="22"/>
          <w:lang w:eastAsia="en-US"/>
        </w:rPr>
        <w:br w:type="page"/>
      </w:r>
    </w:p>
    <w:tbl>
      <w:tblPr>
        <w:tblW w:w="5011" w:type="pct"/>
        <w:tblLayout w:type="fixed"/>
        <w:tblLook w:val="04A0" w:firstRow="1" w:lastRow="0" w:firstColumn="1" w:lastColumn="0" w:noHBand="0" w:noVBand="1"/>
      </w:tblPr>
      <w:tblGrid>
        <w:gridCol w:w="15102"/>
      </w:tblGrid>
      <w:tr w:rsidR="00373B08" w:rsidRPr="000B5B7C" w:rsidTr="005A7214">
        <w:trPr>
          <w:trHeight w:val="315"/>
        </w:trPr>
        <w:tc>
          <w:tcPr>
            <w:tcW w:w="5000" w:type="pct"/>
            <w:shd w:val="clear" w:color="auto" w:fill="auto"/>
            <w:noWrap/>
            <w:vAlign w:val="center"/>
            <w:hideMark/>
          </w:tcPr>
          <w:p w:rsidR="005A7214" w:rsidRDefault="005A7214" w:rsidP="00373B08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</w:p>
          <w:p w:rsidR="005A7214" w:rsidRPr="005A7214" w:rsidRDefault="005A7214" w:rsidP="00373B08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</w:p>
          <w:p w:rsidR="005A7214" w:rsidRPr="005A7214" w:rsidRDefault="005A7214" w:rsidP="00373B08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</w:p>
          <w:p w:rsidR="005A7214" w:rsidRPr="005A7214" w:rsidRDefault="005A7214" w:rsidP="00373B08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5A7214">
              <w:rPr>
                <w:rFonts w:cs="Arial"/>
                <w:b/>
                <w:color w:val="000000"/>
                <w:sz w:val="30"/>
                <w:szCs w:val="30"/>
              </w:rPr>
              <w:t>Приложение 4</w:t>
            </w:r>
          </w:p>
          <w:p w:rsidR="005A7214" w:rsidRPr="005A7214" w:rsidRDefault="00373B08" w:rsidP="00373B08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5A7214">
              <w:rPr>
                <w:rFonts w:cs="Arial"/>
                <w:b/>
                <w:color w:val="000000"/>
                <w:sz w:val="30"/>
                <w:szCs w:val="30"/>
              </w:rPr>
              <w:t xml:space="preserve">к постановлению администрации </w:t>
            </w:r>
          </w:p>
          <w:p w:rsidR="00373B08" w:rsidRPr="005A7214" w:rsidRDefault="00373B08" w:rsidP="00373B08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5A7214">
              <w:rPr>
                <w:rFonts w:cs="Arial"/>
                <w:b/>
                <w:color w:val="000000"/>
                <w:sz w:val="30"/>
                <w:szCs w:val="30"/>
              </w:rPr>
              <w:t xml:space="preserve">Березовского района </w:t>
            </w:r>
          </w:p>
          <w:p w:rsidR="00373B08" w:rsidRPr="005A7214" w:rsidRDefault="00DA50E8" w:rsidP="00373B08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  <w:r w:rsidRPr="005A7214">
              <w:rPr>
                <w:rFonts w:cs="Arial"/>
                <w:b/>
                <w:color w:val="000000"/>
                <w:sz w:val="30"/>
                <w:szCs w:val="30"/>
              </w:rPr>
              <w:t>от 02.05.2023 № 284</w:t>
            </w:r>
          </w:p>
          <w:p w:rsidR="005A7214" w:rsidRDefault="005A7214" w:rsidP="00373B08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</w:p>
          <w:p w:rsidR="005A7214" w:rsidRDefault="005A7214" w:rsidP="00373B08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</w:p>
          <w:p w:rsidR="005A7214" w:rsidRPr="005A7214" w:rsidRDefault="005A7214" w:rsidP="00373B08">
            <w:pPr>
              <w:jc w:val="right"/>
              <w:rPr>
                <w:rFonts w:cs="Arial"/>
                <w:b/>
                <w:color w:val="000000"/>
                <w:sz w:val="30"/>
                <w:szCs w:val="30"/>
              </w:rPr>
            </w:pPr>
          </w:p>
          <w:p w:rsidR="005A7214" w:rsidRPr="000B5B7C" w:rsidRDefault="005A7214" w:rsidP="00373B08">
            <w:pPr>
              <w:jc w:val="right"/>
              <w:rPr>
                <w:rFonts w:cs="Arial"/>
                <w:color w:val="000000"/>
              </w:rPr>
            </w:pPr>
          </w:p>
        </w:tc>
      </w:tr>
    </w:tbl>
    <w:p w:rsidR="00003A8A" w:rsidRPr="000B5B7C" w:rsidRDefault="00003A8A" w:rsidP="00BB54FB">
      <w:pPr>
        <w:rPr>
          <w:rFonts w:eastAsia="Calibri" w:cs="Arial"/>
          <w:szCs w:val="22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02"/>
        <w:gridCol w:w="4232"/>
        <w:gridCol w:w="1969"/>
        <w:gridCol w:w="1421"/>
        <w:gridCol w:w="1276"/>
        <w:gridCol w:w="1318"/>
        <w:gridCol w:w="1610"/>
        <w:gridCol w:w="2241"/>
      </w:tblGrid>
      <w:tr w:rsidR="00D32406" w:rsidRPr="000B5B7C" w:rsidTr="00D32406">
        <w:trPr>
          <w:trHeight w:val="315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0B5B7C" w:rsidRDefault="00D32406" w:rsidP="00D32406">
            <w:pPr>
              <w:rPr>
                <w:rFonts w:cs="Arial"/>
              </w:rPr>
            </w:pPr>
          </w:p>
        </w:tc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0B5B7C" w:rsidRDefault="00D32406" w:rsidP="00D32406">
            <w:pPr>
              <w:rPr>
                <w:rFonts w:cs="Arial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0B5B7C" w:rsidRDefault="00D32406" w:rsidP="00D32406">
            <w:pPr>
              <w:rPr>
                <w:rFonts w:cs="Arial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0B5B7C" w:rsidRDefault="00D32406" w:rsidP="00D32406">
            <w:pPr>
              <w:rPr>
                <w:rFonts w:cs="Aria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0B5B7C" w:rsidRDefault="00D32406" w:rsidP="00D32406">
            <w:pPr>
              <w:rPr>
                <w:rFonts w:cs="Aria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0B5B7C" w:rsidRDefault="00D32406" w:rsidP="00D32406">
            <w:pPr>
              <w:rPr>
                <w:rFonts w:cs="Arial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0B5B7C" w:rsidRDefault="00D32406" w:rsidP="00D32406">
            <w:pPr>
              <w:rPr>
                <w:rFonts w:cs="Arial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2406" w:rsidRPr="000B5B7C" w:rsidRDefault="00D32406" w:rsidP="00D32406">
            <w:pPr>
              <w:jc w:val="right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Таблица 3</w:t>
            </w:r>
          </w:p>
        </w:tc>
      </w:tr>
      <w:tr w:rsidR="00D32406" w:rsidRPr="000B5B7C" w:rsidTr="00D32406">
        <w:trPr>
          <w:trHeight w:val="375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2406" w:rsidRPr="000B5B7C" w:rsidRDefault="00D32406" w:rsidP="00D32406">
            <w:pPr>
              <w:jc w:val="right"/>
              <w:rPr>
                <w:rFonts w:cs="Arial"/>
                <w:color w:val="000000"/>
              </w:rPr>
            </w:pPr>
          </w:p>
        </w:tc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0B5B7C" w:rsidRDefault="00D32406" w:rsidP="00D32406">
            <w:pPr>
              <w:jc w:val="right"/>
              <w:rPr>
                <w:rFonts w:cs="Arial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0B5B7C" w:rsidRDefault="00D32406" w:rsidP="00D32406">
            <w:pPr>
              <w:rPr>
                <w:rFonts w:cs="Arial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0B5B7C" w:rsidRDefault="00D32406" w:rsidP="00D32406">
            <w:pPr>
              <w:rPr>
                <w:rFonts w:cs="Aria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0B5B7C" w:rsidRDefault="00D32406" w:rsidP="00D32406">
            <w:pPr>
              <w:rPr>
                <w:rFonts w:cs="Aria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0B5B7C" w:rsidRDefault="00D32406" w:rsidP="00D32406">
            <w:pPr>
              <w:rPr>
                <w:rFonts w:cs="Arial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0B5B7C" w:rsidRDefault="00D32406" w:rsidP="00D32406">
            <w:pPr>
              <w:rPr>
                <w:rFonts w:cs="Arial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0B5B7C" w:rsidRDefault="00D32406" w:rsidP="00D32406">
            <w:pPr>
              <w:rPr>
                <w:rFonts w:cs="Arial"/>
              </w:rPr>
            </w:pPr>
          </w:p>
        </w:tc>
      </w:tr>
      <w:tr w:rsidR="00D32406" w:rsidRPr="000B5B7C" w:rsidTr="00D32406">
        <w:trPr>
          <w:trHeight w:val="37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2406" w:rsidRPr="000B5B7C" w:rsidRDefault="00D32406" w:rsidP="00D32406">
            <w:pPr>
              <w:jc w:val="center"/>
              <w:rPr>
                <w:rFonts w:cs="Arial"/>
                <w:color w:val="000000"/>
                <w:szCs w:val="28"/>
              </w:rPr>
            </w:pPr>
            <w:r w:rsidRPr="000B5B7C">
              <w:rPr>
                <w:rFonts w:cs="Arial"/>
                <w:color w:val="000000"/>
                <w:szCs w:val="28"/>
              </w:rPr>
              <w:t>Показатели, характеризующие эффективность структурного элемента (основного мероприятия)</w:t>
            </w:r>
          </w:p>
        </w:tc>
      </w:tr>
      <w:tr w:rsidR="00D32406" w:rsidRPr="000B5B7C" w:rsidTr="00D32406">
        <w:trPr>
          <w:trHeight w:val="37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2406" w:rsidRPr="000B5B7C" w:rsidRDefault="00D32406" w:rsidP="00D32406">
            <w:pPr>
              <w:jc w:val="center"/>
              <w:rPr>
                <w:rFonts w:cs="Arial"/>
                <w:color w:val="000000"/>
                <w:szCs w:val="28"/>
              </w:rPr>
            </w:pPr>
            <w:r w:rsidRPr="000B5B7C">
              <w:rPr>
                <w:rFonts w:cs="Arial"/>
                <w:color w:val="000000"/>
                <w:szCs w:val="28"/>
              </w:rPr>
              <w:t>муниципальной программы</w:t>
            </w:r>
          </w:p>
        </w:tc>
      </w:tr>
      <w:tr w:rsidR="00D32406" w:rsidRPr="000B5B7C" w:rsidTr="00D32406">
        <w:trPr>
          <w:trHeight w:val="375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2406" w:rsidRPr="000B5B7C" w:rsidRDefault="00D32406" w:rsidP="00D32406">
            <w:pPr>
              <w:jc w:val="center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0B5B7C" w:rsidRDefault="00D32406" w:rsidP="00D32406">
            <w:pPr>
              <w:jc w:val="right"/>
              <w:rPr>
                <w:rFonts w:cs="Arial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0B5B7C" w:rsidRDefault="00D32406" w:rsidP="00D32406">
            <w:pPr>
              <w:rPr>
                <w:rFonts w:cs="Arial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0B5B7C" w:rsidRDefault="00D32406" w:rsidP="00D32406">
            <w:pPr>
              <w:rPr>
                <w:rFonts w:cs="Arial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0B5B7C" w:rsidRDefault="00D32406" w:rsidP="00D32406">
            <w:pPr>
              <w:rPr>
                <w:rFonts w:cs="Aria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0B5B7C" w:rsidRDefault="00D32406" w:rsidP="00D32406">
            <w:pPr>
              <w:rPr>
                <w:rFonts w:cs="Arial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0B5B7C" w:rsidRDefault="00D32406" w:rsidP="00D32406">
            <w:pPr>
              <w:rPr>
                <w:rFonts w:cs="Arial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2406" w:rsidRPr="000B5B7C" w:rsidRDefault="00D32406" w:rsidP="00D32406">
            <w:pPr>
              <w:rPr>
                <w:rFonts w:cs="Arial"/>
              </w:rPr>
            </w:pPr>
          </w:p>
        </w:tc>
      </w:tr>
      <w:tr w:rsidR="00D32406" w:rsidRPr="000B5B7C" w:rsidTr="00D32406">
        <w:trPr>
          <w:trHeight w:val="1264"/>
        </w:trPr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№ </w:t>
            </w:r>
            <w:proofErr w:type="gramStart"/>
            <w:r w:rsidRPr="000B5B7C">
              <w:rPr>
                <w:rFonts w:cs="Arial"/>
                <w:color w:val="000000"/>
              </w:rPr>
              <w:t>п</w:t>
            </w:r>
            <w:proofErr w:type="gramEnd"/>
            <w:r w:rsidRPr="000B5B7C">
              <w:rPr>
                <w:rFonts w:cs="Arial"/>
                <w:color w:val="000000"/>
              </w:rPr>
              <w:t>/п</w:t>
            </w:r>
          </w:p>
        </w:tc>
        <w:tc>
          <w:tcPr>
            <w:tcW w:w="1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D32406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Наименование показателя</w:t>
            </w:r>
          </w:p>
        </w:tc>
        <w:tc>
          <w:tcPr>
            <w:tcW w:w="6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187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D32406">
            <w:pPr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Значения показателя по годам</w:t>
            </w:r>
          </w:p>
        </w:tc>
        <w:tc>
          <w:tcPr>
            <w:tcW w:w="7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Значение показателя на момент окончания действия муниципальной программы</w:t>
            </w:r>
          </w:p>
        </w:tc>
      </w:tr>
      <w:tr w:rsidR="00D32406" w:rsidRPr="000B5B7C" w:rsidTr="00D32406">
        <w:trPr>
          <w:trHeight w:val="315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406" w:rsidRPr="000B5B7C" w:rsidRDefault="00D32406" w:rsidP="00D32406">
            <w:pPr>
              <w:rPr>
                <w:rFonts w:cs="Arial"/>
                <w:color w:val="000000"/>
              </w:rPr>
            </w:pPr>
          </w:p>
        </w:tc>
        <w:tc>
          <w:tcPr>
            <w:tcW w:w="1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406" w:rsidRPr="000B5B7C" w:rsidRDefault="00D32406" w:rsidP="00D32406">
            <w:pPr>
              <w:rPr>
                <w:rFonts w:cs="Arial"/>
                <w:color w:val="000000"/>
              </w:rPr>
            </w:pPr>
          </w:p>
        </w:tc>
        <w:tc>
          <w:tcPr>
            <w:tcW w:w="6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406" w:rsidRPr="000B5B7C" w:rsidRDefault="00D32406" w:rsidP="00D32406">
            <w:pPr>
              <w:rPr>
                <w:rFonts w:cs="Arial"/>
                <w:color w:val="000000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2022 год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2023 год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2024 год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2025 год</w:t>
            </w:r>
          </w:p>
        </w:tc>
        <w:tc>
          <w:tcPr>
            <w:tcW w:w="7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406" w:rsidRPr="000B5B7C" w:rsidRDefault="00D32406" w:rsidP="00D32406">
            <w:pPr>
              <w:rPr>
                <w:rFonts w:cs="Arial"/>
                <w:color w:val="000000"/>
              </w:rPr>
            </w:pPr>
          </w:p>
        </w:tc>
      </w:tr>
      <w:tr w:rsidR="00D32406" w:rsidRPr="000B5B7C" w:rsidTr="00D32406">
        <w:trPr>
          <w:trHeight w:val="300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D32406">
            <w:pPr>
              <w:jc w:val="center"/>
              <w:rPr>
                <w:rFonts w:cs="Arial"/>
                <w:color w:val="000000"/>
                <w:szCs w:val="22"/>
              </w:rPr>
            </w:pPr>
            <w:r w:rsidRPr="000B5B7C">
              <w:rPr>
                <w:rFonts w:cs="Arial"/>
                <w:color w:val="000000"/>
                <w:szCs w:val="22"/>
              </w:rPr>
              <w:t>1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D32406">
            <w:pPr>
              <w:jc w:val="center"/>
              <w:rPr>
                <w:rFonts w:cs="Arial"/>
                <w:color w:val="000000"/>
                <w:szCs w:val="22"/>
              </w:rPr>
            </w:pPr>
            <w:r w:rsidRPr="000B5B7C">
              <w:rPr>
                <w:rFonts w:cs="Arial"/>
                <w:color w:val="000000"/>
                <w:szCs w:val="22"/>
              </w:rPr>
              <w:t>2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D32406">
            <w:pPr>
              <w:jc w:val="center"/>
              <w:rPr>
                <w:rFonts w:cs="Arial"/>
                <w:color w:val="000000"/>
                <w:szCs w:val="22"/>
              </w:rPr>
            </w:pPr>
            <w:r w:rsidRPr="000B5B7C">
              <w:rPr>
                <w:rFonts w:cs="Arial"/>
                <w:color w:val="000000"/>
                <w:szCs w:val="22"/>
              </w:rPr>
              <w:t>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D32406">
            <w:pPr>
              <w:jc w:val="center"/>
              <w:rPr>
                <w:rFonts w:cs="Arial"/>
                <w:color w:val="000000"/>
                <w:szCs w:val="22"/>
              </w:rPr>
            </w:pPr>
            <w:r w:rsidRPr="000B5B7C">
              <w:rPr>
                <w:rFonts w:cs="Arial"/>
                <w:color w:val="000000"/>
                <w:szCs w:val="22"/>
              </w:rPr>
              <w:t>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D32406">
            <w:pPr>
              <w:jc w:val="center"/>
              <w:rPr>
                <w:rFonts w:cs="Arial"/>
                <w:color w:val="000000"/>
                <w:szCs w:val="22"/>
              </w:rPr>
            </w:pPr>
            <w:r w:rsidRPr="000B5B7C">
              <w:rPr>
                <w:rFonts w:cs="Arial"/>
                <w:color w:val="000000"/>
                <w:szCs w:val="22"/>
              </w:rPr>
              <w:t>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D32406">
            <w:pPr>
              <w:jc w:val="center"/>
              <w:rPr>
                <w:rFonts w:cs="Arial"/>
                <w:color w:val="000000"/>
                <w:szCs w:val="22"/>
              </w:rPr>
            </w:pPr>
            <w:r w:rsidRPr="000B5B7C">
              <w:rPr>
                <w:rFonts w:cs="Arial"/>
                <w:color w:val="000000"/>
                <w:szCs w:val="22"/>
              </w:rPr>
              <w:t>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D32406">
            <w:pPr>
              <w:jc w:val="center"/>
              <w:rPr>
                <w:rFonts w:cs="Arial"/>
                <w:color w:val="000000"/>
                <w:szCs w:val="22"/>
              </w:rPr>
            </w:pPr>
            <w:r w:rsidRPr="000B5B7C">
              <w:rPr>
                <w:rFonts w:cs="Arial"/>
                <w:color w:val="000000"/>
                <w:szCs w:val="22"/>
              </w:rPr>
              <w:t>7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D32406">
            <w:pPr>
              <w:jc w:val="center"/>
              <w:rPr>
                <w:rFonts w:cs="Arial"/>
                <w:color w:val="000000"/>
                <w:szCs w:val="22"/>
              </w:rPr>
            </w:pPr>
            <w:r w:rsidRPr="000B5B7C">
              <w:rPr>
                <w:rFonts w:cs="Arial"/>
                <w:color w:val="000000"/>
                <w:szCs w:val="22"/>
              </w:rPr>
              <w:t>9</w:t>
            </w:r>
          </w:p>
        </w:tc>
      </w:tr>
      <w:tr w:rsidR="00D32406" w:rsidRPr="000B5B7C" w:rsidTr="00D32406">
        <w:trPr>
          <w:trHeight w:val="510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D32406">
            <w:pPr>
              <w:jc w:val="center"/>
              <w:rPr>
                <w:rFonts w:cs="Arial"/>
                <w:color w:val="000000"/>
                <w:szCs w:val="22"/>
              </w:rPr>
            </w:pPr>
            <w:r w:rsidRPr="000B5B7C">
              <w:rPr>
                <w:rFonts w:cs="Arial"/>
                <w:color w:val="000000"/>
                <w:szCs w:val="22"/>
              </w:rPr>
              <w:t>1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Количество перевезенных пассажиров автомобильным транспортом, чел.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7 165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7 200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7 210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7 220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7 230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7 230</w:t>
            </w:r>
          </w:p>
        </w:tc>
      </w:tr>
      <w:tr w:rsidR="00D32406" w:rsidRPr="000B5B7C" w:rsidTr="00D32406">
        <w:trPr>
          <w:trHeight w:val="300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D32406">
            <w:pPr>
              <w:jc w:val="center"/>
              <w:rPr>
                <w:rFonts w:cs="Arial"/>
                <w:color w:val="000000"/>
                <w:szCs w:val="22"/>
              </w:rPr>
            </w:pPr>
            <w:r w:rsidRPr="000B5B7C">
              <w:rPr>
                <w:rFonts w:cs="Arial"/>
                <w:color w:val="000000"/>
                <w:szCs w:val="22"/>
              </w:rPr>
              <w:t>2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Пассажирооборот, пасс</w:t>
            </w:r>
            <w:proofErr w:type="gramStart"/>
            <w:r w:rsidRPr="000B5B7C">
              <w:rPr>
                <w:rFonts w:cs="Arial"/>
                <w:color w:val="000000"/>
              </w:rPr>
              <w:t>.</w:t>
            </w:r>
            <w:proofErr w:type="gramEnd"/>
            <w:r w:rsidRPr="000B5B7C">
              <w:rPr>
                <w:rFonts w:cs="Arial"/>
                <w:color w:val="000000"/>
              </w:rPr>
              <w:t xml:space="preserve"> </w:t>
            </w:r>
            <w:proofErr w:type="gramStart"/>
            <w:r w:rsidRPr="000B5B7C">
              <w:rPr>
                <w:rFonts w:cs="Arial"/>
                <w:color w:val="000000"/>
              </w:rPr>
              <w:t>к</w:t>
            </w:r>
            <w:proofErr w:type="gramEnd"/>
            <w:r w:rsidRPr="000B5B7C">
              <w:rPr>
                <w:rFonts w:cs="Arial"/>
                <w:color w:val="000000"/>
              </w:rPr>
              <w:t>м.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76379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83232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83348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83463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83579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83579</w:t>
            </w:r>
          </w:p>
        </w:tc>
      </w:tr>
      <w:tr w:rsidR="00D32406" w:rsidRPr="000B5B7C" w:rsidTr="00D32406">
        <w:trPr>
          <w:trHeight w:val="510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D32406">
            <w:pPr>
              <w:jc w:val="center"/>
              <w:rPr>
                <w:rFonts w:cs="Arial"/>
                <w:color w:val="000000"/>
                <w:szCs w:val="22"/>
              </w:rPr>
            </w:pPr>
            <w:r w:rsidRPr="000B5B7C">
              <w:rPr>
                <w:rFonts w:cs="Arial"/>
                <w:color w:val="000000"/>
                <w:szCs w:val="22"/>
              </w:rPr>
              <w:lastRenderedPageBreak/>
              <w:t>3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Протяженность сети автомобильных дорог общего пользования местного значения, </w:t>
            </w:r>
            <w:proofErr w:type="gramStart"/>
            <w:r w:rsidRPr="000B5B7C">
              <w:rPr>
                <w:rFonts w:cs="Arial"/>
                <w:color w:val="000000"/>
              </w:rPr>
              <w:t>км</w:t>
            </w:r>
            <w:proofErr w:type="gramEnd"/>
            <w:r w:rsidRPr="000B5B7C">
              <w:rPr>
                <w:rFonts w:cs="Arial"/>
                <w:color w:val="000000"/>
              </w:rPr>
              <w:t>.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76,200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76,200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76,200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76,200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76,725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76,725</w:t>
            </w:r>
          </w:p>
        </w:tc>
      </w:tr>
      <w:tr w:rsidR="00D32406" w:rsidRPr="000B5B7C" w:rsidTr="00D32406">
        <w:trPr>
          <w:trHeight w:val="206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D32406">
            <w:pPr>
              <w:jc w:val="center"/>
              <w:rPr>
                <w:rFonts w:cs="Arial"/>
                <w:color w:val="000000"/>
                <w:szCs w:val="22"/>
              </w:rPr>
            </w:pPr>
            <w:r w:rsidRPr="000B5B7C">
              <w:rPr>
                <w:rFonts w:cs="Arial"/>
                <w:color w:val="000000"/>
                <w:szCs w:val="22"/>
              </w:rPr>
              <w:t>4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Объем ввода в эксплуатацию после строительства и </w:t>
            </w:r>
            <w:proofErr w:type="gramStart"/>
            <w:r w:rsidRPr="000B5B7C">
              <w:rPr>
                <w:rFonts w:cs="Arial"/>
                <w:color w:val="000000"/>
              </w:rPr>
              <w:t>реконструкции</w:t>
            </w:r>
            <w:proofErr w:type="gramEnd"/>
            <w:r w:rsidRPr="000B5B7C">
              <w:rPr>
                <w:rFonts w:cs="Arial"/>
                <w:color w:val="000000"/>
              </w:rPr>
              <w:t xml:space="preserve"> автомобильных дорог общего пользования местного значения, км.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0,000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0,000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1,375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1,375</w:t>
            </w:r>
          </w:p>
        </w:tc>
      </w:tr>
      <w:tr w:rsidR="00D32406" w:rsidRPr="000B5B7C" w:rsidTr="00D32406">
        <w:trPr>
          <w:trHeight w:val="828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D32406">
            <w:pPr>
              <w:jc w:val="center"/>
              <w:rPr>
                <w:rFonts w:cs="Arial"/>
                <w:color w:val="000000"/>
                <w:szCs w:val="22"/>
              </w:rPr>
            </w:pPr>
            <w:r w:rsidRPr="000B5B7C">
              <w:rPr>
                <w:rFonts w:cs="Arial"/>
                <w:color w:val="000000"/>
                <w:szCs w:val="22"/>
              </w:rPr>
              <w:t>5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</w:t>
            </w:r>
            <w:proofErr w:type="gramStart"/>
            <w:r w:rsidRPr="000B5B7C">
              <w:rPr>
                <w:rFonts w:cs="Arial"/>
                <w:color w:val="000000"/>
              </w:rPr>
              <w:t>ремонта</w:t>
            </w:r>
            <w:proofErr w:type="gramEnd"/>
            <w:r w:rsidRPr="000B5B7C">
              <w:rPr>
                <w:rFonts w:cs="Arial"/>
                <w:color w:val="000000"/>
              </w:rPr>
              <w:t xml:space="preserve"> автомобильных дорог, км.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62,700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1,145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0,000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0,000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1,375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65,220</w:t>
            </w:r>
          </w:p>
        </w:tc>
      </w:tr>
      <w:tr w:rsidR="00D32406" w:rsidRPr="000B5B7C" w:rsidTr="00D32406">
        <w:trPr>
          <w:trHeight w:val="70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D32406">
            <w:pPr>
              <w:jc w:val="center"/>
              <w:rPr>
                <w:rFonts w:cs="Arial"/>
                <w:color w:val="000000"/>
                <w:szCs w:val="22"/>
              </w:rPr>
            </w:pPr>
            <w:r w:rsidRPr="000B5B7C">
              <w:rPr>
                <w:rFonts w:cs="Arial"/>
                <w:color w:val="000000"/>
                <w:szCs w:val="22"/>
              </w:rPr>
              <w:t>6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 xml:space="preserve">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года, </w:t>
            </w:r>
            <w:proofErr w:type="gramStart"/>
            <w:r w:rsidRPr="000B5B7C">
              <w:rPr>
                <w:rFonts w:cs="Arial"/>
                <w:color w:val="000000"/>
              </w:rPr>
              <w:t>км</w:t>
            </w:r>
            <w:proofErr w:type="gramEnd"/>
            <w:r w:rsidRPr="000B5B7C">
              <w:rPr>
                <w:rFonts w:cs="Arial"/>
                <w:color w:val="000000"/>
              </w:rPr>
              <w:t>.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13,500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12,355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12,355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12,355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11,505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11,505</w:t>
            </w:r>
          </w:p>
        </w:tc>
      </w:tr>
      <w:tr w:rsidR="00D32406" w:rsidRPr="000B5B7C" w:rsidTr="00D32406">
        <w:trPr>
          <w:trHeight w:val="70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D32406">
            <w:pPr>
              <w:jc w:val="center"/>
              <w:rPr>
                <w:rFonts w:cs="Arial"/>
                <w:color w:val="000000"/>
                <w:szCs w:val="22"/>
              </w:rPr>
            </w:pPr>
            <w:r w:rsidRPr="000B5B7C">
              <w:rPr>
                <w:rFonts w:cs="Arial"/>
                <w:color w:val="000000"/>
                <w:szCs w:val="22"/>
              </w:rPr>
              <w:t>7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автомобильных дорог общего пользования местного значения, %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82,28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83,79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83,79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83,79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85,00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11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85,00</w:t>
            </w:r>
          </w:p>
        </w:tc>
      </w:tr>
      <w:tr w:rsidR="00D32406" w:rsidRPr="000B5B7C" w:rsidTr="00D32406">
        <w:trPr>
          <w:trHeight w:val="510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D32406">
            <w:pPr>
              <w:jc w:val="center"/>
              <w:rPr>
                <w:rFonts w:cs="Arial"/>
                <w:color w:val="000000"/>
                <w:szCs w:val="22"/>
              </w:rPr>
            </w:pPr>
            <w:r w:rsidRPr="000B5B7C">
              <w:rPr>
                <w:rFonts w:cs="Arial"/>
                <w:color w:val="000000"/>
                <w:szCs w:val="22"/>
              </w:rPr>
              <w:lastRenderedPageBreak/>
              <w:t>8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Сокращение дорожно-транспортных происшествий и тяжести их последствий, %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79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77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76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75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75</w:t>
            </w:r>
          </w:p>
        </w:tc>
      </w:tr>
      <w:tr w:rsidR="00D32406" w:rsidRPr="000B5B7C" w:rsidTr="00D32406">
        <w:trPr>
          <w:trHeight w:val="510"/>
        </w:trPr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D32406">
            <w:pPr>
              <w:jc w:val="center"/>
              <w:rPr>
                <w:rFonts w:cs="Arial"/>
                <w:color w:val="000000"/>
                <w:szCs w:val="22"/>
              </w:rPr>
            </w:pPr>
            <w:r w:rsidRPr="000B5B7C">
              <w:rPr>
                <w:rFonts w:cs="Arial"/>
                <w:color w:val="000000"/>
                <w:szCs w:val="22"/>
              </w:rPr>
              <w:t>9</w:t>
            </w:r>
          </w:p>
        </w:tc>
        <w:tc>
          <w:tcPr>
            <w:tcW w:w="1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0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Количество внедренных средств организации дорожного движения, ед. в год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5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2406" w:rsidRPr="000B5B7C" w:rsidRDefault="00D32406" w:rsidP="005A7214">
            <w:pPr>
              <w:ind w:firstLine="0"/>
              <w:jc w:val="center"/>
              <w:rPr>
                <w:rFonts w:cs="Arial"/>
                <w:color w:val="000000"/>
              </w:rPr>
            </w:pPr>
            <w:r w:rsidRPr="000B5B7C">
              <w:rPr>
                <w:rFonts w:cs="Arial"/>
                <w:color w:val="000000"/>
              </w:rPr>
              <w:t>5</w:t>
            </w:r>
          </w:p>
        </w:tc>
      </w:tr>
    </w:tbl>
    <w:p w:rsidR="00373B08" w:rsidRPr="000B5B7C" w:rsidRDefault="00373B08" w:rsidP="00BB54FB">
      <w:pPr>
        <w:rPr>
          <w:rFonts w:eastAsia="Calibri" w:cs="Arial"/>
          <w:szCs w:val="22"/>
          <w:lang w:eastAsia="en-US"/>
        </w:rPr>
      </w:pPr>
    </w:p>
    <w:sectPr w:rsidR="00373B08" w:rsidRPr="000B5B7C" w:rsidSect="000B5B7C">
      <w:type w:val="continuous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BF2" w:rsidRDefault="000A7BF2">
      <w:r>
        <w:separator/>
      </w:r>
    </w:p>
  </w:endnote>
  <w:endnote w:type="continuationSeparator" w:id="0">
    <w:p w:rsidR="000A7BF2" w:rsidRDefault="000A7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BF2" w:rsidRDefault="000A7BF2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BF2" w:rsidRDefault="000A7BF2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BF2" w:rsidRDefault="000A7BF2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BF2" w:rsidRDefault="000A7BF2">
      <w:r>
        <w:separator/>
      </w:r>
    </w:p>
  </w:footnote>
  <w:footnote w:type="continuationSeparator" w:id="0">
    <w:p w:rsidR="000A7BF2" w:rsidRDefault="000A7B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BF2" w:rsidRDefault="000A7BF2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BF2" w:rsidRDefault="000A7BF2" w:rsidP="00C155B2">
    <w:pPr>
      <w:pStyle w:val="af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BF2" w:rsidRDefault="000A7BF2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6C74"/>
    <w:multiLevelType w:val="multilevel"/>
    <w:tmpl w:val="3444A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C10913"/>
    <w:multiLevelType w:val="multilevel"/>
    <w:tmpl w:val="8B4EA9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3">
    <w:nsid w:val="0E3B30B9"/>
    <w:multiLevelType w:val="hybridMultilevel"/>
    <w:tmpl w:val="E44A97A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B0202C"/>
    <w:multiLevelType w:val="multilevel"/>
    <w:tmpl w:val="EC7C0A5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0F9912E7"/>
    <w:multiLevelType w:val="hybridMultilevel"/>
    <w:tmpl w:val="DEBC7206"/>
    <w:lvl w:ilvl="0" w:tplc="D3DEA2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1BB6705"/>
    <w:multiLevelType w:val="hybridMultilevel"/>
    <w:tmpl w:val="C7468292"/>
    <w:lvl w:ilvl="0" w:tplc="40F0C8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1EC2B70"/>
    <w:multiLevelType w:val="hybridMultilevel"/>
    <w:tmpl w:val="F458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895199"/>
    <w:multiLevelType w:val="hybridMultilevel"/>
    <w:tmpl w:val="E9BED98A"/>
    <w:lvl w:ilvl="0" w:tplc="04190001">
      <w:start w:val="1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C6783F"/>
    <w:multiLevelType w:val="hybridMultilevel"/>
    <w:tmpl w:val="ECD65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3D42EB"/>
    <w:multiLevelType w:val="hybridMultilevel"/>
    <w:tmpl w:val="D48460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7F8189C"/>
    <w:multiLevelType w:val="hybridMultilevel"/>
    <w:tmpl w:val="A580A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333364"/>
    <w:multiLevelType w:val="hybridMultilevel"/>
    <w:tmpl w:val="961063AE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C2D0025"/>
    <w:multiLevelType w:val="hybridMultilevel"/>
    <w:tmpl w:val="2244D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DE51F5"/>
    <w:multiLevelType w:val="multilevel"/>
    <w:tmpl w:val="3050B774"/>
    <w:lvl w:ilvl="0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338B1B0F"/>
    <w:multiLevelType w:val="hybridMultilevel"/>
    <w:tmpl w:val="D7B6E394"/>
    <w:lvl w:ilvl="0" w:tplc="32D2096C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9581731"/>
    <w:multiLevelType w:val="hybridMultilevel"/>
    <w:tmpl w:val="0DEA459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395D5773"/>
    <w:multiLevelType w:val="multilevel"/>
    <w:tmpl w:val="F8162064"/>
    <w:lvl w:ilvl="0">
      <w:start w:val="3"/>
      <w:numFmt w:val="decimal"/>
      <w:lvlText w:val="%1."/>
      <w:lvlJc w:val="left"/>
      <w:pPr>
        <w:ind w:left="601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6498" w:hanging="8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6498" w:hanging="84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67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7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18" w:hanging="2160"/>
      </w:pPr>
      <w:rPr>
        <w:rFonts w:hint="default"/>
      </w:rPr>
    </w:lvl>
  </w:abstractNum>
  <w:abstractNum w:abstractNumId="18">
    <w:nsid w:val="39AC49BC"/>
    <w:multiLevelType w:val="hybridMultilevel"/>
    <w:tmpl w:val="6E94BE70"/>
    <w:lvl w:ilvl="0" w:tplc="79A08FB4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AE54B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3FA84AF6"/>
    <w:multiLevelType w:val="hybridMultilevel"/>
    <w:tmpl w:val="38043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FD17B6"/>
    <w:multiLevelType w:val="hybridMultilevel"/>
    <w:tmpl w:val="C25E1F50"/>
    <w:lvl w:ilvl="0" w:tplc="39D4081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597765D"/>
    <w:multiLevelType w:val="hybridMultilevel"/>
    <w:tmpl w:val="1A14D7D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797B65"/>
    <w:multiLevelType w:val="multilevel"/>
    <w:tmpl w:val="655263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4B5D674B"/>
    <w:multiLevelType w:val="hybridMultilevel"/>
    <w:tmpl w:val="44F85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C201C2F"/>
    <w:multiLevelType w:val="multilevel"/>
    <w:tmpl w:val="36469A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6">
    <w:nsid w:val="51526DAE"/>
    <w:multiLevelType w:val="hybridMultilevel"/>
    <w:tmpl w:val="973A228E"/>
    <w:lvl w:ilvl="0" w:tplc="1ED426CC">
      <w:start w:val="1"/>
      <w:numFmt w:val="decimal"/>
      <w:lvlText w:val="%1."/>
      <w:lvlJc w:val="left"/>
      <w:pPr>
        <w:ind w:left="360" w:hanging="360"/>
      </w:pPr>
      <w:rPr>
        <w:rFonts w:cs="Times New Roman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6AC4C5C"/>
    <w:multiLevelType w:val="multilevel"/>
    <w:tmpl w:val="0E343F0E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" w:hAnsi="Arial" w:cs="Arial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ascii="Arial" w:hAnsi="Arial" w:cs="Arial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ascii="Arial" w:hAnsi="Arial" w:cs="Arial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ascii="Arial" w:hAnsi="Arial" w:cs="Arial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ascii="Arial" w:hAnsi="Arial" w:cs="Arial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ascii="Arial" w:hAnsi="Arial" w:cs="Arial" w:hint="default"/>
        <w:sz w:val="24"/>
      </w:rPr>
    </w:lvl>
  </w:abstractNum>
  <w:abstractNum w:abstractNumId="28">
    <w:nsid w:val="58D769FB"/>
    <w:multiLevelType w:val="hybridMultilevel"/>
    <w:tmpl w:val="274253A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B227689"/>
    <w:multiLevelType w:val="hybridMultilevel"/>
    <w:tmpl w:val="9D4CDD18"/>
    <w:lvl w:ilvl="0" w:tplc="AE047902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30">
    <w:nsid w:val="5DC2365C"/>
    <w:multiLevelType w:val="hybridMultilevel"/>
    <w:tmpl w:val="3050B774"/>
    <w:lvl w:ilvl="0" w:tplc="7A0CC042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615076F0"/>
    <w:multiLevelType w:val="hybridMultilevel"/>
    <w:tmpl w:val="8B860018"/>
    <w:lvl w:ilvl="0" w:tplc="D870D1B4">
      <w:start w:val="1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63D368CC"/>
    <w:multiLevelType w:val="hybridMultilevel"/>
    <w:tmpl w:val="010476DC"/>
    <w:lvl w:ilvl="0" w:tplc="193C8320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66D2C6C"/>
    <w:multiLevelType w:val="hybridMultilevel"/>
    <w:tmpl w:val="8E0874D0"/>
    <w:lvl w:ilvl="0" w:tplc="CB46F0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694957DD"/>
    <w:multiLevelType w:val="hybridMultilevel"/>
    <w:tmpl w:val="68260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9173DB"/>
    <w:multiLevelType w:val="multilevel"/>
    <w:tmpl w:val="85AEF604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6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F590765"/>
    <w:multiLevelType w:val="hybridMultilevel"/>
    <w:tmpl w:val="E2905D0E"/>
    <w:lvl w:ilvl="0" w:tplc="C5503F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04B4A91"/>
    <w:multiLevelType w:val="hybridMultilevel"/>
    <w:tmpl w:val="E6142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BA393F"/>
    <w:multiLevelType w:val="multilevel"/>
    <w:tmpl w:val="285A50B2"/>
    <w:lvl w:ilvl="0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4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89" w:hanging="2160"/>
      </w:pPr>
      <w:rPr>
        <w:rFonts w:hint="default"/>
      </w:rPr>
    </w:lvl>
  </w:abstractNum>
  <w:abstractNum w:abstractNumId="40">
    <w:nsid w:val="74570F30"/>
    <w:multiLevelType w:val="hybridMultilevel"/>
    <w:tmpl w:val="AC92077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5A57D07"/>
    <w:multiLevelType w:val="hybridMultilevel"/>
    <w:tmpl w:val="8786B10E"/>
    <w:lvl w:ilvl="0" w:tplc="E946E4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>
    <w:nsid w:val="78D6786F"/>
    <w:multiLevelType w:val="multilevel"/>
    <w:tmpl w:val="EC7C0A5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3">
    <w:nsid w:val="7DFC6EA7"/>
    <w:multiLevelType w:val="hybridMultilevel"/>
    <w:tmpl w:val="1068B488"/>
    <w:lvl w:ilvl="0" w:tplc="E54638F8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8"/>
  </w:num>
  <w:num w:numId="2">
    <w:abstractNumId w:val="17"/>
  </w:num>
  <w:num w:numId="3">
    <w:abstractNumId w:val="30"/>
  </w:num>
  <w:num w:numId="4">
    <w:abstractNumId w:val="29"/>
  </w:num>
  <w:num w:numId="5">
    <w:abstractNumId w:val="14"/>
  </w:num>
  <w:num w:numId="6">
    <w:abstractNumId w:val="19"/>
  </w:num>
  <w:num w:numId="7">
    <w:abstractNumId w:val="0"/>
  </w:num>
  <w:num w:numId="8">
    <w:abstractNumId w:val="27"/>
  </w:num>
  <w:num w:numId="9">
    <w:abstractNumId w:val="21"/>
  </w:num>
  <w:num w:numId="10">
    <w:abstractNumId w:val="4"/>
  </w:num>
  <w:num w:numId="11">
    <w:abstractNumId w:val="42"/>
  </w:num>
  <w:num w:numId="12">
    <w:abstractNumId w:val="34"/>
  </w:num>
  <w:num w:numId="13">
    <w:abstractNumId w:val="7"/>
  </w:num>
  <w:num w:numId="14">
    <w:abstractNumId w:val="16"/>
  </w:num>
  <w:num w:numId="15">
    <w:abstractNumId w:val="13"/>
  </w:num>
  <w:num w:numId="16">
    <w:abstractNumId w:val="43"/>
  </w:num>
  <w:num w:numId="17">
    <w:abstractNumId w:val="37"/>
  </w:num>
  <w:num w:numId="18">
    <w:abstractNumId w:val="2"/>
  </w:num>
  <w:num w:numId="19">
    <w:abstractNumId w:val="23"/>
  </w:num>
  <w:num w:numId="20">
    <w:abstractNumId w:val="8"/>
  </w:num>
  <w:num w:numId="21">
    <w:abstractNumId w:val="31"/>
  </w:num>
  <w:num w:numId="22">
    <w:abstractNumId w:val="33"/>
  </w:num>
  <w:num w:numId="23">
    <w:abstractNumId w:val="6"/>
  </w:num>
  <w:num w:numId="24">
    <w:abstractNumId w:val="15"/>
  </w:num>
  <w:num w:numId="25">
    <w:abstractNumId w:val="38"/>
  </w:num>
  <w:num w:numId="26">
    <w:abstractNumId w:val="1"/>
  </w:num>
  <w:num w:numId="27">
    <w:abstractNumId w:val="12"/>
  </w:num>
  <w:num w:numId="28">
    <w:abstractNumId w:val="22"/>
  </w:num>
  <w:num w:numId="29">
    <w:abstractNumId w:val="41"/>
  </w:num>
  <w:num w:numId="30">
    <w:abstractNumId w:val="40"/>
  </w:num>
  <w:num w:numId="31">
    <w:abstractNumId w:val="36"/>
  </w:num>
  <w:num w:numId="3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</w:num>
  <w:num w:numId="34">
    <w:abstractNumId w:val="9"/>
  </w:num>
  <w:num w:numId="35">
    <w:abstractNumId w:val="11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"/>
  </w:num>
  <w:num w:numId="38">
    <w:abstractNumId w:val="35"/>
  </w:num>
  <w:num w:numId="39">
    <w:abstractNumId w:val="3"/>
  </w:num>
  <w:num w:numId="40">
    <w:abstractNumId w:val="10"/>
  </w:num>
  <w:num w:numId="41">
    <w:abstractNumId w:val="39"/>
  </w:num>
  <w:num w:numId="42">
    <w:abstractNumId w:val="24"/>
  </w:num>
  <w:num w:numId="43">
    <w:abstractNumId w:val="20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7FA"/>
    <w:rsid w:val="00002632"/>
    <w:rsid w:val="00003A8A"/>
    <w:rsid w:val="000148AE"/>
    <w:rsid w:val="00030166"/>
    <w:rsid w:val="00034C0B"/>
    <w:rsid w:val="0004381E"/>
    <w:rsid w:val="00043BDE"/>
    <w:rsid w:val="00045B34"/>
    <w:rsid w:val="00050EF0"/>
    <w:rsid w:val="00051C7B"/>
    <w:rsid w:val="000539C4"/>
    <w:rsid w:val="00056CFC"/>
    <w:rsid w:val="00060864"/>
    <w:rsid w:val="000624C3"/>
    <w:rsid w:val="00063945"/>
    <w:rsid w:val="00065D5D"/>
    <w:rsid w:val="000660A8"/>
    <w:rsid w:val="00076ECB"/>
    <w:rsid w:val="00077BB2"/>
    <w:rsid w:val="0008097F"/>
    <w:rsid w:val="0008702A"/>
    <w:rsid w:val="00090589"/>
    <w:rsid w:val="000A39CB"/>
    <w:rsid w:val="000A5D99"/>
    <w:rsid w:val="000A6304"/>
    <w:rsid w:val="000A7BF2"/>
    <w:rsid w:val="000B0454"/>
    <w:rsid w:val="000B5B7C"/>
    <w:rsid w:val="000B79B5"/>
    <w:rsid w:val="000C0E9B"/>
    <w:rsid w:val="000D60F9"/>
    <w:rsid w:val="000D79C6"/>
    <w:rsid w:val="000E4DBA"/>
    <w:rsid w:val="000E6580"/>
    <w:rsid w:val="000E6A14"/>
    <w:rsid w:val="00103B1C"/>
    <w:rsid w:val="00103C74"/>
    <w:rsid w:val="00114C33"/>
    <w:rsid w:val="001222E5"/>
    <w:rsid w:val="00122BA3"/>
    <w:rsid w:val="00123129"/>
    <w:rsid w:val="00124225"/>
    <w:rsid w:val="00135A99"/>
    <w:rsid w:val="001364E8"/>
    <w:rsid w:val="00137346"/>
    <w:rsid w:val="00145689"/>
    <w:rsid w:val="001510FB"/>
    <w:rsid w:val="00153B2C"/>
    <w:rsid w:val="00171547"/>
    <w:rsid w:val="00171AE7"/>
    <w:rsid w:val="00174038"/>
    <w:rsid w:val="00176371"/>
    <w:rsid w:val="0017694F"/>
    <w:rsid w:val="00180D5E"/>
    <w:rsid w:val="00184A9A"/>
    <w:rsid w:val="001A1360"/>
    <w:rsid w:val="001A2A70"/>
    <w:rsid w:val="001A482D"/>
    <w:rsid w:val="001A5939"/>
    <w:rsid w:val="001A6E10"/>
    <w:rsid w:val="001B4118"/>
    <w:rsid w:val="001C51B3"/>
    <w:rsid w:val="001D1D5A"/>
    <w:rsid w:val="001D3CC5"/>
    <w:rsid w:val="001E1D37"/>
    <w:rsid w:val="001F2B22"/>
    <w:rsid w:val="001F693A"/>
    <w:rsid w:val="00200CDA"/>
    <w:rsid w:val="00204469"/>
    <w:rsid w:val="00205532"/>
    <w:rsid w:val="00213B42"/>
    <w:rsid w:val="00213EDA"/>
    <w:rsid w:val="0022067F"/>
    <w:rsid w:val="00220C56"/>
    <w:rsid w:val="002257B3"/>
    <w:rsid w:val="00227AFF"/>
    <w:rsid w:val="00231DFB"/>
    <w:rsid w:val="00235272"/>
    <w:rsid w:val="00237974"/>
    <w:rsid w:val="00241977"/>
    <w:rsid w:val="002449E0"/>
    <w:rsid w:val="00245149"/>
    <w:rsid w:val="0024757E"/>
    <w:rsid w:val="00252286"/>
    <w:rsid w:val="002605BF"/>
    <w:rsid w:val="00264CB0"/>
    <w:rsid w:val="00267D6D"/>
    <w:rsid w:val="002706B5"/>
    <w:rsid w:val="00281381"/>
    <w:rsid w:val="00282912"/>
    <w:rsid w:val="00282F34"/>
    <w:rsid w:val="00285CC1"/>
    <w:rsid w:val="00290FDF"/>
    <w:rsid w:val="00292DB4"/>
    <w:rsid w:val="00297074"/>
    <w:rsid w:val="002A069F"/>
    <w:rsid w:val="002A1BA9"/>
    <w:rsid w:val="002A3903"/>
    <w:rsid w:val="002B017F"/>
    <w:rsid w:val="002B4291"/>
    <w:rsid w:val="002C1B0A"/>
    <w:rsid w:val="002E4332"/>
    <w:rsid w:val="002E4939"/>
    <w:rsid w:val="003015D6"/>
    <w:rsid w:val="003017FA"/>
    <w:rsid w:val="00303569"/>
    <w:rsid w:val="00311FA3"/>
    <w:rsid w:val="00314FCA"/>
    <w:rsid w:val="003150D7"/>
    <w:rsid w:val="003155F2"/>
    <w:rsid w:val="003165A4"/>
    <w:rsid w:val="003167DE"/>
    <w:rsid w:val="00325EA7"/>
    <w:rsid w:val="00331F7D"/>
    <w:rsid w:val="00333F07"/>
    <w:rsid w:val="003342A0"/>
    <w:rsid w:val="00335227"/>
    <w:rsid w:val="00335303"/>
    <w:rsid w:val="00335EC7"/>
    <w:rsid w:val="0034185B"/>
    <w:rsid w:val="00345C9B"/>
    <w:rsid w:val="00346DCB"/>
    <w:rsid w:val="00350A39"/>
    <w:rsid w:val="00362546"/>
    <w:rsid w:val="00365BBA"/>
    <w:rsid w:val="003672A3"/>
    <w:rsid w:val="0037210A"/>
    <w:rsid w:val="00372661"/>
    <w:rsid w:val="00373B08"/>
    <w:rsid w:val="00373BEE"/>
    <w:rsid w:val="00376D62"/>
    <w:rsid w:val="00377AC3"/>
    <w:rsid w:val="003860D8"/>
    <w:rsid w:val="00392798"/>
    <w:rsid w:val="003A2255"/>
    <w:rsid w:val="003A4C4B"/>
    <w:rsid w:val="003B1F94"/>
    <w:rsid w:val="003B23A7"/>
    <w:rsid w:val="003B310C"/>
    <w:rsid w:val="003B3C85"/>
    <w:rsid w:val="003B6464"/>
    <w:rsid w:val="003B7FD7"/>
    <w:rsid w:val="003C0989"/>
    <w:rsid w:val="003E71C7"/>
    <w:rsid w:val="003F202A"/>
    <w:rsid w:val="003F2BE3"/>
    <w:rsid w:val="003F51B7"/>
    <w:rsid w:val="003F742F"/>
    <w:rsid w:val="0040000F"/>
    <w:rsid w:val="00400734"/>
    <w:rsid w:val="004028CD"/>
    <w:rsid w:val="004210CF"/>
    <w:rsid w:val="00427199"/>
    <w:rsid w:val="00437A2F"/>
    <w:rsid w:val="004463B1"/>
    <w:rsid w:val="00453B09"/>
    <w:rsid w:val="00470677"/>
    <w:rsid w:val="00476E0D"/>
    <w:rsid w:val="00484FE3"/>
    <w:rsid w:val="004907A0"/>
    <w:rsid w:val="0049277F"/>
    <w:rsid w:val="00494B9B"/>
    <w:rsid w:val="004976C6"/>
    <w:rsid w:val="00497D32"/>
    <w:rsid w:val="004B3D2D"/>
    <w:rsid w:val="004B7078"/>
    <w:rsid w:val="004C4447"/>
    <w:rsid w:val="004C473D"/>
    <w:rsid w:val="004C7867"/>
    <w:rsid w:val="004D2BFC"/>
    <w:rsid w:val="004D3DD4"/>
    <w:rsid w:val="004D51FD"/>
    <w:rsid w:val="004D584D"/>
    <w:rsid w:val="004E112C"/>
    <w:rsid w:val="004E5140"/>
    <w:rsid w:val="005033DE"/>
    <w:rsid w:val="005044F8"/>
    <w:rsid w:val="00510649"/>
    <w:rsid w:val="00523CAC"/>
    <w:rsid w:val="00535EE2"/>
    <w:rsid w:val="00543C1C"/>
    <w:rsid w:val="005445C0"/>
    <w:rsid w:val="00546088"/>
    <w:rsid w:val="00552102"/>
    <w:rsid w:val="00554829"/>
    <w:rsid w:val="0056336B"/>
    <w:rsid w:val="005677EC"/>
    <w:rsid w:val="005707C6"/>
    <w:rsid w:val="00573B89"/>
    <w:rsid w:val="00581349"/>
    <w:rsid w:val="00582193"/>
    <w:rsid w:val="00583A55"/>
    <w:rsid w:val="00591CC2"/>
    <w:rsid w:val="005A09C1"/>
    <w:rsid w:val="005A4740"/>
    <w:rsid w:val="005A7214"/>
    <w:rsid w:val="005A7DDF"/>
    <w:rsid w:val="005B0752"/>
    <w:rsid w:val="005B72EB"/>
    <w:rsid w:val="005C215D"/>
    <w:rsid w:val="005C3E05"/>
    <w:rsid w:val="005D6371"/>
    <w:rsid w:val="005E3FAB"/>
    <w:rsid w:val="00610CC6"/>
    <w:rsid w:val="00616CB2"/>
    <w:rsid w:val="00622C0B"/>
    <w:rsid w:val="00632E59"/>
    <w:rsid w:val="00636C12"/>
    <w:rsid w:val="00640A47"/>
    <w:rsid w:val="006436CE"/>
    <w:rsid w:val="00646002"/>
    <w:rsid w:val="00650D20"/>
    <w:rsid w:val="00655408"/>
    <w:rsid w:val="00661699"/>
    <w:rsid w:val="00661CE1"/>
    <w:rsid w:val="006650A4"/>
    <w:rsid w:val="00665958"/>
    <w:rsid w:val="00666227"/>
    <w:rsid w:val="00671A2C"/>
    <w:rsid w:val="00683BCD"/>
    <w:rsid w:val="00691507"/>
    <w:rsid w:val="006A07A6"/>
    <w:rsid w:val="006B1647"/>
    <w:rsid w:val="006B6E5C"/>
    <w:rsid w:val="006C0621"/>
    <w:rsid w:val="006D5066"/>
    <w:rsid w:val="006D7F6F"/>
    <w:rsid w:val="006E43D1"/>
    <w:rsid w:val="006F3D15"/>
    <w:rsid w:val="007006E8"/>
    <w:rsid w:val="00700A22"/>
    <w:rsid w:val="00701C49"/>
    <w:rsid w:val="00706B38"/>
    <w:rsid w:val="007172E8"/>
    <w:rsid w:val="0073061A"/>
    <w:rsid w:val="00731DA9"/>
    <w:rsid w:val="007367C2"/>
    <w:rsid w:val="0074326D"/>
    <w:rsid w:val="007500C7"/>
    <w:rsid w:val="007569BF"/>
    <w:rsid w:val="00760288"/>
    <w:rsid w:val="00760971"/>
    <w:rsid w:val="00760EDB"/>
    <w:rsid w:val="0076313D"/>
    <w:rsid w:val="007746FF"/>
    <w:rsid w:val="00775F56"/>
    <w:rsid w:val="00780428"/>
    <w:rsid w:val="007820EF"/>
    <w:rsid w:val="00786467"/>
    <w:rsid w:val="0079068A"/>
    <w:rsid w:val="007957D2"/>
    <w:rsid w:val="007A5D84"/>
    <w:rsid w:val="007B6966"/>
    <w:rsid w:val="007B718C"/>
    <w:rsid w:val="007C07FE"/>
    <w:rsid w:val="007C7790"/>
    <w:rsid w:val="007D3240"/>
    <w:rsid w:val="007D3F3E"/>
    <w:rsid w:val="007D4D58"/>
    <w:rsid w:val="007D72A6"/>
    <w:rsid w:val="007E5D80"/>
    <w:rsid w:val="007E6CC3"/>
    <w:rsid w:val="007F1BBF"/>
    <w:rsid w:val="008004DC"/>
    <w:rsid w:val="0081383D"/>
    <w:rsid w:val="00814350"/>
    <w:rsid w:val="008210E4"/>
    <w:rsid w:val="00822021"/>
    <w:rsid w:val="0082256A"/>
    <w:rsid w:val="00827346"/>
    <w:rsid w:val="008314F8"/>
    <w:rsid w:val="0083318C"/>
    <w:rsid w:val="00837CB8"/>
    <w:rsid w:val="00845BE0"/>
    <w:rsid w:val="008475C2"/>
    <w:rsid w:val="00850461"/>
    <w:rsid w:val="00850AD3"/>
    <w:rsid w:val="00852447"/>
    <w:rsid w:val="008541F8"/>
    <w:rsid w:val="0086023C"/>
    <w:rsid w:val="00863EA5"/>
    <w:rsid w:val="00864CC7"/>
    <w:rsid w:val="00865FF5"/>
    <w:rsid w:val="008679A3"/>
    <w:rsid w:val="0087165F"/>
    <w:rsid w:val="00871F44"/>
    <w:rsid w:val="00872F73"/>
    <w:rsid w:val="00873611"/>
    <w:rsid w:val="0087422C"/>
    <w:rsid w:val="00875AEA"/>
    <w:rsid w:val="00881513"/>
    <w:rsid w:val="0089548D"/>
    <w:rsid w:val="00896A57"/>
    <w:rsid w:val="008A265E"/>
    <w:rsid w:val="008A6283"/>
    <w:rsid w:val="008A7AC5"/>
    <w:rsid w:val="008B2273"/>
    <w:rsid w:val="008B22E5"/>
    <w:rsid w:val="008F332B"/>
    <w:rsid w:val="009006E1"/>
    <w:rsid w:val="00904EF1"/>
    <w:rsid w:val="00905BA2"/>
    <w:rsid w:val="00912D51"/>
    <w:rsid w:val="009131F7"/>
    <w:rsid w:val="00914868"/>
    <w:rsid w:val="009302EA"/>
    <w:rsid w:val="00937F3E"/>
    <w:rsid w:val="0094653C"/>
    <w:rsid w:val="0094735F"/>
    <w:rsid w:val="009532B7"/>
    <w:rsid w:val="00953FB5"/>
    <w:rsid w:val="0095444F"/>
    <w:rsid w:val="00965D41"/>
    <w:rsid w:val="00966BF5"/>
    <w:rsid w:val="00973633"/>
    <w:rsid w:val="009809F3"/>
    <w:rsid w:val="009812E9"/>
    <w:rsid w:val="00987564"/>
    <w:rsid w:val="009902BC"/>
    <w:rsid w:val="009A15F0"/>
    <w:rsid w:val="009A1D3C"/>
    <w:rsid w:val="009B05CC"/>
    <w:rsid w:val="009B34D8"/>
    <w:rsid w:val="009B79C8"/>
    <w:rsid w:val="009C1A16"/>
    <w:rsid w:val="009C522F"/>
    <w:rsid w:val="009C6D98"/>
    <w:rsid w:val="009F4889"/>
    <w:rsid w:val="00A05E9B"/>
    <w:rsid w:val="00A075B1"/>
    <w:rsid w:val="00A13FF8"/>
    <w:rsid w:val="00A15E24"/>
    <w:rsid w:val="00A20D77"/>
    <w:rsid w:val="00A305E2"/>
    <w:rsid w:val="00A41EC8"/>
    <w:rsid w:val="00A430A4"/>
    <w:rsid w:val="00A51EC7"/>
    <w:rsid w:val="00A5415C"/>
    <w:rsid w:val="00A54B5F"/>
    <w:rsid w:val="00A56608"/>
    <w:rsid w:val="00A60F8A"/>
    <w:rsid w:val="00A670B4"/>
    <w:rsid w:val="00A71A8E"/>
    <w:rsid w:val="00A71BF5"/>
    <w:rsid w:val="00A76394"/>
    <w:rsid w:val="00A90F51"/>
    <w:rsid w:val="00A94222"/>
    <w:rsid w:val="00A96151"/>
    <w:rsid w:val="00AA0A10"/>
    <w:rsid w:val="00AB2510"/>
    <w:rsid w:val="00AC0581"/>
    <w:rsid w:val="00AD08D4"/>
    <w:rsid w:val="00AD5D34"/>
    <w:rsid w:val="00AF1709"/>
    <w:rsid w:val="00AF7D76"/>
    <w:rsid w:val="00B1398D"/>
    <w:rsid w:val="00B1751D"/>
    <w:rsid w:val="00B24F8C"/>
    <w:rsid w:val="00B25DF5"/>
    <w:rsid w:val="00B27A78"/>
    <w:rsid w:val="00B302F3"/>
    <w:rsid w:val="00B3078C"/>
    <w:rsid w:val="00B34509"/>
    <w:rsid w:val="00B40E67"/>
    <w:rsid w:val="00B434C9"/>
    <w:rsid w:val="00B52D63"/>
    <w:rsid w:val="00B619CF"/>
    <w:rsid w:val="00B61F70"/>
    <w:rsid w:val="00B751C5"/>
    <w:rsid w:val="00B75B53"/>
    <w:rsid w:val="00B83E52"/>
    <w:rsid w:val="00B86D6D"/>
    <w:rsid w:val="00B90626"/>
    <w:rsid w:val="00B93F84"/>
    <w:rsid w:val="00B96DBE"/>
    <w:rsid w:val="00BA050C"/>
    <w:rsid w:val="00BA0F84"/>
    <w:rsid w:val="00BB48D2"/>
    <w:rsid w:val="00BB54FB"/>
    <w:rsid w:val="00BC0921"/>
    <w:rsid w:val="00BD05B9"/>
    <w:rsid w:val="00BD11F2"/>
    <w:rsid w:val="00BD300E"/>
    <w:rsid w:val="00BE74F0"/>
    <w:rsid w:val="00BF189C"/>
    <w:rsid w:val="00C03694"/>
    <w:rsid w:val="00C04679"/>
    <w:rsid w:val="00C14253"/>
    <w:rsid w:val="00C155B2"/>
    <w:rsid w:val="00C169AD"/>
    <w:rsid w:val="00C219C4"/>
    <w:rsid w:val="00C24A37"/>
    <w:rsid w:val="00C405A7"/>
    <w:rsid w:val="00C43A8D"/>
    <w:rsid w:val="00C45F3A"/>
    <w:rsid w:val="00C55BED"/>
    <w:rsid w:val="00C60679"/>
    <w:rsid w:val="00C62A44"/>
    <w:rsid w:val="00C662B8"/>
    <w:rsid w:val="00C72BEF"/>
    <w:rsid w:val="00C82254"/>
    <w:rsid w:val="00C950B9"/>
    <w:rsid w:val="00CA0CB3"/>
    <w:rsid w:val="00CB5192"/>
    <w:rsid w:val="00CB67AA"/>
    <w:rsid w:val="00CC6886"/>
    <w:rsid w:val="00CD565B"/>
    <w:rsid w:val="00CD6E49"/>
    <w:rsid w:val="00CD71C4"/>
    <w:rsid w:val="00CE1C40"/>
    <w:rsid w:val="00CE2860"/>
    <w:rsid w:val="00CE71E0"/>
    <w:rsid w:val="00CF2611"/>
    <w:rsid w:val="00CF2ADE"/>
    <w:rsid w:val="00D0341D"/>
    <w:rsid w:val="00D11572"/>
    <w:rsid w:val="00D26A63"/>
    <w:rsid w:val="00D32406"/>
    <w:rsid w:val="00D40AC3"/>
    <w:rsid w:val="00D43B0D"/>
    <w:rsid w:val="00D472F8"/>
    <w:rsid w:val="00D51DB9"/>
    <w:rsid w:val="00D549DA"/>
    <w:rsid w:val="00D558A4"/>
    <w:rsid w:val="00D8015E"/>
    <w:rsid w:val="00D84D0E"/>
    <w:rsid w:val="00D86F73"/>
    <w:rsid w:val="00D964F8"/>
    <w:rsid w:val="00DA50E8"/>
    <w:rsid w:val="00DA6E0B"/>
    <w:rsid w:val="00DB518A"/>
    <w:rsid w:val="00DC467C"/>
    <w:rsid w:val="00DD07C9"/>
    <w:rsid w:val="00DE13DA"/>
    <w:rsid w:val="00DE2479"/>
    <w:rsid w:val="00DF0DE6"/>
    <w:rsid w:val="00DF3EB9"/>
    <w:rsid w:val="00DF6B24"/>
    <w:rsid w:val="00E20BD2"/>
    <w:rsid w:val="00E2439D"/>
    <w:rsid w:val="00E27EA4"/>
    <w:rsid w:val="00E27F73"/>
    <w:rsid w:val="00E34E5C"/>
    <w:rsid w:val="00E43CAB"/>
    <w:rsid w:val="00E47023"/>
    <w:rsid w:val="00E73A90"/>
    <w:rsid w:val="00E74523"/>
    <w:rsid w:val="00E81561"/>
    <w:rsid w:val="00E8582F"/>
    <w:rsid w:val="00E85DC4"/>
    <w:rsid w:val="00E861F7"/>
    <w:rsid w:val="00E86295"/>
    <w:rsid w:val="00E93FE0"/>
    <w:rsid w:val="00E97535"/>
    <w:rsid w:val="00EA294A"/>
    <w:rsid w:val="00EA3F81"/>
    <w:rsid w:val="00EA41C2"/>
    <w:rsid w:val="00EB0668"/>
    <w:rsid w:val="00EC4B07"/>
    <w:rsid w:val="00EC533C"/>
    <w:rsid w:val="00ED4DB0"/>
    <w:rsid w:val="00EF1D1B"/>
    <w:rsid w:val="00F02C4C"/>
    <w:rsid w:val="00F04804"/>
    <w:rsid w:val="00F0511E"/>
    <w:rsid w:val="00F0532E"/>
    <w:rsid w:val="00F1529D"/>
    <w:rsid w:val="00F21EBC"/>
    <w:rsid w:val="00F24063"/>
    <w:rsid w:val="00F258EF"/>
    <w:rsid w:val="00F2618E"/>
    <w:rsid w:val="00F337E4"/>
    <w:rsid w:val="00F34F73"/>
    <w:rsid w:val="00F4228B"/>
    <w:rsid w:val="00F46153"/>
    <w:rsid w:val="00F60877"/>
    <w:rsid w:val="00F626BB"/>
    <w:rsid w:val="00F6345A"/>
    <w:rsid w:val="00F66057"/>
    <w:rsid w:val="00F81751"/>
    <w:rsid w:val="00F8676D"/>
    <w:rsid w:val="00F96151"/>
    <w:rsid w:val="00F96766"/>
    <w:rsid w:val="00FA5D47"/>
    <w:rsid w:val="00FB03BF"/>
    <w:rsid w:val="00FB0EEC"/>
    <w:rsid w:val="00FC3A6B"/>
    <w:rsid w:val="00FC668F"/>
    <w:rsid w:val="00FD2E23"/>
    <w:rsid w:val="00FD52B6"/>
    <w:rsid w:val="00FE1725"/>
    <w:rsid w:val="00FF43A1"/>
    <w:rsid w:val="00FF5856"/>
    <w:rsid w:val="00FF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3A2255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3A225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3A225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3A225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A2255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qFormat/>
    <w:rsid w:val="00D472F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D472F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D472F8"/>
    <w:pPr>
      <w:spacing w:before="240" w:after="60"/>
      <w:outlineLvl w:val="6"/>
    </w:pPr>
  </w:style>
  <w:style w:type="character" w:default="1" w:styleId="a0">
    <w:name w:val="Default Paragraph Font"/>
    <w:semiHidden/>
    <w:rsid w:val="003A2255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3A2255"/>
  </w:style>
  <w:style w:type="paragraph" w:customStyle="1" w:styleId="AeaieAAI">
    <w:name w:val="AeaieAAI"/>
    <w:basedOn w:val="a"/>
    <w:rsid w:val="003017FA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</w:rPr>
  </w:style>
  <w:style w:type="character" w:customStyle="1" w:styleId="a3">
    <w:name w:val="Основной текст Знак"/>
    <w:link w:val="a4"/>
    <w:locked/>
    <w:rsid w:val="00400734"/>
    <w:rPr>
      <w:sz w:val="28"/>
      <w:szCs w:val="28"/>
      <w:lang w:val="ru-RU" w:eastAsia="ru-RU" w:bidi="ar-SA"/>
    </w:rPr>
  </w:style>
  <w:style w:type="paragraph" w:styleId="a4">
    <w:name w:val="Body Text"/>
    <w:basedOn w:val="a"/>
    <w:link w:val="a3"/>
    <w:rsid w:val="00400734"/>
    <w:rPr>
      <w:sz w:val="28"/>
      <w:szCs w:val="28"/>
    </w:rPr>
  </w:style>
  <w:style w:type="paragraph" w:customStyle="1" w:styleId="a5">
    <w:name w:val="БланкАДМ"/>
    <w:basedOn w:val="a"/>
    <w:rsid w:val="00400734"/>
    <w:pPr>
      <w:ind w:firstLine="720"/>
    </w:pPr>
    <w:rPr>
      <w:sz w:val="28"/>
      <w:szCs w:val="28"/>
    </w:rPr>
  </w:style>
  <w:style w:type="paragraph" w:customStyle="1" w:styleId="10">
    <w:name w:val="Без интервала1"/>
    <w:rsid w:val="009B34D8"/>
    <w:pPr>
      <w:jc w:val="both"/>
    </w:pPr>
    <w:rPr>
      <w:rFonts w:eastAsia="Calibri"/>
      <w:sz w:val="28"/>
      <w:szCs w:val="28"/>
    </w:rPr>
  </w:style>
  <w:style w:type="paragraph" w:customStyle="1" w:styleId="ConsPlusNormal">
    <w:name w:val="ConsPlusNormal"/>
    <w:link w:val="ConsPlusNormal0"/>
    <w:rsid w:val="00BC092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1">
    <w:name w:val="Сильное выделение1"/>
    <w:rsid w:val="00BC0921"/>
    <w:rPr>
      <w:rFonts w:cs="Times New Roman"/>
      <w:b/>
      <w:bCs/>
      <w:i/>
      <w:iCs/>
      <w:color w:val="4F81BD"/>
    </w:rPr>
  </w:style>
  <w:style w:type="character" w:styleId="a6">
    <w:name w:val="Strong"/>
    <w:uiPriority w:val="22"/>
    <w:qFormat/>
    <w:rsid w:val="00BC0921"/>
    <w:rPr>
      <w:rFonts w:cs="Times New Roman"/>
      <w:b/>
      <w:bCs/>
    </w:rPr>
  </w:style>
  <w:style w:type="paragraph" w:customStyle="1" w:styleId="a7">
    <w:name w:val="Знак"/>
    <w:basedOn w:val="a"/>
    <w:rsid w:val="0076313D"/>
    <w:pPr>
      <w:spacing w:after="160" w:line="240" w:lineRule="exact"/>
    </w:pPr>
    <w:rPr>
      <w:rFonts w:ascii="Verdana" w:hAnsi="Verdana"/>
      <w:color w:val="000000"/>
      <w:lang w:val="en-US" w:eastAsia="en-US"/>
    </w:rPr>
  </w:style>
  <w:style w:type="paragraph" w:styleId="a8">
    <w:name w:val="Normal (Web)"/>
    <w:basedOn w:val="a"/>
    <w:uiPriority w:val="99"/>
    <w:rsid w:val="0076313D"/>
    <w:pPr>
      <w:spacing w:before="100" w:beforeAutospacing="1" w:after="100" w:afterAutospacing="1"/>
    </w:pPr>
    <w:rPr>
      <w:color w:val="000000"/>
      <w:sz w:val="28"/>
      <w:szCs w:val="28"/>
    </w:rPr>
  </w:style>
  <w:style w:type="character" w:styleId="a9">
    <w:name w:val="Hyperlink"/>
    <w:basedOn w:val="a0"/>
    <w:rsid w:val="003A2255"/>
    <w:rPr>
      <w:color w:val="0000FF"/>
      <w:u w:val="none"/>
    </w:rPr>
  </w:style>
  <w:style w:type="paragraph" w:customStyle="1" w:styleId="12">
    <w:name w:val="Абзац списка1"/>
    <w:basedOn w:val="a"/>
    <w:rsid w:val="0076313D"/>
    <w:pPr>
      <w:spacing w:after="200" w:line="276" w:lineRule="auto"/>
      <w:ind w:left="720"/>
    </w:pPr>
    <w:rPr>
      <w:rFonts w:ascii="Calibri" w:hAnsi="Calibri"/>
      <w:color w:val="000000"/>
      <w:sz w:val="22"/>
      <w:szCs w:val="22"/>
      <w:lang w:eastAsia="en-US"/>
    </w:rPr>
  </w:style>
  <w:style w:type="table" w:styleId="aa">
    <w:name w:val="Table Grid"/>
    <w:basedOn w:val="a1"/>
    <w:rsid w:val="007631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726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850461"/>
    <w:pPr>
      <w:autoSpaceDE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styleId="ab">
    <w:name w:val="Balloon Text"/>
    <w:basedOn w:val="a"/>
    <w:link w:val="ac"/>
    <w:semiHidden/>
    <w:rsid w:val="00FF5856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53FB5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661699"/>
  </w:style>
  <w:style w:type="paragraph" w:customStyle="1" w:styleId="13">
    <w:name w:val="Знак1"/>
    <w:basedOn w:val="a"/>
    <w:rsid w:val="009C1A16"/>
    <w:pPr>
      <w:spacing w:after="160" w:line="240" w:lineRule="exact"/>
    </w:pPr>
    <w:rPr>
      <w:rFonts w:ascii="Verdana" w:hAnsi="Verdana"/>
      <w:lang w:val="en-US" w:eastAsia="en-US"/>
    </w:rPr>
  </w:style>
  <w:style w:type="character" w:styleId="ad">
    <w:name w:val="Emphasis"/>
    <w:uiPriority w:val="20"/>
    <w:qFormat/>
    <w:rsid w:val="00F2618E"/>
    <w:rPr>
      <w:i/>
      <w:iCs/>
    </w:rPr>
  </w:style>
  <w:style w:type="paragraph" w:customStyle="1" w:styleId="ConsPlusCell">
    <w:name w:val="ConsPlusCell"/>
    <w:rsid w:val="00E20BD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List Paragraph"/>
    <w:basedOn w:val="a"/>
    <w:uiPriority w:val="34"/>
    <w:qFormat/>
    <w:rsid w:val="008541F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2"/>
    <w:basedOn w:val="a"/>
    <w:link w:val="21"/>
    <w:rsid w:val="00114C33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114C33"/>
  </w:style>
  <w:style w:type="paragraph" w:customStyle="1" w:styleId="ConsPlusNonformat">
    <w:name w:val="ConsPlusNonformat"/>
    <w:rsid w:val="003C098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numbering" w:customStyle="1" w:styleId="14">
    <w:name w:val="Нет списка1"/>
    <w:next w:val="a2"/>
    <w:semiHidden/>
    <w:unhideWhenUsed/>
    <w:rsid w:val="00F96766"/>
  </w:style>
  <w:style w:type="paragraph" w:styleId="af">
    <w:name w:val="header"/>
    <w:basedOn w:val="a"/>
    <w:link w:val="af0"/>
    <w:uiPriority w:val="99"/>
    <w:unhideWhenUsed/>
    <w:rsid w:val="00F96766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link w:val="af"/>
    <w:uiPriority w:val="99"/>
    <w:rsid w:val="00F96766"/>
    <w:rPr>
      <w:rFonts w:ascii="Calibri" w:eastAsia="Calibri" w:hAnsi="Calibri"/>
      <w:sz w:val="22"/>
      <w:szCs w:val="22"/>
      <w:lang w:eastAsia="en-US"/>
    </w:rPr>
  </w:style>
  <w:style w:type="paragraph" w:styleId="af1">
    <w:name w:val="footer"/>
    <w:basedOn w:val="a"/>
    <w:link w:val="af2"/>
    <w:unhideWhenUsed/>
    <w:rsid w:val="00F96766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Нижний колонтитул Знак"/>
    <w:link w:val="af1"/>
    <w:rsid w:val="00F96766"/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Текст выноски Знак"/>
    <w:link w:val="ab"/>
    <w:semiHidden/>
    <w:rsid w:val="00F96766"/>
    <w:rPr>
      <w:rFonts w:ascii="Tahoma" w:hAnsi="Tahoma" w:cs="Tahoma"/>
      <w:sz w:val="16"/>
      <w:szCs w:val="16"/>
    </w:rPr>
  </w:style>
  <w:style w:type="table" w:customStyle="1" w:styleId="15">
    <w:name w:val="Сетка таблицы1"/>
    <w:basedOn w:val="a1"/>
    <w:next w:val="aa"/>
    <w:uiPriority w:val="59"/>
    <w:rsid w:val="00F96766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5">
    <w:name w:val="FR5"/>
    <w:rsid w:val="00F96766"/>
    <w:pPr>
      <w:widowControl w:val="0"/>
      <w:snapToGrid w:val="0"/>
      <w:spacing w:line="300" w:lineRule="auto"/>
      <w:ind w:firstLine="860"/>
      <w:jc w:val="both"/>
    </w:pPr>
    <w:rPr>
      <w:rFonts w:ascii="Courier New" w:hAnsi="Courier New"/>
      <w:sz w:val="24"/>
    </w:rPr>
  </w:style>
  <w:style w:type="paragraph" w:styleId="30">
    <w:name w:val="Body Text Indent 3"/>
    <w:basedOn w:val="a"/>
    <w:link w:val="31"/>
    <w:uiPriority w:val="99"/>
    <w:unhideWhenUsed/>
    <w:rsid w:val="00F96766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1">
    <w:name w:val="Основной текст с отступом 3 Знак"/>
    <w:link w:val="30"/>
    <w:uiPriority w:val="99"/>
    <w:rsid w:val="00F96766"/>
    <w:rPr>
      <w:rFonts w:ascii="Calibri" w:eastAsia="Calibri" w:hAnsi="Calibri"/>
      <w:sz w:val="16"/>
      <w:szCs w:val="16"/>
      <w:lang w:val="x-none" w:eastAsia="en-US"/>
    </w:rPr>
  </w:style>
  <w:style w:type="paragraph" w:styleId="af3">
    <w:name w:val="No Spacing"/>
    <w:uiPriority w:val="1"/>
    <w:qFormat/>
    <w:rsid w:val="00F96766"/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2"/>
    <w:uiPriority w:val="99"/>
    <w:semiHidden/>
    <w:unhideWhenUsed/>
    <w:rsid w:val="00F96766"/>
  </w:style>
  <w:style w:type="character" w:styleId="af4">
    <w:name w:val="FollowedHyperlink"/>
    <w:uiPriority w:val="99"/>
    <w:unhideWhenUsed/>
    <w:rsid w:val="00F96766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F96766"/>
    <w:rPr>
      <w:rFonts w:ascii="Arial" w:hAnsi="Arial" w:cs="Arial"/>
    </w:rPr>
  </w:style>
  <w:style w:type="character" w:customStyle="1" w:styleId="af5">
    <w:name w:val="Основной текст_"/>
    <w:link w:val="16"/>
    <w:rsid w:val="00F96766"/>
    <w:rPr>
      <w:sz w:val="27"/>
      <w:szCs w:val="27"/>
      <w:shd w:val="clear" w:color="auto" w:fill="FFFFFF"/>
    </w:rPr>
  </w:style>
  <w:style w:type="paragraph" w:customStyle="1" w:styleId="16">
    <w:name w:val="Основной текст1"/>
    <w:basedOn w:val="a"/>
    <w:link w:val="af5"/>
    <w:rsid w:val="00F96766"/>
    <w:pPr>
      <w:widowControl w:val="0"/>
      <w:shd w:val="clear" w:color="auto" w:fill="FFFFFF"/>
      <w:spacing w:before="300" w:after="300" w:line="341" w:lineRule="exact"/>
    </w:pPr>
    <w:rPr>
      <w:sz w:val="27"/>
      <w:szCs w:val="27"/>
    </w:rPr>
  </w:style>
  <w:style w:type="paragraph" w:customStyle="1" w:styleId="xl65">
    <w:name w:val="xl65"/>
    <w:basedOn w:val="a"/>
    <w:rsid w:val="00285CC1"/>
    <w:pP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285CC1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9">
    <w:name w:val="xl69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0">
    <w:name w:val="xl70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1">
    <w:name w:val="xl71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2">
    <w:name w:val="xl72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4">
    <w:name w:val="xl74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5">
    <w:name w:val="xl75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7">
    <w:name w:val="xl77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8">
    <w:name w:val="xl78"/>
    <w:basedOn w:val="a"/>
    <w:rsid w:val="00285C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9">
    <w:name w:val="xl79"/>
    <w:basedOn w:val="a"/>
    <w:rsid w:val="00285CC1"/>
    <w:pPr>
      <w:shd w:val="clear" w:color="000000" w:fill="FFFFFF"/>
      <w:spacing w:before="100" w:beforeAutospacing="1" w:after="100" w:afterAutospacing="1"/>
    </w:pPr>
  </w:style>
  <w:style w:type="paragraph" w:customStyle="1" w:styleId="xl80">
    <w:name w:val="xl80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1">
    <w:name w:val="xl81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82">
    <w:name w:val="xl82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83">
    <w:name w:val="xl83"/>
    <w:basedOn w:val="a"/>
    <w:rsid w:val="00285C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4">
    <w:name w:val="xl84"/>
    <w:basedOn w:val="a"/>
    <w:rsid w:val="00285C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85">
    <w:name w:val="xl85"/>
    <w:basedOn w:val="a"/>
    <w:rsid w:val="00285C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86">
    <w:name w:val="xl86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87">
    <w:name w:val="xl87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88">
    <w:name w:val="xl88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89">
    <w:name w:val="xl89"/>
    <w:basedOn w:val="a"/>
    <w:rsid w:val="00285C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285C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91">
    <w:name w:val="xl91"/>
    <w:basedOn w:val="a"/>
    <w:rsid w:val="00285C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2">
    <w:name w:val="xl92"/>
    <w:basedOn w:val="a"/>
    <w:rsid w:val="00285C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4">
    <w:name w:val="xl94"/>
    <w:basedOn w:val="a"/>
    <w:rsid w:val="00285C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95">
    <w:name w:val="xl95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96">
    <w:name w:val="xl96"/>
    <w:basedOn w:val="a"/>
    <w:rsid w:val="00285C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97">
    <w:name w:val="xl97"/>
    <w:basedOn w:val="a"/>
    <w:rsid w:val="00285C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8">
    <w:name w:val="xl98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9">
    <w:name w:val="xl99"/>
    <w:basedOn w:val="a"/>
    <w:rsid w:val="00285C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0">
    <w:name w:val="xl100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2">
    <w:name w:val="xl102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3">
    <w:name w:val="xl103"/>
    <w:basedOn w:val="a"/>
    <w:rsid w:val="00285C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4">
    <w:name w:val="xl104"/>
    <w:basedOn w:val="a"/>
    <w:rsid w:val="00285C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285C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285C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9">
    <w:name w:val="xl109"/>
    <w:basedOn w:val="a"/>
    <w:rsid w:val="00285CC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0">
    <w:name w:val="xl110"/>
    <w:basedOn w:val="a"/>
    <w:rsid w:val="00285CC1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1">
    <w:name w:val="xl111"/>
    <w:basedOn w:val="a"/>
    <w:rsid w:val="00285CC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2">
    <w:name w:val="xl112"/>
    <w:basedOn w:val="a"/>
    <w:rsid w:val="00285CC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3">
    <w:name w:val="xl113"/>
    <w:basedOn w:val="a"/>
    <w:rsid w:val="00285CC1"/>
    <w:pP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4">
    <w:name w:val="xl114"/>
    <w:basedOn w:val="a"/>
    <w:rsid w:val="00285CC1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5">
    <w:name w:val="xl115"/>
    <w:basedOn w:val="a"/>
    <w:rsid w:val="00285CC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6">
    <w:name w:val="xl116"/>
    <w:basedOn w:val="a"/>
    <w:rsid w:val="00285CC1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7">
    <w:name w:val="xl117"/>
    <w:basedOn w:val="a"/>
    <w:rsid w:val="00285CC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8">
    <w:name w:val="xl118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9">
    <w:name w:val="xl119"/>
    <w:basedOn w:val="a"/>
    <w:rsid w:val="00285CC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0">
    <w:name w:val="xl120"/>
    <w:basedOn w:val="a"/>
    <w:rsid w:val="00285CC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1">
    <w:name w:val="xl121"/>
    <w:basedOn w:val="a"/>
    <w:rsid w:val="00285CC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2">
    <w:name w:val="xl122"/>
    <w:basedOn w:val="a"/>
    <w:rsid w:val="00285CC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rsid w:val="00285CC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rsid w:val="00285CC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285C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285CC1"/>
    <w:pPr>
      <w:spacing w:before="100" w:beforeAutospacing="1" w:after="100" w:afterAutospacing="1"/>
      <w:jc w:val="right"/>
    </w:pPr>
  </w:style>
  <w:style w:type="paragraph" w:customStyle="1" w:styleId="xl127">
    <w:name w:val="xl127"/>
    <w:basedOn w:val="a"/>
    <w:rsid w:val="00285CC1"/>
    <w:pPr>
      <w:spacing w:before="100" w:beforeAutospacing="1" w:after="100" w:afterAutospacing="1"/>
      <w:jc w:val="right"/>
    </w:pPr>
  </w:style>
  <w:style w:type="paragraph" w:customStyle="1" w:styleId="xl128">
    <w:name w:val="xl128"/>
    <w:basedOn w:val="a"/>
    <w:rsid w:val="00285C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9">
    <w:name w:val="xl129"/>
    <w:basedOn w:val="a"/>
    <w:rsid w:val="00285C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0">
    <w:name w:val="xl130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1">
    <w:name w:val="xl131"/>
    <w:basedOn w:val="a"/>
    <w:rsid w:val="00BA050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2">
    <w:name w:val="xl132"/>
    <w:basedOn w:val="a"/>
    <w:rsid w:val="00BA050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B5B7C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3A2255"/>
    <w:rPr>
      <w:rFonts w:ascii="Arial" w:hAnsi="Arial"/>
      <w:b w:val="0"/>
      <w:i w:val="0"/>
      <w:iCs/>
      <w:color w:val="0000FF"/>
      <w:sz w:val="24"/>
      <w:u w:val="none"/>
    </w:rPr>
  </w:style>
  <w:style w:type="paragraph" w:styleId="af6">
    <w:name w:val="annotation text"/>
    <w:aliases w:val="!Равноширинный текст документа"/>
    <w:basedOn w:val="a"/>
    <w:link w:val="af7"/>
    <w:rsid w:val="003A2255"/>
    <w:rPr>
      <w:rFonts w:ascii="Courier" w:hAnsi="Courier"/>
      <w:sz w:val="22"/>
      <w:szCs w:val="20"/>
    </w:rPr>
  </w:style>
  <w:style w:type="character" w:customStyle="1" w:styleId="af7">
    <w:name w:val="Текст примечания Знак"/>
    <w:aliases w:val="!Равноширинный текст документа Знак"/>
    <w:basedOn w:val="a0"/>
    <w:link w:val="af6"/>
    <w:rsid w:val="000B5B7C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3A225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3A2255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3A2255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3A2255"/>
    <w:pPr>
      <w:jc w:val="center"/>
    </w:pPr>
    <w:rPr>
      <w:rFonts w:ascii="Arial" w:hAnsi="Arial" w:cs="Arial"/>
      <w:b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3A2255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3A225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3A225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3A225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A2255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qFormat/>
    <w:rsid w:val="00D472F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D472F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D472F8"/>
    <w:pPr>
      <w:spacing w:before="240" w:after="60"/>
      <w:outlineLvl w:val="6"/>
    </w:pPr>
  </w:style>
  <w:style w:type="character" w:default="1" w:styleId="a0">
    <w:name w:val="Default Paragraph Font"/>
    <w:semiHidden/>
    <w:rsid w:val="003A2255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3A2255"/>
  </w:style>
  <w:style w:type="paragraph" w:customStyle="1" w:styleId="AeaieAAI">
    <w:name w:val="AeaieAAI"/>
    <w:basedOn w:val="a"/>
    <w:rsid w:val="003017FA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</w:rPr>
  </w:style>
  <w:style w:type="character" w:customStyle="1" w:styleId="a3">
    <w:name w:val="Основной текст Знак"/>
    <w:link w:val="a4"/>
    <w:locked/>
    <w:rsid w:val="00400734"/>
    <w:rPr>
      <w:sz w:val="28"/>
      <w:szCs w:val="28"/>
      <w:lang w:val="ru-RU" w:eastAsia="ru-RU" w:bidi="ar-SA"/>
    </w:rPr>
  </w:style>
  <w:style w:type="paragraph" w:styleId="a4">
    <w:name w:val="Body Text"/>
    <w:basedOn w:val="a"/>
    <w:link w:val="a3"/>
    <w:rsid w:val="00400734"/>
    <w:rPr>
      <w:sz w:val="28"/>
      <w:szCs w:val="28"/>
    </w:rPr>
  </w:style>
  <w:style w:type="paragraph" w:customStyle="1" w:styleId="a5">
    <w:name w:val="БланкАДМ"/>
    <w:basedOn w:val="a"/>
    <w:rsid w:val="00400734"/>
    <w:pPr>
      <w:ind w:firstLine="720"/>
    </w:pPr>
    <w:rPr>
      <w:sz w:val="28"/>
      <w:szCs w:val="28"/>
    </w:rPr>
  </w:style>
  <w:style w:type="paragraph" w:customStyle="1" w:styleId="10">
    <w:name w:val="Без интервала1"/>
    <w:rsid w:val="009B34D8"/>
    <w:pPr>
      <w:jc w:val="both"/>
    </w:pPr>
    <w:rPr>
      <w:rFonts w:eastAsia="Calibri"/>
      <w:sz w:val="28"/>
      <w:szCs w:val="28"/>
    </w:rPr>
  </w:style>
  <w:style w:type="paragraph" w:customStyle="1" w:styleId="ConsPlusNormal">
    <w:name w:val="ConsPlusNormal"/>
    <w:link w:val="ConsPlusNormal0"/>
    <w:rsid w:val="00BC092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1">
    <w:name w:val="Сильное выделение1"/>
    <w:rsid w:val="00BC0921"/>
    <w:rPr>
      <w:rFonts w:cs="Times New Roman"/>
      <w:b/>
      <w:bCs/>
      <w:i/>
      <w:iCs/>
      <w:color w:val="4F81BD"/>
    </w:rPr>
  </w:style>
  <w:style w:type="character" w:styleId="a6">
    <w:name w:val="Strong"/>
    <w:uiPriority w:val="22"/>
    <w:qFormat/>
    <w:rsid w:val="00BC0921"/>
    <w:rPr>
      <w:rFonts w:cs="Times New Roman"/>
      <w:b/>
      <w:bCs/>
    </w:rPr>
  </w:style>
  <w:style w:type="paragraph" w:customStyle="1" w:styleId="a7">
    <w:name w:val="Знак"/>
    <w:basedOn w:val="a"/>
    <w:rsid w:val="0076313D"/>
    <w:pPr>
      <w:spacing w:after="160" w:line="240" w:lineRule="exact"/>
    </w:pPr>
    <w:rPr>
      <w:rFonts w:ascii="Verdana" w:hAnsi="Verdana"/>
      <w:color w:val="000000"/>
      <w:lang w:val="en-US" w:eastAsia="en-US"/>
    </w:rPr>
  </w:style>
  <w:style w:type="paragraph" w:styleId="a8">
    <w:name w:val="Normal (Web)"/>
    <w:basedOn w:val="a"/>
    <w:uiPriority w:val="99"/>
    <w:rsid w:val="0076313D"/>
    <w:pPr>
      <w:spacing w:before="100" w:beforeAutospacing="1" w:after="100" w:afterAutospacing="1"/>
    </w:pPr>
    <w:rPr>
      <w:color w:val="000000"/>
      <w:sz w:val="28"/>
      <w:szCs w:val="28"/>
    </w:rPr>
  </w:style>
  <w:style w:type="character" w:styleId="a9">
    <w:name w:val="Hyperlink"/>
    <w:basedOn w:val="a0"/>
    <w:rsid w:val="003A2255"/>
    <w:rPr>
      <w:color w:val="0000FF"/>
      <w:u w:val="none"/>
    </w:rPr>
  </w:style>
  <w:style w:type="paragraph" w:customStyle="1" w:styleId="12">
    <w:name w:val="Абзац списка1"/>
    <w:basedOn w:val="a"/>
    <w:rsid w:val="0076313D"/>
    <w:pPr>
      <w:spacing w:after="200" w:line="276" w:lineRule="auto"/>
      <w:ind w:left="720"/>
    </w:pPr>
    <w:rPr>
      <w:rFonts w:ascii="Calibri" w:hAnsi="Calibri"/>
      <w:color w:val="000000"/>
      <w:sz w:val="22"/>
      <w:szCs w:val="22"/>
      <w:lang w:eastAsia="en-US"/>
    </w:rPr>
  </w:style>
  <w:style w:type="table" w:styleId="aa">
    <w:name w:val="Table Grid"/>
    <w:basedOn w:val="a1"/>
    <w:rsid w:val="007631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726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850461"/>
    <w:pPr>
      <w:autoSpaceDE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styleId="ab">
    <w:name w:val="Balloon Text"/>
    <w:basedOn w:val="a"/>
    <w:link w:val="ac"/>
    <w:semiHidden/>
    <w:rsid w:val="00FF5856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53FB5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661699"/>
  </w:style>
  <w:style w:type="paragraph" w:customStyle="1" w:styleId="13">
    <w:name w:val="Знак1"/>
    <w:basedOn w:val="a"/>
    <w:rsid w:val="009C1A16"/>
    <w:pPr>
      <w:spacing w:after="160" w:line="240" w:lineRule="exact"/>
    </w:pPr>
    <w:rPr>
      <w:rFonts w:ascii="Verdana" w:hAnsi="Verdana"/>
      <w:lang w:val="en-US" w:eastAsia="en-US"/>
    </w:rPr>
  </w:style>
  <w:style w:type="character" w:styleId="ad">
    <w:name w:val="Emphasis"/>
    <w:uiPriority w:val="20"/>
    <w:qFormat/>
    <w:rsid w:val="00F2618E"/>
    <w:rPr>
      <w:i/>
      <w:iCs/>
    </w:rPr>
  </w:style>
  <w:style w:type="paragraph" w:customStyle="1" w:styleId="ConsPlusCell">
    <w:name w:val="ConsPlusCell"/>
    <w:rsid w:val="00E20BD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List Paragraph"/>
    <w:basedOn w:val="a"/>
    <w:uiPriority w:val="34"/>
    <w:qFormat/>
    <w:rsid w:val="008541F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2"/>
    <w:basedOn w:val="a"/>
    <w:link w:val="21"/>
    <w:rsid w:val="00114C33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114C33"/>
  </w:style>
  <w:style w:type="paragraph" w:customStyle="1" w:styleId="ConsPlusNonformat">
    <w:name w:val="ConsPlusNonformat"/>
    <w:rsid w:val="003C098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numbering" w:customStyle="1" w:styleId="14">
    <w:name w:val="Нет списка1"/>
    <w:next w:val="a2"/>
    <w:semiHidden/>
    <w:unhideWhenUsed/>
    <w:rsid w:val="00F96766"/>
  </w:style>
  <w:style w:type="paragraph" w:styleId="af">
    <w:name w:val="header"/>
    <w:basedOn w:val="a"/>
    <w:link w:val="af0"/>
    <w:uiPriority w:val="99"/>
    <w:unhideWhenUsed/>
    <w:rsid w:val="00F96766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link w:val="af"/>
    <w:uiPriority w:val="99"/>
    <w:rsid w:val="00F96766"/>
    <w:rPr>
      <w:rFonts w:ascii="Calibri" w:eastAsia="Calibri" w:hAnsi="Calibri"/>
      <w:sz w:val="22"/>
      <w:szCs w:val="22"/>
      <w:lang w:eastAsia="en-US"/>
    </w:rPr>
  </w:style>
  <w:style w:type="paragraph" w:styleId="af1">
    <w:name w:val="footer"/>
    <w:basedOn w:val="a"/>
    <w:link w:val="af2"/>
    <w:unhideWhenUsed/>
    <w:rsid w:val="00F96766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Нижний колонтитул Знак"/>
    <w:link w:val="af1"/>
    <w:rsid w:val="00F96766"/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Текст выноски Знак"/>
    <w:link w:val="ab"/>
    <w:semiHidden/>
    <w:rsid w:val="00F96766"/>
    <w:rPr>
      <w:rFonts w:ascii="Tahoma" w:hAnsi="Tahoma" w:cs="Tahoma"/>
      <w:sz w:val="16"/>
      <w:szCs w:val="16"/>
    </w:rPr>
  </w:style>
  <w:style w:type="table" w:customStyle="1" w:styleId="15">
    <w:name w:val="Сетка таблицы1"/>
    <w:basedOn w:val="a1"/>
    <w:next w:val="aa"/>
    <w:uiPriority w:val="59"/>
    <w:rsid w:val="00F96766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5">
    <w:name w:val="FR5"/>
    <w:rsid w:val="00F96766"/>
    <w:pPr>
      <w:widowControl w:val="0"/>
      <w:snapToGrid w:val="0"/>
      <w:spacing w:line="300" w:lineRule="auto"/>
      <w:ind w:firstLine="860"/>
      <w:jc w:val="both"/>
    </w:pPr>
    <w:rPr>
      <w:rFonts w:ascii="Courier New" w:hAnsi="Courier New"/>
      <w:sz w:val="24"/>
    </w:rPr>
  </w:style>
  <w:style w:type="paragraph" w:styleId="30">
    <w:name w:val="Body Text Indent 3"/>
    <w:basedOn w:val="a"/>
    <w:link w:val="31"/>
    <w:uiPriority w:val="99"/>
    <w:unhideWhenUsed/>
    <w:rsid w:val="00F96766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1">
    <w:name w:val="Основной текст с отступом 3 Знак"/>
    <w:link w:val="30"/>
    <w:uiPriority w:val="99"/>
    <w:rsid w:val="00F96766"/>
    <w:rPr>
      <w:rFonts w:ascii="Calibri" w:eastAsia="Calibri" w:hAnsi="Calibri"/>
      <w:sz w:val="16"/>
      <w:szCs w:val="16"/>
      <w:lang w:val="x-none" w:eastAsia="en-US"/>
    </w:rPr>
  </w:style>
  <w:style w:type="paragraph" w:styleId="af3">
    <w:name w:val="No Spacing"/>
    <w:uiPriority w:val="1"/>
    <w:qFormat/>
    <w:rsid w:val="00F96766"/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2"/>
    <w:uiPriority w:val="99"/>
    <w:semiHidden/>
    <w:unhideWhenUsed/>
    <w:rsid w:val="00F96766"/>
  </w:style>
  <w:style w:type="character" w:styleId="af4">
    <w:name w:val="FollowedHyperlink"/>
    <w:uiPriority w:val="99"/>
    <w:unhideWhenUsed/>
    <w:rsid w:val="00F96766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F96766"/>
    <w:rPr>
      <w:rFonts w:ascii="Arial" w:hAnsi="Arial" w:cs="Arial"/>
    </w:rPr>
  </w:style>
  <w:style w:type="character" w:customStyle="1" w:styleId="af5">
    <w:name w:val="Основной текст_"/>
    <w:link w:val="16"/>
    <w:rsid w:val="00F96766"/>
    <w:rPr>
      <w:sz w:val="27"/>
      <w:szCs w:val="27"/>
      <w:shd w:val="clear" w:color="auto" w:fill="FFFFFF"/>
    </w:rPr>
  </w:style>
  <w:style w:type="paragraph" w:customStyle="1" w:styleId="16">
    <w:name w:val="Основной текст1"/>
    <w:basedOn w:val="a"/>
    <w:link w:val="af5"/>
    <w:rsid w:val="00F96766"/>
    <w:pPr>
      <w:widowControl w:val="0"/>
      <w:shd w:val="clear" w:color="auto" w:fill="FFFFFF"/>
      <w:spacing w:before="300" w:after="300" w:line="341" w:lineRule="exact"/>
    </w:pPr>
    <w:rPr>
      <w:sz w:val="27"/>
      <w:szCs w:val="27"/>
    </w:rPr>
  </w:style>
  <w:style w:type="paragraph" w:customStyle="1" w:styleId="xl65">
    <w:name w:val="xl65"/>
    <w:basedOn w:val="a"/>
    <w:rsid w:val="00285CC1"/>
    <w:pP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285CC1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9">
    <w:name w:val="xl69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0">
    <w:name w:val="xl70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1">
    <w:name w:val="xl71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2">
    <w:name w:val="xl72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4">
    <w:name w:val="xl74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5">
    <w:name w:val="xl75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7">
    <w:name w:val="xl77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8">
    <w:name w:val="xl78"/>
    <w:basedOn w:val="a"/>
    <w:rsid w:val="00285C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9">
    <w:name w:val="xl79"/>
    <w:basedOn w:val="a"/>
    <w:rsid w:val="00285CC1"/>
    <w:pPr>
      <w:shd w:val="clear" w:color="000000" w:fill="FFFFFF"/>
      <w:spacing w:before="100" w:beforeAutospacing="1" w:after="100" w:afterAutospacing="1"/>
    </w:pPr>
  </w:style>
  <w:style w:type="paragraph" w:customStyle="1" w:styleId="xl80">
    <w:name w:val="xl80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1">
    <w:name w:val="xl81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82">
    <w:name w:val="xl82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83">
    <w:name w:val="xl83"/>
    <w:basedOn w:val="a"/>
    <w:rsid w:val="00285C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4">
    <w:name w:val="xl84"/>
    <w:basedOn w:val="a"/>
    <w:rsid w:val="00285C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85">
    <w:name w:val="xl85"/>
    <w:basedOn w:val="a"/>
    <w:rsid w:val="00285C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86">
    <w:name w:val="xl86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87">
    <w:name w:val="xl87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88">
    <w:name w:val="xl88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89">
    <w:name w:val="xl89"/>
    <w:basedOn w:val="a"/>
    <w:rsid w:val="00285C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285C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91">
    <w:name w:val="xl91"/>
    <w:basedOn w:val="a"/>
    <w:rsid w:val="00285C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2">
    <w:name w:val="xl92"/>
    <w:basedOn w:val="a"/>
    <w:rsid w:val="00285C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4">
    <w:name w:val="xl94"/>
    <w:basedOn w:val="a"/>
    <w:rsid w:val="00285C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95">
    <w:name w:val="xl95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96">
    <w:name w:val="xl96"/>
    <w:basedOn w:val="a"/>
    <w:rsid w:val="00285C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97">
    <w:name w:val="xl97"/>
    <w:basedOn w:val="a"/>
    <w:rsid w:val="00285C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8">
    <w:name w:val="xl98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9">
    <w:name w:val="xl99"/>
    <w:basedOn w:val="a"/>
    <w:rsid w:val="00285CC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0">
    <w:name w:val="xl100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2">
    <w:name w:val="xl102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3">
    <w:name w:val="xl103"/>
    <w:basedOn w:val="a"/>
    <w:rsid w:val="00285C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4">
    <w:name w:val="xl104"/>
    <w:basedOn w:val="a"/>
    <w:rsid w:val="00285C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285C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285C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"/>
    <w:rsid w:val="00285C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9">
    <w:name w:val="xl109"/>
    <w:basedOn w:val="a"/>
    <w:rsid w:val="00285CC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0">
    <w:name w:val="xl110"/>
    <w:basedOn w:val="a"/>
    <w:rsid w:val="00285CC1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1">
    <w:name w:val="xl111"/>
    <w:basedOn w:val="a"/>
    <w:rsid w:val="00285CC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2">
    <w:name w:val="xl112"/>
    <w:basedOn w:val="a"/>
    <w:rsid w:val="00285CC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3">
    <w:name w:val="xl113"/>
    <w:basedOn w:val="a"/>
    <w:rsid w:val="00285CC1"/>
    <w:pP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4">
    <w:name w:val="xl114"/>
    <w:basedOn w:val="a"/>
    <w:rsid w:val="00285CC1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5">
    <w:name w:val="xl115"/>
    <w:basedOn w:val="a"/>
    <w:rsid w:val="00285CC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6">
    <w:name w:val="xl116"/>
    <w:basedOn w:val="a"/>
    <w:rsid w:val="00285CC1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7">
    <w:name w:val="xl117"/>
    <w:basedOn w:val="a"/>
    <w:rsid w:val="00285CC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8">
    <w:name w:val="xl118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9">
    <w:name w:val="xl119"/>
    <w:basedOn w:val="a"/>
    <w:rsid w:val="00285CC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0">
    <w:name w:val="xl120"/>
    <w:basedOn w:val="a"/>
    <w:rsid w:val="00285CC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1">
    <w:name w:val="xl121"/>
    <w:basedOn w:val="a"/>
    <w:rsid w:val="00285CC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2">
    <w:name w:val="xl122"/>
    <w:basedOn w:val="a"/>
    <w:rsid w:val="00285CC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rsid w:val="00285CC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rsid w:val="00285CC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285C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285CC1"/>
    <w:pPr>
      <w:spacing w:before="100" w:beforeAutospacing="1" w:after="100" w:afterAutospacing="1"/>
      <w:jc w:val="right"/>
    </w:pPr>
  </w:style>
  <w:style w:type="paragraph" w:customStyle="1" w:styleId="xl127">
    <w:name w:val="xl127"/>
    <w:basedOn w:val="a"/>
    <w:rsid w:val="00285CC1"/>
    <w:pPr>
      <w:spacing w:before="100" w:beforeAutospacing="1" w:after="100" w:afterAutospacing="1"/>
      <w:jc w:val="right"/>
    </w:pPr>
  </w:style>
  <w:style w:type="paragraph" w:customStyle="1" w:styleId="xl128">
    <w:name w:val="xl128"/>
    <w:basedOn w:val="a"/>
    <w:rsid w:val="00285C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9">
    <w:name w:val="xl129"/>
    <w:basedOn w:val="a"/>
    <w:rsid w:val="00285C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0">
    <w:name w:val="xl130"/>
    <w:basedOn w:val="a"/>
    <w:rsid w:val="00285C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1">
    <w:name w:val="xl131"/>
    <w:basedOn w:val="a"/>
    <w:rsid w:val="00BA050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2">
    <w:name w:val="xl132"/>
    <w:basedOn w:val="a"/>
    <w:rsid w:val="00BA050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B5B7C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3A2255"/>
    <w:rPr>
      <w:rFonts w:ascii="Arial" w:hAnsi="Arial"/>
      <w:b w:val="0"/>
      <w:i w:val="0"/>
      <w:iCs/>
      <w:color w:val="0000FF"/>
      <w:sz w:val="24"/>
      <w:u w:val="none"/>
    </w:rPr>
  </w:style>
  <w:style w:type="paragraph" w:styleId="af6">
    <w:name w:val="annotation text"/>
    <w:aliases w:val="!Равноширинный текст документа"/>
    <w:basedOn w:val="a"/>
    <w:link w:val="af7"/>
    <w:rsid w:val="003A2255"/>
    <w:rPr>
      <w:rFonts w:ascii="Courier" w:hAnsi="Courier"/>
      <w:sz w:val="22"/>
      <w:szCs w:val="20"/>
    </w:rPr>
  </w:style>
  <w:style w:type="character" w:customStyle="1" w:styleId="af7">
    <w:name w:val="Текст примечания Знак"/>
    <w:aliases w:val="!Равноширинный текст документа Знак"/>
    <w:basedOn w:val="a0"/>
    <w:link w:val="af6"/>
    <w:rsid w:val="000B5B7C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3A225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3A2255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3A2255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3A2255"/>
    <w:pPr>
      <w:jc w:val="center"/>
    </w:pPr>
    <w:rPr>
      <w:rFonts w:ascii="Arial" w:hAnsi="Arial" w:cs="Arial"/>
      <w:b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9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7791c3aa-6934-41a2-b638-57be393fefa3.html" TargetMode="External"/><Relationship Id="rId18" Type="http://schemas.openxmlformats.org/officeDocument/2006/relationships/header" Target="header2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f13a9b19-1467-4568-8fc0-088ee1cf287d.html" TargetMode="External"/><Relationship Id="rId17" Type="http://schemas.openxmlformats.org/officeDocument/2006/relationships/header" Target="header1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file:///C:\content\act\26147a5d-f485-4542-8dd2-b41bfdb83862.doc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89a4709d-162f-4487-ad1b-7661c8b4bc9b.html" TargetMode="External"/><Relationship Id="rId24" Type="http://schemas.openxmlformats.org/officeDocument/2006/relationships/hyperlink" Target="file:///C:\content\act\96e20c02-1b12-465a-b64c-24aa92270007.html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C:\content\act\7791c3aa-6934-41a2-b638-57be393fefa3.html" TargetMode="External"/><Relationship Id="rId23" Type="http://schemas.openxmlformats.org/officeDocument/2006/relationships/hyperlink" Target="file:///C:\content\act\96e20c02-1b12-465a-b64c-24aa92270007.html" TargetMode="External"/><Relationship Id="rId10" Type="http://schemas.openxmlformats.org/officeDocument/2006/relationships/hyperlink" Target="file:///C:\content\act\8f21b21c-a408-42c4-b9fe-a939b863c84a.html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22edb149-e08a-4c8f-8df7-b7a99e55bdce.doc" TargetMode="External"/><Relationship Id="rId14" Type="http://schemas.openxmlformats.org/officeDocument/2006/relationships/hyperlink" Target="file:///C:\content\act\0968421f-72bb-4d31-ab24-9e66507be137.html" TargetMode="External"/><Relationship Id="rId22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B1531-8A35-4115-A5ED-5EB5DE20F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24</Pages>
  <Words>3891</Words>
  <Characters>22179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26018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LomakovaOD</dc:creator>
  <cp:lastModifiedBy>Ярдухина Виктория Вячеславовна</cp:lastModifiedBy>
  <cp:revision>2</cp:revision>
  <cp:lastPrinted>2023-05-03T06:41:00Z</cp:lastPrinted>
  <dcterms:created xsi:type="dcterms:W3CDTF">2024-02-01T09:26:00Z</dcterms:created>
  <dcterms:modified xsi:type="dcterms:W3CDTF">2024-02-01T09:26:00Z</dcterms:modified>
</cp:coreProperties>
</file>