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80" w:rsidRPr="000651C0" w:rsidRDefault="00987780" w:rsidP="000651C0">
      <w:pPr>
        <w:ind w:left="567" w:firstLine="0"/>
        <w:rPr>
          <w:rFonts w:eastAsia="Calibri"/>
        </w:rPr>
      </w:pPr>
    </w:p>
    <w:p w:rsidR="0021620E" w:rsidRPr="000651C0" w:rsidRDefault="0021620E" w:rsidP="000651C0">
      <w:pPr>
        <w:ind w:left="567" w:firstLine="0"/>
        <w:rPr>
          <w:rFonts w:eastAsia="Calibri"/>
        </w:rPr>
      </w:pPr>
    </w:p>
    <w:p w:rsidR="0021620E" w:rsidRPr="000651C0" w:rsidRDefault="0021620E" w:rsidP="000651C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651C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21620E" w:rsidRPr="000651C0" w:rsidRDefault="0021620E" w:rsidP="000651C0">
      <w:pPr>
        <w:ind w:left="567" w:firstLine="0"/>
      </w:pPr>
    </w:p>
    <w:p w:rsidR="0021620E" w:rsidRPr="000651C0" w:rsidRDefault="0021620E" w:rsidP="000651C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651C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</w:t>
      </w:r>
      <w:r w:rsidR="00C07A84" w:rsidRPr="000651C0">
        <w:rPr>
          <w:rFonts w:cs="Arial"/>
          <w:b/>
          <w:bCs/>
          <w:kern w:val="32"/>
          <w:sz w:val="32"/>
          <w:szCs w:val="32"/>
        </w:rPr>
        <w:t>-</w:t>
      </w:r>
      <w:r w:rsidRPr="000651C0">
        <w:rPr>
          <w:rFonts w:cs="Arial"/>
          <w:b/>
          <w:bCs/>
          <w:kern w:val="32"/>
          <w:sz w:val="32"/>
          <w:szCs w:val="32"/>
        </w:rPr>
        <w:t>ЮГРЫ</w:t>
      </w:r>
    </w:p>
    <w:p w:rsidR="0021620E" w:rsidRPr="000651C0" w:rsidRDefault="0021620E" w:rsidP="000651C0">
      <w:pPr>
        <w:ind w:left="567" w:firstLine="0"/>
      </w:pPr>
    </w:p>
    <w:p w:rsidR="0021620E" w:rsidRPr="000651C0" w:rsidRDefault="0021620E" w:rsidP="000651C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651C0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21620E" w:rsidRDefault="0021620E" w:rsidP="000651C0">
      <w:pPr>
        <w:ind w:left="567" w:firstLine="0"/>
      </w:pPr>
    </w:p>
    <w:p w:rsidR="000651C0" w:rsidRPr="000651C0" w:rsidRDefault="000651C0" w:rsidP="000651C0">
      <w:pPr>
        <w:ind w:left="567" w:firstLine="0"/>
      </w:pPr>
    </w:p>
    <w:p w:rsidR="0021620E" w:rsidRPr="000651C0" w:rsidRDefault="0021620E" w:rsidP="000651C0">
      <w:pPr>
        <w:ind w:left="567" w:firstLine="0"/>
      </w:pPr>
      <w:r w:rsidRPr="000651C0">
        <w:t>от</w:t>
      </w:r>
      <w:r w:rsidR="00C07A84" w:rsidRPr="000651C0">
        <w:t xml:space="preserve"> </w:t>
      </w:r>
      <w:r w:rsidR="00633C6C" w:rsidRPr="000651C0">
        <w:t>26.06.</w:t>
      </w:r>
      <w:r w:rsidRPr="000651C0">
        <w:t>2018</w:t>
      </w:r>
      <w:r w:rsidR="00C07A84" w:rsidRPr="000651C0">
        <w:t xml:space="preserve"> </w:t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0651C0">
        <w:tab/>
      </w:r>
      <w:r w:rsidR="00C07A84" w:rsidRPr="000651C0">
        <w:t xml:space="preserve">№ </w:t>
      </w:r>
      <w:r w:rsidR="00633C6C" w:rsidRPr="000651C0">
        <w:t>559</w:t>
      </w:r>
    </w:p>
    <w:p w:rsidR="0021620E" w:rsidRPr="000651C0" w:rsidRDefault="0021620E" w:rsidP="000651C0">
      <w:pPr>
        <w:ind w:left="567" w:firstLine="0"/>
      </w:pPr>
      <w:proofErr w:type="spellStart"/>
      <w:r w:rsidRPr="000651C0">
        <w:t>пгт</w:t>
      </w:r>
      <w:proofErr w:type="spellEnd"/>
      <w:r w:rsidRPr="000651C0">
        <w:t>. Березово</w:t>
      </w:r>
    </w:p>
    <w:p w:rsidR="00C07A84" w:rsidRPr="000651C0" w:rsidRDefault="00C07A84" w:rsidP="000651C0">
      <w:pPr>
        <w:ind w:left="567" w:firstLine="0"/>
      </w:pPr>
    </w:p>
    <w:p w:rsidR="0021620E" w:rsidRPr="000651C0" w:rsidRDefault="0021620E" w:rsidP="000651C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О внесении изменений в</w:t>
      </w:r>
      <w:r w:rsidR="006E3628" w:rsidRPr="000651C0">
        <w:rPr>
          <w:rFonts w:cs="Arial"/>
          <w:b/>
          <w:bCs/>
          <w:kern w:val="28"/>
          <w:sz w:val="32"/>
          <w:szCs w:val="32"/>
        </w:rPr>
        <w:t xml:space="preserve"> приложение </w:t>
      </w:r>
      <w:r w:rsidR="000E2695" w:rsidRPr="000651C0">
        <w:rPr>
          <w:rFonts w:cs="Arial"/>
          <w:b/>
          <w:bCs/>
          <w:kern w:val="28"/>
          <w:sz w:val="32"/>
          <w:szCs w:val="32"/>
        </w:rPr>
        <w:t>к постановлению</w:t>
      </w:r>
      <w:r w:rsidRPr="000651C0">
        <w:rPr>
          <w:rFonts w:cs="Arial"/>
          <w:b/>
          <w:bCs/>
          <w:kern w:val="28"/>
          <w:sz w:val="32"/>
          <w:szCs w:val="32"/>
        </w:rPr>
        <w:t xml:space="preserve"> администрации городского поселения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Pr="000651C0">
        <w:rPr>
          <w:rFonts w:cs="Arial"/>
          <w:b/>
          <w:bCs/>
          <w:kern w:val="28"/>
          <w:sz w:val="32"/>
          <w:szCs w:val="32"/>
        </w:rPr>
        <w:t>Берёзово от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Pr="000651C0">
        <w:rPr>
          <w:rFonts w:cs="Arial"/>
          <w:b/>
          <w:bCs/>
          <w:kern w:val="28"/>
          <w:sz w:val="32"/>
          <w:szCs w:val="32"/>
        </w:rPr>
        <w:t>30 декабря 2013 года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0651C0">
        <w:rPr>
          <w:rFonts w:cs="Arial"/>
          <w:b/>
          <w:bCs/>
          <w:kern w:val="28"/>
          <w:sz w:val="32"/>
          <w:szCs w:val="32"/>
        </w:rPr>
        <w:t xml:space="preserve">68 </w:t>
      </w:r>
      <w:r w:rsidR="00C07A84" w:rsidRPr="000651C0">
        <w:rPr>
          <w:rFonts w:cs="Arial"/>
          <w:b/>
          <w:bCs/>
          <w:kern w:val="28"/>
          <w:sz w:val="32"/>
          <w:szCs w:val="32"/>
        </w:rPr>
        <w:t>«</w:t>
      </w:r>
      <w:r w:rsidRPr="000651C0">
        <w:rPr>
          <w:rFonts w:cs="Arial"/>
          <w:b/>
          <w:bCs/>
          <w:kern w:val="28"/>
          <w:sz w:val="32"/>
          <w:szCs w:val="32"/>
        </w:rPr>
        <w:t>Об утверждении муниципальной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Pr="000651C0">
        <w:rPr>
          <w:rFonts w:cs="Arial"/>
          <w:b/>
          <w:bCs/>
          <w:kern w:val="28"/>
          <w:sz w:val="32"/>
          <w:szCs w:val="32"/>
        </w:rPr>
        <w:t xml:space="preserve">программы </w:t>
      </w:r>
      <w:r w:rsidR="00C07A84" w:rsidRPr="000651C0">
        <w:rPr>
          <w:rFonts w:cs="Arial"/>
          <w:b/>
          <w:bCs/>
          <w:kern w:val="28"/>
          <w:sz w:val="32"/>
          <w:szCs w:val="32"/>
        </w:rPr>
        <w:t>«</w:t>
      </w:r>
      <w:r w:rsidRPr="000651C0">
        <w:rPr>
          <w:rFonts w:cs="Arial"/>
          <w:b/>
          <w:bCs/>
          <w:kern w:val="28"/>
          <w:sz w:val="32"/>
          <w:szCs w:val="32"/>
        </w:rPr>
        <w:t>Развитие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Pr="000651C0">
        <w:rPr>
          <w:rFonts w:cs="Arial"/>
          <w:b/>
          <w:bCs/>
          <w:kern w:val="28"/>
          <w:sz w:val="32"/>
          <w:szCs w:val="32"/>
        </w:rPr>
        <w:t>культуры и туризма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Pr="000651C0">
        <w:rPr>
          <w:rFonts w:cs="Arial"/>
          <w:b/>
          <w:bCs/>
          <w:kern w:val="28"/>
          <w:sz w:val="32"/>
          <w:szCs w:val="32"/>
        </w:rPr>
        <w:t>в городском поселении Березово на 2014 - 2020 годы</w:t>
      </w:r>
      <w:r w:rsidR="00C07A84" w:rsidRPr="000651C0">
        <w:rPr>
          <w:rFonts w:cs="Arial"/>
          <w:b/>
          <w:bCs/>
          <w:kern w:val="28"/>
          <w:sz w:val="32"/>
          <w:szCs w:val="32"/>
        </w:rPr>
        <w:t>»</w:t>
      </w:r>
    </w:p>
    <w:p w:rsidR="0021620E" w:rsidRDefault="0021620E" w:rsidP="000651C0">
      <w:pPr>
        <w:rPr>
          <w:rFonts w:eastAsia="Calibri"/>
        </w:rPr>
      </w:pPr>
    </w:p>
    <w:p w:rsidR="00645E19" w:rsidRDefault="00645E19" w:rsidP="000651C0">
      <w:pPr>
        <w:rPr>
          <w:rFonts w:eastAsia="Calibri"/>
        </w:rPr>
      </w:pPr>
      <w:r>
        <w:rPr>
          <w:rFonts w:eastAsia="Calibri"/>
        </w:rPr>
        <w:t xml:space="preserve">(утратило силу постановлением Администрации </w:t>
      </w:r>
      <w:hyperlink r:id="rId8" w:tooltip="постановление от 27.12.2019 0:00:00 №1541 Администрация Березовского района&#10;&#10;О муниципальной программе «Развитие культуры в городском поселении Березово» и признании утратившими силу некоторых муниципальных правовых актов администрации Березовского района &#10;" w:history="1">
        <w:r w:rsidRPr="00645E19">
          <w:rPr>
            <w:rStyle w:val="ab"/>
            <w:rFonts w:eastAsia="Calibri"/>
          </w:rPr>
          <w:t>от 27.12.2019 № 1541</w:t>
        </w:r>
      </w:hyperlink>
      <w:bookmarkStart w:id="0" w:name="_GoBack"/>
      <w:bookmarkEnd w:id="0"/>
      <w:r>
        <w:rPr>
          <w:rFonts w:eastAsia="Calibri"/>
        </w:rPr>
        <w:t>)</w:t>
      </w:r>
    </w:p>
    <w:p w:rsidR="00645E19" w:rsidRDefault="00645E19" w:rsidP="000651C0">
      <w:pPr>
        <w:rPr>
          <w:rFonts w:eastAsia="Calibri"/>
        </w:rPr>
      </w:pPr>
    </w:p>
    <w:p w:rsidR="003A2035" w:rsidRPr="000651C0" w:rsidRDefault="005A22FA" w:rsidP="000651C0">
      <w:r w:rsidRPr="000651C0">
        <w:t xml:space="preserve">В целях </w:t>
      </w:r>
      <w:r w:rsidR="003A2035" w:rsidRPr="000651C0">
        <w:t>уточнения объемов фи</w:t>
      </w:r>
      <w:r w:rsidRPr="000651C0">
        <w:t xml:space="preserve">нансирования </w:t>
      </w:r>
      <w:r w:rsidR="003A2035" w:rsidRPr="000651C0">
        <w:t xml:space="preserve">мероприятий муниципальной программы </w:t>
      </w:r>
      <w:r w:rsidR="00C07A84" w:rsidRPr="000651C0">
        <w:t>«</w:t>
      </w:r>
      <w:r w:rsidR="003A2035" w:rsidRPr="000651C0">
        <w:t>Р</w:t>
      </w:r>
      <w:r w:rsidRPr="000651C0">
        <w:t xml:space="preserve">азвитие культуры и туризма </w:t>
      </w:r>
      <w:r w:rsidR="003A2035" w:rsidRPr="000651C0">
        <w:t>в городском посе</w:t>
      </w:r>
      <w:r w:rsidRPr="000651C0">
        <w:t xml:space="preserve">лении </w:t>
      </w:r>
      <w:r w:rsidR="003A2035" w:rsidRPr="000651C0">
        <w:t>Березово</w:t>
      </w:r>
      <w:r w:rsidR="00C07A84" w:rsidRPr="000651C0">
        <w:t xml:space="preserve"> </w:t>
      </w:r>
      <w:r w:rsidR="003A2035" w:rsidRPr="000651C0">
        <w:t>на 2014 - 2020 годы</w:t>
      </w:r>
      <w:r w:rsidR="00C07A84" w:rsidRPr="000651C0">
        <w:t>»</w:t>
      </w:r>
      <w:r w:rsidR="003A2035" w:rsidRPr="000651C0">
        <w:t xml:space="preserve"> согласно </w:t>
      </w:r>
      <w:r w:rsidR="00057008" w:rsidRPr="000651C0">
        <w:t>решению Совета депутатов городского поселения Березово от 22 декабря 2017 года</w:t>
      </w:r>
      <w:r w:rsidR="00C07A84" w:rsidRPr="000651C0">
        <w:t xml:space="preserve"> № </w:t>
      </w:r>
      <w:r w:rsidR="00057008" w:rsidRPr="000651C0">
        <w:t xml:space="preserve">101 </w:t>
      </w:r>
      <w:r w:rsidR="00C07A84" w:rsidRPr="000651C0">
        <w:t>«</w:t>
      </w:r>
      <w:r w:rsidR="00057008" w:rsidRPr="000651C0">
        <w:t>О бюджете городского поселения Берёзово на 2018 год и на плановый период 2019 и 2020 годов</w:t>
      </w:r>
      <w:r w:rsidR="00C07A84" w:rsidRPr="000651C0">
        <w:t>»</w:t>
      </w:r>
      <w:r w:rsidR="003A2035" w:rsidRPr="000651C0">
        <w:t>:</w:t>
      </w:r>
    </w:p>
    <w:p w:rsidR="003A2035" w:rsidRPr="000651C0" w:rsidRDefault="003A2035" w:rsidP="000651C0">
      <w:r w:rsidRPr="000651C0">
        <w:t>1.</w:t>
      </w:r>
      <w:r w:rsidR="00483C21" w:rsidRPr="000651C0">
        <w:t xml:space="preserve"> </w:t>
      </w:r>
      <w:r w:rsidRPr="000651C0">
        <w:t>Внести в приложение к постановлению администрации городского поселения Березово</w:t>
      </w:r>
      <w:r w:rsidR="005A22FA" w:rsidRPr="000651C0">
        <w:t xml:space="preserve"> </w:t>
      </w:r>
      <w:hyperlink r:id="rId9" w:tgtFrame="ChangingDocument" w:tooltip="Об утверждении муниципальной программы " w:history="1">
        <w:r w:rsidR="005A22FA" w:rsidRPr="000651C0">
          <w:rPr>
            <w:rStyle w:val="ab"/>
          </w:rPr>
          <w:t xml:space="preserve">от </w:t>
        </w:r>
        <w:r w:rsidRPr="000651C0">
          <w:rPr>
            <w:rStyle w:val="ab"/>
          </w:rPr>
          <w:t>30 декабря 2013 года</w:t>
        </w:r>
        <w:r w:rsidR="00C07A84" w:rsidRPr="000651C0">
          <w:rPr>
            <w:rStyle w:val="ab"/>
          </w:rPr>
          <w:t xml:space="preserve"> № </w:t>
        </w:r>
        <w:r w:rsidRPr="000651C0">
          <w:rPr>
            <w:rStyle w:val="ab"/>
          </w:rPr>
          <w:t>68</w:t>
        </w:r>
      </w:hyperlink>
      <w:r w:rsidRPr="000651C0">
        <w:t xml:space="preserve"> </w:t>
      </w:r>
      <w:r w:rsidR="00C07A84" w:rsidRPr="000651C0">
        <w:t>«</w:t>
      </w:r>
      <w:r w:rsidR="005A22FA" w:rsidRPr="000651C0">
        <w:t xml:space="preserve">Об утверждении муниципальной программы </w:t>
      </w:r>
      <w:r w:rsidR="00C07A84" w:rsidRPr="000651C0">
        <w:t>«</w:t>
      </w:r>
      <w:r w:rsidR="005A22FA" w:rsidRPr="000651C0">
        <w:t xml:space="preserve">Развитие </w:t>
      </w:r>
      <w:r w:rsidRPr="000651C0">
        <w:t>культуры и туризма</w:t>
      </w:r>
      <w:r w:rsidR="00C07A84" w:rsidRPr="000651C0">
        <w:t xml:space="preserve"> </w:t>
      </w:r>
      <w:r w:rsidRPr="000651C0">
        <w:t>в городском посе</w:t>
      </w:r>
      <w:r w:rsidR="005A22FA" w:rsidRPr="000651C0">
        <w:t xml:space="preserve">лении </w:t>
      </w:r>
      <w:r w:rsidRPr="000651C0">
        <w:t>Березово</w:t>
      </w:r>
      <w:r w:rsidR="00C07A84" w:rsidRPr="000651C0">
        <w:t xml:space="preserve"> </w:t>
      </w:r>
      <w:r w:rsidRPr="000651C0">
        <w:t>на 2014 - 2020 годы</w:t>
      </w:r>
      <w:r w:rsidR="00C07A84" w:rsidRPr="000651C0">
        <w:t>»</w:t>
      </w:r>
      <w:r w:rsidRPr="000651C0">
        <w:t xml:space="preserve"> следующие изменения:</w:t>
      </w:r>
    </w:p>
    <w:p w:rsidR="00987780" w:rsidRPr="000651C0" w:rsidRDefault="00483C21" w:rsidP="000651C0">
      <w:r w:rsidRPr="000651C0">
        <w:t>1.1.</w:t>
      </w:r>
      <w:r w:rsidR="00987780" w:rsidRPr="000651C0">
        <w:t xml:space="preserve"> П</w:t>
      </w:r>
      <w:r w:rsidR="001A3565" w:rsidRPr="000651C0">
        <w:t>о всему тексту</w:t>
      </w:r>
      <w:r w:rsidR="00C07A84" w:rsidRPr="000651C0">
        <w:t xml:space="preserve"> </w:t>
      </w:r>
      <w:r w:rsidR="001A3565" w:rsidRPr="000651C0">
        <w:t>приложения к постановлению</w:t>
      </w:r>
      <w:r w:rsidR="00987780" w:rsidRPr="000651C0">
        <w:t xml:space="preserve"> слова </w:t>
      </w:r>
      <w:r w:rsidR="00C07A84" w:rsidRPr="000651C0">
        <w:t>«</w:t>
      </w:r>
      <w:r w:rsidR="00987780" w:rsidRPr="000651C0">
        <w:t>комитет по культуре и кино администрации Березовского района</w:t>
      </w:r>
      <w:r w:rsidR="00C07A84" w:rsidRPr="000651C0">
        <w:t>»</w:t>
      </w:r>
      <w:r w:rsidR="00987780" w:rsidRPr="000651C0">
        <w:t xml:space="preserve"> заменить словами </w:t>
      </w:r>
      <w:r w:rsidR="00C07A84" w:rsidRPr="000651C0">
        <w:t>«</w:t>
      </w:r>
      <w:r w:rsidR="00987780" w:rsidRPr="000651C0">
        <w:t>комитет по культуре и спорту</w:t>
      </w:r>
      <w:r w:rsidR="00C07A84" w:rsidRPr="000651C0">
        <w:t xml:space="preserve"> </w:t>
      </w:r>
      <w:r w:rsidR="00987780" w:rsidRPr="000651C0">
        <w:t>администрации Березовского района</w:t>
      </w:r>
      <w:r w:rsidR="00C07A84" w:rsidRPr="000651C0">
        <w:t>»</w:t>
      </w:r>
      <w:r w:rsidR="00987780" w:rsidRPr="000651C0">
        <w:t>.</w:t>
      </w:r>
    </w:p>
    <w:p w:rsidR="003A2035" w:rsidRPr="000651C0" w:rsidRDefault="00987780" w:rsidP="000651C0">
      <w:r w:rsidRPr="000651C0">
        <w:t>1.2. В</w:t>
      </w:r>
      <w:r w:rsidR="003A2035" w:rsidRPr="000651C0">
        <w:t xml:space="preserve"> паспорт</w:t>
      </w:r>
      <w:r w:rsidR="00CA2B40" w:rsidRPr="000651C0">
        <w:t>е</w:t>
      </w:r>
      <w:r w:rsidR="001A3565" w:rsidRPr="000651C0">
        <w:t xml:space="preserve"> муниципальной программы строку</w:t>
      </w:r>
      <w:r w:rsidR="003A2035" w:rsidRPr="000651C0">
        <w:t xml:space="preserve"> </w:t>
      </w:r>
      <w:r w:rsidR="00C07A84" w:rsidRPr="000651C0">
        <w:t>«</w:t>
      </w:r>
      <w:r w:rsidR="003A2035" w:rsidRPr="000651C0">
        <w:t>Финансовое обеспечение, в том числе с распределением средств по источникам финансирования, по годам реализации муниципальной программы</w:t>
      </w:r>
      <w:r w:rsidR="00C07A84" w:rsidRPr="000651C0">
        <w:t>»</w:t>
      </w:r>
      <w:r w:rsidR="003A2035" w:rsidRPr="000651C0">
        <w:t xml:space="preserve"> изложить в следующей редакции:</w:t>
      </w:r>
    </w:p>
    <w:p w:rsidR="00252A5A" w:rsidRPr="000651C0" w:rsidRDefault="00C07A84" w:rsidP="000651C0">
      <w:r w:rsidRPr="000651C0"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7"/>
        <w:gridCol w:w="7176"/>
      </w:tblGrid>
      <w:tr w:rsidR="003A2035" w:rsidRPr="00C07A84" w:rsidTr="00633C6C">
        <w:trPr>
          <w:trHeight w:val="627"/>
        </w:trPr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035" w:rsidRPr="00C07A84" w:rsidRDefault="003A2035" w:rsidP="000651C0">
            <w:pPr>
              <w:pStyle w:val="Table0"/>
            </w:pPr>
            <w:r w:rsidRPr="00C07A84">
              <w:t>Финансовое обеспечение, в том числе с 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035" w:rsidRPr="00C07A84" w:rsidRDefault="003A2035" w:rsidP="000651C0">
            <w:pPr>
              <w:pStyle w:val="Table0"/>
            </w:pPr>
            <w:r w:rsidRPr="00C07A84">
              <w:t>Общий объем финансирования муниципальной программы на 2014</w:t>
            </w:r>
            <w:r w:rsidR="00C07A84" w:rsidRPr="00C07A84">
              <w:t>-</w:t>
            </w:r>
            <w:r w:rsidRPr="00C07A84">
              <w:t>2020 годы составляет 1</w:t>
            </w:r>
            <w:r w:rsidR="001E3B05" w:rsidRPr="00C07A84">
              <w:t>5 552</w:t>
            </w:r>
            <w:r w:rsidRPr="00C07A84">
              <w:t>,6 тыс. рублей, в том числе: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1) за счёт средств бюджета автономного округа</w:t>
            </w:r>
            <w:r w:rsidR="00C07A84" w:rsidRPr="00C07A84">
              <w:t>-</w:t>
            </w:r>
            <w:r w:rsidRPr="00C07A84">
              <w:t>877,9 тыс. рублей, из</w:t>
            </w:r>
            <w:r w:rsidR="00C07A84" w:rsidRPr="00C07A84">
              <w:t xml:space="preserve"> </w:t>
            </w:r>
            <w:r w:rsidRPr="00C07A84">
              <w:t>них: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2014 год</w:t>
            </w:r>
            <w:r w:rsidR="00C07A84" w:rsidRPr="00C07A84">
              <w:t>-</w:t>
            </w:r>
            <w:r w:rsidRPr="00C07A84">
              <w:t>877,9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2015 год</w:t>
            </w:r>
            <w:r w:rsidR="00C07A84" w:rsidRPr="00C07A84">
              <w:t>-</w:t>
            </w:r>
            <w:r w:rsidRPr="00C07A84">
              <w:t>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2016 год</w:t>
            </w:r>
            <w:r w:rsidR="00C07A84" w:rsidRPr="00C07A84">
              <w:t>-</w:t>
            </w:r>
            <w:r w:rsidRPr="00C07A84">
              <w:t>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2017 год</w:t>
            </w:r>
            <w:r w:rsidR="00C07A84" w:rsidRPr="00C07A84">
              <w:t>-</w:t>
            </w:r>
            <w:r w:rsidRPr="00C07A84">
              <w:t>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2018 год</w:t>
            </w:r>
            <w:r w:rsidR="00C07A84" w:rsidRPr="00C07A84">
              <w:t>-</w:t>
            </w:r>
            <w:r w:rsidRPr="00C07A84">
              <w:t>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2019 год</w:t>
            </w:r>
            <w:r w:rsidR="00C07A84" w:rsidRPr="00C07A84">
              <w:t>-</w:t>
            </w:r>
            <w:r w:rsidRPr="00C07A84">
              <w:t>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2020 год</w:t>
            </w:r>
            <w:r w:rsidR="00C07A84" w:rsidRPr="00C07A84">
              <w:t>-</w:t>
            </w:r>
            <w:r w:rsidRPr="00C07A84">
              <w:t>0,0 тыс. руб</w:t>
            </w:r>
            <w:r w:rsidR="001D764E" w:rsidRPr="00C07A84">
              <w:t>.</w:t>
            </w:r>
            <w:r w:rsidRPr="00C07A84">
              <w:t>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2) за счёт средств б</w:t>
            </w:r>
            <w:r w:rsidR="001E3B05" w:rsidRPr="00C07A84">
              <w:t>юджета городского поселения</w:t>
            </w:r>
            <w:r w:rsidR="00C07A84" w:rsidRPr="00C07A84">
              <w:t>-</w:t>
            </w:r>
            <w:r w:rsidR="001E3B05" w:rsidRPr="00C07A84">
              <w:t>14 674</w:t>
            </w:r>
            <w:r w:rsidRPr="00C07A84">
              <w:t>,7 тыс. рублей, из</w:t>
            </w:r>
            <w:r w:rsidR="00C07A84" w:rsidRPr="00C07A84">
              <w:t xml:space="preserve"> </w:t>
            </w:r>
            <w:r w:rsidRPr="00C07A84">
              <w:t>них: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lastRenderedPageBreak/>
              <w:t>- на 2014 год</w:t>
            </w:r>
            <w:r w:rsidR="00C07A84" w:rsidRPr="00C07A84">
              <w:t>-</w:t>
            </w:r>
            <w:r w:rsidRPr="00C07A84">
              <w:t>5</w:t>
            </w:r>
            <w:r w:rsidR="00C07A84" w:rsidRPr="00C07A84">
              <w:t xml:space="preserve"> </w:t>
            </w:r>
            <w:r w:rsidRPr="00C07A84">
              <w:t>135,1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2015 год</w:t>
            </w:r>
            <w:r w:rsidR="00C07A84" w:rsidRPr="00C07A84">
              <w:t>-</w:t>
            </w:r>
            <w:r w:rsidRPr="00C07A84">
              <w:t>5</w:t>
            </w:r>
            <w:r w:rsidR="00C07A84" w:rsidRPr="00C07A84">
              <w:t xml:space="preserve"> </w:t>
            </w:r>
            <w:r w:rsidRPr="00C07A84">
              <w:t>313,0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2016 год</w:t>
            </w:r>
            <w:r w:rsidR="00C07A84" w:rsidRPr="00C07A84">
              <w:t>-</w:t>
            </w:r>
            <w:r w:rsidRPr="00C07A84">
              <w:t>684,6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2017 год</w:t>
            </w:r>
            <w:r w:rsidR="00C07A84" w:rsidRPr="00C07A84">
              <w:t>-</w:t>
            </w:r>
            <w:r w:rsidRPr="00C07A84">
              <w:t>282,0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2018 год</w:t>
            </w:r>
            <w:r w:rsidR="00C07A84" w:rsidRPr="00C07A84">
              <w:t>-</w:t>
            </w:r>
            <w:r w:rsidRPr="00C07A84">
              <w:t>2 000,0 тыс. руб.;</w:t>
            </w:r>
          </w:p>
          <w:p w:rsidR="003A2035" w:rsidRPr="00C07A84" w:rsidRDefault="003A2035" w:rsidP="000651C0">
            <w:pPr>
              <w:pStyle w:val="Table"/>
            </w:pPr>
            <w:r w:rsidRPr="00C07A84">
              <w:t>- на 2019 год</w:t>
            </w:r>
            <w:r w:rsidR="00C07A84" w:rsidRPr="00C07A84">
              <w:t>-</w:t>
            </w:r>
            <w:r w:rsidR="001E3B05" w:rsidRPr="00C07A84">
              <w:t>630</w:t>
            </w:r>
            <w:r w:rsidRPr="00C07A84">
              <w:t>,0 тыс. руб.;</w:t>
            </w:r>
          </w:p>
          <w:p w:rsidR="003A2035" w:rsidRPr="00C07A84" w:rsidRDefault="001E3B05" w:rsidP="000651C0">
            <w:pPr>
              <w:pStyle w:val="Table"/>
            </w:pPr>
            <w:r w:rsidRPr="00C07A84">
              <w:t>- на 2020 год</w:t>
            </w:r>
            <w:r w:rsidR="00C07A84" w:rsidRPr="00C07A84">
              <w:t>-</w:t>
            </w:r>
            <w:r w:rsidRPr="00C07A84">
              <w:t>630</w:t>
            </w:r>
            <w:r w:rsidR="003A2035" w:rsidRPr="00C07A84">
              <w:t>,0 тыс. руб.</w:t>
            </w:r>
          </w:p>
        </w:tc>
      </w:tr>
    </w:tbl>
    <w:p w:rsidR="00C07A84" w:rsidRPr="00C07A84" w:rsidRDefault="00C07A84" w:rsidP="0021620E">
      <w:pPr>
        <w:contextualSpacing/>
        <w:rPr>
          <w:rFonts w:cs="Arial"/>
          <w:bCs/>
          <w:szCs w:val="28"/>
        </w:rPr>
      </w:pPr>
      <w:r w:rsidRPr="00C07A84">
        <w:rPr>
          <w:rFonts w:cs="Arial"/>
          <w:bCs/>
          <w:szCs w:val="28"/>
        </w:rPr>
        <w:lastRenderedPageBreak/>
        <w:t>«</w:t>
      </w:r>
      <w:r w:rsidR="000F2326" w:rsidRPr="00C07A84">
        <w:rPr>
          <w:rFonts w:cs="Arial"/>
          <w:bCs/>
          <w:szCs w:val="28"/>
        </w:rPr>
        <w:t>.</w:t>
      </w:r>
    </w:p>
    <w:p w:rsidR="000F2326" w:rsidRPr="000651C0" w:rsidRDefault="00987780" w:rsidP="000651C0">
      <w:r w:rsidRPr="000651C0">
        <w:t>1.3</w:t>
      </w:r>
      <w:r w:rsidR="000F2326" w:rsidRPr="000651C0">
        <w:t>.</w:t>
      </w:r>
      <w:r w:rsidRPr="000651C0">
        <w:t xml:space="preserve"> </w:t>
      </w:r>
      <w:r w:rsidR="000F2326" w:rsidRPr="000651C0">
        <w:t xml:space="preserve">приложение 4 к муниципальной программе </w:t>
      </w:r>
      <w:r w:rsidR="00C07A84" w:rsidRPr="000651C0">
        <w:t>«</w:t>
      </w:r>
      <w:r w:rsidR="000F2326" w:rsidRPr="000651C0">
        <w:t>Развитие культуры и туризма в городском поселении</w:t>
      </w:r>
      <w:r w:rsidR="00C07A84" w:rsidRPr="000651C0">
        <w:t xml:space="preserve"> </w:t>
      </w:r>
      <w:r w:rsidR="000F2326" w:rsidRPr="000651C0">
        <w:t>Березово</w:t>
      </w:r>
      <w:r w:rsidR="00C07A84" w:rsidRPr="000651C0">
        <w:t xml:space="preserve"> </w:t>
      </w:r>
      <w:r w:rsidR="000F2326" w:rsidRPr="000651C0">
        <w:t>на 2014 - 2020 годы</w:t>
      </w:r>
      <w:r w:rsidR="00C07A84" w:rsidRPr="000651C0">
        <w:t>»</w:t>
      </w:r>
      <w:r w:rsidR="005A22FA" w:rsidRPr="000651C0">
        <w:t xml:space="preserve"> изложить в следующей </w:t>
      </w:r>
      <w:r w:rsidR="000F2326" w:rsidRPr="000651C0">
        <w:t xml:space="preserve">редакции согласно </w:t>
      </w:r>
      <w:hyperlink r:id="rId10" w:anchor="приложение" w:tgtFrame="Logical" w:tooltip="О внесении изменений в приложение к постановлению администрации городского поселения Берёзово от 30 декабря 2013 года № 68 " w:history="1">
        <w:r w:rsidR="000F2326" w:rsidRPr="00C2485A">
          <w:rPr>
            <w:rStyle w:val="ab"/>
          </w:rPr>
          <w:t>приложению</w:t>
        </w:r>
      </w:hyperlink>
      <w:r w:rsidR="000F2326" w:rsidRPr="000651C0">
        <w:t xml:space="preserve"> к настоящему постановлению.</w:t>
      </w:r>
    </w:p>
    <w:p w:rsidR="000F2326" w:rsidRPr="000651C0" w:rsidRDefault="000F2326" w:rsidP="000651C0">
      <w:r w:rsidRPr="000651C0">
        <w:t xml:space="preserve">2. Опубликовать настоящее постановление в газете </w:t>
      </w:r>
      <w:r w:rsidR="00C07A84" w:rsidRPr="000651C0">
        <w:t>«</w:t>
      </w:r>
      <w:r w:rsidRPr="000651C0">
        <w:t>Жизнь Югры</w:t>
      </w:r>
      <w:r w:rsidR="00C07A84" w:rsidRPr="000651C0">
        <w:t>»</w:t>
      </w:r>
      <w:r w:rsidRPr="000651C0">
        <w:t xml:space="preserve"> и разместить на </w:t>
      </w:r>
      <w:proofErr w:type="gramStart"/>
      <w:r w:rsidRPr="000651C0">
        <w:t>официальном</w:t>
      </w:r>
      <w:proofErr w:type="gramEnd"/>
      <w:r w:rsidRPr="000651C0">
        <w:t xml:space="preserve"> веб-сайте органов местного самоуправления</w:t>
      </w:r>
      <w:r w:rsidR="00C07A84" w:rsidRPr="000651C0">
        <w:t xml:space="preserve"> </w:t>
      </w:r>
      <w:r w:rsidRPr="000651C0">
        <w:t>Березовского района.</w:t>
      </w:r>
    </w:p>
    <w:p w:rsidR="00C07A84" w:rsidRPr="000651C0" w:rsidRDefault="005A22FA" w:rsidP="000651C0">
      <w:r w:rsidRPr="000651C0">
        <w:t xml:space="preserve">3. Настоящее </w:t>
      </w:r>
      <w:r w:rsidR="000F2326" w:rsidRPr="000651C0">
        <w:t>постановление вступает в</w:t>
      </w:r>
      <w:r w:rsidR="00C07A84" w:rsidRPr="000651C0">
        <w:t xml:space="preserve"> </w:t>
      </w:r>
      <w:r w:rsidR="000F2326" w:rsidRPr="000651C0">
        <w:t>силу после его официального опубликования.</w:t>
      </w:r>
    </w:p>
    <w:p w:rsidR="00C07A84" w:rsidRPr="000651C0" w:rsidRDefault="00C07A84" w:rsidP="000651C0"/>
    <w:p w:rsidR="000651C0" w:rsidRDefault="000651C0" w:rsidP="000651C0"/>
    <w:p w:rsidR="000651C0" w:rsidRDefault="000651C0" w:rsidP="000651C0"/>
    <w:p w:rsidR="00784570" w:rsidRPr="000651C0" w:rsidRDefault="00784570" w:rsidP="000651C0">
      <w:proofErr w:type="spellStart"/>
      <w:r w:rsidRPr="000651C0">
        <w:t>И.о</w:t>
      </w:r>
      <w:proofErr w:type="spellEnd"/>
      <w:r w:rsidRPr="000651C0">
        <w:t>. главы района,</w:t>
      </w:r>
    </w:p>
    <w:p w:rsidR="000F2326" w:rsidRDefault="00784570" w:rsidP="000651C0">
      <w:pPr>
        <w:rPr>
          <w:rFonts w:eastAsia="Calibri"/>
        </w:rPr>
      </w:pPr>
      <w:r w:rsidRPr="000651C0">
        <w:rPr>
          <w:rFonts w:eastAsia="Calibri"/>
        </w:rPr>
        <w:t>заместитель главы района</w:t>
      </w:r>
      <w:r w:rsidR="00C07A84" w:rsidRPr="000651C0">
        <w:rPr>
          <w:rFonts w:eastAsia="Calibri"/>
        </w:rPr>
        <w:t xml:space="preserve"> </w:t>
      </w:r>
      <w:r w:rsidR="000651C0">
        <w:rPr>
          <w:rFonts w:eastAsia="Calibri"/>
        </w:rPr>
        <w:tab/>
      </w:r>
      <w:r w:rsidR="000651C0">
        <w:rPr>
          <w:rFonts w:eastAsia="Calibri"/>
        </w:rPr>
        <w:tab/>
      </w:r>
      <w:r w:rsidR="000651C0">
        <w:rPr>
          <w:rFonts w:eastAsia="Calibri"/>
        </w:rPr>
        <w:tab/>
      </w:r>
      <w:r w:rsidR="000651C0">
        <w:rPr>
          <w:rFonts w:eastAsia="Calibri"/>
        </w:rPr>
        <w:tab/>
      </w:r>
      <w:r w:rsidR="000651C0">
        <w:rPr>
          <w:rFonts w:eastAsia="Calibri"/>
        </w:rPr>
        <w:tab/>
      </w:r>
      <w:r w:rsidR="000651C0">
        <w:rPr>
          <w:rFonts w:eastAsia="Calibri"/>
        </w:rPr>
        <w:tab/>
      </w:r>
      <w:r w:rsidR="0019263F" w:rsidRPr="000651C0">
        <w:rPr>
          <w:rFonts w:eastAsia="Calibri"/>
        </w:rPr>
        <w:t xml:space="preserve">А.Н. </w:t>
      </w:r>
      <w:proofErr w:type="spellStart"/>
      <w:r w:rsidR="0019263F" w:rsidRPr="000651C0">
        <w:rPr>
          <w:rFonts w:eastAsia="Calibri"/>
        </w:rPr>
        <w:t>Утеев</w:t>
      </w:r>
      <w:proofErr w:type="spellEnd"/>
    </w:p>
    <w:p w:rsidR="000651C0" w:rsidRPr="000651C0" w:rsidRDefault="000651C0" w:rsidP="000651C0"/>
    <w:p w:rsidR="000F2326" w:rsidRPr="00C07A84" w:rsidRDefault="000F2326" w:rsidP="0021620E">
      <w:pPr>
        <w:rPr>
          <w:rFonts w:cs="Arial"/>
        </w:rPr>
        <w:sectPr w:rsidR="000F2326" w:rsidRPr="00C07A84" w:rsidSect="00633C6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0651C0" w:rsidRPr="000651C0" w:rsidRDefault="000651C0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651C0" w:rsidRPr="000651C0" w:rsidRDefault="000651C0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33C6C" w:rsidRPr="000651C0" w:rsidRDefault="00633C6C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0651C0">
        <w:rPr>
          <w:rFonts w:cs="Arial"/>
          <w:b/>
          <w:bCs/>
          <w:kern w:val="28"/>
          <w:sz w:val="32"/>
          <w:szCs w:val="32"/>
        </w:rPr>
        <w:t>Приложение</w:t>
      </w:r>
    </w:p>
    <w:bookmarkEnd w:id="1"/>
    <w:p w:rsidR="000651C0" w:rsidRDefault="00633C6C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33C6C" w:rsidRPr="000651C0" w:rsidRDefault="00633C6C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633C6C" w:rsidRPr="000651C0" w:rsidRDefault="00633C6C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от 26.06.2018</w:t>
      </w:r>
      <w:r w:rsidR="00C07A84" w:rsidRPr="000651C0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0651C0">
        <w:rPr>
          <w:rFonts w:cs="Arial"/>
          <w:b/>
          <w:bCs/>
          <w:kern w:val="28"/>
          <w:sz w:val="32"/>
          <w:szCs w:val="32"/>
        </w:rPr>
        <w:t>559</w:t>
      </w:r>
    </w:p>
    <w:p w:rsidR="00633C6C" w:rsidRPr="000651C0" w:rsidRDefault="00633C6C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33C6C" w:rsidRP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C07A84" w:rsidRP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 xml:space="preserve"> </w:t>
      </w:r>
      <w:r w:rsidR="00C07A84" w:rsidRPr="000651C0">
        <w:rPr>
          <w:rFonts w:cs="Arial"/>
          <w:b/>
          <w:bCs/>
          <w:kern w:val="28"/>
          <w:sz w:val="32"/>
          <w:szCs w:val="32"/>
        </w:rPr>
        <w:t>«</w:t>
      </w:r>
      <w:r w:rsidRPr="000651C0">
        <w:rPr>
          <w:rFonts w:cs="Arial"/>
          <w:b/>
          <w:bCs/>
          <w:kern w:val="28"/>
          <w:sz w:val="32"/>
          <w:szCs w:val="32"/>
        </w:rPr>
        <w:t>Развитие культуры и туризма</w:t>
      </w:r>
    </w:p>
    <w:p w:rsid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>в городском поселении Березово</w:t>
      </w:r>
    </w:p>
    <w:p w:rsidR="00431F7A" w:rsidRP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651C0">
        <w:rPr>
          <w:rFonts w:cs="Arial"/>
          <w:b/>
          <w:bCs/>
          <w:kern w:val="28"/>
          <w:sz w:val="32"/>
          <w:szCs w:val="32"/>
        </w:rPr>
        <w:t xml:space="preserve"> на 2014-2020 годы</w:t>
      </w:r>
      <w:r w:rsidR="00C07A84" w:rsidRPr="000651C0">
        <w:rPr>
          <w:rFonts w:cs="Arial"/>
          <w:b/>
          <w:bCs/>
          <w:kern w:val="28"/>
          <w:sz w:val="32"/>
          <w:szCs w:val="32"/>
        </w:rPr>
        <w:t>»</w:t>
      </w:r>
    </w:p>
    <w:p w:rsidR="000651C0" w:rsidRPr="000651C0" w:rsidRDefault="000651C0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31F7A" w:rsidRPr="000651C0" w:rsidRDefault="00431F7A" w:rsidP="000651C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31F7A" w:rsidRPr="000651C0" w:rsidRDefault="00431F7A" w:rsidP="000651C0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0651C0">
        <w:rPr>
          <w:rFonts w:cs="Arial"/>
          <w:b/>
          <w:bCs/>
          <w:iCs/>
          <w:sz w:val="30"/>
          <w:szCs w:val="28"/>
        </w:rPr>
        <w:t>Перечень программных мероприятий</w:t>
      </w:r>
    </w:p>
    <w:p w:rsidR="00431F7A" w:rsidRPr="000651C0" w:rsidRDefault="00431F7A" w:rsidP="000651C0"/>
    <w:tbl>
      <w:tblPr>
        <w:tblW w:w="15075" w:type="dxa"/>
        <w:tblInd w:w="-4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260"/>
        <w:gridCol w:w="1700"/>
        <w:gridCol w:w="1983"/>
        <w:gridCol w:w="1134"/>
        <w:gridCol w:w="1134"/>
        <w:gridCol w:w="1134"/>
        <w:gridCol w:w="993"/>
        <w:gridCol w:w="1134"/>
        <w:gridCol w:w="1134"/>
      </w:tblGrid>
      <w:tr w:rsidR="00431F7A" w:rsidRPr="00C07A84" w:rsidTr="00431F7A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  <w:r w:rsidRPr="00C07A84">
              <w:rPr>
                <w:rFonts w:eastAsia="Calibri"/>
              </w:rPr>
              <w:t xml:space="preserve">N </w:t>
            </w:r>
            <w:proofErr w:type="gramStart"/>
            <w:r w:rsidRPr="00C07A84">
              <w:rPr>
                <w:rFonts w:eastAsia="Calibri"/>
              </w:rPr>
              <w:t>п</w:t>
            </w:r>
            <w:proofErr w:type="gramEnd"/>
            <w:r w:rsidRPr="00C07A84">
              <w:rPr>
                <w:rFonts w:eastAsia="Calibri"/>
              </w:rPr>
              <w:t>/п</w:t>
            </w:r>
          </w:p>
        </w:tc>
        <w:tc>
          <w:tcPr>
            <w:tcW w:w="4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  <w:r w:rsidRPr="00C07A84">
              <w:rPr>
                <w:rFonts w:eastAsia="Calibri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  <w:r w:rsidRPr="00C07A84">
              <w:rPr>
                <w:rFonts w:eastAsia="Calibri"/>
              </w:rPr>
              <w:t>Ответственный исполнитель (соисполнитель)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  <w:r w:rsidRPr="00C07A84">
              <w:rPr>
                <w:rFonts w:eastAsia="Calibri"/>
              </w:rPr>
              <w:t>Источники финансирования</w:t>
            </w:r>
          </w:p>
        </w:tc>
        <w:tc>
          <w:tcPr>
            <w:tcW w:w="66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  <w:r w:rsidRPr="00C07A84">
              <w:rPr>
                <w:rFonts w:eastAsia="Calibri"/>
              </w:rPr>
              <w:t>Финансовые затраты на реализацию (руб.)</w:t>
            </w:r>
          </w:p>
        </w:tc>
      </w:tr>
      <w:tr w:rsidR="00431F7A" w:rsidRPr="00C07A84" w:rsidTr="00431F7A">
        <w:trPr>
          <w:cantSplit/>
          <w:trHeight w:val="26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0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55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 том числе:</w:t>
            </w:r>
          </w:p>
        </w:tc>
      </w:tr>
      <w:tr w:rsidR="00431F7A" w:rsidRPr="00C07A84" w:rsidTr="00431F7A">
        <w:trPr>
          <w:cantSplit/>
          <w:trHeight w:val="26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2016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2017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2018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2019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2020 год</w:t>
            </w:r>
          </w:p>
        </w:tc>
      </w:tr>
      <w:tr w:rsidR="00431F7A" w:rsidRPr="00C07A84" w:rsidTr="00431F7A">
        <w:trPr>
          <w:cantSplit/>
          <w:trHeight w:val="240"/>
        </w:trPr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1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10</w:t>
            </w:r>
          </w:p>
        </w:tc>
      </w:tr>
      <w:tr w:rsidR="00431F7A" w:rsidRPr="00C07A84" w:rsidTr="00431F7A">
        <w:trPr>
          <w:cantSplit/>
          <w:trHeight w:val="348"/>
        </w:trPr>
        <w:tc>
          <w:tcPr>
            <w:tcW w:w="1507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Цель: Сохранение и популяризация культурного наследия городского поселения Березово, повышение качества культурных услуг</w:t>
            </w:r>
          </w:p>
        </w:tc>
      </w:tr>
      <w:tr w:rsidR="00431F7A" w:rsidRPr="00C07A84" w:rsidTr="00431F7A">
        <w:trPr>
          <w:cantSplit/>
          <w:trHeight w:val="285"/>
        </w:trPr>
        <w:tc>
          <w:tcPr>
            <w:tcW w:w="1507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Подпрограмма</w:t>
            </w:r>
            <w:r w:rsidR="00C07A84" w:rsidRPr="00C07A84">
              <w:rPr>
                <w:rFonts w:eastAsia="Calibri"/>
              </w:rPr>
              <w:t xml:space="preserve"> </w:t>
            </w:r>
            <w:r w:rsidR="00C07A84" w:rsidRPr="00C07A84">
              <w:t>«</w:t>
            </w:r>
            <w:r w:rsidRPr="00C07A84">
              <w:t>Охрана и сохранение культурного наследия городского поселения Березово</w:t>
            </w:r>
            <w:r w:rsidR="00C07A84" w:rsidRPr="00C07A84">
              <w:t>»</w:t>
            </w:r>
          </w:p>
        </w:tc>
      </w:tr>
      <w:tr w:rsidR="00431F7A" w:rsidRPr="00C07A84" w:rsidTr="00431F7A">
        <w:trPr>
          <w:cantSplit/>
          <w:trHeight w:val="566"/>
        </w:trPr>
        <w:tc>
          <w:tcPr>
            <w:tcW w:w="1507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Задача</w:t>
            </w:r>
            <w:r w:rsidR="00C07A84" w:rsidRPr="00C07A84">
              <w:rPr>
                <w:rFonts w:eastAsia="Calibri"/>
              </w:rPr>
              <w:t xml:space="preserve"> «</w:t>
            </w:r>
            <w:r w:rsidRPr="00C07A84">
              <w:rPr>
                <w:rFonts w:eastAsia="Calibri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  <w:r w:rsidR="00C07A84" w:rsidRPr="00C07A84">
              <w:rPr>
                <w:rFonts w:eastAsia="Calibri"/>
              </w:rPr>
              <w:t>»</w:t>
            </w:r>
          </w:p>
        </w:tc>
      </w:tr>
      <w:tr w:rsidR="00431F7A" w:rsidRPr="00C07A84" w:rsidTr="00431F7A">
        <w:trPr>
          <w:cantSplit/>
          <w:trHeight w:hRule="exact" w:val="259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lastRenderedPageBreak/>
              <w:t>1.1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Укрепление культурного пространства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Комитет по культуре и спорту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hRule="exact" w:val="462"/>
        </w:trPr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hRule="exact" w:val="285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1.2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Сохранение, использование и популяризация объектов культурного наследия (1)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Комитет по культуре и спорту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824,6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hRule="exact" w:val="460"/>
        </w:trPr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824,6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hRule="exact" w:val="208"/>
        </w:trPr>
        <w:tc>
          <w:tcPr>
            <w:tcW w:w="472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ИТОГО ПО ПОДПРОГРАММЕ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824,6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hRule="exact" w:val="468"/>
        </w:trPr>
        <w:tc>
          <w:tcPr>
            <w:tcW w:w="60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824,6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</w:tr>
      <w:tr w:rsidR="00431F7A" w:rsidRPr="00C07A84" w:rsidTr="00431F7A">
        <w:trPr>
          <w:cantSplit/>
          <w:trHeight w:val="257"/>
        </w:trPr>
        <w:tc>
          <w:tcPr>
            <w:tcW w:w="1507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Цель: Обеспечение прав граждан на участие в культурной жизни, реализация творческого потенциала жителей городского поселения Березово</w:t>
            </w:r>
          </w:p>
        </w:tc>
      </w:tr>
      <w:tr w:rsidR="00431F7A" w:rsidRPr="00C07A84" w:rsidTr="00431F7A">
        <w:trPr>
          <w:cantSplit/>
          <w:trHeight w:val="257"/>
        </w:trPr>
        <w:tc>
          <w:tcPr>
            <w:tcW w:w="1507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Подпрограмма</w:t>
            </w:r>
            <w:r w:rsidR="00C07A84" w:rsidRPr="00C07A84">
              <w:t xml:space="preserve"> «</w:t>
            </w:r>
            <w:r w:rsidRPr="00C07A84">
              <w:t>Народное творчество и традиционная культура</w:t>
            </w:r>
            <w:r w:rsidR="00C07A84" w:rsidRPr="00C07A84">
              <w:t>»</w:t>
            </w:r>
          </w:p>
        </w:tc>
      </w:tr>
      <w:tr w:rsidR="00431F7A" w:rsidRPr="00C07A84" w:rsidTr="00431F7A">
        <w:trPr>
          <w:cantSplit/>
          <w:trHeight w:val="269"/>
        </w:trPr>
        <w:tc>
          <w:tcPr>
            <w:tcW w:w="15075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Задача</w:t>
            </w:r>
            <w:r w:rsidR="00C07A84" w:rsidRPr="00C07A84">
              <w:rPr>
                <w:rFonts w:eastAsia="Calibri"/>
              </w:rPr>
              <w:t xml:space="preserve"> «</w:t>
            </w:r>
            <w:r w:rsidRPr="00C07A84">
              <w:rPr>
                <w:rFonts w:eastAsia="Calibri"/>
              </w:rPr>
              <w:t>Создание условий для организации досуга и обеспечения жителей поселения услугами организаций культуры</w:t>
            </w:r>
            <w:r w:rsidR="00C07A84" w:rsidRPr="00C07A84">
              <w:rPr>
                <w:rFonts w:eastAsia="Calibri"/>
              </w:rPr>
              <w:t>»</w:t>
            </w:r>
          </w:p>
        </w:tc>
      </w:tr>
      <w:tr w:rsidR="00431F7A" w:rsidRPr="00C07A84" w:rsidTr="00431F7A">
        <w:trPr>
          <w:cantSplit/>
          <w:trHeight w:val="332"/>
        </w:trPr>
        <w:tc>
          <w:tcPr>
            <w:tcW w:w="469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1.1.</w:t>
            </w:r>
          </w:p>
        </w:tc>
        <w:tc>
          <w:tcPr>
            <w:tcW w:w="4260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Поддержка культурных мероприятий в области сохранения и развития культурного наследия народов, проживающих на территории района(2)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1F7A" w:rsidRPr="00C07A84" w:rsidRDefault="00431F7A" w:rsidP="000651C0">
            <w:pPr>
              <w:pStyle w:val="Table"/>
            </w:pPr>
            <w:r w:rsidRPr="00C07A84">
              <w:t>Комитет по культуре и спорту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3492,0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232,0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  <w:tr w:rsidR="00431F7A" w:rsidRPr="00C07A84" w:rsidTr="00431F7A">
        <w:trPr>
          <w:cantSplit/>
          <w:trHeight w:val="544"/>
        </w:trPr>
        <w:tc>
          <w:tcPr>
            <w:tcW w:w="3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3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3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3 492,0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232,0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  <w:tr w:rsidR="00431F7A" w:rsidRPr="00C07A84" w:rsidTr="00431F7A">
        <w:trPr>
          <w:cantSplit/>
          <w:trHeight w:val="127"/>
        </w:trPr>
        <w:tc>
          <w:tcPr>
            <w:tcW w:w="4729" w:type="dxa"/>
            <w:gridSpan w:val="2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ИТОГО ПО ПОДПРОГРАММЕ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3 492,0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232,0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  <w:tr w:rsidR="00431F7A" w:rsidRPr="00C07A84" w:rsidTr="00431F7A">
        <w:trPr>
          <w:cantSplit/>
          <w:trHeight w:val="412"/>
        </w:trPr>
        <w:tc>
          <w:tcPr>
            <w:tcW w:w="600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3 492,0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232,0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  <w:tr w:rsidR="00431F7A" w:rsidRPr="00C07A84" w:rsidTr="00431F7A">
        <w:trPr>
          <w:cantSplit/>
          <w:trHeight w:val="229"/>
        </w:trPr>
        <w:tc>
          <w:tcPr>
            <w:tcW w:w="47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ВСЕГО ПО ПРОГРАММЕ</w:t>
            </w:r>
          </w:p>
        </w:tc>
        <w:tc>
          <w:tcPr>
            <w:tcW w:w="1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  <w:r w:rsidRPr="00C07A84">
              <w:t>4</w:t>
            </w:r>
            <w:r w:rsidR="00C07A84" w:rsidRPr="00C07A84">
              <w:t xml:space="preserve"> </w:t>
            </w:r>
            <w:r w:rsidRPr="00C07A84">
              <w:t>226,6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282,0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  <w:tr w:rsidR="00431F7A" w:rsidRPr="00C07A84" w:rsidTr="00431F7A">
        <w:trPr>
          <w:cantSplit/>
          <w:trHeight w:val="391"/>
        </w:trPr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Бюджет городского поселения Березово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4</w:t>
            </w:r>
            <w:r w:rsidR="00C07A84" w:rsidRPr="00C07A84">
              <w:rPr>
                <w:rFonts w:eastAsia="Calibri"/>
              </w:rPr>
              <w:t xml:space="preserve"> </w:t>
            </w:r>
            <w:r w:rsidRPr="00C07A84">
              <w:rPr>
                <w:rFonts w:eastAsia="Calibri"/>
              </w:rPr>
              <w:t>226,6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684,6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282,0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1F7A" w:rsidRPr="00C07A84" w:rsidRDefault="00431F7A" w:rsidP="000651C0">
            <w:pPr>
              <w:pStyle w:val="Table"/>
              <w:rPr>
                <w:rFonts w:eastAsia="Calibri"/>
              </w:rPr>
            </w:pPr>
            <w:r w:rsidRPr="00C07A84">
              <w:rPr>
                <w:rFonts w:eastAsia="Calibri"/>
              </w:rPr>
              <w:t>630,0</w:t>
            </w:r>
          </w:p>
        </w:tc>
      </w:tr>
    </w:tbl>
    <w:p w:rsidR="000F2326" w:rsidRPr="000651C0" w:rsidRDefault="000F2326" w:rsidP="000651C0">
      <w:pPr>
        <w:ind w:left="567" w:firstLine="0"/>
      </w:pPr>
    </w:p>
    <w:sectPr w:rsidR="000F2326" w:rsidRPr="000651C0" w:rsidSect="00376C65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245" w:rsidRDefault="00DF3245" w:rsidP="000F2326">
      <w:r>
        <w:separator/>
      </w:r>
    </w:p>
  </w:endnote>
  <w:endnote w:type="continuationSeparator" w:id="0">
    <w:p w:rsidR="00DF3245" w:rsidRDefault="00DF3245" w:rsidP="000F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245" w:rsidRDefault="00DF3245" w:rsidP="000F2326">
      <w:r>
        <w:separator/>
      </w:r>
    </w:p>
  </w:footnote>
  <w:footnote w:type="continuationSeparator" w:id="0">
    <w:p w:rsidR="00DF3245" w:rsidRDefault="00DF3245" w:rsidP="000F2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E19" w:rsidRDefault="00645E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28"/>
    <w:rsid w:val="00057008"/>
    <w:rsid w:val="000651C0"/>
    <w:rsid w:val="000C1261"/>
    <w:rsid w:val="000C7AA7"/>
    <w:rsid w:val="000E2695"/>
    <w:rsid w:val="000F2326"/>
    <w:rsid w:val="00122826"/>
    <w:rsid w:val="00131B53"/>
    <w:rsid w:val="0019263F"/>
    <w:rsid w:val="001A3565"/>
    <w:rsid w:val="001D764E"/>
    <w:rsid w:val="001E3B05"/>
    <w:rsid w:val="0021620E"/>
    <w:rsid w:val="00252A5A"/>
    <w:rsid w:val="003155F1"/>
    <w:rsid w:val="00376C65"/>
    <w:rsid w:val="003A2035"/>
    <w:rsid w:val="0043165F"/>
    <w:rsid w:val="00431F7A"/>
    <w:rsid w:val="004705BB"/>
    <w:rsid w:val="00483C21"/>
    <w:rsid w:val="00534B23"/>
    <w:rsid w:val="005A22FA"/>
    <w:rsid w:val="006009F5"/>
    <w:rsid w:val="00610BC5"/>
    <w:rsid w:val="00624FF2"/>
    <w:rsid w:val="00633C6C"/>
    <w:rsid w:val="00634945"/>
    <w:rsid w:val="00645E19"/>
    <w:rsid w:val="006E3628"/>
    <w:rsid w:val="00703197"/>
    <w:rsid w:val="007227B4"/>
    <w:rsid w:val="007369EE"/>
    <w:rsid w:val="00784570"/>
    <w:rsid w:val="0086393F"/>
    <w:rsid w:val="00882C49"/>
    <w:rsid w:val="008D5DAE"/>
    <w:rsid w:val="00982CBF"/>
    <w:rsid w:val="00987780"/>
    <w:rsid w:val="00AE100D"/>
    <w:rsid w:val="00C07A84"/>
    <w:rsid w:val="00C2485A"/>
    <w:rsid w:val="00C5164D"/>
    <w:rsid w:val="00C70F48"/>
    <w:rsid w:val="00C71015"/>
    <w:rsid w:val="00C9605B"/>
    <w:rsid w:val="00CA2B40"/>
    <w:rsid w:val="00DB32DE"/>
    <w:rsid w:val="00DF3245"/>
    <w:rsid w:val="00E6560F"/>
    <w:rsid w:val="00E836C6"/>
    <w:rsid w:val="00EF0CF1"/>
    <w:rsid w:val="00FE1828"/>
    <w:rsid w:val="00FF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651C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651C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651C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651C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651C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3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2326"/>
  </w:style>
  <w:style w:type="paragraph" w:styleId="a5">
    <w:name w:val="footer"/>
    <w:basedOn w:val="a"/>
    <w:link w:val="a6"/>
    <w:uiPriority w:val="99"/>
    <w:unhideWhenUsed/>
    <w:rsid w:val="000F23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2326"/>
  </w:style>
  <w:style w:type="paragraph" w:styleId="a7">
    <w:name w:val="Balloon Text"/>
    <w:basedOn w:val="a"/>
    <w:link w:val="a8"/>
    <w:uiPriority w:val="99"/>
    <w:semiHidden/>
    <w:unhideWhenUsed/>
    <w:rsid w:val="007227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7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2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651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651C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51C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51C0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651C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0651C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0651C0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651C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0651C0"/>
    <w:rPr>
      <w:color w:val="0000FF"/>
      <w:u w:val="none"/>
    </w:rPr>
  </w:style>
  <w:style w:type="paragraph" w:customStyle="1" w:styleId="Application">
    <w:name w:val="Application!Приложение"/>
    <w:rsid w:val="000651C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651C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651C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0651C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0651C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651C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651C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651C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651C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651C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3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2326"/>
  </w:style>
  <w:style w:type="paragraph" w:styleId="a5">
    <w:name w:val="footer"/>
    <w:basedOn w:val="a"/>
    <w:link w:val="a6"/>
    <w:uiPriority w:val="99"/>
    <w:unhideWhenUsed/>
    <w:rsid w:val="000F23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2326"/>
  </w:style>
  <w:style w:type="paragraph" w:styleId="a7">
    <w:name w:val="Balloon Text"/>
    <w:basedOn w:val="a"/>
    <w:link w:val="a8"/>
    <w:uiPriority w:val="99"/>
    <w:semiHidden/>
    <w:unhideWhenUsed/>
    <w:rsid w:val="007227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7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2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651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651C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51C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51C0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651C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0651C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0651C0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651C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0651C0"/>
    <w:rPr>
      <w:color w:val="0000FF"/>
      <w:u w:val="none"/>
    </w:rPr>
  </w:style>
  <w:style w:type="paragraph" w:customStyle="1" w:styleId="Application">
    <w:name w:val="Application!Приложение"/>
    <w:rsid w:val="000651C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651C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651C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0651C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0651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4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e11e386-deb5-4133-b792-f801dd52a36e.doc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file:///C:\content\edition\ed4b7595-e780-4d92-86e7-8cbc4080145c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b682c6c2-b9aa-4355-9bd3-ad5afa6006c3.doc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C6D7E-6038-4A5A-BD4F-F59C61197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MufelSV</cp:lastModifiedBy>
  <cp:revision>2</cp:revision>
  <cp:lastPrinted>2018-06-27T07:18:00Z</cp:lastPrinted>
  <dcterms:created xsi:type="dcterms:W3CDTF">2019-12-31T05:36:00Z</dcterms:created>
  <dcterms:modified xsi:type="dcterms:W3CDTF">2019-12-31T05:36:00Z</dcterms:modified>
</cp:coreProperties>
</file>