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4EB" w:rsidRPr="00342609" w:rsidRDefault="008F24EB" w:rsidP="00342609">
      <w:pPr>
        <w:pStyle w:val="2"/>
      </w:pPr>
      <w:r w:rsidRPr="00342609">
        <w:t>АДМИНИСТРАЦИЯ БЕРЕЗОВСКОГО РАЙОНА</w:t>
      </w:r>
    </w:p>
    <w:p w:rsidR="008F24EB" w:rsidRPr="00342609" w:rsidRDefault="008F24EB" w:rsidP="00342609">
      <w:pPr>
        <w:pStyle w:val="2"/>
        <w:rPr>
          <w:szCs w:val="20"/>
        </w:rPr>
      </w:pPr>
      <w:r w:rsidRPr="00342609">
        <w:rPr>
          <w:szCs w:val="20"/>
        </w:rPr>
        <w:t>ХАНТЫ-МАНСИЙСКОГО АВТОНОМНОГО ОКРУГА</w:t>
      </w:r>
      <w:r w:rsidR="00342609" w:rsidRPr="00342609">
        <w:rPr>
          <w:szCs w:val="20"/>
        </w:rPr>
        <w:t>-</w:t>
      </w:r>
      <w:r w:rsidRPr="00342609">
        <w:rPr>
          <w:szCs w:val="20"/>
        </w:rPr>
        <w:t>ЮГРЫ</w:t>
      </w:r>
    </w:p>
    <w:p w:rsidR="008F24EB" w:rsidRPr="00342609" w:rsidRDefault="008F24EB" w:rsidP="00342609">
      <w:pPr>
        <w:pStyle w:val="2"/>
      </w:pPr>
    </w:p>
    <w:p w:rsidR="008F24EB" w:rsidRPr="00342609" w:rsidRDefault="008F24EB" w:rsidP="00342609">
      <w:pPr>
        <w:pStyle w:val="2"/>
      </w:pPr>
      <w:r w:rsidRPr="00342609">
        <w:t>ПОСТАНОВЛЕНИЕ</w:t>
      </w:r>
    </w:p>
    <w:p w:rsidR="008F24EB" w:rsidRPr="00342609" w:rsidRDefault="008F24EB" w:rsidP="008F24EB">
      <w:pPr>
        <w:ind w:firstLine="0"/>
        <w:jc w:val="left"/>
        <w:rPr>
          <w:rFonts w:cs="Arial"/>
          <w:szCs w:val="28"/>
        </w:rPr>
      </w:pPr>
    </w:p>
    <w:p w:rsidR="008F24EB" w:rsidRPr="00342609" w:rsidRDefault="00733151" w:rsidP="00342609">
      <w:pPr>
        <w:tabs>
          <w:tab w:val="center" w:pos="9072"/>
        </w:tabs>
        <w:ind w:firstLine="0"/>
        <w:jc w:val="left"/>
        <w:rPr>
          <w:rFonts w:cs="Arial"/>
          <w:szCs w:val="28"/>
        </w:rPr>
      </w:pPr>
      <w:r w:rsidRPr="00342609">
        <w:rPr>
          <w:rFonts w:cs="Arial"/>
          <w:szCs w:val="28"/>
        </w:rPr>
        <w:t xml:space="preserve">от </w:t>
      </w:r>
      <w:r w:rsidR="00BF3A35" w:rsidRPr="00342609">
        <w:rPr>
          <w:rFonts w:cs="Arial"/>
          <w:szCs w:val="28"/>
        </w:rPr>
        <w:t>07.10.2025</w:t>
      </w:r>
      <w:r w:rsidRPr="00342609">
        <w:rPr>
          <w:rFonts w:cs="Arial"/>
          <w:szCs w:val="28"/>
        </w:rPr>
        <w:t xml:space="preserve"> </w:t>
      </w:r>
      <w:r w:rsidR="00342609">
        <w:rPr>
          <w:rFonts w:cs="Arial"/>
          <w:szCs w:val="28"/>
        </w:rPr>
        <w:tab/>
      </w:r>
      <w:r w:rsidR="008F24EB" w:rsidRPr="00342609">
        <w:rPr>
          <w:rFonts w:cs="Arial"/>
          <w:szCs w:val="28"/>
        </w:rPr>
        <w:t>№</w:t>
      </w:r>
      <w:r w:rsidR="00BF3A35" w:rsidRPr="00342609">
        <w:rPr>
          <w:rFonts w:cs="Arial"/>
          <w:szCs w:val="28"/>
        </w:rPr>
        <w:t>733</w:t>
      </w:r>
    </w:p>
    <w:p w:rsidR="008F24EB" w:rsidRPr="00342609" w:rsidRDefault="008F24EB" w:rsidP="008F24EB">
      <w:pPr>
        <w:spacing w:line="480" w:lineRule="auto"/>
        <w:ind w:firstLine="0"/>
        <w:jc w:val="left"/>
        <w:rPr>
          <w:rFonts w:cs="Arial"/>
          <w:szCs w:val="28"/>
        </w:rPr>
      </w:pPr>
      <w:r w:rsidRPr="00342609">
        <w:rPr>
          <w:rFonts w:cs="Arial"/>
          <w:szCs w:val="28"/>
        </w:rPr>
        <w:t>пгт. Березово</w:t>
      </w:r>
      <w:r w:rsidR="00342609" w:rsidRPr="00342609">
        <w:rPr>
          <w:rFonts w:cs="Arial"/>
          <w:szCs w:val="28"/>
        </w:rPr>
        <w:t xml:space="preserve"> </w:t>
      </w:r>
    </w:p>
    <w:p w:rsidR="008F24EB" w:rsidRPr="00342609" w:rsidRDefault="008F24EB" w:rsidP="00342609">
      <w:pPr>
        <w:pStyle w:val="Title"/>
      </w:pPr>
      <w:r w:rsidRPr="00342609">
        <w:t xml:space="preserve">Об утверждении административного регламента предоставления муниципальной услуги </w:t>
      </w:r>
      <w:r w:rsidR="00342609" w:rsidRPr="00342609">
        <w:t>«</w:t>
      </w:r>
      <w:r w:rsidRPr="00342609">
        <w:rPr>
          <w:noProof/>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w:t>
      </w:r>
      <w:r w:rsidR="00342609" w:rsidRPr="00342609">
        <w:rPr>
          <w:noProof/>
        </w:rPr>
        <w:t>«</w:t>
      </w:r>
      <w:r w:rsidRPr="00342609">
        <w:rPr>
          <w:noProof/>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t>»</w:t>
      </w:r>
    </w:p>
    <w:p w:rsidR="0090097A" w:rsidRDefault="0090097A" w:rsidP="00342609">
      <w:r>
        <w:t xml:space="preserve">(с изменениями, внесенными постановлением Администрации </w:t>
      </w:r>
      <w:hyperlink r:id="rId8" w:tooltip="постановление от 30.06.2026 0:00:00 №609 Администрация Березовского района&#10;&#10;О внесении изменений в постановление администрации Березовского района от 07.10.2025 № 733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10;&#10;" w:history="1">
        <w:r w:rsidRPr="0090097A">
          <w:rPr>
            <w:rStyle w:val="a3"/>
          </w:rPr>
          <w:t xml:space="preserve">от 30.06.2026 </w:t>
        </w:r>
        <w:r>
          <w:rPr>
            <w:rStyle w:val="a3"/>
          </w:rPr>
          <w:t xml:space="preserve">                 </w:t>
        </w:r>
        <w:r w:rsidRPr="0090097A">
          <w:rPr>
            <w:rStyle w:val="a3"/>
          </w:rPr>
          <w:t>№ 609</w:t>
        </w:r>
      </w:hyperlink>
      <w:r>
        <w:t>)</w:t>
      </w:r>
    </w:p>
    <w:p w:rsidR="0090097A" w:rsidRDefault="0090097A" w:rsidP="00342609"/>
    <w:p w:rsidR="008F24EB" w:rsidRDefault="008F24EB" w:rsidP="00342609">
      <w:r w:rsidRPr="00342609">
        <w:t xml:space="preserve">В соответствии с </w:t>
      </w:r>
      <w:hyperlink r:id="rId9" w:tooltip="ФЕДЕРАЛЬНЫЙ ЗАКОН от 25.10.2001 № 136-ФЗ ГОСУДАРСТВЕННАЯ ДУМА ФЕДЕРАЛЬНОГО СОБРАНИЯ РФ&#10;&#10;ЗЕМЕЛЬНЫЙ КОДЕКС РОССИЙСКОЙ ФЕДЕРАЦИИ" w:history="1">
        <w:r w:rsidRPr="00342609">
          <w:rPr>
            <w:rStyle w:val="a3"/>
          </w:rPr>
          <w:t>Земельным кодексом</w:t>
        </w:r>
      </w:hyperlink>
      <w:r w:rsidRPr="00342609">
        <w:t xml:space="preserve"> Российской Федерации от 25 октября 2001 года № 136-ФЗ, Федеральными законами от 25.10.2001 № 137-ФЗ </w:t>
      </w:r>
      <w:r w:rsidR="00342609" w:rsidRPr="00342609">
        <w:t>«</w:t>
      </w:r>
      <w:hyperlink r:id="rId10"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A720A7">
          <w:rPr>
            <w:rStyle w:val="a3"/>
          </w:rPr>
          <w:t>О введении в действие Земельного кодекса</w:t>
        </w:r>
      </w:hyperlink>
      <w:r w:rsidRPr="00342609">
        <w:t xml:space="preserve"> Российской Федерации</w:t>
      </w:r>
      <w:r w:rsidR="00342609" w:rsidRPr="00342609">
        <w:t>»</w:t>
      </w:r>
      <w:r w:rsidRPr="00342609">
        <w:t xml:space="preserve">, </w:t>
      </w:r>
      <w:r w:rsidR="000952D6" w:rsidRPr="00342609">
        <w:rPr>
          <w:noProof/>
        </w:rPr>
        <w:t xml:space="preserve">Федеральным законом от 01.05.2016 </w:t>
      </w:r>
      <w:hyperlink r:id="rId11"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000952D6" w:rsidRPr="00BF6EEF">
          <w:rPr>
            <w:rStyle w:val="a3"/>
            <w:noProof/>
          </w:rPr>
          <w:t>№ 119-ФЗ</w:t>
        </w:r>
      </w:hyperlink>
      <w:r w:rsidR="000952D6" w:rsidRPr="00342609">
        <w:rPr>
          <w:noProof/>
        </w:rPr>
        <w:t xml:space="preserve"> </w:t>
      </w:r>
      <w:r w:rsidR="00342609" w:rsidRPr="00342609">
        <w:rPr>
          <w:noProof/>
        </w:rPr>
        <w:t>«</w:t>
      </w:r>
      <w:r w:rsidR="000952D6" w:rsidRPr="00342609">
        <w:rPr>
          <w:noProof/>
        </w:rPr>
        <w:t xml:space="preserve">Об особенностях предоставления гражданам земельных участков, находящихся в государственной или муниципальной собственности и расположенных </w:t>
      </w:r>
      <w:r w:rsidR="0090097A" w:rsidRPr="0090097A">
        <w:rPr>
          <w:noProof/>
        </w:rPr>
        <w:t>в Арктической зоне Российской Федерации и на других территориях Севера, Сибири и Дальне</w:t>
      </w:r>
      <w:r w:rsidR="0090097A">
        <w:rPr>
          <w:noProof/>
        </w:rPr>
        <w:t>го Востока Российской Федерации</w:t>
      </w:r>
      <w:r w:rsidR="000952D6" w:rsidRPr="00342609">
        <w:rPr>
          <w:noProof/>
        </w:rPr>
        <w:t>, и о внесении изменений в отдельные законодательные акты Российской Федерации</w:t>
      </w:r>
      <w:r w:rsidR="00342609" w:rsidRPr="00342609">
        <w:rPr>
          <w:noProof/>
        </w:rPr>
        <w:t>»</w:t>
      </w:r>
      <w:r w:rsidR="000952D6" w:rsidRPr="00342609">
        <w:rPr>
          <w:noProof/>
        </w:rPr>
        <w:t xml:space="preserve">, </w:t>
      </w:r>
      <w:hyperlink r:id="rId12" w:tooltip="УСТАВ МО от 15.04.2005 № 338 Дума Березовского района&#10;&#10;УСТАВ БЕРЕЗОВСКОГО РАЙОНА" w:history="1">
        <w:r w:rsidRPr="00F86E7B">
          <w:rPr>
            <w:rStyle w:val="a3"/>
          </w:rPr>
          <w:t>уставом Березовского района</w:t>
        </w:r>
      </w:hyperlink>
      <w:r w:rsidRPr="00342609">
        <w:t xml:space="preserve">, постановлением администрации Березовского района </w:t>
      </w:r>
      <w:hyperlink r:id="rId13"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BF6EEF">
          <w:rPr>
            <w:rStyle w:val="a3"/>
          </w:rPr>
          <w:t>от 29.12.2020 № 1275</w:t>
        </w:r>
      </w:hyperlink>
      <w:r w:rsidRPr="00342609">
        <w:t xml:space="preserve"> </w:t>
      </w:r>
      <w:r w:rsidR="00342609" w:rsidRPr="00342609">
        <w:t>«</w:t>
      </w:r>
      <w:r w:rsidRPr="00342609">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342609" w:rsidRPr="00342609">
        <w:t>»</w:t>
      </w:r>
      <w:r w:rsidRPr="00342609">
        <w:t xml:space="preserve">: </w:t>
      </w:r>
    </w:p>
    <w:p w:rsidR="0090097A" w:rsidRPr="00342609" w:rsidRDefault="0090097A" w:rsidP="00342609">
      <w:r>
        <w:t>(</w:t>
      </w:r>
      <w:r w:rsidRPr="0090097A">
        <w:t>в преамбуле слова «на территориях субъектов Российской Федерации, входящих в состав Дальневосточного федерального округа,» замен</w:t>
      </w:r>
      <w:r>
        <w:t>ены</w:t>
      </w:r>
      <w:r w:rsidRPr="0090097A">
        <w:t xml:space="preserve"> словами «в Арктической зоне Российской Федерации и на других территориях Севера, Сибири и Дальнего Востока Российской Федерации,»</w:t>
      </w:r>
      <w:r>
        <w:t xml:space="preserve"> постановлением Администрации </w:t>
      </w:r>
      <w:hyperlink r:id="rId14" w:tooltip="постановление от 30.06.2026 0:00:00 №609 Администрация Березовского района&#10;&#10;О внесении изменений в постановление администрации Березовского района от 07.10.2025 № 733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10;&#10;" w:history="1">
        <w:r w:rsidRPr="0090097A">
          <w:rPr>
            <w:rStyle w:val="a3"/>
          </w:rPr>
          <w:t xml:space="preserve">от 30.06.2026 </w:t>
        </w:r>
        <w:r>
          <w:rPr>
            <w:rStyle w:val="a3"/>
          </w:rPr>
          <w:t xml:space="preserve">                 </w:t>
        </w:r>
        <w:r w:rsidRPr="0090097A">
          <w:rPr>
            <w:rStyle w:val="a3"/>
          </w:rPr>
          <w:t>№ 609</w:t>
        </w:r>
      </w:hyperlink>
      <w:r>
        <w:t>)</w:t>
      </w:r>
    </w:p>
    <w:p w:rsidR="008F24EB" w:rsidRPr="00342609" w:rsidRDefault="008F24EB" w:rsidP="00342609">
      <w:r w:rsidRPr="00342609">
        <w:t xml:space="preserve">1. Утвердить административный регламент предоставления муниципальной услуги </w:t>
      </w:r>
      <w:r w:rsidR="00342609" w:rsidRPr="00342609">
        <w:t>«</w:t>
      </w:r>
      <w:r w:rsidR="000952D6" w:rsidRPr="00342609">
        <w:rPr>
          <w:noProof/>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w:t>
      </w:r>
      <w:r w:rsidR="000952D6" w:rsidRPr="00342609">
        <w:rPr>
          <w:noProof/>
        </w:rPr>
        <w:lastRenderedPageBreak/>
        <w:t xml:space="preserve">государственная собственность на которые не разграничена в соответствии с Федеральным законом от 01.05.2016 </w:t>
      </w:r>
      <w:hyperlink r:id="rId15" w:history="1">
        <w:r w:rsidR="00BF6EEF">
          <w:rPr>
            <w:rStyle w:val="a3"/>
            <w:noProof/>
          </w:rPr>
          <w:t xml:space="preserve">№ 119-ФЗ </w:t>
        </w:r>
      </w:hyperlink>
      <w:r w:rsidR="000952D6" w:rsidRPr="00342609">
        <w:rPr>
          <w:noProof/>
        </w:rPr>
        <w:t xml:space="preserve"> </w:t>
      </w:r>
      <w:r w:rsidR="00342609" w:rsidRPr="00342609">
        <w:rPr>
          <w:noProof/>
        </w:rPr>
        <w:t>«</w:t>
      </w:r>
      <w:r w:rsidR="000952D6" w:rsidRPr="00342609">
        <w:rPr>
          <w:noProof/>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t>»</w:t>
      </w:r>
      <w:r w:rsidRPr="00342609">
        <w:t xml:space="preserve"> согласно приложению к настоящему постановлению. </w:t>
      </w:r>
    </w:p>
    <w:p w:rsidR="008F24EB" w:rsidRPr="00342609" w:rsidRDefault="008F24EB" w:rsidP="00342609">
      <w:r w:rsidRPr="00342609">
        <w:t xml:space="preserve">2. Опубликовать настоящее постановление в газете </w:t>
      </w:r>
      <w:r w:rsidR="00342609" w:rsidRPr="00342609">
        <w:t>«</w:t>
      </w:r>
      <w:r w:rsidRPr="00342609">
        <w:t>Жизнь Югры</w:t>
      </w:r>
      <w:r w:rsidR="00342609" w:rsidRPr="00342609">
        <w:t>»</w:t>
      </w:r>
      <w:r w:rsidRPr="00342609">
        <w:t xml:space="preserve"> и разместить на официальном веб-сайте органов местного самоуправления Березовского района. </w:t>
      </w:r>
    </w:p>
    <w:p w:rsidR="008F24EB" w:rsidRPr="00342609" w:rsidRDefault="008F24EB" w:rsidP="00342609">
      <w:r w:rsidRPr="00342609">
        <w:t>3. Настоящее постановление вступает в силу после его официального опубликования</w:t>
      </w:r>
      <w:r w:rsidR="00DD2A4A" w:rsidRPr="00342609">
        <w:t xml:space="preserve"> и распространяется на правоотношения, возник</w:t>
      </w:r>
      <w:r w:rsidR="007153FF" w:rsidRPr="00342609">
        <w:t>шие</w:t>
      </w:r>
      <w:r w:rsidR="00DD2A4A" w:rsidRPr="00342609">
        <w:t xml:space="preserve"> с 01.09.2025</w:t>
      </w:r>
      <w:r w:rsidRPr="00342609">
        <w:t>.</w:t>
      </w:r>
    </w:p>
    <w:p w:rsidR="008F24EB" w:rsidRPr="00342609" w:rsidRDefault="008F24EB" w:rsidP="00342609">
      <w:r w:rsidRPr="00342609">
        <w:t>4. Контроль за исполнением настоящего постановления возложить на заместителя главы Березовского района, председателя комитета Титова С.Н.</w:t>
      </w:r>
    </w:p>
    <w:p w:rsidR="008F24EB" w:rsidRPr="00342609" w:rsidRDefault="008F24EB" w:rsidP="00342609"/>
    <w:p w:rsidR="00342609" w:rsidRPr="00342609" w:rsidRDefault="008F24EB" w:rsidP="00342609">
      <w:pPr>
        <w:tabs>
          <w:tab w:val="center" w:pos="9072"/>
        </w:tabs>
        <w:ind w:firstLine="0"/>
        <w:rPr>
          <w:rFonts w:cs="Arial"/>
          <w:szCs w:val="28"/>
        </w:rPr>
      </w:pPr>
      <w:r w:rsidRPr="00342609">
        <w:rPr>
          <w:rFonts w:cs="Arial"/>
          <w:szCs w:val="28"/>
        </w:rPr>
        <w:t xml:space="preserve">Глава </w:t>
      </w:r>
      <w:proofErr w:type="gramStart"/>
      <w:r w:rsidRPr="00342609">
        <w:rPr>
          <w:rFonts w:cs="Arial"/>
          <w:szCs w:val="28"/>
        </w:rPr>
        <w:t>района</w:t>
      </w:r>
      <w:r w:rsidR="00342609" w:rsidRPr="00342609">
        <w:rPr>
          <w:rFonts w:cs="Arial"/>
          <w:szCs w:val="28"/>
        </w:rPr>
        <w:t xml:space="preserve"> </w:t>
      </w:r>
      <w:r w:rsidRPr="00342609">
        <w:rPr>
          <w:rFonts w:cs="Arial"/>
          <w:szCs w:val="28"/>
        </w:rPr>
        <w:t xml:space="preserve"> </w:t>
      </w:r>
      <w:r w:rsidR="00342609">
        <w:rPr>
          <w:rFonts w:cs="Arial"/>
          <w:szCs w:val="28"/>
        </w:rPr>
        <w:tab/>
      </w:r>
      <w:proofErr w:type="gramEnd"/>
      <w:r w:rsidRPr="00342609">
        <w:rPr>
          <w:rFonts w:cs="Arial"/>
          <w:szCs w:val="28"/>
        </w:rPr>
        <w:t>Р.В. Александров</w:t>
      </w:r>
    </w:p>
    <w:p w:rsidR="00342609" w:rsidRPr="00342609" w:rsidRDefault="00342609" w:rsidP="008F24EB">
      <w:pPr>
        <w:ind w:firstLine="0"/>
        <w:rPr>
          <w:rFonts w:cs="Arial"/>
          <w:szCs w:val="28"/>
        </w:rPr>
      </w:pPr>
    </w:p>
    <w:p w:rsidR="00AE4049" w:rsidRPr="00342609" w:rsidRDefault="00733151" w:rsidP="002F320E">
      <w:pPr>
        <w:pStyle w:val="ae"/>
        <w:jc w:val="right"/>
        <w:rPr>
          <w:rFonts w:ascii="Arial" w:hAnsi="Arial" w:cs="Arial"/>
          <w:sz w:val="36"/>
          <w:szCs w:val="36"/>
        </w:rPr>
      </w:pPr>
      <w:r w:rsidRPr="00342609">
        <w:rPr>
          <w:rFonts w:ascii="Arial" w:hAnsi="Arial" w:cs="Arial"/>
          <w:b w:val="0"/>
          <w:sz w:val="24"/>
          <w:szCs w:val="28"/>
        </w:rPr>
        <w:br w:type="page"/>
      </w:r>
      <w:r w:rsidR="00AE4049" w:rsidRPr="00342609">
        <w:rPr>
          <w:rFonts w:ascii="Arial" w:hAnsi="Arial" w:cs="Arial"/>
          <w:sz w:val="36"/>
          <w:szCs w:val="36"/>
        </w:rPr>
        <w:lastRenderedPageBreak/>
        <w:t>Приложение</w:t>
      </w:r>
    </w:p>
    <w:p w:rsidR="00342609" w:rsidRDefault="00AE4049" w:rsidP="002F320E">
      <w:pPr>
        <w:pStyle w:val="ae"/>
        <w:jc w:val="right"/>
        <w:rPr>
          <w:rFonts w:ascii="Arial" w:hAnsi="Arial" w:cs="Arial"/>
          <w:sz w:val="36"/>
          <w:szCs w:val="36"/>
        </w:rPr>
      </w:pPr>
      <w:r w:rsidRPr="00342609">
        <w:rPr>
          <w:rFonts w:ascii="Arial" w:hAnsi="Arial" w:cs="Arial"/>
          <w:sz w:val="36"/>
          <w:szCs w:val="36"/>
        </w:rPr>
        <w:t>к постановлению администрации</w:t>
      </w:r>
      <w:r w:rsidR="002F320E" w:rsidRPr="00342609">
        <w:rPr>
          <w:rFonts w:ascii="Arial" w:hAnsi="Arial" w:cs="Arial"/>
          <w:sz w:val="36"/>
          <w:szCs w:val="36"/>
        </w:rPr>
        <w:t xml:space="preserve"> </w:t>
      </w:r>
    </w:p>
    <w:p w:rsidR="00AE4049" w:rsidRPr="00342609" w:rsidRDefault="00AE4049" w:rsidP="002F320E">
      <w:pPr>
        <w:pStyle w:val="ae"/>
        <w:jc w:val="right"/>
        <w:rPr>
          <w:rFonts w:ascii="Arial" w:hAnsi="Arial" w:cs="Arial"/>
          <w:sz w:val="36"/>
          <w:szCs w:val="36"/>
        </w:rPr>
      </w:pPr>
      <w:r w:rsidRPr="00342609">
        <w:rPr>
          <w:rFonts w:ascii="Arial" w:hAnsi="Arial" w:cs="Arial"/>
          <w:sz w:val="36"/>
          <w:szCs w:val="36"/>
        </w:rPr>
        <w:t>Березовского района</w:t>
      </w:r>
    </w:p>
    <w:p w:rsidR="00AE4049" w:rsidRPr="00342609" w:rsidRDefault="00AE4049" w:rsidP="002F320E">
      <w:pPr>
        <w:pStyle w:val="ae"/>
        <w:jc w:val="right"/>
        <w:rPr>
          <w:rFonts w:ascii="Arial" w:hAnsi="Arial" w:cs="Arial"/>
          <w:sz w:val="36"/>
          <w:szCs w:val="36"/>
        </w:rPr>
      </w:pPr>
      <w:r w:rsidRPr="00342609">
        <w:rPr>
          <w:rFonts w:ascii="Arial" w:hAnsi="Arial" w:cs="Arial"/>
          <w:sz w:val="36"/>
          <w:szCs w:val="36"/>
        </w:rPr>
        <w:t xml:space="preserve">от </w:t>
      </w:r>
      <w:r w:rsidR="00BF3A35" w:rsidRPr="00342609">
        <w:rPr>
          <w:rFonts w:ascii="Arial" w:hAnsi="Arial" w:cs="Arial"/>
          <w:sz w:val="36"/>
          <w:szCs w:val="36"/>
        </w:rPr>
        <w:t>07.10.2025</w:t>
      </w:r>
      <w:r w:rsidR="002F320E" w:rsidRPr="00342609">
        <w:rPr>
          <w:rFonts w:ascii="Arial" w:hAnsi="Arial" w:cs="Arial"/>
          <w:sz w:val="36"/>
          <w:szCs w:val="36"/>
        </w:rPr>
        <w:t xml:space="preserve"> № </w:t>
      </w:r>
      <w:r w:rsidR="00BF3A35" w:rsidRPr="00342609">
        <w:rPr>
          <w:rFonts w:ascii="Arial" w:hAnsi="Arial" w:cs="Arial"/>
          <w:sz w:val="36"/>
          <w:szCs w:val="36"/>
        </w:rPr>
        <w:t>733</w:t>
      </w:r>
    </w:p>
    <w:p w:rsidR="002F320E" w:rsidRPr="00342609" w:rsidRDefault="002F320E" w:rsidP="002F320E">
      <w:pPr>
        <w:pStyle w:val="ae"/>
        <w:jc w:val="right"/>
        <w:rPr>
          <w:rFonts w:ascii="Arial" w:hAnsi="Arial" w:cs="Arial"/>
          <w:sz w:val="24"/>
          <w:szCs w:val="28"/>
        </w:rPr>
      </w:pPr>
    </w:p>
    <w:p w:rsidR="00924093" w:rsidRPr="00342609" w:rsidRDefault="009A6831" w:rsidP="002F320E">
      <w:pPr>
        <w:jc w:val="center"/>
        <w:rPr>
          <w:rFonts w:cs="Arial"/>
          <w:b/>
          <w:sz w:val="28"/>
          <w:szCs w:val="28"/>
        </w:rPr>
      </w:pPr>
      <w:r w:rsidRPr="00342609">
        <w:rPr>
          <w:rFonts w:cs="Arial"/>
          <w:b/>
          <w:sz w:val="28"/>
          <w:szCs w:val="28"/>
        </w:rPr>
        <w:t>Административный</w:t>
      </w:r>
      <w:r w:rsidR="00924093" w:rsidRPr="00342609">
        <w:rPr>
          <w:rFonts w:cs="Arial"/>
          <w:b/>
          <w:sz w:val="28"/>
          <w:szCs w:val="28"/>
        </w:rPr>
        <w:t xml:space="preserve"> регламент</w:t>
      </w:r>
    </w:p>
    <w:p w:rsidR="00983F8A" w:rsidRPr="00342609" w:rsidRDefault="009A6831" w:rsidP="002F320E">
      <w:pPr>
        <w:jc w:val="center"/>
        <w:rPr>
          <w:rFonts w:cs="Arial"/>
          <w:b/>
          <w:sz w:val="28"/>
          <w:szCs w:val="28"/>
        </w:rPr>
      </w:pPr>
      <w:r w:rsidRPr="00342609">
        <w:rPr>
          <w:rFonts w:cs="Arial"/>
          <w:b/>
          <w:sz w:val="28"/>
          <w:szCs w:val="28"/>
        </w:rPr>
        <w:t xml:space="preserve">предоставления </w:t>
      </w:r>
      <w:r w:rsidR="00A72AB5" w:rsidRPr="00342609">
        <w:rPr>
          <w:rFonts w:cs="Arial"/>
          <w:b/>
          <w:sz w:val="28"/>
          <w:szCs w:val="28"/>
        </w:rPr>
        <w:t>муниципальной</w:t>
      </w:r>
      <w:r w:rsidRPr="00342609">
        <w:rPr>
          <w:rFonts w:cs="Arial"/>
          <w:b/>
          <w:sz w:val="28"/>
          <w:szCs w:val="28"/>
        </w:rPr>
        <w:t xml:space="preserve"> услуги</w:t>
      </w:r>
    </w:p>
    <w:p w:rsidR="00821A44" w:rsidRPr="00342609" w:rsidRDefault="00342609" w:rsidP="002F320E">
      <w:pPr>
        <w:jc w:val="center"/>
        <w:rPr>
          <w:rFonts w:cs="Arial"/>
          <w:b/>
          <w:sz w:val="28"/>
          <w:szCs w:val="28"/>
        </w:rPr>
      </w:pPr>
      <w:r w:rsidRPr="00342609">
        <w:rPr>
          <w:rFonts w:cs="Arial"/>
          <w:b/>
          <w:sz w:val="28"/>
          <w:szCs w:val="28"/>
        </w:rPr>
        <w:t>«</w:t>
      </w:r>
      <w:r w:rsidR="000952D6" w:rsidRPr="00342609">
        <w:rPr>
          <w:rFonts w:cs="Arial"/>
          <w:b/>
          <w:noProof/>
          <w:sz w:val="28"/>
          <w:szCs w:val="28"/>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w:t>
      </w:r>
      <w:r w:rsidRPr="00342609">
        <w:rPr>
          <w:rFonts w:cs="Arial"/>
          <w:b/>
          <w:noProof/>
          <w:sz w:val="28"/>
          <w:szCs w:val="28"/>
        </w:rPr>
        <w:t>«</w:t>
      </w:r>
      <w:r w:rsidR="000952D6" w:rsidRPr="00342609">
        <w:rPr>
          <w:rFonts w:cs="Arial"/>
          <w:b/>
          <w:noProof/>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342609">
        <w:rPr>
          <w:rFonts w:cs="Arial"/>
          <w:b/>
          <w:sz w:val="28"/>
          <w:szCs w:val="28"/>
        </w:rPr>
        <w:t>»</w:t>
      </w:r>
    </w:p>
    <w:p w:rsidR="000952D6" w:rsidRPr="00342609" w:rsidRDefault="000952D6" w:rsidP="002F320E">
      <w:pPr>
        <w:jc w:val="center"/>
        <w:rPr>
          <w:rFonts w:cs="Arial"/>
          <w:b/>
          <w:szCs w:val="28"/>
        </w:rPr>
      </w:pPr>
    </w:p>
    <w:p w:rsidR="002F320E" w:rsidRPr="00342609" w:rsidRDefault="002F320E" w:rsidP="002F320E">
      <w:pPr>
        <w:jc w:val="center"/>
        <w:rPr>
          <w:rFonts w:cs="Arial"/>
          <w:b/>
          <w:szCs w:val="28"/>
        </w:rPr>
      </w:pPr>
      <w:r w:rsidRPr="00342609">
        <w:rPr>
          <w:rFonts w:cs="Arial"/>
          <w:b/>
          <w:szCs w:val="28"/>
        </w:rPr>
        <w:t>I. Общие положения</w:t>
      </w:r>
    </w:p>
    <w:p w:rsidR="002F320E" w:rsidRPr="00342609" w:rsidRDefault="002F320E" w:rsidP="002F320E">
      <w:pPr>
        <w:jc w:val="center"/>
        <w:rPr>
          <w:rFonts w:cs="Arial"/>
          <w:b/>
          <w:szCs w:val="28"/>
        </w:rPr>
      </w:pPr>
    </w:p>
    <w:p w:rsidR="002F320E" w:rsidRPr="00342609" w:rsidRDefault="00014CE2" w:rsidP="002F320E">
      <w:pPr>
        <w:jc w:val="center"/>
        <w:rPr>
          <w:rFonts w:cs="Arial"/>
          <w:b/>
          <w:szCs w:val="28"/>
        </w:rPr>
      </w:pPr>
      <w:r w:rsidRPr="00342609">
        <w:rPr>
          <w:rFonts w:cs="Arial"/>
          <w:b/>
          <w:szCs w:val="28"/>
        </w:rPr>
        <w:t>Предмет регулирования административного регламента</w:t>
      </w:r>
    </w:p>
    <w:p w:rsidR="002F320E" w:rsidRPr="00342609" w:rsidRDefault="002F320E" w:rsidP="00AE4049">
      <w:pPr>
        <w:autoSpaceDE w:val="0"/>
        <w:autoSpaceDN w:val="0"/>
        <w:adjustRightInd w:val="0"/>
        <w:jc w:val="center"/>
        <w:outlineLvl w:val="0"/>
        <w:rPr>
          <w:rFonts w:cs="Arial"/>
          <w:b/>
          <w:szCs w:val="28"/>
        </w:rPr>
      </w:pPr>
    </w:p>
    <w:p w:rsidR="002F320E" w:rsidRPr="00342609" w:rsidRDefault="00C660BC" w:rsidP="00342609">
      <w:r w:rsidRPr="00342609">
        <w:t xml:space="preserve">1. </w:t>
      </w:r>
      <w:r w:rsidR="00361A57" w:rsidRPr="00342609">
        <w:t xml:space="preserve">Административный регламент предоставления муниципальной услуги </w:t>
      </w:r>
      <w:r w:rsidR="00342609" w:rsidRPr="00342609">
        <w:t>«</w:t>
      </w:r>
      <w:r w:rsidR="000952D6" w:rsidRPr="00342609">
        <w:rPr>
          <w:noProof/>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w:t>
      </w:r>
      <w:hyperlink r:id="rId16" w:history="1">
        <w:r w:rsidR="00BF6EEF">
          <w:rPr>
            <w:rStyle w:val="a3"/>
            <w:noProof/>
          </w:rPr>
          <w:t xml:space="preserve">№ 119-ФЗ </w:t>
        </w:r>
      </w:hyperlink>
      <w:r w:rsidR="000952D6" w:rsidRPr="00342609">
        <w:rPr>
          <w:noProof/>
        </w:rPr>
        <w:t xml:space="preserve"> </w:t>
      </w:r>
      <w:r w:rsidR="00342609" w:rsidRPr="00342609">
        <w:rPr>
          <w:noProof/>
        </w:rPr>
        <w:t>«</w:t>
      </w:r>
      <w:r w:rsidR="000952D6" w:rsidRPr="00342609">
        <w:rPr>
          <w:noProof/>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t>»</w:t>
      </w:r>
      <w:r w:rsidR="00F10A88" w:rsidRPr="00342609">
        <w:rPr>
          <w:bCs/>
        </w:rPr>
        <w:t xml:space="preserve"> </w:t>
      </w:r>
      <w:r w:rsidR="00111F4C" w:rsidRPr="00342609">
        <w:t>(далее соответственно</w:t>
      </w:r>
      <w:r w:rsidR="00342609" w:rsidRPr="00342609">
        <w:t>-</w:t>
      </w:r>
      <w:r w:rsidR="00036BB9" w:rsidRPr="00342609">
        <w:t>А</w:t>
      </w:r>
      <w:r w:rsidR="0064477D" w:rsidRPr="00342609">
        <w:t>дминистративный регламент, муниципальная услуга)</w:t>
      </w:r>
      <w:r w:rsidR="00361A57" w:rsidRPr="00342609">
        <w:t>, устанавливает сроки и последовательность административных процедур и административных действий</w:t>
      </w:r>
      <w:r w:rsidR="00AE4049" w:rsidRPr="00342609">
        <w:t xml:space="preserve"> комитета по земельным ресурсам и управлению муниципальным имуществом администрации Березовского района (далее</w:t>
      </w:r>
      <w:r w:rsidR="00342609" w:rsidRPr="00342609">
        <w:t>-</w:t>
      </w:r>
      <w:r w:rsidR="00AE4049" w:rsidRPr="00342609">
        <w:t>Комитет), структурного подразделения Комитета отдела по земельным ресурсам (далее</w:t>
      </w:r>
      <w:r w:rsidR="00342609" w:rsidRPr="00342609">
        <w:t>-</w:t>
      </w:r>
      <w:r w:rsidR="00AE4049" w:rsidRPr="00342609">
        <w:t>Отдел), а также порядок его взаимодействия с заявителями, органами власти и организациями при предоставлении муниципальной услуги.</w:t>
      </w:r>
    </w:p>
    <w:p w:rsidR="002F320E" w:rsidRPr="00342609" w:rsidRDefault="009E67EA" w:rsidP="00342609">
      <w:r w:rsidRPr="00342609">
        <w:t>Действие настоящего А</w:t>
      </w:r>
      <w:r w:rsidR="0019550E" w:rsidRPr="00342609">
        <w:t xml:space="preserve">дминистративного регламента распространяется на земельные участки, расположенные на территории Березовского района (за исключением городского поселения Игрим), находящиеся в муниципальной собственности Березовского района, городского поселения </w:t>
      </w:r>
      <w:proofErr w:type="gramStart"/>
      <w:r w:rsidR="0019550E" w:rsidRPr="00342609">
        <w:t>Березово</w:t>
      </w:r>
      <w:proofErr w:type="gramEnd"/>
      <w:r w:rsidR="0019550E" w:rsidRPr="00342609">
        <w:t xml:space="preserve"> (далее -земельные участки, находящиеся в муниципальной собственности) или государственная собственность на которые не разграничена.</w:t>
      </w:r>
    </w:p>
    <w:p w:rsidR="002F320E" w:rsidRPr="00342609" w:rsidRDefault="002F320E" w:rsidP="00342609"/>
    <w:p w:rsidR="00C660BC" w:rsidRPr="00342609" w:rsidRDefault="0061373D" w:rsidP="006C4E43">
      <w:pPr>
        <w:pStyle w:val="HTML"/>
        <w:ind w:firstLine="709"/>
        <w:jc w:val="center"/>
        <w:rPr>
          <w:rFonts w:ascii="Arial" w:hAnsi="Arial" w:cs="Arial"/>
          <w:sz w:val="24"/>
          <w:szCs w:val="28"/>
        </w:rPr>
      </w:pPr>
      <w:r w:rsidRPr="00342609">
        <w:rPr>
          <w:rFonts w:ascii="Arial" w:hAnsi="Arial" w:cs="Arial"/>
          <w:sz w:val="24"/>
          <w:szCs w:val="28"/>
        </w:rPr>
        <w:t>Круг заявителей</w:t>
      </w:r>
    </w:p>
    <w:p w:rsidR="002F320E" w:rsidRPr="00342609" w:rsidRDefault="002F320E" w:rsidP="00306C50">
      <w:pPr>
        <w:pStyle w:val="ae"/>
        <w:jc w:val="both"/>
        <w:rPr>
          <w:rFonts w:ascii="Arial" w:hAnsi="Arial" w:cs="Arial"/>
          <w:b w:val="0"/>
          <w:sz w:val="24"/>
          <w:szCs w:val="28"/>
        </w:rPr>
      </w:pPr>
    </w:p>
    <w:p w:rsidR="00264F9E" w:rsidRPr="00342609" w:rsidRDefault="006A4C6D" w:rsidP="00342609">
      <w:r w:rsidRPr="00342609">
        <w:rPr>
          <w:bCs/>
        </w:rPr>
        <w:lastRenderedPageBreak/>
        <w:t>2</w:t>
      </w:r>
      <w:r w:rsidR="006D4321" w:rsidRPr="00342609">
        <w:rPr>
          <w:bCs/>
        </w:rPr>
        <w:t xml:space="preserve">. </w:t>
      </w:r>
      <w:r w:rsidR="00424FED" w:rsidRPr="00342609">
        <w:t>Заявителями на получение муниципальной услуги являются</w:t>
      </w:r>
      <w:r w:rsidR="00264F9E" w:rsidRPr="00342609">
        <w:t xml:space="preserve"> граждан</w:t>
      </w:r>
      <w:r w:rsidR="00EF1F25" w:rsidRPr="00342609">
        <w:t>е</w:t>
      </w:r>
      <w:r w:rsidR="00264F9E" w:rsidRPr="00342609">
        <w:t xml:space="preserve"> Российской Федерации, а также иностранны</w:t>
      </w:r>
      <w:r w:rsidR="00EF1F25" w:rsidRPr="00342609">
        <w:t>е</w:t>
      </w:r>
      <w:r w:rsidR="00264F9E" w:rsidRPr="00342609">
        <w:t xml:space="preserve"> граждан</w:t>
      </w:r>
      <w:r w:rsidR="00EF1F25" w:rsidRPr="00342609">
        <w:t>е</w:t>
      </w:r>
      <w:r w:rsidR="00264F9E" w:rsidRPr="00342609">
        <w:t xml:space="preserve"> и лица без гражданства, являющи</w:t>
      </w:r>
      <w:r w:rsidR="00EF1F25" w:rsidRPr="00342609">
        <w:t>еся</w:t>
      </w:r>
      <w:r w:rsidR="00264F9E" w:rsidRPr="00342609">
        <w:t xml:space="preserve">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w:t>
      </w:r>
      <w:r w:rsidR="00EF1F25" w:rsidRPr="00342609">
        <w:t>ы</w:t>
      </w:r>
      <w:r w:rsidR="00264F9E" w:rsidRPr="00342609">
        <w:t xml:space="preserve"> их семей, совместно переселяющи</w:t>
      </w:r>
      <w:r w:rsidR="00EF1F25" w:rsidRPr="00342609">
        <w:t>еся</w:t>
      </w:r>
      <w:r w:rsidR="00264F9E" w:rsidRPr="00342609">
        <w:t xml:space="preserve"> на постоянное место жительства в Российскую Федерацию, заинтересованны</w:t>
      </w:r>
      <w:r w:rsidR="00EF1F25" w:rsidRPr="00342609">
        <w:t>е</w:t>
      </w:r>
      <w:r w:rsidR="00264F9E" w:rsidRPr="00342609">
        <w:t xml:space="preserve"> в получении в безвозмездное пользование земельного участка, в соответствии с Федеральным законом от 01.05.2016 </w:t>
      </w:r>
      <w:hyperlink r:id="rId17" w:history="1">
        <w:r w:rsidR="00BF6EEF">
          <w:rPr>
            <w:rStyle w:val="a3"/>
          </w:rPr>
          <w:t xml:space="preserve">№ 119-ФЗ </w:t>
        </w:r>
      </w:hyperlink>
      <w:r w:rsidR="00264F9E" w:rsidRPr="00342609">
        <w:t xml:space="preserve"> </w:t>
      </w:r>
      <w:r w:rsidR="00342609" w:rsidRPr="00342609">
        <w:rPr>
          <w:noProof/>
        </w:rPr>
        <w:t>«</w:t>
      </w:r>
      <w:r w:rsidR="00B70FE5" w:rsidRPr="00342609">
        <w:rPr>
          <w:noProof/>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t>»</w:t>
      </w:r>
      <w:r w:rsidR="00832895" w:rsidRPr="00342609">
        <w:t xml:space="preserve"> (далее</w:t>
      </w:r>
      <w:r w:rsidR="00342609" w:rsidRPr="00342609">
        <w:t>-</w:t>
      </w:r>
      <w:r w:rsidR="00832895" w:rsidRPr="00342609">
        <w:t>Федеральный закон от 01.05.2016 № 119-ФЗ)</w:t>
      </w:r>
      <w:r w:rsidR="00264F9E" w:rsidRPr="00342609">
        <w:t xml:space="preserve"> (далее</w:t>
      </w:r>
      <w:r w:rsidR="00342609" w:rsidRPr="00342609">
        <w:t>-</w:t>
      </w:r>
      <w:r w:rsidR="00264F9E" w:rsidRPr="00342609">
        <w:t xml:space="preserve">заявители). </w:t>
      </w:r>
    </w:p>
    <w:p w:rsidR="00A14AB3" w:rsidRPr="00342609" w:rsidRDefault="00264F9E" w:rsidP="00342609">
      <w:r w:rsidRPr="00342609">
        <w:t>3</w:t>
      </w:r>
      <w:r w:rsidR="00954AB7" w:rsidRPr="00342609">
        <w:t xml:space="preserve">. </w:t>
      </w:r>
      <w:r w:rsidR="00B57179" w:rsidRPr="00342609">
        <w:t>При предоставлении муниципальной услуги от имени заявителей вправе обратиться их законные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w:t>
      </w:r>
    </w:p>
    <w:p w:rsidR="00A14AB3" w:rsidRPr="00342609" w:rsidRDefault="00A14AB3" w:rsidP="002F320E">
      <w:pPr>
        <w:rPr>
          <w:rFonts w:cs="Arial"/>
          <w:szCs w:val="28"/>
        </w:rPr>
      </w:pPr>
    </w:p>
    <w:p w:rsidR="002F320E" w:rsidRPr="00342609" w:rsidRDefault="00EA5D41" w:rsidP="006540A5">
      <w:pPr>
        <w:autoSpaceDE w:val="0"/>
        <w:autoSpaceDN w:val="0"/>
        <w:adjustRightInd w:val="0"/>
        <w:ind w:firstLine="709"/>
        <w:jc w:val="center"/>
        <w:rPr>
          <w:rFonts w:cs="Arial"/>
          <w:b/>
          <w:szCs w:val="28"/>
        </w:rPr>
      </w:pPr>
      <w:bookmarkStart w:id="0" w:name="p336"/>
      <w:bookmarkEnd w:id="0"/>
      <w:r w:rsidRPr="00342609">
        <w:rPr>
          <w:rFonts w:cs="Arial"/>
          <w:b/>
          <w:szCs w:val="28"/>
        </w:rPr>
        <w:t>Требования к порядку информирования</w:t>
      </w:r>
    </w:p>
    <w:p w:rsidR="00EA5D41" w:rsidRPr="00342609" w:rsidRDefault="00264F9E" w:rsidP="006540A5">
      <w:pPr>
        <w:autoSpaceDE w:val="0"/>
        <w:autoSpaceDN w:val="0"/>
        <w:adjustRightInd w:val="0"/>
        <w:ind w:firstLine="709"/>
        <w:jc w:val="center"/>
        <w:rPr>
          <w:rFonts w:cs="Arial"/>
          <w:b/>
          <w:szCs w:val="28"/>
        </w:rPr>
      </w:pPr>
      <w:r w:rsidRPr="00342609">
        <w:rPr>
          <w:rFonts w:cs="Arial"/>
          <w:b/>
          <w:szCs w:val="28"/>
        </w:rPr>
        <w:t xml:space="preserve">о </w:t>
      </w:r>
      <w:r w:rsidR="00DD2A4A" w:rsidRPr="00342609">
        <w:rPr>
          <w:rFonts w:cs="Arial"/>
          <w:b/>
          <w:szCs w:val="28"/>
        </w:rPr>
        <w:t xml:space="preserve">предоставлении </w:t>
      </w:r>
      <w:r w:rsidR="00EA5D41" w:rsidRPr="00342609">
        <w:rPr>
          <w:rFonts w:cs="Arial"/>
          <w:b/>
          <w:szCs w:val="28"/>
        </w:rPr>
        <w:t>муниципальной услуги</w:t>
      </w:r>
    </w:p>
    <w:p w:rsidR="006540A5" w:rsidRPr="00342609" w:rsidRDefault="006540A5" w:rsidP="006540A5">
      <w:pPr>
        <w:autoSpaceDE w:val="0"/>
        <w:autoSpaceDN w:val="0"/>
        <w:adjustRightInd w:val="0"/>
        <w:ind w:firstLine="709"/>
        <w:jc w:val="center"/>
        <w:rPr>
          <w:rFonts w:cs="Arial"/>
          <w:b/>
          <w:szCs w:val="28"/>
        </w:rPr>
      </w:pPr>
    </w:p>
    <w:p w:rsidR="00424FED" w:rsidRPr="00342609" w:rsidRDefault="00A1154A" w:rsidP="00342609">
      <w:r w:rsidRPr="00342609">
        <w:t>4</w:t>
      </w:r>
      <w:r w:rsidR="006540A5" w:rsidRPr="00342609">
        <w:t>.</w:t>
      </w:r>
      <w:r w:rsidR="00D24C89" w:rsidRPr="00342609">
        <w:t xml:space="preserve"> </w:t>
      </w:r>
      <w:r w:rsidR="00424FED" w:rsidRPr="00342609">
        <w:t>Информирование по вопросам предоставления муниципальной услуги, в том числе о сроках и порядке ее предоставления, осуществляется специалистами Отдела, специалистами многофункционального центра предоставления государственных и муниципальных услуг (далее-специалист МФЦ) в следующих формах и способах (по выбору заявителя):</w:t>
      </w:r>
    </w:p>
    <w:p w:rsidR="00EA5D41" w:rsidRPr="00342609" w:rsidRDefault="00D24C89" w:rsidP="00342609">
      <w:r w:rsidRPr="00342609">
        <w:t xml:space="preserve">- </w:t>
      </w:r>
      <w:r w:rsidR="00EA5D41" w:rsidRPr="00342609">
        <w:t>устной (при личном обращении заявителя и/или по телефону);</w:t>
      </w:r>
    </w:p>
    <w:p w:rsidR="00EA5D41" w:rsidRPr="00342609" w:rsidRDefault="00D24C89" w:rsidP="00342609">
      <w:r w:rsidRPr="00342609">
        <w:t xml:space="preserve">- </w:t>
      </w:r>
      <w:r w:rsidR="00EA5D41" w:rsidRPr="00342609">
        <w:t>письменной (при письменном обращении заявителя по почте, электронной почте, факсу);</w:t>
      </w:r>
    </w:p>
    <w:p w:rsidR="00EA5D41" w:rsidRPr="00342609" w:rsidRDefault="00D24C89" w:rsidP="00342609">
      <w:r w:rsidRPr="00342609">
        <w:t xml:space="preserve">- </w:t>
      </w:r>
      <w:r w:rsidR="00EA5D41" w:rsidRPr="00342609">
        <w:t xml:space="preserve">на информационном стенде </w:t>
      </w:r>
      <w:r w:rsidR="00C720D1" w:rsidRPr="00342609">
        <w:t>в месте предоставления муниципальной услуги</w:t>
      </w:r>
      <w:r w:rsidR="00EA5D41" w:rsidRPr="00342609">
        <w:t xml:space="preserve"> в форме информационных (текстовых) материалов;</w:t>
      </w:r>
    </w:p>
    <w:p w:rsidR="002F320E" w:rsidRPr="00342609" w:rsidRDefault="00D24C89" w:rsidP="00342609">
      <w:r w:rsidRPr="00342609">
        <w:t xml:space="preserve">- </w:t>
      </w:r>
      <w:r w:rsidR="00EA5D41" w:rsidRPr="00342609">
        <w:t xml:space="preserve">в форме информационных (мультимедийных) материалов в информационно-телекоммуникационной сети </w:t>
      </w:r>
      <w:r w:rsidR="00342609" w:rsidRPr="00342609">
        <w:t>«</w:t>
      </w:r>
      <w:r w:rsidR="00EA5D41" w:rsidRPr="00342609">
        <w:t>Интернет</w:t>
      </w:r>
      <w:r w:rsidR="00342609" w:rsidRPr="00342609">
        <w:t>»</w:t>
      </w:r>
      <w:r w:rsidR="00EA5D41" w:rsidRPr="00342609">
        <w:t xml:space="preserve">: </w:t>
      </w:r>
    </w:p>
    <w:p w:rsidR="00B70FE5" w:rsidRPr="00342609" w:rsidRDefault="008B4925" w:rsidP="00342609">
      <w:r w:rsidRPr="00342609">
        <w:t xml:space="preserve">- </w:t>
      </w:r>
      <w:r w:rsidR="00D24C89" w:rsidRPr="00342609">
        <w:t>на официальном сайте органов местного самоуправления: www.berezovo.ru</w:t>
      </w:r>
      <w:r w:rsidR="002F320E" w:rsidRPr="00342609">
        <w:t xml:space="preserve"> </w:t>
      </w:r>
      <w:r w:rsidR="00D24C89" w:rsidRPr="00342609">
        <w:t>(далее</w:t>
      </w:r>
      <w:r w:rsidR="002F320E" w:rsidRPr="00342609">
        <w:t>-</w:t>
      </w:r>
      <w:r w:rsidR="00D24C89" w:rsidRPr="00342609">
        <w:t>официальный сайт);</w:t>
      </w:r>
    </w:p>
    <w:p w:rsidR="00020619" w:rsidRPr="00342609" w:rsidRDefault="00020619" w:rsidP="00342609">
      <w:pPr>
        <w:rPr>
          <w:rFonts w:eastAsia="Calibri"/>
        </w:rPr>
      </w:pPr>
      <w:r w:rsidRPr="00342609">
        <w:rPr>
          <w:rFonts w:eastAsia="Calibri"/>
        </w:rPr>
        <w:t>- на официальном сайте федерального органа исполнительной власти, уполномоченного Правительством Российской Федерации на осуществление функций п</w:t>
      </w:r>
      <w:hyperlink r:id="rId18" w:tooltip="ФЕДЕРАЛЬНЫЙ ЗАКОН от 13.07.2015 № 218-ФЗ ГОСУДАРСТВЕННАЯ ДУМА ФЕДЕРАЛЬНОГО СОБРАНИЯ РФ&#10;&#10;О ГОСУДАРСТВЕННОЙ РЕГИСТРАЦИИ НЕДВИЖИМОСТИ" w:history="1">
        <w:r w:rsidRPr="00F86E7B">
          <w:rPr>
            <w:rStyle w:val="a3"/>
            <w:rFonts w:eastAsia="Calibri"/>
          </w:rPr>
          <w:t>о государственной регистрации</w:t>
        </w:r>
      </w:hyperlink>
      <w:r w:rsidRPr="00342609">
        <w:rPr>
          <w:rFonts w:eastAsia="Calibri"/>
        </w:rPr>
        <w:t xml:space="preserve"> прав на недвижимое имущество и сделок с ним, по оказанию государственных услуг в сфере осуществления государственного кадастрового учета недвижимого имущества, землеустройства, государственного мониторинга земель, геодезии и картографии https://rosreestr.</w:t>
      </w:r>
      <w:r w:rsidRPr="00342609">
        <w:rPr>
          <w:rFonts w:eastAsia="Calibri"/>
          <w:lang w:val="en-US"/>
        </w:rPr>
        <w:t>gov</w:t>
      </w:r>
      <w:r w:rsidRPr="00342609">
        <w:rPr>
          <w:rFonts w:eastAsia="Calibri"/>
        </w:rPr>
        <w:t>.ru (далее</w:t>
      </w:r>
      <w:r w:rsidR="00342609" w:rsidRPr="00342609">
        <w:rPr>
          <w:rFonts w:eastAsia="Calibri"/>
        </w:rPr>
        <w:t>-</w:t>
      </w:r>
      <w:r w:rsidRPr="00342609">
        <w:rPr>
          <w:rFonts w:eastAsia="Calibri"/>
        </w:rPr>
        <w:t>орган регистрации прав);</w:t>
      </w:r>
    </w:p>
    <w:p w:rsidR="003807BB" w:rsidRPr="00342609" w:rsidRDefault="008B4925" w:rsidP="00342609">
      <w:r w:rsidRPr="00342609">
        <w:t xml:space="preserve">- </w:t>
      </w:r>
      <w:r w:rsidR="00EA5D41" w:rsidRPr="00342609">
        <w:t xml:space="preserve">в федеральной государственной информационной системе </w:t>
      </w:r>
      <w:r w:rsidR="00342609" w:rsidRPr="00342609">
        <w:t>«</w:t>
      </w:r>
      <w:r w:rsidR="00EA5D41" w:rsidRPr="00342609">
        <w:t>Единый портал государственных и муниципальных услуг (функций)</w:t>
      </w:r>
      <w:r w:rsidR="00342609" w:rsidRPr="00342609">
        <w:t>»</w:t>
      </w:r>
      <w:r w:rsidR="00EA5D41" w:rsidRPr="00342609">
        <w:t xml:space="preserve"> www.gosuslugi.ru (далее</w:t>
      </w:r>
      <w:r w:rsidR="002F320E" w:rsidRPr="00342609">
        <w:t>-</w:t>
      </w:r>
      <w:r w:rsidR="003807BB" w:rsidRPr="00342609">
        <w:t>Единый портал);</w:t>
      </w:r>
    </w:p>
    <w:p w:rsidR="001560CA" w:rsidRPr="00342609" w:rsidRDefault="008B4925" w:rsidP="00342609">
      <w:r w:rsidRPr="00342609">
        <w:t xml:space="preserve">- </w:t>
      </w:r>
      <w:r w:rsidR="003807BB" w:rsidRPr="00342609">
        <w:t>в федеральной информационной системе для предоставления гражданам земельных участков https://надальнийвосток.рф/ (далее</w:t>
      </w:r>
      <w:r w:rsidR="00342609" w:rsidRPr="00342609">
        <w:t>-</w:t>
      </w:r>
      <w:r w:rsidR="003807BB" w:rsidRPr="00342609">
        <w:t>информационная система)</w:t>
      </w:r>
      <w:r w:rsidRPr="00342609">
        <w:t>.</w:t>
      </w:r>
    </w:p>
    <w:p w:rsidR="00954AB7" w:rsidRPr="00342609" w:rsidRDefault="00A1154A" w:rsidP="00342609">
      <w:r w:rsidRPr="00342609">
        <w:t>5</w:t>
      </w:r>
      <w:r w:rsidR="002A2306" w:rsidRPr="00342609">
        <w:t xml:space="preserve">. </w:t>
      </w:r>
      <w:r w:rsidR="00954AB7" w:rsidRPr="00342609">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424FED" w:rsidRPr="00342609" w:rsidRDefault="00A1154A" w:rsidP="00342609">
      <w:r w:rsidRPr="00342609">
        <w:lastRenderedPageBreak/>
        <w:t>6</w:t>
      </w:r>
      <w:r w:rsidR="004B55D6" w:rsidRPr="00342609">
        <w:t>.</w:t>
      </w:r>
      <w:r w:rsidR="00D24C89" w:rsidRPr="00342609">
        <w:t xml:space="preserve"> </w:t>
      </w:r>
      <w:r w:rsidR="00424FED" w:rsidRPr="00342609">
        <w:t>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8235CD" w:rsidRPr="00342609" w:rsidRDefault="008235CD" w:rsidP="00342609">
      <w:r w:rsidRPr="00342609">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
    <w:p w:rsidR="00D24C89" w:rsidRPr="00342609" w:rsidRDefault="008235CD" w:rsidP="00342609">
      <w:r w:rsidRPr="00342609">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w:t>
      </w:r>
      <w:r w:rsidR="00D24C89" w:rsidRPr="00342609">
        <w:t>Отдел</w:t>
      </w:r>
      <w:r w:rsidRPr="00342609">
        <w:t xml:space="preserve">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6B3E88" w:rsidRPr="00342609" w:rsidRDefault="006B3E88" w:rsidP="00342609">
      <w:r w:rsidRPr="00342609">
        <w:t xml:space="preserve">При консультировании по письменным обращениям ответ на обращение направляется заявителю в срок, не превышающий </w:t>
      </w:r>
      <w:r w:rsidR="00360A04" w:rsidRPr="00342609">
        <w:t>15</w:t>
      </w:r>
      <w:r w:rsidRPr="00342609">
        <w:t xml:space="preserve"> календарных дней с момента регистрации обращения</w:t>
      </w:r>
      <w:r w:rsidR="00C720D1" w:rsidRPr="00342609">
        <w:t xml:space="preserve"> в Отдел</w:t>
      </w:r>
      <w:r w:rsidRPr="00342609">
        <w:t>.</w:t>
      </w:r>
    </w:p>
    <w:p w:rsidR="00D24C89" w:rsidRPr="00342609" w:rsidRDefault="008235CD" w:rsidP="00342609">
      <w:r w:rsidRPr="00342609">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D24C89" w:rsidRPr="00342609" w:rsidRDefault="008235CD" w:rsidP="00342609">
      <w:r w:rsidRPr="00342609">
        <w:t xml:space="preserve">Для получения информации по вопросам предоставления муниципальной услуги посредством Единого </w:t>
      </w:r>
      <w:r w:rsidR="004036DE" w:rsidRPr="00342609">
        <w:t>портала</w:t>
      </w:r>
      <w:r w:rsidR="003807BB" w:rsidRPr="00342609">
        <w:t xml:space="preserve">, </w:t>
      </w:r>
      <w:r w:rsidR="004818F9" w:rsidRPr="00342609">
        <w:t>информационной системы</w:t>
      </w:r>
      <w:r w:rsidR="003807BB" w:rsidRPr="00342609">
        <w:t>,</w:t>
      </w:r>
      <w:r w:rsidR="00020619" w:rsidRPr="00342609">
        <w:t xml:space="preserve"> органа регистрации прав,</w:t>
      </w:r>
      <w:r w:rsidR="004036DE" w:rsidRPr="00342609">
        <w:t xml:space="preserve"> </w:t>
      </w:r>
      <w:r w:rsidRPr="00342609">
        <w:t xml:space="preserve">заявителям необходимо использовать адреса в информационно-телекоммуникационной сети </w:t>
      </w:r>
      <w:r w:rsidR="00342609" w:rsidRPr="00342609">
        <w:t>«</w:t>
      </w:r>
      <w:r w:rsidRPr="00342609">
        <w:t>Интернет</w:t>
      </w:r>
      <w:r w:rsidR="00342609" w:rsidRPr="00342609">
        <w:t>»</w:t>
      </w:r>
      <w:r w:rsidRPr="00342609">
        <w:t xml:space="preserve">, указанные в </w:t>
      </w:r>
      <w:r w:rsidR="00A955AF" w:rsidRPr="00342609">
        <w:t>пункт</w:t>
      </w:r>
      <w:r w:rsidR="004B55D6" w:rsidRPr="00342609">
        <w:t>е</w:t>
      </w:r>
      <w:r w:rsidR="00A955AF" w:rsidRPr="00342609">
        <w:t xml:space="preserve"> </w:t>
      </w:r>
      <w:r w:rsidR="00424FED" w:rsidRPr="00342609">
        <w:t>4</w:t>
      </w:r>
      <w:r w:rsidRPr="00342609">
        <w:t xml:space="preserve"> </w:t>
      </w:r>
      <w:r w:rsidR="008D1041" w:rsidRPr="00342609">
        <w:t xml:space="preserve">настоящего </w:t>
      </w:r>
      <w:r w:rsidR="00A955AF" w:rsidRPr="00342609">
        <w:t>а</w:t>
      </w:r>
      <w:r w:rsidRPr="00342609">
        <w:t>дминистративного регламента.</w:t>
      </w:r>
    </w:p>
    <w:p w:rsidR="004B6842" w:rsidRPr="00342609" w:rsidRDefault="00A1154A" w:rsidP="00342609">
      <w:r w:rsidRPr="00342609">
        <w:t>7</w:t>
      </w:r>
      <w:r w:rsidR="002A2306" w:rsidRPr="00342609">
        <w:t>.</w:t>
      </w:r>
      <w:r w:rsidR="002F320E" w:rsidRPr="00342609">
        <w:t xml:space="preserve"> </w:t>
      </w:r>
      <w:r w:rsidR="004B6842" w:rsidRPr="00342609">
        <w:t>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8235CD" w:rsidRPr="00342609" w:rsidRDefault="00A1154A" w:rsidP="00342609">
      <w:r w:rsidRPr="00342609">
        <w:t>8</w:t>
      </w:r>
      <w:r w:rsidR="004B55D6" w:rsidRPr="00342609">
        <w:t>.</w:t>
      </w:r>
      <w:r w:rsidR="00D24C89" w:rsidRPr="00342609">
        <w:t xml:space="preserve"> </w:t>
      </w:r>
      <w:r w:rsidR="008235CD" w:rsidRPr="00342609">
        <w:t>Информация по вопросам предоставления муниципальной услуги, в том числе о сроках и порядке ее предост</w:t>
      </w:r>
      <w:r w:rsidR="004036DE" w:rsidRPr="00342609">
        <w:t>авления, размещенная на Едином портале</w:t>
      </w:r>
      <w:r w:rsidR="008235CD" w:rsidRPr="00342609">
        <w:t>,</w:t>
      </w:r>
      <w:r w:rsidR="00535E52" w:rsidRPr="00342609">
        <w:t xml:space="preserve"> в информационной системе, на</w:t>
      </w:r>
      <w:r w:rsidR="00741049" w:rsidRPr="00342609">
        <w:t xml:space="preserve"> официальном сайте</w:t>
      </w:r>
      <w:r w:rsidR="008235CD" w:rsidRPr="00342609">
        <w:t xml:space="preserve"> предоставляется заявителю бесплатно.</w:t>
      </w:r>
    </w:p>
    <w:p w:rsidR="002F320E" w:rsidRPr="00342609" w:rsidRDefault="008235CD" w:rsidP="00342609">
      <w:r w:rsidRPr="00342609">
        <w:t>Доступ к информации по вопросам предоставления муниципальной услуги, в том числе о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F320E" w:rsidRPr="00342609" w:rsidRDefault="00A1154A" w:rsidP="00342609">
      <w:r w:rsidRPr="00342609">
        <w:t>9</w:t>
      </w:r>
      <w:r w:rsidR="00D24C89" w:rsidRPr="00342609">
        <w:t>.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2F320E" w:rsidRPr="00342609">
        <w:t xml:space="preserve"> </w:t>
      </w:r>
      <w:r w:rsidR="00D24C89" w:rsidRPr="00342609">
        <w:t xml:space="preserve">предоставлении муниципальной услуги, в том числе </w:t>
      </w:r>
      <w:r w:rsidR="00A955AF" w:rsidRPr="00342609">
        <w:t>МФЦ</w:t>
      </w:r>
      <w:r w:rsidR="00D24C89" w:rsidRPr="00342609">
        <w:t>.</w:t>
      </w:r>
    </w:p>
    <w:p w:rsidR="004118C1" w:rsidRPr="00342609" w:rsidRDefault="00D24C89" w:rsidP="00342609">
      <w:r w:rsidRPr="00342609">
        <w:t>По выбору заявителя могут использоваться способы получения информации, указанные в пунк</w:t>
      </w:r>
      <w:r w:rsidR="004B55D6" w:rsidRPr="00342609">
        <w:t>те</w:t>
      </w:r>
      <w:r w:rsidRPr="00342609">
        <w:t xml:space="preserve"> </w:t>
      </w:r>
      <w:r w:rsidR="00A1154A" w:rsidRPr="00342609">
        <w:t>4</w:t>
      </w:r>
      <w:r w:rsidRPr="00342609">
        <w:t xml:space="preserve"> настоящего административного регламента, а </w:t>
      </w:r>
      <w:r w:rsidR="00AE3EF3" w:rsidRPr="00342609">
        <w:t>также</w:t>
      </w:r>
      <w:r w:rsidR="002F320E" w:rsidRPr="00342609">
        <w:t xml:space="preserve"> </w:t>
      </w:r>
      <w:r w:rsidRPr="00342609">
        <w:t>информационные материалы, размещенные на официальных сайтах:</w:t>
      </w:r>
    </w:p>
    <w:p w:rsidR="00D24C89" w:rsidRPr="00342609" w:rsidRDefault="002F320E" w:rsidP="00342609">
      <w:r w:rsidRPr="00342609">
        <w:t>-</w:t>
      </w:r>
      <w:r w:rsidR="00535E52" w:rsidRPr="00342609">
        <w:t xml:space="preserve"> </w:t>
      </w:r>
      <w:r w:rsidR="00D24C89" w:rsidRPr="00342609">
        <w:t>информацию об</w:t>
      </w:r>
      <w:r w:rsidR="00020619" w:rsidRPr="00342609">
        <w:t xml:space="preserve"> органе регистрации прав</w:t>
      </w:r>
      <w:r w:rsidR="00D24C89" w:rsidRPr="00342609">
        <w:t xml:space="preserve">: </w:t>
      </w:r>
      <w:r w:rsidR="00954AB7" w:rsidRPr="00342609">
        <w:t>http://www.rosreestr</w:t>
      </w:r>
      <w:r w:rsidR="00020619" w:rsidRPr="00342609">
        <w:t>.</w:t>
      </w:r>
      <w:r w:rsidR="00020619" w:rsidRPr="00342609">
        <w:rPr>
          <w:lang w:val="en-US"/>
        </w:rPr>
        <w:t>gov</w:t>
      </w:r>
      <w:r w:rsidR="00954AB7" w:rsidRPr="00342609">
        <w:t>.ru</w:t>
      </w:r>
      <w:r w:rsidR="00D24C89" w:rsidRPr="00342609">
        <w:t>;</w:t>
      </w:r>
    </w:p>
    <w:p w:rsidR="00D24C89" w:rsidRPr="00342609" w:rsidRDefault="002F320E" w:rsidP="00342609">
      <w:r w:rsidRPr="00342609">
        <w:t>-</w:t>
      </w:r>
      <w:r w:rsidR="00865EF1" w:rsidRPr="00342609">
        <w:t xml:space="preserve"> </w:t>
      </w:r>
      <w:r w:rsidR="00E83D5D" w:rsidRPr="00342609">
        <w:t>и</w:t>
      </w:r>
      <w:r w:rsidR="00D24C89" w:rsidRPr="00342609">
        <w:t>нформацию о МФЦ</w:t>
      </w:r>
      <w:r w:rsidR="00157A4B" w:rsidRPr="00342609">
        <w:t xml:space="preserve"> </w:t>
      </w:r>
      <w:r w:rsidR="00D24C89" w:rsidRPr="00342609">
        <w:t>заявитель может получить посредством обращения к порталу многофункциональных центров Ханты-Мансийск</w:t>
      </w:r>
      <w:r w:rsidR="004C6A3D" w:rsidRPr="00342609">
        <w:t>ого автономного округа</w:t>
      </w:r>
      <w:r w:rsidRPr="00342609">
        <w:t>-</w:t>
      </w:r>
      <w:r w:rsidR="004C6A3D" w:rsidRPr="00342609">
        <w:t>Югры (</w:t>
      </w:r>
      <w:r w:rsidR="00D24C89" w:rsidRPr="00342609">
        <w:t>http://mfc.admhmao.ru/)</w:t>
      </w:r>
      <w:r w:rsidR="004C6A3D" w:rsidRPr="00342609">
        <w:t xml:space="preserve"> (далее</w:t>
      </w:r>
      <w:r w:rsidR="00342609" w:rsidRPr="00342609">
        <w:t>-</w:t>
      </w:r>
      <w:r w:rsidR="004C6A3D" w:rsidRPr="00342609">
        <w:t>портал МФЦ)</w:t>
      </w:r>
      <w:r w:rsidR="00D24C89" w:rsidRPr="00342609">
        <w:t>;</w:t>
      </w:r>
    </w:p>
    <w:p w:rsidR="002F320E" w:rsidRPr="00342609" w:rsidRDefault="002F320E" w:rsidP="00342609">
      <w:r w:rsidRPr="00342609">
        <w:t>-</w:t>
      </w:r>
      <w:r w:rsidR="00865EF1" w:rsidRPr="00342609">
        <w:t xml:space="preserve"> </w:t>
      </w:r>
      <w:r w:rsidR="0087171A" w:rsidRPr="00342609">
        <w:t>информацию об администрации Березовского района (далее</w:t>
      </w:r>
      <w:r w:rsidRPr="00342609">
        <w:t>-</w:t>
      </w:r>
      <w:r w:rsidR="0087171A" w:rsidRPr="00342609">
        <w:t xml:space="preserve">администрация), Комитете, Отделе заявитель может получить посредством обращения на официальный сайт: </w:t>
      </w:r>
      <w:r w:rsidR="00020619" w:rsidRPr="00342609">
        <w:t>http://www.berezovo.ru/.</w:t>
      </w:r>
    </w:p>
    <w:p w:rsidR="004A1E67" w:rsidRPr="00342609" w:rsidRDefault="00954AB7" w:rsidP="00342609">
      <w:r w:rsidRPr="00342609">
        <w:lastRenderedPageBreak/>
        <w:t>1</w:t>
      </w:r>
      <w:r w:rsidR="00A1154A" w:rsidRPr="00342609">
        <w:t>0</w:t>
      </w:r>
      <w:r w:rsidR="00DD1311" w:rsidRPr="00342609">
        <w:t xml:space="preserve">. </w:t>
      </w:r>
      <w:r w:rsidR="004A1E67" w:rsidRPr="00342609">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w:t>
      </w:r>
      <w:r w:rsidR="00342609" w:rsidRPr="00342609">
        <w:t>«</w:t>
      </w:r>
      <w:r w:rsidR="004A1E67" w:rsidRPr="00342609">
        <w:t>Интернет</w:t>
      </w:r>
      <w:r w:rsidR="00342609" w:rsidRPr="00342609">
        <w:t>»</w:t>
      </w:r>
      <w:r w:rsidR="004A1E67" w:rsidRPr="00342609">
        <w:t>.</w:t>
      </w:r>
    </w:p>
    <w:p w:rsidR="00563775" w:rsidRPr="00342609" w:rsidRDefault="00563775" w:rsidP="00342609">
      <w:r w:rsidRPr="00342609">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w:t>
      </w:r>
      <w:r w:rsidR="00424FED" w:rsidRPr="00342609">
        <w:t>,</w:t>
      </w:r>
      <w:r w:rsidRPr="00342609">
        <w:t xml:space="preserve"> участвующих в</w:t>
      </w:r>
      <w:r w:rsidR="002F320E" w:rsidRPr="00342609">
        <w:t xml:space="preserve"> </w:t>
      </w:r>
      <w:r w:rsidRPr="00342609">
        <w:t xml:space="preserve">предоставлении муниципальной услуги, в том числе МФЦ размещается Отделом на официальном сайте: http://www.berezovo.ru/ (раздел </w:t>
      </w:r>
      <w:r w:rsidR="00342609" w:rsidRPr="00342609">
        <w:t>«</w:t>
      </w:r>
      <w:r w:rsidRPr="00342609">
        <w:t>Деятельность</w:t>
      </w:r>
      <w:r w:rsidR="00342609" w:rsidRPr="00342609">
        <w:t>»</w:t>
      </w:r>
      <w:r w:rsidRPr="00342609">
        <w:t xml:space="preserve">, </w:t>
      </w:r>
      <w:r w:rsidR="00342609" w:rsidRPr="00342609">
        <w:t>«</w:t>
      </w:r>
      <w:r w:rsidRPr="00342609">
        <w:t>Государственные и муниципальные услуги</w:t>
      </w:r>
      <w:r w:rsidR="00342609" w:rsidRPr="00342609">
        <w:t>»</w:t>
      </w:r>
      <w:r w:rsidRPr="00342609">
        <w:t xml:space="preserve">, </w:t>
      </w:r>
      <w:r w:rsidR="00342609" w:rsidRPr="00342609">
        <w:t>«</w:t>
      </w:r>
      <w:r w:rsidRPr="00342609">
        <w:t>Муниципальные услуги и административные регламенты</w:t>
      </w:r>
      <w:r w:rsidR="00342609" w:rsidRPr="00342609">
        <w:t>»</w:t>
      </w:r>
      <w:r w:rsidRPr="00342609">
        <w:t xml:space="preserve">, муниципальная услуга, </w:t>
      </w:r>
      <w:r w:rsidR="00342609" w:rsidRPr="00342609">
        <w:t>«</w:t>
      </w:r>
      <w:r w:rsidRPr="00342609">
        <w:t>Справочная информация</w:t>
      </w:r>
      <w:r w:rsidR="00342609" w:rsidRPr="00342609">
        <w:t>»</w:t>
      </w:r>
      <w:r w:rsidRPr="00342609">
        <w:t>).</w:t>
      </w:r>
    </w:p>
    <w:p w:rsidR="00563775" w:rsidRPr="00342609" w:rsidRDefault="00563775" w:rsidP="00342609">
      <w:r w:rsidRPr="00342609">
        <w:t xml:space="preserve">На информационных стендах в месте предоставления муниципальной услуги, в МФЦ и в информационно-телекоммуникационной сети </w:t>
      </w:r>
      <w:r w:rsidR="00342609" w:rsidRPr="00342609">
        <w:t>«</w:t>
      </w:r>
      <w:r w:rsidRPr="00342609">
        <w:t>Интернет</w:t>
      </w:r>
      <w:r w:rsidR="00342609" w:rsidRPr="00342609">
        <w:t>»</w:t>
      </w:r>
      <w:r w:rsidR="004036DE" w:rsidRPr="00342609">
        <w:t>, в том числе на Едином портале</w:t>
      </w:r>
      <w:r w:rsidR="003807BB" w:rsidRPr="00342609">
        <w:t xml:space="preserve">, </w:t>
      </w:r>
      <w:r w:rsidR="004818F9" w:rsidRPr="00342609">
        <w:t>в информационной системе,</w:t>
      </w:r>
      <w:r w:rsidR="009D7881" w:rsidRPr="00342609">
        <w:t xml:space="preserve"> </w:t>
      </w:r>
      <w:r w:rsidR="004818F9" w:rsidRPr="00342609">
        <w:t>размещается</w:t>
      </w:r>
      <w:r w:rsidRPr="00342609">
        <w:t xml:space="preserve"> следующая информация:</w:t>
      </w:r>
    </w:p>
    <w:p w:rsidR="00563775" w:rsidRPr="00342609" w:rsidRDefault="00563775" w:rsidP="00342609">
      <w:r w:rsidRPr="00342609">
        <w:t>- справочная информация (место нахождения, графики работы, справочные телефоны, адреса официальных сайтов и электронной почты администрации, Комитета, Отдела, МФЦ);</w:t>
      </w:r>
    </w:p>
    <w:p w:rsidR="00563775" w:rsidRPr="00342609" w:rsidRDefault="00563775" w:rsidP="00342609">
      <w:r w:rsidRPr="00342609">
        <w:t>- бланки заявлений о предоставлении муниципальной услуги и образцы их заполнения;</w:t>
      </w:r>
    </w:p>
    <w:p w:rsidR="00563775" w:rsidRPr="00342609" w:rsidRDefault="00563775" w:rsidP="00342609">
      <w:r w:rsidRPr="00342609">
        <w:t>- перечень нормативно правовых актов, регулирующих предоставление муниципальной услуги;</w:t>
      </w:r>
    </w:p>
    <w:p w:rsidR="00563775" w:rsidRPr="00342609" w:rsidRDefault="00563775" w:rsidP="00342609">
      <w:r w:rsidRPr="00342609">
        <w:t xml:space="preserve">- досудебный (внесудебный) порядок обжалования решений и действий (бездействия) </w:t>
      </w:r>
      <w:r w:rsidR="00954AB7" w:rsidRPr="00342609">
        <w:t xml:space="preserve">администрации, </w:t>
      </w:r>
      <w:r w:rsidRPr="00342609">
        <w:t>Комитета, МФЦ, а также их должностных лиц, муниципальных служащих, работников.</w:t>
      </w:r>
    </w:p>
    <w:p w:rsidR="009A6831" w:rsidRPr="00342609" w:rsidRDefault="00563775" w:rsidP="00342609">
      <w:pPr>
        <w:rPr>
          <w:bCs/>
        </w:rPr>
      </w:pPr>
      <w:r w:rsidRPr="00342609">
        <w:t>1</w:t>
      </w:r>
      <w:r w:rsidR="00A1154A" w:rsidRPr="00342609">
        <w:t>1</w:t>
      </w:r>
      <w:r w:rsidRPr="00342609">
        <w:t>.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r w:rsidR="002F320E" w:rsidRPr="00342609">
        <w:rPr>
          <w:bCs/>
        </w:rPr>
        <w:t xml:space="preserve"> </w:t>
      </w:r>
    </w:p>
    <w:p w:rsidR="00563775" w:rsidRPr="00342609" w:rsidRDefault="00563775" w:rsidP="00563775">
      <w:pPr>
        <w:pStyle w:val="ae"/>
        <w:ind w:firstLine="708"/>
        <w:jc w:val="both"/>
        <w:rPr>
          <w:rFonts w:ascii="Arial" w:hAnsi="Arial" w:cs="Arial"/>
          <w:b w:val="0"/>
          <w:bCs/>
          <w:sz w:val="24"/>
          <w:szCs w:val="28"/>
        </w:rPr>
      </w:pPr>
    </w:p>
    <w:p w:rsidR="009A6831" w:rsidRPr="00342609" w:rsidRDefault="009A6831" w:rsidP="006B3E88">
      <w:pPr>
        <w:autoSpaceDE w:val="0"/>
        <w:autoSpaceDN w:val="0"/>
        <w:adjustRightInd w:val="0"/>
        <w:jc w:val="center"/>
        <w:outlineLvl w:val="0"/>
        <w:rPr>
          <w:rFonts w:cs="Arial"/>
          <w:b/>
          <w:szCs w:val="28"/>
        </w:rPr>
      </w:pPr>
      <w:r w:rsidRPr="00342609">
        <w:rPr>
          <w:rFonts w:cs="Arial"/>
          <w:b/>
          <w:szCs w:val="28"/>
        </w:rPr>
        <w:t xml:space="preserve">II. Стандарт предоставления </w:t>
      </w:r>
      <w:r w:rsidR="00D06AB8" w:rsidRPr="00342609">
        <w:rPr>
          <w:rFonts w:cs="Arial"/>
          <w:b/>
          <w:szCs w:val="28"/>
        </w:rPr>
        <w:t>муниципальной</w:t>
      </w:r>
      <w:r w:rsidRPr="00342609">
        <w:rPr>
          <w:rFonts w:cs="Arial"/>
          <w:b/>
          <w:szCs w:val="28"/>
        </w:rPr>
        <w:t xml:space="preserve"> услуги</w:t>
      </w:r>
    </w:p>
    <w:p w:rsidR="005912AE" w:rsidRPr="00342609" w:rsidRDefault="005912AE" w:rsidP="006B3E88">
      <w:pPr>
        <w:autoSpaceDE w:val="0"/>
        <w:autoSpaceDN w:val="0"/>
        <w:adjustRightInd w:val="0"/>
        <w:ind w:firstLine="540"/>
        <w:jc w:val="center"/>
        <w:rPr>
          <w:rFonts w:cs="Arial"/>
          <w:szCs w:val="28"/>
        </w:rPr>
      </w:pPr>
    </w:p>
    <w:p w:rsidR="00CE20DA" w:rsidRPr="00342609" w:rsidRDefault="00CE20DA" w:rsidP="00CE20DA">
      <w:pPr>
        <w:autoSpaceDE w:val="0"/>
        <w:autoSpaceDN w:val="0"/>
        <w:adjustRightInd w:val="0"/>
        <w:jc w:val="center"/>
        <w:outlineLvl w:val="1"/>
        <w:rPr>
          <w:rFonts w:cs="Arial"/>
          <w:b/>
          <w:szCs w:val="28"/>
        </w:rPr>
      </w:pPr>
      <w:r w:rsidRPr="00342609">
        <w:rPr>
          <w:rFonts w:cs="Arial"/>
          <w:b/>
          <w:szCs w:val="28"/>
        </w:rPr>
        <w:t>Наименование муниципальной услуги</w:t>
      </w:r>
    </w:p>
    <w:p w:rsidR="002F320E" w:rsidRPr="00342609" w:rsidRDefault="002F320E" w:rsidP="00CE20DA">
      <w:pPr>
        <w:autoSpaceDE w:val="0"/>
        <w:autoSpaceDN w:val="0"/>
        <w:adjustRightInd w:val="0"/>
        <w:rPr>
          <w:rFonts w:cs="Arial"/>
          <w:b/>
          <w:szCs w:val="28"/>
        </w:rPr>
      </w:pPr>
    </w:p>
    <w:p w:rsidR="004B55D6" w:rsidRPr="00342609" w:rsidRDefault="002F320E" w:rsidP="00342609">
      <w:r w:rsidRPr="00342609">
        <w:t>1</w:t>
      </w:r>
      <w:r w:rsidR="00A1154A" w:rsidRPr="00342609">
        <w:t>2</w:t>
      </w:r>
      <w:r w:rsidRPr="00342609">
        <w:t xml:space="preserve">. Муниципальная услуга </w:t>
      </w:r>
      <w:r w:rsidR="00342609" w:rsidRPr="00342609">
        <w:t>«</w:t>
      </w:r>
      <w:r w:rsidR="006A4C6D" w:rsidRPr="00342609">
        <w:rPr>
          <w:noProof/>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w:t>
      </w:r>
      <w:hyperlink r:id="rId19" w:history="1">
        <w:r w:rsidR="00BF6EEF">
          <w:rPr>
            <w:rStyle w:val="a3"/>
            <w:noProof/>
          </w:rPr>
          <w:t xml:space="preserve">№ 119-ФЗ </w:t>
        </w:r>
      </w:hyperlink>
      <w:r w:rsidR="006A4C6D" w:rsidRPr="00342609">
        <w:rPr>
          <w:noProof/>
        </w:rPr>
        <w:t xml:space="preserve"> </w:t>
      </w:r>
      <w:r w:rsidR="00342609" w:rsidRPr="00342609">
        <w:rPr>
          <w:noProof/>
        </w:rPr>
        <w:t>«</w:t>
      </w:r>
      <w:r w:rsidR="006A4C6D" w:rsidRPr="00342609">
        <w:rPr>
          <w:noProof/>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t>»</w:t>
      </w:r>
      <w:r w:rsidRPr="00342609">
        <w:t>.</w:t>
      </w:r>
    </w:p>
    <w:p w:rsidR="00C3147C" w:rsidRPr="00342609" w:rsidRDefault="00C3147C" w:rsidP="00264F9E">
      <w:pPr>
        <w:jc w:val="center"/>
        <w:rPr>
          <w:rFonts w:cs="Arial"/>
          <w:b/>
          <w:bCs/>
          <w:iCs/>
          <w:szCs w:val="28"/>
        </w:rPr>
      </w:pPr>
    </w:p>
    <w:p w:rsidR="00264F9E" w:rsidRPr="00342609" w:rsidRDefault="00264F9E" w:rsidP="00264F9E">
      <w:pPr>
        <w:jc w:val="center"/>
        <w:rPr>
          <w:rFonts w:cs="Arial"/>
          <w:b/>
          <w:bCs/>
          <w:iCs/>
          <w:szCs w:val="28"/>
        </w:rPr>
      </w:pPr>
      <w:r w:rsidRPr="00342609">
        <w:rPr>
          <w:rFonts w:cs="Arial"/>
          <w:b/>
          <w:bCs/>
          <w:iCs/>
          <w:szCs w:val="28"/>
        </w:rPr>
        <w:t>Наименование органа, предос</w:t>
      </w:r>
      <w:r w:rsidR="007E5FF2" w:rsidRPr="00342609">
        <w:rPr>
          <w:rFonts w:cs="Arial"/>
          <w:b/>
          <w:bCs/>
          <w:iCs/>
          <w:szCs w:val="28"/>
        </w:rPr>
        <w:t>тавляющего муниципальную услугу</w:t>
      </w:r>
    </w:p>
    <w:p w:rsidR="002F320E" w:rsidRPr="00342609" w:rsidRDefault="002F320E" w:rsidP="004B55D6">
      <w:pPr>
        <w:autoSpaceDE w:val="0"/>
        <w:autoSpaceDN w:val="0"/>
        <w:adjustRightInd w:val="0"/>
        <w:ind w:firstLine="540"/>
        <w:jc w:val="center"/>
        <w:rPr>
          <w:rFonts w:cs="Arial"/>
          <w:b/>
          <w:szCs w:val="28"/>
        </w:rPr>
      </w:pPr>
    </w:p>
    <w:p w:rsidR="002F320E" w:rsidRPr="00342609" w:rsidRDefault="004B55D6" w:rsidP="00342609">
      <w:r w:rsidRPr="00342609">
        <w:t>1</w:t>
      </w:r>
      <w:r w:rsidR="00A1154A" w:rsidRPr="00342609">
        <w:t>3</w:t>
      </w:r>
      <w:r w:rsidRPr="00342609">
        <w:t xml:space="preserve">. </w:t>
      </w:r>
      <w:r w:rsidR="0093462C" w:rsidRPr="00342609">
        <w:t>Органом местного самоуправления, предоставляющим муниципальную услугу, является администрация Березовского района.</w:t>
      </w:r>
    </w:p>
    <w:p w:rsidR="002F320E" w:rsidRPr="00342609" w:rsidRDefault="0093462C" w:rsidP="00342609">
      <w:r w:rsidRPr="00342609">
        <w:t>Непосредственное предоставление муниципальной услуги осуществляется отделом по земельным ресурсам Комитета.</w:t>
      </w:r>
    </w:p>
    <w:p w:rsidR="004818F9" w:rsidRPr="00342609" w:rsidRDefault="0093462C" w:rsidP="00342609">
      <w:r w:rsidRPr="00342609">
        <w:t>За получением</w:t>
      </w:r>
      <w:r w:rsidR="002F320E" w:rsidRPr="00342609">
        <w:t xml:space="preserve"> </w:t>
      </w:r>
      <w:r w:rsidRPr="00342609">
        <w:t>муниципальной</w:t>
      </w:r>
      <w:r w:rsidR="002F320E" w:rsidRPr="00342609">
        <w:t xml:space="preserve"> </w:t>
      </w:r>
      <w:r w:rsidRPr="00342609">
        <w:t>услуги заявите</w:t>
      </w:r>
      <w:r w:rsidR="003807BB" w:rsidRPr="00342609">
        <w:t>л</w:t>
      </w:r>
      <w:r w:rsidR="004818F9" w:rsidRPr="00342609">
        <w:t>ь может также обратиться в МФЦ.</w:t>
      </w:r>
    </w:p>
    <w:p w:rsidR="002F320E" w:rsidRPr="00342609" w:rsidRDefault="0093462C" w:rsidP="00342609">
      <w:r w:rsidRPr="00342609">
        <w:lastRenderedPageBreak/>
        <w:t>При предоставлении муниципальной услуги Отдел</w:t>
      </w:r>
      <w:r w:rsidR="00E00B45" w:rsidRPr="00342609">
        <w:t>,</w:t>
      </w:r>
      <w:r w:rsidRPr="00342609">
        <w:t xml:space="preserve"> </w:t>
      </w:r>
      <w:r w:rsidR="00E00B45" w:rsidRPr="00342609">
        <w:t>осуществляет межведомственное информационное взаимодействие с</w:t>
      </w:r>
      <w:r w:rsidRPr="00342609">
        <w:t>:</w:t>
      </w:r>
    </w:p>
    <w:p w:rsidR="002F320E" w:rsidRPr="00342609" w:rsidRDefault="0093462C" w:rsidP="00342609">
      <w:r w:rsidRPr="00342609">
        <w:t>Управлением Федеральной службы государственной регистрации, кадастра и картографии по Ханты-Мансийскому автономному округу</w:t>
      </w:r>
      <w:r w:rsidR="002F320E" w:rsidRPr="00342609">
        <w:t>-</w:t>
      </w:r>
      <w:r w:rsidR="009D7881" w:rsidRPr="00342609">
        <w:t>Югре.</w:t>
      </w:r>
    </w:p>
    <w:p w:rsidR="000425E3" w:rsidRPr="00342609" w:rsidRDefault="004B55D6" w:rsidP="00342609">
      <w:r w:rsidRPr="00342609">
        <w:t>1</w:t>
      </w:r>
      <w:r w:rsidR="00A1154A" w:rsidRPr="00342609">
        <w:t>4</w:t>
      </w:r>
      <w:r w:rsidRPr="00342609">
        <w:t xml:space="preserve">. </w:t>
      </w:r>
      <w:r w:rsidR="006709B2" w:rsidRPr="00342609">
        <w:rPr>
          <w:lang w:eastAsia="ar-SA"/>
        </w:rPr>
        <w:t xml:space="preserve">В </w:t>
      </w:r>
      <w:r w:rsidR="006709B2" w:rsidRPr="00342609">
        <w:t>соответствии</w:t>
      </w:r>
      <w:r w:rsidR="006709B2" w:rsidRPr="00342609">
        <w:rPr>
          <w:lang w:eastAsia="ar-SA"/>
        </w:rPr>
        <w:t xml:space="preserve"> с требованиями пункта 3 части 1 статьи 7 Федерального закона от 27 июля 2010 года</w:t>
      </w:r>
      <w:r w:rsidR="002F320E" w:rsidRPr="00342609">
        <w:rPr>
          <w:lang w:eastAsia="ar-SA"/>
        </w:rPr>
        <w:t xml:space="preserve"> № </w:t>
      </w:r>
      <w:r w:rsidR="006709B2" w:rsidRPr="00342609">
        <w:rPr>
          <w:lang w:eastAsia="ar-SA"/>
        </w:rPr>
        <w:t xml:space="preserve">210-ФЗ </w:t>
      </w:r>
      <w:r w:rsidR="00342609" w:rsidRPr="00342609">
        <w:rPr>
          <w:lang w:eastAsia="ar-SA"/>
        </w:rPr>
        <w:t>«</w:t>
      </w:r>
      <w:hyperlink r:id="rId2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6709B2" w:rsidRPr="00F86E7B">
          <w:rPr>
            <w:rStyle w:val="a3"/>
            <w:lang w:eastAsia="ar-SA"/>
          </w:rPr>
          <w:t>Об организации предоставления государственных</w:t>
        </w:r>
      </w:hyperlink>
      <w:r w:rsidR="006709B2" w:rsidRPr="00342609">
        <w:rPr>
          <w:lang w:eastAsia="ar-SA"/>
        </w:rPr>
        <w:t xml:space="preserve"> и муниципальных услуг</w:t>
      </w:r>
      <w:r w:rsidR="00342609" w:rsidRPr="00342609">
        <w:rPr>
          <w:lang w:eastAsia="ar-SA"/>
        </w:rPr>
        <w:t>»</w:t>
      </w:r>
      <w:r w:rsidR="006709B2" w:rsidRPr="00342609">
        <w:rPr>
          <w:lang w:eastAsia="ar-SA"/>
        </w:rPr>
        <w:t xml:space="preserve"> (далее</w:t>
      </w:r>
      <w:r w:rsidR="002F320E" w:rsidRPr="00342609">
        <w:rPr>
          <w:lang w:eastAsia="ar-SA"/>
        </w:rPr>
        <w:t>-</w:t>
      </w:r>
      <w:r w:rsidR="006709B2" w:rsidRPr="00342609">
        <w:rPr>
          <w:lang w:eastAsia="ar-SA"/>
        </w:rPr>
        <w:t>Федеральный закон</w:t>
      </w:r>
      <w:r w:rsidR="002F320E" w:rsidRPr="00342609">
        <w:rPr>
          <w:lang w:eastAsia="ar-SA"/>
        </w:rPr>
        <w:t xml:space="preserve"> № </w:t>
      </w:r>
      <w:r w:rsidR="006709B2" w:rsidRPr="00342609">
        <w:rPr>
          <w:lang w:eastAsia="ar-SA"/>
        </w:rPr>
        <w:t xml:space="preserve">210-ФЗ) </w:t>
      </w:r>
      <w:r w:rsidR="006709B2" w:rsidRPr="00342609">
        <w:rPr>
          <w:bCs/>
        </w:rPr>
        <w:t xml:space="preserve">запрещается </w:t>
      </w:r>
      <w:r w:rsidR="006709B2" w:rsidRPr="00342609">
        <w:rPr>
          <w:lang w:eastAsia="ar-SA"/>
        </w:rPr>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006709B2" w:rsidRPr="00342609">
        <w:rPr>
          <w:bCs/>
        </w:rPr>
        <w:t xml:space="preserve">органы местного самоуправления, </w:t>
      </w:r>
      <w:r w:rsidR="006709B2" w:rsidRPr="00342609">
        <w:rPr>
          <w:lang w:eastAsia="ar-SA"/>
        </w:rPr>
        <w:t xml:space="preserve">организации, подведомственные органам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0425E3" w:rsidRPr="00342609">
        <w:t>решением Думы Березовского района</w:t>
      </w:r>
      <w:r w:rsidR="006A4C6D" w:rsidRPr="00342609">
        <w:t xml:space="preserve"> </w:t>
      </w:r>
      <w:hyperlink r:id="rId21"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000425E3" w:rsidRPr="00F86E7B">
          <w:rPr>
            <w:rStyle w:val="a3"/>
          </w:rPr>
          <w:t>от 03 ноября 2011 года</w:t>
        </w:r>
        <w:r w:rsidR="002F320E" w:rsidRPr="00F86E7B">
          <w:rPr>
            <w:rStyle w:val="a3"/>
          </w:rPr>
          <w:t xml:space="preserve"> № </w:t>
        </w:r>
        <w:r w:rsidR="000425E3" w:rsidRPr="00F86E7B">
          <w:rPr>
            <w:rStyle w:val="a3"/>
          </w:rPr>
          <w:t>96</w:t>
        </w:r>
      </w:hyperlink>
      <w:r w:rsidR="000425E3" w:rsidRPr="00342609">
        <w:t xml:space="preserve"> </w:t>
      </w:r>
      <w:r w:rsidR="00342609" w:rsidRPr="00342609">
        <w:t>«</w:t>
      </w:r>
      <w:r w:rsidR="000425E3" w:rsidRPr="00342609">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342609" w:rsidRPr="00342609">
        <w:t>»</w:t>
      </w:r>
      <w:r w:rsidR="000425E3" w:rsidRPr="00342609">
        <w:t>.</w:t>
      </w:r>
    </w:p>
    <w:p w:rsidR="006D1FD5" w:rsidRPr="00342609" w:rsidRDefault="006D1FD5" w:rsidP="00AF43B7">
      <w:pPr>
        <w:pStyle w:val="ae"/>
        <w:jc w:val="both"/>
        <w:rPr>
          <w:rFonts w:ascii="Arial" w:hAnsi="Arial" w:cs="Arial"/>
          <w:b w:val="0"/>
          <w:sz w:val="24"/>
          <w:szCs w:val="28"/>
        </w:rPr>
      </w:pPr>
    </w:p>
    <w:p w:rsidR="001C0B54" w:rsidRPr="00342609" w:rsidRDefault="001C0B54" w:rsidP="004B55D6">
      <w:pPr>
        <w:pStyle w:val="ae"/>
        <w:jc w:val="center"/>
        <w:rPr>
          <w:rFonts w:ascii="Arial" w:hAnsi="Arial" w:cs="Arial"/>
          <w:sz w:val="24"/>
          <w:szCs w:val="28"/>
        </w:rPr>
      </w:pPr>
      <w:r w:rsidRPr="00342609">
        <w:rPr>
          <w:rFonts w:ascii="Arial" w:hAnsi="Arial" w:cs="Arial"/>
          <w:sz w:val="24"/>
          <w:szCs w:val="28"/>
        </w:rPr>
        <w:t>Результат пред</w:t>
      </w:r>
      <w:r w:rsidR="00721BCC" w:rsidRPr="00342609">
        <w:rPr>
          <w:rFonts w:ascii="Arial" w:hAnsi="Arial" w:cs="Arial"/>
          <w:sz w:val="24"/>
          <w:szCs w:val="28"/>
        </w:rPr>
        <w:t>оставления муниципальной услуги</w:t>
      </w:r>
    </w:p>
    <w:p w:rsidR="004B55D6" w:rsidRPr="00342609" w:rsidRDefault="004B55D6" w:rsidP="00342609"/>
    <w:p w:rsidR="000A5D1E" w:rsidRPr="00342609" w:rsidRDefault="000A5D1E" w:rsidP="00342609">
      <w:pPr>
        <w:rPr>
          <w:rFonts w:eastAsia="Calibri"/>
          <w:lang w:eastAsia="en-US"/>
        </w:rPr>
      </w:pPr>
      <w:r w:rsidRPr="00342609">
        <w:rPr>
          <w:rFonts w:eastAsia="Calibri"/>
          <w:lang w:eastAsia="en-US"/>
        </w:rPr>
        <w:t>1</w:t>
      </w:r>
      <w:r w:rsidR="00A1154A" w:rsidRPr="00342609">
        <w:rPr>
          <w:rFonts w:eastAsia="Calibri"/>
          <w:lang w:eastAsia="en-US"/>
        </w:rPr>
        <w:t>5</w:t>
      </w:r>
      <w:r w:rsidRPr="00342609">
        <w:rPr>
          <w:rFonts w:eastAsia="Calibri"/>
          <w:lang w:eastAsia="en-US"/>
        </w:rPr>
        <w:t>. Результатом предоставления муниципальной услуги является:</w:t>
      </w:r>
    </w:p>
    <w:p w:rsidR="00F47CD6" w:rsidRPr="00342609" w:rsidRDefault="00C4646C" w:rsidP="00342609">
      <w:pPr>
        <w:rPr>
          <w:rFonts w:eastAsia="Calibri"/>
          <w:lang w:eastAsia="en-US"/>
        </w:rPr>
      </w:pPr>
      <w:r w:rsidRPr="00342609">
        <w:rPr>
          <w:rFonts w:eastAsia="Calibri"/>
          <w:lang w:eastAsia="en-US"/>
        </w:rPr>
        <w:t xml:space="preserve">- </w:t>
      </w:r>
      <w:r w:rsidR="00F47CD6" w:rsidRPr="00342609">
        <w:rPr>
          <w:rFonts w:eastAsia="Calibri"/>
          <w:lang w:eastAsia="en-US"/>
        </w:rPr>
        <w:t xml:space="preserve">выдача (направление) заявителю подписанного заместителем главы Березовского района, председателем </w:t>
      </w:r>
      <w:r w:rsidR="00EA2598" w:rsidRPr="00342609">
        <w:rPr>
          <w:rFonts w:eastAsia="Calibri"/>
          <w:lang w:eastAsia="en-US"/>
        </w:rPr>
        <w:t>к</w:t>
      </w:r>
      <w:r w:rsidR="00F47CD6" w:rsidRPr="00342609">
        <w:rPr>
          <w:rFonts w:eastAsia="Calibri"/>
          <w:lang w:eastAsia="en-US"/>
        </w:rPr>
        <w:t>омитета проекта договора безвозмездного пользования земельного участка (в трех экземплярах);</w:t>
      </w:r>
    </w:p>
    <w:p w:rsidR="00516248" w:rsidRPr="00342609" w:rsidRDefault="00516248" w:rsidP="00342609">
      <w:pPr>
        <w:rPr>
          <w:rFonts w:eastAsia="Calibri"/>
          <w:lang w:eastAsia="en-US"/>
        </w:rPr>
      </w:pPr>
      <w:r w:rsidRPr="00342609">
        <w:rPr>
          <w:rFonts w:eastAsia="Calibri"/>
          <w:lang w:eastAsia="en-US"/>
        </w:rPr>
        <w:t xml:space="preserve">- </w:t>
      </w:r>
      <w:r w:rsidR="004A1E67" w:rsidRPr="00342609">
        <w:rPr>
          <w:rFonts w:eastAsia="Calibri"/>
          <w:lang w:eastAsia="en-US"/>
        </w:rPr>
        <w:t xml:space="preserve">выдача (направление) заявителю </w:t>
      </w:r>
      <w:r w:rsidR="00455B84" w:rsidRPr="00342609">
        <w:rPr>
          <w:rFonts w:eastAsia="Calibri"/>
          <w:lang w:eastAsia="en-US"/>
        </w:rPr>
        <w:t>решения</w:t>
      </w:r>
      <w:r w:rsidRPr="00342609">
        <w:rPr>
          <w:rFonts w:eastAsia="Calibri"/>
          <w:lang w:eastAsia="en-US"/>
        </w:rPr>
        <w:t xml:space="preserve"> о приостановлении услуги по предоставлению в безвозмездное пользование земельного участка, оформленное на бланке администрации Березовского района за подписью заместителя главы Березовского района, председателя комитета, либо лица его замещающ</w:t>
      </w:r>
      <w:r w:rsidR="00C3147C" w:rsidRPr="00342609">
        <w:rPr>
          <w:rFonts w:eastAsia="Calibri"/>
          <w:lang w:eastAsia="en-US"/>
        </w:rPr>
        <w:t>его</w:t>
      </w:r>
      <w:r w:rsidR="00721BCC" w:rsidRPr="00342609">
        <w:rPr>
          <w:rFonts w:eastAsia="Calibri"/>
          <w:lang w:eastAsia="en-US"/>
        </w:rPr>
        <w:t>;</w:t>
      </w:r>
    </w:p>
    <w:p w:rsidR="002F320E" w:rsidRPr="00342609" w:rsidRDefault="00C4646C" w:rsidP="00342609">
      <w:pPr>
        <w:rPr>
          <w:rFonts w:eastAsia="Calibri"/>
          <w:lang w:eastAsia="en-US"/>
        </w:rPr>
      </w:pPr>
      <w:r w:rsidRPr="00342609">
        <w:rPr>
          <w:rFonts w:eastAsia="Calibri"/>
          <w:lang w:eastAsia="en-US"/>
        </w:rPr>
        <w:t xml:space="preserve">- </w:t>
      </w:r>
      <w:r w:rsidR="004A1E67" w:rsidRPr="00342609">
        <w:rPr>
          <w:rFonts w:eastAsia="Calibri"/>
          <w:lang w:eastAsia="en-US"/>
        </w:rPr>
        <w:t xml:space="preserve">выдача (направление) заявителю </w:t>
      </w:r>
      <w:r w:rsidR="00455B84" w:rsidRPr="00342609">
        <w:rPr>
          <w:rFonts w:eastAsia="Calibri"/>
          <w:lang w:eastAsia="en-US"/>
        </w:rPr>
        <w:t>решения</w:t>
      </w:r>
      <w:r w:rsidR="002F320E" w:rsidRPr="00342609">
        <w:rPr>
          <w:rFonts w:eastAsia="Calibri"/>
          <w:lang w:eastAsia="en-US"/>
        </w:rPr>
        <w:t xml:space="preserve"> </w:t>
      </w:r>
      <w:r w:rsidR="000A5D1E" w:rsidRPr="00342609">
        <w:rPr>
          <w:rFonts w:eastAsia="Calibri"/>
          <w:lang w:eastAsia="en-US"/>
        </w:rPr>
        <w:t xml:space="preserve">об отказе в </w:t>
      </w:r>
      <w:r w:rsidR="006A4C6D" w:rsidRPr="00342609">
        <w:rPr>
          <w:rFonts w:eastAsia="Calibri"/>
          <w:lang w:eastAsia="en-US"/>
        </w:rPr>
        <w:t>предоставлении в безвозмездное пользование</w:t>
      </w:r>
      <w:r w:rsidR="007C1F49" w:rsidRPr="00342609">
        <w:rPr>
          <w:rFonts w:eastAsia="Calibri"/>
          <w:lang w:eastAsia="en-US"/>
        </w:rPr>
        <w:t xml:space="preserve"> земельного участка</w:t>
      </w:r>
      <w:r w:rsidR="006A7248" w:rsidRPr="00342609">
        <w:rPr>
          <w:rFonts w:eastAsia="Calibri"/>
          <w:lang w:eastAsia="en-US"/>
        </w:rPr>
        <w:t xml:space="preserve">, </w:t>
      </w:r>
      <w:r w:rsidR="00CB4FF8" w:rsidRPr="00342609">
        <w:rPr>
          <w:rFonts w:eastAsia="Calibri"/>
          <w:lang w:eastAsia="en-US"/>
        </w:rPr>
        <w:t>оформленное</w:t>
      </w:r>
      <w:r w:rsidR="006A7248" w:rsidRPr="00342609">
        <w:rPr>
          <w:rFonts w:eastAsia="Calibri"/>
          <w:lang w:eastAsia="en-US"/>
        </w:rPr>
        <w:t xml:space="preserve"> на бланке администрации Березовского</w:t>
      </w:r>
      <w:r w:rsidR="002F320E" w:rsidRPr="00342609">
        <w:rPr>
          <w:rFonts w:eastAsia="Calibri"/>
          <w:lang w:eastAsia="en-US"/>
        </w:rPr>
        <w:t xml:space="preserve"> </w:t>
      </w:r>
      <w:r w:rsidR="006A7248" w:rsidRPr="00342609">
        <w:rPr>
          <w:rFonts w:eastAsia="Calibri"/>
          <w:lang w:eastAsia="en-US"/>
        </w:rPr>
        <w:t>района</w:t>
      </w:r>
      <w:r w:rsidRPr="00342609">
        <w:rPr>
          <w:rFonts w:eastAsia="Calibri"/>
          <w:lang w:eastAsia="en-US"/>
        </w:rPr>
        <w:t xml:space="preserve"> за подписью заместителя главы </w:t>
      </w:r>
      <w:r w:rsidR="006A7248" w:rsidRPr="00342609">
        <w:rPr>
          <w:rFonts w:eastAsia="Calibri"/>
          <w:lang w:eastAsia="en-US"/>
        </w:rPr>
        <w:t>Березовского района, председателя комитета</w:t>
      </w:r>
      <w:r w:rsidR="00516248" w:rsidRPr="00342609">
        <w:rPr>
          <w:rFonts w:eastAsia="Calibri"/>
          <w:lang w:eastAsia="en-US"/>
        </w:rPr>
        <w:t>, либо лица его замещающ</w:t>
      </w:r>
      <w:r w:rsidR="00C3147C" w:rsidRPr="00342609">
        <w:rPr>
          <w:rFonts w:eastAsia="Calibri"/>
          <w:lang w:eastAsia="en-US"/>
        </w:rPr>
        <w:t>его</w:t>
      </w:r>
      <w:r w:rsidR="00516248" w:rsidRPr="00342609">
        <w:rPr>
          <w:rFonts w:eastAsia="Calibri"/>
          <w:lang w:eastAsia="en-US"/>
        </w:rPr>
        <w:t>.</w:t>
      </w:r>
    </w:p>
    <w:p w:rsidR="00535E52" w:rsidRDefault="00E00B45" w:rsidP="00342609">
      <w:pPr>
        <w:rPr>
          <w:rFonts w:eastAsia="Calibri"/>
        </w:rPr>
      </w:pPr>
      <w:r w:rsidRPr="00342609">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w:t>
      </w:r>
      <w:r w:rsidR="00535E52" w:rsidRPr="00342609">
        <w:t xml:space="preserve"> документа на бумажном носителе</w:t>
      </w:r>
      <w:r w:rsidR="00535E52" w:rsidRPr="00342609">
        <w:rPr>
          <w:rFonts w:eastAsia="Calibri"/>
        </w:rPr>
        <w:t>,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r w:rsidR="00D17AAE" w:rsidRPr="00342609">
        <w:rPr>
          <w:rFonts w:eastAsia="Calibri"/>
        </w:rPr>
        <w:t>,</w:t>
      </w:r>
      <w:r w:rsidR="00535E52" w:rsidRPr="00342609">
        <w:rPr>
          <w:rFonts w:eastAsia="Calibri"/>
        </w:rPr>
        <w:t xml:space="preserve"> </w:t>
      </w:r>
      <w:r w:rsidR="00D17AAE" w:rsidRPr="00342609">
        <w:rPr>
          <w:rFonts w:eastAsia="Calibri"/>
        </w:rPr>
        <w:t xml:space="preserve">сайта органа регистрации прав, </w:t>
      </w:r>
      <w:r w:rsidR="00374CCC" w:rsidRPr="00342609">
        <w:rPr>
          <w:rFonts w:eastAsia="Calibri"/>
        </w:rPr>
        <w:t>Е</w:t>
      </w:r>
      <w:r w:rsidR="00535E52" w:rsidRPr="00342609">
        <w:rPr>
          <w:rFonts w:eastAsia="Calibri"/>
        </w:rPr>
        <w:t>диного портала</w:t>
      </w:r>
      <w:r w:rsidR="0090097A">
        <w:rPr>
          <w:rFonts w:eastAsia="Calibri"/>
        </w:rPr>
        <w:t xml:space="preserve">, </w:t>
      </w:r>
      <w:r w:rsidR="0090097A" w:rsidRPr="0090097A">
        <w:t>лично в Отделе или в МФЦ</w:t>
      </w:r>
      <w:r w:rsidR="00535E52" w:rsidRPr="00342609">
        <w:rPr>
          <w:rFonts w:eastAsia="Calibri"/>
        </w:rPr>
        <w:t>.</w:t>
      </w:r>
    </w:p>
    <w:p w:rsidR="0090097A" w:rsidRPr="00342609" w:rsidRDefault="0090097A" w:rsidP="00342609">
      <w:pPr>
        <w:rPr>
          <w:rFonts w:eastAsia="Calibri"/>
        </w:rPr>
      </w:pPr>
      <w:r>
        <w:t>(</w:t>
      </w:r>
      <w:r w:rsidRPr="0090097A">
        <w:t>в абзаце пятом пункта 15 после слов «Единого портала,» дополн</w:t>
      </w:r>
      <w:r>
        <w:t>ено</w:t>
      </w:r>
      <w:r w:rsidRPr="0090097A">
        <w:t xml:space="preserve"> словами «лично в Отделе или в МФЦ»</w:t>
      </w:r>
      <w:r>
        <w:t xml:space="preserve"> постановлением Администрации </w:t>
      </w:r>
      <w:hyperlink r:id="rId22" w:tooltip="постановление от 30.06.2026 0:00:00 №609 Администрация Березовского района&#10;&#10;О внесении изменений в постановление администрации Березовского района от 07.10.2025 № 733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10;&#10;" w:history="1">
        <w:r w:rsidRPr="0090097A">
          <w:rPr>
            <w:rStyle w:val="a3"/>
          </w:rPr>
          <w:t>от 30.06.2026 № 609</w:t>
        </w:r>
      </w:hyperlink>
      <w:r>
        <w:t>)</w:t>
      </w:r>
    </w:p>
    <w:p w:rsidR="0090097A" w:rsidRDefault="0090097A" w:rsidP="0090097A">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0097A" w:rsidRDefault="0090097A" w:rsidP="0090097A">
      <w:r>
        <w:t>Формирование реестровой записи в качестве результата предоставления муниципальной услуги не предусмотрено.</w:t>
      </w:r>
    </w:p>
    <w:p w:rsidR="000A5D1E" w:rsidRPr="00342609" w:rsidRDefault="0090097A" w:rsidP="00342609">
      <w:r>
        <w:lastRenderedPageBreak/>
        <w:t>(</w:t>
      </w:r>
      <w:r w:rsidRPr="0090097A">
        <w:t>пункт 15 дополн</w:t>
      </w:r>
      <w:r>
        <w:t>ен</w:t>
      </w:r>
      <w:r w:rsidRPr="0090097A">
        <w:t xml:space="preserve"> абзацами шестым-седьмым </w:t>
      </w:r>
      <w:r>
        <w:t xml:space="preserve"> постановлением Администрации </w:t>
      </w:r>
      <w:hyperlink r:id="rId23" w:tooltip="постановление от 30.06.2026 0:00:00 №609 Администрация Березовского района&#10;&#10;О внесении изменений в постановление администрации Березовского района от 07.10.2025 № 733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10;&#10;" w:history="1">
        <w:r w:rsidRPr="0090097A">
          <w:rPr>
            <w:rStyle w:val="a3"/>
          </w:rPr>
          <w:t>от 30.06.2026 № 609</w:t>
        </w:r>
      </w:hyperlink>
      <w:r>
        <w:t>)</w:t>
      </w:r>
      <w:bookmarkStart w:id="1" w:name="_GoBack"/>
      <w:bookmarkEnd w:id="1"/>
    </w:p>
    <w:p w:rsidR="00405E02" w:rsidRPr="00342609" w:rsidRDefault="001C0B54" w:rsidP="004B55D6">
      <w:pPr>
        <w:pStyle w:val="ae"/>
        <w:jc w:val="center"/>
        <w:rPr>
          <w:rFonts w:ascii="Arial" w:hAnsi="Arial" w:cs="Arial"/>
          <w:sz w:val="24"/>
          <w:szCs w:val="28"/>
        </w:rPr>
      </w:pPr>
      <w:r w:rsidRPr="00342609">
        <w:rPr>
          <w:rFonts w:ascii="Arial" w:hAnsi="Arial" w:cs="Arial"/>
          <w:sz w:val="24"/>
          <w:szCs w:val="28"/>
        </w:rPr>
        <w:t>Срок пред</w:t>
      </w:r>
      <w:r w:rsidR="00721BCC" w:rsidRPr="00342609">
        <w:rPr>
          <w:rFonts w:ascii="Arial" w:hAnsi="Arial" w:cs="Arial"/>
          <w:sz w:val="24"/>
          <w:szCs w:val="28"/>
        </w:rPr>
        <w:t>оставления муниципальной услуги</w:t>
      </w:r>
    </w:p>
    <w:p w:rsidR="002F320E" w:rsidRPr="00342609" w:rsidRDefault="002F320E" w:rsidP="004B55D6">
      <w:pPr>
        <w:pStyle w:val="ae"/>
        <w:jc w:val="center"/>
        <w:rPr>
          <w:rFonts w:ascii="Arial" w:hAnsi="Arial" w:cs="Arial"/>
          <w:b w:val="0"/>
          <w:sz w:val="24"/>
          <w:szCs w:val="28"/>
        </w:rPr>
      </w:pPr>
    </w:p>
    <w:p w:rsidR="00A05278" w:rsidRPr="00342609" w:rsidRDefault="00282552" w:rsidP="00342609">
      <w:pPr>
        <w:rPr>
          <w:lang w:bidi="ru-RU"/>
        </w:rPr>
      </w:pPr>
      <w:r w:rsidRPr="00342609">
        <w:rPr>
          <w:lang w:bidi="ru-RU"/>
        </w:rPr>
        <w:t xml:space="preserve">16. </w:t>
      </w:r>
      <w:r w:rsidR="00455B84" w:rsidRPr="00342609">
        <w:rPr>
          <w:lang w:bidi="ru-RU"/>
        </w:rPr>
        <w:t xml:space="preserve">Общий </w:t>
      </w:r>
      <w:r w:rsidR="00AA620F" w:rsidRPr="00342609">
        <w:rPr>
          <w:lang w:bidi="ru-RU"/>
        </w:rPr>
        <w:t xml:space="preserve">срок предоставления муниципальной услуги </w:t>
      </w:r>
      <w:r w:rsidR="00374CCC" w:rsidRPr="00342609">
        <w:rPr>
          <w:lang w:bidi="ru-RU"/>
        </w:rPr>
        <w:t xml:space="preserve">составляет </w:t>
      </w:r>
      <w:r w:rsidR="00A05278" w:rsidRPr="00342609">
        <w:rPr>
          <w:lang w:bidi="ru-RU"/>
        </w:rPr>
        <w:t>10</w:t>
      </w:r>
      <w:r w:rsidRPr="00342609">
        <w:rPr>
          <w:lang w:bidi="ru-RU"/>
        </w:rPr>
        <w:t xml:space="preserve"> </w:t>
      </w:r>
      <w:r w:rsidR="00AA620F" w:rsidRPr="00342609">
        <w:rPr>
          <w:lang w:bidi="ru-RU"/>
        </w:rPr>
        <w:t xml:space="preserve">рабочих дней </w:t>
      </w:r>
      <w:r w:rsidR="00455B84" w:rsidRPr="00342609">
        <w:rPr>
          <w:lang w:bidi="ru-RU"/>
        </w:rPr>
        <w:t>со дня поступления заявления о предоставлении муниципальной услуги</w:t>
      </w:r>
      <w:r w:rsidR="00A05278" w:rsidRPr="00342609">
        <w:rPr>
          <w:lang w:bidi="ru-RU"/>
        </w:rPr>
        <w:t>.</w:t>
      </w:r>
    </w:p>
    <w:p w:rsidR="00120B24" w:rsidRPr="00342609" w:rsidRDefault="00120B24" w:rsidP="00342609">
      <w:r w:rsidRPr="00342609">
        <w:t xml:space="preserve">Рассмотрение заявлений граждан о предоставлении земельных участков в безвозмездное пользование осуществляется </w:t>
      </w:r>
      <w:r w:rsidR="00B82778" w:rsidRPr="00342609">
        <w:t>Комитетом</w:t>
      </w:r>
      <w:r w:rsidRPr="00342609">
        <w:t xml:space="preserve"> в порядке их поступления. В случае поступления в </w:t>
      </w:r>
      <w:r w:rsidR="00B82778" w:rsidRPr="00342609">
        <w:t>Комитет</w:t>
      </w:r>
      <w:r w:rsidRPr="00342609">
        <w:t xml:space="preserve"> 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535E52" w:rsidRPr="00342609" w:rsidRDefault="00535E52" w:rsidP="00342609">
      <w:pPr>
        <w:rPr>
          <w:rFonts w:eastAsia="Calibri"/>
          <w:szCs w:val="28"/>
        </w:rPr>
      </w:pPr>
      <w:r w:rsidRPr="00342609">
        <w:rPr>
          <w:rFonts w:eastAsia="Calibri"/>
          <w:szCs w:val="28"/>
        </w:rPr>
        <w:t>В течение семи рабочих дней со дня поступления в Комитет заявления о предоставлении земельного участка в безвозмездное пользование уполномоченный орган возвращает данное заявление заявителю с указанием причин возврата, указанных в пункте 23 настоящего административного регламента.</w:t>
      </w:r>
    </w:p>
    <w:p w:rsidR="002F320E" w:rsidRPr="00342609" w:rsidRDefault="00EC7EA5" w:rsidP="00342609">
      <w:pPr>
        <w:rPr>
          <w:szCs w:val="28"/>
        </w:rPr>
      </w:pPr>
      <w:r w:rsidRPr="00342609">
        <w:rPr>
          <w:szCs w:val="28"/>
        </w:rPr>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2F320E" w:rsidRPr="00342609" w:rsidRDefault="00EC7EA5" w:rsidP="00342609">
      <w:pPr>
        <w:rPr>
          <w:szCs w:val="28"/>
        </w:rPr>
      </w:pPr>
      <w:r w:rsidRPr="00342609">
        <w:rPr>
          <w:szCs w:val="28"/>
        </w:rPr>
        <w:t>Срок выдачи (направления) документов, являющихся результатом предоставления муниципальной услуги</w:t>
      </w:r>
      <w:r w:rsidR="00342609" w:rsidRPr="00342609">
        <w:rPr>
          <w:szCs w:val="28"/>
        </w:rPr>
        <w:t>-</w:t>
      </w:r>
      <w:r w:rsidR="003A145D" w:rsidRPr="00342609">
        <w:rPr>
          <w:szCs w:val="28"/>
        </w:rPr>
        <w:t>в течение</w:t>
      </w:r>
      <w:r w:rsidRPr="00342609">
        <w:rPr>
          <w:szCs w:val="28"/>
        </w:rPr>
        <w:t xml:space="preserve"> </w:t>
      </w:r>
      <w:r w:rsidR="00414810" w:rsidRPr="00342609">
        <w:rPr>
          <w:szCs w:val="28"/>
        </w:rPr>
        <w:t>2</w:t>
      </w:r>
      <w:r w:rsidR="00AC66BE" w:rsidRPr="00342609">
        <w:rPr>
          <w:szCs w:val="28"/>
        </w:rPr>
        <w:t xml:space="preserve"> рабочих</w:t>
      </w:r>
      <w:r w:rsidR="002F320E" w:rsidRPr="00342609">
        <w:rPr>
          <w:szCs w:val="28"/>
        </w:rPr>
        <w:t xml:space="preserve"> </w:t>
      </w:r>
      <w:r w:rsidR="008D2339" w:rsidRPr="00342609">
        <w:rPr>
          <w:szCs w:val="28"/>
        </w:rPr>
        <w:t>дней</w:t>
      </w:r>
      <w:r w:rsidR="00414810" w:rsidRPr="00342609">
        <w:rPr>
          <w:szCs w:val="28"/>
        </w:rPr>
        <w:t xml:space="preserve"> после</w:t>
      </w:r>
      <w:r w:rsidR="008D2339" w:rsidRPr="00342609">
        <w:rPr>
          <w:szCs w:val="28"/>
        </w:rPr>
        <w:t xml:space="preserve"> </w:t>
      </w:r>
      <w:r w:rsidR="003A145D" w:rsidRPr="00342609">
        <w:rPr>
          <w:szCs w:val="28"/>
        </w:rPr>
        <w:t>принятия решения являющегося результатом предоставления муниципальной услуги, указанного в пункте 1</w:t>
      </w:r>
      <w:r w:rsidR="00A1154A" w:rsidRPr="00342609">
        <w:rPr>
          <w:szCs w:val="28"/>
        </w:rPr>
        <w:t>5</w:t>
      </w:r>
      <w:r w:rsidR="003A145D" w:rsidRPr="00342609">
        <w:rPr>
          <w:szCs w:val="28"/>
        </w:rPr>
        <w:t xml:space="preserve"> настоящего административного регламента.</w:t>
      </w:r>
    </w:p>
    <w:p w:rsidR="00695280" w:rsidRPr="00342609" w:rsidRDefault="00695280" w:rsidP="00342609">
      <w:pPr>
        <w:rPr>
          <w:szCs w:val="28"/>
        </w:rPr>
      </w:pPr>
      <w:r w:rsidRPr="00342609">
        <w:rPr>
          <w:szCs w:val="28"/>
        </w:rPr>
        <w:t>В случае обращения заявителя за получением муниципальной услуги в МФЦ срок предоставления муниципальной услуги исчисляется со дня передачи МФЦ документов, обязанность по предоставлению которых возложена на заявителя, в</w:t>
      </w:r>
      <w:r w:rsidR="002F320E" w:rsidRPr="00342609">
        <w:rPr>
          <w:szCs w:val="28"/>
        </w:rPr>
        <w:t xml:space="preserve"> </w:t>
      </w:r>
      <w:r w:rsidR="009811F5" w:rsidRPr="00342609">
        <w:rPr>
          <w:szCs w:val="28"/>
        </w:rPr>
        <w:t>Комитет</w:t>
      </w:r>
      <w:r w:rsidRPr="00342609">
        <w:rPr>
          <w:szCs w:val="28"/>
        </w:rPr>
        <w:t>.</w:t>
      </w:r>
    </w:p>
    <w:p w:rsidR="004B55D6" w:rsidRPr="00342609" w:rsidRDefault="004B55D6" w:rsidP="00405E02">
      <w:pPr>
        <w:pStyle w:val="ae"/>
        <w:jc w:val="both"/>
        <w:rPr>
          <w:rFonts w:ascii="Arial" w:hAnsi="Arial" w:cs="Arial"/>
          <w:b w:val="0"/>
          <w:sz w:val="24"/>
          <w:szCs w:val="28"/>
        </w:rPr>
      </w:pPr>
    </w:p>
    <w:p w:rsidR="002F320E" w:rsidRPr="00342609" w:rsidRDefault="00405E02" w:rsidP="004B55D6">
      <w:pPr>
        <w:pStyle w:val="ae"/>
        <w:jc w:val="center"/>
        <w:rPr>
          <w:rFonts w:ascii="Arial" w:hAnsi="Arial" w:cs="Arial"/>
          <w:sz w:val="24"/>
          <w:szCs w:val="28"/>
        </w:rPr>
      </w:pPr>
      <w:r w:rsidRPr="00342609">
        <w:rPr>
          <w:rFonts w:ascii="Arial" w:hAnsi="Arial" w:cs="Arial"/>
          <w:sz w:val="24"/>
          <w:szCs w:val="28"/>
        </w:rPr>
        <w:t>Исчерпывающий перечень документов и требования к документам,</w:t>
      </w:r>
    </w:p>
    <w:p w:rsidR="00405E02" w:rsidRPr="00342609" w:rsidRDefault="00405E02" w:rsidP="004B55D6">
      <w:pPr>
        <w:pStyle w:val="ae"/>
        <w:jc w:val="center"/>
        <w:rPr>
          <w:rFonts w:ascii="Arial" w:hAnsi="Arial" w:cs="Arial"/>
          <w:sz w:val="24"/>
          <w:szCs w:val="28"/>
        </w:rPr>
      </w:pPr>
      <w:r w:rsidRPr="00342609">
        <w:rPr>
          <w:rFonts w:ascii="Arial" w:hAnsi="Arial" w:cs="Arial"/>
          <w:sz w:val="24"/>
          <w:szCs w:val="28"/>
        </w:rPr>
        <w:t>необходимы</w:t>
      </w:r>
      <w:r w:rsidR="00B63C34" w:rsidRPr="00342609">
        <w:rPr>
          <w:rFonts w:ascii="Arial" w:hAnsi="Arial" w:cs="Arial"/>
          <w:sz w:val="24"/>
          <w:szCs w:val="28"/>
        </w:rPr>
        <w:t>м</w:t>
      </w:r>
      <w:r w:rsidRPr="00342609">
        <w:rPr>
          <w:rFonts w:ascii="Arial" w:hAnsi="Arial" w:cs="Arial"/>
          <w:sz w:val="24"/>
          <w:szCs w:val="28"/>
        </w:rPr>
        <w:t xml:space="preserve"> для предоставления муниципальной услуги</w:t>
      </w:r>
      <w:bookmarkStart w:id="2" w:name="Par96"/>
      <w:bookmarkEnd w:id="2"/>
    </w:p>
    <w:p w:rsidR="002F320E" w:rsidRPr="00342609" w:rsidRDefault="002F320E" w:rsidP="004B55D6">
      <w:pPr>
        <w:pStyle w:val="ae"/>
        <w:jc w:val="center"/>
        <w:rPr>
          <w:rFonts w:ascii="Arial" w:hAnsi="Arial" w:cs="Arial"/>
          <w:b w:val="0"/>
          <w:sz w:val="24"/>
          <w:szCs w:val="28"/>
        </w:rPr>
      </w:pPr>
    </w:p>
    <w:p w:rsidR="002F320E" w:rsidRPr="00342609" w:rsidRDefault="004B55D6" w:rsidP="00342609">
      <w:r w:rsidRPr="00342609">
        <w:t>1</w:t>
      </w:r>
      <w:r w:rsidR="00A1154A" w:rsidRPr="00342609">
        <w:t>7</w:t>
      </w:r>
      <w:r w:rsidR="00405E02" w:rsidRPr="00342609">
        <w:t xml:space="preserve">. </w:t>
      </w:r>
      <w:r w:rsidR="009B2F48" w:rsidRPr="00342609">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654D62" w:rsidRPr="00342609" w:rsidRDefault="00654D62" w:rsidP="00342609">
      <w:r w:rsidRPr="00342609">
        <w:t xml:space="preserve">- заявление о предоставлении муниципальной услуги в свободной форме либо по форме установленной приложением 1 к настоящему Административному регламенту; </w:t>
      </w:r>
    </w:p>
    <w:p w:rsidR="00374CCC" w:rsidRPr="00342609" w:rsidRDefault="00374CCC" w:rsidP="00342609">
      <w:pPr>
        <w:rPr>
          <w:noProof/>
          <w:lang w:eastAsia="en-US"/>
        </w:rPr>
      </w:pPr>
      <w:r w:rsidRPr="00342609">
        <w:rPr>
          <w:noProof/>
          <w:lang w:eastAsia="en-US"/>
        </w:rPr>
        <w:t>- копия документа, удостоверяющего личность заявителя;</w:t>
      </w:r>
    </w:p>
    <w:p w:rsidR="00374CCC" w:rsidRPr="00342609" w:rsidRDefault="00374CCC" w:rsidP="00342609">
      <w:pPr>
        <w:rPr>
          <w:noProof/>
          <w:lang w:eastAsia="en-US"/>
        </w:rPr>
      </w:pPr>
      <w:r w:rsidRPr="00342609">
        <w:rPr>
          <w:noProof/>
          <w:lang w:eastAsia="en-US"/>
        </w:rPr>
        <w:t>-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374CCC" w:rsidRPr="00342609" w:rsidRDefault="00374CCC" w:rsidP="00342609">
      <w:pPr>
        <w:rPr>
          <w:noProof/>
          <w:lang w:eastAsia="en-US"/>
        </w:rPr>
      </w:pPr>
      <w:r w:rsidRPr="00342609">
        <w:rPr>
          <w:noProof/>
          <w:lang w:eastAsia="en-US"/>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374CCC" w:rsidRPr="00342609" w:rsidRDefault="00374CCC" w:rsidP="00342609">
      <w:pPr>
        <w:rPr>
          <w:noProof/>
          <w:lang w:eastAsia="en-US"/>
        </w:rPr>
      </w:pPr>
      <w:r w:rsidRPr="00342609">
        <w:rPr>
          <w:noProof/>
          <w:lang w:eastAsia="en-US"/>
        </w:rPr>
        <w:t xml:space="preserve">-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w:t>
      </w:r>
      <w:r w:rsidRPr="00342609">
        <w:rPr>
          <w:noProof/>
          <w:lang w:eastAsia="en-US"/>
        </w:rPr>
        <w:lastRenderedPageBreak/>
        <w:t>добровольному переселению в Российскую Федерацию соотечественников, проживающих за рубежом.</w:t>
      </w:r>
    </w:p>
    <w:p w:rsidR="00E678DB" w:rsidRPr="00342609" w:rsidRDefault="00A1154A" w:rsidP="00342609">
      <w:r w:rsidRPr="00342609">
        <w:t>18</w:t>
      </w:r>
      <w:r w:rsidR="000D4FDD" w:rsidRPr="00342609">
        <w:t xml:space="preserve">. </w:t>
      </w:r>
      <w:r w:rsidR="00E678DB" w:rsidRPr="00342609">
        <w:t>Исчерпывающий перечень документов, необходимых для предоставления муниципальной услуги, находящихся в распоряжении администрации, а также запрашиваемых и получаемых в порядке межведомственного информационного взаимодействия Отделом:</w:t>
      </w:r>
    </w:p>
    <w:p w:rsidR="001E2E02" w:rsidRPr="00342609" w:rsidRDefault="001E2E02" w:rsidP="00342609">
      <w:r w:rsidRPr="00342609">
        <w:rPr>
          <w:noProof/>
          <w:lang w:eastAsia="en-US"/>
        </w:rPr>
        <w:t>– выписка из Единого государственного реестра недвижимости об объекте недвижимости (об испрашиваемом земельном участке)</w:t>
      </w:r>
      <w:r w:rsidRPr="00342609">
        <w:rPr>
          <w:lang w:eastAsia="en-US"/>
        </w:rPr>
        <w:t>.</w:t>
      </w:r>
      <w:r w:rsidRPr="00342609">
        <w:t xml:space="preserve"> </w:t>
      </w:r>
    </w:p>
    <w:p w:rsidR="004A1E67" w:rsidRPr="00342609" w:rsidRDefault="00F55668" w:rsidP="00342609">
      <w:r w:rsidRPr="00342609">
        <w:t>Указанны</w:t>
      </w:r>
      <w:r w:rsidR="001A0567" w:rsidRPr="00342609">
        <w:t>й</w:t>
      </w:r>
      <w:r w:rsidRPr="00342609">
        <w:t xml:space="preserve"> документ мо</w:t>
      </w:r>
      <w:r w:rsidR="001A0567" w:rsidRPr="00342609">
        <w:t>жет</w:t>
      </w:r>
      <w:r w:rsidR="004A1E67" w:rsidRPr="00342609">
        <w:t xml:space="preserve"> быть предоставлен заявителем по собственной инициативе.</w:t>
      </w:r>
    </w:p>
    <w:p w:rsidR="00F55668" w:rsidRPr="00342609" w:rsidRDefault="004A1E67" w:rsidP="00342609">
      <w:r w:rsidRPr="00342609">
        <w:t>Непредставление заявителем документов и информации, которые он вправе предоставлять по собственной инициативе, не является основанием для отказа ему в предоставлении муниципальной услуги</w:t>
      </w:r>
      <w:r w:rsidR="00721BCC" w:rsidRPr="00342609">
        <w:t>.</w:t>
      </w:r>
    </w:p>
    <w:p w:rsidR="000D4FDD" w:rsidRPr="00342609" w:rsidRDefault="00A1154A" w:rsidP="00342609">
      <w:r w:rsidRPr="00342609">
        <w:t>19</w:t>
      </w:r>
      <w:r w:rsidR="004B55D6" w:rsidRPr="00342609">
        <w:t>.</w:t>
      </w:r>
      <w:r w:rsidR="002F320E" w:rsidRPr="00342609">
        <w:t xml:space="preserve"> </w:t>
      </w:r>
      <w:r w:rsidR="000D4FDD" w:rsidRPr="00342609">
        <w:t>Способы получения заявителями документов, необходимых для предоставления муниципальной услуги:</w:t>
      </w:r>
    </w:p>
    <w:p w:rsidR="004B55D6" w:rsidRPr="00342609" w:rsidRDefault="006253B6" w:rsidP="00342609">
      <w:r w:rsidRPr="00342609">
        <w:t>1) ф</w:t>
      </w:r>
      <w:r w:rsidR="004B55D6" w:rsidRPr="00342609">
        <w:t>орму заявления о предоставлении муниципальной услуги, заявитель может получить:</w:t>
      </w:r>
    </w:p>
    <w:p w:rsidR="000D4FDD" w:rsidRPr="00342609" w:rsidRDefault="002F320E" w:rsidP="00342609">
      <w:r w:rsidRPr="00342609">
        <w:t>-</w:t>
      </w:r>
      <w:r w:rsidR="00516248" w:rsidRPr="00342609">
        <w:t xml:space="preserve"> </w:t>
      </w:r>
      <w:r w:rsidR="000D4FDD" w:rsidRPr="00342609">
        <w:t>на информационном стенде в месте предоставления муниципальной услуги;</w:t>
      </w:r>
    </w:p>
    <w:p w:rsidR="000D4FDD" w:rsidRPr="00342609" w:rsidRDefault="002F320E" w:rsidP="00342609">
      <w:r w:rsidRPr="00342609">
        <w:t>-</w:t>
      </w:r>
      <w:r w:rsidR="00516248" w:rsidRPr="00342609">
        <w:t xml:space="preserve"> </w:t>
      </w:r>
      <w:r w:rsidR="000D4FDD" w:rsidRPr="00342609">
        <w:t>у специалиста Отдела или специалиста МФЦ;</w:t>
      </w:r>
    </w:p>
    <w:p w:rsidR="002F320E" w:rsidRPr="00342609" w:rsidRDefault="002F320E" w:rsidP="00342609">
      <w:r w:rsidRPr="00342609">
        <w:t>-</w:t>
      </w:r>
      <w:r w:rsidR="00516248" w:rsidRPr="00342609">
        <w:t xml:space="preserve"> </w:t>
      </w:r>
      <w:r w:rsidR="000D4FDD" w:rsidRPr="00342609">
        <w:t xml:space="preserve">посредством информационно-телекоммуникационной сети </w:t>
      </w:r>
      <w:r w:rsidR="00342609" w:rsidRPr="00342609">
        <w:t>«</w:t>
      </w:r>
      <w:r w:rsidR="000D4FDD" w:rsidRPr="00342609">
        <w:t>Интернет</w:t>
      </w:r>
      <w:r w:rsidR="00342609" w:rsidRPr="00342609">
        <w:t>»</w:t>
      </w:r>
      <w:r w:rsidR="000D4FDD" w:rsidRPr="00342609">
        <w:t xml:space="preserve"> на официальном сайте, </w:t>
      </w:r>
      <w:r w:rsidR="003073FE" w:rsidRPr="00342609">
        <w:t xml:space="preserve">на </w:t>
      </w:r>
      <w:r w:rsidR="000D4FDD" w:rsidRPr="00342609">
        <w:t xml:space="preserve">Едином </w:t>
      </w:r>
      <w:r w:rsidR="00F43CAE" w:rsidRPr="00342609">
        <w:t>портале</w:t>
      </w:r>
      <w:r w:rsidR="000D4FDD" w:rsidRPr="00342609">
        <w:t>.</w:t>
      </w:r>
    </w:p>
    <w:p w:rsidR="002F320E" w:rsidRPr="00342609" w:rsidRDefault="00624AAC" w:rsidP="00342609">
      <w:r w:rsidRPr="00342609">
        <w:t xml:space="preserve">Документ, указанный в пункт </w:t>
      </w:r>
      <w:r w:rsidR="00374CCC" w:rsidRPr="00342609">
        <w:t>18</w:t>
      </w:r>
      <w:r w:rsidRPr="00342609">
        <w:t xml:space="preserve"> настоящего Административного регламента заявитель </w:t>
      </w:r>
      <w:r w:rsidR="00B82778" w:rsidRPr="00342609">
        <w:t>может получить,</w:t>
      </w:r>
      <w:r w:rsidRPr="00342609">
        <w:t xml:space="preserve"> обратившись в </w:t>
      </w:r>
      <w:r w:rsidR="00AF43B7" w:rsidRPr="00342609">
        <w:t>МФЦ либо в управление Федеральной службы государственной регистрации, кадастра и картографии по Ханты-Мансийскому автономному округу</w:t>
      </w:r>
      <w:r w:rsidR="002F320E" w:rsidRPr="00342609">
        <w:t>-</w:t>
      </w:r>
      <w:r w:rsidR="00AF43B7" w:rsidRPr="00342609">
        <w:t>Югре, Березовский отдел, информация о местонахождении, контактах и графике работы содержится на официальн</w:t>
      </w:r>
      <w:r w:rsidRPr="00342609">
        <w:t>ом</w:t>
      </w:r>
      <w:r w:rsidR="00AF43B7" w:rsidRPr="00342609">
        <w:t xml:space="preserve"> сайт</w:t>
      </w:r>
      <w:r w:rsidRPr="00342609">
        <w:t>е органа, указанного</w:t>
      </w:r>
      <w:r w:rsidR="00AF43B7" w:rsidRPr="00342609">
        <w:t xml:space="preserve"> в пункте </w:t>
      </w:r>
      <w:r w:rsidR="00374CCC" w:rsidRPr="00342609">
        <w:t>9</w:t>
      </w:r>
      <w:r w:rsidRPr="00342609">
        <w:t xml:space="preserve"> настоящего Административного регламента</w:t>
      </w:r>
      <w:r w:rsidR="004A408C" w:rsidRPr="00342609">
        <w:t>.</w:t>
      </w:r>
    </w:p>
    <w:p w:rsidR="00444DF9" w:rsidRPr="00342609" w:rsidRDefault="00F40D3E" w:rsidP="00342609">
      <w:r w:rsidRPr="00342609">
        <w:t>2</w:t>
      </w:r>
      <w:r w:rsidR="00A1154A" w:rsidRPr="00342609">
        <w:t>0</w:t>
      </w:r>
      <w:r w:rsidRPr="00342609">
        <w:t>.</w:t>
      </w:r>
      <w:r w:rsidR="00550A37" w:rsidRPr="00342609">
        <w:t xml:space="preserve"> </w:t>
      </w:r>
      <w:r w:rsidR="000D4FDD" w:rsidRPr="00342609">
        <w:t>Требования к документам, необходимым</w:t>
      </w:r>
      <w:r w:rsidR="002F320E" w:rsidRPr="00342609">
        <w:t xml:space="preserve"> </w:t>
      </w:r>
      <w:r w:rsidR="000D4FDD" w:rsidRPr="00342609">
        <w:t>для предоставления муниципальной услуги.</w:t>
      </w:r>
    </w:p>
    <w:p w:rsidR="002C0160" w:rsidRPr="00342609" w:rsidRDefault="000765A8" w:rsidP="00342609">
      <w:r w:rsidRPr="00342609">
        <w:t xml:space="preserve">Заявление </w:t>
      </w:r>
      <w:r w:rsidR="002178A9" w:rsidRPr="00342609">
        <w:t xml:space="preserve">о предоставлении муниципальной услуги </w:t>
      </w:r>
      <w:r w:rsidR="002C0160" w:rsidRPr="00342609">
        <w:t xml:space="preserve">представляется в свободной форме либо по рекомендуемой форме, приведенной в приложении </w:t>
      </w:r>
      <w:r w:rsidR="009A747B" w:rsidRPr="00342609">
        <w:t>1</w:t>
      </w:r>
      <w:r w:rsidR="002C0160" w:rsidRPr="00342609">
        <w:t xml:space="preserve"> к</w:t>
      </w:r>
      <w:r w:rsidR="00EC6BF8" w:rsidRPr="00342609">
        <w:t xml:space="preserve"> настоящему</w:t>
      </w:r>
      <w:r w:rsidR="002C0160" w:rsidRPr="00342609">
        <w:t xml:space="preserve"> </w:t>
      </w:r>
      <w:r w:rsidR="007E5FF2" w:rsidRPr="00342609">
        <w:t>А</w:t>
      </w:r>
      <w:r w:rsidR="002C0160" w:rsidRPr="00342609">
        <w:t>дминистративному регламенту</w:t>
      </w:r>
      <w:r w:rsidRPr="00342609">
        <w:t>, в котором указываются:</w:t>
      </w:r>
    </w:p>
    <w:p w:rsidR="00374CCC" w:rsidRPr="00342609" w:rsidRDefault="000765A8" w:rsidP="00342609">
      <w:r w:rsidRPr="00342609">
        <w:t>-</w:t>
      </w:r>
      <w:r w:rsidR="00374CCC" w:rsidRPr="00342609">
        <w:t xml:space="preserve"> фамилия, имя и (при наличии) отчество, место жительства гражданина, подавшего заявление о предоставлении земельного участка в безвозмездное пользование (далее также</w:t>
      </w:r>
      <w:r w:rsidR="00342609" w:rsidRPr="00342609">
        <w:t>-</w:t>
      </w:r>
      <w:r w:rsidR="00374CCC" w:rsidRPr="00342609">
        <w:t>заявитель);</w:t>
      </w:r>
    </w:p>
    <w:p w:rsidR="00374CCC" w:rsidRPr="00342609" w:rsidRDefault="000765A8" w:rsidP="00342609">
      <w:r w:rsidRPr="00342609">
        <w:t>-</w:t>
      </w:r>
      <w:r w:rsidR="00374CCC" w:rsidRPr="00342609">
        <w:t xml:space="preserve"> страховой номер индивидуального лицевого счета гражданина в системе обязательного пенсионного страхования;</w:t>
      </w:r>
    </w:p>
    <w:p w:rsidR="00374CCC" w:rsidRPr="00342609" w:rsidRDefault="000765A8" w:rsidP="00342609">
      <w:r w:rsidRPr="00342609">
        <w:t>-</w:t>
      </w:r>
      <w:r w:rsidR="00374CCC" w:rsidRPr="00342609">
        <w:t xml:space="preserve">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374CCC" w:rsidRPr="00342609" w:rsidRDefault="000765A8" w:rsidP="00342609">
      <w:r w:rsidRPr="00342609">
        <w:t>-</w:t>
      </w:r>
      <w:r w:rsidR="00374CCC" w:rsidRPr="00342609">
        <w:t xml:space="preserve"> кадастровый номер земельного участка, заявление </w:t>
      </w:r>
      <w:r w:rsidRPr="00342609">
        <w:t>о предоставлении,</w:t>
      </w:r>
      <w:r w:rsidR="00374CCC" w:rsidRPr="00342609">
        <w:t xml:space="preserve"> которого в безвозмездное пользование подано (далее</w:t>
      </w:r>
      <w:r w:rsidR="00342609" w:rsidRPr="00342609">
        <w:t>-</w:t>
      </w:r>
      <w:r w:rsidR="00374CCC" w:rsidRPr="00342609">
        <w:t>испрашиваемый земельный участок), за исключением случаев, если земельный участок предстоит образовать;</w:t>
      </w:r>
    </w:p>
    <w:p w:rsidR="00374CCC" w:rsidRPr="00342609" w:rsidRDefault="000765A8" w:rsidP="00342609">
      <w:r w:rsidRPr="00342609">
        <w:lastRenderedPageBreak/>
        <w:t>-</w:t>
      </w:r>
      <w:r w:rsidR="00374CCC" w:rsidRPr="00342609">
        <w:t xml:space="preserve"> площадь испрашиваемого земельного участка;</w:t>
      </w:r>
    </w:p>
    <w:p w:rsidR="00374CCC" w:rsidRPr="00342609" w:rsidRDefault="000765A8" w:rsidP="00342609">
      <w:r w:rsidRPr="00342609">
        <w:t>-</w:t>
      </w:r>
      <w:r w:rsidR="00374CCC" w:rsidRPr="00342609">
        <w:t xml:space="preserve">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74CCC" w:rsidRPr="00342609" w:rsidRDefault="000765A8" w:rsidP="00342609">
      <w:r w:rsidRPr="00342609">
        <w:t>-</w:t>
      </w:r>
      <w:r w:rsidR="00374CCC" w:rsidRPr="00342609">
        <w:t xml:space="preserve"> почтовый адрес и (или) адрес электронной почты для связи с заявителем;</w:t>
      </w:r>
    </w:p>
    <w:p w:rsidR="00374CCC" w:rsidRPr="00342609" w:rsidRDefault="000765A8" w:rsidP="00342609">
      <w:r w:rsidRPr="00342609">
        <w:t>-</w:t>
      </w:r>
      <w:r w:rsidR="00374CCC" w:rsidRPr="00342609">
        <w:t xml:space="preserve"> способ направления заявителю проекта договора о безвозмездном пользовании земельным участком, иных документов, направление которых предусмотрено настоящим Федеральным законом (лично, по почтовому адресу, адресу электронной почты, с использованием информационной системы или федеральной государс</w:t>
      </w:r>
      <w:r w:rsidR="003073FE" w:rsidRPr="00342609">
        <w:t xml:space="preserve">твенной информационной системы </w:t>
      </w:r>
      <w:r w:rsidR="00342609" w:rsidRPr="00342609">
        <w:t>«</w:t>
      </w:r>
      <w:r w:rsidR="00374CCC" w:rsidRPr="00342609">
        <w:t>Единый портал государственных и муниципальных услуг (функций)</w:t>
      </w:r>
      <w:r w:rsidR="00342609" w:rsidRPr="00342609">
        <w:t>»</w:t>
      </w:r>
      <w:r w:rsidR="00374CCC" w:rsidRPr="00342609">
        <w:t xml:space="preserve"> (далее</w:t>
      </w:r>
      <w:r w:rsidR="00342609" w:rsidRPr="00342609">
        <w:t>-</w:t>
      </w:r>
      <w:r w:rsidR="00374CCC" w:rsidRPr="00342609">
        <w:t>единый портал);</w:t>
      </w:r>
    </w:p>
    <w:p w:rsidR="00374CCC" w:rsidRPr="00342609" w:rsidRDefault="000765A8" w:rsidP="00342609">
      <w:r w:rsidRPr="00342609">
        <w:t>-</w:t>
      </w:r>
      <w:r w:rsidR="00374CCC" w:rsidRPr="00342609">
        <w:t xml:space="preserve"> 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374CCC" w:rsidRPr="00342609" w:rsidRDefault="00374CCC" w:rsidP="00342609">
      <w:r w:rsidRPr="00342609">
        <w:t xml:space="preserve">В случае направления заявления посредством Единого портала сведения из документа, удостоверяющего личность заинтересованного лица формируются при подтверждении учетной записи в единые системы идентификации и аутентификации (далее-ЕСИА)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w:t>
      </w:r>
      <w:r w:rsidR="00342609" w:rsidRPr="00342609">
        <w:t>«</w:t>
      </w:r>
      <w:r w:rsidRPr="00342609">
        <w:t>Единая система межведомственного электронного взаимодействи</w:t>
      </w:r>
      <w:r w:rsidR="00721BCC" w:rsidRPr="00342609">
        <w:t>я</w:t>
      </w:r>
      <w:r w:rsidR="00342609" w:rsidRPr="00342609">
        <w:t>»</w:t>
      </w:r>
      <w:r w:rsidR="00721BCC" w:rsidRPr="00342609">
        <w:t xml:space="preserve"> (далее-СМЭВ).</w:t>
      </w:r>
    </w:p>
    <w:p w:rsidR="00374CCC" w:rsidRPr="00342609" w:rsidRDefault="00374CCC" w:rsidP="00342609">
      <w:r w:rsidRPr="00342609">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852295" w:rsidRPr="00342609" w:rsidRDefault="00852295" w:rsidP="00342609">
      <w:r w:rsidRPr="00342609">
        <w:t xml:space="preserve">Документы, прилагаемые </w:t>
      </w:r>
      <w:r w:rsidR="002178A9" w:rsidRPr="00342609">
        <w:t>заявителем к з</w:t>
      </w:r>
      <w:r w:rsidRPr="00342609">
        <w:t>аявлению, представляемые в электронной форме, направляются в следующих форматах:</w:t>
      </w:r>
    </w:p>
    <w:p w:rsidR="002F320E" w:rsidRPr="00342609" w:rsidRDefault="002F320E" w:rsidP="00342609">
      <w:r w:rsidRPr="00342609">
        <w:t>1) xml-для документов, в отношении которых утверждены формы и требования по формированию электронных документов в виде файлов в формате xml;</w:t>
      </w:r>
    </w:p>
    <w:p w:rsidR="002F320E" w:rsidRPr="00342609" w:rsidRDefault="002F320E" w:rsidP="00342609">
      <w:r w:rsidRPr="00342609">
        <w:t>2) doc, docx, odt-для документов с текстовым содержанием, не включающим формулы;</w:t>
      </w:r>
    </w:p>
    <w:p w:rsidR="002F320E" w:rsidRPr="00342609" w:rsidRDefault="002F320E" w:rsidP="00342609">
      <w:r w:rsidRPr="00342609">
        <w:t xml:space="preserve">3) pdf, jpg, jpeg, </w:t>
      </w:r>
      <w:proofErr w:type="spellStart"/>
      <w:r w:rsidRPr="00342609">
        <w:t>png</w:t>
      </w:r>
      <w:proofErr w:type="spellEnd"/>
      <w:r w:rsidRPr="00342609">
        <w:t xml:space="preserve">, </w:t>
      </w:r>
      <w:proofErr w:type="spellStart"/>
      <w:r w:rsidRPr="00342609">
        <w:t>bmp</w:t>
      </w:r>
      <w:proofErr w:type="spellEnd"/>
      <w:r w:rsidRPr="00342609">
        <w:t xml:space="preserve">, </w:t>
      </w:r>
      <w:proofErr w:type="spellStart"/>
      <w:r w:rsidRPr="00342609">
        <w:t>tiff</w:t>
      </w:r>
      <w:proofErr w:type="spellEnd"/>
      <w:r w:rsidRPr="00342609">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F320E" w:rsidRPr="00342609" w:rsidRDefault="002F320E" w:rsidP="00342609">
      <w:r w:rsidRPr="00342609">
        <w:t xml:space="preserve">4) </w:t>
      </w:r>
      <w:proofErr w:type="spellStart"/>
      <w:r w:rsidRPr="00342609">
        <w:t>zip</w:t>
      </w:r>
      <w:proofErr w:type="spellEnd"/>
      <w:r w:rsidRPr="00342609">
        <w:t xml:space="preserve">, </w:t>
      </w:r>
      <w:proofErr w:type="spellStart"/>
      <w:r w:rsidRPr="00342609">
        <w:t>rar</w:t>
      </w:r>
      <w:proofErr w:type="spellEnd"/>
      <w:r w:rsidRPr="00342609">
        <w:t>-для сжатых документов в один файл;</w:t>
      </w:r>
    </w:p>
    <w:p w:rsidR="002F320E" w:rsidRPr="00342609" w:rsidRDefault="002F320E" w:rsidP="00342609">
      <w:r w:rsidRPr="00342609">
        <w:t xml:space="preserve">5) </w:t>
      </w:r>
      <w:proofErr w:type="spellStart"/>
      <w:r w:rsidRPr="00342609">
        <w:t>sig</w:t>
      </w:r>
      <w:proofErr w:type="spellEnd"/>
      <w:r w:rsidRPr="00342609">
        <w:t>-для открепленной УКЭП.</w:t>
      </w:r>
    </w:p>
    <w:p w:rsidR="00852295" w:rsidRPr="00342609" w:rsidRDefault="00852295" w:rsidP="00342609">
      <w:r w:rsidRPr="00342609">
        <w:t>В случае если ориги</w:t>
      </w:r>
      <w:r w:rsidR="002178A9" w:rsidRPr="00342609">
        <w:t>налы документов, прилагаемых к з</w:t>
      </w:r>
      <w:r w:rsidRPr="00342609">
        <w:t>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2F320E" w:rsidRPr="00342609">
        <w:t>-</w:t>
      </w:r>
      <w:r w:rsidRPr="00342609">
        <w:t>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F320E" w:rsidRPr="00342609" w:rsidRDefault="002F320E" w:rsidP="00342609">
      <w:r w:rsidRPr="00342609">
        <w:t xml:space="preserve">1) </w:t>
      </w:r>
      <w:r w:rsidR="00342609" w:rsidRPr="00342609">
        <w:t>«</w:t>
      </w:r>
      <w:r w:rsidRPr="00342609">
        <w:t>черно-белый</w:t>
      </w:r>
      <w:r w:rsidR="00342609" w:rsidRPr="00342609">
        <w:t>»</w:t>
      </w:r>
      <w:r w:rsidRPr="00342609">
        <w:t xml:space="preserve"> (при отсутствии в документе графических изображений и(или) цветного текста);</w:t>
      </w:r>
    </w:p>
    <w:p w:rsidR="002F320E" w:rsidRPr="00342609" w:rsidRDefault="002F320E" w:rsidP="00342609">
      <w:r w:rsidRPr="00342609">
        <w:t xml:space="preserve">2) </w:t>
      </w:r>
      <w:r w:rsidR="00342609" w:rsidRPr="00342609">
        <w:t>«</w:t>
      </w:r>
      <w:r w:rsidRPr="00342609">
        <w:t>оттенки серого</w:t>
      </w:r>
      <w:r w:rsidR="00342609" w:rsidRPr="00342609">
        <w:t>»</w:t>
      </w:r>
      <w:r w:rsidRPr="00342609">
        <w:t xml:space="preserve"> (при наличии в документе графических изображений, отличных от цветного графического изображения);</w:t>
      </w:r>
    </w:p>
    <w:p w:rsidR="002F320E" w:rsidRPr="00342609" w:rsidRDefault="002F320E" w:rsidP="00342609">
      <w:r w:rsidRPr="00342609">
        <w:lastRenderedPageBreak/>
        <w:t xml:space="preserve">3) </w:t>
      </w:r>
      <w:r w:rsidR="00342609" w:rsidRPr="00342609">
        <w:t>«</w:t>
      </w:r>
      <w:r w:rsidRPr="00342609">
        <w:t>цветной</w:t>
      </w:r>
      <w:r w:rsidR="00342609" w:rsidRPr="00342609">
        <w:t>»</w:t>
      </w:r>
      <w:r w:rsidRPr="00342609">
        <w:t xml:space="preserve"> или </w:t>
      </w:r>
      <w:r w:rsidR="00342609" w:rsidRPr="00342609">
        <w:t>«</w:t>
      </w:r>
      <w:r w:rsidRPr="00342609">
        <w:t>режим полной цветопередачи</w:t>
      </w:r>
      <w:r w:rsidR="00342609" w:rsidRPr="00342609">
        <w:t>»</w:t>
      </w:r>
      <w:r w:rsidRPr="00342609">
        <w:t xml:space="preserve"> (при наличии в документе цветных графических изображений либо цветного текста).</w:t>
      </w:r>
    </w:p>
    <w:p w:rsidR="002F320E" w:rsidRPr="00342609" w:rsidRDefault="002F320E" w:rsidP="00342609">
      <w:r w:rsidRPr="00342609">
        <w:t>Количество файлов должно соответствовать количеству документов, каждый из которых содержит текстовую и</w:t>
      </w:r>
      <w:r w:rsidR="00865EF1" w:rsidRPr="00342609">
        <w:t xml:space="preserve"> </w:t>
      </w:r>
      <w:r w:rsidRPr="00342609">
        <w:t>(или) графическую информацию.</w:t>
      </w:r>
    </w:p>
    <w:p w:rsidR="002F320E" w:rsidRPr="00342609" w:rsidRDefault="002F320E" w:rsidP="00342609">
      <w:r w:rsidRPr="00342609">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D4FDD" w:rsidRPr="00342609" w:rsidRDefault="00C355EA" w:rsidP="00342609">
      <w:r w:rsidRPr="00342609">
        <w:t>2</w:t>
      </w:r>
      <w:r w:rsidR="00A1154A" w:rsidRPr="00342609">
        <w:t>1</w:t>
      </w:r>
      <w:r w:rsidR="000D4FDD" w:rsidRPr="00342609">
        <w:t>.</w:t>
      </w:r>
      <w:r w:rsidRPr="00342609">
        <w:t xml:space="preserve"> </w:t>
      </w:r>
      <w:r w:rsidR="000D4FDD" w:rsidRPr="00342609">
        <w:t>Способы подачи документов, необходимых для предоставления муниципальной услуги:</w:t>
      </w:r>
    </w:p>
    <w:p w:rsidR="000D4FDD" w:rsidRPr="00342609" w:rsidRDefault="002F320E" w:rsidP="00342609">
      <w:r w:rsidRPr="00342609">
        <w:t>-</w:t>
      </w:r>
      <w:r w:rsidR="00013641" w:rsidRPr="00342609">
        <w:t xml:space="preserve"> </w:t>
      </w:r>
      <w:r w:rsidR="000D4FDD" w:rsidRPr="00342609">
        <w:t>при личном обращении в Отдел;</w:t>
      </w:r>
    </w:p>
    <w:p w:rsidR="000D4FDD" w:rsidRPr="00342609" w:rsidRDefault="002F320E" w:rsidP="00342609">
      <w:r w:rsidRPr="00342609">
        <w:t>-</w:t>
      </w:r>
      <w:r w:rsidR="00013641" w:rsidRPr="00342609">
        <w:t xml:space="preserve"> </w:t>
      </w:r>
      <w:r w:rsidR="000D4FDD" w:rsidRPr="00342609">
        <w:t>посредством почтового отправления с описью вложения и с уведомлением о вручении в Комитет, администрацию;</w:t>
      </w:r>
    </w:p>
    <w:p w:rsidR="000D4FDD" w:rsidRPr="00342609" w:rsidRDefault="002F320E" w:rsidP="00342609">
      <w:r w:rsidRPr="00342609">
        <w:t>-</w:t>
      </w:r>
      <w:r w:rsidR="00013641" w:rsidRPr="00342609">
        <w:t xml:space="preserve"> </w:t>
      </w:r>
      <w:r w:rsidR="000D4FDD" w:rsidRPr="00342609">
        <w:t>посредством обращения в МФЦ;</w:t>
      </w:r>
    </w:p>
    <w:p w:rsidR="000D4FDD" w:rsidRPr="00342609" w:rsidRDefault="002F320E" w:rsidP="00342609">
      <w:r w:rsidRPr="00342609">
        <w:t>-</w:t>
      </w:r>
      <w:r w:rsidR="00013641" w:rsidRPr="00342609">
        <w:t xml:space="preserve"> </w:t>
      </w:r>
      <w:r w:rsidR="000D4FDD" w:rsidRPr="00342609">
        <w:t xml:space="preserve">посредством отправления на электронную почту Комитета, адрес электронной почты: </w:t>
      </w:r>
      <w:proofErr w:type="spellStart"/>
      <w:r w:rsidR="000D4FDD" w:rsidRPr="00342609">
        <w:rPr>
          <w:lang w:val="en-US"/>
        </w:rPr>
        <w:t>komzemres</w:t>
      </w:r>
      <w:proofErr w:type="spellEnd"/>
      <w:r w:rsidR="000D4FDD" w:rsidRPr="00342609">
        <w:t>@</w:t>
      </w:r>
      <w:r w:rsidR="000D4FDD" w:rsidRPr="00342609">
        <w:rPr>
          <w:lang w:val="en-US"/>
        </w:rPr>
        <w:t>berezovo</w:t>
      </w:r>
      <w:r w:rsidR="000D4FDD" w:rsidRPr="00342609">
        <w:t>.</w:t>
      </w:r>
      <w:r w:rsidR="000D4FDD" w:rsidRPr="00342609">
        <w:rPr>
          <w:lang w:val="en-US"/>
        </w:rPr>
        <w:t>ru</w:t>
      </w:r>
      <w:r w:rsidR="0087171A" w:rsidRPr="00342609">
        <w:rPr>
          <w:rStyle w:val="a3"/>
          <w:rFonts w:cs="Arial"/>
          <w:b/>
          <w:color w:val="auto"/>
          <w:szCs w:val="28"/>
        </w:rPr>
        <w:t>;</w:t>
      </w:r>
    </w:p>
    <w:p w:rsidR="00D17AAE" w:rsidRPr="00342609" w:rsidRDefault="00D17AAE" w:rsidP="00342609">
      <w:r w:rsidRPr="00342609">
        <w:t>- посредствам сайта органа регистрации прав;</w:t>
      </w:r>
    </w:p>
    <w:p w:rsidR="002F320E" w:rsidRPr="00342609" w:rsidRDefault="002F320E" w:rsidP="00342609">
      <w:r w:rsidRPr="00342609">
        <w:t>-</w:t>
      </w:r>
      <w:r w:rsidR="00013641" w:rsidRPr="00342609">
        <w:t xml:space="preserve"> </w:t>
      </w:r>
      <w:r w:rsidR="0087171A" w:rsidRPr="00342609">
        <w:t xml:space="preserve">посредством Единого </w:t>
      </w:r>
      <w:r w:rsidR="00F43CAE" w:rsidRPr="00342609">
        <w:t>портала</w:t>
      </w:r>
      <w:r w:rsidR="000765A8" w:rsidRPr="00342609">
        <w:t>;</w:t>
      </w:r>
    </w:p>
    <w:p w:rsidR="000765A8" w:rsidRPr="00342609" w:rsidRDefault="000765A8" w:rsidP="00342609">
      <w:r w:rsidRPr="00342609">
        <w:t>- посредством информационной системы</w:t>
      </w:r>
      <w:r w:rsidR="00D17AAE" w:rsidRPr="00342609">
        <w:t>.</w:t>
      </w:r>
    </w:p>
    <w:p w:rsidR="002F320E" w:rsidRPr="00342609" w:rsidRDefault="00A1154A" w:rsidP="00342609">
      <w:r w:rsidRPr="00342609">
        <w:t>22</w:t>
      </w:r>
      <w:r w:rsidR="000D4FDD" w:rsidRPr="00342609">
        <w:t>.</w:t>
      </w:r>
      <w:r w:rsidR="002F320E" w:rsidRPr="00342609">
        <w:t xml:space="preserve"> </w:t>
      </w:r>
      <w:r w:rsidR="00097243" w:rsidRPr="00342609">
        <w:t>З</w:t>
      </w:r>
      <w:r w:rsidR="000D4FDD" w:rsidRPr="00342609">
        <w:t>апрещается требовать от заявителей:</w:t>
      </w:r>
    </w:p>
    <w:p w:rsidR="002F320E" w:rsidRPr="00342609" w:rsidRDefault="00C355EA" w:rsidP="00342609">
      <w:r w:rsidRPr="00342609">
        <w:t>1)</w:t>
      </w:r>
      <w:r w:rsidR="000D4FDD" w:rsidRPr="00342609">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320E" w:rsidRPr="00342609" w:rsidRDefault="00C355EA" w:rsidP="00342609">
      <w:r w:rsidRPr="00342609">
        <w:t>2)</w:t>
      </w:r>
      <w:r w:rsidR="000D4FDD" w:rsidRPr="00342609">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w:t>
      </w:r>
      <w:r w:rsidR="002F320E" w:rsidRPr="00342609">
        <w:t xml:space="preserve"> </w:t>
      </w:r>
      <w:hyperlink r:id="rId2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F86E7B">
          <w:rPr>
            <w:rStyle w:val="a3"/>
          </w:rPr>
          <w:t xml:space="preserve">№ </w:t>
        </w:r>
        <w:r w:rsidR="000D4FDD" w:rsidRPr="00F86E7B">
          <w:rPr>
            <w:rStyle w:val="a3"/>
          </w:rPr>
          <w:t>210-ФЗ</w:t>
        </w:r>
      </w:hyperlink>
      <w:r w:rsidR="000D4FDD" w:rsidRPr="00342609">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w:t>
      </w:r>
      <w:r w:rsidR="002F320E" w:rsidRPr="00342609">
        <w:t>-</w:t>
      </w:r>
      <w:r w:rsidR="000D4FDD" w:rsidRPr="00342609">
        <w:t>Югры, муниципальными правовыми актами, за исключением документов, включенных в определенный частью 6 статьи 7 Федерального закона</w:t>
      </w:r>
      <w:r w:rsidR="002F320E" w:rsidRPr="00342609">
        <w:t xml:space="preserve"> </w:t>
      </w:r>
      <w:hyperlink r:id="rId2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F86E7B">
          <w:rPr>
            <w:rStyle w:val="a3"/>
          </w:rPr>
          <w:t xml:space="preserve">№ </w:t>
        </w:r>
        <w:r w:rsidR="000D4FDD" w:rsidRPr="00F86E7B">
          <w:rPr>
            <w:rStyle w:val="a3"/>
          </w:rPr>
          <w:t>210-ФЗ</w:t>
        </w:r>
      </w:hyperlink>
      <w:r w:rsidR="000D4FDD" w:rsidRPr="00342609">
        <w:t xml:space="preserve"> перечень документов. Заявитель вправе представить указанные документы и информацию по собственной инициативе;</w:t>
      </w:r>
    </w:p>
    <w:p w:rsidR="000D4FDD" w:rsidRPr="00342609" w:rsidRDefault="00C355EA" w:rsidP="00342609">
      <w:r w:rsidRPr="00342609">
        <w:t xml:space="preserve">3) </w:t>
      </w:r>
      <w:r w:rsidR="000D4FDD" w:rsidRPr="00342609">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D4FDD" w:rsidRPr="00342609" w:rsidRDefault="002F320E" w:rsidP="00342609">
      <w:r w:rsidRPr="00342609">
        <w:t xml:space="preserve">- </w:t>
      </w:r>
      <w:r w:rsidR="000D4FDD" w:rsidRPr="00342609">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D4FDD" w:rsidRPr="00342609" w:rsidRDefault="002F320E" w:rsidP="00342609">
      <w:r w:rsidRPr="00342609">
        <w:t xml:space="preserve">- </w:t>
      </w:r>
      <w:r w:rsidR="000D4FDD" w:rsidRPr="00342609">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D4FDD" w:rsidRPr="00342609" w:rsidRDefault="002F320E" w:rsidP="00342609">
      <w:r w:rsidRPr="00342609">
        <w:t xml:space="preserve">- </w:t>
      </w:r>
      <w:r w:rsidR="000D4FDD" w:rsidRPr="00342609">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F320E" w:rsidRPr="00342609" w:rsidRDefault="002F320E" w:rsidP="00342609">
      <w:r w:rsidRPr="00342609">
        <w:lastRenderedPageBreak/>
        <w:t xml:space="preserve">- </w:t>
      </w:r>
      <w:r w:rsidR="000D4FDD" w:rsidRPr="00342609">
        <w:t xml:space="preserve">выявление документально подтвержденного факта (признаков) ошибочного или противоправного действия (бездействия) должностного лица </w:t>
      </w:r>
      <w:r w:rsidR="002178A9" w:rsidRPr="00342609">
        <w:t xml:space="preserve">Комитета, </w:t>
      </w:r>
      <w:r w:rsidR="000D4FDD" w:rsidRPr="00342609">
        <w:t>Отдела,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r w:rsidR="004A408C" w:rsidRPr="00342609">
        <w:t>;</w:t>
      </w:r>
    </w:p>
    <w:p w:rsidR="002F320E" w:rsidRPr="00342609" w:rsidRDefault="001206DA" w:rsidP="00342609">
      <w:r w:rsidRPr="00342609">
        <w:t>4)</w:t>
      </w:r>
      <w:r w:rsidR="002F320E" w:rsidRPr="00342609">
        <w:t xml:space="preserve"> </w:t>
      </w:r>
      <w:r w:rsidRPr="00342609">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2F320E" w:rsidRPr="00342609">
        <w:t xml:space="preserve">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F86E7B">
          <w:rPr>
            <w:rStyle w:val="a3"/>
          </w:rPr>
          <w:t xml:space="preserve">№ </w:t>
        </w:r>
        <w:r w:rsidRPr="00F86E7B">
          <w:rPr>
            <w:rStyle w:val="a3"/>
          </w:rPr>
          <w:t>210-ФЗ</w:t>
        </w:r>
      </w:hyperlink>
      <w:r w:rsidRPr="00342609">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D4FDD" w:rsidRPr="00342609" w:rsidRDefault="000D4FDD" w:rsidP="00231328">
      <w:pPr>
        <w:pStyle w:val="ae"/>
        <w:jc w:val="both"/>
        <w:rPr>
          <w:rFonts w:ascii="Arial" w:hAnsi="Arial" w:cs="Arial"/>
          <w:b w:val="0"/>
          <w:sz w:val="24"/>
          <w:szCs w:val="28"/>
        </w:rPr>
      </w:pPr>
    </w:p>
    <w:p w:rsidR="000D4FDD" w:rsidRPr="00342609" w:rsidRDefault="00120B66" w:rsidP="00C355EA">
      <w:pPr>
        <w:autoSpaceDE w:val="0"/>
        <w:autoSpaceDN w:val="0"/>
        <w:adjustRightInd w:val="0"/>
        <w:ind w:firstLine="540"/>
        <w:jc w:val="center"/>
        <w:rPr>
          <w:rFonts w:cs="Arial"/>
          <w:b/>
          <w:szCs w:val="28"/>
        </w:rPr>
      </w:pPr>
      <w:r w:rsidRPr="00342609">
        <w:rPr>
          <w:rFonts w:cs="Arial"/>
          <w:b/>
          <w:szCs w:val="28"/>
        </w:rPr>
        <w:t>Исчерпывающий перечень оснований для отказа в приеме документов</w:t>
      </w:r>
      <w:r w:rsidR="00D17AAE" w:rsidRPr="00342609">
        <w:rPr>
          <w:rFonts w:cs="Arial"/>
          <w:b/>
          <w:szCs w:val="28"/>
        </w:rPr>
        <w:t xml:space="preserve"> (возврата заявления)</w:t>
      </w:r>
      <w:r w:rsidRPr="00342609">
        <w:rPr>
          <w:rFonts w:cs="Arial"/>
          <w:b/>
          <w:szCs w:val="28"/>
        </w:rPr>
        <w:t xml:space="preserve">, необходимых для предоставления </w:t>
      </w:r>
      <w:r w:rsidR="00E76A31" w:rsidRPr="00342609">
        <w:rPr>
          <w:rFonts w:cs="Arial"/>
          <w:b/>
          <w:szCs w:val="28"/>
        </w:rPr>
        <w:t>муниципальной</w:t>
      </w:r>
      <w:r w:rsidRPr="00342609">
        <w:rPr>
          <w:rFonts w:cs="Arial"/>
          <w:b/>
          <w:szCs w:val="28"/>
        </w:rPr>
        <w:t xml:space="preserve"> услуги</w:t>
      </w:r>
    </w:p>
    <w:p w:rsidR="002F320E" w:rsidRPr="00342609" w:rsidRDefault="002F320E" w:rsidP="00C355EA">
      <w:pPr>
        <w:autoSpaceDE w:val="0"/>
        <w:autoSpaceDN w:val="0"/>
        <w:adjustRightInd w:val="0"/>
        <w:ind w:firstLine="540"/>
        <w:jc w:val="center"/>
        <w:rPr>
          <w:rFonts w:cs="Arial"/>
          <w:b/>
          <w:szCs w:val="28"/>
        </w:rPr>
      </w:pPr>
    </w:p>
    <w:p w:rsidR="00CA7AD7" w:rsidRPr="00342609" w:rsidRDefault="00C355EA" w:rsidP="00342609">
      <w:r w:rsidRPr="00342609">
        <w:t>2</w:t>
      </w:r>
      <w:r w:rsidR="00A1154A" w:rsidRPr="00342609">
        <w:t>3</w:t>
      </w:r>
      <w:r w:rsidRPr="00342609">
        <w:t xml:space="preserve">. </w:t>
      </w:r>
      <w:r w:rsidR="00CA7AD7" w:rsidRPr="00342609">
        <w:t>Основаниями для отказа в приеме к рассмотрению документов</w:t>
      </w:r>
      <w:r w:rsidR="00D17AAE" w:rsidRPr="00342609">
        <w:t xml:space="preserve"> (возврата заявления)</w:t>
      </w:r>
      <w:r w:rsidR="00CA7AD7" w:rsidRPr="00342609">
        <w:t>, необходимых для предоставления муниципальной услуги, являются:</w:t>
      </w:r>
    </w:p>
    <w:p w:rsidR="00120B24" w:rsidRPr="00F86E7B" w:rsidRDefault="004C3664" w:rsidP="00F86E7B">
      <w:r w:rsidRPr="00F86E7B">
        <w:t>-</w:t>
      </w:r>
      <w:r w:rsidR="00120B24" w:rsidRPr="00F86E7B">
        <w:t xml:space="preserve"> данное заявление не соответствует требованиям, установленным частью 1 статьи 4 </w:t>
      </w:r>
      <w:r w:rsidRPr="00F86E7B">
        <w:t xml:space="preserve">Федерального закона от 01.05.2016 </w:t>
      </w:r>
      <w:hyperlink r:id="rId27"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Pr="00F86E7B">
          <w:rPr>
            <w:rStyle w:val="a3"/>
          </w:rPr>
          <w:t>№ 119-ФЗ</w:t>
        </w:r>
      </w:hyperlink>
      <w:r w:rsidR="00120B24" w:rsidRPr="00F86E7B">
        <w:t>;</w:t>
      </w:r>
    </w:p>
    <w:p w:rsidR="00120B24" w:rsidRPr="00F86E7B" w:rsidRDefault="004C3664" w:rsidP="00F86E7B">
      <w:r w:rsidRPr="00F86E7B">
        <w:t>-</w:t>
      </w:r>
      <w:r w:rsidR="00120B24" w:rsidRPr="00F86E7B">
        <w:t xml:space="preserve"> к данному заявлению не приложены документы, предусмотренные</w:t>
      </w:r>
      <w:r w:rsidR="0011394D" w:rsidRPr="00F86E7B">
        <w:t xml:space="preserve"> п. 17 настоящего </w:t>
      </w:r>
      <w:r w:rsidR="0031077E" w:rsidRPr="00F86E7B">
        <w:t>А</w:t>
      </w:r>
      <w:r w:rsidR="0011394D" w:rsidRPr="00F86E7B">
        <w:t>дминистративного регламента</w:t>
      </w:r>
      <w:r w:rsidR="00120B24" w:rsidRPr="00F86E7B">
        <w:t>;</w:t>
      </w:r>
    </w:p>
    <w:p w:rsidR="00120B24" w:rsidRPr="00F86E7B" w:rsidRDefault="004C3664" w:rsidP="00F86E7B">
      <w:r w:rsidRPr="00F86E7B">
        <w:t>-</w:t>
      </w:r>
      <w:r w:rsidR="00120B24" w:rsidRPr="00F86E7B">
        <w:t xml:space="preserve"> данное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w:t>
      </w:r>
    </w:p>
    <w:p w:rsidR="00120B24" w:rsidRPr="00F86E7B" w:rsidRDefault="004C3664" w:rsidP="00F86E7B">
      <w:r w:rsidRPr="00F86E7B">
        <w:t>-</w:t>
      </w:r>
      <w:r w:rsidR="00120B24" w:rsidRPr="00F86E7B">
        <w:t xml:space="preserve"> данное заявление подано с нарушением требований, предусмотренных частями 3 и 3.1 статьи 4 </w:t>
      </w:r>
      <w:r w:rsidRPr="00F86E7B">
        <w:t>Федерального закона от 01.05.2016 № 119-ФЗ</w:t>
      </w:r>
      <w:r w:rsidR="00120B24" w:rsidRPr="00F86E7B">
        <w:t>;</w:t>
      </w:r>
    </w:p>
    <w:p w:rsidR="00120B24" w:rsidRPr="00F86E7B" w:rsidRDefault="004C3664" w:rsidP="00F86E7B">
      <w:r w:rsidRPr="00F86E7B">
        <w:t>-</w:t>
      </w:r>
      <w:r w:rsidR="00120B24" w:rsidRPr="00F86E7B">
        <w:t xml:space="preserve"> площадь испрашиваемого земельного участка превышает предельный размер, установленный частями 1, 1.1 и 2 статьи 2 </w:t>
      </w:r>
      <w:r w:rsidRPr="00F86E7B">
        <w:t xml:space="preserve">Федерального закона от 01.05.2016 </w:t>
      </w:r>
      <w:hyperlink r:id="rId28" w:history="1">
        <w:r w:rsidR="00F86E7B">
          <w:rPr>
            <w:rStyle w:val="a3"/>
          </w:rPr>
          <w:t>№ 119-ФЗ</w:t>
        </w:r>
      </w:hyperlink>
      <w:r w:rsidR="00120B24" w:rsidRPr="00F86E7B">
        <w:t>;</w:t>
      </w:r>
    </w:p>
    <w:p w:rsidR="00120B24" w:rsidRPr="00F86E7B" w:rsidRDefault="004C3664" w:rsidP="00F86E7B">
      <w:r w:rsidRPr="00F86E7B">
        <w:t>-</w:t>
      </w:r>
      <w:r w:rsidR="00120B24" w:rsidRPr="00F86E7B">
        <w:t xml:space="preserve"> заявителем ранее подано заявление о предоставлении другого земельного участка в безвозмездное пользование в соответствии с </w:t>
      </w:r>
      <w:r w:rsidR="0011394D" w:rsidRPr="00F86E7B">
        <w:t>Федеральн</w:t>
      </w:r>
      <w:r w:rsidR="00222B11" w:rsidRPr="00F86E7B">
        <w:t>ым</w:t>
      </w:r>
      <w:r w:rsidR="0011394D" w:rsidRPr="00F86E7B">
        <w:t xml:space="preserve"> закон</w:t>
      </w:r>
      <w:r w:rsidR="00222B11" w:rsidRPr="00F86E7B">
        <w:t xml:space="preserve">ом </w:t>
      </w:r>
      <w:r w:rsidR="0011394D" w:rsidRPr="00F86E7B">
        <w:t xml:space="preserve">от 01.05.2016 </w:t>
      </w:r>
      <w:hyperlink r:id="rId29" w:history="1">
        <w:r w:rsidR="00F86E7B">
          <w:rPr>
            <w:rStyle w:val="a3"/>
          </w:rPr>
          <w:t>№ 119-ФЗ</w:t>
        </w:r>
      </w:hyperlink>
      <w:r w:rsidR="00120B24" w:rsidRPr="00F86E7B">
        <w:t xml:space="preserve"> и в отношении ранее поданного заявления не принято решение о приостановлении срока его рассмотрения или решение об отказе в предоставлении земельного участка в безвозмездное пользование.</w:t>
      </w:r>
    </w:p>
    <w:p w:rsidR="00120B24" w:rsidRPr="00342609" w:rsidRDefault="00CA7AD7" w:rsidP="00342609">
      <w:pPr>
        <w:rPr>
          <w:rFonts w:eastAsia="Calibri"/>
        </w:rPr>
      </w:pPr>
      <w:r w:rsidRPr="00342609">
        <w:t>Решение об отказе в приеме документов</w:t>
      </w:r>
      <w:r w:rsidR="00D17AAE" w:rsidRPr="00342609">
        <w:t xml:space="preserve"> (</w:t>
      </w:r>
      <w:r w:rsidR="00DD2A4A" w:rsidRPr="00342609">
        <w:t>возврате заявления</w:t>
      </w:r>
      <w:r w:rsidR="00D17AAE" w:rsidRPr="00342609">
        <w:t>)</w:t>
      </w:r>
      <w:r w:rsidR="00DD2A4A" w:rsidRPr="00342609">
        <w:t xml:space="preserve"> с указанием причины возврата документов</w:t>
      </w:r>
      <w:r w:rsidRPr="00342609">
        <w:t xml:space="preserve"> необходимых для предоставления муниципальной услуги, </w:t>
      </w:r>
      <w:r w:rsidR="001206DA" w:rsidRPr="00342609">
        <w:t xml:space="preserve">готовиться </w:t>
      </w:r>
      <w:r w:rsidRPr="00342609">
        <w:t>по форме, приведенной в приложении</w:t>
      </w:r>
      <w:r w:rsidR="002F320E" w:rsidRPr="00342609">
        <w:t xml:space="preserve"> </w:t>
      </w:r>
      <w:r w:rsidR="009A747B" w:rsidRPr="00342609">
        <w:t>2</w:t>
      </w:r>
      <w:r w:rsidRPr="00342609">
        <w:t xml:space="preserve"> к настоящему Административному регламенту, </w:t>
      </w:r>
      <w:r w:rsidR="001206DA" w:rsidRPr="00342609">
        <w:t xml:space="preserve">за подписью заместителя главы </w:t>
      </w:r>
      <w:r w:rsidR="004A408C" w:rsidRPr="00342609">
        <w:t xml:space="preserve">Березовского </w:t>
      </w:r>
      <w:r w:rsidR="001206DA" w:rsidRPr="00342609">
        <w:t>района, председателя комитета</w:t>
      </w:r>
      <w:r w:rsidR="004C3664" w:rsidRPr="00342609">
        <w:t>, либо лицом его заменяющим,</w:t>
      </w:r>
      <w:r w:rsidR="001206DA" w:rsidRPr="00342609">
        <w:t xml:space="preserve"> и </w:t>
      </w:r>
      <w:r w:rsidRPr="00342609">
        <w:t xml:space="preserve">направляется в </w:t>
      </w:r>
      <w:r w:rsidR="00852295" w:rsidRPr="00342609">
        <w:t xml:space="preserve">том числе в </w:t>
      </w:r>
      <w:r w:rsidR="001206DA" w:rsidRPr="00342609">
        <w:t>личный кабинет з</w:t>
      </w:r>
      <w:r w:rsidRPr="00342609">
        <w:t xml:space="preserve">аявителя на Едином </w:t>
      </w:r>
      <w:r w:rsidR="00F43CAE" w:rsidRPr="00342609">
        <w:t>портале</w:t>
      </w:r>
      <w:r w:rsidRPr="00342609">
        <w:t xml:space="preserve"> </w:t>
      </w:r>
      <w:r w:rsidR="00120B24" w:rsidRPr="00342609">
        <w:t xml:space="preserve">в течение семи рабочих дней со </w:t>
      </w:r>
      <w:r w:rsidR="00120B24" w:rsidRPr="00342609">
        <w:rPr>
          <w:rFonts w:eastAsia="Calibri"/>
        </w:rPr>
        <w:t>дня поступления в уполномоченный орган заявления о предоставлении земельного участка в безвозмездное пользование</w:t>
      </w:r>
    </w:p>
    <w:p w:rsidR="002F320E" w:rsidRPr="00342609" w:rsidRDefault="002F320E" w:rsidP="002F320E">
      <w:pPr>
        <w:tabs>
          <w:tab w:val="left" w:pos="8004"/>
        </w:tabs>
        <w:autoSpaceDE w:val="0"/>
        <w:autoSpaceDN w:val="0"/>
        <w:adjustRightInd w:val="0"/>
        <w:ind w:firstLine="0"/>
        <w:rPr>
          <w:rFonts w:cs="Arial"/>
          <w:b/>
          <w:szCs w:val="28"/>
        </w:rPr>
      </w:pPr>
    </w:p>
    <w:p w:rsidR="002F320E" w:rsidRPr="00342609" w:rsidRDefault="00E244FF" w:rsidP="00C355EA">
      <w:pPr>
        <w:autoSpaceDE w:val="0"/>
        <w:autoSpaceDN w:val="0"/>
        <w:adjustRightInd w:val="0"/>
        <w:ind w:firstLine="709"/>
        <w:jc w:val="center"/>
        <w:rPr>
          <w:rFonts w:cs="Arial"/>
          <w:b/>
          <w:szCs w:val="28"/>
        </w:rPr>
      </w:pPr>
      <w:r w:rsidRPr="00342609">
        <w:rPr>
          <w:rFonts w:cs="Arial"/>
          <w:b/>
          <w:szCs w:val="28"/>
        </w:rPr>
        <w:t>Исчерпывающий перечень оснований для приостановления</w:t>
      </w:r>
      <w:r w:rsidR="0011394D" w:rsidRPr="00342609">
        <w:rPr>
          <w:rFonts w:cs="Arial"/>
          <w:b/>
          <w:szCs w:val="28"/>
        </w:rPr>
        <w:t xml:space="preserve"> или </w:t>
      </w:r>
    </w:p>
    <w:p w:rsidR="000D4FDD" w:rsidRPr="00342609" w:rsidRDefault="00E244FF" w:rsidP="00C355EA">
      <w:pPr>
        <w:autoSpaceDE w:val="0"/>
        <w:autoSpaceDN w:val="0"/>
        <w:adjustRightInd w:val="0"/>
        <w:ind w:firstLine="709"/>
        <w:jc w:val="center"/>
        <w:rPr>
          <w:rFonts w:cs="Arial"/>
          <w:b/>
          <w:szCs w:val="28"/>
        </w:rPr>
      </w:pPr>
      <w:r w:rsidRPr="00342609">
        <w:rPr>
          <w:rFonts w:cs="Arial"/>
          <w:b/>
          <w:szCs w:val="28"/>
        </w:rPr>
        <w:t xml:space="preserve">отказа в предоставлении </w:t>
      </w:r>
      <w:r w:rsidR="00E76A31" w:rsidRPr="00342609">
        <w:rPr>
          <w:rFonts w:cs="Arial"/>
          <w:b/>
          <w:szCs w:val="28"/>
        </w:rPr>
        <w:t>муниципальной</w:t>
      </w:r>
      <w:r w:rsidRPr="00342609">
        <w:rPr>
          <w:rFonts w:cs="Arial"/>
          <w:b/>
          <w:szCs w:val="28"/>
        </w:rPr>
        <w:t xml:space="preserve"> услуги</w:t>
      </w:r>
    </w:p>
    <w:p w:rsidR="0072486D" w:rsidRPr="00342609" w:rsidRDefault="0072486D" w:rsidP="00C355EA">
      <w:pPr>
        <w:autoSpaceDE w:val="0"/>
        <w:autoSpaceDN w:val="0"/>
        <w:adjustRightInd w:val="0"/>
        <w:ind w:firstLine="709"/>
        <w:jc w:val="center"/>
        <w:rPr>
          <w:rFonts w:cs="Arial"/>
          <w:b/>
          <w:szCs w:val="28"/>
        </w:rPr>
      </w:pPr>
    </w:p>
    <w:p w:rsidR="009F3379" w:rsidRPr="00342609" w:rsidRDefault="00C355EA" w:rsidP="002F320E">
      <w:pPr>
        <w:rPr>
          <w:rFonts w:cs="Arial"/>
          <w:szCs w:val="28"/>
        </w:rPr>
      </w:pPr>
      <w:r w:rsidRPr="00342609">
        <w:rPr>
          <w:rFonts w:cs="Arial"/>
          <w:szCs w:val="28"/>
        </w:rPr>
        <w:lastRenderedPageBreak/>
        <w:t>2</w:t>
      </w:r>
      <w:r w:rsidR="00A547AA" w:rsidRPr="00342609">
        <w:rPr>
          <w:rFonts w:cs="Arial"/>
          <w:szCs w:val="28"/>
        </w:rPr>
        <w:t>4</w:t>
      </w:r>
      <w:r w:rsidRPr="00342609">
        <w:rPr>
          <w:rFonts w:cs="Arial"/>
          <w:szCs w:val="28"/>
        </w:rPr>
        <w:t>.</w:t>
      </w:r>
      <w:r w:rsidR="002F320E" w:rsidRPr="00342609">
        <w:rPr>
          <w:rFonts w:cs="Arial"/>
          <w:szCs w:val="28"/>
        </w:rPr>
        <w:t xml:space="preserve"> </w:t>
      </w:r>
      <w:r w:rsidR="00DD2A4A" w:rsidRPr="00342609">
        <w:rPr>
          <w:rFonts w:cs="Arial"/>
          <w:szCs w:val="28"/>
        </w:rPr>
        <w:t>Исчерпывающий перечень оснований для приостановления с</w:t>
      </w:r>
      <w:r w:rsidR="009F3379" w:rsidRPr="00342609">
        <w:rPr>
          <w:rFonts w:cs="Arial"/>
          <w:szCs w:val="28"/>
        </w:rPr>
        <w:t>рок</w:t>
      </w:r>
      <w:r w:rsidR="00DD2A4A" w:rsidRPr="00342609">
        <w:rPr>
          <w:rFonts w:cs="Arial"/>
          <w:szCs w:val="28"/>
        </w:rPr>
        <w:t>а</w:t>
      </w:r>
      <w:r w:rsidR="009F3379" w:rsidRPr="00342609">
        <w:rPr>
          <w:rFonts w:cs="Arial"/>
          <w:szCs w:val="28"/>
        </w:rPr>
        <w:t xml:space="preserve"> рассмотрения заявления</w:t>
      </w:r>
      <w:r w:rsidR="00DD2A4A" w:rsidRPr="00342609">
        <w:rPr>
          <w:rFonts w:cs="Arial"/>
          <w:szCs w:val="28"/>
        </w:rPr>
        <w:t xml:space="preserve"> о</w:t>
      </w:r>
      <w:r w:rsidR="009F3379" w:rsidRPr="00342609">
        <w:rPr>
          <w:rFonts w:cs="Arial"/>
          <w:szCs w:val="28"/>
        </w:rPr>
        <w:t xml:space="preserve"> </w:t>
      </w:r>
      <w:r w:rsidR="00DD2A4A" w:rsidRPr="00342609">
        <w:rPr>
          <w:rFonts w:cs="Arial"/>
          <w:szCs w:val="28"/>
        </w:rPr>
        <w:t>предоставлении муниципальной услуги</w:t>
      </w:r>
      <w:r w:rsidR="009F3379" w:rsidRPr="00342609">
        <w:rPr>
          <w:rFonts w:cs="Arial"/>
          <w:szCs w:val="28"/>
        </w:rPr>
        <w:t xml:space="preserve">: </w:t>
      </w:r>
    </w:p>
    <w:p w:rsidR="00D17AAE" w:rsidRPr="00342609" w:rsidRDefault="009F3379" w:rsidP="002F320E">
      <w:pPr>
        <w:rPr>
          <w:rFonts w:cs="Arial"/>
          <w:szCs w:val="28"/>
        </w:rPr>
      </w:pPr>
      <w:r w:rsidRPr="00342609">
        <w:rPr>
          <w:rFonts w:cs="Arial"/>
          <w:szCs w:val="28"/>
        </w:rPr>
        <w:t xml:space="preserve">1) если на дату поступления в </w:t>
      </w:r>
      <w:r w:rsidR="00516248" w:rsidRPr="00342609">
        <w:rPr>
          <w:rFonts w:cs="Arial"/>
          <w:szCs w:val="28"/>
        </w:rPr>
        <w:t>Комитет, Отдел</w:t>
      </w:r>
      <w:r w:rsidRPr="00342609">
        <w:rPr>
          <w:rFonts w:cs="Arial"/>
          <w:szCs w:val="28"/>
        </w:rPr>
        <w:t xml:space="preserve">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w:t>
      </w:r>
      <w:r w:rsidR="00D17AAE" w:rsidRPr="00342609">
        <w:rPr>
          <w:rFonts w:cs="Arial"/>
          <w:szCs w:val="28"/>
        </w:rPr>
        <w:t>астично или полностью совпадает;</w:t>
      </w:r>
      <w:r w:rsidRPr="00342609">
        <w:rPr>
          <w:rFonts w:cs="Arial"/>
          <w:szCs w:val="28"/>
        </w:rPr>
        <w:t xml:space="preserve"> </w:t>
      </w:r>
    </w:p>
    <w:p w:rsidR="00D17AAE" w:rsidRPr="00342609" w:rsidRDefault="009F3379" w:rsidP="00D17AAE">
      <w:pPr>
        <w:rPr>
          <w:rFonts w:cs="Arial"/>
          <w:szCs w:val="28"/>
        </w:rPr>
      </w:pPr>
      <w:r w:rsidRPr="00342609">
        <w:rPr>
          <w:rFonts w:cs="Arial"/>
          <w:szCs w:val="28"/>
        </w:rPr>
        <w:t xml:space="preserve">2) </w:t>
      </w:r>
      <w:r w:rsidR="00D17AAE" w:rsidRPr="00342609">
        <w:rPr>
          <w:rFonts w:cs="Arial"/>
          <w:szCs w:val="28"/>
        </w:rPr>
        <w:t>если на дату поступления в Комитет, Отдел 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участком, специалист Отдела, ответственный за предоставление муниципальной услуги,</w:t>
      </w:r>
      <w:r w:rsidR="00342609" w:rsidRPr="00342609">
        <w:rPr>
          <w:rFonts w:cs="Arial"/>
          <w:szCs w:val="28"/>
        </w:rPr>
        <w:t xml:space="preserve"> </w:t>
      </w:r>
      <w:r w:rsidR="00D17AAE" w:rsidRPr="00342609">
        <w:rPr>
          <w:rFonts w:cs="Arial"/>
          <w:szCs w:val="28"/>
        </w:rPr>
        <w:t>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 с частью 11.1 статьи 5 настоящего Федерального закона от 01.05.2016 №119-ФЗ.</w:t>
      </w:r>
    </w:p>
    <w:p w:rsidR="001E2E02" w:rsidRPr="00342609" w:rsidRDefault="000D4FDD" w:rsidP="001E2E02">
      <w:pPr>
        <w:rPr>
          <w:rFonts w:cs="Arial"/>
          <w:szCs w:val="28"/>
        </w:rPr>
      </w:pPr>
      <w:r w:rsidRPr="00342609">
        <w:rPr>
          <w:rFonts w:cs="Arial"/>
          <w:szCs w:val="28"/>
        </w:rPr>
        <w:t>2</w:t>
      </w:r>
      <w:r w:rsidR="00A547AA" w:rsidRPr="00342609">
        <w:rPr>
          <w:rFonts w:cs="Arial"/>
          <w:szCs w:val="28"/>
        </w:rPr>
        <w:t>5</w:t>
      </w:r>
      <w:r w:rsidR="003E565C" w:rsidRPr="00342609">
        <w:rPr>
          <w:rFonts w:cs="Arial"/>
          <w:szCs w:val="28"/>
        </w:rPr>
        <w:t>.</w:t>
      </w:r>
      <w:r w:rsidR="00F82732" w:rsidRPr="00342609">
        <w:rPr>
          <w:rFonts w:cs="Arial"/>
          <w:szCs w:val="28"/>
        </w:rPr>
        <w:t xml:space="preserve"> </w:t>
      </w:r>
      <w:r w:rsidR="00E3680B" w:rsidRPr="00342609">
        <w:rPr>
          <w:rFonts w:cs="Arial"/>
          <w:szCs w:val="28"/>
        </w:rPr>
        <w:t>Основания для отказа в предоставлении муниципальной услуги:</w:t>
      </w:r>
    </w:p>
    <w:p w:rsidR="00292D46" w:rsidRPr="00342609" w:rsidRDefault="00292D46" w:rsidP="00292D46">
      <w:pPr>
        <w:pStyle w:val="ae"/>
        <w:ind w:firstLine="567"/>
        <w:jc w:val="both"/>
        <w:rPr>
          <w:rFonts w:ascii="Arial" w:hAnsi="Arial" w:cs="Arial"/>
          <w:b w:val="0"/>
          <w:sz w:val="24"/>
          <w:szCs w:val="28"/>
        </w:rPr>
      </w:pPr>
      <w:bookmarkStart w:id="3" w:name="Par0"/>
      <w:bookmarkEnd w:id="3"/>
      <w:r w:rsidRPr="00342609">
        <w:rPr>
          <w:rFonts w:ascii="Arial" w:hAnsi="Arial" w:cs="Arial"/>
          <w:b w:val="0"/>
          <w:sz w:val="24"/>
          <w:szCs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A2598" w:rsidRPr="00342609" w:rsidRDefault="00292D46" w:rsidP="00237FAE">
      <w:pPr>
        <w:pStyle w:val="ae"/>
        <w:ind w:firstLine="567"/>
        <w:jc w:val="both"/>
        <w:rPr>
          <w:rFonts w:ascii="Arial" w:hAnsi="Arial" w:cs="Arial"/>
          <w:b w:val="0"/>
          <w:sz w:val="24"/>
          <w:szCs w:val="28"/>
        </w:rPr>
      </w:pPr>
      <w:r w:rsidRPr="00342609">
        <w:rPr>
          <w:rFonts w:ascii="Arial" w:hAnsi="Arial" w:cs="Arial"/>
          <w:b w:val="0"/>
          <w:sz w:val="24"/>
          <w:szCs w:val="28"/>
        </w:rPr>
        <w:t xml:space="preserve">2) </w:t>
      </w:r>
      <w:r w:rsidR="00237FAE" w:rsidRPr="00342609">
        <w:rPr>
          <w:rFonts w:ascii="Arial" w:hAnsi="Arial" w:cs="Arial"/>
          <w:b w:val="0"/>
          <w:sz w:val="24"/>
          <w:szCs w:val="28"/>
        </w:rPr>
        <w:t>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ведения гражданами садоводства или огородничества для собственных нужд,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rsidR="00292D46" w:rsidRPr="00342609" w:rsidRDefault="00292D46" w:rsidP="00EA2598">
      <w:pPr>
        <w:pStyle w:val="ae"/>
        <w:ind w:firstLine="709"/>
        <w:jc w:val="both"/>
        <w:rPr>
          <w:rFonts w:ascii="Arial" w:hAnsi="Arial" w:cs="Arial"/>
          <w:b w:val="0"/>
          <w:sz w:val="24"/>
          <w:szCs w:val="28"/>
        </w:rPr>
      </w:pPr>
      <w:r w:rsidRPr="00342609">
        <w:rPr>
          <w:rFonts w:ascii="Arial" w:hAnsi="Arial" w:cs="Arial"/>
          <w:b w:val="0"/>
          <w:sz w:val="24"/>
          <w:szCs w:val="28"/>
        </w:rPr>
        <w:t>3) испрашиваемый земельный участок находится в собственности гражданина или юридического лица;</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5) испрашиваемый земельный участок является зарезервированным для государственных или муниципальных нужд;</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6)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lastRenderedPageBreak/>
        <w:t>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9) 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 xml:space="preserve">10) испрашиваемый земельный участок является предметом аукциона, извещение </w:t>
      </w:r>
      <w:proofErr w:type="gramStart"/>
      <w:r w:rsidRPr="00342609">
        <w:rPr>
          <w:rFonts w:ascii="Arial" w:hAnsi="Arial" w:cs="Arial"/>
          <w:b w:val="0"/>
          <w:sz w:val="24"/>
          <w:szCs w:val="28"/>
        </w:rPr>
        <w:t>о проведении</w:t>
      </w:r>
      <w:proofErr w:type="gramEnd"/>
      <w:r w:rsidRPr="00342609">
        <w:rPr>
          <w:rFonts w:ascii="Arial" w:hAnsi="Arial" w:cs="Arial"/>
          <w:b w:val="0"/>
          <w:sz w:val="24"/>
          <w:szCs w:val="28"/>
        </w:rPr>
        <w:t xml:space="preserve"> которого размещено на официальном сайте Российской Федерации в информационно-телекоммуникационной сети </w:t>
      </w:r>
      <w:r w:rsidR="00342609" w:rsidRPr="00342609">
        <w:rPr>
          <w:rFonts w:ascii="Arial" w:hAnsi="Arial" w:cs="Arial"/>
          <w:b w:val="0"/>
          <w:sz w:val="24"/>
          <w:szCs w:val="28"/>
        </w:rPr>
        <w:t>«</w:t>
      </w:r>
      <w:r w:rsidRPr="00342609">
        <w:rPr>
          <w:rFonts w:ascii="Arial" w:hAnsi="Arial" w:cs="Arial"/>
          <w:b w:val="0"/>
          <w:sz w:val="24"/>
          <w:szCs w:val="28"/>
        </w:rPr>
        <w:t>Интернет</w:t>
      </w:r>
      <w:r w:rsidR="00342609" w:rsidRPr="00342609">
        <w:rPr>
          <w:rFonts w:ascii="Arial" w:hAnsi="Arial" w:cs="Arial"/>
          <w:b w:val="0"/>
          <w:sz w:val="24"/>
          <w:szCs w:val="28"/>
        </w:rPr>
        <w:t>»</w:t>
      </w:r>
      <w:r w:rsidRPr="00342609">
        <w:rPr>
          <w:rFonts w:ascii="Arial" w:hAnsi="Arial" w:cs="Arial"/>
          <w:b w:val="0"/>
          <w:sz w:val="24"/>
          <w:szCs w:val="28"/>
        </w:rPr>
        <w:t xml:space="preserve">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 xml:space="preserve">11) в отношении испрашиваемого земельного участка поступило предусмотренное подпунктом 6 пункта 4 статьи 39.11 </w:t>
      </w:r>
      <w:hyperlink r:id="rId30" w:tooltip="ФЕДЕРАЛЬНЫЙ ЗАКОН от 25.10.2001 № 136-ФЗ ГОСУДАРСТВЕННАЯ ДУМА ФЕДЕРАЛЬНОГО СОБРАНИЯ РФ&#10;&#10;ЗЕМЕЛЬНЫЙ КОДЕКС РОССИЙСКОЙ ФЕДЕРАЦИИ" w:history="1">
        <w:r w:rsidRPr="00F86E7B">
          <w:rPr>
            <w:rStyle w:val="a3"/>
            <w:rFonts w:ascii="Arial" w:hAnsi="Arial" w:cs="Arial"/>
            <w:b w:val="0"/>
            <w:sz w:val="24"/>
            <w:szCs w:val="28"/>
          </w:rPr>
          <w:t>Земельного кодекса</w:t>
        </w:r>
      </w:hyperlink>
      <w:r w:rsidRPr="00342609">
        <w:rPr>
          <w:rFonts w:ascii="Arial" w:hAnsi="Arial" w:cs="Arial"/>
          <w:b w:val="0"/>
          <w:sz w:val="24"/>
          <w:szCs w:val="28"/>
        </w:rP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31" w:tooltip="ФЕДЕРАЛЬНЫЙ ЗАКОН от 25.10.2001 № 136-ФЗ ГОСУДАРСТВЕННАЯ ДУМА ФЕДЕРАЛЬНОГО СОБРАНИЯ РФ&#10;&#10;ЗЕМЕЛЬНЫЙ КОДЕКС РОССИЙСКОЙ ФЕДЕРАЦИИ" w:history="1">
        <w:r w:rsidRPr="00F86E7B">
          <w:rPr>
            <w:rStyle w:val="a3"/>
            <w:rFonts w:ascii="Arial" w:hAnsi="Arial" w:cs="Arial"/>
            <w:b w:val="0"/>
            <w:sz w:val="24"/>
            <w:szCs w:val="28"/>
          </w:rPr>
          <w:t>Земельного кодекса</w:t>
        </w:r>
      </w:hyperlink>
      <w:r w:rsidRPr="00342609">
        <w:rPr>
          <w:rFonts w:ascii="Arial" w:hAnsi="Arial" w:cs="Arial"/>
          <w:b w:val="0"/>
          <w:sz w:val="24"/>
          <w:szCs w:val="28"/>
        </w:rPr>
        <w:t xml:space="preserve"> Российской Федерации и решение об отказе в проведении этого аукциона по основаниям, предусмотренным пунктом 8 статьи 39.11 </w:t>
      </w:r>
      <w:hyperlink r:id="rId32" w:tooltip="ФЕДЕРАЛЬНЫЙ ЗАКОН от 25.10.2001 № 136-ФЗ ГОСУДАРСТВЕННАЯ ДУМА ФЕДЕРАЛЬНОГО СОБРАНИЯ РФ&#10;&#10;ЗЕМЕЛЬНЫЙ КОДЕКС РОССИЙСКОЙ ФЕДЕРАЦИИ" w:history="1">
        <w:r w:rsidRPr="00F86E7B">
          <w:rPr>
            <w:rStyle w:val="a3"/>
            <w:rFonts w:ascii="Arial" w:hAnsi="Arial" w:cs="Arial"/>
            <w:b w:val="0"/>
            <w:sz w:val="24"/>
            <w:szCs w:val="28"/>
          </w:rPr>
          <w:t>Земельного кодекса</w:t>
        </w:r>
      </w:hyperlink>
      <w:r w:rsidRPr="00342609">
        <w:rPr>
          <w:rFonts w:ascii="Arial" w:hAnsi="Arial" w:cs="Arial"/>
          <w:b w:val="0"/>
          <w:sz w:val="24"/>
          <w:szCs w:val="28"/>
        </w:rPr>
        <w:t xml:space="preserve"> Российской Федерации, не принято;</w:t>
      </w:r>
    </w:p>
    <w:p w:rsidR="00237FAE"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 xml:space="preserve">12) </w:t>
      </w:r>
      <w:r w:rsidR="00237FAE" w:rsidRPr="00342609">
        <w:rPr>
          <w:rFonts w:ascii="Arial" w:hAnsi="Arial" w:cs="Arial"/>
          <w:b w:val="0"/>
          <w:sz w:val="24"/>
          <w:szCs w:val="28"/>
        </w:rPr>
        <w:t xml:space="preserve">в отношении испрашиваемого земельного участка опубликовано и размещено в соответствии с подпунктом 1 пункта 1 статьи 39.18 </w:t>
      </w:r>
      <w:hyperlink r:id="rId33" w:tooltip="ФЕДЕРАЛЬНЫЙ ЗАКОН от 25.10.2001 № 136-ФЗ ГОСУДАРСТВЕННАЯ ДУМА ФЕДЕРАЛЬНОГО СОБРАНИЯ РФ&#10;&#10;ЗЕМЕЛЬНЫЙ КОДЕКС РОССИЙСКОЙ ФЕДЕРАЦИИ" w:history="1">
        <w:r w:rsidR="00237FAE" w:rsidRPr="00F86E7B">
          <w:rPr>
            <w:rStyle w:val="a3"/>
            <w:rFonts w:ascii="Arial" w:hAnsi="Arial" w:cs="Arial"/>
            <w:b w:val="0"/>
            <w:sz w:val="24"/>
            <w:szCs w:val="28"/>
          </w:rPr>
          <w:t>Земельного кодекса</w:t>
        </w:r>
      </w:hyperlink>
      <w:r w:rsidR="00237FAE" w:rsidRPr="00342609">
        <w:rPr>
          <w:rFonts w:ascii="Arial" w:hAnsi="Arial" w:cs="Arial"/>
          <w:b w:val="0"/>
          <w:sz w:val="24"/>
          <w:szCs w:val="28"/>
        </w:rPr>
        <w:t xml:space="preserve">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14)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15) испрашиваемый земельный участок находится:</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а) на площадях залегания полезных ископаемых, запасы которых поставлены на государственный баланс запасов полезных ископаемых;</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lastRenderedPageBreak/>
        <w:t>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 xml:space="preserve">16) испрашиваемый земельный участок расположен в границах территорий, указанных в части 3.3 статьи 2 </w:t>
      </w:r>
      <w:r w:rsidR="00222B11" w:rsidRPr="00342609">
        <w:rPr>
          <w:rFonts w:ascii="Arial" w:hAnsi="Arial" w:cs="Arial"/>
          <w:b w:val="0"/>
          <w:sz w:val="24"/>
          <w:szCs w:val="28"/>
        </w:rPr>
        <w:t xml:space="preserve">Федерального закона от 01.05.2016 </w:t>
      </w:r>
      <w:hyperlink r:id="rId34" w:history="1">
        <w:r w:rsidR="00F86E7B">
          <w:rPr>
            <w:rStyle w:val="a3"/>
            <w:rFonts w:ascii="Arial" w:hAnsi="Arial" w:cs="Arial"/>
            <w:b w:val="0"/>
            <w:sz w:val="24"/>
            <w:szCs w:val="28"/>
          </w:rPr>
          <w:t>№ 119-ФЗ</w:t>
        </w:r>
      </w:hyperlink>
      <w:r w:rsidRPr="00342609">
        <w:rPr>
          <w:rFonts w:ascii="Arial" w:hAnsi="Arial" w:cs="Arial"/>
          <w:b w:val="0"/>
          <w:sz w:val="24"/>
          <w:szCs w:val="28"/>
        </w:rPr>
        <w:t>;</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18) испрашиваемый земельный участок расположен в границах территории опережающего развития или особой экономической зоны;</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20) испрашиваемый земельный участок изъят для государственных или муниципальных нужд;</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w:t>
      </w:r>
      <w:r w:rsidR="006D6466" w:rsidRPr="00342609">
        <w:rPr>
          <w:rFonts w:ascii="Arial" w:hAnsi="Arial" w:cs="Arial"/>
          <w:b w:val="0"/>
          <w:sz w:val="24"/>
          <w:szCs w:val="28"/>
        </w:rPr>
        <w:t>1</w:t>
      </w:r>
      <w:r w:rsidRPr="00342609">
        <w:rPr>
          <w:rFonts w:ascii="Arial" w:hAnsi="Arial" w:cs="Arial"/>
          <w:b w:val="0"/>
          <w:sz w:val="24"/>
          <w:szCs w:val="28"/>
        </w:rPr>
        <w:t>)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92D46" w:rsidRPr="00342609" w:rsidRDefault="00292D46" w:rsidP="00292D46">
      <w:pPr>
        <w:pStyle w:val="ae"/>
        <w:ind w:firstLine="708"/>
        <w:jc w:val="both"/>
        <w:rPr>
          <w:rFonts w:ascii="Arial" w:hAnsi="Arial" w:cs="Arial"/>
          <w:b w:val="0"/>
          <w:sz w:val="24"/>
          <w:szCs w:val="28"/>
        </w:rPr>
      </w:pPr>
      <w:bookmarkStart w:id="4" w:name="Par34"/>
      <w:bookmarkEnd w:id="4"/>
      <w:r w:rsidRPr="00342609">
        <w:rPr>
          <w:rFonts w:ascii="Arial" w:hAnsi="Arial" w:cs="Arial"/>
          <w:b w:val="0"/>
          <w:sz w:val="24"/>
          <w:szCs w:val="28"/>
        </w:rPr>
        <w:t>2</w:t>
      </w:r>
      <w:r w:rsidR="006D6466" w:rsidRPr="00342609">
        <w:rPr>
          <w:rFonts w:ascii="Arial" w:hAnsi="Arial" w:cs="Arial"/>
          <w:b w:val="0"/>
          <w:sz w:val="24"/>
          <w:szCs w:val="28"/>
        </w:rPr>
        <w:t>2</w:t>
      </w:r>
      <w:r w:rsidRPr="00342609">
        <w:rPr>
          <w:rFonts w:ascii="Arial" w:hAnsi="Arial" w:cs="Arial"/>
          <w:b w:val="0"/>
          <w:sz w:val="24"/>
          <w:szCs w:val="28"/>
        </w:rPr>
        <w:t>) испрашиваемый земельный участок является земельным участком, который не может быть предоставлен в соответствии с частью 3 статьи 2 Федерального закона</w:t>
      </w:r>
      <w:r w:rsidR="003073FE" w:rsidRPr="00342609">
        <w:rPr>
          <w:rFonts w:ascii="Arial" w:hAnsi="Arial" w:cs="Arial"/>
          <w:b w:val="0"/>
          <w:sz w:val="24"/>
          <w:szCs w:val="28"/>
        </w:rPr>
        <w:t xml:space="preserve"> от 01.05.2016 </w:t>
      </w:r>
      <w:hyperlink r:id="rId35" w:history="1">
        <w:r w:rsidR="00F86E7B">
          <w:rPr>
            <w:rStyle w:val="a3"/>
            <w:rFonts w:ascii="Arial" w:hAnsi="Arial" w:cs="Arial"/>
            <w:b w:val="0"/>
            <w:sz w:val="24"/>
            <w:szCs w:val="28"/>
          </w:rPr>
          <w:t>№ 119-ФЗ</w:t>
        </w:r>
      </w:hyperlink>
      <w:r w:rsidRPr="00342609">
        <w:rPr>
          <w:rFonts w:ascii="Arial" w:hAnsi="Arial" w:cs="Arial"/>
          <w:b w:val="0"/>
          <w:sz w:val="24"/>
          <w:szCs w:val="28"/>
        </w:rPr>
        <w:t>;</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w:t>
      </w:r>
      <w:r w:rsidR="006D6466" w:rsidRPr="00342609">
        <w:rPr>
          <w:rFonts w:ascii="Arial" w:hAnsi="Arial" w:cs="Arial"/>
          <w:b w:val="0"/>
          <w:sz w:val="24"/>
          <w:szCs w:val="28"/>
        </w:rPr>
        <w:t>3</w:t>
      </w:r>
      <w:r w:rsidRPr="00342609">
        <w:rPr>
          <w:rFonts w:ascii="Arial" w:hAnsi="Arial" w:cs="Arial"/>
          <w:b w:val="0"/>
          <w:sz w:val="24"/>
          <w:szCs w:val="28"/>
        </w:rPr>
        <w:t>)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пунктами 1</w:t>
      </w:r>
      <w:r w:rsidR="00342609" w:rsidRPr="00342609">
        <w:rPr>
          <w:rFonts w:ascii="Arial" w:hAnsi="Arial" w:cs="Arial"/>
          <w:b w:val="0"/>
          <w:sz w:val="24"/>
          <w:szCs w:val="28"/>
        </w:rPr>
        <w:t>-</w:t>
      </w:r>
      <w:r w:rsidRPr="00342609">
        <w:rPr>
          <w:rFonts w:ascii="Arial" w:hAnsi="Arial" w:cs="Arial"/>
          <w:b w:val="0"/>
          <w:sz w:val="24"/>
          <w:szCs w:val="28"/>
        </w:rPr>
        <w:t xml:space="preserve">23 </w:t>
      </w:r>
      <w:r w:rsidR="003073FE" w:rsidRPr="00342609">
        <w:rPr>
          <w:rFonts w:ascii="Arial" w:hAnsi="Arial" w:cs="Arial"/>
          <w:b w:val="0"/>
          <w:sz w:val="24"/>
          <w:szCs w:val="28"/>
        </w:rPr>
        <w:t xml:space="preserve">статьи 7 Федерального закона от 01.05.2016 </w:t>
      </w:r>
      <w:hyperlink r:id="rId36" w:history="1">
        <w:r w:rsidR="00F86E7B">
          <w:rPr>
            <w:rStyle w:val="a3"/>
            <w:rFonts w:ascii="Arial" w:hAnsi="Arial" w:cs="Arial"/>
            <w:b w:val="0"/>
            <w:sz w:val="24"/>
            <w:szCs w:val="28"/>
          </w:rPr>
          <w:t>№ 119-ФЗ</w:t>
        </w:r>
      </w:hyperlink>
      <w:r w:rsidRPr="00342609">
        <w:rPr>
          <w:rFonts w:ascii="Arial" w:hAnsi="Arial" w:cs="Arial"/>
          <w:b w:val="0"/>
          <w:sz w:val="24"/>
          <w:szCs w:val="28"/>
        </w:rPr>
        <w:t>, либо испрашиваемый земельный участок образуется из земель или земельных участков, которые не могут быть предоставлены по указанным основаниям;</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w:t>
      </w:r>
      <w:r w:rsidR="006D6466" w:rsidRPr="00342609">
        <w:rPr>
          <w:rFonts w:ascii="Arial" w:hAnsi="Arial" w:cs="Arial"/>
          <w:b w:val="0"/>
          <w:sz w:val="24"/>
          <w:szCs w:val="28"/>
        </w:rPr>
        <w:t>4</w:t>
      </w:r>
      <w:r w:rsidRPr="00342609">
        <w:rPr>
          <w:rFonts w:ascii="Arial" w:hAnsi="Arial" w:cs="Arial"/>
          <w:b w:val="0"/>
          <w:sz w:val="24"/>
          <w:szCs w:val="28"/>
        </w:rPr>
        <w:t xml:space="preserve">) заявление подано гражданином, с которым ранее в соответствии с </w:t>
      </w:r>
      <w:r w:rsidR="00222B11" w:rsidRPr="00342609">
        <w:rPr>
          <w:rFonts w:ascii="Arial" w:hAnsi="Arial" w:cs="Arial"/>
          <w:b w:val="0"/>
          <w:sz w:val="24"/>
          <w:szCs w:val="28"/>
        </w:rPr>
        <w:t xml:space="preserve">Федеральным законом от 01.05.2016 </w:t>
      </w:r>
      <w:hyperlink r:id="rId37" w:history="1">
        <w:r w:rsidR="00F86E7B">
          <w:rPr>
            <w:rStyle w:val="a3"/>
            <w:rFonts w:ascii="Arial" w:hAnsi="Arial" w:cs="Arial"/>
            <w:b w:val="0"/>
            <w:sz w:val="24"/>
            <w:szCs w:val="28"/>
          </w:rPr>
          <w:t>№ 119-ФЗ</w:t>
        </w:r>
      </w:hyperlink>
      <w:r w:rsidRPr="00342609">
        <w:rPr>
          <w:rFonts w:ascii="Arial" w:hAnsi="Arial" w:cs="Arial"/>
          <w:b w:val="0"/>
          <w:sz w:val="24"/>
          <w:szCs w:val="28"/>
        </w:rPr>
        <w:t xml:space="preserve">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w:t>
      </w:r>
      <w:r w:rsidR="00A264D6" w:rsidRPr="00342609">
        <w:rPr>
          <w:rFonts w:ascii="Arial" w:hAnsi="Arial" w:cs="Arial"/>
          <w:b w:val="0"/>
          <w:sz w:val="24"/>
          <w:szCs w:val="28"/>
        </w:rPr>
        <w:t xml:space="preserve">Федерального закона от 01.05.2016 № 119 </w:t>
      </w:r>
      <w:r w:rsidRPr="00342609">
        <w:rPr>
          <w:rFonts w:ascii="Arial" w:hAnsi="Arial" w:cs="Arial"/>
          <w:b w:val="0"/>
          <w:sz w:val="24"/>
          <w:szCs w:val="28"/>
        </w:rPr>
        <w:t xml:space="preserve">или прекращен в связи с отказом гражданина от договора безвозмездного пользования земельным участком в соответствии с частью 21.2, 21.5, 21.11 или 27 статьи 8 </w:t>
      </w:r>
      <w:r w:rsidR="00A264D6" w:rsidRPr="00342609">
        <w:rPr>
          <w:rFonts w:ascii="Arial" w:hAnsi="Arial" w:cs="Arial"/>
          <w:b w:val="0"/>
          <w:sz w:val="24"/>
          <w:szCs w:val="28"/>
        </w:rPr>
        <w:t xml:space="preserve">Федерального закона от 01.05.2016 </w:t>
      </w:r>
      <w:hyperlink r:id="rId38"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history="1">
        <w:r w:rsidR="00A264D6" w:rsidRPr="00F86E7B">
          <w:rPr>
            <w:rStyle w:val="a3"/>
            <w:rFonts w:ascii="Arial" w:hAnsi="Arial" w:cs="Arial"/>
            <w:b w:val="0"/>
            <w:sz w:val="24"/>
            <w:szCs w:val="28"/>
          </w:rPr>
          <w:t>№ 119</w:t>
        </w:r>
        <w:r w:rsidR="00F86E7B" w:rsidRPr="00F86E7B">
          <w:rPr>
            <w:rStyle w:val="a3"/>
            <w:rFonts w:ascii="Arial" w:hAnsi="Arial" w:cs="Arial"/>
            <w:b w:val="0"/>
            <w:sz w:val="24"/>
            <w:szCs w:val="28"/>
          </w:rPr>
          <w:t>-ФЗ</w:t>
        </w:r>
      </w:hyperlink>
      <w:r w:rsidRPr="00342609">
        <w:rPr>
          <w:rFonts w:ascii="Arial" w:hAnsi="Arial" w:cs="Arial"/>
          <w:b w:val="0"/>
          <w:sz w:val="24"/>
          <w:szCs w:val="28"/>
        </w:rPr>
        <w:t xml:space="preserve">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w:t>
      </w:r>
      <w:r w:rsidR="00222B11" w:rsidRPr="00342609">
        <w:rPr>
          <w:rFonts w:ascii="Arial" w:hAnsi="Arial" w:cs="Arial"/>
          <w:b w:val="0"/>
          <w:sz w:val="24"/>
          <w:szCs w:val="28"/>
        </w:rPr>
        <w:t xml:space="preserve">Федеральным законом от 01.05.2016 </w:t>
      </w:r>
      <w:hyperlink r:id="rId39" w:history="1">
        <w:r w:rsidR="00F86E7B">
          <w:rPr>
            <w:rStyle w:val="a3"/>
            <w:rFonts w:ascii="Arial" w:hAnsi="Arial" w:cs="Arial"/>
            <w:b w:val="0"/>
            <w:sz w:val="24"/>
            <w:szCs w:val="28"/>
          </w:rPr>
          <w:t>№ 119-ФЗ</w:t>
        </w:r>
      </w:hyperlink>
      <w:r w:rsidRPr="00342609">
        <w:rPr>
          <w:rFonts w:ascii="Arial" w:hAnsi="Arial" w:cs="Arial"/>
          <w:b w:val="0"/>
          <w:sz w:val="24"/>
          <w:szCs w:val="28"/>
        </w:rPr>
        <w:t xml:space="preserve"> в собственность или аренду;</w:t>
      </w:r>
    </w:p>
    <w:p w:rsidR="00237FAE"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w:t>
      </w:r>
      <w:r w:rsidR="006D6466" w:rsidRPr="00342609">
        <w:rPr>
          <w:rFonts w:ascii="Arial" w:hAnsi="Arial" w:cs="Arial"/>
          <w:b w:val="0"/>
          <w:sz w:val="24"/>
          <w:szCs w:val="28"/>
        </w:rPr>
        <w:t>5</w:t>
      </w:r>
      <w:r w:rsidRPr="00342609">
        <w:rPr>
          <w:rFonts w:ascii="Arial" w:hAnsi="Arial" w:cs="Arial"/>
          <w:b w:val="0"/>
          <w:sz w:val="24"/>
          <w:szCs w:val="28"/>
        </w:rPr>
        <w:t xml:space="preserve">) </w:t>
      </w:r>
      <w:r w:rsidR="00237FAE" w:rsidRPr="00342609">
        <w:rPr>
          <w:rFonts w:ascii="Arial" w:hAnsi="Arial" w:cs="Arial"/>
          <w:b w:val="0"/>
          <w:sz w:val="24"/>
          <w:szCs w:val="28"/>
        </w:rPr>
        <w:t>испрашиваемый земельный участок расположен на территории субъекта Российской Федерации или муниципального образования, указанных в пунктах 2, 3, 7, 11, 13, 16, 18 и 19 статьи 1 настоящего Федерального закона, вне границ территорий, определенных в соответствии с частью 3.5 статьи 2 настоящего Федерального закона;</w:t>
      </w:r>
    </w:p>
    <w:p w:rsidR="00292D46" w:rsidRPr="00342609" w:rsidRDefault="00292D46" w:rsidP="00292D46">
      <w:pPr>
        <w:pStyle w:val="ae"/>
        <w:ind w:firstLine="708"/>
        <w:jc w:val="both"/>
        <w:rPr>
          <w:rFonts w:ascii="Arial" w:hAnsi="Arial" w:cs="Arial"/>
          <w:b w:val="0"/>
          <w:sz w:val="24"/>
          <w:szCs w:val="28"/>
        </w:rPr>
      </w:pPr>
      <w:r w:rsidRPr="00342609">
        <w:rPr>
          <w:rFonts w:ascii="Arial" w:hAnsi="Arial" w:cs="Arial"/>
          <w:b w:val="0"/>
          <w:sz w:val="24"/>
          <w:szCs w:val="28"/>
        </w:rPr>
        <w:t>2</w:t>
      </w:r>
      <w:r w:rsidR="006D6466" w:rsidRPr="00342609">
        <w:rPr>
          <w:rFonts w:ascii="Arial" w:hAnsi="Arial" w:cs="Arial"/>
          <w:b w:val="0"/>
          <w:sz w:val="24"/>
          <w:szCs w:val="28"/>
        </w:rPr>
        <w:t>6</w:t>
      </w:r>
      <w:r w:rsidRPr="00342609">
        <w:rPr>
          <w:rFonts w:ascii="Arial" w:hAnsi="Arial" w:cs="Arial"/>
          <w:b w:val="0"/>
          <w:sz w:val="24"/>
          <w:szCs w:val="28"/>
        </w:rPr>
        <w:t xml:space="preserve">) в случаях, предусмотренных частью 18 статьи 5, частью 4.3 статьи 6 </w:t>
      </w:r>
      <w:r w:rsidR="003073FE" w:rsidRPr="00342609">
        <w:rPr>
          <w:rFonts w:ascii="Arial" w:hAnsi="Arial" w:cs="Arial"/>
          <w:b w:val="0"/>
          <w:sz w:val="24"/>
          <w:szCs w:val="28"/>
        </w:rPr>
        <w:t xml:space="preserve">Федерального закона от 01.05.2016 </w:t>
      </w:r>
      <w:hyperlink r:id="rId40" w:history="1">
        <w:r w:rsidR="00F86E7B">
          <w:rPr>
            <w:rStyle w:val="a3"/>
            <w:rFonts w:ascii="Arial" w:hAnsi="Arial" w:cs="Arial"/>
            <w:b w:val="0"/>
            <w:sz w:val="24"/>
            <w:szCs w:val="28"/>
          </w:rPr>
          <w:t>№ 119-ФЗ</w:t>
        </w:r>
      </w:hyperlink>
      <w:r w:rsidRPr="00342609">
        <w:rPr>
          <w:rFonts w:ascii="Arial" w:hAnsi="Arial" w:cs="Arial"/>
          <w:b w:val="0"/>
          <w:sz w:val="24"/>
          <w:szCs w:val="28"/>
        </w:rPr>
        <w:t>.</w:t>
      </w:r>
    </w:p>
    <w:p w:rsidR="0011394D" w:rsidRPr="00342609" w:rsidRDefault="0011394D" w:rsidP="0011394D">
      <w:pPr>
        <w:pStyle w:val="ae"/>
        <w:ind w:firstLine="567"/>
        <w:jc w:val="both"/>
        <w:rPr>
          <w:rFonts w:ascii="Arial" w:hAnsi="Arial" w:cs="Arial"/>
          <w:b w:val="0"/>
          <w:sz w:val="24"/>
          <w:szCs w:val="28"/>
        </w:rPr>
      </w:pPr>
      <w:r w:rsidRPr="00342609">
        <w:rPr>
          <w:rFonts w:ascii="Arial" w:hAnsi="Arial" w:cs="Arial"/>
          <w:b w:val="0"/>
          <w:sz w:val="24"/>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официальном сайте.</w:t>
      </w:r>
    </w:p>
    <w:p w:rsidR="00C355EA" w:rsidRPr="00342609" w:rsidRDefault="00C355EA" w:rsidP="00D93B80">
      <w:pPr>
        <w:pStyle w:val="ae"/>
        <w:jc w:val="both"/>
        <w:rPr>
          <w:rFonts w:ascii="Arial" w:hAnsi="Arial" w:cs="Arial"/>
          <w:sz w:val="24"/>
          <w:szCs w:val="28"/>
        </w:rPr>
      </w:pPr>
    </w:p>
    <w:p w:rsidR="00264F9E" w:rsidRPr="00342609" w:rsidRDefault="00264F9E" w:rsidP="00264F9E">
      <w:pPr>
        <w:jc w:val="center"/>
        <w:rPr>
          <w:rFonts w:cs="Arial"/>
          <w:b/>
          <w:bCs/>
          <w:iCs/>
          <w:strike/>
        </w:rPr>
      </w:pPr>
      <w:r w:rsidRPr="00342609">
        <w:rPr>
          <w:rFonts w:cs="Arial"/>
          <w:b/>
          <w:szCs w:val="28"/>
        </w:rPr>
        <w:t>Размер платы, взимаемой с заявителя при предоставлении муниципальной услуги, и способы ее взимания</w:t>
      </w:r>
    </w:p>
    <w:p w:rsidR="002F320E" w:rsidRPr="00342609" w:rsidRDefault="002F320E" w:rsidP="00C355EA">
      <w:pPr>
        <w:widowControl w:val="0"/>
        <w:autoSpaceDE w:val="0"/>
        <w:autoSpaceDN w:val="0"/>
        <w:adjustRightInd w:val="0"/>
        <w:jc w:val="center"/>
        <w:outlineLvl w:val="2"/>
        <w:rPr>
          <w:rFonts w:cs="Arial"/>
          <w:b/>
          <w:szCs w:val="28"/>
        </w:rPr>
      </w:pPr>
    </w:p>
    <w:p w:rsidR="00893278" w:rsidRPr="00342609" w:rsidRDefault="00C355EA" w:rsidP="00342609">
      <w:r w:rsidRPr="00342609">
        <w:t>2</w:t>
      </w:r>
      <w:r w:rsidR="00A547AA" w:rsidRPr="00342609">
        <w:t>6</w:t>
      </w:r>
      <w:r w:rsidRPr="00342609">
        <w:t xml:space="preserve">. </w:t>
      </w:r>
      <w:r w:rsidR="00893278" w:rsidRPr="00342609">
        <w:t>Взимание платы за предоставление муниципальной услуги законодательством Российской Федерации</w:t>
      </w:r>
      <w:r w:rsidR="00231328" w:rsidRPr="00342609">
        <w:t>, законодательством Ханты-Мансийского автономного округа</w:t>
      </w:r>
      <w:r w:rsidR="002F320E" w:rsidRPr="00342609">
        <w:t>-</w:t>
      </w:r>
      <w:r w:rsidR="00231328" w:rsidRPr="00342609">
        <w:t>Югры</w:t>
      </w:r>
      <w:r w:rsidR="0011394D" w:rsidRPr="00342609">
        <w:t xml:space="preserve">, муниципальными правовыми актами администрации Березовского района </w:t>
      </w:r>
      <w:r w:rsidR="00893278" w:rsidRPr="00342609">
        <w:t>не предусмотрено.</w:t>
      </w:r>
    </w:p>
    <w:p w:rsidR="00A06054" w:rsidRPr="00342609" w:rsidRDefault="00A06054" w:rsidP="00C355EA">
      <w:pPr>
        <w:pStyle w:val="ae"/>
        <w:jc w:val="center"/>
        <w:rPr>
          <w:rFonts w:ascii="Arial" w:hAnsi="Arial" w:cs="Arial"/>
          <w:b w:val="0"/>
          <w:sz w:val="24"/>
          <w:szCs w:val="28"/>
        </w:rPr>
      </w:pPr>
      <w:bookmarkStart w:id="5" w:name="Par143"/>
      <w:bookmarkStart w:id="6" w:name="Par148"/>
      <w:bookmarkEnd w:id="5"/>
      <w:bookmarkEnd w:id="6"/>
    </w:p>
    <w:p w:rsidR="00741B1E" w:rsidRPr="00342609" w:rsidRDefault="00741B1E" w:rsidP="00741B1E">
      <w:pPr>
        <w:pStyle w:val="ae"/>
        <w:jc w:val="center"/>
        <w:rPr>
          <w:rFonts w:ascii="Arial" w:hAnsi="Arial" w:cs="Arial"/>
          <w:sz w:val="24"/>
          <w:szCs w:val="28"/>
        </w:rPr>
      </w:pPr>
      <w:r w:rsidRPr="00342609">
        <w:rPr>
          <w:rFonts w:ascii="Arial" w:hAnsi="Arial" w:cs="Arial"/>
          <w:sz w:val="24"/>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741B1E" w:rsidRPr="00342609" w:rsidRDefault="00741B1E" w:rsidP="00741B1E">
      <w:pPr>
        <w:pStyle w:val="ae"/>
        <w:jc w:val="both"/>
        <w:rPr>
          <w:rFonts w:ascii="Arial" w:hAnsi="Arial" w:cs="Arial"/>
          <w:sz w:val="24"/>
          <w:szCs w:val="28"/>
        </w:rPr>
      </w:pPr>
    </w:p>
    <w:p w:rsidR="002F320E" w:rsidRPr="00342609" w:rsidRDefault="00741B1E" w:rsidP="00342609">
      <w:r w:rsidRPr="00342609">
        <w:t>2</w:t>
      </w:r>
      <w:r w:rsidR="00A547AA" w:rsidRPr="00342609">
        <w:t>7</w:t>
      </w:r>
      <w:r w:rsidRPr="00342609">
        <w:t>. Максимальный срок ожидания в очереди при подаче запроса (</w:t>
      </w:r>
      <w:r w:rsidR="002F75DD" w:rsidRPr="00342609">
        <w:t>заявления) о</w:t>
      </w:r>
      <w:r w:rsidRPr="00342609">
        <w:t xml:space="preserve"> предоставлении муниципальной услуги и при получении результата предоставления муниципальной услуги </w:t>
      </w:r>
      <w:r w:rsidRPr="00342609">
        <w:rPr>
          <w:bCs/>
        </w:rPr>
        <w:t xml:space="preserve">в случае обращения заявителя непосредственно в Отдел или МФЦ </w:t>
      </w:r>
      <w:r w:rsidRPr="00342609">
        <w:t>не должен превышать 15 минут.</w:t>
      </w:r>
    </w:p>
    <w:p w:rsidR="00741B1E" w:rsidRPr="00342609" w:rsidRDefault="00741B1E" w:rsidP="00741B1E">
      <w:pPr>
        <w:rPr>
          <w:rFonts w:cs="Arial"/>
          <w:szCs w:val="28"/>
        </w:rPr>
      </w:pPr>
    </w:p>
    <w:p w:rsidR="00264F9E" w:rsidRPr="00342609" w:rsidRDefault="00264F9E" w:rsidP="00264F9E">
      <w:pPr>
        <w:jc w:val="center"/>
        <w:rPr>
          <w:rFonts w:cs="Arial"/>
          <w:b/>
          <w:bCs/>
          <w:iCs/>
          <w:szCs w:val="28"/>
        </w:rPr>
      </w:pPr>
      <w:r w:rsidRPr="00342609">
        <w:rPr>
          <w:rFonts w:cs="Arial"/>
          <w:b/>
          <w:bCs/>
          <w:iCs/>
          <w:szCs w:val="28"/>
        </w:rPr>
        <w:t>Срок регистрации запроса заявителя</w:t>
      </w:r>
    </w:p>
    <w:p w:rsidR="00264F9E" w:rsidRPr="00342609" w:rsidRDefault="00264F9E" w:rsidP="00264F9E">
      <w:pPr>
        <w:jc w:val="center"/>
        <w:rPr>
          <w:rFonts w:cs="Arial"/>
          <w:b/>
          <w:bCs/>
          <w:iCs/>
          <w:szCs w:val="28"/>
        </w:rPr>
      </w:pPr>
      <w:r w:rsidRPr="00342609">
        <w:rPr>
          <w:rFonts w:cs="Arial"/>
          <w:b/>
          <w:bCs/>
          <w:iCs/>
          <w:szCs w:val="28"/>
        </w:rPr>
        <w:t>о предоставлении муниципальной услуги</w:t>
      </w:r>
    </w:p>
    <w:p w:rsidR="00741B1E" w:rsidRPr="00342609" w:rsidRDefault="00741B1E" w:rsidP="00741B1E">
      <w:pPr>
        <w:pStyle w:val="ae"/>
        <w:jc w:val="both"/>
        <w:rPr>
          <w:rFonts w:ascii="Arial" w:hAnsi="Arial" w:cs="Arial"/>
          <w:sz w:val="24"/>
          <w:szCs w:val="28"/>
        </w:rPr>
      </w:pPr>
    </w:p>
    <w:p w:rsidR="002F320E" w:rsidRPr="00342609" w:rsidRDefault="00A547AA" w:rsidP="00342609">
      <w:r w:rsidRPr="00342609">
        <w:t>28</w:t>
      </w:r>
      <w:r w:rsidR="00C355EA" w:rsidRPr="00342609">
        <w:t xml:space="preserve">. </w:t>
      </w:r>
      <w:r w:rsidR="00CA7AD7" w:rsidRPr="00342609">
        <w:t xml:space="preserve">Срок регистрации </w:t>
      </w:r>
      <w:r w:rsidR="001206DA" w:rsidRPr="00342609">
        <w:t>заявления о пре</w:t>
      </w:r>
      <w:r w:rsidR="006B49F6" w:rsidRPr="00342609">
        <w:t xml:space="preserve">доставлении муниципальной услуги заявителя </w:t>
      </w:r>
      <w:r w:rsidR="00CA7AD7" w:rsidRPr="00342609">
        <w:t xml:space="preserve">о предоставлении муниципальной услуги, в том числе поступившего посредством электронной почты и с использованием Единого </w:t>
      </w:r>
      <w:r w:rsidR="00716FC4" w:rsidRPr="00342609">
        <w:t>портала</w:t>
      </w:r>
      <w:r w:rsidR="00CA7AD7" w:rsidRPr="00342609">
        <w:t>.</w:t>
      </w:r>
    </w:p>
    <w:p w:rsidR="002F320E" w:rsidRPr="00342609" w:rsidRDefault="00CA7AD7" w:rsidP="00342609">
      <w:r w:rsidRPr="00342609">
        <w:t>Письменные заявления, поступившие в адрес Отдела, Комитета, администрации, подлежат обязательной регистрации специалистом Комитета, администрации, ответственным за прием и регистрацию документов, в электронном документообороте в день поступления обращения.</w:t>
      </w:r>
    </w:p>
    <w:p w:rsidR="002F320E" w:rsidRPr="00342609" w:rsidRDefault="00CA7AD7" w:rsidP="00342609">
      <w:r w:rsidRPr="00342609">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 в электронном документообороте в течение 15 минут.</w:t>
      </w:r>
    </w:p>
    <w:p w:rsidR="002F320E" w:rsidRPr="00342609" w:rsidRDefault="00CA7AD7" w:rsidP="00342609">
      <w:r w:rsidRPr="00342609">
        <w:t xml:space="preserve">В случае подачи заявления посредством </w:t>
      </w:r>
      <w:r w:rsidR="00803D08" w:rsidRPr="00342609">
        <w:t xml:space="preserve">Единого </w:t>
      </w:r>
      <w:r w:rsidR="00716FC4" w:rsidRPr="00342609">
        <w:t>портала</w:t>
      </w:r>
      <w:r w:rsidR="00803D08" w:rsidRPr="00342609">
        <w:t xml:space="preserve">, </w:t>
      </w:r>
      <w:r w:rsidR="006B49F6" w:rsidRPr="00342609">
        <w:t xml:space="preserve">электронной </w:t>
      </w:r>
      <w:r w:rsidRPr="00342609">
        <w:t>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2F320E" w:rsidRPr="00342609" w:rsidRDefault="00CA7AD7" w:rsidP="00342609">
      <w:r w:rsidRPr="00342609">
        <w:t xml:space="preserve">В случае подачи заявления в МФЦ письменное обращение подлежит обязательной регистрации специалистом МФЦ в течение 15 минут в электронном документообороте. </w:t>
      </w:r>
    </w:p>
    <w:p w:rsidR="002F320E" w:rsidRPr="00342609" w:rsidRDefault="00CA7AD7" w:rsidP="00342609">
      <w:r w:rsidRPr="00342609">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741B1E" w:rsidRPr="00342609" w:rsidRDefault="00741B1E" w:rsidP="002F320E">
      <w:pPr>
        <w:rPr>
          <w:rFonts w:cs="Arial"/>
          <w:szCs w:val="28"/>
        </w:rPr>
      </w:pPr>
    </w:p>
    <w:p w:rsidR="00342609" w:rsidRPr="00342609" w:rsidRDefault="00741B1E" w:rsidP="00741B1E">
      <w:pPr>
        <w:pStyle w:val="ae"/>
        <w:jc w:val="center"/>
        <w:rPr>
          <w:rFonts w:ascii="Arial" w:hAnsi="Arial" w:cs="Arial"/>
          <w:sz w:val="24"/>
          <w:szCs w:val="28"/>
        </w:rPr>
      </w:pPr>
      <w:r w:rsidRPr="00342609">
        <w:rPr>
          <w:rFonts w:ascii="Arial" w:hAnsi="Arial" w:cs="Arial"/>
          <w:sz w:val="24"/>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w:t>
      </w:r>
      <w:r w:rsidRPr="00342609">
        <w:rPr>
          <w:rFonts w:ascii="Arial" w:hAnsi="Arial" w:cs="Arial"/>
          <w:sz w:val="24"/>
          <w:szCs w:val="28"/>
        </w:rPr>
        <w:lastRenderedPageBreak/>
        <w:t>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42609" w:rsidRPr="00342609" w:rsidRDefault="00342609" w:rsidP="00741B1E">
      <w:pPr>
        <w:pStyle w:val="ae"/>
        <w:jc w:val="center"/>
        <w:rPr>
          <w:rFonts w:ascii="Arial" w:hAnsi="Arial" w:cs="Arial"/>
          <w:sz w:val="24"/>
          <w:szCs w:val="28"/>
        </w:rPr>
      </w:pPr>
    </w:p>
    <w:p w:rsidR="002F320E" w:rsidRPr="00342609" w:rsidRDefault="00A547AA" w:rsidP="00342609">
      <w:r w:rsidRPr="00342609">
        <w:t>29</w:t>
      </w:r>
      <w:r w:rsidR="00C355EA" w:rsidRPr="00342609">
        <w:t xml:space="preserve">. </w:t>
      </w:r>
      <w:r w:rsidR="00F32859" w:rsidRPr="00342609">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F320E" w:rsidRPr="00342609" w:rsidRDefault="00F32859" w:rsidP="00342609">
      <w:r w:rsidRPr="00342609">
        <w:t>Помещения для предоставления муниципальной услуги размещаются преимущественно на нижних этажах зданий или в отдельно стоящих зданиях.</w:t>
      </w:r>
    </w:p>
    <w:p w:rsidR="00F32859" w:rsidRPr="00342609" w:rsidRDefault="00F32859" w:rsidP="00342609">
      <w:r w:rsidRPr="00342609">
        <w:t xml:space="preserve">Вход и выход из помещения для предоставления муниципальной услуги оборудуются: </w:t>
      </w:r>
    </w:p>
    <w:p w:rsidR="00F32859" w:rsidRPr="00342609" w:rsidRDefault="002F320E" w:rsidP="00342609">
      <w:r w:rsidRPr="00342609">
        <w:t>-</w:t>
      </w:r>
      <w:r w:rsidR="002F75DD" w:rsidRPr="00342609">
        <w:t xml:space="preserve"> </w:t>
      </w:r>
      <w:r w:rsidR="00F32859" w:rsidRPr="00342609">
        <w:t>пандусами, расширенными проходами, тактильными полосами по путям движения, позволяющими обеспечить беспрепятственный доступ инвалидов;</w:t>
      </w:r>
    </w:p>
    <w:p w:rsidR="00F32859" w:rsidRPr="00342609" w:rsidRDefault="002F320E" w:rsidP="00342609">
      <w:r w:rsidRPr="00342609">
        <w:t>-</w:t>
      </w:r>
      <w:r w:rsidR="002F75DD" w:rsidRPr="00342609">
        <w:t xml:space="preserve"> </w:t>
      </w:r>
      <w:r w:rsidR="00F32859" w:rsidRPr="00342609">
        <w:t>соответствующими указателями с автономными источниками бесперебойного питания;</w:t>
      </w:r>
    </w:p>
    <w:p w:rsidR="00F32859" w:rsidRPr="00342609" w:rsidRDefault="002F320E" w:rsidP="00342609">
      <w:r w:rsidRPr="00342609">
        <w:t>-</w:t>
      </w:r>
      <w:r w:rsidR="002F75DD" w:rsidRPr="00342609">
        <w:t xml:space="preserve"> </w:t>
      </w:r>
      <w:r w:rsidR="00F32859" w:rsidRPr="00342609">
        <w:t>контрастной маркировкой ступеней по пути движения;</w:t>
      </w:r>
    </w:p>
    <w:p w:rsidR="00F32859" w:rsidRPr="00342609" w:rsidRDefault="002F320E" w:rsidP="00342609">
      <w:r w:rsidRPr="00342609">
        <w:t>-</w:t>
      </w:r>
      <w:r w:rsidR="002F75DD" w:rsidRPr="00342609">
        <w:t xml:space="preserve"> </w:t>
      </w:r>
      <w:r w:rsidR="00F32859" w:rsidRPr="00342609">
        <w:t>информационной мнемосхемой (тактильной схемой движения);</w:t>
      </w:r>
    </w:p>
    <w:p w:rsidR="002F320E" w:rsidRPr="00342609" w:rsidRDefault="002F320E" w:rsidP="00342609">
      <w:r w:rsidRPr="00342609">
        <w:t>-</w:t>
      </w:r>
      <w:r w:rsidR="002F75DD" w:rsidRPr="00342609">
        <w:t xml:space="preserve"> </w:t>
      </w:r>
      <w:r w:rsidR="00F32859" w:rsidRPr="00342609">
        <w:t>тактильными табличками с надписями, дублированными шрифтом Брайля.</w:t>
      </w:r>
    </w:p>
    <w:p w:rsidR="00F32859" w:rsidRPr="00342609" w:rsidRDefault="00F32859" w:rsidP="00342609">
      <w:r w:rsidRPr="00342609">
        <w:t>Лестницы, находящиеся по пути движения в помещение для предоставления муниципальной услуги оборудуются:</w:t>
      </w:r>
    </w:p>
    <w:p w:rsidR="00F32859" w:rsidRPr="00342609" w:rsidRDefault="002F320E" w:rsidP="00342609">
      <w:r w:rsidRPr="00342609">
        <w:t>-</w:t>
      </w:r>
      <w:r w:rsidR="002F75DD" w:rsidRPr="00342609">
        <w:t xml:space="preserve"> </w:t>
      </w:r>
      <w:r w:rsidR="00F32859" w:rsidRPr="00342609">
        <w:t>тактильными полосами;</w:t>
      </w:r>
    </w:p>
    <w:p w:rsidR="00F32859" w:rsidRPr="00342609" w:rsidRDefault="002F320E" w:rsidP="00342609">
      <w:r w:rsidRPr="00342609">
        <w:t>-</w:t>
      </w:r>
      <w:r w:rsidR="002F75DD" w:rsidRPr="00342609">
        <w:t xml:space="preserve"> </w:t>
      </w:r>
      <w:r w:rsidR="00F32859" w:rsidRPr="00342609">
        <w:t>контрастной маркировкой крайних ступеней;</w:t>
      </w:r>
    </w:p>
    <w:p w:rsidR="00F32859" w:rsidRPr="00342609" w:rsidRDefault="002F320E" w:rsidP="00342609">
      <w:r w:rsidRPr="00342609">
        <w:t>-</w:t>
      </w:r>
      <w:r w:rsidR="002F75DD" w:rsidRPr="00342609">
        <w:t xml:space="preserve"> </w:t>
      </w:r>
      <w:r w:rsidR="00F32859" w:rsidRPr="00342609">
        <w:t>поручнями с двух сторон, с тактильными полосами, нанесенными на поручни, с тактильно-выпуклым шрифтом и шрифтом Брайля с указанием этажа;</w:t>
      </w:r>
    </w:p>
    <w:p w:rsidR="002F320E" w:rsidRPr="00342609" w:rsidRDefault="002F320E" w:rsidP="00342609">
      <w:r w:rsidRPr="00342609">
        <w:t>-</w:t>
      </w:r>
      <w:r w:rsidR="002F75DD" w:rsidRPr="00342609">
        <w:t xml:space="preserve"> </w:t>
      </w:r>
      <w:r w:rsidR="00F32859" w:rsidRPr="00342609">
        <w:t>тактильными табличками с указанием этажей, дублированными шрифтом Брайля.</w:t>
      </w:r>
    </w:p>
    <w:p w:rsidR="002F320E" w:rsidRPr="00342609" w:rsidRDefault="00F32859" w:rsidP="00342609">
      <w:r w:rsidRPr="00342609">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F320E" w:rsidRPr="00342609" w:rsidRDefault="00F32859" w:rsidP="00342609">
      <w:r w:rsidRPr="00342609">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F320E" w:rsidRPr="00342609" w:rsidRDefault="00F32859" w:rsidP="00342609">
      <w:r w:rsidRPr="00342609">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803D08" w:rsidRPr="00342609">
        <w:t>противо</w:t>
      </w:r>
      <w:r w:rsidRPr="00342609">
        <w:t>пожарной безопасности.</w:t>
      </w:r>
    </w:p>
    <w:p w:rsidR="002F320E" w:rsidRPr="00342609" w:rsidRDefault="00F32859" w:rsidP="00342609">
      <w:r w:rsidRPr="00342609">
        <w:t xml:space="preserve">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w:t>
      </w:r>
      <w:r w:rsidR="00803D08" w:rsidRPr="00342609">
        <w:t xml:space="preserve">муниципальной </w:t>
      </w:r>
      <w:r w:rsidRPr="00342609">
        <w:t>услуги и организовать предоставление муниципальной услуги в полном объеме.</w:t>
      </w:r>
    </w:p>
    <w:p w:rsidR="002F320E" w:rsidRPr="00342609" w:rsidRDefault="00F32859" w:rsidP="00342609">
      <w:r w:rsidRPr="00342609">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F320E" w:rsidRPr="00342609" w:rsidRDefault="00F32859" w:rsidP="00342609">
      <w:r w:rsidRPr="00342609">
        <w:t xml:space="preserve">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w:t>
      </w:r>
      <w:r w:rsidRPr="00342609">
        <w:lastRenderedPageBreak/>
        <w:t>Стенды должны быть оформлены в едином стиле, надписи сделаны черным шрифтом на белом фоне.</w:t>
      </w:r>
    </w:p>
    <w:p w:rsidR="002F320E" w:rsidRPr="00342609" w:rsidRDefault="00F32859" w:rsidP="00342609">
      <w:r w:rsidRPr="00342609">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F32859" w:rsidRPr="00342609" w:rsidRDefault="00F32859" w:rsidP="00342609">
      <w:r w:rsidRPr="00342609">
        <w:t>На информационных стендах, информационном терминале и в информационно-телекоммуникационной сети Интернет размещается информация, указанная в пункт</w:t>
      </w:r>
      <w:r w:rsidR="00C355EA" w:rsidRPr="00342609">
        <w:t>е</w:t>
      </w:r>
      <w:r w:rsidRPr="00342609">
        <w:t xml:space="preserve"> </w:t>
      </w:r>
      <w:r w:rsidR="003073FE" w:rsidRPr="00342609">
        <w:t>9</w:t>
      </w:r>
      <w:r w:rsidR="002F75DD" w:rsidRPr="00342609">
        <w:t xml:space="preserve"> настоящего А</w:t>
      </w:r>
      <w:r w:rsidRPr="00342609">
        <w:t>дминистративного регламента.</w:t>
      </w:r>
    </w:p>
    <w:p w:rsidR="00C355EA" w:rsidRPr="00342609" w:rsidRDefault="00C355EA" w:rsidP="00342609"/>
    <w:p w:rsidR="009A7846" w:rsidRPr="00342609" w:rsidRDefault="00F32859" w:rsidP="00342609">
      <w:r w:rsidRPr="00342609">
        <w:t>Показатели доступности и качества муниципальной услуги</w:t>
      </w:r>
      <w:r w:rsidR="009A7846" w:rsidRPr="00342609">
        <w:t xml:space="preserve"> </w:t>
      </w:r>
    </w:p>
    <w:p w:rsidR="00F32859" w:rsidRPr="00342609" w:rsidRDefault="00C355EA" w:rsidP="00342609">
      <w:r w:rsidRPr="00342609">
        <w:t>3</w:t>
      </w:r>
      <w:r w:rsidR="00A547AA" w:rsidRPr="00342609">
        <w:t>0</w:t>
      </w:r>
      <w:r w:rsidRPr="00342609">
        <w:t>.</w:t>
      </w:r>
      <w:r w:rsidR="00F32859" w:rsidRPr="00342609">
        <w:t xml:space="preserve"> Показателями доступности муниципальной услуги являются:</w:t>
      </w:r>
    </w:p>
    <w:p w:rsidR="00F32859" w:rsidRPr="00342609" w:rsidRDefault="002F320E" w:rsidP="00342609">
      <w:r w:rsidRPr="00342609">
        <w:t>-</w:t>
      </w:r>
      <w:r w:rsidR="003073FE" w:rsidRPr="00342609">
        <w:t xml:space="preserve"> </w:t>
      </w:r>
      <w:r w:rsidR="00F32859" w:rsidRPr="00342609">
        <w:t>транспортная доступность к местам предоставления муниципальной услуги;</w:t>
      </w:r>
    </w:p>
    <w:p w:rsidR="00F32859" w:rsidRPr="00342609" w:rsidRDefault="002F320E" w:rsidP="00342609">
      <w:r w:rsidRPr="00342609">
        <w:t>-</w:t>
      </w:r>
      <w:r w:rsidR="003073FE" w:rsidRPr="00342609">
        <w:t xml:space="preserve"> </w:t>
      </w:r>
      <w:r w:rsidR="00F32859" w:rsidRPr="00342609">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F32859" w:rsidRPr="00342609" w:rsidRDefault="002F320E" w:rsidP="00342609">
      <w:r w:rsidRPr="00342609">
        <w:t>-</w:t>
      </w:r>
      <w:r w:rsidR="003073FE" w:rsidRPr="00342609">
        <w:t xml:space="preserve"> </w:t>
      </w:r>
      <w:r w:rsidR="00F32859" w:rsidRPr="00342609">
        <w:t xml:space="preserve">доступность заявителей к форме заявления о предоставлении муниципальной услуги, размещенной на Едином </w:t>
      </w:r>
      <w:r w:rsidR="00716FC4" w:rsidRPr="00342609">
        <w:t>портале</w:t>
      </w:r>
      <w:r w:rsidR="00F32859" w:rsidRPr="00342609">
        <w:t>,</w:t>
      </w:r>
      <w:r w:rsidR="003073FE" w:rsidRPr="00342609">
        <w:t xml:space="preserve"> </w:t>
      </w:r>
      <w:r w:rsidR="00F32859" w:rsidRPr="00342609">
        <w:t>в том числе с возможностью его копирования и заполнения в электронном виде;</w:t>
      </w:r>
    </w:p>
    <w:p w:rsidR="00F32859" w:rsidRPr="00342609" w:rsidRDefault="002F320E" w:rsidP="00342609">
      <w:r w:rsidRPr="00342609">
        <w:t>-</w:t>
      </w:r>
      <w:r w:rsidR="002F75DD" w:rsidRPr="00342609">
        <w:t xml:space="preserve"> </w:t>
      </w:r>
      <w:r w:rsidR="00F32859" w:rsidRPr="00342609">
        <w:t>возможность получения заявителем муниципальной услуги в МФЦ;</w:t>
      </w:r>
    </w:p>
    <w:p w:rsidR="00F32859" w:rsidRPr="00342609" w:rsidRDefault="002F320E" w:rsidP="00342609">
      <w:r w:rsidRPr="00342609">
        <w:t>-</w:t>
      </w:r>
      <w:r w:rsidR="002F75DD" w:rsidRPr="00342609">
        <w:t xml:space="preserve"> </w:t>
      </w:r>
      <w:r w:rsidR="00F32859" w:rsidRPr="00342609">
        <w:t>возможность направления заявителем документов в электронной форме на электронную почту;</w:t>
      </w:r>
    </w:p>
    <w:p w:rsidR="002F320E" w:rsidRPr="00342609" w:rsidRDefault="002F320E" w:rsidP="00342609">
      <w:r w:rsidRPr="00342609">
        <w:t>-</w:t>
      </w:r>
      <w:r w:rsidR="002F75DD" w:rsidRPr="00342609">
        <w:t xml:space="preserve"> </w:t>
      </w:r>
      <w:r w:rsidR="00F32859" w:rsidRPr="00342609">
        <w:t>бесплатность предоставления муниципальной услуги и информации о процедуре предоставления муниципальной услуги.</w:t>
      </w:r>
    </w:p>
    <w:p w:rsidR="00F32859" w:rsidRPr="00342609" w:rsidRDefault="00C355EA" w:rsidP="00342609">
      <w:r w:rsidRPr="00342609">
        <w:t>3</w:t>
      </w:r>
      <w:r w:rsidR="00A547AA" w:rsidRPr="00342609">
        <w:t>1</w:t>
      </w:r>
      <w:r w:rsidRPr="00342609">
        <w:t>.</w:t>
      </w:r>
      <w:r w:rsidR="00F32859" w:rsidRPr="00342609">
        <w:t xml:space="preserve"> Показателями качества муниципальной услуги являются:</w:t>
      </w:r>
    </w:p>
    <w:p w:rsidR="00F32859" w:rsidRPr="00342609" w:rsidRDefault="002F320E" w:rsidP="00342609">
      <w:r w:rsidRPr="00342609">
        <w:t>-</w:t>
      </w:r>
      <w:r w:rsidR="002F75DD" w:rsidRPr="00342609">
        <w:t xml:space="preserve"> </w:t>
      </w:r>
      <w:r w:rsidR="00F32859" w:rsidRPr="00342609">
        <w:t>соблюдение должностным лицом Комитета, Отдела предоставляющим муниципальную услугу, сроков ее предоставления;</w:t>
      </w:r>
    </w:p>
    <w:p w:rsidR="00F32859" w:rsidRPr="00342609" w:rsidRDefault="002F320E" w:rsidP="00342609">
      <w:r w:rsidRPr="00342609">
        <w:t>-</w:t>
      </w:r>
      <w:r w:rsidR="002F75DD" w:rsidRPr="00342609">
        <w:t xml:space="preserve"> </w:t>
      </w:r>
      <w:r w:rsidR="00F32859" w:rsidRPr="00342609">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F320E" w:rsidRPr="00342609" w:rsidRDefault="002F320E" w:rsidP="00342609">
      <w:r w:rsidRPr="00342609">
        <w:t>-</w:t>
      </w:r>
      <w:r w:rsidR="002F75DD" w:rsidRPr="00342609">
        <w:t xml:space="preserve"> </w:t>
      </w:r>
      <w:r w:rsidR="00F32859" w:rsidRPr="00342609">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551499" w:rsidRPr="00342609" w:rsidRDefault="00551499" w:rsidP="00342609">
      <w:pPr>
        <w:rPr>
          <w:b/>
        </w:rPr>
      </w:pPr>
    </w:p>
    <w:p w:rsidR="00CA7AD7" w:rsidRPr="00342609" w:rsidRDefault="00CA7AD7" w:rsidP="00551499">
      <w:pPr>
        <w:pStyle w:val="ae"/>
        <w:jc w:val="center"/>
        <w:rPr>
          <w:rFonts w:ascii="Arial" w:hAnsi="Arial" w:cs="Arial"/>
          <w:sz w:val="24"/>
          <w:szCs w:val="28"/>
        </w:rPr>
      </w:pPr>
      <w:r w:rsidRPr="00342609">
        <w:rPr>
          <w:rFonts w:ascii="Arial" w:hAnsi="Arial" w:cs="Arial"/>
          <w:sz w:val="24"/>
          <w:szCs w:val="28"/>
        </w:rPr>
        <w:t>Иные требования, в том числе учитывающие особенности предоставления муниципальной услуги</w:t>
      </w:r>
      <w:r w:rsidR="002F320E" w:rsidRPr="00342609">
        <w:rPr>
          <w:rFonts w:ascii="Arial" w:hAnsi="Arial" w:cs="Arial"/>
          <w:sz w:val="24"/>
          <w:szCs w:val="28"/>
        </w:rPr>
        <w:t xml:space="preserve"> </w:t>
      </w:r>
      <w:r w:rsidRPr="00342609">
        <w:rPr>
          <w:rFonts w:ascii="Arial" w:hAnsi="Arial" w:cs="Arial"/>
          <w:sz w:val="24"/>
          <w:szCs w:val="28"/>
        </w:rPr>
        <w:t>в многофункциональных центрах предоставления государственных и муниципальных услуг и особенности предоставления муниципал</w:t>
      </w:r>
      <w:r w:rsidR="00721BCC" w:rsidRPr="00342609">
        <w:rPr>
          <w:rFonts w:ascii="Arial" w:hAnsi="Arial" w:cs="Arial"/>
          <w:sz w:val="24"/>
          <w:szCs w:val="28"/>
        </w:rPr>
        <w:t>ьной услуги в электронной форме</w:t>
      </w:r>
    </w:p>
    <w:p w:rsidR="002F320E" w:rsidRPr="00342609" w:rsidRDefault="002F320E" w:rsidP="00CA7AD7">
      <w:pPr>
        <w:pStyle w:val="ae"/>
        <w:jc w:val="both"/>
        <w:rPr>
          <w:rFonts w:ascii="Arial" w:hAnsi="Arial" w:cs="Arial"/>
          <w:b w:val="0"/>
          <w:sz w:val="24"/>
          <w:szCs w:val="28"/>
        </w:rPr>
      </w:pPr>
    </w:p>
    <w:p w:rsidR="00716FC4" w:rsidRPr="00342609" w:rsidRDefault="006B49F6" w:rsidP="00342609">
      <w:r w:rsidRPr="00342609">
        <w:t>3</w:t>
      </w:r>
      <w:r w:rsidR="00A547AA" w:rsidRPr="00342609">
        <w:t>2</w:t>
      </w:r>
      <w:r w:rsidRPr="00342609">
        <w:t xml:space="preserve">. </w:t>
      </w:r>
      <w:r w:rsidR="00716FC4" w:rsidRPr="00342609">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716FC4" w:rsidRPr="00342609" w:rsidRDefault="00716FC4" w:rsidP="00342609">
      <w:r w:rsidRPr="00342609">
        <w:t>При предоставлении муниципальной услуг в электронной форме заявителю обеспечивается:</w:t>
      </w:r>
    </w:p>
    <w:p w:rsidR="00716FC4" w:rsidRPr="00342609" w:rsidRDefault="00716FC4" w:rsidP="00342609">
      <w:r w:rsidRPr="00342609">
        <w:t>- получение информации о порядке и сроках предоставления муниципальной услуги посредством Единого портала;</w:t>
      </w:r>
    </w:p>
    <w:p w:rsidR="00716FC4" w:rsidRPr="00342609" w:rsidRDefault="00716FC4" w:rsidP="00342609">
      <w:r w:rsidRPr="00342609">
        <w:t>- запись на прием в МФЦ для подачи заявления о предоставлении муниципальной услуги посредством портала МФЦ;</w:t>
      </w:r>
    </w:p>
    <w:p w:rsidR="00716FC4" w:rsidRPr="00342609" w:rsidRDefault="00716FC4" w:rsidP="00342609">
      <w:r w:rsidRPr="00342609">
        <w:t>- формирование заявления на Едином портале;</w:t>
      </w:r>
    </w:p>
    <w:p w:rsidR="00716FC4" w:rsidRPr="00342609" w:rsidRDefault="00716FC4" w:rsidP="00342609">
      <w:r w:rsidRPr="00342609">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716FC4" w:rsidRPr="00342609" w:rsidRDefault="00716FC4" w:rsidP="00342609">
      <w:r w:rsidRPr="00342609">
        <w:t>- получение результата предоставления муниципальной услуги посредством Единого портала;</w:t>
      </w:r>
    </w:p>
    <w:p w:rsidR="00716FC4" w:rsidRPr="00342609" w:rsidRDefault="00716FC4" w:rsidP="00342609">
      <w:r w:rsidRPr="00342609">
        <w:lastRenderedPageBreak/>
        <w:t>- осуществление оценки качества предоставления муниципальной услуги посредством Единого портала;</w:t>
      </w:r>
    </w:p>
    <w:p w:rsidR="00716FC4" w:rsidRPr="00342609" w:rsidRDefault="00716FC4" w:rsidP="00342609">
      <w:r w:rsidRPr="00342609">
        <w:t xml:space="preserve">- получение сведений о ходе выполнения </w:t>
      </w:r>
      <w:r w:rsidR="003073FE" w:rsidRPr="00342609">
        <w:t>заявления,</w:t>
      </w:r>
      <w:r w:rsidRPr="00342609">
        <w:t xml:space="preserve"> поступившего посредством Единого портала;</w:t>
      </w:r>
    </w:p>
    <w:p w:rsidR="00716FC4" w:rsidRPr="00342609" w:rsidRDefault="00716FC4" w:rsidP="00342609">
      <w:r w:rsidRPr="00342609">
        <w:t>- досудебное (внесудебное) обжалование решений и действий (бездействии) администрации,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716FC4" w:rsidRPr="00342609" w:rsidRDefault="00716FC4" w:rsidP="00342609">
      <w:r w:rsidRPr="00342609">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41 настоящего административного регламента.</w:t>
      </w:r>
    </w:p>
    <w:p w:rsidR="00716FC4" w:rsidRPr="00342609" w:rsidRDefault="00716FC4" w:rsidP="00342609">
      <w:r w:rsidRPr="00342609">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41" w:tooltip="ФЕДЕРАЛЬНЫЙ ЗАКОН от 06.04.2011 № 63-ФЗ ГОСУДАРСТВЕННАЯ ДУМА ФЕДЕРАЛЬНОГО СОБРАНИЯ РФ&#10;&#10;ОБ ЭЛЕКТРОННОЙ ПОДПИСИ" w:history="1">
        <w:r w:rsidRPr="00F86E7B">
          <w:rPr>
            <w:rStyle w:val="a3"/>
          </w:rPr>
          <w:t xml:space="preserve">№ 63-ФЗ </w:t>
        </w:r>
        <w:r w:rsidR="00342609" w:rsidRPr="00F86E7B">
          <w:rPr>
            <w:rStyle w:val="a3"/>
          </w:rPr>
          <w:t>«</w:t>
        </w:r>
        <w:r w:rsidRPr="00F86E7B">
          <w:rPr>
            <w:rStyle w:val="a3"/>
          </w:rPr>
          <w:t>Об электронной подписи</w:t>
        </w:r>
      </w:hyperlink>
      <w:r w:rsidR="00342609" w:rsidRPr="00342609">
        <w:t>»</w:t>
      </w:r>
      <w:r w:rsidRPr="00342609">
        <w:t>.</w:t>
      </w:r>
    </w:p>
    <w:p w:rsidR="00716FC4" w:rsidRPr="00342609" w:rsidRDefault="00716FC4" w:rsidP="00342609">
      <w:r w:rsidRPr="00342609">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w:t>
      </w:r>
      <w:r w:rsidR="00437F61" w:rsidRPr="00342609">
        <w:t xml:space="preserve"> </w:t>
      </w:r>
      <w:r w:rsidR="00342609" w:rsidRPr="00342609">
        <w:t>«</w:t>
      </w:r>
      <w:r w:rsidRPr="00342609">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42609" w:rsidRPr="00342609">
        <w:t>»</w:t>
      </w:r>
      <w:r w:rsidRPr="00342609">
        <w:t>.</w:t>
      </w:r>
    </w:p>
    <w:p w:rsidR="00716FC4" w:rsidRPr="00342609" w:rsidRDefault="00716FC4" w:rsidP="00342609">
      <w:r w:rsidRPr="00342609">
        <w:t xml:space="preserve">Предоставление муниципальной услуги в МФЦ осуществляется по принципу </w:t>
      </w:r>
      <w:r w:rsidR="00342609" w:rsidRPr="00342609">
        <w:t>«</w:t>
      </w:r>
      <w:r w:rsidRPr="00342609">
        <w:t>одного окна</w:t>
      </w:r>
      <w:r w:rsidR="00342609" w:rsidRPr="00342609">
        <w:t>»</w:t>
      </w:r>
      <w:r w:rsidRPr="00342609">
        <w:t xml:space="preserve"> в соответствии с законодательством Российской Федерации и соглашением о взаимодействии заключенным между администрацией и МФЦ. </w:t>
      </w:r>
    </w:p>
    <w:p w:rsidR="00F32859" w:rsidRPr="00342609" w:rsidRDefault="00716FC4" w:rsidP="00342609">
      <w:r w:rsidRPr="00342609">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437F61" w:rsidRPr="00342609" w:rsidRDefault="00437F61" w:rsidP="00EF5778">
      <w:pPr>
        <w:pStyle w:val="ae"/>
        <w:jc w:val="center"/>
        <w:rPr>
          <w:rFonts w:ascii="Arial" w:hAnsi="Arial" w:cs="Arial"/>
          <w:sz w:val="24"/>
          <w:szCs w:val="28"/>
        </w:rPr>
      </w:pPr>
    </w:p>
    <w:p w:rsidR="004A408C" w:rsidRPr="00342609" w:rsidRDefault="006B49F6" w:rsidP="00EF5778">
      <w:pPr>
        <w:pStyle w:val="ae"/>
        <w:jc w:val="center"/>
        <w:rPr>
          <w:rFonts w:ascii="Arial" w:hAnsi="Arial" w:cs="Arial"/>
          <w:sz w:val="24"/>
          <w:szCs w:val="28"/>
        </w:rPr>
      </w:pPr>
      <w:r w:rsidRPr="00342609">
        <w:rPr>
          <w:rFonts w:ascii="Arial" w:hAnsi="Arial" w:cs="Arial"/>
          <w:sz w:val="24"/>
          <w:szCs w:val="28"/>
        </w:rPr>
        <w:t>Случаи и порядок предоставления муниципальной услуги</w:t>
      </w:r>
    </w:p>
    <w:p w:rsidR="006B49F6" w:rsidRPr="00342609" w:rsidRDefault="006B49F6" w:rsidP="00EF5778">
      <w:pPr>
        <w:pStyle w:val="ae"/>
        <w:jc w:val="center"/>
        <w:rPr>
          <w:rFonts w:ascii="Arial" w:hAnsi="Arial" w:cs="Arial"/>
          <w:sz w:val="24"/>
          <w:szCs w:val="28"/>
        </w:rPr>
      </w:pPr>
      <w:r w:rsidRPr="00342609">
        <w:rPr>
          <w:rFonts w:ascii="Arial" w:hAnsi="Arial" w:cs="Arial"/>
          <w:sz w:val="24"/>
          <w:szCs w:val="28"/>
        </w:rPr>
        <w:t>в у</w:t>
      </w:r>
      <w:r w:rsidR="00551499" w:rsidRPr="00342609">
        <w:rPr>
          <w:rFonts w:ascii="Arial" w:hAnsi="Arial" w:cs="Arial"/>
          <w:sz w:val="24"/>
          <w:szCs w:val="28"/>
        </w:rPr>
        <w:t>преждающем (проактивном) режиме</w:t>
      </w:r>
    </w:p>
    <w:p w:rsidR="00A06054" w:rsidRPr="00342609" w:rsidRDefault="00A06054" w:rsidP="002F320E">
      <w:pPr>
        <w:rPr>
          <w:rFonts w:cs="Arial"/>
          <w:szCs w:val="28"/>
        </w:rPr>
      </w:pPr>
    </w:p>
    <w:p w:rsidR="002F320E" w:rsidRPr="00342609" w:rsidRDefault="00551499" w:rsidP="00342609">
      <w:r w:rsidRPr="00342609">
        <w:t>3</w:t>
      </w:r>
      <w:r w:rsidR="00A547AA" w:rsidRPr="00342609">
        <w:t>3</w:t>
      </w:r>
      <w:r w:rsidRPr="00342609">
        <w:t xml:space="preserve">. </w:t>
      </w:r>
      <w:r w:rsidR="006B49F6" w:rsidRPr="00342609">
        <w:t>Случаи предоставления муниципальной услуги в упреждающем (проактивном) режиме не предусмотрены.</w:t>
      </w:r>
    </w:p>
    <w:p w:rsidR="007F4DB7" w:rsidRPr="00342609" w:rsidRDefault="007F4DB7" w:rsidP="004A408C">
      <w:pPr>
        <w:pStyle w:val="ae"/>
        <w:jc w:val="both"/>
        <w:rPr>
          <w:rFonts w:ascii="Arial" w:hAnsi="Arial" w:cs="Arial"/>
          <w:sz w:val="24"/>
          <w:szCs w:val="28"/>
        </w:rPr>
      </w:pPr>
    </w:p>
    <w:p w:rsidR="00264F9E" w:rsidRPr="00342609" w:rsidRDefault="006A3120" w:rsidP="00264F9E">
      <w:pPr>
        <w:jc w:val="center"/>
        <w:rPr>
          <w:rFonts w:cs="Arial"/>
          <w:b/>
          <w:bCs/>
          <w:iCs/>
          <w:szCs w:val="28"/>
        </w:rPr>
      </w:pPr>
      <w:r w:rsidRPr="00342609">
        <w:rPr>
          <w:rFonts w:cs="Arial"/>
          <w:b/>
          <w:szCs w:val="28"/>
          <w:lang w:val="en-US"/>
        </w:rPr>
        <w:t>III</w:t>
      </w:r>
      <w:r w:rsidRPr="00342609">
        <w:rPr>
          <w:rFonts w:cs="Arial"/>
          <w:b/>
          <w:szCs w:val="28"/>
        </w:rPr>
        <w:t xml:space="preserve">. </w:t>
      </w:r>
      <w:r w:rsidR="00264F9E" w:rsidRPr="00342609">
        <w:rPr>
          <w:rFonts w:cs="Arial"/>
          <w:b/>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F320E" w:rsidRPr="00342609" w:rsidRDefault="002F320E" w:rsidP="00EB1EB9">
      <w:pPr>
        <w:pStyle w:val="ae"/>
        <w:jc w:val="center"/>
        <w:rPr>
          <w:rFonts w:ascii="Arial" w:hAnsi="Arial" w:cs="Arial"/>
          <w:sz w:val="24"/>
          <w:szCs w:val="28"/>
          <w:lang w:eastAsia="ru-RU"/>
        </w:rPr>
      </w:pPr>
    </w:p>
    <w:p w:rsidR="002F320E" w:rsidRPr="00342609" w:rsidRDefault="008965E7" w:rsidP="00342609">
      <w:r w:rsidRPr="00342609">
        <w:t>3</w:t>
      </w:r>
      <w:r w:rsidR="00A547AA" w:rsidRPr="00342609">
        <w:t>4</w:t>
      </w:r>
      <w:r w:rsidR="00C355EA" w:rsidRPr="00342609">
        <w:t>.</w:t>
      </w:r>
      <w:r w:rsidRPr="00342609">
        <w:t xml:space="preserve"> Предоставление муниципальной услуги включает в себя следующие</w:t>
      </w:r>
      <w:r w:rsidR="002F320E" w:rsidRPr="00342609">
        <w:t xml:space="preserve"> </w:t>
      </w:r>
      <w:r w:rsidRPr="00342609">
        <w:t>административные процедуры:</w:t>
      </w:r>
    </w:p>
    <w:p w:rsidR="002F320E" w:rsidRPr="00342609" w:rsidRDefault="009A7846" w:rsidP="00342609">
      <w:r w:rsidRPr="00342609">
        <w:t>1)</w:t>
      </w:r>
      <w:r w:rsidR="008965E7" w:rsidRPr="00342609">
        <w:t xml:space="preserve"> прием и регистрация заявления о предоставлении муниципальной услуги;</w:t>
      </w:r>
    </w:p>
    <w:p w:rsidR="002F320E" w:rsidRPr="00342609" w:rsidRDefault="009A7846" w:rsidP="00342609">
      <w:r w:rsidRPr="00342609">
        <w:lastRenderedPageBreak/>
        <w:t xml:space="preserve">2) </w:t>
      </w:r>
      <w:r w:rsidR="008965E7" w:rsidRPr="00342609">
        <w:t>формирование и направление межведомственных запросов, получение ответов на них;</w:t>
      </w:r>
    </w:p>
    <w:p w:rsidR="002F320E" w:rsidRPr="00342609" w:rsidRDefault="009A7846" w:rsidP="00342609">
      <w:r w:rsidRPr="00342609">
        <w:t xml:space="preserve">3) </w:t>
      </w:r>
      <w:r w:rsidR="0011394D" w:rsidRPr="00342609">
        <w:t xml:space="preserve">рассмотрение предоставленных документов и </w:t>
      </w:r>
      <w:r w:rsidRPr="00342609">
        <w:t>принятие решения о предоставлении или об отказе в предоставлении муниципальной услуги</w:t>
      </w:r>
      <w:r w:rsidR="008965E7" w:rsidRPr="00342609">
        <w:t>;</w:t>
      </w:r>
    </w:p>
    <w:p w:rsidR="002F320E" w:rsidRPr="00342609" w:rsidRDefault="009A7846" w:rsidP="00342609">
      <w:r w:rsidRPr="00342609">
        <w:t>4)</w:t>
      </w:r>
      <w:r w:rsidR="008965E7" w:rsidRPr="00342609">
        <w:t xml:space="preserve"> выдача (направление) заявителю документов, являющихся результатом пред</w:t>
      </w:r>
      <w:r w:rsidR="00803D08" w:rsidRPr="00342609">
        <w:t>оставления муниципальной услуги;</w:t>
      </w:r>
    </w:p>
    <w:p w:rsidR="00803D08" w:rsidRPr="00342609" w:rsidRDefault="00803D08" w:rsidP="00342609">
      <w:r w:rsidRPr="00342609">
        <w:t>5) особенности предоставления муниципальной услуги в электронной форме.</w:t>
      </w:r>
    </w:p>
    <w:p w:rsidR="00673C29" w:rsidRPr="00342609" w:rsidRDefault="00673C29" w:rsidP="00C355EA">
      <w:pPr>
        <w:pStyle w:val="ae"/>
        <w:jc w:val="center"/>
        <w:rPr>
          <w:rFonts w:ascii="Arial" w:hAnsi="Arial" w:cs="Arial"/>
          <w:b w:val="0"/>
          <w:sz w:val="24"/>
          <w:szCs w:val="28"/>
        </w:rPr>
      </w:pPr>
    </w:p>
    <w:p w:rsidR="002F320E" w:rsidRPr="00342609" w:rsidRDefault="008965E7" w:rsidP="00C355EA">
      <w:pPr>
        <w:pStyle w:val="ae"/>
        <w:jc w:val="center"/>
        <w:rPr>
          <w:rFonts w:ascii="Arial" w:hAnsi="Arial" w:cs="Arial"/>
          <w:sz w:val="24"/>
          <w:szCs w:val="28"/>
        </w:rPr>
      </w:pPr>
      <w:r w:rsidRPr="00342609">
        <w:rPr>
          <w:rFonts w:ascii="Arial" w:hAnsi="Arial" w:cs="Arial"/>
          <w:sz w:val="24"/>
          <w:szCs w:val="28"/>
        </w:rPr>
        <w:t>Прием и регистрация заявления о предоставлении</w:t>
      </w:r>
    </w:p>
    <w:p w:rsidR="008965E7" w:rsidRPr="00342609" w:rsidRDefault="00721BCC" w:rsidP="00C355EA">
      <w:pPr>
        <w:pStyle w:val="ae"/>
        <w:jc w:val="center"/>
        <w:rPr>
          <w:rFonts w:ascii="Arial" w:hAnsi="Arial" w:cs="Arial"/>
          <w:sz w:val="24"/>
          <w:szCs w:val="28"/>
        </w:rPr>
      </w:pPr>
      <w:r w:rsidRPr="00342609">
        <w:rPr>
          <w:rFonts w:ascii="Arial" w:hAnsi="Arial" w:cs="Arial"/>
          <w:sz w:val="24"/>
          <w:szCs w:val="28"/>
        </w:rPr>
        <w:t>муниципальной услуги</w:t>
      </w:r>
    </w:p>
    <w:p w:rsidR="002F320E" w:rsidRPr="00342609" w:rsidRDefault="002F320E" w:rsidP="00C355EA">
      <w:pPr>
        <w:pStyle w:val="ae"/>
        <w:jc w:val="center"/>
        <w:rPr>
          <w:rFonts w:ascii="Arial" w:hAnsi="Arial" w:cs="Arial"/>
          <w:b w:val="0"/>
          <w:sz w:val="24"/>
          <w:szCs w:val="28"/>
        </w:rPr>
      </w:pPr>
    </w:p>
    <w:p w:rsidR="002F320E" w:rsidRPr="00342609" w:rsidRDefault="00C355EA" w:rsidP="00342609">
      <w:r w:rsidRPr="00342609">
        <w:t>3</w:t>
      </w:r>
      <w:r w:rsidR="00A547AA" w:rsidRPr="00342609">
        <w:t>5</w:t>
      </w:r>
      <w:r w:rsidRPr="00342609">
        <w:t>.</w:t>
      </w:r>
      <w:r w:rsidR="008965E7" w:rsidRPr="00342609">
        <w:t xml:space="preserve"> Основанием для начала административной процедуры является поступление в</w:t>
      </w:r>
      <w:r w:rsidR="008965E7" w:rsidRPr="00342609">
        <w:rPr>
          <w:lang w:eastAsia="ar-SA"/>
        </w:rPr>
        <w:t xml:space="preserve"> Отдел, Комитет, </w:t>
      </w:r>
      <w:r w:rsidR="00B61500" w:rsidRPr="00342609">
        <w:rPr>
          <w:lang w:eastAsia="ar-SA"/>
        </w:rPr>
        <w:t xml:space="preserve">администрацию, </w:t>
      </w:r>
      <w:r w:rsidR="008965E7" w:rsidRPr="00342609">
        <w:rPr>
          <w:lang w:eastAsia="ar-SA"/>
        </w:rPr>
        <w:t xml:space="preserve">МФЦ </w:t>
      </w:r>
      <w:r w:rsidR="008965E7" w:rsidRPr="00342609">
        <w:t>заявления о предоставлении муниципальной услуги.</w:t>
      </w:r>
    </w:p>
    <w:p w:rsidR="002F320E" w:rsidRPr="00342609" w:rsidRDefault="008965E7" w:rsidP="00342609">
      <w:r w:rsidRPr="00342609">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C044E9" w:rsidRPr="00342609" w:rsidRDefault="00C044E9" w:rsidP="00342609">
      <w:r w:rsidRPr="00342609">
        <w:t>за прием и регистрацию заявления, поступившего посредством Единого портала, по почте, в том числе электронной почтой в адрес Комитета</w:t>
      </w:r>
      <w:r w:rsidR="00342609" w:rsidRPr="00342609">
        <w:t>-</w:t>
      </w:r>
      <w:r w:rsidRPr="00342609">
        <w:t>специалист Комитета, ответственный за прием и регистрацию документов;</w:t>
      </w:r>
    </w:p>
    <w:p w:rsidR="00C044E9" w:rsidRPr="00342609" w:rsidRDefault="00C044E9" w:rsidP="00342609">
      <w:r w:rsidRPr="00342609">
        <w:t>- за прием и регистрацию</w:t>
      </w:r>
      <w:r w:rsidR="0011394D" w:rsidRPr="00342609">
        <w:t xml:space="preserve"> заявления</w:t>
      </w:r>
      <w:r w:rsidRPr="00342609">
        <w:t>, предоставленного заявителем лично в Отдел и подготовку решения об отказе в приеме документов</w:t>
      </w:r>
      <w:r w:rsidR="00342609" w:rsidRPr="00342609">
        <w:t>-</w:t>
      </w:r>
      <w:r w:rsidRPr="00342609">
        <w:t>специалист Отдела, ответственный за предоставление муниципальной услуги;</w:t>
      </w:r>
    </w:p>
    <w:p w:rsidR="002F320E" w:rsidRPr="00342609" w:rsidRDefault="008965E7" w:rsidP="00342609">
      <w:r w:rsidRPr="00342609">
        <w:t>- за прием и регистрацию заявления в МФЦ</w:t>
      </w:r>
      <w:r w:rsidR="002F320E" w:rsidRPr="00342609">
        <w:t>-</w:t>
      </w:r>
      <w:r w:rsidRPr="00342609">
        <w:t>специалист МФЦ.</w:t>
      </w:r>
    </w:p>
    <w:p w:rsidR="00C044E9" w:rsidRPr="00342609" w:rsidRDefault="00C044E9" w:rsidP="00342609">
      <w:r w:rsidRPr="00342609">
        <w:t xml:space="preserve">Содержание административных действий, входящих в состав административной процедуры: </w:t>
      </w:r>
    </w:p>
    <w:p w:rsidR="00C044E9" w:rsidRPr="00342609" w:rsidRDefault="00C044E9" w:rsidP="00342609">
      <w:r w:rsidRPr="00342609">
        <w:t>прием и регистрация заявления о предоставлении муниципальной услуги (продолжительность и (или) максимальный срок их выполнения</w:t>
      </w:r>
      <w:r w:rsidR="002F320E" w:rsidRPr="00342609">
        <w:t>-</w:t>
      </w:r>
      <w:r w:rsidRPr="00342609">
        <w:t>в день поступления заявления в Отдел, Комитет, администрацию</w:t>
      </w:r>
      <w:r w:rsidR="004A408C" w:rsidRPr="00342609">
        <w:t>)</w:t>
      </w:r>
      <w:r w:rsidRPr="00342609">
        <w:t xml:space="preserve">; </w:t>
      </w:r>
    </w:p>
    <w:p w:rsidR="00C044E9" w:rsidRPr="00342609" w:rsidRDefault="00C044E9" w:rsidP="00342609">
      <w:r w:rsidRPr="00342609">
        <w:t xml:space="preserve">при личном обращении заявителя -15 минут с момента получения заявления о предоставлении муниципальной услуги), проверка комплектности документов на наличие (отсутствие) оснований для отказа в приеме документов. </w:t>
      </w:r>
    </w:p>
    <w:p w:rsidR="002F320E" w:rsidRPr="00342609" w:rsidRDefault="00C044E9" w:rsidP="00342609">
      <w:r w:rsidRPr="00342609">
        <w:t xml:space="preserve">При наличии оснований </w:t>
      </w:r>
      <w:r w:rsidR="009A553D" w:rsidRPr="00342609">
        <w:t>для</w:t>
      </w:r>
      <w:r w:rsidR="00A264D6" w:rsidRPr="00342609">
        <w:t xml:space="preserve"> </w:t>
      </w:r>
      <w:r w:rsidRPr="00342609">
        <w:t xml:space="preserve">отказа в приеме </w:t>
      </w:r>
      <w:r w:rsidR="00A264D6" w:rsidRPr="00342609">
        <w:t>документов</w:t>
      </w:r>
      <w:r w:rsidR="009A553D" w:rsidRPr="00342609">
        <w:t xml:space="preserve"> (возврата заявления)</w:t>
      </w:r>
      <w:r w:rsidR="00A264D6" w:rsidRPr="00342609">
        <w:t>,</w:t>
      </w:r>
      <w:r w:rsidRPr="00342609">
        <w:t xml:space="preserve"> указанных в пункте 2</w:t>
      </w:r>
      <w:r w:rsidR="00A264D6" w:rsidRPr="00342609">
        <w:t>3</w:t>
      </w:r>
      <w:r w:rsidRPr="00342609">
        <w:t xml:space="preserve"> настоящего </w:t>
      </w:r>
      <w:r w:rsidR="002F75DD" w:rsidRPr="00342609">
        <w:t>А</w:t>
      </w:r>
      <w:r w:rsidRPr="00342609">
        <w:t>дминистративного регламента подготовка решения об отказе в приеме документов и направление (выдача) заявителю.</w:t>
      </w:r>
    </w:p>
    <w:p w:rsidR="002F320E" w:rsidRPr="00342609" w:rsidRDefault="008965E7" w:rsidP="00342609">
      <w:r w:rsidRPr="00342609">
        <w:t>Критерием принятия решения о приеме и регистрации заявления является наличие заявления о предоставлении муниципальной услуги</w:t>
      </w:r>
      <w:r w:rsidR="00C044E9" w:rsidRPr="00342609">
        <w:t xml:space="preserve"> и наличие (отсутствие) оснований </w:t>
      </w:r>
      <w:r w:rsidR="009A553D" w:rsidRPr="00342609">
        <w:t>для</w:t>
      </w:r>
      <w:r w:rsidR="00A264D6" w:rsidRPr="00342609">
        <w:t xml:space="preserve"> </w:t>
      </w:r>
      <w:r w:rsidR="00C044E9" w:rsidRPr="00342609">
        <w:t>отказа</w:t>
      </w:r>
      <w:r w:rsidR="009A553D" w:rsidRPr="00342609">
        <w:t xml:space="preserve"> (возврата заявления)</w:t>
      </w:r>
      <w:r w:rsidR="00C044E9" w:rsidRPr="00342609">
        <w:t xml:space="preserve"> в приеме </w:t>
      </w:r>
      <w:r w:rsidR="00A264D6" w:rsidRPr="00342609">
        <w:t>документов,</w:t>
      </w:r>
      <w:r w:rsidR="00C044E9" w:rsidRPr="00342609">
        <w:t xml:space="preserve"> указанных в пункте 2</w:t>
      </w:r>
      <w:r w:rsidR="00A264D6" w:rsidRPr="00342609">
        <w:t>3</w:t>
      </w:r>
      <w:r w:rsidR="00C044E9" w:rsidRPr="00342609">
        <w:t xml:space="preserve"> настоящего административного регламента</w:t>
      </w:r>
      <w:r w:rsidRPr="00342609">
        <w:t>.</w:t>
      </w:r>
    </w:p>
    <w:p w:rsidR="002F320E" w:rsidRPr="00342609" w:rsidRDefault="008965E7" w:rsidP="00342609">
      <w:r w:rsidRPr="00342609">
        <w:t>Результатом выполнения данной административной процедуры является зарегистрированное заявление о предоставлении муниципальной услуги</w:t>
      </w:r>
      <w:r w:rsidR="00803D08" w:rsidRPr="00342609">
        <w:t xml:space="preserve"> либо</w:t>
      </w:r>
      <w:r w:rsidR="00A264D6" w:rsidRPr="00342609">
        <w:t xml:space="preserve"> возврата заявления, </w:t>
      </w:r>
      <w:r w:rsidR="00803D08" w:rsidRPr="00342609">
        <w:t>отказ в приеме документов</w:t>
      </w:r>
      <w:r w:rsidRPr="00342609">
        <w:t>.</w:t>
      </w:r>
    </w:p>
    <w:p w:rsidR="008965E7" w:rsidRPr="00342609" w:rsidRDefault="008965E7" w:rsidP="00342609">
      <w:r w:rsidRPr="00342609">
        <w:t xml:space="preserve">Способ фиксации результата выполнения административной процедуры: </w:t>
      </w:r>
    </w:p>
    <w:p w:rsidR="008965E7" w:rsidRPr="00342609" w:rsidRDefault="002F320E" w:rsidP="00342609">
      <w:r w:rsidRPr="00342609">
        <w:t>-</w:t>
      </w:r>
      <w:r w:rsidR="002F75DD" w:rsidRPr="00342609">
        <w:t xml:space="preserve"> </w:t>
      </w:r>
      <w:r w:rsidR="00C044E9" w:rsidRPr="00342609">
        <w:t xml:space="preserve">в случае направления заявления посредством Единого </w:t>
      </w:r>
      <w:r w:rsidR="001C67A1" w:rsidRPr="00342609">
        <w:t>портала</w:t>
      </w:r>
      <w:r w:rsidR="00C044E9" w:rsidRPr="00342609">
        <w:t>,</w:t>
      </w:r>
      <w:r w:rsidR="003073FE" w:rsidRPr="00342609">
        <w:t xml:space="preserve"> сайта органа регистрации прав, посредством информационной системы, </w:t>
      </w:r>
      <w:r w:rsidR="00C044E9" w:rsidRPr="00342609">
        <w:t>по почте, в том числе электронной почтой, специалист Комитета,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8965E7" w:rsidRPr="00342609" w:rsidRDefault="002F320E" w:rsidP="00342609">
      <w:r w:rsidRPr="00342609">
        <w:t>-</w:t>
      </w:r>
      <w:r w:rsidR="002F75DD" w:rsidRPr="00342609">
        <w:t xml:space="preserve"> </w:t>
      </w:r>
      <w:r w:rsidR="008965E7" w:rsidRPr="00342609">
        <w:t xml:space="preserve">в случае подачи заявления лично, специалист Отдела, ответственный за </w:t>
      </w:r>
      <w:r w:rsidR="006223E9" w:rsidRPr="00342609">
        <w:t>предоставление муниципальной услуги</w:t>
      </w:r>
      <w:r w:rsidR="008965E7" w:rsidRPr="00342609">
        <w:t>, регистрирует заявление о предоставлении муниципальной услуги в электронном документообороте;</w:t>
      </w:r>
    </w:p>
    <w:p w:rsidR="002F320E" w:rsidRPr="00342609" w:rsidRDefault="002F320E" w:rsidP="00342609">
      <w:r w:rsidRPr="00342609">
        <w:t>-</w:t>
      </w:r>
      <w:r w:rsidR="002F75DD" w:rsidRPr="00342609">
        <w:t xml:space="preserve"> </w:t>
      </w:r>
      <w:r w:rsidR="008965E7" w:rsidRPr="00342609">
        <w:t>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2F320E" w:rsidRPr="00342609" w:rsidRDefault="008965E7" w:rsidP="00342609">
      <w:r w:rsidRPr="00342609">
        <w:lastRenderedPageBreak/>
        <w:t>В случае подачи заявления в МФЦ зарегистрированное заявление о предоставлении муниципальной услуги с приложениями предается в Отдел, в срок не позднее одного рабочего дня со дня приема заявления.</w:t>
      </w:r>
    </w:p>
    <w:p w:rsidR="002F320E" w:rsidRPr="00342609" w:rsidRDefault="008965E7" w:rsidP="00342609">
      <w:r w:rsidRPr="00342609">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2F320E" w:rsidRPr="00342609" w:rsidRDefault="008965E7" w:rsidP="00342609">
      <w:r w:rsidRPr="00342609">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C355EA" w:rsidRPr="00342609" w:rsidRDefault="00C355EA" w:rsidP="00B61500">
      <w:pPr>
        <w:pStyle w:val="ae"/>
        <w:jc w:val="both"/>
        <w:rPr>
          <w:rFonts w:ascii="Arial" w:hAnsi="Arial" w:cs="Arial"/>
          <w:b w:val="0"/>
          <w:sz w:val="24"/>
          <w:szCs w:val="28"/>
        </w:rPr>
      </w:pPr>
    </w:p>
    <w:p w:rsidR="002F320E" w:rsidRPr="00342609" w:rsidRDefault="00B61500" w:rsidP="00C355EA">
      <w:pPr>
        <w:pStyle w:val="ae"/>
        <w:jc w:val="center"/>
        <w:rPr>
          <w:rFonts w:ascii="Arial" w:hAnsi="Arial" w:cs="Arial"/>
          <w:sz w:val="24"/>
          <w:szCs w:val="28"/>
        </w:rPr>
      </w:pPr>
      <w:r w:rsidRPr="00342609">
        <w:rPr>
          <w:rFonts w:ascii="Arial" w:hAnsi="Arial" w:cs="Arial"/>
          <w:sz w:val="24"/>
          <w:szCs w:val="28"/>
        </w:rPr>
        <w:t>Формирование и направление межведомственных запросов</w:t>
      </w:r>
    </w:p>
    <w:p w:rsidR="00B61500" w:rsidRPr="00342609" w:rsidRDefault="00B61500" w:rsidP="00C355EA">
      <w:pPr>
        <w:pStyle w:val="ae"/>
        <w:jc w:val="center"/>
        <w:rPr>
          <w:rFonts w:ascii="Arial" w:hAnsi="Arial" w:cs="Arial"/>
          <w:sz w:val="24"/>
          <w:szCs w:val="28"/>
        </w:rPr>
      </w:pPr>
      <w:r w:rsidRPr="00342609">
        <w:rPr>
          <w:rFonts w:ascii="Arial" w:hAnsi="Arial" w:cs="Arial"/>
          <w:sz w:val="24"/>
          <w:szCs w:val="28"/>
        </w:rPr>
        <w:t>в органы власти, участвующие в предоставлении муниципальной услуги</w:t>
      </w:r>
    </w:p>
    <w:p w:rsidR="002F320E" w:rsidRPr="00342609" w:rsidRDefault="002F320E" w:rsidP="00B61500">
      <w:pPr>
        <w:pStyle w:val="ae"/>
        <w:jc w:val="both"/>
        <w:rPr>
          <w:rFonts w:ascii="Arial" w:hAnsi="Arial" w:cs="Arial"/>
          <w:b w:val="0"/>
          <w:sz w:val="24"/>
          <w:szCs w:val="28"/>
        </w:rPr>
      </w:pPr>
    </w:p>
    <w:p w:rsidR="002F320E" w:rsidRPr="00342609" w:rsidRDefault="00C355EA" w:rsidP="00342609">
      <w:r w:rsidRPr="00342609">
        <w:t>3</w:t>
      </w:r>
      <w:r w:rsidR="00A547AA" w:rsidRPr="00342609">
        <w:t>6</w:t>
      </w:r>
      <w:r w:rsidRPr="00342609">
        <w:t>. О</w:t>
      </w:r>
      <w:r w:rsidR="00B61500" w:rsidRPr="00342609">
        <w:t>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2F320E" w:rsidRPr="00342609" w:rsidRDefault="00B61500" w:rsidP="00342609">
      <w:r w:rsidRPr="00342609">
        <w:t>Сведения о должностном лице, ответственном за выполнение административной процедуры: специалист Отдела, ответственный за предоставление муниципальной услуги.</w:t>
      </w:r>
    </w:p>
    <w:p w:rsidR="002F320E" w:rsidRPr="00342609" w:rsidRDefault="00B61500" w:rsidP="00342609">
      <w:r w:rsidRPr="00342609">
        <w:t>Содержание административных действий, входящих в состав административной процедуры:</w:t>
      </w:r>
    </w:p>
    <w:p w:rsidR="002F320E" w:rsidRPr="00342609" w:rsidRDefault="00B61500" w:rsidP="00342609">
      <w:r w:rsidRPr="00342609">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342609" w:rsidRPr="00342609">
        <w:t>-</w:t>
      </w:r>
      <w:r w:rsidR="00383481" w:rsidRPr="00342609">
        <w:t xml:space="preserve">в течение </w:t>
      </w:r>
      <w:r w:rsidR="00917142" w:rsidRPr="00342609">
        <w:t xml:space="preserve">1 </w:t>
      </w:r>
      <w:r w:rsidRPr="00342609">
        <w:t>рабоч</w:t>
      </w:r>
      <w:r w:rsidR="00917142" w:rsidRPr="00342609">
        <w:t>его</w:t>
      </w:r>
      <w:r w:rsidRPr="00342609">
        <w:t xml:space="preserve"> дн</w:t>
      </w:r>
      <w:r w:rsidR="00917142" w:rsidRPr="00342609">
        <w:t>я</w:t>
      </w:r>
      <w:r w:rsidRPr="00342609">
        <w:t xml:space="preserve"> со дня </w:t>
      </w:r>
      <w:r w:rsidR="00383481" w:rsidRPr="00342609">
        <w:t>принятия</w:t>
      </w:r>
      <w:r w:rsidRPr="00342609">
        <w:t xml:space="preserve"> заявления;</w:t>
      </w:r>
    </w:p>
    <w:p w:rsidR="002F320E" w:rsidRPr="00342609" w:rsidRDefault="00B61500" w:rsidP="00342609">
      <w:pPr>
        <w:rPr>
          <w:i/>
        </w:rPr>
      </w:pPr>
      <w:r w:rsidRPr="00342609">
        <w:t>получение ответа на межведомственные запросы (продолжительность и (или) максимальный срок выполнения административного действия</w:t>
      </w:r>
      <w:r w:rsidR="00342609" w:rsidRPr="00342609">
        <w:t>-</w:t>
      </w:r>
      <w:r w:rsidR="00917142" w:rsidRPr="00342609">
        <w:t>2</w:t>
      </w:r>
      <w:r w:rsidRPr="00342609">
        <w:t xml:space="preserve"> рабочих дн</w:t>
      </w:r>
      <w:r w:rsidR="00917142" w:rsidRPr="00342609">
        <w:t>я</w:t>
      </w:r>
      <w:r w:rsidRPr="00342609">
        <w:t xml:space="preserve"> со дня поступления межведомственного запроса в орган власти и</w:t>
      </w:r>
      <w:r w:rsidR="00EB1EB9" w:rsidRPr="00342609">
        <w:t>ли</w:t>
      </w:r>
      <w:r w:rsidRPr="00342609">
        <w:t xml:space="preserve"> организацию предоставляющие документ и информацию).</w:t>
      </w:r>
    </w:p>
    <w:p w:rsidR="002F320E" w:rsidRPr="00342609" w:rsidRDefault="00B61500" w:rsidP="00342609">
      <w:r w:rsidRPr="00342609">
        <w:t xml:space="preserve">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пункте </w:t>
      </w:r>
      <w:r w:rsidR="00A264D6" w:rsidRPr="00342609">
        <w:t>18</w:t>
      </w:r>
      <w:r w:rsidRPr="00342609">
        <w:t xml:space="preserve"> настоящего </w:t>
      </w:r>
      <w:r w:rsidR="00721BCC" w:rsidRPr="00342609">
        <w:t>А</w:t>
      </w:r>
      <w:r w:rsidRPr="00342609">
        <w:t>дминистративного регламента.</w:t>
      </w:r>
    </w:p>
    <w:p w:rsidR="002F320E" w:rsidRPr="00342609" w:rsidRDefault="00B61500" w:rsidP="00342609">
      <w:r w:rsidRPr="00342609">
        <w:t>Результат выполнения административной процедуры: полученные ответы на межведомственные запросы.</w:t>
      </w:r>
    </w:p>
    <w:p w:rsidR="002F320E" w:rsidRPr="00342609" w:rsidRDefault="00B61500" w:rsidP="00342609">
      <w:r w:rsidRPr="00342609">
        <w:t xml:space="preserve">Способ фиксации результата административной процедуры: </w:t>
      </w:r>
    </w:p>
    <w:p w:rsidR="002F320E" w:rsidRPr="00342609" w:rsidRDefault="00B61500" w:rsidP="00342609">
      <w:r w:rsidRPr="00342609">
        <w:t>специалист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2F320E" w:rsidRPr="00342609" w:rsidRDefault="00B61500" w:rsidP="00342609">
      <w:r w:rsidRPr="00342609">
        <w:t xml:space="preserve">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w:t>
      </w:r>
      <w:r w:rsidR="00EB1EB9" w:rsidRPr="00342609">
        <w:t>электронном документообороте.</w:t>
      </w:r>
    </w:p>
    <w:p w:rsidR="00B61500" w:rsidRPr="00342609" w:rsidRDefault="00B61500" w:rsidP="00342609">
      <w:r w:rsidRPr="00342609">
        <w:t>В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межведомственный запрос специалисту Отдела, ответственному за предоставление муниципальной услуги.</w:t>
      </w:r>
    </w:p>
    <w:p w:rsidR="00C355EA" w:rsidRPr="00342609" w:rsidRDefault="00C355EA" w:rsidP="00342609">
      <w:pPr>
        <w:rPr>
          <w:b/>
        </w:rPr>
      </w:pPr>
    </w:p>
    <w:p w:rsidR="00ED5F15" w:rsidRPr="00342609" w:rsidRDefault="00E62B51" w:rsidP="00C355EA">
      <w:pPr>
        <w:pStyle w:val="ae"/>
        <w:jc w:val="center"/>
        <w:rPr>
          <w:rFonts w:ascii="Arial" w:hAnsi="Arial" w:cs="Arial"/>
          <w:sz w:val="24"/>
          <w:szCs w:val="28"/>
        </w:rPr>
      </w:pPr>
      <w:r w:rsidRPr="00342609">
        <w:rPr>
          <w:rFonts w:ascii="Arial" w:hAnsi="Arial" w:cs="Arial"/>
          <w:sz w:val="24"/>
          <w:szCs w:val="28"/>
        </w:rPr>
        <w:t>Р</w:t>
      </w:r>
      <w:r w:rsidR="00ED5F15" w:rsidRPr="00342609">
        <w:rPr>
          <w:rFonts w:ascii="Arial" w:hAnsi="Arial" w:cs="Arial"/>
          <w:sz w:val="24"/>
          <w:szCs w:val="28"/>
        </w:rPr>
        <w:t>ассмотрение пред</w:t>
      </w:r>
      <w:r w:rsidRPr="00342609">
        <w:rPr>
          <w:rFonts w:ascii="Arial" w:hAnsi="Arial" w:cs="Arial"/>
          <w:sz w:val="24"/>
          <w:szCs w:val="28"/>
        </w:rPr>
        <w:t xml:space="preserve">ставленных документов и </w:t>
      </w:r>
    </w:p>
    <w:p w:rsidR="002F320E" w:rsidRPr="00342609" w:rsidRDefault="00E62B51" w:rsidP="00C355EA">
      <w:pPr>
        <w:pStyle w:val="ae"/>
        <w:jc w:val="center"/>
        <w:rPr>
          <w:rFonts w:ascii="Arial" w:hAnsi="Arial" w:cs="Arial"/>
          <w:sz w:val="24"/>
          <w:szCs w:val="28"/>
        </w:rPr>
      </w:pPr>
      <w:r w:rsidRPr="00342609">
        <w:rPr>
          <w:rFonts w:ascii="Arial" w:hAnsi="Arial" w:cs="Arial"/>
          <w:sz w:val="24"/>
          <w:szCs w:val="28"/>
        </w:rPr>
        <w:t>п</w:t>
      </w:r>
      <w:r w:rsidR="00383481" w:rsidRPr="00342609">
        <w:rPr>
          <w:rFonts w:ascii="Arial" w:hAnsi="Arial" w:cs="Arial"/>
          <w:sz w:val="24"/>
          <w:szCs w:val="28"/>
        </w:rPr>
        <w:t>ринятие решения о предоставлении или об отказе</w:t>
      </w:r>
    </w:p>
    <w:p w:rsidR="00B61500" w:rsidRPr="00342609" w:rsidRDefault="00383481" w:rsidP="00C355EA">
      <w:pPr>
        <w:pStyle w:val="ae"/>
        <w:jc w:val="center"/>
        <w:rPr>
          <w:rFonts w:ascii="Arial" w:hAnsi="Arial" w:cs="Arial"/>
          <w:sz w:val="24"/>
          <w:szCs w:val="28"/>
        </w:rPr>
      </w:pPr>
      <w:r w:rsidRPr="00342609">
        <w:rPr>
          <w:rFonts w:ascii="Arial" w:hAnsi="Arial" w:cs="Arial"/>
          <w:sz w:val="24"/>
          <w:szCs w:val="28"/>
        </w:rPr>
        <w:t>в предоставлении муниципальной услуги</w:t>
      </w:r>
    </w:p>
    <w:p w:rsidR="00C355EA" w:rsidRPr="00342609" w:rsidRDefault="00C355EA" w:rsidP="00C355EA">
      <w:pPr>
        <w:pStyle w:val="ae"/>
        <w:jc w:val="center"/>
        <w:rPr>
          <w:rFonts w:ascii="Arial" w:hAnsi="Arial" w:cs="Arial"/>
          <w:b w:val="0"/>
          <w:sz w:val="24"/>
          <w:szCs w:val="28"/>
        </w:rPr>
      </w:pPr>
    </w:p>
    <w:p w:rsidR="002F320E" w:rsidRPr="00342609" w:rsidRDefault="00893AB5" w:rsidP="00342609">
      <w:pPr>
        <w:rPr>
          <w:rFonts w:eastAsia="Calibri"/>
          <w:lang w:eastAsia="en-US"/>
        </w:rPr>
      </w:pPr>
      <w:r w:rsidRPr="00342609">
        <w:rPr>
          <w:rFonts w:eastAsia="Calibri"/>
          <w:lang w:eastAsia="en-US"/>
        </w:rPr>
        <w:lastRenderedPageBreak/>
        <w:t>3</w:t>
      </w:r>
      <w:r w:rsidR="00A547AA" w:rsidRPr="00342609">
        <w:rPr>
          <w:rFonts w:eastAsia="Calibri"/>
          <w:lang w:eastAsia="en-US"/>
        </w:rPr>
        <w:t>7</w:t>
      </w:r>
      <w:r w:rsidRPr="00342609">
        <w:rPr>
          <w:rFonts w:eastAsia="Calibri"/>
          <w:lang w:eastAsia="en-US"/>
        </w:rPr>
        <w:t xml:space="preserve">. </w:t>
      </w:r>
      <w:r w:rsidR="00B61500" w:rsidRPr="00342609">
        <w:rPr>
          <w:rFonts w:eastAsia="Calibri"/>
          <w:lang w:eastAsia="en-US"/>
        </w:rPr>
        <w:t xml:space="preserve">Основанием для начала административной процедуры является поступление </w:t>
      </w:r>
      <w:r w:rsidR="00EB1EB9" w:rsidRPr="00342609">
        <w:rPr>
          <w:rFonts w:eastAsia="Calibri"/>
          <w:lang w:eastAsia="en-US"/>
        </w:rPr>
        <w:t xml:space="preserve">к </w:t>
      </w:r>
      <w:r w:rsidR="00B61500" w:rsidRPr="00342609">
        <w:rPr>
          <w:rFonts w:eastAsia="Calibri"/>
          <w:lang w:eastAsia="en-US"/>
        </w:rPr>
        <w:t xml:space="preserve">специалисту Отдела, </w:t>
      </w:r>
      <w:r w:rsidR="0080432D" w:rsidRPr="00342609">
        <w:rPr>
          <w:rFonts w:eastAsia="Calibri"/>
          <w:lang w:eastAsia="en-US"/>
        </w:rPr>
        <w:t>ответственному за предоставление муниципальной услуги, зарегистрированного заявления</w:t>
      </w:r>
      <w:r w:rsidR="00EA2598" w:rsidRPr="00342609">
        <w:rPr>
          <w:rFonts w:eastAsia="Calibri"/>
          <w:lang w:eastAsia="en-US"/>
        </w:rPr>
        <w:t xml:space="preserve"> о предоставлении муниципальной услуги</w:t>
      </w:r>
      <w:r w:rsidR="0080432D" w:rsidRPr="00342609">
        <w:rPr>
          <w:rFonts w:eastAsia="Calibri"/>
          <w:lang w:eastAsia="en-US"/>
        </w:rPr>
        <w:t>, прилагаемых к нему документов, в том числе полученных в порядке межведомственного информационного взаимодействия.</w:t>
      </w:r>
    </w:p>
    <w:p w:rsidR="002F320E" w:rsidRPr="00342609" w:rsidRDefault="00B61500" w:rsidP="00342609">
      <w:pPr>
        <w:rPr>
          <w:rFonts w:eastAsia="Calibri"/>
          <w:lang w:eastAsia="en-US"/>
        </w:rPr>
      </w:pPr>
      <w:r w:rsidRPr="00342609">
        <w:rPr>
          <w:rFonts w:eastAsia="Calibri"/>
          <w:lang w:eastAsia="en-US"/>
        </w:rPr>
        <w:t>Сведения о должностном лице, ответственном за выполнение административной процедуры:</w:t>
      </w:r>
    </w:p>
    <w:p w:rsidR="002F320E" w:rsidRPr="00342609" w:rsidRDefault="00B61500" w:rsidP="00342609">
      <w:pPr>
        <w:rPr>
          <w:rFonts w:eastAsia="Calibri"/>
          <w:lang w:eastAsia="en-US"/>
        </w:rPr>
      </w:pPr>
      <w:r w:rsidRPr="00342609">
        <w:rPr>
          <w:rFonts w:eastAsia="Calibri"/>
          <w:lang w:eastAsia="en-US"/>
        </w:rPr>
        <w:t>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r w:rsidR="002F320E" w:rsidRPr="00342609">
        <w:rPr>
          <w:rFonts w:eastAsia="Calibri"/>
          <w:lang w:eastAsia="en-US"/>
        </w:rPr>
        <w:t>-</w:t>
      </w:r>
      <w:r w:rsidRPr="00342609">
        <w:rPr>
          <w:rFonts w:eastAsia="Calibri"/>
          <w:lang w:eastAsia="en-US"/>
        </w:rPr>
        <w:t>специалист Отдела, ответственный за предоставление муниципальной услуги;</w:t>
      </w:r>
    </w:p>
    <w:p w:rsidR="002F320E" w:rsidRPr="00342609" w:rsidRDefault="00B61500" w:rsidP="00342609">
      <w:pPr>
        <w:rPr>
          <w:rFonts w:eastAsia="Calibri"/>
          <w:lang w:eastAsia="en-US"/>
        </w:rPr>
      </w:pPr>
      <w:r w:rsidRPr="00342609">
        <w:rPr>
          <w:rFonts w:eastAsia="Calibri"/>
          <w:lang w:eastAsia="en-US"/>
        </w:rPr>
        <w:t xml:space="preserve">за подписание документов, являющихся результатом предоставления муниципальной </w:t>
      </w:r>
      <w:proofErr w:type="gramStart"/>
      <w:r w:rsidRPr="00342609">
        <w:rPr>
          <w:rFonts w:eastAsia="Calibri"/>
          <w:lang w:eastAsia="en-US"/>
        </w:rPr>
        <w:t>услуги,</w:t>
      </w:r>
      <w:r w:rsidR="00342609" w:rsidRPr="00342609">
        <w:rPr>
          <w:rFonts w:eastAsia="Calibri"/>
          <w:lang w:eastAsia="en-US"/>
        </w:rPr>
        <w:t>-</w:t>
      </w:r>
      <w:proofErr w:type="gramEnd"/>
      <w:r w:rsidRPr="00342609">
        <w:rPr>
          <w:rFonts w:eastAsia="Calibri"/>
          <w:lang w:eastAsia="en-US"/>
        </w:rPr>
        <w:t>специалист Отдела, ответственный за пред</w:t>
      </w:r>
      <w:r w:rsidR="002F75DD" w:rsidRPr="00342609">
        <w:rPr>
          <w:rFonts w:eastAsia="Calibri"/>
          <w:lang w:eastAsia="en-US"/>
        </w:rPr>
        <w:t>оставление муниципальной услуги;</w:t>
      </w:r>
    </w:p>
    <w:p w:rsidR="002F320E" w:rsidRPr="00342609" w:rsidRDefault="00B61500" w:rsidP="00342609">
      <w:pPr>
        <w:rPr>
          <w:rFonts w:eastAsia="Calibri"/>
          <w:lang w:eastAsia="en-US"/>
        </w:rPr>
      </w:pPr>
      <w:r w:rsidRPr="00342609">
        <w:rPr>
          <w:rFonts w:eastAsia="Calibri"/>
          <w:lang w:eastAsia="en-US"/>
        </w:rPr>
        <w:t xml:space="preserve">за регистрацию подписанных документов, являющихся результатом предоставления муниципальной </w:t>
      </w:r>
      <w:proofErr w:type="gramStart"/>
      <w:r w:rsidRPr="00342609">
        <w:rPr>
          <w:rFonts w:eastAsia="Calibri"/>
          <w:lang w:eastAsia="en-US"/>
        </w:rPr>
        <w:t>услуги,</w:t>
      </w:r>
      <w:r w:rsidR="00342609" w:rsidRPr="00342609">
        <w:rPr>
          <w:rFonts w:eastAsia="Calibri"/>
          <w:lang w:eastAsia="en-US"/>
        </w:rPr>
        <w:t>-</w:t>
      </w:r>
      <w:proofErr w:type="gramEnd"/>
      <w:r w:rsidRPr="00342609">
        <w:rPr>
          <w:rFonts w:eastAsia="Calibri"/>
          <w:lang w:eastAsia="en-US"/>
        </w:rPr>
        <w:t>специалист Отдела, ответственный за предоставление услуги.</w:t>
      </w:r>
    </w:p>
    <w:p w:rsidR="00B61500" w:rsidRPr="00342609" w:rsidRDefault="00B61500" w:rsidP="00342609">
      <w:pPr>
        <w:rPr>
          <w:rFonts w:eastAsia="Calibri"/>
          <w:lang w:eastAsia="en-US"/>
        </w:rPr>
      </w:pPr>
      <w:r w:rsidRPr="00342609">
        <w:rPr>
          <w:rFonts w:eastAsia="Calibri"/>
          <w:lang w:eastAsia="en-US"/>
        </w:rPr>
        <w:t>Содержание административных действий, входящих в состав административной процедуры:</w:t>
      </w:r>
    </w:p>
    <w:p w:rsidR="002A45C2" w:rsidRPr="00342609" w:rsidRDefault="002A45C2" w:rsidP="00342609">
      <w:pPr>
        <w:rPr>
          <w:rFonts w:eastAsia="Calibri"/>
          <w:b/>
          <w:lang w:eastAsia="en-US"/>
        </w:rPr>
      </w:pPr>
      <w:r w:rsidRPr="00342609">
        <w:rPr>
          <w:rFonts w:eastAsia="Calibri"/>
          <w:lang w:eastAsia="en-US"/>
        </w:rPr>
        <w:t>- рассмотрение заявления: специалист</w:t>
      </w:r>
      <w:r w:rsidRPr="00342609">
        <w:rPr>
          <w:rFonts w:eastAsia="Calibri"/>
          <w:b/>
          <w:lang w:eastAsia="en-US"/>
        </w:rPr>
        <w:t xml:space="preserve"> </w:t>
      </w:r>
      <w:r w:rsidRPr="00342609">
        <w:rPr>
          <w:rFonts w:eastAsia="Calibri"/>
          <w:lang w:eastAsia="en-US"/>
        </w:rPr>
        <w:t xml:space="preserve">ответственный за предоставление муниципальной услуги устанавливает предмет обращения заявителя; проверяет наличие приложенных к заявлению документов, наличие </w:t>
      </w:r>
      <w:r w:rsidR="008578A5" w:rsidRPr="00342609">
        <w:rPr>
          <w:rFonts w:eastAsia="Calibri"/>
          <w:lang w:eastAsia="en-US"/>
        </w:rPr>
        <w:t>документов,</w:t>
      </w:r>
      <w:r w:rsidRPr="00342609">
        <w:rPr>
          <w:rFonts w:eastAsia="Calibri"/>
          <w:lang w:eastAsia="en-US"/>
        </w:rPr>
        <w:t xml:space="preserve"> полученных в результате межведомственного взаимодействия; устанавливает наличие полномочий по рассмотрению обращения заявителя; проверяет наличие или отсутствие оснований</w:t>
      </w:r>
      <w:r w:rsidRPr="00342609">
        <w:rPr>
          <w:rFonts w:eastAsia="Calibri"/>
          <w:b/>
          <w:lang w:eastAsia="en-US"/>
        </w:rPr>
        <w:t xml:space="preserve">, </w:t>
      </w:r>
      <w:r w:rsidRPr="00342609">
        <w:rPr>
          <w:rFonts w:eastAsia="Calibri"/>
          <w:lang w:eastAsia="en-US"/>
        </w:rPr>
        <w:t>предусмотренных пункт</w:t>
      </w:r>
      <w:r w:rsidR="008578A5" w:rsidRPr="00342609">
        <w:rPr>
          <w:rFonts w:eastAsia="Calibri"/>
          <w:lang w:eastAsia="en-US"/>
        </w:rPr>
        <w:t>ами 24, 25</w:t>
      </w:r>
      <w:r w:rsidRPr="00342609">
        <w:rPr>
          <w:rFonts w:eastAsia="Calibri"/>
          <w:lang w:eastAsia="en-US"/>
        </w:rPr>
        <w:t xml:space="preserve"> настоящего </w:t>
      </w:r>
      <w:r w:rsidR="00721BCC" w:rsidRPr="00342609">
        <w:rPr>
          <w:rFonts w:eastAsia="Calibri"/>
          <w:lang w:eastAsia="en-US"/>
        </w:rPr>
        <w:t>А</w:t>
      </w:r>
      <w:r w:rsidRPr="00342609">
        <w:rPr>
          <w:rFonts w:eastAsia="Calibri"/>
          <w:lang w:eastAsia="en-US"/>
        </w:rPr>
        <w:t>дминистративного регламента;</w:t>
      </w:r>
    </w:p>
    <w:p w:rsidR="002A45C2" w:rsidRPr="00F86E7B" w:rsidRDefault="002A45C2" w:rsidP="00342609">
      <w:pPr>
        <w:rPr>
          <w:rFonts w:eastAsia="Calibri"/>
          <w:lang w:eastAsia="en-US"/>
        </w:rPr>
      </w:pPr>
      <w:r w:rsidRPr="00F86E7B">
        <w:rPr>
          <w:rFonts w:eastAsia="Calibri"/>
          <w:lang w:eastAsia="en-US"/>
        </w:rPr>
        <w:t>-</w:t>
      </w:r>
      <w:r w:rsidR="004A408C" w:rsidRPr="00F86E7B">
        <w:rPr>
          <w:rFonts w:eastAsia="Calibri"/>
          <w:lang w:eastAsia="en-US"/>
        </w:rPr>
        <w:t xml:space="preserve"> </w:t>
      </w:r>
      <w:r w:rsidRPr="00F86E7B">
        <w:rPr>
          <w:rFonts w:eastAsia="Calibri"/>
          <w:lang w:eastAsia="en-US"/>
        </w:rPr>
        <w:t>оформление документов, являющихся результатом предоставления муниципальной услуги: по результатам анализа документов, специалист Отдела, ответственный за предоставление муниципальной услуги, готовит документ, являющи</w:t>
      </w:r>
      <w:r w:rsidR="00E62B51" w:rsidRPr="00F86E7B">
        <w:rPr>
          <w:rFonts w:eastAsia="Calibri"/>
          <w:lang w:eastAsia="en-US"/>
        </w:rPr>
        <w:t>йся</w:t>
      </w:r>
      <w:r w:rsidRPr="00F86E7B">
        <w:rPr>
          <w:rFonts w:eastAsia="Calibri"/>
          <w:lang w:eastAsia="en-US"/>
        </w:rPr>
        <w:t xml:space="preserve"> результатом пред</w:t>
      </w:r>
      <w:r w:rsidR="00721BCC" w:rsidRPr="00F86E7B">
        <w:rPr>
          <w:rFonts w:eastAsia="Calibri"/>
          <w:lang w:eastAsia="en-US"/>
        </w:rPr>
        <w:t>оставления муниципальной услуги;</w:t>
      </w:r>
    </w:p>
    <w:p w:rsidR="002A45C2" w:rsidRPr="00342609" w:rsidRDefault="002A45C2" w:rsidP="00342609">
      <w:pPr>
        <w:rPr>
          <w:rFonts w:eastAsia="Calibri"/>
          <w:lang w:eastAsia="en-US"/>
        </w:rPr>
      </w:pPr>
      <w:r w:rsidRPr="00342609">
        <w:rPr>
          <w:rFonts w:eastAsia="Calibri"/>
          <w:lang w:eastAsia="en-US"/>
        </w:rPr>
        <w:t xml:space="preserve">- подписание и регистрация документов, являющихся результатом предоставления муниципальной услуги. </w:t>
      </w:r>
    </w:p>
    <w:p w:rsidR="009E05FA" w:rsidRPr="00342609" w:rsidRDefault="009E05FA" w:rsidP="00342609">
      <w:pPr>
        <w:rPr>
          <w:rFonts w:eastAsia="Calibri"/>
          <w:lang w:eastAsia="en-US"/>
        </w:rPr>
      </w:pPr>
      <w:r w:rsidRPr="00342609">
        <w:rPr>
          <w:rFonts w:eastAsia="Calibri"/>
          <w:lang w:eastAsia="en-US"/>
        </w:rPr>
        <w:t>Продолжительность и (или) максимальный срок выполнения административных действий</w:t>
      </w:r>
      <w:r w:rsidR="00342609" w:rsidRPr="00342609">
        <w:rPr>
          <w:rFonts w:eastAsia="Calibri"/>
          <w:lang w:eastAsia="en-US"/>
        </w:rPr>
        <w:t>-</w:t>
      </w:r>
      <w:r w:rsidRPr="00342609">
        <w:rPr>
          <w:rFonts w:eastAsia="Calibri"/>
          <w:lang w:eastAsia="en-US"/>
        </w:rPr>
        <w:t xml:space="preserve">в течение </w:t>
      </w:r>
      <w:r w:rsidR="00917142" w:rsidRPr="00342609">
        <w:rPr>
          <w:rFonts w:eastAsia="Calibri"/>
          <w:lang w:eastAsia="en-US"/>
        </w:rPr>
        <w:t>4</w:t>
      </w:r>
      <w:r w:rsidR="00A05278" w:rsidRPr="00342609">
        <w:rPr>
          <w:rFonts w:eastAsia="Calibri"/>
          <w:lang w:eastAsia="en-US"/>
        </w:rPr>
        <w:t xml:space="preserve"> </w:t>
      </w:r>
      <w:r w:rsidRPr="00342609">
        <w:rPr>
          <w:rFonts w:eastAsia="Calibri"/>
          <w:lang w:eastAsia="en-US"/>
        </w:rPr>
        <w:t>рабочих дней со дня поступления ответов на межведомственные запросы.</w:t>
      </w:r>
    </w:p>
    <w:p w:rsidR="002F320E" w:rsidRPr="00342609" w:rsidRDefault="002A45C2" w:rsidP="00342609">
      <w:pPr>
        <w:rPr>
          <w:rFonts w:eastAsia="Calibri"/>
          <w:lang w:eastAsia="en-US"/>
        </w:rPr>
      </w:pPr>
      <w:r w:rsidRPr="00342609">
        <w:rPr>
          <w:rFonts w:eastAsia="Calibri"/>
          <w:lang w:eastAsia="en-US"/>
        </w:rPr>
        <w:t>Критерием принятия решения о предоставлении или отказе в предоставлении муниципальной услуги является наличие или отсутствие оснований для отказа в предоставлении муниципальной услуги, ук</w:t>
      </w:r>
      <w:r w:rsidR="00A76517" w:rsidRPr="00342609">
        <w:rPr>
          <w:rFonts w:eastAsia="Calibri"/>
          <w:lang w:eastAsia="en-US"/>
        </w:rPr>
        <w:t>аза</w:t>
      </w:r>
      <w:r w:rsidR="00222B11" w:rsidRPr="00342609">
        <w:rPr>
          <w:rFonts w:eastAsia="Calibri"/>
          <w:lang w:eastAsia="en-US"/>
        </w:rPr>
        <w:t>нных в пункте 24</w:t>
      </w:r>
      <w:r w:rsidR="00A76517" w:rsidRPr="00342609">
        <w:rPr>
          <w:rFonts w:eastAsia="Calibri"/>
          <w:lang w:eastAsia="en-US"/>
        </w:rPr>
        <w:t xml:space="preserve"> настоящего А</w:t>
      </w:r>
      <w:r w:rsidRPr="00342609">
        <w:rPr>
          <w:rFonts w:eastAsia="Calibri"/>
          <w:lang w:eastAsia="en-US"/>
        </w:rPr>
        <w:t>дминистративного регламента.</w:t>
      </w:r>
    </w:p>
    <w:p w:rsidR="002D02FA" w:rsidRPr="00342609" w:rsidRDefault="002D02FA" w:rsidP="00342609">
      <w:pPr>
        <w:rPr>
          <w:color w:val="000000"/>
          <w:lang w:bidi="ru-RU"/>
        </w:rPr>
      </w:pPr>
      <w:r w:rsidRPr="00342609">
        <w:rPr>
          <w:color w:val="000000"/>
          <w:lang w:bidi="ru-RU"/>
        </w:rPr>
        <w:t xml:space="preserve">В случае если земельный участок предстоит образовать </w:t>
      </w:r>
      <w:r w:rsidR="00136354" w:rsidRPr="00342609">
        <w:rPr>
          <w:color w:val="000000"/>
          <w:lang w:bidi="ru-RU"/>
        </w:rPr>
        <w:t>специалист Отдела</w:t>
      </w:r>
      <w:r w:rsidRPr="00342609">
        <w:rPr>
          <w:color w:val="000000"/>
          <w:lang w:bidi="ru-RU"/>
        </w:rPr>
        <w:t xml:space="preserve"> при наличии оснований, предусмотренных пунктом </w:t>
      </w:r>
      <w:r w:rsidR="008578A5" w:rsidRPr="00342609">
        <w:rPr>
          <w:color w:val="000000"/>
          <w:lang w:bidi="ru-RU"/>
        </w:rPr>
        <w:t xml:space="preserve">24 </w:t>
      </w:r>
      <w:r w:rsidRPr="00342609">
        <w:rPr>
          <w:color w:val="000000"/>
          <w:lang w:bidi="ru-RU"/>
        </w:rPr>
        <w:t xml:space="preserve">настоящего Административного регламента, в течение двух рабочих дней со дня установления указанных оснований осуществляет подготовку проекта </w:t>
      </w:r>
      <w:r w:rsidR="00136354" w:rsidRPr="00342609">
        <w:rPr>
          <w:color w:val="000000"/>
          <w:lang w:bidi="ru-RU"/>
        </w:rPr>
        <w:t>решения</w:t>
      </w:r>
      <w:r w:rsidRPr="00342609">
        <w:rPr>
          <w:color w:val="000000"/>
          <w:lang w:bidi="ru-RU"/>
        </w:rPr>
        <w:t xml:space="preserve"> о приостановлении рассмотрения заявления, его подписание </w:t>
      </w:r>
      <w:r w:rsidR="00136354" w:rsidRPr="00342609">
        <w:rPr>
          <w:color w:val="000000"/>
          <w:lang w:bidi="ru-RU"/>
        </w:rPr>
        <w:t xml:space="preserve">заместителем главы Березовского района, председателем комитета, либо </w:t>
      </w:r>
      <w:r w:rsidRPr="00342609">
        <w:rPr>
          <w:color w:val="000000"/>
          <w:lang w:bidi="ru-RU"/>
        </w:rPr>
        <w:t>лицом</w:t>
      </w:r>
      <w:r w:rsidR="00136354" w:rsidRPr="00342609">
        <w:rPr>
          <w:color w:val="000000"/>
          <w:lang w:bidi="ru-RU"/>
        </w:rPr>
        <w:t xml:space="preserve"> его замещающим</w:t>
      </w:r>
      <w:r w:rsidRPr="00342609">
        <w:rPr>
          <w:color w:val="000000"/>
          <w:lang w:bidi="ru-RU"/>
        </w:rPr>
        <w:t xml:space="preserve"> и направление заявителю способом, указанным в заявлении.</w:t>
      </w:r>
    </w:p>
    <w:p w:rsidR="002D02FA" w:rsidRPr="00342609" w:rsidRDefault="002D02FA" w:rsidP="00342609">
      <w:pPr>
        <w:rPr>
          <w:color w:val="000000"/>
          <w:lang w:bidi="ru-RU"/>
        </w:rPr>
      </w:pPr>
      <w:r w:rsidRPr="00342609">
        <w:rPr>
          <w:color w:val="000000"/>
          <w:lang w:bidi="ru-RU"/>
        </w:rPr>
        <w:t xml:space="preserve">В </w:t>
      </w:r>
      <w:r w:rsidR="00A76517" w:rsidRPr="00342609">
        <w:rPr>
          <w:color w:val="000000"/>
          <w:lang w:bidi="ru-RU"/>
        </w:rPr>
        <w:t>решении</w:t>
      </w:r>
      <w:r w:rsidRPr="00342609">
        <w:rPr>
          <w:color w:val="000000"/>
          <w:lang w:bidi="ru-RU"/>
        </w:rPr>
        <w:t xml:space="preserve"> о приостановлении рассмотрения заявления указываются причины, послужившие основанием для такого приостановления.</w:t>
      </w:r>
    </w:p>
    <w:p w:rsidR="002D02FA" w:rsidRPr="00342609" w:rsidRDefault="002D02FA" w:rsidP="00342609">
      <w:pPr>
        <w:rPr>
          <w:color w:val="000000"/>
          <w:lang w:bidi="ru-RU"/>
        </w:rPr>
      </w:pPr>
      <w:r w:rsidRPr="00342609">
        <w:rPr>
          <w:color w:val="000000"/>
          <w:lang w:bidi="ru-RU"/>
        </w:rPr>
        <w:t>В случае если сведения о земельном участке внесены в Единый государственный реестр недвижимости проверяет наличие или отсутствие оснований для отказа в предоставлении земельного участка и по результатам рассмотрения и проверки:</w:t>
      </w:r>
    </w:p>
    <w:p w:rsidR="00342609" w:rsidRPr="00342609" w:rsidRDefault="00342609" w:rsidP="00342609">
      <w:pPr>
        <w:rPr>
          <w:color w:val="000000"/>
          <w:lang w:bidi="ru-RU"/>
        </w:rPr>
      </w:pPr>
      <w:r w:rsidRPr="00342609">
        <w:rPr>
          <w:color w:val="000000"/>
          <w:lang w:bidi="ru-RU"/>
        </w:rPr>
        <w:lastRenderedPageBreak/>
        <w:t>-</w:t>
      </w:r>
      <w:r w:rsidR="00222B11" w:rsidRPr="00342609">
        <w:rPr>
          <w:color w:val="000000"/>
          <w:lang w:bidi="ru-RU"/>
        </w:rPr>
        <w:t>п</w:t>
      </w:r>
      <w:r w:rsidR="002D02FA" w:rsidRPr="00342609">
        <w:rPr>
          <w:color w:val="000000"/>
          <w:lang w:bidi="ru-RU"/>
        </w:rPr>
        <w:t>ри отсутствии оснований, предусмотренных пункт</w:t>
      </w:r>
      <w:r w:rsidR="008578A5" w:rsidRPr="00342609">
        <w:rPr>
          <w:color w:val="000000"/>
          <w:lang w:bidi="ru-RU"/>
        </w:rPr>
        <w:t xml:space="preserve">ами 24, 25 </w:t>
      </w:r>
      <w:r w:rsidR="002D02FA" w:rsidRPr="00342609">
        <w:rPr>
          <w:color w:val="000000"/>
          <w:lang w:bidi="ru-RU"/>
        </w:rPr>
        <w:t>настоящего</w:t>
      </w:r>
      <w:r w:rsidR="008578A5" w:rsidRPr="00342609">
        <w:rPr>
          <w:color w:val="000000"/>
          <w:lang w:bidi="ru-RU"/>
        </w:rPr>
        <w:t xml:space="preserve"> </w:t>
      </w:r>
      <w:r w:rsidR="002D02FA" w:rsidRPr="00342609">
        <w:rPr>
          <w:color w:val="000000"/>
          <w:lang w:bidi="ru-RU"/>
        </w:rPr>
        <w:t>Административного регламента, осуществляет подготовку проекта договора в трех экземплярах и обеспечивает их направление для подписания заявителю;</w:t>
      </w:r>
    </w:p>
    <w:p w:rsidR="00342609" w:rsidRPr="00342609" w:rsidRDefault="00342609" w:rsidP="00342609">
      <w:pPr>
        <w:rPr>
          <w:color w:val="000000"/>
          <w:lang w:bidi="ru-RU"/>
        </w:rPr>
      </w:pPr>
      <w:r w:rsidRPr="00342609">
        <w:rPr>
          <w:color w:val="000000"/>
          <w:lang w:bidi="ru-RU"/>
        </w:rPr>
        <w:t>-</w:t>
      </w:r>
      <w:r w:rsidR="00222B11" w:rsidRPr="00342609">
        <w:rPr>
          <w:color w:val="000000"/>
          <w:lang w:bidi="ru-RU"/>
        </w:rPr>
        <w:t>п</w:t>
      </w:r>
      <w:r w:rsidR="002D02FA" w:rsidRPr="00342609">
        <w:rPr>
          <w:color w:val="000000"/>
          <w:lang w:bidi="ru-RU"/>
        </w:rPr>
        <w:t xml:space="preserve">ри наличии оснований, указанных пункте </w:t>
      </w:r>
      <w:r w:rsidR="008578A5" w:rsidRPr="00342609">
        <w:rPr>
          <w:color w:val="000000"/>
          <w:lang w:bidi="ru-RU"/>
        </w:rPr>
        <w:t>25</w:t>
      </w:r>
      <w:r w:rsidR="002D02FA" w:rsidRPr="00342609">
        <w:rPr>
          <w:color w:val="000000"/>
          <w:lang w:bidi="ru-RU"/>
        </w:rPr>
        <w:t xml:space="preserve"> </w:t>
      </w:r>
      <w:r w:rsidR="008578A5" w:rsidRPr="00342609">
        <w:rPr>
          <w:color w:val="000000"/>
          <w:lang w:bidi="ru-RU"/>
        </w:rPr>
        <w:t>настоящего Административного регламента,</w:t>
      </w:r>
      <w:r w:rsidR="002D02FA" w:rsidRPr="00342609">
        <w:rPr>
          <w:color w:val="000000"/>
          <w:lang w:bidi="ru-RU"/>
        </w:rPr>
        <w:t xml:space="preserve"> подготавливает </w:t>
      </w:r>
      <w:r w:rsidR="00A76517" w:rsidRPr="00342609">
        <w:rPr>
          <w:color w:val="000000"/>
          <w:lang w:bidi="ru-RU"/>
        </w:rPr>
        <w:t>решение</w:t>
      </w:r>
      <w:r w:rsidR="002D02FA" w:rsidRPr="00342609">
        <w:rPr>
          <w:color w:val="000000"/>
          <w:lang w:bidi="ru-RU"/>
        </w:rPr>
        <w:t xml:space="preserve"> </w:t>
      </w:r>
      <w:r w:rsidR="00A76517" w:rsidRPr="00342609">
        <w:rPr>
          <w:color w:val="000000"/>
          <w:lang w:bidi="ru-RU"/>
        </w:rPr>
        <w:t xml:space="preserve">Комитета </w:t>
      </w:r>
      <w:r w:rsidR="00ED5F15" w:rsidRPr="00342609">
        <w:rPr>
          <w:color w:val="000000"/>
          <w:lang w:bidi="ru-RU"/>
        </w:rPr>
        <w:t xml:space="preserve">об </w:t>
      </w:r>
      <w:r w:rsidR="00A76517" w:rsidRPr="00342609">
        <w:rPr>
          <w:color w:val="000000"/>
          <w:lang w:bidi="ru-RU"/>
        </w:rPr>
        <w:t>о</w:t>
      </w:r>
      <w:r w:rsidR="002D02FA" w:rsidRPr="00342609">
        <w:rPr>
          <w:color w:val="000000"/>
          <w:lang w:bidi="ru-RU"/>
        </w:rPr>
        <w:t>тказе в предоставлении земельного участка, обеспечивает его подписание</w:t>
      </w:r>
      <w:r w:rsidR="00A76517" w:rsidRPr="00342609">
        <w:rPr>
          <w:color w:val="000000"/>
          <w:lang w:bidi="ru-RU"/>
        </w:rPr>
        <w:t xml:space="preserve"> заместителем </w:t>
      </w:r>
      <w:r w:rsidR="00ED5F15" w:rsidRPr="00342609">
        <w:rPr>
          <w:color w:val="000000"/>
          <w:lang w:bidi="ru-RU"/>
        </w:rPr>
        <w:t>главы Берез</w:t>
      </w:r>
      <w:r w:rsidR="009F5843" w:rsidRPr="00342609">
        <w:rPr>
          <w:color w:val="000000"/>
          <w:lang w:bidi="ru-RU"/>
        </w:rPr>
        <w:t xml:space="preserve">овского </w:t>
      </w:r>
      <w:r w:rsidR="00ED5F15" w:rsidRPr="00342609">
        <w:rPr>
          <w:color w:val="000000"/>
          <w:lang w:bidi="ru-RU"/>
        </w:rPr>
        <w:t>района</w:t>
      </w:r>
      <w:r w:rsidR="00A76517" w:rsidRPr="00342609">
        <w:rPr>
          <w:color w:val="000000"/>
          <w:lang w:bidi="ru-RU"/>
        </w:rPr>
        <w:t>, председателем комитета, либо лицом его замещающим</w:t>
      </w:r>
      <w:r w:rsidR="002D02FA" w:rsidRPr="00342609">
        <w:rPr>
          <w:color w:val="000000"/>
          <w:lang w:bidi="ru-RU"/>
        </w:rPr>
        <w:t xml:space="preserve">, и направление принятого </w:t>
      </w:r>
      <w:r w:rsidR="00A76517" w:rsidRPr="00342609">
        <w:rPr>
          <w:color w:val="000000"/>
          <w:lang w:bidi="ru-RU"/>
        </w:rPr>
        <w:t>решения</w:t>
      </w:r>
      <w:r w:rsidR="002D02FA" w:rsidRPr="00342609">
        <w:rPr>
          <w:color w:val="000000"/>
          <w:lang w:bidi="ru-RU"/>
        </w:rPr>
        <w:t xml:space="preserve"> заявителю.</w:t>
      </w:r>
    </w:p>
    <w:p w:rsidR="002D02FA" w:rsidRPr="00342609" w:rsidRDefault="00136354" w:rsidP="00342609">
      <w:pPr>
        <w:rPr>
          <w:color w:val="000000"/>
          <w:lang w:bidi="ru-RU"/>
        </w:rPr>
      </w:pPr>
      <w:r w:rsidRPr="00342609">
        <w:rPr>
          <w:color w:val="000000"/>
          <w:lang w:bidi="ru-RU"/>
        </w:rPr>
        <w:t>Специалист Отдела</w:t>
      </w:r>
      <w:r w:rsidR="002D02FA" w:rsidRPr="00342609">
        <w:rPr>
          <w:color w:val="000000"/>
          <w:lang w:bidi="ru-RU"/>
        </w:rPr>
        <w:t xml:space="preserve"> по выбору Заявителя выдает ему либо направляет ему по почтовому адресу или адресу электронной почты, содержащимся в его заявлении, либо направляет в форме электронного документа с использованием информационной системы проект договора для подписания, либо письмо об отказе в предоставлении земельного участка в безвозмездное пользование или письмо о принятии органом регистрации прав решения о приостановлении осуществления государственного кадастрового учета земельного участка.</w:t>
      </w:r>
    </w:p>
    <w:p w:rsidR="002D02FA" w:rsidRPr="00342609" w:rsidRDefault="002D02FA" w:rsidP="00342609">
      <w:pPr>
        <w:rPr>
          <w:color w:val="000000"/>
          <w:lang w:bidi="ru-RU"/>
        </w:rPr>
      </w:pPr>
      <w:r w:rsidRPr="00342609">
        <w:rPr>
          <w:color w:val="000000"/>
          <w:lang w:bidi="ru-RU"/>
        </w:rPr>
        <w:t xml:space="preserve">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перечень земельных участков, которые могут быть предоставлены в безвозмездное пользование, исполнитель обеспечивает утверждение </w:t>
      </w:r>
      <w:r w:rsidR="00F91D6B" w:rsidRPr="00342609">
        <w:rPr>
          <w:color w:val="000000"/>
          <w:lang w:bidi="ru-RU"/>
        </w:rPr>
        <w:t>Комитетом</w:t>
      </w:r>
      <w:r w:rsidRPr="00342609">
        <w:rPr>
          <w:color w:val="000000"/>
          <w:lang w:bidi="ru-RU"/>
        </w:rPr>
        <w:t xml:space="preserve"> выбранного заявителем варианта схемы размещения земельного участка либо предоставление выбранного заявителем земельного участка.</w:t>
      </w:r>
    </w:p>
    <w:p w:rsidR="002D02FA" w:rsidRPr="00342609" w:rsidRDefault="002D02FA" w:rsidP="00342609">
      <w:pPr>
        <w:rPr>
          <w:color w:val="000000"/>
          <w:lang w:bidi="ru-RU"/>
        </w:rPr>
      </w:pPr>
      <w:r w:rsidRPr="00342609">
        <w:rPr>
          <w:color w:val="000000"/>
          <w:lang w:bidi="ru-RU"/>
        </w:rPr>
        <w:t>Результатом настоящей административной процедуры является:</w:t>
      </w:r>
    </w:p>
    <w:p w:rsidR="002D02FA" w:rsidRPr="00342609" w:rsidRDefault="00AE5150" w:rsidP="00342609">
      <w:pPr>
        <w:rPr>
          <w:color w:val="000000"/>
          <w:lang w:bidi="ru-RU"/>
        </w:rPr>
      </w:pPr>
      <w:r w:rsidRPr="00342609">
        <w:rPr>
          <w:color w:val="000000"/>
          <w:lang w:bidi="ru-RU"/>
        </w:rPr>
        <w:t xml:space="preserve">- </w:t>
      </w:r>
      <w:r w:rsidR="00721BCC" w:rsidRPr="00342609">
        <w:rPr>
          <w:color w:val="000000"/>
          <w:lang w:bidi="ru-RU"/>
        </w:rPr>
        <w:t>п</w:t>
      </w:r>
      <w:r w:rsidR="002D02FA" w:rsidRPr="00342609">
        <w:rPr>
          <w:color w:val="000000"/>
          <w:lang w:bidi="ru-RU"/>
        </w:rPr>
        <w:t>роект дого</w:t>
      </w:r>
      <w:r w:rsidR="00721BCC" w:rsidRPr="00342609">
        <w:rPr>
          <w:color w:val="000000"/>
          <w:lang w:bidi="ru-RU"/>
        </w:rPr>
        <w:t>вора безвозмездного пользования;</w:t>
      </w:r>
    </w:p>
    <w:p w:rsidR="002D02FA" w:rsidRPr="00342609" w:rsidRDefault="00AE5150" w:rsidP="00342609">
      <w:pPr>
        <w:rPr>
          <w:color w:val="000000"/>
          <w:lang w:bidi="ru-RU"/>
        </w:rPr>
      </w:pPr>
      <w:r w:rsidRPr="00342609">
        <w:rPr>
          <w:color w:val="000000"/>
          <w:lang w:bidi="ru-RU"/>
        </w:rPr>
        <w:t xml:space="preserve">- </w:t>
      </w:r>
      <w:r w:rsidR="00A76517" w:rsidRPr="00342609">
        <w:rPr>
          <w:color w:val="000000"/>
          <w:lang w:bidi="ru-RU"/>
        </w:rPr>
        <w:t>решение</w:t>
      </w:r>
      <w:r w:rsidR="00A547AA" w:rsidRPr="00342609">
        <w:rPr>
          <w:color w:val="000000"/>
          <w:lang w:bidi="ru-RU"/>
        </w:rPr>
        <w:t xml:space="preserve"> Комитета </w:t>
      </w:r>
      <w:r w:rsidR="002D02FA" w:rsidRPr="00342609">
        <w:rPr>
          <w:color w:val="000000"/>
          <w:lang w:bidi="ru-RU"/>
        </w:rPr>
        <w:t>о приоста</w:t>
      </w:r>
      <w:r w:rsidR="00721BCC" w:rsidRPr="00342609">
        <w:rPr>
          <w:color w:val="000000"/>
          <w:lang w:bidi="ru-RU"/>
        </w:rPr>
        <w:t>новлении рассмотрения заявления;</w:t>
      </w:r>
    </w:p>
    <w:p w:rsidR="002D02FA" w:rsidRPr="00342609" w:rsidRDefault="00AE5150" w:rsidP="00342609">
      <w:pPr>
        <w:rPr>
          <w:color w:val="000000"/>
          <w:lang w:bidi="ru-RU"/>
        </w:rPr>
      </w:pPr>
      <w:r w:rsidRPr="00342609">
        <w:rPr>
          <w:color w:val="000000"/>
          <w:lang w:bidi="ru-RU"/>
        </w:rPr>
        <w:t xml:space="preserve">- </w:t>
      </w:r>
      <w:r w:rsidR="00A76517" w:rsidRPr="00342609">
        <w:rPr>
          <w:color w:val="000000"/>
          <w:lang w:bidi="ru-RU"/>
        </w:rPr>
        <w:t>решение</w:t>
      </w:r>
      <w:r w:rsidR="002D02FA" w:rsidRPr="00342609">
        <w:rPr>
          <w:color w:val="000000"/>
          <w:lang w:bidi="ru-RU"/>
        </w:rPr>
        <w:t xml:space="preserve"> </w:t>
      </w:r>
      <w:r w:rsidR="00A547AA" w:rsidRPr="00342609">
        <w:rPr>
          <w:color w:val="000000"/>
          <w:lang w:bidi="ru-RU"/>
        </w:rPr>
        <w:t>Комитета</w:t>
      </w:r>
      <w:r w:rsidR="002D02FA" w:rsidRPr="00342609">
        <w:rPr>
          <w:color w:val="000000"/>
          <w:lang w:bidi="ru-RU"/>
        </w:rPr>
        <w:t xml:space="preserve"> об отказе в предоставлении земельного участка.</w:t>
      </w:r>
    </w:p>
    <w:p w:rsidR="002F320E" w:rsidRPr="00342609" w:rsidRDefault="00875DC8" w:rsidP="00342609">
      <w:pPr>
        <w:rPr>
          <w:i/>
        </w:rPr>
      </w:pPr>
      <w:r w:rsidRPr="00342609">
        <w:t xml:space="preserve">Способ фиксации результата выполнения административной процедуры: </w:t>
      </w:r>
    </w:p>
    <w:p w:rsidR="002F320E" w:rsidRPr="00342609" w:rsidRDefault="00ED5F15" w:rsidP="00342609">
      <w:r w:rsidRPr="00342609">
        <w:t>- д</w:t>
      </w:r>
      <w:r w:rsidR="002D02FA" w:rsidRPr="00342609">
        <w:t>оговор безвозмездного пользования н</w:t>
      </w:r>
      <w:r w:rsidR="004E184F" w:rsidRPr="00342609">
        <w:t>а</w:t>
      </w:r>
      <w:r w:rsidR="002D02FA" w:rsidRPr="00342609">
        <w:t xml:space="preserve"> земельный участок </w:t>
      </w:r>
      <w:r w:rsidR="00351F65" w:rsidRPr="00342609">
        <w:t xml:space="preserve">регистрируется </w:t>
      </w:r>
      <w:r w:rsidR="00875DC8" w:rsidRPr="00342609">
        <w:t xml:space="preserve">в журнале регистрации </w:t>
      </w:r>
      <w:r w:rsidR="002D02FA" w:rsidRPr="00342609">
        <w:t>договоров</w:t>
      </w:r>
      <w:r w:rsidR="00875DC8" w:rsidRPr="00342609">
        <w:t>;</w:t>
      </w:r>
    </w:p>
    <w:p w:rsidR="009F5843" w:rsidRPr="00342609" w:rsidRDefault="00D077F7" w:rsidP="00342609">
      <w:pPr>
        <w:rPr>
          <w:color w:val="000000"/>
          <w:lang w:bidi="ru-RU"/>
        </w:rPr>
      </w:pPr>
      <w:r w:rsidRPr="00342609">
        <w:rPr>
          <w:color w:val="000000"/>
          <w:lang w:bidi="ru-RU"/>
        </w:rPr>
        <w:t xml:space="preserve">- </w:t>
      </w:r>
      <w:r w:rsidR="009F5843" w:rsidRPr="00342609">
        <w:rPr>
          <w:color w:val="000000"/>
          <w:lang w:bidi="ru-RU"/>
        </w:rPr>
        <w:t>решение о</w:t>
      </w:r>
      <w:r w:rsidRPr="00342609">
        <w:rPr>
          <w:color w:val="000000"/>
          <w:lang w:bidi="ru-RU"/>
        </w:rPr>
        <w:t xml:space="preserve"> приостановлении рассмотрения заявления</w:t>
      </w:r>
      <w:r w:rsidR="009F5843" w:rsidRPr="00342609">
        <w:rPr>
          <w:color w:val="000000"/>
          <w:lang w:bidi="ru-RU"/>
        </w:rPr>
        <w:t>,</w:t>
      </w:r>
      <w:r w:rsidR="009F5843" w:rsidRPr="00342609">
        <w:t xml:space="preserve"> </w:t>
      </w:r>
      <w:r w:rsidR="009F5843" w:rsidRPr="00342609">
        <w:rPr>
          <w:color w:val="000000"/>
          <w:lang w:bidi="ru-RU"/>
        </w:rPr>
        <w:t>регистрируется в электронном документообороте;</w:t>
      </w:r>
    </w:p>
    <w:p w:rsidR="002F320E" w:rsidRPr="00342609" w:rsidRDefault="00ED5F15" w:rsidP="00342609">
      <w:r w:rsidRPr="00342609">
        <w:t xml:space="preserve">- </w:t>
      </w:r>
      <w:r w:rsidR="009F5843" w:rsidRPr="00342609">
        <w:t>решение</w:t>
      </w:r>
      <w:r w:rsidR="00875DC8" w:rsidRPr="00342609">
        <w:t xml:space="preserve"> об отказе в предоставлении земельного участка</w:t>
      </w:r>
      <w:r w:rsidR="00351F65" w:rsidRPr="00342609">
        <w:t xml:space="preserve"> в </w:t>
      </w:r>
      <w:r w:rsidR="002D02FA" w:rsidRPr="00342609">
        <w:t>безвозмездное пользование</w:t>
      </w:r>
      <w:r w:rsidR="00875DC8" w:rsidRPr="00342609">
        <w:t>, регистрируется в электронном документообороте.</w:t>
      </w:r>
    </w:p>
    <w:p w:rsidR="002F320E" w:rsidRPr="00342609" w:rsidRDefault="00B61500" w:rsidP="00342609">
      <w:r w:rsidRPr="00342609">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893AB5" w:rsidRPr="00342609" w:rsidRDefault="00893AB5" w:rsidP="00342609"/>
    <w:p w:rsidR="0080432D" w:rsidRPr="00342609" w:rsidRDefault="00EB67B2" w:rsidP="00893AB5">
      <w:pPr>
        <w:pStyle w:val="ae"/>
        <w:jc w:val="center"/>
        <w:rPr>
          <w:rFonts w:ascii="Arial" w:hAnsi="Arial" w:cs="Arial"/>
          <w:sz w:val="24"/>
          <w:szCs w:val="28"/>
        </w:rPr>
      </w:pPr>
      <w:r w:rsidRPr="00342609">
        <w:rPr>
          <w:rFonts w:ascii="Arial" w:hAnsi="Arial" w:cs="Arial"/>
          <w:sz w:val="24"/>
          <w:szCs w:val="28"/>
        </w:rPr>
        <w:t xml:space="preserve">Выдача (направление) заявителю документов, </w:t>
      </w:r>
    </w:p>
    <w:p w:rsidR="00EB67B2" w:rsidRPr="00342609" w:rsidRDefault="00EB67B2" w:rsidP="00893AB5">
      <w:pPr>
        <w:pStyle w:val="ae"/>
        <w:jc w:val="center"/>
        <w:rPr>
          <w:rFonts w:ascii="Arial" w:hAnsi="Arial" w:cs="Arial"/>
          <w:sz w:val="24"/>
          <w:szCs w:val="28"/>
        </w:rPr>
      </w:pPr>
      <w:r w:rsidRPr="00342609">
        <w:rPr>
          <w:rFonts w:ascii="Arial" w:hAnsi="Arial" w:cs="Arial"/>
          <w:sz w:val="24"/>
          <w:szCs w:val="28"/>
        </w:rPr>
        <w:t>являющихся результатом предоставления муниципальной</w:t>
      </w:r>
      <w:r w:rsidR="002F320E" w:rsidRPr="00342609">
        <w:rPr>
          <w:rFonts w:ascii="Arial" w:hAnsi="Arial" w:cs="Arial"/>
          <w:sz w:val="24"/>
          <w:szCs w:val="28"/>
        </w:rPr>
        <w:t xml:space="preserve"> </w:t>
      </w:r>
      <w:r w:rsidRPr="00342609">
        <w:rPr>
          <w:rFonts w:ascii="Arial" w:hAnsi="Arial" w:cs="Arial"/>
          <w:sz w:val="24"/>
          <w:szCs w:val="28"/>
        </w:rPr>
        <w:t>услуги</w:t>
      </w:r>
    </w:p>
    <w:p w:rsidR="002F320E" w:rsidRPr="00342609" w:rsidRDefault="002F320E" w:rsidP="00893AB5">
      <w:pPr>
        <w:pStyle w:val="ae"/>
        <w:jc w:val="center"/>
        <w:rPr>
          <w:rFonts w:ascii="Arial" w:hAnsi="Arial" w:cs="Arial"/>
          <w:sz w:val="24"/>
          <w:szCs w:val="28"/>
        </w:rPr>
      </w:pPr>
    </w:p>
    <w:p w:rsidR="001C67A1" w:rsidRPr="00342609" w:rsidRDefault="00893AB5" w:rsidP="00342609">
      <w:r w:rsidRPr="00342609">
        <w:t xml:space="preserve">40. </w:t>
      </w:r>
      <w:r w:rsidR="001C67A1" w:rsidRPr="00342609">
        <w:t>Основанием для начала административной процедуры является поступление к специалисту Отдела, ответственному за предоставление муниципальной услуги, либо к специалисту МФЦ, документа, являющегося результатом предоставления муниципальной услуги.</w:t>
      </w:r>
    </w:p>
    <w:p w:rsidR="001C67A1" w:rsidRPr="00342609" w:rsidRDefault="001C67A1" w:rsidP="00342609">
      <w:r w:rsidRPr="00342609">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C67A1" w:rsidRPr="00342609" w:rsidRDefault="001C67A1" w:rsidP="00342609">
      <w:r w:rsidRPr="00342609">
        <w:t xml:space="preserve">- за направление заявителю документов, являющихся результатом предоставления муниципальной услуги посредством Единого </w:t>
      </w:r>
      <w:r w:rsidR="002F75DD" w:rsidRPr="00342609">
        <w:t>портала, посредствам</w:t>
      </w:r>
      <w:r w:rsidR="00A76517" w:rsidRPr="00342609">
        <w:t xml:space="preserve"> сайта органа регистрации прав, посредством информационной системы</w:t>
      </w:r>
      <w:r w:rsidR="00A264D6" w:rsidRPr="00342609">
        <w:t xml:space="preserve">, </w:t>
      </w:r>
      <w:r w:rsidRPr="00342609">
        <w:t>почтой, в том числе электронной почтой</w:t>
      </w:r>
      <w:r w:rsidR="00342609" w:rsidRPr="00342609">
        <w:t>-</w:t>
      </w:r>
      <w:r w:rsidRPr="00342609">
        <w:t xml:space="preserve">специалист Отдела ответственный за предоставление муниципальной услуги; </w:t>
      </w:r>
    </w:p>
    <w:p w:rsidR="001C67A1" w:rsidRPr="00342609" w:rsidRDefault="001C67A1" w:rsidP="00342609">
      <w:r w:rsidRPr="00342609">
        <w:lastRenderedPageBreak/>
        <w:t>- за выдачу заявителю документов, являющихся результатом предоставления муниципальной услуги, нарочно</w:t>
      </w:r>
      <w:r w:rsidR="00342609" w:rsidRPr="00342609">
        <w:t>-</w:t>
      </w:r>
      <w:r w:rsidRPr="00342609">
        <w:t>специалист Отдела, ответственный за предоставление муниципальной услуги;</w:t>
      </w:r>
    </w:p>
    <w:p w:rsidR="001C67A1" w:rsidRPr="00342609" w:rsidRDefault="001C67A1" w:rsidP="00342609">
      <w:r w:rsidRPr="00342609">
        <w:t>- за выдачу документов, являющихся результатом предоставления муниципальной услуги, в МФЦ</w:t>
      </w:r>
      <w:r w:rsidR="00342609" w:rsidRPr="00342609">
        <w:t>-</w:t>
      </w:r>
      <w:r w:rsidRPr="00342609">
        <w:t>специалист МФЦ.</w:t>
      </w:r>
    </w:p>
    <w:p w:rsidR="001C67A1" w:rsidRPr="00342609" w:rsidRDefault="001C67A1" w:rsidP="00342609">
      <w:r w:rsidRPr="00342609">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342609" w:rsidRPr="00342609">
        <w:t>-</w:t>
      </w:r>
      <w:r w:rsidRPr="00342609">
        <w:t xml:space="preserve">в течение 2 рабочих дней после принятия документа, являющегося результатом предоставления муниципальной услуги). </w:t>
      </w:r>
    </w:p>
    <w:p w:rsidR="001C67A1" w:rsidRPr="00342609" w:rsidRDefault="001C67A1" w:rsidP="00342609">
      <w:r w:rsidRPr="00342609">
        <w:t>Критерий принятия решения: наличие подписанного и зарегистрированного документа, являющегося результатом предоставления муниципальной услуги.</w:t>
      </w:r>
    </w:p>
    <w:p w:rsidR="001C67A1" w:rsidRPr="00342609" w:rsidRDefault="001C67A1" w:rsidP="00342609">
      <w:r w:rsidRPr="00342609">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в том числе посредством Единого портала, либо через МФЦ.</w:t>
      </w:r>
    </w:p>
    <w:p w:rsidR="001C67A1" w:rsidRPr="00342609" w:rsidRDefault="001C67A1" w:rsidP="00342609">
      <w:r w:rsidRPr="00342609">
        <w:t>Способ фиксации результата выполнения административной процедуры:</w:t>
      </w:r>
    </w:p>
    <w:p w:rsidR="00D077F7" w:rsidRPr="00342609" w:rsidRDefault="001C67A1" w:rsidP="00342609">
      <w:r w:rsidRPr="00342609">
        <w:t>- в случае выдачи документов, являющихся результатом предоставления муниципальной услуги, нарочно заявителю</w:t>
      </w:r>
      <w:r w:rsidR="00D077F7" w:rsidRPr="00342609">
        <w:t>, запись о выдаче документов заявителю отображается в электронном документообороте;</w:t>
      </w:r>
    </w:p>
    <w:p w:rsidR="001C67A1" w:rsidRPr="00342609" w:rsidRDefault="001C67A1" w:rsidP="00342609">
      <w:r w:rsidRPr="00342609">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или уведомлении о прочтении;</w:t>
      </w:r>
    </w:p>
    <w:p w:rsidR="001C67A1" w:rsidRPr="00342609" w:rsidRDefault="001C67A1" w:rsidP="00342609">
      <w:r w:rsidRPr="00342609">
        <w:t>- 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484621" w:rsidRPr="00342609" w:rsidRDefault="001C67A1" w:rsidP="00342609">
      <w:r w:rsidRPr="00342609">
        <w:t>- в случае направления заявителю документов, являющихся результатом предоставления муниципальной услуги, через Единый портал получение заявителем информации отображается в личном кабинете заявителя.</w:t>
      </w:r>
    </w:p>
    <w:p w:rsidR="00961098" w:rsidRPr="00342609" w:rsidRDefault="00961098" w:rsidP="00961098">
      <w:pPr>
        <w:pStyle w:val="ae"/>
        <w:ind w:firstLine="708"/>
        <w:jc w:val="both"/>
        <w:rPr>
          <w:rFonts w:ascii="Arial" w:hAnsi="Arial" w:cs="Arial"/>
          <w:b w:val="0"/>
          <w:sz w:val="24"/>
          <w:szCs w:val="28"/>
        </w:rPr>
      </w:pPr>
    </w:p>
    <w:p w:rsidR="00961098" w:rsidRPr="00342609" w:rsidRDefault="00961098" w:rsidP="00961098">
      <w:pPr>
        <w:pStyle w:val="ae"/>
        <w:ind w:firstLine="708"/>
        <w:jc w:val="center"/>
        <w:rPr>
          <w:rFonts w:ascii="Arial" w:hAnsi="Arial" w:cs="Arial"/>
          <w:sz w:val="24"/>
          <w:szCs w:val="28"/>
        </w:rPr>
      </w:pPr>
      <w:r w:rsidRPr="00342609">
        <w:rPr>
          <w:rFonts w:ascii="Arial" w:hAnsi="Arial" w:cs="Arial"/>
          <w:sz w:val="24"/>
          <w:szCs w:val="28"/>
        </w:rPr>
        <w:t xml:space="preserve">Особенности выполнения </w:t>
      </w:r>
      <w:r w:rsidR="004E184F" w:rsidRPr="00342609">
        <w:rPr>
          <w:rFonts w:ascii="Arial" w:hAnsi="Arial" w:cs="Arial"/>
          <w:sz w:val="24"/>
          <w:szCs w:val="28"/>
        </w:rPr>
        <w:t>административных процедур,</w:t>
      </w:r>
      <w:r w:rsidRPr="00342609">
        <w:rPr>
          <w:rFonts w:ascii="Arial" w:hAnsi="Arial" w:cs="Arial"/>
          <w:sz w:val="24"/>
          <w:szCs w:val="28"/>
        </w:rPr>
        <w:t xml:space="preserve"> предусмотренных настоящим разделом в электронной форме</w:t>
      </w:r>
    </w:p>
    <w:p w:rsidR="00961098" w:rsidRPr="00342609" w:rsidRDefault="00961098" w:rsidP="00961098">
      <w:pPr>
        <w:pStyle w:val="ae"/>
        <w:ind w:firstLine="708"/>
        <w:jc w:val="both"/>
        <w:rPr>
          <w:rFonts w:ascii="Arial" w:hAnsi="Arial" w:cs="Arial"/>
          <w:b w:val="0"/>
          <w:sz w:val="24"/>
          <w:szCs w:val="28"/>
        </w:rPr>
      </w:pPr>
    </w:p>
    <w:p w:rsidR="00961098" w:rsidRPr="00342609" w:rsidRDefault="00961098" w:rsidP="00342609">
      <w:r w:rsidRPr="00342609">
        <w:t xml:space="preserve">41. Особенности выполнения </w:t>
      </w:r>
      <w:r w:rsidR="004E184F" w:rsidRPr="00342609">
        <w:t>административных процедур,</w:t>
      </w:r>
      <w:r w:rsidRPr="00342609">
        <w:t xml:space="preserve"> предусмотренных настоящим разделом в электронной форме</w:t>
      </w:r>
      <w:r w:rsidR="00E87E03" w:rsidRPr="00342609">
        <w:t>:</w:t>
      </w:r>
    </w:p>
    <w:p w:rsidR="00961098" w:rsidRPr="00342609" w:rsidRDefault="00961098" w:rsidP="00342609">
      <w:r w:rsidRPr="00342609">
        <w:t>1</w:t>
      </w:r>
      <w:r w:rsidR="004A408C" w:rsidRPr="00342609">
        <w:t>)</w:t>
      </w:r>
      <w:r w:rsidRPr="00342609">
        <w:t xml:space="preserve">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w:t>
      </w:r>
      <w:r w:rsidR="00E87E03" w:rsidRPr="00342609">
        <w:t xml:space="preserve">е </w:t>
      </w:r>
      <w:r w:rsidR="009F5843" w:rsidRPr="00342609">
        <w:t>4</w:t>
      </w:r>
      <w:r w:rsidR="00E87E03" w:rsidRPr="00342609">
        <w:t xml:space="preserve"> </w:t>
      </w:r>
      <w:r w:rsidRPr="00342609">
        <w:t>настоящег</w:t>
      </w:r>
      <w:r w:rsidR="009F5843" w:rsidRPr="00342609">
        <w:t>о административного регламента.</w:t>
      </w:r>
    </w:p>
    <w:p w:rsidR="00961098" w:rsidRPr="00342609" w:rsidRDefault="00961098" w:rsidP="00342609">
      <w:r w:rsidRPr="00342609">
        <w:t>2</w:t>
      </w:r>
      <w:r w:rsidR="004A408C" w:rsidRPr="00342609">
        <w:t>)</w:t>
      </w:r>
      <w:r w:rsidR="002F320E" w:rsidRPr="00342609">
        <w:t xml:space="preserve"> </w:t>
      </w:r>
      <w:r w:rsidRPr="00342609">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961098" w:rsidRPr="00342609" w:rsidRDefault="00961098" w:rsidP="00342609">
      <w:r w:rsidRPr="00342609">
        <w:t>3</w:t>
      </w:r>
      <w:r w:rsidR="004A408C" w:rsidRPr="00342609">
        <w:t>)</w:t>
      </w:r>
      <w:r w:rsidRPr="00342609">
        <w:t xml:space="preserve">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7D24B6" w:rsidRPr="00342609" w:rsidRDefault="007D24B6" w:rsidP="00342609">
      <w:r w:rsidRPr="00342609">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w:t>
      </w:r>
      <w:r w:rsidRPr="00342609">
        <w:lastRenderedPageBreak/>
        <w:t>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61098" w:rsidRPr="00342609" w:rsidRDefault="00961098" w:rsidP="00342609">
      <w:r w:rsidRPr="00342609">
        <w:t>При формировании заявления заявителю обеспечивается:</w:t>
      </w:r>
    </w:p>
    <w:p w:rsidR="00961098" w:rsidRPr="00342609" w:rsidRDefault="00961098" w:rsidP="00342609">
      <w:r w:rsidRPr="00342609">
        <w:t xml:space="preserve">- возможность копирования и сохранения заявления и иных документов, указанных в </w:t>
      </w:r>
      <w:r w:rsidR="002A2306" w:rsidRPr="00342609">
        <w:t>пункте 1</w:t>
      </w:r>
      <w:r w:rsidR="009F5843" w:rsidRPr="00342609">
        <w:t>7</w:t>
      </w:r>
      <w:r w:rsidR="002A2306" w:rsidRPr="00342609">
        <w:t xml:space="preserve"> </w:t>
      </w:r>
      <w:r w:rsidRPr="00342609">
        <w:t xml:space="preserve">настоящего </w:t>
      </w:r>
      <w:r w:rsidR="001E309E" w:rsidRPr="00342609">
        <w:t>А</w:t>
      </w:r>
      <w:r w:rsidRPr="00342609">
        <w:t>дминистративного регламента, необходимых для предоставления муниципальной услуги;</w:t>
      </w:r>
    </w:p>
    <w:p w:rsidR="00961098" w:rsidRPr="00342609" w:rsidRDefault="00961098" w:rsidP="00342609">
      <w:r w:rsidRPr="00342609">
        <w:t>- возможность печати на бумажном носителе копии электронной формы заявления;</w:t>
      </w:r>
    </w:p>
    <w:p w:rsidR="00961098" w:rsidRPr="00342609" w:rsidRDefault="00961098" w:rsidP="00342609">
      <w:r w:rsidRPr="00342609">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61098" w:rsidRPr="00342609" w:rsidRDefault="00961098" w:rsidP="00342609">
      <w:r w:rsidRPr="00342609">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342609" w:rsidRPr="00342609">
        <w:t>«</w:t>
      </w:r>
      <w:r w:rsidRPr="00342609">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42609" w:rsidRPr="00342609">
        <w:t>»</w:t>
      </w:r>
      <w:r w:rsidRPr="00342609">
        <w:t xml:space="preserve"> (далее</w:t>
      </w:r>
      <w:r w:rsidR="002F320E" w:rsidRPr="00342609">
        <w:t>-</w:t>
      </w:r>
      <w:r w:rsidRPr="00342609">
        <w:t>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61098" w:rsidRPr="00342609" w:rsidRDefault="00961098" w:rsidP="00342609">
      <w:r w:rsidRPr="00342609">
        <w:t>- возможность вернуться на любой из этапов заполнения электронной формы заявления без потери, ранее введенной информации;</w:t>
      </w:r>
    </w:p>
    <w:p w:rsidR="00961098" w:rsidRPr="00342609" w:rsidRDefault="00961098" w:rsidP="00342609">
      <w:r w:rsidRPr="00342609">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w:t>
      </w:r>
      <w:r w:rsidR="002F320E" w:rsidRPr="00342609">
        <w:t>-</w:t>
      </w:r>
      <w:r w:rsidRPr="00342609">
        <w:t>в течение не менее 3 месяцев.</w:t>
      </w:r>
    </w:p>
    <w:p w:rsidR="00961098" w:rsidRPr="00342609" w:rsidRDefault="00961098" w:rsidP="00342609">
      <w:r w:rsidRPr="00342609">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w:t>
      </w:r>
      <w:r w:rsidR="002F320E" w:rsidRPr="00342609">
        <w:t xml:space="preserve"> </w:t>
      </w:r>
      <w:r w:rsidRPr="00342609">
        <w:t>портал</w:t>
      </w:r>
      <w:r w:rsidR="00D077F7" w:rsidRPr="00342609">
        <w:t>а</w:t>
      </w:r>
      <w:r w:rsidRPr="00342609">
        <w:t>.</w:t>
      </w:r>
    </w:p>
    <w:p w:rsidR="00961098" w:rsidRPr="00342609" w:rsidRDefault="00961098" w:rsidP="00342609">
      <w:r w:rsidRPr="00342609">
        <w:t>4</w:t>
      </w:r>
      <w:r w:rsidR="004A408C" w:rsidRPr="00342609">
        <w:t>)</w:t>
      </w:r>
      <w:r w:rsidRPr="00342609">
        <w:t xml:space="preserve">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961098" w:rsidRPr="00342609" w:rsidRDefault="00961098" w:rsidP="00342609">
      <w:r w:rsidRPr="00342609">
        <w:t xml:space="preserve">При получении заявления в электронной форме в автоматическом режиме осуществляется форматно-логический контроль заявления. </w:t>
      </w:r>
    </w:p>
    <w:p w:rsidR="00961098" w:rsidRPr="00342609" w:rsidRDefault="00961098" w:rsidP="00342609">
      <w:r w:rsidRPr="00342609">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961098" w:rsidRPr="00342609" w:rsidRDefault="00961098" w:rsidP="00342609">
      <w:r w:rsidRPr="00342609">
        <w:t>Прием и регистрация заявления осуществляются специалистом Отдела, ответственным за предоставление муниципальных услуг.</w:t>
      </w:r>
    </w:p>
    <w:p w:rsidR="00961098" w:rsidRPr="00342609" w:rsidRDefault="00961098" w:rsidP="00342609">
      <w:r w:rsidRPr="00342609">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342609" w:rsidRPr="00342609">
        <w:t>«</w:t>
      </w:r>
      <w:r w:rsidRPr="00342609">
        <w:t>принято</w:t>
      </w:r>
      <w:r w:rsidR="00342609" w:rsidRPr="00342609">
        <w:t>»</w:t>
      </w:r>
      <w:r w:rsidRPr="00342609">
        <w:t>.</w:t>
      </w:r>
    </w:p>
    <w:p w:rsidR="007D24B6" w:rsidRPr="00342609" w:rsidRDefault="00961098" w:rsidP="00342609">
      <w:r w:rsidRPr="00342609">
        <w:t>5</w:t>
      </w:r>
      <w:r w:rsidR="004A408C" w:rsidRPr="00342609">
        <w:t>)</w:t>
      </w:r>
      <w:r w:rsidRPr="00342609">
        <w:t xml:space="preserve"> </w:t>
      </w:r>
      <w:r w:rsidR="007D24B6" w:rsidRPr="00342609">
        <w:t xml:space="preserve">Заявителю в качестве результата </w:t>
      </w:r>
      <w:r w:rsidR="002F75DD" w:rsidRPr="00342609">
        <w:t>предоставления муниципальной</w:t>
      </w:r>
      <w:r w:rsidR="007D24B6" w:rsidRPr="00342609">
        <w:t xml:space="preserve"> услуги обеспечивается по его выбору возможность:</w:t>
      </w:r>
    </w:p>
    <w:p w:rsidR="007D24B6" w:rsidRPr="00342609" w:rsidRDefault="007D24B6" w:rsidP="00342609">
      <w:r w:rsidRPr="00342609">
        <w:t>- получения электронного документа, подписанного с использованием усиленной квалифицированной электронной подписи;</w:t>
      </w:r>
    </w:p>
    <w:p w:rsidR="007D24B6" w:rsidRPr="00342609" w:rsidRDefault="007D24B6" w:rsidP="00342609">
      <w:r w:rsidRPr="00342609">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7D24B6" w:rsidRPr="00342609" w:rsidRDefault="007D24B6" w:rsidP="00342609">
      <w:r w:rsidRPr="00342609">
        <w:lastRenderedPageBreak/>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7D24B6" w:rsidRPr="00342609" w:rsidRDefault="007D24B6" w:rsidP="00342609">
      <w:r w:rsidRPr="00342609">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7D24B6" w:rsidRPr="00342609" w:rsidRDefault="007D24B6" w:rsidP="00342609">
      <w:r w:rsidRPr="00342609">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7D24B6" w:rsidRPr="00342609" w:rsidRDefault="007D24B6" w:rsidP="00342609">
      <w:r w:rsidRPr="00342609">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961098" w:rsidRPr="00342609" w:rsidRDefault="007D24B6" w:rsidP="00342609">
      <w:r w:rsidRPr="00342609">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961098" w:rsidRPr="00342609" w:rsidRDefault="00961098" w:rsidP="00342609">
      <w:r w:rsidRPr="00342609">
        <w:t>6</w:t>
      </w:r>
      <w:r w:rsidR="004A408C" w:rsidRPr="00342609">
        <w:t>)</w:t>
      </w:r>
      <w:r w:rsidRPr="00342609">
        <w:t xml:space="preserve"> Заявитель имеет возможность получения информации о ходе предоставления муниципальной услуги.</w:t>
      </w:r>
    </w:p>
    <w:p w:rsidR="00961098" w:rsidRPr="00342609" w:rsidRDefault="00961098" w:rsidP="00342609">
      <w:r w:rsidRPr="00342609">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61098" w:rsidRPr="00342609" w:rsidRDefault="00961098" w:rsidP="00342609">
      <w:r w:rsidRPr="00342609">
        <w:t>При предоставлении муниципальной услуги в электронной форме заявителю направляется:</w:t>
      </w:r>
    </w:p>
    <w:p w:rsidR="00961098" w:rsidRPr="00342609" w:rsidRDefault="00961098" w:rsidP="00342609">
      <w:r w:rsidRPr="00342609">
        <w:t>- уведомление о записи на прием в МФЦ, содержащее сведения о дате, времени и месте приема;</w:t>
      </w:r>
    </w:p>
    <w:p w:rsidR="00961098" w:rsidRPr="00342609" w:rsidRDefault="00961098" w:rsidP="00342609">
      <w:r w:rsidRPr="00342609">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961098" w:rsidRPr="00342609" w:rsidRDefault="00961098" w:rsidP="00342609">
      <w:r w:rsidRPr="00342609">
        <w:t>-</w:t>
      </w:r>
      <w:r w:rsidR="004A408C" w:rsidRPr="00342609">
        <w:t xml:space="preserve"> </w:t>
      </w:r>
      <w:r w:rsidRPr="00342609">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61098" w:rsidRPr="00342609" w:rsidRDefault="00961098" w:rsidP="00342609">
      <w:r w:rsidRPr="00342609">
        <w:t>7</w:t>
      </w:r>
      <w:r w:rsidR="004A408C" w:rsidRPr="00342609">
        <w:t>)</w:t>
      </w:r>
      <w:r w:rsidRPr="00342609">
        <w:t xml:space="preserve">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342609" w:rsidRPr="00342609" w:rsidRDefault="00961098" w:rsidP="00342609">
      <w:r w:rsidRPr="00342609">
        <w:t>8</w:t>
      </w:r>
      <w:r w:rsidR="004A408C" w:rsidRPr="00342609">
        <w:t>)</w:t>
      </w:r>
      <w:r w:rsidRPr="00342609">
        <w:t xml:space="preserve"> Заявителю обеспечивается возможность направления жалобы на решения, действия или бездействие администрации, Комитета, отдела, МФЦ</w:t>
      </w:r>
      <w:r w:rsidR="002F320E" w:rsidRPr="00342609">
        <w:t xml:space="preserve"> </w:t>
      </w:r>
      <w:r w:rsidRPr="00342609">
        <w:t>должностного лица либо муниципального служащего администрации, Комитета, отдела, МФЦ в соответствии со статьей 11.2 Федерального закона</w:t>
      </w:r>
      <w:r w:rsidR="002F320E" w:rsidRPr="00342609">
        <w:t xml:space="preserve">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F86E7B">
          <w:rPr>
            <w:rStyle w:val="a3"/>
          </w:rPr>
          <w:t xml:space="preserve">№ </w:t>
        </w:r>
        <w:r w:rsidRPr="00F86E7B">
          <w:rPr>
            <w:rStyle w:val="a3"/>
          </w:rPr>
          <w:t>210-ФЗ</w:t>
        </w:r>
      </w:hyperlink>
      <w:r w:rsidRPr="00342609">
        <w:t xml:space="preserve"> и в порядке, </w:t>
      </w:r>
      <w:r w:rsidRPr="00342609">
        <w:lastRenderedPageBreak/>
        <w:t>установленном постановлением Правительства Российской Федерации</w:t>
      </w:r>
      <w:r w:rsidR="00342609" w:rsidRPr="00342609">
        <w:t xml:space="preserve"> </w:t>
      </w:r>
      <w:r w:rsidRPr="00342609">
        <w:t xml:space="preserve"> от 20 ноября 2012 года</w:t>
      </w:r>
      <w:r w:rsidR="002F320E" w:rsidRPr="00342609">
        <w:t xml:space="preserve"> № </w:t>
      </w:r>
      <w:r w:rsidRPr="00342609">
        <w:t xml:space="preserve">1198 </w:t>
      </w:r>
      <w:r w:rsidR="00342609" w:rsidRPr="00342609">
        <w:t>«</w:t>
      </w:r>
      <w:hyperlink r:id="rId43"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history="1">
        <w:r w:rsidRPr="00F86E7B">
          <w:rPr>
            <w:rStyle w:val="a3"/>
          </w:rPr>
          <w:t>О федеральной государственной информационной системе</w:t>
        </w:r>
      </w:hyperlink>
      <w:r w:rsidRPr="00342609">
        <w:t>,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42609" w:rsidRPr="00342609" w:rsidRDefault="00342609" w:rsidP="00691BB2">
      <w:pPr>
        <w:rPr>
          <w:rFonts w:cs="Arial"/>
          <w:szCs w:val="28"/>
        </w:rPr>
      </w:pPr>
    </w:p>
    <w:p w:rsidR="00342609" w:rsidRPr="00342609" w:rsidRDefault="00733151" w:rsidP="00264F9E">
      <w:pPr>
        <w:ind w:left="567" w:firstLine="0"/>
        <w:jc w:val="center"/>
        <w:rPr>
          <w:rFonts w:cs="Arial"/>
          <w:b/>
          <w:szCs w:val="28"/>
        </w:rPr>
      </w:pPr>
      <w:r w:rsidRPr="00342609">
        <w:rPr>
          <w:rFonts w:cs="Arial"/>
          <w:b/>
          <w:bCs/>
          <w:iCs/>
          <w:szCs w:val="28"/>
        </w:rPr>
        <w:t>I</w:t>
      </w:r>
      <w:r w:rsidR="00264F9E" w:rsidRPr="00342609">
        <w:rPr>
          <w:rFonts w:cs="Arial"/>
          <w:b/>
          <w:szCs w:val="28"/>
        </w:rPr>
        <w:t>V. Иные положения, предусмотренные нормативным</w:t>
      </w:r>
    </w:p>
    <w:p w:rsidR="00264F9E" w:rsidRPr="00342609" w:rsidRDefault="00264F9E" w:rsidP="00264F9E">
      <w:pPr>
        <w:ind w:left="567" w:firstLine="0"/>
        <w:jc w:val="center"/>
        <w:rPr>
          <w:rFonts w:cs="Arial"/>
          <w:b/>
          <w:szCs w:val="28"/>
        </w:rPr>
      </w:pPr>
      <w:r w:rsidRPr="00342609">
        <w:rPr>
          <w:rFonts w:cs="Arial"/>
          <w:b/>
          <w:szCs w:val="28"/>
        </w:rPr>
        <w:t>правовым актом Правительства Российской Федерации</w:t>
      </w:r>
    </w:p>
    <w:p w:rsidR="00264F9E" w:rsidRPr="00342609" w:rsidRDefault="00264F9E" w:rsidP="00264F9E">
      <w:pPr>
        <w:autoSpaceDE w:val="0"/>
        <w:autoSpaceDN w:val="0"/>
        <w:adjustRightInd w:val="0"/>
        <w:ind w:firstLine="0"/>
        <w:jc w:val="center"/>
        <w:outlineLvl w:val="0"/>
        <w:rPr>
          <w:rFonts w:cs="Arial"/>
          <w:szCs w:val="28"/>
        </w:rPr>
      </w:pPr>
    </w:p>
    <w:p w:rsidR="00342609" w:rsidRPr="00342609" w:rsidRDefault="00733151" w:rsidP="00342609">
      <w:r w:rsidRPr="00342609">
        <w:t xml:space="preserve">42. </w:t>
      </w:r>
      <w:r w:rsidR="00264F9E" w:rsidRPr="00342609">
        <w:t>Иные положения, предусмотренные нормативным правовым актом Правительства Российской Федерации, отсутствуют.</w:t>
      </w:r>
    </w:p>
    <w:p w:rsidR="00342609" w:rsidRPr="00342609" w:rsidRDefault="00342609" w:rsidP="00264F9E">
      <w:pPr>
        <w:autoSpaceDE w:val="0"/>
        <w:autoSpaceDN w:val="0"/>
        <w:adjustRightInd w:val="0"/>
        <w:ind w:firstLine="540"/>
        <w:rPr>
          <w:rFonts w:cs="Arial"/>
          <w:szCs w:val="28"/>
        </w:rPr>
      </w:pPr>
    </w:p>
    <w:p w:rsidR="00983F8A" w:rsidRPr="00342609" w:rsidRDefault="00733151" w:rsidP="00691BB2">
      <w:pPr>
        <w:autoSpaceDE w:val="0"/>
        <w:autoSpaceDN w:val="0"/>
        <w:adjustRightInd w:val="0"/>
        <w:ind w:firstLine="709"/>
        <w:jc w:val="right"/>
        <w:outlineLvl w:val="0"/>
        <w:rPr>
          <w:rFonts w:cs="Arial"/>
          <w:b/>
          <w:sz w:val="28"/>
          <w:szCs w:val="36"/>
        </w:rPr>
      </w:pPr>
      <w:bookmarkStart w:id="7" w:name="bookmark40"/>
      <w:r w:rsidRPr="00342609">
        <w:rPr>
          <w:rFonts w:cs="Arial"/>
          <w:b/>
          <w:szCs w:val="28"/>
        </w:rPr>
        <w:br w:type="page"/>
      </w:r>
      <w:r w:rsidR="00983F8A" w:rsidRPr="00342609">
        <w:rPr>
          <w:rFonts w:cs="Arial"/>
          <w:b/>
          <w:sz w:val="28"/>
          <w:szCs w:val="36"/>
        </w:rPr>
        <w:lastRenderedPageBreak/>
        <w:t xml:space="preserve">Приложение </w:t>
      </w:r>
      <w:r w:rsidR="003A61AA" w:rsidRPr="00342609">
        <w:rPr>
          <w:rFonts w:cs="Arial"/>
          <w:b/>
          <w:sz w:val="28"/>
          <w:szCs w:val="36"/>
        </w:rPr>
        <w:t>1</w:t>
      </w:r>
    </w:p>
    <w:p w:rsidR="00983F8A" w:rsidRPr="00342609" w:rsidRDefault="00983F8A" w:rsidP="00691BB2">
      <w:pPr>
        <w:widowControl w:val="0"/>
        <w:autoSpaceDE w:val="0"/>
        <w:autoSpaceDN w:val="0"/>
        <w:adjustRightInd w:val="0"/>
        <w:jc w:val="right"/>
        <w:rPr>
          <w:rFonts w:cs="Arial"/>
          <w:b/>
          <w:sz w:val="28"/>
          <w:szCs w:val="36"/>
        </w:rPr>
      </w:pPr>
      <w:r w:rsidRPr="00342609">
        <w:rPr>
          <w:rFonts w:cs="Arial"/>
          <w:b/>
          <w:sz w:val="28"/>
          <w:szCs w:val="36"/>
        </w:rPr>
        <w:t>к административному регламенту</w:t>
      </w:r>
    </w:p>
    <w:p w:rsidR="00983F8A" w:rsidRPr="00342609" w:rsidRDefault="00983F8A" w:rsidP="00691BB2">
      <w:pPr>
        <w:widowControl w:val="0"/>
        <w:autoSpaceDE w:val="0"/>
        <w:autoSpaceDN w:val="0"/>
        <w:adjustRightInd w:val="0"/>
        <w:jc w:val="right"/>
        <w:outlineLvl w:val="1"/>
        <w:rPr>
          <w:rFonts w:cs="Arial"/>
          <w:b/>
          <w:sz w:val="28"/>
          <w:szCs w:val="36"/>
        </w:rPr>
      </w:pPr>
      <w:r w:rsidRPr="00342609">
        <w:rPr>
          <w:rFonts w:cs="Arial"/>
          <w:b/>
          <w:sz w:val="28"/>
          <w:szCs w:val="36"/>
        </w:rPr>
        <w:t xml:space="preserve">предоставления муниципальной услуги </w:t>
      </w:r>
    </w:p>
    <w:bookmarkEnd w:id="7"/>
    <w:p w:rsidR="003C1796" w:rsidRPr="00342609" w:rsidRDefault="00342609" w:rsidP="003C1796">
      <w:pPr>
        <w:tabs>
          <w:tab w:val="left" w:pos="4962"/>
          <w:tab w:val="left" w:pos="6120"/>
        </w:tabs>
        <w:ind w:right="-2" w:firstLine="0"/>
        <w:jc w:val="right"/>
        <w:rPr>
          <w:rFonts w:cs="Arial"/>
          <w:b/>
          <w:sz w:val="28"/>
          <w:szCs w:val="36"/>
        </w:rPr>
      </w:pPr>
      <w:r w:rsidRPr="00342609">
        <w:rPr>
          <w:rFonts w:cs="Arial"/>
          <w:b/>
          <w:sz w:val="28"/>
          <w:szCs w:val="36"/>
        </w:rPr>
        <w:t>«</w:t>
      </w:r>
      <w:r w:rsidR="003C1796" w:rsidRPr="00342609">
        <w:rPr>
          <w:rFonts w:cs="Arial"/>
          <w:b/>
          <w:noProof/>
          <w:sz w:val="28"/>
          <w:szCs w:val="36"/>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w:t>
      </w:r>
      <w:hyperlink r:id="rId44" w:history="1">
        <w:r w:rsidR="00F86E7B">
          <w:rPr>
            <w:rStyle w:val="a3"/>
            <w:rFonts w:cs="Arial"/>
            <w:b/>
            <w:noProof/>
            <w:sz w:val="28"/>
            <w:szCs w:val="36"/>
          </w:rPr>
          <w:t>№ 119-ФЗ</w:t>
        </w:r>
      </w:hyperlink>
      <w:r w:rsidR="003C1796" w:rsidRPr="00342609">
        <w:rPr>
          <w:rFonts w:cs="Arial"/>
          <w:b/>
          <w:noProof/>
          <w:sz w:val="28"/>
          <w:szCs w:val="36"/>
        </w:rPr>
        <w:t xml:space="preserve"> </w:t>
      </w:r>
      <w:r w:rsidRPr="00342609">
        <w:rPr>
          <w:rFonts w:cs="Arial"/>
          <w:b/>
          <w:noProof/>
          <w:sz w:val="28"/>
          <w:szCs w:val="36"/>
        </w:rPr>
        <w:t>«</w:t>
      </w:r>
      <w:r w:rsidR="003C1796" w:rsidRPr="00342609">
        <w:rPr>
          <w:rFonts w:cs="Arial"/>
          <w:b/>
          <w:noProof/>
          <w:sz w:val="28"/>
          <w:szCs w:val="36"/>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342609">
        <w:rPr>
          <w:rFonts w:cs="Arial"/>
          <w:b/>
          <w:sz w:val="28"/>
          <w:szCs w:val="36"/>
        </w:rPr>
        <w:t>»</w:t>
      </w:r>
    </w:p>
    <w:p w:rsidR="00691BB2" w:rsidRPr="00342609" w:rsidRDefault="00691BB2" w:rsidP="00691BB2">
      <w:pPr>
        <w:pStyle w:val="22"/>
        <w:shd w:val="clear" w:color="auto" w:fill="auto"/>
        <w:spacing w:after="0" w:line="240" w:lineRule="auto"/>
        <w:ind w:left="5200" w:firstLine="0"/>
        <w:rPr>
          <w:rFonts w:cs="Arial"/>
          <w:sz w:val="24"/>
          <w:szCs w:val="30"/>
          <w:lang w:val="ru-RU"/>
        </w:rPr>
      </w:pPr>
    </w:p>
    <w:p w:rsidR="00691BB2" w:rsidRPr="00342609" w:rsidRDefault="00691BB2" w:rsidP="00691BB2">
      <w:pPr>
        <w:tabs>
          <w:tab w:val="left" w:pos="6000"/>
        </w:tabs>
        <w:jc w:val="center"/>
        <w:rPr>
          <w:rFonts w:cs="Arial"/>
          <w:b/>
        </w:rPr>
      </w:pPr>
      <w:r w:rsidRPr="00342609">
        <w:rPr>
          <w:rFonts w:cs="Arial"/>
          <w:b/>
        </w:rPr>
        <w:t>Форма заявления о предоставлении услуги</w:t>
      </w:r>
    </w:p>
    <w:p w:rsidR="00691BB2" w:rsidRPr="00342609" w:rsidRDefault="00691BB2" w:rsidP="003A61AA">
      <w:pPr>
        <w:pStyle w:val="22"/>
        <w:shd w:val="clear" w:color="auto" w:fill="auto"/>
        <w:spacing w:after="0" w:line="240" w:lineRule="auto"/>
        <w:ind w:left="5200" w:firstLine="0"/>
        <w:rPr>
          <w:rFonts w:cs="Arial"/>
          <w:sz w:val="24"/>
          <w:lang w:val="ru-RU"/>
        </w:rPr>
      </w:pPr>
    </w:p>
    <w:p w:rsidR="00DB2F69" w:rsidRPr="00342609" w:rsidRDefault="00DB2F69" w:rsidP="003A61AA">
      <w:pPr>
        <w:pStyle w:val="22"/>
        <w:shd w:val="clear" w:color="auto" w:fill="auto"/>
        <w:spacing w:after="0" w:line="240" w:lineRule="auto"/>
        <w:ind w:left="5200" w:firstLine="0"/>
        <w:rPr>
          <w:rFonts w:cs="Arial"/>
          <w:b w:val="0"/>
          <w:sz w:val="24"/>
          <w:szCs w:val="28"/>
        </w:rPr>
      </w:pPr>
      <w:r w:rsidRPr="00342609">
        <w:rPr>
          <w:rFonts w:cs="Arial"/>
          <w:b w:val="0"/>
          <w:sz w:val="24"/>
          <w:szCs w:val="28"/>
        </w:rPr>
        <w:t>кому:</w:t>
      </w:r>
    </w:p>
    <w:p w:rsidR="00DB2F69" w:rsidRPr="00342609" w:rsidRDefault="00DB477C" w:rsidP="003A61AA">
      <w:pPr>
        <w:pStyle w:val="101"/>
        <w:shd w:val="clear" w:color="auto" w:fill="auto"/>
        <w:spacing w:before="0" w:after="0" w:line="240" w:lineRule="auto"/>
        <w:ind w:right="80"/>
        <w:jc w:val="right"/>
        <w:rPr>
          <w:rFonts w:cs="Arial"/>
          <w:b w:val="0"/>
          <w:i w:val="0"/>
          <w:sz w:val="24"/>
          <w:szCs w:val="28"/>
          <w:lang w:val="ru-RU"/>
        </w:rPr>
      </w:pPr>
      <w:r w:rsidRPr="00342609">
        <w:rPr>
          <w:rFonts w:cs="Arial"/>
          <w:b w:val="0"/>
          <w:i w:val="0"/>
          <w:sz w:val="24"/>
          <w:szCs w:val="28"/>
          <w:lang w:val="ru-RU"/>
        </w:rPr>
        <w:t>главе Березовского района ____________</w:t>
      </w:r>
    </w:p>
    <w:p w:rsidR="00691BB2" w:rsidRPr="00342609" w:rsidRDefault="00691BB2" w:rsidP="003A61AA">
      <w:pPr>
        <w:pStyle w:val="101"/>
        <w:shd w:val="clear" w:color="auto" w:fill="auto"/>
        <w:spacing w:before="0" w:after="0" w:line="240" w:lineRule="auto"/>
        <w:ind w:right="80"/>
        <w:jc w:val="right"/>
        <w:rPr>
          <w:rFonts w:cs="Arial"/>
          <w:b w:val="0"/>
          <w:i w:val="0"/>
          <w:sz w:val="24"/>
          <w:szCs w:val="28"/>
          <w:lang w:val="ru-RU"/>
        </w:rPr>
      </w:pPr>
    </w:p>
    <w:p w:rsidR="00342609" w:rsidRPr="00342609" w:rsidRDefault="00DB2F69" w:rsidP="003A61AA">
      <w:pPr>
        <w:pStyle w:val="22"/>
        <w:shd w:val="clear" w:color="auto" w:fill="auto"/>
        <w:spacing w:after="0" w:line="240" w:lineRule="auto"/>
        <w:ind w:left="5200" w:firstLine="0"/>
        <w:rPr>
          <w:rFonts w:cs="Arial"/>
          <w:b w:val="0"/>
          <w:sz w:val="24"/>
        </w:rPr>
      </w:pPr>
      <w:r w:rsidRPr="00342609">
        <w:rPr>
          <w:rFonts w:cs="Arial"/>
          <w:b w:val="0"/>
          <w:sz w:val="24"/>
          <w:szCs w:val="28"/>
        </w:rPr>
        <w:t>от кого:</w:t>
      </w:r>
    </w:p>
    <w:p w:rsidR="00342609" w:rsidRPr="00342609" w:rsidRDefault="00DB2F69" w:rsidP="003A61AA">
      <w:pPr>
        <w:pStyle w:val="101"/>
        <w:shd w:val="clear" w:color="auto" w:fill="auto"/>
        <w:spacing w:before="0" w:after="0" w:line="240" w:lineRule="auto"/>
        <w:ind w:right="80"/>
        <w:jc w:val="right"/>
        <w:rPr>
          <w:rFonts w:cs="Arial"/>
          <w:b w:val="0"/>
          <w:sz w:val="24"/>
          <w:szCs w:val="20"/>
          <w:lang w:val="ru-RU"/>
        </w:rPr>
      </w:pPr>
      <w:r w:rsidRPr="00342609">
        <w:rPr>
          <w:rFonts w:cs="Arial"/>
          <w:b w:val="0"/>
          <w:sz w:val="24"/>
          <w:szCs w:val="20"/>
        </w:rPr>
        <w:t>(контактный телефон, электронная почта, почтовый адрес)</w:t>
      </w:r>
      <w:r w:rsidR="002F320E" w:rsidRPr="00342609">
        <w:rPr>
          <w:rFonts w:cs="Arial"/>
          <w:b w:val="0"/>
          <w:sz w:val="24"/>
          <w:szCs w:val="20"/>
        </w:rPr>
        <w:t xml:space="preserve"> </w:t>
      </w:r>
      <w:r w:rsidRPr="00342609">
        <w:rPr>
          <w:rFonts w:cs="Arial"/>
          <w:b w:val="0"/>
          <w:sz w:val="24"/>
          <w:szCs w:val="20"/>
        </w:rPr>
        <w:t>(фамилия, имя, отчество (последнее</w:t>
      </w:r>
      <w:r w:rsidR="002F320E" w:rsidRPr="00342609">
        <w:rPr>
          <w:rFonts w:cs="Arial"/>
          <w:b w:val="0"/>
          <w:sz w:val="24"/>
          <w:szCs w:val="20"/>
        </w:rPr>
        <w:t>-</w:t>
      </w:r>
      <w:r w:rsidRPr="00342609">
        <w:rPr>
          <w:rFonts w:cs="Arial"/>
          <w:b w:val="0"/>
          <w:sz w:val="24"/>
          <w:szCs w:val="20"/>
        </w:rPr>
        <w:t>при наличии), данные</w:t>
      </w:r>
      <w:r w:rsidR="002F320E" w:rsidRPr="00342609">
        <w:rPr>
          <w:rFonts w:cs="Arial"/>
          <w:b w:val="0"/>
          <w:sz w:val="24"/>
          <w:szCs w:val="20"/>
        </w:rPr>
        <w:t xml:space="preserve"> </w:t>
      </w:r>
      <w:r w:rsidRPr="00342609">
        <w:rPr>
          <w:rFonts w:cs="Arial"/>
          <w:b w:val="0"/>
          <w:sz w:val="24"/>
          <w:szCs w:val="20"/>
        </w:rPr>
        <w:t>документа, удостоверяющего личность, контактный телефон,</w:t>
      </w:r>
      <w:r w:rsidR="002F320E" w:rsidRPr="00342609">
        <w:rPr>
          <w:rFonts w:cs="Arial"/>
          <w:b w:val="0"/>
          <w:sz w:val="24"/>
          <w:szCs w:val="20"/>
        </w:rPr>
        <w:t xml:space="preserve"> </w:t>
      </w:r>
      <w:r w:rsidRPr="00342609">
        <w:rPr>
          <w:rFonts w:cs="Arial"/>
          <w:b w:val="0"/>
          <w:sz w:val="24"/>
          <w:szCs w:val="20"/>
        </w:rPr>
        <w:t>адрес электронной почты, адрес регистрации, адрес</w:t>
      </w:r>
      <w:r w:rsidR="002F320E" w:rsidRPr="00342609">
        <w:rPr>
          <w:rFonts w:cs="Arial"/>
          <w:b w:val="0"/>
          <w:sz w:val="24"/>
          <w:szCs w:val="20"/>
        </w:rPr>
        <w:t xml:space="preserve"> </w:t>
      </w:r>
      <w:r w:rsidRPr="00342609">
        <w:rPr>
          <w:rFonts w:cs="Arial"/>
          <w:b w:val="0"/>
          <w:sz w:val="24"/>
          <w:szCs w:val="20"/>
        </w:rPr>
        <w:t>фактического проживания уполномоченного лица)</w:t>
      </w:r>
      <w:r w:rsidR="002F320E" w:rsidRPr="00342609">
        <w:rPr>
          <w:rFonts w:cs="Arial"/>
          <w:b w:val="0"/>
          <w:sz w:val="24"/>
          <w:szCs w:val="20"/>
        </w:rPr>
        <w:t xml:space="preserve"> </w:t>
      </w:r>
      <w:r w:rsidRPr="00342609">
        <w:rPr>
          <w:rFonts w:cs="Arial"/>
          <w:b w:val="0"/>
          <w:sz w:val="24"/>
          <w:szCs w:val="20"/>
        </w:rPr>
        <w:t>(данные представителя заявителя)</w:t>
      </w:r>
    </w:p>
    <w:p w:rsidR="00342609" w:rsidRPr="00342609" w:rsidRDefault="00342609" w:rsidP="003A61AA">
      <w:pPr>
        <w:pStyle w:val="101"/>
        <w:shd w:val="clear" w:color="auto" w:fill="auto"/>
        <w:spacing w:before="0" w:after="0" w:line="240" w:lineRule="auto"/>
        <w:ind w:right="80"/>
        <w:jc w:val="right"/>
        <w:rPr>
          <w:rFonts w:cs="Arial"/>
          <w:b w:val="0"/>
          <w:sz w:val="24"/>
          <w:szCs w:val="20"/>
          <w:lang w:val="ru-RU"/>
        </w:rPr>
      </w:pPr>
    </w:p>
    <w:p w:rsidR="00437F61" w:rsidRPr="00342609" w:rsidRDefault="00437F61" w:rsidP="00DB477C">
      <w:pPr>
        <w:pStyle w:val="ae"/>
        <w:jc w:val="center"/>
        <w:rPr>
          <w:rFonts w:ascii="Arial" w:hAnsi="Arial" w:cs="Arial"/>
          <w:b w:val="0"/>
          <w:sz w:val="24"/>
        </w:rPr>
      </w:pPr>
      <w:r w:rsidRPr="00342609">
        <w:rPr>
          <w:rFonts w:ascii="Arial" w:hAnsi="Arial" w:cs="Arial"/>
          <w:b w:val="0"/>
          <w:sz w:val="24"/>
        </w:rPr>
        <w:t>Заявление</w:t>
      </w:r>
    </w:p>
    <w:p w:rsidR="00437F61" w:rsidRPr="00342609" w:rsidRDefault="00437F61" w:rsidP="00DB477C">
      <w:pPr>
        <w:pStyle w:val="ae"/>
        <w:jc w:val="center"/>
        <w:rPr>
          <w:rFonts w:ascii="Arial" w:hAnsi="Arial" w:cs="Arial"/>
          <w:b w:val="0"/>
          <w:sz w:val="24"/>
        </w:rPr>
      </w:pPr>
      <w:r w:rsidRPr="00342609">
        <w:rPr>
          <w:rFonts w:ascii="Arial" w:hAnsi="Arial" w:cs="Arial"/>
          <w:b w:val="0"/>
          <w:sz w:val="24"/>
        </w:rPr>
        <w:t xml:space="preserve">о предоставлении Услуги </w:t>
      </w:r>
      <w:r w:rsidR="00342609" w:rsidRPr="00342609">
        <w:rPr>
          <w:rFonts w:ascii="Arial" w:hAnsi="Arial" w:cs="Arial"/>
          <w:b w:val="0"/>
          <w:sz w:val="24"/>
        </w:rPr>
        <w:t>«</w:t>
      </w:r>
      <w:r w:rsidRPr="00342609">
        <w:rPr>
          <w:rFonts w:ascii="Arial" w:hAnsi="Arial" w:cs="Arial"/>
          <w:b w:val="0"/>
          <w:noProof/>
          <w:sz w:val="24"/>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w:t>
      </w:r>
      <w:hyperlink r:id="rId45" w:history="1">
        <w:r w:rsidR="00F86E7B">
          <w:rPr>
            <w:rStyle w:val="a3"/>
            <w:rFonts w:ascii="Arial" w:hAnsi="Arial" w:cs="Arial"/>
            <w:b w:val="0"/>
            <w:noProof/>
            <w:sz w:val="24"/>
          </w:rPr>
          <w:t>№ 119-ФЗ</w:t>
        </w:r>
      </w:hyperlink>
      <w:r w:rsidRPr="00342609">
        <w:rPr>
          <w:rFonts w:ascii="Arial" w:hAnsi="Arial" w:cs="Arial"/>
          <w:b w:val="0"/>
          <w:noProof/>
          <w:sz w:val="24"/>
        </w:rPr>
        <w:t xml:space="preserve"> </w:t>
      </w:r>
      <w:r w:rsidR="00342609" w:rsidRPr="00342609">
        <w:rPr>
          <w:rFonts w:ascii="Arial" w:hAnsi="Arial" w:cs="Arial"/>
          <w:b w:val="0"/>
          <w:noProof/>
          <w:sz w:val="24"/>
        </w:rPr>
        <w:t>«</w:t>
      </w:r>
      <w:r w:rsidRPr="00342609">
        <w:rPr>
          <w:rFonts w:ascii="Arial" w:hAnsi="Arial" w:cs="Arial"/>
          <w:b w:val="0"/>
          <w:noProof/>
          <w:sz w:val="24"/>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rPr>
          <w:rFonts w:ascii="Arial" w:hAnsi="Arial" w:cs="Arial"/>
          <w:b w:val="0"/>
          <w:noProof/>
          <w:sz w:val="24"/>
        </w:rPr>
        <w:t>»</w:t>
      </w:r>
      <w:r w:rsidR="00342609" w:rsidRPr="00342609">
        <w:rPr>
          <w:rFonts w:ascii="Arial" w:hAnsi="Arial" w:cs="Arial"/>
          <w:b w:val="0"/>
          <w:sz w:val="24"/>
        </w:rPr>
        <w:t>«</w:t>
      </w:r>
    </w:p>
    <w:p w:rsidR="00437F61" w:rsidRPr="00342609" w:rsidRDefault="00437F61" w:rsidP="00437F61">
      <w:pPr>
        <w:spacing w:line="360" w:lineRule="exact"/>
        <w:ind w:firstLine="0"/>
        <w:jc w:val="left"/>
        <w:rPr>
          <w:rFonts w:cs="Arial"/>
          <w:lang w:eastAsia="en-US"/>
        </w:rPr>
      </w:pPr>
    </w:p>
    <w:p w:rsidR="005161CA" w:rsidRPr="00342609" w:rsidRDefault="005161CA" w:rsidP="004400D8">
      <w:r w:rsidRPr="00342609">
        <w:t xml:space="preserve">Прошу предоставить в безвозмездное пользование земельный участок </w:t>
      </w:r>
    </w:p>
    <w:p w:rsidR="005161CA" w:rsidRPr="00342609" w:rsidRDefault="005161CA" w:rsidP="004400D8">
      <w:r w:rsidRPr="00342609">
        <w:t xml:space="preserve">кадастровый номер (если земельный участок образован) ________________________________, кадастровый номер или кадастровые номера,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________________________________________________________, </w:t>
      </w:r>
    </w:p>
    <w:p w:rsidR="005161CA" w:rsidRPr="00342609" w:rsidRDefault="005161CA" w:rsidP="004400D8">
      <w:r w:rsidRPr="00342609">
        <w:t>площадь ________________________ кв. м,</w:t>
      </w:r>
    </w:p>
    <w:p w:rsidR="005161CA" w:rsidRPr="00342609" w:rsidRDefault="005161CA" w:rsidP="004400D8">
      <w:pPr>
        <w:rPr>
          <w:szCs w:val="28"/>
        </w:rPr>
      </w:pPr>
      <w:r w:rsidRPr="00342609">
        <w:t>вид (виды) разрешенного использования земельного участка (указывается по желанию</w:t>
      </w:r>
      <w:proofErr w:type="gramStart"/>
      <w:r w:rsidRPr="00342609">
        <w:t>):_</w:t>
      </w:r>
      <w:proofErr w:type="gramEnd"/>
      <w:r w:rsidRPr="00342609">
        <w:t>______________</w:t>
      </w:r>
      <w:r w:rsidRPr="00342609">
        <w:rPr>
          <w:szCs w:val="28"/>
        </w:rPr>
        <w:t>_______________</w:t>
      </w:r>
      <w:r w:rsidR="009A0A62" w:rsidRPr="00342609">
        <w:rPr>
          <w:szCs w:val="28"/>
        </w:rPr>
        <w:t>_______________________________</w:t>
      </w:r>
    </w:p>
    <w:p w:rsidR="00455B84" w:rsidRPr="00342609" w:rsidRDefault="00455B84" w:rsidP="004400D8">
      <w:pPr>
        <w:rPr>
          <w:szCs w:val="22"/>
        </w:rPr>
      </w:pPr>
      <w:r w:rsidRPr="00342609">
        <w:t xml:space="preserve">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w:t>
      </w:r>
      <w:r w:rsidRPr="00342609">
        <w:lastRenderedPageBreak/>
        <w:t>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r w:rsidRPr="00342609">
        <w:rPr>
          <w:szCs w:val="22"/>
        </w:rPr>
        <w:t>___________________________________________</w:t>
      </w:r>
    </w:p>
    <w:p w:rsidR="005161CA" w:rsidRPr="004400D8" w:rsidRDefault="005161CA" w:rsidP="004400D8">
      <w:pPr>
        <w:rPr>
          <w:szCs w:val="28"/>
        </w:rPr>
      </w:pPr>
      <w:r w:rsidRPr="004400D8">
        <w:t xml:space="preserve">Способ направления </w:t>
      </w:r>
      <w:r w:rsidR="0019753E" w:rsidRPr="004400D8">
        <w:t>результата предоставления муниципальной услуги (возврата заявления)</w:t>
      </w:r>
      <w:r w:rsidR="0019753E" w:rsidRPr="004400D8">
        <w:rPr>
          <w:szCs w:val="28"/>
        </w:rPr>
        <w:t xml:space="preserve"> ________________________________________</w:t>
      </w:r>
      <w:r w:rsidRPr="004400D8">
        <w:rPr>
          <w:szCs w:val="28"/>
        </w:rPr>
        <w:t xml:space="preserve"> </w:t>
      </w:r>
    </w:p>
    <w:p w:rsidR="005161CA" w:rsidRPr="004400D8" w:rsidRDefault="005161CA" w:rsidP="004400D8">
      <w:pPr>
        <w:rPr>
          <w:sz w:val="22"/>
          <w:szCs w:val="20"/>
        </w:rPr>
      </w:pPr>
      <w:r w:rsidRPr="004400D8">
        <w:rPr>
          <w:sz w:val="22"/>
          <w:szCs w:val="20"/>
        </w:rPr>
        <w:t>(лично, по почтовому адресу, адресу электронной почты или с использованием информационной системы</w:t>
      </w:r>
      <w:r w:rsidR="0019753E" w:rsidRPr="004400D8">
        <w:rPr>
          <w:sz w:val="22"/>
          <w:szCs w:val="20"/>
        </w:rPr>
        <w:t>, Единого портала</w:t>
      </w:r>
      <w:r w:rsidR="001560CA" w:rsidRPr="004400D8">
        <w:rPr>
          <w:sz w:val="22"/>
          <w:szCs w:val="20"/>
        </w:rPr>
        <w:t xml:space="preserve">, через </w:t>
      </w:r>
      <w:r w:rsidR="00D17AAE" w:rsidRPr="004400D8">
        <w:rPr>
          <w:sz w:val="22"/>
          <w:szCs w:val="20"/>
        </w:rPr>
        <w:t xml:space="preserve">сайт </w:t>
      </w:r>
      <w:r w:rsidR="001560CA" w:rsidRPr="004400D8">
        <w:rPr>
          <w:sz w:val="22"/>
          <w:szCs w:val="20"/>
        </w:rPr>
        <w:t>орган</w:t>
      </w:r>
      <w:r w:rsidR="00D17AAE" w:rsidRPr="004400D8">
        <w:rPr>
          <w:sz w:val="22"/>
          <w:szCs w:val="20"/>
        </w:rPr>
        <w:t>а</w:t>
      </w:r>
      <w:r w:rsidR="001560CA" w:rsidRPr="004400D8">
        <w:rPr>
          <w:sz w:val="22"/>
          <w:szCs w:val="20"/>
        </w:rPr>
        <w:t xml:space="preserve"> регистрации прав.</w:t>
      </w:r>
      <w:r w:rsidRPr="004400D8">
        <w:rPr>
          <w:sz w:val="22"/>
          <w:szCs w:val="20"/>
        </w:rPr>
        <w:t xml:space="preserve">) </w:t>
      </w:r>
    </w:p>
    <w:p w:rsidR="00437F61" w:rsidRPr="00342609" w:rsidRDefault="00437F61" w:rsidP="004400D8">
      <w:r w:rsidRPr="00342609">
        <w:rPr>
          <w:noProof/>
        </w:rPr>
        <w:t xml:space="preserve">почтовый адрес места </w:t>
      </w:r>
      <w:proofErr w:type="gramStart"/>
      <w:r w:rsidRPr="00342609">
        <w:rPr>
          <w:noProof/>
        </w:rPr>
        <w:t>жительства</w:t>
      </w:r>
      <w:r w:rsidRPr="00342609">
        <w:t>:</w:t>
      </w:r>
      <w:r w:rsidR="009A0A62" w:rsidRPr="00342609">
        <w:t>_</w:t>
      </w:r>
      <w:proofErr w:type="gramEnd"/>
      <w:r w:rsidR="009A0A62" w:rsidRPr="00342609">
        <w:t>_____________________________________</w:t>
      </w:r>
      <w:r w:rsidRPr="00342609">
        <w:t xml:space="preserve">; </w:t>
      </w:r>
    </w:p>
    <w:p w:rsidR="00437F61" w:rsidRPr="00342609" w:rsidRDefault="00437F61" w:rsidP="004400D8">
      <w:r w:rsidRPr="00342609">
        <w:rPr>
          <w:noProof/>
        </w:rPr>
        <w:t>страховой номер индивидуального лицевого счета (СНИЛС</w:t>
      </w:r>
      <w:proofErr w:type="gramStart"/>
      <w:r w:rsidRPr="00342609">
        <w:rPr>
          <w:noProof/>
        </w:rPr>
        <w:t>)</w:t>
      </w:r>
      <w:r w:rsidRPr="00342609">
        <w:t>:</w:t>
      </w:r>
      <w:r w:rsidR="009A0A62" w:rsidRPr="00342609">
        <w:t>_</w:t>
      </w:r>
      <w:proofErr w:type="gramEnd"/>
      <w:r w:rsidR="009A0A62" w:rsidRPr="00342609">
        <w:t>_______________</w:t>
      </w:r>
      <w:r w:rsidRPr="00342609">
        <w:t xml:space="preserve">; </w:t>
      </w:r>
    </w:p>
    <w:p w:rsidR="00437F61" w:rsidRPr="00342609" w:rsidRDefault="00437F61" w:rsidP="004400D8">
      <w:r w:rsidRPr="00342609">
        <w:rPr>
          <w:noProof/>
        </w:rPr>
        <w:t xml:space="preserve">серия и номер документа, удостоверяющего </w:t>
      </w:r>
      <w:proofErr w:type="gramStart"/>
      <w:r w:rsidRPr="00342609">
        <w:rPr>
          <w:noProof/>
        </w:rPr>
        <w:t>личность</w:t>
      </w:r>
      <w:r w:rsidRPr="00342609">
        <w:t>:</w:t>
      </w:r>
      <w:r w:rsidR="009A0A62" w:rsidRPr="00342609">
        <w:t>_</w:t>
      </w:r>
      <w:proofErr w:type="gramEnd"/>
      <w:r w:rsidR="009A0A62" w:rsidRPr="00342609">
        <w:t>__________________</w:t>
      </w:r>
      <w:r w:rsidR="00342609" w:rsidRPr="00342609">
        <w:t xml:space="preserve"> </w:t>
      </w:r>
      <w:r w:rsidRPr="00342609">
        <w:t xml:space="preserve">; </w:t>
      </w:r>
    </w:p>
    <w:p w:rsidR="00437F61" w:rsidRPr="00342609" w:rsidRDefault="00437F61" w:rsidP="004400D8">
      <w:r w:rsidRPr="00342609">
        <w:rPr>
          <w:noProof/>
        </w:rPr>
        <w:t xml:space="preserve">номер </w:t>
      </w:r>
      <w:proofErr w:type="gramStart"/>
      <w:r w:rsidRPr="00342609">
        <w:rPr>
          <w:noProof/>
        </w:rPr>
        <w:t>телефона</w:t>
      </w:r>
      <w:r w:rsidRPr="00342609">
        <w:t>:</w:t>
      </w:r>
      <w:r w:rsidR="009A0A62" w:rsidRPr="00342609">
        <w:t>_</w:t>
      </w:r>
      <w:proofErr w:type="gramEnd"/>
      <w:r w:rsidR="009A0A62" w:rsidRPr="00342609">
        <w:t>__________________________________________________</w:t>
      </w:r>
      <w:r w:rsidR="00342609" w:rsidRPr="00342609">
        <w:t xml:space="preserve"> </w:t>
      </w:r>
      <w:r w:rsidRPr="00342609">
        <w:t xml:space="preserve">; </w:t>
      </w:r>
    </w:p>
    <w:p w:rsidR="00437F61" w:rsidRPr="00342609" w:rsidRDefault="00437F61" w:rsidP="004400D8">
      <w:r w:rsidRPr="00342609">
        <w:rPr>
          <w:noProof/>
        </w:rPr>
        <w:t>подпись заявителя с указанием фамилии, имени, отчества (последнее</w:t>
      </w:r>
      <w:r w:rsidR="00342609" w:rsidRPr="00342609">
        <w:rPr>
          <w:noProof/>
        </w:rPr>
        <w:t>-</w:t>
      </w:r>
      <w:r w:rsidRPr="00342609">
        <w:rPr>
          <w:noProof/>
        </w:rPr>
        <w:t>при наличии</w:t>
      </w:r>
      <w:proofErr w:type="gramStart"/>
      <w:r w:rsidRPr="00342609">
        <w:rPr>
          <w:noProof/>
        </w:rPr>
        <w:t>)</w:t>
      </w:r>
      <w:r w:rsidRPr="00342609">
        <w:t>:</w:t>
      </w:r>
      <w:r w:rsidR="009A0A62" w:rsidRPr="00342609">
        <w:t>_</w:t>
      </w:r>
      <w:proofErr w:type="gramEnd"/>
      <w:r w:rsidR="009A0A62" w:rsidRPr="00342609">
        <w:t>______________________________________________</w:t>
      </w:r>
      <w:r w:rsidR="0023238F" w:rsidRPr="00342609">
        <w:t>______________</w:t>
      </w:r>
      <w:r w:rsidR="009A0A62" w:rsidRPr="00342609">
        <w:t>__</w:t>
      </w:r>
      <w:r w:rsidR="00342609" w:rsidRPr="00342609">
        <w:t xml:space="preserve"> </w:t>
      </w:r>
      <w:r w:rsidRPr="00342609">
        <w:t xml:space="preserve">; </w:t>
      </w:r>
    </w:p>
    <w:p w:rsidR="00437F61" w:rsidRPr="00342609" w:rsidRDefault="00437F61" w:rsidP="004400D8">
      <w:r w:rsidRPr="00342609">
        <w:rPr>
          <w:noProof/>
        </w:rPr>
        <w:t>электронная почта (при наличии</w:t>
      </w:r>
      <w:proofErr w:type="gramStart"/>
      <w:r w:rsidRPr="00342609">
        <w:rPr>
          <w:noProof/>
        </w:rPr>
        <w:t>)</w:t>
      </w:r>
      <w:r w:rsidRPr="00342609">
        <w:t>:</w:t>
      </w:r>
      <w:r w:rsidR="009A0A62" w:rsidRPr="00342609">
        <w:t>_</w:t>
      </w:r>
      <w:proofErr w:type="gramEnd"/>
      <w:r w:rsidR="009A0A62" w:rsidRPr="00342609">
        <w:t>____________________</w:t>
      </w:r>
      <w:r w:rsidR="0023238F" w:rsidRPr="00342609">
        <w:t>_______________</w:t>
      </w:r>
      <w:r w:rsidR="009A0A62" w:rsidRPr="00342609">
        <w:t>__</w:t>
      </w:r>
      <w:r w:rsidR="00342609" w:rsidRPr="00342609">
        <w:t xml:space="preserve"> </w:t>
      </w:r>
      <w:r w:rsidRPr="00342609">
        <w:t xml:space="preserve">; </w:t>
      </w:r>
    </w:p>
    <w:p w:rsidR="00437F61" w:rsidRPr="00342609" w:rsidRDefault="00437F61" w:rsidP="004400D8">
      <w:r w:rsidRPr="00342609">
        <w:rPr>
          <w:noProof/>
        </w:rPr>
        <w:t xml:space="preserve">серия </w:t>
      </w:r>
      <w:proofErr w:type="gramStart"/>
      <w:r w:rsidRPr="00342609">
        <w:rPr>
          <w:noProof/>
        </w:rPr>
        <w:t>паспорта</w:t>
      </w:r>
      <w:r w:rsidRPr="00342609">
        <w:t>:</w:t>
      </w:r>
      <w:r w:rsidR="009A0A62" w:rsidRPr="00342609">
        <w:t>_</w:t>
      </w:r>
      <w:proofErr w:type="gramEnd"/>
      <w:r w:rsidR="009A0A62" w:rsidRPr="00342609">
        <w:t>_______________</w:t>
      </w:r>
      <w:r w:rsidR="00342609" w:rsidRPr="00342609">
        <w:t xml:space="preserve"> </w:t>
      </w:r>
      <w:r w:rsidRPr="00342609">
        <w:t xml:space="preserve">; </w:t>
      </w:r>
    </w:p>
    <w:p w:rsidR="00437F61" w:rsidRPr="00342609" w:rsidRDefault="00437F61" w:rsidP="004400D8">
      <w:r w:rsidRPr="00342609">
        <w:rPr>
          <w:noProof/>
        </w:rPr>
        <w:t xml:space="preserve">номер </w:t>
      </w:r>
      <w:proofErr w:type="gramStart"/>
      <w:r w:rsidRPr="00342609">
        <w:rPr>
          <w:noProof/>
        </w:rPr>
        <w:t>паспорта</w:t>
      </w:r>
      <w:r w:rsidRPr="00342609">
        <w:t>:</w:t>
      </w:r>
      <w:r w:rsidR="00763013" w:rsidRPr="00342609">
        <w:t>_</w:t>
      </w:r>
      <w:proofErr w:type="gramEnd"/>
      <w:r w:rsidR="00763013" w:rsidRPr="00342609">
        <w:t>__________________________________________</w:t>
      </w:r>
      <w:r w:rsidR="0023238F" w:rsidRPr="00342609">
        <w:t>________</w:t>
      </w:r>
      <w:r w:rsidR="00342609" w:rsidRPr="00342609">
        <w:t xml:space="preserve"> </w:t>
      </w:r>
      <w:r w:rsidRPr="00342609">
        <w:t xml:space="preserve">; </w:t>
      </w:r>
    </w:p>
    <w:p w:rsidR="00437F61" w:rsidRPr="00342609" w:rsidRDefault="00437F61" w:rsidP="004400D8">
      <w:r w:rsidRPr="00342609">
        <w:rPr>
          <w:noProof/>
        </w:rPr>
        <w:t xml:space="preserve">кем </w:t>
      </w:r>
      <w:proofErr w:type="gramStart"/>
      <w:r w:rsidRPr="00342609">
        <w:rPr>
          <w:noProof/>
        </w:rPr>
        <w:t>выдан</w:t>
      </w:r>
      <w:r w:rsidRPr="00342609">
        <w:t>:</w:t>
      </w:r>
      <w:r w:rsidR="00763013" w:rsidRPr="00342609">
        <w:t>_</w:t>
      </w:r>
      <w:proofErr w:type="gramEnd"/>
      <w:r w:rsidR="00763013" w:rsidRPr="00342609">
        <w:t>__________________________________________________</w:t>
      </w:r>
      <w:r w:rsidRPr="00342609">
        <w:t xml:space="preserve"> </w:t>
      </w:r>
      <w:r w:rsidR="0019753E" w:rsidRPr="00342609">
        <w:t>_______</w:t>
      </w:r>
      <w:r w:rsidRPr="00342609">
        <w:t xml:space="preserve">; </w:t>
      </w:r>
    </w:p>
    <w:p w:rsidR="00437F61" w:rsidRPr="00342609" w:rsidRDefault="00437F61" w:rsidP="004400D8">
      <w:r w:rsidRPr="00342609">
        <w:rPr>
          <w:noProof/>
        </w:rPr>
        <w:t>когда выдан</w:t>
      </w:r>
      <w:r w:rsidRPr="00342609">
        <w:t>: _</w:t>
      </w:r>
      <w:proofErr w:type="gramStart"/>
      <w:r w:rsidRPr="00342609">
        <w:t>_._</w:t>
      </w:r>
      <w:proofErr w:type="gramEnd"/>
      <w:r w:rsidRPr="00342609">
        <w:t>_________.____ г.</w:t>
      </w:r>
    </w:p>
    <w:p w:rsidR="00437F61" w:rsidRPr="00342609" w:rsidRDefault="00437F61" w:rsidP="004400D8">
      <w:r w:rsidRPr="00342609">
        <w:rPr>
          <w:noProof/>
        </w:rPr>
        <w:t>Сведения о представителе заявителя</w:t>
      </w:r>
      <w:r w:rsidRPr="00342609">
        <w:t>:</w:t>
      </w:r>
      <w:r w:rsidR="00342609" w:rsidRPr="00342609">
        <w:t xml:space="preserve"> </w:t>
      </w:r>
    </w:p>
    <w:p w:rsidR="00437F61" w:rsidRPr="00342609" w:rsidRDefault="00437F61" w:rsidP="004400D8">
      <w:r w:rsidRPr="00342609">
        <w:rPr>
          <w:noProof/>
        </w:rPr>
        <w:t>фамилия, имя, отчество (при наличии</w:t>
      </w:r>
      <w:proofErr w:type="gramStart"/>
      <w:r w:rsidRPr="00342609">
        <w:rPr>
          <w:noProof/>
        </w:rPr>
        <w:t>)</w:t>
      </w:r>
      <w:r w:rsidRPr="00342609">
        <w:t>:</w:t>
      </w:r>
      <w:r w:rsidR="00763013" w:rsidRPr="00342609">
        <w:t>_</w:t>
      </w:r>
      <w:proofErr w:type="gramEnd"/>
      <w:r w:rsidR="00763013" w:rsidRPr="00342609">
        <w:t>______</w:t>
      </w:r>
      <w:r w:rsidR="004400D8">
        <w:t>____________________________</w:t>
      </w:r>
      <w:r w:rsidR="00763013" w:rsidRPr="00342609">
        <w:t>_</w:t>
      </w:r>
      <w:r w:rsidR="00342609" w:rsidRPr="00342609">
        <w:t xml:space="preserve"> </w:t>
      </w:r>
      <w:r w:rsidRPr="00342609">
        <w:t xml:space="preserve">; </w:t>
      </w:r>
    </w:p>
    <w:p w:rsidR="00437F61" w:rsidRPr="00342609" w:rsidRDefault="00437F61" w:rsidP="004400D8">
      <w:r w:rsidRPr="00342609">
        <w:rPr>
          <w:noProof/>
        </w:rPr>
        <w:t>дата рождения</w:t>
      </w:r>
      <w:r w:rsidRPr="00342609">
        <w:t>: _</w:t>
      </w:r>
      <w:proofErr w:type="gramStart"/>
      <w:r w:rsidRPr="00342609">
        <w:t>_._</w:t>
      </w:r>
      <w:proofErr w:type="gramEnd"/>
      <w:r w:rsidRPr="00342609">
        <w:t xml:space="preserve">_________.____ г.; </w:t>
      </w:r>
    </w:p>
    <w:p w:rsidR="00437F61" w:rsidRPr="00342609" w:rsidRDefault="00437F61" w:rsidP="004400D8">
      <w:r w:rsidRPr="00342609">
        <w:rPr>
          <w:noProof/>
        </w:rPr>
        <w:t xml:space="preserve">место </w:t>
      </w:r>
      <w:proofErr w:type="gramStart"/>
      <w:r w:rsidRPr="00342609">
        <w:rPr>
          <w:noProof/>
        </w:rPr>
        <w:t>жительства</w:t>
      </w:r>
      <w:r w:rsidRPr="00342609">
        <w:t>:</w:t>
      </w:r>
      <w:r w:rsidR="00763013" w:rsidRPr="00342609">
        <w:t>_</w:t>
      </w:r>
      <w:proofErr w:type="gramEnd"/>
      <w:r w:rsidR="00763013" w:rsidRPr="00342609">
        <w:t>___________________________________________________________</w:t>
      </w:r>
      <w:r w:rsidR="00342609" w:rsidRPr="00342609">
        <w:t xml:space="preserve"> </w:t>
      </w:r>
      <w:r w:rsidRPr="00342609">
        <w:t xml:space="preserve">; </w:t>
      </w:r>
    </w:p>
    <w:p w:rsidR="00437F61" w:rsidRPr="00342609" w:rsidRDefault="00437F61" w:rsidP="004400D8">
      <w:r w:rsidRPr="00342609">
        <w:rPr>
          <w:noProof/>
        </w:rPr>
        <w:t>полномочия представителя</w:t>
      </w:r>
      <w:r w:rsidRPr="00342609">
        <w:t>:</w:t>
      </w:r>
      <w:r w:rsidR="00342609" w:rsidRPr="00342609">
        <w:t xml:space="preserve"> </w:t>
      </w:r>
      <w:r w:rsidR="00763013" w:rsidRPr="00342609">
        <w:t>_______</w:t>
      </w:r>
      <w:r w:rsidR="004400D8">
        <w:t>__________________________</w:t>
      </w:r>
      <w:r w:rsidR="00763013" w:rsidRPr="00342609">
        <w:t>____________</w:t>
      </w:r>
      <w:r w:rsidRPr="00342609">
        <w:t xml:space="preserve"> </w:t>
      </w:r>
    </w:p>
    <w:p w:rsidR="00437F61" w:rsidRPr="00342609" w:rsidRDefault="004400D8" w:rsidP="004400D8">
      <w:r w:rsidRPr="004400D8">
        <w:rPr>
          <w:noProof/>
          <w:sz w:val="22"/>
        </w:rPr>
        <w:t>(</w:t>
      </w:r>
      <w:r w:rsidR="00437F61" w:rsidRPr="004400D8">
        <w:rPr>
          <w:noProof/>
          <w:sz w:val="22"/>
        </w:rPr>
        <w:t xml:space="preserve">подпись уполномоченного представителя (представителя) </w:t>
      </w:r>
      <w:proofErr w:type="gramStart"/>
      <w:r w:rsidR="00437F61" w:rsidRPr="004400D8">
        <w:rPr>
          <w:noProof/>
          <w:sz w:val="22"/>
        </w:rPr>
        <w:t>заявителя</w:t>
      </w:r>
      <w:r w:rsidR="00437F61" w:rsidRPr="00342609">
        <w:t>:</w:t>
      </w:r>
      <w:r w:rsidR="00763013" w:rsidRPr="00342609">
        <w:t>_</w:t>
      </w:r>
      <w:proofErr w:type="gramEnd"/>
      <w:r w:rsidR="00763013" w:rsidRPr="00342609">
        <w:t>_______________</w:t>
      </w:r>
      <w:r w:rsidR="00437F61" w:rsidRPr="00342609">
        <w:t xml:space="preserve">; </w:t>
      </w:r>
    </w:p>
    <w:p w:rsidR="00437F61" w:rsidRPr="00342609" w:rsidRDefault="00437F61" w:rsidP="004400D8">
      <w:r w:rsidRPr="00342609">
        <w:rPr>
          <w:noProof/>
        </w:rPr>
        <w:t>СНИЛС</w:t>
      </w:r>
      <w:r w:rsidRPr="00342609">
        <w:t xml:space="preserve">: </w:t>
      </w:r>
      <w:r w:rsidR="00763013" w:rsidRPr="00342609">
        <w:t>____________________________________________________________</w:t>
      </w:r>
      <w:proofErr w:type="gramStart"/>
      <w:r w:rsidR="00763013" w:rsidRPr="00342609">
        <w:t>_</w:t>
      </w:r>
      <w:r w:rsidR="00342609" w:rsidRPr="00342609">
        <w:t xml:space="preserve"> </w:t>
      </w:r>
      <w:r w:rsidRPr="00342609">
        <w:t>;</w:t>
      </w:r>
      <w:proofErr w:type="gramEnd"/>
      <w:r w:rsidRPr="00342609">
        <w:t xml:space="preserve"> </w:t>
      </w:r>
    </w:p>
    <w:p w:rsidR="00437F61" w:rsidRPr="00342609" w:rsidRDefault="00437F61" w:rsidP="004400D8">
      <w:r w:rsidRPr="00342609">
        <w:rPr>
          <w:noProof/>
        </w:rPr>
        <w:t>номер телефона (с указанием кода)</w:t>
      </w:r>
      <w:proofErr w:type="gramStart"/>
      <w:r w:rsidRPr="00342609">
        <w:t>:</w:t>
      </w:r>
      <w:r w:rsidR="00342609" w:rsidRPr="00342609">
        <w:t xml:space="preserve"> </w:t>
      </w:r>
      <w:r w:rsidRPr="00342609">
        <w:t>.</w:t>
      </w:r>
      <w:proofErr w:type="gramEnd"/>
    </w:p>
    <w:p w:rsidR="00437F61" w:rsidRPr="00342609" w:rsidRDefault="00437F61" w:rsidP="004400D8">
      <w:pPr>
        <w:rPr>
          <w:szCs w:val="28"/>
        </w:rPr>
      </w:pPr>
    </w:p>
    <w:p w:rsidR="00437F61" w:rsidRPr="00342609" w:rsidRDefault="00437F61" w:rsidP="004400D8">
      <w:r w:rsidRPr="00342609">
        <w:rPr>
          <w:noProof/>
        </w:rPr>
        <w:t>Данные документа, удостоверяющего личность</w:t>
      </w:r>
      <w:r w:rsidRPr="00342609">
        <w:t>:</w:t>
      </w:r>
      <w:r w:rsidR="00342609" w:rsidRPr="00342609">
        <w:t xml:space="preserve"> </w:t>
      </w:r>
    </w:p>
    <w:p w:rsidR="00437F61" w:rsidRPr="00342609" w:rsidRDefault="00437F61" w:rsidP="004400D8">
      <w:r w:rsidRPr="00342609">
        <w:rPr>
          <w:noProof/>
        </w:rPr>
        <w:t>серия</w:t>
      </w:r>
      <w:r w:rsidRPr="00342609">
        <w:t xml:space="preserve">: </w:t>
      </w:r>
      <w:r w:rsidR="00763013" w:rsidRPr="00342609">
        <w:t>________________________________________________________</w:t>
      </w:r>
      <w:proofErr w:type="gramStart"/>
      <w:r w:rsidR="00763013" w:rsidRPr="00342609">
        <w:t>_</w:t>
      </w:r>
      <w:r w:rsidR="00342609" w:rsidRPr="00342609">
        <w:t xml:space="preserve"> </w:t>
      </w:r>
      <w:r w:rsidRPr="00342609">
        <w:t>;</w:t>
      </w:r>
      <w:proofErr w:type="gramEnd"/>
      <w:r w:rsidRPr="00342609">
        <w:t xml:space="preserve"> </w:t>
      </w:r>
    </w:p>
    <w:p w:rsidR="00437F61" w:rsidRPr="00342609" w:rsidRDefault="00437F61" w:rsidP="004400D8">
      <w:proofErr w:type="gramStart"/>
      <w:r w:rsidRPr="00342609">
        <w:rPr>
          <w:noProof/>
        </w:rPr>
        <w:t>номер</w:t>
      </w:r>
      <w:r w:rsidRPr="00342609">
        <w:t>:</w:t>
      </w:r>
      <w:r w:rsidR="00763013" w:rsidRPr="00342609">
        <w:t>_</w:t>
      </w:r>
      <w:proofErr w:type="gramEnd"/>
      <w:r w:rsidR="00763013" w:rsidRPr="00342609">
        <w:t>_______________________________________________________</w:t>
      </w:r>
      <w:r w:rsidR="00342609" w:rsidRPr="00342609">
        <w:t xml:space="preserve"> </w:t>
      </w:r>
      <w:r w:rsidRPr="00342609">
        <w:t xml:space="preserve">; </w:t>
      </w:r>
    </w:p>
    <w:p w:rsidR="00437F61" w:rsidRPr="00342609" w:rsidRDefault="00437F61" w:rsidP="004400D8">
      <w:r w:rsidRPr="00342609">
        <w:rPr>
          <w:noProof/>
        </w:rPr>
        <w:t xml:space="preserve">кем </w:t>
      </w:r>
      <w:proofErr w:type="gramStart"/>
      <w:r w:rsidRPr="00342609">
        <w:rPr>
          <w:noProof/>
        </w:rPr>
        <w:t>выдан</w:t>
      </w:r>
      <w:r w:rsidRPr="00342609">
        <w:t>:</w:t>
      </w:r>
      <w:r w:rsidR="00763013" w:rsidRPr="00342609">
        <w:t>_</w:t>
      </w:r>
      <w:proofErr w:type="gramEnd"/>
      <w:r w:rsidR="00763013" w:rsidRPr="00342609">
        <w:t>____________________________________________________</w:t>
      </w:r>
      <w:r w:rsidR="00342609" w:rsidRPr="00342609">
        <w:t xml:space="preserve"> </w:t>
      </w:r>
      <w:r w:rsidRPr="00342609">
        <w:t xml:space="preserve">; </w:t>
      </w:r>
    </w:p>
    <w:p w:rsidR="00437F61" w:rsidRPr="00342609" w:rsidRDefault="00437F61" w:rsidP="004400D8">
      <w:r w:rsidRPr="00342609">
        <w:rPr>
          <w:noProof/>
        </w:rPr>
        <w:t>дата выдачи</w:t>
      </w:r>
      <w:r w:rsidRPr="00342609">
        <w:t>: _</w:t>
      </w:r>
      <w:proofErr w:type="gramStart"/>
      <w:r w:rsidRPr="00342609">
        <w:t>_._</w:t>
      </w:r>
      <w:proofErr w:type="gramEnd"/>
      <w:r w:rsidRPr="00342609">
        <w:t xml:space="preserve">_________.____ г.; </w:t>
      </w:r>
    </w:p>
    <w:p w:rsidR="00437F61" w:rsidRPr="00342609" w:rsidRDefault="00437F61" w:rsidP="004400D8">
      <w:r w:rsidRPr="00342609">
        <w:rPr>
          <w:noProof/>
        </w:rPr>
        <w:t>наименование документа (ов)</w:t>
      </w:r>
      <w:r w:rsidRPr="00342609">
        <w:t xml:space="preserve">: </w:t>
      </w:r>
      <w:r w:rsidR="00763013" w:rsidRPr="00342609">
        <w:t>_____________________________________</w:t>
      </w:r>
      <w:proofErr w:type="gramStart"/>
      <w:r w:rsidR="00763013" w:rsidRPr="00342609">
        <w:t>_</w:t>
      </w:r>
      <w:r w:rsidR="00342609" w:rsidRPr="00342609">
        <w:t xml:space="preserve"> </w:t>
      </w:r>
      <w:r w:rsidRPr="00342609">
        <w:t>;</w:t>
      </w:r>
      <w:proofErr w:type="gramEnd"/>
      <w:r w:rsidRPr="00342609">
        <w:t xml:space="preserve"> </w:t>
      </w:r>
    </w:p>
    <w:p w:rsidR="00437F61" w:rsidRPr="00342609" w:rsidRDefault="00437F61" w:rsidP="004400D8">
      <w:r w:rsidRPr="00342609">
        <w:rPr>
          <w:noProof/>
        </w:rPr>
        <w:t xml:space="preserve">код </w:t>
      </w:r>
      <w:proofErr w:type="gramStart"/>
      <w:r w:rsidRPr="00342609">
        <w:rPr>
          <w:noProof/>
        </w:rPr>
        <w:t>подразделения</w:t>
      </w:r>
      <w:r w:rsidRPr="00342609">
        <w:t>:</w:t>
      </w:r>
      <w:r w:rsidR="00763013" w:rsidRPr="00342609">
        <w:t>_</w:t>
      </w:r>
      <w:proofErr w:type="gramEnd"/>
      <w:r w:rsidR="00763013" w:rsidRPr="00342609">
        <w:t>________________________________</w:t>
      </w:r>
      <w:r w:rsidR="00342609" w:rsidRPr="00342609">
        <w:t xml:space="preserve"> </w:t>
      </w:r>
      <w:r w:rsidRPr="00342609">
        <w:t xml:space="preserve">; </w:t>
      </w:r>
    </w:p>
    <w:p w:rsidR="00437F61" w:rsidRPr="00342609" w:rsidRDefault="00437F61" w:rsidP="004400D8">
      <w:r w:rsidRPr="00342609">
        <w:rPr>
          <w:noProof/>
        </w:rPr>
        <w:t>наименование документа</w:t>
      </w:r>
      <w:r w:rsidRPr="00342609">
        <w:t xml:space="preserve">: </w:t>
      </w:r>
      <w:r w:rsidR="00763013" w:rsidRPr="00342609">
        <w:t>________________________</w:t>
      </w:r>
      <w:proofErr w:type="gramStart"/>
      <w:r w:rsidR="00763013" w:rsidRPr="00342609">
        <w:t>_</w:t>
      </w:r>
      <w:r w:rsidR="00342609" w:rsidRPr="00342609">
        <w:t xml:space="preserve"> </w:t>
      </w:r>
      <w:r w:rsidRPr="00342609">
        <w:t>.</w:t>
      </w:r>
      <w:proofErr w:type="gramEnd"/>
    </w:p>
    <w:p w:rsidR="0019753E" w:rsidRPr="00342609" w:rsidRDefault="0019753E" w:rsidP="004400D8"/>
    <w:p w:rsidR="0019753E" w:rsidRPr="00342609" w:rsidRDefault="0019753E" w:rsidP="004400D8">
      <w:r w:rsidRPr="00342609">
        <w:t>К заявлению о предоставлении земельного участка в безвозмездное пользование прилагаются:</w:t>
      </w:r>
    </w:p>
    <w:p w:rsidR="0019753E" w:rsidRPr="00342609" w:rsidRDefault="0019753E" w:rsidP="004400D8">
      <w:r w:rsidRPr="00342609">
        <w:t>1) копия документа, удостоверяющего личность заявителя;</w:t>
      </w:r>
    </w:p>
    <w:p w:rsidR="0019753E" w:rsidRPr="00342609" w:rsidRDefault="0019753E" w:rsidP="004400D8">
      <w:r w:rsidRPr="00342609">
        <w:t>2)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19753E" w:rsidRPr="00342609" w:rsidRDefault="0019753E" w:rsidP="004400D8">
      <w:r w:rsidRPr="00342609">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19753E" w:rsidRPr="00342609" w:rsidRDefault="0019753E" w:rsidP="004400D8">
      <w:r w:rsidRPr="00342609">
        <w:lastRenderedPageBreak/>
        <w:t>4)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19753E" w:rsidRPr="00342609" w:rsidRDefault="0019753E" w:rsidP="004400D8"/>
    <w:p w:rsidR="00DB477C" w:rsidRPr="00342609" w:rsidRDefault="00DB477C" w:rsidP="004400D8">
      <w:r w:rsidRPr="00342609">
        <w:t>Заявитель предупрежден о том, что:</w:t>
      </w:r>
      <w:r w:rsidR="00342609" w:rsidRPr="00342609">
        <w:t xml:space="preserve"> </w:t>
      </w:r>
    </w:p>
    <w:p w:rsidR="00DB477C" w:rsidRPr="00342609" w:rsidRDefault="00DB477C" w:rsidP="004400D8">
      <w:r w:rsidRPr="00342609">
        <w:t>1)</w:t>
      </w:r>
      <w:r w:rsidR="00342609" w:rsidRPr="00342609">
        <w:t xml:space="preserve"> </w:t>
      </w:r>
      <w:r w:rsidRPr="00342609">
        <w:t>Проект</w:t>
      </w:r>
      <w:r w:rsidR="00342609" w:rsidRPr="00342609">
        <w:t xml:space="preserve"> </w:t>
      </w:r>
      <w:r w:rsidRPr="00342609">
        <w:t>договора</w:t>
      </w:r>
      <w:r w:rsidR="00342609" w:rsidRPr="00342609">
        <w:t xml:space="preserve"> </w:t>
      </w:r>
      <w:r w:rsidRPr="00342609">
        <w:t>безвозмездного</w:t>
      </w:r>
      <w:r w:rsidR="00342609" w:rsidRPr="00342609">
        <w:t xml:space="preserve"> </w:t>
      </w:r>
      <w:r w:rsidRPr="00342609">
        <w:t>пользования</w:t>
      </w:r>
      <w:r w:rsidR="00342609" w:rsidRPr="00342609">
        <w:t xml:space="preserve"> </w:t>
      </w:r>
      <w:r w:rsidRPr="00342609">
        <w:t>земельным</w:t>
      </w:r>
      <w:r w:rsidR="00342609" w:rsidRPr="00342609">
        <w:t xml:space="preserve"> </w:t>
      </w:r>
      <w:r w:rsidRPr="00342609">
        <w:t>участком, выданный или направленный гражданину, должен быть им подписан и направлен в орган, предоставляющий муниципальную услугу в срок, не превышающий тридцати дней со дня получения гражданином</w:t>
      </w:r>
      <w:r w:rsidR="00342609" w:rsidRPr="00342609">
        <w:t xml:space="preserve"> </w:t>
      </w:r>
      <w:r w:rsidRPr="00342609">
        <w:t>этого</w:t>
      </w:r>
      <w:r w:rsidR="00342609" w:rsidRPr="00342609">
        <w:t xml:space="preserve"> </w:t>
      </w:r>
      <w:r w:rsidRPr="00342609">
        <w:t>проекта</w:t>
      </w:r>
      <w:r w:rsidR="00342609" w:rsidRPr="00342609">
        <w:t xml:space="preserve"> </w:t>
      </w:r>
      <w:r w:rsidRPr="00342609">
        <w:t>договора.</w:t>
      </w:r>
      <w:r w:rsidR="00342609" w:rsidRPr="00342609">
        <w:t xml:space="preserve"> </w:t>
      </w:r>
      <w:r w:rsidRPr="00342609">
        <w:t xml:space="preserve">В </w:t>
      </w:r>
      <w:r w:rsidR="00763013" w:rsidRPr="00342609">
        <w:t>случае, если с заявлением</w:t>
      </w:r>
      <w:r w:rsidR="00342609" w:rsidRPr="00342609">
        <w:t xml:space="preserve"> </w:t>
      </w:r>
      <w:r w:rsidRPr="00342609">
        <w:t>о предоставлении</w:t>
      </w:r>
      <w:r w:rsidR="00342609" w:rsidRPr="00342609">
        <w:t xml:space="preserve"> </w:t>
      </w:r>
      <w:r w:rsidRPr="00342609">
        <w:t>земельного</w:t>
      </w:r>
      <w:r w:rsidR="00342609" w:rsidRPr="00342609">
        <w:t xml:space="preserve"> </w:t>
      </w:r>
      <w:r w:rsidRPr="00342609">
        <w:t>участка</w:t>
      </w:r>
      <w:r w:rsidR="00342609" w:rsidRPr="00342609">
        <w:t xml:space="preserve"> </w:t>
      </w:r>
      <w:r w:rsidRPr="00342609">
        <w:t>в безвозмездное пользование обратились совместно</w:t>
      </w:r>
      <w:r w:rsidR="00342609" w:rsidRPr="00342609">
        <w:t xml:space="preserve"> </w:t>
      </w:r>
      <w:r w:rsidRPr="00342609">
        <w:t>несколько</w:t>
      </w:r>
      <w:r w:rsidR="00342609" w:rsidRPr="00342609">
        <w:t xml:space="preserve"> </w:t>
      </w:r>
      <w:r w:rsidRPr="00342609">
        <w:t>граждан, договор безвозмездного пользования земельным участком</w:t>
      </w:r>
      <w:r w:rsidR="00342609" w:rsidRPr="00342609">
        <w:t xml:space="preserve"> </w:t>
      </w:r>
      <w:r w:rsidRPr="00342609">
        <w:t>подписывается</w:t>
      </w:r>
      <w:r w:rsidR="00342609" w:rsidRPr="00342609">
        <w:t xml:space="preserve"> </w:t>
      </w:r>
      <w:r w:rsidRPr="00342609">
        <w:t>всеми</w:t>
      </w:r>
      <w:r w:rsidR="00342609" w:rsidRPr="00342609">
        <w:t xml:space="preserve"> </w:t>
      </w:r>
      <w:r w:rsidRPr="00342609">
        <w:t>гражданами,</w:t>
      </w:r>
      <w:r w:rsidR="00342609" w:rsidRPr="00342609">
        <w:t xml:space="preserve"> </w:t>
      </w:r>
      <w:r w:rsidRPr="00342609">
        <w:t>указанными</w:t>
      </w:r>
      <w:r w:rsidR="00342609" w:rsidRPr="00342609">
        <w:t xml:space="preserve"> </w:t>
      </w:r>
      <w:r w:rsidRPr="00342609">
        <w:t>в</w:t>
      </w:r>
      <w:r w:rsidR="00342609" w:rsidRPr="00342609">
        <w:t xml:space="preserve"> </w:t>
      </w:r>
      <w:r w:rsidRPr="00342609">
        <w:t>заявлении</w:t>
      </w:r>
      <w:r w:rsidR="00342609" w:rsidRPr="00342609">
        <w:t xml:space="preserve"> </w:t>
      </w:r>
      <w:r w:rsidRPr="00342609">
        <w:t>о предоставлении</w:t>
      </w:r>
      <w:r w:rsidR="00342609" w:rsidRPr="00342609">
        <w:t xml:space="preserve"> </w:t>
      </w:r>
      <w:r w:rsidRPr="00342609">
        <w:t>земельного</w:t>
      </w:r>
      <w:r w:rsidR="00342609" w:rsidRPr="00342609">
        <w:t xml:space="preserve"> </w:t>
      </w:r>
      <w:r w:rsidRPr="00342609">
        <w:t>участка</w:t>
      </w:r>
      <w:r w:rsidR="00342609" w:rsidRPr="00342609">
        <w:t xml:space="preserve"> </w:t>
      </w:r>
      <w:r w:rsidRPr="00342609">
        <w:t>в</w:t>
      </w:r>
      <w:r w:rsidR="00342609" w:rsidRPr="00342609">
        <w:t xml:space="preserve"> </w:t>
      </w:r>
      <w:r w:rsidRPr="00342609">
        <w:t>безвозмездное</w:t>
      </w:r>
      <w:r w:rsidR="00342609" w:rsidRPr="00342609">
        <w:t xml:space="preserve"> </w:t>
      </w:r>
      <w:r w:rsidRPr="00342609">
        <w:t>пользование,</w:t>
      </w:r>
      <w:r w:rsidR="00342609" w:rsidRPr="00342609">
        <w:t xml:space="preserve"> </w:t>
      </w:r>
      <w:r w:rsidRPr="00342609">
        <w:t>или их представителями;</w:t>
      </w:r>
      <w:r w:rsidR="00342609" w:rsidRPr="00342609">
        <w:t xml:space="preserve"> </w:t>
      </w:r>
    </w:p>
    <w:p w:rsidR="00DB477C" w:rsidRPr="00342609" w:rsidRDefault="00DB477C" w:rsidP="004400D8">
      <w:r w:rsidRPr="00342609">
        <w:t>2)</w:t>
      </w:r>
      <w:r w:rsidR="00342609" w:rsidRPr="00342609">
        <w:t xml:space="preserve"> </w:t>
      </w:r>
      <w:r w:rsidRPr="00342609">
        <w:t>в</w:t>
      </w:r>
      <w:r w:rsidR="00342609" w:rsidRPr="00342609">
        <w:t xml:space="preserve"> </w:t>
      </w:r>
      <w:r w:rsidRPr="00342609">
        <w:t>срок</w:t>
      </w:r>
      <w:r w:rsidR="00342609" w:rsidRPr="00342609">
        <w:t xml:space="preserve"> </w:t>
      </w:r>
      <w:r w:rsidRPr="00342609">
        <w:t>не</w:t>
      </w:r>
      <w:r w:rsidR="00342609" w:rsidRPr="00342609">
        <w:t xml:space="preserve"> </w:t>
      </w:r>
      <w:r w:rsidRPr="00342609">
        <w:t>позднее</w:t>
      </w:r>
      <w:r w:rsidR="00342609" w:rsidRPr="00342609">
        <w:t xml:space="preserve"> </w:t>
      </w:r>
      <w:r w:rsidRPr="00342609">
        <w:t>одного</w:t>
      </w:r>
      <w:r w:rsidR="00342609" w:rsidRPr="00342609">
        <w:t xml:space="preserve"> </w:t>
      </w:r>
      <w:r w:rsidRPr="00342609">
        <w:t>года</w:t>
      </w:r>
      <w:r w:rsidR="00342609" w:rsidRPr="00342609">
        <w:t xml:space="preserve"> </w:t>
      </w:r>
      <w:r w:rsidRPr="00342609">
        <w:t>со</w:t>
      </w:r>
      <w:r w:rsidR="00342609" w:rsidRPr="00342609">
        <w:t xml:space="preserve"> </w:t>
      </w:r>
      <w:r w:rsidRPr="00342609">
        <w:t>дня</w:t>
      </w:r>
      <w:r w:rsidR="00342609" w:rsidRPr="00342609">
        <w:t xml:space="preserve"> </w:t>
      </w:r>
      <w:r w:rsidRPr="00342609">
        <w:t>заключения</w:t>
      </w:r>
      <w:r w:rsidR="00342609" w:rsidRPr="00342609">
        <w:t xml:space="preserve"> </w:t>
      </w:r>
      <w:r w:rsidRPr="00342609">
        <w:t>договора безвозмездного</w:t>
      </w:r>
      <w:r w:rsidR="00342609" w:rsidRPr="00342609">
        <w:t xml:space="preserve"> </w:t>
      </w:r>
      <w:r w:rsidRPr="00342609">
        <w:t>пользования</w:t>
      </w:r>
      <w:r w:rsidR="00342609" w:rsidRPr="00342609">
        <w:t xml:space="preserve"> </w:t>
      </w:r>
      <w:r w:rsidRPr="00342609">
        <w:t>земельным</w:t>
      </w:r>
      <w:r w:rsidR="00342609" w:rsidRPr="00342609">
        <w:t xml:space="preserve"> </w:t>
      </w:r>
      <w:r w:rsidRPr="00342609">
        <w:t>участком</w:t>
      </w:r>
      <w:r w:rsidR="00342609" w:rsidRPr="00342609">
        <w:t xml:space="preserve"> </w:t>
      </w:r>
      <w:r w:rsidRPr="00342609">
        <w:t>гражданин</w:t>
      </w:r>
      <w:r w:rsidR="00342609" w:rsidRPr="00342609">
        <w:t xml:space="preserve"> </w:t>
      </w:r>
      <w:r w:rsidRPr="00342609">
        <w:t>направляет</w:t>
      </w:r>
      <w:r w:rsidR="00342609" w:rsidRPr="00342609">
        <w:t xml:space="preserve"> </w:t>
      </w:r>
      <w:r w:rsidRPr="00342609">
        <w:t>в орган, предоставляющий муниципальную услугу уведомление о выбранных им виде или видах разрешенного использования</w:t>
      </w:r>
      <w:r w:rsidR="00342609" w:rsidRPr="00342609">
        <w:t xml:space="preserve"> </w:t>
      </w:r>
      <w:r w:rsidRPr="00342609">
        <w:t>такого</w:t>
      </w:r>
      <w:r w:rsidR="00342609" w:rsidRPr="00342609">
        <w:t xml:space="preserve"> </w:t>
      </w:r>
      <w:r w:rsidRPr="00342609">
        <w:t>земельного</w:t>
      </w:r>
      <w:r w:rsidR="00342609" w:rsidRPr="00342609">
        <w:t xml:space="preserve"> </w:t>
      </w:r>
      <w:r w:rsidRPr="00342609">
        <w:t>участка.</w:t>
      </w:r>
      <w:r w:rsidR="00342609" w:rsidRPr="00342609">
        <w:t xml:space="preserve"> </w:t>
      </w:r>
      <w:r w:rsidRPr="00342609">
        <w:t>В</w:t>
      </w:r>
      <w:r w:rsidR="00342609" w:rsidRPr="00342609">
        <w:t xml:space="preserve"> </w:t>
      </w:r>
      <w:r w:rsidRPr="00342609">
        <w:t>случае,</w:t>
      </w:r>
      <w:r w:rsidR="00342609" w:rsidRPr="00342609">
        <w:t xml:space="preserve"> </w:t>
      </w:r>
      <w:r w:rsidRPr="00342609">
        <w:t>если</w:t>
      </w:r>
      <w:r w:rsidR="00342609" w:rsidRPr="00342609">
        <w:t xml:space="preserve"> </w:t>
      </w:r>
      <w:r w:rsidRPr="00342609">
        <w:t>договор безвозмездного</w:t>
      </w:r>
      <w:r w:rsidR="00342609" w:rsidRPr="00342609">
        <w:t xml:space="preserve"> </w:t>
      </w:r>
      <w:r w:rsidRPr="00342609">
        <w:t>пользования</w:t>
      </w:r>
      <w:r w:rsidR="00342609" w:rsidRPr="00342609">
        <w:t xml:space="preserve"> </w:t>
      </w:r>
      <w:r w:rsidRPr="00342609">
        <w:t>земельным</w:t>
      </w:r>
      <w:r w:rsidR="00342609" w:rsidRPr="00342609">
        <w:t xml:space="preserve"> </w:t>
      </w:r>
      <w:r w:rsidRPr="00342609">
        <w:t>участком</w:t>
      </w:r>
      <w:r w:rsidR="00342609" w:rsidRPr="00342609">
        <w:t xml:space="preserve"> </w:t>
      </w:r>
      <w:r w:rsidRPr="00342609">
        <w:t>заключен</w:t>
      </w:r>
      <w:r w:rsidR="00342609" w:rsidRPr="00342609">
        <w:t xml:space="preserve"> </w:t>
      </w:r>
      <w:r w:rsidRPr="00342609">
        <w:t>с</w:t>
      </w:r>
      <w:r w:rsidR="00342609" w:rsidRPr="00342609">
        <w:t xml:space="preserve"> </w:t>
      </w:r>
      <w:r w:rsidRPr="00342609">
        <w:t>несколькими гражданами, в орган, предоставляющий муниципальную услугу направляется одно указанное уведомление, подписанное всеми гражданами или их представителями;</w:t>
      </w:r>
      <w:r w:rsidR="00342609" w:rsidRPr="00342609">
        <w:t xml:space="preserve"> </w:t>
      </w:r>
    </w:p>
    <w:p w:rsidR="00DB477C" w:rsidRPr="00342609" w:rsidRDefault="00DB477C" w:rsidP="004400D8">
      <w:r w:rsidRPr="00342609">
        <w:t>3)</w:t>
      </w:r>
      <w:r w:rsidR="00342609" w:rsidRPr="00342609">
        <w:t xml:space="preserve"> </w:t>
      </w:r>
      <w:r w:rsidRPr="00342609">
        <w:t>в</w:t>
      </w:r>
      <w:r w:rsidR="00342609" w:rsidRPr="00342609">
        <w:t xml:space="preserve"> </w:t>
      </w:r>
      <w:r w:rsidRPr="00342609">
        <w:t>срок</w:t>
      </w:r>
      <w:r w:rsidR="00342609" w:rsidRPr="00342609">
        <w:t xml:space="preserve"> </w:t>
      </w:r>
      <w:r w:rsidRPr="00342609">
        <w:t>не</w:t>
      </w:r>
      <w:r w:rsidR="00342609" w:rsidRPr="00342609">
        <w:t xml:space="preserve"> </w:t>
      </w:r>
      <w:r w:rsidRPr="00342609">
        <w:t>позднее</w:t>
      </w:r>
      <w:r w:rsidR="00342609" w:rsidRPr="00342609">
        <w:t xml:space="preserve"> </w:t>
      </w:r>
      <w:r w:rsidRPr="00342609">
        <w:t>трех</w:t>
      </w:r>
      <w:r w:rsidR="00342609" w:rsidRPr="00342609">
        <w:t xml:space="preserve"> </w:t>
      </w:r>
      <w:r w:rsidRPr="00342609">
        <w:t>месяцев после истечения трех лет со дня заключения договора безвозмездного пользования земельным участком гражданин представляет</w:t>
      </w:r>
      <w:r w:rsidR="00342609" w:rsidRPr="00342609">
        <w:t xml:space="preserve"> </w:t>
      </w:r>
      <w:r w:rsidRPr="00342609">
        <w:t>в орган, предоставляющий муниципальную услугу декларацию об использовании земельного участка</w:t>
      </w:r>
      <w:r w:rsidR="00342609" w:rsidRPr="00342609">
        <w:t xml:space="preserve"> </w:t>
      </w:r>
      <w:r w:rsidRPr="00342609">
        <w:t>по</w:t>
      </w:r>
      <w:r w:rsidR="00342609" w:rsidRPr="00342609">
        <w:t xml:space="preserve"> </w:t>
      </w:r>
      <w:r w:rsidRPr="00342609">
        <w:t>форме,</w:t>
      </w:r>
      <w:r w:rsidR="00342609" w:rsidRPr="00342609">
        <w:t xml:space="preserve"> </w:t>
      </w:r>
      <w:r w:rsidRPr="00342609">
        <w:t>утвержденной</w:t>
      </w:r>
      <w:r w:rsidR="00342609" w:rsidRPr="00342609">
        <w:t xml:space="preserve"> </w:t>
      </w:r>
      <w:r w:rsidRPr="00342609">
        <w:t>Приказом</w:t>
      </w:r>
      <w:r w:rsidR="00342609" w:rsidRPr="00342609">
        <w:t xml:space="preserve"> </w:t>
      </w:r>
      <w:proofErr w:type="spellStart"/>
      <w:r w:rsidRPr="00342609">
        <w:t>Минвостокра</w:t>
      </w:r>
      <w:r w:rsidR="0019753E" w:rsidRPr="00342609">
        <w:t>звития</w:t>
      </w:r>
      <w:proofErr w:type="spellEnd"/>
      <w:r w:rsidR="00342609" w:rsidRPr="00342609">
        <w:t xml:space="preserve"> </w:t>
      </w:r>
      <w:r w:rsidR="0019753E" w:rsidRPr="00342609">
        <w:t>России от</w:t>
      </w:r>
      <w:r w:rsidR="00342609" w:rsidRPr="00342609">
        <w:t xml:space="preserve"> </w:t>
      </w:r>
      <w:r w:rsidR="0019753E" w:rsidRPr="00342609">
        <w:t>16.04.2018</w:t>
      </w:r>
      <w:r w:rsidR="00342609" w:rsidRPr="00342609">
        <w:t xml:space="preserve"> </w:t>
      </w:r>
      <w:r w:rsidR="0019753E" w:rsidRPr="00342609">
        <w:t>№</w:t>
      </w:r>
      <w:r w:rsidR="00342609" w:rsidRPr="00342609">
        <w:t xml:space="preserve"> </w:t>
      </w:r>
      <w:r w:rsidRPr="00342609">
        <w:t>63</w:t>
      </w:r>
      <w:r w:rsidR="00342609" w:rsidRPr="00342609">
        <w:t xml:space="preserve"> «</w:t>
      </w:r>
      <w:r w:rsidRPr="00342609">
        <w:t>Об</w:t>
      </w:r>
      <w:r w:rsidR="00342609" w:rsidRPr="00342609">
        <w:t xml:space="preserve"> </w:t>
      </w:r>
      <w:r w:rsidRPr="00342609">
        <w:t>утверждении</w:t>
      </w:r>
      <w:r w:rsidR="00342609" w:rsidRPr="00342609">
        <w:t xml:space="preserve"> </w:t>
      </w:r>
      <w:r w:rsidRPr="00342609">
        <w:t>формы</w:t>
      </w:r>
      <w:r w:rsidR="00342609" w:rsidRPr="00342609">
        <w:t xml:space="preserve"> </w:t>
      </w:r>
      <w:r w:rsidRPr="00342609">
        <w:t>декларации об использовании земельного</w:t>
      </w:r>
      <w:r w:rsidR="00342609" w:rsidRPr="00342609">
        <w:t xml:space="preserve"> </w:t>
      </w:r>
      <w:r w:rsidRPr="00342609">
        <w:t>участка,</w:t>
      </w:r>
      <w:r w:rsidR="00342609" w:rsidRPr="00342609">
        <w:t xml:space="preserve"> </w:t>
      </w:r>
      <w:r w:rsidRPr="00342609">
        <w:t>предоставленного</w:t>
      </w:r>
      <w:r w:rsidR="00342609" w:rsidRPr="00342609">
        <w:t xml:space="preserve"> </w:t>
      </w:r>
      <w:r w:rsidRPr="00342609">
        <w:t>гражданину</w:t>
      </w:r>
      <w:r w:rsidR="00342609" w:rsidRPr="00342609">
        <w:t xml:space="preserve"> </w:t>
      </w:r>
      <w:r w:rsidRPr="00342609">
        <w:t>(гражданам)</w:t>
      </w:r>
      <w:r w:rsidR="00342609" w:rsidRPr="00342609">
        <w:t xml:space="preserve"> </w:t>
      </w:r>
      <w:r w:rsidRPr="00342609">
        <w:t>Российской Федерации в безвозмездное пользование</w:t>
      </w:r>
      <w:r w:rsidR="00342609" w:rsidRPr="00342609">
        <w:t>»</w:t>
      </w:r>
      <w:r w:rsidRPr="00342609">
        <w:t>.</w:t>
      </w:r>
    </w:p>
    <w:p w:rsidR="0019753E" w:rsidRPr="00342609" w:rsidRDefault="0019753E" w:rsidP="0019753E">
      <w:pPr>
        <w:ind w:left="353" w:right="407" w:firstLine="0"/>
        <w:rPr>
          <w:rFonts w:cs="Arial"/>
        </w:rPr>
      </w:pPr>
      <w:bookmarkStart w:id="8" w:name="bookmark41"/>
    </w:p>
    <w:p w:rsidR="005161CA" w:rsidRPr="00342609" w:rsidRDefault="005161CA" w:rsidP="0019753E">
      <w:pPr>
        <w:ind w:right="407" w:firstLine="851"/>
        <w:rPr>
          <w:rFonts w:cs="Arial"/>
        </w:rPr>
      </w:pPr>
      <w:r w:rsidRPr="00342609">
        <w:rPr>
          <w:rFonts w:cs="Arial"/>
        </w:rPr>
        <w:t xml:space="preserve">В соответствии с ФЗ от 27.07.2006 </w:t>
      </w:r>
      <w:r w:rsidRPr="004400D8">
        <w:rPr>
          <w:rFonts w:cs="Arial"/>
        </w:rPr>
        <w:t>№ 152</w:t>
      </w:r>
      <w:r w:rsidR="00342609" w:rsidRPr="004400D8">
        <w:rPr>
          <w:rFonts w:cs="Arial"/>
        </w:rPr>
        <w:t>-</w:t>
      </w:r>
      <w:r w:rsidRPr="004400D8">
        <w:rPr>
          <w:rFonts w:cs="Arial"/>
        </w:rPr>
        <w:t xml:space="preserve">ФЗ </w:t>
      </w:r>
      <w:r w:rsidR="00342609" w:rsidRPr="004400D8">
        <w:rPr>
          <w:rFonts w:cs="Arial"/>
        </w:rPr>
        <w:t>«</w:t>
      </w:r>
      <w:hyperlink r:id="rId46" w:tooltip="ФЕДЕРАЛЬНЫЙ ЗАКОН от 27.07.2006 № 152-ФЗ ГОСУДАРСТВЕННАЯ ДУМА ФЕДЕРАЛЬНОГО СОБРАНИЯ РФ&#10;&#10;О персональных данных" w:history="1">
        <w:r w:rsidRPr="004400D8">
          <w:rPr>
            <w:rStyle w:val="a3"/>
            <w:rFonts w:cs="Arial"/>
          </w:rPr>
          <w:t>О ПЕРСОНАЛЬНЫХ ДАННЫХ</w:t>
        </w:r>
      </w:hyperlink>
      <w:r w:rsidR="00342609" w:rsidRPr="00342609">
        <w:rPr>
          <w:rFonts w:cs="Arial"/>
        </w:rPr>
        <w:t>»</w:t>
      </w:r>
    </w:p>
    <w:p w:rsidR="0019753E" w:rsidRPr="00342609" w:rsidRDefault="0019753E" w:rsidP="0019753E">
      <w:pPr>
        <w:ind w:right="407" w:firstLine="851"/>
        <w:rPr>
          <w:rFonts w:cs="Arial"/>
        </w:rPr>
      </w:pPr>
    </w:p>
    <w:p w:rsidR="0019753E" w:rsidRPr="00342609" w:rsidRDefault="005161CA" w:rsidP="0019753E">
      <w:pPr>
        <w:ind w:right="407" w:firstLine="851"/>
        <w:rPr>
          <w:rFonts w:cs="Arial"/>
        </w:rPr>
      </w:pPr>
      <w:r w:rsidRPr="00342609">
        <w:rPr>
          <w:rFonts w:cs="Arial"/>
        </w:rPr>
        <w:t xml:space="preserve">я ________________________________________________, даю согласие на </w:t>
      </w:r>
    </w:p>
    <w:p w:rsidR="0019753E" w:rsidRPr="00342609" w:rsidRDefault="0019753E" w:rsidP="0019753E">
      <w:pPr>
        <w:ind w:right="407" w:firstLine="851"/>
        <w:rPr>
          <w:rFonts w:cs="Arial"/>
        </w:rPr>
      </w:pPr>
    </w:p>
    <w:p w:rsidR="00342609" w:rsidRPr="00342609" w:rsidRDefault="005161CA" w:rsidP="0019753E">
      <w:pPr>
        <w:ind w:right="407" w:firstLine="0"/>
        <w:rPr>
          <w:rFonts w:cs="Arial"/>
        </w:rPr>
      </w:pPr>
      <w:r w:rsidRPr="00342609">
        <w:rPr>
          <w:rFonts w:cs="Arial"/>
        </w:rPr>
        <w:t>обработку и хранение предоставленных персональных данных _________________</w:t>
      </w:r>
    </w:p>
    <w:p w:rsidR="00342609" w:rsidRPr="00342609" w:rsidRDefault="00342609" w:rsidP="00342609">
      <w:pPr>
        <w:tabs>
          <w:tab w:val="center" w:pos="8505"/>
        </w:tabs>
        <w:ind w:firstLine="851"/>
        <w:jc w:val="left"/>
        <w:rPr>
          <w:rFonts w:cs="Arial"/>
          <w:sz w:val="22"/>
        </w:rPr>
      </w:pPr>
      <w:r>
        <w:rPr>
          <w:rFonts w:cs="Arial"/>
          <w:sz w:val="22"/>
        </w:rPr>
        <w:tab/>
      </w:r>
      <w:r w:rsidR="005161CA" w:rsidRPr="00342609">
        <w:rPr>
          <w:rFonts w:cs="Arial"/>
          <w:sz w:val="22"/>
        </w:rPr>
        <w:t>(подпись)</w:t>
      </w:r>
      <w:r w:rsidRPr="00342609">
        <w:rPr>
          <w:rFonts w:cs="Arial"/>
          <w:sz w:val="22"/>
        </w:rPr>
        <w:t xml:space="preserve"> </w:t>
      </w:r>
      <w:r w:rsidR="0023238F" w:rsidRPr="00342609">
        <w:rPr>
          <w:rFonts w:cs="Arial"/>
          <w:sz w:val="22"/>
        </w:rPr>
        <w:t>дата</w:t>
      </w:r>
    </w:p>
    <w:p w:rsidR="00733151" w:rsidRPr="00342609" w:rsidRDefault="00733151" w:rsidP="005161CA">
      <w:pPr>
        <w:ind w:left="353" w:firstLine="920"/>
        <w:jc w:val="left"/>
        <w:rPr>
          <w:rFonts w:cs="Arial"/>
          <w:szCs w:val="16"/>
        </w:rPr>
      </w:pPr>
    </w:p>
    <w:p w:rsidR="00136354" w:rsidRPr="00342609" w:rsidRDefault="00733151" w:rsidP="005161CA">
      <w:pPr>
        <w:ind w:left="353" w:firstLine="920"/>
        <w:jc w:val="left"/>
        <w:rPr>
          <w:rFonts w:cs="Arial"/>
          <w:szCs w:val="16"/>
        </w:rPr>
      </w:pPr>
      <w:r w:rsidRPr="00342609">
        <w:rPr>
          <w:rFonts w:cs="Arial"/>
          <w:szCs w:val="16"/>
        </w:rPr>
        <w:br w:type="page"/>
      </w:r>
    </w:p>
    <w:p w:rsidR="00983F8A" w:rsidRPr="004400D8" w:rsidRDefault="00983F8A" w:rsidP="001F31DC">
      <w:pPr>
        <w:autoSpaceDE w:val="0"/>
        <w:autoSpaceDN w:val="0"/>
        <w:adjustRightInd w:val="0"/>
        <w:ind w:firstLine="709"/>
        <w:jc w:val="right"/>
        <w:outlineLvl w:val="0"/>
        <w:rPr>
          <w:rFonts w:cs="Arial"/>
          <w:b/>
          <w:sz w:val="32"/>
          <w:szCs w:val="28"/>
        </w:rPr>
      </w:pPr>
      <w:r w:rsidRPr="004400D8">
        <w:rPr>
          <w:rFonts w:cs="Arial"/>
          <w:b/>
          <w:sz w:val="32"/>
          <w:szCs w:val="28"/>
        </w:rPr>
        <w:t xml:space="preserve">Приложение </w:t>
      </w:r>
      <w:r w:rsidR="003A61AA" w:rsidRPr="004400D8">
        <w:rPr>
          <w:rFonts w:cs="Arial"/>
          <w:b/>
          <w:sz w:val="32"/>
          <w:szCs w:val="28"/>
        </w:rPr>
        <w:t>2</w:t>
      </w:r>
    </w:p>
    <w:p w:rsidR="00983F8A" w:rsidRPr="004400D8" w:rsidRDefault="00983F8A" w:rsidP="001F31DC">
      <w:pPr>
        <w:widowControl w:val="0"/>
        <w:autoSpaceDE w:val="0"/>
        <w:autoSpaceDN w:val="0"/>
        <w:adjustRightInd w:val="0"/>
        <w:jc w:val="right"/>
        <w:rPr>
          <w:rFonts w:cs="Arial"/>
          <w:b/>
          <w:sz w:val="32"/>
          <w:szCs w:val="28"/>
        </w:rPr>
      </w:pPr>
      <w:r w:rsidRPr="004400D8">
        <w:rPr>
          <w:rFonts w:cs="Arial"/>
          <w:b/>
          <w:sz w:val="32"/>
          <w:szCs w:val="28"/>
        </w:rPr>
        <w:t>к административному регламенту</w:t>
      </w:r>
    </w:p>
    <w:p w:rsidR="00983F8A" w:rsidRPr="004400D8" w:rsidRDefault="00983F8A" w:rsidP="001F31DC">
      <w:pPr>
        <w:widowControl w:val="0"/>
        <w:autoSpaceDE w:val="0"/>
        <w:autoSpaceDN w:val="0"/>
        <w:adjustRightInd w:val="0"/>
        <w:jc w:val="right"/>
        <w:outlineLvl w:val="1"/>
        <w:rPr>
          <w:rFonts w:cs="Arial"/>
          <w:b/>
          <w:sz w:val="32"/>
          <w:szCs w:val="28"/>
        </w:rPr>
      </w:pPr>
      <w:r w:rsidRPr="004400D8">
        <w:rPr>
          <w:rFonts w:cs="Arial"/>
          <w:b/>
          <w:sz w:val="32"/>
          <w:szCs w:val="28"/>
        </w:rPr>
        <w:t>предоставления муниципальной услуги</w:t>
      </w:r>
    </w:p>
    <w:p w:rsidR="003C1796" w:rsidRPr="004400D8" w:rsidRDefault="00342609" w:rsidP="003C1796">
      <w:pPr>
        <w:tabs>
          <w:tab w:val="left" w:pos="4962"/>
          <w:tab w:val="left" w:pos="6120"/>
        </w:tabs>
        <w:ind w:right="-2" w:firstLine="0"/>
        <w:jc w:val="right"/>
        <w:rPr>
          <w:rFonts w:cs="Arial"/>
          <w:b/>
          <w:sz w:val="32"/>
          <w:szCs w:val="28"/>
        </w:rPr>
      </w:pPr>
      <w:r w:rsidRPr="004400D8">
        <w:rPr>
          <w:rFonts w:cs="Arial"/>
          <w:b/>
          <w:sz w:val="32"/>
          <w:szCs w:val="28"/>
        </w:rPr>
        <w:t>«</w:t>
      </w:r>
      <w:r w:rsidR="003C1796" w:rsidRPr="004400D8">
        <w:rPr>
          <w:rFonts w:cs="Arial"/>
          <w:b/>
          <w:noProof/>
          <w:sz w:val="32"/>
          <w:szCs w:val="28"/>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w:t>
      </w:r>
      <w:smartTag w:uri="urn:schemas-microsoft-com:office:smarttags" w:element="date">
        <w:smartTagPr>
          <w:attr w:name="Year" w:val="2016"/>
          <w:attr w:name="Day" w:val="01"/>
          <w:attr w:name="Month" w:val="05"/>
          <w:attr w:name="ls" w:val="trans"/>
        </w:smartTagPr>
        <w:r w:rsidR="003C1796" w:rsidRPr="004400D8">
          <w:rPr>
            <w:rFonts w:cs="Arial"/>
            <w:b/>
            <w:noProof/>
            <w:sz w:val="32"/>
            <w:szCs w:val="28"/>
          </w:rPr>
          <w:t>01.05.2016</w:t>
        </w:r>
      </w:smartTag>
      <w:r w:rsidR="003C1796" w:rsidRPr="004400D8">
        <w:rPr>
          <w:rFonts w:cs="Arial"/>
          <w:b/>
          <w:noProof/>
          <w:sz w:val="32"/>
          <w:szCs w:val="28"/>
        </w:rPr>
        <w:t xml:space="preserve"> </w:t>
      </w:r>
      <w:hyperlink r:id="rId47" w:history="1">
        <w:r w:rsidR="00F86E7B" w:rsidRPr="004400D8">
          <w:rPr>
            <w:rStyle w:val="a3"/>
            <w:rFonts w:cs="Arial"/>
            <w:b/>
            <w:noProof/>
            <w:sz w:val="32"/>
            <w:szCs w:val="28"/>
          </w:rPr>
          <w:t>№ 119-ФЗ</w:t>
        </w:r>
      </w:hyperlink>
      <w:r w:rsidR="003C1796" w:rsidRPr="004400D8">
        <w:rPr>
          <w:rFonts w:cs="Arial"/>
          <w:b/>
          <w:noProof/>
          <w:sz w:val="32"/>
          <w:szCs w:val="28"/>
        </w:rPr>
        <w:t xml:space="preserve"> </w:t>
      </w:r>
      <w:r w:rsidRPr="004400D8">
        <w:rPr>
          <w:rFonts w:cs="Arial"/>
          <w:b/>
          <w:noProof/>
          <w:sz w:val="32"/>
          <w:szCs w:val="28"/>
        </w:rPr>
        <w:t>«</w:t>
      </w:r>
      <w:r w:rsidR="003C1796" w:rsidRPr="004400D8">
        <w:rPr>
          <w:rFonts w:cs="Arial"/>
          <w:b/>
          <w:noProof/>
          <w:sz w:val="32"/>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4400D8">
        <w:rPr>
          <w:rFonts w:cs="Arial"/>
          <w:b/>
          <w:sz w:val="32"/>
          <w:szCs w:val="28"/>
        </w:rPr>
        <w:t>»</w:t>
      </w:r>
    </w:p>
    <w:p w:rsidR="001F31DC" w:rsidRPr="00342609" w:rsidRDefault="001F31DC" w:rsidP="001F31DC">
      <w:pPr>
        <w:autoSpaceDE w:val="0"/>
        <w:autoSpaceDN w:val="0"/>
        <w:adjustRightInd w:val="0"/>
        <w:jc w:val="right"/>
        <w:rPr>
          <w:rFonts w:cs="Arial"/>
          <w:b/>
          <w:szCs w:val="30"/>
        </w:rPr>
      </w:pPr>
    </w:p>
    <w:p w:rsidR="001F31DC" w:rsidRPr="00342609" w:rsidRDefault="001F31DC" w:rsidP="001F31DC">
      <w:pPr>
        <w:autoSpaceDE w:val="0"/>
        <w:autoSpaceDN w:val="0"/>
        <w:adjustRightInd w:val="0"/>
        <w:jc w:val="center"/>
        <w:rPr>
          <w:rFonts w:cs="Arial"/>
          <w:b/>
        </w:rPr>
      </w:pPr>
      <w:r w:rsidRPr="00342609">
        <w:rPr>
          <w:rFonts w:cs="Arial"/>
          <w:b/>
        </w:rPr>
        <w:t xml:space="preserve">Форма </w:t>
      </w:r>
      <w:r w:rsidR="00BD3F8A" w:rsidRPr="00342609">
        <w:rPr>
          <w:rFonts w:cs="Arial"/>
          <w:b/>
        </w:rPr>
        <w:t xml:space="preserve">решения о возврате заявления, </w:t>
      </w:r>
      <w:r w:rsidRPr="00342609">
        <w:rPr>
          <w:rFonts w:cs="Arial"/>
          <w:b/>
        </w:rPr>
        <w:t>об отказе в приеме документов</w:t>
      </w:r>
    </w:p>
    <w:p w:rsidR="001F31DC" w:rsidRPr="00342609" w:rsidRDefault="001F31DC" w:rsidP="001F31DC">
      <w:pPr>
        <w:autoSpaceDE w:val="0"/>
        <w:autoSpaceDN w:val="0"/>
        <w:adjustRightInd w:val="0"/>
        <w:jc w:val="center"/>
        <w:rPr>
          <w:rFonts w:cs="Arial"/>
          <w:szCs w:val="20"/>
        </w:rPr>
      </w:pPr>
      <w:r w:rsidRPr="00342609">
        <w:rPr>
          <w:rFonts w:cs="Arial"/>
          <w:szCs w:val="20"/>
        </w:rPr>
        <w:t>(наименование уполномоченного органа местного самоуправления)</w:t>
      </w:r>
    </w:p>
    <w:bookmarkEnd w:id="8"/>
    <w:p w:rsidR="00DB2F69" w:rsidRPr="00342609" w:rsidRDefault="00DB2F69" w:rsidP="00342609">
      <w:pPr>
        <w:pStyle w:val="22"/>
        <w:shd w:val="clear" w:color="auto" w:fill="auto"/>
        <w:spacing w:after="0"/>
        <w:ind w:left="6780" w:firstLine="0"/>
        <w:jc w:val="left"/>
        <w:rPr>
          <w:rFonts w:cs="Arial"/>
          <w:b w:val="0"/>
          <w:sz w:val="24"/>
        </w:rPr>
      </w:pPr>
      <w:r w:rsidRPr="00342609">
        <w:rPr>
          <w:rFonts w:cs="Arial"/>
          <w:b w:val="0"/>
          <w:sz w:val="24"/>
        </w:rPr>
        <w:t>Кому:</w:t>
      </w:r>
    </w:p>
    <w:p w:rsidR="00DB2F69" w:rsidRPr="00342609" w:rsidRDefault="00DB2F69" w:rsidP="00342609">
      <w:pPr>
        <w:jc w:val="center"/>
        <w:rPr>
          <w:rFonts w:cs="Arial"/>
          <w:b/>
        </w:rPr>
      </w:pPr>
      <w:r w:rsidRPr="00342609">
        <w:rPr>
          <w:rFonts w:cs="Arial"/>
          <w:b/>
        </w:rPr>
        <w:t>РЕШЕНИЕ</w:t>
      </w:r>
    </w:p>
    <w:p w:rsidR="002F320E" w:rsidRPr="00342609" w:rsidRDefault="00DB2F69" w:rsidP="00342609">
      <w:pPr>
        <w:jc w:val="center"/>
        <w:rPr>
          <w:rFonts w:cs="Arial"/>
          <w:b/>
        </w:rPr>
      </w:pPr>
      <w:r w:rsidRPr="00342609">
        <w:rPr>
          <w:rFonts w:cs="Arial"/>
          <w:b/>
        </w:rPr>
        <w:t>Об отказе в приеме документов</w:t>
      </w:r>
      <w:r w:rsidR="0019753E" w:rsidRPr="00342609">
        <w:rPr>
          <w:rFonts w:cs="Arial"/>
          <w:b/>
        </w:rPr>
        <w:t xml:space="preserve"> (возврате заявления)</w:t>
      </w:r>
      <w:r w:rsidRPr="00342609">
        <w:rPr>
          <w:rFonts w:cs="Arial"/>
          <w:b/>
        </w:rPr>
        <w:t xml:space="preserve">, необходимых для предоставления </w:t>
      </w:r>
      <w:r w:rsidR="009469C5" w:rsidRPr="00342609">
        <w:rPr>
          <w:rFonts w:cs="Arial"/>
          <w:b/>
        </w:rPr>
        <w:t xml:space="preserve">муниципальной </w:t>
      </w:r>
      <w:r w:rsidRPr="00342609">
        <w:rPr>
          <w:rFonts w:cs="Arial"/>
          <w:b/>
        </w:rPr>
        <w:t>услуги</w:t>
      </w:r>
      <w:r w:rsidR="002F320E" w:rsidRPr="00342609">
        <w:rPr>
          <w:rFonts w:cs="Arial"/>
          <w:b/>
        </w:rPr>
        <w:t xml:space="preserve"> № </w:t>
      </w:r>
      <w:r w:rsidR="001F31DC" w:rsidRPr="00342609">
        <w:rPr>
          <w:rFonts w:cs="Arial"/>
          <w:b/>
        </w:rPr>
        <w:t xml:space="preserve">_________ </w:t>
      </w:r>
      <w:r w:rsidRPr="00342609">
        <w:rPr>
          <w:rFonts w:cs="Arial"/>
          <w:b/>
        </w:rPr>
        <w:t>от</w:t>
      </w:r>
      <w:r w:rsidR="00525224" w:rsidRPr="00342609">
        <w:rPr>
          <w:rFonts w:cs="Arial"/>
          <w:b/>
        </w:rPr>
        <w:t xml:space="preserve"> </w:t>
      </w:r>
      <w:r w:rsidR="001F31DC" w:rsidRPr="00342609">
        <w:rPr>
          <w:rFonts w:cs="Arial"/>
          <w:b/>
        </w:rPr>
        <w:t>_______________________</w:t>
      </w:r>
    </w:p>
    <w:p w:rsidR="001F31DC" w:rsidRPr="00342609" w:rsidRDefault="001F31DC" w:rsidP="00983F8A">
      <w:pPr>
        <w:autoSpaceDE w:val="0"/>
        <w:autoSpaceDN w:val="0"/>
        <w:adjustRightInd w:val="0"/>
        <w:rPr>
          <w:rFonts w:cs="Arial"/>
          <w:b/>
        </w:rPr>
      </w:pPr>
    </w:p>
    <w:p w:rsidR="00DB2F69" w:rsidRPr="00342609" w:rsidRDefault="00DB2F69" w:rsidP="001F31DC">
      <w:pPr>
        <w:rPr>
          <w:rFonts w:cs="Arial"/>
        </w:rPr>
      </w:pPr>
      <w:r w:rsidRPr="00342609">
        <w:rPr>
          <w:rFonts w:cs="Arial"/>
        </w:rPr>
        <w:t xml:space="preserve">По результатам рассмотрения заявления о предоставлении услуги </w:t>
      </w:r>
      <w:r w:rsidR="00342609" w:rsidRPr="00342609">
        <w:rPr>
          <w:rFonts w:cs="Arial"/>
        </w:rPr>
        <w:t>«</w:t>
      </w:r>
      <w:r w:rsidR="0019753E" w:rsidRPr="00342609">
        <w:rPr>
          <w:rFonts w:cs="Arial"/>
        </w:rPr>
        <w:t xml:space="preserve">Предоставление гражданам в безвозмездное пользование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Федеральным законом от 01.05.2016 </w:t>
      </w:r>
      <w:hyperlink r:id="rId48" w:history="1">
        <w:r w:rsidR="00F86E7B">
          <w:rPr>
            <w:rStyle w:val="a3"/>
            <w:rFonts w:cs="Arial"/>
          </w:rPr>
          <w:t>№ 119-ФЗ</w:t>
        </w:r>
      </w:hyperlink>
      <w:r w:rsidR="0019753E" w:rsidRPr="00342609">
        <w:rPr>
          <w:rFonts w:cs="Arial"/>
        </w:rPr>
        <w:t xml:space="preserve"> </w:t>
      </w:r>
      <w:r w:rsidR="00342609" w:rsidRPr="00342609">
        <w:rPr>
          <w:rFonts w:cs="Arial"/>
        </w:rPr>
        <w:t>«</w:t>
      </w:r>
      <w:r w:rsidR="0019753E" w:rsidRPr="00342609">
        <w:rPr>
          <w:rFonts w:cs="Arial"/>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42609" w:rsidRPr="00342609">
        <w:rPr>
          <w:rFonts w:cs="Arial"/>
        </w:rPr>
        <w:t>»</w:t>
      </w:r>
      <w:r w:rsidR="002F320E" w:rsidRPr="00342609">
        <w:rPr>
          <w:rFonts w:cs="Arial"/>
        </w:rPr>
        <w:t xml:space="preserve"> </w:t>
      </w:r>
      <w:r w:rsidRPr="00342609">
        <w:rPr>
          <w:rFonts w:cs="Arial"/>
        </w:rPr>
        <w:t>от</w:t>
      </w:r>
      <w:r w:rsidR="009469C5" w:rsidRPr="00342609">
        <w:rPr>
          <w:rFonts w:cs="Arial"/>
        </w:rPr>
        <w:t>________</w:t>
      </w:r>
      <w:r w:rsidR="002F320E" w:rsidRPr="00342609">
        <w:rPr>
          <w:rFonts w:cs="Arial"/>
        </w:rPr>
        <w:t xml:space="preserve"> № </w:t>
      </w:r>
      <w:r w:rsidR="009469C5" w:rsidRPr="00342609">
        <w:rPr>
          <w:rFonts w:cs="Arial"/>
        </w:rPr>
        <w:t>______</w:t>
      </w:r>
      <w:r w:rsidR="002F320E" w:rsidRPr="00342609">
        <w:rPr>
          <w:rFonts w:cs="Arial"/>
        </w:rPr>
        <w:t xml:space="preserve"> </w:t>
      </w:r>
      <w:r w:rsidR="00983F8A" w:rsidRPr="00342609">
        <w:rPr>
          <w:rFonts w:cs="Arial"/>
        </w:rPr>
        <w:t>и приложенных к нему документов принято решение об отказе в приеме документов</w:t>
      </w:r>
      <w:r w:rsidR="00535E52" w:rsidRPr="00342609">
        <w:rPr>
          <w:rFonts w:cs="Arial"/>
        </w:rPr>
        <w:t xml:space="preserve"> (возврате заявления)</w:t>
      </w:r>
      <w:r w:rsidR="00983F8A" w:rsidRPr="00342609">
        <w:rPr>
          <w:rFonts w:cs="Arial"/>
        </w:rPr>
        <w:t>, необходимых для предоставления услуги по следующим основаниям:</w:t>
      </w:r>
    </w:p>
    <w:p w:rsidR="001F31DC" w:rsidRPr="00342609" w:rsidRDefault="001F31DC" w:rsidP="001F31DC">
      <w:pPr>
        <w:rPr>
          <w:rFonts w:cs="Arial"/>
        </w:rPr>
      </w:pPr>
      <w:r w:rsidRPr="00342609">
        <w:rPr>
          <w:rFonts w:cs="Arial"/>
        </w:rPr>
        <w:t>Дополнительно информируем:</w:t>
      </w:r>
    </w:p>
    <w:tbl>
      <w:tblPr>
        <w:tblOverlap w:val="neve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2861"/>
        <w:gridCol w:w="4425"/>
      </w:tblGrid>
      <w:tr w:rsidR="007F4DB7" w:rsidRPr="00342609" w:rsidTr="007F4DB7">
        <w:trPr>
          <w:trHeight w:hRule="exact" w:val="1435"/>
          <w:jc w:val="center"/>
        </w:trPr>
        <w:tc>
          <w:tcPr>
            <w:tcW w:w="2434" w:type="dxa"/>
            <w:shd w:val="clear" w:color="auto" w:fill="FFFFFF"/>
            <w:vAlign w:val="center"/>
          </w:tcPr>
          <w:p w:rsidR="007F4DB7" w:rsidRPr="00342609" w:rsidRDefault="002F320E" w:rsidP="001F31DC">
            <w:pPr>
              <w:ind w:firstLine="0"/>
              <w:jc w:val="center"/>
              <w:rPr>
                <w:rFonts w:cs="Arial"/>
              </w:rPr>
            </w:pPr>
            <w:r w:rsidRPr="00342609">
              <w:rPr>
                <w:rStyle w:val="211pt"/>
                <w:rFonts w:ascii="Arial" w:hAnsi="Arial" w:cs="Arial"/>
                <w:sz w:val="24"/>
              </w:rPr>
              <w:t>№</w:t>
            </w:r>
          </w:p>
          <w:p w:rsidR="007F4DB7" w:rsidRPr="00342609" w:rsidRDefault="007F4DB7" w:rsidP="001F31DC">
            <w:pPr>
              <w:ind w:firstLine="0"/>
              <w:jc w:val="center"/>
              <w:rPr>
                <w:rFonts w:cs="Arial"/>
              </w:rPr>
            </w:pPr>
            <w:r w:rsidRPr="00342609">
              <w:rPr>
                <w:rStyle w:val="211pt"/>
                <w:rFonts w:ascii="Arial" w:hAnsi="Arial" w:cs="Arial"/>
                <w:sz w:val="24"/>
              </w:rPr>
              <w:t>Пункта административного регламента</w:t>
            </w:r>
          </w:p>
        </w:tc>
        <w:tc>
          <w:tcPr>
            <w:tcW w:w="2861" w:type="dxa"/>
            <w:shd w:val="clear" w:color="auto" w:fill="FFFFFF"/>
          </w:tcPr>
          <w:p w:rsidR="007F4DB7" w:rsidRPr="00342609" w:rsidRDefault="007F4DB7" w:rsidP="00BD3F8A">
            <w:pPr>
              <w:ind w:firstLine="0"/>
              <w:jc w:val="center"/>
              <w:rPr>
                <w:rFonts w:cs="Arial"/>
                <w:color w:val="000000"/>
                <w:szCs w:val="22"/>
                <w:shd w:val="clear" w:color="auto" w:fill="FFFFFF"/>
                <w:lang w:bidi="ru-RU"/>
              </w:rPr>
            </w:pPr>
            <w:r w:rsidRPr="00342609">
              <w:rPr>
                <w:rStyle w:val="211pt"/>
                <w:rFonts w:ascii="Arial" w:hAnsi="Arial" w:cs="Arial"/>
                <w:sz w:val="24"/>
              </w:rPr>
              <w:t>Наименование основания для отказа в соответствии с пунктом 2</w:t>
            </w:r>
            <w:r w:rsidR="00BD3F8A" w:rsidRPr="00342609">
              <w:rPr>
                <w:rStyle w:val="211pt"/>
                <w:rFonts w:ascii="Arial" w:hAnsi="Arial" w:cs="Arial"/>
                <w:sz w:val="24"/>
              </w:rPr>
              <w:t>3</w:t>
            </w:r>
            <w:r w:rsidRPr="00342609">
              <w:rPr>
                <w:rStyle w:val="211pt"/>
                <w:rFonts w:ascii="Arial" w:hAnsi="Arial" w:cs="Arial"/>
                <w:sz w:val="24"/>
              </w:rPr>
              <w:t xml:space="preserve"> настоящего административного регламента</w:t>
            </w:r>
          </w:p>
        </w:tc>
        <w:tc>
          <w:tcPr>
            <w:tcW w:w="4425" w:type="dxa"/>
            <w:shd w:val="clear" w:color="auto" w:fill="FFFFFF"/>
          </w:tcPr>
          <w:p w:rsidR="007F4DB7" w:rsidRPr="00342609" w:rsidRDefault="007F4DB7" w:rsidP="001F31DC">
            <w:pPr>
              <w:ind w:firstLine="0"/>
              <w:jc w:val="center"/>
              <w:rPr>
                <w:rFonts w:cs="Arial"/>
              </w:rPr>
            </w:pPr>
            <w:r w:rsidRPr="00342609">
              <w:rPr>
                <w:rStyle w:val="211pt"/>
                <w:rFonts w:ascii="Arial" w:hAnsi="Arial" w:cs="Arial"/>
                <w:sz w:val="24"/>
              </w:rPr>
              <w:t>Разъяснение причин отказа в предоставлении услуги</w:t>
            </w:r>
          </w:p>
        </w:tc>
      </w:tr>
      <w:tr w:rsidR="007F4DB7" w:rsidRPr="00342609" w:rsidTr="007F4DB7">
        <w:trPr>
          <w:trHeight w:hRule="exact" w:val="983"/>
          <w:jc w:val="center"/>
        </w:trPr>
        <w:tc>
          <w:tcPr>
            <w:tcW w:w="2434" w:type="dxa"/>
            <w:shd w:val="clear" w:color="auto" w:fill="FFFFFF"/>
          </w:tcPr>
          <w:p w:rsidR="007F4DB7" w:rsidRPr="00342609" w:rsidRDefault="007F4DB7" w:rsidP="001F31DC">
            <w:pPr>
              <w:rPr>
                <w:rFonts w:cs="Arial"/>
              </w:rPr>
            </w:pPr>
          </w:p>
        </w:tc>
        <w:tc>
          <w:tcPr>
            <w:tcW w:w="2861" w:type="dxa"/>
            <w:shd w:val="clear" w:color="auto" w:fill="FFFFFF"/>
            <w:vAlign w:val="center"/>
          </w:tcPr>
          <w:p w:rsidR="007F4DB7" w:rsidRPr="00342609" w:rsidRDefault="007F4DB7" w:rsidP="001F31DC">
            <w:pPr>
              <w:rPr>
                <w:rFonts w:cs="Arial"/>
              </w:rPr>
            </w:pPr>
          </w:p>
        </w:tc>
        <w:tc>
          <w:tcPr>
            <w:tcW w:w="4425" w:type="dxa"/>
            <w:shd w:val="clear" w:color="auto" w:fill="FFFFFF"/>
            <w:vAlign w:val="center"/>
          </w:tcPr>
          <w:p w:rsidR="007F4DB7" w:rsidRPr="00342609" w:rsidRDefault="007F4DB7" w:rsidP="001F31DC">
            <w:pPr>
              <w:rPr>
                <w:rFonts w:cs="Arial"/>
              </w:rPr>
            </w:pPr>
          </w:p>
        </w:tc>
      </w:tr>
    </w:tbl>
    <w:p w:rsidR="00DB2F69" w:rsidRPr="00342609" w:rsidRDefault="00DB2F69" w:rsidP="001F31DC">
      <w:pPr>
        <w:rPr>
          <w:rFonts w:cs="Arial"/>
        </w:rPr>
      </w:pPr>
      <w:r w:rsidRPr="00342609">
        <w:rPr>
          <w:rFonts w:cs="Arial"/>
        </w:rPr>
        <w:lastRenderedPageBreak/>
        <w:t xml:space="preserve">Вы вправе повторно обратиться </w:t>
      </w:r>
      <w:r w:rsidRPr="00342609">
        <w:rPr>
          <w:rFonts w:cs="Arial"/>
          <w:lang w:val="en-US" w:eastAsia="en-US" w:bidi="en-US"/>
        </w:rPr>
        <w:t>c</w:t>
      </w:r>
      <w:r w:rsidRPr="00342609">
        <w:rPr>
          <w:rFonts w:cs="Arial"/>
          <w:lang w:eastAsia="en-US" w:bidi="en-US"/>
        </w:rPr>
        <w:t xml:space="preserve"> </w:t>
      </w:r>
      <w:r w:rsidRPr="00342609">
        <w:rPr>
          <w:rFonts w:cs="Arial"/>
        </w:rPr>
        <w:t>заявлением о предоставлении услуги после устранения указанных нарушений.</w:t>
      </w:r>
    </w:p>
    <w:p w:rsidR="00DB2F69" w:rsidRPr="00342609" w:rsidRDefault="00DB2F69" w:rsidP="001F31DC">
      <w:pPr>
        <w:rPr>
          <w:rFonts w:cs="Arial"/>
        </w:rPr>
      </w:pPr>
      <w:r w:rsidRPr="00342609">
        <w:rPr>
          <w:rFonts w:cs="Arial"/>
        </w:rPr>
        <w:t>Данный отказ может быть обжалован в досудебном порядке путем направления</w:t>
      </w:r>
    </w:p>
    <w:p w:rsidR="00DB2F69" w:rsidRPr="00342609" w:rsidRDefault="00DB2F69" w:rsidP="001F31DC">
      <w:pPr>
        <w:rPr>
          <w:rFonts w:cs="Arial"/>
        </w:rPr>
      </w:pPr>
      <w:r w:rsidRPr="00342609">
        <w:rPr>
          <w:rFonts w:cs="Arial"/>
        </w:rPr>
        <w:t xml:space="preserve">жалобы в </w:t>
      </w:r>
      <w:r w:rsidR="00E74B9A" w:rsidRPr="00342609">
        <w:rPr>
          <w:rFonts w:cs="Arial"/>
        </w:rPr>
        <w:t>администрацию Березовского района</w:t>
      </w:r>
      <w:r w:rsidRPr="00342609">
        <w:rPr>
          <w:rFonts w:cs="Arial"/>
        </w:rPr>
        <w:t>, а</w:t>
      </w:r>
      <w:r w:rsidR="00E74B9A" w:rsidRPr="00342609">
        <w:rPr>
          <w:rFonts w:cs="Arial"/>
        </w:rPr>
        <w:t xml:space="preserve"> </w:t>
      </w:r>
      <w:r w:rsidRPr="00342609">
        <w:rPr>
          <w:rFonts w:cs="Arial"/>
        </w:rPr>
        <w:t>также в судебном порядке.</w:t>
      </w:r>
    </w:p>
    <w:p w:rsidR="007F4DB7" w:rsidRPr="00342609" w:rsidRDefault="007F4DB7" w:rsidP="001F31DC">
      <w:pPr>
        <w:ind w:firstLine="0"/>
        <w:rPr>
          <w:rFonts w:cs="Arial"/>
        </w:rPr>
      </w:pPr>
      <w:r w:rsidRPr="00342609">
        <w:rPr>
          <w:rFonts w:cs="Arial"/>
        </w:rPr>
        <w:t>_________________________________________________________________</w:t>
      </w:r>
      <w:r w:rsidR="001F31DC" w:rsidRPr="00342609">
        <w:rPr>
          <w:rFonts w:cs="Arial"/>
        </w:rPr>
        <w:t>_____</w:t>
      </w:r>
      <w:r w:rsidRPr="00342609">
        <w:rPr>
          <w:rFonts w:cs="Arial"/>
        </w:rPr>
        <w:t>__</w:t>
      </w:r>
    </w:p>
    <w:p w:rsidR="003A61AA" w:rsidRPr="00342609" w:rsidRDefault="003A61AA" w:rsidP="001F31DC">
      <w:pPr>
        <w:jc w:val="center"/>
        <w:rPr>
          <w:rFonts w:cs="Arial"/>
          <w:sz w:val="22"/>
          <w:szCs w:val="20"/>
        </w:rPr>
      </w:pPr>
      <w:r w:rsidRPr="00342609">
        <w:rPr>
          <w:rFonts w:cs="Arial"/>
          <w:sz w:val="22"/>
          <w:szCs w:val="20"/>
        </w:rPr>
        <w:t>(должность)</w:t>
      </w:r>
      <w:r w:rsidR="002F320E" w:rsidRPr="00342609">
        <w:rPr>
          <w:rFonts w:cs="Arial"/>
          <w:sz w:val="22"/>
          <w:szCs w:val="20"/>
        </w:rPr>
        <w:t xml:space="preserve"> </w:t>
      </w:r>
      <w:r w:rsidRPr="00342609">
        <w:rPr>
          <w:rFonts w:cs="Arial"/>
          <w:sz w:val="22"/>
          <w:szCs w:val="20"/>
        </w:rPr>
        <w:t>(подпись)</w:t>
      </w:r>
      <w:r w:rsidR="003C1796" w:rsidRPr="00342609">
        <w:rPr>
          <w:rFonts w:cs="Arial"/>
          <w:sz w:val="22"/>
          <w:szCs w:val="20"/>
        </w:rPr>
        <w:t xml:space="preserve"> </w:t>
      </w:r>
      <w:r w:rsidRPr="00342609">
        <w:rPr>
          <w:rFonts w:cs="Arial"/>
          <w:sz w:val="22"/>
          <w:szCs w:val="20"/>
        </w:rPr>
        <w:t>(фамилия, имя, от</w:t>
      </w:r>
      <w:r w:rsidR="009E67EA" w:rsidRPr="00342609">
        <w:rPr>
          <w:rFonts w:cs="Arial"/>
          <w:sz w:val="22"/>
          <w:szCs w:val="20"/>
        </w:rPr>
        <w:t>чество (последнее -при наличии))</w:t>
      </w:r>
    </w:p>
    <w:sectPr w:rsidR="003A61AA" w:rsidRPr="00342609" w:rsidSect="00342609">
      <w:headerReference w:type="even" r:id="rId49"/>
      <w:headerReference w:type="default" r:id="rId50"/>
      <w:footerReference w:type="even" r:id="rId51"/>
      <w:footerReference w:type="default" r:id="rId52"/>
      <w:headerReference w:type="first" r:id="rId53"/>
      <w:footerReference w:type="first" r:id="rId54"/>
      <w:type w:val="continuous"/>
      <w:pgSz w:w="11906" w:h="16838" w:code="9"/>
      <w:pgMar w:top="1134" w:right="851" w:bottom="1134" w:left="1134" w:header="425" w:footer="709"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ED3" w:rsidRDefault="003E2ED3" w:rsidP="001753A0">
      <w:r>
        <w:separator/>
      </w:r>
    </w:p>
  </w:endnote>
  <w:endnote w:type="continuationSeparator" w:id="0">
    <w:p w:rsidR="003E2ED3" w:rsidRDefault="003E2ED3" w:rsidP="0017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5D6" w:rsidRDefault="00D035D6">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5D6" w:rsidRDefault="00D035D6">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5D6" w:rsidRDefault="00D035D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ED3" w:rsidRDefault="003E2ED3" w:rsidP="001753A0">
      <w:r>
        <w:separator/>
      </w:r>
    </w:p>
  </w:footnote>
  <w:footnote w:type="continuationSeparator" w:id="0">
    <w:p w:rsidR="003E2ED3" w:rsidRDefault="003E2ED3" w:rsidP="0017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5D6" w:rsidRDefault="00D035D6">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E7B" w:rsidRPr="00651393" w:rsidRDefault="00F86E7B">
    <w:pPr>
      <w:pStyle w:val="a5"/>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5D6" w:rsidRDefault="00D035D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26BA"/>
    <w:multiLevelType w:val="multilevel"/>
    <w:tmpl w:val="C1963E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9C3415"/>
    <w:multiLevelType w:val="hybridMultilevel"/>
    <w:tmpl w:val="42B8FD6E"/>
    <w:lvl w:ilvl="0" w:tplc="AF444206">
      <w:start w:val="16"/>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811493F"/>
    <w:multiLevelType w:val="multilevel"/>
    <w:tmpl w:val="6BFE6F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6D0E94"/>
    <w:multiLevelType w:val="multilevel"/>
    <w:tmpl w:val="C6FE70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attachedTemplate r:id="rId1"/>
  <w:defaultTabStop w:val="708"/>
  <w:drawingGridHorizontalSpacing w:val="281"/>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F77"/>
    <w:rsid w:val="0000096E"/>
    <w:rsid w:val="000009EC"/>
    <w:rsid w:val="0000124D"/>
    <w:rsid w:val="00002099"/>
    <w:rsid w:val="00003017"/>
    <w:rsid w:val="000043A8"/>
    <w:rsid w:val="00004D9A"/>
    <w:rsid w:val="00006DDC"/>
    <w:rsid w:val="00010307"/>
    <w:rsid w:val="00011FB8"/>
    <w:rsid w:val="000130F9"/>
    <w:rsid w:val="00013641"/>
    <w:rsid w:val="000136AE"/>
    <w:rsid w:val="00013BFA"/>
    <w:rsid w:val="00014CE2"/>
    <w:rsid w:val="000152A5"/>
    <w:rsid w:val="000174EF"/>
    <w:rsid w:val="00017ADF"/>
    <w:rsid w:val="00017B6E"/>
    <w:rsid w:val="0002038A"/>
    <w:rsid w:val="0002044E"/>
    <w:rsid w:val="0002058E"/>
    <w:rsid w:val="00020619"/>
    <w:rsid w:val="0002236F"/>
    <w:rsid w:val="0002342F"/>
    <w:rsid w:val="00024763"/>
    <w:rsid w:val="00026F3F"/>
    <w:rsid w:val="000273F9"/>
    <w:rsid w:val="000301FE"/>
    <w:rsid w:val="0003172F"/>
    <w:rsid w:val="00031965"/>
    <w:rsid w:val="000335AF"/>
    <w:rsid w:val="00035063"/>
    <w:rsid w:val="00035B20"/>
    <w:rsid w:val="000360FA"/>
    <w:rsid w:val="00036BB9"/>
    <w:rsid w:val="00036CC4"/>
    <w:rsid w:val="00037775"/>
    <w:rsid w:val="00037B94"/>
    <w:rsid w:val="000406CD"/>
    <w:rsid w:val="00041B85"/>
    <w:rsid w:val="000420CA"/>
    <w:rsid w:val="000425E3"/>
    <w:rsid w:val="00042A14"/>
    <w:rsid w:val="000431A0"/>
    <w:rsid w:val="00044172"/>
    <w:rsid w:val="00044988"/>
    <w:rsid w:val="00045381"/>
    <w:rsid w:val="0004694F"/>
    <w:rsid w:val="00051696"/>
    <w:rsid w:val="00051C4F"/>
    <w:rsid w:val="00052A4F"/>
    <w:rsid w:val="00055B4B"/>
    <w:rsid w:val="00056C16"/>
    <w:rsid w:val="00060F46"/>
    <w:rsid w:val="000623CF"/>
    <w:rsid w:val="000631AB"/>
    <w:rsid w:val="00067770"/>
    <w:rsid w:val="00071943"/>
    <w:rsid w:val="00071CA6"/>
    <w:rsid w:val="00072208"/>
    <w:rsid w:val="00073C47"/>
    <w:rsid w:val="00075F69"/>
    <w:rsid w:val="000765A8"/>
    <w:rsid w:val="000809F2"/>
    <w:rsid w:val="00080D7A"/>
    <w:rsid w:val="00081942"/>
    <w:rsid w:val="00081D80"/>
    <w:rsid w:val="0008427B"/>
    <w:rsid w:val="000844C5"/>
    <w:rsid w:val="000856C5"/>
    <w:rsid w:val="00087065"/>
    <w:rsid w:val="000877D3"/>
    <w:rsid w:val="00087811"/>
    <w:rsid w:val="00087991"/>
    <w:rsid w:val="00091DA9"/>
    <w:rsid w:val="000944A6"/>
    <w:rsid w:val="000952D6"/>
    <w:rsid w:val="00095A5B"/>
    <w:rsid w:val="00097243"/>
    <w:rsid w:val="000A25AE"/>
    <w:rsid w:val="000A2E85"/>
    <w:rsid w:val="000A5651"/>
    <w:rsid w:val="000A5951"/>
    <w:rsid w:val="000A5CBE"/>
    <w:rsid w:val="000A5CE8"/>
    <w:rsid w:val="000A5D1E"/>
    <w:rsid w:val="000A748B"/>
    <w:rsid w:val="000A76E8"/>
    <w:rsid w:val="000B09EE"/>
    <w:rsid w:val="000B1BBE"/>
    <w:rsid w:val="000B2D45"/>
    <w:rsid w:val="000B46AD"/>
    <w:rsid w:val="000B4FFA"/>
    <w:rsid w:val="000B63A6"/>
    <w:rsid w:val="000B656B"/>
    <w:rsid w:val="000B67AE"/>
    <w:rsid w:val="000B725D"/>
    <w:rsid w:val="000B753C"/>
    <w:rsid w:val="000C1F4E"/>
    <w:rsid w:val="000C26CC"/>
    <w:rsid w:val="000C2B91"/>
    <w:rsid w:val="000C3265"/>
    <w:rsid w:val="000C3B08"/>
    <w:rsid w:val="000C4BDF"/>
    <w:rsid w:val="000C5522"/>
    <w:rsid w:val="000C5699"/>
    <w:rsid w:val="000C5EBD"/>
    <w:rsid w:val="000C64A9"/>
    <w:rsid w:val="000C7BD5"/>
    <w:rsid w:val="000D1DEF"/>
    <w:rsid w:val="000D44FC"/>
    <w:rsid w:val="000D4FDD"/>
    <w:rsid w:val="000D57B0"/>
    <w:rsid w:val="000D6F41"/>
    <w:rsid w:val="000E1194"/>
    <w:rsid w:val="000E1805"/>
    <w:rsid w:val="000E4105"/>
    <w:rsid w:val="000E4963"/>
    <w:rsid w:val="000E4E4D"/>
    <w:rsid w:val="000E63B6"/>
    <w:rsid w:val="000E6BEF"/>
    <w:rsid w:val="000E6F36"/>
    <w:rsid w:val="000E7437"/>
    <w:rsid w:val="000E7A54"/>
    <w:rsid w:val="000F05A0"/>
    <w:rsid w:val="000F0EEC"/>
    <w:rsid w:val="000F1D9C"/>
    <w:rsid w:val="000F1E29"/>
    <w:rsid w:val="000F4E26"/>
    <w:rsid w:val="000F5BDF"/>
    <w:rsid w:val="000F6888"/>
    <w:rsid w:val="0010004F"/>
    <w:rsid w:val="00100757"/>
    <w:rsid w:val="0010145E"/>
    <w:rsid w:val="00102412"/>
    <w:rsid w:val="00103535"/>
    <w:rsid w:val="001042B0"/>
    <w:rsid w:val="001042D2"/>
    <w:rsid w:val="00104CE1"/>
    <w:rsid w:val="00105BD3"/>
    <w:rsid w:val="00106332"/>
    <w:rsid w:val="00110547"/>
    <w:rsid w:val="00110C6B"/>
    <w:rsid w:val="00111F3E"/>
    <w:rsid w:val="00111F4C"/>
    <w:rsid w:val="00112B38"/>
    <w:rsid w:val="00113341"/>
    <w:rsid w:val="0011394D"/>
    <w:rsid w:val="00114529"/>
    <w:rsid w:val="0011596E"/>
    <w:rsid w:val="0011599B"/>
    <w:rsid w:val="00116310"/>
    <w:rsid w:val="001163B0"/>
    <w:rsid w:val="00117744"/>
    <w:rsid w:val="001206DA"/>
    <w:rsid w:val="00120B24"/>
    <w:rsid w:val="00120B66"/>
    <w:rsid w:val="0012112B"/>
    <w:rsid w:val="001240C8"/>
    <w:rsid w:val="00125C73"/>
    <w:rsid w:val="00126B23"/>
    <w:rsid w:val="00126D8F"/>
    <w:rsid w:val="001301AF"/>
    <w:rsid w:val="00130293"/>
    <w:rsid w:val="00130365"/>
    <w:rsid w:val="0013059F"/>
    <w:rsid w:val="00132481"/>
    <w:rsid w:val="0013472F"/>
    <w:rsid w:val="001352A5"/>
    <w:rsid w:val="001352DC"/>
    <w:rsid w:val="001355D5"/>
    <w:rsid w:val="00136354"/>
    <w:rsid w:val="00136DC9"/>
    <w:rsid w:val="00137408"/>
    <w:rsid w:val="0014044D"/>
    <w:rsid w:val="0014129B"/>
    <w:rsid w:val="00143166"/>
    <w:rsid w:val="00145C3E"/>
    <w:rsid w:val="001478A6"/>
    <w:rsid w:val="00147BCA"/>
    <w:rsid w:val="00151889"/>
    <w:rsid w:val="001529E4"/>
    <w:rsid w:val="00153239"/>
    <w:rsid w:val="00153321"/>
    <w:rsid w:val="001537F3"/>
    <w:rsid w:val="0015399B"/>
    <w:rsid w:val="00153BE3"/>
    <w:rsid w:val="001542FA"/>
    <w:rsid w:val="00154AE8"/>
    <w:rsid w:val="001560CA"/>
    <w:rsid w:val="001571D0"/>
    <w:rsid w:val="00157A4B"/>
    <w:rsid w:val="001607A9"/>
    <w:rsid w:val="001633CD"/>
    <w:rsid w:val="001649AA"/>
    <w:rsid w:val="00166BF0"/>
    <w:rsid w:val="00166E80"/>
    <w:rsid w:val="001724D8"/>
    <w:rsid w:val="0017313B"/>
    <w:rsid w:val="00173C0C"/>
    <w:rsid w:val="001753A0"/>
    <w:rsid w:val="00175582"/>
    <w:rsid w:val="0017707D"/>
    <w:rsid w:val="00177C4C"/>
    <w:rsid w:val="00180139"/>
    <w:rsid w:val="00180D9E"/>
    <w:rsid w:val="00182847"/>
    <w:rsid w:val="00183D89"/>
    <w:rsid w:val="00183E60"/>
    <w:rsid w:val="00184146"/>
    <w:rsid w:val="001865EB"/>
    <w:rsid w:val="00186900"/>
    <w:rsid w:val="001875B8"/>
    <w:rsid w:val="00187ABB"/>
    <w:rsid w:val="00190071"/>
    <w:rsid w:val="00190890"/>
    <w:rsid w:val="00191079"/>
    <w:rsid w:val="00192CFB"/>
    <w:rsid w:val="0019467F"/>
    <w:rsid w:val="00194B2B"/>
    <w:rsid w:val="0019550E"/>
    <w:rsid w:val="00195FB3"/>
    <w:rsid w:val="0019753E"/>
    <w:rsid w:val="00197794"/>
    <w:rsid w:val="001A0567"/>
    <w:rsid w:val="001A081A"/>
    <w:rsid w:val="001A0E45"/>
    <w:rsid w:val="001A1A08"/>
    <w:rsid w:val="001A1F71"/>
    <w:rsid w:val="001A3140"/>
    <w:rsid w:val="001A3A3A"/>
    <w:rsid w:val="001A3AC7"/>
    <w:rsid w:val="001A3F34"/>
    <w:rsid w:val="001A4380"/>
    <w:rsid w:val="001A49CD"/>
    <w:rsid w:val="001A6C66"/>
    <w:rsid w:val="001A70E6"/>
    <w:rsid w:val="001B0A74"/>
    <w:rsid w:val="001B0AB8"/>
    <w:rsid w:val="001B3A3B"/>
    <w:rsid w:val="001B708D"/>
    <w:rsid w:val="001C0B45"/>
    <w:rsid w:val="001C0B54"/>
    <w:rsid w:val="001C117D"/>
    <w:rsid w:val="001C118F"/>
    <w:rsid w:val="001C12FF"/>
    <w:rsid w:val="001C1CA8"/>
    <w:rsid w:val="001C2016"/>
    <w:rsid w:val="001C23C8"/>
    <w:rsid w:val="001C26BA"/>
    <w:rsid w:val="001C4461"/>
    <w:rsid w:val="001C4FEF"/>
    <w:rsid w:val="001C5D83"/>
    <w:rsid w:val="001C60E9"/>
    <w:rsid w:val="001C67A1"/>
    <w:rsid w:val="001C697B"/>
    <w:rsid w:val="001C6F55"/>
    <w:rsid w:val="001C7795"/>
    <w:rsid w:val="001C7FFA"/>
    <w:rsid w:val="001D184D"/>
    <w:rsid w:val="001D494B"/>
    <w:rsid w:val="001D50DE"/>
    <w:rsid w:val="001D52AA"/>
    <w:rsid w:val="001D5AC4"/>
    <w:rsid w:val="001E0B12"/>
    <w:rsid w:val="001E147D"/>
    <w:rsid w:val="001E2972"/>
    <w:rsid w:val="001E2E02"/>
    <w:rsid w:val="001E309E"/>
    <w:rsid w:val="001E386B"/>
    <w:rsid w:val="001E3911"/>
    <w:rsid w:val="001E3E50"/>
    <w:rsid w:val="001E4093"/>
    <w:rsid w:val="001E473E"/>
    <w:rsid w:val="001E541F"/>
    <w:rsid w:val="001E68F9"/>
    <w:rsid w:val="001E7C28"/>
    <w:rsid w:val="001F05F3"/>
    <w:rsid w:val="001F2FE1"/>
    <w:rsid w:val="001F31DC"/>
    <w:rsid w:val="001F5CF6"/>
    <w:rsid w:val="001F5FF6"/>
    <w:rsid w:val="001F6303"/>
    <w:rsid w:val="001F75C2"/>
    <w:rsid w:val="001F7C11"/>
    <w:rsid w:val="002009DF"/>
    <w:rsid w:val="00200F49"/>
    <w:rsid w:val="002011E0"/>
    <w:rsid w:val="0020307A"/>
    <w:rsid w:val="0020325A"/>
    <w:rsid w:val="00203842"/>
    <w:rsid w:val="00205A38"/>
    <w:rsid w:val="00206012"/>
    <w:rsid w:val="00210141"/>
    <w:rsid w:val="00210C90"/>
    <w:rsid w:val="0021152A"/>
    <w:rsid w:val="002116D4"/>
    <w:rsid w:val="00213C14"/>
    <w:rsid w:val="002150C7"/>
    <w:rsid w:val="00215558"/>
    <w:rsid w:val="00216D86"/>
    <w:rsid w:val="002176C3"/>
    <w:rsid w:val="002178A9"/>
    <w:rsid w:val="00217D25"/>
    <w:rsid w:val="002212CA"/>
    <w:rsid w:val="0022177A"/>
    <w:rsid w:val="00221B41"/>
    <w:rsid w:val="002228D5"/>
    <w:rsid w:val="002229A3"/>
    <w:rsid w:val="00222B11"/>
    <w:rsid w:val="00223DFD"/>
    <w:rsid w:val="0022438C"/>
    <w:rsid w:val="00224908"/>
    <w:rsid w:val="00226003"/>
    <w:rsid w:val="002273D9"/>
    <w:rsid w:val="00230356"/>
    <w:rsid w:val="00231328"/>
    <w:rsid w:val="002315A3"/>
    <w:rsid w:val="0023238F"/>
    <w:rsid w:val="00232E23"/>
    <w:rsid w:val="002334AE"/>
    <w:rsid w:val="00233C3C"/>
    <w:rsid w:val="00234320"/>
    <w:rsid w:val="00235DA6"/>
    <w:rsid w:val="00236972"/>
    <w:rsid w:val="00236B12"/>
    <w:rsid w:val="00237FAE"/>
    <w:rsid w:val="0024139C"/>
    <w:rsid w:val="00243011"/>
    <w:rsid w:val="00243BB8"/>
    <w:rsid w:val="002441A3"/>
    <w:rsid w:val="00245E19"/>
    <w:rsid w:val="002464E7"/>
    <w:rsid w:val="00246A97"/>
    <w:rsid w:val="0025041D"/>
    <w:rsid w:val="0025087D"/>
    <w:rsid w:val="002513A7"/>
    <w:rsid w:val="00251668"/>
    <w:rsid w:val="00251795"/>
    <w:rsid w:val="00251B7E"/>
    <w:rsid w:val="00251CE7"/>
    <w:rsid w:val="00251F0A"/>
    <w:rsid w:val="00251FA5"/>
    <w:rsid w:val="00253019"/>
    <w:rsid w:val="00253704"/>
    <w:rsid w:val="00254F4F"/>
    <w:rsid w:val="0025573A"/>
    <w:rsid w:val="00256914"/>
    <w:rsid w:val="00257CE7"/>
    <w:rsid w:val="0026004D"/>
    <w:rsid w:val="00262FB4"/>
    <w:rsid w:val="00263760"/>
    <w:rsid w:val="00264235"/>
    <w:rsid w:val="0026481B"/>
    <w:rsid w:val="002649C9"/>
    <w:rsid w:val="00264F9E"/>
    <w:rsid w:val="00265210"/>
    <w:rsid w:val="00266E8A"/>
    <w:rsid w:val="00270E9D"/>
    <w:rsid w:val="00272740"/>
    <w:rsid w:val="002729B3"/>
    <w:rsid w:val="00272C09"/>
    <w:rsid w:val="00273BEB"/>
    <w:rsid w:val="00280C26"/>
    <w:rsid w:val="0028166D"/>
    <w:rsid w:val="00281F84"/>
    <w:rsid w:val="00282552"/>
    <w:rsid w:val="00282849"/>
    <w:rsid w:val="00282FCC"/>
    <w:rsid w:val="00284DA4"/>
    <w:rsid w:val="002864A3"/>
    <w:rsid w:val="00287A2C"/>
    <w:rsid w:val="00290870"/>
    <w:rsid w:val="002908AA"/>
    <w:rsid w:val="00290B8B"/>
    <w:rsid w:val="00292D46"/>
    <w:rsid w:val="00292D87"/>
    <w:rsid w:val="00294734"/>
    <w:rsid w:val="002948BD"/>
    <w:rsid w:val="002948BE"/>
    <w:rsid w:val="0029539B"/>
    <w:rsid w:val="002959FE"/>
    <w:rsid w:val="00295E27"/>
    <w:rsid w:val="00296299"/>
    <w:rsid w:val="002963C7"/>
    <w:rsid w:val="0029646B"/>
    <w:rsid w:val="002966C7"/>
    <w:rsid w:val="002974F0"/>
    <w:rsid w:val="002979DE"/>
    <w:rsid w:val="00297AB2"/>
    <w:rsid w:val="002A198C"/>
    <w:rsid w:val="002A224B"/>
    <w:rsid w:val="002A2306"/>
    <w:rsid w:val="002A3477"/>
    <w:rsid w:val="002A3AE9"/>
    <w:rsid w:val="002A45C2"/>
    <w:rsid w:val="002A6D23"/>
    <w:rsid w:val="002A7593"/>
    <w:rsid w:val="002B08BD"/>
    <w:rsid w:val="002B250F"/>
    <w:rsid w:val="002B2C26"/>
    <w:rsid w:val="002B31D3"/>
    <w:rsid w:val="002B6E88"/>
    <w:rsid w:val="002C0160"/>
    <w:rsid w:val="002C0237"/>
    <w:rsid w:val="002C1101"/>
    <w:rsid w:val="002C11EC"/>
    <w:rsid w:val="002C17A9"/>
    <w:rsid w:val="002C3469"/>
    <w:rsid w:val="002C3E44"/>
    <w:rsid w:val="002C4E17"/>
    <w:rsid w:val="002C6179"/>
    <w:rsid w:val="002C65EF"/>
    <w:rsid w:val="002C71EE"/>
    <w:rsid w:val="002D000A"/>
    <w:rsid w:val="002D02FA"/>
    <w:rsid w:val="002D1C0B"/>
    <w:rsid w:val="002D2737"/>
    <w:rsid w:val="002D367A"/>
    <w:rsid w:val="002D3CDA"/>
    <w:rsid w:val="002D4B05"/>
    <w:rsid w:val="002D5C05"/>
    <w:rsid w:val="002D601B"/>
    <w:rsid w:val="002D62E7"/>
    <w:rsid w:val="002D73B8"/>
    <w:rsid w:val="002D7D2E"/>
    <w:rsid w:val="002E15C8"/>
    <w:rsid w:val="002E3A39"/>
    <w:rsid w:val="002E4A9A"/>
    <w:rsid w:val="002E5A89"/>
    <w:rsid w:val="002E6BE5"/>
    <w:rsid w:val="002F275D"/>
    <w:rsid w:val="002F2E15"/>
    <w:rsid w:val="002F320E"/>
    <w:rsid w:val="002F36C7"/>
    <w:rsid w:val="002F445C"/>
    <w:rsid w:val="002F5475"/>
    <w:rsid w:val="002F54EA"/>
    <w:rsid w:val="002F6BF2"/>
    <w:rsid w:val="002F75DD"/>
    <w:rsid w:val="003017AD"/>
    <w:rsid w:val="003030E7"/>
    <w:rsid w:val="003046C9"/>
    <w:rsid w:val="00304FFD"/>
    <w:rsid w:val="00305B27"/>
    <w:rsid w:val="0030622E"/>
    <w:rsid w:val="00306C50"/>
    <w:rsid w:val="003073FE"/>
    <w:rsid w:val="0030772E"/>
    <w:rsid w:val="00307857"/>
    <w:rsid w:val="00307938"/>
    <w:rsid w:val="0031077E"/>
    <w:rsid w:val="00311CB1"/>
    <w:rsid w:val="003130BA"/>
    <w:rsid w:val="003141EC"/>
    <w:rsid w:val="003147C6"/>
    <w:rsid w:val="003164FB"/>
    <w:rsid w:val="00320091"/>
    <w:rsid w:val="0032249F"/>
    <w:rsid w:val="00322C91"/>
    <w:rsid w:val="00322E55"/>
    <w:rsid w:val="00323B4F"/>
    <w:rsid w:val="00324602"/>
    <w:rsid w:val="003259CC"/>
    <w:rsid w:val="00325B76"/>
    <w:rsid w:val="003262B5"/>
    <w:rsid w:val="003269CE"/>
    <w:rsid w:val="00327712"/>
    <w:rsid w:val="00331268"/>
    <w:rsid w:val="00334DBC"/>
    <w:rsid w:val="00334E6A"/>
    <w:rsid w:val="00335159"/>
    <w:rsid w:val="003360BF"/>
    <w:rsid w:val="00337036"/>
    <w:rsid w:val="00337D0E"/>
    <w:rsid w:val="00341BF9"/>
    <w:rsid w:val="00342609"/>
    <w:rsid w:val="00344EBB"/>
    <w:rsid w:val="00346572"/>
    <w:rsid w:val="00346EA0"/>
    <w:rsid w:val="0035014B"/>
    <w:rsid w:val="00350E83"/>
    <w:rsid w:val="00350F4F"/>
    <w:rsid w:val="00351F65"/>
    <w:rsid w:val="00352810"/>
    <w:rsid w:val="0035306D"/>
    <w:rsid w:val="0035363E"/>
    <w:rsid w:val="00354188"/>
    <w:rsid w:val="00355442"/>
    <w:rsid w:val="0035565A"/>
    <w:rsid w:val="0035574D"/>
    <w:rsid w:val="00355E5D"/>
    <w:rsid w:val="00356679"/>
    <w:rsid w:val="0035752C"/>
    <w:rsid w:val="00360A04"/>
    <w:rsid w:val="00361093"/>
    <w:rsid w:val="00361A57"/>
    <w:rsid w:val="00362F5A"/>
    <w:rsid w:val="003633B1"/>
    <w:rsid w:val="00364AFE"/>
    <w:rsid w:val="00365000"/>
    <w:rsid w:val="003652F8"/>
    <w:rsid w:val="0037129C"/>
    <w:rsid w:val="00374CCC"/>
    <w:rsid w:val="00376066"/>
    <w:rsid w:val="00377829"/>
    <w:rsid w:val="003807BB"/>
    <w:rsid w:val="00382646"/>
    <w:rsid w:val="00383481"/>
    <w:rsid w:val="00384070"/>
    <w:rsid w:val="00384115"/>
    <w:rsid w:val="00386F9D"/>
    <w:rsid w:val="003874AE"/>
    <w:rsid w:val="0038752D"/>
    <w:rsid w:val="003901C4"/>
    <w:rsid w:val="00391687"/>
    <w:rsid w:val="00394C39"/>
    <w:rsid w:val="00395942"/>
    <w:rsid w:val="00396576"/>
    <w:rsid w:val="00397B4D"/>
    <w:rsid w:val="003A0672"/>
    <w:rsid w:val="003A145D"/>
    <w:rsid w:val="003A435C"/>
    <w:rsid w:val="003A48A7"/>
    <w:rsid w:val="003A494F"/>
    <w:rsid w:val="003A4C9E"/>
    <w:rsid w:val="003A4D51"/>
    <w:rsid w:val="003A61AA"/>
    <w:rsid w:val="003B00F0"/>
    <w:rsid w:val="003B1CA0"/>
    <w:rsid w:val="003B221A"/>
    <w:rsid w:val="003B22D0"/>
    <w:rsid w:val="003B3D1A"/>
    <w:rsid w:val="003B422B"/>
    <w:rsid w:val="003B496A"/>
    <w:rsid w:val="003B4976"/>
    <w:rsid w:val="003B50DB"/>
    <w:rsid w:val="003B52FD"/>
    <w:rsid w:val="003B5D30"/>
    <w:rsid w:val="003B5FFE"/>
    <w:rsid w:val="003B7DDD"/>
    <w:rsid w:val="003C0087"/>
    <w:rsid w:val="003C1609"/>
    <w:rsid w:val="003C1796"/>
    <w:rsid w:val="003C1E83"/>
    <w:rsid w:val="003C25CA"/>
    <w:rsid w:val="003C41A8"/>
    <w:rsid w:val="003C4301"/>
    <w:rsid w:val="003C46B0"/>
    <w:rsid w:val="003C4BF3"/>
    <w:rsid w:val="003C6EAC"/>
    <w:rsid w:val="003C7CBD"/>
    <w:rsid w:val="003D1858"/>
    <w:rsid w:val="003D1996"/>
    <w:rsid w:val="003D28D9"/>
    <w:rsid w:val="003D2E9D"/>
    <w:rsid w:val="003D323A"/>
    <w:rsid w:val="003D3497"/>
    <w:rsid w:val="003D4A36"/>
    <w:rsid w:val="003D4E3F"/>
    <w:rsid w:val="003D68F6"/>
    <w:rsid w:val="003E0AA2"/>
    <w:rsid w:val="003E0D47"/>
    <w:rsid w:val="003E269B"/>
    <w:rsid w:val="003E2ED3"/>
    <w:rsid w:val="003E3A4E"/>
    <w:rsid w:val="003E3DBB"/>
    <w:rsid w:val="003E3F55"/>
    <w:rsid w:val="003E40B0"/>
    <w:rsid w:val="003E4266"/>
    <w:rsid w:val="003E4B5F"/>
    <w:rsid w:val="003E565C"/>
    <w:rsid w:val="003E636D"/>
    <w:rsid w:val="003F0889"/>
    <w:rsid w:val="003F18E5"/>
    <w:rsid w:val="003F3309"/>
    <w:rsid w:val="003F36F8"/>
    <w:rsid w:val="003F506A"/>
    <w:rsid w:val="003F5287"/>
    <w:rsid w:val="003F557C"/>
    <w:rsid w:val="003F6F45"/>
    <w:rsid w:val="00401D41"/>
    <w:rsid w:val="0040240B"/>
    <w:rsid w:val="004036DE"/>
    <w:rsid w:val="0040395E"/>
    <w:rsid w:val="00405E02"/>
    <w:rsid w:val="00406422"/>
    <w:rsid w:val="004118C1"/>
    <w:rsid w:val="00411A6D"/>
    <w:rsid w:val="00412839"/>
    <w:rsid w:val="0041378D"/>
    <w:rsid w:val="00414810"/>
    <w:rsid w:val="0041530F"/>
    <w:rsid w:val="004156F1"/>
    <w:rsid w:val="00420E64"/>
    <w:rsid w:val="00422E22"/>
    <w:rsid w:val="00424B30"/>
    <w:rsid w:val="00424D62"/>
    <w:rsid w:val="00424FED"/>
    <w:rsid w:val="00425BC2"/>
    <w:rsid w:val="0042649F"/>
    <w:rsid w:val="004276F9"/>
    <w:rsid w:val="00427975"/>
    <w:rsid w:val="004314E7"/>
    <w:rsid w:val="00433994"/>
    <w:rsid w:val="00434E88"/>
    <w:rsid w:val="004355B5"/>
    <w:rsid w:val="00435EC0"/>
    <w:rsid w:val="0043601E"/>
    <w:rsid w:val="00437F61"/>
    <w:rsid w:val="004400D8"/>
    <w:rsid w:val="00440D79"/>
    <w:rsid w:val="004425C8"/>
    <w:rsid w:val="004428B6"/>
    <w:rsid w:val="004433F8"/>
    <w:rsid w:val="0044346E"/>
    <w:rsid w:val="004447F0"/>
    <w:rsid w:val="00444DF9"/>
    <w:rsid w:val="00447F29"/>
    <w:rsid w:val="00451162"/>
    <w:rsid w:val="0045187A"/>
    <w:rsid w:val="004528E2"/>
    <w:rsid w:val="004535A7"/>
    <w:rsid w:val="00453A16"/>
    <w:rsid w:val="004548BD"/>
    <w:rsid w:val="0045533B"/>
    <w:rsid w:val="00455624"/>
    <w:rsid w:val="00455A02"/>
    <w:rsid w:val="00455B84"/>
    <w:rsid w:val="00456864"/>
    <w:rsid w:val="00456CEA"/>
    <w:rsid w:val="00457A1D"/>
    <w:rsid w:val="00457CC3"/>
    <w:rsid w:val="00460BFE"/>
    <w:rsid w:val="00461992"/>
    <w:rsid w:val="00462D25"/>
    <w:rsid w:val="00464469"/>
    <w:rsid w:val="00466418"/>
    <w:rsid w:val="0046697F"/>
    <w:rsid w:val="0046742D"/>
    <w:rsid w:val="00470315"/>
    <w:rsid w:val="00470673"/>
    <w:rsid w:val="00470EA3"/>
    <w:rsid w:val="00472A54"/>
    <w:rsid w:val="00474B5B"/>
    <w:rsid w:val="0047625F"/>
    <w:rsid w:val="00477223"/>
    <w:rsid w:val="004818F9"/>
    <w:rsid w:val="004823A0"/>
    <w:rsid w:val="004834A7"/>
    <w:rsid w:val="00484621"/>
    <w:rsid w:val="004876F5"/>
    <w:rsid w:val="00492F3E"/>
    <w:rsid w:val="004946B6"/>
    <w:rsid w:val="004946C6"/>
    <w:rsid w:val="00494F4E"/>
    <w:rsid w:val="00496150"/>
    <w:rsid w:val="00496DDA"/>
    <w:rsid w:val="00497A6D"/>
    <w:rsid w:val="004A15BF"/>
    <w:rsid w:val="004A1CB9"/>
    <w:rsid w:val="004A1E67"/>
    <w:rsid w:val="004A311A"/>
    <w:rsid w:val="004A408C"/>
    <w:rsid w:val="004A40E2"/>
    <w:rsid w:val="004A4BD6"/>
    <w:rsid w:val="004A4C35"/>
    <w:rsid w:val="004A7E07"/>
    <w:rsid w:val="004A7E66"/>
    <w:rsid w:val="004B0EEA"/>
    <w:rsid w:val="004B11F7"/>
    <w:rsid w:val="004B2B32"/>
    <w:rsid w:val="004B5020"/>
    <w:rsid w:val="004B55D6"/>
    <w:rsid w:val="004B60D1"/>
    <w:rsid w:val="004B6842"/>
    <w:rsid w:val="004B71F6"/>
    <w:rsid w:val="004C0273"/>
    <w:rsid w:val="004C0C0D"/>
    <w:rsid w:val="004C0E2C"/>
    <w:rsid w:val="004C13A7"/>
    <w:rsid w:val="004C179F"/>
    <w:rsid w:val="004C1CBC"/>
    <w:rsid w:val="004C1DCE"/>
    <w:rsid w:val="004C3664"/>
    <w:rsid w:val="004C4791"/>
    <w:rsid w:val="004C5A60"/>
    <w:rsid w:val="004C5CC3"/>
    <w:rsid w:val="004C65A7"/>
    <w:rsid w:val="004C6A3D"/>
    <w:rsid w:val="004C756A"/>
    <w:rsid w:val="004C756D"/>
    <w:rsid w:val="004C7ABA"/>
    <w:rsid w:val="004D0481"/>
    <w:rsid w:val="004D101E"/>
    <w:rsid w:val="004D1054"/>
    <w:rsid w:val="004D2A4D"/>
    <w:rsid w:val="004D6B00"/>
    <w:rsid w:val="004E03F0"/>
    <w:rsid w:val="004E184F"/>
    <w:rsid w:val="004E1E8D"/>
    <w:rsid w:val="004E2223"/>
    <w:rsid w:val="004E2AB4"/>
    <w:rsid w:val="004E2CDE"/>
    <w:rsid w:val="004E2E12"/>
    <w:rsid w:val="004E3850"/>
    <w:rsid w:val="004E393C"/>
    <w:rsid w:val="004E4099"/>
    <w:rsid w:val="004E4B20"/>
    <w:rsid w:val="004E4D82"/>
    <w:rsid w:val="004E5207"/>
    <w:rsid w:val="004E5633"/>
    <w:rsid w:val="004E5930"/>
    <w:rsid w:val="004E59EC"/>
    <w:rsid w:val="004E5F55"/>
    <w:rsid w:val="004E65ED"/>
    <w:rsid w:val="004E73A3"/>
    <w:rsid w:val="004F0FD6"/>
    <w:rsid w:val="004F109F"/>
    <w:rsid w:val="004F2C6F"/>
    <w:rsid w:val="004F3313"/>
    <w:rsid w:val="004F3518"/>
    <w:rsid w:val="004F6C5C"/>
    <w:rsid w:val="004F7774"/>
    <w:rsid w:val="005007EB"/>
    <w:rsid w:val="00501178"/>
    <w:rsid w:val="0050141A"/>
    <w:rsid w:val="00501649"/>
    <w:rsid w:val="005023F0"/>
    <w:rsid w:val="00502E2F"/>
    <w:rsid w:val="00505BAC"/>
    <w:rsid w:val="0051143C"/>
    <w:rsid w:val="00511615"/>
    <w:rsid w:val="00511CAE"/>
    <w:rsid w:val="00515F1C"/>
    <w:rsid w:val="005161CA"/>
    <w:rsid w:val="00516248"/>
    <w:rsid w:val="005164BF"/>
    <w:rsid w:val="00516821"/>
    <w:rsid w:val="005172F2"/>
    <w:rsid w:val="00520BC4"/>
    <w:rsid w:val="0052125C"/>
    <w:rsid w:val="00521450"/>
    <w:rsid w:val="00522006"/>
    <w:rsid w:val="0052298D"/>
    <w:rsid w:val="00522A80"/>
    <w:rsid w:val="00523364"/>
    <w:rsid w:val="00524AA7"/>
    <w:rsid w:val="00525224"/>
    <w:rsid w:val="005258A4"/>
    <w:rsid w:val="00526F83"/>
    <w:rsid w:val="005276A3"/>
    <w:rsid w:val="00531143"/>
    <w:rsid w:val="0053197B"/>
    <w:rsid w:val="00533BA8"/>
    <w:rsid w:val="00534B37"/>
    <w:rsid w:val="00534BA8"/>
    <w:rsid w:val="00535906"/>
    <w:rsid w:val="00535E52"/>
    <w:rsid w:val="00536365"/>
    <w:rsid w:val="0053644A"/>
    <w:rsid w:val="00536D2B"/>
    <w:rsid w:val="005371EC"/>
    <w:rsid w:val="0053746E"/>
    <w:rsid w:val="0054017C"/>
    <w:rsid w:val="00540490"/>
    <w:rsid w:val="00540AE5"/>
    <w:rsid w:val="00541575"/>
    <w:rsid w:val="005417BF"/>
    <w:rsid w:val="00544B1D"/>
    <w:rsid w:val="00544CA8"/>
    <w:rsid w:val="005464CF"/>
    <w:rsid w:val="00546AA8"/>
    <w:rsid w:val="0055013D"/>
    <w:rsid w:val="00550A37"/>
    <w:rsid w:val="00550AFA"/>
    <w:rsid w:val="00551499"/>
    <w:rsid w:val="005533F8"/>
    <w:rsid w:val="00554560"/>
    <w:rsid w:val="0055708C"/>
    <w:rsid w:val="00557D7F"/>
    <w:rsid w:val="00560613"/>
    <w:rsid w:val="005615A0"/>
    <w:rsid w:val="00561F9A"/>
    <w:rsid w:val="005632F7"/>
    <w:rsid w:val="00563775"/>
    <w:rsid w:val="00566F10"/>
    <w:rsid w:val="005707AC"/>
    <w:rsid w:val="005712C2"/>
    <w:rsid w:val="0057341E"/>
    <w:rsid w:val="0057393F"/>
    <w:rsid w:val="00576862"/>
    <w:rsid w:val="005778A6"/>
    <w:rsid w:val="00580190"/>
    <w:rsid w:val="00580969"/>
    <w:rsid w:val="0058160C"/>
    <w:rsid w:val="00582B3D"/>
    <w:rsid w:val="00583753"/>
    <w:rsid w:val="00583C09"/>
    <w:rsid w:val="00583C3F"/>
    <w:rsid w:val="00584106"/>
    <w:rsid w:val="00585723"/>
    <w:rsid w:val="0058726B"/>
    <w:rsid w:val="00587EC2"/>
    <w:rsid w:val="00591030"/>
    <w:rsid w:val="005912AE"/>
    <w:rsid w:val="005915F8"/>
    <w:rsid w:val="005927D0"/>
    <w:rsid w:val="005928CD"/>
    <w:rsid w:val="00592E8F"/>
    <w:rsid w:val="00593513"/>
    <w:rsid w:val="0059394D"/>
    <w:rsid w:val="0059482D"/>
    <w:rsid w:val="00594B4D"/>
    <w:rsid w:val="0059558F"/>
    <w:rsid w:val="00596035"/>
    <w:rsid w:val="0059719A"/>
    <w:rsid w:val="00597D02"/>
    <w:rsid w:val="005A06BD"/>
    <w:rsid w:val="005A10A0"/>
    <w:rsid w:val="005A165F"/>
    <w:rsid w:val="005A2BBD"/>
    <w:rsid w:val="005A2E21"/>
    <w:rsid w:val="005A31F8"/>
    <w:rsid w:val="005A3452"/>
    <w:rsid w:val="005A35B5"/>
    <w:rsid w:val="005A40B6"/>
    <w:rsid w:val="005A484F"/>
    <w:rsid w:val="005A4A79"/>
    <w:rsid w:val="005A7319"/>
    <w:rsid w:val="005A7381"/>
    <w:rsid w:val="005A777E"/>
    <w:rsid w:val="005B1E46"/>
    <w:rsid w:val="005B3495"/>
    <w:rsid w:val="005B3AAA"/>
    <w:rsid w:val="005B3E64"/>
    <w:rsid w:val="005B4D27"/>
    <w:rsid w:val="005B503E"/>
    <w:rsid w:val="005B50E9"/>
    <w:rsid w:val="005B57AB"/>
    <w:rsid w:val="005B5F70"/>
    <w:rsid w:val="005C00CF"/>
    <w:rsid w:val="005C0531"/>
    <w:rsid w:val="005C1609"/>
    <w:rsid w:val="005C1D79"/>
    <w:rsid w:val="005C201B"/>
    <w:rsid w:val="005C2D60"/>
    <w:rsid w:val="005C3030"/>
    <w:rsid w:val="005C64AD"/>
    <w:rsid w:val="005C6E51"/>
    <w:rsid w:val="005C745F"/>
    <w:rsid w:val="005D0AD6"/>
    <w:rsid w:val="005D32FF"/>
    <w:rsid w:val="005D444F"/>
    <w:rsid w:val="005D4624"/>
    <w:rsid w:val="005D56D7"/>
    <w:rsid w:val="005D5FDB"/>
    <w:rsid w:val="005D6799"/>
    <w:rsid w:val="005D688E"/>
    <w:rsid w:val="005E003A"/>
    <w:rsid w:val="005E04CA"/>
    <w:rsid w:val="005E04D4"/>
    <w:rsid w:val="005E0B60"/>
    <w:rsid w:val="005E0BB4"/>
    <w:rsid w:val="005E0DAF"/>
    <w:rsid w:val="005E1716"/>
    <w:rsid w:val="005E3A64"/>
    <w:rsid w:val="005E40A3"/>
    <w:rsid w:val="005E5857"/>
    <w:rsid w:val="005E5FD9"/>
    <w:rsid w:val="005E7E9E"/>
    <w:rsid w:val="005F1639"/>
    <w:rsid w:val="005F1908"/>
    <w:rsid w:val="005F21B4"/>
    <w:rsid w:val="005F5802"/>
    <w:rsid w:val="005F6556"/>
    <w:rsid w:val="005F69D9"/>
    <w:rsid w:val="005F73FF"/>
    <w:rsid w:val="005F7D49"/>
    <w:rsid w:val="00602024"/>
    <w:rsid w:val="00603291"/>
    <w:rsid w:val="00603395"/>
    <w:rsid w:val="00604668"/>
    <w:rsid w:val="00606804"/>
    <w:rsid w:val="0060787A"/>
    <w:rsid w:val="006135D7"/>
    <w:rsid w:val="0061373D"/>
    <w:rsid w:val="006143B3"/>
    <w:rsid w:val="0061499F"/>
    <w:rsid w:val="00614C24"/>
    <w:rsid w:val="00615863"/>
    <w:rsid w:val="00616D1C"/>
    <w:rsid w:val="00620854"/>
    <w:rsid w:val="00621148"/>
    <w:rsid w:val="006223E9"/>
    <w:rsid w:val="00622B8A"/>
    <w:rsid w:val="00623E11"/>
    <w:rsid w:val="006244E5"/>
    <w:rsid w:val="00624AAC"/>
    <w:rsid w:val="00624C68"/>
    <w:rsid w:val="006252DF"/>
    <w:rsid w:val="006253B6"/>
    <w:rsid w:val="00627966"/>
    <w:rsid w:val="00630DB4"/>
    <w:rsid w:val="00630E3D"/>
    <w:rsid w:val="00631067"/>
    <w:rsid w:val="006315C3"/>
    <w:rsid w:val="00632DB4"/>
    <w:rsid w:val="00633D2A"/>
    <w:rsid w:val="0063488D"/>
    <w:rsid w:val="00634D85"/>
    <w:rsid w:val="006366E4"/>
    <w:rsid w:val="00640B36"/>
    <w:rsid w:val="00641260"/>
    <w:rsid w:val="00641A2D"/>
    <w:rsid w:val="00642C0C"/>
    <w:rsid w:val="00643DA2"/>
    <w:rsid w:val="0064477D"/>
    <w:rsid w:val="00644DE0"/>
    <w:rsid w:val="0064697F"/>
    <w:rsid w:val="0064766D"/>
    <w:rsid w:val="00651393"/>
    <w:rsid w:val="00652673"/>
    <w:rsid w:val="00652BA4"/>
    <w:rsid w:val="00653986"/>
    <w:rsid w:val="006540A5"/>
    <w:rsid w:val="00654D62"/>
    <w:rsid w:val="00654DB4"/>
    <w:rsid w:val="00655646"/>
    <w:rsid w:val="006607B7"/>
    <w:rsid w:val="00660EBB"/>
    <w:rsid w:val="006612D9"/>
    <w:rsid w:val="00661600"/>
    <w:rsid w:val="006619D1"/>
    <w:rsid w:val="0066298D"/>
    <w:rsid w:val="0066314D"/>
    <w:rsid w:val="0066335C"/>
    <w:rsid w:val="00664014"/>
    <w:rsid w:val="006653A3"/>
    <w:rsid w:val="00665C0B"/>
    <w:rsid w:val="006664A9"/>
    <w:rsid w:val="006709B2"/>
    <w:rsid w:val="00671054"/>
    <w:rsid w:val="00671AF3"/>
    <w:rsid w:val="0067347B"/>
    <w:rsid w:val="00673A1A"/>
    <w:rsid w:val="00673C29"/>
    <w:rsid w:val="006741F0"/>
    <w:rsid w:val="00674B9A"/>
    <w:rsid w:val="00675844"/>
    <w:rsid w:val="0067641F"/>
    <w:rsid w:val="00677472"/>
    <w:rsid w:val="00680592"/>
    <w:rsid w:val="00680E00"/>
    <w:rsid w:val="00680F31"/>
    <w:rsid w:val="006824A4"/>
    <w:rsid w:val="006826B9"/>
    <w:rsid w:val="00684178"/>
    <w:rsid w:val="00684C78"/>
    <w:rsid w:val="0068500B"/>
    <w:rsid w:val="00685B27"/>
    <w:rsid w:val="00685DE8"/>
    <w:rsid w:val="006873CC"/>
    <w:rsid w:val="00687B72"/>
    <w:rsid w:val="00687E7D"/>
    <w:rsid w:val="00691BB2"/>
    <w:rsid w:val="00693168"/>
    <w:rsid w:val="006941A6"/>
    <w:rsid w:val="006945C6"/>
    <w:rsid w:val="00695280"/>
    <w:rsid w:val="0069553D"/>
    <w:rsid w:val="00695759"/>
    <w:rsid w:val="00695ADF"/>
    <w:rsid w:val="006960BB"/>
    <w:rsid w:val="0069670C"/>
    <w:rsid w:val="00696A82"/>
    <w:rsid w:val="00697DF4"/>
    <w:rsid w:val="006A0068"/>
    <w:rsid w:val="006A2DB9"/>
    <w:rsid w:val="006A3120"/>
    <w:rsid w:val="006A3C8B"/>
    <w:rsid w:val="006A4C6D"/>
    <w:rsid w:val="006A4D20"/>
    <w:rsid w:val="006A4F55"/>
    <w:rsid w:val="006A6248"/>
    <w:rsid w:val="006A7158"/>
    <w:rsid w:val="006A7248"/>
    <w:rsid w:val="006B0112"/>
    <w:rsid w:val="006B0432"/>
    <w:rsid w:val="006B0C91"/>
    <w:rsid w:val="006B148D"/>
    <w:rsid w:val="006B3136"/>
    <w:rsid w:val="006B3E88"/>
    <w:rsid w:val="006B49F6"/>
    <w:rsid w:val="006C023B"/>
    <w:rsid w:val="006C1441"/>
    <w:rsid w:val="006C4B69"/>
    <w:rsid w:val="006C4DF0"/>
    <w:rsid w:val="006C4E43"/>
    <w:rsid w:val="006C603B"/>
    <w:rsid w:val="006C7054"/>
    <w:rsid w:val="006D0328"/>
    <w:rsid w:val="006D0777"/>
    <w:rsid w:val="006D1DF3"/>
    <w:rsid w:val="006D1FD5"/>
    <w:rsid w:val="006D27B8"/>
    <w:rsid w:val="006D2B94"/>
    <w:rsid w:val="006D3BAC"/>
    <w:rsid w:val="006D4242"/>
    <w:rsid w:val="006D4321"/>
    <w:rsid w:val="006D5261"/>
    <w:rsid w:val="006D5395"/>
    <w:rsid w:val="006D6466"/>
    <w:rsid w:val="006E0D18"/>
    <w:rsid w:val="006E1CCF"/>
    <w:rsid w:val="006E1CDE"/>
    <w:rsid w:val="006E1FDF"/>
    <w:rsid w:val="006E2251"/>
    <w:rsid w:val="006E2386"/>
    <w:rsid w:val="006E2F24"/>
    <w:rsid w:val="006E4506"/>
    <w:rsid w:val="006E4A7E"/>
    <w:rsid w:val="006E7949"/>
    <w:rsid w:val="006F010D"/>
    <w:rsid w:val="006F2DEC"/>
    <w:rsid w:val="006F399B"/>
    <w:rsid w:val="006F4321"/>
    <w:rsid w:val="006F6AEB"/>
    <w:rsid w:val="006F78BC"/>
    <w:rsid w:val="006F7E5D"/>
    <w:rsid w:val="00700178"/>
    <w:rsid w:val="0070028C"/>
    <w:rsid w:val="007009FB"/>
    <w:rsid w:val="007020CE"/>
    <w:rsid w:val="00702BBA"/>
    <w:rsid w:val="00703084"/>
    <w:rsid w:val="007032DE"/>
    <w:rsid w:val="00704FFA"/>
    <w:rsid w:val="00705C69"/>
    <w:rsid w:val="00707804"/>
    <w:rsid w:val="00710AEF"/>
    <w:rsid w:val="00710DDA"/>
    <w:rsid w:val="0071126A"/>
    <w:rsid w:val="0071135E"/>
    <w:rsid w:val="007137C3"/>
    <w:rsid w:val="00713830"/>
    <w:rsid w:val="00713FB4"/>
    <w:rsid w:val="0071428D"/>
    <w:rsid w:val="00714A79"/>
    <w:rsid w:val="007153FF"/>
    <w:rsid w:val="0071670C"/>
    <w:rsid w:val="00716BFD"/>
    <w:rsid w:val="00716FC4"/>
    <w:rsid w:val="00717B93"/>
    <w:rsid w:val="0072074C"/>
    <w:rsid w:val="00720949"/>
    <w:rsid w:val="007214FD"/>
    <w:rsid w:val="00721BCC"/>
    <w:rsid w:val="00722070"/>
    <w:rsid w:val="0072486D"/>
    <w:rsid w:val="00725FA4"/>
    <w:rsid w:val="007279F2"/>
    <w:rsid w:val="00733151"/>
    <w:rsid w:val="00737899"/>
    <w:rsid w:val="00741049"/>
    <w:rsid w:val="00741B1E"/>
    <w:rsid w:val="00742214"/>
    <w:rsid w:val="0074580C"/>
    <w:rsid w:val="00745C3A"/>
    <w:rsid w:val="0074651F"/>
    <w:rsid w:val="00750601"/>
    <w:rsid w:val="00751736"/>
    <w:rsid w:val="00752CB9"/>
    <w:rsid w:val="007547A7"/>
    <w:rsid w:val="00754BBB"/>
    <w:rsid w:val="00754CC1"/>
    <w:rsid w:val="007557E6"/>
    <w:rsid w:val="00755940"/>
    <w:rsid w:val="00756102"/>
    <w:rsid w:val="007565C2"/>
    <w:rsid w:val="00756D75"/>
    <w:rsid w:val="00756F0B"/>
    <w:rsid w:val="00757CD1"/>
    <w:rsid w:val="00762BE1"/>
    <w:rsid w:val="00763013"/>
    <w:rsid w:val="00765632"/>
    <w:rsid w:val="00766A75"/>
    <w:rsid w:val="00771205"/>
    <w:rsid w:val="007721B9"/>
    <w:rsid w:val="007749C0"/>
    <w:rsid w:val="0077583A"/>
    <w:rsid w:val="0077704A"/>
    <w:rsid w:val="007804AD"/>
    <w:rsid w:val="00782F14"/>
    <w:rsid w:val="00783234"/>
    <w:rsid w:val="007833C2"/>
    <w:rsid w:val="0078395B"/>
    <w:rsid w:val="00783C7C"/>
    <w:rsid w:val="00785991"/>
    <w:rsid w:val="00787B03"/>
    <w:rsid w:val="00787DE0"/>
    <w:rsid w:val="00790D9B"/>
    <w:rsid w:val="00791142"/>
    <w:rsid w:val="007917E7"/>
    <w:rsid w:val="00793A91"/>
    <w:rsid w:val="00793BBD"/>
    <w:rsid w:val="00793BEA"/>
    <w:rsid w:val="007941E2"/>
    <w:rsid w:val="00794274"/>
    <w:rsid w:val="00794458"/>
    <w:rsid w:val="00794B9C"/>
    <w:rsid w:val="00794CD5"/>
    <w:rsid w:val="00795D25"/>
    <w:rsid w:val="00795FB3"/>
    <w:rsid w:val="007967B5"/>
    <w:rsid w:val="007972BC"/>
    <w:rsid w:val="00797401"/>
    <w:rsid w:val="00797A5A"/>
    <w:rsid w:val="007A2729"/>
    <w:rsid w:val="007A4408"/>
    <w:rsid w:val="007A7CF4"/>
    <w:rsid w:val="007B1E25"/>
    <w:rsid w:val="007B23C5"/>
    <w:rsid w:val="007B45DA"/>
    <w:rsid w:val="007B6A9F"/>
    <w:rsid w:val="007C1168"/>
    <w:rsid w:val="007C1F49"/>
    <w:rsid w:val="007C2F95"/>
    <w:rsid w:val="007C3C70"/>
    <w:rsid w:val="007C5126"/>
    <w:rsid w:val="007C5675"/>
    <w:rsid w:val="007C57B8"/>
    <w:rsid w:val="007C5A0E"/>
    <w:rsid w:val="007C5FA2"/>
    <w:rsid w:val="007C7D39"/>
    <w:rsid w:val="007D24B6"/>
    <w:rsid w:val="007D2DDE"/>
    <w:rsid w:val="007D354F"/>
    <w:rsid w:val="007D47D1"/>
    <w:rsid w:val="007D5DB3"/>
    <w:rsid w:val="007D6DA8"/>
    <w:rsid w:val="007D6F0F"/>
    <w:rsid w:val="007D71D1"/>
    <w:rsid w:val="007E221C"/>
    <w:rsid w:val="007E2A08"/>
    <w:rsid w:val="007E3A4C"/>
    <w:rsid w:val="007E40B5"/>
    <w:rsid w:val="007E4FC6"/>
    <w:rsid w:val="007E5FF2"/>
    <w:rsid w:val="007E794F"/>
    <w:rsid w:val="007F195B"/>
    <w:rsid w:val="007F1C58"/>
    <w:rsid w:val="007F1F95"/>
    <w:rsid w:val="007F2843"/>
    <w:rsid w:val="007F3009"/>
    <w:rsid w:val="007F416F"/>
    <w:rsid w:val="007F4DB7"/>
    <w:rsid w:val="007F6553"/>
    <w:rsid w:val="007F6CC2"/>
    <w:rsid w:val="00800773"/>
    <w:rsid w:val="00801BD0"/>
    <w:rsid w:val="00801C6A"/>
    <w:rsid w:val="00801CA4"/>
    <w:rsid w:val="00803853"/>
    <w:rsid w:val="00803D08"/>
    <w:rsid w:val="00803EFF"/>
    <w:rsid w:val="0080432D"/>
    <w:rsid w:val="008045DF"/>
    <w:rsid w:val="00805D9D"/>
    <w:rsid w:val="00806616"/>
    <w:rsid w:val="00807A32"/>
    <w:rsid w:val="0081031B"/>
    <w:rsid w:val="0081061F"/>
    <w:rsid w:val="00811541"/>
    <w:rsid w:val="008141B2"/>
    <w:rsid w:val="008152FA"/>
    <w:rsid w:val="008164B4"/>
    <w:rsid w:val="008205C8"/>
    <w:rsid w:val="00820FE3"/>
    <w:rsid w:val="00821A44"/>
    <w:rsid w:val="00822395"/>
    <w:rsid w:val="00822DA4"/>
    <w:rsid w:val="0082306D"/>
    <w:rsid w:val="008235CD"/>
    <w:rsid w:val="00823A18"/>
    <w:rsid w:val="00825782"/>
    <w:rsid w:val="00825ECE"/>
    <w:rsid w:val="0082608E"/>
    <w:rsid w:val="00826229"/>
    <w:rsid w:val="0082651A"/>
    <w:rsid w:val="008307AA"/>
    <w:rsid w:val="00830C00"/>
    <w:rsid w:val="00832895"/>
    <w:rsid w:val="00832DF5"/>
    <w:rsid w:val="00835862"/>
    <w:rsid w:val="00835881"/>
    <w:rsid w:val="00835F60"/>
    <w:rsid w:val="00840CB9"/>
    <w:rsid w:val="008434B3"/>
    <w:rsid w:val="008471F9"/>
    <w:rsid w:val="008500C5"/>
    <w:rsid w:val="0085056E"/>
    <w:rsid w:val="008511F2"/>
    <w:rsid w:val="008518AC"/>
    <w:rsid w:val="00852295"/>
    <w:rsid w:val="00852EB0"/>
    <w:rsid w:val="00854547"/>
    <w:rsid w:val="00854F23"/>
    <w:rsid w:val="008552BB"/>
    <w:rsid w:val="00855374"/>
    <w:rsid w:val="00855931"/>
    <w:rsid w:val="00856F9E"/>
    <w:rsid w:val="00857201"/>
    <w:rsid w:val="008578A5"/>
    <w:rsid w:val="008605AD"/>
    <w:rsid w:val="008605D4"/>
    <w:rsid w:val="00861A4C"/>
    <w:rsid w:val="00862483"/>
    <w:rsid w:val="00862B3B"/>
    <w:rsid w:val="00862D7B"/>
    <w:rsid w:val="00863036"/>
    <w:rsid w:val="008638ED"/>
    <w:rsid w:val="0086522A"/>
    <w:rsid w:val="00865EF1"/>
    <w:rsid w:val="008660BB"/>
    <w:rsid w:val="008664B5"/>
    <w:rsid w:val="0086783F"/>
    <w:rsid w:val="00867935"/>
    <w:rsid w:val="00870081"/>
    <w:rsid w:val="0087014A"/>
    <w:rsid w:val="00870181"/>
    <w:rsid w:val="0087171A"/>
    <w:rsid w:val="00871961"/>
    <w:rsid w:val="00872962"/>
    <w:rsid w:val="00873298"/>
    <w:rsid w:val="008750B4"/>
    <w:rsid w:val="00875DC8"/>
    <w:rsid w:val="00875E70"/>
    <w:rsid w:val="00876848"/>
    <w:rsid w:val="0087689E"/>
    <w:rsid w:val="00877507"/>
    <w:rsid w:val="008809FF"/>
    <w:rsid w:val="00880B8F"/>
    <w:rsid w:val="00880F9D"/>
    <w:rsid w:val="0088177A"/>
    <w:rsid w:val="0088312E"/>
    <w:rsid w:val="00883D68"/>
    <w:rsid w:val="00884BA0"/>
    <w:rsid w:val="00884FBA"/>
    <w:rsid w:val="00886731"/>
    <w:rsid w:val="00886BAD"/>
    <w:rsid w:val="008873C6"/>
    <w:rsid w:val="00887400"/>
    <w:rsid w:val="00890253"/>
    <w:rsid w:val="00891088"/>
    <w:rsid w:val="0089184F"/>
    <w:rsid w:val="00891A1B"/>
    <w:rsid w:val="0089274B"/>
    <w:rsid w:val="00892DC9"/>
    <w:rsid w:val="00893278"/>
    <w:rsid w:val="00893788"/>
    <w:rsid w:val="00893AB5"/>
    <w:rsid w:val="008942D2"/>
    <w:rsid w:val="0089442E"/>
    <w:rsid w:val="0089520C"/>
    <w:rsid w:val="00895430"/>
    <w:rsid w:val="008965E7"/>
    <w:rsid w:val="00897CFD"/>
    <w:rsid w:val="008A333F"/>
    <w:rsid w:val="008A33B0"/>
    <w:rsid w:val="008A3815"/>
    <w:rsid w:val="008A3B4D"/>
    <w:rsid w:val="008A5110"/>
    <w:rsid w:val="008A5457"/>
    <w:rsid w:val="008A55F4"/>
    <w:rsid w:val="008A5DE4"/>
    <w:rsid w:val="008A609A"/>
    <w:rsid w:val="008A6DED"/>
    <w:rsid w:val="008A7EDD"/>
    <w:rsid w:val="008B0D1B"/>
    <w:rsid w:val="008B3579"/>
    <w:rsid w:val="008B3CD5"/>
    <w:rsid w:val="008B3D98"/>
    <w:rsid w:val="008B4925"/>
    <w:rsid w:val="008B7D13"/>
    <w:rsid w:val="008B7FB1"/>
    <w:rsid w:val="008C0E1B"/>
    <w:rsid w:val="008C1B39"/>
    <w:rsid w:val="008C1B49"/>
    <w:rsid w:val="008C2011"/>
    <w:rsid w:val="008C24E4"/>
    <w:rsid w:val="008C3952"/>
    <w:rsid w:val="008C4216"/>
    <w:rsid w:val="008C437A"/>
    <w:rsid w:val="008C4653"/>
    <w:rsid w:val="008C4CA8"/>
    <w:rsid w:val="008C6E8F"/>
    <w:rsid w:val="008C72F6"/>
    <w:rsid w:val="008C75C7"/>
    <w:rsid w:val="008C7B14"/>
    <w:rsid w:val="008C7C70"/>
    <w:rsid w:val="008D06DF"/>
    <w:rsid w:val="008D1041"/>
    <w:rsid w:val="008D18AA"/>
    <w:rsid w:val="008D20E9"/>
    <w:rsid w:val="008D2339"/>
    <w:rsid w:val="008D341D"/>
    <w:rsid w:val="008D417A"/>
    <w:rsid w:val="008D49F4"/>
    <w:rsid w:val="008D4DFB"/>
    <w:rsid w:val="008D640D"/>
    <w:rsid w:val="008D6573"/>
    <w:rsid w:val="008D7377"/>
    <w:rsid w:val="008D745E"/>
    <w:rsid w:val="008E087E"/>
    <w:rsid w:val="008E59C4"/>
    <w:rsid w:val="008E6C85"/>
    <w:rsid w:val="008E714C"/>
    <w:rsid w:val="008E77B7"/>
    <w:rsid w:val="008E7EE1"/>
    <w:rsid w:val="008F199A"/>
    <w:rsid w:val="008F24EB"/>
    <w:rsid w:val="008F2BF5"/>
    <w:rsid w:val="008F506D"/>
    <w:rsid w:val="008F58D5"/>
    <w:rsid w:val="008F7145"/>
    <w:rsid w:val="008F79B2"/>
    <w:rsid w:val="0090097A"/>
    <w:rsid w:val="00902877"/>
    <w:rsid w:val="009033EF"/>
    <w:rsid w:val="009034E1"/>
    <w:rsid w:val="00906BAB"/>
    <w:rsid w:val="00907165"/>
    <w:rsid w:val="0090716F"/>
    <w:rsid w:val="00913076"/>
    <w:rsid w:val="00914158"/>
    <w:rsid w:val="00914217"/>
    <w:rsid w:val="00914DF2"/>
    <w:rsid w:val="00914F9A"/>
    <w:rsid w:val="00915928"/>
    <w:rsid w:val="00916536"/>
    <w:rsid w:val="00917142"/>
    <w:rsid w:val="0091767D"/>
    <w:rsid w:val="00917AAE"/>
    <w:rsid w:val="00917D4C"/>
    <w:rsid w:val="0092023D"/>
    <w:rsid w:val="009205BF"/>
    <w:rsid w:val="0092110B"/>
    <w:rsid w:val="009213D1"/>
    <w:rsid w:val="009238C9"/>
    <w:rsid w:val="00923CCD"/>
    <w:rsid w:val="00924093"/>
    <w:rsid w:val="009249B0"/>
    <w:rsid w:val="0092505C"/>
    <w:rsid w:val="00925A32"/>
    <w:rsid w:val="00925CB2"/>
    <w:rsid w:val="0092622F"/>
    <w:rsid w:val="00927839"/>
    <w:rsid w:val="009314EE"/>
    <w:rsid w:val="00932391"/>
    <w:rsid w:val="009324AD"/>
    <w:rsid w:val="0093385E"/>
    <w:rsid w:val="0093462C"/>
    <w:rsid w:val="0093561B"/>
    <w:rsid w:val="009378FB"/>
    <w:rsid w:val="00937C2D"/>
    <w:rsid w:val="00937ECC"/>
    <w:rsid w:val="00940733"/>
    <w:rsid w:val="00941BE1"/>
    <w:rsid w:val="00941DF5"/>
    <w:rsid w:val="009421F9"/>
    <w:rsid w:val="00942425"/>
    <w:rsid w:val="00943292"/>
    <w:rsid w:val="009451A3"/>
    <w:rsid w:val="00945945"/>
    <w:rsid w:val="009469C5"/>
    <w:rsid w:val="00946D54"/>
    <w:rsid w:val="00947806"/>
    <w:rsid w:val="00947A91"/>
    <w:rsid w:val="00950059"/>
    <w:rsid w:val="00950200"/>
    <w:rsid w:val="00951827"/>
    <w:rsid w:val="00951F59"/>
    <w:rsid w:val="00953B8E"/>
    <w:rsid w:val="0095459F"/>
    <w:rsid w:val="009547AD"/>
    <w:rsid w:val="00954AB7"/>
    <w:rsid w:val="00954FEB"/>
    <w:rsid w:val="009565BB"/>
    <w:rsid w:val="00957A83"/>
    <w:rsid w:val="00957D75"/>
    <w:rsid w:val="00960998"/>
    <w:rsid w:val="00961098"/>
    <w:rsid w:val="0096150F"/>
    <w:rsid w:val="00961AA5"/>
    <w:rsid w:val="00962279"/>
    <w:rsid w:val="0096308D"/>
    <w:rsid w:val="00963EBA"/>
    <w:rsid w:val="0096704F"/>
    <w:rsid w:val="00967978"/>
    <w:rsid w:val="00967E00"/>
    <w:rsid w:val="0097047D"/>
    <w:rsid w:val="00970979"/>
    <w:rsid w:val="009717DE"/>
    <w:rsid w:val="009750FA"/>
    <w:rsid w:val="00975B58"/>
    <w:rsid w:val="00976086"/>
    <w:rsid w:val="00977F13"/>
    <w:rsid w:val="0098039C"/>
    <w:rsid w:val="009811F5"/>
    <w:rsid w:val="00981A52"/>
    <w:rsid w:val="00982FC4"/>
    <w:rsid w:val="00983F8A"/>
    <w:rsid w:val="009842F2"/>
    <w:rsid w:val="009843DF"/>
    <w:rsid w:val="009856CD"/>
    <w:rsid w:val="009905FF"/>
    <w:rsid w:val="00991041"/>
    <w:rsid w:val="00991B02"/>
    <w:rsid w:val="00992051"/>
    <w:rsid w:val="00994C95"/>
    <w:rsid w:val="00995D40"/>
    <w:rsid w:val="00997053"/>
    <w:rsid w:val="009975DD"/>
    <w:rsid w:val="009A04DC"/>
    <w:rsid w:val="009A0A62"/>
    <w:rsid w:val="009A4E5B"/>
    <w:rsid w:val="009A553D"/>
    <w:rsid w:val="009A680D"/>
    <w:rsid w:val="009A6831"/>
    <w:rsid w:val="009A747B"/>
    <w:rsid w:val="009A7846"/>
    <w:rsid w:val="009B000E"/>
    <w:rsid w:val="009B0590"/>
    <w:rsid w:val="009B086E"/>
    <w:rsid w:val="009B0A91"/>
    <w:rsid w:val="009B1605"/>
    <w:rsid w:val="009B19D8"/>
    <w:rsid w:val="009B2F48"/>
    <w:rsid w:val="009B3422"/>
    <w:rsid w:val="009B397C"/>
    <w:rsid w:val="009B3BA6"/>
    <w:rsid w:val="009C1245"/>
    <w:rsid w:val="009C2819"/>
    <w:rsid w:val="009C57B9"/>
    <w:rsid w:val="009C6D42"/>
    <w:rsid w:val="009C7DEA"/>
    <w:rsid w:val="009D293F"/>
    <w:rsid w:val="009D5D3B"/>
    <w:rsid w:val="009D74D0"/>
    <w:rsid w:val="009D7598"/>
    <w:rsid w:val="009D7881"/>
    <w:rsid w:val="009D791D"/>
    <w:rsid w:val="009E05FA"/>
    <w:rsid w:val="009E0C74"/>
    <w:rsid w:val="009E2C5E"/>
    <w:rsid w:val="009E335A"/>
    <w:rsid w:val="009E460E"/>
    <w:rsid w:val="009E67EA"/>
    <w:rsid w:val="009F24BB"/>
    <w:rsid w:val="009F269C"/>
    <w:rsid w:val="009F31F9"/>
    <w:rsid w:val="009F3379"/>
    <w:rsid w:val="009F39FB"/>
    <w:rsid w:val="009F4674"/>
    <w:rsid w:val="009F5843"/>
    <w:rsid w:val="009F6763"/>
    <w:rsid w:val="009F79B0"/>
    <w:rsid w:val="00A0195A"/>
    <w:rsid w:val="00A01F89"/>
    <w:rsid w:val="00A03233"/>
    <w:rsid w:val="00A05278"/>
    <w:rsid w:val="00A05344"/>
    <w:rsid w:val="00A05E7F"/>
    <w:rsid w:val="00A06054"/>
    <w:rsid w:val="00A0643F"/>
    <w:rsid w:val="00A06B3D"/>
    <w:rsid w:val="00A1109A"/>
    <w:rsid w:val="00A1154A"/>
    <w:rsid w:val="00A11EB6"/>
    <w:rsid w:val="00A13533"/>
    <w:rsid w:val="00A14AAB"/>
    <w:rsid w:val="00A14AB3"/>
    <w:rsid w:val="00A154D0"/>
    <w:rsid w:val="00A15636"/>
    <w:rsid w:val="00A17FF5"/>
    <w:rsid w:val="00A20155"/>
    <w:rsid w:val="00A20232"/>
    <w:rsid w:val="00A2178E"/>
    <w:rsid w:val="00A21911"/>
    <w:rsid w:val="00A2570E"/>
    <w:rsid w:val="00A25C19"/>
    <w:rsid w:val="00A25E0C"/>
    <w:rsid w:val="00A264D6"/>
    <w:rsid w:val="00A26CB2"/>
    <w:rsid w:val="00A27C03"/>
    <w:rsid w:val="00A3043A"/>
    <w:rsid w:val="00A30C91"/>
    <w:rsid w:val="00A3116D"/>
    <w:rsid w:val="00A31D19"/>
    <w:rsid w:val="00A33431"/>
    <w:rsid w:val="00A35224"/>
    <w:rsid w:val="00A356B8"/>
    <w:rsid w:val="00A35703"/>
    <w:rsid w:val="00A36754"/>
    <w:rsid w:val="00A3712C"/>
    <w:rsid w:val="00A373D3"/>
    <w:rsid w:val="00A41B3E"/>
    <w:rsid w:val="00A424BC"/>
    <w:rsid w:val="00A434C4"/>
    <w:rsid w:val="00A43880"/>
    <w:rsid w:val="00A439FF"/>
    <w:rsid w:val="00A44DA3"/>
    <w:rsid w:val="00A44EF0"/>
    <w:rsid w:val="00A45058"/>
    <w:rsid w:val="00A46265"/>
    <w:rsid w:val="00A47837"/>
    <w:rsid w:val="00A47ACE"/>
    <w:rsid w:val="00A47C0F"/>
    <w:rsid w:val="00A517A7"/>
    <w:rsid w:val="00A52405"/>
    <w:rsid w:val="00A5287F"/>
    <w:rsid w:val="00A52A2C"/>
    <w:rsid w:val="00A5471C"/>
    <w:rsid w:val="00A547AA"/>
    <w:rsid w:val="00A55058"/>
    <w:rsid w:val="00A55930"/>
    <w:rsid w:val="00A56EC8"/>
    <w:rsid w:val="00A61580"/>
    <w:rsid w:val="00A615D0"/>
    <w:rsid w:val="00A61888"/>
    <w:rsid w:val="00A62C23"/>
    <w:rsid w:val="00A65320"/>
    <w:rsid w:val="00A65DFB"/>
    <w:rsid w:val="00A6651C"/>
    <w:rsid w:val="00A668ED"/>
    <w:rsid w:val="00A67645"/>
    <w:rsid w:val="00A6790B"/>
    <w:rsid w:val="00A67F0A"/>
    <w:rsid w:val="00A70942"/>
    <w:rsid w:val="00A70B38"/>
    <w:rsid w:val="00A710DD"/>
    <w:rsid w:val="00A720A7"/>
    <w:rsid w:val="00A7232F"/>
    <w:rsid w:val="00A72603"/>
    <w:rsid w:val="00A72AB5"/>
    <w:rsid w:val="00A73B96"/>
    <w:rsid w:val="00A7532E"/>
    <w:rsid w:val="00A75881"/>
    <w:rsid w:val="00A76517"/>
    <w:rsid w:val="00A7698E"/>
    <w:rsid w:val="00A803AC"/>
    <w:rsid w:val="00A90E7E"/>
    <w:rsid w:val="00A90F4D"/>
    <w:rsid w:val="00A91822"/>
    <w:rsid w:val="00A91BEA"/>
    <w:rsid w:val="00A9378E"/>
    <w:rsid w:val="00A94900"/>
    <w:rsid w:val="00A955AF"/>
    <w:rsid w:val="00A958FD"/>
    <w:rsid w:val="00A95F02"/>
    <w:rsid w:val="00A96D66"/>
    <w:rsid w:val="00AA0FF2"/>
    <w:rsid w:val="00AA310C"/>
    <w:rsid w:val="00AA4B11"/>
    <w:rsid w:val="00AA5CF4"/>
    <w:rsid w:val="00AA5D95"/>
    <w:rsid w:val="00AA620F"/>
    <w:rsid w:val="00AA74B0"/>
    <w:rsid w:val="00AA7904"/>
    <w:rsid w:val="00AA7BD0"/>
    <w:rsid w:val="00AB027F"/>
    <w:rsid w:val="00AB0E2B"/>
    <w:rsid w:val="00AC033A"/>
    <w:rsid w:val="00AC04A3"/>
    <w:rsid w:val="00AC0E01"/>
    <w:rsid w:val="00AC3611"/>
    <w:rsid w:val="00AC4184"/>
    <w:rsid w:val="00AC583E"/>
    <w:rsid w:val="00AC66BE"/>
    <w:rsid w:val="00AC6746"/>
    <w:rsid w:val="00AC7B20"/>
    <w:rsid w:val="00AD1212"/>
    <w:rsid w:val="00AD2011"/>
    <w:rsid w:val="00AD2349"/>
    <w:rsid w:val="00AD260E"/>
    <w:rsid w:val="00AD2A74"/>
    <w:rsid w:val="00AD301E"/>
    <w:rsid w:val="00AD4F60"/>
    <w:rsid w:val="00AD56E5"/>
    <w:rsid w:val="00AD5897"/>
    <w:rsid w:val="00AD5B48"/>
    <w:rsid w:val="00AD7620"/>
    <w:rsid w:val="00AE1435"/>
    <w:rsid w:val="00AE18C4"/>
    <w:rsid w:val="00AE21AA"/>
    <w:rsid w:val="00AE32ED"/>
    <w:rsid w:val="00AE32F6"/>
    <w:rsid w:val="00AE3EA1"/>
    <w:rsid w:val="00AE3EF3"/>
    <w:rsid w:val="00AE4049"/>
    <w:rsid w:val="00AE4310"/>
    <w:rsid w:val="00AE5150"/>
    <w:rsid w:val="00AE529E"/>
    <w:rsid w:val="00AE55FD"/>
    <w:rsid w:val="00AE5EB4"/>
    <w:rsid w:val="00AE6AB1"/>
    <w:rsid w:val="00AE7303"/>
    <w:rsid w:val="00AE7B13"/>
    <w:rsid w:val="00AF08C0"/>
    <w:rsid w:val="00AF3199"/>
    <w:rsid w:val="00AF32C4"/>
    <w:rsid w:val="00AF43B7"/>
    <w:rsid w:val="00AF5B14"/>
    <w:rsid w:val="00AF7C2F"/>
    <w:rsid w:val="00AF7C94"/>
    <w:rsid w:val="00B03230"/>
    <w:rsid w:val="00B05A47"/>
    <w:rsid w:val="00B0635D"/>
    <w:rsid w:val="00B06400"/>
    <w:rsid w:val="00B102A5"/>
    <w:rsid w:val="00B10AE3"/>
    <w:rsid w:val="00B1128B"/>
    <w:rsid w:val="00B12BB9"/>
    <w:rsid w:val="00B12F59"/>
    <w:rsid w:val="00B13086"/>
    <w:rsid w:val="00B132CB"/>
    <w:rsid w:val="00B13A8D"/>
    <w:rsid w:val="00B1414C"/>
    <w:rsid w:val="00B1479E"/>
    <w:rsid w:val="00B16757"/>
    <w:rsid w:val="00B17420"/>
    <w:rsid w:val="00B177DE"/>
    <w:rsid w:val="00B179E7"/>
    <w:rsid w:val="00B213F8"/>
    <w:rsid w:val="00B2388D"/>
    <w:rsid w:val="00B24D91"/>
    <w:rsid w:val="00B25BE3"/>
    <w:rsid w:val="00B25D36"/>
    <w:rsid w:val="00B25F34"/>
    <w:rsid w:val="00B271B5"/>
    <w:rsid w:val="00B30733"/>
    <w:rsid w:val="00B31E51"/>
    <w:rsid w:val="00B341AB"/>
    <w:rsid w:val="00B35035"/>
    <w:rsid w:val="00B35402"/>
    <w:rsid w:val="00B35BAA"/>
    <w:rsid w:val="00B36009"/>
    <w:rsid w:val="00B37B53"/>
    <w:rsid w:val="00B43FF6"/>
    <w:rsid w:val="00B4440A"/>
    <w:rsid w:val="00B474EB"/>
    <w:rsid w:val="00B50E03"/>
    <w:rsid w:val="00B5196C"/>
    <w:rsid w:val="00B51F5B"/>
    <w:rsid w:val="00B52CBA"/>
    <w:rsid w:val="00B54579"/>
    <w:rsid w:val="00B54A9C"/>
    <w:rsid w:val="00B54E57"/>
    <w:rsid w:val="00B559F4"/>
    <w:rsid w:val="00B55F04"/>
    <w:rsid w:val="00B57179"/>
    <w:rsid w:val="00B57F62"/>
    <w:rsid w:val="00B61500"/>
    <w:rsid w:val="00B633A6"/>
    <w:rsid w:val="00B63C34"/>
    <w:rsid w:val="00B642A8"/>
    <w:rsid w:val="00B64341"/>
    <w:rsid w:val="00B648B2"/>
    <w:rsid w:val="00B6584B"/>
    <w:rsid w:val="00B67D7D"/>
    <w:rsid w:val="00B70166"/>
    <w:rsid w:val="00B70B93"/>
    <w:rsid w:val="00B70FE5"/>
    <w:rsid w:val="00B71EDE"/>
    <w:rsid w:val="00B73A4B"/>
    <w:rsid w:val="00B754D1"/>
    <w:rsid w:val="00B816A1"/>
    <w:rsid w:val="00B8247B"/>
    <w:rsid w:val="00B82778"/>
    <w:rsid w:val="00B82D10"/>
    <w:rsid w:val="00B85396"/>
    <w:rsid w:val="00B854CC"/>
    <w:rsid w:val="00B85892"/>
    <w:rsid w:val="00B877B8"/>
    <w:rsid w:val="00B90582"/>
    <w:rsid w:val="00B90A85"/>
    <w:rsid w:val="00B91F7A"/>
    <w:rsid w:val="00B91FD4"/>
    <w:rsid w:val="00B92FA0"/>
    <w:rsid w:val="00B93D1E"/>
    <w:rsid w:val="00B95771"/>
    <w:rsid w:val="00B9691B"/>
    <w:rsid w:val="00B96A94"/>
    <w:rsid w:val="00B97A21"/>
    <w:rsid w:val="00BA07F8"/>
    <w:rsid w:val="00BA0B1F"/>
    <w:rsid w:val="00BA2088"/>
    <w:rsid w:val="00BA4097"/>
    <w:rsid w:val="00BA4AFE"/>
    <w:rsid w:val="00BA5C5D"/>
    <w:rsid w:val="00BA5F09"/>
    <w:rsid w:val="00BA62A1"/>
    <w:rsid w:val="00BA72C1"/>
    <w:rsid w:val="00BA77A3"/>
    <w:rsid w:val="00BA78AF"/>
    <w:rsid w:val="00BB1C8D"/>
    <w:rsid w:val="00BB2536"/>
    <w:rsid w:val="00BB5C10"/>
    <w:rsid w:val="00BB61AF"/>
    <w:rsid w:val="00BB63AD"/>
    <w:rsid w:val="00BB730A"/>
    <w:rsid w:val="00BB74C7"/>
    <w:rsid w:val="00BC0FB5"/>
    <w:rsid w:val="00BC19D8"/>
    <w:rsid w:val="00BC3BD5"/>
    <w:rsid w:val="00BC47CA"/>
    <w:rsid w:val="00BC4F42"/>
    <w:rsid w:val="00BC5D58"/>
    <w:rsid w:val="00BC5D70"/>
    <w:rsid w:val="00BC5F3E"/>
    <w:rsid w:val="00BC72EA"/>
    <w:rsid w:val="00BC74AD"/>
    <w:rsid w:val="00BC7FCD"/>
    <w:rsid w:val="00BD0BE7"/>
    <w:rsid w:val="00BD0D14"/>
    <w:rsid w:val="00BD2CC7"/>
    <w:rsid w:val="00BD34D0"/>
    <w:rsid w:val="00BD3F8A"/>
    <w:rsid w:val="00BD4363"/>
    <w:rsid w:val="00BD484E"/>
    <w:rsid w:val="00BD4F49"/>
    <w:rsid w:val="00BD5B07"/>
    <w:rsid w:val="00BD6D2D"/>
    <w:rsid w:val="00BD7952"/>
    <w:rsid w:val="00BD7A6C"/>
    <w:rsid w:val="00BE06E4"/>
    <w:rsid w:val="00BE1057"/>
    <w:rsid w:val="00BE1085"/>
    <w:rsid w:val="00BE1C5E"/>
    <w:rsid w:val="00BE2A20"/>
    <w:rsid w:val="00BE481B"/>
    <w:rsid w:val="00BE502B"/>
    <w:rsid w:val="00BE5A88"/>
    <w:rsid w:val="00BE6F35"/>
    <w:rsid w:val="00BE743D"/>
    <w:rsid w:val="00BF1989"/>
    <w:rsid w:val="00BF2B2F"/>
    <w:rsid w:val="00BF3A35"/>
    <w:rsid w:val="00BF423A"/>
    <w:rsid w:val="00BF444A"/>
    <w:rsid w:val="00BF4886"/>
    <w:rsid w:val="00BF61C8"/>
    <w:rsid w:val="00BF6EEF"/>
    <w:rsid w:val="00BF76F8"/>
    <w:rsid w:val="00BF7882"/>
    <w:rsid w:val="00C002B8"/>
    <w:rsid w:val="00C0051C"/>
    <w:rsid w:val="00C00CDC"/>
    <w:rsid w:val="00C00EBE"/>
    <w:rsid w:val="00C03847"/>
    <w:rsid w:val="00C03DA9"/>
    <w:rsid w:val="00C044E9"/>
    <w:rsid w:val="00C04650"/>
    <w:rsid w:val="00C0544E"/>
    <w:rsid w:val="00C062D6"/>
    <w:rsid w:val="00C06BEA"/>
    <w:rsid w:val="00C07694"/>
    <w:rsid w:val="00C11660"/>
    <w:rsid w:val="00C12356"/>
    <w:rsid w:val="00C12446"/>
    <w:rsid w:val="00C12AA0"/>
    <w:rsid w:val="00C138DB"/>
    <w:rsid w:val="00C13A92"/>
    <w:rsid w:val="00C1433A"/>
    <w:rsid w:val="00C14DBD"/>
    <w:rsid w:val="00C16B8C"/>
    <w:rsid w:val="00C1745B"/>
    <w:rsid w:val="00C204B2"/>
    <w:rsid w:val="00C20796"/>
    <w:rsid w:val="00C20ABC"/>
    <w:rsid w:val="00C20DFF"/>
    <w:rsid w:val="00C21104"/>
    <w:rsid w:val="00C2222E"/>
    <w:rsid w:val="00C22B4A"/>
    <w:rsid w:val="00C23681"/>
    <w:rsid w:val="00C2498D"/>
    <w:rsid w:val="00C24B43"/>
    <w:rsid w:val="00C30AC9"/>
    <w:rsid w:val="00C3115A"/>
    <w:rsid w:val="00C3147C"/>
    <w:rsid w:val="00C3160D"/>
    <w:rsid w:val="00C31909"/>
    <w:rsid w:val="00C32668"/>
    <w:rsid w:val="00C355EA"/>
    <w:rsid w:val="00C36DF9"/>
    <w:rsid w:val="00C37EF5"/>
    <w:rsid w:val="00C40CE5"/>
    <w:rsid w:val="00C41312"/>
    <w:rsid w:val="00C41571"/>
    <w:rsid w:val="00C41891"/>
    <w:rsid w:val="00C41E5E"/>
    <w:rsid w:val="00C41ECF"/>
    <w:rsid w:val="00C4269F"/>
    <w:rsid w:val="00C429B3"/>
    <w:rsid w:val="00C42B06"/>
    <w:rsid w:val="00C43A8A"/>
    <w:rsid w:val="00C45A90"/>
    <w:rsid w:val="00C4646C"/>
    <w:rsid w:val="00C4655A"/>
    <w:rsid w:val="00C50547"/>
    <w:rsid w:val="00C53522"/>
    <w:rsid w:val="00C54260"/>
    <w:rsid w:val="00C60816"/>
    <w:rsid w:val="00C63582"/>
    <w:rsid w:val="00C660BC"/>
    <w:rsid w:val="00C67CFF"/>
    <w:rsid w:val="00C67E8C"/>
    <w:rsid w:val="00C7043E"/>
    <w:rsid w:val="00C7083E"/>
    <w:rsid w:val="00C71A7D"/>
    <w:rsid w:val="00C720D1"/>
    <w:rsid w:val="00C72301"/>
    <w:rsid w:val="00C7472F"/>
    <w:rsid w:val="00C80910"/>
    <w:rsid w:val="00C846C9"/>
    <w:rsid w:val="00C84701"/>
    <w:rsid w:val="00C85134"/>
    <w:rsid w:val="00C85791"/>
    <w:rsid w:val="00C85AEF"/>
    <w:rsid w:val="00C8623B"/>
    <w:rsid w:val="00C86B09"/>
    <w:rsid w:val="00C86E1B"/>
    <w:rsid w:val="00C9068F"/>
    <w:rsid w:val="00C909DB"/>
    <w:rsid w:val="00C93651"/>
    <w:rsid w:val="00C941E2"/>
    <w:rsid w:val="00C94AA3"/>
    <w:rsid w:val="00C95F8B"/>
    <w:rsid w:val="00C964CE"/>
    <w:rsid w:val="00C96F08"/>
    <w:rsid w:val="00C971A4"/>
    <w:rsid w:val="00C9769B"/>
    <w:rsid w:val="00CA332C"/>
    <w:rsid w:val="00CA35E9"/>
    <w:rsid w:val="00CA6386"/>
    <w:rsid w:val="00CA6456"/>
    <w:rsid w:val="00CA6A76"/>
    <w:rsid w:val="00CA6BD9"/>
    <w:rsid w:val="00CA798D"/>
    <w:rsid w:val="00CA7AD7"/>
    <w:rsid w:val="00CA7DEB"/>
    <w:rsid w:val="00CB014E"/>
    <w:rsid w:val="00CB0A20"/>
    <w:rsid w:val="00CB16DC"/>
    <w:rsid w:val="00CB4FF8"/>
    <w:rsid w:val="00CB65BD"/>
    <w:rsid w:val="00CB725B"/>
    <w:rsid w:val="00CC11A2"/>
    <w:rsid w:val="00CC2363"/>
    <w:rsid w:val="00CC35DC"/>
    <w:rsid w:val="00CC36E3"/>
    <w:rsid w:val="00CC3C99"/>
    <w:rsid w:val="00CC45BC"/>
    <w:rsid w:val="00CC47D9"/>
    <w:rsid w:val="00CC4C00"/>
    <w:rsid w:val="00CC61EC"/>
    <w:rsid w:val="00CC7BC6"/>
    <w:rsid w:val="00CC7C7D"/>
    <w:rsid w:val="00CD2463"/>
    <w:rsid w:val="00CD3770"/>
    <w:rsid w:val="00CD3F77"/>
    <w:rsid w:val="00CD57FB"/>
    <w:rsid w:val="00CD5D7C"/>
    <w:rsid w:val="00CD7CD5"/>
    <w:rsid w:val="00CD7FA1"/>
    <w:rsid w:val="00CE0203"/>
    <w:rsid w:val="00CE20DA"/>
    <w:rsid w:val="00CE2715"/>
    <w:rsid w:val="00CE3330"/>
    <w:rsid w:val="00CE4307"/>
    <w:rsid w:val="00CE4733"/>
    <w:rsid w:val="00CE5BB4"/>
    <w:rsid w:val="00CF2CC8"/>
    <w:rsid w:val="00CF300F"/>
    <w:rsid w:val="00CF37EF"/>
    <w:rsid w:val="00CF44A4"/>
    <w:rsid w:val="00CF6CE5"/>
    <w:rsid w:val="00CF71DA"/>
    <w:rsid w:val="00CF7565"/>
    <w:rsid w:val="00D0021E"/>
    <w:rsid w:val="00D00262"/>
    <w:rsid w:val="00D00690"/>
    <w:rsid w:val="00D00F2B"/>
    <w:rsid w:val="00D02432"/>
    <w:rsid w:val="00D0311B"/>
    <w:rsid w:val="00D035D6"/>
    <w:rsid w:val="00D04968"/>
    <w:rsid w:val="00D05E0E"/>
    <w:rsid w:val="00D06AB8"/>
    <w:rsid w:val="00D077F7"/>
    <w:rsid w:val="00D07E6E"/>
    <w:rsid w:val="00D1067E"/>
    <w:rsid w:val="00D10BC3"/>
    <w:rsid w:val="00D120F0"/>
    <w:rsid w:val="00D14385"/>
    <w:rsid w:val="00D146C0"/>
    <w:rsid w:val="00D152BD"/>
    <w:rsid w:val="00D15377"/>
    <w:rsid w:val="00D15987"/>
    <w:rsid w:val="00D177B8"/>
    <w:rsid w:val="00D17AAE"/>
    <w:rsid w:val="00D17C55"/>
    <w:rsid w:val="00D17DAD"/>
    <w:rsid w:val="00D2029B"/>
    <w:rsid w:val="00D21C51"/>
    <w:rsid w:val="00D22896"/>
    <w:rsid w:val="00D2322A"/>
    <w:rsid w:val="00D2334A"/>
    <w:rsid w:val="00D24001"/>
    <w:rsid w:val="00D24893"/>
    <w:rsid w:val="00D24C89"/>
    <w:rsid w:val="00D2676C"/>
    <w:rsid w:val="00D26EF0"/>
    <w:rsid w:val="00D270C1"/>
    <w:rsid w:val="00D27111"/>
    <w:rsid w:val="00D30261"/>
    <w:rsid w:val="00D31CE6"/>
    <w:rsid w:val="00D32D35"/>
    <w:rsid w:val="00D34B17"/>
    <w:rsid w:val="00D367BE"/>
    <w:rsid w:val="00D36F88"/>
    <w:rsid w:val="00D3721E"/>
    <w:rsid w:val="00D37F8D"/>
    <w:rsid w:val="00D4072F"/>
    <w:rsid w:val="00D40828"/>
    <w:rsid w:val="00D40B59"/>
    <w:rsid w:val="00D4138B"/>
    <w:rsid w:val="00D415F1"/>
    <w:rsid w:val="00D4295B"/>
    <w:rsid w:val="00D4362F"/>
    <w:rsid w:val="00D43CD2"/>
    <w:rsid w:val="00D459CF"/>
    <w:rsid w:val="00D4661F"/>
    <w:rsid w:val="00D4744D"/>
    <w:rsid w:val="00D50017"/>
    <w:rsid w:val="00D5028B"/>
    <w:rsid w:val="00D50C60"/>
    <w:rsid w:val="00D51E3B"/>
    <w:rsid w:val="00D547E5"/>
    <w:rsid w:val="00D54B0D"/>
    <w:rsid w:val="00D54C5E"/>
    <w:rsid w:val="00D56029"/>
    <w:rsid w:val="00D56347"/>
    <w:rsid w:val="00D57228"/>
    <w:rsid w:val="00D60094"/>
    <w:rsid w:val="00D60104"/>
    <w:rsid w:val="00D61953"/>
    <w:rsid w:val="00D62600"/>
    <w:rsid w:val="00D637BB"/>
    <w:rsid w:val="00D649F5"/>
    <w:rsid w:val="00D65436"/>
    <w:rsid w:val="00D65C0E"/>
    <w:rsid w:val="00D66AE4"/>
    <w:rsid w:val="00D71953"/>
    <w:rsid w:val="00D724E3"/>
    <w:rsid w:val="00D74334"/>
    <w:rsid w:val="00D75699"/>
    <w:rsid w:val="00D75B64"/>
    <w:rsid w:val="00D760E8"/>
    <w:rsid w:val="00D768F2"/>
    <w:rsid w:val="00D76E49"/>
    <w:rsid w:val="00D77AA0"/>
    <w:rsid w:val="00D77C80"/>
    <w:rsid w:val="00D82AF4"/>
    <w:rsid w:val="00D83128"/>
    <w:rsid w:val="00D8406C"/>
    <w:rsid w:val="00D85F19"/>
    <w:rsid w:val="00D8704D"/>
    <w:rsid w:val="00D878BA"/>
    <w:rsid w:val="00D87A19"/>
    <w:rsid w:val="00D87B6B"/>
    <w:rsid w:val="00D90C45"/>
    <w:rsid w:val="00D9159B"/>
    <w:rsid w:val="00D93B80"/>
    <w:rsid w:val="00D9439A"/>
    <w:rsid w:val="00D9480C"/>
    <w:rsid w:val="00D94E9B"/>
    <w:rsid w:val="00D967D1"/>
    <w:rsid w:val="00D97DC4"/>
    <w:rsid w:val="00DA01C2"/>
    <w:rsid w:val="00DA1BD5"/>
    <w:rsid w:val="00DA54AA"/>
    <w:rsid w:val="00DA5ED9"/>
    <w:rsid w:val="00DA6438"/>
    <w:rsid w:val="00DA678E"/>
    <w:rsid w:val="00DB232D"/>
    <w:rsid w:val="00DB2F69"/>
    <w:rsid w:val="00DB477C"/>
    <w:rsid w:val="00DB536B"/>
    <w:rsid w:val="00DB6401"/>
    <w:rsid w:val="00DB66F0"/>
    <w:rsid w:val="00DB76FE"/>
    <w:rsid w:val="00DB7744"/>
    <w:rsid w:val="00DB7D33"/>
    <w:rsid w:val="00DB7F9B"/>
    <w:rsid w:val="00DC09E0"/>
    <w:rsid w:val="00DC18A2"/>
    <w:rsid w:val="00DC358E"/>
    <w:rsid w:val="00DC3928"/>
    <w:rsid w:val="00DC3F28"/>
    <w:rsid w:val="00DC4BBD"/>
    <w:rsid w:val="00DC51C1"/>
    <w:rsid w:val="00DC79E5"/>
    <w:rsid w:val="00DC7E3E"/>
    <w:rsid w:val="00DD0862"/>
    <w:rsid w:val="00DD1311"/>
    <w:rsid w:val="00DD2A4A"/>
    <w:rsid w:val="00DD388B"/>
    <w:rsid w:val="00DD696C"/>
    <w:rsid w:val="00DD6A62"/>
    <w:rsid w:val="00DD6BCD"/>
    <w:rsid w:val="00DD70E2"/>
    <w:rsid w:val="00DE0077"/>
    <w:rsid w:val="00DE08FD"/>
    <w:rsid w:val="00DE1125"/>
    <w:rsid w:val="00DE1AA8"/>
    <w:rsid w:val="00DE2AB4"/>
    <w:rsid w:val="00DE2FAE"/>
    <w:rsid w:val="00DE6169"/>
    <w:rsid w:val="00DE6324"/>
    <w:rsid w:val="00DE640B"/>
    <w:rsid w:val="00DE6565"/>
    <w:rsid w:val="00DE7A3F"/>
    <w:rsid w:val="00DF224F"/>
    <w:rsid w:val="00DF4F13"/>
    <w:rsid w:val="00DF71A0"/>
    <w:rsid w:val="00E00B45"/>
    <w:rsid w:val="00E00CB6"/>
    <w:rsid w:val="00E019F6"/>
    <w:rsid w:val="00E03213"/>
    <w:rsid w:val="00E03BB9"/>
    <w:rsid w:val="00E03DF9"/>
    <w:rsid w:val="00E05E93"/>
    <w:rsid w:val="00E0612E"/>
    <w:rsid w:val="00E06901"/>
    <w:rsid w:val="00E06D3B"/>
    <w:rsid w:val="00E078BE"/>
    <w:rsid w:val="00E079F4"/>
    <w:rsid w:val="00E1047A"/>
    <w:rsid w:val="00E10718"/>
    <w:rsid w:val="00E11595"/>
    <w:rsid w:val="00E11648"/>
    <w:rsid w:val="00E11F22"/>
    <w:rsid w:val="00E127CD"/>
    <w:rsid w:val="00E1435B"/>
    <w:rsid w:val="00E15B65"/>
    <w:rsid w:val="00E15EA7"/>
    <w:rsid w:val="00E1628E"/>
    <w:rsid w:val="00E17A4A"/>
    <w:rsid w:val="00E17EE6"/>
    <w:rsid w:val="00E203D0"/>
    <w:rsid w:val="00E20D5B"/>
    <w:rsid w:val="00E21A24"/>
    <w:rsid w:val="00E229D6"/>
    <w:rsid w:val="00E22CCD"/>
    <w:rsid w:val="00E234E5"/>
    <w:rsid w:val="00E243FE"/>
    <w:rsid w:val="00E244FF"/>
    <w:rsid w:val="00E25ECC"/>
    <w:rsid w:val="00E263B3"/>
    <w:rsid w:val="00E2774F"/>
    <w:rsid w:val="00E3037F"/>
    <w:rsid w:val="00E307D3"/>
    <w:rsid w:val="00E30A4B"/>
    <w:rsid w:val="00E30EE9"/>
    <w:rsid w:val="00E310CE"/>
    <w:rsid w:val="00E31A5C"/>
    <w:rsid w:val="00E348A3"/>
    <w:rsid w:val="00E34C6A"/>
    <w:rsid w:val="00E3558C"/>
    <w:rsid w:val="00E358FF"/>
    <w:rsid w:val="00E35B41"/>
    <w:rsid w:val="00E35D1D"/>
    <w:rsid w:val="00E35F06"/>
    <w:rsid w:val="00E3680B"/>
    <w:rsid w:val="00E36BFA"/>
    <w:rsid w:val="00E377DE"/>
    <w:rsid w:val="00E404BD"/>
    <w:rsid w:val="00E40A0A"/>
    <w:rsid w:val="00E40EF4"/>
    <w:rsid w:val="00E420BB"/>
    <w:rsid w:val="00E42E7F"/>
    <w:rsid w:val="00E43CA1"/>
    <w:rsid w:val="00E43F37"/>
    <w:rsid w:val="00E44508"/>
    <w:rsid w:val="00E44649"/>
    <w:rsid w:val="00E4548B"/>
    <w:rsid w:val="00E45EDB"/>
    <w:rsid w:val="00E46923"/>
    <w:rsid w:val="00E47E7C"/>
    <w:rsid w:val="00E50232"/>
    <w:rsid w:val="00E50EA1"/>
    <w:rsid w:val="00E52DCC"/>
    <w:rsid w:val="00E54737"/>
    <w:rsid w:val="00E54B38"/>
    <w:rsid w:val="00E5593D"/>
    <w:rsid w:val="00E569B5"/>
    <w:rsid w:val="00E569D5"/>
    <w:rsid w:val="00E578DF"/>
    <w:rsid w:val="00E606EB"/>
    <w:rsid w:val="00E60D58"/>
    <w:rsid w:val="00E61651"/>
    <w:rsid w:val="00E618B6"/>
    <w:rsid w:val="00E623E8"/>
    <w:rsid w:val="00E62593"/>
    <w:rsid w:val="00E62B51"/>
    <w:rsid w:val="00E678DB"/>
    <w:rsid w:val="00E722FC"/>
    <w:rsid w:val="00E735E0"/>
    <w:rsid w:val="00E742D8"/>
    <w:rsid w:val="00E74B9A"/>
    <w:rsid w:val="00E76A31"/>
    <w:rsid w:val="00E77D8B"/>
    <w:rsid w:val="00E83D5D"/>
    <w:rsid w:val="00E87AF5"/>
    <w:rsid w:val="00E87DA7"/>
    <w:rsid w:val="00E87DB0"/>
    <w:rsid w:val="00E87E03"/>
    <w:rsid w:val="00E87EC3"/>
    <w:rsid w:val="00E90609"/>
    <w:rsid w:val="00E91528"/>
    <w:rsid w:val="00E936A1"/>
    <w:rsid w:val="00E96365"/>
    <w:rsid w:val="00E973FD"/>
    <w:rsid w:val="00EA2598"/>
    <w:rsid w:val="00EA2802"/>
    <w:rsid w:val="00EA36D4"/>
    <w:rsid w:val="00EA3760"/>
    <w:rsid w:val="00EA3AEF"/>
    <w:rsid w:val="00EA3B15"/>
    <w:rsid w:val="00EA4C69"/>
    <w:rsid w:val="00EA5220"/>
    <w:rsid w:val="00EA535A"/>
    <w:rsid w:val="00EA5835"/>
    <w:rsid w:val="00EA5D41"/>
    <w:rsid w:val="00EA5E07"/>
    <w:rsid w:val="00EA6223"/>
    <w:rsid w:val="00EB1832"/>
    <w:rsid w:val="00EB1EB9"/>
    <w:rsid w:val="00EB34F0"/>
    <w:rsid w:val="00EB5054"/>
    <w:rsid w:val="00EB58B0"/>
    <w:rsid w:val="00EB67B2"/>
    <w:rsid w:val="00EB725C"/>
    <w:rsid w:val="00EC2708"/>
    <w:rsid w:val="00EC2862"/>
    <w:rsid w:val="00EC30A0"/>
    <w:rsid w:val="00EC4BE0"/>
    <w:rsid w:val="00EC52DF"/>
    <w:rsid w:val="00EC5CC4"/>
    <w:rsid w:val="00EC6BF8"/>
    <w:rsid w:val="00EC6D60"/>
    <w:rsid w:val="00EC7EA5"/>
    <w:rsid w:val="00ED1447"/>
    <w:rsid w:val="00ED16C4"/>
    <w:rsid w:val="00ED1F95"/>
    <w:rsid w:val="00ED27F2"/>
    <w:rsid w:val="00ED315F"/>
    <w:rsid w:val="00ED516C"/>
    <w:rsid w:val="00ED5F15"/>
    <w:rsid w:val="00ED7570"/>
    <w:rsid w:val="00EE017F"/>
    <w:rsid w:val="00EE087F"/>
    <w:rsid w:val="00EE34BD"/>
    <w:rsid w:val="00EE4B54"/>
    <w:rsid w:val="00EE5662"/>
    <w:rsid w:val="00EE6CD7"/>
    <w:rsid w:val="00EF009F"/>
    <w:rsid w:val="00EF1F25"/>
    <w:rsid w:val="00EF333B"/>
    <w:rsid w:val="00EF3DD0"/>
    <w:rsid w:val="00EF4B0D"/>
    <w:rsid w:val="00EF528F"/>
    <w:rsid w:val="00EF5778"/>
    <w:rsid w:val="00EF59BB"/>
    <w:rsid w:val="00EF62CC"/>
    <w:rsid w:val="00EF6993"/>
    <w:rsid w:val="00EF73B2"/>
    <w:rsid w:val="00F01B5D"/>
    <w:rsid w:val="00F01FA3"/>
    <w:rsid w:val="00F02A43"/>
    <w:rsid w:val="00F03882"/>
    <w:rsid w:val="00F042B3"/>
    <w:rsid w:val="00F06634"/>
    <w:rsid w:val="00F100A6"/>
    <w:rsid w:val="00F10A88"/>
    <w:rsid w:val="00F10ABD"/>
    <w:rsid w:val="00F116B7"/>
    <w:rsid w:val="00F164D4"/>
    <w:rsid w:val="00F16F3F"/>
    <w:rsid w:val="00F21C2D"/>
    <w:rsid w:val="00F268BE"/>
    <w:rsid w:val="00F26ED5"/>
    <w:rsid w:val="00F27C50"/>
    <w:rsid w:val="00F30162"/>
    <w:rsid w:val="00F30F72"/>
    <w:rsid w:val="00F3264A"/>
    <w:rsid w:val="00F3279F"/>
    <w:rsid w:val="00F32859"/>
    <w:rsid w:val="00F3512B"/>
    <w:rsid w:val="00F363E6"/>
    <w:rsid w:val="00F40D3E"/>
    <w:rsid w:val="00F42B2B"/>
    <w:rsid w:val="00F433D3"/>
    <w:rsid w:val="00F43CAE"/>
    <w:rsid w:val="00F43EEB"/>
    <w:rsid w:val="00F44357"/>
    <w:rsid w:val="00F45C15"/>
    <w:rsid w:val="00F46657"/>
    <w:rsid w:val="00F46C36"/>
    <w:rsid w:val="00F47CD6"/>
    <w:rsid w:val="00F510E5"/>
    <w:rsid w:val="00F51B15"/>
    <w:rsid w:val="00F51B54"/>
    <w:rsid w:val="00F521AA"/>
    <w:rsid w:val="00F523FB"/>
    <w:rsid w:val="00F53072"/>
    <w:rsid w:val="00F536FC"/>
    <w:rsid w:val="00F53DC1"/>
    <w:rsid w:val="00F53DD4"/>
    <w:rsid w:val="00F54D88"/>
    <w:rsid w:val="00F55668"/>
    <w:rsid w:val="00F56FDD"/>
    <w:rsid w:val="00F5755B"/>
    <w:rsid w:val="00F577B1"/>
    <w:rsid w:val="00F60D9F"/>
    <w:rsid w:val="00F612E4"/>
    <w:rsid w:val="00F6143D"/>
    <w:rsid w:val="00F640C5"/>
    <w:rsid w:val="00F64E41"/>
    <w:rsid w:val="00F66797"/>
    <w:rsid w:val="00F668B7"/>
    <w:rsid w:val="00F678EC"/>
    <w:rsid w:val="00F719EE"/>
    <w:rsid w:val="00F730DC"/>
    <w:rsid w:val="00F733D7"/>
    <w:rsid w:val="00F7383E"/>
    <w:rsid w:val="00F742C9"/>
    <w:rsid w:val="00F7442E"/>
    <w:rsid w:val="00F757B2"/>
    <w:rsid w:val="00F75C8C"/>
    <w:rsid w:val="00F763A1"/>
    <w:rsid w:val="00F76B59"/>
    <w:rsid w:val="00F76FCE"/>
    <w:rsid w:val="00F77308"/>
    <w:rsid w:val="00F77638"/>
    <w:rsid w:val="00F77A14"/>
    <w:rsid w:val="00F77C7B"/>
    <w:rsid w:val="00F8140A"/>
    <w:rsid w:val="00F81581"/>
    <w:rsid w:val="00F81851"/>
    <w:rsid w:val="00F82732"/>
    <w:rsid w:val="00F82D4A"/>
    <w:rsid w:val="00F839F4"/>
    <w:rsid w:val="00F86637"/>
    <w:rsid w:val="00F86E7B"/>
    <w:rsid w:val="00F873B5"/>
    <w:rsid w:val="00F913DD"/>
    <w:rsid w:val="00F91D6B"/>
    <w:rsid w:val="00F91F61"/>
    <w:rsid w:val="00F93B4C"/>
    <w:rsid w:val="00F9425E"/>
    <w:rsid w:val="00F94F0E"/>
    <w:rsid w:val="00F96360"/>
    <w:rsid w:val="00FA0227"/>
    <w:rsid w:val="00FA0958"/>
    <w:rsid w:val="00FA1401"/>
    <w:rsid w:val="00FA3363"/>
    <w:rsid w:val="00FA3AC1"/>
    <w:rsid w:val="00FA3EEC"/>
    <w:rsid w:val="00FA43B8"/>
    <w:rsid w:val="00FA4B45"/>
    <w:rsid w:val="00FA4EE4"/>
    <w:rsid w:val="00FA5C73"/>
    <w:rsid w:val="00FA7AD9"/>
    <w:rsid w:val="00FB01DE"/>
    <w:rsid w:val="00FB0CA9"/>
    <w:rsid w:val="00FB104C"/>
    <w:rsid w:val="00FB13E9"/>
    <w:rsid w:val="00FB1673"/>
    <w:rsid w:val="00FB2CCB"/>
    <w:rsid w:val="00FB3EF1"/>
    <w:rsid w:val="00FB418A"/>
    <w:rsid w:val="00FB46ED"/>
    <w:rsid w:val="00FB4BF2"/>
    <w:rsid w:val="00FB5DDB"/>
    <w:rsid w:val="00FB64E0"/>
    <w:rsid w:val="00FC29EB"/>
    <w:rsid w:val="00FC2DBA"/>
    <w:rsid w:val="00FC421D"/>
    <w:rsid w:val="00FC4C3C"/>
    <w:rsid w:val="00FC4EF4"/>
    <w:rsid w:val="00FC7F6E"/>
    <w:rsid w:val="00FD07E3"/>
    <w:rsid w:val="00FD14FE"/>
    <w:rsid w:val="00FD3048"/>
    <w:rsid w:val="00FD3282"/>
    <w:rsid w:val="00FD3353"/>
    <w:rsid w:val="00FD3B6A"/>
    <w:rsid w:val="00FD511F"/>
    <w:rsid w:val="00FD58AF"/>
    <w:rsid w:val="00FD7447"/>
    <w:rsid w:val="00FE0C9F"/>
    <w:rsid w:val="00FE13E7"/>
    <w:rsid w:val="00FE15CE"/>
    <w:rsid w:val="00FE2D50"/>
    <w:rsid w:val="00FE341F"/>
    <w:rsid w:val="00FE3FA0"/>
    <w:rsid w:val="00FE45A4"/>
    <w:rsid w:val="00FE4DEB"/>
    <w:rsid w:val="00FE56A9"/>
    <w:rsid w:val="00FE6349"/>
    <w:rsid w:val="00FF03AD"/>
    <w:rsid w:val="00FF2271"/>
    <w:rsid w:val="00FF3F77"/>
    <w:rsid w:val="00FF6312"/>
    <w:rsid w:val="00FF6A10"/>
    <w:rsid w:val="00FF77D9"/>
    <w:rsid w:val="00FF7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3074"/>
    <o:shapelayout v:ext="edit">
      <o:idmap v:ext="edit" data="1"/>
    </o:shapelayout>
  </w:shapeDefaults>
  <w:decimalSymbol w:val=","/>
  <w:listSeparator w:val=";"/>
  <w14:docId w14:val="3C04FFD9"/>
  <w15:chartTrackingRefBased/>
  <w15:docId w15:val="{C60676AC-CEF2-4DEA-834F-33636BBE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400D8"/>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4400D8"/>
    <w:pPr>
      <w:jc w:val="center"/>
      <w:outlineLvl w:val="0"/>
    </w:pPr>
    <w:rPr>
      <w:rFonts w:cs="Arial"/>
      <w:b/>
      <w:bCs/>
      <w:kern w:val="32"/>
      <w:sz w:val="32"/>
      <w:szCs w:val="32"/>
    </w:rPr>
  </w:style>
  <w:style w:type="paragraph" w:styleId="2">
    <w:name w:val="heading 2"/>
    <w:aliases w:val="!Разделы документа"/>
    <w:basedOn w:val="a"/>
    <w:link w:val="20"/>
    <w:qFormat/>
    <w:rsid w:val="004400D8"/>
    <w:pPr>
      <w:jc w:val="center"/>
      <w:outlineLvl w:val="1"/>
    </w:pPr>
    <w:rPr>
      <w:rFonts w:cs="Arial"/>
      <w:b/>
      <w:bCs/>
      <w:iCs/>
      <w:sz w:val="30"/>
      <w:szCs w:val="28"/>
    </w:rPr>
  </w:style>
  <w:style w:type="paragraph" w:styleId="3">
    <w:name w:val="heading 3"/>
    <w:aliases w:val="!Главы документа"/>
    <w:basedOn w:val="a"/>
    <w:link w:val="30"/>
    <w:qFormat/>
    <w:rsid w:val="004400D8"/>
    <w:pPr>
      <w:outlineLvl w:val="2"/>
    </w:pPr>
    <w:rPr>
      <w:rFonts w:cs="Arial"/>
      <w:b/>
      <w:bCs/>
      <w:sz w:val="28"/>
      <w:szCs w:val="26"/>
    </w:rPr>
  </w:style>
  <w:style w:type="paragraph" w:styleId="4">
    <w:name w:val="heading 4"/>
    <w:aliases w:val="!Параграфы/Статьи документа"/>
    <w:basedOn w:val="a"/>
    <w:link w:val="40"/>
    <w:qFormat/>
    <w:rsid w:val="004400D8"/>
    <w:pPr>
      <w:outlineLvl w:val="3"/>
    </w:pPr>
    <w:rPr>
      <w:b/>
      <w:bCs/>
      <w:sz w:val="26"/>
      <w:szCs w:val="28"/>
    </w:rPr>
  </w:style>
  <w:style w:type="character" w:default="1" w:styleId="a0">
    <w:name w:val="Default Paragraph Font"/>
    <w:semiHidden/>
    <w:rsid w:val="004400D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4400D8"/>
  </w:style>
  <w:style w:type="character" w:customStyle="1" w:styleId="10">
    <w:name w:val="Заголовок 1 Знак"/>
    <w:aliases w:val="!Части документа Знак"/>
    <w:link w:val="1"/>
    <w:rsid w:val="004535A7"/>
    <w:rPr>
      <w:rFonts w:ascii="Arial" w:eastAsia="Times New Roman" w:hAnsi="Arial" w:cs="Arial"/>
      <w:b/>
      <w:bCs/>
      <w:kern w:val="32"/>
      <w:sz w:val="32"/>
      <w:szCs w:val="32"/>
    </w:rPr>
  </w:style>
  <w:style w:type="character" w:styleId="a3">
    <w:name w:val="Hyperlink"/>
    <w:rsid w:val="004400D8"/>
    <w:rPr>
      <w:color w:val="0000FF"/>
      <w:u w:val="none"/>
    </w:rPr>
  </w:style>
  <w:style w:type="table" w:styleId="a4">
    <w:name w:val="Table Grid"/>
    <w:basedOn w:val="a1"/>
    <w:uiPriority w:val="39"/>
    <w:rsid w:val="00200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3A0"/>
    <w:pPr>
      <w:tabs>
        <w:tab w:val="center" w:pos="4677"/>
        <w:tab w:val="right" w:pos="9355"/>
      </w:tabs>
    </w:pPr>
    <w:rPr>
      <w:lang w:val="x-none"/>
    </w:rPr>
  </w:style>
  <w:style w:type="character" w:customStyle="1" w:styleId="a6">
    <w:name w:val="Верхний колонтитул Знак"/>
    <w:link w:val="a5"/>
    <w:uiPriority w:val="99"/>
    <w:rsid w:val="001753A0"/>
    <w:rPr>
      <w:b/>
      <w:sz w:val="28"/>
      <w:szCs w:val="26"/>
      <w:lang w:eastAsia="en-US"/>
    </w:rPr>
  </w:style>
  <w:style w:type="paragraph" w:styleId="a7">
    <w:name w:val="footer"/>
    <w:basedOn w:val="a"/>
    <w:link w:val="a8"/>
    <w:uiPriority w:val="99"/>
    <w:unhideWhenUsed/>
    <w:rsid w:val="001753A0"/>
    <w:pPr>
      <w:tabs>
        <w:tab w:val="center" w:pos="4677"/>
        <w:tab w:val="right" w:pos="9355"/>
      </w:tabs>
    </w:pPr>
    <w:rPr>
      <w:lang w:val="x-none"/>
    </w:rPr>
  </w:style>
  <w:style w:type="character" w:customStyle="1" w:styleId="a8">
    <w:name w:val="Нижний колонтитул Знак"/>
    <w:link w:val="a7"/>
    <w:uiPriority w:val="99"/>
    <w:rsid w:val="001753A0"/>
    <w:rPr>
      <w:b/>
      <w:sz w:val="28"/>
      <w:szCs w:val="26"/>
      <w:lang w:eastAsia="en-US"/>
    </w:rPr>
  </w:style>
  <w:style w:type="character" w:styleId="a9">
    <w:name w:val="Placeholder Text"/>
    <w:uiPriority w:val="99"/>
    <w:semiHidden/>
    <w:rsid w:val="00EB58B0"/>
    <w:rPr>
      <w:color w:val="808080"/>
    </w:rPr>
  </w:style>
  <w:style w:type="paragraph" w:styleId="aa">
    <w:name w:val="Balloon Text"/>
    <w:basedOn w:val="a"/>
    <w:link w:val="ab"/>
    <w:uiPriority w:val="99"/>
    <w:semiHidden/>
    <w:unhideWhenUsed/>
    <w:rsid w:val="00104CE1"/>
    <w:rPr>
      <w:rFonts w:ascii="Tahoma" w:hAnsi="Tahoma"/>
      <w:sz w:val="16"/>
      <w:szCs w:val="16"/>
      <w:lang w:val="x-none"/>
    </w:rPr>
  </w:style>
  <w:style w:type="character" w:customStyle="1" w:styleId="ab">
    <w:name w:val="Текст выноски Знак"/>
    <w:link w:val="aa"/>
    <w:uiPriority w:val="99"/>
    <w:semiHidden/>
    <w:rsid w:val="00104CE1"/>
    <w:rPr>
      <w:rFonts w:ascii="Tahoma" w:hAnsi="Tahoma" w:cs="Tahoma"/>
      <w:b/>
      <w:sz w:val="16"/>
      <w:szCs w:val="16"/>
      <w:lang w:eastAsia="en-US"/>
    </w:rPr>
  </w:style>
  <w:style w:type="paragraph" w:styleId="ac">
    <w:name w:val="List Paragraph"/>
    <w:basedOn w:val="a"/>
    <w:uiPriority w:val="34"/>
    <w:qFormat/>
    <w:rsid w:val="00A45058"/>
    <w:pPr>
      <w:ind w:left="720"/>
      <w:contextualSpacing/>
    </w:pPr>
  </w:style>
  <w:style w:type="paragraph" w:customStyle="1" w:styleId="ConsPlusNormal">
    <w:name w:val="ConsPlusNormal"/>
    <w:link w:val="ConsPlusNormal0"/>
    <w:rsid w:val="00924093"/>
    <w:pPr>
      <w:widowControl w:val="0"/>
      <w:autoSpaceDE w:val="0"/>
      <w:autoSpaceDN w:val="0"/>
      <w:adjustRightInd w:val="0"/>
      <w:ind w:firstLine="720"/>
    </w:pPr>
    <w:rPr>
      <w:rFonts w:ascii="Arial" w:eastAsia="Times New Roman" w:hAnsi="Arial" w:cs="Arial"/>
    </w:rPr>
  </w:style>
  <w:style w:type="character" w:styleId="ad">
    <w:name w:val="Strong"/>
    <w:uiPriority w:val="22"/>
    <w:qFormat/>
    <w:rsid w:val="00924093"/>
    <w:rPr>
      <w:b/>
      <w:bCs/>
    </w:rPr>
  </w:style>
  <w:style w:type="character" w:customStyle="1" w:styleId="spanoffilialname">
    <w:name w:val="span_of_filial_name"/>
    <w:rsid w:val="00924093"/>
  </w:style>
  <w:style w:type="character" w:customStyle="1" w:styleId="ConsPlusNormal0">
    <w:name w:val="ConsPlusNormal Знак"/>
    <w:link w:val="ConsPlusNormal"/>
    <w:locked/>
    <w:rsid w:val="00136DC9"/>
    <w:rPr>
      <w:rFonts w:ascii="Arial" w:eastAsia="Times New Roman" w:hAnsi="Arial" w:cs="Arial"/>
      <w:lang w:val="ru-RU" w:eastAsia="ru-RU" w:bidi="ar-SA"/>
    </w:rPr>
  </w:style>
  <w:style w:type="paragraph" w:customStyle="1" w:styleId="ConsPlusNonformat">
    <w:name w:val="ConsPlusNonformat"/>
    <w:uiPriority w:val="99"/>
    <w:rsid w:val="006D5395"/>
    <w:pPr>
      <w:autoSpaceDE w:val="0"/>
      <w:autoSpaceDN w:val="0"/>
      <w:adjustRightInd w:val="0"/>
    </w:pPr>
    <w:rPr>
      <w:rFonts w:ascii="Courier New" w:hAnsi="Courier New" w:cs="Courier New"/>
    </w:rPr>
  </w:style>
  <w:style w:type="paragraph" w:styleId="ae">
    <w:name w:val="No Spacing"/>
    <w:uiPriority w:val="1"/>
    <w:qFormat/>
    <w:rsid w:val="00327712"/>
    <w:rPr>
      <w:b/>
      <w:sz w:val="28"/>
      <w:szCs w:val="26"/>
      <w:lang w:eastAsia="en-US"/>
    </w:rPr>
  </w:style>
  <w:style w:type="paragraph" w:styleId="af">
    <w:name w:val="Normal (Web)"/>
    <w:basedOn w:val="a"/>
    <w:uiPriority w:val="99"/>
    <w:rsid w:val="001E473E"/>
    <w:pPr>
      <w:spacing w:before="30" w:after="30"/>
    </w:pPr>
    <w:rPr>
      <w:rFonts w:cs="Arial"/>
      <w:b/>
      <w:color w:val="332E2D"/>
      <w:spacing w:val="2"/>
    </w:rPr>
  </w:style>
  <w:style w:type="paragraph" w:customStyle="1" w:styleId="ConsPlusTitle">
    <w:name w:val="ConsPlusTitle"/>
    <w:rsid w:val="00C86E1B"/>
    <w:pPr>
      <w:widowControl w:val="0"/>
      <w:autoSpaceDE w:val="0"/>
      <w:autoSpaceDN w:val="0"/>
    </w:pPr>
    <w:rPr>
      <w:rFonts w:ascii="Calibri" w:eastAsia="Times New Roman" w:hAnsi="Calibri" w:cs="Calibri"/>
      <w:b/>
      <w:sz w:val="22"/>
    </w:rPr>
  </w:style>
  <w:style w:type="character" w:styleId="af0">
    <w:name w:val="annotation reference"/>
    <w:uiPriority w:val="99"/>
    <w:semiHidden/>
    <w:unhideWhenUsed/>
    <w:rsid w:val="00C86E1B"/>
    <w:rPr>
      <w:sz w:val="16"/>
      <w:szCs w:val="16"/>
    </w:rPr>
  </w:style>
  <w:style w:type="paragraph" w:styleId="af1">
    <w:name w:val="annotation text"/>
    <w:aliases w:val="!Равноширинный текст документа"/>
    <w:basedOn w:val="a"/>
    <w:link w:val="af2"/>
    <w:semiHidden/>
    <w:rsid w:val="004400D8"/>
    <w:rPr>
      <w:rFonts w:ascii="Courier" w:hAnsi="Courier"/>
      <w:sz w:val="22"/>
      <w:szCs w:val="20"/>
    </w:rPr>
  </w:style>
  <w:style w:type="character" w:customStyle="1" w:styleId="af2">
    <w:name w:val="Текст примечания Знак"/>
    <w:aliases w:val="!Равноширинный текст документа Знак"/>
    <w:link w:val="af1"/>
    <w:semiHidden/>
    <w:rsid w:val="00C86E1B"/>
    <w:rPr>
      <w:rFonts w:ascii="Courier" w:eastAsia="Times New Roman" w:hAnsi="Courier"/>
      <w:sz w:val="22"/>
    </w:rPr>
  </w:style>
  <w:style w:type="paragraph" w:styleId="af3">
    <w:name w:val="annotation subject"/>
    <w:basedOn w:val="af1"/>
    <w:next w:val="af1"/>
    <w:link w:val="af4"/>
    <w:uiPriority w:val="99"/>
    <w:semiHidden/>
    <w:unhideWhenUsed/>
    <w:rsid w:val="00C86E1B"/>
    <w:rPr>
      <w:bCs/>
    </w:rPr>
  </w:style>
  <w:style w:type="character" w:customStyle="1" w:styleId="af4">
    <w:name w:val="Тема примечания Знак"/>
    <w:link w:val="af3"/>
    <w:uiPriority w:val="99"/>
    <w:semiHidden/>
    <w:rsid w:val="00C86E1B"/>
    <w:rPr>
      <w:b/>
      <w:bCs/>
      <w:lang w:eastAsia="en-US"/>
    </w:rPr>
  </w:style>
  <w:style w:type="paragraph" w:styleId="af5">
    <w:name w:val="footnote text"/>
    <w:basedOn w:val="a"/>
    <w:link w:val="af6"/>
    <w:uiPriority w:val="99"/>
    <w:semiHidden/>
    <w:unhideWhenUsed/>
    <w:rsid w:val="00801BD0"/>
    <w:rPr>
      <w:sz w:val="20"/>
      <w:szCs w:val="20"/>
      <w:lang w:val="x-none"/>
    </w:rPr>
  </w:style>
  <w:style w:type="character" w:customStyle="1" w:styleId="af6">
    <w:name w:val="Текст сноски Знак"/>
    <w:link w:val="af5"/>
    <w:uiPriority w:val="99"/>
    <w:semiHidden/>
    <w:rsid w:val="00801BD0"/>
    <w:rPr>
      <w:b/>
      <w:lang w:eastAsia="en-US"/>
    </w:rPr>
  </w:style>
  <w:style w:type="character" w:styleId="af7">
    <w:name w:val="footnote reference"/>
    <w:uiPriority w:val="99"/>
    <w:semiHidden/>
    <w:unhideWhenUsed/>
    <w:rsid w:val="00801BD0"/>
    <w:rPr>
      <w:vertAlign w:val="superscript"/>
    </w:rPr>
  </w:style>
  <w:style w:type="paragraph" w:styleId="af8">
    <w:name w:val="Body Text"/>
    <w:basedOn w:val="a"/>
    <w:link w:val="af9"/>
    <w:uiPriority w:val="99"/>
    <w:rsid w:val="00AE4049"/>
    <w:pPr>
      <w:spacing w:after="120"/>
    </w:pPr>
    <w:rPr>
      <w:b/>
      <w:szCs w:val="20"/>
      <w:lang w:val="x-none" w:eastAsia="x-none"/>
    </w:rPr>
  </w:style>
  <w:style w:type="character" w:customStyle="1" w:styleId="af9">
    <w:name w:val="Основной текст Знак"/>
    <w:link w:val="af8"/>
    <w:uiPriority w:val="99"/>
    <w:rsid w:val="00AE4049"/>
    <w:rPr>
      <w:sz w:val="24"/>
      <w:lang w:val="x-none" w:eastAsia="x-none"/>
    </w:rPr>
  </w:style>
  <w:style w:type="paragraph" w:customStyle="1" w:styleId="afa">
    <w:name w:val="БланкАДМ"/>
    <w:basedOn w:val="a"/>
    <w:uiPriority w:val="99"/>
    <w:rsid w:val="00AE4049"/>
    <w:pPr>
      <w:ind w:firstLine="720"/>
    </w:pPr>
    <w:rPr>
      <w:b/>
      <w:szCs w:val="20"/>
    </w:rPr>
  </w:style>
  <w:style w:type="character" w:styleId="afb">
    <w:name w:val="Emphasis"/>
    <w:uiPriority w:val="99"/>
    <w:qFormat/>
    <w:rsid w:val="00AE4049"/>
    <w:rPr>
      <w:rFonts w:cs="Times New Roman"/>
      <w:i/>
      <w:iCs/>
    </w:rPr>
  </w:style>
  <w:style w:type="paragraph" w:styleId="afc">
    <w:name w:val="endnote text"/>
    <w:basedOn w:val="a"/>
    <w:link w:val="afd"/>
    <w:uiPriority w:val="99"/>
    <w:semiHidden/>
    <w:unhideWhenUsed/>
    <w:rsid w:val="009F24BB"/>
    <w:rPr>
      <w:sz w:val="20"/>
      <w:szCs w:val="20"/>
      <w:lang w:val="x-none"/>
    </w:rPr>
  </w:style>
  <w:style w:type="character" w:customStyle="1" w:styleId="afd">
    <w:name w:val="Текст концевой сноски Знак"/>
    <w:link w:val="afc"/>
    <w:uiPriority w:val="99"/>
    <w:semiHidden/>
    <w:rsid w:val="009F24BB"/>
    <w:rPr>
      <w:b/>
      <w:lang w:eastAsia="en-US"/>
    </w:rPr>
  </w:style>
  <w:style w:type="character" w:styleId="afe">
    <w:name w:val="endnote reference"/>
    <w:uiPriority w:val="99"/>
    <w:semiHidden/>
    <w:unhideWhenUsed/>
    <w:rsid w:val="009F24BB"/>
    <w:rPr>
      <w:vertAlign w:val="superscript"/>
    </w:rPr>
  </w:style>
  <w:style w:type="paragraph" w:customStyle="1" w:styleId="ConsPlusCell">
    <w:name w:val="ConsPlusCell"/>
    <w:uiPriority w:val="99"/>
    <w:rsid w:val="007C5675"/>
    <w:pPr>
      <w:widowControl w:val="0"/>
      <w:autoSpaceDE w:val="0"/>
      <w:autoSpaceDN w:val="0"/>
      <w:adjustRightInd w:val="0"/>
    </w:pPr>
    <w:rPr>
      <w:rFonts w:ascii="Arial" w:eastAsia="Times New Roman" w:hAnsi="Arial" w:cs="Arial"/>
    </w:rPr>
  </w:style>
  <w:style w:type="paragraph" w:styleId="HTML">
    <w:name w:val="HTML Preformatted"/>
    <w:basedOn w:val="a"/>
    <w:link w:val="HTML0"/>
    <w:uiPriority w:val="99"/>
    <w:unhideWhenUsed/>
    <w:rsid w:val="00F1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
      <w:sz w:val="20"/>
      <w:szCs w:val="20"/>
      <w:lang w:val="x-none" w:eastAsia="x-none"/>
    </w:rPr>
  </w:style>
  <w:style w:type="character" w:customStyle="1" w:styleId="HTML0">
    <w:name w:val="Стандартный HTML Знак"/>
    <w:link w:val="HTML"/>
    <w:uiPriority w:val="99"/>
    <w:rsid w:val="00F10A88"/>
    <w:rPr>
      <w:rFonts w:ascii="Courier New" w:eastAsia="Times New Roman" w:hAnsi="Courier New" w:cs="Courier New"/>
    </w:rPr>
  </w:style>
  <w:style w:type="character" w:customStyle="1" w:styleId="31">
    <w:name w:val="Основной текст (3)_"/>
    <w:link w:val="32"/>
    <w:rsid w:val="002C0237"/>
    <w:rPr>
      <w:rFonts w:eastAsia="Times New Roman"/>
      <w:b/>
      <w:bCs/>
      <w:sz w:val="28"/>
      <w:szCs w:val="28"/>
      <w:shd w:val="clear" w:color="auto" w:fill="FFFFFF"/>
    </w:rPr>
  </w:style>
  <w:style w:type="paragraph" w:customStyle="1" w:styleId="32">
    <w:name w:val="Основной текст (3)"/>
    <w:basedOn w:val="a"/>
    <w:link w:val="31"/>
    <w:rsid w:val="002C0237"/>
    <w:pPr>
      <w:widowControl w:val="0"/>
      <w:shd w:val="clear" w:color="auto" w:fill="FFFFFF"/>
      <w:spacing w:before="640" w:line="322" w:lineRule="exact"/>
      <w:ind w:hanging="920"/>
      <w:jc w:val="center"/>
    </w:pPr>
    <w:rPr>
      <w:bCs/>
      <w:szCs w:val="28"/>
      <w:lang w:val="x-none" w:eastAsia="x-none"/>
    </w:rPr>
  </w:style>
  <w:style w:type="character" w:customStyle="1" w:styleId="21">
    <w:name w:val="Основной текст (2)_"/>
    <w:link w:val="22"/>
    <w:rsid w:val="00821A44"/>
    <w:rPr>
      <w:rFonts w:eastAsia="Times New Roman"/>
      <w:sz w:val="26"/>
      <w:szCs w:val="26"/>
      <w:shd w:val="clear" w:color="auto" w:fill="FFFFFF"/>
    </w:rPr>
  </w:style>
  <w:style w:type="paragraph" w:customStyle="1" w:styleId="22">
    <w:name w:val="Основной текст (2)"/>
    <w:basedOn w:val="a"/>
    <w:link w:val="21"/>
    <w:rsid w:val="00821A44"/>
    <w:pPr>
      <w:widowControl w:val="0"/>
      <w:shd w:val="clear" w:color="auto" w:fill="FFFFFF"/>
      <w:spacing w:after="640" w:line="288" w:lineRule="exact"/>
      <w:ind w:hanging="200"/>
      <w:jc w:val="right"/>
    </w:pPr>
    <w:rPr>
      <w:b/>
      <w:sz w:val="26"/>
      <w:lang w:val="x-none" w:eastAsia="x-none"/>
    </w:rPr>
  </w:style>
  <w:style w:type="character" w:customStyle="1" w:styleId="aff">
    <w:name w:val="Сноска_"/>
    <w:link w:val="aff0"/>
    <w:rsid w:val="00DB2F69"/>
    <w:rPr>
      <w:rFonts w:eastAsia="Times New Roman"/>
      <w:shd w:val="clear" w:color="auto" w:fill="FFFFFF"/>
    </w:rPr>
  </w:style>
  <w:style w:type="character" w:customStyle="1" w:styleId="23">
    <w:name w:val="Заголовок №2_"/>
    <w:link w:val="24"/>
    <w:rsid w:val="00DB2F69"/>
    <w:rPr>
      <w:rFonts w:eastAsia="Times New Roman"/>
      <w:b/>
      <w:bCs/>
      <w:sz w:val="28"/>
      <w:szCs w:val="28"/>
      <w:shd w:val="clear" w:color="auto" w:fill="FFFFFF"/>
    </w:rPr>
  </w:style>
  <w:style w:type="character" w:customStyle="1" w:styleId="aff1">
    <w:name w:val="Колонтитул_"/>
    <w:rsid w:val="00DB2F69"/>
    <w:rPr>
      <w:rFonts w:ascii="Times New Roman" w:eastAsia="Times New Roman" w:hAnsi="Times New Roman" w:cs="Times New Roman"/>
      <w:b w:val="0"/>
      <w:bCs w:val="0"/>
      <w:i w:val="0"/>
      <w:iCs w:val="0"/>
      <w:smallCaps w:val="0"/>
      <w:strike w:val="0"/>
      <w:sz w:val="28"/>
      <w:szCs w:val="28"/>
      <w:u w:val="none"/>
    </w:rPr>
  </w:style>
  <w:style w:type="character" w:customStyle="1" w:styleId="11pt">
    <w:name w:val="Колонтитул + 11 pt"/>
    <w:rsid w:val="00DB2F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5">
    <w:name w:val="Основной текст (2) + Курсив"/>
    <w:rsid w:val="00DB2F69"/>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2">
    <w:name w:val="Колонтитул"/>
    <w:rsid w:val="00DB2F6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2F6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pt">
    <w:name w:val="Основной текст (2) + 10 pt"/>
    <w:rsid w:val="00DB2F6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Exact">
    <w:name w:val="Основной текст (2) Exact"/>
    <w:rsid w:val="00DB2F69"/>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link w:val="70"/>
    <w:rsid w:val="00DB2F69"/>
    <w:rPr>
      <w:rFonts w:eastAsia="Times New Roman"/>
      <w:sz w:val="18"/>
      <w:szCs w:val="18"/>
      <w:shd w:val="clear" w:color="auto" w:fill="FFFFFF"/>
    </w:rPr>
  </w:style>
  <w:style w:type="character" w:customStyle="1" w:styleId="8">
    <w:name w:val="Основной текст (8)_"/>
    <w:link w:val="80"/>
    <w:rsid w:val="00DB2F69"/>
    <w:rPr>
      <w:rFonts w:eastAsia="Times New Roman"/>
      <w:sz w:val="22"/>
      <w:szCs w:val="22"/>
      <w:shd w:val="clear" w:color="auto" w:fill="FFFFFF"/>
    </w:rPr>
  </w:style>
  <w:style w:type="character" w:customStyle="1" w:styleId="9">
    <w:name w:val="Основной текст (9)_"/>
    <w:link w:val="90"/>
    <w:rsid w:val="00DB2F69"/>
    <w:rPr>
      <w:rFonts w:eastAsia="Times New Roman"/>
      <w:b/>
      <w:bCs/>
      <w:shd w:val="clear" w:color="auto" w:fill="FFFFFF"/>
    </w:rPr>
  </w:style>
  <w:style w:type="character" w:customStyle="1" w:styleId="11">
    <w:name w:val="Заголовок №1_"/>
    <w:rsid w:val="00DB2F69"/>
    <w:rPr>
      <w:rFonts w:ascii="Microsoft Sans Serif" w:eastAsia="Microsoft Sans Serif" w:hAnsi="Microsoft Sans Serif" w:cs="Microsoft Sans Serif"/>
      <w:b w:val="0"/>
      <w:bCs w:val="0"/>
      <w:i w:val="0"/>
      <w:iCs w:val="0"/>
      <w:smallCaps w:val="0"/>
      <w:strike w:val="0"/>
      <w:sz w:val="28"/>
      <w:szCs w:val="28"/>
      <w:u w:val="none"/>
    </w:rPr>
  </w:style>
  <w:style w:type="character" w:customStyle="1" w:styleId="100">
    <w:name w:val="Основной текст (10)_"/>
    <w:link w:val="101"/>
    <w:rsid w:val="00DB2F69"/>
    <w:rPr>
      <w:rFonts w:eastAsia="Times New Roman"/>
      <w:i/>
      <w:iCs/>
      <w:sz w:val="18"/>
      <w:szCs w:val="18"/>
      <w:shd w:val="clear" w:color="auto" w:fill="FFFFFF"/>
    </w:rPr>
  </w:style>
  <w:style w:type="character" w:customStyle="1" w:styleId="12">
    <w:name w:val="Заголовок №1"/>
    <w:rsid w:val="00DB2F69"/>
    <w:rPr>
      <w:rFonts w:ascii="Microsoft Sans Serif" w:eastAsia="Microsoft Sans Serif" w:hAnsi="Microsoft Sans Serif" w:cs="Microsoft Sans Serif"/>
      <w:b w:val="0"/>
      <w:bCs w:val="0"/>
      <w:i w:val="0"/>
      <w:iCs w:val="0"/>
      <w:smallCaps w:val="0"/>
      <w:strike w:val="0"/>
      <w:color w:val="211D29"/>
      <w:spacing w:val="0"/>
      <w:w w:val="100"/>
      <w:position w:val="0"/>
      <w:sz w:val="28"/>
      <w:szCs w:val="28"/>
      <w:u w:val="none"/>
      <w:lang w:val="ru-RU" w:eastAsia="ru-RU" w:bidi="ru-RU"/>
    </w:rPr>
  </w:style>
  <w:style w:type="character" w:customStyle="1" w:styleId="26">
    <w:name w:val="Подпись к таблице (2)_"/>
    <w:link w:val="27"/>
    <w:rsid w:val="00DB2F69"/>
    <w:rPr>
      <w:rFonts w:eastAsia="Times New Roman"/>
      <w:sz w:val="26"/>
      <w:szCs w:val="26"/>
      <w:shd w:val="clear" w:color="auto" w:fill="FFFFFF"/>
    </w:rPr>
  </w:style>
  <w:style w:type="character" w:customStyle="1" w:styleId="aff3">
    <w:name w:val="Подпись к таблице_"/>
    <w:link w:val="aff4"/>
    <w:rsid w:val="00DB2F69"/>
    <w:rPr>
      <w:rFonts w:eastAsia="Times New Roman"/>
      <w:sz w:val="22"/>
      <w:szCs w:val="22"/>
      <w:shd w:val="clear" w:color="auto" w:fill="FFFFFF"/>
    </w:rPr>
  </w:style>
  <w:style w:type="paragraph" w:customStyle="1" w:styleId="aff0">
    <w:name w:val="Сноска"/>
    <w:basedOn w:val="a"/>
    <w:link w:val="aff"/>
    <w:rsid w:val="00DB2F69"/>
    <w:pPr>
      <w:widowControl w:val="0"/>
      <w:shd w:val="clear" w:color="auto" w:fill="FFFFFF"/>
      <w:spacing w:line="222" w:lineRule="exact"/>
    </w:pPr>
    <w:rPr>
      <w:b/>
      <w:sz w:val="20"/>
      <w:szCs w:val="20"/>
      <w:lang w:val="x-none" w:eastAsia="x-none"/>
    </w:rPr>
  </w:style>
  <w:style w:type="paragraph" w:customStyle="1" w:styleId="24">
    <w:name w:val="Заголовок №2"/>
    <w:basedOn w:val="a"/>
    <w:link w:val="23"/>
    <w:rsid w:val="00DB2F69"/>
    <w:pPr>
      <w:widowControl w:val="0"/>
      <w:shd w:val="clear" w:color="auto" w:fill="FFFFFF"/>
      <w:spacing w:after="200" w:line="322" w:lineRule="exact"/>
      <w:ind w:hanging="220"/>
      <w:jc w:val="center"/>
      <w:outlineLvl w:val="1"/>
    </w:pPr>
    <w:rPr>
      <w:bCs/>
      <w:szCs w:val="28"/>
      <w:lang w:val="x-none" w:eastAsia="x-none"/>
    </w:rPr>
  </w:style>
  <w:style w:type="paragraph" w:customStyle="1" w:styleId="70">
    <w:name w:val="Основной текст (7)"/>
    <w:basedOn w:val="a"/>
    <w:link w:val="7"/>
    <w:rsid w:val="00DB2F69"/>
    <w:pPr>
      <w:widowControl w:val="0"/>
      <w:shd w:val="clear" w:color="auto" w:fill="FFFFFF"/>
      <w:spacing w:before="240" w:line="200" w:lineRule="exact"/>
    </w:pPr>
    <w:rPr>
      <w:b/>
      <w:sz w:val="18"/>
      <w:szCs w:val="18"/>
      <w:lang w:val="x-none" w:eastAsia="x-none"/>
    </w:rPr>
  </w:style>
  <w:style w:type="paragraph" w:customStyle="1" w:styleId="80">
    <w:name w:val="Основной текст (8)"/>
    <w:basedOn w:val="a"/>
    <w:link w:val="8"/>
    <w:rsid w:val="00DB2F69"/>
    <w:pPr>
      <w:widowControl w:val="0"/>
      <w:shd w:val="clear" w:color="auto" w:fill="FFFFFF"/>
      <w:spacing w:before="880" w:after="340" w:line="244" w:lineRule="exact"/>
    </w:pPr>
    <w:rPr>
      <w:b/>
      <w:sz w:val="22"/>
      <w:szCs w:val="22"/>
      <w:lang w:val="x-none" w:eastAsia="x-none"/>
    </w:rPr>
  </w:style>
  <w:style w:type="paragraph" w:customStyle="1" w:styleId="90">
    <w:name w:val="Основной текст (9)"/>
    <w:basedOn w:val="a"/>
    <w:link w:val="9"/>
    <w:rsid w:val="00DB2F69"/>
    <w:pPr>
      <w:widowControl w:val="0"/>
      <w:shd w:val="clear" w:color="auto" w:fill="FFFFFF"/>
      <w:spacing w:before="880" w:line="266" w:lineRule="exact"/>
      <w:jc w:val="center"/>
    </w:pPr>
    <w:rPr>
      <w:bCs/>
      <w:sz w:val="20"/>
      <w:szCs w:val="20"/>
      <w:lang w:val="x-none" w:eastAsia="x-none"/>
    </w:rPr>
  </w:style>
  <w:style w:type="paragraph" w:customStyle="1" w:styleId="101">
    <w:name w:val="Основной текст (10)"/>
    <w:basedOn w:val="a"/>
    <w:link w:val="100"/>
    <w:rsid w:val="00DB2F69"/>
    <w:pPr>
      <w:widowControl w:val="0"/>
      <w:shd w:val="clear" w:color="auto" w:fill="FFFFFF"/>
      <w:spacing w:before="380" w:after="380" w:line="200" w:lineRule="exact"/>
      <w:jc w:val="center"/>
    </w:pPr>
    <w:rPr>
      <w:b/>
      <w:i/>
      <w:iCs/>
      <w:sz w:val="18"/>
      <w:szCs w:val="18"/>
      <w:lang w:val="x-none" w:eastAsia="x-none"/>
    </w:rPr>
  </w:style>
  <w:style w:type="paragraph" w:customStyle="1" w:styleId="27">
    <w:name w:val="Подпись к таблице (2)"/>
    <w:basedOn w:val="a"/>
    <w:link w:val="26"/>
    <w:rsid w:val="00DB2F69"/>
    <w:pPr>
      <w:widowControl w:val="0"/>
      <w:shd w:val="clear" w:color="auto" w:fill="FFFFFF"/>
      <w:spacing w:line="288" w:lineRule="exact"/>
    </w:pPr>
    <w:rPr>
      <w:b/>
      <w:sz w:val="26"/>
      <w:lang w:val="x-none" w:eastAsia="x-none"/>
    </w:rPr>
  </w:style>
  <w:style w:type="paragraph" w:customStyle="1" w:styleId="aff4">
    <w:name w:val="Подпись к таблице"/>
    <w:basedOn w:val="a"/>
    <w:link w:val="aff3"/>
    <w:rsid w:val="00DB2F69"/>
    <w:pPr>
      <w:widowControl w:val="0"/>
      <w:shd w:val="clear" w:color="auto" w:fill="FFFFFF"/>
      <w:spacing w:line="244" w:lineRule="exact"/>
    </w:pPr>
    <w:rPr>
      <w:b/>
      <w:sz w:val="22"/>
      <w:szCs w:val="22"/>
      <w:lang w:val="x-none" w:eastAsia="x-none"/>
    </w:rPr>
  </w:style>
  <w:style w:type="character" w:customStyle="1" w:styleId="2Candara">
    <w:name w:val="Основной текст (2) + Candara"/>
    <w:rsid w:val="00E3680B"/>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0">
    <w:name w:val="Заголовок 2 Знак"/>
    <w:aliases w:val="!Разделы документа Знак"/>
    <w:link w:val="2"/>
    <w:rsid w:val="002F320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2F320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2F320E"/>
    <w:rPr>
      <w:rFonts w:ascii="Arial" w:eastAsia="Times New Roman" w:hAnsi="Arial"/>
      <w:b/>
      <w:bCs/>
      <w:sz w:val="26"/>
      <w:szCs w:val="28"/>
    </w:rPr>
  </w:style>
  <w:style w:type="character" w:styleId="HTML1">
    <w:name w:val="HTML Variable"/>
    <w:aliases w:val="!Ссылки в документе"/>
    <w:rsid w:val="004400D8"/>
    <w:rPr>
      <w:rFonts w:ascii="Arial" w:hAnsi="Arial"/>
      <w:b w:val="0"/>
      <w:i w:val="0"/>
      <w:iCs/>
      <w:color w:val="0000FF"/>
      <w:sz w:val="24"/>
      <w:u w:val="none"/>
    </w:rPr>
  </w:style>
  <w:style w:type="paragraph" w:customStyle="1" w:styleId="Title">
    <w:name w:val="Title!Название НПА"/>
    <w:basedOn w:val="a"/>
    <w:rsid w:val="004400D8"/>
    <w:pPr>
      <w:spacing w:before="240" w:after="60"/>
      <w:jc w:val="center"/>
      <w:outlineLvl w:val="0"/>
    </w:pPr>
    <w:rPr>
      <w:rFonts w:cs="Arial"/>
      <w:b/>
      <w:bCs/>
      <w:kern w:val="28"/>
      <w:sz w:val="32"/>
      <w:szCs w:val="32"/>
    </w:rPr>
  </w:style>
  <w:style w:type="paragraph" w:customStyle="1" w:styleId="Application">
    <w:name w:val="Application!Приложение"/>
    <w:rsid w:val="004400D8"/>
    <w:pPr>
      <w:spacing w:before="120" w:after="120"/>
      <w:jc w:val="right"/>
    </w:pPr>
    <w:rPr>
      <w:rFonts w:ascii="Arial" w:eastAsia="Times New Roman" w:hAnsi="Arial" w:cs="Arial"/>
      <w:b/>
      <w:bCs/>
      <w:kern w:val="28"/>
      <w:sz w:val="32"/>
      <w:szCs w:val="32"/>
    </w:rPr>
  </w:style>
  <w:style w:type="paragraph" w:customStyle="1" w:styleId="Table">
    <w:name w:val="Table!Таблица"/>
    <w:rsid w:val="004400D8"/>
    <w:rPr>
      <w:rFonts w:ascii="Arial" w:eastAsia="Times New Roman" w:hAnsi="Arial" w:cs="Arial"/>
      <w:bCs/>
      <w:kern w:val="28"/>
      <w:sz w:val="24"/>
      <w:szCs w:val="32"/>
    </w:rPr>
  </w:style>
  <w:style w:type="paragraph" w:customStyle="1" w:styleId="Table0">
    <w:name w:val="Table!"/>
    <w:next w:val="Table"/>
    <w:rsid w:val="004400D8"/>
    <w:pPr>
      <w:jc w:val="center"/>
    </w:pPr>
    <w:rPr>
      <w:rFonts w:ascii="Arial" w:eastAsia="Times New Roman" w:hAnsi="Arial" w:cs="Arial"/>
      <w:b/>
      <w:bCs/>
      <w:kern w:val="28"/>
      <w:sz w:val="24"/>
      <w:szCs w:val="32"/>
    </w:rPr>
  </w:style>
  <w:style w:type="character" w:styleId="aff5">
    <w:name w:val="FollowedHyperlink"/>
    <w:uiPriority w:val="99"/>
    <w:semiHidden/>
    <w:unhideWhenUsed/>
    <w:rsid w:val="001F31D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9500">
      <w:bodyDiv w:val="1"/>
      <w:marLeft w:val="0"/>
      <w:marRight w:val="0"/>
      <w:marTop w:val="0"/>
      <w:marBottom w:val="0"/>
      <w:divBdr>
        <w:top w:val="none" w:sz="0" w:space="0" w:color="auto"/>
        <w:left w:val="none" w:sz="0" w:space="0" w:color="auto"/>
        <w:bottom w:val="none" w:sz="0" w:space="0" w:color="auto"/>
        <w:right w:val="none" w:sz="0" w:space="0" w:color="auto"/>
      </w:divBdr>
    </w:div>
    <w:div w:id="658120511">
      <w:bodyDiv w:val="1"/>
      <w:marLeft w:val="0"/>
      <w:marRight w:val="0"/>
      <w:marTop w:val="0"/>
      <w:marBottom w:val="0"/>
      <w:divBdr>
        <w:top w:val="none" w:sz="0" w:space="0" w:color="auto"/>
        <w:left w:val="none" w:sz="0" w:space="0" w:color="auto"/>
        <w:bottom w:val="none" w:sz="0" w:space="0" w:color="auto"/>
        <w:right w:val="none" w:sz="0" w:space="0" w:color="auto"/>
      </w:divBdr>
    </w:div>
    <w:div w:id="788865290">
      <w:bodyDiv w:val="1"/>
      <w:marLeft w:val="0"/>
      <w:marRight w:val="0"/>
      <w:marTop w:val="0"/>
      <w:marBottom w:val="0"/>
      <w:divBdr>
        <w:top w:val="none" w:sz="0" w:space="0" w:color="auto"/>
        <w:left w:val="none" w:sz="0" w:space="0" w:color="auto"/>
        <w:bottom w:val="none" w:sz="0" w:space="0" w:color="auto"/>
        <w:right w:val="none" w:sz="0" w:space="0" w:color="auto"/>
      </w:divBdr>
    </w:div>
    <w:div w:id="802624581">
      <w:bodyDiv w:val="1"/>
      <w:marLeft w:val="0"/>
      <w:marRight w:val="0"/>
      <w:marTop w:val="0"/>
      <w:marBottom w:val="0"/>
      <w:divBdr>
        <w:top w:val="none" w:sz="0" w:space="0" w:color="auto"/>
        <w:left w:val="none" w:sz="0" w:space="0" w:color="auto"/>
        <w:bottom w:val="none" w:sz="0" w:space="0" w:color="auto"/>
        <w:right w:val="none" w:sz="0" w:space="0" w:color="auto"/>
      </w:divBdr>
    </w:div>
    <w:div w:id="1240091102">
      <w:bodyDiv w:val="1"/>
      <w:marLeft w:val="0"/>
      <w:marRight w:val="0"/>
      <w:marTop w:val="0"/>
      <w:marBottom w:val="0"/>
      <w:divBdr>
        <w:top w:val="none" w:sz="0" w:space="0" w:color="auto"/>
        <w:left w:val="none" w:sz="0" w:space="0" w:color="auto"/>
        <w:bottom w:val="none" w:sz="0" w:space="0" w:color="auto"/>
        <w:right w:val="none" w:sz="0" w:space="0" w:color="auto"/>
      </w:divBdr>
    </w:div>
    <w:div w:id="1349259543">
      <w:bodyDiv w:val="1"/>
      <w:marLeft w:val="0"/>
      <w:marRight w:val="0"/>
      <w:marTop w:val="0"/>
      <w:marBottom w:val="0"/>
      <w:divBdr>
        <w:top w:val="none" w:sz="0" w:space="0" w:color="auto"/>
        <w:left w:val="none" w:sz="0" w:space="0" w:color="auto"/>
        <w:bottom w:val="none" w:sz="0" w:space="0" w:color="auto"/>
        <w:right w:val="none" w:sz="0" w:space="0" w:color="auto"/>
      </w:divBdr>
    </w:div>
    <w:div w:id="1390346401">
      <w:bodyDiv w:val="1"/>
      <w:marLeft w:val="0"/>
      <w:marRight w:val="0"/>
      <w:marTop w:val="0"/>
      <w:marBottom w:val="0"/>
      <w:divBdr>
        <w:top w:val="none" w:sz="0" w:space="0" w:color="auto"/>
        <w:left w:val="none" w:sz="0" w:space="0" w:color="auto"/>
        <w:bottom w:val="none" w:sz="0" w:space="0" w:color="auto"/>
        <w:right w:val="none" w:sz="0" w:space="0" w:color="auto"/>
      </w:divBdr>
    </w:div>
    <w:div w:id="1507790481">
      <w:bodyDiv w:val="1"/>
      <w:marLeft w:val="0"/>
      <w:marRight w:val="0"/>
      <w:marTop w:val="0"/>
      <w:marBottom w:val="0"/>
      <w:divBdr>
        <w:top w:val="none" w:sz="0" w:space="0" w:color="auto"/>
        <w:left w:val="none" w:sz="0" w:space="0" w:color="auto"/>
        <w:bottom w:val="none" w:sz="0" w:space="0" w:color="auto"/>
        <w:right w:val="none" w:sz="0" w:space="0" w:color="auto"/>
      </w:divBdr>
    </w:div>
    <w:div w:id="1535927568">
      <w:bodyDiv w:val="1"/>
      <w:marLeft w:val="0"/>
      <w:marRight w:val="0"/>
      <w:marTop w:val="0"/>
      <w:marBottom w:val="0"/>
      <w:divBdr>
        <w:top w:val="none" w:sz="0" w:space="0" w:color="auto"/>
        <w:left w:val="none" w:sz="0" w:space="0" w:color="auto"/>
        <w:bottom w:val="none" w:sz="0" w:space="0" w:color="auto"/>
        <w:right w:val="none" w:sz="0" w:space="0" w:color="auto"/>
      </w:divBdr>
    </w:div>
    <w:div w:id="1639601484">
      <w:bodyDiv w:val="1"/>
      <w:marLeft w:val="0"/>
      <w:marRight w:val="0"/>
      <w:marTop w:val="0"/>
      <w:marBottom w:val="0"/>
      <w:divBdr>
        <w:top w:val="none" w:sz="0" w:space="0" w:color="auto"/>
        <w:left w:val="none" w:sz="0" w:space="0" w:color="auto"/>
        <w:bottom w:val="none" w:sz="0" w:space="0" w:color="auto"/>
        <w:right w:val="none" w:sz="0" w:space="0" w:color="auto"/>
      </w:divBdr>
    </w:div>
    <w:div w:id="17040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content\act\5854b5a9-5430-4e50-8455-009b1ff390bd.doc" TargetMode="External"/><Relationship Id="rId18" Type="http://schemas.openxmlformats.org/officeDocument/2006/relationships/hyperlink" Target="file:///C:\content\act\cff822a1-201b-4168-905d-21f0ba5fc42b.html" TargetMode="External"/><Relationship Id="rId26" Type="http://schemas.openxmlformats.org/officeDocument/2006/relationships/hyperlink" Target="file:///C:\content\act\bba0bfb1-06c7-4e50-a8d3-fe1045784bf1.html" TargetMode="External"/><Relationship Id="rId39" Type="http://schemas.openxmlformats.org/officeDocument/2006/relationships/hyperlink" Target="file:///C:\content\act\aa330918-cc8b-432e-9453-a78dd70ea567.html" TargetMode="External"/><Relationship Id="rId21" Type="http://schemas.openxmlformats.org/officeDocument/2006/relationships/hyperlink" Target="file:///C:\content\act\cd0f7e47-48e9-4653-9f12-14cbbd55446e.doc" TargetMode="External"/><Relationship Id="rId34" Type="http://schemas.openxmlformats.org/officeDocument/2006/relationships/hyperlink" Target="file:///C:\content\act\aa330918-cc8b-432e-9453-a78dd70ea567.html" TargetMode="External"/><Relationship Id="rId42" Type="http://schemas.openxmlformats.org/officeDocument/2006/relationships/hyperlink" Target="file:///C:\content\act\bba0bfb1-06c7-4e50-a8d3-fe1045784bf1.html" TargetMode="External"/><Relationship Id="rId47" Type="http://schemas.openxmlformats.org/officeDocument/2006/relationships/hyperlink" Target="file:///C:\content\act\aa330918-cc8b-432e-9453-a78dd70ea567.html"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content\act\ed9adaed-1374-498f-822a-b042a5b1d6a8.html" TargetMode="External"/><Relationship Id="rId17" Type="http://schemas.openxmlformats.org/officeDocument/2006/relationships/hyperlink" Target="file:///C:\content\act\aa330918-cc8b-432e-9453-a78dd70ea567.html" TargetMode="External"/><Relationship Id="rId25" Type="http://schemas.openxmlformats.org/officeDocument/2006/relationships/hyperlink" Target="file:///C:\content\act\bba0bfb1-06c7-4e50-a8d3-fe1045784bf1.html" TargetMode="External"/><Relationship Id="rId33" Type="http://schemas.openxmlformats.org/officeDocument/2006/relationships/hyperlink" Target="file:///C:\content\act\9cf2f1c3-393d-4051-a52d-9923b0e51c0c.html" TargetMode="External"/><Relationship Id="rId38" Type="http://schemas.openxmlformats.org/officeDocument/2006/relationships/hyperlink" Target="file:///C:\content\act\aa330918-cc8b-432e-9453-a78dd70ea567.html" TargetMode="External"/><Relationship Id="rId46" Type="http://schemas.openxmlformats.org/officeDocument/2006/relationships/hyperlink" Target="file:///C:\content\act\0a02e7ab-81dc-427b-9bb7-abfb1e14bdf3.html" TargetMode="External"/><Relationship Id="rId2" Type="http://schemas.openxmlformats.org/officeDocument/2006/relationships/numbering" Target="numbering.xml"/><Relationship Id="rId16" Type="http://schemas.openxmlformats.org/officeDocument/2006/relationships/hyperlink" Target="file:///C:\content\act\aa330918-cc8b-432e-9453-a78dd70ea567.html" TargetMode="External"/><Relationship Id="rId20" Type="http://schemas.openxmlformats.org/officeDocument/2006/relationships/hyperlink" Target="file:///C:\content\act\bba0bfb1-06c7-4e50-a8d3-fe1045784bf1.html" TargetMode="External"/><Relationship Id="rId29" Type="http://schemas.openxmlformats.org/officeDocument/2006/relationships/hyperlink" Target="file:///C:\content\act\aa330918-cc8b-432e-9453-a78dd70ea567.html" TargetMode="External"/><Relationship Id="rId41" Type="http://schemas.openxmlformats.org/officeDocument/2006/relationships/hyperlink" Target="file:///C:\content\act\03cf0fb8-17d5-46f6-a5ec-d1642676534b.html"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aa330918-cc8b-432e-9453-a78dd70ea567.html" TargetMode="External"/><Relationship Id="rId24" Type="http://schemas.openxmlformats.org/officeDocument/2006/relationships/hyperlink" Target="file:///C:\content\act\bba0bfb1-06c7-4e50-a8d3-fe1045784bf1.html" TargetMode="External"/><Relationship Id="rId32" Type="http://schemas.openxmlformats.org/officeDocument/2006/relationships/hyperlink" Target="file:///C:\content\act\9cf2f1c3-393d-4051-a52d-9923b0e51c0c.html" TargetMode="External"/><Relationship Id="rId37" Type="http://schemas.openxmlformats.org/officeDocument/2006/relationships/hyperlink" Target="file:///C:\content\act\aa330918-cc8b-432e-9453-a78dd70ea567.html" TargetMode="External"/><Relationship Id="rId40" Type="http://schemas.openxmlformats.org/officeDocument/2006/relationships/hyperlink" Target="file:///C:\content\act\aa330918-cc8b-432e-9453-a78dd70ea567.html" TargetMode="External"/><Relationship Id="rId45" Type="http://schemas.openxmlformats.org/officeDocument/2006/relationships/hyperlink" Target="file:///C:\content\act\aa330918-cc8b-432e-9453-a78dd70ea567.html"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content\act\aa330918-cc8b-432e-9453-a78dd70ea567.html" TargetMode="External"/><Relationship Id="rId23" Type="http://schemas.openxmlformats.org/officeDocument/2006/relationships/hyperlink" Target="file:///C:\content\act\8a167a4f-6295-4465-8abc-67c74a0da968.docx" TargetMode="External"/><Relationship Id="rId28" Type="http://schemas.openxmlformats.org/officeDocument/2006/relationships/hyperlink" Target="file:///C:\content\act\aa330918-cc8b-432e-9453-a78dd70ea567.html" TargetMode="External"/><Relationship Id="rId36" Type="http://schemas.openxmlformats.org/officeDocument/2006/relationships/hyperlink" Target="file:///C:\content\act\aa330918-cc8b-432e-9453-a78dd70ea567.html" TargetMode="External"/><Relationship Id="rId49" Type="http://schemas.openxmlformats.org/officeDocument/2006/relationships/header" Target="header1.xml"/><Relationship Id="rId10" Type="http://schemas.openxmlformats.org/officeDocument/2006/relationships/hyperlink" Target="file:///C:\content\act\819e429d-7874-4193-afbd-e683538d976c.html" TargetMode="External"/><Relationship Id="rId19" Type="http://schemas.openxmlformats.org/officeDocument/2006/relationships/hyperlink" Target="file:///C:\content\act\aa330918-cc8b-432e-9453-a78dd70ea567.html" TargetMode="External"/><Relationship Id="rId31" Type="http://schemas.openxmlformats.org/officeDocument/2006/relationships/hyperlink" Target="file:///C:\content\act\9cf2f1c3-393d-4051-a52d-9923b0e51c0c.html" TargetMode="External"/><Relationship Id="rId44" Type="http://schemas.openxmlformats.org/officeDocument/2006/relationships/hyperlink" Target="file:///C:\content\act\aa330918-cc8b-432e-9453-a78dd70ea567.html"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content\act\9cf2f1c3-393d-4051-a52d-9923b0e51c0c.html" TargetMode="External"/><Relationship Id="rId14" Type="http://schemas.openxmlformats.org/officeDocument/2006/relationships/hyperlink" Target="file:///C:\content\act\8a167a4f-6295-4465-8abc-67c74a0da968.docx" TargetMode="External"/><Relationship Id="rId22" Type="http://schemas.openxmlformats.org/officeDocument/2006/relationships/hyperlink" Target="file:///C:\content\act\8a167a4f-6295-4465-8abc-67c74a0da968.docx" TargetMode="External"/><Relationship Id="rId27" Type="http://schemas.openxmlformats.org/officeDocument/2006/relationships/hyperlink" Target="file:///C:\content\act\aa330918-cc8b-432e-9453-a78dd70ea567.html" TargetMode="External"/><Relationship Id="rId30" Type="http://schemas.openxmlformats.org/officeDocument/2006/relationships/hyperlink" Target="file:///C:\content\act\9cf2f1c3-393d-4051-a52d-9923b0e51c0c.html" TargetMode="External"/><Relationship Id="rId35" Type="http://schemas.openxmlformats.org/officeDocument/2006/relationships/hyperlink" Target="file:///C:\content\act\aa330918-cc8b-432e-9453-a78dd70ea567.html" TargetMode="External"/><Relationship Id="rId43" Type="http://schemas.openxmlformats.org/officeDocument/2006/relationships/hyperlink" Target="file:///C:\content\act\14f79f23-26a1-4aac-9064-101f96742a57.html" TargetMode="External"/><Relationship Id="rId48" Type="http://schemas.openxmlformats.org/officeDocument/2006/relationships/hyperlink" Target="file:///C:\content\act\aa330918-cc8b-432e-9453-a78dd70ea567.html" TargetMode="External"/><Relationship Id="rId56" Type="http://schemas.openxmlformats.org/officeDocument/2006/relationships/theme" Target="theme/theme1.xml"/><Relationship Id="rId8" Type="http://schemas.openxmlformats.org/officeDocument/2006/relationships/hyperlink" Target="file:///C:\content\act\8a167a4f-6295-4465-8abc-67c74a0da968.docx" TargetMode="External"/><Relationship Id="rId51" Type="http://schemas.openxmlformats.org/officeDocument/2006/relationships/footer" Target="foot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7E01F-45FD-436E-9231-0A4D8FAB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32</Pages>
  <Words>15058</Words>
  <Characters>85832</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100689</CharactersWithSpaces>
  <SharedDoc>false</SharedDoc>
  <HLinks>
    <vt:vector size="222" baseType="variant">
      <vt:variant>
        <vt:i4>3539053</vt:i4>
      </vt:variant>
      <vt:variant>
        <vt:i4>108</vt:i4>
      </vt:variant>
      <vt:variant>
        <vt:i4>0</vt:i4>
      </vt:variant>
      <vt:variant>
        <vt:i4>5</vt:i4>
      </vt:variant>
      <vt:variant>
        <vt:lpwstr>/content/act/aa330918-cc8b-432e-9453-a78dd70ea567.html</vt:lpwstr>
      </vt:variant>
      <vt:variant>
        <vt:lpwstr/>
      </vt:variant>
      <vt:variant>
        <vt:i4>3539053</vt:i4>
      </vt:variant>
      <vt:variant>
        <vt:i4>105</vt:i4>
      </vt:variant>
      <vt:variant>
        <vt:i4>0</vt:i4>
      </vt:variant>
      <vt:variant>
        <vt:i4>5</vt:i4>
      </vt:variant>
      <vt:variant>
        <vt:lpwstr>/content/act/aa330918-cc8b-432e-9453-a78dd70ea567.html</vt:lpwstr>
      </vt:variant>
      <vt:variant>
        <vt:lpwstr/>
      </vt:variant>
      <vt:variant>
        <vt:i4>3932267</vt:i4>
      </vt:variant>
      <vt:variant>
        <vt:i4>102</vt:i4>
      </vt:variant>
      <vt:variant>
        <vt:i4>0</vt:i4>
      </vt:variant>
      <vt:variant>
        <vt:i4>5</vt:i4>
      </vt:variant>
      <vt:variant>
        <vt:lpwstr>/content/act/0a02e7ab-81dc-427b-9bb7-abfb1e14bdf3.html</vt:lpwstr>
      </vt:variant>
      <vt:variant>
        <vt:lpwstr/>
      </vt:variant>
      <vt:variant>
        <vt:i4>3539053</vt:i4>
      </vt:variant>
      <vt:variant>
        <vt:i4>99</vt:i4>
      </vt:variant>
      <vt:variant>
        <vt:i4>0</vt:i4>
      </vt:variant>
      <vt:variant>
        <vt:i4>5</vt:i4>
      </vt:variant>
      <vt:variant>
        <vt:lpwstr>/content/act/aa330918-cc8b-432e-9453-a78dd70ea567.html</vt:lpwstr>
      </vt:variant>
      <vt:variant>
        <vt:lpwstr/>
      </vt:variant>
      <vt:variant>
        <vt:i4>3539053</vt:i4>
      </vt:variant>
      <vt:variant>
        <vt:i4>96</vt:i4>
      </vt:variant>
      <vt:variant>
        <vt:i4>0</vt:i4>
      </vt:variant>
      <vt:variant>
        <vt:i4>5</vt:i4>
      </vt:variant>
      <vt:variant>
        <vt:lpwstr>/content/act/aa330918-cc8b-432e-9453-a78dd70ea567.html</vt:lpwstr>
      </vt:variant>
      <vt:variant>
        <vt:lpwstr/>
      </vt:variant>
      <vt:variant>
        <vt:i4>3932214</vt:i4>
      </vt:variant>
      <vt:variant>
        <vt:i4>93</vt:i4>
      </vt:variant>
      <vt:variant>
        <vt:i4>0</vt:i4>
      </vt:variant>
      <vt:variant>
        <vt:i4>5</vt:i4>
      </vt:variant>
      <vt:variant>
        <vt:lpwstr>/content/act/14f79f23-26a1-4aac-9064-101f96742a57.html</vt:lpwstr>
      </vt:variant>
      <vt:variant>
        <vt:lpwstr/>
      </vt:variant>
      <vt:variant>
        <vt:i4>3211313</vt:i4>
      </vt:variant>
      <vt:variant>
        <vt:i4>90</vt:i4>
      </vt:variant>
      <vt:variant>
        <vt:i4>0</vt:i4>
      </vt:variant>
      <vt:variant>
        <vt:i4>5</vt:i4>
      </vt:variant>
      <vt:variant>
        <vt:lpwstr>/content/act/bba0bfb1-06c7-4e50-a8d3-fe1045784bf1.html</vt:lpwstr>
      </vt:variant>
      <vt:variant>
        <vt:lpwstr/>
      </vt:variant>
      <vt:variant>
        <vt:i4>7209010</vt:i4>
      </vt:variant>
      <vt:variant>
        <vt:i4>87</vt:i4>
      </vt:variant>
      <vt:variant>
        <vt:i4>0</vt:i4>
      </vt:variant>
      <vt:variant>
        <vt:i4>5</vt:i4>
      </vt:variant>
      <vt:variant>
        <vt:lpwstr>/content/act/03cf0fb8-17d5-46f6-a5ec-d1642676534b.html</vt:lpwstr>
      </vt:variant>
      <vt:variant>
        <vt:lpwstr/>
      </vt:variant>
      <vt:variant>
        <vt:i4>3539053</vt:i4>
      </vt:variant>
      <vt:variant>
        <vt:i4>84</vt:i4>
      </vt:variant>
      <vt:variant>
        <vt:i4>0</vt:i4>
      </vt:variant>
      <vt:variant>
        <vt:i4>5</vt:i4>
      </vt:variant>
      <vt:variant>
        <vt:lpwstr>/content/act/aa330918-cc8b-432e-9453-a78dd70ea567.html</vt:lpwstr>
      </vt:variant>
      <vt:variant>
        <vt:lpwstr/>
      </vt:variant>
      <vt:variant>
        <vt:i4>3539053</vt:i4>
      </vt:variant>
      <vt:variant>
        <vt:i4>81</vt:i4>
      </vt:variant>
      <vt:variant>
        <vt:i4>0</vt:i4>
      </vt:variant>
      <vt:variant>
        <vt:i4>5</vt:i4>
      </vt:variant>
      <vt:variant>
        <vt:lpwstr>/content/act/aa330918-cc8b-432e-9453-a78dd70ea567.html</vt:lpwstr>
      </vt:variant>
      <vt:variant>
        <vt:lpwstr/>
      </vt:variant>
      <vt:variant>
        <vt:i4>3539053</vt:i4>
      </vt:variant>
      <vt:variant>
        <vt:i4>78</vt:i4>
      </vt:variant>
      <vt:variant>
        <vt:i4>0</vt:i4>
      </vt:variant>
      <vt:variant>
        <vt:i4>5</vt:i4>
      </vt:variant>
      <vt:variant>
        <vt:lpwstr>/content/act/aa330918-cc8b-432e-9453-a78dd70ea567.html</vt:lpwstr>
      </vt:variant>
      <vt:variant>
        <vt:lpwstr/>
      </vt:variant>
      <vt:variant>
        <vt:i4>3539053</vt:i4>
      </vt:variant>
      <vt:variant>
        <vt:i4>75</vt:i4>
      </vt:variant>
      <vt:variant>
        <vt:i4>0</vt:i4>
      </vt:variant>
      <vt:variant>
        <vt:i4>5</vt:i4>
      </vt:variant>
      <vt:variant>
        <vt:lpwstr>/content/act/aa330918-cc8b-432e-9453-a78dd70ea567.html</vt:lpwstr>
      </vt:variant>
      <vt:variant>
        <vt:lpwstr/>
      </vt:variant>
      <vt:variant>
        <vt:i4>3539053</vt:i4>
      </vt:variant>
      <vt:variant>
        <vt:i4>72</vt:i4>
      </vt:variant>
      <vt:variant>
        <vt:i4>0</vt:i4>
      </vt:variant>
      <vt:variant>
        <vt:i4>5</vt:i4>
      </vt:variant>
      <vt:variant>
        <vt:lpwstr>/content/act/aa330918-cc8b-432e-9453-a78dd70ea567.html</vt:lpwstr>
      </vt:variant>
      <vt:variant>
        <vt:lpwstr/>
      </vt:variant>
      <vt:variant>
        <vt:i4>3539053</vt:i4>
      </vt:variant>
      <vt:variant>
        <vt:i4>69</vt:i4>
      </vt:variant>
      <vt:variant>
        <vt:i4>0</vt:i4>
      </vt:variant>
      <vt:variant>
        <vt:i4>5</vt:i4>
      </vt:variant>
      <vt:variant>
        <vt:lpwstr>/content/act/aa330918-cc8b-432e-9453-a78dd70ea567.html</vt:lpwstr>
      </vt:variant>
      <vt:variant>
        <vt:lpwstr/>
      </vt:variant>
      <vt:variant>
        <vt:i4>3539053</vt:i4>
      </vt:variant>
      <vt:variant>
        <vt:i4>66</vt:i4>
      </vt:variant>
      <vt:variant>
        <vt:i4>0</vt:i4>
      </vt:variant>
      <vt:variant>
        <vt:i4>5</vt:i4>
      </vt:variant>
      <vt:variant>
        <vt:lpwstr>/content/act/aa330918-cc8b-432e-9453-a78dd70ea567.html</vt:lpwstr>
      </vt:variant>
      <vt:variant>
        <vt:lpwstr/>
      </vt:variant>
      <vt:variant>
        <vt:i4>6619186</vt:i4>
      </vt:variant>
      <vt:variant>
        <vt:i4>63</vt:i4>
      </vt:variant>
      <vt:variant>
        <vt:i4>0</vt:i4>
      </vt:variant>
      <vt:variant>
        <vt:i4>5</vt:i4>
      </vt:variant>
      <vt:variant>
        <vt:lpwstr>/content/act/9cf2f1c3-393d-4051-a52d-9923b0e51c0c.html</vt:lpwstr>
      </vt:variant>
      <vt:variant>
        <vt:lpwstr/>
      </vt:variant>
      <vt:variant>
        <vt:i4>6619186</vt:i4>
      </vt:variant>
      <vt:variant>
        <vt:i4>60</vt:i4>
      </vt:variant>
      <vt:variant>
        <vt:i4>0</vt:i4>
      </vt:variant>
      <vt:variant>
        <vt:i4>5</vt:i4>
      </vt:variant>
      <vt:variant>
        <vt:lpwstr>/content/act/9cf2f1c3-393d-4051-a52d-9923b0e51c0c.html</vt:lpwstr>
      </vt:variant>
      <vt:variant>
        <vt:lpwstr/>
      </vt:variant>
      <vt:variant>
        <vt:i4>6619186</vt:i4>
      </vt:variant>
      <vt:variant>
        <vt:i4>57</vt:i4>
      </vt:variant>
      <vt:variant>
        <vt:i4>0</vt:i4>
      </vt:variant>
      <vt:variant>
        <vt:i4>5</vt:i4>
      </vt:variant>
      <vt:variant>
        <vt:lpwstr>/content/act/9cf2f1c3-393d-4051-a52d-9923b0e51c0c.html</vt:lpwstr>
      </vt:variant>
      <vt:variant>
        <vt:lpwstr/>
      </vt:variant>
      <vt:variant>
        <vt:i4>6619186</vt:i4>
      </vt:variant>
      <vt:variant>
        <vt:i4>54</vt:i4>
      </vt:variant>
      <vt:variant>
        <vt:i4>0</vt:i4>
      </vt:variant>
      <vt:variant>
        <vt:i4>5</vt:i4>
      </vt:variant>
      <vt:variant>
        <vt:lpwstr>/content/act/9cf2f1c3-393d-4051-a52d-9923b0e51c0c.html</vt:lpwstr>
      </vt:variant>
      <vt:variant>
        <vt:lpwstr/>
      </vt:variant>
      <vt:variant>
        <vt:i4>3539053</vt:i4>
      </vt:variant>
      <vt:variant>
        <vt:i4>51</vt:i4>
      </vt:variant>
      <vt:variant>
        <vt:i4>0</vt:i4>
      </vt:variant>
      <vt:variant>
        <vt:i4>5</vt:i4>
      </vt:variant>
      <vt:variant>
        <vt:lpwstr>/content/act/aa330918-cc8b-432e-9453-a78dd70ea567.html</vt:lpwstr>
      </vt:variant>
      <vt:variant>
        <vt:lpwstr/>
      </vt:variant>
      <vt:variant>
        <vt:i4>3539053</vt:i4>
      </vt:variant>
      <vt:variant>
        <vt:i4>48</vt:i4>
      </vt:variant>
      <vt:variant>
        <vt:i4>0</vt:i4>
      </vt:variant>
      <vt:variant>
        <vt:i4>5</vt:i4>
      </vt:variant>
      <vt:variant>
        <vt:lpwstr>/content/act/aa330918-cc8b-432e-9453-a78dd70ea567.html</vt:lpwstr>
      </vt:variant>
      <vt:variant>
        <vt:lpwstr/>
      </vt:variant>
      <vt:variant>
        <vt:i4>3539053</vt:i4>
      </vt:variant>
      <vt:variant>
        <vt:i4>45</vt:i4>
      </vt:variant>
      <vt:variant>
        <vt:i4>0</vt:i4>
      </vt:variant>
      <vt:variant>
        <vt:i4>5</vt:i4>
      </vt:variant>
      <vt:variant>
        <vt:lpwstr>/content/act/aa330918-cc8b-432e-9453-a78dd70ea567.html</vt:lpwstr>
      </vt:variant>
      <vt:variant>
        <vt:lpwstr/>
      </vt:variant>
      <vt:variant>
        <vt:i4>3211313</vt:i4>
      </vt:variant>
      <vt:variant>
        <vt:i4>42</vt:i4>
      </vt:variant>
      <vt:variant>
        <vt:i4>0</vt:i4>
      </vt:variant>
      <vt:variant>
        <vt:i4>5</vt:i4>
      </vt:variant>
      <vt:variant>
        <vt:lpwstr>/content/act/bba0bfb1-06c7-4e50-a8d3-fe1045784bf1.html</vt:lpwstr>
      </vt:variant>
      <vt:variant>
        <vt:lpwstr/>
      </vt:variant>
      <vt:variant>
        <vt:i4>3211313</vt:i4>
      </vt:variant>
      <vt:variant>
        <vt:i4>39</vt:i4>
      </vt:variant>
      <vt:variant>
        <vt:i4>0</vt:i4>
      </vt:variant>
      <vt:variant>
        <vt:i4>5</vt:i4>
      </vt:variant>
      <vt:variant>
        <vt:lpwstr>/content/act/bba0bfb1-06c7-4e50-a8d3-fe1045784bf1.html</vt:lpwstr>
      </vt:variant>
      <vt:variant>
        <vt:lpwstr/>
      </vt:variant>
      <vt:variant>
        <vt:i4>3211313</vt:i4>
      </vt:variant>
      <vt:variant>
        <vt:i4>36</vt:i4>
      </vt:variant>
      <vt:variant>
        <vt:i4>0</vt:i4>
      </vt:variant>
      <vt:variant>
        <vt:i4>5</vt:i4>
      </vt:variant>
      <vt:variant>
        <vt:lpwstr>/content/act/bba0bfb1-06c7-4e50-a8d3-fe1045784bf1.html</vt:lpwstr>
      </vt:variant>
      <vt:variant>
        <vt:lpwstr/>
      </vt:variant>
      <vt:variant>
        <vt:i4>4915207</vt:i4>
      </vt:variant>
      <vt:variant>
        <vt:i4>33</vt:i4>
      </vt:variant>
      <vt:variant>
        <vt:i4>0</vt:i4>
      </vt:variant>
      <vt:variant>
        <vt:i4>5</vt:i4>
      </vt:variant>
      <vt:variant>
        <vt:lpwstr>/content/act/cd0f7e47-48e9-4653-9f12-14cbbd55446e.doc</vt:lpwstr>
      </vt:variant>
      <vt:variant>
        <vt:lpwstr/>
      </vt:variant>
      <vt:variant>
        <vt:i4>3211313</vt:i4>
      </vt:variant>
      <vt:variant>
        <vt:i4>30</vt:i4>
      </vt:variant>
      <vt:variant>
        <vt:i4>0</vt:i4>
      </vt:variant>
      <vt:variant>
        <vt:i4>5</vt:i4>
      </vt:variant>
      <vt:variant>
        <vt:lpwstr>/content/act/bba0bfb1-06c7-4e50-a8d3-fe1045784bf1.html</vt:lpwstr>
      </vt:variant>
      <vt:variant>
        <vt:lpwstr/>
      </vt:variant>
      <vt:variant>
        <vt:i4>3539053</vt:i4>
      </vt:variant>
      <vt:variant>
        <vt:i4>27</vt:i4>
      </vt:variant>
      <vt:variant>
        <vt:i4>0</vt:i4>
      </vt:variant>
      <vt:variant>
        <vt:i4>5</vt:i4>
      </vt:variant>
      <vt:variant>
        <vt:lpwstr>/content/act/aa330918-cc8b-432e-9453-a78dd70ea567.html</vt:lpwstr>
      </vt:variant>
      <vt:variant>
        <vt:lpwstr/>
      </vt:variant>
      <vt:variant>
        <vt:i4>4128823</vt:i4>
      </vt:variant>
      <vt:variant>
        <vt:i4>24</vt:i4>
      </vt:variant>
      <vt:variant>
        <vt:i4>0</vt:i4>
      </vt:variant>
      <vt:variant>
        <vt:i4>5</vt:i4>
      </vt:variant>
      <vt:variant>
        <vt:lpwstr>/content/act/cff822a1-201b-4168-905d-21f0ba5fc42b.html</vt:lpwstr>
      </vt:variant>
      <vt:variant>
        <vt:lpwstr/>
      </vt:variant>
      <vt:variant>
        <vt:i4>3539053</vt:i4>
      </vt:variant>
      <vt:variant>
        <vt:i4>21</vt:i4>
      </vt:variant>
      <vt:variant>
        <vt:i4>0</vt:i4>
      </vt:variant>
      <vt:variant>
        <vt:i4>5</vt:i4>
      </vt:variant>
      <vt:variant>
        <vt:lpwstr>/content/act/aa330918-cc8b-432e-9453-a78dd70ea567.html</vt:lpwstr>
      </vt:variant>
      <vt:variant>
        <vt:lpwstr/>
      </vt:variant>
      <vt:variant>
        <vt:i4>3539053</vt:i4>
      </vt:variant>
      <vt:variant>
        <vt:i4>18</vt:i4>
      </vt:variant>
      <vt:variant>
        <vt:i4>0</vt:i4>
      </vt:variant>
      <vt:variant>
        <vt:i4>5</vt:i4>
      </vt:variant>
      <vt:variant>
        <vt:lpwstr>/content/act/aa330918-cc8b-432e-9453-a78dd70ea567.html</vt:lpwstr>
      </vt:variant>
      <vt:variant>
        <vt:lpwstr/>
      </vt:variant>
      <vt:variant>
        <vt:i4>3539053</vt:i4>
      </vt:variant>
      <vt:variant>
        <vt:i4>15</vt:i4>
      </vt:variant>
      <vt:variant>
        <vt:i4>0</vt:i4>
      </vt:variant>
      <vt:variant>
        <vt:i4>5</vt:i4>
      </vt:variant>
      <vt:variant>
        <vt:lpwstr>/content/act/aa330918-cc8b-432e-9453-a78dd70ea567.html</vt:lpwstr>
      </vt:variant>
      <vt:variant>
        <vt:lpwstr/>
      </vt:variant>
      <vt:variant>
        <vt:i4>4849744</vt:i4>
      </vt:variant>
      <vt:variant>
        <vt:i4>12</vt:i4>
      </vt:variant>
      <vt:variant>
        <vt:i4>0</vt:i4>
      </vt:variant>
      <vt:variant>
        <vt:i4>5</vt:i4>
      </vt:variant>
      <vt:variant>
        <vt:lpwstr>/content/act/5854b5a9-5430-4e50-8455-009b1ff390bd.doc</vt:lpwstr>
      </vt:variant>
      <vt:variant>
        <vt:lpwstr/>
      </vt:variant>
      <vt:variant>
        <vt:i4>6946919</vt:i4>
      </vt:variant>
      <vt:variant>
        <vt:i4>9</vt:i4>
      </vt:variant>
      <vt:variant>
        <vt:i4>0</vt:i4>
      </vt:variant>
      <vt:variant>
        <vt:i4>5</vt:i4>
      </vt:variant>
      <vt:variant>
        <vt:lpwstr>/content/act/ed9adaed-1374-498f-822a-b042a5b1d6a8.html</vt:lpwstr>
      </vt:variant>
      <vt:variant>
        <vt:lpwstr/>
      </vt:variant>
      <vt:variant>
        <vt:i4>3539053</vt:i4>
      </vt:variant>
      <vt:variant>
        <vt:i4>6</vt:i4>
      </vt:variant>
      <vt:variant>
        <vt:i4>0</vt:i4>
      </vt:variant>
      <vt:variant>
        <vt:i4>5</vt:i4>
      </vt:variant>
      <vt:variant>
        <vt:lpwstr>/content/act/aa330918-cc8b-432e-9453-a78dd70ea567.html</vt:lpwstr>
      </vt:variant>
      <vt:variant>
        <vt:lpwstr/>
      </vt:variant>
      <vt:variant>
        <vt:i4>7274553</vt:i4>
      </vt:variant>
      <vt:variant>
        <vt:i4>3</vt:i4>
      </vt:variant>
      <vt:variant>
        <vt:i4>0</vt:i4>
      </vt:variant>
      <vt:variant>
        <vt:i4>5</vt:i4>
      </vt:variant>
      <vt:variant>
        <vt:lpwstr>/content/act/819e429d-7874-4193-afbd-e683538d976c.html</vt:lpwstr>
      </vt:variant>
      <vt:variant>
        <vt:lpwstr/>
      </vt:variant>
      <vt:variant>
        <vt:i4>6619186</vt:i4>
      </vt:variant>
      <vt:variant>
        <vt:i4>0</vt:i4>
      </vt:variant>
      <vt:variant>
        <vt:i4>0</vt:i4>
      </vt:variant>
      <vt:variant>
        <vt:i4>5</vt:i4>
      </vt:variant>
      <vt:variant>
        <vt:lpwstr>/content/act/9cf2f1c3-393d-4051-a52d-9923b0e51c0c.html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Ваганова Анна Алексеевна</dc:creator>
  <cp:keywords/>
  <cp:lastModifiedBy>Антонова Елена Павловна</cp:lastModifiedBy>
  <cp:revision>2</cp:revision>
  <cp:lastPrinted>2025-10-08T05:14:00Z</cp:lastPrinted>
  <dcterms:created xsi:type="dcterms:W3CDTF">2026-07-02T10:45:00Z</dcterms:created>
  <dcterms:modified xsi:type="dcterms:W3CDTF">2026-07-02T10:45:00Z</dcterms:modified>
</cp:coreProperties>
</file>