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81" w:rsidRPr="0029375A" w:rsidRDefault="00824981" w:rsidP="0029375A">
      <w:pPr>
        <w:pStyle w:val="2"/>
      </w:pPr>
      <w:r w:rsidRPr="0029375A">
        <w:t>АДМИНИСТРАЦИЯ БЕРЕЗОВСКОГО РАЙОНА</w:t>
      </w:r>
    </w:p>
    <w:p w:rsidR="00824981" w:rsidRPr="0029375A" w:rsidRDefault="00824981" w:rsidP="0029375A">
      <w:pPr>
        <w:pStyle w:val="2"/>
        <w:rPr>
          <w:szCs w:val="20"/>
        </w:rPr>
      </w:pPr>
      <w:r w:rsidRPr="0029375A">
        <w:rPr>
          <w:szCs w:val="20"/>
        </w:rPr>
        <w:t>ХАНТЫ-МАНСИЙСКОГО АВТОНОМНОГО ОКРУГА</w:t>
      </w:r>
      <w:r w:rsidR="0029375A" w:rsidRPr="0029375A">
        <w:rPr>
          <w:szCs w:val="20"/>
        </w:rPr>
        <w:t>-</w:t>
      </w:r>
      <w:r w:rsidRPr="0029375A">
        <w:rPr>
          <w:szCs w:val="20"/>
        </w:rPr>
        <w:t>ЮГРЫ</w:t>
      </w:r>
    </w:p>
    <w:p w:rsidR="00824981" w:rsidRPr="0029375A" w:rsidRDefault="00824981" w:rsidP="0029375A">
      <w:pPr>
        <w:pStyle w:val="2"/>
      </w:pPr>
    </w:p>
    <w:p w:rsidR="00824981" w:rsidRPr="0029375A" w:rsidRDefault="00824981" w:rsidP="0029375A">
      <w:pPr>
        <w:pStyle w:val="2"/>
      </w:pPr>
      <w:r w:rsidRPr="0029375A">
        <w:t>ПОСТАНОВЛЕНИЕ</w:t>
      </w:r>
    </w:p>
    <w:p w:rsidR="00824981" w:rsidRPr="0029375A" w:rsidRDefault="00824981" w:rsidP="00824981">
      <w:pPr>
        <w:rPr>
          <w:rFonts w:cs="Arial"/>
          <w:szCs w:val="28"/>
        </w:rPr>
      </w:pPr>
    </w:p>
    <w:p w:rsidR="00824981" w:rsidRPr="0029375A" w:rsidRDefault="00B808E1" w:rsidP="0029375A">
      <w:pPr>
        <w:tabs>
          <w:tab w:val="center" w:pos="9072"/>
        </w:tabs>
        <w:ind w:firstLine="0"/>
        <w:rPr>
          <w:rFonts w:cs="Arial"/>
          <w:szCs w:val="28"/>
        </w:rPr>
      </w:pPr>
      <w:r w:rsidRPr="0029375A">
        <w:rPr>
          <w:rFonts w:cs="Arial"/>
          <w:szCs w:val="28"/>
        </w:rPr>
        <w:t>от</w:t>
      </w:r>
      <w:r w:rsidR="0029375A" w:rsidRPr="0029375A">
        <w:rPr>
          <w:rFonts w:cs="Arial"/>
          <w:szCs w:val="28"/>
        </w:rPr>
        <w:t xml:space="preserve"> </w:t>
      </w:r>
      <w:r w:rsidR="00E2632E" w:rsidRPr="0029375A">
        <w:rPr>
          <w:rFonts w:cs="Arial"/>
          <w:szCs w:val="28"/>
        </w:rPr>
        <w:t>10.08.</w:t>
      </w:r>
      <w:r w:rsidR="008B718E" w:rsidRPr="0029375A">
        <w:rPr>
          <w:rFonts w:cs="Arial"/>
          <w:szCs w:val="28"/>
        </w:rPr>
        <w:t>202</w:t>
      </w:r>
      <w:r w:rsidR="00637506" w:rsidRPr="0029375A">
        <w:rPr>
          <w:rFonts w:cs="Arial"/>
          <w:szCs w:val="28"/>
        </w:rPr>
        <w:t>3</w:t>
      </w:r>
      <w:r w:rsidR="0029375A">
        <w:rPr>
          <w:rFonts w:cs="Arial"/>
          <w:szCs w:val="28"/>
        </w:rPr>
        <w:tab/>
      </w:r>
      <w:r w:rsidRPr="0029375A">
        <w:rPr>
          <w:rFonts w:cs="Arial"/>
          <w:szCs w:val="28"/>
        </w:rPr>
        <w:t xml:space="preserve">№ </w:t>
      </w:r>
      <w:r w:rsidR="00E2632E" w:rsidRPr="0029375A">
        <w:rPr>
          <w:rFonts w:cs="Arial"/>
          <w:szCs w:val="28"/>
        </w:rPr>
        <w:t>608</w:t>
      </w:r>
    </w:p>
    <w:p w:rsidR="00824981" w:rsidRPr="0029375A" w:rsidRDefault="00824981" w:rsidP="0029375A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29375A">
        <w:rPr>
          <w:rFonts w:cs="Arial"/>
          <w:szCs w:val="28"/>
        </w:rPr>
        <w:t>пгт</w:t>
      </w:r>
      <w:proofErr w:type="spellEnd"/>
      <w:r w:rsidRPr="0029375A">
        <w:rPr>
          <w:rFonts w:cs="Arial"/>
          <w:szCs w:val="28"/>
        </w:rPr>
        <w:t>. Березово</w:t>
      </w:r>
    </w:p>
    <w:p w:rsidR="00824981" w:rsidRPr="0029375A" w:rsidRDefault="003E438F" w:rsidP="0029375A">
      <w:pPr>
        <w:pStyle w:val="Title"/>
      </w:pPr>
      <w:r w:rsidRPr="0029375A">
        <w:t xml:space="preserve">О внесении изменений в постановление администрации Березовского района от 28.12.2021 № 1574 </w:t>
      </w:r>
      <w:r w:rsidR="0029375A" w:rsidRPr="0029375A">
        <w:t>«</w:t>
      </w:r>
      <w:r w:rsidR="00824981" w:rsidRPr="0029375A">
        <w:t xml:space="preserve">О муниципальной программе </w:t>
      </w:r>
      <w:r w:rsidR="0029375A" w:rsidRPr="0029375A">
        <w:t>«</w:t>
      </w:r>
      <w:r w:rsidR="00824981" w:rsidRPr="0029375A">
        <w:t xml:space="preserve">Управление муниципальным имуществом </w:t>
      </w:r>
      <w:r w:rsidR="00C94BC0" w:rsidRPr="0029375A">
        <w:t>городского поселения Березово</w:t>
      </w:r>
      <w:r w:rsidR="0029375A" w:rsidRPr="0029375A">
        <w:t xml:space="preserve">» </w:t>
      </w:r>
    </w:p>
    <w:p w:rsidR="00824981" w:rsidRDefault="00824981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E06366" w:rsidRDefault="00E06366" w:rsidP="00E06366">
      <w:r>
        <w:t xml:space="preserve">(утратило силу постановлением Администрации </w:t>
      </w:r>
      <w:hyperlink r:id="rId9" w:tooltip="постановление от 23.01.2024 0:00:00 №30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E06366">
          <w:rPr>
            <w:rStyle w:val="a4"/>
          </w:rPr>
          <w:t>от 23.01.2024 № 30</w:t>
        </w:r>
      </w:hyperlink>
      <w:bookmarkStart w:id="0" w:name="_GoBack"/>
      <w:bookmarkEnd w:id="0"/>
      <w:r>
        <w:t>)</w:t>
      </w:r>
    </w:p>
    <w:p w:rsidR="00E06366" w:rsidRPr="0029375A" w:rsidRDefault="00E06366" w:rsidP="00E06366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824981" w:rsidRPr="0029375A" w:rsidRDefault="001D35AB" w:rsidP="0029375A">
      <w:proofErr w:type="gramStart"/>
      <w:r w:rsidRPr="0029375A">
        <w:t>В</w:t>
      </w:r>
      <w:r w:rsidR="00824981" w:rsidRPr="0029375A">
        <w:t xml:space="preserve"> соответствии</w:t>
      </w:r>
      <w:r w:rsidRPr="0029375A">
        <w:t xml:space="preserve"> </w:t>
      </w:r>
      <w:r w:rsidR="0079291C" w:rsidRPr="0029375A">
        <w:t>с решением</w:t>
      </w:r>
      <w:r w:rsidR="003E438F" w:rsidRPr="0029375A">
        <w:t xml:space="preserve"> Совета депутатов городского поселения Березово </w:t>
      </w:r>
      <w:r w:rsidR="0029375A">
        <w:t xml:space="preserve">             </w:t>
      </w:r>
      <w:r w:rsidR="003E438F" w:rsidRPr="0029375A">
        <w:t xml:space="preserve">от </w:t>
      </w:r>
      <w:r w:rsidR="0079291C" w:rsidRPr="0029375A">
        <w:t>02.06.2023</w:t>
      </w:r>
      <w:r w:rsidR="003E438F" w:rsidRPr="0029375A">
        <w:t xml:space="preserve"> №</w:t>
      </w:r>
      <w:r w:rsidR="00AD64BC" w:rsidRPr="0029375A">
        <w:t xml:space="preserve"> </w:t>
      </w:r>
      <w:r w:rsidR="0079291C" w:rsidRPr="0029375A">
        <w:t>76</w:t>
      </w:r>
      <w:r w:rsidR="00AD64BC" w:rsidRPr="0029375A">
        <w:t xml:space="preserve"> </w:t>
      </w:r>
      <w:r w:rsidR="0029375A" w:rsidRPr="0029375A">
        <w:t>«</w:t>
      </w:r>
      <w:r w:rsidR="00AD64BC" w:rsidRPr="0029375A">
        <w:t xml:space="preserve">О внесении изменений в решение Совета депутатов городского поселения Березово </w:t>
      </w:r>
      <w:r w:rsidR="0009148D" w:rsidRPr="0029375A">
        <w:t xml:space="preserve">от 23.12.2022 № 54 </w:t>
      </w:r>
      <w:r w:rsidR="0029375A" w:rsidRPr="0029375A">
        <w:t>«</w:t>
      </w:r>
      <w:r w:rsidR="0009148D" w:rsidRPr="0029375A">
        <w:t>О бюджете городского поселения Березово на 2023 год и плановый период 2024 и 2025 годов</w:t>
      </w:r>
      <w:r w:rsidR="0029375A" w:rsidRPr="0029375A">
        <w:t>»</w:t>
      </w:r>
      <w:r w:rsidR="0009148D" w:rsidRPr="0029375A">
        <w:t xml:space="preserve">, </w:t>
      </w:r>
      <w:r w:rsidR="00C67FA2" w:rsidRPr="0029375A">
        <w:t xml:space="preserve">постановлением администрации Березовского района </w:t>
      </w:r>
      <w:hyperlink r:id="rId10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C67FA2" w:rsidRPr="0029375A">
          <w:rPr>
            <w:rStyle w:val="a4"/>
          </w:rPr>
          <w:t>от 29 ноября 2021 года</w:t>
        </w:r>
        <w:r w:rsidR="0029375A" w:rsidRPr="0029375A">
          <w:rPr>
            <w:rStyle w:val="a4"/>
          </w:rPr>
          <w:t xml:space="preserve"> </w:t>
        </w:r>
        <w:r w:rsidR="00C67FA2" w:rsidRPr="0029375A">
          <w:rPr>
            <w:rStyle w:val="a4"/>
          </w:rPr>
          <w:t>№ 1379</w:t>
        </w:r>
      </w:hyperlink>
      <w:r w:rsidR="00C67FA2" w:rsidRPr="0029375A">
        <w:t xml:space="preserve"> </w:t>
      </w:r>
      <w:r w:rsidR="0029375A" w:rsidRPr="0029375A">
        <w:t>«</w:t>
      </w:r>
      <w:r w:rsidR="00C67FA2" w:rsidRPr="0029375A">
        <w:t>О порядке разработки и реализации муниципальных программ городского поселения Березово</w:t>
      </w:r>
      <w:proofErr w:type="gramEnd"/>
      <w:r w:rsidR="00C67FA2" w:rsidRPr="0029375A">
        <w:t xml:space="preserve">, порядке </w:t>
      </w:r>
      <w:proofErr w:type="gramStart"/>
      <w:r w:rsidR="00C67FA2" w:rsidRPr="0029375A">
        <w:t>оценки эффективности реализации муниципальных программ городского поселения</w:t>
      </w:r>
      <w:proofErr w:type="gramEnd"/>
      <w:r w:rsidR="00C67FA2" w:rsidRPr="0029375A">
        <w:t xml:space="preserve"> Березово и признании утратившими силу некоторых муниципальных нормативных правовых актов администрации Березовского района</w:t>
      </w:r>
      <w:r w:rsidR="0029375A" w:rsidRPr="0029375A">
        <w:t>»</w:t>
      </w:r>
      <w:r w:rsidR="00AD64BC" w:rsidRPr="0029375A">
        <w:rPr>
          <w:bCs/>
          <w:kern w:val="28"/>
        </w:rPr>
        <w:t>:</w:t>
      </w:r>
    </w:p>
    <w:p w:rsidR="00824981" w:rsidRPr="0029375A" w:rsidRDefault="00995380" w:rsidP="0029375A">
      <w:r w:rsidRPr="0029375A">
        <w:t xml:space="preserve">1. </w:t>
      </w:r>
      <w:r w:rsidR="00BE48C9" w:rsidRPr="0029375A">
        <w:t xml:space="preserve">Внести в приложение к постановлению администрации Березовского района </w:t>
      </w:r>
      <w:r w:rsidR="0029375A">
        <w:t xml:space="preserve">                    </w:t>
      </w:r>
      <w:hyperlink r:id="rId11" w:tooltip="постановление от 28.12.2021 0:00:00 №1574 Администрация Березовского района&#10;&#10;О муниципальной программе " w:history="1">
        <w:r w:rsidR="00BE48C9" w:rsidRPr="002C202B">
          <w:rPr>
            <w:rStyle w:val="a4"/>
          </w:rPr>
          <w:t xml:space="preserve">от 28.12.2021 </w:t>
        </w:r>
        <w:r w:rsidR="00C67FA2" w:rsidRPr="002C202B">
          <w:rPr>
            <w:rStyle w:val="a4"/>
          </w:rPr>
          <w:t>№</w:t>
        </w:r>
        <w:r w:rsidR="002C202B" w:rsidRPr="002C202B">
          <w:rPr>
            <w:rStyle w:val="a4"/>
          </w:rPr>
          <w:t xml:space="preserve"> </w:t>
        </w:r>
        <w:r w:rsidR="00BE48C9" w:rsidRPr="002C202B">
          <w:rPr>
            <w:rStyle w:val="a4"/>
          </w:rPr>
          <w:t>1574</w:t>
        </w:r>
      </w:hyperlink>
      <w:r w:rsidR="00BE48C9" w:rsidRPr="0029375A">
        <w:t xml:space="preserve"> </w:t>
      </w:r>
      <w:r w:rsidR="0029375A" w:rsidRPr="0029375A">
        <w:t>«</w:t>
      </w:r>
      <w:r w:rsidR="00BE48C9" w:rsidRPr="0029375A">
        <w:t xml:space="preserve">О муниципальной программе </w:t>
      </w:r>
      <w:r w:rsidR="0029375A" w:rsidRPr="0029375A">
        <w:t>«</w:t>
      </w:r>
      <w:r w:rsidR="00BE48C9" w:rsidRPr="0029375A">
        <w:t>Управление муниципальным имуществом городского поселения Березово</w:t>
      </w:r>
      <w:r w:rsidR="0029375A" w:rsidRPr="0029375A">
        <w:t>»</w:t>
      </w:r>
      <w:r w:rsidR="00F35CE2" w:rsidRPr="0029375A">
        <w:t xml:space="preserve"> (далее</w:t>
      </w:r>
      <w:r w:rsidR="002C202B">
        <w:t xml:space="preserve"> </w:t>
      </w:r>
      <w:r w:rsidR="00F35CE2" w:rsidRPr="0029375A">
        <w:t>- муниципальная программа)</w:t>
      </w:r>
      <w:r w:rsidR="00BE48C9" w:rsidRPr="0029375A">
        <w:t xml:space="preserve"> следующие изменения:</w:t>
      </w:r>
      <w:r w:rsidR="0029375A" w:rsidRPr="0029375A">
        <w:t xml:space="preserve"> </w:t>
      </w:r>
    </w:p>
    <w:p w:rsidR="00DE4215" w:rsidRPr="0029375A" w:rsidRDefault="00DE4215" w:rsidP="0029375A">
      <w:r w:rsidRPr="0029375A">
        <w:t>1.1. В паспорт</w:t>
      </w:r>
      <w:r w:rsidR="00CE3023" w:rsidRPr="0029375A">
        <w:t>е муниципальной программы строки</w:t>
      </w:r>
      <w:r w:rsidRPr="0029375A">
        <w:t xml:space="preserve"> </w:t>
      </w:r>
      <w:r w:rsidR="0029375A" w:rsidRPr="0029375A">
        <w:t>«</w:t>
      </w:r>
      <w:r w:rsidR="00873EF3" w:rsidRPr="0029375A">
        <w:t>Целевые показатели муниципальной программы</w:t>
      </w:r>
      <w:r w:rsidR="0029375A" w:rsidRPr="0029375A">
        <w:t>»</w:t>
      </w:r>
      <w:r w:rsidR="00CE3023" w:rsidRPr="0029375A">
        <w:t xml:space="preserve">, </w:t>
      </w:r>
      <w:r w:rsidR="0029375A" w:rsidRPr="0029375A">
        <w:t>«</w:t>
      </w:r>
      <w:r w:rsidR="00CE3023" w:rsidRPr="0029375A">
        <w:t>Параметры финансового обеспечения муниципальной программы</w:t>
      </w:r>
      <w:r w:rsidR="0029375A" w:rsidRPr="0029375A">
        <w:t xml:space="preserve">» </w:t>
      </w:r>
      <w:r w:rsidRPr="0029375A">
        <w:t>изложить в следующей редакции:</w:t>
      </w:r>
    </w:p>
    <w:p w:rsidR="00637506" w:rsidRPr="0029375A" w:rsidRDefault="0029375A" w:rsidP="0029375A">
      <w:r w:rsidRPr="0029375A"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128"/>
        <w:gridCol w:w="520"/>
        <w:gridCol w:w="1252"/>
        <w:gridCol w:w="1187"/>
        <w:gridCol w:w="754"/>
        <w:gridCol w:w="574"/>
        <w:gridCol w:w="574"/>
        <w:gridCol w:w="574"/>
        <w:gridCol w:w="574"/>
        <w:gridCol w:w="1127"/>
        <w:gridCol w:w="1873"/>
      </w:tblGrid>
      <w:tr w:rsidR="00637506" w:rsidRPr="002C202B" w:rsidTr="0000034A">
        <w:trPr>
          <w:trHeight w:val="300"/>
        </w:trPr>
        <w:tc>
          <w:tcPr>
            <w:tcW w:w="1083" w:type="dxa"/>
            <w:vMerge w:val="restart"/>
            <w:hideMark/>
          </w:tcPr>
          <w:p w:rsidR="0029375A" w:rsidRPr="002C202B" w:rsidRDefault="0029375A" w:rsidP="0029375A">
            <w:pPr>
              <w:rPr>
                <w:sz w:val="20"/>
              </w:rPr>
            </w:pPr>
            <w:r w:rsidRPr="002C202B">
              <w:rPr>
                <w:sz w:val="20"/>
              </w:rPr>
              <w:t xml:space="preserve"> </w:t>
            </w:r>
          </w:p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Целевые показатели муниципальной программы </w:t>
            </w:r>
          </w:p>
        </w:tc>
        <w:tc>
          <w:tcPr>
            <w:tcW w:w="389" w:type="dxa"/>
            <w:vMerge w:val="restart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№</w:t>
            </w:r>
            <w:proofErr w:type="gramStart"/>
            <w:r w:rsidRPr="002C202B">
              <w:rPr>
                <w:sz w:val="20"/>
              </w:rPr>
              <w:t>п</w:t>
            </w:r>
            <w:proofErr w:type="gramEnd"/>
            <w:r w:rsidRPr="002C202B">
              <w:rPr>
                <w:sz w:val="20"/>
              </w:rPr>
              <w:t>/п</w:t>
            </w:r>
          </w:p>
        </w:tc>
        <w:tc>
          <w:tcPr>
            <w:tcW w:w="1274" w:type="dxa"/>
            <w:vMerge w:val="restart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Наименование целевого показателя </w:t>
            </w:r>
          </w:p>
        </w:tc>
        <w:tc>
          <w:tcPr>
            <w:tcW w:w="1106" w:type="dxa"/>
            <w:vMerge w:val="restart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Документ основание </w:t>
            </w:r>
          </w:p>
        </w:tc>
        <w:tc>
          <w:tcPr>
            <w:tcW w:w="6285" w:type="dxa"/>
            <w:gridSpan w:val="7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Значение показателя по годам</w:t>
            </w:r>
          </w:p>
        </w:tc>
      </w:tr>
      <w:tr w:rsidR="0000034A" w:rsidRPr="002C202B" w:rsidTr="0000034A">
        <w:trPr>
          <w:trHeight w:val="2010"/>
        </w:trPr>
        <w:tc>
          <w:tcPr>
            <w:tcW w:w="1083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389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1274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1106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80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Базовое значение</w:t>
            </w:r>
          </w:p>
        </w:tc>
        <w:tc>
          <w:tcPr>
            <w:tcW w:w="557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2022г.</w:t>
            </w:r>
          </w:p>
        </w:tc>
        <w:tc>
          <w:tcPr>
            <w:tcW w:w="65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2023г.</w:t>
            </w:r>
          </w:p>
        </w:tc>
        <w:tc>
          <w:tcPr>
            <w:tcW w:w="557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2024г.</w:t>
            </w:r>
          </w:p>
        </w:tc>
        <w:tc>
          <w:tcPr>
            <w:tcW w:w="65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2025г.</w:t>
            </w:r>
          </w:p>
        </w:tc>
        <w:tc>
          <w:tcPr>
            <w:tcW w:w="1186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На момент окончания реализации муниципальной программы </w:t>
            </w:r>
          </w:p>
        </w:tc>
        <w:tc>
          <w:tcPr>
            <w:tcW w:w="1861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Ответственный исполнитель/соисполнитель за достижение показателя </w:t>
            </w:r>
          </w:p>
        </w:tc>
      </w:tr>
      <w:tr w:rsidR="0000034A" w:rsidRPr="002C202B" w:rsidTr="0000034A">
        <w:trPr>
          <w:trHeight w:val="3195"/>
        </w:trPr>
        <w:tc>
          <w:tcPr>
            <w:tcW w:w="1083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389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</w:t>
            </w:r>
          </w:p>
        </w:tc>
        <w:tc>
          <w:tcPr>
            <w:tcW w:w="1274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Количество выполненных кадастровых работ, ед.</w:t>
            </w:r>
          </w:p>
        </w:tc>
        <w:tc>
          <w:tcPr>
            <w:tcW w:w="1106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Федеральный закон от 06.10.2003 </w:t>
            </w:r>
            <w:hyperlink r:id="rId1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C202B">
                <w:rPr>
                  <w:rStyle w:val="a4"/>
                  <w:sz w:val="20"/>
                </w:rPr>
                <w:t xml:space="preserve">№ 131-ФЗ </w:t>
              </w:r>
              <w:r w:rsidR="0029375A" w:rsidRPr="002C202B">
                <w:rPr>
                  <w:rStyle w:val="a4"/>
                  <w:sz w:val="20"/>
                </w:rPr>
                <w:t>«</w:t>
              </w:r>
              <w:r w:rsidRPr="002C202B">
                <w:rPr>
                  <w:rStyle w:val="a4"/>
                  <w:sz w:val="20"/>
                </w:rPr>
                <w:t>Об общих принципах</w:t>
              </w:r>
            </w:hyperlink>
            <w:r w:rsidRPr="002C202B">
              <w:rPr>
                <w:sz w:val="2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170</w:t>
            </w:r>
          </w:p>
        </w:tc>
        <w:tc>
          <w:tcPr>
            <w:tcW w:w="557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18</w:t>
            </w:r>
          </w:p>
        </w:tc>
        <w:tc>
          <w:tcPr>
            <w:tcW w:w="658" w:type="dxa"/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31</w:t>
            </w:r>
          </w:p>
        </w:tc>
        <w:tc>
          <w:tcPr>
            <w:tcW w:w="557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14</w:t>
            </w:r>
          </w:p>
        </w:tc>
        <w:tc>
          <w:tcPr>
            <w:tcW w:w="65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14</w:t>
            </w:r>
          </w:p>
        </w:tc>
        <w:tc>
          <w:tcPr>
            <w:tcW w:w="1186" w:type="dxa"/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247</w:t>
            </w:r>
          </w:p>
        </w:tc>
        <w:tc>
          <w:tcPr>
            <w:tcW w:w="1861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Комитет по земельным ресурсам и управлению муниципальным имуществом</w:t>
            </w:r>
          </w:p>
        </w:tc>
      </w:tr>
      <w:tr w:rsidR="0000034A" w:rsidRPr="002C202B" w:rsidTr="0000034A">
        <w:trPr>
          <w:trHeight w:val="3840"/>
        </w:trPr>
        <w:tc>
          <w:tcPr>
            <w:tcW w:w="1083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389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</w:t>
            </w:r>
          </w:p>
        </w:tc>
        <w:tc>
          <w:tcPr>
            <w:tcW w:w="1274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Количество объектов муниципального имущества, застрахованных от рисков случайной гибели или уничтожения, ед.</w:t>
            </w:r>
          </w:p>
        </w:tc>
        <w:tc>
          <w:tcPr>
            <w:tcW w:w="1106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Федеральный закон от 06.10.2003 </w:t>
            </w:r>
            <w:hyperlink r:id="rId1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C202B">
                <w:rPr>
                  <w:rStyle w:val="a4"/>
                  <w:sz w:val="20"/>
                </w:rPr>
                <w:t xml:space="preserve">№ 131-ФЗ </w:t>
              </w:r>
              <w:r w:rsidR="0029375A" w:rsidRPr="002C202B">
                <w:rPr>
                  <w:rStyle w:val="a4"/>
                  <w:sz w:val="20"/>
                </w:rPr>
                <w:t>«</w:t>
              </w:r>
              <w:r w:rsidRPr="002C202B">
                <w:rPr>
                  <w:rStyle w:val="a4"/>
                  <w:sz w:val="20"/>
                </w:rPr>
                <w:t>Об общих принципах</w:t>
              </w:r>
            </w:hyperlink>
            <w:r w:rsidRPr="002C202B">
              <w:rPr>
                <w:sz w:val="2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105</w:t>
            </w:r>
          </w:p>
        </w:tc>
        <w:tc>
          <w:tcPr>
            <w:tcW w:w="557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100</w:t>
            </w:r>
          </w:p>
        </w:tc>
        <w:tc>
          <w:tcPr>
            <w:tcW w:w="658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0</w:t>
            </w:r>
          </w:p>
        </w:tc>
        <w:tc>
          <w:tcPr>
            <w:tcW w:w="557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100</w:t>
            </w:r>
          </w:p>
        </w:tc>
        <w:tc>
          <w:tcPr>
            <w:tcW w:w="658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100</w:t>
            </w:r>
          </w:p>
        </w:tc>
        <w:tc>
          <w:tcPr>
            <w:tcW w:w="1186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100</w:t>
            </w:r>
          </w:p>
        </w:tc>
        <w:tc>
          <w:tcPr>
            <w:tcW w:w="1861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Комитет по земельным ресурсам и управлению муниципальным имуществом</w:t>
            </w:r>
          </w:p>
        </w:tc>
      </w:tr>
      <w:tr w:rsidR="0000034A" w:rsidRPr="002C202B" w:rsidTr="0000034A">
        <w:trPr>
          <w:trHeight w:val="3300"/>
        </w:trPr>
        <w:tc>
          <w:tcPr>
            <w:tcW w:w="1083" w:type="dxa"/>
            <w:vMerge/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389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3</w:t>
            </w:r>
          </w:p>
        </w:tc>
        <w:tc>
          <w:tcPr>
            <w:tcW w:w="1274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Количество выполненных ремонтных работ</w:t>
            </w:r>
            <w:r w:rsidR="0029375A" w:rsidRPr="002C202B">
              <w:rPr>
                <w:sz w:val="20"/>
              </w:rPr>
              <w:t xml:space="preserve"> </w:t>
            </w:r>
            <w:r w:rsidRPr="002C202B">
              <w:rPr>
                <w:sz w:val="20"/>
              </w:rPr>
              <w:t>объектов муниципальной собственности, ед.</w:t>
            </w:r>
          </w:p>
        </w:tc>
        <w:tc>
          <w:tcPr>
            <w:tcW w:w="1106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Федеральный закон от 06.10.2003 </w:t>
            </w:r>
            <w:hyperlink r:id="rId1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C202B">
                <w:rPr>
                  <w:rStyle w:val="a4"/>
                  <w:sz w:val="20"/>
                </w:rPr>
                <w:t xml:space="preserve">№ 131-ФЗ </w:t>
              </w:r>
              <w:r w:rsidR="0029375A" w:rsidRPr="002C202B">
                <w:rPr>
                  <w:rStyle w:val="a4"/>
                  <w:sz w:val="20"/>
                </w:rPr>
                <w:t>«</w:t>
              </w:r>
              <w:r w:rsidRPr="002C202B">
                <w:rPr>
                  <w:rStyle w:val="a4"/>
                  <w:sz w:val="20"/>
                </w:rPr>
                <w:t>Об общих принципах</w:t>
              </w:r>
            </w:hyperlink>
            <w:r w:rsidRPr="002C202B">
              <w:rPr>
                <w:sz w:val="2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14</w:t>
            </w:r>
          </w:p>
        </w:tc>
        <w:tc>
          <w:tcPr>
            <w:tcW w:w="557" w:type="dxa"/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5</w:t>
            </w:r>
          </w:p>
        </w:tc>
        <w:tc>
          <w:tcPr>
            <w:tcW w:w="658" w:type="dxa"/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</w:t>
            </w:r>
          </w:p>
        </w:tc>
        <w:tc>
          <w:tcPr>
            <w:tcW w:w="557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4</w:t>
            </w:r>
          </w:p>
        </w:tc>
        <w:tc>
          <w:tcPr>
            <w:tcW w:w="658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4</w:t>
            </w:r>
          </w:p>
        </w:tc>
        <w:tc>
          <w:tcPr>
            <w:tcW w:w="1186" w:type="dxa"/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28</w:t>
            </w:r>
          </w:p>
        </w:tc>
        <w:tc>
          <w:tcPr>
            <w:tcW w:w="1861" w:type="dxa"/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Комитет по земельным ресурсам и управлению муниципальным имуществом, УХКХ</w:t>
            </w:r>
          </w:p>
        </w:tc>
      </w:tr>
      <w:tr w:rsidR="0000034A" w:rsidRPr="002C202B" w:rsidTr="0000034A">
        <w:trPr>
          <w:trHeight w:val="4065"/>
        </w:trPr>
        <w:tc>
          <w:tcPr>
            <w:tcW w:w="1083" w:type="dxa"/>
            <w:vMerge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rPr>
                <w:sz w:val="20"/>
              </w:rPr>
            </w:pPr>
          </w:p>
        </w:tc>
        <w:tc>
          <w:tcPr>
            <w:tcW w:w="389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4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Количество предоставленных услуг по оценке рыночной стоимости муниципального имущества, земельных участков, ед.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 xml:space="preserve">Федеральный закон от 06.10.2003 </w:t>
            </w:r>
            <w:hyperlink r:id="rId15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C202B">
                <w:rPr>
                  <w:rStyle w:val="a4"/>
                  <w:sz w:val="20"/>
                </w:rPr>
                <w:t xml:space="preserve">№ 131-ФЗ </w:t>
              </w:r>
              <w:r w:rsidR="0029375A" w:rsidRPr="002C202B">
                <w:rPr>
                  <w:rStyle w:val="a4"/>
                  <w:sz w:val="20"/>
                </w:rPr>
                <w:t>«</w:t>
              </w:r>
              <w:r w:rsidRPr="002C202B">
                <w:rPr>
                  <w:rStyle w:val="a4"/>
                  <w:sz w:val="20"/>
                </w:rPr>
                <w:t>Об общих принципах</w:t>
              </w:r>
            </w:hyperlink>
            <w:r w:rsidRPr="002C202B">
              <w:rPr>
                <w:sz w:val="20"/>
              </w:rPr>
              <w:t xml:space="preserve"> организации местного самоуправления в Российской Федерации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60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7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135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hideMark/>
          </w:tcPr>
          <w:p w:rsidR="00637506" w:rsidRPr="002C202B" w:rsidRDefault="00A7054B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5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hideMark/>
          </w:tcPr>
          <w:p w:rsidR="00637506" w:rsidRPr="002C202B" w:rsidRDefault="00031DD0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209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hideMark/>
          </w:tcPr>
          <w:p w:rsidR="00637506" w:rsidRPr="002C202B" w:rsidRDefault="00637506" w:rsidP="0029375A">
            <w:pPr>
              <w:ind w:firstLine="0"/>
              <w:rPr>
                <w:sz w:val="20"/>
              </w:rPr>
            </w:pPr>
            <w:r w:rsidRPr="002C202B">
              <w:rPr>
                <w:sz w:val="20"/>
              </w:rPr>
              <w:t>Комитет по земельным ресурсам и управлению муниципальным имуществом</w:t>
            </w:r>
          </w:p>
        </w:tc>
      </w:tr>
    </w:tbl>
    <w:p w:rsidR="00A00833" w:rsidRPr="0029375A" w:rsidRDefault="00A00833" w:rsidP="00F35CE2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114"/>
        <w:gridCol w:w="2471"/>
        <w:gridCol w:w="1224"/>
        <w:gridCol w:w="1087"/>
        <w:gridCol w:w="987"/>
        <w:gridCol w:w="988"/>
        <w:gridCol w:w="1266"/>
      </w:tblGrid>
      <w:tr w:rsidR="0000034A" w:rsidRPr="0029375A" w:rsidTr="0000034A">
        <w:trPr>
          <w:trHeight w:val="300"/>
        </w:trPr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75A" w:rsidRPr="0029375A" w:rsidRDefault="0029375A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29375A" w:rsidRPr="0029375A" w:rsidRDefault="0029375A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00034A" w:rsidRPr="0029375A" w:rsidRDefault="0000034A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  <w:p w:rsidR="0000034A" w:rsidRPr="0029375A" w:rsidRDefault="0000034A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Источники финансирования</w:t>
            </w:r>
          </w:p>
        </w:tc>
        <w:tc>
          <w:tcPr>
            <w:tcW w:w="5552" w:type="dxa"/>
            <w:gridSpan w:val="5"/>
            <w:tcBorders>
              <w:top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Расходы по годам (тыс. рублей)</w:t>
            </w:r>
          </w:p>
        </w:tc>
      </w:tr>
      <w:tr w:rsidR="00A00833" w:rsidRPr="0029375A" w:rsidTr="0000034A">
        <w:trPr>
          <w:trHeight w:val="322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224" w:type="dxa"/>
            <w:vMerge w:val="restart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Всего</w:t>
            </w:r>
          </w:p>
        </w:tc>
        <w:tc>
          <w:tcPr>
            <w:tcW w:w="1087" w:type="dxa"/>
            <w:vMerge w:val="restart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2022г.</w:t>
            </w:r>
          </w:p>
        </w:tc>
        <w:tc>
          <w:tcPr>
            <w:tcW w:w="987" w:type="dxa"/>
            <w:vMerge w:val="restart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2023г.</w:t>
            </w:r>
          </w:p>
        </w:tc>
        <w:tc>
          <w:tcPr>
            <w:tcW w:w="988" w:type="dxa"/>
            <w:vMerge w:val="restart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2024г.</w:t>
            </w:r>
          </w:p>
        </w:tc>
        <w:tc>
          <w:tcPr>
            <w:tcW w:w="1266" w:type="dxa"/>
            <w:vMerge w:val="restart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2025г.</w:t>
            </w:r>
          </w:p>
        </w:tc>
      </w:tr>
      <w:tr w:rsidR="00A00833" w:rsidRPr="0029375A" w:rsidTr="0000034A">
        <w:trPr>
          <w:trHeight w:val="322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vMerge/>
            <w:tcBorders>
              <w:lef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224" w:type="dxa"/>
            <w:vMerge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</w:p>
        </w:tc>
        <w:tc>
          <w:tcPr>
            <w:tcW w:w="1087" w:type="dxa"/>
            <w:vMerge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</w:p>
        </w:tc>
        <w:tc>
          <w:tcPr>
            <w:tcW w:w="987" w:type="dxa"/>
            <w:vMerge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</w:p>
        </w:tc>
        <w:tc>
          <w:tcPr>
            <w:tcW w:w="988" w:type="dxa"/>
            <w:vMerge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</w:p>
        </w:tc>
        <w:tc>
          <w:tcPr>
            <w:tcW w:w="1266" w:type="dxa"/>
            <w:vMerge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</w:p>
        </w:tc>
      </w:tr>
      <w:tr w:rsidR="00A00833" w:rsidRPr="0029375A" w:rsidTr="0000034A">
        <w:trPr>
          <w:trHeight w:val="30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всего</w:t>
            </w:r>
          </w:p>
        </w:tc>
        <w:tc>
          <w:tcPr>
            <w:tcW w:w="1224" w:type="dxa"/>
            <w:hideMark/>
          </w:tcPr>
          <w:p w:rsidR="00A00833" w:rsidRPr="0029375A" w:rsidRDefault="00B823A1" w:rsidP="0029375A">
            <w:pPr>
              <w:ind w:firstLine="0"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9976,1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ind w:firstLine="0"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3020,9</w:t>
            </w:r>
          </w:p>
        </w:tc>
        <w:tc>
          <w:tcPr>
            <w:tcW w:w="987" w:type="dxa"/>
            <w:hideMark/>
          </w:tcPr>
          <w:p w:rsidR="00A00833" w:rsidRPr="0029375A" w:rsidRDefault="00B823A1" w:rsidP="0029375A">
            <w:pPr>
              <w:ind w:firstLine="0"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1993,2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ind w:firstLine="0"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2398,5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ind w:firstLine="0"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2563,5</w:t>
            </w:r>
          </w:p>
        </w:tc>
      </w:tr>
      <w:tr w:rsidR="00A00833" w:rsidRPr="0029375A" w:rsidTr="0000034A">
        <w:trPr>
          <w:trHeight w:val="345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24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</w:tr>
      <w:tr w:rsidR="00A00833" w:rsidRPr="0029375A" w:rsidTr="0000034A">
        <w:trPr>
          <w:trHeight w:val="63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24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</w:tr>
      <w:tr w:rsidR="00A00833" w:rsidRPr="0029375A" w:rsidTr="0000034A">
        <w:trPr>
          <w:trHeight w:val="51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24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</w:tr>
      <w:tr w:rsidR="00A00833" w:rsidRPr="0029375A" w:rsidTr="0000034A">
        <w:trPr>
          <w:trHeight w:val="51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бюджет городского поселения</w:t>
            </w:r>
          </w:p>
        </w:tc>
        <w:tc>
          <w:tcPr>
            <w:tcW w:w="1224" w:type="dxa"/>
            <w:hideMark/>
          </w:tcPr>
          <w:p w:rsidR="00A00833" w:rsidRPr="0029375A" w:rsidRDefault="00B823A1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9976,1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3020,9</w:t>
            </w:r>
          </w:p>
        </w:tc>
        <w:tc>
          <w:tcPr>
            <w:tcW w:w="987" w:type="dxa"/>
            <w:hideMark/>
          </w:tcPr>
          <w:p w:rsidR="00A00833" w:rsidRPr="0029375A" w:rsidRDefault="00B823A1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1993,2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2398,5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2563,5</w:t>
            </w:r>
          </w:p>
        </w:tc>
      </w:tr>
      <w:tr w:rsidR="00A00833" w:rsidRPr="0029375A" w:rsidTr="0000034A">
        <w:trPr>
          <w:trHeight w:val="585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24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</w:tr>
      <w:tr w:rsidR="00A00833" w:rsidRPr="0029375A" w:rsidTr="0000034A">
        <w:trPr>
          <w:trHeight w:val="630"/>
        </w:trPr>
        <w:tc>
          <w:tcPr>
            <w:tcW w:w="2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33" w:rsidRPr="0029375A" w:rsidRDefault="00A00833" w:rsidP="00B823A1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</w:tcBorders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24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0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7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988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  <w:tc>
          <w:tcPr>
            <w:tcW w:w="1266" w:type="dxa"/>
            <w:hideMark/>
          </w:tcPr>
          <w:p w:rsidR="00A00833" w:rsidRPr="0029375A" w:rsidRDefault="00A00833" w:rsidP="0029375A">
            <w:pPr>
              <w:widowControl w:val="0"/>
              <w:autoSpaceDE w:val="0"/>
              <w:autoSpaceDN w:val="0"/>
              <w:adjustRightInd w:val="0"/>
              <w:ind w:firstLine="16"/>
              <w:contextualSpacing/>
              <w:jc w:val="left"/>
              <w:rPr>
                <w:rFonts w:cs="Arial"/>
                <w:szCs w:val="28"/>
              </w:rPr>
            </w:pPr>
            <w:r w:rsidRPr="0029375A">
              <w:rPr>
                <w:rFonts w:cs="Arial"/>
                <w:szCs w:val="28"/>
              </w:rPr>
              <w:t>0,00</w:t>
            </w:r>
          </w:p>
        </w:tc>
      </w:tr>
    </w:tbl>
    <w:p w:rsidR="00A00833" w:rsidRPr="0029375A" w:rsidRDefault="0029375A" w:rsidP="00A00833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E87418" w:rsidRPr="0029375A">
        <w:rPr>
          <w:rFonts w:cs="Arial"/>
          <w:szCs w:val="28"/>
        </w:rPr>
        <w:t>;</w:t>
      </w:r>
    </w:p>
    <w:p w:rsidR="0029375A" w:rsidRPr="0029375A" w:rsidRDefault="0029375A" w:rsidP="00F35CE2">
      <w:pPr>
        <w:widowControl w:val="0"/>
        <w:autoSpaceDE w:val="0"/>
        <w:autoSpaceDN w:val="0"/>
        <w:adjustRightInd w:val="0"/>
        <w:contextualSpacing/>
        <w:jc w:val="right"/>
        <w:rPr>
          <w:rFonts w:cs="Arial"/>
          <w:szCs w:val="28"/>
        </w:rPr>
      </w:pPr>
    </w:p>
    <w:p w:rsidR="00F35CE2" w:rsidRPr="0029375A" w:rsidRDefault="00F35CE2" w:rsidP="0029375A">
      <w:r w:rsidRPr="0029375A">
        <w:t xml:space="preserve">1.2. </w:t>
      </w:r>
      <w:r w:rsidR="009067F4" w:rsidRPr="0029375A">
        <w:t>т</w:t>
      </w:r>
      <w:r w:rsidR="00F55E11" w:rsidRPr="0029375A">
        <w:t>аблицы</w:t>
      </w:r>
      <w:r w:rsidRPr="0029375A">
        <w:t xml:space="preserve"> 1</w:t>
      </w:r>
      <w:r w:rsidR="00F55E11" w:rsidRPr="0029375A">
        <w:t>,</w:t>
      </w:r>
      <w:r w:rsidR="00C12D41" w:rsidRPr="0029375A">
        <w:t>3</w:t>
      </w:r>
      <w:r w:rsidRPr="0029375A">
        <w:t xml:space="preserve"> муниципальной программы изложить в следую</w:t>
      </w:r>
      <w:r w:rsidR="00F55E11" w:rsidRPr="0029375A">
        <w:t xml:space="preserve">щей редакции согласно приложениям 1,2 </w:t>
      </w:r>
      <w:r w:rsidRPr="0029375A">
        <w:t>к настоящему постановлению.</w:t>
      </w:r>
    </w:p>
    <w:p w:rsidR="00824981" w:rsidRPr="0029375A" w:rsidRDefault="008E07CC" w:rsidP="0029375A">
      <w:r w:rsidRPr="0029375A">
        <w:t>2</w:t>
      </w:r>
      <w:r w:rsidR="00824981" w:rsidRPr="0029375A">
        <w:t xml:space="preserve">. Опубликовать настоящее постановление в газете </w:t>
      </w:r>
      <w:r w:rsidR="0029375A" w:rsidRPr="0029375A">
        <w:t>«</w:t>
      </w:r>
      <w:r w:rsidR="00824981" w:rsidRPr="0029375A">
        <w:t>Жизнь Югры</w:t>
      </w:r>
      <w:r w:rsidR="0029375A" w:rsidRPr="0029375A">
        <w:t>»</w:t>
      </w:r>
      <w:r w:rsidR="00824981" w:rsidRPr="0029375A">
        <w:t xml:space="preserve"> и разместить на </w:t>
      </w:r>
      <w:proofErr w:type="gramStart"/>
      <w:r w:rsidR="00824981" w:rsidRPr="0029375A">
        <w:t>официальном</w:t>
      </w:r>
      <w:proofErr w:type="gramEnd"/>
      <w:r w:rsidR="00824981" w:rsidRPr="0029375A">
        <w:t xml:space="preserve"> веб-сайте органов местного самоуправления Березовского района.</w:t>
      </w:r>
    </w:p>
    <w:p w:rsidR="0029375A" w:rsidRPr="0029375A" w:rsidRDefault="008E07CC" w:rsidP="0029375A">
      <w:r w:rsidRPr="0029375A">
        <w:t>3</w:t>
      </w:r>
      <w:r w:rsidR="00824981" w:rsidRPr="0029375A">
        <w:t xml:space="preserve">. Настоящее постановление вступает в силу после </w:t>
      </w:r>
      <w:r w:rsidR="00A42DE3" w:rsidRPr="0029375A">
        <w:t>его официального опубликования</w:t>
      </w:r>
      <w:r w:rsidR="00F35CE2" w:rsidRPr="0029375A">
        <w:t>.</w:t>
      </w:r>
      <w:r w:rsidR="00A42DE3" w:rsidRPr="0029375A">
        <w:t xml:space="preserve"> </w:t>
      </w:r>
    </w:p>
    <w:p w:rsidR="0029375A" w:rsidRDefault="0029375A" w:rsidP="0029375A"/>
    <w:p w:rsidR="0029375A" w:rsidRPr="0029375A" w:rsidRDefault="0029375A" w:rsidP="0029375A"/>
    <w:p w:rsidR="00322A34" w:rsidRDefault="00F27192" w:rsidP="0029375A">
      <w:pPr>
        <w:tabs>
          <w:tab w:val="center" w:pos="9072"/>
        </w:tabs>
        <w:autoSpaceDE w:val="0"/>
        <w:autoSpaceDN w:val="0"/>
        <w:adjustRightInd w:val="0"/>
        <w:ind w:firstLine="0"/>
        <w:rPr>
          <w:rFonts w:cs="Arial"/>
          <w:szCs w:val="28"/>
        </w:rPr>
      </w:pPr>
      <w:proofErr w:type="spellStart"/>
      <w:r w:rsidRPr="0029375A">
        <w:rPr>
          <w:rFonts w:cs="Arial"/>
          <w:szCs w:val="28"/>
        </w:rPr>
        <w:t>И.о</w:t>
      </w:r>
      <w:proofErr w:type="spellEnd"/>
      <w:r w:rsidRPr="0029375A">
        <w:rPr>
          <w:rFonts w:cs="Arial"/>
          <w:szCs w:val="28"/>
        </w:rPr>
        <w:t>.</w:t>
      </w:r>
      <w:r w:rsidR="0029375A">
        <w:rPr>
          <w:rFonts w:cs="Arial"/>
          <w:szCs w:val="28"/>
        </w:rPr>
        <w:t xml:space="preserve"> </w:t>
      </w:r>
      <w:r w:rsidRPr="0029375A">
        <w:rPr>
          <w:rFonts w:cs="Arial"/>
          <w:szCs w:val="28"/>
        </w:rPr>
        <w:t>г</w:t>
      </w:r>
      <w:r w:rsidR="00C66843" w:rsidRPr="0029375A">
        <w:rPr>
          <w:rFonts w:cs="Arial"/>
          <w:szCs w:val="28"/>
        </w:rPr>
        <w:t>лав</w:t>
      </w:r>
      <w:r w:rsidRPr="0029375A">
        <w:rPr>
          <w:rFonts w:cs="Arial"/>
          <w:szCs w:val="28"/>
        </w:rPr>
        <w:t>ы</w:t>
      </w:r>
      <w:r w:rsidR="00C66843" w:rsidRPr="0029375A">
        <w:rPr>
          <w:rFonts w:cs="Arial"/>
          <w:szCs w:val="28"/>
        </w:rPr>
        <w:t xml:space="preserve"> района</w:t>
      </w:r>
      <w:r w:rsidR="0029375A">
        <w:rPr>
          <w:rFonts w:cs="Arial"/>
          <w:szCs w:val="28"/>
        </w:rPr>
        <w:tab/>
      </w:r>
      <w:r w:rsidR="0029375A" w:rsidRPr="0029375A">
        <w:rPr>
          <w:rFonts w:cs="Arial"/>
          <w:szCs w:val="28"/>
        </w:rPr>
        <w:t xml:space="preserve"> </w:t>
      </w:r>
      <w:r w:rsidRPr="0029375A">
        <w:rPr>
          <w:rFonts w:cs="Arial"/>
          <w:szCs w:val="28"/>
        </w:rPr>
        <w:t>Г.Г. Кудряшов</w:t>
      </w:r>
    </w:p>
    <w:p w:rsidR="0029375A" w:rsidRDefault="0029375A" w:rsidP="00322A34">
      <w:pPr>
        <w:autoSpaceDE w:val="0"/>
        <w:autoSpaceDN w:val="0"/>
        <w:adjustRightInd w:val="0"/>
        <w:rPr>
          <w:rFonts w:cs="Arial"/>
          <w:szCs w:val="28"/>
        </w:rPr>
      </w:pPr>
    </w:p>
    <w:p w:rsidR="0029375A" w:rsidRDefault="0029375A" w:rsidP="00322A34">
      <w:pPr>
        <w:autoSpaceDE w:val="0"/>
        <w:autoSpaceDN w:val="0"/>
        <w:adjustRightInd w:val="0"/>
        <w:rPr>
          <w:rFonts w:cs="Arial"/>
          <w:szCs w:val="28"/>
        </w:rPr>
      </w:pPr>
    </w:p>
    <w:p w:rsidR="0029375A" w:rsidRPr="0029375A" w:rsidRDefault="0029375A" w:rsidP="00322A34">
      <w:pPr>
        <w:autoSpaceDE w:val="0"/>
        <w:autoSpaceDN w:val="0"/>
        <w:adjustRightInd w:val="0"/>
        <w:rPr>
          <w:rFonts w:cs="Arial"/>
          <w:szCs w:val="20"/>
        </w:rPr>
        <w:sectPr w:rsidR="0029375A" w:rsidRPr="0029375A" w:rsidSect="0029375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footnotePr>
            <w:pos w:val="beneathText"/>
          </w:footnotePr>
          <w:endnotePr>
            <w:numFmt w:val="decimal"/>
          </w:endnotePr>
          <w:type w:val="continuous"/>
          <w:pgSz w:w="11906" w:h="16838"/>
          <w:pgMar w:top="1134" w:right="851" w:bottom="1134" w:left="1134" w:header="709" w:footer="709" w:gutter="0"/>
          <w:cols w:space="720"/>
          <w:titlePg/>
          <w:docGrid w:linePitch="326"/>
        </w:sectPr>
      </w:pP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</w:p>
    <w:p w:rsidR="008203F8" w:rsidRPr="0029375A" w:rsidRDefault="0029375A" w:rsidP="00322A34">
      <w:pPr>
        <w:ind w:left="567"/>
        <w:jc w:val="right"/>
        <w:rPr>
          <w:rFonts w:cs="Arial"/>
          <w:b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Приложение 1</w:t>
      </w: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 xml:space="preserve">к постановлению администрации </w:t>
      </w: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от 10.08.2023 № 608</w:t>
      </w: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322A34">
      <w:pPr>
        <w:ind w:left="567"/>
        <w:jc w:val="right"/>
        <w:rPr>
          <w:rFonts w:cs="Arial"/>
          <w:b/>
          <w:color w:val="000000"/>
          <w:sz w:val="30"/>
          <w:szCs w:val="30"/>
        </w:rPr>
      </w:pPr>
    </w:p>
    <w:p w:rsidR="0029375A" w:rsidRDefault="0029375A" w:rsidP="00322A34">
      <w:pPr>
        <w:ind w:left="567"/>
        <w:jc w:val="right"/>
        <w:rPr>
          <w:rFonts w:cs="Arial"/>
          <w:color w:val="000000"/>
          <w:szCs w:val="28"/>
        </w:rPr>
      </w:pPr>
    </w:p>
    <w:p w:rsidR="0029375A" w:rsidRDefault="0029375A" w:rsidP="00322A34">
      <w:pPr>
        <w:ind w:left="567"/>
        <w:jc w:val="right"/>
        <w:rPr>
          <w:rFonts w:cs="Arial"/>
          <w:color w:val="000000"/>
          <w:szCs w:val="28"/>
        </w:rPr>
      </w:pPr>
      <w:r w:rsidRPr="0029375A">
        <w:rPr>
          <w:rFonts w:cs="Arial"/>
          <w:color w:val="000000"/>
          <w:szCs w:val="28"/>
        </w:rPr>
        <w:t>Таблица 1</w:t>
      </w:r>
    </w:p>
    <w:p w:rsidR="0029375A" w:rsidRDefault="0029375A" w:rsidP="00322A34">
      <w:pPr>
        <w:ind w:left="567"/>
        <w:jc w:val="right"/>
        <w:rPr>
          <w:rFonts w:cs="Arial"/>
          <w:color w:val="000000"/>
          <w:szCs w:val="28"/>
        </w:rPr>
      </w:pPr>
    </w:p>
    <w:p w:rsidR="0029375A" w:rsidRPr="0029375A" w:rsidRDefault="0029375A" w:rsidP="0029375A">
      <w:pPr>
        <w:ind w:left="567"/>
        <w:jc w:val="center"/>
        <w:rPr>
          <w:rFonts w:cs="Arial"/>
          <w:b/>
        </w:rPr>
      </w:pPr>
      <w:r w:rsidRPr="0029375A">
        <w:rPr>
          <w:rFonts w:cs="Arial"/>
          <w:b/>
        </w:rPr>
        <w:t>Распределение финансовых ресурсов муниципальной программы (по годам)</w:t>
      </w:r>
    </w:p>
    <w:p w:rsidR="0029375A" w:rsidRDefault="0029375A" w:rsidP="0029375A">
      <w:pPr>
        <w:ind w:left="567"/>
        <w:jc w:val="center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2153"/>
        <w:gridCol w:w="3469"/>
        <w:gridCol w:w="2447"/>
        <w:gridCol w:w="970"/>
        <w:gridCol w:w="970"/>
        <w:gridCol w:w="970"/>
        <w:gridCol w:w="970"/>
        <w:gridCol w:w="1323"/>
      </w:tblGrid>
      <w:tr w:rsidR="0029375A" w:rsidRPr="0029375A" w:rsidTr="0029375A">
        <w:trPr>
          <w:trHeight w:val="900"/>
        </w:trPr>
        <w:tc>
          <w:tcPr>
            <w:tcW w:w="596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714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812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727" w:type="pct"/>
            <w:gridSpan w:val="5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29375A" w:rsidRPr="0029375A" w:rsidTr="0029375A">
        <w:trPr>
          <w:trHeight w:val="300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22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405" w:type="pct"/>
            <w:gridSpan w:val="4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29375A" w:rsidRPr="0029375A" w:rsidTr="0029375A">
        <w:trPr>
          <w:trHeight w:val="300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2023г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2024г.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2025г.</w:t>
            </w:r>
          </w:p>
        </w:tc>
      </w:tr>
      <w:tr w:rsidR="0029375A" w:rsidRPr="0029375A" w:rsidTr="0029375A">
        <w:trPr>
          <w:trHeight w:val="300"/>
        </w:trPr>
        <w:tc>
          <w:tcPr>
            <w:tcW w:w="596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71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51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9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1.</w:t>
            </w:r>
          </w:p>
        </w:tc>
        <w:tc>
          <w:tcPr>
            <w:tcW w:w="714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Основное мероприятие: Управление и распоряжение муниципальным имуществом городского поселения Березово (1,3,4)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Комитет по земельным ресурсам и управлению муниципальным имуществом администрации Березовского района, УЖКХ в том числе: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9475,1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2853,9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2231,5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2396,5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9475,1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2853,9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2231,5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2396,5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иные источники </w:t>
            </w:r>
            <w:r w:rsidRPr="0029375A">
              <w:rPr>
                <w:rFonts w:cs="Arial"/>
                <w:color w:val="000000"/>
                <w:szCs w:val="20"/>
              </w:rPr>
              <w:lastRenderedPageBreak/>
              <w:t>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lastRenderedPageBreak/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Комитет п</w:t>
            </w:r>
            <w:r>
              <w:rPr>
                <w:rFonts w:cs="Arial"/>
                <w:color w:val="000000"/>
                <w:szCs w:val="20"/>
              </w:rPr>
              <w:t>о</w:t>
            </w:r>
            <w:r w:rsidRPr="0029375A">
              <w:rPr>
                <w:rFonts w:cs="Arial"/>
                <w:color w:val="000000"/>
                <w:szCs w:val="20"/>
              </w:rPr>
              <w:t xml:space="preserve">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9475,1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2853,9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2231,5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2396,5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9475,1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2853,9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2231,5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2396,5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УЖКХ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2.</w:t>
            </w:r>
          </w:p>
        </w:tc>
        <w:tc>
          <w:tcPr>
            <w:tcW w:w="714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Основное мероприятие: Страхование муниципального имущества городского поселения </w:t>
            </w:r>
            <w:r w:rsidRPr="0029375A">
              <w:rPr>
                <w:rFonts w:cs="Arial"/>
                <w:color w:val="000000"/>
                <w:szCs w:val="20"/>
              </w:rPr>
              <w:lastRenderedPageBreak/>
              <w:t>Березово от случайных и непредвиденных событий (2)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lastRenderedPageBreak/>
              <w:t>Комитет по земельным ресурсам и управлению муниципальным имуществом администрации Березовского района.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501,0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  <w:tc>
          <w:tcPr>
            <w:tcW w:w="439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hanging="4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бюджет Березовского </w:t>
            </w:r>
            <w:r w:rsidRPr="0029375A">
              <w:rPr>
                <w:rFonts w:cs="Arial"/>
                <w:color w:val="000000"/>
                <w:szCs w:val="20"/>
              </w:rPr>
              <w:lastRenderedPageBreak/>
              <w:t>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lastRenderedPageBreak/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501,0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167,00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59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 w:val="restar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29375A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1151" w:type="pct"/>
            <w:vMerge w:val="restar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000000" w:fill="D9D9D9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1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000000" w:fill="D9D9D9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151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lastRenderedPageBreak/>
              <w:t>Процессная часть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151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151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000000" w:fill="FFFFFF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1310" w:type="pct"/>
            <w:gridSpan w:val="2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51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000000" w:fill="FFFFFF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00"/>
        </w:trPr>
        <w:tc>
          <w:tcPr>
            <w:tcW w:w="1310" w:type="pct"/>
            <w:gridSpan w:val="2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1151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Ответственный исполнитель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9976,1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3020,9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1993,2</w:t>
            </w:r>
          </w:p>
        </w:tc>
        <w:tc>
          <w:tcPr>
            <w:tcW w:w="322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2398,5</w:t>
            </w:r>
          </w:p>
        </w:tc>
        <w:tc>
          <w:tcPr>
            <w:tcW w:w="439" w:type="pct"/>
            <w:shd w:val="clear" w:color="auto" w:fill="auto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szCs w:val="20"/>
              </w:rPr>
            </w:pPr>
            <w:r w:rsidRPr="0029375A">
              <w:rPr>
                <w:rFonts w:cs="Arial"/>
                <w:szCs w:val="20"/>
              </w:rPr>
              <w:t>2563,5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Соисполнитель УЖКХ</w:t>
            </w: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2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9375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  <w:tr w:rsidR="0029375A" w:rsidRPr="0029375A" w:rsidTr="0029375A">
        <w:trPr>
          <w:trHeight w:val="375"/>
        </w:trPr>
        <w:tc>
          <w:tcPr>
            <w:tcW w:w="2461" w:type="pct"/>
            <w:gridSpan w:val="3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29375A">
              <w:rPr>
                <w:rFonts w:cs="Arial"/>
                <w:color w:val="000000"/>
                <w:szCs w:val="20"/>
              </w:rPr>
              <w:t>0,00</w:t>
            </w:r>
          </w:p>
        </w:tc>
      </w:tr>
    </w:tbl>
    <w:p w:rsidR="0029375A" w:rsidRDefault="0029375A" w:rsidP="00322A34">
      <w:pPr>
        <w:ind w:left="567"/>
        <w:jc w:val="right"/>
        <w:rPr>
          <w:rFonts w:cs="Arial"/>
        </w:rPr>
      </w:pPr>
      <w:r>
        <w:rPr>
          <w:rFonts w:cs="Arial"/>
        </w:rPr>
        <w:br w:type="page"/>
      </w: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Приложение 2</w:t>
      </w: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  <w:r w:rsidRPr="0029375A">
        <w:rPr>
          <w:rFonts w:cs="Arial"/>
          <w:b/>
          <w:color w:val="000000"/>
          <w:sz w:val="30"/>
          <w:szCs w:val="30"/>
        </w:rPr>
        <w:t>от 10.08.2023 № 608</w:t>
      </w: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29375A">
      <w:pPr>
        <w:jc w:val="right"/>
        <w:rPr>
          <w:rFonts w:cs="Arial"/>
          <w:b/>
          <w:color w:val="000000"/>
          <w:sz w:val="30"/>
          <w:szCs w:val="30"/>
        </w:rPr>
      </w:pPr>
    </w:p>
    <w:p w:rsidR="0029375A" w:rsidRPr="0029375A" w:rsidRDefault="0029375A" w:rsidP="0029375A">
      <w:pPr>
        <w:jc w:val="right"/>
        <w:rPr>
          <w:rFonts w:cs="Arial"/>
          <w:color w:val="000000"/>
        </w:rPr>
      </w:pPr>
      <w:r w:rsidRPr="0029375A">
        <w:rPr>
          <w:rFonts w:cs="Arial"/>
          <w:color w:val="000000"/>
        </w:rPr>
        <w:t>Таблица 3</w:t>
      </w:r>
    </w:p>
    <w:p w:rsidR="0029375A" w:rsidRPr="0029375A" w:rsidRDefault="0029375A" w:rsidP="00322A34">
      <w:pPr>
        <w:ind w:left="567"/>
        <w:jc w:val="right"/>
        <w:rPr>
          <w:rFonts w:cs="Arial"/>
          <w:b/>
          <w:sz w:val="30"/>
          <w:szCs w:val="30"/>
        </w:rPr>
      </w:pPr>
    </w:p>
    <w:p w:rsidR="0029375A" w:rsidRDefault="0029375A" w:rsidP="00322A34">
      <w:pPr>
        <w:ind w:left="567"/>
        <w:jc w:val="right"/>
        <w:rPr>
          <w:rFonts w:cs="Arial"/>
        </w:rPr>
      </w:pPr>
    </w:p>
    <w:p w:rsidR="0029375A" w:rsidRPr="0029375A" w:rsidRDefault="0029375A" w:rsidP="0029375A">
      <w:pPr>
        <w:ind w:left="567"/>
        <w:jc w:val="center"/>
        <w:rPr>
          <w:rFonts w:cs="Arial"/>
          <w:b/>
        </w:rPr>
      </w:pPr>
      <w:r w:rsidRPr="0029375A">
        <w:rPr>
          <w:rFonts w:cs="Arial"/>
          <w:b/>
        </w:rPr>
        <w:t>Показатели, характеризующие эффективность структурного элемента (основного мероприятия)</w:t>
      </w:r>
    </w:p>
    <w:p w:rsidR="0029375A" w:rsidRPr="0029375A" w:rsidRDefault="0029375A" w:rsidP="0029375A">
      <w:pPr>
        <w:ind w:left="567"/>
        <w:jc w:val="center"/>
        <w:rPr>
          <w:rFonts w:cs="Arial"/>
          <w:b/>
        </w:rPr>
      </w:pPr>
      <w:r w:rsidRPr="0029375A">
        <w:rPr>
          <w:rFonts w:cs="Arial"/>
          <w:b/>
        </w:rPr>
        <w:t>муниципальной программы</w:t>
      </w: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4992"/>
        <w:gridCol w:w="2008"/>
        <w:gridCol w:w="1004"/>
        <w:gridCol w:w="905"/>
        <w:gridCol w:w="1241"/>
        <w:gridCol w:w="1279"/>
        <w:gridCol w:w="2619"/>
      </w:tblGrid>
      <w:tr w:rsidR="0029375A" w:rsidRPr="0029375A" w:rsidTr="0029375A">
        <w:trPr>
          <w:trHeight w:val="2040"/>
        </w:trPr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 xml:space="preserve">№ </w:t>
            </w:r>
            <w:proofErr w:type="gramStart"/>
            <w:r w:rsidRPr="0029375A">
              <w:rPr>
                <w:rFonts w:cs="Arial"/>
                <w:color w:val="000000"/>
              </w:rPr>
              <w:t>п</w:t>
            </w:r>
            <w:proofErr w:type="gramEnd"/>
            <w:r w:rsidRPr="0029375A">
              <w:rPr>
                <w:rFonts w:cs="Arial"/>
                <w:color w:val="000000"/>
              </w:rPr>
              <w:t>/п</w:t>
            </w:r>
          </w:p>
        </w:tc>
        <w:tc>
          <w:tcPr>
            <w:tcW w:w="1666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670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478" w:type="pct"/>
            <w:gridSpan w:val="4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874" w:type="pct"/>
            <w:vMerge w:val="restar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29375A" w:rsidRPr="0029375A" w:rsidTr="0029375A">
        <w:trPr>
          <w:trHeight w:val="315"/>
        </w:trPr>
        <w:tc>
          <w:tcPr>
            <w:tcW w:w="312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</w:rPr>
            </w:pPr>
          </w:p>
        </w:tc>
        <w:tc>
          <w:tcPr>
            <w:tcW w:w="1666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</w:rPr>
            </w:pPr>
          </w:p>
        </w:tc>
        <w:tc>
          <w:tcPr>
            <w:tcW w:w="670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</w:rPr>
            </w:pP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2022 год</w:t>
            </w:r>
          </w:p>
        </w:tc>
        <w:tc>
          <w:tcPr>
            <w:tcW w:w="30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2023 год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2024 год</w:t>
            </w:r>
          </w:p>
        </w:tc>
        <w:tc>
          <w:tcPr>
            <w:tcW w:w="427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2025 год</w:t>
            </w:r>
          </w:p>
        </w:tc>
        <w:tc>
          <w:tcPr>
            <w:tcW w:w="874" w:type="pct"/>
            <w:vMerge/>
            <w:vAlign w:val="center"/>
            <w:hideMark/>
          </w:tcPr>
          <w:p w:rsidR="0029375A" w:rsidRPr="0029375A" w:rsidRDefault="0029375A" w:rsidP="0029375A">
            <w:pPr>
              <w:rPr>
                <w:rFonts w:cs="Arial"/>
                <w:color w:val="000000"/>
              </w:rPr>
            </w:pPr>
          </w:p>
        </w:tc>
      </w:tr>
      <w:tr w:rsidR="0029375A" w:rsidRPr="0029375A" w:rsidTr="0029375A">
        <w:trPr>
          <w:trHeight w:val="300"/>
        </w:trPr>
        <w:tc>
          <w:tcPr>
            <w:tcW w:w="3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1666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30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427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7</w:t>
            </w:r>
          </w:p>
        </w:tc>
        <w:tc>
          <w:tcPr>
            <w:tcW w:w="87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9</w:t>
            </w:r>
          </w:p>
        </w:tc>
      </w:tr>
      <w:tr w:rsidR="0029375A" w:rsidRPr="0029375A" w:rsidTr="0029375A">
        <w:trPr>
          <w:trHeight w:val="720"/>
        </w:trPr>
        <w:tc>
          <w:tcPr>
            <w:tcW w:w="31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</w:t>
            </w:r>
          </w:p>
        </w:tc>
        <w:tc>
          <w:tcPr>
            <w:tcW w:w="1666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Количество выполненных кадастровых работ, ед.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170</w:t>
            </w:r>
          </w:p>
        </w:tc>
        <w:tc>
          <w:tcPr>
            <w:tcW w:w="335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18</w:t>
            </w:r>
          </w:p>
        </w:tc>
        <w:tc>
          <w:tcPr>
            <w:tcW w:w="302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31</w:t>
            </w:r>
          </w:p>
        </w:tc>
        <w:tc>
          <w:tcPr>
            <w:tcW w:w="41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14</w:t>
            </w:r>
          </w:p>
        </w:tc>
        <w:tc>
          <w:tcPr>
            <w:tcW w:w="427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14</w:t>
            </w:r>
          </w:p>
        </w:tc>
        <w:tc>
          <w:tcPr>
            <w:tcW w:w="874" w:type="pct"/>
            <w:shd w:val="clear" w:color="auto" w:fill="auto"/>
            <w:vAlign w:val="center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247</w:t>
            </w:r>
          </w:p>
        </w:tc>
      </w:tr>
      <w:tr w:rsidR="0029375A" w:rsidRPr="0029375A" w:rsidTr="0029375A">
        <w:trPr>
          <w:trHeight w:val="1084"/>
        </w:trPr>
        <w:tc>
          <w:tcPr>
            <w:tcW w:w="312" w:type="pct"/>
            <w:shd w:val="clear" w:color="auto" w:fill="auto"/>
            <w:noWrap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8"/>
              </w:rPr>
            </w:pPr>
            <w:r w:rsidRPr="0029375A">
              <w:rPr>
                <w:rFonts w:cs="Arial"/>
                <w:color w:val="000000"/>
                <w:szCs w:val="28"/>
              </w:rPr>
              <w:t>2</w:t>
            </w:r>
          </w:p>
        </w:tc>
        <w:tc>
          <w:tcPr>
            <w:tcW w:w="1666" w:type="pct"/>
            <w:shd w:val="clear" w:color="auto" w:fill="auto"/>
            <w:vAlign w:val="bottom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Количество объектов муниципального имущества, застрахованных от рисков случайной гибели или уничтожения, ед.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105</w:t>
            </w:r>
          </w:p>
        </w:tc>
        <w:tc>
          <w:tcPr>
            <w:tcW w:w="335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100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0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100</w:t>
            </w:r>
          </w:p>
        </w:tc>
        <w:tc>
          <w:tcPr>
            <w:tcW w:w="87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100</w:t>
            </w:r>
          </w:p>
        </w:tc>
      </w:tr>
      <w:tr w:rsidR="0029375A" w:rsidRPr="0029375A" w:rsidTr="0029375A">
        <w:trPr>
          <w:trHeight w:val="945"/>
        </w:trPr>
        <w:tc>
          <w:tcPr>
            <w:tcW w:w="312" w:type="pct"/>
            <w:shd w:val="clear" w:color="auto" w:fill="auto"/>
            <w:noWrap/>
            <w:vAlign w:val="center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8"/>
              </w:rPr>
            </w:pPr>
            <w:r w:rsidRPr="0029375A">
              <w:rPr>
                <w:rFonts w:cs="Arial"/>
                <w:color w:val="000000"/>
                <w:szCs w:val="28"/>
              </w:rPr>
              <w:lastRenderedPageBreak/>
              <w:t>3</w:t>
            </w:r>
          </w:p>
        </w:tc>
        <w:tc>
          <w:tcPr>
            <w:tcW w:w="1666" w:type="pct"/>
            <w:shd w:val="clear" w:color="auto" w:fill="auto"/>
            <w:vAlign w:val="bottom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Количество выполненных ремонтных работ объектов муниципальной собственности, ед.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14</w:t>
            </w:r>
          </w:p>
        </w:tc>
        <w:tc>
          <w:tcPr>
            <w:tcW w:w="335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5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4</w:t>
            </w:r>
          </w:p>
        </w:tc>
        <w:tc>
          <w:tcPr>
            <w:tcW w:w="87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28</w:t>
            </w:r>
          </w:p>
        </w:tc>
      </w:tr>
      <w:tr w:rsidR="0029375A" w:rsidRPr="0029375A" w:rsidTr="0029375A">
        <w:trPr>
          <w:trHeight w:val="1105"/>
        </w:trPr>
        <w:tc>
          <w:tcPr>
            <w:tcW w:w="312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jc w:val="center"/>
              <w:rPr>
                <w:rFonts w:cs="Arial"/>
                <w:color w:val="000000"/>
                <w:szCs w:val="22"/>
              </w:rPr>
            </w:pPr>
            <w:r w:rsidRPr="0029375A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1666" w:type="pct"/>
            <w:shd w:val="clear" w:color="auto" w:fill="auto"/>
            <w:vAlign w:val="bottom"/>
            <w:hideMark/>
          </w:tcPr>
          <w:p w:rsidR="0029375A" w:rsidRPr="0029375A" w:rsidRDefault="0029375A" w:rsidP="0029375A">
            <w:pPr>
              <w:ind w:firstLine="0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Количество предоставленных услуг по оценке рыночной стоимости муниципального имущества, земельных участков, ед.</w:t>
            </w:r>
          </w:p>
        </w:tc>
        <w:tc>
          <w:tcPr>
            <w:tcW w:w="670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60</w:t>
            </w:r>
          </w:p>
        </w:tc>
        <w:tc>
          <w:tcPr>
            <w:tcW w:w="335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7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135</w:t>
            </w:r>
          </w:p>
        </w:tc>
        <w:tc>
          <w:tcPr>
            <w:tcW w:w="41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5</w:t>
            </w:r>
          </w:p>
        </w:tc>
        <w:tc>
          <w:tcPr>
            <w:tcW w:w="874" w:type="pct"/>
            <w:shd w:val="clear" w:color="auto" w:fill="auto"/>
            <w:noWrap/>
            <w:vAlign w:val="bottom"/>
            <w:hideMark/>
          </w:tcPr>
          <w:p w:rsidR="0029375A" w:rsidRPr="0029375A" w:rsidRDefault="0029375A" w:rsidP="0029375A">
            <w:pPr>
              <w:ind w:hanging="4"/>
              <w:jc w:val="center"/>
              <w:rPr>
                <w:rFonts w:cs="Arial"/>
                <w:color w:val="000000"/>
              </w:rPr>
            </w:pPr>
            <w:r w:rsidRPr="0029375A">
              <w:rPr>
                <w:rFonts w:cs="Arial"/>
                <w:color w:val="000000"/>
              </w:rPr>
              <w:t>209</w:t>
            </w:r>
          </w:p>
        </w:tc>
      </w:tr>
    </w:tbl>
    <w:p w:rsidR="0029375A" w:rsidRPr="0029375A" w:rsidRDefault="0029375A" w:rsidP="00322A34">
      <w:pPr>
        <w:ind w:left="567"/>
        <w:jc w:val="right"/>
        <w:rPr>
          <w:rFonts w:cs="Arial"/>
        </w:rPr>
      </w:pPr>
    </w:p>
    <w:sectPr w:rsidR="0029375A" w:rsidRPr="0029375A" w:rsidSect="0029375A">
      <w:headerReference w:type="default" r:id="rId22"/>
      <w:headerReference w:type="first" r:id="rId23"/>
      <w:footnotePr>
        <w:pos w:val="beneathText"/>
      </w:footnotePr>
      <w:endnotePr>
        <w:numFmt w:val="decimal"/>
      </w:endnotePr>
      <w:pgSz w:w="16838" w:h="11906" w:orient="landscape"/>
      <w:pgMar w:top="1134" w:right="851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75A" w:rsidRDefault="0029375A" w:rsidP="00580C4C">
      <w:r>
        <w:separator/>
      </w:r>
    </w:p>
  </w:endnote>
  <w:endnote w:type="continuationSeparator" w:id="0">
    <w:p w:rsidR="0029375A" w:rsidRDefault="0029375A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8E" w:rsidRDefault="0040188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8E" w:rsidRDefault="0040188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8E" w:rsidRDefault="0040188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75A" w:rsidRDefault="0029375A" w:rsidP="00580C4C">
      <w:r>
        <w:separator/>
      </w:r>
    </w:p>
  </w:footnote>
  <w:footnote w:type="continuationSeparator" w:id="0">
    <w:p w:rsidR="0029375A" w:rsidRDefault="0029375A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8E" w:rsidRDefault="0040188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75A" w:rsidRDefault="0029375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88E" w:rsidRDefault="0040188E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75A" w:rsidRDefault="0029375A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75A" w:rsidRDefault="0029375A">
    <w:pPr>
      <w:pStyle w:val="a6"/>
      <w:jc w:val="center"/>
    </w:pPr>
  </w:p>
  <w:p w:rsidR="0029375A" w:rsidRDefault="002937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34A"/>
    <w:rsid w:val="00000691"/>
    <w:rsid w:val="000029DC"/>
    <w:rsid w:val="000112A6"/>
    <w:rsid w:val="0001329F"/>
    <w:rsid w:val="00015C77"/>
    <w:rsid w:val="000225F7"/>
    <w:rsid w:val="00023FE8"/>
    <w:rsid w:val="0003181E"/>
    <w:rsid w:val="00031DD0"/>
    <w:rsid w:val="000323F0"/>
    <w:rsid w:val="00033669"/>
    <w:rsid w:val="00034DB0"/>
    <w:rsid w:val="00050994"/>
    <w:rsid w:val="00056FB3"/>
    <w:rsid w:val="00057AB5"/>
    <w:rsid w:val="00060C89"/>
    <w:rsid w:val="0007687A"/>
    <w:rsid w:val="00080579"/>
    <w:rsid w:val="000827D1"/>
    <w:rsid w:val="00085C27"/>
    <w:rsid w:val="0009148D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5ABC"/>
    <w:rsid w:val="000F5C1A"/>
    <w:rsid w:val="000F6136"/>
    <w:rsid w:val="000F6F65"/>
    <w:rsid w:val="000F7CF3"/>
    <w:rsid w:val="001008E3"/>
    <w:rsid w:val="00100A71"/>
    <w:rsid w:val="00101166"/>
    <w:rsid w:val="0010553E"/>
    <w:rsid w:val="0011261D"/>
    <w:rsid w:val="00122028"/>
    <w:rsid w:val="001223B4"/>
    <w:rsid w:val="00124112"/>
    <w:rsid w:val="001241A5"/>
    <w:rsid w:val="00130426"/>
    <w:rsid w:val="001347DD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5C6B"/>
    <w:rsid w:val="0018252F"/>
    <w:rsid w:val="0018561A"/>
    <w:rsid w:val="00185841"/>
    <w:rsid w:val="0018798A"/>
    <w:rsid w:val="001967A3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07D45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52454"/>
    <w:rsid w:val="00253BD1"/>
    <w:rsid w:val="00265780"/>
    <w:rsid w:val="00267E42"/>
    <w:rsid w:val="002741C3"/>
    <w:rsid w:val="00277F3A"/>
    <w:rsid w:val="002842C6"/>
    <w:rsid w:val="00285277"/>
    <w:rsid w:val="0028569C"/>
    <w:rsid w:val="0029123E"/>
    <w:rsid w:val="0029375A"/>
    <w:rsid w:val="002973AD"/>
    <w:rsid w:val="002A0CA5"/>
    <w:rsid w:val="002A6E01"/>
    <w:rsid w:val="002A6FFA"/>
    <w:rsid w:val="002A79EB"/>
    <w:rsid w:val="002C202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1C91"/>
    <w:rsid w:val="00304285"/>
    <w:rsid w:val="003120F9"/>
    <w:rsid w:val="00313B74"/>
    <w:rsid w:val="00321BA9"/>
    <w:rsid w:val="00322A34"/>
    <w:rsid w:val="00324B6E"/>
    <w:rsid w:val="003262E8"/>
    <w:rsid w:val="003312B2"/>
    <w:rsid w:val="00331B7E"/>
    <w:rsid w:val="00332813"/>
    <w:rsid w:val="0033622C"/>
    <w:rsid w:val="00343355"/>
    <w:rsid w:val="00344E1B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24DA"/>
    <w:rsid w:val="003D3211"/>
    <w:rsid w:val="003D76CB"/>
    <w:rsid w:val="003E1FC9"/>
    <w:rsid w:val="003E2BF8"/>
    <w:rsid w:val="003E30D6"/>
    <w:rsid w:val="003E34D4"/>
    <w:rsid w:val="003E438F"/>
    <w:rsid w:val="003E4E21"/>
    <w:rsid w:val="003E5AA7"/>
    <w:rsid w:val="003F6AAB"/>
    <w:rsid w:val="0040188E"/>
    <w:rsid w:val="004029C0"/>
    <w:rsid w:val="004075F4"/>
    <w:rsid w:val="00415D7C"/>
    <w:rsid w:val="00422438"/>
    <w:rsid w:val="0042781B"/>
    <w:rsid w:val="00427F0B"/>
    <w:rsid w:val="00430D02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A59C5"/>
    <w:rsid w:val="004B0799"/>
    <w:rsid w:val="004B0910"/>
    <w:rsid w:val="004B2DF1"/>
    <w:rsid w:val="004B45DA"/>
    <w:rsid w:val="004B7F19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310F"/>
    <w:rsid w:val="004F574B"/>
    <w:rsid w:val="004F5A2D"/>
    <w:rsid w:val="00500BF2"/>
    <w:rsid w:val="00511103"/>
    <w:rsid w:val="00513944"/>
    <w:rsid w:val="005226C9"/>
    <w:rsid w:val="00524A0F"/>
    <w:rsid w:val="0052561E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BEA"/>
    <w:rsid w:val="005727B5"/>
    <w:rsid w:val="00574D05"/>
    <w:rsid w:val="00580707"/>
    <w:rsid w:val="00580C4C"/>
    <w:rsid w:val="00582064"/>
    <w:rsid w:val="00592C85"/>
    <w:rsid w:val="00594B40"/>
    <w:rsid w:val="005A1173"/>
    <w:rsid w:val="005A353B"/>
    <w:rsid w:val="005B1554"/>
    <w:rsid w:val="005B54E2"/>
    <w:rsid w:val="005B7565"/>
    <w:rsid w:val="005C3324"/>
    <w:rsid w:val="005C3662"/>
    <w:rsid w:val="005C46F8"/>
    <w:rsid w:val="005D0DCB"/>
    <w:rsid w:val="005D5425"/>
    <w:rsid w:val="005E2E2B"/>
    <w:rsid w:val="005E3DCD"/>
    <w:rsid w:val="005F02F4"/>
    <w:rsid w:val="005F3127"/>
    <w:rsid w:val="005F52E5"/>
    <w:rsid w:val="00602EBB"/>
    <w:rsid w:val="006110DB"/>
    <w:rsid w:val="00611924"/>
    <w:rsid w:val="006149EA"/>
    <w:rsid w:val="00615B72"/>
    <w:rsid w:val="00621992"/>
    <w:rsid w:val="00622A42"/>
    <w:rsid w:val="00624A7D"/>
    <w:rsid w:val="006253FB"/>
    <w:rsid w:val="00627175"/>
    <w:rsid w:val="00634CC8"/>
    <w:rsid w:val="0063575B"/>
    <w:rsid w:val="00637506"/>
    <w:rsid w:val="00640550"/>
    <w:rsid w:val="00645DF5"/>
    <w:rsid w:val="00655E52"/>
    <w:rsid w:val="00657688"/>
    <w:rsid w:val="00657901"/>
    <w:rsid w:val="00665685"/>
    <w:rsid w:val="00666C22"/>
    <w:rsid w:val="0067086A"/>
    <w:rsid w:val="006735F4"/>
    <w:rsid w:val="00676974"/>
    <w:rsid w:val="00677C46"/>
    <w:rsid w:val="0068061E"/>
    <w:rsid w:val="0068511F"/>
    <w:rsid w:val="00687B19"/>
    <w:rsid w:val="00690413"/>
    <w:rsid w:val="00691452"/>
    <w:rsid w:val="00692678"/>
    <w:rsid w:val="00694093"/>
    <w:rsid w:val="00695FA9"/>
    <w:rsid w:val="006A3D93"/>
    <w:rsid w:val="006B66C1"/>
    <w:rsid w:val="006C6230"/>
    <w:rsid w:val="006D3A0B"/>
    <w:rsid w:val="006D4505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02DE"/>
    <w:rsid w:val="0079291C"/>
    <w:rsid w:val="00793E78"/>
    <w:rsid w:val="0079783C"/>
    <w:rsid w:val="007A1820"/>
    <w:rsid w:val="007A7ED9"/>
    <w:rsid w:val="007B0AF2"/>
    <w:rsid w:val="007B273A"/>
    <w:rsid w:val="007B5C26"/>
    <w:rsid w:val="007C1C0B"/>
    <w:rsid w:val="007C39B0"/>
    <w:rsid w:val="007D2175"/>
    <w:rsid w:val="007E30E9"/>
    <w:rsid w:val="007E44C2"/>
    <w:rsid w:val="007E60F4"/>
    <w:rsid w:val="007F46CF"/>
    <w:rsid w:val="007F4808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3EF3"/>
    <w:rsid w:val="00874861"/>
    <w:rsid w:val="00875536"/>
    <w:rsid w:val="0087581C"/>
    <w:rsid w:val="00875CFC"/>
    <w:rsid w:val="008921BE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6589"/>
    <w:rsid w:val="008B718E"/>
    <w:rsid w:val="008C07BE"/>
    <w:rsid w:val="008C0DC5"/>
    <w:rsid w:val="008C72E3"/>
    <w:rsid w:val="008D03B8"/>
    <w:rsid w:val="008D0724"/>
    <w:rsid w:val="008E07CC"/>
    <w:rsid w:val="008F2039"/>
    <w:rsid w:val="008F430F"/>
    <w:rsid w:val="008F53A9"/>
    <w:rsid w:val="00902CB1"/>
    <w:rsid w:val="009067F4"/>
    <w:rsid w:val="0090766E"/>
    <w:rsid w:val="009109D8"/>
    <w:rsid w:val="00912558"/>
    <w:rsid w:val="00917D9D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95380"/>
    <w:rsid w:val="009A0B14"/>
    <w:rsid w:val="009A1991"/>
    <w:rsid w:val="009A4F53"/>
    <w:rsid w:val="009A5A8D"/>
    <w:rsid w:val="009B49D9"/>
    <w:rsid w:val="009B7B13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0833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30D0"/>
    <w:rsid w:val="00A363F2"/>
    <w:rsid w:val="00A42222"/>
    <w:rsid w:val="00A42DE3"/>
    <w:rsid w:val="00A43C07"/>
    <w:rsid w:val="00A43C92"/>
    <w:rsid w:val="00A52BBF"/>
    <w:rsid w:val="00A53017"/>
    <w:rsid w:val="00A54B2F"/>
    <w:rsid w:val="00A5600D"/>
    <w:rsid w:val="00A62AD8"/>
    <w:rsid w:val="00A641B9"/>
    <w:rsid w:val="00A65047"/>
    <w:rsid w:val="00A661AC"/>
    <w:rsid w:val="00A66269"/>
    <w:rsid w:val="00A7054B"/>
    <w:rsid w:val="00A737CB"/>
    <w:rsid w:val="00A763A0"/>
    <w:rsid w:val="00A84291"/>
    <w:rsid w:val="00A84490"/>
    <w:rsid w:val="00A8455E"/>
    <w:rsid w:val="00A938E7"/>
    <w:rsid w:val="00A964D8"/>
    <w:rsid w:val="00A96CC3"/>
    <w:rsid w:val="00AA1F58"/>
    <w:rsid w:val="00AA2479"/>
    <w:rsid w:val="00AA394A"/>
    <w:rsid w:val="00AB6ADC"/>
    <w:rsid w:val="00AC0381"/>
    <w:rsid w:val="00AC1B83"/>
    <w:rsid w:val="00AC3977"/>
    <w:rsid w:val="00AC6375"/>
    <w:rsid w:val="00AD0333"/>
    <w:rsid w:val="00AD29EE"/>
    <w:rsid w:val="00AD2E5F"/>
    <w:rsid w:val="00AD378A"/>
    <w:rsid w:val="00AD64BC"/>
    <w:rsid w:val="00AE17B7"/>
    <w:rsid w:val="00AE4A4E"/>
    <w:rsid w:val="00AF5F80"/>
    <w:rsid w:val="00B02C77"/>
    <w:rsid w:val="00B03249"/>
    <w:rsid w:val="00B03918"/>
    <w:rsid w:val="00B06CC6"/>
    <w:rsid w:val="00B3124C"/>
    <w:rsid w:val="00B434E4"/>
    <w:rsid w:val="00B45BFB"/>
    <w:rsid w:val="00B46E47"/>
    <w:rsid w:val="00B62AA0"/>
    <w:rsid w:val="00B67CC4"/>
    <w:rsid w:val="00B74EA9"/>
    <w:rsid w:val="00B75998"/>
    <w:rsid w:val="00B808E1"/>
    <w:rsid w:val="00B80FDD"/>
    <w:rsid w:val="00B823A1"/>
    <w:rsid w:val="00B82C54"/>
    <w:rsid w:val="00B836F7"/>
    <w:rsid w:val="00B87477"/>
    <w:rsid w:val="00B915EB"/>
    <w:rsid w:val="00B94771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48C9"/>
    <w:rsid w:val="00BE6300"/>
    <w:rsid w:val="00BE781C"/>
    <w:rsid w:val="00BF1321"/>
    <w:rsid w:val="00BF1AE3"/>
    <w:rsid w:val="00BF45B8"/>
    <w:rsid w:val="00C02317"/>
    <w:rsid w:val="00C059DA"/>
    <w:rsid w:val="00C11FEE"/>
    <w:rsid w:val="00C12D41"/>
    <w:rsid w:val="00C20CA9"/>
    <w:rsid w:val="00C21219"/>
    <w:rsid w:val="00C26831"/>
    <w:rsid w:val="00C26AC7"/>
    <w:rsid w:val="00C33406"/>
    <w:rsid w:val="00C33733"/>
    <w:rsid w:val="00C33988"/>
    <w:rsid w:val="00C33C3F"/>
    <w:rsid w:val="00C370B0"/>
    <w:rsid w:val="00C43C9A"/>
    <w:rsid w:val="00C50319"/>
    <w:rsid w:val="00C617CF"/>
    <w:rsid w:val="00C642D8"/>
    <w:rsid w:val="00C66843"/>
    <w:rsid w:val="00C67FA2"/>
    <w:rsid w:val="00C71208"/>
    <w:rsid w:val="00C74650"/>
    <w:rsid w:val="00C813AD"/>
    <w:rsid w:val="00C8333D"/>
    <w:rsid w:val="00C8752F"/>
    <w:rsid w:val="00C94BC0"/>
    <w:rsid w:val="00CA213B"/>
    <w:rsid w:val="00CA5933"/>
    <w:rsid w:val="00CB4795"/>
    <w:rsid w:val="00CB727E"/>
    <w:rsid w:val="00CB7312"/>
    <w:rsid w:val="00CC17B7"/>
    <w:rsid w:val="00CC4714"/>
    <w:rsid w:val="00CC75B9"/>
    <w:rsid w:val="00CD39AE"/>
    <w:rsid w:val="00CE1DAC"/>
    <w:rsid w:val="00CE3023"/>
    <w:rsid w:val="00CE316F"/>
    <w:rsid w:val="00CF2EC9"/>
    <w:rsid w:val="00CF562A"/>
    <w:rsid w:val="00D00025"/>
    <w:rsid w:val="00D035AA"/>
    <w:rsid w:val="00D06B2C"/>
    <w:rsid w:val="00D073D0"/>
    <w:rsid w:val="00D11F16"/>
    <w:rsid w:val="00D22CCF"/>
    <w:rsid w:val="00D24C8A"/>
    <w:rsid w:val="00D25F5A"/>
    <w:rsid w:val="00D261B4"/>
    <w:rsid w:val="00D35E6B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215"/>
    <w:rsid w:val="00DE4482"/>
    <w:rsid w:val="00DE4783"/>
    <w:rsid w:val="00DF2FC2"/>
    <w:rsid w:val="00E03830"/>
    <w:rsid w:val="00E06366"/>
    <w:rsid w:val="00E11758"/>
    <w:rsid w:val="00E22932"/>
    <w:rsid w:val="00E25219"/>
    <w:rsid w:val="00E2632E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87418"/>
    <w:rsid w:val="00E97075"/>
    <w:rsid w:val="00E97A3C"/>
    <w:rsid w:val="00ED4A44"/>
    <w:rsid w:val="00EE01BC"/>
    <w:rsid w:val="00EE7798"/>
    <w:rsid w:val="00F03201"/>
    <w:rsid w:val="00F03E15"/>
    <w:rsid w:val="00F14E9D"/>
    <w:rsid w:val="00F17F2F"/>
    <w:rsid w:val="00F26981"/>
    <w:rsid w:val="00F27192"/>
    <w:rsid w:val="00F35CE2"/>
    <w:rsid w:val="00F36961"/>
    <w:rsid w:val="00F42EBF"/>
    <w:rsid w:val="00F530AC"/>
    <w:rsid w:val="00F55E11"/>
    <w:rsid w:val="00F56D8B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95BE4"/>
    <w:rsid w:val="00FA3335"/>
    <w:rsid w:val="00FA65D9"/>
    <w:rsid w:val="00FA758F"/>
    <w:rsid w:val="00FB0A59"/>
    <w:rsid w:val="00FB16E9"/>
    <w:rsid w:val="00FB4DA7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0636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E063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63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63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636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0636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06366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E06366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E06366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E063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E0636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E0636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0636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0636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7086A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67086A"/>
    <w:pP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7086A"/>
    <w:pPr>
      <w:spacing w:before="100" w:beforeAutospacing="1" w:after="100" w:afterAutospacing="1"/>
    </w:pPr>
  </w:style>
  <w:style w:type="paragraph" w:customStyle="1" w:styleId="xl80">
    <w:name w:val="xl80"/>
    <w:basedOn w:val="a"/>
    <w:rsid w:val="0067086A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7086A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67086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7086A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086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67086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7086A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7086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67086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7086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70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7086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7086A"/>
    <w:pP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7086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67086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67086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670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7086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rsid w:val="0067086A"/>
    <w:pP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numbering" w:customStyle="1" w:styleId="42">
    <w:name w:val="Нет списка4"/>
    <w:next w:val="a2"/>
    <w:semiHidden/>
    <w:unhideWhenUsed/>
    <w:rsid w:val="0029375A"/>
  </w:style>
  <w:style w:type="numbering" w:customStyle="1" w:styleId="120">
    <w:name w:val="Нет списка12"/>
    <w:next w:val="a2"/>
    <w:uiPriority w:val="99"/>
    <w:semiHidden/>
    <w:unhideWhenUsed/>
    <w:rsid w:val="0029375A"/>
  </w:style>
  <w:style w:type="numbering" w:customStyle="1" w:styleId="111">
    <w:name w:val="Нет списка111"/>
    <w:next w:val="a2"/>
    <w:uiPriority w:val="99"/>
    <w:semiHidden/>
    <w:unhideWhenUsed/>
    <w:rsid w:val="0029375A"/>
  </w:style>
  <w:style w:type="numbering" w:customStyle="1" w:styleId="211">
    <w:name w:val="Нет списка21"/>
    <w:next w:val="a2"/>
    <w:uiPriority w:val="99"/>
    <w:semiHidden/>
    <w:unhideWhenUsed/>
    <w:rsid w:val="0029375A"/>
  </w:style>
  <w:style w:type="numbering" w:customStyle="1" w:styleId="310">
    <w:name w:val="Нет списка31"/>
    <w:next w:val="a2"/>
    <w:uiPriority w:val="99"/>
    <w:semiHidden/>
    <w:unhideWhenUsed/>
    <w:rsid w:val="00293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0636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E063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63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63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636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06366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06366"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E06366"/>
    <w:rPr>
      <w:color w:val="0000FF"/>
      <w:u w:val="non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E06366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Courier" w:eastAsia="Times New Roman" w:hAnsi="Courier" w:cs="Times New Roman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E063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E0636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E0636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0636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0636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basedOn w:val="a0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Подпись к таблице_"/>
    <w:basedOn w:val="a0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7086A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67086A"/>
    <w:pP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7086A"/>
    <w:pPr>
      <w:spacing w:before="100" w:beforeAutospacing="1" w:after="100" w:afterAutospacing="1"/>
    </w:pPr>
  </w:style>
  <w:style w:type="paragraph" w:customStyle="1" w:styleId="xl80">
    <w:name w:val="xl80"/>
    <w:basedOn w:val="a"/>
    <w:rsid w:val="0067086A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7086A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2">
    <w:name w:val="xl82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67086A"/>
    <w:pP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7086A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086A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67086A"/>
    <w:pP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67086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7086A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7086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67086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7086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7086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7086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7086A"/>
    <w:pP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7086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67086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67086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67086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7086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67086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7086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rsid w:val="0067086A"/>
    <w:pP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7086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7086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0">
    <w:name w:val="xl120"/>
    <w:basedOn w:val="a"/>
    <w:rsid w:val="00670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121">
    <w:name w:val="xl121"/>
    <w:basedOn w:val="a"/>
    <w:rsid w:val="0067086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0"/>
      <w:szCs w:val="20"/>
    </w:rPr>
  </w:style>
  <w:style w:type="numbering" w:customStyle="1" w:styleId="42">
    <w:name w:val="Нет списка4"/>
    <w:next w:val="a2"/>
    <w:semiHidden/>
    <w:unhideWhenUsed/>
    <w:rsid w:val="0029375A"/>
  </w:style>
  <w:style w:type="numbering" w:customStyle="1" w:styleId="120">
    <w:name w:val="Нет списка12"/>
    <w:next w:val="a2"/>
    <w:uiPriority w:val="99"/>
    <w:semiHidden/>
    <w:unhideWhenUsed/>
    <w:rsid w:val="0029375A"/>
  </w:style>
  <w:style w:type="numbering" w:customStyle="1" w:styleId="111">
    <w:name w:val="Нет списка111"/>
    <w:next w:val="a2"/>
    <w:uiPriority w:val="99"/>
    <w:semiHidden/>
    <w:unhideWhenUsed/>
    <w:rsid w:val="0029375A"/>
  </w:style>
  <w:style w:type="numbering" w:customStyle="1" w:styleId="211">
    <w:name w:val="Нет списка21"/>
    <w:next w:val="a2"/>
    <w:uiPriority w:val="99"/>
    <w:semiHidden/>
    <w:unhideWhenUsed/>
    <w:rsid w:val="0029375A"/>
  </w:style>
  <w:style w:type="numbering" w:customStyle="1" w:styleId="310">
    <w:name w:val="Нет списка31"/>
    <w:next w:val="a2"/>
    <w:uiPriority w:val="99"/>
    <w:semiHidden/>
    <w:unhideWhenUsed/>
    <w:rsid w:val="00293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96e20c02-1b12-465a-b64c-24aa92270007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96e20c02-1b12-465a-b64c-24aa92270007.html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591b8b2-7c32-4f4f-baf5-5eb402f03c16.doc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content\act\96e20c02-1b12-465a-b64c-24aa92270007.html" TargetMode="External"/><Relationship Id="rId23" Type="http://schemas.openxmlformats.org/officeDocument/2006/relationships/header" Target="header5.xml"/><Relationship Id="rId10" Type="http://schemas.openxmlformats.org/officeDocument/2006/relationships/hyperlink" Target="file:///C:\content\act\076e6b1f-9ee8-4f33-8ff0-735dbf4987b5.doc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34e76de5-372a-4c17-bfca-501dee8cc328.doc" TargetMode="External"/><Relationship Id="rId14" Type="http://schemas.openxmlformats.org/officeDocument/2006/relationships/hyperlink" Target="file:///C:\content\act\96e20c02-1b12-465a-b64c-24aa92270007.html" TargetMode="External"/><Relationship Id="rId22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AC69-2C1C-4304-A68F-BD0CEF94F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10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Ярдухина Виктория Вячеславовна</cp:lastModifiedBy>
  <cp:revision>2</cp:revision>
  <cp:lastPrinted>2023-08-11T09:31:00Z</cp:lastPrinted>
  <dcterms:created xsi:type="dcterms:W3CDTF">2024-01-26T04:57:00Z</dcterms:created>
  <dcterms:modified xsi:type="dcterms:W3CDTF">2024-01-26T04:57:00Z</dcterms:modified>
</cp:coreProperties>
</file>