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C94" w:rsidRPr="00544832" w:rsidRDefault="007D6C94" w:rsidP="00544832">
      <w:bookmarkStart w:id="0" w:name="_GoBack"/>
      <w:bookmarkEnd w:id="0"/>
    </w:p>
    <w:p w:rsidR="007D6C94" w:rsidRPr="00544832" w:rsidRDefault="007D6C94" w:rsidP="00544832">
      <w:pPr>
        <w:pStyle w:val="a7"/>
        <w:ind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544832">
        <w:rPr>
          <w:rFonts w:cs="Arial"/>
          <w:b/>
          <w:bCs/>
          <w:kern w:val="32"/>
          <w:sz w:val="32"/>
          <w:szCs w:val="32"/>
        </w:rPr>
        <w:t>АДМИНИСТРАЦИЯ</w:t>
      </w:r>
      <w:r w:rsidR="00C02078" w:rsidRPr="00544832">
        <w:rPr>
          <w:rFonts w:cs="Arial"/>
          <w:b/>
          <w:bCs/>
          <w:kern w:val="32"/>
          <w:sz w:val="32"/>
          <w:szCs w:val="32"/>
        </w:rPr>
        <w:t xml:space="preserve"> </w:t>
      </w:r>
      <w:r w:rsidRPr="00544832">
        <w:rPr>
          <w:rFonts w:cs="Arial"/>
          <w:b/>
          <w:bCs/>
          <w:kern w:val="32"/>
          <w:sz w:val="32"/>
          <w:szCs w:val="32"/>
        </w:rPr>
        <w:t>БЕРЕЗОВСКОГО РАЙОНА</w:t>
      </w:r>
    </w:p>
    <w:p w:rsidR="007D6C94" w:rsidRPr="00544832" w:rsidRDefault="007D6C94" w:rsidP="00544832"/>
    <w:p w:rsidR="007D6C94" w:rsidRPr="00544832" w:rsidRDefault="007D6C94" w:rsidP="00544832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544832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7D6C94" w:rsidRPr="00544832" w:rsidRDefault="007D6C94" w:rsidP="00544832"/>
    <w:p w:rsidR="007D6C94" w:rsidRPr="00544832" w:rsidRDefault="007D6C94" w:rsidP="00544832">
      <w:pPr>
        <w:pStyle w:val="a5"/>
        <w:ind w:right="-1"/>
        <w:jc w:val="center"/>
        <w:rPr>
          <w:rFonts w:cs="Arial"/>
          <w:b/>
          <w:bCs/>
          <w:kern w:val="32"/>
          <w:sz w:val="32"/>
          <w:szCs w:val="32"/>
        </w:rPr>
      </w:pPr>
      <w:r w:rsidRPr="00544832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7D6C94" w:rsidRDefault="007D6C94" w:rsidP="00544832"/>
    <w:p w:rsidR="00544832" w:rsidRPr="00544832" w:rsidRDefault="00544832" w:rsidP="00544832"/>
    <w:p w:rsidR="00614BB7" w:rsidRPr="00544832" w:rsidRDefault="00614BB7" w:rsidP="00544832">
      <w:pPr>
        <w:ind w:left="567" w:firstLine="0"/>
      </w:pPr>
      <w:r w:rsidRPr="00544832">
        <w:t>от 07.02.2012</w:t>
      </w:r>
      <w:r w:rsidR="00C02078" w:rsidRPr="00544832">
        <w:t xml:space="preserve"> </w:t>
      </w:r>
      <w:r w:rsidR="00544832">
        <w:tab/>
      </w:r>
      <w:r w:rsidR="00544832">
        <w:tab/>
      </w:r>
      <w:r w:rsidR="00544832">
        <w:tab/>
      </w:r>
      <w:r w:rsidR="00544832">
        <w:tab/>
      </w:r>
      <w:r w:rsidR="00544832">
        <w:tab/>
      </w:r>
      <w:r w:rsidR="00544832">
        <w:tab/>
      </w:r>
      <w:r w:rsidR="00544832">
        <w:tab/>
      </w:r>
      <w:r w:rsidR="00544832">
        <w:tab/>
      </w:r>
      <w:r w:rsidR="00544832">
        <w:tab/>
      </w:r>
      <w:r w:rsidRPr="00544832">
        <w:t>№124</w:t>
      </w:r>
    </w:p>
    <w:p w:rsidR="007D6C94" w:rsidRPr="00544832" w:rsidRDefault="007D6C94" w:rsidP="00544832">
      <w:pPr>
        <w:ind w:left="567" w:firstLine="0"/>
      </w:pPr>
      <w:r w:rsidRPr="00544832">
        <w:t>пгт</w:t>
      </w:r>
      <w:proofErr w:type="gramStart"/>
      <w:r w:rsidRPr="00544832">
        <w:t>.Б</w:t>
      </w:r>
      <w:proofErr w:type="gramEnd"/>
      <w:r w:rsidRPr="00544832">
        <w:t xml:space="preserve">ерезово </w:t>
      </w:r>
    </w:p>
    <w:p w:rsidR="007D6C94" w:rsidRPr="00544832" w:rsidRDefault="007D6C94" w:rsidP="00544832">
      <w:pPr>
        <w:ind w:left="567" w:firstLine="0"/>
      </w:pPr>
    </w:p>
    <w:p w:rsidR="00544832" w:rsidRPr="00544832" w:rsidRDefault="007D6C94" w:rsidP="00544832">
      <w:pPr>
        <w:ind w:left="-112" w:right="-2"/>
        <w:jc w:val="center"/>
        <w:rPr>
          <w:rFonts w:cs="Arial"/>
          <w:szCs w:val="28"/>
        </w:rPr>
      </w:pPr>
      <w:r w:rsidRPr="00544832">
        <w:rPr>
          <w:rFonts w:cs="Arial"/>
          <w:b/>
          <w:bCs/>
          <w:kern w:val="28"/>
          <w:sz w:val="32"/>
          <w:szCs w:val="32"/>
        </w:rPr>
        <w:t>Об утверждении целевой программы Березовского</w:t>
      </w:r>
      <w:r w:rsidR="00C02078" w:rsidRPr="00544832">
        <w:rPr>
          <w:rFonts w:cs="Arial"/>
          <w:b/>
          <w:bCs/>
          <w:kern w:val="28"/>
          <w:sz w:val="32"/>
          <w:szCs w:val="32"/>
        </w:rPr>
        <w:t xml:space="preserve"> </w:t>
      </w:r>
      <w:r w:rsidRPr="00544832">
        <w:rPr>
          <w:rFonts w:cs="Arial"/>
          <w:b/>
          <w:bCs/>
          <w:kern w:val="28"/>
          <w:sz w:val="32"/>
          <w:szCs w:val="32"/>
        </w:rPr>
        <w:t>района «Укрепление пожарной безопасности на объектах муниципальной со</w:t>
      </w:r>
      <w:r w:rsidR="00C826AB" w:rsidRPr="00544832">
        <w:rPr>
          <w:rFonts w:cs="Arial"/>
          <w:b/>
          <w:bCs/>
          <w:kern w:val="28"/>
          <w:sz w:val="32"/>
          <w:szCs w:val="32"/>
        </w:rPr>
        <w:t>бственности Березовского района</w:t>
      </w:r>
      <w:r w:rsidR="001822D5" w:rsidRPr="00544832">
        <w:rPr>
          <w:rFonts w:cs="Arial"/>
          <w:b/>
          <w:bCs/>
          <w:kern w:val="28"/>
          <w:sz w:val="32"/>
          <w:szCs w:val="32"/>
        </w:rPr>
        <w:t xml:space="preserve"> </w:t>
      </w:r>
      <w:r w:rsidRPr="00544832">
        <w:rPr>
          <w:rFonts w:cs="Arial"/>
          <w:b/>
          <w:bCs/>
          <w:kern w:val="28"/>
          <w:sz w:val="32"/>
          <w:szCs w:val="32"/>
        </w:rPr>
        <w:t>на 2012 - 2015 годы»</w:t>
      </w:r>
    </w:p>
    <w:p w:rsidR="00544832" w:rsidRDefault="00544832" w:rsidP="00544832">
      <w:pPr>
        <w:ind w:left="-112" w:right="-2"/>
      </w:pPr>
    </w:p>
    <w:p w:rsidR="0064435F" w:rsidRDefault="0064435F" w:rsidP="0064435F">
      <w:pPr>
        <w:ind w:left="-112" w:right="-2"/>
        <w:jc w:val="center"/>
      </w:pPr>
      <w:r>
        <w:t xml:space="preserve">(с изменениями внесенными постановлением Администрации </w:t>
      </w:r>
      <w:hyperlink r:id="rId5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64435F">
          <w:rPr>
            <w:rStyle w:val="ab"/>
          </w:rPr>
          <w:t>от 07.03.2012 № 285</w:t>
        </w:r>
      </w:hyperlink>
      <w:r>
        <w:t>)</w:t>
      </w:r>
    </w:p>
    <w:p w:rsidR="001D1645" w:rsidRDefault="001D1645" w:rsidP="0064435F">
      <w:pPr>
        <w:ind w:left="-112" w:right="-2"/>
        <w:jc w:val="center"/>
      </w:pPr>
      <w:r>
        <w:t xml:space="preserve">(с изменениями внесенными постановлением Администрации </w:t>
      </w:r>
      <w:hyperlink r:id="rId6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1D1645">
          <w:rPr>
            <w:rStyle w:val="ab"/>
          </w:rPr>
          <w:t>от 08.08.2012 № 1093</w:t>
        </w:r>
      </w:hyperlink>
      <w:r>
        <w:t>)</w:t>
      </w:r>
    </w:p>
    <w:p w:rsidR="003E54B9" w:rsidRDefault="003E54B9" w:rsidP="0064435F">
      <w:pPr>
        <w:ind w:left="-112" w:right="-2"/>
        <w:jc w:val="center"/>
      </w:pPr>
    </w:p>
    <w:p w:rsidR="003E54B9" w:rsidRDefault="003E54B9" w:rsidP="0064435F">
      <w:pPr>
        <w:ind w:left="-112" w:right="-2"/>
        <w:jc w:val="center"/>
      </w:pPr>
      <w:r>
        <w:t xml:space="preserve">(утратил силу постановлением Администрации </w:t>
      </w:r>
      <w:hyperlink r:id="rId7" w:tgtFrame="Cancelling" w:tooltip="О муниципальной программе " w:history="1">
        <w:r w:rsidRPr="00552FCB">
          <w:rPr>
            <w:rStyle w:val="ab"/>
          </w:rPr>
          <w:t>от 23.12.2013 № 1876</w:t>
        </w:r>
      </w:hyperlink>
      <w:r>
        <w:t>)</w:t>
      </w:r>
    </w:p>
    <w:p w:rsidR="0064435F" w:rsidRPr="00544832" w:rsidRDefault="0064435F" w:rsidP="00544832">
      <w:pPr>
        <w:ind w:left="-112" w:right="-2"/>
      </w:pPr>
    </w:p>
    <w:p w:rsidR="007D6C94" w:rsidRPr="00544832" w:rsidRDefault="007D6C94" w:rsidP="00544832">
      <w:pPr>
        <w:pStyle w:val="a4"/>
        <w:tabs>
          <w:tab w:val="left" w:pos="720"/>
          <w:tab w:val="left" w:pos="1080"/>
        </w:tabs>
        <w:ind w:left="-112" w:right="115" w:firstLine="720"/>
        <w:jc w:val="both"/>
        <w:rPr>
          <w:rFonts w:ascii="Arial" w:hAnsi="Arial"/>
          <w:sz w:val="24"/>
          <w:szCs w:val="24"/>
        </w:rPr>
      </w:pPr>
      <w:r w:rsidRPr="00544832">
        <w:rPr>
          <w:rFonts w:ascii="Arial" w:hAnsi="Arial"/>
          <w:sz w:val="24"/>
          <w:szCs w:val="24"/>
        </w:rPr>
        <w:t xml:space="preserve">На основании </w:t>
      </w:r>
      <w:hyperlink r:id="rId8" w:history="1">
        <w:r w:rsidRPr="00544832">
          <w:rPr>
            <w:rFonts w:ascii="Arial" w:hAnsi="Arial"/>
            <w:sz w:val="24"/>
            <w:szCs w:val="24"/>
          </w:rPr>
          <w:t>статьи 179</w:t>
        </w:r>
      </w:hyperlink>
      <w:r w:rsidRPr="00544832">
        <w:rPr>
          <w:rFonts w:ascii="Arial" w:hAnsi="Arial"/>
          <w:sz w:val="24"/>
          <w:szCs w:val="24"/>
        </w:rPr>
        <w:t xml:space="preserve"> </w:t>
      </w:r>
      <w:hyperlink r:id="rId9" w:history="1">
        <w:r w:rsidR="005728CF">
          <w:rPr>
            <w:rStyle w:val="ab"/>
            <w:rFonts w:ascii="Arial" w:hAnsi="Arial"/>
            <w:sz w:val="24"/>
            <w:szCs w:val="24"/>
          </w:rPr>
          <w:t>Бюджетного кодекса</w:t>
        </w:r>
      </w:hyperlink>
      <w:r w:rsidRPr="00544832">
        <w:rPr>
          <w:rFonts w:ascii="Arial" w:hAnsi="Arial"/>
          <w:sz w:val="24"/>
          <w:szCs w:val="24"/>
        </w:rPr>
        <w:t xml:space="preserve"> Российской Федерации</w:t>
      </w:r>
      <w:r w:rsidR="00C02078" w:rsidRPr="00544832">
        <w:rPr>
          <w:rFonts w:ascii="Arial" w:hAnsi="Arial"/>
          <w:sz w:val="24"/>
          <w:szCs w:val="24"/>
        </w:rPr>
        <w:t xml:space="preserve"> </w:t>
      </w:r>
      <w:r w:rsidRPr="00544832">
        <w:rPr>
          <w:rFonts w:ascii="Arial" w:hAnsi="Arial"/>
          <w:sz w:val="24"/>
          <w:szCs w:val="24"/>
        </w:rPr>
        <w:t>от 31 июля 1998 года №145-ФЗ, постановления администрации Березовского района от 14.09.2011 №1306 «Об утверждении порядков разработки, утверждения, реализации и оценки эффективности целевых и ведомственных целевых программ Березовского района»:</w:t>
      </w:r>
    </w:p>
    <w:p w:rsidR="007D6C94" w:rsidRPr="00544832" w:rsidRDefault="007D6C94" w:rsidP="00544832">
      <w:pPr>
        <w:pStyle w:val="a4"/>
        <w:tabs>
          <w:tab w:val="left" w:pos="720"/>
          <w:tab w:val="left" w:pos="1080"/>
        </w:tabs>
        <w:ind w:left="-112" w:right="115" w:firstLine="720"/>
        <w:jc w:val="both"/>
        <w:rPr>
          <w:rFonts w:ascii="Arial" w:hAnsi="Arial"/>
          <w:sz w:val="24"/>
          <w:szCs w:val="24"/>
        </w:rPr>
      </w:pPr>
    </w:p>
    <w:p w:rsidR="007D6C94" w:rsidRPr="00544832" w:rsidRDefault="007D6C94" w:rsidP="00544832">
      <w:pPr>
        <w:tabs>
          <w:tab w:val="left" w:pos="600"/>
          <w:tab w:val="left" w:pos="966"/>
        </w:tabs>
        <w:autoSpaceDE w:val="0"/>
        <w:autoSpaceDN w:val="0"/>
        <w:adjustRightInd w:val="0"/>
        <w:ind w:left="-112" w:right="115" w:firstLine="720"/>
      </w:pPr>
      <w:r w:rsidRPr="00544832">
        <w:t>1.</w:t>
      </w:r>
      <w:r w:rsidR="00544832" w:rsidRPr="00544832">
        <w:t xml:space="preserve"> </w:t>
      </w:r>
      <w:r w:rsidRPr="00544832">
        <w:t xml:space="preserve">Утвердить </w:t>
      </w:r>
      <w:hyperlink r:id="rId10" w:anchor="приложение" w:tgtFrame="Logical" w:tooltip="Об утверждении целевой программы Березовского района " w:history="1">
        <w:r w:rsidRPr="00DC554B">
          <w:rPr>
            <w:rStyle w:val="ab"/>
          </w:rPr>
          <w:t>прилагаемую</w:t>
        </w:r>
      </w:hyperlink>
      <w:r w:rsidRPr="00544832">
        <w:t xml:space="preserve"> целевую </w:t>
      </w:r>
      <w:hyperlink r:id="rId11" w:history="1">
        <w:r w:rsidRPr="00544832">
          <w:t>программу</w:t>
        </w:r>
      </w:hyperlink>
      <w:r w:rsidRPr="00544832">
        <w:t xml:space="preserve"> Березовского района «Укрепление пожарной безопасности на объектах муниципальной собственности Березовского района на 2012 - 2015 годы».</w:t>
      </w:r>
    </w:p>
    <w:p w:rsidR="007D6C94" w:rsidRPr="00544832" w:rsidRDefault="007D6C94" w:rsidP="00544832">
      <w:pPr>
        <w:tabs>
          <w:tab w:val="left" w:pos="600"/>
          <w:tab w:val="left" w:pos="966"/>
        </w:tabs>
        <w:autoSpaceDE w:val="0"/>
        <w:autoSpaceDN w:val="0"/>
        <w:adjustRightInd w:val="0"/>
        <w:ind w:left="-112" w:right="115" w:firstLine="720"/>
      </w:pPr>
      <w:r w:rsidRPr="00544832">
        <w:t>2.</w:t>
      </w:r>
      <w:r w:rsidR="00544832" w:rsidRPr="00544832">
        <w:t xml:space="preserve"> </w:t>
      </w:r>
      <w:r w:rsidRPr="00544832">
        <w:t>Опубликовать настоящее постановление в газете «Жизнь Югры».</w:t>
      </w:r>
    </w:p>
    <w:p w:rsidR="007D6C94" w:rsidRPr="00544832" w:rsidRDefault="007D6C94" w:rsidP="00544832">
      <w:pPr>
        <w:tabs>
          <w:tab w:val="left" w:pos="600"/>
          <w:tab w:val="left" w:pos="966"/>
        </w:tabs>
        <w:autoSpaceDE w:val="0"/>
        <w:autoSpaceDN w:val="0"/>
        <w:adjustRightInd w:val="0"/>
        <w:ind w:left="-112" w:right="115" w:firstLine="720"/>
      </w:pPr>
      <w:r w:rsidRPr="00544832">
        <w:t>3.</w:t>
      </w:r>
      <w:r w:rsidR="00544832" w:rsidRPr="00544832">
        <w:t xml:space="preserve"> </w:t>
      </w:r>
      <w:r w:rsidRPr="00544832">
        <w:t>Настоящее постановление вступает в силу после его официального опубликования.</w:t>
      </w:r>
    </w:p>
    <w:p w:rsidR="00544832" w:rsidRPr="00544832" w:rsidRDefault="007D6C94" w:rsidP="00544832">
      <w:pPr>
        <w:tabs>
          <w:tab w:val="left" w:pos="600"/>
          <w:tab w:val="left" w:pos="966"/>
        </w:tabs>
        <w:autoSpaceDE w:val="0"/>
        <w:autoSpaceDN w:val="0"/>
        <w:adjustRightInd w:val="0"/>
        <w:ind w:left="-112" w:right="115" w:firstLine="720"/>
      </w:pPr>
      <w:r w:rsidRPr="00544832">
        <w:t>4.</w:t>
      </w:r>
      <w:r w:rsidR="00544832" w:rsidRPr="00544832">
        <w:t xml:space="preserve"> </w:t>
      </w:r>
      <w:proofErr w:type="gramStart"/>
      <w:r w:rsidRPr="00544832">
        <w:t>Контроль за</w:t>
      </w:r>
      <w:proofErr w:type="gramEnd"/>
      <w:r w:rsidRPr="00544832">
        <w:t xml:space="preserve"> выполнением постановления возложить на заместителя главы администрации района Ахметшина А.В.</w:t>
      </w:r>
    </w:p>
    <w:p w:rsidR="00544832" w:rsidRPr="00544832" w:rsidRDefault="00544832" w:rsidP="00544832">
      <w:pPr>
        <w:ind w:left="567" w:firstLine="0"/>
      </w:pPr>
    </w:p>
    <w:p w:rsidR="00544832" w:rsidRPr="00544832" w:rsidRDefault="00544832" w:rsidP="00544832">
      <w:pPr>
        <w:ind w:left="567" w:firstLine="0"/>
      </w:pPr>
    </w:p>
    <w:p w:rsidR="00544832" w:rsidRPr="00544832" w:rsidRDefault="00544832" w:rsidP="00544832">
      <w:pPr>
        <w:ind w:left="567" w:firstLine="0"/>
      </w:pPr>
    </w:p>
    <w:p w:rsidR="007D6C94" w:rsidRPr="00544832" w:rsidRDefault="007D6C94" w:rsidP="00544832">
      <w:pPr>
        <w:ind w:left="567" w:firstLine="0"/>
      </w:pPr>
      <w:r w:rsidRPr="00544832">
        <w:t>Глава администрации района</w:t>
      </w:r>
      <w:r w:rsidR="00544832" w:rsidRPr="00544832">
        <w:tab/>
      </w:r>
      <w:r w:rsidR="00544832" w:rsidRPr="00544832">
        <w:tab/>
      </w:r>
      <w:r w:rsidR="00544832" w:rsidRPr="00544832">
        <w:tab/>
      </w:r>
      <w:r w:rsidR="00544832" w:rsidRPr="00544832">
        <w:tab/>
      </w:r>
      <w:r w:rsidR="00544832" w:rsidRPr="00544832">
        <w:tab/>
        <w:t xml:space="preserve"> </w:t>
      </w:r>
      <w:r w:rsidRPr="00544832">
        <w:t>Е.И.Кузнецов</w:t>
      </w:r>
    </w:p>
    <w:p w:rsidR="00544832" w:rsidRPr="00544832" w:rsidRDefault="00544832" w:rsidP="00544832">
      <w:pPr>
        <w:ind w:left="567" w:firstLine="0"/>
      </w:pPr>
    </w:p>
    <w:p w:rsidR="00544832" w:rsidRPr="00544832" w:rsidRDefault="00544832" w:rsidP="00544832">
      <w:pPr>
        <w:ind w:left="567" w:firstLine="0"/>
      </w:pPr>
    </w:p>
    <w:p w:rsidR="00544832" w:rsidRPr="00544832" w:rsidRDefault="00544832" w:rsidP="00544832">
      <w:pPr>
        <w:ind w:left="567" w:firstLine="0"/>
      </w:pPr>
    </w:p>
    <w:p w:rsidR="00A36812" w:rsidRPr="00544832" w:rsidRDefault="007D6C94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br w:type="page"/>
      </w:r>
    </w:p>
    <w:p w:rsidR="00A36812" w:rsidRPr="00544832" w:rsidRDefault="00A3681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44832" w:rsidRDefault="00A3681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544832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EE01DD" w:rsidRPr="00544832" w:rsidRDefault="00A3681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 xml:space="preserve"> </w:t>
      </w:r>
      <w:r w:rsidR="00EE01DD" w:rsidRPr="00544832">
        <w:rPr>
          <w:rFonts w:cs="Arial"/>
          <w:b/>
          <w:bCs/>
          <w:kern w:val="28"/>
          <w:sz w:val="32"/>
          <w:szCs w:val="32"/>
        </w:rPr>
        <w:t xml:space="preserve">к </w:t>
      </w:r>
      <w:r w:rsidRPr="00544832">
        <w:rPr>
          <w:rFonts w:cs="Arial"/>
          <w:b/>
          <w:bCs/>
          <w:kern w:val="28"/>
          <w:sz w:val="32"/>
          <w:szCs w:val="32"/>
        </w:rPr>
        <w:t>постановлени</w:t>
      </w:r>
      <w:r w:rsidR="00EE01DD" w:rsidRPr="00544832">
        <w:rPr>
          <w:rFonts w:cs="Arial"/>
          <w:b/>
          <w:bCs/>
          <w:kern w:val="28"/>
          <w:sz w:val="32"/>
          <w:szCs w:val="32"/>
        </w:rPr>
        <w:t>ю</w:t>
      </w:r>
    </w:p>
    <w:p w:rsidR="00EE01DD" w:rsidRPr="00544832" w:rsidRDefault="00A3681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1926B7" w:rsidRPr="00544832" w:rsidRDefault="00EE01DD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от</w:t>
      </w:r>
      <w:r w:rsidR="00C02078" w:rsidRPr="00544832">
        <w:rPr>
          <w:rFonts w:cs="Arial"/>
          <w:b/>
          <w:bCs/>
          <w:kern w:val="28"/>
          <w:sz w:val="32"/>
          <w:szCs w:val="32"/>
        </w:rPr>
        <w:t xml:space="preserve"> </w:t>
      </w:r>
      <w:r w:rsidR="000B0401" w:rsidRPr="00544832">
        <w:rPr>
          <w:rFonts w:cs="Arial"/>
          <w:b/>
          <w:bCs/>
          <w:kern w:val="28"/>
          <w:sz w:val="32"/>
          <w:szCs w:val="32"/>
        </w:rPr>
        <w:t>07.02.2012</w:t>
      </w:r>
      <w:r w:rsidR="00C02078" w:rsidRPr="00544832">
        <w:rPr>
          <w:rFonts w:cs="Arial"/>
          <w:b/>
          <w:bCs/>
          <w:kern w:val="28"/>
          <w:sz w:val="32"/>
          <w:szCs w:val="32"/>
        </w:rPr>
        <w:t xml:space="preserve"> </w:t>
      </w:r>
      <w:r w:rsidRPr="00544832">
        <w:rPr>
          <w:rFonts w:cs="Arial"/>
          <w:b/>
          <w:bCs/>
          <w:kern w:val="28"/>
          <w:sz w:val="32"/>
          <w:szCs w:val="32"/>
        </w:rPr>
        <w:t>№</w:t>
      </w:r>
      <w:r w:rsidR="000B0401" w:rsidRPr="00544832">
        <w:rPr>
          <w:rFonts w:cs="Arial"/>
          <w:b/>
          <w:bCs/>
          <w:kern w:val="28"/>
          <w:sz w:val="32"/>
          <w:szCs w:val="32"/>
        </w:rPr>
        <w:t>124</w:t>
      </w:r>
    </w:p>
    <w:p w:rsidR="001926B7" w:rsidRPr="00544832" w:rsidRDefault="001926B7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44832" w:rsidRPr="00544832" w:rsidRDefault="0054483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559CD" w:rsidRPr="00544832" w:rsidRDefault="0072139A" w:rsidP="00544832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44832">
        <w:rPr>
          <w:rFonts w:cs="Arial"/>
          <w:b/>
          <w:bCs/>
          <w:iCs/>
          <w:sz w:val="30"/>
          <w:szCs w:val="28"/>
        </w:rPr>
        <w:t>ПАСПОРТ</w:t>
      </w:r>
    </w:p>
    <w:p w:rsidR="000C7658" w:rsidRPr="00544832" w:rsidRDefault="007559CD" w:rsidP="00544832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44832">
        <w:rPr>
          <w:rFonts w:cs="Arial"/>
          <w:b/>
          <w:bCs/>
          <w:iCs/>
          <w:sz w:val="30"/>
          <w:szCs w:val="28"/>
        </w:rPr>
        <w:t xml:space="preserve">ЦЕЛЕВОЙ ПРОГРАММЫ </w:t>
      </w:r>
      <w:r w:rsidR="008C612A" w:rsidRPr="00544832">
        <w:rPr>
          <w:rFonts w:cs="Arial"/>
          <w:b/>
          <w:bCs/>
          <w:iCs/>
          <w:sz w:val="30"/>
          <w:szCs w:val="28"/>
        </w:rPr>
        <w:t xml:space="preserve">БЕРЕЗОВСКОГО РАЙОНА "УКРЕПЛЕНИЕ </w:t>
      </w:r>
      <w:r w:rsidRPr="00544832">
        <w:rPr>
          <w:rFonts w:cs="Arial"/>
          <w:b/>
          <w:bCs/>
          <w:iCs/>
          <w:sz w:val="30"/>
          <w:szCs w:val="28"/>
        </w:rPr>
        <w:t>ПОЖАРНОЙ БЕЗОПАСНОСТИ</w:t>
      </w:r>
      <w:r w:rsidR="0072139A" w:rsidRPr="00544832">
        <w:rPr>
          <w:rFonts w:cs="Arial"/>
          <w:b/>
          <w:bCs/>
          <w:iCs/>
          <w:sz w:val="30"/>
          <w:szCs w:val="28"/>
        </w:rPr>
        <w:t xml:space="preserve"> </w:t>
      </w:r>
      <w:r w:rsidRPr="00544832">
        <w:rPr>
          <w:rFonts w:cs="Arial"/>
          <w:b/>
          <w:bCs/>
          <w:iCs/>
          <w:sz w:val="30"/>
          <w:szCs w:val="28"/>
        </w:rPr>
        <w:t>НА ОБЪЕКТАХ МУНИЦИПАЛЬНОЙ СОБСТВЕННОСТИ БЕРЕЗОВСКОГО РАЙОНА НА 2012 - 2015 ГОДЫ "</w:t>
      </w:r>
    </w:p>
    <w:p w:rsidR="000C7658" w:rsidRPr="00544832" w:rsidRDefault="000C7658" w:rsidP="000C7658">
      <w:pPr>
        <w:pStyle w:val="ConsPlusNonformat"/>
        <w:widowControl/>
        <w:rPr>
          <w:rFonts w:ascii="Arial" w:hAnsi="Arial" w:cs="Arial"/>
          <w:sz w:val="24"/>
        </w:rPr>
      </w:pPr>
    </w:p>
    <w:tbl>
      <w:tblPr>
        <w:tblW w:w="9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20"/>
      </w:tblGrid>
      <w:tr w:rsidR="000C7658" w:rsidRPr="00544832" w:rsidTr="00544832">
        <w:trPr>
          <w:jc w:val="center"/>
        </w:trPr>
        <w:tc>
          <w:tcPr>
            <w:tcW w:w="4788" w:type="dxa"/>
            <w:shd w:val="clear" w:color="auto" w:fill="auto"/>
          </w:tcPr>
          <w:p w:rsidR="000C7658" w:rsidRPr="00544832" w:rsidRDefault="000C7658" w:rsidP="00544832">
            <w:pPr>
              <w:pStyle w:val="Table0"/>
            </w:pPr>
          </w:p>
          <w:p w:rsidR="00544832" w:rsidRPr="00544832" w:rsidRDefault="000C7658" w:rsidP="00544832">
            <w:pPr>
              <w:pStyle w:val="Table0"/>
            </w:pPr>
            <w:r w:rsidRPr="00544832">
              <w:t xml:space="preserve">Наименование программы </w:t>
            </w:r>
          </w:p>
          <w:p w:rsidR="000C7658" w:rsidRPr="00544832" w:rsidRDefault="000C7658" w:rsidP="00544832">
            <w:pPr>
              <w:pStyle w:val="Table"/>
            </w:pPr>
          </w:p>
        </w:tc>
        <w:tc>
          <w:tcPr>
            <w:tcW w:w="4920" w:type="dxa"/>
            <w:shd w:val="clear" w:color="auto" w:fill="auto"/>
          </w:tcPr>
          <w:p w:rsidR="005A0291" w:rsidRPr="00544832" w:rsidRDefault="005A0291" w:rsidP="00544832">
            <w:pPr>
              <w:pStyle w:val="Table"/>
            </w:pPr>
            <w:r w:rsidRPr="00544832">
              <w:t>Укрепление пожарной безопасности на объектах муниципальной со</w:t>
            </w:r>
            <w:r w:rsidR="004F68B1" w:rsidRPr="00544832">
              <w:t>бственности Березовского района</w:t>
            </w:r>
            <w:r w:rsidRPr="00544832">
              <w:t xml:space="preserve"> на 2012 - 2015 годы.</w:t>
            </w:r>
          </w:p>
          <w:p w:rsidR="000C7658" w:rsidRPr="00544832" w:rsidRDefault="000C7658" w:rsidP="00544832">
            <w:pPr>
              <w:pStyle w:val="Table"/>
            </w:pPr>
          </w:p>
        </w:tc>
      </w:tr>
      <w:tr w:rsidR="000C7658" w:rsidRPr="00544832" w:rsidTr="00544832">
        <w:trPr>
          <w:jc w:val="center"/>
        </w:trPr>
        <w:tc>
          <w:tcPr>
            <w:tcW w:w="4788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  <w:r w:rsidRPr="00544832">
              <w:t>Дата принятия решения о разработке целевой программы (наименование и номер соответствующего нормативного акта)</w:t>
            </w:r>
            <w:r w:rsidR="00C02078" w:rsidRPr="00544832">
              <w:t xml:space="preserve"> </w:t>
            </w:r>
          </w:p>
        </w:tc>
        <w:tc>
          <w:tcPr>
            <w:tcW w:w="4920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</w:p>
        </w:tc>
      </w:tr>
      <w:tr w:rsidR="000C7658" w:rsidRPr="00544832" w:rsidTr="00544832">
        <w:trPr>
          <w:jc w:val="center"/>
        </w:trPr>
        <w:tc>
          <w:tcPr>
            <w:tcW w:w="4788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  <w:r w:rsidRPr="00544832">
              <w:t>Дата утверждения программы</w:t>
            </w:r>
          </w:p>
          <w:p w:rsidR="000C7658" w:rsidRPr="00544832" w:rsidRDefault="000C7658" w:rsidP="00544832">
            <w:pPr>
              <w:pStyle w:val="Table"/>
            </w:pPr>
            <w:proofErr w:type="gramStart"/>
            <w:r w:rsidRPr="00544832">
              <w:t>(наименование и номер</w:t>
            </w:r>
            <w:proofErr w:type="gramEnd"/>
          </w:p>
          <w:p w:rsidR="000C7658" w:rsidRPr="00544832" w:rsidRDefault="000C7658" w:rsidP="00544832">
            <w:pPr>
              <w:pStyle w:val="Table"/>
            </w:pPr>
            <w:r w:rsidRPr="00544832">
              <w:t>соответствующего нормативного акта)</w:t>
            </w:r>
            <w:r w:rsidR="00C02078" w:rsidRPr="00544832">
              <w:t xml:space="preserve"> </w:t>
            </w:r>
          </w:p>
        </w:tc>
        <w:tc>
          <w:tcPr>
            <w:tcW w:w="4920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</w:p>
        </w:tc>
      </w:tr>
      <w:tr w:rsidR="000C7658" w:rsidRPr="00544832" w:rsidTr="00544832">
        <w:trPr>
          <w:jc w:val="center"/>
        </w:trPr>
        <w:tc>
          <w:tcPr>
            <w:tcW w:w="4788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  <w:r w:rsidRPr="00544832">
              <w:t xml:space="preserve">Муниципальный заказчик - координатор целевой программы </w:t>
            </w:r>
          </w:p>
          <w:p w:rsidR="000C7658" w:rsidRPr="00544832" w:rsidRDefault="000C7658" w:rsidP="00544832">
            <w:pPr>
              <w:pStyle w:val="Table"/>
            </w:pPr>
          </w:p>
        </w:tc>
        <w:tc>
          <w:tcPr>
            <w:tcW w:w="4920" w:type="dxa"/>
            <w:shd w:val="clear" w:color="auto" w:fill="auto"/>
          </w:tcPr>
          <w:p w:rsidR="000C7658" w:rsidRPr="00544832" w:rsidRDefault="00F46277" w:rsidP="00544832">
            <w:pPr>
              <w:pStyle w:val="Table"/>
            </w:pPr>
            <w:r w:rsidRPr="00544832">
              <w:t>Управление по делам гражда</w:t>
            </w:r>
            <w:r w:rsidR="00EE01DD" w:rsidRPr="00544832">
              <w:t xml:space="preserve">нской обороны, предупреждения и </w:t>
            </w:r>
            <w:r w:rsidRPr="00544832">
              <w:t>ликвидации чрезвычайных ситуаций и транспорту</w:t>
            </w:r>
            <w:r w:rsidR="00061E0D" w:rsidRPr="00544832">
              <w:t xml:space="preserve"> </w:t>
            </w:r>
            <w:r w:rsidRPr="00544832">
              <w:t>администрации Березовского района</w:t>
            </w:r>
          </w:p>
        </w:tc>
      </w:tr>
      <w:tr w:rsidR="000C7658" w:rsidRPr="00544832" w:rsidTr="00544832">
        <w:trPr>
          <w:jc w:val="center"/>
        </w:trPr>
        <w:tc>
          <w:tcPr>
            <w:tcW w:w="4788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  <w:r w:rsidRPr="00544832">
              <w:t>Цели и задачи программы</w:t>
            </w:r>
          </w:p>
          <w:p w:rsidR="000C7658" w:rsidRPr="00544832" w:rsidRDefault="000C7658" w:rsidP="00544832">
            <w:pPr>
              <w:pStyle w:val="Table"/>
            </w:pPr>
          </w:p>
        </w:tc>
        <w:tc>
          <w:tcPr>
            <w:tcW w:w="4920" w:type="dxa"/>
            <w:shd w:val="clear" w:color="auto" w:fill="auto"/>
          </w:tcPr>
          <w:p w:rsidR="0023756E" w:rsidRPr="00544832" w:rsidRDefault="0023756E" w:rsidP="00544832">
            <w:pPr>
              <w:pStyle w:val="Table"/>
            </w:pPr>
            <w:r w:rsidRPr="00544832">
              <w:t>Цели:</w:t>
            </w:r>
          </w:p>
          <w:p w:rsidR="0023756E" w:rsidRPr="00544832" w:rsidRDefault="0023756E" w:rsidP="00544832">
            <w:pPr>
              <w:pStyle w:val="Table"/>
            </w:pPr>
            <w:r w:rsidRPr="00544832">
              <w:t>1)</w:t>
            </w:r>
            <w:r w:rsidR="00EE01DD" w:rsidRPr="00544832">
              <w:t xml:space="preserve"> </w:t>
            </w:r>
            <w:r w:rsidRPr="00544832">
              <w:t xml:space="preserve">приведение объектов муниципальной собственности Березовского района в соответствие с нормами и </w:t>
            </w:r>
            <w:hyperlink r:id="rId12" w:history="1">
              <w:r w:rsidRPr="00544832">
                <w:t>правилами</w:t>
              </w:r>
            </w:hyperlink>
            <w:r w:rsidRPr="00544832">
              <w:t xml:space="preserve"> пожарной безопасности;</w:t>
            </w:r>
          </w:p>
          <w:p w:rsidR="0023756E" w:rsidRPr="00544832" w:rsidRDefault="0023756E" w:rsidP="00544832">
            <w:pPr>
              <w:pStyle w:val="Table"/>
            </w:pPr>
            <w:r w:rsidRPr="00544832">
              <w:t>2) предотвращение гибели людей и материальных потерь на объектах муниципальной собственности Березовского района;</w:t>
            </w:r>
          </w:p>
          <w:p w:rsidR="0023756E" w:rsidRPr="00544832" w:rsidRDefault="0023756E" w:rsidP="00544832">
            <w:pPr>
              <w:pStyle w:val="Table"/>
            </w:pPr>
            <w:r w:rsidRPr="00544832">
              <w:t>3) уменьшение количества пожаров на объектах муниципальной собственности Березовского района.</w:t>
            </w:r>
          </w:p>
          <w:p w:rsidR="0023756E" w:rsidRPr="00544832" w:rsidRDefault="0023756E" w:rsidP="00544832">
            <w:pPr>
              <w:pStyle w:val="Table"/>
            </w:pPr>
            <w:r w:rsidRPr="00544832">
              <w:t>Задачи Программы:</w:t>
            </w:r>
          </w:p>
          <w:p w:rsidR="0023756E" w:rsidRPr="00544832" w:rsidRDefault="0023756E" w:rsidP="00544832">
            <w:pPr>
              <w:pStyle w:val="Table"/>
            </w:pPr>
            <w:r w:rsidRPr="00544832">
              <w:t>1) Обеспечение противопожарной защиты объектов культуры, находящихся в собственности Березовского района;</w:t>
            </w:r>
          </w:p>
          <w:p w:rsidR="00F324E0" w:rsidRPr="00544832" w:rsidRDefault="00F324E0" w:rsidP="00544832">
            <w:pPr>
              <w:pStyle w:val="Table"/>
            </w:pPr>
            <w:r w:rsidRPr="00544832">
              <w:t>2</w:t>
            </w:r>
            <w:r w:rsidR="00C57F03" w:rsidRPr="00544832">
              <w:t>)</w:t>
            </w:r>
            <w:r w:rsidR="00EE01DD" w:rsidRPr="00544832">
              <w:t xml:space="preserve"> </w:t>
            </w:r>
            <w:r w:rsidR="00C57F03" w:rsidRPr="00544832">
              <w:t>Обеспечение противопожарной защиты зданий, находящихся в собственности</w:t>
            </w:r>
            <w:r w:rsidR="00EE01DD" w:rsidRPr="00544832">
              <w:t xml:space="preserve"> Березовского </w:t>
            </w:r>
            <w:r w:rsidR="00C57F03" w:rsidRPr="00544832">
              <w:t>района;</w:t>
            </w:r>
          </w:p>
          <w:p w:rsidR="0023756E" w:rsidRPr="00544832" w:rsidRDefault="00C57F03" w:rsidP="00544832">
            <w:pPr>
              <w:pStyle w:val="Table"/>
            </w:pPr>
            <w:r w:rsidRPr="00544832">
              <w:t>3</w:t>
            </w:r>
            <w:r w:rsidR="0023756E" w:rsidRPr="00544832">
              <w:t>) Обеспечение противопожарным водоснабжением</w:t>
            </w:r>
            <w:r w:rsidR="0023756E" w:rsidRPr="00544832">
              <w:rPr>
                <w:szCs w:val="20"/>
              </w:rPr>
              <w:t xml:space="preserve"> </w:t>
            </w:r>
            <w:r w:rsidR="0023756E" w:rsidRPr="00544832">
              <w:t>населенных</w:t>
            </w:r>
            <w:r w:rsidR="0023756E" w:rsidRPr="00544832">
              <w:rPr>
                <w:szCs w:val="20"/>
              </w:rPr>
              <w:t xml:space="preserve"> </w:t>
            </w:r>
            <w:r w:rsidR="00EE01DD" w:rsidRPr="00544832">
              <w:t>пунктов</w:t>
            </w:r>
            <w:r w:rsidR="00EE01DD" w:rsidRPr="00544832">
              <w:rPr>
                <w:szCs w:val="20"/>
              </w:rPr>
              <w:t xml:space="preserve"> </w:t>
            </w:r>
            <w:r w:rsidR="0023756E" w:rsidRPr="00544832">
              <w:t>района</w:t>
            </w:r>
            <w:r w:rsidR="0023756E" w:rsidRPr="00544832">
              <w:rPr>
                <w:szCs w:val="22"/>
              </w:rPr>
              <w:t>;</w:t>
            </w:r>
          </w:p>
          <w:p w:rsidR="0037718D" w:rsidRPr="00544832" w:rsidRDefault="00EE01DD" w:rsidP="00544832">
            <w:pPr>
              <w:pStyle w:val="Table"/>
            </w:pPr>
            <w:r w:rsidRPr="00544832">
              <w:lastRenderedPageBreak/>
              <w:t>4)</w:t>
            </w:r>
            <w:r w:rsidR="0037718D" w:rsidRPr="00544832">
              <w:rPr>
                <w:szCs w:val="20"/>
              </w:rPr>
              <w:t xml:space="preserve"> </w:t>
            </w:r>
            <w:r w:rsidR="0037718D" w:rsidRPr="00544832">
              <w:t>Обеспечение</w:t>
            </w:r>
            <w:r w:rsidR="0037718D" w:rsidRPr="00544832">
              <w:rPr>
                <w:szCs w:val="20"/>
              </w:rPr>
              <w:t xml:space="preserve"> </w:t>
            </w:r>
            <w:r w:rsidR="0037718D" w:rsidRPr="00544832">
              <w:t>пожарной безопасности населенных пунктов Березовского района</w:t>
            </w:r>
          </w:p>
          <w:p w:rsidR="000C7658" w:rsidRPr="00544832" w:rsidRDefault="00DB662A" w:rsidP="00544832">
            <w:pPr>
              <w:pStyle w:val="Table"/>
            </w:pPr>
            <w:r w:rsidRPr="00544832">
              <w:t>5</w:t>
            </w:r>
            <w:r w:rsidR="0023756E" w:rsidRPr="00544832">
              <w:t>) Оснащение</w:t>
            </w:r>
            <w:r w:rsidR="00C02078" w:rsidRPr="00544832">
              <w:t xml:space="preserve"> </w:t>
            </w:r>
            <w:r w:rsidR="0023756E" w:rsidRPr="00544832">
              <w:t>добровольной пожарной охраны действующей на территории района.</w:t>
            </w:r>
          </w:p>
          <w:p w:rsidR="00EE01DD" w:rsidRPr="00544832" w:rsidRDefault="00EE01DD" w:rsidP="00544832">
            <w:pPr>
              <w:pStyle w:val="Table"/>
            </w:pPr>
          </w:p>
        </w:tc>
      </w:tr>
      <w:tr w:rsidR="000C7658" w:rsidRPr="00544832" w:rsidTr="00544832">
        <w:trPr>
          <w:jc w:val="center"/>
        </w:trPr>
        <w:tc>
          <w:tcPr>
            <w:tcW w:w="4788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  <w:r w:rsidRPr="00544832">
              <w:lastRenderedPageBreak/>
              <w:t>Важнейшие целевые индикаторы и</w:t>
            </w:r>
          </w:p>
          <w:p w:rsidR="000C7658" w:rsidRPr="00544832" w:rsidRDefault="000C7658" w:rsidP="00544832">
            <w:pPr>
              <w:pStyle w:val="Table"/>
            </w:pPr>
            <w:proofErr w:type="gramStart"/>
            <w:r w:rsidRPr="00544832">
              <w:t>показатели (непосредственные</w:t>
            </w:r>
            <w:proofErr w:type="gramEnd"/>
          </w:p>
          <w:p w:rsidR="000C7658" w:rsidRPr="00544832" w:rsidRDefault="000C7658" w:rsidP="00544832">
            <w:pPr>
              <w:pStyle w:val="Table"/>
            </w:pPr>
            <w:r w:rsidRPr="00544832">
              <w:t>результаты реализации программы)</w:t>
            </w:r>
          </w:p>
        </w:tc>
        <w:tc>
          <w:tcPr>
            <w:tcW w:w="4920" w:type="dxa"/>
            <w:shd w:val="clear" w:color="auto" w:fill="auto"/>
          </w:tcPr>
          <w:p w:rsidR="00A201BC" w:rsidRPr="00544832" w:rsidRDefault="00A201BC" w:rsidP="00544832">
            <w:pPr>
              <w:pStyle w:val="Table"/>
            </w:pPr>
            <w:r w:rsidRPr="00544832">
              <w:t xml:space="preserve">- </w:t>
            </w:r>
            <w:hyperlink r:id="rId13" w:history="1">
              <w:r w:rsidRPr="00544832">
                <w:t>снижение</w:t>
              </w:r>
            </w:hyperlink>
            <w:r w:rsidRPr="00544832">
              <w:t xml:space="preserve"> количества зарегистрированных пожаров на объектах муниципальной собственности Березовского района;</w:t>
            </w:r>
          </w:p>
          <w:p w:rsidR="00A201BC" w:rsidRPr="00544832" w:rsidRDefault="00A201BC" w:rsidP="00544832">
            <w:pPr>
              <w:pStyle w:val="Table"/>
            </w:pPr>
            <w:r w:rsidRPr="00544832">
              <w:t xml:space="preserve">- </w:t>
            </w:r>
            <w:hyperlink r:id="rId14" w:history="1">
              <w:r w:rsidRPr="00544832">
                <w:t>уменьшение</w:t>
              </w:r>
            </w:hyperlink>
            <w:r w:rsidRPr="00544832">
              <w:t xml:space="preserve"> материального ущерба от пожаров на объектах муниципальной собственности Березовского района;</w:t>
            </w:r>
          </w:p>
          <w:p w:rsidR="000C7658" w:rsidRPr="00544832" w:rsidRDefault="000C7658" w:rsidP="00544832">
            <w:pPr>
              <w:pStyle w:val="Table"/>
            </w:pPr>
          </w:p>
        </w:tc>
      </w:tr>
      <w:tr w:rsidR="000C7658" w:rsidRPr="00544832" w:rsidTr="00544832">
        <w:trPr>
          <w:jc w:val="center"/>
        </w:trPr>
        <w:tc>
          <w:tcPr>
            <w:tcW w:w="4788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</w:p>
          <w:p w:rsidR="00544832" w:rsidRPr="00544832" w:rsidRDefault="000C7658" w:rsidP="00544832">
            <w:pPr>
              <w:pStyle w:val="Table"/>
            </w:pPr>
            <w:r w:rsidRPr="00544832">
              <w:t>Сроки и этапы реализации программы</w:t>
            </w:r>
          </w:p>
          <w:p w:rsidR="000C7658" w:rsidRPr="00544832" w:rsidRDefault="000C7658" w:rsidP="00544832">
            <w:pPr>
              <w:pStyle w:val="Table"/>
            </w:pPr>
          </w:p>
        </w:tc>
        <w:tc>
          <w:tcPr>
            <w:tcW w:w="4920" w:type="dxa"/>
            <w:shd w:val="clear" w:color="auto" w:fill="auto"/>
          </w:tcPr>
          <w:p w:rsidR="00A513AE" w:rsidRPr="00544832" w:rsidRDefault="00A513AE" w:rsidP="00544832">
            <w:pPr>
              <w:pStyle w:val="Table"/>
            </w:pPr>
            <w:r w:rsidRPr="00544832">
              <w:t xml:space="preserve"> 2012 - 2015 годы:</w:t>
            </w:r>
          </w:p>
          <w:p w:rsidR="00A513AE" w:rsidRPr="00544832" w:rsidRDefault="00A513AE" w:rsidP="00544832">
            <w:pPr>
              <w:pStyle w:val="Table"/>
            </w:pPr>
            <w:r w:rsidRPr="00544832">
              <w:t>1 этап - 2012 - 2013 годы;</w:t>
            </w:r>
          </w:p>
          <w:p w:rsidR="000C7658" w:rsidRPr="00544832" w:rsidRDefault="00F80EAB" w:rsidP="00544832">
            <w:pPr>
              <w:pStyle w:val="Table"/>
            </w:pPr>
            <w:r w:rsidRPr="00544832">
              <w:t>2 этап - 2014</w:t>
            </w:r>
            <w:r w:rsidR="00401F6A" w:rsidRPr="00544832">
              <w:t xml:space="preserve"> - 2015</w:t>
            </w:r>
            <w:r w:rsidR="00A513AE" w:rsidRPr="00544832">
              <w:t xml:space="preserve"> год</w:t>
            </w:r>
            <w:r w:rsidR="00401F6A" w:rsidRPr="00544832">
              <w:t>ы.</w:t>
            </w:r>
          </w:p>
        </w:tc>
      </w:tr>
      <w:tr w:rsidR="000C7658" w:rsidRPr="00544832" w:rsidTr="00544832">
        <w:trPr>
          <w:jc w:val="center"/>
        </w:trPr>
        <w:tc>
          <w:tcPr>
            <w:tcW w:w="4788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</w:p>
          <w:p w:rsidR="00544832" w:rsidRPr="00544832" w:rsidRDefault="000C7658" w:rsidP="00544832">
            <w:pPr>
              <w:pStyle w:val="Table"/>
            </w:pPr>
            <w:r w:rsidRPr="00544832">
              <w:t>Перечень подпрограмм</w:t>
            </w:r>
            <w:r w:rsidR="00C02078" w:rsidRPr="00544832">
              <w:t xml:space="preserve"> </w:t>
            </w:r>
          </w:p>
          <w:p w:rsidR="000C7658" w:rsidRPr="00544832" w:rsidRDefault="000C7658" w:rsidP="00544832">
            <w:pPr>
              <w:pStyle w:val="Table"/>
            </w:pPr>
          </w:p>
        </w:tc>
        <w:tc>
          <w:tcPr>
            <w:tcW w:w="4920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</w:p>
        </w:tc>
      </w:tr>
      <w:tr w:rsidR="001D1645" w:rsidRPr="00544832" w:rsidTr="00C24817">
        <w:trPr>
          <w:trHeight w:val="627"/>
          <w:jc w:val="center"/>
        </w:trPr>
        <w:tc>
          <w:tcPr>
            <w:tcW w:w="4788" w:type="dxa"/>
            <w:shd w:val="clear" w:color="auto" w:fill="auto"/>
            <w:vAlign w:val="center"/>
          </w:tcPr>
          <w:p w:rsidR="001D1645" w:rsidRPr="009F30EC" w:rsidRDefault="001D1645" w:rsidP="00C24817">
            <w:pPr>
              <w:pStyle w:val="Table0"/>
              <w:jc w:val="left"/>
              <w:rPr>
                <w:b w:val="0"/>
              </w:rPr>
            </w:pPr>
            <w:r w:rsidRPr="009F30EC">
              <w:rPr>
                <w:b w:val="0"/>
              </w:rPr>
              <w:t>Объём</w:t>
            </w:r>
          </w:p>
          <w:p w:rsidR="001D1645" w:rsidRPr="009F30EC" w:rsidRDefault="001D1645" w:rsidP="00C24817">
            <w:pPr>
              <w:pStyle w:val="Table0"/>
              <w:jc w:val="left"/>
              <w:rPr>
                <w:b w:val="0"/>
              </w:rPr>
            </w:pPr>
            <w:r w:rsidRPr="009F30EC">
              <w:rPr>
                <w:b w:val="0"/>
              </w:rPr>
              <w:t>и источники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финансирования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Программы</w:t>
            </w:r>
          </w:p>
        </w:tc>
        <w:tc>
          <w:tcPr>
            <w:tcW w:w="4920" w:type="dxa"/>
            <w:shd w:val="clear" w:color="auto" w:fill="auto"/>
            <w:vAlign w:val="center"/>
          </w:tcPr>
          <w:p w:rsidR="001D1645" w:rsidRPr="008F4562" w:rsidRDefault="001D1645" w:rsidP="00C24817">
            <w:pPr>
              <w:pStyle w:val="Table"/>
            </w:pPr>
            <w:r w:rsidRPr="008F4562">
              <w:t>- объем ассигнований для финансирования Программы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46 235,585 тысячи рублей, в том числе: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из бюджета Березовского района: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всего – 24 635,585 тыс. рублей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- 2012 год – 10 805,585тыс. рублей,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- 2013 год – 5 027,0 тыс. рублей,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- 2014 год – 5 453,0 тыс. рублей,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- 2015 год – 3 350,0 тыс. рублей.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из бюджета округа: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всего – 21 600,0 тыс. рублей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- 2012 год – 0 тыс. рублей,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- 2013 год – 0 тыс. рублей,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- 2014 год – 14 400,0 тыс. рублей</w:t>
            </w:r>
          </w:p>
          <w:p w:rsidR="001D1645" w:rsidRPr="008F4562" w:rsidRDefault="001D1645" w:rsidP="00C24817">
            <w:pPr>
              <w:pStyle w:val="Table"/>
            </w:pPr>
            <w:r w:rsidRPr="008F4562">
              <w:t>- 2015 год – 7 200,0 тыс. рублей</w:t>
            </w:r>
          </w:p>
        </w:tc>
      </w:tr>
      <w:tr w:rsidR="000C7658" w:rsidRPr="00544832" w:rsidTr="00544832">
        <w:trPr>
          <w:jc w:val="center"/>
        </w:trPr>
        <w:tc>
          <w:tcPr>
            <w:tcW w:w="4788" w:type="dxa"/>
            <w:shd w:val="clear" w:color="auto" w:fill="auto"/>
          </w:tcPr>
          <w:p w:rsidR="000C7658" w:rsidRPr="00544832" w:rsidRDefault="000C7658" w:rsidP="00544832">
            <w:pPr>
              <w:pStyle w:val="Table"/>
            </w:pPr>
            <w:r w:rsidRPr="00544832">
              <w:t>Ожидаемые конечные результаты</w:t>
            </w:r>
          </w:p>
          <w:p w:rsidR="000C7658" w:rsidRPr="00544832" w:rsidRDefault="000C7658" w:rsidP="00544832">
            <w:pPr>
              <w:pStyle w:val="Table"/>
            </w:pPr>
            <w:r w:rsidRPr="00544832">
              <w:t>реализации программы и показатели</w:t>
            </w:r>
          </w:p>
          <w:p w:rsidR="000C7658" w:rsidRPr="00544832" w:rsidRDefault="000C7658" w:rsidP="00544832">
            <w:pPr>
              <w:pStyle w:val="Table"/>
            </w:pPr>
            <w:r w:rsidRPr="00544832">
              <w:t>социально-экономической</w:t>
            </w:r>
          </w:p>
          <w:p w:rsidR="000C7658" w:rsidRPr="00544832" w:rsidRDefault="000C7658" w:rsidP="00544832">
            <w:pPr>
              <w:pStyle w:val="Table"/>
            </w:pPr>
            <w:r w:rsidRPr="00544832">
              <w:t>эффективности</w:t>
            </w:r>
            <w:r w:rsidR="00C02078" w:rsidRPr="00544832">
              <w:t xml:space="preserve"> </w:t>
            </w:r>
          </w:p>
        </w:tc>
        <w:tc>
          <w:tcPr>
            <w:tcW w:w="4920" w:type="dxa"/>
            <w:shd w:val="clear" w:color="auto" w:fill="auto"/>
          </w:tcPr>
          <w:p w:rsidR="00F12A2F" w:rsidRPr="00544832" w:rsidRDefault="00F12A2F" w:rsidP="00544832">
            <w:pPr>
              <w:pStyle w:val="Table"/>
            </w:pPr>
            <w:r w:rsidRPr="00544832">
              <w:t>Приведение в пожаробезопасное состояние объектов культуры,</w:t>
            </w:r>
            <w:r w:rsidR="00C02078" w:rsidRPr="00544832">
              <w:t xml:space="preserve"> </w:t>
            </w:r>
            <w:r w:rsidRPr="00544832">
              <w:t>жилищного фонда муниципальной собственности населенных пунктов района, повышение уровня подготовленности жителей населенных пунктов, к предупреждению возникновения пожаров, получение знаний и навыков при тушении очагов возгорания; минимизация количества пожаров, материального ущерба и предотвращение гибели людей при пожарах</w:t>
            </w:r>
          </w:p>
          <w:p w:rsidR="000C7658" w:rsidRPr="00544832" w:rsidRDefault="000C7658" w:rsidP="00544832">
            <w:pPr>
              <w:pStyle w:val="Table"/>
            </w:pPr>
          </w:p>
        </w:tc>
      </w:tr>
    </w:tbl>
    <w:p w:rsidR="000C7658" w:rsidRDefault="0064435F" w:rsidP="000C7658">
      <w:r>
        <w:t>(</w:t>
      </w:r>
      <w:r w:rsidRPr="00B344C5">
        <w:t>строк</w:t>
      </w:r>
      <w:r>
        <w:t>а</w:t>
      </w:r>
      <w:r w:rsidRPr="00B344C5">
        <w:t xml:space="preserve"> «Объём и источники финансирования Программы»</w:t>
      </w:r>
      <w:r>
        <w:t xml:space="preserve"> изложена в редакции постановления Администрации </w:t>
      </w:r>
      <w:hyperlink r:id="rId15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64435F">
          <w:rPr>
            <w:rStyle w:val="ab"/>
          </w:rPr>
          <w:t>от 07.03.2012 № 285</w:t>
        </w:r>
      </w:hyperlink>
      <w:r>
        <w:t>)</w:t>
      </w:r>
    </w:p>
    <w:p w:rsidR="001D1645" w:rsidRPr="00544832" w:rsidRDefault="001D1645" w:rsidP="000C7658">
      <w:pPr>
        <w:rPr>
          <w:rFonts w:cs="Arial"/>
          <w:szCs w:val="20"/>
        </w:rPr>
      </w:pPr>
      <w:r>
        <w:t>(</w:t>
      </w:r>
      <w:r w:rsidRPr="00B344C5">
        <w:t>строк</w:t>
      </w:r>
      <w:r>
        <w:t>а</w:t>
      </w:r>
      <w:r w:rsidRPr="00B344C5">
        <w:t xml:space="preserve"> «Объём и источники финансирования Программы»</w:t>
      </w:r>
      <w:r>
        <w:t xml:space="preserve"> изложена в редакции постановления Администрации </w:t>
      </w:r>
      <w:hyperlink r:id="rId16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1D1645">
          <w:rPr>
            <w:rStyle w:val="ab"/>
          </w:rPr>
          <w:t>от 08.08.2012 № 1093</w:t>
        </w:r>
      </w:hyperlink>
      <w:r>
        <w:t>)</w:t>
      </w:r>
    </w:p>
    <w:p w:rsidR="006920C9" w:rsidRPr="00544832" w:rsidRDefault="00EE01DD" w:rsidP="00544832">
      <w:pPr>
        <w:autoSpaceDE w:val="0"/>
        <w:autoSpaceDN w:val="0"/>
        <w:adjustRightInd w:val="0"/>
        <w:outlineLvl w:val="1"/>
      </w:pPr>
      <w:r w:rsidRPr="00544832">
        <w:br w:type="page"/>
      </w:r>
    </w:p>
    <w:p w:rsidR="00DB5692" w:rsidRPr="00544832" w:rsidRDefault="00DB5692" w:rsidP="00544832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544832">
        <w:rPr>
          <w:rFonts w:cs="Arial"/>
          <w:b/>
          <w:bCs/>
          <w:iCs/>
          <w:sz w:val="30"/>
          <w:szCs w:val="28"/>
        </w:rPr>
        <w:t>1. Характеристика проблемы, на решение которой направлена</w:t>
      </w:r>
      <w:r w:rsidR="00544832">
        <w:rPr>
          <w:rFonts w:cs="Arial"/>
          <w:b/>
          <w:bCs/>
          <w:iCs/>
          <w:sz w:val="30"/>
          <w:szCs w:val="28"/>
        </w:rPr>
        <w:t xml:space="preserve"> </w:t>
      </w:r>
      <w:r w:rsidRPr="00544832">
        <w:rPr>
          <w:rFonts w:cs="Arial"/>
          <w:b/>
          <w:bCs/>
          <w:iCs/>
          <w:sz w:val="30"/>
          <w:szCs w:val="28"/>
        </w:rPr>
        <w:t>Программа, обоснование целесообразности и необходимости</w:t>
      </w:r>
      <w:r w:rsidR="00544832">
        <w:rPr>
          <w:rFonts w:cs="Arial"/>
          <w:b/>
          <w:bCs/>
          <w:iCs/>
          <w:sz w:val="30"/>
          <w:szCs w:val="28"/>
        </w:rPr>
        <w:t xml:space="preserve"> </w:t>
      </w:r>
      <w:r w:rsidRPr="00544832">
        <w:rPr>
          <w:rFonts w:cs="Arial"/>
          <w:b/>
          <w:bCs/>
          <w:iCs/>
          <w:sz w:val="30"/>
          <w:szCs w:val="28"/>
        </w:rPr>
        <w:t>ее решения программно-целевым методом, правовое обоснование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</w:p>
    <w:p w:rsidR="00005AB3" w:rsidRPr="00544832" w:rsidRDefault="00005AB3" w:rsidP="00544832">
      <w:pPr>
        <w:autoSpaceDE w:val="0"/>
        <w:autoSpaceDN w:val="0"/>
        <w:adjustRightInd w:val="0"/>
        <w:ind w:firstLine="540"/>
        <w:outlineLvl w:val="1"/>
      </w:pPr>
      <w:r w:rsidRPr="00544832">
        <w:t>В соответствии с Феде</w:t>
      </w:r>
      <w:r w:rsidR="00EE01DD" w:rsidRPr="00544832">
        <w:t>ральными законами от 21.12.94 №</w:t>
      </w:r>
      <w:r w:rsidRPr="00544832">
        <w:t>69</w:t>
      </w:r>
      <w:r w:rsidR="00EE01DD" w:rsidRPr="00544832">
        <w:t xml:space="preserve"> </w:t>
      </w:r>
      <w:r w:rsidRPr="00544832">
        <w:t>"О пожарной безопасности", от 06.10</w:t>
      </w:r>
      <w:r w:rsidR="00EE01DD" w:rsidRPr="00544832">
        <w:t xml:space="preserve">.2003 </w:t>
      </w:r>
      <w:hyperlink r:id="rId17" w:history="1">
        <w:r w:rsidR="00EE01DD" w:rsidRPr="005728CF">
          <w:rPr>
            <w:rStyle w:val="ab"/>
          </w:rPr>
          <w:t>№</w:t>
        </w:r>
        <w:r w:rsidRPr="005728CF">
          <w:rPr>
            <w:rStyle w:val="ab"/>
          </w:rPr>
          <w:t>131-ФЗ</w:t>
        </w:r>
      </w:hyperlink>
      <w:r w:rsidRPr="00544832">
        <w:t>" Об общих принципах организации местного самоуправления в Российской Федерации" к полномочиям органов местного самоуправления относится обеспечение первичных мер пожарной безопасности в границах населенных пунктов. Таким образом, вопросы организационно-правового, финансового, материально-технического обеспечения первичных мер пожарной безопасности в границах поселений устанавливаются и регулируются нормативными правовыми актами органо</w:t>
      </w:r>
      <w:r w:rsidR="00FA16E1" w:rsidRPr="00544832">
        <w:t>в местного самоуправления. Администрация района может и обязана</w:t>
      </w:r>
      <w:r w:rsidRPr="00544832">
        <w:t xml:space="preserve"> осуществлять действенную политику по обеспечению первичных мер пожарной безопасности объектов муниципальной собственности.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>Для реализации эффективной политики по обеспечению пожарной безопасности на объектах муниципальной собственности Березовского района сложились определенные предпосылки, в частности: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>1) объективная заинтересованность населения в обеспечении пожарной безопасности жилищного фонда, объектов социальной и культурной сферы;</w:t>
      </w:r>
    </w:p>
    <w:p w:rsidR="0000596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>2) наличие ресурсов, которые могут быть использованы в обеспечении пожарной безопасности объектов муниципальной собственности Березовского района.</w:t>
      </w:r>
    </w:p>
    <w:p w:rsidR="00005962" w:rsidRPr="00544832" w:rsidRDefault="00005962" w:rsidP="00544832">
      <w:pPr>
        <w:autoSpaceDE w:val="0"/>
        <w:autoSpaceDN w:val="0"/>
        <w:adjustRightInd w:val="0"/>
        <w:ind w:firstLine="540"/>
        <w:outlineLvl w:val="1"/>
      </w:pPr>
      <w:r w:rsidRPr="00544832">
        <w:t>Устранение нарушений требований пожарной безопасности на объектах муниципальной собственности района требует значительных финансовых затрат.</w:t>
      </w:r>
    </w:p>
    <w:p w:rsidR="00005962" w:rsidRPr="00544832" w:rsidRDefault="00005962" w:rsidP="00544832">
      <w:pPr>
        <w:autoSpaceDE w:val="0"/>
        <w:autoSpaceDN w:val="0"/>
        <w:adjustRightInd w:val="0"/>
        <w:ind w:firstLine="540"/>
        <w:outlineLvl w:val="1"/>
      </w:pPr>
      <w:r w:rsidRPr="00544832">
        <w:t>Нынешнее противопожарное состояние объектов в целом отвечает существующим требованиям. Вместе с тем имеются проблемы, вызванные ресурсными сроками работы технических средств пожарной охраны, которые связаны с необходимостью капитального ремонта, проведением повторной огнезащитной обработкой, установкой автоматической пожарной сигнализации, заменой внутренней осветительной электропроводки и т.д.</w:t>
      </w:r>
    </w:p>
    <w:p w:rsidR="0054483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>В период с января по декабрь 2010 года на территории Березовского района зарегистрировано 64 пожара.</w:t>
      </w:r>
      <w:r w:rsidR="00A17194" w:rsidRPr="00544832">
        <w:t xml:space="preserve"> </w:t>
      </w:r>
      <w:r w:rsidR="00A17194" w:rsidRPr="00544832">
        <w:rPr>
          <w:szCs w:val="28"/>
        </w:rPr>
        <w:t xml:space="preserve">Пожарами уничтожено 12 строений, </w:t>
      </w:r>
      <w:smartTag w:uri="urn:schemas-microsoft-com:office:smarttags" w:element="metricconverter">
        <w:smartTagPr>
          <w:attr w:name="ProductID" w:val="797 кв. м"/>
        </w:smartTagPr>
        <w:r w:rsidR="00A17194" w:rsidRPr="00544832">
          <w:rPr>
            <w:szCs w:val="28"/>
          </w:rPr>
          <w:t>797 кв. м</w:t>
        </w:r>
      </w:smartTag>
      <w:r w:rsidR="00A17194" w:rsidRPr="00544832">
        <w:rPr>
          <w:szCs w:val="28"/>
        </w:rPr>
        <w:t xml:space="preserve"> поэтажной площади,</w:t>
      </w:r>
      <w:r w:rsidRPr="00544832">
        <w:t xml:space="preserve"> погибло 10 человек, 6 человек получили травмы, причинен прямой материальный ущерб на сумму </w:t>
      </w:r>
      <w:r w:rsidR="00307C41" w:rsidRPr="00544832">
        <w:t>29 666 794</w:t>
      </w:r>
      <w:r w:rsidR="00C02078" w:rsidRPr="00544832">
        <w:t xml:space="preserve"> </w:t>
      </w:r>
      <w:r w:rsidRPr="00544832">
        <w:t>рублей.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 xml:space="preserve">Наибольшее количество пожаров произошло в жилых зданиях и на объектах муниципальной собственности. 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>Ущерб от пожаров по сравнению с 2009 годом увеличился более чем в 2 раза.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 xml:space="preserve">Основные причины пожаров - низкая пожаростойкость жилого сектора и низкая противопожарная культура жильцов, изношенность печного оборудования, изношенность электропроводок внутри жилых домов и отсутствие ее плановой и внеплановой профилактики, пренебрежение </w:t>
      </w:r>
      <w:hyperlink r:id="rId18" w:history="1">
        <w:r w:rsidRPr="00544832">
          <w:t>правилами</w:t>
        </w:r>
      </w:hyperlink>
      <w:r w:rsidRPr="00544832">
        <w:t xml:space="preserve"> пожарной безопасности, использование неисправного и самодельного электрооборудования, электронагревательных приборов, печей, а также неосторожное обращение с огнем.</w:t>
      </w:r>
    </w:p>
    <w:p w:rsidR="00B57ECC" w:rsidRPr="00544832" w:rsidRDefault="00B57ECC" w:rsidP="00B57ECC">
      <w:pPr>
        <w:autoSpaceDE w:val="0"/>
        <w:autoSpaceDN w:val="0"/>
        <w:adjustRightInd w:val="0"/>
        <w:ind w:firstLine="540"/>
        <w:outlineLvl w:val="1"/>
        <w:rPr>
          <w:rFonts w:cs="Arial"/>
          <w:szCs w:val="28"/>
        </w:rPr>
      </w:pPr>
      <w:r w:rsidRPr="00544832">
        <w:rPr>
          <w:rFonts w:cs="Arial"/>
          <w:szCs w:val="28"/>
        </w:rPr>
        <w:t>Для решения проблемы по снижению количества пожаров, гибели и травматизма в результате этого людей, сохранению материальных ценностей требуется комплексный программно-целевой подход в реализации первичных мер пожарной безопасности.</w:t>
      </w:r>
    </w:p>
    <w:p w:rsidR="00B57ECC" w:rsidRPr="00544832" w:rsidRDefault="00B57ECC" w:rsidP="00B57ECC">
      <w:pPr>
        <w:autoSpaceDE w:val="0"/>
        <w:autoSpaceDN w:val="0"/>
        <w:adjustRightInd w:val="0"/>
        <w:ind w:firstLine="540"/>
        <w:outlineLvl w:val="1"/>
        <w:rPr>
          <w:rFonts w:cs="Arial"/>
          <w:szCs w:val="28"/>
        </w:rPr>
      </w:pPr>
      <w:r w:rsidRPr="00544832">
        <w:rPr>
          <w:rFonts w:cs="Arial"/>
          <w:szCs w:val="28"/>
        </w:rPr>
        <w:t>Необходимо также и дальнейшее повышение противопожарной культуры персонала, обновление агитационных и информационных материалов.</w:t>
      </w:r>
    </w:p>
    <w:p w:rsidR="00B57ECC" w:rsidRPr="00544832" w:rsidRDefault="00B57ECC" w:rsidP="00B57ECC">
      <w:pPr>
        <w:autoSpaceDE w:val="0"/>
        <w:autoSpaceDN w:val="0"/>
        <w:adjustRightInd w:val="0"/>
        <w:ind w:firstLine="540"/>
        <w:outlineLvl w:val="1"/>
        <w:rPr>
          <w:rFonts w:cs="Arial"/>
          <w:szCs w:val="28"/>
        </w:rPr>
      </w:pPr>
      <w:r w:rsidRPr="00544832">
        <w:rPr>
          <w:rFonts w:cs="Arial"/>
          <w:szCs w:val="28"/>
        </w:rPr>
        <w:lastRenderedPageBreak/>
        <w:t>Предлагаемая Программа выступает важным и необходимым условием решения накопившихся проблем в области пожарной безопасности проблемно-целевым подходом.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  <w:szCs w:val="20"/>
        </w:rPr>
      </w:pPr>
    </w:p>
    <w:p w:rsidR="00DB5692" w:rsidRPr="00544832" w:rsidRDefault="00DB5692" w:rsidP="00544832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544832">
        <w:rPr>
          <w:rFonts w:cs="Arial"/>
          <w:b/>
          <w:bCs/>
          <w:iCs/>
          <w:sz w:val="30"/>
          <w:szCs w:val="28"/>
        </w:rPr>
        <w:t>2. Основные цели и задачи Программы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  <w:szCs w:val="16"/>
        </w:rPr>
      </w:pP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Основными целями Программы являются: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 xml:space="preserve">1) приведение объектов муниципальной собственности Березовского района в соответствие с нормами и </w:t>
      </w:r>
      <w:hyperlink r:id="rId19" w:history="1">
        <w:r w:rsidRPr="00544832">
          <w:rPr>
            <w:rFonts w:cs="Arial"/>
          </w:rPr>
          <w:t>правилами</w:t>
        </w:r>
      </w:hyperlink>
      <w:r w:rsidRPr="00544832">
        <w:rPr>
          <w:rFonts w:cs="Arial"/>
        </w:rPr>
        <w:t xml:space="preserve"> пожарной безопасности;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2) предотвращение гибели людей и материальных потерь на объектах муниципальной собственности Березовского района;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3) уменьшение количества пожаров на объектах муниципальной собственности Березовского района.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Задачи Программы:</w:t>
      </w:r>
    </w:p>
    <w:p w:rsidR="00F1719E" w:rsidRPr="00544832" w:rsidRDefault="00F1719E" w:rsidP="00F1719E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1) Обеспечение противопожарной защиты объектов культуры, находящихся в собственности Березовского района;</w:t>
      </w:r>
    </w:p>
    <w:p w:rsidR="00F1719E" w:rsidRPr="00544832" w:rsidRDefault="00F1719E" w:rsidP="00F1719E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2) Обеспечение противопожарной защиты здан</w:t>
      </w:r>
      <w:r w:rsidR="00EE01DD" w:rsidRPr="00544832">
        <w:rPr>
          <w:rFonts w:cs="Arial"/>
        </w:rPr>
        <w:t xml:space="preserve">ий, находящихся в собственности Березовского </w:t>
      </w:r>
      <w:r w:rsidRPr="00544832">
        <w:rPr>
          <w:rFonts w:cs="Arial"/>
        </w:rPr>
        <w:t>района;</w:t>
      </w:r>
    </w:p>
    <w:p w:rsidR="00F1719E" w:rsidRPr="00544832" w:rsidRDefault="00F1719E" w:rsidP="00F1719E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3) Обеспечение противопожарным водоснабжением населенных пунктов района;</w:t>
      </w:r>
    </w:p>
    <w:p w:rsidR="00F1719E" w:rsidRPr="00544832" w:rsidRDefault="00F1719E" w:rsidP="00F1719E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4)</w:t>
      </w:r>
      <w:r w:rsidR="00C02078" w:rsidRPr="00544832">
        <w:rPr>
          <w:rFonts w:cs="Arial"/>
        </w:rPr>
        <w:t xml:space="preserve"> </w:t>
      </w:r>
      <w:r w:rsidRPr="00544832">
        <w:rPr>
          <w:rFonts w:cs="Arial"/>
        </w:rPr>
        <w:t>Обеспечение пожарной безопасности населенных пунктов Березовского района</w:t>
      </w:r>
    </w:p>
    <w:p w:rsidR="00F1719E" w:rsidRPr="00544832" w:rsidRDefault="00F1719E" w:rsidP="00F1719E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5) Оснащение</w:t>
      </w:r>
      <w:r w:rsidR="00C02078" w:rsidRPr="00544832">
        <w:rPr>
          <w:rFonts w:cs="Arial"/>
        </w:rPr>
        <w:t xml:space="preserve"> </w:t>
      </w:r>
      <w:r w:rsidRPr="00544832">
        <w:rPr>
          <w:rFonts w:cs="Arial"/>
        </w:rPr>
        <w:t>добровольной пожарной охраны действующей на территории района.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Срок и этапы реализации Программы: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1) срок реализации Программы: 2012 - 201</w:t>
      </w:r>
      <w:r w:rsidR="001657F5" w:rsidRPr="00544832">
        <w:rPr>
          <w:rFonts w:cs="Arial"/>
        </w:rPr>
        <w:t>5</w:t>
      </w:r>
      <w:r w:rsidRPr="00544832">
        <w:rPr>
          <w:rFonts w:cs="Arial"/>
        </w:rPr>
        <w:t xml:space="preserve"> годы;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 xml:space="preserve">2) этапы реализации Программы: 1 этап - 2012 - 2013 годы; 2 этап </w:t>
      </w:r>
      <w:r w:rsidR="00307C41" w:rsidRPr="00544832">
        <w:rPr>
          <w:rFonts w:cs="Arial"/>
        </w:rPr>
        <w:t>–</w:t>
      </w:r>
      <w:r w:rsidRPr="00544832">
        <w:rPr>
          <w:rFonts w:cs="Arial"/>
        </w:rPr>
        <w:t xml:space="preserve"> 2014</w:t>
      </w:r>
      <w:r w:rsidR="00307C41" w:rsidRPr="00544832">
        <w:rPr>
          <w:rFonts w:cs="Arial"/>
        </w:rPr>
        <w:t>-2015</w:t>
      </w:r>
      <w:r w:rsidRPr="00544832">
        <w:rPr>
          <w:rFonts w:cs="Arial"/>
        </w:rPr>
        <w:t xml:space="preserve"> год.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  <w:szCs w:val="16"/>
        </w:rPr>
      </w:pPr>
    </w:p>
    <w:p w:rsidR="00DB5692" w:rsidRPr="00544832" w:rsidRDefault="00DB5692" w:rsidP="00544832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544832">
        <w:rPr>
          <w:rFonts w:cs="Arial"/>
          <w:b/>
          <w:bCs/>
          <w:iCs/>
          <w:sz w:val="30"/>
          <w:szCs w:val="28"/>
        </w:rPr>
        <w:t>3. Перечень программных мероприятий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 xml:space="preserve">Основные мероприятия Программы изложены в </w:t>
      </w:r>
      <w:hyperlink r:id="rId20" w:history="1">
        <w:r w:rsidRPr="00544832">
          <w:t xml:space="preserve">приложении </w:t>
        </w:r>
      </w:hyperlink>
      <w:r w:rsidR="00C25F73" w:rsidRPr="00544832">
        <w:t>3</w:t>
      </w:r>
      <w:r w:rsidRPr="00544832">
        <w:t xml:space="preserve"> к настоящей Программе.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</w:p>
    <w:p w:rsidR="00DB5692" w:rsidRPr="00544832" w:rsidRDefault="00DB5692" w:rsidP="00544832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544832">
        <w:rPr>
          <w:rFonts w:cs="Arial"/>
          <w:b/>
          <w:bCs/>
          <w:iCs/>
          <w:sz w:val="30"/>
          <w:szCs w:val="28"/>
        </w:rPr>
        <w:t>4. Обоснование ресурсного обеспечения Программы</w:t>
      </w:r>
    </w:p>
    <w:p w:rsidR="004E7B37" w:rsidRPr="00544832" w:rsidRDefault="004E7B37" w:rsidP="00544832">
      <w:pPr>
        <w:autoSpaceDE w:val="0"/>
        <w:autoSpaceDN w:val="0"/>
        <w:adjustRightInd w:val="0"/>
        <w:outlineLvl w:val="1"/>
      </w:pPr>
    </w:p>
    <w:p w:rsidR="00DB5692" w:rsidRPr="00544832" w:rsidRDefault="004E7B37" w:rsidP="00544832">
      <w:pPr>
        <w:pStyle w:val="ConsPlusNonformat"/>
        <w:jc w:val="both"/>
        <w:rPr>
          <w:rFonts w:ascii="Arial" w:hAnsi="Arial" w:cs="Times New Roman"/>
          <w:sz w:val="24"/>
          <w:szCs w:val="24"/>
        </w:rPr>
      </w:pPr>
      <w:r w:rsidRPr="00544832">
        <w:rPr>
          <w:rFonts w:ascii="Arial" w:hAnsi="Arial" w:cs="Times New Roman"/>
          <w:sz w:val="24"/>
          <w:szCs w:val="24"/>
        </w:rPr>
        <w:t xml:space="preserve">Объем ассигнований для финансирования Программы </w:t>
      </w:r>
      <w:r w:rsidR="00DF10EB" w:rsidRPr="00544832">
        <w:rPr>
          <w:rFonts w:ascii="Arial" w:hAnsi="Arial" w:cs="Times New Roman"/>
          <w:sz w:val="24"/>
          <w:szCs w:val="24"/>
        </w:rPr>
        <w:t xml:space="preserve">составляет </w:t>
      </w:r>
      <w:r w:rsidR="00E42005" w:rsidRPr="00544832">
        <w:rPr>
          <w:rFonts w:ascii="Arial" w:hAnsi="Arial" w:cs="Times New Roman"/>
          <w:sz w:val="24"/>
          <w:szCs w:val="24"/>
        </w:rPr>
        <w:t>45309,332</w:t>
      </w:r>
      <w:r w:rsidRPr="00544832">
        <w:rPr>
          <w:rFonts w:ascii="Arial" w:hAnsi="Arial" w:cs="Times New Roman"/>
          <w:sz w:val="24"/>
          <w:szCs w:val="24"/>
        </w:rPr>
        <w:t xml:space="preserve"> тысячи рублей, в том числе:</w:t>
      </w:r>
    </w:p>
    <w:p w:rsidR="001D1645" w:rsidRPr="009F30EC" w:rsidRDefault="001D1645" w:rsidP="001D1645">
      <w:r w:rsidRPr="009F30EC">
        <w:t>4.1. Финансирование Программы за счет средств бюджета Березовского района предусмотрено в следующих объемах:</w:t>
      </w:r>
    </w:p>
    <w:p w:rsidR="001D1645" w:rsidRPr="009F30EC" w:rsidRDefault="001D1645" w:rsidP="001D1645">
      <w:pPr>
        <w:ind w:left="567" w:firstLine="0"/>
      </w:pPr>
      <w:r w:rsidRPr="009F30EC">
        <w:t>- 2012 год – 10 805,585 тыс. рублей,</w:t>
      </w:r>
    </w:p>
    <w:p w:rsidR="001D1645" w:rsidRPr="009F30EC" w:rsidRDefault="001D1645" w:rsidP="001D1645">
      <w:pPr>
        <w:ind w:left="567" w:firstLine="0"/>
      </w:pPr>
      <w:r w:rsidRPr="009F30EC">
        <w:t>- 2013 год – 5 027,0 тыс. рублей,</w:t>
      </w:r>
    </w:p>
    <w:p w:rsidR="001D1645" w:rsidRPr="009F30EC" w:rsidRDefault="001D1645" w:rsidP="001D1645">
      <w:pPr>
        <w:ind w:left="567" w:firstLine="0"/>
      </w:pPr>
      <w:r w:rsidRPr="009F30EC">
        <w:t>- 2014 год – 5 453,0 тыс. рублей,</w:t>
      </w:r>
    </w:p>
    <w:p w:rsidR="000B7B09" w:rsidRDefault="001D1645" w:rsidP="001D1645">
      <w:pPr>
        <w:autoSpaceDE w:val="0"/>
        <w:autoSpaceDN w:val="0"/>
        <w:adjustRightInd w:val="0"/>
        <w:ind w:firstLine="540"/>
      </w:pPr>
      <w:r w:rsidRPr="009F30EC">
        <w:t>- 2015 год – 3 350,0 тыс. рублей.</w:t>
      </w:r>
    </w:p>
    <w:p w:rsidR="0064435F" w:rsidRDefault="0064435F" w:rsidP="00544832">
      <w:pPr>
        <w:autoSpaceDE w:val="0"/>
        <w:autoSpaceDN w:val="0"/>
        <w:adjustRightInd w:val="0"/>
        <w:ind w:firstLine="540"/>
      </w:pPr>
      <w:r>
        <w:t xml:space="preserve">(пункт 4.1. изложен в редакции постановления Администрации </w:t>
      </w:r>
      <w:hyperlink r:id="rId21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64435F">
          <w:rPr>
            <w:rStyle w:val="ab"/>
          </w:rPr>
          <w:t>от 07.03.2012 № 285</w:t>
        </w:r>
      </w:hyperlink>
      <w:r>
        <w:t>)</w:t>
      </w:r>
    </w:p>
    <w:p w:rsidR="001D1645" w:rsidRPr="00544832" w:rsidRDefault="001D1645" w:rsidP="00544832">
      <w:pPr>
        <w:autoSpaceDE w:val="0"/>
        <w:autoSpaceDN w:val="0"/>
        <w:adjustRightInd w:val="0"/>
        <w:ind w:firstLine="540"/>
      </w:pPr>
      <w:r>
        <w:t xml:space="preserve">(пункт 4.1. изложен в редакции постановления Администрации </w:t>
      </w:r>
      <w:hyperlink r:id="rId22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1D1645">
          <w:rPr>
            <w:rStyle w:val="ab"/>
          </w:rPr>
          <w:t>от 08.08.2012 № 1093</w:t>
        </w:r>
      </w:hyperlink>
      <w:r>
        <w:t>)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>4.2. Ежегодные объемы финансирования Программы за счет средств бюджета Березовского района определяются в соответствии с утвержденным бюджетом Березовского района на</w:t>
      </w:r>
      <w:r w:rsidR="003D012E" w:rsidRPr="00544832">
        <w:t xml:space="preserve"> соответствующий финансовый год;</w:t>
      </w:r>
    </w:p>
    <w:p w:rsidR="003D012E" w:rsidRPr="00544832" w:rsidRDefault="003D012E" w:rsidP="00544832">
      <w:pPr>
        <w:autoSpaceDE w:val="0"/>
        <w:autoSpaceDN w:val="0"/>
        <w:adjustRightInd w:val="0"/>
        <w:ind w:firstLine="540"/>
      </w:pPr>
      <w:r w:rsidRPr="00544832">
        <w:t>4.3.</w:t>
      </w:r>
      <w:r w:rsidR="00C02078" w:rsidRPr="00544832">
        <w:t xml:space="preserve"> </w:t>
      </w:r>
      <w:r w:rsidRPr="00544832">
        <w:t>Финансирование</w:t>
      </w:r>
      <w:r w:rsidR="000230E6" w:rsidRPr="00544832">
        <w:t xml:space="preserve"> Программы </w:t>
      </w:r>
      <w:r w:rsidR="00F13AD6" w:rsidRPr="00544832">
        <w:t xml:space="preserve">за счет средств </w:t>
      </w:r>
      <w:r w:rsidR="00530D3B" w:rsidRPr="00544832">
        <w:t xml:space="preserve">программы </w:t>
      </w:r>
      <w:r w:rsidR="00851E52" w:rsidRPr="00544832">
        <w:t>«Укрепление пожарной безопасности в Ханты-Мансийском округе –</w:t>
      </w:r>
      <w:r w:rsidR="00EE01DD" w:rsidRPr="00544832">
        <w:t xml:space="preserve"> </w:t>
      </w:r>
      <w:r w:rsidR="00851E52" w:rsidRPr="00544832">
        <w:t>Югре</w:t>
      </w:r>
      <w:r w:rsidR="00C6495B" w:rsidRPr="00544832">
        <w:t xml:space="preserve"> </w:t>
      </w:r>
      <w:r w:rsidR="00835062" w:rsidRPr="00544832">
        <w:t>2011-2013 годах</w:t>
      </w:r>
      <w:r w:rsidR="00851E52" w:rsidRPr="00544832">
        <w:t xml:space="preserve"> и на период до 2015 года »</w:t>
      </w:r>
    </w:p>
    <w:p w:rsidR="00851E52" w:rsidRPr="00544832" w:rsidRDefault="00851E52" w:rsidP="00544832">
      <w:pPr>
        <w:autoSpaceDE w:val="0"/>
        <w:autoSpaceDN w:val="0"/>
        <w:adjustRightInd w:val="0"/>
        <w:ind w:firstLine="540"/>
      </w:pPr>
      <w:r w:rsidRPr="00544832">
        <w:t>- 2012 год - 0 тыс. рублей,</w:t>
      </w:r>
    </w:p>
    <w:p w:rsidR="00851E52" w:rsidRPr="00544832" w:rsidRDefault="00851E52" w:rsidP="00544832">
      <w:pPr>
        <w:autoSpaceDE w:val="0"/>
        <w:autoSpaceDN w:val="0"/>
        <w:adjustRightInd w:val="0"/>
        <w:ind w:firstLine="540"/>
      </w:pPr>
      <w:r w:rsidRPr="00544832">
        <w:t>- 2013 год - 0 тыс. рублей,</w:t>
      </w:r>
    </w:p>
    <w:p w:rsidR="00851E52" w:rsidRPr="00544832" w:rsidRDefault="00851E52" w:rsidP="00544832">
      <w:pPr>
        <w:autoSpaceDE w:val="0"/>
        <w:autoSpaceDN w:val="0"/>
        <w:adjustRightInd w:val="0"/>
        <w:ind w:firstLine="540"/>
      </w:pPr>
      <w:r w:rsidRPr="00544832">
        <w:lastRenderedPageBreak/>
        <w:t xml:space="preserve">- 2014 год - </w:t>
      </w:r>
      <w:r w:rsidR="00B4578A" w:rsidRPr="00544832">
        <w:t>14400</w:t>
      </w:r>
      <w:r w:rsidRPr="00544832">
        <w:t>,0 тыс. рублей,</w:t>
      </w:r>
    </w:p>
    <w:p w:rsidR="00851E52" w:rsidRPr="00544832" w:rsidRDefault="00851E52" w:rsidP="00544832">
      <w:pPr>
        <w:autoSpaceDE w:val="0"/>
        <w:autoSpaceDN w:val="0"/>
        <w:adjustRightInd w:val="0"/>
        <w:ind w:firstLine="540"/>
      </w:pPr>
      <w:r w:rsidRPr="00544832">
        <w:t>- 2015 год –</w:t>
      </w:r>
      <w:r w:rsidR="00B4578A" w:rsidRPr="00544832">
        <w:t xml:space="preserve"> 7200,0</w:t>
      </w:r>
      <w:r w:rsidRPr="00544832">
        <w:t xml:space="preserve"> тыс.</w:t>
      </w:r>
      <w:r w:rsidR="006920C9" w:rsidRPr="00544832">
        <w:t xml:space="preserve"> </w:t>
      </w:r>
      <w:r w:rsidRPr="00544832">
        <w:t>рублей.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</w:p>
    <w:p w:rsidR="00DB5692" w:rsidRPr="00544832" w:rsidRDefault="00DB5692" w:rsidP="00544832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544832">
        <w:rPr>
          <w:rFonts w:cs="Arial"/>
          <w:b/>
          <w:bCs/>
          <w:iCs/>
          <w:sz w:val="30"/>
          <w:szCs w:val="28"/>
        </w:rPr>
        <w:t>5. Механизм реализации Программы</w:t>
      </w:r>
    </w:p>
    <w:p w:rsidR="00544832" w:rsidRPr="00544832" w:rsidRDefault="00544832" w:rsidP="00544832">
      <w:pPr>
        <w:autoSpaceDE w:val="0"/>
        <w:autoSpaceDN w:val="0"/>
        <w:adjustRightInd w:val="0"/>
        <w:ind w:firstLine="540"/>
      </w:pPr>
    </w:p>
    <w:p w:rsidR="00DB5692" w:rsidRPr="00544832" w:rsidRDefault="00DB5692" w:rsidP="00544832">
      <w:pPr>
        <w:pStyle w:val="ConsPlusNonformat"/>
        <w:widowControl/>
        <w:ind w:firstLine="540"/>
        <w:rPr>
          <w:rFonts w:ascii="Arial" w:hAnsi="Arial" w:cs="Arial"/>
          <w:sz w:val="24"/>
          <w:szCs w:val="24"/>
        </w:rPr>
      </w:pPr>
      <w:r w:rsidRPr="00544832">
        <w:rPr>
          <w:rFonts w:ascii="Arial" w:hAnsi="Arial" w:cs="Arial"/>
          <w:sz w:val="24"/>
          <w:szCs w:val="24"/>
        </w:rPr>
        <w:t>5.1. Координатором Программы является Управление по делам</w:t>
      </w:r>
      <w:r w:rsidR="00C02078" w:rsidRPr="00544832">
        <w:rPr>
          <w:rFonts w:ascii="Arial" w:hAnsi="Arial" w:cs="Arial"/>
          <w:sz w:val="24"/>
          <w:szCs w:val="24"/>
        </w:rPr>
        <w:t xml:space="preserve"> </w:t>
      </w:r>
      <w:r w:rsidRPr="00544832">
        <w:rPr>
          <w:rFonts w:ascii="Arial" w:hAnsi="Arial" w:cs="Arial"/>
          <w:sz w:val="24"/>
          <w:szCs w:val="24"/>
        </w:rPr>
        <w:t>гражданской обороны, предупреждения и ликвидации чрезвычайных</w:t>
      </w:r>
      <w:r w:rsidR="00C02078" w:rsidRPr="00544832">
        <w:rPr>
          <w:rFonts w:ascii="Arial" w:hAnsi="Arial" w:cs="Arial"/>
          <w:sz w:val="24"/>
          <w:szCs w:val="24"/>
        </w:rPr>
        <w:t xml:space="preserve"> </w:t>
      </w:r>
      <w:r w:rsidRPr="00544832">
        <w:rPr>
          <w:rFonts w:ascii="Arial" w:hAnsi="Arial" w:cs="Arial"/>
          <w:sz w:val="24"/>
          <w:szCs w:val="24"/>
        </w:rPr>
        <w:t>ситуаций и транспорту администрации Березовского района.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 xml:space="preserve">5.2. Реализацию </w:t>
      </w:r>
      <w:hyperlink r:id="rId23" w:history="1">
        <w:r w:rsidRPr="00544832">
          <w:rPr>
            <w:rFonts w:cs="Arial"/>
          </w:rPr>
          <w:t>мероприятий</w:t>
        </w:r>
      </w:hyperlink>
      <w:r w:rsidRPr="00544832">
        <w:rPr>
          <w:rFonts w:cs="Arial"/>
        </w:rPr>
        <w:t>, предусмотренных Программой, осуществляют исполнители Программы: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 xml:space="preserve">1) </w:t>
      </w:r>
      <w:smartTag w:uri="urn:schemas-microsoft-com:office:smarttags" w:element="PersonName">
        <w:r w:rsidRPr="00544832">
          <w:rPr>
            <w:rFonts w:cs="Arial"/>
          </w:rPr>
          <w:t>Комитет по культуре и кино</w:t>
        </w:r>
      </w:smartTag>
      <w:r w:rsidRPr="00544832">
        <w:rPr>
          <w:rFonts w:cs="Arial"/>
        </w:rPr>
        <w:t xml:space="preserve"> администрации Березовского района;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2) Муниципальное казенное учреждение «Березовская межпоселенческая</w:t>
      </w:r>
      <w:r w:rsidR="00C02078" w:rsidRPr="00544832">
        <w:rPr>
          <w:rFonts w:cs="Arial"/>
        </w:rPr>
        <w:t xml:space="preserve"> </w:t>
      </w:r>
      <w:r w:rsidRPr="00544832">
        <w:rPr>
          <w:rFonts w:cs="Arial"/>
        </w:rPr>
        <w:t>центральная районная библиотека»;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3) Муниципальное бюджетное учреждение культуры «Районный досуговый центр»;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4) Муниципальное казенное учреждение «Березовский районный краеведческий музей»;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5) Муниципальное казенное образовательное учреждение дополнительного образования детей «Саранпаульская национальная детская школа искусств»;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6) Муниципальное бюджетное образовательное учреждение дополнительного образования детей «Березовская детская школа искусств;</w:t>
      </w:r>
    </w:p>
    <w:p w:rsidR="0054483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7) Муниципальное бюджетное образовательное учреждение дополнительного образования детей «Игримская детская школа искусств;</w:t>
      </w:r>
    </w:p>
    <w:p w:rsidR="00DB5692" w:rsidRPr="00544832" w:rsidRDefault="00DB5692" w:rsidP="00DB5692">
      <w:pPr>
        <w:rPr>
          <w:rFonts w:cs="Arial"/>
        </w:rPr>
      </w:pPr>
      <w:r w:rsidRPr="00544832">
        <w:rPr>
          <w:rFonts w:cs="Arial"/>
        </w:rPr>
        <w:t>8) Муниципальное казенное образовательное учреждение дополнительного образования детей «Хулимсунтская национальная детская школа искусств;</w:t>
      </w:r>
    </w:p>
    <w:p w:rsidR="00DB5692" w:rsidRPr="00544832" w:rsidRDefault="00DB5692" w:rsidP="00DB5692">
      <w:pPr>
        <w:ind w:firstLine="540"/>
        <w:rPr>
          <w:rFonts w:cs="Arial"/>
        </w:rPr>
      </w:pPr>
      <w:r w:rsidRPr="00544832">
        <w:rPr>
          <w:rFonts w:cs="Arial"/>
        </w:rPr>
        <w:t>9) Муниципальное образование сельское поселение Саранпауль;</w:t>
      </w:r>
    </w:p>
    <w:p w:rsidR="00DB5692" w:rsidRPr="00544832" w:rsidRDefault="00DB5692" w:rsidP="00DB5692">
      <w:pPr>
        <w:ind w:firstLine="540"/>
        <w:rPr>
          <w:rFonts w:cs="Arial"/>
        </w:rPr>
      </w:pPr>
      <w:r w:rsidRPr="00544832">
        <w:rPr>
          <w:rFonts w:cs="Arial"/>
        </w:rPr>
        <w:t>10) Муниципальное образование городское поселение Березово;</w:t>
      </w:r>
    </w:p>
    <w:p w:rsidR="00DB5692" w:rsidRPr="00544832" w:rsidRDefault="00DB5692" w:rsidP="00DB5692">
      <w:pPr>
        <w:ind w:firstLine="540"/>
        <w:rPr>
          <w:rFonts w:cs="Arial"/>
        </w:rPr>
      </w:pPr>
      <w:r w:rsidRPr="00544832">
        <w:rPr>
          <w:rFonts w:cs="Arial"/>
        </w:rPr>
        <w:t xml:space="preserve">11) </w:t>
      </w:r>
      <w:smartTag w:uri="urn:schemas-microsoft-com:office:smarttags" w:element="PersonName">
        <w:r w:rsidRPr="00544832">
          <w:rPr>
            <w:rFonts w:cs="Arial"/>
          </w:rPr>
          <w:t>Администрация Березовского района</w:t>
        </w:r>
      </w:smartTag>
      <w:r w:rsidRPr="00544832">
        <w:rPr>
          <w:rFonts w:cs="Arial"/>
        </w:rPr>
        <w:t>.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5.3. Для обеспечения мониторинга и анализа реализации Программы исполнители Программы представляют координатору отчет о ходе реализации Программы и использовании финансовых средств:</w:t>
      </w:r>
    </w:p>
    <w:p w:rsidR="00DB5692" w:rsidRPr="00544832" w:rsidRDefault="007C3C9B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1) за I полугодие до 1</w:t>
      </w:r>
      <w:r w:rsidR="00DB5692" w:rsidRPr="00544832">
        <w:rPr>
          <w:rFonts w:cs="Arial"/>
        </w:rPr>
        <w:t>0 числа месяца, следующего за отчетным периодом;</w:t>
      </w:r>
    </w:p>
    <w:p w:rsidR="00DB5692" w:rsidRPr="00544832" w:rsidRDefault="007C3C9B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2</w:t>
      </w:r>
      <w:r w:rsidR="00DB5692" w:rsidRPr="00544832">
        <w:rPr>
          <w:rFonts w:cs="Arial"/>
        </w:rPr>
        <w:t xml:space="preserve">) отчет за год до </w:t>
      </w:r>
      <w:r w:rsidRPr="00544832">
        <w:rPr>
          <w:rFonts w:cs="Arial"/>
        </w:rPr>
        <w:t>1</w:t>
      </w:r>
      <w:r w:rsidR="00DB5692" w:rsidRPr="00544832">
        <w:rPr>
          <w:rFonts w:cs="Arial"/>
        </w:rPr>
        <w:t>0 числа месяца, следующего за отчетным периодом.</w:t>
      </w:r>
    </w:p>
    <w:p w:rsidR="00DB5692" w:rsidRPr="00544832" w:rsidRDefault="00DB5692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5.4. Координатор Программы направляет в Комитет по экономической политике</w:t>
      </w:r>
      <w:r w:rsidR="00C02078" w:rsidRPr="00544832">
        <w:rPr>
          <w:rFonts w:cs="Arial"/>
        </w:rPr>
        <w:t xml:space="preserve"> </w:t>
      </w:r>
      <w:r w:rsidRPr="00544832">
        <w:rPr>
          <w:rFonts w:cs="Arial"/>
        </w:rPr>
        <w:t>отчет о ходе реализации Программы и использовании финансовых средств:</w:t>
      </w:r>
    </w:p>
    <w:p w:rsidR="00DB5692" w:rsidRPr="00544832" w:rsidRDefault="00FB0225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1) за 1 полугодие до 15</w:t>
      </w:r>
      <w:r w:rsidR="00DB5692" w:rsidRPr="00544832">
        <w:rPr>
          <w:rFonts w:cs="Arial"/>
        </w:rPr>
        <w:t xml:space="preserve"> числа месяца, следующего за отчетным периодом;</w:t>
      </w:r>
    </w:p>
    <w:p w:rsidR="00DB5692" w:rsidRPr="00544832" w:rsidRDefault="008D36B8" w:rsidP="00DB5692">
      <w:pPr>
        <w:autoSpaceDE w:val="0"/>
        <w:autoSpaceDN w:val="0"/>
        <w:adjustRightInd w:val="0"/>
        <w:ind w:firstLine="540"/>
        <w:rPr>
          <w:rFonts w:cs="Arial"/>
        </w:rPr>
      </w:pPr>
      <w:r w:rsidRPr="00544832">
        <w:rPr>
          <w:rFonts w:cs="Arial"/>
        </w:rPr>
        <w:t>2</w:t>
      </w:r>
      <w:r w:rsidR="00DB5692" w:rsidRPr="00544832">
        <w:rPr>
          <w:rFonts w:cs="Arial"/>
        </w:rPr>
        <w:t xml:space="preserve">) </w:t>
      </w:r>
      <w:r w:rsidRPr="00544832">
        <w:rPr>
          <w:rFonts w:cs="Arial"/>
        </w:rPr>
        <w:t>итоговый за год до 1</w:t>
      </w:r>
      <w:r w:rsidR="00DB5692" w:rsidRPr="00544832">
        <w:rPr>
          <w:rFonts w:cs="Arial"/>
        </w:rPr>
        <w:t>5 числа месяца, следующего за отчетным годом.</w:t>
      </w:r>
    </w:p>
    <w:p w:rsidR="006920C9" w:rsidRPr="00544832" w:rsidRDefault="006920C9" w:rsidP="00544832">
      <w:pPr>
        <w:autoSpaceDE w:val="0"/>
        <w:autoSpaceDN w:val="0"/>
        <w:adjustRightInd w:val="0"/>
        <w:outlineLvl w:val="1"/>
      </w:pPr>
    </w:p>
    <w:p w:rsidR="00DB5692" w:rsidRPr="00544832" w:rsidRDefault="00DB5692" w:rsidP="00544832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544832">
        <w:rPr>
          <w:rFonts w:cs="Arial"/>
          <w:b/>
          <w:bCs/>
          <w:iCs/>
          <w:sz w:val="30"/>
          <w:szCs w:val="28"/>
        </w:rPr>
        <w:t>6. Оценка эффективности реализации Программы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>Оценка эффективности реализации Программы осуществляется посредством сопоставления плановых показателей непосредственных результатов и фактически достигнутых результатов.</w:t>
      </w:r>
    </w:p>
    <w:p w:rsidR="00DB5692" w:rsidRPr="00544832" w:rsidRDefault="00DB5692" w:rsidP="00544832">
      <w:pPr>
        <w:autoSpaceDE w:val="0"/>
        <w:autoSpaceDN w:val="0"/>
        <w:adjustRightInd w:val="0"/>
        <w:ind w:firstLine="540"/>
      </w:pPr>
      <w:r w:rsidRPr="00544832">
        <w:t xml:space="preserve">Оценка эффективности реализации Программы осуществляется согласно </w:t>
      </w:r>
      <w:hyperlink r:id="rId24" w:history="1">
        <w:r w:rsidRPr="00544832">
          <w:t>приложению 2</w:t>
        </w:r>
      </w:hyperlink>
      <w:r w:rsidRPr="00544832">
        <w:t xml:space="preserve"> к настоящей Программе.</w:t>
      </w:r>
    </w:p>
    <w:p w:rsidR="00544832" w:rsidRPr="00544832" w:rsidRDefault="00EE01DD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br w:type="page"/>
      </w:r>
    </w:p>
    <w:p w:rsidR="00544832" w:rsidRPr="00544832" w:rsidRDefault="0054483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E16DC" w:rsidRPr="00544832" w:rsidRDefault="00EE01DD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7E16DC" w:rsidRPr="00544832" w:rsidRDefault="007E16DC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544832" w:rsidRDefault="007E16DC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«Укрепление пожарной безопасности</w:t>
      </w:r>
    </w:p>
    <w:p w:rsidR="007E16DC" w:rsidRPr="00544832" w:rsidRDefault="007E16DC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 xml:space="preserve"> на объектах муниципальной</w:t>
      </w:r>
    </w:p>
    <w:p w:rsidR="00544832" w:rsidRDefault="007E16DC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собственности Березовского</w:t>
      </w:r>
    </w:p>
    <w:p w:rsidR="007E16DC" w:rsidRPr="00544832" w:rsidRDefault="007E16DC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 xml:space="preserve"> района на 2012 - 2015 годы»</w:t>
      </w:r>
    </w:p>
    <w:p w:rsidR="000602B0" w:rsidRPr="00544832" w:rsidRDefault="000602B0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44832" w:rsidRPr="00544832" w:rsidRDefault="0054483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C25DF" w:rsidRPr="00544832" w:rsidRDefault="000602B0" w:rsidP="00544832">
      <w:pPr>
        <w:pStyle w:val="ConsPlusNormal"/>
        <w:ind w:firstLine="0"/>
        <w:jc w:val="center"/>
        <w:rPr>
          <w:b/>
          <w:bCs/>
          <w:iCs/>
          <w:sz w:val="30"/>
          <w:szCs w:val="28"/>
        </w:rPr>
      </w:pPr>
      <w:r w:rsidRPr="00544832">
        <w:rPr>
          <w:b/>
          <w:bCs/>
          <w:iCs/>
          <w:sz w:val="30"/>
          <w:szCs w:val="28"/>
        </w:rPr>
        <w:t>Характеристика целевых показателей целевой программы</w:t>
      </w:r>
      <w:r w:rsidR="006920C9" w:rsidRPr="00544832">
        <w:rPr>
          <w:b/>
          <w:bCs/>
          <w:iCs/>
          <w:sz w:val="30"/>
          <w:szCs w:val="28"/>
        </w:rPr>
        <w:t xml:space="preserve"> </w:t>
      </w:r>
    </w:p>
    <w:p w:rsidR="006920C9" w:rsidRPr="00544832" w:rsidRDefault="006920C9" w:rsidP="00544832">
      <w:pPr>
        <w:pStyle w:val="ConsPlusNormal"/>
        <w:ind w:firstLine="0"/>
        <w:jc w:val="both"/>
        <w:rPr>
          <w:rFonts w:cs="Times New Roman"/>
          <w:sz w:val="24"/>
          <w:szCs w:val="24"/>
        </w:rPr>
      </w:pPr>
    </w:p>
    <w:p w:rsidR="006C25DF" w:rsidRPr="00544832" w:rsidRDefault="006C25DF" w:rsidP="00544832">
      <w:pPr>
        <w:pStyle w:val="ConsPlusNormal"/>
        <w:ind w:firstLine="0"/>
        <w:jc w:val="center"/>
        <w:rPr>
          <w:b/>
          <w:bCs/>
          <w:iCs/>
          <w:sz w:val="30"/>
          <w:szCs w:val="28"/>
        </w:rPr>
      </w:pPr>
      <w:r w:rsidRPr="00544832">
        <w:rPr>
          <w:b/>
          <w:bCs/>
          <w:iCs/>
          <w:sz w:val="30"/>
          <w:szCs w:val="28"/>
        </w:rPr>
        <w:t>«УКРЕПЛЕНИЕ ПОЖАРНОЙ БЕЗОПАСНОСТИ НА ОБЪЕКТАХ</w:t>
      </w:r>
    </w:p>
    <w:p w:rsidR="000602B0" w:rsidRPr="00544832" w:rsidRDefault="006C25DF" w:rsidP="00544832">
      <w:pPr>
        <w:pStyle w:val="ConsPlusNormal"/>
        <w:ind w:firstLine="0"/>
        <w:jc w:val="center"/>
        <w:rPr>
          <w:b/>
          <w:bCs/>
          <w:iCs/>
          <w:sz w:val="30"/>
          <w:szCs w:val="28"/>
        </w:rPr>
      </w:pPr>
      <w:r w:rsidRPr="00544832">
        <w:rPr>
          <w:b/>
          <w:bCs/>
          <w:iCs/>
          <w:sz w:val="30"/>
          <w:szCs w:val="28"/>
        </w:rPr>
        <w:t>МУНИЦИПАЛЬНОЙ СОБСТВЕННОСТИ БЕРЕЗОВСКОГО РАЙОНА</w:t>
      </w:r>
      <w:r w:rsidR="00544832">
        <w:rPr>
          <w:b/>
          <w:bCs/>
          <w:iCs/>
          <w:sz w:val="30"/>
          <w:szCs w:val="28"/>
        </w:rPr>
        <w:t xml:space="preserve"> </w:t>
      </w:r>
      <w:r w:rsidRPr="00544832">
        <w:rPr>
          <w:rStyle w:val="ConsPlusCell0"/>
          <w:b/>
          <w:bCs/>
          <w:iCs/>
          <w:sz w:val="30"/>
          <w:szCs w:val="28"/>
        </w:rPr>
        <w:t>НА 2012 - 2015 ГОДЫ</w:t>
      </w:r>
      <w:r w:rsidRPr="00544832">
        <w:rPr>
          <w:b/>
          <w:bCs/>
          <w:iCs/>
          <w:sz w:val="30"/>
          <w:szCs w:val="28"/>
        </w:rPr>
        <w:t>»</w:t>
      </w:r>
    </w:p>
    <w:p w:rsidR="006D5AAA" w:rsidRPr="00544832" w:rsidRDefault="006D5AAA" w:rsidP="000C7658">
      <w:pPr>
        <w:rPr>
          <w:rFonts w:cs="Arial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2517"/>
        <w:gridCol w:w="1532"/>
        <w:gridCol w:w="747"/>
        <w:gridCol w:w="747"/>
        <w:gridCol w:w="747"/>
        <w:gridCol w:w="747"/>
        <w:gridCol w:w="1963"/>
      </w:tblGrid>
      <w:tr w:rsidR="00397C55" w:rsidRPr="00544832" w:rsidTr="00544832">
        <w:trPr>
          <w:jc w:val="center"/>
        </w:trPr>
        <w:tc>
          <w:tcPr>
            <w:tcW w:w="655" w:type="dxa"/>
            <w:vMerge w:val="restart"/>
            <w:shd w:val="clear" w:color="auto" w:fill="auto"/>
          </w:tcPr>
          <w:p w:rsidR="00397C55" w:rsidRPr="00544832" w:rsidRDefault="00397C55" w:rsidP="00544832">
            <w:pPr>
              <w:pStyle w:val="Table0"/>
            </w:pPr>
          </w:p>
          <w:p w:rsidR="00397C55" w:rsidRPr="00544832" w:rsidRDefault="00397C55" w:rsidP="00544832">
            <w:pPr>
              <w:pStyle w:val="Table0"/>
            </w:pPr>
          </w:p>
          <w:p w:rsidR="00397C55" w:rsidRPr="00544832" w:rsidRDefault="00397C55" w:rsidP="00544832">
            <w:pPr>
              <w:pStyle w:val="Table0"/>
            </w:pPr>
            <w:r w:rsidRPr="00544832">
              <w:t>№ п/п</w:t>
            </w:r>
          </w:p>
        </w:tc>
        <w:tc>
          <w:tcPr>
            <w:tcW w:w="2329" w:type="dxa"/>
            <w:vMerge w:val="restart"/>
            <w:shd w:val="clear" w:color="auto" w:fill="auto"/>
          </w:tcPr>
          <w:p w:rsidR="00397C55" w:rsidRPr="00544832" w:rsidRDefault="00397C55" w:rsidP="00544832">
            <w:pPr>
              <w:pStyle w:val="Table0"/>
            </w:pPr>
          </w:p>
          <w:p w:rsidR="00397C55" w:rsidRPr="00544832" w:rsidRDefault="00397C55" w:rsidP="00544832">
            <w:pPr>
              <w:pStyle w:val="Table0"/>
            </w:pPr>
          </w:p>
          <w:p w:rsidR="00397C55" w:rsidRPr="00544832" w:rsidRDefault="00397C55" w:rsidP="00544832">
            <w:pPr>
              <w:pStyle w:val="Table0"/>
            </w:pPr>
            <w:r w:rsidRPr="00544832">
              <w:t>Наименование показателей результатов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397C55" w:rsidRPr="00544832" w:rsidRDefault="00397C55" w:rsidP="00544832">
            <w:pPr>
              <w:pStyle w:val="Table0"/>
            </w:pPr>
          </w:p>
          <w:p w:rsidR="00397C55" w:rsidRPr="00544832" w:rsidRDefault="00397C55" w:rsidP="00544832">
            <w:pPr>
              <w:pStyle w:val="Table0"/>
            </w:pPr>
          </w:p>
          <w:p w:rsidR="00397C55" w:rsidRPr="00544832" w:rsidRDefault="00397C55" w:rsidP="00544832">
            <w:pPr>
              <w:pStyle w:val="Table"/>
            </w:pPr>
            <w:r w:rsidRPr="00544832">
              <w:t>Базовый показатель на начало реализации программы</w:t>
            </w:r>
          </w:p>
        </w:tc>
        <w:tc>
          <w:tcPr>
            <w:tcW w:w="2978" w:type="dxa"/>
            <w:gridSpan w:val="4"/>
            <w:shd w:val="clear" w:color="auto" w:fill="auto"/>
          </w:tcPr>
          <w:p w:rsidR="00397C55" w:rsidRPr="00544832" w:rsidRDefault="00397C55" w:rsidP="00544832">
            <w:pPr>
              <w:pStyle w:val="Table"/>
            </w:pPr>
            <w:r w:rsidRPr="00544832">
              <w:t>Значения показателя по годам</w:t>
            </w:r>
          </w:p>
        </w:tc>
        <w:tc>
          <w:tcPr>
            <w:tcW w:w="2051" w:type="dxa"/>
            <w:vMerge w:val="restart"/>
            <w:shd w:val="clear" w:color="auto" w:fill="auto"/>
          </w:tcPr>
          <w:p w:rsidR="00397C55" w:rsidRPr="00544832" w:rsidRDefault="00397C55" w:rsidP="00544832">
            <w:pPr>
              <w:pStyle w:val="Table"/>
            </w:pPr>
            <w:r w:rsidRPr="00544832">
              <w:t>Целевое значение показателя на момент окончания действия программы</w:t>
            </w:r>
          </w:p>
          <w:p w:rsidR="00397C55" w:rsidRDefault="00397C55" w:rsidP="00544832">
            <w:pPr>
              <w:pStyle w:val="Table"/>
            </w:pPr>
            <w:r w:rsidRPr="00544832">
              <w:t>(показатели социальной, экономической и экологической эффективности программы)</w:t>
            </w:r>
          </w:p>
          <w:p w:rsidR="00544832" w:rsidRPr="00544832" w:rsidRDefault="00544832" w:rsidP="00544832">
            <w:pPr>
              <w:pStyle w:val="Table"/>
            </w:pPr>
          </w:p>
        </w:tc>
      </w:tr>
      <w:tr w:rsidR="00397C55" w:rsidRPr="00544832" w:rsidTr="00544832">
        <w:trPr>
          <w:jc w:val="center"/>
        </w:trPr>
        <w:tc>
          <w:tcPr>
            <w:tcW w:w="655" w:type="dxa"/>
            <w:vMerge/>
            <w:shd w:val="clear" w:color="auto" w:fill="auto"/>
          </w:tcPr>
          <w:p w:rsidR="00397C55" w:rsidRPr="00544832" w:rsidRDefault="00397C55" w:rsidP="00544832">
            <w:pPr>
              <w:pStyle w:val="Table"/>
            </w:pPr>
          </w:p>
        </w:tc>
        <w:tc>
          <w:tcPr>
            <w:tcW w:w="2329" w:type="dxa"/>
            <w:vMerge/>
            <w:shd w:val="clear" w:color="auto" w:fill="auto"/>
          </w:tcPr>
          <w:p w:rsidR="00397C55" w:rsidRPr="00544832" w:rsidRDefault="00397C55" w:rsidP="00544832">
            <w:pPr>
              <w:pStyle w:val="Table"/>
            </w:pPr>
          </w:p>
        </w:tc>
        <w:tc>
          <w:tcPr>
            <w:tcW w:w="1579" w:type="dxa"/>
            <w:vMerge/>
            <w:shd w:val="clear" w:color="auto" w:fill="auto"/>
          </w:tcPr>
          <w:p w:rsidR="00397C55" w:rsidRPr="00544832" w:rsidRDefault="00397C55" w:rsidP="00544832">
            <w:pPr>
              <w:pStyle w:val="Table"/>
            </w:pPr>
          </w:p>
        </w:tc>
        <w:tc>
          <w:tcPr>
            <w:tcW w:w="744" w:type="dxa"/>
            <w:shd w:val="clear" w:color="auto" w:fill="auto"/>
          </w:tcPr>
          <w:p w:rsidR="00397C55" w:rsidRPr="00544832" w:rsidRDefault="00397C55" w:rsidP="00544832">
            <w:pPr>
              <w:pStyle w:val="Table"/>
            </w:pPr>
            <w:smartTag w:uri="urn:schemas-microsoft-com:office:smarttags" w:element="metricconverter">
              <w:smartTagPr>
                <w:attr w:name="ProductID" w:val="2012 г"/>
              </w:smartTagPr>
              <w:r w:rsidRPr="00544832">
                <w:t>2012</w:t>
              </w:r>
              <w:r w:rsidR="000602B0" w:rsidRPr="00544832">
                <w:t xml:space="preserve"> г</w:t>
              </w:r>
            </w:smartTag>
            <w:r w:rsidR="000602B0" w:rsidRPr="00544832">
              <w:t>.</w:t>
            </w:r>
          </w:p>
        </w:tc>
        <w:tc>
          <w:tcPr>
            <w:tcW w:w="744" w:type="dxa"/>
            <w:shd w:val="clear" w:color="auto" w:fill="auto"/>
          </w:tcPr>
          <w:p w:rsidR="00397C55" w:rsidRPr="00544832" w:rsidRDefault="00397C55" w:rsidP="00544832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544832">
                <w:t>2013</w:t>
              </w:r>
              <w:r w:rsidR="000602B0" w:rsidRPr="00544832">
                <w:t xml:space="preserve"> г</w:t>
              </w:r>
            </w:smartTag>
            <w:r w:rsidR="000602B0" w:rsidRPr="00544832">
              <w:t>.</w:t>
            </w:r>
          </w:p>
        </w:tc>
        <w:tc>
          <w:tcPr>
            <w:tcW w:w="745" w:type="dxa"/>
            <w:shd w:val="clear" w:color="auto" w:fill="auto"/>
          </w:tcPr>
          <w:p w:rsidR="00397C55" w:rsidRPr="00544832" w:rsidRDefault="00397C55" w:rsidP="00544832">
            <w:pPr>
              <w:pStyle w:val="Table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544832">
                <w:t>2014</w:t>
              </w:r>
              <w:r w:rsidR="000602B0" w:rsidRPr="00544832">
                <w:t xml:space="preserve"> г</w:t>
              </w:r>
            </w:smartTag>
            <w:r w:rsidR="000602B0" w:rsidRPr="00544832">
              <w:t>.</w:t>
            </w:r>
          </w:p>
        </w:tc>
        <w:tc>
          <w:tcPr>
            <w:tcW w:w="745" w:type="dxa"/>
            <w:shd w:val="clear" w:color="auto" w:fill="auto"/>
          </w:tcPr>
          <w:p w:rsidR="00397C55" w:rsidRPr="00544832" w:rsidRDefault="00397C55" w:rsidP="00544832">
            <w:pPr>
              <w:pStyle w:val="Table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544832">
                <w:t>2015</w:t>
              </w:r>
              <w:r w:rsidR="000602B0" w:rsidRPr="00544832">
                <w:t xml:space="preserve"> г</w:t>
              </w:r>
            </w:smartTag>
            <w:r w:rsidR="000602B0" w:rsidRPr="00544832">
              <w:t>.</w:t>
            </w:r>
          </w:p>
        </w:tc>
        <w:tc>
          <w:tcPr>
            <w:tcW w:w="2051" w:type="dxa"/>
            <w:vMerge/>
            <w:shd w:val="clear" w:color="auto" w:fill="auto"/>
          </w:tcPr>
          <w:p w:rsidR="00397C55" w:rsidRPr="00544832" w:rsidRDefault="00397C55" w:rsidP="00544832">
            <w:pPr>
              <w:pStyle w:val="Table"/>
            </w:pPr>
          </w:p>
        </w:tc>
      </w:tr>
      <w:tr w:rsidR="00F02E2B" w:rsidRPr="00544832" w:rsidTr="00544832">
        <w:trPr>
          <w:jc w:val="center"/>
        </w:trPr>
        <w:tc>
          <w:tcPr>
            <w:tcW w:w="655" w:type="dxa"/>
            <w:shd w:val="clear" w:color="auto" w:fill="auto"/>
          </w:tcPr>
          <w:p w:rsidR="00F02E2B" w:rsidRPr="00544832" w:rsidRDefault="00A1448E" w:rsidP="00544832">
            <w:pPr>
              <w:pStyle w:val="Table"/>
            </w:pPr>
            <w:r w:rsidRPr="00544832">
              <w:t>1.</w:t>
            </w:r>
          </w:p>
        </w:tc>
        <w:tc>
          <w:tcPr>
            <w:tcW w:w="2329" w:type="dxa"/>
            <w:shd w:val="clear" w:color="auto" w:fill="auto"/>
          </w:tcPr>
          <w:p w:rsidR="00F02E2B" w:rsidRDefault="00F02E2B" w:rsidP="00544832">
            <w:pPr>
              <w:pStyle w:val="Table"/>
            </w:pPr>
            <w:r w:rsidRPr="00544832">
              <w:t>Снижение</w:t>
            </w:r>
            <w:r w:rsidR="00C02078" w:rsidRPr="00544832">
              <w:t xml:space="preserve"> </w:t>
            </w:r>
            <w:r w:rsidRPr="00544832">
              <w:t>количества</w:t>
            </w:r>
            <w:r w:rsidR="00C02078" w:rsidRPr="00544832">
              <w:t xml:space="preserve"> </w:t>
            </w:r>
            <w:r w:rsidRPr="00544832">
              <w:t>зарегистрированных</w:t>
            </w:r>
            <w:r w:rsidR="00C02078" w:rsidRPr="00544832">
              <w:t xml:space="preserve"> </w:t>
            </w:r>
            <w:r w:rsidRPr="00544832">
              <w:t>пожаров на</w:t>
            </w:r>
            <w:r w:rsidR="00C02078" w:rsidRPr="00544832">
              <w:t xml:space="preserve"> </w:t>
            </w:r>
            <w:r w:rsidRPr="00544832">
              <w:t>объектах</w:t>
            </w:r>
            <w:r w:rsidR="00C02078" w:rsidRPr="00544832">
              <w:t xml:space="preserve"> </w:t>
            </w:r>
            <w:r w:rsidRPr="00544832">
              <w:t>муниципальной</w:t>
            </w:r>
            <w:r w:rsidR="00C02078" w:rsidRPr="00544832">
              <w:t xml:space="preserve"> </w:t>
            </w:r>
            <w:r w:rsidRPr="00544832">
              <w:t>собственности</w:t>
            </w:r>
            <w:r w:rsidR="00C02078" w:rsidRPr="00544832">
              <w:t xml:space="preserve"> </w:t>
            </w:r>
            <w:r w:rsidRPr="00544832">
              <w:t>Березовского района</w:t>
            </w:r>
            <w:r w:rsidR="00C02078" w:rsidRPr="00544832">
              <w:t xml:space="preserve"> </w:t>
            </w:r>
            <w:r w:rsidRPr="00544832">
              <w:t xml:space="preserve">(в % к 2010 году) </w:t>
            </w:r>
          </w:p>
          <w:p w:rsidR="00544832" w:rsidRPr="00544832" w:rsidRDefault="00544832" w:rsidP="00544832">
            <w:pPr>
              <w:pStyle w:val="Table"/>
            </w:pPr>
          </w:p>
        </w:tc>
        <w:tc>
          <w:tcPr>
            <w:tcW w:w="1579" w:type="dxa"/>
            <w:shd w:val="clear" w:color="auto" w:fill="auto"/>
          </w:tcPr>
          <w:p w:rsidR="00F02E2B" w:rsidRPr="00544832" w:rsidRDefault="00C02078" w:rsidP="00544832">
            <w:pPr>
              <w:pStyle w:val="Table"/>
            </w:pPr>
            <w:r w:rsidRPr="00544832">
              <w:t xml:space="preserve"> </w:t>
            </w:r>
            <w:r w:rsidR="00F02E2B" w:rsidRPr="00544832">
              <w:t>64- количество</w:t>
            </w:r>
            <w:r w:rsidRPr="00544832">
              <w:t xml:space="preserve"> </w:t>
            </w:r>
            <w:r w:rsidR="00F02E2B" w:rsidRPr="00544832">
              <w:t>пожаров в</w:t>
            </w:r>
            <w:r w:rsidRPr="00544832">
              <w:t xml:space="preserve"> </w:t>
            </w:r>
            <w:r w:rsidR="00F02E2B" w:rsidRPr="00544832">
              <w:t xml:space="preserve">2010 году </w:t>
            </w:r>
          </w:p>
        </w:tc>
        <w:tc>
          <w:tcPr>
            <w:tcW w:w="744" w:type="dxa"/>
            <w:shd w:val="clear" w:color="auto" w:fill="auto"/>
          </w:tcPr>
          <w:p w:rsidR="00F02E2B" w:rsidRPr="00544832" w:rsidRDefault="00F02E2B" w:rsidP="00544832">
            <w:pPr>
              <w:pStyle w:val="Table"/>
            </w:pPr>
            <w:r w:rsidRPr="00544832">
              <w:t>-20%</w:t>
            </w:r>
          </w:p>
        </w:tc>
        <w:tc>
          <w:tcPr>
            <w:tcW w:w="744" w:type="dxa"/>
            <w:shd w:val="clear" w:color="auto" w:fill="auto"/>
          </w:tcPr>
          <w:p w:rsidR="00F02E2B" w:rsidRPr="00544832" w:rsidRDefault="00F02E2B" w:rsidP="00544832">
            <w:pPr>
              <w:pStyle w:val="Table"/>
            </w:pPr>
            <w:r w:rsidRPr="00544832">
              <w:t>-40%</w:t>
            </w:r>
          </w:p>
        </w:tc>
        <w:tc>
          <w:tcPr>
            <w:tcW w:w="745" w:type="dxa"/>
            <w:shd w:val="clear" w:color="auto" w:fill="auto"/>
          </w:tcPr>
          <w:p w:rsidR="00F02E2B" w:rsidRPr="00544832" w:rsidRDefault="00F02E2B" w:rsidP="00544832">
            <w:pPr>
              <w:pStyle w:val="Table"/>
            </w:pPr>
            <w:r w:rsidRPr="00544832">
              <w:t>-60%</w:t>
            </w:r>
          </w:p>
        </w:tc>
        <w:tc>
          <w:tcPr>
            <w:tcW w:w="745" w:type="dxa"/>
            <w:shd w:val="clear" w:color="auto" w:fill="auto"/>
          </w:tcPr>
          <w:p w:rsidR="00F02E2B" w:rsidRPr="00544832" w:rsidRDefault="00F02E2B" w:rsidP="00544832">
            <w:pPr>
              <w:pStyle w:val="Table"/>
            </w:pPr>
            <w:r w:rsidRPr="00544832">
              <w:t>-80%</w:t>
            </w:r>
          </w:p>
        </w:tc>
        <w:tc>
          <w:tcPr>
            <w:tcW w:w="2051" w:type="dxa"/>
            <w:shd w:val="clear" w:color="auto" w:fill="auto"/>
          </w:tcPr>
          <w:p w:rsidR="00F02E2B" w:rsidRPr="00544832" w:rsidRDefault="00F02E2B" w:rsidP="00544832">
            <w:pPr>
              <w:pStyle w:val="Table"/>
            </w:pPr>
            <w:r w:rsidRPr="00544832">
              <w:t>-80%</w:t>
            </w:r>
            <w:r w:rsidR="009C4D42" w:rsidRPr="00544832">
              <w:t xml:space="preserve"> (количество </w:t>
            </w:r>
            <w:r w:rsidR="00C53FEF" w:rsidRPr="00544832">
              <w:t xml:space="preserve">пожаров </w:t>
            </w:r>
            <w:r w:rsidR="000D2670" w:rsidRPr="00544832">
              <w:t xml:space="preserve">в год </w:t>
            </w:r>
            <w:r w:rsidR="00C53FEF" w:rsidRPr="00544832">
              <w:t>- 12</w:t>
            </w:r>
            <w:r w:rsidR="009C4D42" w:rsidRPr="00544832">
              <w:t>)</w:t>
            </w:r>
          </w:p>
        </w:tc>
      </w:tr>
      <w:tr w:rsidR="00590EFA" w:rsidRPr="00544832" w:rsidTr="00544832">
        <w:trPr>
          <w:jc w:val="center"/>
        </w:trPr>
        <w:tc>
          <w:tcPr>
            <w:tcW w:w="655" w:type="dxa"/>
            <w:shd w:val="clear" w:color="auto" w:fill="auto"/>
          </w:tcPr>
          <w:p w:rsidR="00590EFA" w:rsidRPr="00544832" w:rsidRDefault="00A1448E" w:rsidP="00544832">
            <w:pPr>
              <w:pStyle w:val="Table"/>
            </w:pPr>
            <w:r w:rsidRPr="00544832">
              <w:t>2.</w:t>
            </w:r>
          </w:p>
        </w:tc>
        <w:tc>
          <w:tcPr>
            <w:tcW w:w="2329" w:type="dxa"/>
            <w:shd w:val="clear" w:color="auto" w:fill="auto"/>
          </w:tcPr>
          <w:p w:rsidR="00590EFA" w:rsidRDefault="00590EFA" w:rsidP="00544832">
            <w:pPr>
              <w:pStyle w:val="Table"/>
            </w:pPr>
            <w:r w:rsidRPr="00544832">
              <w:t>снижение количества случаев гибели людей на объектах муниципальной собственности Березовского района</w:t>
            </w:r>
          </w:p>
          <w:p w:rsidR="00544832" w:rsidRPr="00544832" w:rsidRDefault="00544832" w:rsidP="00544832">
            <w:pPr>
              <w:pStyle w:val="Table"/>
            </w:pPr>
          </w:p>
        </w:tc>
        <w:tc>
          <w:tcPr>
            <w:tcW w:w="1579" w:type="dxa"/>
            <w:shd w:val="clear" w:color="auto" w:fill="auto"/>
          </w:tcPr>
          <w:p w:rsidR="00590EFA" w:rsidRPr="00544832" w:rsidRDefault="00590EFA" w:rsidP="00544832">
            <w:pPr>
              <w:pStyle w:val="Table"/>
            </w:pPr>
            <w:r w:rsidRPr="00544832">
              <w:t>10 – погибших в 2010 г</w:t>
            </w:r>
            <w:r w:rsidR="009A62AF" w:rsidRPr="00544832">
              <w:t>оду</w:t>
            </w:r>
          </w:p>
        </w:tc>
        <w:tc>
          <w:tcPr>
            <w:tcW w:w="744" w:type="dxa"/>
            <w:shd w:val="clear" w:color="auto" w:fill="auto"/>
          </w:tcPr>
          <w:p w:rsidR="00590EFA" w:rsidRPr="00544832" w:rsidRDefault="00590EFA" w:rsidP="00544832">
            <w:pPr>
              <w:pStyle w:val="Table"/>
            </w:pPr>
            <w:r w:rsidRPr="00544832">
              <w:t>-20%</w:t>
            </w:r>
          </w:p>
        </w:tc>
        <w:tc>
          <w:tcPr>
            <w:tcW w:w="744" w:type="dxa"/>
            <w:shd w:val="clear" w:color="auto" w:fill="auto"/>
          </w:tcPr>
          <w:p w:rsidR="00590EFA" w:rsidRPr="00544832" w:rsidRDefault="00590EFA" w:rsidP="00544832">
            <w:pPr>
              <w:pStyle w:val="Table"/>
            </w:pPr>
            <w:r w:rsidRPr="00544832">
              <w:t>-40%</w:t>
            </w:r>
          </w:p>
        </w:tc>
        <w:tc>
          <w:tcPr>
            <w:tcW w:w="745" w:type="dxa"/>
            <w:shd w:val="clear" w:color="auto" w:fill="auto"/>
          </w:tcPr>
          <w:p w:rsidR="00590EFA" w:rsidRPr="00544832" w:rsidRDefault="00590EFA" w:rsidP="00544832">
            <w:pPr>
              <w:pStyle w:val="Table"/>
            </w:pPr>
            <w:r w:rsidRPr="00544832">
              <w:t>-60%</w:t>
            </w:r>
          </w:p>
        </w:tc>
        <w:tc>
          <w:tcPr>
            <w:tcW w:w="745" w:type="dxa"/>
            <w:shd w:val="clear" w:color="auto" w:fill="auto"/>
          </w:tcPr>
          <w:p w:rsidR="00590EFA" w:rsidRPr="00544832" w:rsidRDefault="00590EFA" w:rsidP="00544832">
            <w:pPr>
              <w:pStyle w:val="Table"/>
            </w:pPr>
            <w:r w:rsidRPr="00544832">
              <w:t>-80%</w:t>
            </w:r>
          </w:p>
        </w:tc>
        <w:tc>
          <w:tcPr>
            <w:tcW w:w="2051" w:type="dxa"/>
            <w:shd w:val="clear" w:color="auto" w:fill="auto"/>
          </w:tcPr>
          <w:p w:rsidR="00590EFA" w:rsidRPr="00544832" w:rsidRDefault="00590EFA" w:rsidP="00544832">
            <w:pPr>
              <w:pStyle w:val="Table"/>
            </w:pPr>
            <w:r w:rsidRPr="00544832">
              <w:t>-80% (количество погибших в год - 2)</w:t>
            </w:r>
          </w:p>
        </w:tc>
      </w:tr>
    </w:tbl>
    <w:p w:rsidR="00C22F6F" w:rsidRPr="00544832" w:rsidRDefault="00C22F6F" w:rsidP="00761E60">
      <w:pPr>
        <w:pStyle w:val="ConsPlusNormal"/>
        <w:widowControl/>
        <w:ind w:firstLine="0"/>
        <w:rPr>
          <w:sz w:val="24"/>
          <w:szCs w:val="28"/>
        </w:rPr>
      </w:pPr>
    </w:p>
    <w:p w:rsidR="00C22F6F" w:rsidRPr="00544832" w:rsidRDefault="00C22F6F" w:rsidP="00761E60">
      <w:pPr>
        <w:pStyle w:val="ConsPlusNormal"/>
        <w:widowControl/>
        <w:ind w:firstLine="0"/>
        <w:rPr>
          <w:sz w:val="24"/>
          <w:szCs w:val="28"/>
        </w:rPr>
        <w:sectPr w:rsidR="00C22F6F" w:rsidRPr="00544832" w:rsidSect="00FE0D12">
          <w:type w:val="continuous"/>
          <w:pgSz w:w="11906" w:h="16838"/>
          <w:pgMar w:top="567" w:right="851" w:bottom="567" w:left="1701" w:header="720" w:footer="720" w:gutter="0"/>
          <w:cols w:space="720"/>
        </w:sectPr>
      </w:pPr>
    </w:p>
    <w:p w:rsidR="00544832" w:rsidRPr="00544832" w:rsidRDefault="0054483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44832" w:rsidRPr="00544832" w:rsidRDefault="0054483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10B0F" w:rsidRPr="00544832" w:rsidRDefault="009A62AF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A10B0F" w:rsidRPr="00544832" w:rsidRDefault="00A10B0F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A10B0F" w:rsidRPr="00544832" w:rsidRDefault="00A10B0F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«Укрепление пожарной безопасности на объектах муниципальной</w:t>
      </w:r>
    </w:p>
    <w:p w:rsidR="00A10B0F" w:rsidRPr="00544832" w:rsidRDefault="00A10B0F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44832">
        <w:rPr>
          <w:rFonts w:cs="Arial"/>
          <w:b/>
          <w:bCs/>
          <w:kern w:val="28"/>
          <w:sz w:val="32"/>
          <w:szCs w:val="32"/>
        </w:rPr>
        <w:t>собственности Березовского района на 2012 - 2015 годы»</w:t>
      </w:r>
    </w:p>
    <w:p w:rsidR="000C7658" w:rsidRPr="00544832" w:rsidRDefault="000C7658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44832" w:rsidRPr="00544832" w:rsidRDefault="00544832" w:rsidP="0054483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C7658" w:rsidRPr="00544832" w:rsidRDefault="000C7658" w:rsidP="00544832">
      <w:pPr>
        <w:pStyle w:val="ConsPlusTitle"/>
        <w:widowControl/>
        <w:jc w:val="center"/>
        <w:rPr>
          <w:rFonts w:ascii="Arial" w:hAnsi="Arial" w:cs="Arial"/>
          <w:iCs/>
          <w:sz w:val="30"/>
          <w:szCs w:val="28"/>
        </w:rPr>
      </w:pPr>
      <w:r w:rsidRPr="00544832">
        <w:rPr>
          <w:rFonts w:ascii="Arial" w:hAnsi="Arial" w:cs="Arial"/>
          <w:iCs/>
          <w:sz w:val="30"/>
          <w:szCs w:val="28"/>
        </w:rPr>
        <w:t>ПЕРЕЧЕНЬ</w:t>
      </w:r>
    </w:p>
    <w:p w:rsidR="009D499B" w:rsidRPr="00544832" w:rsidRDefault="000C7658" w:rsidP="00544832">
      <w:pPr>
        <w:pStyle w:val="ConsPlusTitle"/>
        <w:widowControl/>
        <w:jc w:val="center"/>
        <w:rPr>
          <w:rFonts w:ascii="Arial" w:hAnsi="Arial" w:cs="Arial"/>
          <w:iCs/>
          <w:sz w:val="30"/>
          <w:szCs w:val="28"/>
        </w:rPr>
      </w:pPr>
      <w:r w:rsidRPr="00544832">
        <w:rPr>
          <w:rFonts w:ascii="Arial" w:hAnsi="Arial" w:cs="Arial"/>
          <w:iCs/>
          <w:sz w:val="30"/>
          <w:szCs w:val="28"/>
        </w:rPr>
        <w:t xml:space="preserve">программных мероприятий </w:t>
      </w:r>
      <w:r w:rsidR="009D499B" w:rsidRPr="00544832">
        <w:rPr>
          <w:rFonts w:ascii="Arial" w:hAnsi="Arial" w:cs="Arial"/>
          <w:iCs/>
          <w:sz w:val="30"/>
          <w:szCs w:val="28"/>
        </w:rPr>
        <w:t>«УКРЕПЛЕНИЕ ПОЖАРНОЙ БЕЗОПАСНОСТИ НА ОБЪЕКТАХ</w:t>
      </w:r>
    </w:p>
    <w:p w:rsidR="009D499B" w:rsidRPr="00544832" w:rsidRDefault="009D499B" w:rsidP="00544832">
      <w:pPr>
        <w:pStyle w:val="ConsPlusTitle"/>
        <w:widowControl/>
        <w:jc w:val="center"/>
        <w:rPr>
          <w:rFonts w:ascii="Arial" w:hAnsi="Arial" w:cs="Arial"/>
          <w:iCs/>
          <w:sz w:val="30"/>
          <w:szCs w:val="28"/>
        </w:rPr>
      </w:pPr>
      <w:r w:rsidRPr="00544832">
        <w:rPr>
          <w:rFonts w:ascii="Arial" w:hAnsi="Arial" w:cs="Arial"/>
          <w:iCs/>
          <w:sz w:val="30"/>
          <w:szCs w:val="28"/>
        </w:rPr>
        <w:t>МУНИЦИПАЛЬНОЙ СОБСТВЕННОСТИ БЕРЕЗОВСКОГО РАЙОНА</w:t>
      </w:r>
    </w:p>
    <w:p w:rsidR="0059083E" w:rsidRPr="00544832" w:rsidRDefault="009D499B" w:rsidP="00544832">
      <w:pPr>
        <w:pStyle w:val="ConsPlusTitle"/>
        <w:widowControl/>
        <w:jc w:val="center"/>
        <w:rPr>
          <w:rFonts w:ascii="Arial" w:hAnsi="Arial" w:cs="Arial"/>
          <w:iCs/>
          <w:sz w:val="30"/>
          <w:szCs w:val="28"/>
        </w:rPr>
      </w:pPr>
      <w:r w:rsidRPr="00544832">
        <w:rPr>
          <w:rFonts w:ascii="Arial" w:hAnsi="Arial" w:cs="Arial"/>
          <w:iCs/>
          <w:sz w:val="30"/>
          <w:szCs w:val="28"/>
        </w:rPr>
        <w:t>НА 2012 - 2015 ГОДЫ»</w:t>
      </w:r>
    </w:p>
    <w:p w:rsidR="000C7658" w:rsidRPr="00544832" w:rsidRDefault="000C7658" w:rsidP="00544832"/>
    <w:tbl>
      <w:tblPr>
        <w:tblW w:w="10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60"/>
        <w:gridCol w:w="1527"/>
        <w:gridCol w:w="90"/>
        <w:gridCol w:w="1560"/>
        <w:gridCol w:w="12"/>
        <w:gridCol w:w="696"/>
        <w:gridCol w:w="12"/>
        <w:gridCol w:w="555"/>
        <w:gridCol w:w="12"/>
        <w:gridCol w:w="697"/>
        <w:gridCol w:w="12"/>
        <w:gridCol w:w="555"/>
        <w:gridCol w:w="12"/>
        <w:gridCol w:w="980"/>
        <w:gridCol w:w="12"/>
        <w:gridCol w:w="1264"/>
        <w:gridCol w:w="12"/>
        <w:gridCol w:w="1264"/>
        <w:gridCol w:w="8"/>
      </w:tblGrid>
      <w:tr w:rsidR="001F6231" w:rsidRPr="00544832" w:rsidTr="001F6231">
        <w:trPr>
          <w:jc w:val="center"/>
        </w:trPr>
        <w:tc>
          <w:tcPr>
            <w:tcW w:w="499" w:type="dxa"/>
            <w:vMerge w:val="restart"/>
            <w:shd w:val="clear" w:color="auto" w:fill="auto"/>
          </w:tcPr>
          <w:p w:rsidR="004D1E45" w:rsidRPr="00544832" w:rsidRDefault="004D1E45" w:rsidP="00544832">
            <w:pPr>
              <w:pStyle w:val="Table0"/>
            </w:pPr>
            <w:r w:rsidRPr="00544832">
              <w:t>N</w:t>
            </w:r>
            <w:r w:rsidR="00C02078" w:rsidRPr="00544832">
              <w:t xml:space="preserve"> </w:t>
            </w:r>
            <w:r w:rsidRPr="00544832">
              <w:t>п/п</w:t>
            </w:r>
          </w:p>
        </w:tc>
        <w:tc>
          <w:tcPr>
            <w:tcW w:w="1787" w:type="dxa"/>
            <w:gridSpan w:val="2"/>
            <w:vMerge w:val="restart"/>
            <w:shd w:val="clear" w:color="auto" w:fill="auto"/>
          </w:tcPr>
          <w:p w:rsidR="004D1E45" w:rsidRPr="00544832" w:rsidRDefault="004D1E45" w:rsidP="00544832">
            <w:pPr>
              <w:pStyle w:val="Table0"/>
            </w:pPr>
          </w:p>
          <w:p w:rsidR="004D1E45" w:rsidRPr="00544832" w:rsidRDefault="004D1E45" w:rsidP="00544832">
            <w:pPr>
              <w:pStyle w:val="Table0"/>
            </w:pPr>
          </w:p>
          <w:p w:rsidR="004D1E45" w:rsidRPr="00544832" w:rsidRDefault="004D1E45" w:rsidP="00544832">
            <w:pPr>
              <w:pStyle w:val="Table0"/>
            </w:pPr>
            <w:r w:rsidRPr="00544832">
              <w:t>Мероприятия программы</w:t>
            </w:r>
            <w:r w:rsidR="00C02078" w:rsidRPr="00544832">
              <w:t xml:space="preserve"> </w:t>
            </w:r>
          </w:p>
        </w:tc>
        <w:tc>
          <w:tcPr>
            <w:tcW w:w="1662" w:type="dxa"/>
            <w:gridSpan w:val="3"/>
            <w:vMerge w:val="restart"/>
            <w:shd w:val="clear" w:color="auto" w:fill="auto"/>
          </w:tcPr>
          <w:p w:rsidR="004D1E45" w:rsidRPr="00544832" w:rsidRDefault="004D1E45" w:rsidP="00544832">
            <w:pPr>
              <w:pStyle w:val="Table0"/>
            </w:pPr>
          </w:p>
          <w:p w:rsidR="004D1E45" w:rsidRPr="00544832" w:rsidRDefault="004D1E45" w:rsidP="00544832">
            <w:pPr>
              <w:pStyle w:val="Table0"/>
            </w:pPr>
          </w:p>
          <w:p w:rsidR="004D1E45" w:rsidRPr="00544832" w:rsidRDefault="00BA75CC" w:rsidP="00544832">
            <w:pPr>
              <w:pStyle w:val="Table0"/>
            </w:pPr>
            <w:r w:rsidRPr="00544832">
              <w:t>Источ</w:t>
            </w:r>
            <w:r w:rsidR="004D1E45" w:rsidRPr="00544832">
              <w:t>ники</w:t>
            </w:r>
            <w:r w:rsidR="00C02078" w:rsidRPr="00544832">
              <w:t xml:space="preserve"> </w:t>
            </w:r>
            <w:r w:rsidR="004D1E45" w:rsidRPr="00544832">
              <w:t>финан</w:t>
            </w:r>
            <w:r w:rsidRPr="00544832">
              <w:t>сиро</w:t>
            </w:r>
            <w:r w:rsidR="004D1E45" w:rsidRPr="00544832">
              <w:t>вания</w:t>
            </w:r>
            <w:r w:rsidR="00C02078" w:rsidRPr="00544832">
              <w:t xml:space="preserve"> </w:t>
            </w:r>
          </w:p>
        </w:tc>
        <w:tc>
          <w:tcPr>
            <w:tcW w:w="3543" w:type="dxa"/>
            <w:gridSpan w:val="10"/>
            <w:shd w:val="clear" w:color="auto" w:fill="auto"/>
          </w:tcPr>
          <w:p w:rsidR="004D1E45" w:rsidRPr="00544832" w:rsidRDefault="004D1E45" w:rsidP="00544832">
            <w:pPr>
              <w:pStyle w:val="Table0"/>
            </w:pPr>
            <w:r w:rsidRPr="00544832">
              <w:t>Финансовые з</w:t>
            </w:r>
            <w:r w:rsidR="00BA75CC" w:rsidRPr="00544832">
              <w:t>атраты на</w:t>
            </w:r>
            <w:r w:rsidR="00C02078" w:rsidRPr="00544832">
              <w:t xml:space="preserve"> </w:t>
            </w:r>
            <w:r w:rsidR="00BA75CC" w:rsidRPr="00544832">
              <w:t xml:space="preserve">реализацию (тыс. </w:t>
            </w:r>
            <w:r w:rsidRPr="00544832">
              <w:t>рублей)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:rsidR="004D1E45" w:rsidRPr="00544832" w:rsidRDefault="004D1E45" w:rsidP="00544832">
            <w:pPr>
              <w:pStyle w:val="Table0"/>
            </w:pPr>
          </w:p>
          <w:p w:rsidR="004D1E45" w:rsidRPr="00544832" w:rsidRDefault="004D1E45" w:rsidP="00544832">
            <w:pPr>
              <w:pStyle w:val="Table0"/>
            </w:pPr>
          </w:p>
          <w:p w:rsidR="004D1E45" w:rsidRPr="00544832" w:rsidRDefault="004D1E45" w:rsidP="00544832">
            <w:pPr>
              <w:pStyle w:val="Table"/>
            </w:pPr>
            <w:r w:rsidRPr="00544832">
              <w:t>Срок</w:t>
            </w:r>
            <w:r w:rsidR="00C02078" w:rsidRPr="00544832">
              <w:t xml:space="preserve"> </w:t>
            </w:r>
            <w:r w:rsidRPr="00544832">
              <w:t>выполнения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4D1E45" w:rsidRPr="00544832" w:rsidRDefault="0017222B" w:rsidP="00544832">
            <w:pPr>
              <w:pStyle w:val="Table"/>
            </w:pPr>
            <w:r w:rsidRPr="00544832">
              <w:t>Ожидаемые</w:t>
            </w:r>
            <w:r w:rsidR="00C02078" w:rsidRPr="00544832">
              <w:t xml:space="preserve"> </w:t>
            </w:r>
            <w:r w:rsidRPr="00544832">
              <w:t>резул</w:t>
            </w:r>
            <w:r w:rsidR="00BD5CB3" w:rsidRPr="00544832">
              <w:t>ь</w:t>
            </w:r>
            <w:r w:rsidR="004D1E45" w:rsidRPr="00544832">
              <w:t>таты</w:t>
            </w:r>
          </w:p>
        </w:tc>
      </w:tr>
      <w:tr w:rsidR="001F6231" w:rsidRPr="00544832" w:rsidTr="001F6231">
        <w:trPr>
          <w:jc w:val="center"/>
        </w:trPr>
        <w:tc>
          <w:tcPr>
            <w:tcW w:w="499" w:type="dxa"/>
            <w:vMerge/>
            <w:shd w:val="clear" w:color="auto" w:fill="auto"/>
          </w:tcPr>
          <w:p w:rsidR="00E93060" w:rsidRPr="00544832" w:rsidRDefault="00E93060" w:rsidP="00544832">
            <w:pPr>
              <w:pStyle w:val="Table"/>
            </w:pPr>
          </w:p>
        </w:tc>
        <w:tc>
          <w:tcPr>
            <w:tcW w:w="1787" w:type="dxa"/>
            <w:gridSpan w:val="2"/>
            <w:vMerge/>
            <w:shd w:val="clear" w:color="auto" w:fill="auto"/>
          </w:tcPr>
          <w:p w:rsidR="00E93060" w:rsidRPr="00544832" w:rsidRDefault="00E93060" w:rsidP="00544832">
            <w:pPr>
              <w:pStyle w:val="Table"/>
            </w:pPr>
          </w:p>
        </w:tc>
        <w:tc>
          <w:tcPr>
            <w:tcW w:w="1662" w:type="dxa"/>
            <w:gridSpan w:val="3"/>
            <w:vMerge/>
            <w:shd w:val="clear" w:color="auto" w:fill="auto"/>
          </w:tcPr>
          <w:p w:rsidR="00E93060" w:rsidRPr="00544832" w:rsidRDefault="00E93060" w:rsidP="00544832">
            <w:pPr>
              <w:pStyle w:val="Table"/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</w:tcPr>
          <w:p w:rsidR="00E93060" w:rsidRPr="00544832" w:rsidRDefault="00E93060" w:rsidP="00544832">
            <w:pPr>
              <w:pStyle w:val="Table"/>
            </w:pPr>
          </w:p>
          <w:p w:rsidR="00E93060" w:rsidRPr="00544832" w:rsidRDefault="00E93060" w:rsidP="00544832">
            <w:pPr>
              <w:pStyle w:val="Table"/>
            </w:pPr>
            <w:r w:rsidRPr="00544832">
              <w:t>всего</w:t>
            </w:r>
            <w:r w:rsidR="00C02078" w:rsidRPr="00544832">
              <w:t xml:space="preserve"> </w:t>
            </w:r>
          </w:p>
        </w:tc>
        <w:tc>
          <w:tcPr>
            <w:tcW w:w="2835" w:type="dxa"/>
            <w:gridSpan w:val="8"/>
            <w:shd w:val="clear" w:color="auto" w:fill="auto"/>
          </w:tcPr>
          <w:p w:rsidR="00E93060" w:rsidRPr="00544832" w:rsidRDefault="00E93060" w:rsidP="00544832">
            <w:pPr>
              <w:pStyle w:val="Table"/>
            </w:pPr>
            <w:r w:rsidRPr="00544832">
              <w:t>в том числе:</w:t>
            </w:r>
            <w:r w:rsidR="00C02078" w:rsidRPr="00544832">
              <w:t xml:space="preserve"> </w:t>
            </w:r>
          </w:p>
        </w:tc>
        <w:tc>
          <w:tcPr>
            <w:tcW w:w="1276" w:type="dxa"/>
            <w:gridSpan w:val="2"/>
            <w:vMerge/>
            <w:shd w:val="clear" w:color="auto" w:fill="auto"/>
          </w:tcPr>
          <w:p w:rsidR="00E93060" w:rsidRPr="00544832" w:rsidRDefault="00E9306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93060" w:rsidRPr="00544832" w:rsidRDefault="00E9306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499" w:type="dxa"/>
            <w:vMerge/>
            <w:shd w:val="clear" w:color="auto" w:fill="auto"/>
          </w:tcPr>
          <w:p w:rsidR="00525F34" w:rsidRPr="00544832" w:rsidRDefault="00525F34" w:rsidP="00544832">
            <w:pPr>
              <w:pStyle w:val="Table"/>
            </w:pPr>
          </w:p>
        </w:tc>
        <w:tc>
          <w:tcPr>
            <w:tcW w:w="1787" w:type="dxa"/>
            <w:gridSpan w:val="2"/>
            <w:vMerge/>
            <w:shd w:val="clear" w:color="auto" w:fill="auto"/>
          </w:tcPr>
          <w:p w:rsidR="00525F34" w:rsidRPr="00544832" w:rsidRDefault="00525F34" w:rsidP="00544832">
            <w:pPr>
              <w:pStyle w:val="Table"/>
            </w:pPr>
          </w:p>
        </w:tc>
        <w:tc>
          <w:tcPr>
            <w:tcW w:w="1662" w:type="dxa"/>
            <w:gridSpan w:val="3"/>
            <w:vMerge/>
            <w:shd w:val="clear" w:color="auto" w:fill="auto"/>
          </w:tcPr>
          <w:p w:rsidR="00525F34" w:rsidRPr="00544832" w:rsidRDefault="00525F34" w:rsidP="00544832">
            <w:pPr>
              <w:pStyle w:val="Table"/>
            </w:pPr>
          </w:p>
        </w:tc>
        <w:tc>
          <w:tcPr>
            <w:tcW w:w="708" w:type="dxa"/>
            <w:gridSpan w:val="2"/>
            <w:vMerge/>
            <w:shd w:val="clear" w:color="auto" w:fill="auto"/>
          </w:tcPr>
          <w:p w:rsidR="00525F34" w:rsidRPr="00544832" w:rsidRDefault="00525F3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525F34" w:rsidRPr="00544832" w:rsidRDefault="00184C7E" w:rsidP="00544832">
            <w:pPr>
              <w:pStyle w:val="Table"/>
            </w:pPr>
            <w:smartTag w:uri="urn:schemas-microsoft-com:office:smarttags" w:element="metricconverter">
              <w:smartTagPr>
                <w:attr w:name="ProductID" w:val="2012 г"/>
              </w:smartTagPr>
              <w:r w:rsidRPr="00544832">
                <w:t>2012</w:t>
              </w:r>
              <w:r w:rsidR="009A62AF" w:rsidRPr="00544832">
                <w:t xml:space="preserve"> </w:t>
              </w:r>
              <w:r w:rsidR="00525F34" w:rsidRPr="00544832">
                <w:t>г</w:t>
              </w:r>
            </w:smartTag>
            <w:r w:rsidR="00525F34" w:rsidRPr="00544832">
              <w:t>.</w:t>
            </w:r>
            <w:r w:rsidR="00C02078" w:rsidRPr="00544832">
              <w:t xml:space="preserve">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25F34" w:rsidRPr="00544832" w:rsidRDefault="00184C7E" w:rsidP="00544832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544832">
                <w:t>2013</w:t>
              </w:r>
              <w:r w:rsidR="009A62AF" w:rsidRPr="00544832">
                <w:t xml:space="preserve"> </w:t>
              </w:r>
              <w:r w:rsidR="00525F34" w:rsidRPr="00544832">
                <w:t>г</w:t>
              </w:r>
            </w:smartTag>
            <w:r w:rsidR="00525F34" w:rsidRPr="00544832">
              <w:t>.</w:t>
            </w:r>
            <w:r w:rsidR="00C02078" w:rsidRPr="00544832">
              <w:t xml:space="preserve">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25F34" w:rsidRPr="00544832" w:rsidRDefault="00184C7E" w:rsidP="00544832">
            <w:pPr>
              <w:pStyle w:val="Table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544832">
                <w:t>2014</w:t>
              </w:r>
              <w:r w:rsidR="009A62AF" w:rsidRPr="00544832">
                <w:t xml:space="preserve"> </w:t>
              </w:r>
              <w:r w:rsidR="00525F34" w:rsidRPr="00544832">
                <w:t>г</w:t>
              </w:r>
            </w:smartTag>
            <w:r w:rsidR="00525F34" w:rsidRPr="00544832">
              <w:t>.</w:t>
            </w:r>
            <w:r w:rsidR="00C02078" w:rsidRPr="00544832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25F34" w:rsidRPr="00544832" w:rsidRDefault="00184C7E" w:rsidP="00544832">
            <w:pPr>
              <w:pStyle w:val="Table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544832">
                <w:t>2015</w:t>
              </w:r>
              <w:r w:rsidR="009A62AF" w:rsidRPr="00544832">
                <w:t xml:space="preserve"> </w:t>
              </w:r>
              <w:r w:rsidR="00525F34" w:rsidRPr="00544832">
                <w:t>г</w:t>
              </w:r>
            </w:smartTag>
            <w:r w:rsidR="00525F34" w:rsidRPr="00544832">
              <w:t>.</w:t>
            </w:r>
            <w:r w:rsidR="00C02078" w:rsidRPr="00544832">
              <w:t xml:space="preserve"> </w:t>
            </w:r>
          </w:p>
        </w:tc>
        <w:tc>
          <w:tcPr>
            <w:tcW w:w="1276" w:type="dxa"/>
            <w:gridSpan w:val="2"/>
            <w:vMerge/>
            <w:shd w:val="clear" w:color="auto" w:fill="auto"/>
          </w:tcPr>
          <w:p w:rsidR="00525F34" w:rsidRPr="00544832" w:rsidRDefault="00525F3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525F34" w:rsidRPr="00544832" w:rsidRDefault="00525F3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499" w:type="dxa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1</w:t>
            </w:r>
          </w:p>
        </w:tc>
        <w:tc>
          <w:tcPr>
            <w:tcW w:w="1787" w:type="dxa"/>
            <w:gridSpan w:val="2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2</w:t>
            </w:r>
          </w:p>
        </w:tc>
        <w:tc>
          <w:tcPr>
            <w:tcW w:w="1662" w:type="dxa"/>
            <w:gridSpan w:val="3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3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6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7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8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9</w:t>
            </w:r>
          </w:p>
        </w:tc>
        <w:tc>
          <w:tcPr>
            <w:tcW w:w="1272" w:type="dxa"/>
            <w:gridSpan w:val="2"/>
            <w:shd w:val="clear" w:color="auto" w:fill="auto"/>
          </w:tcPr>
          <w:p w:rsidR="00C45EF7" w:rsidRPr="00544832" w:rsidRDefault="004D1E45" w:rsidP="00544832">
            <w:pPr>
              <w:pStyle w:val="Table"/>
            </w:pPr>
            <w:r w:rsidRPr="00544832">
              <w:t>10</w:t>
            </w:r>
          </w:p>
        </w:tc>
      </w:tr>
      <w:tr w:rsidR="00A62E9D" w:rsidRPr="00544832" w:rsidTr="001F6231">
        <w:trPr>
          <w:jc w:val="center"/>
        </w:trPr>
        <w:tc>
          <w:tcPr>
            <w:tcW w:w="10039" w:type="dxa"/>
            <w:gridSpan w:val="20"/>
            <w:shd w:val="clear" w:color="auto" w:fill="auto"/>
          </w:tcPr>
          <w:p w:rsidR="00A62E9D" w:rsidRDefault="00A62E9D" w:rsidP="00544832">
            <w:pPr>
              <w:pStyle w:val="Table"/>
            </w:pPr>
            <w:r w:rsidRPr="00544832">
              <w:t>Цель: Приведение объектов муниципальной собственности Березовского района в соответствие</w:t>
            </w:r>
            <w:r w:rsidR="009A62AF" w:rsidRPr="00544832">
              <w:t xml:space="preserve"> с нормами и правилами </w:t>
            </w:r>
            <w:r w:rsidRPr="00544832">
              <w:t>пожарной безопасности</w:t>
            </w:r>
            <w:r w:rsidR="00C02078" w:rsidRPr="00544832">
              <w:t xml:space="preserve"> </w:t>
            </w:r>
          </w:p>
          <w:p w:rsidR="008C0C4C" w:rsidRPr="00544832" w:rsidRDefault="008C0C4C" w:rsidP="00544832">
            <w:pPr>
              <w:pStyle w:val="Table"/>
            </w:pPr>
          </w:p>
        </w:tc>
      </w:tr>
      <w:tr w:rsidR="00A62E9D" w:rsidRPr="00544832" w:rsidTr="001F6231">
        <w:trPr>
          <w:jc w:val="center"/>
        </w:trPr>
        <w:tc>
          <w:tcPr>
            <w:tcW w:w="10039" w:type="dxa"/>
            <w:gridSpan w:val="20"/>
            <w:shd w:val="clear" w:color="auto" w:fill="auto"/>
          </w:tcPr>
          <w:p w:rsidR="00A62E9D" w:rsidRDefault="00A62E9D" w:rsidP="00544832">
            <w:pPr>
              <w:pStyle w:val="Table"/>
            </w:pPr>
            <w:r w:rsidRPr="00544832">
              <w:t>Задача 1: Обеспечение противопожарной защиты объектов культуры, находящихся в собственности Березовского</w:t>
            </w:r>
            <w:r w:rsidR="009A62AF" w:rsidRPr="00544832">
              <w:t xml:space="preserve"> </w:t>
            </w:r>
            <w:r w:rsidRPr="00544832">
              <w:t>района</w:t>
            </w:r>
            <w:r w:rsidR="00C02078" w:rsidRPr="00544832">
              <w:t xml:space="preserve"> </w:t>
            </w:r>
          </w:p>
          <w:p w:rsidR="008C0C4C" w:rsidRPr="00544832" w:rsidRDefault="008C0C4C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AB0AA0" w:rsidRPr="00544832" w:rsidRDefault="00AB0AA0" w:rsidP="00544832">
            <w:pPr>
              <w:pStyle w:val="Table"/>
            </w:pPr>
            <w:r w:rsidRPr="00544832">
              <w:t xml:space="preserve">1.1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AB0AA0" w:rsidRPr="000B3F10" w:rsidRDefault="00AB0AA0" w:rsidP="00544832">
            <w:pPr>
              <w:pStyle w:val="Table"/>
            </w:pPr>
            <w:r w:rsidRPr="000B3F10">
              <w:t xml:space="preserve">Ремонт кровли здания Муниципальное казенное учреждение «Березовская межпоселенческая центральная районная библиотека» </w:t>
            </w:r>
          </w:p>
        </w:tc>
        <w:tc>
          <w:tcPr>
            <w:tcW w:w="1662" w:type="dxa"/>
            <w:gridSpan w:val="3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1226,0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1226,0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AB0AA0" w:rsidRPr="00544832" w:rsidRDefault="00AB0AA0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AB0AA0" w:rsidRPr="00AB0AA0" w:rsidRDefault="00AB0AA0" w:rsidP="00AB0AA0">
            <w:pPr>
              <w:pStyle w:val="Table"/>
            </w:pPr>
            <w:r w:rsidRPr="00AB0AA0">
              <w:t>повышение уровня огнезащиты зданий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1226,0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1226,0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</w:tr>
      <w:tr w:rsidR="00AB0AA0" w:rsidRPr="00544832" w:rsidTr="001F6231">
        <w:trPr>
          <w:trHeight w:val="562"/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6481" w:type="dxa"/>
            <w:gridSpan w:val="15"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1.2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Ремонт электрооборудования в помещении библиотек</w:t>
            </w:r>
          </w:p>
        </w:tc>
        <w:tc>
          <w:tcPr>
            <w:tcW w:w="1662" w:type="dxa"/>
            <w:gridSpan w:val="3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150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 xml:space="preserve">150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473EE" w:rsidRPr="00544832" w:rsidRDefault="006B03C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своевременное</w:t>
            </w:r>
            <w:r w:rsidR="00C02078" w:rsidRPr="00544832">
              <w:t xml:space="preserve"> </w:t>
            </w:r>
            <w:r w:rsidRPr="00544832">
              <w:t>обнаружение</w:t>
            </w:r>
            <w:r w:rsidR="00C02078" w:rsidRPr="00544832">
              <w:t xml:space="preserve"> </w:t>
            </w:r>
            <w:r w:rsidRPr="00544832">
              <w:t>возникновения</w:t>
            </w:r>
            <w:r w:rsidR="00C02078" w:rsidRPr="00544832">
              <w:t xml:space="preserve"> </w:t>
            </w:r>
            <w:r w:rsidRPr="00544832">
              <w:t>возгоран</w:t>
            </w:r>
            <w:r w:rsidRPr="00544832">
              <w:lastRenderedPageBreak/>
              <w:t>ия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9510B1" w:rsidRDefault="009510B1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9510B1" w:rsidRDefault="009510B1" w:rsidP="00544832">
            <w:pPr>
              <w:pStyle w:val="Table"/>
            </w:pPr>
            <w:r w:rsidRPr="00544832">
              <w:t xml:space="preserve">Бюджет автономного </w:t>
            </w:r>
            <w:r w:rsidRPr="00544832">
              <w:lastRenderedPageBreak/>
              <w:t>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6B03CB" w:rsidRPr="00544832" w:rsidRDefault="006B03CB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6B03CB" w:rsidRPr="00544832" w:rsidRDefault="006B03CB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B03CB" w:rsidRDefault="006B03C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>150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 xml:space="preserve">150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6B03CB" w:rsidRPr="00544832" w:rsidRDefault="006B03CB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9510B1" w:rsidRDefault="009510B1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1.3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6473EE" w:rsidRDefault="006473EE" w:rsidP="00544832">
            <w:pPr>
              <w:pStyle w:val="Table"/>
            </w:pPr>
            <w:r w:rsidRPr="00544832">
              <w:t>Пристрой к котельной здания библиотеки для дежурства операторов (выполнение непосредственного выхода из котельной наружу)</w:t>
            </w:r>
            <w:r w:rsidR="006F1D2E" w:rsidRPr="00544832">
              <w:t xml:space="preserve"> Муниципальное казенное учреждение «Березовская межпоселенческая</w:t>
            </w:r>
            <w:r w:rsidR="00C02078" w:rsidRPr="00544832">
              <w:t xml:space="preserve"> </w:t>
            </w:r>
            <w:r w:rsidR="006F1D2E" w:rsidRPr="00544832">
              <w:t>центральная районная библиотека»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900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 xml:space="preserve">900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473EE" w:rsidRPr="00544832" w:rsidRDefault="006473EE" w:rsidP="00544832">
            <w:pPr>
              <w:pStyle w:val="Table"/>
            </w:pPr>
            <w:r w:rsidRPr="00544832">
              <w:t>2013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544832" w:rsidRPr="00544832" w:rsidRDefault="006473EE" w:rsidP="00544832">
            <w:pPr>
              <w:pStyle w:val="Table"/>
            </w:pPr>
            <w:r w:rsidRPr="00544832">
              <w:t>своевременное</w:t>
            </w:r>
            <w:r w:rsidR="00C02078" w:rsidRPr="00544832">
              <w:t xml:space="preserve"> </w:t>
            </w:r>
            <w:r w:rsidRPr="00544832">
              <w:t>обнаружение</w:t>
            </w:r>
            <w:r w:rsidR="00C02078" w:rsidRPr="00544832">
              <w:t xml:space="preserve"> </w:t>
            </w:r>
            <w:r w:rsidRPr="00544832">
              <w:t>возникновения</w:t>
            </w:r>
            <w:r w:rsidR="00C02078" w:rsidRPr="00544832">
              <w:t xml:space="preserve"> </w:t>
            </w:r>
            <w:r w:rsidRPr="00544832">
              <w:t>возгорания</w:t>
            </w:r>
            <w:r w:rsidR="00C02078" w:rsidRPr="00544832">
              <w:t xml:space="preserve"> </w:t>
            </w:r>
          </w:p>
          <w:p w:rsidR="006473EE" w:rsidRPr="00544832" w:rsidRDefault="006473EE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8659C" w:rsidRDefault="00C8659C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8659C" w:rsidRDefault="00C8659C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6B03CB" w:rsidRPr="00544832" w:rsidRDefault="006B03CB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6B03CB" w:rsidRPr="00544832" w:rsidRDefault="006B03CB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B03CB" w:rsidRDefault="006B03C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>900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 xml:space="preserve">900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B03CB" w:rsidRPr="00544832" w:rsidRDefault="006B03CB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6B03CB" w:rsidRPr="00544832" w:rsidRDefault="006B03CB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8659C" w:rsidRPr="00544832" w:rsidRDefault="00C8659C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AB0AA0" w:rsidRPr="00544832" w:rsidRDefault="00AB0AA0" w:rsidP="00544832">
            <w:pPr>
              <w:pStyle w:val="Table"/>
            </w:pPr>
            <w:r w:rsidRPr="00544832">
              <w:t xml:space="preserve">1.4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AB0AA0" w:rsidRPr="00AB0AA0" w:rsidRDefault="00AB0AA0" w:rsidP="00544832">
            <w:pPr>
              <w:pStyle w:val="Table"/>
            </w:pPr>
            <w:r w:rsidRPr="00AB0AA0">
              <w:t xml:space="preserve">Огнезащитная обработка деревянных конструкций кровли Муниципальное казенное учреждение «Березовская межпоселенческая центральная </w:t>
            </w:r>
            <w:r w:rsidRPr="00AB0AA0">
              <w:lastRenderedPageBreak/>
              <w:t>районная библиотека»</w:t>
            </w:r>
          </w:p>
          <w:p w:rsidR="00AB0AA0" w:rsidRPr="00544832" w:rsidRDefault="00AB0AA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lastRenderedPageBreak/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65,0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65,0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 xml:space="preserve">-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B0AA0" w:rsidRPr="009F30EC" w:rsidRDefault="00AB0AA0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AB0AA0" w:rsidRPr="00544832" w:rsidRDefault="00AB0AA0" w:rsidP="00AB0AA0">
            <w:pPr>
              <w:pStyle w:val="Table"/>
            </w:pPr>
            <w:r w:rsidRPr="00544832">
              <w:t>201</w:t>
            </w:r>
            <w:r>
              <w:t>3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AB0AA0" w:rsidRPr="00AB0AA0" w:rsidRDefault="00AB0AA0" w:rsidP="00544832">
            <w:pPr>
              <w:pStyle w:val="Table"/>
            </w:pPr>
            <w:r w:rsidRPr="00AB0AA0">
              <w:t>повышение уровня огнезащиты зданий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65,0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65,0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 xml:space="preserve">-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B0AA0" w:rsidRPr="009F30EC" w:rsidRDefault="00AB0AA0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</w:tr>
      <w:tr w:rsidR="00AB0AA0" w:rsidRPr="00544832" w:rsidTr="001F6231">
        <w:trPr>
          <w:trHeight w:val="562"/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6481" w:type="dxa"/>
            <w:gridSpan w:val="15"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B0AA0" w:rsidRPr="00544832" w:rsidRDefault="00AB0AA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lastRenderedPageBreak/>
              <w:t>1.5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015496" w:rsidRDefault="00015496" w:rsidP="00544832">
            <w:pPr>
              <w:pStyle w:val="Table"/>
            </w:pPr>
            <w:r w:rsidRPr="00544832">
              <w:t>Измерение сопротивления изоляции</w:t>
            </w:r>
            <w:r w:rsidR="00C02078" w:rsidRPr="00544832">
              <w:t xml:space="preserve"> </w:t>
            </w:r>
            <w:r w:rsidRPr="00544832">
              <w:t xml:space="preserve">электросетей </w:t>
            </w:r>
            <w:r w:rsidR="006F1D2E" w:rsidRPr="00544832">
              <w:t>Муниципальное казенное учреждение «Березовская межпоселенческая</w:t>
            </w:r>
            <w:r w:rsidR="00C02078" w:rsidRPr="00544832">
              <w:t xml:space="preserve"> </w:t>
            </w:r>
            <w:r w:rsidR="006F1D2E" w:rsidRPr="00544832">
              <w:t>центральная районная библиотека»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15496" w:rsidRDefault="008C0C4C" w:rsidP="00544832">
            <w:pPr>
              <w:pStyle w:val="Table"/>
            </w:pPr>
            <w:r w:rsidRPr="00544832">
              <w:t>В</w:t>
            </w:r>
            <w:r w:rsidR="00015496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30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 xml:space="preserve">30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9510B1" w:rsidRDefault="009510B1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9510B1" w:rsidRDefault="009510B1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A20EE" w:rsidRDefault="00CA20EE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30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 xml:space="preserve">30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9510B1" w:rsidRDefault="009510B1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9510B1" w:rsidRPr="00544832" w:rsidRDefault="009510B1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1.6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Замена огнетушителей</w:t>
            </w:r>
            <w:r w:rsidR="009A3191" w:rsidRPr="00544832">
              <w:t xml:space="preserve"> Муниципальное казенное учреждение «Березовская межпоселенческая</w:t>
            </w:r>
            <w:r w:rsidR="00C02078" w:rsidRPr="00544832">
              <w:t xml:space="preserve"> </w:t>
            </w:r>
            <w:r w:rsidR="009A3191" w:rsidRPr="00544832">
              <w:t>центральная районная библиотека»</w:t>
            </w:r>
          </w:p>
        </w:tc>
        <w:tc>
          <w:tcPr>
            <w:tcW w:w="1662" w:type="dxa"/>
            <w:gridSpan w:val="3"/>
            <w:shd w:val="clear" w:color="auto" w:fill="auto"/>
          </w:tcPr>
          <w:p w:rsidR="00015496" w:rsidRDefault="008C0C4C" w:rsidP="00544832">
            <w:pPr>
              <w:pStyle w:val="Table"/>
            </w:pPr>
            <w:r w:rsidRPr="00544832">
              <w:t>В</w:t>
            </w:r>
            <w:r w:rsidR="00015496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12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12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015496" w:rsidRPr="00544832" w:rsidRDefault="00015496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D731A" w:rsidRDefault="00DD731A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D731A" w:rsidRDefault="00DD731A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A20EE" w:rsidRDefault="00CA20EE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12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12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D731A" w:rsidRDefault="00DD731A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F91E69" w:rsidRPr="00544832" w:rsidRDefault="00F91E69" w:rsidP="00544832">
            <w:pPr>
              <w:pStyle w:val="Table"/>
            </w:pPr>
            <w:r w:rsidRPr="00544832">
              <w:t>1.7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544832" w:rsidRPr="00544832" w:rsidRDefault="00F91E69" w:rsidP="00544832">
            <w:pPr>
              <w:pStyle w:val="Table"/>
            </w:pPr>
            <w:r w:rsidRPr="00544832">
              <w:t>Техническое обслуживание автоматической пожарной сигнализации</w:t>
            </w:r>
            <w:r w:rsidR="009A3191" w:rsidRPr="00544832">
              <w:t xml:space="preserve"> Муниципальное казенное учреждение </w:t>
            </w:r>
            <w:r w:rsidR="009A3191" w:rsidRPr="00544832">
              <w:lastRenderedPageBreak/>
              <w:t>«Березовская межпоселенческая</w:t>
            </w:r>
            <w:r w:rsidR="00C02078" w:rsidRPr="00544832">
              <w:t xml:space="preserve"> </w:t>
            </w:r>
            <w:r w:rsidR="009A3191" w:rsidRPr="00544832">
              <w:t>центральная районная библиотека»</w:t>
            </w:r>
          </w:p>
          <w:p w:rsidR="00F91E69" w:rsidRPr="00544832" w:rsidRDefault="00F91E6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F91E69" w:rsidRPr="00544832" w:rsidRDefault="00F91E69" w:rsidP="00544832">
            <w:pPr>
              <w:pStyle w:val="Table"/>
            </w:pPr>
            <w:r w:rsidRPr="00544832">
              <w:lastRenderedPageBreak/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F91E69" w:rsidRPr="00544832" w:rsidRDefault="00BB6948" w:rsidP="00544832">
            <w:pPr>
              <w:pStyle w:val="Table"/>
            </w:pPr>
            <w:r w:rsidRPr="00544832">
              <w:t>354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91E69" w:rsidRPr="00544832" w:rsidRDefault="00F91E69" w:rsidP="00544832">
            <w:pPr>
              <w:pStyle w:val="Table"/>
            </w:pPr>
            <w:r w:rsidRPr="00544832">
              <w:t>107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E69" w:rsidRPr="00544832" w:rsidRDefault="00F91E69" w:rsidP="00544832">
            <w:pPr>
              <w:pStyle w:val="Table"/>
            </w:pPr>
            <w:r w:rsidRPr="00544832">
              <w:t>117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91E69" w:rsidRPr="00544832" w:rsidRDefault="00F91E69" w:rsidP="00544832">
            <w:pPr>
              <w:pStyle w:val="Table"/>
            </w:pPr>
            <w:r w:rsidRPr="00544832">
              <w:t>130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F91E69" w:rsidRPr="00544832" w:rsidRDefault="00F91E6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F91E69" w:rsidRPr="00544832" w:rsidRDefault="00AE6E66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F91E69" w:rsidRPr="00544832" w:rsidRDefault="00F91E69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D731A" w:rsidRDefault="00DD731A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D731A" w:rsidRDefault="00DD731A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A20EE" w:rsidRDefault="00CA20EE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A20EE" w:rsidRPr="00544832" w:rsidRDefault="00493F57" w:rsidP="00544832">
            <w:pPr>
              <w:pStyle w:val="Table"/>
            </w:pPr>
            <w:r w:rsidRPr="00544832">
              <w:t>354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107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117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130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  <w:r w:rsidRPr="00544832">
              <w:t xml:space="preserve">Внебюджетные </w:t>
            </w:r>
            <w:r w:rsidRPr="00544832">
              <w:lastRenderedPageBreak/>
              <w:t>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1B62F3" w:rsidRPr="00544832" w:rsidRDefault="001B62F3" w:rsidP="00544832">
            <w:pPr>
              <w:pStyle w:val="Table"/>
            </w:pPr>
            <w:r w:rsidRPr="00544832">
              <w:lastRenderedPageBreak/>
              <w:t>1.8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1B62F3" w:rsidRDefault="001B62F3" w:rsidP="00544832">
            <w:pPr>
              <w:pStyle w:val="Table"/>
            </w:pPr>
            <w:r w:rsidRPr="00544832">
              <w:t>Техническое обслуживание автоматической пожарной сигнализации Муниципальное бюджетное учреждение культуры «Районный досуговый центр»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1B62F3" w:rsidRPr="00544832" w:rsidRDefault="001B62F3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1B62F3" w:rsidRPr="00544832" w:rsidRDefault="00493F57" w:rsidP="00544832">
            <w:pPr>
              <w:pStyle w:val="Table"/>
            </w:pPr>
            <w:r w:rsidRPr="00544832">
              <w:t>357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1B62F3" w:rsidRPr="00544832" w:rsidRDefault="001B62F3" w:rsidP="00544832">
            <w:pPr>
              <w:pStyle w:val="Table"/>
            </w:pPr>
            <w:r w:rsidRPr="00544832">
              <w:t>108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1B62F3" w:rsidRPr="00544832" w:rsidRDefault="001B62F3" w:rsidP="00544832">
            <w:pPr>
              <w:pStyle w:val="Table"/>
            </w:pPr>
            <w:r w:rsidRPr="00544832">
              <w:t>118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1B62F3" w:rsidRPr="00544832" w:rsidRDefault="001B62F3" w:rsidP="00544832">
            <w:pPr>
              <w:pStyle w:val="Table"/>
            </w:pPr>
            <w:r w:rsidRPr="00544832">
              <w:t>131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1B62F3" w:rsidRPr="00544832" w:rsidRDefault="001B62F3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1B62F3" w:rsidRPr="00544832" w:rsidRDefault="001B62F3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1B62F3" w:rsidRPr="00544832" w:rsidRDefault="001B62F3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D731A" w:rsidRDefault="00DD731A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D731A" w:rsidRDefault="00DD731A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A20EE" w:rsidRDefault="00CA20EE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A20EE" w:rsidRPr="00544832" w:rsidRDefault="00493F57" w:rsidP="00544832">
            <w:pPr>
              <w:pStyle w:val="Table"/>
            </w:pPr>
            <w:r w:rsidRPr="00544832">
              <w:t>357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108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118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131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A20EE" w:rsidRPr="00544832" w:rsidRDefault="00CA20EE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D731A" w:rsidRDefault="00DD731A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D731A" w:rsidRPr="00544832" w:rsidRDefault="00DD731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F055AD" w:rsidRPr="00544832" w:rsidRDefault="00F055AD" w:rsidP="00544832">
            <w:pPr>
              <w:pStyle w:val="Table"/>
            </w:pPr>
            <w:r w:rsidRPr="00544832">
              <w:t>1.9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F055AD" w:rsidRDefault="00F055AD" w:rsidP="00544832">
            <w:pPr>
              <w:pStyle w:val="Table"/>
            </w:pPr>
            <w:r w:rsidRPr="00544832">
              <w:t xml:space="preserve">Приобретение насосов для пож. гидрантов (4шт) </w:t>
            </w:r>
            <w:r w:rsidR="00591206" w:rsidRPr="00544832">
              <w:t>Муниципальное бюджетное учреждение культуры «Районный досуговый центр»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F055AD" w:rsidRPr="00544832" w:rsidRDefault="00F055AD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F055AD" w:rsidRPr="00544832" w:rsidRDefault="00F055AD" w:rsidP="00544832">
            <w:pPr>
              <w:pStyle w:val="Table"/>
            </w:pPr>
            <w:r w:rsidRPr="00544832">
              <w:t>28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055AD" w:rsidRPr="00544832" w:rsidRDefault="00F055AD" w:rsidP="00544832">
            <w:pPr>
              <w:pStyle w:val="Table"/>
            </w:pPr>
            <w:r w:rsidRPr="00544832">
              <w:t>28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055AD" w:rsidRPr="00544832" w:rsidRDefault="00F055AD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055AD" w:rsidRPr="00544832" w:rsidRDefault="00F055AD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F055AD" w:rsidRPr="00544832" w:rsidRDefault="00F055AD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F055AD" w:rsidRPr="00544832" w:rsidRDefault="00F055AD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F055AD" w:rsidRPr="00544832" w:rsidRDefault="00F055AD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  <w:r w:rsidRPr="00544832">
              <w:t>Федеральный бюджет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  <w:r w:rsidRPr="00544832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41B8F" w:rsidRDefault="00E41B8F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28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28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72029C" w:rsidRPr="00544832" w:rsidRDefault="0072029C" w:rsidP="00544832">
            <w:pPr>
              <w:pStyle w:val="Table"/>
            </w:pPr>
            <w:r w:rsidRPr="00544832">
              <w:t>1.10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72029C" w:rsidRDefault="0072029C" w:rsidP="00544832">
            <w:pPr>
              <w:pStyle w:val="Table"/>
            </w:pPr>
            <w:r w:rsidRPr="00544832">
              <w:t xml:space="preserve">Огнезащитная обработка деревянных панелей в фойе, сцены и одежды сцены </w:t>
            </w:r>
            <w:r w:rsidR="00591206" w:rsidRPr="00544832">
              <w:t>Муниципальное бюджетное учреждени</w:t>
            </w:r>
            <w:r w:rsidR="00591206" w:rsidRPr="00544832">
              <w:lastRenderedPageBreak/>
              <w:t>е культуры «Районный досуговый центр»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2029C" w:rsidRPr="00544832" w:rsidRDefault="0072029C" w:rsidP="00544832">
            <w:pPr>
              <w:pStyle w:val="Table"/>
            </w:pPr>
            <w:r w:rsidRPr="00544832">
              <w:lastRenderedPageBreak/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72029C" w:rsidRPr="00544832" w:rsidRDefault="0072029C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2029C" w:rsidRPr="00544832" w:rsidRDefault="0072029C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2029C" w:rsidRPr="00544832" w:rsidRDefault="0072029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2029C" w:rsidRPr="00544832" w:rsidRDefault="0072029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2029C" w:rsidRPr="00544832" w:rsidRDefault="0072029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2029C" w:rsidRPr="00544832" w:rsidRDefault="0072029C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72029C" w:rsidRPr="00544832" w:rsidRDefault="0072029C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Default="00C35B3F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Default="00C35B3F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местный бюджет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C33C30" w:rsidRPr="00544832" w:rsidRDefault="00C33C30" w:rsidP="00544832">
            <w:pPr>
              <w:pStyle w:val="Table"/>
            </w:pPr>
            <w:r w:rsidRPr="00544832">
              <w:lastRenderedPageBreak/>
              <w:t>1.11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C33C30" w:rsidRDefault="00C33C30" w:rsidP="00544832">
            <w:pPr>
              <w:pStyle w:val="Table"/>
            </w:pPr>
            <w:r w:rsidRPr="00544832">
              <w:t>Измерение сопротивления изоляции электросети</w:t>
            </w:r>
            <w:r w:rsidR="00591206" w:rsidRPr="00544832">
              <w:t xml:space="preserve"> Муниципальное бюджетное учреждение культуры «Районный досуговый центр»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3C30" w:rsidRPr="00544832" w:rsidRDefault="00C33C30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33C30" w:rsidRPr="00544832" w:rsidRDefault="00C33C30" w:rsidP="00544832">
            <w:pPr>
              <w:pStyle w:val="Table"/>
            </w:pPr>
            <w:r w:rsidRPr="00544832">
              <w:t>35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33C30" w:rsidRPr="00544832" w:rsidRDefault="00C33C30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33C30" w:rsidRPr="00544832" w:rsidRDefault="00C33C30" w:rsidP="00544832">
            <w:pPr>
              <w:pStyle w:val="Table"/>
            </w:pPr>
            <w:r w:rsidRPr="00544832">
              <w:t>35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33C30" w:rsidRPr="00544832" w:rsidRDefault="00C33C30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33C30" w:rsidRPr="00544832" w:rsidRDefault="00C33C30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C33C30" w:rsidRPr="00544832" w:rsidRDefault="00C33C30" w:rsidP="00544832">
            <w:pPr>
              <w:pStyle w:val="Table"/>
            </w:pPr>
            <w:r w:rsidRPr="00544832">
              <w:t>2013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C33C30" w:rsidRPr="00544832" w:rsidRDefault="00C33C30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  <w:r w:rsidRPr="00544832">
              <w:t>Федеральный бюджет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  <w:r w:rsidRPr="00544832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местный бюджет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35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35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1.12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Замена огнетушителей (12шт.) Муниципальное бюджетное учреждение культуры «Районный досуговый центр»</w:t>
            </w:r>
          </w:p>
        </w:tc>
        <w:tc>
          <w:tcPr>
            <w:tcW w:w="1662" w:type="dxa"/>
            <w:gridSpan w:val="3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2013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3A3130" w:rsidRPr="00544832" w:rsidRDefault="003A3130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  <w:r w:rsidRPr="00544832">
              <w:t>Федеральный бюджет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Default="00C35B3F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41B8F" w:rsidRDefault="00E41B8F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41B8F" w:rsidRPr="00544832" w:rsidRDefault="00E41B8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35B3F" w:rsidRDefault="00C35B3F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C35B3F" w:rsidRPr="00544832" w:rsidRDefault="00C35B3F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1.13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 xml:space="preserve">Огнезащитная обработка деревянных конструкций кровли </w:t>
            </w:r>
            <w:r w:rsidR="00687A62" w:rsidRPr="00544832">
              <w:t>Муниципальное казенное учреждение «Березовский районный краеведческий музей»</w:t>
            </w:r>
          </w:p>
        </w:tc>
        <w:tc>
          <w:tcPr>
            <w:tcW w:w="1662" w:type="dxa"/>
            <w:gridSpan w:val="3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65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65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2013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873054" w:rsidRDefault="00873054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873054" w:rsidRDefault="00873054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04F0A" w:rsidRDefault="00E04F0A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65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65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873054" w:rsidRDefault="00873054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1.14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Измерение сопротивления изоляции электросет</w:t>
            </w:r>
            <w:r w:rsidRPr="00544832">
              <w:lastRenderedPageBreak/>
              <w:t>и</w:t>
            </w:r>
            <w:r w:rsidR="009920C1" w:rsidRPr="00544832">
              <w:t xml:space="preserve"> Муниципальное казенное учреждение «Березовский районный краеведческий музей»</w:t>
            </w:r>
          </w:p>
        </w:tc>
        <w:tc>
          <w:tcPr>
            <w:tcW w:w="1662" w:type="dxa"/>
            <w:gridSpan w:val="3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lastRenderedPageBreak/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2013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lastRenderedPageBreak/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873054" w:rsidRDefault="00873054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873054" w:rsidRDefault="00873054" w:rsidP="00544832">
            <w:pPr>
              <w:pStyle w:val="Table"/>
            </w:pPr>
            <w:r w:rsidRPr="00544832">
              <w:t xml:space="preserve">Бюджет </w:t>
            </w:r>
            <w:r w:rsidRPr="00544832">
              <w:lastRenderedPageBreak/>
              <w:t>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04F0A" w:rsidRDefault="00E04F0A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873054" w:rsidRDefault="00873054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873054" w:rsidRPr="00544832" w:rsidRDefault="0087305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  <w:r w:rsidRPr="00544832">
              <w:t xml:space="preserve">1.15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  <w:r w:rsidRPr="00544832">
              <w:t>Замена огнетушителей (25шт.)</w:t>
            </w:r>
            <w:r w:rsidR="009920C1" w:rsidRPr="00544832">
              <w:t xml:space="preserve"> Муниципальное казенное учреждение «Березовский районный краеведческий музей»</w:t>
            </w:r>
          </w:p>
        </w:tc>
        <w:tc>
          <w:tcPr>
            <w:tcW w:w="1662" w:type="dxa"/>
            <w:gridSpan w:val="3"/>
            <w:shd w:val="clear" w:color="auto" w:fill="auto"/>
          </w:tcPr>
          <w:p w:rsidR="00EE3864" w:rsidRDefault="008C0C4C" w:rsidP="00544832">
            <w:pPr>
              <w:pStyle w:val="Table"/>
            </w:pPr>
            <w:r w:rsidRPr="00544832">
              <w:t>В</w:t>
            </w:r>
            <w:r w:rsidR="00EE3864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E3864" w:rsidRDefault="00EE3864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E3864" w:rsidRDefault="00EE3864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04F0A" w:rsidRDefault="00E04F0A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04F0A" w:rsidRPr="00544832" w:rsidRDefault="00E04F0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E3864" w:rsidRDefault="00EE3864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EE3864" w:rsidRPr="00544832" w:rsidRDefault="00EE386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1.16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Техническое обслуживание автоматической пожарной сигнализации</w:t>
            </w:r>
            <w:r w:rsidR="009920C1" w:rsidRPr="00544832">
              <w:t xml:space="preserve"> Муниципальное казенное учреждение «Березовский районный краеведческий музей»</w:t>
            </w:r>
          </w:p>
        </w:tc>
        <w:tc>
          <w:tcPr>
            <w:tcW w:w="1662" w:type="dxa"/>
            <w:gridSpan w:val="3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361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109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120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132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D63BA" w:rsidRDefault="00AD63BA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D63BA" w:rsidRDefault="00AD63BA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B4F06" w:rsidRPr="00544832" w:rsidRDefault="000B4F06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B4F06" w:rsidRPr="00544832" w:rsidRDefault="000B4F06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B4F06" w:rsidRDefault="000B4F06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B4F06" w:rsidRPr="00544832" w:rsidRDefault="000B4F06" w:rsidP="00544832">
            <w:pPr>
              <w:pStyle w:val="Table"/>
            </w:pPr>
            <w:r w:rsidRPr="00544832">
              <w:t>361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B4F06" w:rsidRPr="00544832" w:rsidRDefault="000B4F06" w:rsidP="00544832">
            <w:pPr>
              <w:pStyle w:val="Table"/>
            </w:pPr>
            <w:r w:rsidRPr="00544832">
              <w:t>109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B4F06" w:rsidRPr="00544832" w:rsidRDefault="000B4F06" w:rsidP="00544832">
            <w:pPr>
              <w:pStyle w:val="Table"/>
            </w:pPr>
            <w:r w:rsidRPr="00544832">
              <w:t>120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B4F06" w:rsidRPr="00544832" w:rsidRDefault="000B4F06" w:rsidP="00544832">
            <w:pPr>
              <w:pStyle w:val="Table"/>
            </w:pPr>
            <w:r w:rsidRPr="00544832">
              <w:t>132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4F06" w:rsidRPr="00544832" w:rsidRDefault="000B4F0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B4F06" w:rsidRPr="00544832" w:rsidRDefault="000B4F06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B4F06" w:rsidRPr="00544832" w:rsidRDefault="000B4F06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D63BA" w:rsidRDefault="00AD63BA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EB2646" w:rsidRPr="00544832" w:rsidRDefault="00EB2646" w:rsidP="00544832">
            <w:pPr>
              <w:pStyle w:val="Table"/>
            </w:pPr>
            <w:r w:rsidRPr="00544832">
              <w:t>1.17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EB2646" w:rsidRDefault="00EB2646" w:rsidP="00544832">
            <w:pPr>
              <w:pStyle w:val="Table"/>
            </w:pPr>
            <w:r w:rsidRPr="00544832">
              <w:t>Огнезащитная обработка деревянных конструкций кровли в двух корпусах Муниципал</w:t>
            </w:r>
            <w:r w:rsidRPr="00544832">
              <w:lastRenderedPageBreak/>
              <w:t>ьное казенное образовательное учреждение дополнительного образования детей «Саранпаульская национальная детская школа искусств»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EB2646" w:rsidRDefault="008C0C4C" w:rsidP="00544832">
            <w:pPr>
              <w:pStyle w:val="Table"/>
            </w:pPr>
            <w:r w:rsidRPr="00544832">
              <w:lastRenderedPageBreak/>
              <w:t>В</w:t>
            </w:r>
            <w:r w:rsidR="00EB2646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EB2646" w:rsidRPr="00544832" w:rsidRDefault="00EB2646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B2646" w:rsidRPr="00544832" w:rsidRDefault="00EB2646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B2646" w:rsidRPr="00544832" w:rsidRDefault="00EB264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B2646" w:rsidRPr="00544832" w:rsidRDefault="00EB264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B2646" w:rsidRPr="00544832" w:rsidRDefault="00EB264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B2646" w:rsidRPr="00544832" w:rsidRDefault="00EB2646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EB2646" w:rsidRPr="00544832" w:rsidRDefault="00EB2646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D63BA" w:rsidRDefault="00AD63BA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D63BA" w:rsidRDefault="00AD63BA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6132C" w:rsidRDefault="00A6132C" w:rsidP="00544832">
            <w:pPr>
              <w:pStyle w:val="Table"/>
            </w:pPr>
            <w:r w:rsidRPr="00544832">
              <w:t xml:space="preserve">местный </w:t>
            </w:r>
            <w:r w:rsidRPr="00544832">
              <w:lastRenderedPageBreak/>
              <w:t>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lastRenderedPageBreak/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D63BA" w:rsidRPr="00544832" w:rsidRDefault="00AD63B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  <w:r w:rsidRPr="00544832">
              <w:t>1.18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023EE6" w:rsidRDefault="00023EE6" w:rsidP="00544832">
            <w:pPr>
              <w:pStyle w:val="Table"/>
            </w:pPr>
            <w:r w:rsidRPr="00544832">
              <w:t>Измерение сопротивления изоляции электросети</w:t>
            </w:r>
            <w:r w:rsidR="009920C1" w:rsidRPr="00544832">
              <w:t xml:space="preserve"> Муниципальное казенное образовательное учреждение дополнительного образования детей «Саранпаульская национальная детская школа искусств»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23EE6" w:rsidRDefault="008C0C4C" w:rsidP="00544832">
            <w:pPr>
              <w:pStyle w:val="Table"/>
            </w:pPr>
            <w:r w:rsidRPr="00544832">
              <w:t>В</w:t>
            </w:r>
            <w:r w:rsidR="00023EE6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  <w:r w:rsidRPr="00544832">
              <w:t>80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23EE6" w:rsidRDefault="00023EE6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23EE6" w:rsidRDefault="00023EE6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6132C" w:rsidRDefault="00A6132C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80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40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666D51" w:rsidRPr="00544832" w:rsidRDefault="00666D51" w:rsidP="00544832">
            <w:pPr>
              <w:pStyle w:val="Table"/>
            </w:pPr>
            <w:r w:rsidRPr="00544832">
              <w:t>1.19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666D51" w:rsidRDefault="00666D51" w:rsidP="00544832">
            <w:pPr>
              <w:pStyle w:val="Table"/>
            </w:pPr>
            <w:r w:rsidRPr="00544832">
              <w:t>Замена огнетушителей (6шт.)</w:t>
            </w:r>
            <w:r w:rsidR="009920C1" w:rsidRPr="00544832">
              <w:t xml:space="preserve"> Муниципальное казенное образовательное учреждение дополнительного образовани</w:t>
            </w:r>
            <w:r w:rsidR="009920C1" w:rsidRPr="00544832">
              <w:lastRenderedPageBreak/>
              <w:t>я детей «Саранпаульская национальная детская школа искусств»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66D51" w:rsidRDefault="008C0C4C" w:rsidP="00544832">
            <w:pPr>
              <w:pStyle w:val="Table"/>
            </w:pPr>
            <w:r w:rsidRPr="00544832">
              <w:lastRenderedPageBreak/>
              <w:t>В</w:t>
            </w:r>
            <w:r w:rsidR="00666D51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66D51" w:rsidRPr="00544832" w:rsidRDefault="00666D51" w:rsidP="00544832">
            <w:pPr>
              <w:pStyle w:val="Table"/>
            </w:pPr>
            <w:r w:rsidRPr="00544832">
              <w:t>9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66D51" w:rsidRPr="00544832" w:rsidRDefault="00666D51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66D51" w:rsidRPr="00544832" w:rsidRDefault="00666D51" w:rsidP="00544832">
            <w:pPr>
              <w:pStyle w:val="Table"/>
            </w:pPr>
            <w:r w:rsidRPr="00544832">
              <w:t>9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66D51" w:rsidRPr="00544832" w:rsidRDefault="00666D51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66D51" w:rsidRPr="00544832" w:rsidRDefault="00666D51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6D51" w:rsidRPr="00544832" w:rsidRDefault="00666D51" w:rsidP="00544832">
            <w:pPr>
              <w:pStyle w:val="Table"/>
            </w:pPr>
            <w:r w:rsidRPr="00544832">
              <w:t>2013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666D51" w:rsidRPr="00544832" w:rsidRDefault="00666D51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23EE6" w:rsidRDefault="00023EE6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23EE6" w:rsidRDefault="00023EE6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A6132C" w:rsidRDefault="00A6132C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9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9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A6132C" w:rsidRPr="00544832" w:rsidRDefault="00A6132C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23EE6" w:rsidRDefault="00023EE6" w:rsidP="00544832">
            <w:pPr>
              <w:pStyle w:val="Table"/>
            </w:pPr>
            <w:r w:rsidRPr="00544832">
              <w:t>Внебюджетн</w:t>
            </w:r>
            <w:r w:rsidRPr="00544832">
              <w:lastRenderedPageBreak/>
              <w:t>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23EE6" w:rsidRPr="00544832" w:rsidRDefault="00023EE6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  <w:r w:rsidRPr="00544832">
              <w:lastRenderedPageBreak/>
              <w:t>1.20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752A7D" w:rsidRDefault="00752A7D" w:rsidP="00544832">
            <w:pPr>
              <w:pStyle w:val="Table"/>
            </w:pPr>
            <w:r w:rsidRPr="00544832">
              <w:t>Техническое обслуживание автоматической пожарной сигнализации</w:t>
            </w:r>
            <w:r w:rsidR="009920C1" w:rsidRPr="00544832">
              <w:t xml:space="preserve"> Муниципальное казенное образовательное учреждение дополнительного образования детей «Саранпаульская национальная детская школа искусств»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52A7D" w:rsidRDefault="008C0C4C" w:rsidP="00544832">
            <w:pPr>
              <w:pStyle w:val="Table"/>
            </w:pPr>
            <w:r w:rsidRPr="00544832">
              <w:t>В</w:t>
            </w:r>
            <w:r w:rsidR="00752A7D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52A7D" w:rsidRPr="00544832" w:rsidRDefault="00A56C97" w:rsidP="00544832">
            <w:pPr>
              <w:pStyle w:val="Table"/>
            </w:pPr>
            <w:r w:rsidRPr="00544832">
              <w:t>2</w:t>
            </w:r>
            <w:r w:rsidR="00752A7D" w:rsidRPr="00544832">
              <w:t>95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  <w:r w:rsidRPr="00544832">
              <w:t>89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  <w:r w:rsidRPr="00544832">
              <w:t>98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  <w:r w:rsidRPr="00544832">
              <w:t>108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52A7D" w:rsidRDefault="00752A7D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52A7D" w:rsidRDefault="00752A7D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F6048" w:rsidRPr="00544832" w:rsidRDefault="00DF6048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F6048" w:rsidRPr="00544832" w:rsidRDefault="00DF6048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F6048" w:rsidRDefault="00DF6048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F6048" w:rsidRPr="00544832" w:rsidRDefault="00A56C97" w:rsidP="00544832">
            <w:pPr>
              <w:pStyle w:val="Table"/>
            </w:pPr>
            <w:r w:rsidRPr="00544832">
              <w:t>2</w:t>
            </w:r>
            <w:r w:rsidR="00DF6048" w:rsidRPr="00544832">
              <w:t>95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  <w:r w:rsidRPr="00544832">
              <w:t>89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  <w:r w:rsidRPr="00544832">
              <w:t>98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  <w:r w:rsidRPr="00544832">
              <w:t>108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F6048" w:rsidRPr="00544832" w:rsidRDefault="00DF6048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52A7D" w:rsidRPr="00544832" w:rsidRDefault="00752A7D" w:rsidP="00544832">
            <w:pPr>
              <w:pStyle w:val="Table"/>
            </w:pPr>
          </w:p>
        </w:tc>
      </w:tr>
      <w:tr w:rsidR="00614179" w:rsidRPr="00544832" w:rsidTr="001F6231">
        <w:trPr>
          <w:trHeight w:val="723"/>
          <w:jc w:val="center"/>
        </w:trPr>
        <w:tc>
          <w:tcPr>
            <w:tcW w:w="759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  <w:r w:rsidRPr="00544832">
              <w:t xml:space="preserve">1.21 </w:t>
            </w:r>
          </w:p>
        </w:tc>
        <w:tc>
          <w:tcPr>
            <w:tcW w:w="9280" w:type="dxa"/>
            <w:gridSpan w:val="18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  <w:r w:rsidRPr="00544832">
              <w:t>1.22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262949" w:rsidRDefault="00262949" w:rsidP="00544832">
            <w:pPr>
              <w:pStyle w:val="Table"/>
            </w:pPr>
            <w:r w:rsidRPr="00544832">
              <w:t>Ремонт пожарно-охранной сигнализации в 2-х корпусах</w:t>
            </w:r>
            <w:r w:rsidR="00AF4DAF" w:rsidRPr="00544832">
              <w:t xml:space="preserve"> Муниципальное казенное образовательное учреждение дополнительного образования детей </w:t>
            </w:r>
            <w:r w:rsidR="00AF4DAF" w:rsidRPr="00544832">
              <w:lastRenderedPageBreak/>
              <w:t>«Саранпаульская национальная детская школа искусств»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  <w:r w:rsidRPr="00544832">
              <w:t>80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  <w:r w:rsidRPr="00544832">
              <w:t>80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262949" w:rsidRDefault="00262949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262949" w:rsidRDefault="00262949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DF6048" w:rsidRPr="00544832" w:rsidRDefault="00DF6048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DF6048" w:rsidRPr="00544832" w:rsidRDefault="00DF6048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DF6048" w:rsidRDefault="00DF6048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  <w:r w:rsidRPr="00544832">
              <w:t>80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  <w:r w:rsidRPr="00544832">
              <w:t>80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DF6048" w:rsidRPr="00544832" w:rsidRDefault="00DF6048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DF6048" w:rsidRPr="00544832" w:rsidRDefault="00DF6048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262949" w:rsidRDefault="00262949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262949" w:rsidRPr="00544832" w:rsidRDefault="0026294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lastRenderedPageBreak/>
              <w:t>1.23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0D7074" w:rsidRDefault="000D7074" w:rsidP="00544832">
            <w:pPr>
              <w:pStyle w:val="Table"/>
            </w:pPr>
            <w:r w:rsidRPr="00544832">
              <w:t>Огнезащитная обработка деревянных конструкций кровли Муниципальное бюджетное образовательное учреждение дополнительного образования детей «Березовская детская школа искусств</w:t>
            </w:r>
            <w:r w:rsidR="00640453" w:rsidRPr="00544832">
              <w:t>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D7074" w:rsidRDefault="008C0C4C" w:rsidP="00544832">
            <w:pPr>
              <w:pStyle w:val="Table"/>
            </w:pPr>
            <w:r w:rsidRPr="00544832">
              <w:t>В</w:t>
            </w:r>
            <w:r w:rsidR="000D7074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t>2013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D7074" w:rsidRDefault="000D7074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D7074" w:rsidRDefault="000D7074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местный бюджет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243206" w:rsidRPr="00544832" w:rsidRDefault="00243206" w:rsidP="00544832">
            <w:pPr>
              <w:pStyle w:val="Table"/>
            </w:pPr>
            <w:r w:rsidRPr="00544832">
              <w:t>1.24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243206" w:rsidRDefault="00243206" w:rsidP="00544832">
            <w:pPr>
              <w:pStyle w:val="Table"/>
            </w:pPr>
            <w:r w:rsidRPr="00544832">
              <w:t>Измерение сопротивления изоляции электросети</w:t>
            </w:r>
            <w:r w:rsidR="00AF4DAF" w:rsidRPr="00544832">
              <w:t xml:space="preserve"> Муниципальное бюджетное образовательное учреждение дополнительного образования детей «Березовская детская школа искусств</w:t>
            </w:r>
            <w:r w:rsidR="00640453" w:rsidRPr="00544832">
              <w:t>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243206" w:rsidRDefault="008C0C4C" w:rsidP="00544832">
            <w:pPr>
              <w:pStyle w:val="Table"/>
            </w:pPr>
            <w:r w:rsidRPr="00544832">
              <w:t>В</w:t>
            </w:r>
            <w:r w:rsidR="00243206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243206" w:rsidRPr="00544832" w:rsidRDefault="00243206" w:rsidP="00544832">
            <w:pPr>
              <w:pStyle w:val="Table"/>
            </w:pPr>
            <w:r w:rsidRPr="00544832">
              <w:t>65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43206" w:rsidRPr="00544832" w:rsidRDefault="00243206" w:rsidP="00544832">
            <w:pPr>
              <w:pStyle w:val="Table"/>
            </w:pPr>
            <w:r w:rsidRPr="00544832">
              <w:t>65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43206" w:rsidRPr="00544832" w:rsidRDefault="0024320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243206" w:rsidRPr="00544832" w:rsidRDefault="0024320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243206" w:rsidRPr="00544832" w:rsidRDefault="00243206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206" w:rsidRPr="00544832" w:rsidRDefault="00243206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243206" w:rsidRPr="00544832" w:rsidRDefault="00243206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D7074" w:rsidRDefault="000D7074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D7074" w:rsidRDefault="000D7074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1909" w:rsidRDefault="00731909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65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65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D7074" w:rsidRPr="00544832" w:rsidRDefault="000D7074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1.25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7378D0" w:rsidRDefault="007378D0" w:rsidP="00544832">
            <w:pPr>
              <w:pStyle w:val="Table"/>
            </w:pPr>
            <w:r w:rsidRPr="00544832">
              <w:t>Замена огнетушителей (12шт.)</w:t>
            </w:r>
            <w:r w:rsidR="00AF4DAF" w:rsidRPr="00544832">
              <w:t xml:space="preserve"> </w:t>
            </w:r>
            <w:r w:rsidR="00AF4DAF" w:rsidRPr="00544832">
              <w:lastRenderedPageBreak/>
              <w:t>Муниципальное бюджетное образовательное учреждение дополнительного образования детей «Березовская детская школа искусств</w:t>
            </w:r>
            <w:r w:rsidR="00640453" w:rsidRPr="00544832">
              <w:t>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78D0" w:rsidRDefault="008C0C4C" w:rsidP="00544832">
            <w:pPr>
              <w:pStyle w:val="Table"/>
            </w:pPr>
            <w:r w:rsidRPr="00544832">
              <w:lastRenderedPageBreak/>
              <w:t>В</w:t>
            </w:r>
            <w:r w:rsidR="007378D0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lastRenderedPageBreak/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78D0" w:rsidRDefault="007378D0" w:rsidP="00544832">
            <w:pPr>
              <w:pStyle w:val="Table"/>
            </w:pPr>
            <w:r w:rsidRPr="00544832">
              <w:t>Федеральны</w:t>
            </w:r>
            <w:r w:rsidRPr="00544832">
              <w:lastRenderedPageBreak/>
              <w:t>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78D0" w:rsidRDefault="007378D0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1909" w:rsidRDefault="00731909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C52BCA" w:rsidRPr="00544832" w:rsidRDefault="00C52BCA" w:rsidP="00544832">
            <w:pPr>
              <w:pStyle w:val="Table"/>
            </w:pPr>
            <w:r w:rsidRPr="00544832">
              <w:t>1.26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C52BCA" w:rsidRDefault="00C52BCA" w:rsidP="00544832">
            <w:pPr>
              <w:pStyle w:val="Table"/>
            </w:pPr>
            <w:r w:rsidRPr="00544832">
              <w:t>Техническое обслуживание автоматической пожарной сигнализации</w:t>
            </w:r>
            <w:r w:rsidR="00AF4DAF" w:rsidRPr="00544832">
              <w:t xml:space="preserve"> Муниципальное бюджетное образовательное учреждение дополнительного образования детей «Березовская детская школа искусств</w:t>
            </w:r>
            <w:r w:rsidR="00640453" w:rsidRPr="00544832">
              <w:t>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C52BCA" w:rsidRDefault="008C0C4C" w:rsidP="00544832">
            <w:pPr>
              <w:pStyle w:val="Table"/>
            </w:pPr>
            <w:r w:rsidRPr="00544832">
              <w:t>В</w:t>
            </w:r>
            <w:r w:rsidR="00C52BCA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C52BCA" w:rsidRPr="00544832" w:rsidRDefault="00C52BCA" w:rsidP="00544832">
            <w:pPr>
              <w:pStyle w:val="Table"/>
            </w:pPr>
            <w:r w:rsidRPr="00544832">
              <w:t>325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52BCA" w:rsidRPr="00544832" w:rsidRDefault="00C52BCA" w:rsidP="00544832">
            <w:pPr>
              <w:pStyle w:val="Table"/>
            </w:pPr>
            <w:r w:rsidRPr="00544832">
              <w:t>98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52BCA" w:rsidRPr="00544832" w:rsidRDefault="00C52BCA" w:rsidP="00544832">
            <w:pPr>
              <w:pStyle w:val="Table"/>
            </w:pPr>
            <w:r w:rsidRPr="00544832">
              <w:t>108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C52BCA" w:rsidRPr="00544832" w:rsidRDefault="00C52BCA" w:rsidP="00544832">
            <w:pPr>
              <w:pStyle w:val="Table"/>
            </w:pPr>
            <w:r w:rsidRPr="00544832">
              <w:t>119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52BCA" w:rsidRPr="00544832" w:rsidRDefault="00C52BC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C52BCA" w:rsidRPr="00544832" w:rsidRDefault="00C52BCA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C52BCA" w:rsidRPr="00544832" w:rsidRDefault="00C52BCA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78D0" w:rsidRDefault="007378D0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78D0" w:rsidRDefault="007378D0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1909" w:rsidRDefault="00731909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325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98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108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119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78D0" w:rsidRPr="00544832" w:rsidRDefault="007378D0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  <w:r w:rsidRPr="00544832">
              <w:t>1.27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6D58C8" w:rsidRDefault="006D58C8" w:rsidP="00544832">
            <w:pPr>
              <w:pStyle w:val="Table"/>
            </w:pPr>
            <w:r w:rsidRPr="00544832">
              <w:t>Огнезащитная обработка деревянных конструкций кровли Муниципальное бюджетное образовательное учреждение дополните</w:t>
            </w:r>
            <w:r w:rsidRPr="00544832">
              <w:lastRenderedPageBreak/>
              <w:t>льного образования детей «Игримская детская школа искусств</w:t>
            </w:r>
            <w:r w:rsidR="00640453" w:rsidRPr="00544832">
              <w:t>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D58C8" w:rsidRDefault="008C0C4C" w:rsidP="00544832">
            <w:pPr>
              <w:pStyle w:val="Table"/>
            </w:pPr>
            <w:r w:rsidRPr="00544832">
              <w:lastRenderedPageBreak/>
              <w:t>В</w:t>
            </w:r>
            <w:r w:rsidR="006D58C8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  <w:r w:rsidRPr="00544832">
              <w:t>98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  <w:r w:rsidRPr="00544832">
              <w:t>98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  <w:r w:rsidRPr="00544832">
              <w:t>2013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D58C8" w:rsidRDefault="006D58C8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D58C8" w:rsidRDefault="006D58C8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31909" w:rsidRDefault="00731909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98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98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31909" w:rsidRPr="00544832" w:rsidRDefault="0073190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D58C8" w:rsidRDefault="006D58C8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534129" w:rsidRPr="00544832" w:rsidRDefault="00534129" w:rsidP="00544832">
            <w:pPr>
              <w:pStyle w:val="Table"/>
            </w:pPr>
            <w:r w:rsidRPr="00544832">
              <w:lastRenderedPageBreak/>
              <w:t>1.28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534129" w:rsidRDefault="00534129" w:rsidP="00544832">
            <w:pPr>
              <w:pStyle w:val="Table"/>
            </w:pPr>
            <w:r w:rsidRPr="00544832">
              <w:t>Измерение сопротивления изоляции электросети</w:t>
            </w:r>
            <w:r w:rsidR="009B171B" w:rsidRPr="00544832">
              <w:t xml:space="preserve"> Муниципальное бюджетное образовательное учреждение дополнительного образования детей «Игримская детская школа искусств</w:t>
            </w:r>
            <w:r w:rsidR="00640453" w:rsidRPr="00544832">
              <w:t>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534129" w:rsidRDefault="008C0C4C" w:rsidP="00544832">
            <w:pPr>
              <w:pStyle w:val="Table"/>
            </w:pPr>
            <w:r w:rsidRPr="00544832">
              <w:t>В</w:t>
            </w:r>
            <w:r w:rsidR="00534129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534129" w:rsidRPr="00544832" w:rsidRDefault="00534129" w:rsidP="00544832">
            <w:pPr>
              <w:pStyle w:val="Table"/>
            </w:pPr>
            <w:r w:rsidRPr="00544832">
              <w:t>99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34129" w:rsidRPr="00544832" w:rsidRDefault="00534129" w:rsidP="00544832">
            <w:pPr>
              <w:pStyle w:val="Table"/>
            </w:pPr>
            <w:r w:rsidRPr="00544832">
              <w:t>99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34129" w:rsidRPr="00544832" w:rsidRDefault="0053412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34129" w:rsidRPr="00544832" w:rsidRDefault="0053412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34129" w:rsidRPr="00544832" w:rsidRDefault="00534129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534129" w:rsidRPr="00544832" w:rsidRDefault="00534129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534129" w:rsidRPr="00544832" w:rsidRDefault="00534129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D58C8" w:rsidRDefault="006D58C8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D58C8" w:rsidRDefault="006D58C8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B506E" w:rsidRDefault="007B506E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99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99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6D58C8" w:rsidRPr="00544832" w:rsidRDefault="006D58C8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1.29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0E538A" w:rsidRDefault="000E538A" w:rsidP="00544832">
            <w:pPr>
              <w:pStyle w:val="Table"/>
            </w:pPr>
            <w:r w:rsidRPr="00544832">
              <w:t>Замена огнетушителей (6шт.)</w:t>
            </w:r>
            <w:r w:rsidR="009B171B" w:rsidRPr="00544832">
              <w:t xml:space="preserve"> Муниципальное бюджетное образовательное учреждение дополнительного образования детей «Игримская детская школа искусств</w:t>
            </w:r>
            <w:r w:rsidR="00640453" w:rsidRPr="00544832">
              <w:t>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Default="008C0C4C" w:rsidP="00544832">
            <w:pPr>
              <w:pStyle w:val="Table"/>
            </w:pPr>
            <w:r w:rsidRPr="00544832">
              <w:t>В</w:t>
            </w:r>
            <w:r w:rsidR="000E538A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Default="000E538A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Default="000E538A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B506E" w:rsidRDefault="007B506E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15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464F52" w:rsidRPr="00544832" w:rsidRDefault="00464F52" w:rsidP="00544832">
            <w:pPr>
              <w:pStyle w:val="Table"/>
            </w:pPr>
            <w:r w:rsidRPr="00544832">
              <w:t>1.30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464F52" w:rsidRDefault="00464F52" w:rsidP="00544832">
            <w:pPr>
              <w:pStyle w:val="Table"/>
            </w:pPr>
            <w:r w:rsidRPr="00544832">
              <w:t xml:space="preserve">Техническое обслуживание автоматической пожарной </w:t>
            </w:r>
            <w:r w:rsidRPr="00544832">
              <w:lastRenderedPageBreak/>
              <w:t>сигнализации</w:t>
            </w:r>
            <w:r w:rsidR="009B171B" w:rsidRPr="00544832">
              <w:t xml:space="preserve"> Муниципальное бюджетное образовательное учреждение дополнительного образования детей «Игримская детская школа искусств</w:t>
            </w:r>
            <w:r w:rsidR="00640453" w:rsidRPr="00544832">
              <w:t>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464F52" w:rsidRPr="00544832" w:rsidRDefault="00464F52" w:rsidP="00544832">
            <w:pPr>
              <w:pStyle w:val="Table"/>
            </w:pPr>
            <w:r w:rsidRPr="00544832">
              <w:lastRenderedPageBreak/>
              <w:t>всего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464F52" w:rsidRPr="00544832" w:rsidRDefault="00D21CA2" w:rsidP="00544832">
            <w:pPr>
              <w:pStyle w:val="Table"/>
            </w:pPr>
            <w:r w:rsidRPr="00544832">
              <w:t>30</w:t>
            </w:r>
            <w:r w:rsidR="00464F52" w:rsidRPr="00544832">
              <w:t>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64F52" w:rsidRPr="00544832" w:rsidRDefault="00464F52" w:rsidP="00544832">
            <w:pPr>
              <w:pStyle w:val="Table"/>
            </w:pPr>
            <w:r w:rsidRPr="00544832">
              <w:t>92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464F52" w:rsidRPr="00544832" w:rsidRDefault="00464F52" w:rsidP="00544832">
            <w:pPr>
              <w:pStyle w:val="Table"/>
            </w:pPr>
            <w:r w:rsidRPr="00544832">
              <w:t>101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64F52" w:rsidRPr="00544832" w:rsidRDefault="00464F52" w:rsidP="00544832">
            <w:pPr>
              <w:pStyle w:val="Table"/>
            </w:pPr>
            <w:r w:rsidRPr="00544832">
              <w:t>111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64F52" w:rsidRPr="00544832" w:rsidRDefault="00464F52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464F52" w:rsidRPr="00544832" w:rsidRDefault="00464F52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464F52" w:rsidRPr="00544832" w:rsidRDefault="00464F52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Default="000E538A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Default="000E538A" w:rsidP="00544832">
            <w:pPr>
              <w:pStyle w:val="Table"/>
            </w:pPr>
            <w:r w:rsidRPr="00544832">
              <w:t xml:space="preserve">Бюджет автономного </w:t>
            </w:r>
            <w:r w:rsidRPr="00544832">
              <w:lastRenderedPageBreak/>
              <w:t>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B506E" w:rsidRDefault="007B506E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B506E" w:rsidRPr="00544832" w:rsidRDefault="00D21CA2" w:rsidP="00544832">
            <w:pPr>
              <w:pStyle w:val="Table"/>
            </w:pPr>
            <w:r w:rsidRPr="00544832">
              <w:t>30</w:t>
            </w:r>
            <w:r w:rsidR="007B506E" w:rsidRPr="00544832">
              <w:t>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92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101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111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  <w:r w:rsidRPr="00544832">
              <w:t>Внебюджетные источники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 w:val="restart"/>
            <w:shd w:val="clear" w:color="auto" w:fill="auto"/>
          </w:tcPr>
          <w:p w:rsidR="00486EFC" w:rsidRPr="00544832" w:rsidRDefault="00486EFC" w:rsidP="00544832">
            <w:pPr>
              <w:pStyle w:val="Table"/>
            </w:pPr>
            <w:r w:rsidRPr="00544832">
              <w:t>1.31</w:t>
            </w:r>
            <w:r w:rsidR="00C02078" w:rsidRPr="00544832">
              <w:t xml:space="preserve"> 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486EFC" w:rsidRPr="00544832" w:rsidRDefault="00486EFC" w:rsidP="00544832">
            <w:pPr>
              <w:pStyle w:val="Table"/>
            </w:pPr>
            <w:r w:rsidRPr="00544832">
              <w:t xml:space="preserve">Огнезащитная обработка деревянных конструкций кровли Муниципальное казенное образовательное учреждение дополнительного образования детей «Хулимсунтская национальная детская </w:t>
            </w:r>
          </w:p>
          <w:p w:rsidR="00486EFC" w:rsidRDefault="00486EFC" w:rsidP="00544832">
            <w:pPr>
              <w:pStyle w:val="Table"/>
            </w:pPr>
            <w:r w:rsidRPr="00544832">
              <w:t>школа искусств</w:t>
            </w:r>
            <w:r w:rsidR="00640453" w:rsidRPr="00544832">
              <w:t>»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486EFC" w:rsidRDefault="008C0C4C" w:rsidP="00544832">
            <w:pPr>
              <w:pStyle w:val="Table"/>
            </w:pPr>
            <w:r w:rsidRPr="00544832">
              <w:t>В</w:t>
            </w:r>
            <w:r w:rsidR="00486EFC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486EFC" w:rsidRPr="00544832" w:rsidRDefault="00486EFC" w:rsidP="00544832">
            <w:pPr>
              <w:pStyle w:val="Table"/>
            </w:pPr>
            <w:r w:rsidRPr="00544832">
              <w:t>24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86EFC" w:rsidRPr="00544832" w:rsidRDefault="00486EFC" w:rsidP="00544832">
            <w:pPr>
              <w:pStyle w:val="Table"/>
            </w:pPr>
            <w:r w:rsidRPr="00544832">
              <w:t>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486EFC" w:rsidRPr="00544832" w:rsidRDefault="00486EFC" w:rsidP="00544832">
            <w:pPr>
              <w:pStyle w:val="Table"/>
            </w:pPr>
            <w:r w:rsidRPr="00544832">
              <w:t>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86EFC" w:rsidRPr="00544832" w:rsidRDefault="00486EFC" w:rsidP="00544832">
            <w:pPr>
              <w:pStyle w:val="Table"/>
            </w:pPr>
            <w:r w:rsidRPr="00544832">
              <w:t>10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86EFC" w:rsidRPr="00544832" w:rsidRDefault="00486EFC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486EFC" w:rsidRPr="00544832" w:rsidRDefault="00486EFC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272" w:type="dxa"/>
            <w:gridSpan w:val="2"/>
            <w:vMerge w:val="restart"/>
            <w:shd w:val="clear" w:color="auto" w:fill="auto"/>
          </w:tcPr>
          <w:p w:rsidR="00486EFC" w:rsidRPr="00544832" w:rsidRDefault="00486EFC" w:rsidP="00544832">
            <w:pPr>
              <w:pStyle w:val="Table"/>
            </w:pPr>
            <w:r w:rsidRPr="00544832">
              <w:t>повышение</w:t>
            </w:r>
            <w:r w:rsidR="00C02078" w:rsidRPr="00544832">
              <w:t xml:space="preserve"> </w:t>
            </w:r>
            <w:r w:rsidRPr="00544832">
              <w:t>уровня</w:t>
            </w:r>
            <w:r w:rsidR="00C02078" w:rsidRPr="00544832">
              <w:t xml:space="preserve"> </w:t>
            </w:r>
            <w:r w:rsidRPr="00544832">
              <w:t>огнезащиты</w:t>
            </w:r>
            <w:r w:rsidR="00C02078" w:rsidRPr="00544832">
              <w:t xml:space="preserve"> </w:t>
            </w:r>
            <w:r w:rsidRPr="00544832">
              <w:t>зданий</w:t>
            </w:r>
            <w:r w:rsidR="00C02078" w:rsidRPr="00544832">
              <w:t xml:space="preserve"> </w:t>
            </w: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Default="000E538A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Default="000E538A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7B506E" w:rsidRDefault="007B506E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24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8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10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  <w:r w:rsidRPr="00544832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7B506E" w:rsidRPr="00544832" w:rsidRDefault="007B506E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527" w:type="dxa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</w:tcPr>
          <w:p w:rsidR="000E538A" w:rsidRDefault="000E538A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  <w:tc>
          <w:tcPr>
            <w:tcW w:w="1272" w:type="dxa"/>
            <w:gridSpan w:val="2"/>
            <w:vMerge/>
            <w:shd w:val="clear" w:color="auto" w:fill="auto"/>
          </w:tcPr>
          <w:p w:rsidR="000E538A" w:rsidRPr="00544832" w:rsidRDefault="000E538A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  <w:tc>
          <w:tcPr>
            <w:tcW w:w="1527" w:type="dxa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  <w:r w:rsidRPr="00544832">
              <w:t>Итого по разделу 1</w:t>
            </w:r>
          </w:p>
        </w:tc>
        <w:tc>
          <w:tcPr>
            <w:tcW w:w="1662" w:type="dxa"/>
            <w:gridSpan w:val="3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5267,0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2387,0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1977,0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903,0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  <w:tc>
          <w:tcPr>
            <w:tcW w:w="1272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  <w:tc>
          <w:tcPr>
            <w:tcW w:w="1527" w:type="dxa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  <w:tc>
          <w:tcPr>
            <w:tcW w:w="1272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</w:tr>
      <w:tr w:rsidR="001F6231" w:rsidRPr="00544832" w:rsidTr="001F6231">
        <w:trPr>
          <w:jc w:val="center"/>
        </w:trPr>
        <w:tc>
          <w:tcPr>
            <w:tcW w:w="759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  <w:tc>
          <w:tcPr>
            <w:tcW w:w="1527" w:type="dxa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  <w:tc>
          <w:tcPr>
            <w:tcW w:w="1662" w:type="dxa"/>
            <w:gridSpan w:val="3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  <w:r w:rsidRPr="009F30EC">
              <w:t>5267,0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  <w:r w:rsidRPr="009F30EC">
              <w:t>2387,0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  <w:r w:rsidRPr="009F30EC">
              <w:t>1977,0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  <w:r w:rsidRPr="009F30EC">
              <w:t>903,0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614179" w:rsidRPr="009F30EC" w:rsidRDefault="00614179" w:rsidP="00C24817">
            <w:pPr>
              <w:pStyle w:val="Table"/>
            </w:pPr>
            <w:r w:rsidRPr="009F30EC">
              <w:t>5267,0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  <w:tc>
          <w:tcPr>
            <w:tcW w:w="1272" w:type="dxa"/>
            <w:gridSpan w:val="2"/>
            <w:shd w:val="clear" w:color="auto" w:fill="auto"/>
          </w:tcPr>
          <w:p w:rsidR="00614179" w:rsidRPr="00544832" w:rsidRDefault="00614179" w:rsidP="00544832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10031" w:type="dxa"/>
            <w:gridSpan w:val="19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 xml:space="preserve">Задача 2: Обеспечение противопожарной защиты зданий, находящихся в собственности Березовского района 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 xml:space="preserve">2.1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 xml:space="preserve">Монтаж и </w:t>
            </w:r>
            <w:r w:rsidRPr="009F30EC">
              <w:rPr>
                <w:b w:val="0"/>
              </w:rPr>
              <w:lastRenderedPageBreak/>
              <w:t xml:space="preserve">наладка пожарной сигнализации здания администрации Березовского района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lastRenderedPageBreak/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133</w:t>
            </w:r>
            <w:r w:rsidRPr="009F30EC">
              <w:rPr>
                <w:b w:val="0"/>
              </w:rPr>
              <w:lastRenderedPageBreak/>
              <w:t>1,943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lastRenderedPageBreak/>
              <w:t>13</w:t>
            </w:r>
            <w:r w:rsidRPr="009F30EC">
              <w:rPr>
                <w:b w:val="0"/>
              </w:rPr>
              <w:lastRenderedPageBreak/>
              <w:t>31,943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lastRenderedPageBreak/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0"/>
              <w:rPr>
                <w:b w:val="0"/>
              </w:rPr>
            </w:pPr>
            <w:r w:rsidRPr="009F30EC">
              <w:rPr>
                <w:b w:val="0"/>
              </w:rPr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повышен</w:t>
            </w:r>
            <w:r w:rsidRPr="009F30EC">
              <w:lastRenderedPageBreak/>
              <w:t xml:space="preserve">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1331,943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1331,943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2.2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Монтаж и наладка охранно-пожарной сигнализации здания земской управы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1047,904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1047,904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1047,904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1047,904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2.3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Монтаж и наладка пожарной сигнализации здания гаража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923,811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923,811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923,811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923,811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2.4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Ремонт кровли здания гаража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2080,797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2080,797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2080,797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2080,797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2.5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Ремонт здания старой электростанции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983,00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983,00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983,00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983,00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2.6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Установка светильников во взрывозащитном исполнении </w:t>
            </w:r>
            <w:r w:rsidRPr="009F30EC">
              <w:lastRenderedPageBreak/>
              <w:t xml:space="preserve">в здании «гаража» администрации района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lastRenderedPageBreak/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33,00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33,00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бюджет </w:t>
            </w:r>
            <w:r w:rsidRPr="009F30EC">
              <w:lastRenderedPageBreak/>
              <w:t>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lastRenderedPageBreak/>
              <w:t>33,0</w:t>
            </w:r>
            <w:r w:rsidRPr="009F30EC">
              <w:lastRenderedPageBreak/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lastRenderedPageBreak/>
              <w:t>33,</w:t>
            </w:r>
            <w:r w:rsidRPr="009F30EC">
              <w:lastRenderedPageBreak/>
              <w:t>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lastRenderedPageBreak/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lastRenderedPageBreak/>
              <w:t xml:space="preserve">2.7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Огнезащитная обработка конструкций, выполненных из дерева и материалов на ее основе здания «Земской управы»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51,930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51,930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51,930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51,930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2.8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Огнезащитная обработка конструкций, выполненных из дерева и материалов на ее основе здания «Гаража» администрации района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84,303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84,303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84,303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84,303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2.9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Огнезащитная обработка конструкций, выполненных из дерева и материалов на ее основе здания администрации района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17,100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17,100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17,100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17,100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2.10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Испытание электроустановки в здании «Земская управа»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23,167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23,167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23,167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23,167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lastRenderedPageBreak/>
              <w:t xml:space="preserve">2.11 </w:t>
            </w: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Испытание электроустановки в здании администрации района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71,230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71,230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2012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 xml:space="preserve">повышение уровня огнезащиты зданий </w:t>
            </w: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71,230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71,230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Итого по разделу 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всего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6648,185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6648,185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blPrEx>
          <w:jc w:val="left"/>
        </w:tblPrEx>
        <w:trPr>
          <w:gridAfter w:val="1"/>
          <w:wAfter w:w="8" w:type="dxa"/>
        </w:trPr>
        <w:tc>
          <w:tcPr>
            <w:tcW w:w="759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617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6648,185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6648,185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1F6231" w:rsidRPr="009F30EC" w:rsidRDefault="001F6231" w:rsidP="00C24817">
            <w:pPr>
              <w:pStyle w:val="Table"/>
            </w:pPr>
          </w:p>
        </w:tc>
      </w:tr>
    </w:tbl>
    <w:p w:rsidR="001F6231" w:rsidRDefault="001F623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1733"/>
        <w:gridCol w:w="1450"/>
        <w:gridCol w:w="1028"/>
        <w:gridCol w:w="1028"/>
        <w:gridCol w:w="742"/>
        <w:gridCol w:w="837"/>
        <w:gridCol w:w="837"/>
        <w:gridCol w:w="598"/>
        <w:gridCol w:w="1309"/>
      </w:tblGrid>
      <w:tr w:rsidR="008328EB" w:rsidRPr="00544832" w:rsidTr="0064435F">
        <w:trPr>
          <w:jc w:val="center"/>
        </w:trPr>
        <w:tc>
          <w:tcPr>
            <w:tcW w:w="10016" w:type="dxa"/>
            <w:gridSpan w:val="10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 xml:space="preserve">Задача 3: Обеспечение противопожарным водоснабжением населенных пунктов Березовского района </w:t>
            </w:r>
          </w:p>
          <w:p w:rsidR="008C0C4C" w:rsidRPr="00544832" w:rsidRDefault="008C0C4C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3.1</w:t>
            </w:r>
            <w:r w:rsidR="00C02078" w:rsidRPr="00544832">
              <w:t xml:space="preserve"> </w:t>
            </w:r>
          </w:p>
        </w:tc>
        <w:tc>
          <w:tcPr>
            <w:tcW w:w="1733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 xml:space="preserve">Строительство 6 ед. пожарных водоемов 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в </w:t>
            </w:r>
            <w:r w:rsidR="009A62AF" w:rsidRPr="00544832">
              <w:t>с.</w:t>
            </w:r>
            <w:r w:rsidRPr="00544832">
              <w:t>Саранпауль:</w:t>
            </w:r>
          </w:p>
          <w:p w:rsidR="008328EB" w:rsidRPr="00544832" w:rsidRDefault="009A62AF" w:rsidP="00544832">
            <w:pPr>
              <w:pStyle w:val="Table"/>
            </w:pPr>
            <w:r w:rsidRPr="00544832">
              <w:t>ул.</w:t>
            </w:r>
            <w:r w:rsidR="008328EB" w:rsidRPr="00544832">
              <w:t xml:space="preserve">Белоярская на </w:t>
            </w:r>
            <w:smartTag w:uri="urn:schemas-microsoft-com:office:smarttags" w:element="metricconverter">
              <w:smartTagPr>
                <w:attr w:name="ProductID" w:val="50 м"/>
              </w:smartTagPr>
              <w:r w:rsidR="008328EB" w:rsidRPr="00544832">
                <w:t>50 м</w:t>
              </w:r>
            </w:smartTag>
            <w:r w:rsidR="008328EB" w:rsidRPr="00544832">
              <w:t>.куб</w:t>
            </w:r>
          </w:p>
          <w:p w:rsidR="008328EB" w:rsidRPr="00544832" w:rsidRDefault="009A62AF" w:rsidP="00544832">
            <w:pPr>
              <w:pStyle w:val="Table"/>
            </w:pPr>
            <w:r w:rsidRPr="00544832">
              <w:t>ул.</w:t>
            </w:r>
            <w:r w:rsidR="008328EB" w:rsidRPr="00544832">
              <w:t xml:space="preserve">Полевая на </w:t>
            </w:r>
            <w:smartTag w:uri="urn:schemas-microsoft-com:office:smarttags" w:element="metricconverter">
              <w:smartTagPr>
                <w:attr w:name="ProductID" w:val="50 м"/>
              </w:smartTagPr>
              <w:r w:rsidR="008328EB" w:rsidRPr="00544832">
                <w:t>50 м</w:t>
              </w:r>
            </w:smartTag>
            <w:r w:rsidR="008328EB" w:rsidRPr="00544832">
              <w:t>.куб</w:t>
            </w:r>
          </w:p>
          <w:p w:rsidR="008328EB" w:rsidRPr="00544832" w:rsidRDefault="009A62AF" w:rsidP="00544832">
            <w:pPr>
              <w:pStyle w:val="Table"/>
            </w:pPr>
            <w:r w:rsidRPr="00544832">
              <w:t>ул.</w:t>
            </w:r>
            <w:r w:rsidR="008328EB" w:rsidRPr="00544832">
              <w:t xml:space="preserve">Школьная на </w:t>
            </w:r>
            <w:smartTag w:uri="urn:schemas-microsoft-com:office:smarttags" w:element="metricconverter">
              <w:smartTagPr>
                <w:attr w:name="ProductID" w:val="50 м"/>
              </w:smartTagPr>
              <w:r w:rsidR="008328EB" w:rsidRPr="00544832">
                <w:t>50 м</w:t>
              </w:r>
            </w:smartTag>
            <w:r w:rsidR="008328EB" w:rsidRPr="00544832">
              <w:t>.куб</w:t>
            </w:r>
          </w:p>
          <w:p w:rsidR="008328EB" w:rsidRPr="00544832" w:rsidRDefault="009A62AF" w:rsidP="00544832">
            <w:pPr>
              <w:pStyle w:val="Table"/>
            </w:pPr>
            <w:r w:rsidRPr="00544832">
              <w:t>ул.</w:t>
            </w:r>
            <w:r w:rsidR="008328EB" w:rsidRPr="00544832">
              <w:t xml:space="preserve">Собянина на </w:t>
            </w:r>
            <w:smartTag w:uri="urn:schemas-microsoft-com:office:smarttags" w:element="metricconverter">
              <w:smartTagPr>
                <w:attr w:name="ProductID" w:val="150 м"/>
              </w:smartTagPr>
              <w:r w:rsidR="008328EB" w:rsidRPr="00544832">
                <w:t>150 м</w:t>
              </w:r>
            </w:smartTag>
            <w:r w:rsidR="008328EB" w:rsidRPr="00544832">
              <w:t>.куб</w:t>
            </w:r>
          </w:p>
          <w:p w:rsidR="008328EB" w:rsidRPr="00544832" w:rsidRDefault="009A62AF" w:rsidP="00544832">
            <w:pPr>
              <w:pStyle w:val="Table"/>
            </w:pPr>
            <w:r w:rsidRPr="00544832">
              <w:t>пер.</w:t>
            </w:r>
            <w:r w:rsidR="008328EB" w:rsidRPr="00544832">
              <w:t xml:space="preserve">Совхозный на </w:t>
            </w:r>
            <w:smartTag w:uri="urn:schemas-microsoft-com:office:smarttags" w:element="metricconverter">
              <w:smartTagPr>
                <w:attr w:name="ProductID" w:val="50 м"/>
              </w:smartTagPr>
              <w:r w:rsidR="008328EB" w:rsidRPr="00544832">
                <w:t>50 м</w:t>
              </w:r>
            </w:smartTag>
            <w:r w:rsidR="008328EB" w:rsidRPr="00544832">
              <w:t>.куб</w:t>
            </w:r>
          </w:p>
          <w:p w:rsidR="008328EB" w:rsidRPr="00544832" w:rsidRDefault="009A62AF" w:rsidP="00544832">
            <w:pPr>
              <w:pStyle w:val="Table"/>
            </w:pPr>
            <w:r w:rsidRPr="00544832">
              <w:t>ул.</w:t>
            </w:r>
            <w:r w:rsidR="008328EB" w:rsidRPr="00544832">
              <w:t xml:space="preserve">Ятринская на </w:t>
            </w:r>
            <w:smartTag w:uri="urn:schemas-microsoft-com:office:smarttags" w:element="metricconverter">
              <w:smartTagPr>
                <w:attr w:name="ProductID" w:val="150 м"/>
              </w:smartTagPr>
              <w:r w:rsidR="008328EB" w:rsidRPr="00544832">
                <w:t>150 м</w:t>
              </w:r>
            </w:smartTag>
            <w:r w:rsidR="008328EB" w:rsidRPr="00544832">
              <w:t>.куб</w:t>
            </w: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1028" w:type="dxa"/>
            <w:shd w:val="clear" w:color="auto" w:fill="auto"/>
          </w:tcPr>
          <w:p w:rsidR="00544832" w:rsidRPr="00544832" w:rsidRDefault="007E6BCD" w:rsidP="00544832">
            <w:pPr>
              <w:pStyle w:val="Table"/>
            </w:pPr>
            <w:r w:rsidRPr="00544832">
              <w:t>9800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</w:t>
            </w:r>
            <w:r w:rsidR="00BD3A09" w:rsidRPr="00544832">
              <w:t>000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</w:t>
            </w:r>
            <w:r w:rsidR="00BD3A09" w:rsidRPr="00544832">
              <w:t>000</w:t>
            </w:r>
          </w:p>
        </w:tc>
        <w:tc>
          <w:tcPr>
            <w:tcW w:w="1028" w:type="dxa"/>
            <w:shd w:val="clear" w:color="auto" w:fill="auto"/>
          </w:tcPr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544832" w:rsidRPr="00544832" w:rsidRDefault="007E6BCD" w:rsidP="00544832">
            <w:pPr>
              <w:pStyle w:val="Table"/>
            </w:pPr>
            <w:r w:rsidRPr="00544832">
              <w:t>9800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BD3A09" w:rsidP="00544832">
            <w:pPr>
              <w:pStyle w:val="Table"/>
            </w:pPr>
            <w:r w:rsidRPr="00544832">
              <w:t>4000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</w:t>
            </w:r>
            <w:r w:rsidR="00BD3A09" w:rsidRPr="00544832">
              <w:t>000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  <w:rPr>
                <w:szCs w:val="20"/>
              </w:rPr>
            </w:pPr>
            <w:r w:rsidRPr="00544832">
              <w:rPr>
                <w:szCs w:val="20"/>
              </w:rPr>
              <w:t xml:space="preserve">Повышение </w:t>
            </w:r>
            <w:r w:rsidRPr="00544832">
              <w:t>пожарной безопасности населенных пунктов Березовского района</w:t>
            </w: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7200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7200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7E6BCD" w:rsidP="00544832">
            <w:pPr>
              <w:pStyle w:val="Table"/>
            </w:pPr>
            <w:r w:rsidRPr="00544832">
              <w:t>2600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7E6BCD" w:rsidP="00544832">
            <w:pPr>
              <w:pStyle w:val="Table"/>
            </w:pPr>
            <w:r w:rsidRPr="00544832">
              <w:t>2600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3.2</w:t>
            </w:r>
            <w:r w:rsidR="00C02078" w:rsidRPr="00544832">
              <w:t xml:space="preserve"> </w:t>
            </w:r>
          </w:p>
        </w:tc>
        <w:tc>
          <w:tcPr>
            <w:tcW w:w="1733" w:type="dxa"/>
            <w:vMerge w:val="restart"/>
            <w:shd w:val="clear" w:color="auto" w:fill="auto"/>
          </w:tcPr>
          <w:p w:rsidR="00544832" w:rsidRPr="00544832" w:rsidRDefault="008328EB" w:rsidP="00544832">
            <w:pPr>
              <w:pStyle w:val="Table"/>
            </w:pPr>
            <w:r w:rsidRPr="00544832">
              <w:t>Строительство 2 ед. пожарных водоемов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в п. Сосьва: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ул. Молодежная на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544832">
                <w:t>50 м</w:t>
              </w:r>
            </w:smartTag>
            <w:r w:rsidRPr="00544832">
              <w:t>.куб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ул. </w:t>
            </w:r>
            <w:r w:rsidRPr="00544832">
              <w:lastRenderedPageBreak/>
              <w:t>Рыбопромысловая на 150м.куб</w:t>
            </w: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lastRenderedPageBreak/>
              <w:t>всего</w:t>
            </w:r>
          </w:p>
        </w:tc>
        <w:tc>
          <w:tcPr>
            <w:tcW w:w="1028" w:type="dxa"/>
            <w:shd w:val="clear" w:color="auto" w:fill="auto"/>
          </w:tcPr>
          <w:p w:rsidR="00544832" w:rsidRPr="00544832" w:rsidRDefault="00E86C2F" w:rsidP="00544832">
            <w:pPr>
              <w:pStyle w:val="Table"/>
            </w:pPr>
            <w:r w:rsidRPr="00544832">
              <w:t>4450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</w:t>
            </w:r>
            <w:r w:rsidR="00E86C2F" w:rsidRPr="00544832">
              <w:t>000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544832" w:rsidRPr="00544832" w:rsidRDefault="008328EB" w:rsidP="00544832">
            <w:pPr>
              <w:pStyle w:val="Table"/>
            </w:pPr>
            <w:r w:rsidRPr="00544832">
              <w:t>-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544832" w:rsidRPr="00544832" w:rsidRDefault="00E86C2F" w:rsidP="00544832">
            <w:pPr>
              <w:pStyle w:val="Table"/>
            </w:pPr>
            <w:r w:rsidRPr="00544832">
              <w:t>4450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</w:t>
            </w:r>
            <w:r w:rsidR="00E86C2F" w:rsidRPr="00544832">
              <w:t>000</w:t>
            </w:r>
          </w:p>
        </w:tc>
        <w:tc>
          <w:tcPr>
            <w:tcW w:w="837" w:type="dxa"/>
            <w:shd w:val="clear" w:color="auto" w:fill="auto"/>
          </w:tcPr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  <w:rPr>
                <w:szCs w:val="20"/>
              </w:rPr>
            </w:pPr>
            <w:r w:rsidRPr="00544832">
              <w:rPr>
                <w:szCs w:val="20"/>
              </w:rPr>
              <w:t xml:space="preserve">Повышение </w:t>
            </w:r>
            <w:r w:rsidRPr="00544832">
              <w:t>пожарной безопасности населенных пунктов Березовс</w:t>
            </w:r>
            <w:r w:rsidRPr="00544832">
              <w:lastRenderedPageBreak/>
              <w:t>кого района</w:t>
            </w: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 xml:space="preserve">Бюджет </w:t>
            </w:r>
            <w:r w:rsidRPr="00544832">
              <w:lastRenderedPageBreak/>
              <w:t>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lastRenderedPageBreak/>
              <w:t>3600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3600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D0761D" w:rsidP="00544832">
            <w:pPr>
              <w:pStyle w:val="Table"/>
            </w:pPr>
            <w:r w:rsidRPr="00544832">
              <w:t>850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D0761D" w:rsidP="00544832">
            <w:pPr>
              <w:pStyle w:val="Table"/>
            </w:pPr>
            <w:r w:rsidRPr="00544832">
              <w:t>850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3.3</w:t>
            </w:r>
            <w:r w:rsidR="00C02078" w:rsidRPr="00544832">
              <w:t xml:space="preserve"> </w:t>
            </w:r>
          </w:p>
        </w:tc>
        <w:tc>
          <w:tcPr>
            <w:tcW w:w="1733" w:type="dxa"/>
            <w:vMerge w:val="restart"/>
            <w:shd w:val="clear" w:color="auto" w:fill="auto"/>
          </w:tcPr>
          <w:p w:rsidR="00544832" w:rsidRPr="00544832" w:rsidRDefault="008328EB" w:rsidP="00544832">
            <w:pPr>
              <w:pStyle w:val="Table"/>
            </w:pPr>
            <w:r w:rsidRPr="00544832">
              <w:t>Строительство</w:t>
            </w:r>
            <w:r w:rsidR="00C02078" w:rsidRPr="00544832">
              <w:t xml:space="preserve"> </w:t>
            </w:r>
            <w:r w:rsidRPr="00544832">
              <w:t>пожарного водоема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в д. Анеева на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544832">
                <w:t>150 м</w:t>
              </w:r>
            </w:smartTag>
            <w:r w:rsidRPr="00544832">
              <w:t>.куб</w:t>
            </w: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4</w:t>
            </w:r>
            <w:r w:rsidR="00F51CE2" w:rsidRPr="00544832">
              <w:t>000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4</w:t>
            </w:r>
            <w:r w:rsidR="00F51CE2" w:rsidRPr="00544832">
              <w:t>000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  <w:rPr>
                <w:szCs w:val="20"/>
              </w:rPr>
            </w:pPr>
            <w:r w:rsidRPr="00544832">
              <w:rPr>
                <w:szCs w:val="20"/>
              </w:rPr>
              <w:t xml:space="preserve">Повышение </w:t>
            </w:r>
            <w:r w:rsidRPr="00544832">
              <w:t>пожарной безопасности населенных пунктов Березовского района</w:t>
            </w: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3600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F51CE2" w:rsidP="00544832">
            <w:pPr>
              <w:pStyle w:val="Table"/>
            </w:pPr>
            <w:r w:rsidRPr="00544832">
              <w:t>400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F51CE2" w:rsidP="00544832">
            <w:pPr>
              <w:pStyle w:val="Table"/>
            </w:pPr>
            <w:r w:rsidRPr="00544832">
              <w:t>400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3.4</w:t>
            </w:r>
            <w:r w:rsidR="00C02078" w:rsidRPr="00544832">
              <w:t xml:space="preserve"> </w:t>
            </w:r>
          </w:p>
        </w:tc>
        <w:tc>
          <w:tcPr>
            <w:tcW w:w="1733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Строительство</w:t>
            </w:r>
            <w:r w:rsidR="00C02078" w:rsidRPr="00544832">
              <w:t xml:space="preserve"> </w:t>
            </w:r>
            <w:r w:rsidRPr="00544832">
              <w:t>пожарного водоема</w:t>
            </w:r>
            <w:r w:rsidR="00EA36FE" w:rsidRPr="00544832">
              <w:t xml:space="preserve"> </w:t>
            </w:r>
            <w:r w:rsidRPr="00544832">
              <w:t xml:space="preserve">в д. Ванзетур на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544832">
                <w:t>150 м</w:t>
              </w:r>
            </w:smartTag>
            <w:r w:rsidRPr="00544832">
              <w:t>.куб</w:t>
            </w: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4</w:t>
            </w:r>
            <w:r w:rsidR="00356182" w:rsidRPr="00544832">
              <w:t>000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4</w:t>
            </w:r>
            <w:r w:rsidR="00356182" w:rsidRPr="00544832">
              <w:t>000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2015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  <w:rPr>
                <w:szCs w:val="20"/>
              </w:rPr>
            </w:pPr>
            <w:r w:rsidRPr="00544832">
              <w:rPr>
                <w:szCs w:val="20"/>
              </w:rPr>
              <w:t xml:space="preserve">Повышение </w:t>
            </w:r>
            <w:r w:rsidRPr="00544832">
              <w:t>пожарной безопасности населенных пунктов Березовского района</w:t>
            </w: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3600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356182" w:rsidP="00544832">
            <w:pPr>
              <w:pStyle w:val="Table"/>
            </w:pPr>
            <w:r w:rsidRPr="00544832">
              <w:t>400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356182" w:rsidP="00544832">
            <w:pPr>
              <w:pStyle w:val="Table"/>
            </w:pPr>
            <w:r w:rsidRPr="00544832">
              <w:t>400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3.5</w:t>
            </w:r>
            <w:r w:rsidR="00C02078" w:rsidRPr="00544832">
              <w:t xml:space="preserve"> </w:t>
            </w:r>
          </w:p>
        </w:tc>
        <w:tc>
          <w:tcPr>
            <w:tcW w:w="1733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 xml:space="preserve">Строительство пирсов с твердым покрытием 12х12 метров для установки пожарных автомобилей и забора воды в населенных </w:t>
            </w:r>
            <w:r w:rsidRPr="00544832">
              <w:lastRenderedPageBreak/>
              <w:t>пунктах: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д. Ясунт, 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п. Сосьва, 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д. Кимкъясуй, 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д. Сартынья, 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д. Хурумпауль,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д. Патрасуй, 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д. Верхненильдина,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п. Хулимсунт,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п. Няксимволь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д. Деминская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д. Пугоры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д. Устрем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д. Теги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д. Шайтанка</w:t>
            </w: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lastRenderedPageBreak/>
              <w:t>всего</w:t>
            </w:r>
          </w:p>
        </w:tc>
        <w:tc>
          <w:tcPr>
            <w:tcW w:w="1028" w:type="dxa"/>
            <w:shd w:val="clear" w:color="auto" w:fill="auto"/>
          </w:tcPr>
          <w:p w:rsidR="00544832" w:rsidRPr="00544832" w:rsidRDefault="008328EB" w:rsidP="00544832">
            <w:pPr>
              <w:pStyle w:val="Table"/>
            </w:pPr>
            <w:r w:rsidRPr="00544832">
              <w:t>3500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lastRenderedPageBreak/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</w:tc>
        <w:tc>
          <w:tcPr>
            <w:tcW w:w="1028" w:type="dxa"/>
            <w:shd w:val="clear" w:color="auto" w:fill="auto"/>
          </w:tcPr>
          <w:p w:rsidR="00544832" w:rsidRPr="00544832" w:rsidRDefault="008328EB" w:rsidP="00544832">
            <w:pPr>
              <w:pStyle w:val="Table"/>
            </w:pPr>
            <w:r w:rsidRPr="00544832">
              <w:lastRenderedPageBreak/>
              <w:t>1500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544832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</w:tc>
        <w:tc>
          <w:tcPr>
            <w:tcW w:w="742" w:type="dxa"/>
            <w:shd w:val="clear" w:color="auto" w:fill="auto"/>
          </w:tcPr>
          <w:p w:rsidR="00544832" w:rsidRPr="00544832" w:rsidRDefault="003F65BF" w:rsidP="00544832">
            <w:pPr>
              <w:pStyle w:val="Table"/>
            </w:pPr>
            <w:r w:rsidRPr="00544832">
              <w:t>750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  <w:p w:rsidR="00544832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544832" w:rsidRPr="00544832" w:rsidRDefault="00544832" w:rsidP="00544832">
            <w:pPr>
              <w:pStyle w:val="Table"/>
            </w:pPr>
          </w:p>
          <w:p w:rsidR="00544832" w:rsidRPr="00544832" w:rsidRDefault="003F65BF" w:rsidP="00544832">
            <w:pPr>
              <w:pStyle w:val="Table"/>
            </w:pPr>
            <w:r w:rsidRPr="00544832">
              <w:t>250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544832" w:rsidRPr="00544832" w:rsidRDefault="003F65BF" w:rsidP="00544832">
            <w:pPr>
              <w:pStyle w:val="Table"/>
            </w:pPr>
            <w:r w:rsidRPr="00544832">
              <w:t>500</w:t>
            </w:r>
          </w:p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544832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</w:tc>
        <w:tc>
          <w:tcPr>
            <w:tcW w:w="837" w:type="dxa"/>
            <w:shd w:val="clear" w:color="auto" w:fill="auto"/>
          </w:tcPr>
          <w:p w:rsidR="00544832" w:rsidRPr="00544832" w:rsidRDefault="008328EB" w:rsidP="00544832">
            <w:pPr>
              <w:pStyle w:val="Table"/>
            </w:pPr>
            <w:r w:rsidRPr="00544832">
              <w:t>750</w:t>
            </w:r>
          </w:p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250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2015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  <w:rPr>
                <w:szCs w:val="20"/>
              </w:rPr>
            </w:pPr>
            <w:r w:rsidRPr="00544832">
              <w:rPr>
                <w:szCs w:val="20"/>
              </w:rPr>
              <w:t xml:space="preserve">Повышение </w:t>
            </w:r>
            <w:r w:rsidRPr="00544832">
              <w:t>пожарной безопасности населенных пунктов Березовского района</w:t>
            </w: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3500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1500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487260" w:rsidP="00544832">
            <w:pPr>
              <w:pStyle w:val="Table"/>
            </w:pPr>
            <w:r w:rsidRPr="00544832">
              <w:t>750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487260" w:rsidP="00544832">
            <w:pPr>
              <w:pStyle w:val="Table"/>
            </w:pPr>
            <w:r w:rsidRPr="00544832">
              <w:t>500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750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3.6</w:t>
            </w:r>
            <w:r w:rsidR="00C02078" w:rsidRPr="00544832">
              <w:t xml:space="preserve"> </w:t>
            </w:r>
          </w:p>
        </w:tc>
        <w:tc>
          <w:tcPr>
            <w:tcW w:w="1733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Строительство 6 ед. пожарных водоемов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п. Березово на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544832">
                <w:t>150 м</w:t>
              </w:r>
            </w:smartTag>
            <w:r w:rsidRPr="00544832">
              <w:t>.куб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д. Шайтанка на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544832">
                <w:t>50 м</w:t>
              </w:r>
            </w:smartTag>
            <w:r w:rsidRPr="00544832">
              <w:t>.куб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д. Теги на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544832">
                <w:t>50 м</w:t>
              </w:r>
            </w:smartTag>
            <w:r w:rsidRPr="00544832">
              <w:t>.куб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д. Пугоры на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544832">
                <w:t>50 м</w:t>
              </w:r>
            </w:smartTag>
            <w:r w:rsidRPr="00544832">
              <w:t>.куб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 xml:space="preserve">д. Устрем на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544832">
                <w:t>50 м</w:t>
              </w:r>
            </w:smartTag>
            <w:r w:rsidRPr="00544832">
              <w:t>.куб</w:t>
            </w: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72111" w:rsidP="00544832">
            <w:pPr>
              <w:pStyle w:val="Table"/>
            </w:pPr>
            <w:r w:rsidRPr="00544832">
              <w:t>5800</w:t>
            </w:r>
          </w:p>
          <w:p w:rsidR="008328EB" w:rsidRPr="00544832" w:rsidRDefault="008328EB" w:rsidP="00544832">
            <w:pPr>
              <w:pStyle w:val="Table"/>
            </w:pPr>
          </w:p>
          <w:p w:rsidR="008328EB" w:rsidRPr="00544832" w:rsidRDefault="002E673D" w:rsidP="00544832">
            <w:pPr>
              <w:pStyle w:val="Table"/>
            </w:pPr>
            <w:r w:rsidRPr="00544832">
              <w:t>4000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</w:tc>
        <w:tc>
          <w:tcPr>
            <w:tcW w:w="1028" w:type="dxa"/>
            <w:shd w:val="clear" w:color="auto" w:fill="auto"/>
          </w:tcPr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544832" w:rsidRPr="00544832" w:rsidRDefault="00544832" w:rsidP="00544832">
            <w:pPr>
              <w:pStyle w:val="Table"/>
            </w:pPr>
          </w:p>
          <w:p w:rsidR="00544832" w:rsidRPr="00544832" w:rsidRDefault="00544832" w:rsidP="00544832">
            <w:pPr>
              <w:pStyle w:val="Table"/>
            </w:pP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72111" w:rsidP="00544832">
            <w:pPr>
              <w:pStyle w:val="Table"/>
            </w:pPr>
            <w:r w:rsidRPr="00544832">
              <w:t>5800</w:t>
            </w:r>
          </w:p>
          <w:p w:rsidR="008328EB" w:rsidRPr="00544832" w:rsidRDefault="008328EB" w:rsidP="00544832">
            <w:pPr>
              <w:pStyle w:val="Table"/>
            </w:pPr>
          </w:p>
          <w:p w:rsidR="008328EB" w:rsidRPr="00544832" w:rsidRDefault="002E673D" w:rsidP="00544832">
            <w:pPr>
              <w:pStyle w:val="Table"/>
            </w:pPr>
            <w:r w:rsidRPr="00544832">
              <w:t>4000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  <w:rPr>
                <w:szCs w:val="20"/>
              </w:rPr>
            </w:pPr>
            <w:r w:rsidRPr="00544832">
              <w:t>450</w:t>
            </w:r>
          </w:p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2015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  <w:rPr>
                <w:szCs w:val="20"/>
              </w:rPr>
            </w:pPr>
            <w:r w:rsidRPr="00544832">
              <w:rPr>
                <w:szCs w:val="20"/>
              </w:rPr>
              <w:t xml:space="preserve">Повышение </w:t>
            </w:r>
            <w:r w:rsidRPr="00544832">
              <w:t>пожарной безопасности населенных пунктов Березовского района</w:t>
            </w: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3600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72111" w:rsidP="00544832">
            <w:pPr>
              <w:pStyle w:val="Table"/>
            </w:pPr>
            <w:r w:rsidRPr="00544832">
              <w:t>2200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72111" w:rsidP="00544832">
            <w:pPr>
              <w:pStyle w:val="Table"/>
            </w:pPr>
            <w:r w:rsidRPr="00544832">
              <w:t>2200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0B500F" w:rsidRPr="00544832" w:rsidTr="001F6231">
        <w:trPr>
          <w:jc w:val="center"/>
        </w:trPr>
        <w:tc>
          <w:tcPr>
            <w:tcW w:w="454" w:type="dxa"/>
            <w:vMerge w:val="restart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  <w:r w:rsidRPr="00544832">
              <w:t>3.7</w:t>
            </w:r>
            <w:r w:rsidR="00C02078" w:rsidRPr="00544832">
              <w:t xml:space="preserve"> </w:t>
            </w:r>
          </w:p>
        </w:tc>
        <w:tc>
          <w:tcPr>
            <w:tcW w:w="1733" w:type="dxa"/>
            <w:vMerge w:val="restart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  <w:r w:rsidRPr="00544832">
              <w:t>Разработка проектно-сметной документации на строительство</w:t>
            </w:r>
            <w:r w:rsidR="00C02078" w:rsidRPr="00544832">
              <w:t xml:space="preserve"> </w:t>
            </w:r>
            <w:r w:rsidR="00EE57A9" w:rsidRPr="00544832">
              <w:t>пожарных</w:t>
            </w:r>
            <w:r w:rsidRPr="00544832">
              <w:t xml:space="preserve"> водоем</w:t>
            </w:r>
            <w:r w:rsidR="00EE57A9" w:rsidRPr="00544832">
              <w:t>ов</w:t>
            </w:r>
          </w:p>
        </w:tc>
        <w:tc>
          <w:tcPr>
            <w:tcW w:w="1450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1028" w:type="dxa"/>
            <w:shd w:val="clear" w:color="auto" w:fill="auto"/>
          </w:tcPr>
          <w:p w:rsidR="000B500F" w:rsidRPr="00544832" w:rsidRDefault="001173E6" w:rsidP="00544832">
            <w:pPr>
              <w:pStyle w:val="Table"/>
            </w:pPr>
            <w:r w:rsidRPr="00544832">
              <w:t>2100</w:t>
            </w:r>
          </w:p>
        </w:tc>
        <w:tc>
          <w:tcPr>
            <w:tcW w:w="102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0B500F" w:rsidRPr="00544832" w:rsidRDefault="001173E6" w:rsidP="00544832">
            <w:pPr>
              <w:pStyle w:val="Table"/>
            </w:pPr>
            <w:r w:rsidRPr="00544832">
              <w:t>2100</w:t>
            </w: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0B500F" w:rsidRPr="00544832" w:rsidRDefault="00EE57A9" w:rsidP="00544832">
            <w:pPr>
              <w:pStyle w:val="Table"/>
            </w:pPr>
            <w:r w:rsidRPr="00544832">
              <w:t>2013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0B500F" w:rsidRPr="00544832" w:rsidRDefault="000B500F" w:rsidP="00544832">
            <w:pPr>
              <w:pStyle w:val="Table"/>
              <w:rPr>
                <w:szCs w:val="20"/>
              </w:rPr>
            </w:pPr>
            <w:r w:rsidRPr="00544832">
              <w:rPr>
                <w:szCs w:val="20"/>
              </w:rPr>
              <w:t xml:space="preserve">Повышение </w:t>
            </w:r>
            <w:r w:rsidRPr="00544832">
              <w:t>пожарной безопасности населенных пунктов Березовского района</w:t>
            </w:r>
          </w:p>
        </w:tc>
      </w:tr>
      <w:tr w:rsidR="000B500F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0B500F" w:rsidRDefault="000B500F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</w:tr>
      <w:tr w:rsidR="000B500F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0B500F" w:rsidRDefault="000B500F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</w:tr>
      <w:tr w:rsidR="000B500F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0B500F" w:rsidRDefault="000B500F" w:rsidP="00544832">
            <w:pPr>
              <w:pStyle w:val="Table"/>
            </w:pPr>
            <w:r w:rsidRPr="00544832">
              <w:t xml:space="preserve">местный </w:t>
            </w:r>
            <w:r w:rsidRPr="00544832">
              <w:lastRenderedPageBreak/>
              <w:t>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0B500F" w:rsidRPr="00544832" w:rsidRDefault="001173E6" w:rsidP="00544832">
            <w:pPr>
              <w:pStyle w:val="Table"/>
            </w:pPr>
            <w:r w:rsidRPr="00544832">
              <w:lastRenderedPageBreak/>
              <w:t>2100</w:t>
            </w:r>
          </w:p>
        </w:tc>
        <w:tc>
          <w:tcPr>
            <w:tcW w:w="102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0B500F" w:rsidRPr="00544832" w:rsidRDefault="001173E6" w:rsidP="00544832">
            <w:pPr>
              <w:pStyle w:val="Table"/>
            </w:pPr>
            <w:r w:rsidRPr="00544832">
              <w:t>210</w:t>
            </w:r>
            <w:r w:rsidRPr="00544832">
              <w:lastRenderedPageBreak/>
              <w:t>0</w:t>
            </w: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</w:tr>
      <w:tr w:rsidR="000B500F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0B500F" w:rsidRDefault="000B500F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0B500F" w:rsidRPr="00544832" w:rsidRDefault="000B500F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Итого по разделу 3</w:t>
            </w: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33650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1500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487260" w:rsidP="00544832">
            <w:pPr>
              <w:pStyle w:val="Table"/>
            </w:pPr>
            <w:r w:rsidRPr="00544832">
              <w:t>285</w:t>
            </w:r>
            <w:r w:rsidR="008328EB" w:rsidRPr="00544832">
              <w:t>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B87217" w:rsidP="00544832">
            <w:pPr>
              <w:pStyle w:val="Table"/>
            </w:pPr>
            <w:r w:rsidRPr="00544832">
              <w:t>1875</w:t>
            </w:r>
            <w:r w:rsidR="008328EB" w:rsidRPr="00544832">
              <w:t>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411A38" w:rsidP="00544832">
            <w:pPr>
              <w:pStyle w:val="Table"/>
            </w:pPr>
            <w:r w:rsidRPr="00544832">
              <w:t>105</w:t>
            </w:r>
            <w:r w:rsidR="008328EB" w:rsidRPr="00544832">
              <w:t>5</w:t>
            </w:r>
            <w:r w:rsidR="003A1ED4" w:rsidRPr="00544832">
              <w:t>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21600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14400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7200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12050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1500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125466" w:rsidP="00544832">
            <w:pPr>
              <w:pStyle w:val="Table"/>
            </w:pPr>
            <w:r w:rsidRPr="00544832">
              <w:t>285</w:t>
            </w:r>
            <w:r w:rsidR="008328EB" w:rsidRPr="00544832">
              <w:t>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7759D9" w:rsidP="00544832">
            <w:pPr>
              <w:pStyle w:val="Table"/>
            </w:pPr>
            <w:r w:rsidRPr="00544832">
              <w:t>4</w:t>
            </w:r>
            <w:r w:rsidR="00125466" w:rsidRPr="00544832">
              <w:t>350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411A38" w:rsidP="00544832">
            <w:pPr>
              <w:pStyle w:val="Table"/>
            </w:pPr>
            <w:r w:rsidRPr="00544832">
              <w:t>3350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64435F">
        <w:trPr>
          <w:jc w:val="center"/>
        </w:trPr>
        <w:tc>
          <w:tcPr>
            <w:tcW w:w="10016" w:type="dxa"/>
            <w:gridSpan w:val="10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 xml:space="preserve">Задача 4: Обеспечение пожарной безопасности населенных пунктов Березовского района </w:t>
            </w:r>
          </w:p>
          <w:p w:rsidR="008C0C4C" w:rsidRPr="00544832" w:rsidRDefault="008C0C4C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4.1</w:t>
            </w:r>
            <w:r w:rsidR="00C02078" w:rsidRPr="00544832">
              <w:t xml:space="preserve"> </w:t>
            </w:r>
          </w:p>
        </w:tc>
        <w:tc>
          <w:tcPr>
            <w:tcW w:w="1733" w:type="dxa"/>
            <w:vMerge w:val="restart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Приобретение средств звуковой сигнализации для оповещения населения о пожаре в населенных пунктах подверженных лесным пожарам</w:t>
            </w:r>
            <w:r w:rsidR="00C02078" w:rsidRPr="00544832">
              <w:t xml:space="preserve"> 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C0C4C" w:rsidP="00544832">
            <w:pPr>
              <w:pStyle w:val="Table"/>
            </w:pPr>
            <w:r w:rsidRPr="00544832">
              <w:t>В</w:t>
            </w:r>
            <w:r w:rsidR="008328EB" w:rsidRPr="00544832">
              <w:t>сего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70,4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70,4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2012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  <w:rPr>
                <w:szCs w:val="20"/>
              </w:rPr>
            </w:pPr>
            <w:r w:rsidRPr="00544832">
              <w:rPr>
                <w:szCs w:val="20"/>
              </w:rPr>
              <w:t xml:space="preserve">Повышение </w:t>
            </w:r>
            <w:r w:rsidRPr="00544832">
              <w:t>пожарной безопасности населенных пунктов Березовского района</w:t>
            </w: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70,4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70,4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Итого по разделу 4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70,4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70,4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lastRenderedPageBreak/>
              <w:t>70,4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70,4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64435F">
        <w:trPr>
          <w:jc w:val="center"/>
        </w:trPr>
        <w:tc>
          <w:tcPr>
            <w:tcW w:w="10016" w:type="dxa"/>
            <w:gridSpan w:val="10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Задача 5: Оснащение</w:t>
            </w:r>
            <w:r w:rsidR="00C02078" w:rsidRPr="00544832">
              <w:t xml:space="preserve"> </w:t>
            </w:r>
            <w:r w:rsidRPr="00544832">
              <w:t xml:space="preserve">добровольной пожарной охраны </w:t>
            </w:r>
          </w:p>
          <w:p w:rsidR="008C0C4C" w:rsidRPr="00544832" w:rsidRDefault="008C0C4C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5.1</w:t>
            </w:r>
            <w:r w:rsidR="00C02078" w:rsidRPr="00544832">
              <w:t xml:space="preserve"> </w:t>
            </w:r>
          </w:p>
        </w:tc>
        <w:tc>
          <w:tcPr>
            <w:tcW w:w="1733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Приобретение для добровольной пожарной охраны оборудования, снаряжения, техники</w:t>
            </w:r>
            <w:r w:rsidR="00C02078" w:rsidRPr="00544832">
              <w:t xml:space="preserve"> </w:t>
            </w: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2014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8328EB" w:rsidRPr="00544832" w:rsidRDefault="008328EB" w:rsidP="00544832">
            <w:pPr>
              <w:pStyle w:val="Table"/>
              <w:rPr>
                <w:szCs w:val="20"/>
              </w:rPr>
            </w:pPr>
            <w:r w:rsidRPr="00544832">
              <w:rPr>
                <w:szCs w:val="20"/>
              </w:rPr>
              <w:t xml:space="preserve">Повышение </w:t>
            </w:r>
            <w:r w:rsidRPr="00544832">
              <w:t>пожарной безопасности населенных пунктов Березовского района</w:t>
            </w: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vMerge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Итого по разделу 5</w:t>
            </w: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всего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Федеральный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Бюджет автономного округа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местный бюджет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600</w:t>
            </w: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200</w:t>
            </w: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  <w:r w:rsidRPr="00544832">
              <w:t>-</w:t>
            </w: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Default="008328EB" w:rsidP="00544832">
            <w:pPr>
              <w:pStyle w:val="Table"/>
            </w:pPr>
            <w:r w:rsidRPr="00544832">
              <w:t>Внебюджетные источники</w:t>
            </w: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8328EB" w:rsidRPr="00544832" w:rsidTr="001F6231">
        <w:trPr>
          <w:jc w:val="center"/>
        </w:trPr>
        <w:tc>
          <w:tcPr>
            <w:tcW w:w="454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733" w:type="dxa"/>
            <w:shd w:val="clear" w:color="auto" w:fill="auto"/>
          </w:tcPr>
          <w:p w:rsidR="008328EB" w:rsidRDefault="008328EB" w:rsidP="00544832">
            <w:pPr>
              <w:pStyle w:val="Table"/>
            </w:pPr>
          </w:p>
          <w:p w:rsidR="008C0C4C" w:rsidRPr="00544832" w:rsidRDefault="008C0C4C" w:rsidP="00544832">
            <w:pPr>
              <w:pStyle w:val="Table"/>
            </w:pPr>
          </w:p>
        </w:tc>
        <w:tc>
          <w:tcPr>
            <w:tcW w:w="1450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02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742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837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598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  <w:tc>
          <w:tcPr>
            <w:tcW w:w="1309" w:type="dxa"/>
            <w:shd w:val="clear" w:color="auto" w:fill="auto"/>
          </w:tcPr>
          <w:p w:rsidR="008328EB" w:rsidRPr="00544832" w:rsidRDefault="008328EB" w:rsidP="00544832">
            <w:pPr>
              <w:pStyle w:val="Table"/>
            </w:pPr>
          </w:p>
        </w:tc>
      </w:tr>
      <w:tr w:rsidR="001F6231" w:rsidRPr="009F30EC" w:rsidTr="001F6231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  <w:r w:rsidRPr="001F6231">
              <w:t>Всего по программе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  <w:r w:rsidRPr="001F6231">
              <w:t>всего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  <w:r w:rsidRPr="001F6231">
              <w:t>46235,585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  <w:r w:rsidRPr="001F6231">
              <w:t>10805,585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  <w:r w:rsidRPr="001F6231">
              <w:t>5027,0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  <w:r w:rsidRPr="001F6231">
              <w:t>19853,0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  <w:r w:rsidRPr="001F6231">
              <w:t>10550,0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1F6231" w:rsidRDefault="001F6231" w:rsidP="001F6231">
            <w:pPr>
              <w:pStyle w:val="Table"/>
            </w:pPr>
          </w:p>
        </w:tc>
      </w:tr>
      <w:tr w:rsidR="001F6231" w:rsidRPr="009F30EC" w:rsidTr="001F6231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Бюджет автономного округа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21600,000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14400,0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7200,0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</w:p>
        </w:tc>
      </w:tr>
      <w:tr w:rsidR="001F6231" w:rsidRPr="009F30EC" w:rsidTr="001F6231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бюджет района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24635,585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10805,585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5027,0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5453,0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  <w:r w:rsidRPr="009F30EC">
              <w:t>3350,0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1" w:rsidRPr="009F30EC" w:rsidRDefault="001F6231" w:rsidP="00C24817">
            <w:pPr>
              <w:pStyle w:val="Table"/>
            </w:pPr>
          </w:p>
        </w:tc>
      </w:tr>
    </w:tbl>
    <w:p w:rsidR="001F6231" w:rsidRDefault="001F6231" w:rsidP="000C7658"/>
    <w:p w:rsidR="000C7658" w:rsidRDefault="0064435F" w:rsidP="000C7658">
      <w:r>
        <w:t xml:space="preserve">(задача 2 в приложении 2 изложена в редакции постановления Администрации </w:t>
      </w:r>
      <w:hyperlink r:id="rId25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64435F">
          <w:rPr>
            <w:rStyle w:val="ab"/>
          </w:rPr>
          <w:t>от 07.03.2012 № 285</w:t>
        </w:r>
      </w:hyperlink>
      <w:r>
        <w:t>)</w:t>
      </w:r>
    </w:p>
    <w:p w:rsidR="0064435F" w:rsidRDefault="0064435F" w:rsidP="000C7658">
      <w:r>
        <w:rPr>
          <w:rFonts w:cs="Arial"/>
          <w:szCs w:val="20"/>
        </w:rPr>
        <w:t>(</w:t>
      </w:r>
      <w:r w:rsidRPr="00B344C5">
        <w:t>строк</w:t>
      </w:r>
      <w:r>
        <w:t>а</w:t>
      </w:r>
      <w:r w:rsidRPr="00B344C5">
        <w:t xml:space="preserve"> «всего по программе»</w:t>
      </w:r>
      <w:r>
        <w:t xml:space="preserve"> изложена в редакции постановления Администрации </w:t>
      </w:r>
      <w:hyperlink r:id="rId26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64435F">
          <w:rPr>
            <w:rStyle w:val="ab"/>
          </w:rPr>
          <w:t>от 07.03.2012 № 285</w:t>
        </w:r>
      </w:hyperlink>
      <w:r>
        <w:t>)</w:t>
      </w:r>
    </w:p>
    <w:p w:rsidR="001D1645" w:rsidRPr="00544832" w:rsidRDefault="001D1645" w:rsidP="000C7658">
      <w:pPr>
        <w:rPr>
          <w:rFonts w:cs="Arial"/>
          <w:szCs w:val="20"/>
        </w:rPr>
      </w:pPr>
      <w:r>
        <w:lastRenderedPageBreak/>
        <w:t xml:space="preserve">(пункт 1.1. изложен в редакции постановления Администрации </w:t>
      </w:r>
      <w:hyperlink r:id="rId27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1D1645">
          <w:rPr>
            <w:rStyle w:val="ab"/>
          </w:rPr>
          <w:t>от 08.08.2012 № 1093</w:t>
        </w:r>
      </w:hyperlink>
      <w:r>
        <w:t>)</w:t>
      </w:r>
    </w:p>
    <w:p w:rsidR="000C7658" w:rsidRDefault="00AB0AA0" w:rsidP="0064435F">
      <w:r>
        <w:t xml:space="preserve">(пункт 1.4. изложен в редакции постановления Администрации </w:t>
      </w:r>
      <w:hyperlink r:id="rId28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1D1645">
          <w:rPr>
            <w:rStyle w:val="ab"/>
          </w:rPr>
          <w:t>от 08.08.2012 № 1093</w:t>
        </w:r>
      </w:hyperlink>
      <w:r>
        <w:t>)</w:t>
      </w:r>
    </w:p>
    <w:p w:rsidR="00AB0AA0" w:rsidRDefault="00614179" w:rsidP="0064435F">
      <w:r>
        <w:t xml:space="preserve">(пункт 1.21. утратил силу постановлением Администрации </w:t>
      </w:r>
      <w:hyperlink r:id="rId29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1D1645">
          <w:rPr>
            <w:rStyle w:val="ab"/>
          </w:rPr>
          <w:t>от 08.08.2012 № 1093</w:t>
        </w:r>
      </w:hyperlink>
      <w:r>
        <w:t>)</w:t>
      </w:r>
    </w:p>
    <w:p w:rsidR="00614179" w:rsidRDefault="00614179" w:rsidP="0064435F">
      <w:r>
        <w:rPr>
          <w:rFonts w:cs="Arial"/>
          <w:szCs w:val="28"/>
        </w:rPr>
        <w:t>(п</w:t>
      </w:r>
      <w:r w:rsidRPr="008F4562">
        <w:rPr>
          <w:rFonts w:cs="Arial"/>
          <w:szCs w:val="28"/>
        </w:rPr>
        <w:t>ункт «итого по разделу 1»</w:t>
      </w:r>
      <w:r>
        <w:rPr>
          <w:rFonts w:cs="Arial"/>
          <w:szCs w:val="28"/>
        </w:rPr>
        <w:t xml:space="preserve">, </w:t>
      </w:r>
      <w:r>
        <w:t xml:space="preserve">изложен в редакции постановления Администрации </w:t>
      </w:r>
      <w:hyperlink r:id="rId30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1D1645">
          <w:rPr>
            <w:rStyle w:val="ab"/>
          </w:rPr>
          <w:t>от 08.08.2012 № 1093</w:t>
        </w:r>
      </w:hyperlink>
      <w:r>
        <w:t>)</w:t>
      </w:r>
    </w:p>
    <w:p w:rsidR="00614179" w:rsidRDefault="00614179" w:rsidP="0064435F">
      <w:r>
        <w:t xml:space="preserve">(задача 2 изложена в редакции постановления Администрации </w:t>
      </w:r>
      <w:hyperlink r:id="rId31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1D1645">
          <w:rPr>
            <w:rStyle w:val="ab"/>
          </w:rPr>
          <w:t>от 08.08.2012 № 1093</w:t>
        </w:r>
      </w:hyperlink>
      <w:r>
        <w:t>)</w:t>
      </w:r>
    </w:p>
    <w:p w:rsidR="001F6231" w:rsidRDefault="001F6231" w:rsidP="0064435F">
      <w:r>
        <w:rPr>
          <w:rFonts w:cs="Arial"/>
          <w:szCs w:val="28"/>
        </w:rPr>
        <w:t>(строка</w:t>
      </w:r>
      <w:r w:rsidRPr="008F4562">
        <w:rPr>
          <w:rFonts w:cs="Arial"/>
          <w:szCs w:val="28"/>
        </w:rPr>
        <w:t xml:space="preserve"> «всего по программе»</w:t>
      </w:r>
      <w:r>
        <w:rPr>
          <w:rFonts w:cs="Arial"/>
          <w:szCs w:val="28"/>
        </w:rPr>
        <w:t xml:space="preserve"> </w:t>
      </w:r>
      <w:r>
        <w:t xml:space="preserve">изложена в редакции постановления Администрации </w:t>
      </w:r>
      <w:hyperlink r:id="rId32" w:tgtFrame="ChangingDocument" w:tooltip="О внесении изменений в приложение к постановлению администрации Березовского района от 7 февраля 2012 года №124 " w:history="1">
        <w:r w:rsidRPr="001D1645">
          <w:rPr>
            <w:rStyle w:val="ab"/>
          </w:rPr>
          <w:t>от 08.08.2012 № 1093</w:t>
        </w:r>
      </w:hyperlink>
      <w:r>
        <w:t>)</w:t>
      </w:r>
    </w:p>
    <w:p w:rsidR="001F6231" w:rsidRDefault="001F6231" w:rsidP="0064435F"/>
    <w:p w:rsidR="0064435F" w:rsidRDefault="0064435F" w:rsidP="0064435F"/>
    <w:p w:rsidR="0064435F" w:rsidRPr="0064435F" w:rsidRDefault="0064435F" w:rsidP="0064435F"/>
    <w:sectPr w:rsidR="0064435F" w:rsidRPr="0064435F" w:rsidSect="00FE0D12">
      <w:pgSz w:w="11909" w:h="16834" w:code="9"/>
      <w:pgMar w:top="567" w:right="691" w:bottom="567" w:left="1418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6B7"/>
    <w:rsid w:val="0000251E"/>
    <w:rsid w:val="00005962"/>
    <w:rsid w:val="00005AB3"/>
    <w:rsid w:val="00012BFD"/>
    <w:rsid w:val="00014554"/>
    <w:rsid w:val="00015496"/>
    <w:rsid w:val="000230E6"/>
    <w:rsid w:val="00023EE6"/>
    <w:rsid w:val="000305A3"/>
    <w:rsid w:val="00031FCA"/>
    <w:rsid w:val="00032B63"/>
    <w:rsid w:val="000446FF"/>
    <w:rsid w:val="00044FB0"/>
    <w:rsid w:val="000602B0"/>
    <w:rsid w:val="000612AF"/>
    <w:rsid w:val="00061E0D"/>
    <w:rsid w:val="00073E22"/>
    <w:rsid w:val="00075113"/>
    <w:rsid w:val="000830A6"/>
    <w:rsid w:val="00084CCD"/>
    <w:rsid w:val="00093434"/>
    <w:rsid w:val="000A6575"/>
    <w:rsid w:val="000A7CDD"/>
    <w:rsid w:val="000B0401"/>
    <w:rsid w:val="000B06B1"/>
    <w:rsid w:val="000B3F10"/>
    <w:rsid w:val="000B4F06"/>
    <w:rsid w:val="000B500F"/>
    <w:rsid w:val="000B7B09"/>
    <w:rsid w:val="000B7F55"/>
    <w:rsid w:val="000C215C"/>
    <w:rsid w:val="000C534C"/>
    <w:rsid w:val="000C7658"/>
    <w:rsid w:val="000D2670"/>
    <w:rsid w:val="000D7074"/>
    <w:rsid w:val="000E538A"/>
    <w:rsid w:val="000E6353"/>
    <w:rsid w:val="000F18EE"/>
    <w:rsid w:val="000F7050"/>
    <w:rsid w:val="00100412"/>
    <w:rsid w:val="00104354"/>
    <w:rsid w:val="00105EEA"/>
    <w:rsid w:val="001173E6"/>
    <w:rsid w:val="00120009"/>
    <w:rsid w:val="00125466"/>
    <w:rsid w:val="001263DE"/>
    <w:rsid w:val="00127263"/>
    <w:rsid w:val="00127A4A"/>
    <w:rsid w:val="00130191"/>
    <w:rsid w:val="00145ACC"/>
    <w:rsid w:val="0014612F"/>
    <w:rsid w:val="0015005C"/>
    <w:rsid w:val="001608E0"/>
    <w:rsid w:val="001657F5"/>
    <w:rsid w:val="0017222B"/>
    <w:rsid w:val="00173CB0"/>
    <w:rsid w:val="00173CB7"/>
    <w:rsid w:val="00181FB2"/>
    <w:rsid w:val="001822D5"/>
    <w:rsid w:val="0018409E"/>
    <w:rsid w:val="00184C7E"/>
    <w:rsid w:val="001926B7"/>
    <w:rsid w:val="0019689C"/>
    <w:rsid w:val="001A01AE"/>
    <w:rsid w:val="001B62F3"/>
    <w:rsid w:val="001C174C"/>
    <w:rsid w:val="001C1761"/>
    <w:rsid w:val="001C68B1"/>
    <w:rsid w:val="001D1645"/>
    <w:rsid w:val="001D3DE1"/>
    <w:rsid w:val="001D6E72"/>
    <w:rsid w:val="001E14E2"/>
    <w:rsid w:val="001E7CE6"/>
    <w:rsid w:val="001E7D99"/>
    <w:rsid w:val="001F59E7"/>
    <w:rsid w:val="001F6231"/>
    <w:rsid w:val="00207896"/>
    <w:rsid w:val="00212D31"/>
    <w:rsid w:val="00216A62"/>
    <w:rsid w:val="00225882"/>
    <w:rsid w:val="00234AF1"/>
    <w:rsid w:val="002354AC"/>
    <w:rsid w:val="0023756E"/>
    <w:rsid w:val="002418E4"/>
    <w:rsid w:val="00243206"/>
    <w:rsid w:val="00245BBF"/>
    <w:rsid w:val="00262949"/>
    <w:rsid w:val="00275D3F"/>
    <w:rsid w:val="002A528E"/>
    <w:rsid w:val="002B260A"/>
    <w:rsid w:val="002B307C"/>
    <w:rsid w:val="002C720D"/>
    <w:rsid w:val="002D7037"/>
    <w:rsid w:val="002E1864"/>
    <w:rsid w:val="002E673D"/>
    <w:rsid w:val="002F571F"/>
    <w:rsid w:val="00307C41"/>
    <w:rsid w:val="003160A0"/>
    <w:rsid w:val="00317DEA"/>
    <w:rsid w:val="00327A5A"/>
    <w:rsid w:val="00340F39"/>
    <w:rsid w:val="00346A55"/>
    <w:rsid w:val="003510E2"/>
    <w:rsid w:val="00351CDB"/>
    <w:rsid w:val="00356182"/>
    <w:rsid w:val="00356EDA"/>
    <w:rsid w:val="003767BA"/>
    <w:rsid w:val="0037718D"/>
    <w:rsid w:val="0038368E"/>
    <w:rsid w:val="003946C9"/>
    <w:rsid w:val="00396296"/>
    <w:rsid w:val="00397171"/>
    <w:rsid w:val="00397C55"/>
    <w:rsid w:val="003A1ED4"/>
    <w:rsid w:val="003A3130"/>
    <w:rsid w:val="003A6153"/>
    <w:rsid w:val="003B3A18"/>
    <w:rsid w:val="003B3BF0"/>
    <w:rsid w:val="003B44B4"/>
    <w:rsid w:val="003B4DF6"/>
    <w:rsid w:val="003B7E47"/>
    <w:rsid w:val="003C2224"/>
    <w:rsid w:val="003C48BC"/>
    <w:rsid w:val="003D012E"/>
    <w:rsid w:val="003D0AE5"/>
    <w:rsid w:val="003E11D4"/>
    <w:rsid w:val="003E3EA1"/>
    <w:rsid w:val="003E40F1"/>
    <w:rsid w:val="003E54B9"/>
    <w:rsid w:val="003F2203"/>
    <w:rsid w:val="003F4180"/>
    <w:rsid w:val="003F65BF"/>
    <w:rsid w:val="00401F6A"/>
    <w:rsid w:val="00403C57"/>
    <w:rsid w:val="00410A44"/>
    <w:rsid w:val="00411A38"/>
    <w:rsid w:val="00411B91"/>
    <w:rsid w:val="0041368C"/>
    <w:rsid w:val="00415E9B"/>
    <w:rsid w:val="004315BB"/>
    <w:rsid w:val="00436B99"/>
    <w:rsid w:val="0044132E"/>
    <w:rsid w:val="004515E8"/>
    <w:rsid w:val="00453B97"/>
    <w:rsid w:val="00464F52"/>
    <w:rsid w:val="00467C08"/>
    <w:rsid w:val="0047264B"/>
    <w:rsid w:val="0047425E"/>
    <w:rsid w:val="00485AFB"/>
    <w:rsid w:val="00486EFC"/>
    <w:rsid w:val="00487260"/>
    <w:rsid w:val="00493F57"/>
    <w:rsid w:val="00494840"/>
    <w:rsid w:val="004A0ABE"/>
    <w:rsid w:val="004A31FB"/>
    <w:rsid w:val="004A6016"/>
    <w:rsid w:val="004A64F5"/>
    <w:rsid w:val="004A6EF2"/>
    <w:rsid w:val="004B4CE6"/>
    <w:rsid w:val="004C2CF5"/>
    <w:rsid w:val="004C3D1B"/>
    <w:rsid w:val="004C4063"/>
    <w:rsid w:val="004D1E45"/>
    <w:rsid w:val="004D4826"/>
    <w:rsid w:val="004E0734"/>
    <w:rsid w:val="004E31C3"/>
    <w:rsid w:val="004E7B37"/>
    <w:rsid w:val="004F68B1"/>
    <w:rsid w:val="005024F7"/>
    <w:rsid w:val="005053B5"/>
    <w:rsid w:val="00506635"/>
    <w:rsid w:val="005119E7"/>
    <w:rsid w:val="005139F6"/>
    <w:rsid w:val="00513DAF"/>
    <w:rsid w:val="00520611"/>
    <w:rsid w:val="00522177"/>
    <w:rsid w:val="0052561E"/>
    <w:rsid w:val="00525F34"/>
    <w:rsid w:val="00530D3B"/>
    <w:rsid w:val="00532C86"/>
    <w:rsid w:val="00534129"/>
    <w:rsid w:val="005378E7"/>
    <w:rsid w:val="00544832"/>
    <w:rsid w:val="0055488E"/>
    <w:rsid w:val="00562F91"/>
    <w:rsid w:val="00564EE1"/>
    <w:rsid w:val="0056734A"/>
    <w:rsid w:val="005728CF"/>
    <w:rsid w:val="005827A1"/>
    <w:rsid w:val="00587C7C"/>
    <w:rsid w:val="0059083E"/>
    <w:rsid w:val="00590EFA"/>
    <w:rsid w:val="00591206"/>
    <w:rsid w:val="00595BA6"/>
    <w:rsid w:val="005A0149"/>
    <w:rsid w:val="005A0291"/>
    <w:rsid w:val="005A423E"/>
    <w:rsid w:val="005B3C20"/>
    <w:rsid w:val="005B4E5A"/>
    <w:rsid w:val="005C0957"/>
    <w:rsid w:val="005C469C"/>
    <w:rsid w:val="005D4901"/>
    <w:rsid w:val="005D5BD3"/>
    <w:rsid w:val="005D7D75"/>
    <w:rsid w:val="005E1604"/>
    <w:rsid w:val="005F697B"/>
    <w:rsid w:val="005F7FFC"/>
    <w:rsid w:val="00607F0C"/>
    <w:rsid w:val="00614179"/>
    <w:rsid w:val="006147AA"/>
    <w:rsid w:val="00614BB7"/>
    <w:rsid w:val="00621211"/>
    <w:rsid w:val="006261F5"/>
    <w:rsid w:val="006360BE"/>
    <w:rsid w:val="00640453"/>
    <w:rsid w:val="0064435F"/>
    <w:rsid w:val="0064650D"/>
    <w:rsid w:val="006473EE"/>
    <w:rsid w:val="00653812"/>
    <w:rsid w:val="00654365"/>
    <w:rsid w:val="00654789"/>
    <w:rsid w:val="00657A5A"/>
    <w:rsid w:val="00661588"/>
    <w:rsid w:val="00666D51"/>
    <w:rsid w:val="00672A14"/>
    <w:rsid w:val="00677C44"/>
    <w:rsid w:val="006841DD"/>
    <w:rsid w:val="00687A62"/>
    <w:rsid w:val="006920C9"/>
    <w:rsid w:val="006953B6"/>
    <w:rsid w:val="006B03CB"/>
    <w:rsid w:val="006B6FE9"/>
    <w:rsid w:val="006C0257"/>
    <w:rsid w:val="006C25DF"/>
    <w:rsid w:val="006C7AA0"/>
    <w:rsid w:val="006D13FF"/>
    <w:rsid w:val="006D46F9"/>
    <w:rsid w:val="006D58C8"/>
    <w:rsid w:val="006D5AAA"/>
    <w:rsid w:val="006F1D2E"/>
    <w:rsid w:val="006F1F30"/>
    <w:rsid w:val="00715777"/>
    <w:rsid w:val="0072029C"/>
    <w:rsid w:val="0072139A"/>
    <w:rsid w:val="00731909"/>
    <w:rsid w:val="007378D0"/>
    <w:rsid w:val="00744389"/>
    <w:rsid w:val="00752A7D"/>
    <w:rsid w:val="007559CD"/>
    <w:rsid w:val="00761E60"/>
    <w:rsid w:val="007759D9"/>
    <w:rsid w:val="007850AC"/>
    <w:rsid w:val="007A700B"/>
    <w:rsid w:val="007B506E"/>
    <w:rsid w:val="007C3C9B"/>
    <w:rsid w:val="007C3DC8"/>
    <w:rsid w:val="007C4A4C"/>
    <w:rsid w:val="007C72D8"/>
    <w:rsid w:val="007D6C94"/>
    <w:rsid w:val="007D757C"/>
    <w:rsid w:val="007E0C56"/>
    <w:rsid w:val="007E16DC"/>
    <w:rsid w:val="007E6BCD"/>
    <w:rsid w:val="007F0086"/>
    <w:rsid w:val="007F15DF"/>
    <w:rsid w:val="007F5951"/>
    <w:rsid w:val="008001B4"/>
    <w:rsid w:val="008001D9"/>
    <w:rsid w:val="00810161"/>
    <w:rsid w:val="008150EA"/>
    <w:rsid w:val="008227C0"/>
    <w:rsid w:val="008320AE"/>
    <w:rsid w:val="008328EB"/>
    <w:rsid w:val="00835062"/>
    <w:rsid w:val="008431DD"/>
    <w:rsid w:val="00847749"/>
    <w:rsid w:val="00851E52"/>
    <w:rsid w:val="0085216E"/>
    <w:rsid w:val="008563CB"/>
    <w:rsid w:val="00861D64"/>
    <w:rsid w:val="008669E9"/>
    <w:rsid w:val="00866E40"/>
    <w:rsid w:val="00872111"/>
    <w:rsid w:val="00873054"/>
    <w:rsid w:val="00885FF0"/>
    <w:rsid w:val="00890683"/>
    <w:rsid w:val="008A527C"/>
    <w:rsid w:val="008A5BEF"/>
    <w:rsid w:val="008A78CC"/>
    <w:rsid w:val="008B45A4"/>
    <w:rsid w:val="008C0C4C"/>
    <w:rsid w:val="008C1055"/>
    <w:rsid w:val="008C612A"/>
    <w:rsid w:val="008D240F"/>
    <w:rsid w:val="008D36B8"/>
    <w:rsid w:val="008D58A0"/>
    <w:rsid w:val="008D6411"/>
    <w:rsid w:val="008F1BED"/>
    <w:rsid w:val="008F1D6B"/>
    <w:rsid w:val="008F4582"/>
    <w:rsid w:val="008F56D1"/>
    <w:rsid w:val="008F58E5"/>
    <w:rsid w:val="008F636B"/>
    <w:rsid w:val="008F7B36"/>
    <w:rsid w:val="00902AA3"/>
    <w:rsid w:val="00904A6F"/>
    <w:rsid w:val="009072A4"/>
    <w:rsid w:val="009072FA"/>
    <w:rsid w:val="009351FC"/>
    <w:rsid w:val="009510B1"/>
    <w:rsid w:val="0095607D"/>
    <w:rsid w:val="009566CC"/>
    <w:rsid w:val="00960B33"/>
    <w:rsid w:val="00960FDD"/>
    <w:rsid w:val="00963F32"/>
    <w:rsid w:val="0096732E"/>
    <w:rsid w:val="009774C4"/>
    <w:rsid w:val="009903DE"/>
    <w:rsid w:val="009920C1"/>
    <w:rsid w:val="009922F9"/>
    <w:rsid w:val="00994191"/>
    <w:rsid w:val="009A3191"/>
    <w:rsid w:val="009A3D15"/>
    <w:rsid w:val="009A62AF"/>
    <w:rsid w:val="009B171B"/>
    <w:rsid w:val="009C2227"/>
    <w:rsid w:val="009C2D7A"/>
    <w:rsid w:val="009C4D42"/>
    <w:rsid w:val="009D499B"/>
    <w:rsid w:val="009D60F0"/>
    <w:rsid w:val="009E090B"/>
    <w:rsid w:val="009F239F"/>
    <w:rsid w:val="009F2528"/>
    <w:rsid w:val="009F4F1A"/>
    <w:rsid w:val="00A04F6E"/>
    <w:rsid w:val="00A070A4"/>
    <w:rsid w:val="00A10B0F"/>
    <w:rsid w:val="00A1448E"/>
    <w:rsid w:val="00A159F7"/>
    <w:rsid w:val="00A17194"/>
    <w:rsid w:val="00A201BC"/>
    <w:rsid w:val="00A26BDB"/>
    <w:rsid w:val="00A36812"/>
    <w:rsid w:val="00A37B4C"/>
    <w:rsid w:val="00A41438"/>
    <w:rsid w:val="00A513AE"/>
    <w:rsid w:val="00A56C97"/>
    <w:rsid w:val="00A6132C"/>
    <w:rsid w:val="00A62E9D"/>
    <w:rsid w:val="00A66D93"/>
    <w:rsid w:val="00A67157"/>
    <w:rsid w:val="00AA1248"/>
    <w:rsid w:val="00AA18CA"/>
    <w:rsid w:val="00AA6A7A"/>
    <w:rsid w:val="00AB0AA0"/>
    <w:rsid w:val="00AB21C2"/>
    <w:rsid w:val="00AB3F88"/>
    <w:rsid w:val="00AC01ED"/>
    <w:rsid w:val="00AC0B8C"/>
    <w:rsid w:val="00AC4F6A"/>
    <w:rsid w:val="00AD059B"/>
    <w:rsid w:val="00AD63BA"/>
    <w:rsid w:val="00AE648C"/>
    <w:rsid w:val="00AE6E66"/>
    <w:rsid w:val="00AE7CAB"/>
    <w:rsid w:val="00AF2E62"/>
    <w:rsid w:val="00AF4B08"/>
    <w:rsid w:val="00AF4DAF"/>
    <w:rsid w:val="00AF6330"/>
    <w:rsid w:val="00AF69B7"/>
    <w:rsid w:val="00AF7495"/>
    <w:rsid w:val="00B12F65"/>
    <w:rsid w:val="00B1557B"/>
    <w:rsid w:val="00B16456"/>
    <w:rsid w:val="00B26811"/>
    <w:rsid w:val="00B30754"/>
    <w:rsid w:val="00B31089"/>
    <w:rsid w:val="00B32044"/>
    <w:rsid w:val="00B3503D"/>
    <w:rsid w:val="00B36FB2"/>
    <w:rsid w:val="00B410D3"/>
    <w:rsid w:val="00B4578A"/>
    <w:rsid w:val="00B57ECC"/>
    <w:rsid w:val="00B66AAB"/>
    <w:rsid w:val="00B70450"/>
    <w:rsid w:val="00B742CF"/>
    <w:rsid w:val="00B8572C"/>
    <w:rsid w:val="00B87217"/>
    <w:rsid w:val="00BA2694"/>
    <w:rsid w:val="00BA4EC6"/>
    <w:rsid w:val="00BA6F93"/>
    <w:rsid w:val="00BA75CC"/>
    <w:rsid w:val="00BB6948"/>
    <w:rsid w:val="00BC6645"/>
    <w:rsid w:val="00BC6CAB"/>
    <w:rsid w:val="00BC7840"/>
    <w:rsid w:val="00BD1F29"/>
    <w:rsid w:val="00BD3A09"/>
    <w:rsid w:val="00BD5CB3"/>
    <w:rsid w:val="00BF23D3"/>
    <w:rsid w:val="00BF512E"/>
    <w:rsid w:val="00C02078"/>
    <w:rsid w:val="00C027AB"/>
    <w:rsid w:val="00C077BB"/>
    <w:rsid w:val="00C10D3A"/>
    <w:rsid w:val="00C17DAB"/>
    <w:rsid w:val="00C22F6F"/>
    <w:rsid w:val="00C24817"/>
    <w:rsid w:val="00C25F73"/>
    <w:rsid w:val="00C274F2"/>
    <w:rsid w:val="00C33C30"/>
    <w:rsid w:val="00C356ED"/>
    <w:rsid w:val="00C35B3F"/>
    <w:rsid w:val="00C45EF7"/>
    <w:rsid w:val="00C52BCA"/>
    <w:rsid w:val="00C53FEF"/>
    <w:rsid w:val="00C5619F"/>
    <w:rsid w:val="00C563F7"/>
    <w:rsid w:val="00C57F03"/>
    <w:rsid w:val="00C6033F"/>
    <w:rsid w:val="00C6495B"/>
    <w:rsid w:val="00C65424"/>
    <w:rsid w:val="00C76FFF"/>
    <w:rsid w:val="00C77AE1"/>
    <w:rsid w:val="00C826AB"/>
    <w:rsid w:val="00C85151"/>
    <w:rsid w:val="00C85413"/>
    <w:rsid w:val="00C8659C"/>
    <w:rsid w:val="00C94224"/>
    <w:rsid w:val="00CA20EE"/>
    <w:rsid w:val="00CA7ECB"/>
    <w:rsid w:val="00CB6D0E"/>
    <w:rsid w:val="00CD0E39"/>
    <w:rsid w:val="00CD2282"/>
    <w:rsid w:val="00CD4091"/>
    <w:rsid w:val="00CD6899"/>
    <w:rsid w:val="00D02685"/>
    <w:rsid w:val="00D03AB4"/>
    <w:rsid w:val="00D066BC"/>
    <w:rsid w:val="00D06DC2"/>
    <w:rsid w:val="00D06E3B"/>
    <w:rsid w:val="00D0761D"/>
    <w:rsid w:val="00D10BA7"/>
    <w:rsid w:val="00D12445"/>
    <w:rsid w:val="00D12A5D"/>
    <w:rsid w:val="00D12D77"/>
    <w:rsid w:val="00D12E88"/>
    <w:rsid w:val="00D2103B"/>
    <w:rsid w:val="00D2120D"/>
    <w:rsid w:val="00D21CA2"/>
    <w:rsid w:val="00D2351E"/>
    <w:rsid w:val="00D32915"/>
    <w:rsid w:val="00D362E1"/>
    <w:rsid w:val="00D467D1"/>
    <w:rsid w:val="00D57978"/>
    <w:rsid w:val="00D74AB4"/>
    <w:rsid w:val="00D86D32"/>
    <w:rsid w:val="00DA072E"/>
    <w:rsid w:val="00DA1476"/>
    <w:rsid w:val="00DA1556"/>
    <w:rsid w:val="00DB4DD0"/>
    <w:rsid w:val="00DB5692"/>
    <w:rsid w:val="00DB662A"/>
    <w:rsid w:val="00DC1CDC"/>
    <w:rsid w:val="00DC33D6"/>
    <w:rsid w:val="00DC554B"/>
    <w:rsid w:val="00DC61E7"/>
    <w:rsid w:val="00DD731A"/>
    <w:rsid w:val="00DF10EB"/>
    <w:rsid w:val="00DF500D"/>
    <w:rsid w:val="00DF6048"/>
    <w:rsid w:val="00E04F0A"/>
    <w:rsid w:val="00E110F7"/>
    <w:rsid w:val="00E15FC7"/>
    <w:rsid w:val="00E323BB"/>
    <w:rsid w:val="00E34FCF"/>
    <w:rsid w:val="00E41B8F"/>
    <w:rsid w:val="00E42005"/>
    <w:rsid w:val="00E46B7B"/>
    <w:rsid w:val="00E75C5F"/>
    <w:rsid w:val="00E86C2F"/>
    <w:rsid w:val="00E90F71"/>
    <w:rsid w:val="00E93060"/>
    <w:rsid w:val="00E953CD"/>
    <w:rsid w:val="00EA36FE"/>
    <w:rsid w:val="00EA3C73"/>
    <w:rsid w:val="00EB2646"/>
    <w:rsid w:val="00EC158C"/>
    <w:rsid w:val="00EC1945"/>
    <w:rsid w:val="00EC1E46"/>
    <w:rsid w:val="00EC66C4"/>
    <w:rsid w:val="00ED5A4D"/>
    <w:rsid w:val="00ED72B9"/>
    <w:rsid w:val="00EE0072"/>
    <w:rsid w:val="00EE01DD"/>
    <w:rsid w:val="00EE3864"/>
    <w:rsid w:val="00EE57A9"/>
    <w:rsid w:val="00EE5F2E"/>
    <w:rsid w:val="00EF1009"/>
    <w:rsid w:val="00EF26B8"/>
    <w:rsid w:val="00EF3D40"/>
    <w:rsid w:val="00F014DB"/>
    <w:rsid w:val="00F02E2B"/>
    <w:rsid w:val="00F054C4"/>
    <w:rsid w:val="00F055AD"/>
    <w:rsid w:val="00F12A2F"/>
    <w:rsid w:val="00F1343C"/>
    <w:rsid w:val="00F13AD6"/>
    <w:rsid w:val="00F1719E"/>
    <w:rsid w:val="00F324E0"/>
    <w:rsid w:val="00F36FFA"/>
    <w:rsid w:val="00F37E30"/>
    <w:rsid w:val="00F46277"/>
    <w:rsid w:val="00F475AC"/>
    <w:rsid w:val="00F51CE2"/>
    <w:rsid w:val="00F60AD7"/>
    <w:rsid w:val="00F65882"/>
    <w:rsid w:val="00F67089"/>
    <w:rsid w:val="00F75174"/>
    <w:rsid w:val="00F75CCF"/>
    <w:rsid w:val="00F80EAB"/>
    <w:rsid w:val="00F91E69"/>
    <w:rsid w:val="00F9700E"/>
    <w:rsid w:val="00FA16E1"/>
    <w:rsid w:val="00FA7216"/>
    <w:rsid w:val="00FB0225"/>
    <w:rsid w:val="00FB0B0A"/>
    <w:rsid w:val="00FC2523"/>
    <w:rsid w:val="00FC387B"/>
    <w:rsid w:val="00FC4507"/>
    <w:rsid w:val="00FE027A"/>
    <w:rsid w:val="00FE0D12"/>
    <w:rsid w:val="00FE5098"/>
    <w:rsid w:val="00FF2E47"/>
    <w:rsid w:val="00FF4D6D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E54B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E54B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E54B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E54B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E54B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926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926B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7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0C7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link w:val="ConsPlusCell0"/>
    <w:rsid w:val="00C563F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6B6FE9"/>
    <w:rPr>
      <w:rFonts w:ascii="Arial" w:hAnsi="Arial" w:cs="Arial"/>
      <w:lang w:val="ru-RU" w:eastAsia="ru-RU" w:bidi="ar-SA"/>
    </w:rPr>
  </w:style>
  <w:style w:type="paragraph" w:styleId="a4">
    <w:name w:val="No Spacing"/>
    <w:qFormat/>
    <w:rsid w:val="0019689C"/>
    <w:rPr>
      <w:rFonts w:ascii="Calibri" w:hAnsi="Calibri"/>
      <w:sz w:val="22"/>
      <w:szCs w:val="22"/>
    </w:rPr>
  </w:style>
  <w:style w:type="paragraph" w:styleId="a5">
    <w:name w:val="Body Text"/>
    <w:basedOn w:val="a"/>
    <w:link w:val="a6"/>
    <w:rsid w:val="007D6C94"/>
    <w:rPr>
      <w:sz w:val="28"/>
      <w:szCs w:val="20"/>
    </w:rPr>
  </w:style>
  <w:style w:type="paragraph" w:customStyle="1" w:styleId="a7">
    <w:name w:val="БланкАДМ"/>
    <w:basedOn w:val="a"/>
    <w:rsid w:val="007D6C94"/>
    <w:pPr>
      <w:ind w:firstLine="720"/>
    </w:pPr>
    <w:rPr>
      <w:sz w:val="28"/>
      <w:szCs w:val="20"/>
    </w:rPr>
  </w:style>
  <w:style w:type="paragraph" w:customStyle="1" w:styleId="a8">
    <w:name w:val="Знак"/>
    <w:basedOn w:val="a"/>
    <w:rsid w:val="007D6C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6">
    <w:name w:val="Основной текст Знак"/>
    <w:link w:val="a5"/>
    <w:rsid w:val="007D6C94"/>
    <w:rPr>
      <w:sz w:val="28"/>
      <w:lang w:val="ru-RU" w:eastAsia="ru-RU" w:bidi="ar-SA"/>
    </w:rPr>
  </w:style>
  <w:style w:type="character" w:customStyle="1" w:styleId="10">
    <w:name w:val="Заголовок 1 Знак"/>
    <w:aliases w:val="!Части документа Знак"/>
    <w:link w:val="1"/>
    <w:rsid w:val="0054483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54483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54483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4483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E54B9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rsid w:val="003E54B9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link w:val="a9"/>
    <w:rsid w:val="0054483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E54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3E54B9"/>
    <w:rPr>
      <w:color w:val="0000FF"/>
      <w:u w:val="none"/>
    </w:rPr>
  </w:style>
  <w:style w:type="paragraph" w:customStyle="1" w:styleId="Application">
    <w:name w:val="Application!Приложение"/>
    <w:rsid w:val="003E54B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E54B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E54B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11">
    <w:name w:val="Без интервала1"/>
    <w:rsid w:val="001D1645"/>
    <w:rPr>
      <w:rFonts w:ascii="Calibri" w:hAnsi="Calibri"/>
      <w:sz w:val="22"/>
      <w:szCs w:val="22"/>
    </w:rPr>
  </w:style>
  <w:style w:type="paragraph" w:customStyle="1" w:styleId="NumberAndDate">
    <w:name w:val="NumberAndDate"/>
    <w:aliases w:val="!Дата и Номер"/>
    <w:qFormat/>
    <w:rsid w:val="003E54B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E54B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E54B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E54B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E54B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E54B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926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926B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7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0C7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link w:val="ConsPlusCell0"/>
    <w:rsid w:val="00C563F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6B6FE9"/>
    <w:rPr>
      <w:rFonts w:ascii="Arial" w:hAnsi="Arial" w:cs="Arial"/>
      <w:lang w:val="ru-RU" w:eastAsia="ru-RU" w:bidi="ar-SA"/>
    </w:rPr>
  </w:style>
  <w:style w:type="paragraph" w:styleId="a4">
    <w:name w:val="No Spacing"/>
    <w:qFormat/>
    <w:rsid w:val="0019689C"/>
    <w:rPr>
      <w:rFonts w:ascii="Calibri" w:hAnsi="Calibri"/>
      <w:sz w:val="22"/>
      <w:szCs w:val="22"/>
    </w:rPr>
  </w:style>
  <w:style w:type="paragraph" w:styleId="a5">
    <w:name w:val="Body Text"/>
    <w:basedOn w:val="a"/>
    <w:link w:val="a6"/>
    <w:rsid w:val="007D6C94"/>
    <w:rPr>
      <w:sz w:val="28"/>
      <w:szCs w:val="20"/>
    </w:rPr>
  </w:style>
  <w:style w:type="paragraph" w:customStyle="1" w:styleId="a7">
    <w:name w:val="БланкАДМ"/>
    <w:basedOn w:val="a"/>
    <w:rsid w:val="007D6C94"/>
    <w:pPr>
      <w:ind w:firstLine="720"/>
    </w:pPr>
    <w:rPr>
      <w:sz w:val="28"/>
      <w:szCs w:val="20"/>
    </w:rPr>
  </w:style>
  <w:style w:type="paragraph" w:customStyle="1" w:styleId="a8">
    <w:name w:val="Знак"/>
    <w:basedOn w:val="a"/>
    <w:rsid w:val="007D6C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6">
    <w:name w:val="Основной текст Знак"/>
    <w:link w:val="a5"/>
    <w:rsid w:val="007D6C94"/>
    <w:rPr>
      <w:sz w:val="28"/>
      <w:lang w:val="ru-RU" w:eastAsia="ru-RU" w:bidi="ar-SA"/>
    </w:rPr>
  </w:style>
  <w:style w:type="character" w:customStyle="1" w:styleId="10">
    <w:name w:val="Заголовок 1 Знак"/>
    <w:aliases w:val="!Части документа Знак"/>
    <w:link w:val="1"/>
    <w:rsid w:val="0054483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54483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54483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4483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E54B9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rsid w:val="003E54B9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link w:val="a9"/>
    <w:rsid w:val="0054483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E54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3E54B9"/>
    <w:rPr>
      <w:color w:val="0000FF"/>
      <w:u w:val="none"/>
    </w:rPr>
  </w:style>
  <w:style w:type="paragraph" w:customStyle="1" w:styleId="Application">
    <w:name w:val="Application!Приложение"/>
    <w:rsid w:val="003E54B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E54B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E54B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11">
    <w:name w:val="Без интервала1"/>
    <w:rsid w:val="001D1645"/>
    <w:rPr>
      <w:rFonts w:ascii="Calibri" w:hAnsi="Calibri"/>
      <w:sz w:val="22"/>
      <w:szCs w:val="22"/>
    </w:rPr>
  </w:style>
  <w:style w:type="paragraph" w:customStyle="1" w:styleId="NumberAndDate">
    <w:name w:val="NumberAndDate"/>
    <w:aliases w:val="!Дата и Номер"/>
    <w:qFormat/>
    <w:rsid w:val="003E54B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15;fld=134;dst=2490" TargetMode="External"/><Relationship Id="rId13" Type="http://schemas.openxmlformats.org/officeDocument/2006/relationships/hyperlink" Target="consultantplus://offline/main?base=RLAW926;n=67391;fld=134;dst=100110" TargetMode="External"/><Relationship Id="rId18" Type="http://schemas.openxmlformats.org/officeDocument/2006/relationships/hyperlink" Target="consultantplus://offline/main?base=LAW;n=43497;fld=134;dst=100011" TargetMode="External"/><Relationship Id="rId26" Type="http://schemas.openxmlformats.org/officeDocument/2006/relationships/hyperlink" Target="file:///C:\content\edition\dc8066a8-4c04-4426-93fe-23e61c9aee01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content\edition\dc8066a8-4c04-4426-93fe-23e61c9aee01.doc" TargetMode="External"/><Relationship Id="rId34" Type="http://schemas.openxmlformats.org/officeDocument/2006/relationships/theme" Target="theme/theme1.xml"/><Relationship Id="rId7" Type="http://schemas.openxmlformats.org/officeDocument/2006/relationships/hyperlink" Target="file:///C:\content\edition\fff53f4a-3eb0-4445-a6ac-4c9ced040332.doc" TargetMode="External"/><Relationship Id="rId12" Type="http://schemas.openxmlformats.org/officeDocument/2006/relationships/hyperlink" Target="consultantplus://offline/main?base=LAW;n=43497;fld=134;dst=100011" TargetMode="External"/><Relationship Id="rId17" Type="http://schemas.openxmlformats.org/officeDocument/2006/relationships/hyperlink" Target="file:///C:\content\act\96e20c02-1b12-465a-b64c-24aa92270007.html" TargetMode="External"/><Relationship Id="rId25" Type="http://schemas.openxmlformats.org/officeDocument/2006/relationships/hyperlink" Target="file:///C:\content\edition\dc8066a8-4c04-4426-93fe-23e61c9aee01.doc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C:\content\edition\66435b21-e17a-4694-bfa9-1187274c72ec.doc" TargetMode="External"/><Relationship Id="rId20" Type="http://schemas.openxmlformats.org/officeDocument/2006/relationships/hyperlink" Target="consultantplus://offline/main?base=RLAW926;n=67391;fld=134;dst=100081" TargetMode="External"/><Relationship Id="rId29" Type="http://schemas.openxmlformats.org/officeDocument/2006/relationships/hyperlink" Target="file:///C:\content\edition\66435b21-e17a-4694-bfa9-1187274c72ec.doc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content\edition\66435b21-e17a-4694-bfa9-1187274c72ec.doc" TargetMode="External"/><Relationship Id="rId11" Type="http://schemas.openxmlformats.org/officeDocument/2006/relationships/hyperlink" Target="consultantplus://offline/main?base=RLAW926;n=67391;fld=134;dst=100010" TargetMode="External"/><Relationship Id="rId24" Type="http://schemas.openxmlformats.org/officeDocument/2006/relationships/hyperlink" Target="consultantplus://offline/main?base=RLAW926;n=67391;fld=134;dst=100108" TargetMode="External"/><Relationship Id="rId32" Type="http://schemas.openxmlformats.org/officeDocument/2006/relationships/hyperlink" Target="file:///C:\content\edition\66435b21-e17a-4694-bfa9-1187274c72ec.doc" TargetMode="External"/><Relationship Id="rId5" Type="http://schemas.openxmlformats.org/officeDocument/2006/relationships/hyperlink" Target="file:///C:\content\edition\dc8066a8-4c04-4426-93fe-23e61c9aee01.doc" TargetMode="External"/><Relationship Id="rId15" Type="http://schemas.openxmlformats.org/officeDocument/2006/relationships/hyperlink" Target="file:///C:\content\edition\dc8066a8-4c04-4426-93fe-23e61c9aee01.doc" TargetMode="External"/><Relationship Id="rId23" Type="http://schemas.openxmlformats.org/officeDocument/2006/relationships/hyperlink" Target="consultantplus://offline/main?base=RLAW926;n=67391;fld=134;dst=100081" TargetMode="External"/><Relationship Id="rId28" Type="http://schemas.openxmlformats.org/officeDocument/2006/relationships/hyperlink" Target="file:///C:\content\edition\66435b21-e17a-4694-bfa9-1187274c72ec.doc" TargetMode="External"/><Relationship Id="rId10" Type="http://schemas.openxmlformats.org/officeDocument/2006/relationships/hyperlink" Target="file:///C:\content\edition\ac692200-1017-4447-b2d5-d0a2e8280f93.doc" TargetMode="External"/><Relationship Id="rId19" Type="http://schemas.openxmlformats.org/officeDocument/2006/relationships/hyperlink" Target="consultantplus://offline/main?base=LAW;n=43497;fld=134;dst=100011" TargetMode="External"/><Relationship Id="rId31" Type="http://schemas.openxmlformats.org/officeDocument/2006/relationships/hyperlink" Target="file:///C:\content\edition\66435b21-e17a-4694-bfa9-1187274c72ec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content\act\8f21b21c-a408-42c4-b9fe-a939b863c84a.html" TargetMode="External"/><Relationship Id="rId14" Type="http://schemas.openxmlformats.org/officeDocument/2006/relationships/hyperlink" Target="consultantplus://offline/main?base=RLAW926;n=67391;fld=134;dst=100111" TargetMode="External"/><Relationship Id="rId22" Type="http://schemas.openxmlformats.org/officeDocument/2006/relationships/hyperlink" Target="file:///C:\content\edition\66435b21-e17a-4694-bfa9-1187274c72ec.doc" TargetMode="External"/><Relationship Id="rId27" Type="http://schemas.openxmlformats.org/officeDocument/2006/relationships/hyperlink" Target="file:///C:\content\edition\66435b21-e17a-4694-bfa9-1187274c72ec.doc" TargetMode="External"/><Relationship Id="rId30" Type="http://schemas.openxmlformats.org/officeDocument/2006/relationships/hyperlink" Target="file:///C:\content\edition\66435b21-e17a-4694-bfa9-1187274c72ec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27</Pages>
  <Words>5884</Words>
  <Characters>33542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БЕРЕЗОВСКОГО РАЙОНА</vt:lpstr>
    </vt:vector>
  </TitlesOfParts>
  <Company>SPecialiST RePack</Company>
  <LinksUpToDate>false</LinksUpToDate>
  <CharactersWithSpaces>39348</CharactersWithSpaces>
  <SharedDoc>false</SharedDoc>
  <HLinks>
    <vt:vector size="162" baseType="variant">
      <vt:variant>
        <vt:i4>786503</vt:i4>
      </vt:variant>
      <vt:variant>
        <vt:i4>78</vt:i4>
      </vt:variant>
      <vt:variant>
        <vt:i4>0</vt:i4>
      </vt:variant>
      <vt:variant>
        <vt:i4>5</vt:i4>
      </vt:variant>
      <vt:variant>
        <vt:lpwstr>/content/edition/66435b21-e17a-4694-bfa9-1187274c72ec.doc</vt:lpwstr>
      </vt:variant>
      <vt:variant>
        <vt:lpwstr/>
      </vt:variant>
      <vt:variant>
        <vt:i4>786503</vt:i4>
      </vt:variant>
      <vt:variant>
        <vt:i4>75</vt:i4>
      </vt:variant>
      <vt:variant>
        <vt:i4>0</vt:i4>
      </vt:variant>
      <vt:variant>
        <vt:i4>5</vt:i4>
      </vt:variant>
      <vt:variant>
        <vt:lpwstr>/content/edition/66435b21-e17a-4694-bfa9-1187274c72ec.doc</vt:lpwstr>
      </vt:variant>
      <vt:variant>
        <vt:lpwstr/>
      </vt:variant>
      <vt:variant>
        <vt:i4>786503</vt:i4>
      </vt:variant>
      <vt:variant>
        <vt:i4>72</vt:i4>
      </vt:variant>
      <vt:variant>
        <vt:i4>0</vt:i4>
      </vt:variant>
      <vt:variant>
        <vt:i4>5</vt:i4>
      </vt:variant>
      <vt:variant>
        <vt:lpwstr>/content/edition/66435b21-e17a-4694-bfa9-1187274c72ec.doc</vt:lpwstr>
      </vt:variant>
      <vt:variant>
        <vt:lpwstr/>
      </vt:variant>
      <vt:variant>
        <vt:i4>786503</vt:i4>
      </vt:variant>
      <vt:variant>
        <vt:i4>69</vt:i4>
      </vt:variant>
      <vt:variant>
        <vt:i4>0</vt:i4>
      </vt:variant>
      <vt:variant>
        <vt:i4>5</vt:i4>
      </vt:variant>
      <vt:variant>
        <vt:lpwstr>/content/edition/66435b21-e17a-4694-bfa9-1187274c72ec.doc</vt:lpwstr>
      </vt:variant>
      <vt:variant>
        <vt:lpwstr/>
      </vt:variant>
      <vt:variant>
        <vt:i4>786503</vt:i4>
      </vt:variant>
      <vt:variant>
        <vt:i4>66</vt:i4>
      </vt:variant>
      <vt:variant>
        <vt:i4>0</vt:i4>
      </vt:variant>
      <vt:variant>
        <vt:i4>5</vt:i4>
      </vt:variant>
      <vt:variant>
        <vt:lpwstr>/content/edition/66435b21-e17a-4694-bfa9-1187274c72ec.doc</vt:lpwstr>
      </vt:variant>
      <vt:variant>
        <vt:lpwstr/>
      </vt:variant>
      <vt:variant>
        <vt:i4>786503</vt:i4>
      </vt:variant>
      <vt:variant>
        <vt:i4>63</vt:i4>
      </vt:variant>
      <vt:variant>
        <vt:i4>0</vt:i4>
      </vt:variant>
      <vt:variant>
        <vt:i4>5</vt:i4>
      </vt:variant>
      <vt:variant>
        <vt:lpwstr>/content/edition/66435b21-e17a-4694-bfa9-1187274c72ec.doc</vt:lpwstr>
      </vt:variant>
      <vt:variant>
        <vt:lpwstr/>
      </vt:variant>
      <vt:variant>
        <vt:i4>5242902</vt:i4>
      </vt:variant>
      <vt:variant>
        <vt:i4>60</vt:i4>
      </vt:variant>
      <vt:variant>
        <vt:i4>0</vt:i4>
      </vt:variant>
      <vt:variant>
        <vt:i4>5</vt:i4>
      </vt:variant>
      <vt:variant>
        <vt:lpwstr>/content/edition/dc8066a8-4c04-4426-93fe-23e61c9aee01.doc</vt:lpwstr>
      </vt:variant>
      <vt:variant>
        <vt:lpwstr/>
      </vt:variant>
      <vt:variant>
        <vt:i4>5242902</vt:i4>
      </vt:variant>
      <vt:variant>
        <vt:i4>57</vt:i4>
      </vt:variant>
      <vt:variant>
        <vt:i4>0</vt:i4>
      </vt:variant>
      <vt:variant>
        <vt:i4>5</vt:i4>
      </vt:variant>
      <vt:variant>
        <vt:lpwstr>/content/edition/dc8066a8-4c04-4426-93fe-23e61c9aee01.doc</vt:lpwstr>
      </vt:variant>
      <vt:variant>
        <vt:lpwstr/>
      </vt:variant>
      <vt:variant>
        <vt:i4>983062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consultantplus://offline/main?base=RLAW926;n=67391;fld=134;dst=100108</vt:lpwstr>
      </vt:variant>
      <vt:variant>
        <vt:lpwstr/>
      </vt:variant>
      <vt:variant>
        <vt:i4>458775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consultantplus://offline/main?base=RLAW926;n=67391;fld=134;dst=100081</vt:lpwstr>
      </vt:variant>
      <vt:variant>
        <vt:lpwstr/>
      </vt:variant>
      <vt:variant>
        <vt:i4>786503</vt:i4>
      </vt:variant>
      <vt:variant>
        <vt:i4>48</vt:i4>
      </vt:variant>
      <vt:variant>
        <vt:i4>0</vt:i4>
      </vt:variant>
      <vt:variant>
        <vt:i4>5</vt:i4>
      </vt:variant>
      <vt:variant>
        <vt:lpwstr>/content/edition/66435b21-e17a-4694-bfa9-1187274c72ec.doc</vt:lpwstr>
      </vt:variant>
      <vt:variant>
        <vt:lpwstr/>
      </vt:variant>
      <vt:variant>
        <vt:i4>5242902</vt:i4>
      </vt:variant>
      <vt:variant>
        <vt:i4>45</vt:i4>
      </vt:variant>
      <vt:variant>
        <vt:i4>0</vt:i4>
      </vt:variant>
      <vt:variant>
        <vt:i4>5</vt:i4>
      </vt:variant>
      <vt:variant>
        <vt:lpwstr>/content/edition/dc8066a8-4c04-4426-93fe-23e61c9aee01.doc</vt:lpwstr>
      </vt:variant>
      <vt:variant>
        <vt:lpwstr/>
      </vt:variant>
      <vt:variant>
        <vt:i4>458775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consultantplus://offline/main?base=RLAW926;n=67391;fld=134;dst=100081</vt:lpwstr>
      </vt:variant>
      <vt:variant>
        <vt:lpwstr/>
      </vt:variant>
      <vt:variant>
        <vt:i4>655451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consultantplus://offline/main?base=LAW;n=43497;fld=134;dst=100011</vt:lpwstr>
      </vt:variant>
      <vt:variant>
        <vt:lpwstr/>
      </vt:variant>
      <vt:variant>
        <vt:i4>655451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consultantplus://offline/main?base=LAW;n=43497;fld=134;dst=100011</vt:lpwstr>
      </vt:variant>
      <vt:variant>
        <vt:lpwstr/>
      </vt:variant>
      <vt:variant>
        <vt:i4>4128831</vt:i4>
      </vt:variant>
      <vt:variant>
        <vt:i4>33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  <vt:variant>
        <vt:i4>786503</vt:i4>
      </vt:variant>
      <vt:variant>
        <vt:i4>30</vt:i4>
      </vt:variant>
      <vt:variant>
        <vt:i4>0</vt:i4>
      </vt:variant>
      <vt:variant>
        <vt:i4>5</vt:i4>
      </vt:variant>
      <vt:variant>
        <vt:lpwstr>/content/edition/66435b21-e17a-4694-bfa9-1187274c72ec.doc</vt:lpwstr>
      </vt:variant>
      <vt:variant>
        <vt:lpwstr/>
      </vt:variant>
      <vt:variant>
        <vt:i4>5242902</vt:i4>
      </vt:variant>
      <vt:variant>
        <vt:i4>27</vt:i4>
      </vt:variant>
      <vt:variant>
        <vt:i4>0</vt:i4>
      </vt:variant>
      <vt:variant>
        <vt:i4>5</vt:i4>
      </vt:variant>
      <vt:variant>
        <vt:lpwstr>/content/edition/dc8066a8-4c04-4426-93fe-23e61c9aee01.doc</vt:lpwstr>
      </vt:variant>
      <vt:variant>
        <vt:lpwstr/>
      </vt:variant>
      <vt:variant>
        <vt:i4>917526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consultantplus://offline/main?base=RLAW926;n=67391;fld=134;dst=100111</vt:lpwstr>
      </vt:variant>
      <vt:variant>
        <vt:lpwstr/>
      </vt:variant>
      <vt:variant>
        <vt:i4>917526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consultantplus://offline/main?base=RLAW926;n=67391;fld=134;dst=100110</vt:lpwstr>
      </vt:variant>
      <vt:variant>
        <vt:lpwstr/>
      </vt:variant>
      <vt:variant>
        <vt:i4>655451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consultantplus://offline/main?base=LAW;n=43497;fld=134;dst=100011</vt:lpwstr>
      </vt:variant>
      <vt:variant>
        <vt:lpwstr/>
      </vt:variant>
      <vt:variant>
        <vt:i4>917527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consultantplus://offline/main?base=RLAW926;n=67391;fld=134;dst=100010</vt:lpwstr>
      </vt:variant>
      <vt:variant>
        <vt:lpwstr/>
      </vt:variant>
      <vt:variant>
        <vt:i4>69010559</vt:i4>
      </vt:variant>
      <vt:variant>
        <vt:i4>12</vt:i4>
      </vt:variant>
      <vt:variant>
        <vt:i4>0</vt:i4>
      </vt:variant>
      <vt:variant>
        <vt:i4>5</vt:i4>
      </vt:variant>
      <vt:variant>
        <vt:lpwstr>/content/edition/ac692200-1017-4447-b2d5-d0a2e8280f93.doc</vt:lpwstr>
      </vt:variant>
      <vt:variant>
        <vt:lpwstr>приложение</vt:lpwstr>
      </vt:variant>
      <vt:variant>
        <vt:i4>3145787</vt:i4>
      </vt:variant>
      <vt:variant>
        <vt:i4>9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consultantplus://offline/main?base=LAW;n=112715;fld=134;dst=2490</vt:lpwstr>
      </vt:variant>
      <vt:variant>
        <vt:lpwstr/>
      </vt:variant>
      <vt:variant>
        <vt:i4>786503</vt:i4>
      </vt:variant>
      <vt:variant>
        <vt:i4>3</vt:i4>
      </vt:variant>
      <vt:variant>
        <vt:i4>0</vt:i4>
      </vt:variant>
      <vt:variant>
        <vt:i4>5</vt:i4>
      </vt:variant>
      <vt:variant>
        <vt:lpwstr>/content/edition/66435b21-e17a-4694-bfa9-1187274c72ec.doc</vt:lpwstr>
      </vt:variant>
      <vt:variant>
        <vt:lpwstr/>
      </vt:variant>
      <vt:variant>
        <vt:i4>5242902</vt:i4>
      </vt:variant>
      <vt:variant>
        <vt:i4>0</vt:i4>
      </vt:variant>
      <vt:variant>
        <vt:i4>0</vt:i4>
      </vt:variant>
      <vt:variant>
        <vt:i4>5</vt:i4>
      </vt:variant>
      <vt:variant>
        <vt:lpwstr>/content/edition/dc8066a8-4c04-4426-93fe-23e61c9aee01.doc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БЕРЕЗОВСКОГО РАЙОНА</dc:title>
  <dc:creator>Мингалева Наталья Александровна</dc:creator>
  <cp:lastModifiedBy>Ярдухина Виктория Вячеславовна</cp:lastModifiedBy>
  <cp:revision>2</cp:revision>
  <cp:lastPrinted>2012-02-07T06:05:00Z</cp:lastPrinted>
  <dcterms:created xsi:type="dcterms:W3CDTF">2024-03-19T07:01:00Z</dcterms:created>
  <dcterms:modified xsi:type="dcterms:W3CDTF">2024-03-19T07:01:00Z</dcterms:modified>
</cp:coreProperties>
</file>