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F6" w:rsidRPr="005E538D" w:rsidRDefault="00906CF6" w:rsidP="005E538D">
      <w:pPr>
        <w:pStyle w:val="2"/>
      </w:pPr>
      <w:r w:rsidRPr="005E538D">
        <w:t>АДМИНИСТРАЦИЯ БЕРЕЗОВСКОГО РАЙОНА</w:t>
      </w:r>
    </w:p>
    <w:p w:rsidR="00906CF6" w:rsidRPr="005E538D" w:rsidRDefault="00906CF6" w:rsidP="005E538D">
      <w:pPr>
        <w:pStyle w:val="2"/>
        <w:rPr>
          <w:szCs w:val="20"/>
        </w:rPr>
      </w:pPr>
      <w:r w:rsidRPr="005E538D">
        <w:rPr>
          <w:szCs w:val="20"/>
        </w:rPr>
        <w:t>ХАНТЫ-МАНСИЙСКОГО АВТОНОМНОГО ОКРУГА</w:t>
      </w:r>
      <w:r w:rsidR="005E538D" w:rsidRPr="005E538D">
        <w:rPr>
          <w:szCs w:val="20"/>
        </w:rPr>
        <w:t>-</w:t>
      </w:r>
      <w:r w:rsidRPr="005E538D">
        <w:rPr>
          <w:szCs w:val="20"/>
        </w:rPr>
        <w:t>ЮГРЫ</w:t>
      </w:r>
    </w:p>
    <w:p w:rsidR="00906CF6" w:rsidRPr="005E538D" w:rsidRDefault="00906CF6" w:rsidP="005E538D">
      <w:pPr>
        <w:pStyle w:val="2"/>
      </w:pPr>
    </w:p>
    <w:p w:rsidR="00906CF6" w:rsidRPr="005E538D" w:rsidRDefault="00906CF6" w:rsidP="005E538D">
      <w:pPr>
        <w:pStyle w:val="2"/>
      </w:pPr>
      <w:r w:rsidRPr="005E538D">
        <w:t>ПОСТАНОВЛЕНИЕ</w:t>
      </w:r>
    </w:p>
    <w:p w:rsidR="00906CF6" w:rsidRPr="005E538D" w:rsidRDefault="00906CF6" w:rsidP="00906CF6">
      <w:pPr>
        <w:rPr>
          <w:rFonts w:cs="Arial"/>
          <w:szCs w:val="28"/>
        </w:rPr>
      </w:pPr>
    </w:p>
    <w:p w:rsidR="00906CF6" w:rsidRPr="005E538D" w:rsidRDefault="007A76DF" w:rsidP="005E538D">
      <w:pPr>
        <w:tabs>
          <w:tab w:val="center" w:pos="9072"/>
        </w:tabs>
        <w:ind w:firstLine="0"/>
        <w:rPr>
          <w:rFonts w:cs="Arial"/>
          <w:szCs w:val="28"/>
        </w:rPr>
      </w:pPr>
      <w:r w:rsidRPr="005E538D">
        <w:rPr>
          <w:rFonts w:cs="Arial"/>
          <w:szCs w:val="28"/>
        </w:rPr>
        <w:t>о</w:t>
      </w:r>
      <w:r w:rsidR="00906CF6" w:rsidRPr="005E538D">
        <w:rPr>
          <w:rFonts w:cs="Arial"/>
          <w:szCs w:val="28"/>
        </w:rPr>
        <w:t>т</w:t>
      </w:r>
      <w:r w:rsidR="005E538D" w:rsidRPr="005E538D">
        <w:rPr>
          <w:rFonts w:cs="Arial"/>
          <w:szCs w:val="28"/>
        </w:rPr>
        <w:t xml:space="preserve"> </w:t>
      </w:r>
      <w:r w:rsidRPr="005E538D">
        <w:rPr>
          <w:rFonts w:cs="Arial"/>
          <w:szCs w:val="28"/>
        </w:rPr>
        <w:t>05.03.</w:t>
      </w:r>
      <w:r w:rsidR="00E41986" w:rsidRPr="005E538D">
        <w:rPr>
          <w:rFonts w:cs="Arial"/>
          <w:szCs w:val="28"/>
        </w:rPr>
        <w:t>2025</w:t>
      </w:r>
      <w:r w:rsidR="005E538D">
        <w:rPr>
          <w:rFonts w:cs="Arial"/>
          <w:szCs w:val="28"/>
        </w:rPr>
        <w:tab/>
      </w:r>
      <w:r w:rsidR="005E538D" w:rsidRPr="005E538D">
        <w:rPr>
          <w:rFonts w:cs="Arial"/>
          <w:szCs w:val="28"/>
        </w:rPr>
        <w:t xml:space="preserve"> </w:t>
      </w:r>
      <w:r w:rsidR="00906CF6" w:rsidRPr="005E538D">
        <w:rPr>
          <w:rFonts w:cs="Arial"/>
          <w:szCs w:val="28"/>
        </w:rPr>
        <w:t xml:space="preserve">№ </w:t>
      </w:r>
      <w:r w:rsidRPr="005E538D">
        <w:rPr>
          <w:rFonts w:cs="Arial"/>
          <w:szCs w:val="28"/>
        </w:rPr>
        <w:t>186</w:t>
      </w:r>
    </w:p>
    <w:p w:rsidR="00405D5D" w:rsidRPr="005E538D" w:rsidRDefault="00906CF6" w:rsidP="005E538D">
      <w:pPr>
        <w:spacing w:line="480" w:lineRule="auto"/>
        <w:ind w:firstLine="0"/>
        <w:rPr>
          <w:rFonts w:cs="Arial"/>
          <w:szCs w:val="28"/>
        </w:rPr>
      </w:pPr>
      <w:r w:rsidRPr="005E538D">
        <w:rPr>
          <w:rFonts w:cs="Arial"/>
          <w:szCs w:val="28"/>
        </w:rPr>
        <w:t>пгт. Березово</w:t>
      </w:r>
    </w:p>
    <w:p w:rsidR="005E538D" w:rsidRPr="005E538D" w:rsidRDefault="00210859" w:rsidP="005E538D">
      <w:pPr>
        <w:pStyle w:val="Title"/>
      </w:pPr>
      <w:r w:rsidRPr="005E538D">
        <w:t>Об</w:t>
      </w:r>
      <w:r w:rsidR="00B954D7" w:rsidRPr="005E538D">
        <w:t xml:space="preserve"> </w:t>
      </w:r>
      <w:r w:rsidR="006B09AE" w:rsidRPr="005E538D">
        <w:t>обеспечении питанием</w:t>
      </w:r>
      <w:r w:rsidR="005E538D" w:rsidRPr="005E538D">
        <w:t xml:space="preserve"> </w:t>
      </w:r>
      <w:r w:rsidR="00B954D7" w:rsidRPr="005E538D">
        <w:t>обучающихся</w:t>
      </w:r>
      <w:r w:rsidRPr="005E538D">
        <w:t xml:space="preserve"> муниципальных общеобразовательных </w:t>
      </w:r>
      <w:r w:rsidR="000043D3" w:rsidRPr="005E538D">
        <w:t>учреждений</w:t>
      </w:r>
      <w:r w:rsidR="005E538D" w:rsidRPr="005E538D">
        <w:t xml:space="preserve"> </w:t>
      </w:r>
      <w:r w:rsidRPr="005E538D">
        <w:t xml:space="preserve">Березовского района </w:t>
      </w:r>
      <w:r w:rsidR="006B09AE" w:rsidRPr="005E538D">
        <w:t>за счет средств</w:t>
      </w:r>
      <w:r w:rsidR="007D1050" w:rsidRPr="005E538D">
        <w:t xml:space="preserve"> Ханты-Мансийского автономного округа-Югры</w:t>
      </w:r>
      <w:r w:rsidR="005E538D" w:rsidRPr="005E538D">
        <w:t xml:space="preserve"> </w:t>
      </w:r>
      <w:r w:rsidR="00827F0F" w:rsidRPr="005E538D">
        <w:t>и</w:t>
      </w:r>
      <w:r w:rsidR="005E538D" w:rsidRPr="005E538D">
        <w:t xml:space="preserve"> </w:t>
      </w:r>
      <w:r w:rsidRPr="005E538D">
        <w:t>приз</w:t>
      </w:r>
      <w:r w:rsidR="00825772" w:rsidRPr="005E538D">
        <w:t>нании утратившими силу некоторых</w:t>
      </w:r>
      <w:r w:rsidRPr="005E538D">
        <w:t xml:space="preserve"> муниципальных правовых актов администрации</w:t>
      </w:r>
      <w:r w:rsidR="005E538D" w:rsidRPr="005E538D">
        <w:t xml:space="preserve"> </w:t>
      </w:r>
      <w:r w:rsidRPr="005E538D">
        <w:t>Березовского</w:t>
      </w:r>
      <w:r w:rsidR="005E538D" w:rsidRPr="005E538D">
        <w:t xml:space="preserve"> </w:t>
      </w:r>
      <w:r w:rsidRPr="005E538D">
        <w:t>района</w:t>
      </w:r>
    </w:p>
    <w:p w:rsidR="005E538D" w:rsidRPr="005E538D" w:rsidRDefault="0018662E" w:rsidP="0018662E">
      <w:pPr>
        <w:tabs>
          <w:tab w:val="left" w:pos="4536"/>
          <w:tab w:val="left" w:pos="4820"/>
        </w:tabs>
        <w:ind w:right="-2"/>
        <w:rPr>
          <w:rFonts w:cs="Arial"/>
          <w:szCs w:val="28"/>
        </w:rPr>
      </w:pPr>
      <w:r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8" w:tooltip="постановление от 21.01.2026 0:00:00 №34 Администрация Березовского района&#10;&#10;О внесении изменений в постановление администрации Березовского района от 05.03.2025 № 186 " w:history="1">
        <w:r w:rsidRPr="0018662E">
          <w:rPr>
            <w:rStyle w:val="ab"/>
            <w:rFonts w:cs="Arial"/>
            <w:szCs w:val="28"/>
          </w:rPr>
          <w:t xml:space="preserve">от 21.01.2026 </w:t>
        </w:r>
        <w:r>
          <w:rPr>
            <w:rStyle w:val="ab"/>
            <w:rFonts w:cs="Arial"/>
            <w:szCs w:val="28"/>
          </w:rPr>
          <w:t xml:space="preserve">                  </w:t>
        </w:r>
        <w:r w:rsidRPr="0018662E">
          <w:rPr>
            <w:rStyle w:val="ab"/>
            <w:rFonts w:cs="Arial"/>
            <w:szCs w:val="28"/>
          </w:rPr>
          <w:t>№ 34</w:t>
        </w:r>
      </w:hyperlink>
      <w:r>
        <w:rPr>
          <w:rFonts w:cs="Arial"/>
          <w:szCs w:val="28"/>
        </w:rPr>
        <w:t>)</w:t>
      </w:r>
    </w:p>
    <w:p w:rsidR="0018662E" w:rsidRDefault="00ED1D76" w:rsidP="005E538D">
      <w:r>
        <w:t xml:space="preserve">(с изменениями, внесенными постановлением Администрации </w:t>
      </w:r>
      <w:hyperlink r:id="rId9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 xml:space="preserve">от 26.02.2026 </w:t>
        </w:r>
        <w:r>
          <w:rPr>
            <w:rStyle w:val="ab"/>
          </w:rPr>
          <w:t xml:space="preserve">           </w:t>
        </w:r>
        <w:r w:rsidRPr="00ED1D76">
          <w:rPr>
            <w:rStyle w:val="ab"/>
          </w:rPr>
          <w:t>№ 152</w:t>
        </w:r>
      </w:hyperlink>
      <w:r>
        <w:t>)</w:t>
      </w:r>
    </w:p>
    <w:p w:rsidR="00ED1D76" w:rsidRDefault="009E49A1" w:rsidP="005E538D">
      <w:r>
        <w:t xml:space="preserve">(с изменениями, внесенными постановлением Администрации </w:t>
      </w:r>
      <w:hyperlink r:id="rId10" w:tooltip="постановление от 03.07.2026 0:00:00 №626 Администрация Березовского района&#10;&#10;О внесении изменения в постановление администрации Березовского района от 05.03.2025 № 186 " w:history="1">
        <w:r w:rsidRPr="009E49A1">
          <w:rPr>
            <w:rStyle w:val="ab"/>
          </w:rPr>
          <w:t xml:space="preserve">от 03.07.2026 </w:t>
        </w:r>
        <w:r>
          <w:rPr>
            <w:rStyle w:val="ab"/>
          </w:rPr>
          <w:t xml:space="preserve">                   </w:t>
        </w:r>
        <w:r w:rsidRPr="009E49A1">
          <w:rPr>
            <w:rStyle w:val="ab"/>
          </w:rPr>
          <w:t>№ 626)</w:t>
        </w:r>
      </w:hyperlink>
    </w:p>
    <w:p w:rsidR="009E49A1" w:rsidRDefault="00F36CC2" w:rsidP="005E538D">
      <w:r>
        <w:t xml:space="preserve">(с изменениями, внесенными постановлением Администрации </w:t>
      </w:r>
      <w:hyperlink r:id="rId11" w:tooltip="постановление от 11.09.2026 0:00:00 №830 Администрация Березовского района&#10;&#10;О внесении изменений в постановление администрации Березовского района от 05.03.2025 № 186 «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илу некоторых муниципальных правовых актов администрации Березовского района»&#10;" w:history="1">
        <w:r w:rsidRPr="00F36CC2">
          <w:rPr>
            <w:rStyle w:val="ab"/>
          </w:rPr>
          <w:t xml:space="preserve">от 11.09.2026 </w:t>
        </w:r>
        <w:r>
          <w:rPr>
            <w:rStyle w:val="ab"/>
          </w:rPr>
          <w:t xml:space="preserve">                      </w:t>
        </w:r>
        <w:r w:rsidRPr="00F36CC2">
          <w:rPr>
            <w:rStyle w:val="ab"/>
          </w:rPr>
          <w:t>№ 830</w:t>
        </w:r>
      </w:hyperlink>
      <w:r>
        <w:t>)</w:t>
      </w:r>
    </w:p>
    <w:p w:rsidR="00F36CC2" w:rsidRPr="00ED1D76" w:rsidRDefault="00F36CC2" w:rsidP="005E538D"/>
    <w:p w:rsidR="00210859" w:rsidRPr="005E538D" w:rsidRDefault="00210859" w:rsidP="005E538D">
      <w:r w:rsidRPr="005E538D">
        <w:t>В соответствии</w:t>
      </w:r>
      <w:r w:rsidR="005E538D" w:rsidRPr="005E538D">
        <w:t xml:space="preserve"> </w:t>
      </w:r>
      <w:r w:rsidR="00C1058A" w:rsidRPr="005E538D">
        <w:t>законом Ханты-Мансийского автономного округа</w:t>
      </w:r>
      <w:r w:rsidR="005E538D" w:rsidRPr="005E538D">
        <w:t>-</w:t>
      </w:r>
      <w:r w:rsidR="00C1058A" w:rsidRPr="005E538D">
        <w:t xml:space="preserve">Югры </w:t>
      </w:r>
      <w:r w:rsidR="005E538D">
        <w:t xml:space="preserve">                     </w:t>
      </w:r>
      <w:r w:rsidR="001D4380">
        <w:t xml:space="preserve">             </w:t>
      </w:r>
      <w:r w:rsidR="005E538D">
        <w:t xml:space="preserve"> </w:t>
      </w:r>
      <w:r w:rsidR="00C1058A" w:rsidRPr="005E538D">
        <w:t xml:space="preserve">от 30 января 2016 года </w:t>
      </w:r>
      <w:hyperlink r:id="rId12" w:tooltip="ЗАКОН от 30.01.2016 № 4-оз Дума Ханты-Мансийского автономного округа-Югры&#10;&#10;О РЕГУЛИРОВАНИИ ОТДЕЛЬНЫХ ОТНОШЕНИЙ В СФЕРЕ ОРГАНИЗАЦИИ ОБЕСПЕЧЕНИЯ ПИТАНИЕМ ОБУЧАЮЩИХСЯ В ГОСУДАРСТВЕННЫХ ОБРАЗОВАТЕЛЬНЫХ ОРГАНИЗАЦИЯХ, ЧАСТНЫХ ПРОФЕССИОНАЛЬНЫХ ОБРАЗОВАТЕЛЬНЫХ ОРГАНИЗ" w:history="1">
        <w:r w:rsidR="00C1058A" w:rsidRPr="004814B3">
          <w:rPr>
            <w:rStyle w:val="ab"/>
          </w:rPr>
          <w:t xml:space="preserve">№ 4-оз </w:t>
        </w:r>
        <w:r w:rsidR="005E538D" w:rsidRPr="004814B3">
          <w:rPr>
            <w:rStyle w:val="ab"/>
          </w:rPr>
          <w:t>«</w:t>
        </w:r>
        <w:r w:rsidR="00C1058A" w:rsidRPr="004814B3">
          <w:rPr>
            <w:rStyle w:val="ab"/>
          </w:rPr>
          <w:t>О регулировании отдельных отношений</w:t>
        </w:r>
      </w:hyperlink>
      <w:r w:rsidR="00C1058A" w:rsidRPr="005E538D">
        <w:t xml:space="preserve"> в сфере организации обеспечения питанием обучающихся в государственных образовательных организациях, частных профессиональных образовательных организациях, муниципальных общеобразовательных организациях, частных общеобразовательных организациях, расположенных в Ханты-Мансийском автономном округе</w:t>
      </w:r>
      <w:r w:rsidR="005E538D" w:rsidRPr="005E538D">
        <w:t>-</w:t>
      </w:r>
      <w:r w:rsidR="00C1058A" w:rsidRPr="005E538D">
        <w:t>Югре</w:t>
      </w:r>
      <w:r w:rsidR="005E538D" w:rsidRPr="005E538D">
        <w:t>»</w:t>
      </w:r>
      <w:r w:rsidR="00C1058A" w:rsidRPr="005E538D">
        <w:t>,</w:t>
      </w:r>
      <w:r w:rsidR="005E538D" w:rsidRPr="005E538D">
        <w:t xml:space="preserve"> </w:t>
      </w:r>
      <w:r w:rsidR="00C1058A" w:rsidRPr="005E538D">
        <w:t xml:space="preserve">постановлением Правительства Ханты-Мансийского автономного округа </w:t>
      </w:r>
      <w:r w:rsidR="005E538D">
        <w:t>–</w:t>
      </w:r>
      <w:r w:rsidR="00C1058A" w:rsidRPr="005E538D">
        <w:t>Югры</w:t>
      </w:r>
      <w:r w:rsidR="005E538D">
        <w:t xml:space="preserve">                   </w:t>
      </w:r>
      <w:r w:rsidR="00AE776B">
        <w:t xml:space="preserve">  </w:t>
      </w:r>
      <w:r w:rsidR="00C1058A" w:rsidRPr="005E538D">
        <w:t xml:space="preserve"> от 04 марта 2016 года </w:t>
      </w:r>
      <w:hyperlink r:id="rId13" w:tooltip="ПОСТАНОВЛЕНИЕ от 04.03.2016 № 59-п Правительство Ханты-Мансийского автономного округа-Югры&#10;&#10;ОБ ОБЕСПЕЧЕНИИ ПИТАНИЕМ ОБУЧАЮЩИХСЯ В ОБРАЗОВАТЕЛЬНЫХ ОРГАНИЗАЦИЯХ В ХАНТЫ-МАНСИЙСКОМ АВТОНОМНОМ ОКРУГЕ – ЮГРЕ" w:history="1">
        <w:r w:rsidR="00C1058A" w:rsidRPr="004814B3">
          <w:rPr>
            <w:rStyle w:val="ab"/>
          </w:rPr>
          <w:t xml:space="preserve">№ 59-п </w:t>
        </w:r>
        <w:r w:rsidR="005E538D" w:rsidRPr="004814B3">
          <w:rPr>
            <w:rStyle w:val="ab"/>
          </w:rPr>
          <w:t>«</w:t>
        </w:r>
        <w:r w:rsidR="00C1058A" w:rsidRPr="004814B3">
          <w:rPr>
            <w:rStyle w:val="ab"/>
          </w:rPr>
          <w:t>Об обеспечении питанием</w:t>
        </w:r>
      </w:hyperlink>
      <w:r w:rsidR="00C1058A" w:rsidRPr="005E538D">
        <w:t xml:space="preserve"> обучающихся в образовательных организациях в Ханты-Мансийском автономном округе</w:t>
      </w:r>
      <w:r w:rsidR="005E538D" w:rsidRPr="005E538D">
        <w:t>-</w:t>
      </w:r>
      <w:r w:rsidR="00C1058A" w:rsidRPr="005E538D">
        <w:t>Югре</w:t>
      </w:r>
      <w:r w:rsidR="005E538D" w:rsidRPr="005E538D">
        <w:t>»</w:t>
      </w:r>
      <w:r w:rsidRPr="005E538D">
        <w:t>:</w:t>
      </w:r>
    </w:p>
    <w:p w:rsidR="0018662E" w:rsidRDefault="005E538D" w:rsidP="0018662E">
      <w:r w:rsidRPr="005E538D">
        <w:t xml:space="preserve">1. </w:t>
      </w:r>
      <w:r w:rsidR="00F36CC2" w:rsidRPr="00F36CC2">
        <w:t xml:space="preserve">Комитету образования администрации Березовского района  обеспечить за счет средств субвенции, предоставляемой из бюджета Ханты-Мансийского автономного округа – Югры бюджету Березовского района на осуществление переданного отдельного государственного полномочия по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 из многодетных семей, детей из малоимущих семей, обучающихся с ограниченными возможностями здоровья, детей-инвалидов, не относящихся к обучающимся с ограниченными возможностями здоровья (далее - дети-инвалиды), членов семей лиц, названных в подпунктах «а» - «в» пункта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– Указ) (далее также – члены семей участников спецоперации), получающих основное общее и среднее общее образование в муниципальных общеобразовательных организациях, образование в частных общеобразовательных организациях, в виде предоставления двухразового питания в учебное время по месту нахождения общеобразовательной организации, получающих начальное общее образование в муниципальных общеобразовательных организациях, в виде предоставления одноразового питания в </w:t>
      </w:r>
      <w:r w:rsidR="00F36CC2" w:rsidRPr="00F36CC2">
        <w:lastRenderedPageBreak/>
        <w:t>учебное время по месту нахождения общеобразовательной организации, а также получающих социальную поддержку в виде денежной компенсации обучающимся общеобразовательных организаций с ограниченными возможностями здоровья, детям-инвалидам, не относящимся к обучающимся с ограниченными возможностями здоровья, обучение которых организовано на дому, оказание мер социальной поддержки в виде</w:t>
      </w:r>
      <w:r w:rsidR="0018662E">
        <w:t>:</w:t>
      </w:r>
    </w:p>
    <w:p w:rsidR="00F36CC2" w:rsidRDefault="00F36CC2" w:rsidP="0018662E">
      <w:r>
        <w:t>(</w:t>
      </w:r>
      <w:r w:rsidRPr="00F36CC2">
        <w:t>абзац первый пункта 1</w:t>
      </w:r>
      <w:r>
        <w:t xml:space="preserve"> изложен в редакции постановления Администрации                           </w:t>
      </w:r>
      <w:hyperlink r:id="rId14" w:tooltip="постановление от 11.09.2026 0:00:00 №830 Администрация Березовского района&#10;&#10;О внесении изменений в постановление администрации Березовского района от 05.03.2025 № 186 «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илу некоторых муниципальных правовых актов администрации Березовского района»&#10;" w:history="1">
        <w:r w:rsidRPr="00F36CC2">
          <w:rPr>
            <w:rStyle w:val="ab"/>
          </w:rPr>
          <w:t>от 11.09.2026 № 830</w:t>
        </w:r>
      </w:hyperlink>
      <w:r>
        <w:t>)</w:t>
      </w:r>
    </w:p>
    <w:p w:rsidR="0018662E" w:rsidRDefault="0018662E" w:rsidP="0018662E">
      <w:r>
        <w:t xml:space="preserve">1.1. предоставления бесплатного двухразового питания обучающимся в муниципальных общеобразовательных организациях (за исключением обучающихся начальных классов), относящимся к категориям детей-сирот и детей, оставшихся без попечения родителей, лиц из числа детей-сирот и детей, оставшихся без попечения родителей, детей из многодетных семей, детей из малоимущих семей, обучающихся с ограниченными возможностями здоровья, детей-инвалидов, а также </w:t>
      </w:r>
      <w:r w:rsidR="00F36CC2" w:rsidRPr="00F36CC2">
        <w:t>членов семей участников спецоперации</w:t>
      </w:r>
      <w:r>
        <w:t>:</w:t>
      </w:r>
    </w:p>
    <w:p w:rsidR="00D352B6" w:rsidRDefault="0018662E" w:rsidP="00D352B6">
      <w:r>
        <w:t xml:space="preserve">- </w:t>
      </w:r>
      <w:r w:rsidR="00D352B6">
        <w:t>в сумме 223 рубля в день на одного обучающегося, с учетом размера расходов на оплату стоимости продуктов питания из расчета: завтрак -89 рублей, обед – 134 рубля;</w:t>
      </w:r>
    </w:p>
    <w:p w:rsidR="0018662E" w:rsidRDefault="00D352B6" w:rsidP="00D352B6">
      <w:r>
        <w:t>- в сумме 446 рублей в день на одного обучающегося, исходя из норматива расходов на услугу по предоставлению питания из расчета: завтрак – 178 рублей, обед- 268 рублей</w:t>
      </w:r>
      <w:r w:rsidR="0018662E">
        <w:t>.</w:t>
      </w:r>
    </w:p>
    <w:p w:rsidR="00ED1D76" w:rsidRDefault="00ED1D76" w:rsidP="0018662E">
      <w:r>
        <w:t>(</w:t>
      </w:r>
      <w:r w:rsidRPr="00ED1D76">
        <w:t>абзацы второй, третий подпункта 1.1 пункта 1</w:t>
      </w:r>
      <w:r>
        <w:t xml:space="preserve"> изложены в редакции постановления Администрации </w:t>
      </w:r>
      <w:r w:rsidRPr="00ED1D76">
        <w:t xml:space="preserve"> </w:t>
      </w:r>
      <w:hyperlink r:id="rId15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 w:rsidR="00D352B6">
        <w:t>)</w:t>
      </w:r>
    </w:p>
    <w:p w:rsidR="00F36CC2" w:rsidRDefault="00F36CC2" w:rsidP="0018662E">
      <w:r>
        <w:t>(</w:t>
      </w:r>
      <w:r w:rsidRPr="00F36CC2">
        <w:t>в подпункт</w:t>
      </w:r>
      <w:r>
        <w:t xml:space="preserve">е </w:t>
      </w:r>
      <w:r w:rsidRPr="00F36CC2">
        <w:t>1.1 слова «членов семей участников специальной военной операции, граждан Российской Федерации, призванных на военную службу по мобилизации в Вооруженные Силы Российской Федерации» замен</w:t>
      </w:r>
      <w:r>
        <w:t xml:space="preserve">ены </w:t>
      </w:r>
      <w:r w:rsidRPr="00F36CC2">
        <w:t>словами «члено</w:t>
      </w:r>
      <w:r>
        <w:t>в семей участников спецоперации</w:t>
      </w:r>
      <w:r w:rsidRPr="00F36CC2">
        <w:t>»</w:t>
      </w:r>
      <w:r>
        <w:t xml:space="preserve"> постановлением Администрации </w:t>
      </w:r>
      <w:hyperlink r:id="rId16" w:tooltip="постановление от 11.09.2026 0:00:00 №830 Администрация Березовского района&#10;&#10;О внесении изменений в постановление администрации Березовского района от 05.03.2025 № 186 «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илу некоторых муниципальных правовых актов администрации Березовского района»&#10;" w:history="1">
        <w:r w:rsidRPr="00F36CC2">
          <w:rPr>
            <w:rStyle w:val="ab"/>
          </w:rPr>
          <w:t>от 11.09.2026 № 830</w:t>
        </w:r>
      </w:hyperlink>
      <w:r>
        <w:t>)</w:t>
      </w:r>
    </w:p>
    <w:p w:rsidR="0018662E" w:rsidRDefault="0018662E" w:rsidP="0018662E">
      <w:r>
        <w:t>1.2. предоставления питания при организации одноразового питания обучающихся начальных классов с 1 по 4 классы муниципальных общеобразовательных организаций (относящимся к категориям детей-сирот и детей, оставшихся без попечения родителей, лиц из числа детей-сирот и детей, оставшихся без попечения родителей, детей из многодетных семей, детей из малоимущих семей, обучающихся с ограниченными возможностями здоровья, детей-инвалидов, чле</w:t>
      </w:r>
      <w:r w:rsidR="00F36CC2">
        <w:t>нов семей участников спецоперации</w:t>
      </w:r>
      <w:r>
        <w:t>):</w:t>
      </w:r>
    </w:p>
    <w:p w:rsidR="00D352B6" w:rsidRDefault="0018662E" w:rsidP="00D352B6">
      <w:r>
        <w:t xml:space="preserve">- </w:t>
      </w:r>
      <w:r w:rsidR="00D352B6">
        <w:t>в сумме 134 рубля в день на одного обучающегося, с учетом размера расходов на оплату стоимости продуктов питания (обед);</w:t>
      </w:r>
    </w:p>
    <w:p w:rsidR="0018662E" w:rsidRDefault="00D352B6" w:rsidP="00D352B6">
      <w:r>
        <w:t>- в сумме 268 рублей в день на одного обучающегося, исходя из норматива расходов на услугу по предоставлению питания (обед)</w:t>
      </w:r>
      <w:r w:rsidR="0018662E">
        <w:t>.</w:t>
      </w:r>
    </w:p>
    <w:p w:rsidR="00D352B6" w:rsidRDefault="00D352B6" w:rsidP="0018662E">
      <w:r>
        <w:t>(</w:t>
      </w:r>
      <w:r w:rsidRPr="00ED1D76">
        <w:t>абзацы второй, третий подпункта 1.</w:t>
      </w:r>
      <w:r>
        <w:t>2</w:t>
      </w:r>
      <w:r w:rsidRPr="00ED1D76">
        <w:t xml:space="preserve"> пункта 1</w:t>
      </w:r>
      <w:r>
        <w:t xml:space="preserve"> изложены в редакции постановления Администрации </w:t>
      </w:r>
      <w:r w:rsidRPr="00ED1D76">
        <w:t xml:space="preserve"> </w:t>
      </w:r>
      <w:hyperlink r:id="rId17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>
        <w:t>)</w:t>
      </w:r>
    </w:p>
    <w:p w:rsidR="00F36CC2" w:rsidRDefault="00F36CC2" w:rsidP="0018662E">
      <w:r>
        <w:t>(</w:t>
      </w:r>
      <w:r w:rsidRPr="00F36CC2">
        <w:t>в подпункт</w:t>
      </w:r>
      <w:r>
        <w:t xml:space="preserve">е </w:t>
      </w:r>
      <w:r>
        <w:t>1.2</w:t>
      </w:r>
      <w:r w:rsidRPr="00F36CC2">
        <w:t xml:space="preserve"> слова «членов семей участников специальной военной операции, граждан Российской Федерации, призванных на военную службу по мобилизации в Вооруженные Силы Российской Федерации» замен</w:t>
      </w:r>
      <w:r>
        <w:t xml:space="preserve">ены </w:t>
      </w:r>
      <w:r w:rsidRPr="00F36CC2">
        <w:t>словами «члено</w:t>
      </w:r>
      <w:r>
        <w:t>в семей участников спецоперации</w:t>
      </w:r>
      <w:r w:rsidRPr="00F36CC2">
        <w:t>»</w:t>
      </w:r>
      <w:r>
        <w:t xml:space="preserve"> постановлением Администрации </w:t>
      </w:r>
      <w:hyperlink r:id="rId18" w:tooltip="постановление от 11.09.2026 0:00:00 №830 Администрация Березовского района&#10;&#10;О внесении изменений в постановление администрации Березовского района от 05.03.2025 № 186 «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илу некоторых муниципальных правовых актов администрации Березовского района»&#10;" w:history="1">
        <w:r w:rsidRPr="00F36CC2">
          <w:rPr>
            <w:rStyle w:val="ab"/>
          </w:rPr>
          <w:t>от 11.09.2026 № 830</w:t>
        </w:r>
      </w:hyperlink>
      <w:r>
        <w:t>)</w:t>
      </w:r>
    </w:p>
    <w:p w:rsidR="0018662E" w:rsidRDefault="0018662E" w:rsidP="0018662E">
      <w:r>
        <w:t xml:space="preserve">1.3. Денежной компенсации за двухразовое питание обучающимся с ограниченными возможностями здоровья, детям-инвалидам, не относящимся к обучающимся с ограниченными возможностями здоровья, осваивающих основные общеобразовательные программы, обучение которых организовано общеобразовательными организациями на дому в размере </w:t>
      </w:r>
      <w:r w:rsidR="00D352B6">
        <w:t>223</w:t>
      </w:r>
      <w:r>
        <w:t xml:space="preserve"> рублей в день на одного обучающегося. </w:t>
      </w:r>
    </w:p>
    <w:p w:rsidR="00D352B6" w:rsidRDefault="00D352B6" w:rsidP="00D352B6">
      <w:r>
        <w:t>(</w:t>
      </w:r>
      <w:r w:rsidRPr="00D352B6">
        <w:t>в подпункте 1.3 пункта 1 цифры «215» замен</w:t>
      </w:r>
      <w:r>
        <w:t>ены</w:t>
      </w:r>
      <w:r w:rsidRPr="00D352B6">
        <w:t xml:space="preserve"> цифрами «223»</w:t>
      </w:r>
      <w:r>
        <w:t xml:space="preserve"> постановлением Администрации  </w:t>
      </w:r>
      <w:hyperlink r:id="rId19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>
        <w:t>)</w:t>
      </w:r>
    </w:p>
    <w:p w:rsidR="0018662E" w:rsidRDefault="0018662E" w:rsidP="0018662E">
      <w:r>
        <w:t xml:space="preserve">1.4. Денежной выплаты обучающимся льготный категорий, исключительно на обучение с применением дистанционных образовательных технологий в период действия в автономном округе режима повышенной готовности, ограничительных </w:t>
      </w:r>
      <w:r>
        <w:lastRenderedPageBreak/>
        <w:t>мероприятий (карантина) социальная поддержка обучающимся из числа льготных категорий за двухразовое питание, заменяется денежной выплатой (далее - выплата).</w:t>
      </w:r>
    </w:p>
    <w:p w:rsidR="005E538D" w:rsidRDefault="0018662E" w:rsidP="0018662E">
      <w:r>
        <w:t xml:space="preserve">Выплата перечисляется на лицевой счет одного из родителей (законных представителей) в размере </w:t>
      </w:r>
      <w:r w:rsidR="00D352B6">
        <w:t>223</w:t>
      </w:r>
      <w:r>
        <w:t xml:space="preserve"> рублей в день, за исключением дней каникулярного периода, выходных и праздничных дней.</w:t>
      </w:r>
      <w:r w:rsidR="00635E87" w:rsidRPr="005E538D">
        <w:t xml:space="preserve"> </w:t>
      </w:r>
    </w:p>
    <w:p w:rsidR="00D352B6" w:rsidRPr="005E538D" w:rsidRDefault="00D352B6" w:rsidP="0018662E">
      <w:r>
        <w:t>(</w:t>
      </w:r>
      <w:r w:rsidRPr="00D352B6">
        <w:t>в абзаце втором подпункта 1.4 пункта 1 цифры «215» замен</w:t>
      </w:r>
      <w:r>
        <w:t>ены</w:t>
      </w:r>
      <w:r w:rsidRPr="00D352B6">
        <w:t xml:space="preserve"> цифрами «223»</w:t>
      </w:r>
      <w:r>
        <w:t xml:space="preserve"> постановлением Администрации </w:t>
      </w:r>
      <w:hyperlink r:id="rId20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>
        <w:t>)</w:t>
      </w:r>
    </w:p>
    <w:p w:rsidR="0018662E" w:rsidRDefault="0018662E" w:rsidP="005E538D">
      <w:r>
        <w:t xml:space="preserve">(пункт 1 изложен в редакции постановления Администрации </w:t>
      </w:r>
      <w:hyperlink r:id="rId21" w:tooltip="постановление от 21.01.2026 0:00:00 №34 Администрация Березовского района&#10;&#10;О внесении изменений в постановление администрации Березовского района от 05.03.2025 № 186 " w:history="1">
        <w:r w:rsidRPr="0018662E">
          <w:rPr>
            <w:rStyle w:val="ab"/>
            <w:rFonts w:cs="Arial"/>
            <w:szCs w:val="28"/>
          </w:rPr>
          <w:t>от 21.01.2026 № 34</w:t>
        </w:r>
      </w:hyperlink>
      <w:r>
        <w:rPr>
          <w:rFonts w:cs="Arial"/>
          <w:szCs w:val="28"/>
        </w:rPr>
        <w:t>)</w:t>
      </w:r>
    </w:p>
    <w:p w:rsidR="005E538D" w:rsidRPr="005E538D" w:rsidRDefault="00210859" w:rsidP="005E538D">
      <w:r w:rsidRPr="005E538D">
        <w:t>2. Руководителям общеобразовательных</w:t>
      </w:r>
      <w:r w:rsidR="00FD5804" w:rsidRPr="005E538D">
        <w:t xml:space="preserve"> организаций</w:t>
      </w:r>
      <w:r w:rsidR="005E538D" w:rsidRPr="005E538D">
        <w:t xml:space="preserve"> </w:t>
      </w:r>
      <w:r w:rsidR="00500027" w:rsidRPr="005E538D">
        <w:t>обеспечить</w:t>
      </w:r>
      <w:r w:rsidRPr="005E538D">
        <w:t>:</w:t>
      </w:r>
    </w:p>
    <w:p w:rsidR="00F36CC2" w:rsidRDefault="00CE29BF" w:rsidP="00F36CC2">
      <w:r w:rsidRPr="005E538D">
        <w:t>2.1.</w:t>
      </w:r>
      <w:r w:rsidR="00F36CC2">
        <w:t xml:space="preserve"> </w:t>
      </w:r>
      <w:r w:rsidR="00F36CC2">
        <w:t>Учет обучающихся с целью предоставления двухразового питания на основании:</w:t>
      </w:r>
    </w:p>
    <w:p w:rsidR="00F36CC2" w:rsidRDefault="00F36CC2" w:rsidP="00F36CC2">
      <w:r>
        <w:t>- заявления одного из родителей (законных представителей) обучающегося по форме, установленной локальным правовым актом общеобразовательной организации. В заявлении родитель (законный представитель) указывает период в течение учебного года, на который обучающийся должен быть обеспечен питанием, основание для оказания социальной поддержки в виде предоставления питания (при наличии), и подтверждает свое согласие на порядок обеспечения питанием, установленный локальным правовым актом общеобразовательной организации;</w:t>
      </w:r>
    </w:p>
    <w:p w:rsidR="00F36CC2" w:rsidRDefault="00F36CC2" w:rsidP="00F36CC2">
      <w:r>
        <w:t>- сведений, предоставленных казенным учреждением «Агентство социального благополучия населения» в п. Березово, для обучающихся из малоимущих семей и многодетных семей.</w:t>
      </w:r>
    </w:p>
    <w:p w:rsidR="00F36CC2" w:rsidRDefault="00F36CC2" w:rsidP="00F36CC2">
      <w:r>
        <w:t>Критериями нуждаемости для предоставления бесплатного двухразового питания обучающимся являются:</w:t>
      </w:r>
    </w:p>
    <w:p w:rsidR="00F36CC2" w:rsidRDefault="00F36CC2" w:rsidP="00F36CC2">
      <w:r>
        <w:t>- для детей из многодетных семей, обучающимся в общеобразовательных учреждениях и частных общеобразовательных учреждениях,</w:t>
      </w:r>
      <w:r>
        <w:t xml:space="preserve"> </w:t>
      </w:r>
      <w:r>
        <w:t>-</w:t>
      </w:r>
      <w:r>
        <w:t xml:space="preserve"> </w:t>
      </w:r>
      <w:r>
        <w:t>соответствие требованиям пункта 2 статьи 3 Закона Ханты- Мансийского автономного округа-Югры от 7 июля 2004 № 45-оз «О поддержке семьи, материнства, отцовства и детства в Ханты-Мансийском автономном округе-Югре»;</w:t>
      </w:r>
    </w:p>
    <w:p w:rsidR="00F36CC2" w:rsidRDefault="00F36CC2" w:rsidP="00F36CC2">
      <w:r>
        <w:t>- для детей из малоимущих семей-среднедушевой доход семьи ниже прожиточного минимума, установленного в Ханты-Мансийском автономном округе-Югре;</w:t>
      </w:r>
    </w:p>
    <w:p w:rsidR="00F36CC2" w:rsidRDefault="00F36CC2" w:rsidP="00F36CC2">
      <w:r>
        <w:t>- сведений, предоставленных Управлением социальной защиты населения, опекой и попечительством по Березовскому району, о получении государственной поддержки детьми-сиротами и детьми, оставшимися без попечения родителей;</w:t>
      </w:r>
    </w:p>
    <w:p w:rsidR="00F36CC2" w:rsidRDefault="00F36CC2" w:rsidP="00F36CC2">
      <w:r>
        <w:t>- информации территориальной психолого-медико-педагогической комиссии Березовского района, - для обучающихся с ограниченными возможностями здоровья;</w:t>
      </w:r>
    </w:p>
    <w:p w:rsidR="00F36CC2" w:rsidRDefault="00F36CC2" w:rsidP="00F36CC2">
      <w:r>
        <w:t>- справки, подтверждающей факт установления инвалидности, выданной бюро медико-социальной экспертизы, -для детей-инвалидов;</w:t>
      </w:r>
    </w:p>
    <w:p w:rsidR="00F36CC2" w:rsidRDefault="00F36CC2" w:rsidP="00F36CC2">
      <w:r>
        <w:t>- сведений, содержащих информацию о факте участия в специальной военной операции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операции, - для членов семей участников специальной военной операции,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операции;</w:t>
      </w:r>
    </w:p>
    <w:p w:rsidR="00F36CC2" w:rsidRDefault="00F36CC2" w:rsidP="00F36CC2">
      <w:r>
        <w:t>- сведений, содержащих информацию о факте участия в специальной военной операции, выполнения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лиц, являющихся (являвшихся) военнослужащими или сотрудниками федеральных органов исполнительной власти и федеральных государственных органов;</w:t>
      </w:r>
    </w:p>
    <w:p w:rsidR="00F36CC2" w:rsidRDefault="00F36CC2" w:rsidP="00F36CC2">
      <w:r>
        <w:lastRenderedPageBreak/>
        <w:t>- документов, подтверждающих участие в соответствии с решениями органов государственной власти Донецкой Народной Республики, Луганской Народной Республики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начиная с 11 мая 2014 года, выданных уполномоченными органами исполнительной власти Донецкой Народной Республики, Луганской Народной Республики, - для членов семей лиц, названных в подпункте «в» пункта 1 Указа;</w:t>
      </w:r>
    </w:p>
    <w:p w:rsidR="00F36CC2" w:rsidRDefault="00F36CC2" w:rsidP="00F36CC2">
      <w:r>
        <w:t>- решение суда об установлении факта нахождения на иждивении.</w:t>
      </w:r>
    </w:p>
    <w:p w:rsidR="00F36CC2" w:rsidRDefault="00F36CC2" w:rsidP="00F36CC2">
      <w:r>
        <w:t>Под членами семей участников специальной военной операции, которым оказывается социальная поддержка, в настоящем Законе понимаются дети, пасынки, падчерицы, братья, сестры, лица, находящиеся (находившиеся) на иждивении лиц, названных в подпунктах «а» – «в» пункта 1 Указа,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при исполнении обязанностей военной службы (службы).</w:t>
      </w:r>
    </w:p>
    <w:p w:rsidR="00F36CC2" w:rsidRDefault="00F36CC2" w:rsidP="00F36CC2">
      <w:r>
        <w:t>К лицам, находившимся на иждивении лиц, названных в подпунктах «а» – «в» пункта 1 Указа, относятся обучающиеся, находившиеся на иждивении этих лиц на дату их гибели (смерти).</w:t>
      </w:r>
    </w:p>
    <w:p w:rsidR="00635E87" w:rsidRPr="005E538D" w:rsidRDefault="00F36CC2" w:rsidP="00F36CC2">
      <w:r>
        <w:t>Братьям и сестрам лиц, названных в подпунктах «а» – «в» пункта 1 Указа, социальная поддержка в соответствии с настоящей статьей предоставляется при условии, если указанные лица не состоят в браке.</w:t>
      </w:r>
    </w:p>
    <w:p w:rsidR="00F36CC2" w:rsidRDefault="00F36CC2" w:rsidP="00D352B6">
      <w:r>
        <w:t xml:space="preserve">(пункт 2.1 изложен в редакции постановления Администрации </w:t>
      </w:r>
      <w:hyperlink r:id="rId22" w:tooltip="постановление от 11.09.2026 0:00:00 №830 Администрация Березовского района&#10;&#10;О внесении изменений в постановление администрации Березовского района от 05.03.2025 № 186 «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илу некоторых муниципальных правовых актов администрации Березовского района»&#10;" w:history="1">
        <w:r w:rsidRPr="00F36CC2">
          <w:rPr>
            <w:rStyle w:val="ab"/>
          </w:rPr>
          <w:t>от 11.09.2026 № 830</w:t>
        </w:r>
      </w:hyperlink>
      <w:r>
        <w:t>)</w:t>
      </w:r>
    </w:p>
    <w:p w:rsidR="00D352B6" w:rsidRDefault="00EB7D59" w:rsidP="00D352B6">
      <w:r w:rsidRPr="005E538D">
        <w:t>2.2</w:t>
      </w:r>
      <w:r w:rsidR="00500027" w:rsidRPr="005E538D">
        <w:t>.</w:t>
      </w:r>
      <w:r w:rsidR="005E538D" w:rsidRPr="005E538D">
        <w:t xml:space="preserve"> </w:t>
      </w:r>
      <w:r w:rsidR="00D352B6">
        <w:t>Создание условий по предоставлению:</w:t>
      </w:r>
    </w:p>
    <w:p w:rsidR="00D352B6" w:rsidRDefault="00D352B6" w:rsidP="00D352B6">
      <w:r>
        <w:t xml:space="preserve">-  завтрака на </w:t>
      </w:r>
      <w:proofErr w:type="gramStart"/>
      <w:r>
        <w:t>сумму  89</w:t>
      </w:r>
      <w:proofErr w:type="gramEnd"/>
      <w:r>
        <w:t xml:space="preserve"> рублей  и  обеда  на  сумму 134 рубля  на одного обучающегося в  учебное время для обучающихся, указанных в абзаце первом подпункта 1.1 настоящего постановления,  за счет средств субвенции Ханты-Мансийского автономного округа – Югры; </w:t>
      </w:r>
    </w:p>
    <w:p w:rsidR="00D352B6" w:rsidRDefault="00D352B6" w:rsidP="00D352B6">
      <w:r>
        <w:t xml:space="preserve">- завтрака на </w:t>
      </w:r>
      <w:proofErr w:type="gramStart"/>
      <w:r>
        <w:t>сумму  178</w:t>
      </w:r>
      <w:proofErr w:type="gramEnd"/>
      <w:r>
        <w:t xml:space="preserve">  рублей  и  обеда  на  сумму 268 рублей  на одного обучающегося в  учебное время для обучающихся, указанных в абзаце втором подпункта 1.1 настоящего постановления,  за счет средств субвенции Ханты-Мансийского автономного округа – Югры.</w:t>
      </w:r>
    </w:p>
    <w:p w:rsidR="00500027" w:rsidRDefault="00D352B6" w:rsidP="00D352B6">
      <w:r>
        <w:t>2.3. 100 –процентный охват обучающихся льготных категорий двухразовым питанием в соответствии подпунктами 1.1 и 1.2 пункта 1 настоящего постановления</w:t>
      </w:r>
      <w:r w:rsidR="00A179C0" w:rsidRPr="005E538D">
        <w:t>.</w:t>
      </w:r>
    </w:p>
    <w:p w:rsidR="00D352B6" w:rsidRPr="005E538D" w:rsidRDefault="00D352B6" w:rsidP="005E538D">
      <w:r>
        <w:t xml:space="preserve">(подпункты 2.2, 2.3 пункта 2 изложены в редакции постановления Администрации </w:t>
      </w:r>
      <w:r w:rsidRPr="00ED1D76">
        <w:t xml:space="preserve"> </w:t>
      </w:r>
      <w:hyperlink r:id="rId23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>
        <w:t>)</w:t>
      </w:r>
    </w:p>
    <w:p w:rsidR="00D06B26" w:rsidRDefault="00B649AB" w:rsidP="005E538D">
      <w:r w:rsidRPr="005E538D">
        <w:t>2.4</w:t>
      </w:r>
      <w:r w:rsidR="002E7E17" w:rsidRPr="005E538D">
        <w:t>. Н</w:t>
      </w:r>
      <w:r w:rsidR="005E47CD" w:rsidRPr="005E538D">
        <w:t>ачисление и выплату</w:t>
      </w:r>
      <w:r w:rsidR="00B95C53" w:rsidRPr="005E538D">
        <w:t xml:space="preserve"> денежной компенсации обучающимся общеобразовательных учреждений с ограниченными возможностями здоровья, детей-</w:t>
      </w:r>
      <w:r w:rsidR="00B95C53" w:rsidRPr="005E538D">
        <w:lastRenderedPageBreak/>
        <w:t>инвалидов, не</w:t>
      </w:r>
      <w:r w:rsidR="005E538D" w:rsidRPr="005E538D">
        <w:t xml:space="preserve"> </w:t>
      </w:r>
      <w:r w:rsidR="00B95C53" w:rsidRPr="005E538D">
        <w:t>относящихся к обучающимся с ограниченными возможностями</w:t>
      </w:r>
      <w:r w:rsidR="005E538D" w:rsidRPr="005E538D">
        <w:t xml:space="preserve"> </w:t>
      </w:r>
      <w:r w:rsidR="00B95C53" w:rsidRPr="005E538D">
        <w:t>здоровья</w:t>
      </w:r>
      <w:r w:rsidR="005E538D" w:rsidRPr="005E538D">
        <w:t xml:space="preserve"> </w:t>
      </w:r>
      <w:r w:rsidR="00B95C53" w:rsidRPr="005E538D">
        <w:t>обучение которых орг</w:t>
      </w:r>
      <w:r w:rsidR="00C80002" w:rsidRPr="005E538D">
        <w:t>анизовано на до</w:t>
      </w:r>
      <w:r w:rsidR="00FD5804" w:rsidRPr="005E538D">
        <w:t xml:space="preserve">му в размере </w:t>
      </w:r>
      <w:r w:rsidR="00D352B6">
        <w:t>223</w:t>
      </w:r>
      <w:r w:rsidR="00EB7D59" w:rsidRPr="005E538D">
        <w:t xml:space="preserve"> рублей</w:t>
      </w:r>
      <w:r w:rsidR="00B95C53" w:rsidRPr="005E538D">
        <w:t xml:space="preserve"> </w:t>
      </w:r>
      <w:r w:rsidR="008B685F" w:rsidRPr="005E538D">
        <w:t xml:space="preserve">в день на одного обучающегося </w:t>
      </w:r>
      <w:r w:rsidR="00D06B26" w:rsidRPr="005E538D">
        <w:t>в соответствии с Порядком предоставления дене</w:t>
      </w:r>
      <w:r w:rsidR="005C24EE" w:rsidRPr="005E538D">
        <w:t>жной компенсации, утвержденным п</w:t>
      </w:r>
      <w:r w:rsidR="00D06B26" w:rsidRPr="005E538D">
        <w:t>остановлением Правительства Ханты-Мансийского автономного округа</w:t>
      </w:r>
      <w:r w:rsidR="005E538D" w:rsidRPr="005E538D">
        <w:t>-</w:t>
      </w:r>
      <w:r w:rsidR="00D06B26" w:rsidRPr="005E538D">
        <w:t xml:space="preserve">Югры от 04.03.2016 </w:t>
      </w:r>
      <w:hyperlink r:id="rId24" w:history="1">
        <w:r w:rsidR="004814B3">
          <w:rPr>
            <w:rStyle w:val="ab"/>
          </w:rPr>
          <w:t>№ 59-п «Об обеспечении питанием</w:t>
        </w:r>
      </w:hyperlink>
      <w:r w:rsidR="00D06B26" w:rsidRPr="005E538D">
        <w:t xml:space="preserve"> обучающихся в образовательных организациях в Ханты-Мансийском автономном округе</w:t>
      </w:r>
      <w:r w:rsidR="005E538D" w:rsidRPr="005E538D">
        <w:t>-</w:t>
      </w:r>
      <w:r w:rsidR="00D06B26" w:rsidRPr="005E538D">
        <w:t>Югре</w:t>
      </w:r>
      <w:r w:rsidR="005E538D" w:rsidRPr="005E538D">
        <w:t>»</w:t>
      </w:r>
      <w:r w:rsidR="00D06B26" w:rsidRPr="005E538D">
        <w:t>.</w:t>
      </w:r>
    </w:p>
    <w:p w:rsidR="00D352B6" w:rsidRPr="005E538D" w:rsidRDefault="00D352B6" w:rsidP="005E538D">
      <w:r>
        <w:t>(</w:t>
      </w:r>
      <w:r w:rsidRPr="00D352B6">
        <w:t xml:space="preserve">в подпункте </w:t>
      </w:r>
      <w:r>
        <w:t>2.4</w:t>
      </w:r>
      <w:r w:rsidRPr="00D352B6">
        <w:t xml:space="preserve"> пункта </w:t>
      </w:r>
      <w:r>
        <w:t>2</w:t>
      </w:r>
      <w:r w:rsidRPr="00D352B6">
        <w:t xml:space="preserve"> цифры «215» замен</w:t>
      </w:r>
      <w:r>
        <w:t>ены</w:t>
      </w:r>
      <w:r w:rsidRPr="00D352B6">
        <w:t xml:space="preserve"> цифрами «223»</w:t>
      </w:r>
      <w:r>
        <w:t xml:space="preserve"> постановлением Администрации  </w:t>
      </w:r>
      <w:hyperlink r:id="rId25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>
        <w:t>)</w:t>
      </w:r>
    </w:p>
    <w:p w:rsidR="00AC3E73" w:rsidRDefault="00B649AB" w:rsidP="005E538D">
      <w:r w:rsidRPr="005E538D">
        <w:t>2.5</w:t>
      </w:r>
      <w:r w:rsidR="005C24EE" w:rsidRPr="005E538D">
        <w:t xml:space="preserve">. </w:t>
      </w:r>
      <w:r w:rsidR="00D352B6" w:rsidRPr="00D352B6">
        <w:t>Начисление и денежну</w:t>
      </w:r>
      <w:r w:rsidR="00D352B6">
        <w:t xml:space="preserve">ю </w:t>
      </w:r>
      <w:r w:rsidR="00D352B6" w:rsidRPr="00D352B6">
        <w:t>выплату обучающимся общеобразовательных учреждений, указанным в подпункте 1.4 пункта 1 настоящего постановления в размере 223 рублей в день, за исключением дней каникулярного перио</w:t>
      </w:r>
      <w:r w:rsidR="00D352B6">
        <w:t>да, выходных и праздничных дней</w:t>
      </w:r>
      <w:r w:rsidR="00AC3E73" w:rsidRPr="005E538D">
        <w:t>.</w:t>
      </w:r>
    </w:p>
    <w:p w:rsidR="00D352B6" w:rsidRPr="005E538D" w:rsidRDefault="00D352B6" w:rsidP="005E538D">
      <w:r>
        <w:t xml:space="preserve">(подпункт 2.5 пункта 2 изложен в редакции постановления Администрации </w:t>
      </w:r>
      <w:r w:rsidRPr="00ED1D76">
        <w:t xml:space="preserve"> </w:t>
      </w:r>
      <w:r>
        <w:t xml:space="preserve">         </w:t>
      </w:r>
      <w:hyperlink r:id="rId26" w:tooltip="постановление от 26.02.2026 0:00:00 №152 Администрация Березовского района&#10;&#10;О внесении изменений в постановление администрации Березовского района от 05.03.2025 № 186 " w:history="1">
        <w:r w:rsidRPr="00ED1D76">
          <w:rPr>
            <w:rStyle w:val="ab"/>
          </w:rPr>
          <w:t>от 26.02.2026 № 152</w:t>
        </w:r>
      </w:hyperlink>
      <w:r>
        <w:t>)</w:t>
      </w:r>
    </w:p>
    <w:p w:rsidR="00F32E32" w:rsidRDefault="00B649AB" w:rsidP="005E538D">
      <w:r w:rsidRPr="005E538D">
        <w:t>2.6</w:t>
      </w:r>
      <w:r w:rsidR="002E7E17" w:rsidRPr="005E538D">
        <w:t>. С</w:t>
      </w:r>
      <w:r w:rsidR="00F32E32" w:rsidRPr="005E538D">
        <w:t>облюдение при организации питания государственных санитарно-эпидемиологических правил и нормативов, постановления Правительства Ханты-Мансийского автономного округа</w:t>
      </w:r>
      <w:r w:rsidR="005E538D" w:rsidRPr="005E538D">
        <w:t>-</w:t>
      </w:r>
      <w:r w:rsidR="00F32E32" w:rsidRPr="005E538D">
        <w:t xml:space="preserve">Югры от 3 июля 2020 года </w:t>
      </w:r>
      <w:hyperlink r:id="rId27" w:tooltip="ПОСТАНОВЛЕНИЕ от 03.07.2020 № 280-п Правительство Ханты-Мансийского автономного округа-Югры&#10;&#10;О ДОПОЛНИТЕЛЬНЫХ ТРЕБОВАНИЯХ К ОРГАНИЗАЦИИ ПИТАНИЯ, В ТОМ ЧИСЛЕ ДИЕТИЧЕСКОГО, В ОБРАЗОВАТЕЛЬНЫХ ОРГАНИЗАЦИЯХ ХАНТЫ-МАНСИЙСКОГО АВТОНОМНОГО ОКРУГА – ЮГРЫ, А ТАКЖЕ ПЕРЕЧ" w:history="1">
        <w:r w:rsidR="00F32E32" w:rsidRPr="004814B3">
          <w:rPr>
            <w:rStyle w:val="ab"/>
          </w:rPr>
          <w:t xml:space="preserve">№ 280-од-п </w:t>
        </w:r>
        <w:r w:rsidR="005E538D" w:rsidRPr="004814B3">
          <w:rPr>
            <w:rStyle w:val="ab"/>
          </w:rPr>
          <w:t xml:space="preserve">                                «</w:t>
        </w:r>
        <w:r w:rsidR="00F32E32" w:rsidRPr="004814B3">
          <w:rPr>
            <w:rStyle w:val="ab"/>
          </w:rPr>
          <w:t>О дополнительных к установленным</w:t>
        </w:r>
      </w:hyperlink>
      <w:r w:rsidR="00F32E32" w:rsidRPr="005E538D">
        <w:t xml:space="preserve"> законодательством Российской Федерации требованиям по организации питания, в том числе хронических заболеваний, при которых оно предоставляется обучающимся</w:t>
      </w:r>
      <w:r w:rsidR="005E538D" w:rsidRPr="005E538D">
        <w:t>»</w:t>
      </w:r>
      <w:r w:rsidR="00F32E32" w:rsidRPr="005E538D">
        <w:t>.</w:t>
      </w:r>
    </w:p>
    <w:p w:rsidR="009E49A1" w:rsidRDefault="009E49A1" w:rsidP="009E49A1">
      <w:r>
        <w:t>2.7. Для участников специальной военной операции и членов их семей, чьи дети обучаются в муниципальных общеобразовательных организациях и обеспечиваются бесплатным двухразовым питанием, предусмотрена возможность подачи заявления:</w:t>
      </w:r>
    </w:p>
    <w:p w:rsidR="009E49A1" w:rsidRDefault="009E49A1" w:rsidP="009E49A1">
      <w:r>
        <w:t>- через федеральную государственную информационную систему «Единый портал государственных и муниципальных услуг (функций)» в сети «Интернет»: https://www.gosuslugi.ru/ (далее – Единый портал);</w:t>
      </w:r>
    </w:p>
    <w:p w:rsidR="009E49A1" w:rsidRDefault="009E49A1" w:rsidP="009E49A1">
      <w:r>
        <w:t>- лично в автономное учреждение Ханты-Мансийского автономного округа – Югры «Многофункциональный центр предоставления государственных и муниципальных услуг Югры» (далее – МФЦ).</w:t>
      </w:r>
    </w:p>
    <w:p w:rsidR="009E49A1" w:rsidRDefault="009E49A1" w:rsidP="009E49A1">
      <w:r>
        <w:t>В случае направления заявления посредством Единого портала формирование заявления осуществляется путем заполнения интерактивной формы на Едином портале без необходимости дополнительного предоставления родителем (законным представителем) документов.</w:t>
      </w:r>
    </w:p>
    <w:p w:rsidR="009E49A1" w:rsidRDefault="009E49A1" w:rsidP="009E49A1">
      <w:r>
        <w:t>Срок предоставления меры социальной поддержки – в течение 5 рабочих дней со дня поступления заявления в муниципальную общеобразовательную организацию.</w:t>
      </w:r>
    </w:p>
    <w:p w:rsidR="009E49A1" w:rsidRDefault="009E49A1" w:rsidP="009E49A1">
      <w:r>
        <w:t>Если заявление, поданное с использованием Единого портала, поступило в выходные и (или) нерабочие праздничные дни, регистрация осуществляется муниципальным общеобразовательным учреждением в первый рабочий день, следующий за ними.</w:t>
      </w:r>
    </w:p>
    <w:p w:rsidR="009E49A1" w:rsidRDefault="009E49A1" w:rsidP="009E49A1">
      <w:r>
        <w:t>В случае подачи заявителем заявления и документов, необходимых для предоставления меры социальной поддержки, через МФЦ срок предоставления муниципальной услуги исчисляется со дня передачи МФЦ таких документов в муниципальную общеобразовательную организацию.</w:t>
      </w:r>
    </w:p>
    <w:p w:rsidR="00F36CC2" w:rsidRDefault="00F36CC2" w:rsidP="005E538D">
      <w:r w:rsidRPr="00F36CC2">
        <w:t xml:space="preserve">Социальная поддержка членам семей участников спецоперации предоставляется в соответствии с настоящей статьей не менее чем до конца года, следующего за годом завершения специальной военной операции, а членам семей лиц, названных в подпунктах «а» - «в» пункта 1 Указа,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</w:t>
      </w:r>
      <w:r w:rsidRPr="00F36CC2">
        <w:lastRenderedPageBreak/>
        <w:t>специальной военной операции, в ходе боевых действий в соответствии с решениями органов государственной власти Донецкой  Народной Республики,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и членам семей лиц, названных в подпунктах «а» - «в» пункта 1 Указа, погибших (умерших) в связи с участием в специальной военной операции, выполнением указанных задач, - бессрочно.</w:t>
      </w:r>
    </w:p>
    <w:p w:rsidR="009E49A1" w:rsidRDefault="009E49A1" w:rsidP="005E538D">
      <w:pPr>
        <w:rPr>
          <w:rStyle w:val="ab"/>
        </w:rPr>
      </w:pPr>
      <w:r>
        <w:t>(</w:t>
      </w:r>
      <w:r w:rsidR="0072306A">
        <w:t>пункт 2  дополнен</w:t>
      </w:r>
      <w:r w:rsidRPr="009E49A1">
        <w:t xml:space="preserve"> подпунктом 2.7  </w:t>
      </w:r>
      <w:r>
        <w:t xml:space="preserve"> постановлением Администрации </w:t>
      </w:r>
      <w:hyperlink r:id="rId28" w:tooltip="постановление от 03.07.2026 0:00:00 №626 Администрация Березовского района&#10;&#10;О внесении изменения в постановление администрации Березовского района от 05.03.2025 № 186 " w:history="1">
        <w:r w:rsidRPr="009E49A1">
          <w:rPr>
            <w:rStyle w:val="ab"/>
          </w:rPr>
          <w:t>от 03.07.2026 № 626)</w:t>
        </w:r>
      </w:hyperlink>
    </w:p>
    <w:p w:rsidR="00F36CC2" w:rsidRPr="005E538D" w:rsidRDefault="00F36CC2" w:rsidP="005E538D">
      <w:r>
        <w:t>(под</w:t>
      </w:r>
      <w:r w:rsidRPr="00F36CC2">
        <w:t>пункт 2.7 дополн</w:t>
      </w:r>
      <w:r>
        <w:t xml:space="preserve">ен </w:t>
      </w:r>
      <w:bookmarkStart w:id="0" w:name="_GoBack"/>
      <w:bookmarkEnd w:id="0"/>
      <w:r w:rsidRPr="00F36CC2">
        <w:t xml:space="preserve">абзацем восьмым </w:t>
      </w:r>
      <w:r>
        <w:t xml:space="preserve">постановлением Администрации                                 </w:t>
      </w:r>
      <w:hyperlink r:id="rId29" w:tooltip="постановление от 11.09.2026 0:00:00 №830 Администрация Березовского района&#10;&#10;О внесении изменений в постановление администрации Березовского района от 05.03.2025 № 186 «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илу некоторых муниципальных правовых актов администрации Березовского района»&#10;" w:history="1">
        <w:r w:rsidRPr="00F36CC2">
          <w:rPr>
            <w:rStyle w:val="ab"/>
          </w:rPr>
          <w:t>от 11.09.2026 № 830</w:t>
        </w:r>
      </w:hyperlink>
      <w:r>
        <w:t>)</w:t>
      </w:r>
    </w:p>
    <w:p w:rsidR="00210859" w:rsidRPr="005E538D" w:rsidRDefault="0082603F" w:rsidP="005E538D">
      <w:r w:rsidRPr="005E538D">
        <w:t>3</w:t>
      </w:r>
      <w:r w:rsidR="00210859" w:rsidRPr="005E538D">
        <w:t>.</w:t>
      </w:r>
      <w:r w:rsidR="006C763A" w:rsidRPr="005E538D">
        <w:t xml:space="preserve"> </w:t>
      </w:r>
      <w:r w:rsidR="00210859" w:rsidRPr="005E538D">
        <w:t>При</w:t>
      </w:r>
      <w:r w:rsidR="005E538D" w:rsidRPr="005E538D">
        <w:t xml:space="preserve"> </w:t>
      </w:r>
      <w:r w:rsidR="00210859" w:rsidRPr="005E538D">
        <w:t>организации питания</w:t>
      </w:r>
      <w:r w:rsidR="00B31314" w:rsidRPr="005E538D">
        <w:t xml:space="preserve"> и денежной компенсации обучающимся общеобразовательных </w:t>
      </w:r>
      <w:r w:rsidR="006B0EC4" w:rsidRPr="005E538D">
        <w:t xml:space="preserve">учреждений </w:t>
      </w:r>
      <w:r w:rsidR="00251285" w:rsidRPr="005E538D">
        <w:t xml:space="preserve">с ограниченными возможностями здоровья, </w:t>
      </w:r>
      <w:r w:rsidR="00B95C53" w:rsidRPr="005E538D">
        <w:t>детей-инвалидов</w:t>
      </w:r>
      <w:r w:rsidR="006B0EC4" w:rsidRPr="005E538D">
        <w:t>, не относящих</w:t>
      </w:r>
      <w:r w:rsidR="00B95C53" w:rsidRPr="005E538D">
        <w:t>ся к обучающимся с ограниченными возможностями</w:t>
      </w:r>
      <w:r w:rsidR="005E538D" w:rsidRPr="005E538D">
        <w:t xml:space="preserve"> </w:t>
      </w:r>
      <w:r w:rsidR="00B95C53" w:rsidRPr="005E538D">
        <w:t>здоровья</w:t>
      </w:r>
      <w:r w:rsidR="005E538D" w:rsidRPr="005E538D">
        <w:t xml:space="preserve"> </w:t>
      </w:r>
      <w:r w:rsidR="00251285" w:rsidRPr="005E538D">
        <w:t>обучение которых организовано на дому</w:t>
      </w:r>
      <w:r w:rsidR="005E538D" w:rsidRPr="005E538D">
        <w:t xml:space="preserve"> </w:t>
      </w:r>
      <w:r w:rsidR="00210859" w:rsidRPr="005E538D">
        <w:t>руководствоваться Поря</w:t>
      </w:r>
      <w:r w:rsidR="002E7E17" w:rsidRPr="005E538D">
        <w:t>дком, утвержденным п</w:t>
      </w:r>
      <w:r w:rsidR="00210859" w:rsidRPr="005E538D">
        <w:t>остановлением Правительства Ханты-Мансийского автономного округа</w:t>
      </w:r>
      <w:r w:rsidR="005E538D" w:rsidRPr="005E538D">
        <w:t>-</w:t>
      </w:r>
      <w:r w:rsidR="00210859" w:rsidRPr="005E538D">
        <w:t xml:space="preserve">Югры </w:t>
      </w:r>
      <w:r w:rsidR="004814B3">
        <w:t xml:space="preserve">            </w:t>
      </w:r>
      <w:r w:rsidR="00210859" w:rsidRPr="005E538D">
        <w:t xml:space="preserve">от 04.03.2016 </w:t>
      </w:r>
      <w:hyperlink r:id="rId30" w:history="1">
        <w:r w:rsidR="004814B3">
          <w:rPr>
            <w:rStyle w:val="ab"/>
          </w:rPr>
          <w:t>№ 59-п «Об обеспечении питанием</w:t>
        </w:r>
      </w:hyperlink>
      <w:r w:rsidR="00210859" w:rsidRPr="005E538D">
        <w:t xml:space="preserve"> обучающихся в образовательных организациях в Ханты-Мансийском автономном округе</w:t>
      </w:r>
      <w:r w:rsidR="005E538D" w:rsidRPr="005E538D">
        <w:t>-</w:t>
      </w:r>
      <w:r w:rsidR="00210859" w:rsidRPr="005E538D">
        <w:t>Югре</w:t>
      </w:r>
      <w:r w:rsidR="005E538D" w:rsidRPr="005E538D">
        <w:t>»</w:t>
      </w:r>
      <w:r w:rsidR="00210859" w:rsidRPr="005E538D">
        <w:t>.</w:t>
      </w:r>
    </w:p>
    <w:p w:rsidR="006B0EC4" w:rsidRPr="005E538D" w:rsidRDefault="0082603F" w:rsidP="005E538D">
      <w:r w:rsidRPr="005E538D">
        <w:t>4</w:t>
      </w:r>
      <w:r w:rsidR="00210859" w:rsidRPr="005E538D">
        <w:t xml:space="preserve">. Комитету </w:t>
      </w:r>
      <w:r w:rsidR="009D2076" w:rsidRPr="005E538D">
        <w:t xml:space="preserve">образования </w:t>
      </w:r>
      <w:r w:rsidR="00210859" w:rsidRPr="005E538D">
        <w:t>администрации Березовского рай</w:t>
      </w:r>
      <w:r w:rsidR="009D2076" w:rsidRPr="005E538D">
        <w:t xml:space="preserve">она в пределах </w:t>
      </w:r>
      <w:r w:rsidR="0018662E" w:rsidRPr="005E538D">
        <w:t>бюджетных ассигнований,</w:t>
      </w:r>
      <w:r w:rsidR="005E538D" w:rsidRPr="005E538D">
        <w:t xml:space="preserve"> </w:t>
      </w:r>
      <w:r w:rsidR="005664F7" w:rsidRPr="005E538D">
        <w:t xml:space="preserve">предусмотренных бюджетом Березовского района </w:t>
      </w:r>
      <w:r w:rsidR="00CF75FD" w:rsidRPr="005E538D">
        <w:t>обеспечить</w:t>
      </w:r>
      <w:r w:rsidR="005664F7" w:rsidRPr="005E538D">
        <w:t xml:space="preserve"> их</w:t>
      </w:r>
      <w:r w:rsidR="005E538D" w:rsidRPr="005E538D">
        <w:t xml:space="preserve"> </w:t>
      </w:r>
      <w:r w:rsidR="009D2076" w:rsidRPr="005E538D">
        <w:t>распр</w:t>
      </w:r>
      <w:r w:rsidR="005664F7" w:rsidRPr="005E538D">
        <w:t>еделение</w:t>
      </w:r>
      <w:r w:rsidR="009D2076" w:rsidRPr="005E538D">
        <w:t xml:space="preserve"> общеобразовательным</w:t>
      </w:r>
      <w:r w:rsidR="005E538D" w:rsidRPr="005E538D">
        <w:t xml:space="preserve"> </w:t>
      </w:r>
      <w:r w:rsidR="009D2076" w:rsidRPr="005E538D">
        <w:t xml:space="preserve">учреждениям для предоставления обучающимся льготной категории двухразового питания </w:t>
      </w:r>
      <w:r w:rsidR="006B0EC4" w:rsidRPr="005E538D">
        <w:t xml:space="preserve">и выплат денежной компенсации, денежной выплаты </w:t>
      </w:r>
      <w:r w:rsidR="00210859" w:rsidRPr="005E538D">
        <w:t>за счет средств субвенции Ханты-Мансий</w:t>
      </w:r>
      <w:r w:rsidR="00091708" w:rsidRPr="005E538D">
        <w:t>ского автономного округа</w:t>
      </w:r>
      <w:r w:rsidR="005E538D" w:rsidRPr="005E538D">
        <w:t>-</w:t>
      </w:r>
      <w:r w:rsidR="00091708" w:rsidRPr="005E538D">
        <w:t>Югры</w:t>
      </w:r>
      <w:r w:rsidR="006B0EC4" w:rsidRPr="005E538D">
        <w:t>.</w:t>
      </w:r>
    </w:p>
    <w:p w:rsidR="006C763A" w:rsidRPr="005E538D" w:rsidRDefault="0082603F" w:rsidP="005E538D">
      <w:r w:rsidRPr="005E538D">
        <w:t>5</w:t>
      </w:r>
      <w:r w:rsidR="00210859" w:rsidRPr="005E538D">
        <w:t xml:space="preserve">. </w:t>
      </w:r>
      <w:r w:rsidR="006C763A" w:rsidRPr="005E538D">
        <w:t>Признать утратившими силу</w:t>
      </w:r>
      <w:r w:rsidR="002E7E17" w:rsidRPr="005E538D">
        <w:t xml:space="preserve"> постановления администрации Березовского района</w:t>
      </w:r>
      <w:r w:rsidR="006C763A" w:rsidRPr="005E538D">
        <w:t>:</w:t>
      </w:r>
    </w:p>
    <w:p w:rsidR="006C763A" w:rsidRPr="005E538D" w:rsidRDefault="006C763A" w:rsidP="005E538D">
      <w:r w:rsidRPr="005E538D">
        <w:t xml:space="preserve">- </w:t>
      </w:r>
      <w:hyperlink r:id="rId31" w:tooltip="постановление от 03.05.2023 0:00:00 №296 Администрация Березовского района&#10;&#10;Об обеспечении питанием обучающихся муниципальных общеобразовательных учреждений Березовского района за счет средств Ханты-Мансийского автономного округа-Югры и признании утратившими с" w:history="1">
        <w:r w:rsidR="00BC1B86" w:rsidRPr="004814B3">
          <w:rPr>
            <w:rStyle w:val="ab"/>
          </w:rPr>
          <w:t>от 03.05.2023 № 296</w:t>
        </w:r>
      </w:hyperlink>
      <w:r w:rsidRPr="005E538D">
        <w:t xml:space="preserve"> </w:t>
      </w:r>
      <w:r w:rsidR="005E538D" w:rsidRPr="005E538D">
        <w:t>«</w:t>
      </w:r>
      <w:r w:rsidR="00C232F7" w:rsidRPr="005E538D">
        <w:t>Об обеспечении питанием обучающихся</w:t>
      </w:r>
      <w:r w:rsidR="005E538D" w:rsidRPr="005E538D">
        <w:t xml:space="preserve"> </w:t>
      </w:r>
      <w:r w:rsidR="00C232F7" w:rsidRPr="005E538D">
        <w:t>муниципальных</w:t>
      </w:r>
      <w:r w:rsidR="00670016" w:rsidRPr="005E538D">
        <w:t xml:space="preserve"> общеобразовательных учреждений</w:t>
      </w:r>
      <w:r w:rsidR="00C232F7" w:rsidRPr="005E538D">
        <w:t xml:space="preserve"> Березовского района </w:t>
      </w:r>
      <w:r w:rsidR="00670016" w:rsidRPr="005E538D">
        <w:t>за счет средств Ханты-М</w:t>
      </w:r>
      <w:r w:rsidR="0082603F" w:rsidRPr="005E538D">
        <w:t>ансийского автономного округа-Югры и</w:t>
      </w:r>
      <w:r w:rsidR="005E538D" w:rsidRPr="005E538D">
        <w:t xml:space="preserve"> </w:t>
      </w:r>
      <w:r w:rsidR="00C232F7" w:rsidRPr="005E538D">
        <w:t xml:space="preserve">признании утратившими силу </w:t>
      </w:r>
      <w:r w:rsidR="0082603F" w:rsidRPr="005E538D">
        <w:t xml:space="preserve">некоторых </w:t>
      </w:r>
      <w:r w:rsidR="00C232F7" w:rsidRPr="005E538D">
        <w:t>муниципальных правовых актов администрации Березовского района</w:t>
      </w:r>
      <w:r w:rsidR="005E538D" w:rsidRPr="005E538D">
        <w:t>»</w:t>
      </w:r>
      <w:r w:rsidR="004E74CD" w:rsidRPr="005E538D">
        <w:t>;</w:t>
      </w:r>
    </w:p>
    <w:p w:rsidR="00704D9C" w:rsidRPr="005E538D" w:rsidRDefault="00704D9C" w:rsidP="005E538D">
      <w:r w:rsidRPr="005E538D">
        <w:t xml:space="preserve">- </w:t>
      </w:r>
      <w:hyperlink r:id="rId32" w:tooltip="постановление от 07.09.2023 0:00:00 №669 Администрация Березовского района&#10;&#10;О внесении изменений в постановление администрации Березовского района от 03.05.2023 № 296 " w:history="1">
        <w:r w:rsidR="00BC1B86" w:rsidRPr="004814B3">
          <w:rPr>
            <w:rStyle w:val="ab"/>
          </w:rPr>
          <w:t>от 07.09.2023</w:t>
        </w:r>
        <w:r w:rsidR="002E7E17" w:rsidRPr="004814B3">
          <w:rPr>
            <w:rStyle w:val="ab"/>
          </w:rPr>
          <w:t xml:space="preserve"> </w:t>
        </w:r>
        <w:r w:rsidR="00BC1B86" w:rsidRPr="004814B3">
          <w:rPr>
            <w:rStyle w:val="ab"/>
          </w:rPr>
          <w:t>№ 669</w:t>
        </w:r>
      </w:hyperlink>
      <w:r w:rsidR="002E7E17" w:rsidRPr="005E538D">
        <w:t xml:space="preserve"> </w:t>
      </w:r>
      <w:r w:rsidR="005E538D" w:rsidRPr="005E538D">
        <w:t>«</w:t>
      </w:r>
      <w:r w:rsidRPr="005E538D">
        <w:t>О внесении изменений в постановление админис</w:t>
      </w:r>
      <w:r w:rsidR="000F65DD" w:rsidRPr="005E538D">
        <w:t xml:space="preserve">трации Березовского района </w:t>
      </w:r>
      <w:hyperlink r:id="rId33" w:history="1">
        <w:r w:rsidR="004814B3">
          <w:rPr>
            <w:rStyle w:val="ab"/>
          </w:rPr>
          <w:t>от 03.05.2023 № 296</w:t>
        </w:r>
      </w:hyperlink>
      <w:r w:rsidRPr="005E538D">
        <w:t xml:space="preserve"> </w:t>
      </w:r>
      <w:r w:rsidR="005E538D" w:rsidRPr="005E538D">
        <w:t>«</w:t>
      </w:r>
      <w:r w:rsidRPr="005E538D">
        <w:t>Об обеспечении питанием обучающихся</w:t>
      </w:r>
      <w:r w:rsidR="005E538D" w:rsidRPr="005E538D">
        <w:t xml:space="preserve"> </w:t>
      </w:r>
      <w:r w:rsidRPr="005E538D">
        <w:t>муниципальных общеобразовательных учреждений</w:t>
      </w:r>
      <w:r w:rsidR="005E538D" w:rsidRPr="005E538D">
        <w:t xml:space="preserve"> </w:t>
      </w:r>
      <w:r w:rsidRPr="005E538D">
        <w:t>Березовского района за счет средств Ханты-Мансийского автономного округа-Югры и</w:t>
      </w:r>
      <w:r w:rsidR="005E538D" w:rsidRPr="005E538D">
        <w:t xml:space="preserve"> </w:t>
      </w:r>
      <w:r w:rsidRPr="005E538D">
        <w:t>признании утратившими силу некоторых муниципальных правовых актов администрации Березовского района</w:t>
      </w:r>
      <w:r w:rsidR="005E538D" w:rsidRPr="005E538D">
        <w:t>»</w:t>
      </w:r>
      <w:r w:rsidRPr="005E538D">
        <w:t>;</w:t>
      </w:r>
    </w:p>
    <w:p w:rsidR="00684E52" w:rsidRPr="005E538D" w:rsidRDefault="00684E52" w:rsidP="005E538D">
      <w:r w:rsidRPr="005E538D">
        <w:t>-</w:t>
      </w:r>
      <w:r w:rsidR="002E7E17" w:rsidRPr="005E538D">
        <w:t xml:space="preserve"> </w:t>
      </w:r>
      <w:hyperlink r:id="rId34" w:tooltip="постановление от 19.02.2024 0:00:00 №129 Администрация Березовского района&#10;&#10;О внесении изменений в постановление администрации Березовского района от 03.05.2023 № 296 " w:history="1">
        <w:r w:rsidRPr="004814B3">
          <w:rPr>
            <w:rStyle w:val="ab"/>
          </w:rPr>
          <w:t>о</w:t>
        </w:r>
        <w:r w:rsidR="000F65DD" w:rsidRPr="004814B3">
          <w:rPr>
            <w:rStyle w:val="ab"/>
          </w:rPr>
          <w:t>т 19.02.2024 № 129</w:t>
        </w:r>
      </w:hyperlink>
      <w:r w:rsidRPr="005E538D">
        <w:t xml:space="preserve"> </w:t>
      </w:r>
      <w:r w:rsidR="005E538D" w:rsidRPr="005E538D">
        <w:t>«</w:t>
      </w:r>
      <w:r w:rsidRPr="005E538D">
        <w:t>О внесении изменений в постановление админис</w:t>
      </w:r>
      <w:r w:rsidR="007F4E47" w:rsidRPr="005E538D">
        <w:t xml:space="preserve">трации Березовского района </w:t>
      </w:r>
      <w:hyperlink r:id="rId35" w:history="1">
        <w:r w:rsidR="004814B3">
          <w:rPr>
            <w:rStyle w:val="ab"/>
          </w:rPr>
          <w:t>от 03.05.2023 № 296</w:t>
        </w:r>
      </w:hyperlink>
      <w:r w:rsidRPr="005E538D">
        <w:t xml:space="preserve"> </w:t>
      </w:r>
      <w:r w:rsidR="005E538D" w:rsidRPr="005E538D">
        <w:t>«</w:t>
      </w:r>
      <w:r w:rsidRPr="005E538D">
        <w:t>Об обеспечении питанием обучающихся</w:t>
      </w:r>
      <w:r w:rsidR="005E538D" w:rsidRPr="005E538D">
        <w:t xml:space="preserve"> </w:t>
      </w:r>
      <w:r w:rsidRPr="005E538D">
        <w:t>муниципальных</w:t>
      </w:r>
      <w:r w:rsidR="00670016" w:rsidRPr="005E538D">
        <w:t xml:space="preserve"> общеобразовательных учреждений</w:t>
      </w:r>
      <w:r w:rsidR="005E538D" w:rsidRPr="005E538D">
        <w:t xml:space="preserve"> </w:t>
      </w:r>
      <w:r w:rsidRPr="005E538D">
        <w:t xml:space="preserve">Березовского района </w:t>
      </w:r>
      <w:r w:rsidR="00670016" w:rsidRPr="005E538D">
        <w:t>за счет средств Ханты-М</w:t>
      </w:r>
      <w:r w:rsidRPr="005E538D">
        <w:t>ансийского автономного округа-Югры и</w:t>
      </w:r>
      <w:r w:rsidR="005E538D" w:rsidRPr="005E538D">
        <w:t xml:space="preserve"> </w:t>
      </w:r>
      <w:r w:rsidRPr="005E538D">
        <w:t>признании утратившими силу некоторых муниципальных правовых актов адм</w:t>
      </w:r>
      <w:r w:rsidR="007F4E47" w:rsidRPr="005E538D">
        <w:t>инистрации Березовского района</w:t>
      </w:r>
      <w:r w:rsidR="005E538D" w:rsidRPr="005E538D">
        <w:t>»</w:t>
      </w:r>
      <w:r w:rsidR="007F4E47" w:rsidRPr="005E538D">
        <w:t>;</w:t>
      </w:r>
    </w:p>
    <w:p w:rsidR="007F4E47" w:rsidRPr="005E538D" w:rsidRDefault="007F4E47" w:rsidP="005E538D">
      <w:r w:rsidRPr="005E538D">
        <w:t xml:space="preserve">- </w:t>
      </w:r>
      <w:hyperlink r:id="rId36" w:tooltip="постановление от 01.10.2024 0:00:00 №885 Администрация Березовского района&#10;&#10;О внесении изменений в постановление администрации Березовского района от 03.05.2023 № 296 " w:history="1">
        <w:r w:rsidRPr="004814B3">
          <w:rPr>
            <w:rStyle w:val="ab"/>
          </w:rPr>
          <w:t>от</w:t>
        </w:r>
        <w:r w:rsidR="005E538D" w:rsidRPr="004814B3">
          <w:rPr>
            <w:rStyle w:val="ab"/>
          </w:rPr>
          <w:t xml:space="preserve"> </w:t>
        </w:r>
        <w:r w:rsidRPr="004814B3">
          <w:rPr>
            <w:rStyle w:val="ab"/>
          </w:rPr>
          <w:t>01.10.2024 № 885</w:t>
        </w:r>
      </w:hyperlink>
      <w:r w:rsidRPr="005E538D">
        <w:t xml:space="preserve"> </w:t>
      </w:r>
      <w:r w:rsidR="005E538D" w:rsidRPr="005E538D">
        <w:t>«</w:t>
      </w:r>
      <w:r w:rsidRPr="005E538D">
        <w:t xml:space="preserve">О внесении изменений в постановление администрации Березовского района </w:t>
      </w:r>
      <w:hyperlink r:id="rId37" w:history="1">
        <w:r w:rsidR="004814B3">
          <w:rPr>
            <w:rStyle w:val="ab"/>
          </w:rPr>
          <w:t>от 03.05.2023 № 296</w:t>
        </w:r>
      </w:hyperlink>
      <w:r w:rsidRPr="005E538D">
        <w:t xml:space="preserve"> </w:t>
      </w:r>
      <w:r w:rsidR="005E538D" w:rsidRPr="005E538D">
        <w:t>«</w:t>
      </w:r>
      <w:r w:rsidRPr="005E538D">
        <w:t>Об обеспечении питанием обучающихся</w:t>
      </w:r>
      <w:r w:rsidR="005E538D" w:rsidRPr="005E538D">
        <w:t xml:space="preserve"> </w:t>
      </w:r>
      <w:r w:rsidRPr="005E538D">
        <w:t>муниципальных общеобразовательных учреждений</w:t>
      </w:r>
      <w:r w:rsidR="005E538D" w:rsidRPr="005E538D">
        <w:t xml:space="preserve"> </w:t>
      </w:r>
      <w:r w:rsidRPr="005E538D">
        <w:t>Березовского района за счет средств Ханты-Мансийского автономного округа-Югры и</w:t>
      </w:r>
      <w:r w:rsidR="005E538D" w:rsidRPr="005E538D">
        <w:t xml:space="preserve"> </w:t>
      </w:r>
      <w:r w:rsidRPr="005E538D">
        <w:t>признании утратившими силу некоторых муниципальных правовых актов администрации Березовского района</w:t>
      </w:r>
      <w:r w:rsidR="005E538D" w:rsidRPr="005E538D">
        <w:t>»</w:t>
      </w:r>
      <w:r w:rsidR="0013020B" w:rsidRPr="005E538D">
        <w:t>.</w:t>
      </w:r>
    </w:p>
    <w:p w:rsidR="00210859" w:rsidRPr="005E538D" w:rsidRDefault="0082603F" w:rsidP="005E538D">
      <w:r w:rsidRPr="005E538D">
        <w:t>6</w:t>
      </w:r>
      <w:r w:rsidR="00210859" w:rsidRPr="005E538D">
        <w:t>. Опубликовать настоящее постановление</w:t>
      </w:r>
      <w:r w:rsidR="005E538D" w:rsidRPr="005E538D">
        <w:t xml:space="preserve"> </w:t>
      </w:r>
      <w:r w:rsidR="00210859" w:rsidRPr="005E538D">
        <w:t xml:space="preserve">в газете </w:t>
      </w:r>
      <w:r w:rsidR="005E538D" w:rsidRPr="005E538D">
        <w:t>«</w:t>
      </w:r>
      <w:r w:rsidR="00210859" w:rsidRPr="005E538D">
        <w:t>Жизнь Югры</w:t>
      </w:r>
      <w:r w:rsidR="005E538D" w:rsidRPr="005E538D">
        <w:t>»</w:t>
      </w:r>
      <w:r w:rsidR="00210859" w:rsidRPr="005E538D">
        <w:t xml:space="preserve"> и </w:t>
      </w:r>
      <w:r w:rsidR="00684E52" w:rsidRPr="005E538D">
        <w:t xml:space="preserve">разместить </w:t>
      </w:r>
      <w:r w:rsidR="00210859" w:rsidRPr="005E538D">
        <w:t xml:space="preserve">на официальном </w:t>
      </w:r>
      <w:r w:rsidR="008B05EA" w:rsidRPr="005E538D">
        <w:t>веб-сайте органов местного самоуправления</w:t>
      </w:r>
      <w:r w:rsidR="005E538D" w:rsidRPr="005E538D">
        <w:t xml:space="preserve"> </w:t>
      </w:r>
      <w:r w:rsidR="00210859" w:rsidRPr="005E538D">
        <w:t>Березовского района.</w:t>
      </w:r>
    </w:p>
    <w:p w:rsidR="00210859" w:rsidRPr="005E538D" w:rsidRDefault="0082603F" w:rsidP="005E538D">
      <w:r w:rsidRPr="005E538D">
        <w:t>7</w:t>
      </w:r>
      <w:r w:rsidR="00210859" w:rsidRPr="005E538D">
        <w:t>. Настоящее постановление вступает в силу после его официального опубликования и распространяется на правоотнош</w:t>
      </w:r>
      <w:r w:rsidR="00C413D1" w:rsidRPr="005E538D">
        <w:t>ения, возникшие с 01 января 2025</w:t>
      </w:r>
      <w:r w:rsidR="00210859" w:rsidRPr="005E538D">
        <w:t xml:space="preserve"> года.</w:t>
      </w:r>
    </w:p>
    <w:p w:rsidR="005E538D" w:rsidRPr="005E538D" w:rsidRDefault="0082603F" w:rsidP="005E538D">
      <w:r w:rsidRPr="005E538D">
        <w:lastRenderedPageBreak/>
        <w:t>8</w:t>
      </w:r>
      <w:r w:rsidR="008B05EA" w:rsidRPr="005E538D">
        <w:t>. Контроль за ис</w:t>
      </w:r>
      <w:r w:rsidR="00210859" w:rsidRPr="005E538D">
        <w:t>полнением настоящего пос</w:t>
      </w:r>
      <w:r w:rsidR="004E74CD" w:rsidRPr="005E538D">
        <w:t xml:space="preserve">тановления возложить на </w:t>
      </w:r>
      <w:r w:rsidR="00210859" w:rsidRPr="005E538D">
        <w:t xml:space="preserve">заместителя главы </w:t>
      </w:r>
      <w:r w:rsidR="004E74CD" w:rsidRPr="005E538D">
        <w:t xml:space="preserve">Березовского района </w:t>
      </w:r>
      <w:r w:rsidR="00210859" w:rsidRPr="005E538D">
        <w:t>И.В. Чечеткину.</w:t>
      </w:r>
    </w:p>
    <w:p w:rsidR="005E538D" w:rsidRDefault="005E538D" w:rsidP="005E538D"/>
    <w:p w:rsidR="005E538D" w:rsidRPr="005E538D" w:rsidRDefault="005E538D" w:rsidP="005E538D"/>
    <w:p w:rsidR="005E538D" w:rsidRPr="005E538D" w:rsidRDefault="004E74CD" w:rsidP="005E538D">
      <w:pPr>
        <w:tabs>
          <w:tab w:val="center" w:pos="9072"/>
        </w:tabs>
        <w:ind w:firstLine="0"/>
        <w:rPr>
          <w:kern w:val="28"/>
        </w:rPr>
      </w:pPr>
      <w:r w:rsidRPr="005E538D">
        <w:rPr>
          <w:kern w:val="28"/>
        </w:rPr>
        <w:t>Глава района</w:t>
      </w:r>
      <w:r w:rsidR="005E538D">
        <w:rPr>
          <w:kern w:val="28"/>
        </w:rPr>
        <w:tab/>
      </w:r>
      <w:r w:rsidR="005E538D" w:rsidRPr="005E538D">
        <w:rPr>
          <w:kern w:val="28"/>
        </w:rPr>
        <w:t xml:space="preserve"> </w:t>
      </w:r>
      <w:r w:rsidR="00C413D1" w:rsidRPr="005E538D">
        <w:rPr>
          <w:kern w:val="28"/>
        </w:rPr>
        <w:t>Р.В. Александров</w:t>
      </w:r>
    </w:p>
    <w:p w:rsidR="005E538D" w:rsidRPr="005E538D" w:rsidRDefault="005E538D" w:rsidP="005E538D">
      <w:pPr>
        <w:rPr>
          <w:kern w:val="28"/>
        </w:rPr>
      </w:pPr>
    </w:p>
    <w:p w:rsidR="006476A0" w:rsidRPr="005E538D" w:rsidRDefault="006476A0">
      <w:pPr>
        <w:rPr>
          <w:rFonts w:cs="Arial"/>
        </w:rPr>
      </w:pPr>
    </w:p>
    <w:sectPr w:rsidR="006476A0" w:rsidRPr="005E538D" w:rsidSect="005E538D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3AB" w:rsidRDefault="00BD63AB" w:rsidP="00210859">
      <w:r>
        <w:separator/>
      </w:r>
    </w:p>
  </w:endnote>
  <w:endnote w:type="continuationSeparator" w:id="0">
    <w:p w:rsidR="00BD63AB" w:rsidRDefault="00BD63AB" w:rsidP="0021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ED" w:rsidRDefault="007739E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ED" w:rsidRDefault="007739E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ED" w:rsidRDefault="007739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3AB" w:rsidRDefault="00BD63AB" w:rsidP="00210859">
      <w:r>
        <w:separator/>
      </w:r>
    </w:p>
  </w:footnote>
  <w:footnote w:type="continuationSeparator" w:id="0">
    <w:p w:rsidR="00BD63AB" w:rsidRDefault="00BD63AB" w:rsidP="0021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ED" w:rsidRDefault="007739E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ED" w:rsidRDefault="007739E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ED" w:rsidRDefault="007739E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764AD"/>
    <w:multiLevelType w:val="singleLevel"/>
    <w:tmpl w:val="127A42A8"/>
    <w:lvl w:ilvl="0">
      <w:start w:val="1"/>
      <w:numFmt w:val="decimal"/>
      <w:lvlText w:val="%1."/>
      <w:legacy w:legacy="1" w:legacySpace="0" w:legacyIndent="351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F6"/>
    <w:rsid w:val="000043D3"/>
    <w:rsid w:val="00021839"/>
    <w:rsid w:val="000307BE"/>
    <w:rsid w:val="0005538B"/>
    <w:rsid w:val="00056D78"/>
    <w:rsid w:val="000651C6"/>
    <w:rsid w:val="00065804"/>
    <w:rsid w:val="00075FBB"/>
    <w:rsid w:val="00086549"/>
    <w:rsid w:val="00091708"/>
    <w:rsid w:val="00097A15"/>
    <w:rsid w:val="000B30DB"/>
    <w:rsid w:val="000B5162"/>
    <w:rsid w:val="000B534A"/>
    <w:rsid w:val="000B6E94"/>
    <w:rsid w:val="000B6EE0"/>
    <w:rsid w:val="000D2616"/>
    <w:rsid w:val="000E7E31"/>
    <w:rsid w:val="000F346C"/>
    <w:rsid w:val="000F65DD"/>
    <w:rsid w:val="0010232D"/>
    <w:rsid w:val="0013020B"/>
    <w:rsid w:val="001317B6"/>
    <w:rsid w:val="0013300C"/>
    <w:rsid w:val="001414C5"/>
    <w:rsid w:val="00141D59"/>
    <w:rsid w:val="0014291C"/>
    <w:rsid w:val="001432E7"/>
    <w:rsid w:val="001550DE"/>
    <w:rsid w:val="001550EF"/>
    <w:rsid w:val="001619F4"/>
    <w:rsid w:val="001717A6"/>
    <w:rsid w:val="00175075"/>
    <w:rsid w:val="0018662E"/>
    <w:rsid w:val="001B40F5"/>
    <w:rsid w:val="001D4380"/>
    <w:rsid w:val="001D4F70"/>
    <w:rsid w:val="001D68C6"/>
    <w:rsid w:val="001D6D5A"/>
    <w:rsid w:val="001F2512"/>
    <w:rsid w:val="002019A1"/>
    <w:rsid w:val="00207ADE"/>
    <w:rsid w:val="00210859"/>
    <w:rsid w:val="00211C12"/>
    <w:rsid w:val="00212929"/>
    <w:rsid w:val="002154AB"/>
    <w:rsid w:val="002358E1"/>
    <w:rsid w:val="002473A6"/>
    <w:rsid w:val="00251285"/>
    <w:rsid w:val="002752D7"/>
    <w:rsid w:val="00291627"/>
    <w:rsid w:val="002C76B1"/>
    <w:rsid w:val="002C7AE4"/>
    <w:rsid w:val="002E7E17"/>
    <w:rsid w:val="00311676"/>
    <w:rsid w:val="00334325"/>
    <w:rsid w:val="00335867"/>
    <w:rsid w:val="00343980"/>
    <w:rsid w:val="00356993"/>
    <w:rsid w:val="003819E6"/>
    <w:rsid w:val="003A276F"/>
    <w:rsid w:val="003A6755"/>
    <w:rsid w:val="003A6B77"/>
    <w:rsid w:val="003C380E"/>
    <w:rsid w:val="003D1BCC"/>
    <w:rsid w:val="003D1BF7"/>
    <w:rsid w:val="003D76CA"/>
    <w:rsid w:val="004026B1"/>
    <w:rsid w:val="0040462D"/>
    <w:rsid w:val="00404BD2"/>
    <w:rsid w:val="00405D5D"/>
    <w:rsid w:val="0041525E"/>
    <w:rsid w:val="004222B3"/>
    <w:rsid w:val="0043677A"/>
    <w:rsid w:val="00450FE3"/>
    <w:rsid w:val="00451D49"/>
    <w:rsid w:val="004732AF"/>
    <w:rsid w:val="00480294"/>
    <w:rsid w:val="004814B3"/>
    <w:rsid w:val="0049258D"/>
    <w:rsid w:val="004B1C4F"/>
    <w:rsid w:val="004B68AE"/>
    <w:rsid w:val="004C3237"/>
    <w:rsid w:val="004D0CEE"/>
    <w:rsid w:val="004D45AA"/>
    <w:rsid w:val="004E5798"/>
    <w:rsid w:val="004E74CD"/>
    <w:rsid w:val="004E79BB"/>
    <w:rsid w:val="004F5C9D"/>
    <w:rsid w:val="004F6865"/>
    <w:rsid w:val="00500027"/>
    <w:rsid w:val="00525934"/>
    <w:rsid w:val="00534CAC"/>
    <w:rsid w:val="00535230"/>
    <w:rsid w:val="005521D9"/>
    <w:rsid w:val="005531B6"/>
    <w:rsid w:val="00555888"/>
    <w:rsid w:val="005664F7"/>
    <w:rsid w:val="00581D1D"/>
    <w:rsid w:val="005834C2"/>
    <w:rsid w:val="0059334F"/>
    <w:rsid w:val="005B4DDC"/>
    <w:rsid w:val="005C24EE"/>
    <w:rsid w:val="005C3107"/>
    <w:rsid w:val="005E2A47"/>
    <w:rsid w:val="005E3982"/>
    <w:rsid w:val="005E47CD"/>
    <w:rsid w:val="005E538D"/>
    <w:rsid w:val="005F5828"/>
    <w:rsid w:val="006145E4"/>
    <w:rsid w:val="006329C3"/>
    <w:rsid w:val="00635E87"/>
    <w:rsid w:val="00642318"/>
    <w:rsid w:val="006476A0"/>
    <w:rsid w:val="0065762C"/>
    <w:rsid w:val="0066288D"/>
    <w:rsid w:val="00670016"/>
    <w:rsid w:val="00672AED"/>
    <w:rsid w:val="00683E6C"/>
    <w:rsid w:val="00684E52"/>
    <w:rsid w:val="006961AF"/>
    <w:rsid w:val="006B09AE"/>
    <w:rsid w:val="006B0EC4"/>
    <w:rsid w:val="006C4B7F"/>
    <w:rsid w:val="006C763A"/>
    <w:rsid w:val="00704D9C"/>
    <w:rsid w:val="0072306A"/>
    <w:rsid w:val="00727C71"/>
    <w:rsid w:val="00732422"/>
    <w:rsid w:val="0073480F"/>
    <w:rsid w:val="007424A3"/>
    <w:rsid w:val="007429E6"/>
    <w:rsid w:val="0074552B"/>
    <w:rsid w:val="0075390D"/>
    <w:rsid w:val="007739ED"/>
    <w:rsid w:val="007A10E3"/>
    <w:rsid w:val="007A4832"/>
    <w:rsid w:val="007A76DF"/>
    <w:rsid w:val="007D1050"/>
    <w:rsid w:val="007D7639"/>
    <w:rsid w:val="007E00B4"/>
    <w:rsid w:val="007E4BF2"/>
    <w:rsid w:val="007F4E47"/>
    <w:rsid w:val="00810CB6"/>
    <w:rsid w:val="00815446"/>
    <w:rsid w:val="008207C8"/>
    <w:rsid w:val="0082467A"/>
    <w:rsid w:val="00825772"/>
    <w:rsid w:val="0082603F"/>
    <w:rsid w:val="00827F0F"/>
    <w:rsid w:val="00842AFD"/>
    <w:rsid w:val="0084433A"/>
    <w:rsid w:val="00847A98"/>
    <w:rsid w:val="00852914"/>
    <w:rsid w:val="00866EAF"/>
    <w:rsid w:val="00890DB4"/>
    <w:rsid w:val="008A5A57"/>
    <w:rsid w:val="008B05EA"/>
    <w:rsid w:val="008B685F"/>
    <w:rsid w:val="008D3D01"/>
    <w:rsid w:val="008E114D"/>
    <w:rsid w:val="008F06A0"/>
    <w:rsid w:val="008F0E45"/>
    <w:rsid w:val="00904502"/>
    <w:rsid w:val="00906CF6"/>
    <w:rsid w:val="009141BF"/>
    <w:rsid w:val="00917E9D"/>
    <w:rsid w:val="00932968"/>
    <w:rsid w:val="00953A66"/>
    <w:rsid w:val="009671AC"/>
    <w:rsid w:val="00983A7B"/>
    <w:rsid w:val="00985AF8"/>
    <w:rsid w:val="009922F3"/>
    <w:rsid w:val="009C220B"/>
    <w:rsid w:val="009C3F61"/>
    <w:rsid w:val="009D2076"/>
    <w:rsid w:val="009E49A1"/>
    <w:rsid w:val="00A179C0"/>
    <w:rsid w:val="00A30063"/>
    <w:rsid w:val="00A5243F"/>
    <w:rsid w:val="00A6595F"/>
    <w:rsid w:val="00A72B80"/>
    <w:rsid w:val="00AB3C0B"/>
    <w:rsid w:val="00AC3E73"/>
    <w:rsid w:val="00AE3201"/>
    <w:rsid w:val="00AE6B5E"/>
    <w:rsid w:val="00AE776B"/>
    <w:rsid w:val="00AF0C43"/>
    <w:rsid w:val="00AF48A4"/>
    <w:rsid w:val="00AF65D8"/>
    <w:rsid w:val="00B03674"/>
    <w:rsid w:val="00B048E9"/>
    <w:rsid w:val="00B17D3F"/>
    <w:rsid w:val="00B22EAB"/>
    <w:rsid w:val="00B31314"/>
    <w:rsid w:val="00B355B5"/>
    <w:rsid w:val="00B3740A"/>
    <w:rsid w:val="00B56DE2"/>
    <w:rsid w:val="00B649AB"/>
    <w:rsid w:val="00B64B8E"/>
    <w:rsid w:val="00B71A01"/>
    <w:rsid w:val="00B9121A"/>
    <w:rsid w:val="00B954D7"/>
    <w:rsid w:val="00B958AB"/>
    <w:rsid w:val="00B95C53"/>
    <w:rsid w:val="00BA6433"/>
    <w:rsid w:val="00BB1255"/>
    <w:rsid w:val="00BC1B86"/>
    <w:rsid w:val="00BD5F8C"/>
    <w:rsid w:val="00BD63AB"/>
    <w:rsid w:val="00BE54E3"/>
    <w:rsid w:val="00C1058A"/>
    <w:rsid w:val="00C13671"/>
    <w:rsid w:val="00C15B81"/>
    <w:rsid w:val="00C162E4"/>
    <w:rsid w:val="00C16A48"/>
    <w:rsid w:val="00C174B4"/>
    <w:rsid w:val="00C232F7"/>
    <w:rsid w:val="00C35E58"/>
    <w:rsid w:val="00C413D1"/>
    <w:rsid w:val="00C443FC"/>
    <w:rsid w:val="00C6274F"/>
    <w:rsid w:val="00C63E75"/>
    <w:rsid w:val="00C67A8B"/>
    <w:rsid w:val="00C72678"/>
    <w:rsid w:val="00C76E13"/>
    <w:rsid w:val="00C80002"/>
    <w:rsid w:val="00CC3AEB"/>
    <w:rsid w:val="00CE29BF"/>
    <w:rsid w:val="00CF75FD"/>
    <w:rsid w:val="00D06B26"/>
    <w:rsid w:val="00D131EA"/>
    <w:rsid w:val="00D33597"/>
    <w:rsid w:val="00D352B6"/>
    <w:rsid w:val="00D41A3A"/>
    <w:rsid w:val="00D53B94"/>
    <w:rsid w:val="00D6107C"/>
    <w:rsid w:val="00D72E54"/>
    <w:rsid w:val="00D744DB"/>
    <w:rsid w:val="00D90E3E"/>
    <w:rsid w:val="00D9368D"/>
    <w:rsid w:val="00DA1CAA"/>
    <w:rsid w:val="00DA7F6A"/>
    <w:rsid w:val="00DB1B98"/>
    <w:rsid w:val="00DB7009"/>
    <w:rsid w:val="00DC775F"/>
    <w:rsid w:val="00DD51CF"/>
    <w:rsid w:val="00DE1C26"/>
    <w:rsid w:val="00DE4D4A"/>
    <w:rsid w:val="00E20126"/>
    <w:rsid w:val="00E24936"/>
    <w:rsid w:val="00E2723D"/>
    <w:rsid w:val="00E35820"/>
    <w:rsid w:val="00E41986"/>
    <w:rsid w:val="00E5163B"/>
    <w:rsid w:val="00E81149"/>
    <w:rsid w:val="00E845BB"/>
    <w:rsid w:val="00E85007"/>
    <w:rsid w:val="00E92222"/>
    <w:rsid w:val="00EB4A59"/>
    <w:rsid w:val="00EB7D59"/>
    <w:rsid w:val="00ED1D76"/>
    <w:rsid w:val="00ED5329"/>
    <w:rsid w:val="00EF6AFE"/>
    <w:rsid w:val="00F22FB3"/>
    <w:rsid w:val="00F24286"/>
    <w:rsid w:val="00F275F4"/>
    <w:rsid w:val="00F32E32"/>
    <w:rsid w:val="00F36CC2"/>
    <w:rsid w:val="00F44892"/>
    <w:rsid w:val="00F6233C"/>
    <w:rsid w:val="00F70597"/>
    <w:rsid w:val="00F72F82"/>
    <w:rsid w:val="00F7423E"/>
    <w:rsid w:val="00F95107"/>
    <w:rsid w:val="00FA43BA"/>
    <w:rsid w:val="00FB2315"/>
    <w:rsid w:val="00FB376C"/>
    <w:rsid w:val="00FD2468"/>
    <w:rsid w:val="00FD5804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B3D40"/>
  <w15:chartTrackingRefBased/>
  <w15:docId w15:val="{6B497E3B-12A3-4180-9729-E6AB526A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5E538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E538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E538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E538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E538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99"/>
    <w:qFormat/>
    <w:rsid w:val="002108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БланкАДМ"/>
    <w:basedOn w:val="a"/>
    <w:uiPriority w:val="99"/>
    <w:rsid w:val="00210859"/>
    <w:pPr>
      <w:ind w:firstLine="720"/>
    </w:pPr>
    <w:rPr>
      <w:sz w:val="28"/>
      <w:szCs w:val="28"/>
    </w:rPr>
  </w:style>
  <w:style w:type="paragraph" w:customStyle="1" w:styleId="ConsPlusNonformat">
    <w:name w:val="ConsPlusNonformat"/>
    <w:rsid w:val="002108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21085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210859"/>
    <w:rPr>
      <w:sz w:val="24"/>
      <w:szCs w:val="24"/>
    </w:rPr>
  </w:style>
  <w:style w:type="paragraph" w:styleId="a7">
    <w:name w:val="footer"/>
    <w:basedOn w:val="a"/>
    <w:link w:val="a8"/>
    <w:rsid w:val="0021085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210859"/>
    <w:rPr>
      <w:sz w:val="24"/>
      <w:szCs w:val="24"/>
    </w:rPr>
  </w:style>
  <w:style w:type="paragraph" w:styleId="a9">
    <w:name w:val="Balloon Text"/>
    <w:basedOn w:val="a"/>
    <w:link w:val="aa"/>
    <w:rsid w:val="00210859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2108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59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3A6B77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rmal">
    <w:name w:val="ConsPlusNormal"/>
    <w:rsid w:val="003A6B7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Hyperlink"/>
    <w:rsid w:val="005E538D"/>
    <w:rPr>
      <w:color w:val="0000FF"/>
      <w:u w:val="none"/>
    </w:rPr>
  </w:style>
  <w:style w:type="table" w:styleId="ac">
    <w:name w:val="Table Grid"/>
    <w:basedOn w:val="a1"/>
    <w:uiPriority w:val="59"/>
    <w:rsid w:val="00405D5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3819E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2C7AE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aliases w:val="!Разделы документа Знак"/>
    <w:link w:val="2"/>
    <w:rsid w:val="005E538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5E538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E538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E538D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5E538D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link w:val="ad"/>
    <w:rsid w:val="005E538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E538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E538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E538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E538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styleId="af">
    <w:name w:val="FollowedHyperlink"/>
    <w:rsid w:val="00AE776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f8c534a0-0844-4d32-84cc-10cedf6c32cc.docx" TargetMode="External"/><Relationship Id="rId13" Type="http://schemas.openxmlformats.org/officeDocument/2006/relationships/hyperlink" Target="file:///C:\content\act\4f182cab-70ca-4cc5-86b4-138975ec3db9.html" TargetMode="External"/><Relationship Id="rId18" Type="http://schemas.openxmlformats.org/officeDocument/2006/relationships/hyperlink" Target="file:///C:\content\act\98f875cc-cab9-4366-ad21-ecd943824e38.docx" TargetMode="External"/><Relationship Id="rId26" Type="http://schemas.openxmlformats.org/officeDocument/2006/relationships/hyperlink" Target="file:///C:\content\act\cfa66e44-b059-4312-b109-e0d0c6b104ac.docx" TargetMode="External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file:///C:\content\act\f8c534a0-0844-4d32-84cc-10cedf6c32cc.docx" TargetMode="External"/><Relationship Id="rId34" Type="http://schemas.openxmlformats.org/officeDocument/2006/relationships/hyperlink" Target="file:///C:\content\act\dd30dcca-871f-4ef3-bfc9-63e816242a18.doc" TargetMode="Externa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file:///C:\content\act\967b90e9-fa26-4077-945b-3073a600708c.html" TargetMode="External"/><Relationship Id="rId17" Type="http://schemas.openxmlformats.org/officeDocument/2006/relationships/hyperlink" Target="file:///C:\content\act\cfa66e44-b059-4312-b109-e0d0c6b104ac.docx" TargetMode="External"/><Relationship Id="rId25" Type="http://schemas.openxmlformats.org/officeDocument/2006/relationships/hyperlink" Target="file:///C:\content\act\cfa66e44-b059-4312-b109-e0d0c6b104ac.docx" TargetMode="External"/><Relationship Id="rId33" Type="http://schemas.openxmlformats.org/officeDocument/2006/relationships/hyperlink" Target="file:///C:\content\act\2b5d2fd1-b1a8-4d07-8c61-c5838bf81278.docx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98f875cc-cab9-4366-ad21-ecd943824e38.docx" TargetMode="External"/><Relationship Id="rId20" Type="http://schemas.openxmlformats.org/officeDocument/2006/relationships/hyperlink" Target="file:///C:\content\act\cfa66e44-b059-4312-b109-e0d0c6b104ac.docx" TargetMode="External"/><Relationship Id="rId29" Type="http://schemas.openxmlformats.org/officeDocument/2006/relationships/hyperlink" Target="file:///C:\content\act\98f875cc-cab9-4366-ad21-ecd943824e38.docx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98f875cc-cab9-4366-ad21-ecd943824e38.docx" TargetMode="External"/><Relationship Id="rId24" Type="http://schemas.openxmlformats.org/officeDocument/2006/relationships/hyperlink" Target="file:///C:\content\act\4f182cab-70ca-4cc5-86b4-138975ec3db9.html" TargetMode="External"/><Relationship Id="rId32" Type="http://schemas.openxmlformats.org/officeDocument/2006/relationships/hyperlink" Target="file:///C:\content\act\2cb6f6b4-c9e9-4c87-8bbe-9b8029aa1cd3.docx" TargetMode="External"/><Relationship Id="rId37" Type="http://schemas.openxmlformats.org/officeDocument/2006/relationships/hyperlink" Target="file:///C:\content\act\2b5d2fd1-b1a8-4d07-8c61-c5838bf81278.docx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cfa66e44-b059-4312-b109-e0d0c6b104ac.docx" TargetMode="External"/><Relationship Id="rId23" Type="http://schemas.openxmlformats.org/officeDocument/2006/relationships/hyperlink" Target="file:///C:\content\act\cfa66e44-b059-4312-b109-e0d0c6b104ac.docx" TargetMode="External"/><Relationship Id="rId28" Type="http://schemas.openxmlformats.org/officeDocument/2006/relationships/hyperlink" Target="file:///C:\content\act\2042d70b-40a2-44fe-90a9-d3867619c7b2.docx" TargetMode="External"/><Relationship Id="rId36" Type="http://schemas.openxmlformats.org/officeDocument/2006/relationships/hyperlink" Target="file:///C:\content\act\a1f33546-8618-4719-a8b7-be32e9e9a3e8.doc" TargetMode="External"/><Relationship Id="rId10" Type="http://schemas.openxmlformats.org/officeDocument/2006/relationships/hyperlink" Target="file:///C:\content\act\2042d70b-40a2-44fe-90a9-d3867619c7b2.docx" TargetMode="External"/><Relationship Id="rId19" Type="http://schemas.openxmlformats.org/officeDocument/2006/relationships/hyperlink" Target="file:///C:\content\act\cfa66e44-b059-4312-b109-e0d0c6b104ac.docx" TargetMode="External"/><Relationship Id="rId31" Type="http://schemas.openxmlformats.org/officeDocument/2006/relationships/hyperlink" Target="file:///C:\content\act\2b5d2fd1-b1a8-4d07-8c61-c5838bf81278.docx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act\cfa66e44-b059-4312-b109-e0d0c6b104ac.docx" TargetMode="External"/><Relationship Id="rId14" Type="http://schemas.openxmlformats.org/officeDocument/2006/relationships/hyperlink" Target="file:///C:\content\act\98f875cc-cab9-4366-ad21-ecd943824e38.docx" TargetMode="External"/><Relationship Id="rId22" Type="http://schemas.openxmlformats.org/officeDocument/2006/relationships/hyperlink" Target="file:///C:\content\act\98f875cc-cab9-4366-ad21-ecd943824e38.docx" TargetMode="External"/><Relationship Id="rId27" Type="http://schemas.openxmlformats.org/officeDocument/2006/relationships/hyperlink" Target="file:///C:\content\act\957d719c-ff71-40e6-80b1-89a04e979461.html" TargetMode="External"/><Relationship Id="rId30" Type="http://schemas.openxmlformats.org/officeDocument/2006/relationships/hyperlink" Target="file:///C:\content\act\4f182cab-70ca-4cc5-86b4-138975ec3db9.html" TargetMode="External"/><Relationship Id="rId35" Type="http://schemas.openxmlformats.org/officeDocument/2006/relationships/hyperlink" Target="file:///C:\content\act\2b5d2fd1-b1a8-4d07-8c61-c5838bf81278.docx" TargetMode="External"/><Relationship Id="rId43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4FC7F-A960-48C6-9CAC-23856A0C2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7</Pages>
  <Words>2440</Words>
  <Characters>26765</Characters>
  <Application>Microsoft Office Word</Application>
  <DocSecurity>0</DocSecurity>
  <Lines>223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29147</CharactersWithSpaces>
  <SharedDoc>false</SharedDoc>
  <HLinks>
    <vt:vector size="78" baseType="variant">
      <vt:variant>
        <vt:i4>3997799</vt:i4>
      </vt:variant>
      <vt:variant>
        <vt:i4>36</vt:i4>
      </vt:variant>
      <vt:variant>
        <vt:i4>0</vt:i4>
      </vt:variant>
      <vt:variant>
        <vt:i4>5</vt:i4>
      </vt:variant>
      <vt:variant>
        <vt:lpwstr>/content/act/2b5d2fd1-b1a8-4d07-8c61-c5838bf81278.docx</vt:lpwstr>
      </vt:variant>
      <vt:variant>
        <vt:lpwstr/>
      </vt:variant>
      <vt:variant>
        <vt:i4>1638404</vt:i4>
      </vt:variant>
      <vt:variant>
        <vt:i4>33</vt:i4>
      </vt:variant>
      <vt:variant>
        <vt:i4>0</vt:i4>
      </vt:variant>
      <vt:variant>
        <vt:i4>5</vt:i4>
      </vt:variant>
      <vt:variant>
        <vt:lpwstr>/content/act/a1f33546-8618-4719-a8b7-be32e9e9a3e8.doc</vt:lpwstr>
      </vt:variant>
      <vt:variant>
        <vt:lpwstr/>
      </vt:variant>
      <vt:variant>
        <vt:i4>3997799</vt:i4>
      </vt:variant>
      <vt:variant>
        <vt:i4>30</vt:i4>
      </vt:variant>
      <vt:variant>
        <vt:i4>0</vt:i4>
      </vt:variant>
      <vt:variant>
        <vt:i4>5</vt:i4>
      </vt:variant>
      <vt:variant>
        <vt:lpwstr>/content/act/2b5d2fd1-b1a8-4d07-8c61-c5838bf81278.docx</vt:lpwstr>
      </vt:variant>
      <vt:variant>
        <vt:lpwstr/>
      </vt:variant>
      <vt:variant>
        <vt:i4>1507333</vt:i4>
      </vt:variant>
      <vt:variant>
        <vt:i4>27</vt:i4>
      </vt:variant>
      <vt:variant>
        <vt:i4>0</vt:i4>
      </vt:variant>
      <vt:variant>
        <vt:i4>5</vt:i4>
      </vt:variant>
      <vt:variant>
        <vt:lpwstr>/content/act/dd30dcca-871f-4ef3-bfc9-63e816242a18.doc</vt:lpwstr>
      </vt:variant>
      <vt:variant>
        <vt:lpwstr/>
      </vt:variant>
      <vt:variant>
        <vt:i4>3997799</vt:i4>
      </vt:variant>
      <vt:variant>
        <vt:i4>24</vt:i4>
      </vt:variant>
      <vt:variant>
        <vt:i4>0</vt:i4>
      </vt:variant>
      <vt:variant>
        <vt:i4>5</vt:i4>
      </vt:variant>
      <vt:variant>
        <vt:lpwstr>/content/act/2b5d2fd1-b1a8-4d07-8c61-c5838bf81278.docx</vt:lpwstr>
      </vt:variant>
      <vt:variant>
        <vt:lpwstr/>
      </vt:variant>
      <vt:variant>
        <vt:i4>6815803</vt:i4>
      </vt:variant>
      <vt:variant>
        <vt:i4>21</vt:i4>
      </vt:variant>
      <vt:variant>
        <vt:i4>0</vt:i4>
      </vt:variant>
      <vt:variant>
        <vt:i4>5</vt:i4>
      </vt:variant>
      <vt:variant>
        <vt:lpwstr>/content/act/2cb6f6b4-c9e9-4c87-8bbe-9b8029aa1cd3.docx</vt:lpwstr>
      </vt:variant>
      <vt:variant>
        <vt:lpwstr/>
      </vt:variant>
      <vt:variant>
        <vt:i4>3997799</vt:i4>
      </vt:variant>
      <vt:variant>
        <vt:i4>18</vt:i4>
      </vt:variant>
      <vt:variant>
        <vt:i4>0</vt:i4>
      </vt:variant>
      <vt:variant>
        <vt:i4>5</vt:i4>
      </vt:variant>
      <vt:variant>
        <vt:lpwstr>/content/act/2b5d2fd1-b1a8-4d07-8c61-c5838bf81278.docx</vt:lpwstr>
      </vt:variant>
      <vt:variant>
        <vt:lpwstr/>
      </vt:variant>
      <vt:variant>
        <vt:i4>6750266</vt:i4>
      </vt:variant>
      <vt:variant>
        <vt:i4>15</vt:i4>
      </vt:variant>
      <vt:variant>
        <vt:i4>0</vt:i4>
      </vt:variant>
      <vt:variant>
        <vt:i4>5</vt:i4>
      </vt:variant>
      <vt:variant>
        <vt:lpwstr>/content/act/4f182cab-70ca-4cc5-86b4-138975ec3db9.html</vt:lpwstr>
      </vt:variant>
      <vt:variant>
        <vt:lpwstr/>
      </vt:variant>
      <vt:variant>
        <vt:i4>6488172</vt:i4>
      </vt:variant>
      <vt:variant>
        <vt:i4>12</vt:i4>
      </vt:variant>
      <vt:variant>
        <vt:i4>0</vt:i4>
      </vt:variant>
      <vt:variant>
        <vt:i4>5</vt:i4>
      </vt:variant>
      <vt:variant>
        <vt:lpwstr>/content/act/957d719c-ff71-40e6-80b1-89a04e979461.html</vt:lpwstr>
      </vt:variant>
      <vt:variant>
        <vt:lpwstr/>
      </vt:variant>
      <vt:variant>
        <vt:i4>6750266</vt:i4>
      </vt:variant>
      <vt:variant>
        <vt:i4>9</vt:i4>
      </vt:variant>
      <vt:variant>
        <vt:i4>0</vt:i4>
      </vt:variant>
      <vt:variant>
        <vt:i4>5</vt:i4>
      </vt:variant>
      <vt:variant>
        <vt:lpwstr>/content/act/4f182cab-70ca-4cc5-86b4-138975ec3db9.html</vt:lpwstr>
      </vt:variant>
      <vt:variant>
        <vt:lpwstr/>
      </vt:variant>
      <vt:variant>
        <vt:i4>6946871</vt:i4>
      </vt:variant>
      <vt:variant>
        <vt:i4>6</vt:i4>
      </vt:variant>
      <vt:variant>
        <vt:i4>0</vt:i4>
      </vt:variant>
      <vt:variant>
        <vt:i4>5</vt:i4>
      </vt:variant>
      <vt:variant>
        <vt:lpwstr>/content/act/1036788d-04cc-4b1a-b07b-2f05a2614490.html</vt:lpwstr>
      </vt:variant>
      <vt:variant>
        <vt:lpwstr/>
      </vt:variant>
      <vt:variant>
        <vt:i4>6750266</vt:i4>
      </vt:variant>
      <vt:variant>
        <vt:i4>3</vt:i4>
      </vt:variant>
      <vt:variant>
        <vt:i4>0</vt:i4>
      </vt:variant>
      <vt:variant>
        <vt:i4>5</vt:i4>
      </vt:variant>
      <vt:variant>
        <vt:lpwstr>/content/act/4f182cab-70ca-4cc5-86b4-138975ec3db9.html</vt:lpwstr>
      </vt:variant>
      <vt:variant>
        <vt:lpwstr/>
      </vt:variant>
      <vt:variant>
        <vt:i4>3473512</vt:i4>
      </vt:variant>
      <vt:variant>
        <vt:i4>0</vt:i4>
      </vt:variant>
      <vt:variant>
        <vt:i4>0</vt:i4>
      </vt:variant>
      <vt:variant>
        <vt:i4>5</vt:i4>
      </vt:variant>
      <vt:variant>
        <vt:lpwstr>/content/act/967b90e9-fa26-4077-945b-3073a600708c.html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cp:lastModifiedBy>Антонова Елена Павловна</cp:lastModifiedBy>
  <cp:revision>2</cp:revision>
  <cp:lastPrinted>2025-03-06T10:21:00Z</cp:lastPrinted>
  <dcterms:created xsi:type="dcterms:W3CDTF">2026-09-16T10:31:00Z</dcterms:created>
  <dcterms:modified xsi:type="dcterms:W3CDTF">2026-09-16T10:31:00Z</dcterms:modified>
</cp:coreProperties>
</file>